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29C11DBC" w:rsidR="00C71349" w:rsidRDefault="00B01586" w:rsidP="008C100C">
      <w:pPr>
        <w:pStyle w:val="Header"/>
      </w:pPr>
      <w:r>
        <w:rPr>
          <w:noProof/>
        </w:rPr>
        <w:drawing>
          <wp:inline distT="0" distB="0" distL="0" distR="0" wp14:anchorId="709E6FF7" wp14:editId="2AF5CAAD">
            <wp:extent cx="2286000" cy="502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0F6E9977" w:rsidR="00C71349" w:rsidRDefault="00901E08" w:rsidP="008C100C">
      <w:pPr>
        <w:pStyle w:val="Title"/>
      </w:pPr>
      <w:r w:rsidRPr="00632990">
        <w:rPr>
          <w:sz w:val="44"/>
        </w:rPr>
        <w:t>TOSCA Si</w:t>
      </w:r>
      <w:r>
        <w:rPr>
          <w:sz w:val="44"/>
        </w:rPr>
        <w:t>mple Profile in YAML Version 1.2</w:t>
      </w:r>
    </w:p>
    <w:p w14:paraId="0A48E8C8" w14:textId="3960F14C" w:rsidR="00E4299F" w:rsidRDefault="00126AFC" w:rsidP="008C100C">
      <w:pPr>
        <w:pStyle w:val="Subtitle"/>
      </w:pPr>
      <w:r>
        <w:t>OASIS Standard</w:t>
      </w:r>
    </w:p>
    <w:p w14:paraId="2A170032" w14:textId="090349AF" w:rsidR="00286EC7" w:rsidRDefault="0098368C" w:rsidP="008C100C">
      <w:pPr>
        <w:pStyle w:val="Subtitle"/>
      </w:pPr>
      <w:r>
        <w:t>17 January 2019</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4A8F44C4" w:rsidR="00D54431" w:rsidRPr="003707E2" w:rsidRDefault="006F07B6" w:rsidP="00D54431">
      <w:pPr>
        <w:pStyle w:val="Titlepageinfodescription"/>
        <w:rPr>
          <w:rStyle w:val="Hyperlink"/>
          <w:color w:val="auto"/>
        </w:rPr>
      </w:pPr>
      <w:hyperlink r:id="rId9" w:history="1">
        <w:r w:rsidR="0098368C">
          <w:rPr>
            <w:rStyle w:val="Hyperlink"/>
          </w:rPr>
          <w:t>https://docs.oasis-open.org/tosca/TOSCA-Simple-Profile-YAML/v1.2/os/TOSCA-Simple-Profile-YAML-v1.2-os.pdf</w:t>
        </w:r>
      </w:hyperlink>
      <w:r w:rsidR="002659E9">
        <w:rPr>
          <w:rStyle w:val="Hyperlink"/>
          <w:color w:val="auto"/>
        </w:rPr>
        <w:t xml:space="preserve"> (Authoritative)</w:t>
      </w:r>
    </w:p>
    <w:p w14:paraId="29B2BEF1" w14:textId="3B2221EF" w:rsidR="00FC06F0" w:rsidRDefault="006F07B6" w:rsidP="00CF629C">
      <w:pPr>
        <w:pStyle w:val="Titlepageinfodescription"/>
        <w:rPr>
          <w:rStyle w:val="Hyperlink"/>
          <w:color w:val="auto"/>
        </w:rPr>
      </w:pPr>
      <w:hyperlink r:id="rId10" w:history="1">
        <w:r w:rsidR="0098368C">
          <w:rPr>
            <w:rStyle w:val="Hyperlink"/>
          </w:rPr>
          <w:t>https://docs.oasis-open.org/tosca/TOSCA-Simple-Profile-YAML/v1.2/os/TOSCA-Simple-Profile-YAML-v1.2-os.html</w:t>
        </w:r>
      </w:hyperlink>
    </w:p>
    <w:p w14:paraId="4953E45D" w14:textId="56424776" w:rsidR="00CF629C" w:rsidRPr="00FC06F0" w:rsidRDefault="006F07B6" w:rsidP="00CF629C">
      <w:pPr>
        <w:pStyle w:val="Titlepageinfodescription"/>
        <w:rPr>
          <w:rStyle w:val="Hyperlink"/>
          <w:color w:val="auto"/>
        </w:rPr>
      </w:pPr>
      <w:hyperlink r:id="rId11" w:history="1">
        <w:r w:rsidR="0098368C">
          <w:rPr>
            <w:rStyle w:val="Hyperlink"/>
          </w:rPr>
          <w:t>https://docs.oasis-open.org/tosca/TOSCA-Simple-Profile-YAML/v1.2/os/TOSCA-Simple-Profile-YAML-v1.2-os.docx</w:t>
        </w:r>
      </w:hyperlink>
    </w:p>
    <w:p w14:paraId="326CA232" w14:textId="77777777" w:rsidR="003B0E37" w:rsidRDefault="003B0E37" w:rsidP="003B0E37">
      <w:pPr>
        <w:pStyle w:val="Titlepageinfo"/>
      </w:pPr>
      <w:r>
        <w:t xml:space="preserve">Previous </w:t>
      </w:r>
      <w:r w:rsidR="00C5515D">
        <w:t>v</w:t>
      </w:r>
      <w:r>
        <w:t>ersion:</w:t>
      </w:r>
    </w:p>
    <w:p w14:paraId="548696E3" w14:textId="625A9320" w:rsidR="008E11EE" w:rsidRPr="003707E2" w:rsidRDefault="006F07B6" w:rsidP="008E11EE">
      <w:pPr>
        <w:pStyle w:val="Titlepageinfodescription"/>
        <w:rPr>
          <w:rStyle w:val="Hyperlink"/>
          <w:color w:val="auto"/>
        </w:rPr>
      </w:pPr>
      <w:hyperlink r:id="rId12" w:history="1">
        <w:r w:rsidR="008E11EE">
          <w:rPr>
            <w:rStyle w:val="Hyperlink"/>
          </w:rPr>
          <w:t>http://docs.oasis-open.org/tosca/TOSCA-Simple-Profile-YAML/v1.2/csd01/TOSCA-Simple-Profile-YAML-v1.2-csd01.pdf</w:t>
        </w:r>
      </w:hyperlink>
      <w:r w:rsidR="008E11EE">
        <w:rPr>
          <w:rStyle w:val="Hyperlink"/>
          <w:color w:val="auto"/>
        </w:rPr>
        <w:t xml:space="preserve"> (Authoritative)</w:t>
      </w:r>
    </w:p>
    <w:p w14:paraId="4A576778" w14:textId="77777777" w:rsidR="008E11EE" w:rsidRDefault="006F07B6" w:rsidP="008E11EE">
      <w:pPr>
        <w:pStyle w:val="Titlepageinfodescription"/>
        <w:rPr>
          <w:rStyle w:val="Hyperlink"/>
          <w:color w:val="auto"/>
        </w:rPr>
      </w:pPr>
      <w:hyperlink r:id="rId13" w:history="1">
        <w:r w:rsidR="008E11EE">
          <w:rPr>
            <w:rStyle w:val="Hyperlink"/>
          </w:rPr>
          <w:t>http://docs.oasis-open.org/tosca/TOSCA-Simple-Profile-YAML/v1.2/csd01/TOSCA-Simple-Profile-YAML-v1.2-csd01.html</w:t>
        </w:r>
      </w:hyperlink>
    </w:p>
    <w:p w14:paraId="61806C18" w14:textId="16293ABE" w:rsidR="00FC06F0" w:rsidRPr="00FC06F0" w:rsidRDefault="006F07B6" w:rsidP="008E11EE">
      <w:pPr>
        <w:pStyle w:val="Titlepageinfodescription"/>
        <w:rPr>
          <w:rStyle w:val="Hyperlink"/>
          <w:color w:val="auto"/>
        </w:rPr>
      </w:pPr>
      <w:hyperlink r:id="rId14" w:history="1">
        <w:r w:rsidR="008E11EE">
          <w:rPr>
            <w:rStyle w:val="Hyperlink"/>
          </w:rPr>
          <w:t>http://docs.oasis-open.org/tosca/TOSCA-Simple-Profile-YAML/v1.2/csd01/TOSCA-Simple-Profile-YAML-v1.2-csd01.docx</w:t>
        </w:r>
      </w:hyperlink>
    </w:p>
    <w:p w14:paraId="16BFAFD6" w14:textId="77777777" w:rsidR="003B0E37" w:rsidRDefault="003B0E37" w:rsidP="003B0E37">
      <w:pPr>
        <w:pStyle w:val="Titlepageinfo"/>
      </w:pPr>
      <w:r>
        <w:t xml:space="preserve">Latest </w:t>
      </w:r>
      <w:r w:rsidR="00C5515D">
        <w:t>v</w:t>
      </w:r>
      <w:r>
        <w:t>ersion:</w:t>
      </w:r>
    </w:p>
    <w:p w14:paraId="52C9536C" w14:textId="1A6CB0ED" w:rsidR="00FC06F0" w:rsidRPr="003707E2" w:rsidRDefault="006F07B6" w:rsidP="00FC06F0">
      <w:pPr>
        <w:pStyle w:val="Titlepageinfodescription"/>
        <w:rPr>
          <w:rStyle w:val="Hyperlink"/>
          <w:color w:val="auto"/>
        </w:rPr>
      </w:pPr>
      <w:hyperlink r:id="rId15" w:history="1">
        <w:r w:rsidR="0098368C">
          <w:rPr>
            <w:rStyle w:val="Hyperlink"/>
          </w:rPr>
          <w:t>https://docs.oasis-open.org/tosca/TOSCA-Simple-Profile-YAML/v1.2/TOSCA-Simple-Profile-YAML-v1.2.pdf</w:t>
        </w:r>
      </w:hyperlink>
      <w:r w:rsidR="00FC06F0">
        <w:rPr>
          <w:rStyle w:val="Hyperlink"/>
          <w:color w:val="auto"/>
        </w:rPr>
        <w:t xml:space="preserve"> (Authoritative)</w:t>
      </w:r>
    </w:p>
    <w:p w14:paraId="1092364C" w14:textId="594C1E79" w:rsidR="00FC06F0" w:rsidRDefault="006F07B6" w:rsidP="00FC06F0">
      <w:pPr>
        <w:pStyle w:val="Titlepageinfodescription"/>
        <w:rPr>
          <w:rStyle w:val="Hyperlink"/>
          <w:color w:val="auto"/>
        </w:rPr>
      </w:pPr>
      <w:hyperlink r:id="rId16" w:history="1">
        <w:r w:rsidR="0098368C">
          <w:rPr>
            <w:rStyle w:val="Hyperlink"/>
          </w:rPr>
          <w:t>https://docs.oasis-open.org/tosca/TOSCA-Simple-Profile-YAML/v1.2/TOSCA-Simple-Profile-YAML-v1.2.html</w:t>
        </w:r>
      </w:hyperlink>
    </w:p>
    <w:p w14:paraId="5439AFD7" w14:textId="6F8ECE6E" w:rsidR="00FC06F0" w:rsidRPr="00FC06F0" w:rsidRDefault="006F07B6" w:rsidP="00FC06F0">
      <w:pPr>
        <w:pStyle w:val="Titlepageinfodescription"/>
        <w:rPr>
          <w:rStyle w:val="Hyperlink"/>
          <w:color w:val="auto"/>
        </w:rPr>
      </w:pPr>
      <w:hyperlink r:id="rId17" w:history="1">
        <w:r w:rsidR="0098368C">
          <w:rPr>
            <w:rStyle w:val="Hyperlink"/>
          </w:rPr>
          <w:t>https://docs.oasis-open.org/tosca/TOSCA-Simple-Profile-YAML/v1.2/TOSCA-Simple-Profile-YAML-v1.2.docx</w:t>
        </w:r>
      </w:hyperlink>
    </w:p>
    <w:p w14:paraId="441BA7B8" w14:textId="77777777" w:rsidR="00024C43" w:rsidRDefault="00024C43" w:rsidP="008C100C">
      <w:pPr>
        <w:pStyle w:val="Titlepageinfo"/>
      </w:pPr>
      <w:r>
        <w:t>Technical Committee:</w:t>
      </w:r>
    </w:p>
    <w:p w14:paraId="73FE04CC" w14:textId="1A7A6619" w:rsidR="00024C43" w:rsidRDefault="006F07B6" w:rsidP="008C100C">
      <w:pPr>
        <w:pStyle w:val="Titlepageinfodescription"/>
      </w:pPr>
      <w:hyperlink r:id="rId18" w:history="1">
        <w:r w:rsidR="005D1054" w:rsidRPr="00E066CC">
          <w:rPr>
            <w:rStyle w:val="Hyperlink"/>
          </w:rPr>
          <w:t>OASIS Topology and Orchestration Specification for Cloud Applications (TOSCA) TC</w:t>
        </w:r>
      </w:hyperlink>
    </w:p>
    <w:p w14:paraId="0245B266" w14:textId="77777777" w:rsidR="009758AF" w:rsidRPr="00E84C2A" w:rsidRDefault="009758AF" w:rsidP="009758AF">
      <w:pPr>
        <w:pStyle w:val="Titlepageinfo"/>
      </w:pPr>
      <w:r w:rsidRPr="00E84C2A">
        <w:t>Chairs:</w:t>
      </w:r>
    </w:p>
    <w:p w14:paraId="46D9AEB3" w14:textId="77777777" w:rsidR="009758AF" w:rsidRPr="00A76888" w:rsidRDefault="009758AF" w:rsidP="009758AF">
      <w:pPr>
        <w:pStyle w:val="Contributor"/>
      </w:pPr>
      <w:r w:rsidRPr="00A76888">
        <w:t>Paul Lipton (</w:t>
      </w:r>
      <w:hyperlink r:id="rId19" w:history="1">
        <w:r w:rsidRPr="00A76888">
          <w:rPr>
            <w:rStyle w:val="Hyperlink"/>
          </w:rPr>
          <w:t>paul.lipton@ca.com</w:t>
        </w:r>
      </w:hyperlink>
      <w:r w:rsidRPr="00A76888">
        <w:t xml:space="preserve">), </w:t>
      </w:r>
      <w:hyperlink r:id="rId20" w:history="1">
        <w:r w:rsidRPr="00A76888">
          <w:rPr>
            <w:rStyle w:val="Hyperlink"/>
          </w:rPr>
          <w:t>CA Technologies</w:t>
        </w:r>
      </w:hyperlink>
    </w:p>
    <w:p w14:paraId="280FD2FC" w14:textId="77777777" w:rsidR="009758AF" w:rsidRPr="00E84C2A" w:rsidRDefault="009758AF" w:rsidP="009758AF">
      <w:pPr>
        <w:pStyle w:val="Contributor"/>
      </w:pPr>
      <w:r w:rsidRPr="00E84C2A">
        <w:t>Simon Moser (</w:t>
      </w:r>
      <w:hyperlink r:id="rId21" w:history="1">
        <w:r w:rsidRPr="00E84C2A">
          <w:rPr>
            <w:color w:val="0000FF"/>
          </w:rPr>
          <w:t>smoser@de.ibm.com</w:t>
        </w:r>
      </w:hyperlink>
      <w:r w:rsidRPr="00E84C2A">
        <w:t xml:space="preserve">), </w:t>
      </w:r>
      <w:hyperlink r:id="rId22" w:history="1">
        <w:r w:rsidRPr="00E84C2A">
          <w:rPr>
            <w:color w:val="0000FF"/>
          </w:rPr>
          <w:t>IBM</w:t>
        </w:r>
      </w:hyperlink>
    </w:p>
    <w:p w14:paraId="021DE2BF" w14:textId="77777777" w:rsidR="009758AF" w:rsidRPr="00E84C2A" w:rsidRDefault="009758AF" w:rsidP="009758AF">
      <w:pPr>
        <w:pStyle w:val="Titlepageinfo"/>
      </w:pPr>
      <w:r w:rsidRPr="00E84C2A">
        <w:t>Editors:</w:t>
      </w:r>
    </w:p>
    <w:p w14:paraId="4F905AA7" w14:textId="77777777" w:rsidR="009758AF" w:rsidRPr="00A76888" w:rsidRDefault="009758AF" w:rsidP="009758AF">
      <w:pPr>
        <w:pStyle w:val="Contributor"/>
      </w:pPr>
      <w:r w:rsidRPr="00A76888">
        <w:t>Matt Rutkowski (</w:t>
      </w:r>
      <w:hyperlink r:id="rId23" w:history="1">
        <w:r w:rsidRPr="00A76888">
          <w:rPr>
            <w:rStyle w:val="Hyperlink"/>
          </w:rPr>
          <w:t>mrutkows@us.ibm.com</w:t>
        </w:r>
      </w:hyperlink>
      <w:r w:rsidRPr="00A76888">
        <w:t xml:space="preserve">), </w:t>
      </w:r>
      <w:hyperlink r:id="rId24" w:history="1">
        <w:r w:rsidRPr="00A76888">
          <w:rPr>
            <w:rStyle w:val="Hyperlink"/>
          </w:rPr>
          <w:t>IBM</w:t>
        </w:r>
      </w:hyperlink>
    </w:p>
    <w:p w14:paraId="1CED605B" w14:textId="7D2562ED" w:rsidR="004C4D7C" w:rsidRDefault="009758AF" w:rsidP="009758AF">
      <w:pPr>
        <w:pStyle w:val="Contributor"/>
        <w:rPr>
          <w:rStyle w:val="Hyperlink"/>
        </w:rPr>
      </w:pPr>
      <w:r w:rsidRPr="00A76888">
        <w:t>Luc Boutier (</w:t>
      </w:r>
      <w:hyperlink r:id="rId25" w:history="1">
        <w:r w:rsidRPr="00A76888">
          <w:rPr>
            <w:rStyle w:val="Hyperlink"/>
          </w:rPr>
          <w:t>luc.boutier@fastconnect.fr</w:t>
        </w:r>
      </w:hyperlink>
      <w:r w:rsidRPr="00A76888">
        <w:t xml:space="preserve">), </w:t>
      </w:r>
      <w:hyperlink r:id="rId26" w:history="1">
        <w:r w:rsidRPr="00A76888">
          <w:rPr>
            <w:rStyle w:val="Hyperlink"/>
          </w:rPr>
          <w:t>FastConnect</w:t>
        </w:r>
      </w:hyperlink>
    </w:p>
    <w:p w14:paraId="1E51239F" w14:textId="55ABF4D5" w:rsidR="009758AF" w:rsidRPr="009758AF" w:rsidRDefault="009758AF" w:rsidP="009758AF">
      <w:pPr>
        <w:pStyle w:val="Contributor"/>
      </w:pPr>
      <w:r w:rsidRPr="007E1EAE">
        <w:t>Chris Lauwers (</w:t>
      </w:r>
      <w:hyperlink r:id="rId27" w:history="1">
        <w:r w:rsidRPr="007E1EAE">
          <w:rPr>
            <w:rStyle w:val="Hyperlink"/>
          </w:rPr>
          <w:t>lauwers@ubicity.com</w:t>
        </w:r>
      </w:hyperlink>
      <w:r w:rsidRPr="007E1EAE">
        <w:t xml:space="preserve">), </w:t>
      </w:r>
      <w:r>
        <w:rPr>
          <w:rStyle w:val="Hyperlink"/>
          <w:color w:val="auto"/>
        </w:rPr>
        <w:t>Individual Member</w:t>
      </w:r>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331183F" w14:textId="27CABAA9" w:rsidR="00D00DF9" w:rsidRDefault="008E4EF1" w:rsidP="002659E9">
      <w:pPr>
        <w:pStyle w:val="RelatedWork"/>
      </w:pPr>
      <w:r w:rsidRPr="00215169">
        <w:rPr>
          <w:i/>
        </w:rPr>
        <w:t>TOSCA Simple Profile in YAML Version 1.1</w:t>
      </w:r>
      <w:r w:rsidRPr="002A5CA9">
        <w:t xml:space="preserve">. </w:t>
      </w:r>
      <w:r>
        <w:rPr>
          <w:rFonts w:cs="Arial"/>
        </w:rPr>
        <w:t xml:space="preserve">Edited by </w:t>
      </w:r>
      <w:r w:rsidRPr="00E84C2A">
        <w:t>Matt Rutkowski</w:t>
      </w:r>
      <w:r>
        <w:t xml:space="preserve"> and Luc Boutier</w:t>
      </w:r>
      <w:r>
        <w:rPr>
          <w:rFonts w:cs="Arial"/>
        </w:rPr>
        <w:t xml:space="preserve">. </w:t>
      </w:r>
      <w:r>
        <w:t xml:space="preserve">Latest version: </w:t>
      </w:r>
      <w:hyperlink r:id="rId28" w:history="1">
        <w:r>
          <w:rPr>
            <w:rStyle w:val="Hyperlink"/>
          </w:rPr>
          <w:t>http://docs.oasis-open.org/tosca/TOSCA-Simple-Profile-YAML/v1.1/TOSCA-Simple-Profile-YAML-v1.1.html</w:t>
        </w:r>
      </w:hyperlink>
      <w:r>
        <w:t>.</w:t>
      </w:r>
    </w:p>
    <w:p w14:paraId="2767B498" w14:textId="547242DC" w:rsidR="00A05680" w:rsidRDefault="00A05680" w:rsidP="002659E9">
      <w:pPr>
        <w:pStyle w:val="RelatedWork"/>
      </w:pPr>
      <w:r w:rsidRPr="006468C1">
        <w:rPr>
          <w:i/>
        </w:rPr>
        <w:t>TOSCA Simple Profile in YAML Version 1.0</w:t>
      </w:r>
      <w:r>
        <w:rPr>
          <w:i/>
        </w:rPr>
        <w:t>.</w:t>
      </w:r>
      <w:r w:rsidRPr="006468C1">
        <w:t xml:space="preserve"> Edited by Derek Palma, Matt Rutkowski, and Thomas Spatzier.</w:t>
      </w:r>
      <w:r>
        <w:t xml:space="preserve"> Latest version: </w:t>
      </w:r>
      <w:hyperlink r:id="rId29" w:history="1">
        <w:r>
          <w:rPr>
            <w:rStyle w:val="Hyperlink"/>
          </w:rPr>
          <w:t>http://docs.oasis-open.org/tosca/TOSCA-Simple-Profile-YAML/v1.0/TOSCA-Simple-Profile-YAML-v1.0.html</w:t>
        </w:r>
      </w:hyperlink>
      <w:r>
        <w:rPr>
          <w:rStyle w:val="Hyperlink"/>
        </w:rPr>
        <w:t>.</w:t>
      </w:r>
    </w:p>
    <w:p w14:paraId="3D7C0F04" w14:textId="77777777" w:rsidR="00D00DF9" w:rsidRPr="004C4D7C" w:rsidRDefault="00D00DF9" w:rsidP="00D00DF9">
      <w:pPr>
        <w:pStyle w:val="Titlepageinfodescription"/>
      </w:pPr>
      <w:r>
        <w:t xml:space="preserve">This </w:t>
      </w:r>
      <w:r w:rsidR="00494EE0">
        <w:t>specification</w:t>
      </w:r>
      <w:r>
        <w:t xml:space="preserve"> is related to:</w:t>
      </w:r>
    </w:p>
    <w:p w14:paraId="5B58D61B" w14:textId="76A1822E" w:rsidR="00560795" w:rsidRPr="00560795" w:rsidRDefault="00147F00" w:rsidP="002659E9">
      <w:pPr>
        <w:pStyle w:val="RelatedWork"/>
      </w:pPr>
      <w:r w:rsidRPr="00095DAB">
        <w:rPr>
          <w:i/>
        </w:rPr>
        <w:lastRenderedPageBreak/>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30" w:history="1">
        <w:r w:rsidRPr="00095DAB">
          <w:rPr>
            <w:rStyle w:val="Hyperlink"/>
          </w:rPr>
          <w:t>http://docs.oasis-open.org/tosca/TOSCA/v1.0/os/TOSCA-v1.0-os.html</w:t>
        </w:r>
      </w:hyperlink>
      <w:r w:rsidRPr="00095DAB">
        <w:t>.</w:t>
      </w:r>
    </w:p>
    <w:p w14:paraId="7A1AB8D9" w14:textId="320D2D3E" w:rsidR="00547E3B" w:rsidRDefault="005D1054" w:rsidP="00547E3B">
      <w:pPr>
        <w:pStyle w:val="Titlepageinfo"/>
      </w:pPr>
      <w:r>
        <w:t>Declared XML namespace</w:t>
      </w:r>
      <w:r w:rsidR="00547E3B">
        <w:t>:</w:t>
      </w:r>
    </w:p>
    <w:p w14:paraId="6E326460" w14:textId="4F377ABB" w:rsidR="00547E3B" w:rsidRDefault="006F07B6" w:rsidP="00547E3B">
      <w:pPr>
        <w:pStyle w:val="RelatedWork"/>
      </w:pPr>
      <w:hyperlink r:id="rId31" w:history="1">
        <w:r w:rsidR="00A05680" w:rsidRPr="00D84861">
          <w:rPr>
            <w:rStyle w:val="Hyperlink"/>
          </w:rPr>
          <w:t>http://docs.oasis-open.org/tosca/ns/simple/yaml/1.</w:t>
        </w:r>
        <w:r w:rsidR="00D84861" w:rsidRPr="00D84861">
          <w:rPr>
            <w:rStyle w:val="Hyperlink"/>
          </w:rPr>
          <w:t>2</w:t>
        </w:r>
      </w:hyperlink>
    </w:p>
    <w:p w14:paraId="1E41A758" w14:textId="77777777" w:rsidR="009C7DCE" w:rsidRDefault="009C7DCE" w:rsidP="008C100C">
      <w:pPr>
        <w:pStyle w:val="Titlepageinfo"/>
      </w:pPr>
      <w:r>
        <w:t>Abstract:</w:t>
      </w:r>
    </w:p>
    <w:p w14:paraId="57BDA72B" w14:textId="0BA512AC" w:rsidR="009C7DCE" w:rsidRDefault="005D1054" w:rsidP="008C100C">
      <w:pPr>
        <w:pStyle w:val="Abstract"/>
      </w:pPr>
      <w:r w:rsidRPr="007E1EAE">
        <w:t>This document defines a simplified profile of the TOSCA version 1.0 specification in a YAML rendering which is intended to simplify the author</w:t>
      </w:r>
      <w:r>
        <w:t>ing of TOSCA service templates.</w:t>
      </w:r>
      <w:r w:rsidRPr="007E1EAE">
        <w:t xml:space="preserve">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7812E551" w14:textId="1BF42C0E" w:rsidR="00B92414" w:rsidRDefault="00B92414" w:rsidP="00B92414">
      <w:pPr>
        <w:pStyle w:val="Abstract"/>
      </w:pPr>
      <w:r>
        <w:t xml:space="preserve">This document was last revised or approved by the </w:t>
      </w:r>
      <w:r w:rsidR="0098368C">
        <w:t>membership of OASIS</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2" w:anchor="technical" w:history="1">
        <w:r>
          <w:rPr>
            <w:rStyle w:val="Hyperlink"/>
          </w:rPr>
          <w:t>https://www.oasis-open.org/committees/tc_home.php?wg_abbrev=tosca#technical</w:t>
        </w:r>
      </w:hyperlink>
      <w:r>
        <w:t>.</w:t>
      </w:r>
    </w:p>
    <w:p w14:paraId="247F76BE" w14:textId="07F44B91" w:rsidR="00B569DB" w:rsidRPr="00A74011" w:rsidRDefault="00B92414" w:rsidP="00B92414">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3" w:history="1">
        <w:r w:rsidRPr="0007308D">
          <w:rPr>
            <w:rStyle w:val="Hyperlink"/>
          </w:rPr>
          <w:t>Send A Comment</w:t>
        </w:r>
      </w:hyperlink>
      <w:r>
        <w:t xml:space="preserve">” button on the TC’s web page at </w:t>
      </w:r>
      <w:hyperlink r:id="rId34" w:history="1">
        <w:r>
          <w:rPr>
            <w:rStyle w:val="Hyperlink"/>
          </w:rPr>
          <w:t>https://www.oasis-open.org/committees/tosca/</w:t>
        </w:r>
      </w:hyperlink>
      <w:r w:rsidRPr="008A31C5">
        <w:rPr>
          <w:rStyle w:val="Hyperlink"/>
          <w:color w:val="000000"/>
        </w:rPr>
        <w:t>.</w:t>
      </w:r>
    </w:p>
    <w:p w14:paraId="48FB1789" w14:textId="2B948621" w:rsidR="00C304DB" w:rsidRDefault="00B92414" w:rsidP="00F9240B">
      <w:pPr>
        <w:pStyle w:val="Abstract"/>
      </w:pPr>
      <w:r>
        <w:t xml:space="preserve">This </w:t>
      </w:r>
      <w:r w:rsidR="00254A45">
        <w:t>specification</w:t>
      </w:r>
      <w:r w:rsidR="00CF5D9B" w:rsidRPr="009D6316">
        <w:t xml:space="preserve"> is provided under </w:t>
      </w:r>
      <w:r w:rsidR="00CF5D9B" w:rsidRPr="004C3207">
        <w:t xml:space="preserve">the </w:t>
      </w:r>
      <w:hyperlink r:id="rId35" w:anchor="RF-on-Limited-Mode" w:history="1">
        <w:r w:rsidR="00CF5D9B" w:rsidRPr="004C3207">
          <w:rPr>
            <w:rStyle w:val="Hyperlink"/>
          </w:rPr>
          <w:t>RF on Limited Terms</w:t>
        </w:r>
      </w:hyperlink>
      <w:r w:rsidR="00CF5D9B" w:rsidRPr="004C3207">
        <w:t xml:space="preserve"> Mode of the </w:t>
      </w:r>
      <w:hyperlink r:id="rId36" w:history="1">
        <w:r w:rsidR="00CF5D9B" w:rsidRPr="00A517E4">
          <w:rPr>
            <w:rStyle w:val="Hyperlink"/>
          </w:rPr>
          <w:t>OASIS IPR Policy</w:t>
        </w:r>
      </w:hyperlink>
      <w:r w:rsidR="00CF5D9B" w:rsidRPr="004C3207">
        <w:t xml:space="preserve">, the mode </w:t>
      </w:r>
      <w:r w:rsidR="00CF5D9B" w:rsidRPr="009D6316">
        <w:t>chosen when the Technical Committee was established.</w:t>
      </w:r>
      <w:r w:rsidR="00CF5D9B">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7" w:history="1">
        <w:r>
          <w:rPr>
            <w:rStyle w:val="Hyperlink"/>
          </w:rPr>
          <w:t>https://www.oasis-open.org/committees/tosca/ipr.php</w:t>
        </w:r>
      </w:hyperlink>
      <w:r w:rsidRPr="008A31C5">
        <w:rPr>
          <w:rStyle w:val="Hyperlink"/>
          <w:color w:val="000000"/>
        </w:rPr>
        <w:t>).</w:t>
      </w:r>
    </w:p>
    <w:p w14:paraId="63C2CBAB" w14:textId="02B40C44" w:rsidR="00300B86" w:rsidRPr="00300B86" w:rsidRDefault="00300B86" w:rsidP="00300B86">
      <w:pPr>
        <w:pStyle w:val="Abstract"/>
      </w:pPr>
      <w:r w:rsidRPr="00300B86">
        <w:t xml:space="preserve">Note that any machine-readable content </w:t>
      </w:r>
      <w:r w:rsidR="00B1598A">
        <w:t>(</w:t>
      </w:r>
      <w:hyperlink r:id="rId38" w:anchor="wpComponentsCompLang" w:history="1">
        <w:r w:rsidR="00B1598A" w:rsidRPr="009031E0">
          <w:rPr>
            <w:rStyle w:val="Hyperlink"/>
          </w:rPr>
          <w:t>Computer Language Definitions</w:t>
        </w:r>
      </w:hyperlink>
      <w:r w:rsidR="00B1598A"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D08DDD4" w14:textId="1498D15F" w:rsidR="00B92414" w:rsidRDefault="00B92414" w:rsidP="00B92414">
      <w:pPr>
        <w:pStyle w:val="Abstract"/>
      </w:pPr>
      <w:r>
        <w:rPr>
          <w:rStyle w:val="Refterm"/>
        </w:rPr>
        <w:t>[TOSCA-Simple-Profile-YAML-v1.2]</w:t>
      </w:r>
    </w:p>
    <w:p w14:paraId="77789867" w14:textId="157FC88A" w:rsidR="000449B0" w:rsidRPr="00276464" w:rsidRDefault="00B92414" w:rsidP="008C100C">
      <w:pPr>
        <w:pStyle w:val="Abstract"/>
        <w:rPr>
          <w:rFonts w:cs="Arial"/>
        </w:rPr>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98368C" w:rsidRPr="0098368C">
        <w:t>17 January 2019</w:t>
      </w:r>
      <w:r w:rsidRPr="002A5CA9">
        <w:t xml:space="preserve">. </w:t>
      </w:r>
      <w:r w:rsidR="00CD654F">
        <w:t>OASIS</w:t>
      </w:r>
      <w:r w:rsidRPr="002A5CA9">
        <w:t xml:space="preserve"> S</w:t>
      </w:r>
      <w:r w:rsidR="00CD654F">
        <w:t>tandard</w:t>
      </w:r>
      <w:r w:rsidRPr="002A5CA9">
        <w:t xml:space="preserve">. </w:t>
      </w:r>
      <w:hyperlink r:id="rId39" w:history="1">
        <w:hyperlink r:id="rId40" w:history="1">
          <w:r w:rsidR="0098368C">
            <w:rPr>
              <w:rStyle w:val="Hyperlink"/>
            </w:rPr>
            <w:t>https://docs.oasis-open.org/tosca/TOSCA-Simple-Profile-YAML/v1.2/os/TOSCA-Simple-Profile-YAML-v1.2-os.html</w:t>
          </w:r>
        </w:hyperlink>
      </w:hyperlink>
      <w:r w:rsidRPr="002A5CA9">
        <w:t>.</w:t>
      </w:r>
      <w:r>
        <w:t xml:space="preserve"> Latest version: </w:t>
      </w:r>
      <w:hyperlink r:id="rId41" w:history="1">
        <w:r w:rsidR="0098368C">
          <w:rPr>
            <w:rStyle w:val="Hyperlink"/>
          </w:rPr>
          <w:t>https://docs.oasis-open.org/tosca/TOSCA-Simple-Profile-YAML/v1.2/TOSCA-Simple-Profile-YAML-v1.2.html</w:t>
        </w:r>
      </w:hyperlink>
      <w:r>
        <w:t>.</w:t>
      </w:r>
    </w:p>
    <w:p w14:paraId="687B9D0E" w14:textId="77777777" w:rsidR="008677C6" w:rsidRDefault="007E3373" w:rsidP="008C100C">
      <w:pPr>
        <w:pStyle w:val="Notices"/>
      </w:pPr>
      <w:r>
        <w:lastRenderedPageBreak/>
        <w:t>Notices</w:t>
      </w:r>
    </w:p>
    <w:p w14:paraId="694502D1" w14:textId="5E246F1F" w:rsidR="00852E10" w:rsidRPr="00852E10" w:rsidRDefault="008C7396" w:rsidP="00852E10">
      <w:r>
        <w:t>Copyright © OASIS</w:t>
      </w:r>
      <w:r w:rsidR="00CE59AF">
        <w:t xml:space="preserve"> Open</w:t>
      </w:r>
      <w:r>
        <w:t xml:space="preserve"> </w:t>
      </w:r>
      <w:r w:rsidR="00197607">
        <w:t>201</w:t>
      </w:r>
      <w:r w:rsidR="0098368C">
        <w:t>9</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2"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3"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4"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bookmarkStart w:id="1" w:name="_GoBack"/>
      <w:bookmarkEnd w:id="1"/>
    </w:p>
    <w:p w14:paraId="62460B14" w14:textId="6638BE1E" w:rsidR="00A705FC" w:rsidRDefault="00F04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8072897" w:history="1">
        <w:r w:rsidR="00A705FC" w:rsidRPr="00D42B5E">
          <w:rPr>
            <w:rStyle w:val="Hyperlink"/>
            <w:noProof/>
          </w:rPr>
          <w:t>Table of Examples</w:t>
        </w:r>
        <w:r w:rsidR="00A705FC">
          <w:rPr>
            <w:noProof/>
            <w:webHidden/>
          </w:rPr>
          <w:tab/>
        </w:r>
        <w:r w:rsidR="00A705FC">
          <w:rPr>
            <w:noProof/>
            <w:webHidden/>
          </w:rPr>
          <w:fldChar w:fldCharType="begin"/>
        </w:r>
        <w:r w:rsidR="00A705FC">
          <w:rPr>
            <w:noProof/>
            <w:webHidden/>
          </w:rPr>
          <w:instrText xml:space="preserve"> PAGEREF _Toc528072897 \h </w:instrText>
        </w:r>
        <w:r w:rsidR="00A705FC">
          <w:rPr>
            <w:noProof/>
            <w:webHidden/>
          </w:rPr>
        </w:r>
        <w:r w:rsidR="00A705FC">
          <w:rPr>
            <w:noProof/>
            <w:webHidden/>
          </w:rPr>
          <w:fldChar w:fldCharType="separate"/>
        </w:r>
        <w:r w:rsidR="006F07B6">
          <w:rPr>
            <w:noProof/>
            <w:webHidden/>
          </w:rPr>
          <w:t>7</w:t>
        </w:r>
        <w:r w:rsidR="00A705FC">
          <w:rPr>
            <w:noProof/>
            <w:webHidden/>
          </w:rPr>
          <w:fldChar w:fldCharType="end"/>
        </w:r>
      </w:hyperlink>
    </w:p>
    <w:p w14:paraId="3423F3AE" w14:textId="1ECC36F2" w:rsidR="00A705FC" w:rsidRDefault="006F07B6">
      <w:pPr>
        <w:pStyle w:val="TOC1"/>
        <w:tabs>
          <w:tab w:val="right" w:leader="dot" w:pos="9350"/>
        </w:tabs>
        <w:rPr>
          <w:rFonts w:asciiTheme="minorHAnsi" w:eastAsiaTheme="minorEastAsia" w:hAnsiTheme="minorHAnsi" w:cstheme="minorBidi"/>
          <w:noProof/>
          <w:sz w:val="22"/>
          <w:szCs w:val="22"/>
        </w:rPr>
      </w:pPr>
      <w:hyperlink w:anchor="_Toc528072898" w:history="1">
        <w:r w:rsidR="00A705FC" w:rsidRPr="00D42B5E">
          <w:rPr>
            <w:rStyle w:val="Hyperlink"/>
            <w:noProof/>
          </w:rPr>
          <w:t>Table of Figures</w:t>
        </w:r>
        <w:r w:rsidR="00A705FC">
          <w:rPr>
            <w:noProof/>
            <w:webHidden/>
          </w:rPr>
          <w:tab/>
        </w:r>
        <w:r w:rsidR="00A705FC">
          <w:rPr>
            <w:noProof/>
            <w:webHidden/>
          </w:rPr>
          <w:fldChar w:fldCharType="begin"/>
        </w:r>
        <w:r w:rsidR="00A705FC">
          <w:rPr>
            <w:noProof/>
            <w:webHidden/>
          </w:rPr>
          <w:instrText xml:space="preserve"> PAGEREF _Toc528072898 \h </w:instrText>
        </w:r>
        <w:r w:rsidR="00A705FC">
          <w:rPr>
            <w:noProof/>
            <w:webHidden/>
          </w:rPr>
        </w:r>
        <w:r w:rsidR="00A705FC">
          <w:rPr>
            <w:noProof/>
            <w:webHidden/>
          </w:rPr>
          <w:fldChar w:fldCharType="separate"/>
        </w:r>
        <w:r>
          <w:rPr>
            <w:noProof/>
            <w:webHidden/>
          </w:rPr>
          <w:t>7</w:t>
        </w:r>
        <w:r w:rsidR="00A705FC">
          <w:rPr>
            <w:noProof/>
            <w:webHidden/>
          </w:rPr>
          <w:fldChar w:fldCharType="end"/>
        </w:r>
      </w:hyperlink>
    </w:p>
    <w:p w14:paraId="624825E3" w14:textId="01671998"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899" w:history="1">
        <w:r w:rsidR="00A705FC" w:rsidRPr="00D42B5E">
          <w:rPr>
            <w:rStyle w:val="Hyperlink"/>
            <w:noProof/>
          </w:rPr>
          <w:t>1</w:t>
        </w:r>
        <w:r w:rsidR="00A705FC">
          <w:rPr>
            <w:rFonts w:asciiTheme="minorHAnsi" w:eastAsiaTheme="minorEastAsia" w:hAnsiTheme="minorHAnsi" w:cstheme="minorBidi"/>
            <w:noProof/>
            <w:sz w:val="22"/>
            <w:szCs w:val="22"/>
          </w:rPr>
          <w:tab/>
        </w:r>
        <w:r w:rsidR="00A705FC" w:rsidRPr="00D42B5E">
          <w:rPr>
            <w:rStyle w:val="Hyperlink"/>
            <w:noProof/>
          </w:rPr>
          <w:t>Introduction</w:t>
        </w:r>
        <w:r w:rsidR="00A705FC">
          <w:rPr>
            <w:noProof/>
            <w:webHidden/>
          </w:rPr>
          <w:tab/>
        </w:r>
        <w:r w:rsidR="00A705FC">
          <w:rPr>
            <w:noProof/>
            <w:webHidden/>
          </w:rPr>
          <w:fldChar w:fldCharType="begin"/>
        </w:r>
        <w:r w:rsidR="00A705FC">
          <w:rPr>
            <w:noProof/>
            <w:webHidden/>
          </w:rPr>
          <w:instrText xml:space="preserve"> PAGEREF _Toc528072899 \h </w:instrText>
        </w:r>
        <w:r w:rsidR="00A705FC">
          <w:rPr>
            <w:noProof/>
            <w:webHidden/>
          </w:rPr>
        </w:r>
        <w:r w:rsidR="00A705FC">
          <w:rPr>
            <w:noProof/>
            <w:webHidden/>
          </w:rPr>
          <w:fldChar w:fldCharType="separate"/>
        </w:r>
        <w:r>
          <w:rPr>
            <w:noProof/>
            <w:webHidden/>
          </w:rPr>
          <w:t>8</w:t>
        </w:r>
        <w:r w:rsidR="00A705FC">
          <w:rPr>
            <w:noProof/>
            <w:webHidden/>
          </w:rPr>
          <w:fldChar w:fldCharType="end"/>
        </w:r>
      </w:hyperlink>
    </w:p>
    <w:p w14:paraId="04E260D7" w14:textId="1763AA4D"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0" w:history="1">
        <w:r w:rsidR="00A705FC" w:rsidRPr="00D42B5E">
          <w:rPr>
            <w:rStyle w:val="Hyperlink"/>
            <w:noProof/>
          </w:rPr>
          <w:t>1.0 IPR Policy</w:t>
        </w:r>
        <w:r w:rsidR="00A705FC">
          <w:rPr>
            <w:noProof/>
            <w:webHidden/>
          </w:rPr>
          <w:tab/>
        </w:r>
        <w:r w:rsidR="00A705FC">
          <w:rPr>
            <w:noProof/>
            <w:webHidden/>
          </w:rPr>
          <w:fldChar w:fldCharType="begin"/>
        </w:r>
        <w:r w:rsidR="00A705FC">
          <w:rPr>
            <w:noProof/>
            <w:webHidden/>
          </w:rPr>
          <w:instrText xml:space="preserve"> PAGEREF _Toc528072900 \h </w:instrText>
        </w:r>
        <w:r w:rsidR="00A705FC">
          <w:rPr>
            <w:noProof/>
            <w:webHidden/>
          </w:rPr>
        </w:r>
        <w:r w:rsidR="00A705FC">
          <w:rPr>
            <w:noProof/>
            <w:webHidden/>
          </w:rPr>
          <w:fldChar w:fldCharType="separate"/>
        </w:r>
        <w:r>
          <w:rPr>
            <w:noProof/>
            <w:webHidden/>
          </w:rPr>
          <w:t>8</w:t>
        </w:r>
        <w:r w:rsidR="00A705FC">
          <w:rPr>
            <w:noProof/>
            <w:webHidden/>
          </w:rPr>
          <w:fldChar w:fldCharType="end"/>
        </w:r>
      </w:hyperlink>
    </w:p>
    <w:p w14:paraId="7BA9D6BE" w14:textId="53DF2EE5"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1" w:history="1">
        <w:r w:rsidR="00A705FC" w:rsidRPr="00D42B5E">
          <w:rPr>
            <w:rStyle w:val="Hyperlink"/>
            <w:noProof/>
          </w:rPr>
          <w:t>1.1 Objective</w:t>
        </w:r>
        <w:r w:rsidR="00A705FC">
          <w:rPr>
            <w:noProof/>
            <w:webHidden/>
          </w:rPr>
          <w:tab/>
        </w:r>
        <w:r w:rsidR="00A705FC">
          <w:rPr>
            <w:noProof/>
            <w:webHidden/>
          </w:rPr>
          <w:fldChar w:fldCharType="begin"/>
        </w:r>
        <w:r w:rsidR="00A705FC">
          <w:rPr>
            <w:noProof/>
            <w:webHidden/>
          </w:rPr>
          <w:instrText xml:space="preserve"> PAGEREF _Toc528072901 \h </w:instrText>
        </w:r>
        <w:r w:rsidR="00A705FC">
          <w:rPr>
            <w:noProof/>
            <w:webHidden/>
          </w:rPr>
        </w:r>
        <w:r w:rsidR="00A705FC">
          <w:rPr>
            <w:noProof/>
            <w:webHidden/>
          </w:rPr>
          <w:fldChar w:fldCharType="separate"/>
        </w:r>
        <w:r>
          <w:rPr>
            <w:noProof/>
            <w:webHidden/>
          </w:rPr>
          <w:t>8</w:t>
        </w:r>
        <w:r w:rsidR="00A705FC">
          <w:rPr>
            <w:noProof/>
            <w:webHidden/>
          </w:rPr>
          <w:fldChar w:fldCharType="end"/>
        </w:r>
      </w:hyperlink>
    </w:p>
    <w:p w14:paraId="3DA03188" w14:textId="70C8D34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2" w:history="1">
        <w:r w:rsidR="00A705FC" w:rsidRPr="00D42B5E">
          <w:rPr>
            <w:rStyle w:val="Hyperlink"/>
            <w:rFonts w:eastAsiaTheme="majorEastAsia"/>
            <w:noProof/>
          </w:rPr>
          <w:t>1.2 Summary of key TOSCA concepts</w:t>
        </w:r>
        <w:r w:rsidR="00A705FC">
          <w:rPr>
            <w:noProof/>
            <w:webHidden/>
          </w:rPr>
          <w:tab/>
        </w:r>
        <w:r w:rsidR="00A705FC">
          <w:rPr>
            <w:noProof/>
            <w:webHidden/>
          </w:rPr>
          <w:fldChar w:fldCharType="begin"/>
        </w:r>
        <w:r w:rsidR="00A705FC">
          <w:rPr>
            <w:noProof/>
            <w:webHidden/>
          </w:rPr>
          <w:instrText xml:space="preserve"> PAGEREF _Toc528072902 \h </w:instrText>
        </w:r>
        <w:r w:rsidR="00A705FC">
          <w:rPr>
            <w:noProof/>
            <w:webHidden/>
          </w:rPr>
        </w:r>
        <w:r w:rsidR="00A705FC">
          <w:rPr>
            <w:noProof/>
            <w:webHidden/>
          </w:rPr>
          <w:fldChar w:fldCharType="separate"/>
        </w:r>
        <w:r>
          <w:rPr>
            <w:noProof/>
            <w:webHidden/>
          </w:rPr>
          <w:t>8</w:t>
        </w:r>
        <w:r w:rsidR="00A705FC">
          <w:rPr>
            <w:noProof/>
            <w:webHidden/>
          </w:rPr>
          <w:fldChar w:fldCharType="end"/>
        </w:r>
      </w:hyperlink>
    </w:p>
    <w:p w14:paraId="459907A5" w14:textId="30BE096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3" w:history="1">
        <w:r w:rsidR="00A705FC" w:rsidRPr="00D42B5E">
          <w:rPr>
            <w:rStyle w:val="Hyperlink"/>
            <w:noProof/>
          </w:rPr>
          <w:t>1.3 Implementations</w:t>
        </w:r>
        <w:r w:rsidR="00A705FC">
          <w:rPr>
            <w:noProof/>
            <w:webHidden/>
          </w:rPr>
          <w:tab/>
        </w:r>
        <w:r w:rsidR="00A705FC">
          <w:rPr>
            <w:noProof/>
            <w:webHidden/>
          </w:rPr>
          <w:fldChar w:fldCharType="begin"/>
        </w:r>
        <w:r w:rsidR="00A705FC">
          <w:rPr>
            <w:noProof/>
            <w:webHidden/>
          </w:rPr>
          <w:instrText xml:space="preserve"> PAGEREF _Toc528072903 \h </w:instrText>
        </w:r>
        <w:r w:rsidR="00A705FC">
          <w:rPr>
            <w:noProof/>
            <w:webHidden/>
          </w:rPr>
        </w:r>
        <w:r w:rsidR="00A705FC">
          <w:rPr>
            <w:noProof/>
            <w:webHidden/>
          </w:rPr>
          <w:fldChar w:fldCharType="separate"/>
        </w:r>
        <w:r>
          <w:rPr>
            <w:noProof/>
            <w:webHidden/>
          </w:rPr>
          <w:t>9</w:t>
        </w:r>
        <w:r w:rsidR="00A705FC">
          <w:rPr>
            <w:noProof/>
            <w:webHidden/>
          </w:rPr>
          <w:fldChar w:fldCharType="end"/>
        </w:r>
      </w:hyperlink>
    </w:p>
    <w:p w14:paraId="1AC72B99" w14:textId="0C8423D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4" w:history="1">
        <w:r w:rsidR="00A705FC" w:rsidRPr="00D42B5E">
          <w:rPr>
            <w:rStyle w:val="Hyperlink"/>
            <w:noProof/>
          </w:rPr>
          <w:t>1.4 Terminology</w:t>
        </w:r>
        <w:r w:rsidR="00A705FC">
          <w:rPr>
            <w:noProof/>
            <w:webHidden/>
          </w:rPr>
          <w:tab/>
        </w:r>
        <w:r w:rsidR="00A705FC">
          <w:rPr>
            <w:noProof/>
            <w:webHidden/>
          </w:rPr>
          <w:fldChar w:fldCharType="begin"/>
        </w:r>
        <w:r w:rsidR="00A705FC">
          <w:rPr>
            <w:noProof/>
            <w:webHidden/>
          </w:rPr>
          <w:instrText xml:space="preserve"> PAGEREF _Toc528072904 \h </w:instrText>
        </w:r>
        <w:r w:rsidR="00A705FC">
          <w:rPr>
            <w:noProof/>
            <w:webHidden/>
          </w:rPr>
        </w:r>
        <w:r w:rsidR="00A705FC">
          <w:rPr>
            <w:noProof/>
            <w:webHidden/>
          </w:rPr>
          <w:fldChar w:fldCharType="separate"/>
        </w:r>
        <w:r>
          <w:rPr>
            <w:noProof/>
            <w:webHidden/>
          </w:rPr>
          <w:t>9</w:t>
        </w:r>
        <w:r w:rsidR="00A705FC">
          <w:rPr>
            <w:noProof/>
            <w:webHidden/>
          </w:rPr>
          <w:fldChar w:fldCharType="end"/>
        </w:r>
      </w:hyperlink>
    </w:p>
    <w:p w14:paraId="65E03A36" w14:textId="79CEC4E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5" w:history="1">
        <w:r w:rsidR="00A705FC" w:rsidRPr="00D42B5E">
          <w:rPr>
            <w:rStyle w:val="Hyperlink"/>
            <w:noProof/>
          </w:rPr>
          <w:t>1.5 Notational Conventions</w:t>
        </w:r>
        <w:r w:rsidR="00A705FC">
          <w:rPr>
            <w:noProof/>
            <w:webHidden/>
          </w:rPr>
          <w:tab/>
        </w:r>
        <w:r w:rsidR="00A705FC">
          <w:rPr>
            <w:noProof/>
            <w:webHidden/>
          </w:rPr>
          <w:fldChar w:fldCharType="begin"/>
        </w:r>
        <w:r w:rsidR="00A705FC">
          <w:rPr>
            <w:noProof/>
            <w:webHidden/>
          </w:rPr>
          <w:instrText xml:space="preserve"> PAGEREF _Toc528072905 \h </w:instrText>
        </w:r>
        <w:r w:rsidR="00A705FC">
          <w:rPr>
            <w:noProof/>
            <w:webHidden/>
          </w:rPr>
        </w:r>
        <w:r w:rsidR="00A705FC">
          <w:rPr>
            <w:noProof/>
            <w:webHidden/>
          </w:rPr>
          <w:fldChar w:fldCharType="separate"/>
        </w:r>
        <w:r>
          <w:rPr>
            <w:noProof/>
            <w:webHidden/>
          </w:rPr>
          <w:t>9</w:t>
        </w:r>
        <w:r w:rsidR="00A705FC">
          <w:rPr>
            <w:noProof/>
            <w:webHidden/>
          </w:rPr>
          <w:fldChar w:fldCharType="end"/>
        </w:r>
      </w:hyperlink>
    </w:p>
    <w:p w14:paraId="66261B35" w14:textId="0CB3A81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6" w:history="1">
        <w:r w:rsidR="00A705FC" w:rsidRPr="00D42B5E">
          <w:rPr>
            <w:rStyle w:val="Hyperlink"/>
            <w:noProof/>
          </w:rPr>
          <w:t>1.6 Normative References</w:t>
        </w:r>
        <w:r w:rsidR="00A705FC">
          <w:rPr>
            <w:noProof/>
            <w:webHidden/>
          </w:rPr>
          <w:tab/>
        </w:r>
        <w:r w:rsidR="00A705FC">
          <w:rPr>
            <w:noProof/>
            <w:webHidden/>
          </w:rPr>
          <w:fldChar w:fldCharType="begin"/>
        </w:r>
        <w:r w:rsidR="00A705FC">
          <w:rPr>
            <w:noProof/>
            <w:webHidden/>
          </w:rPr>
          <w:instrText xml:space="preserve"> PAGEREF _Toc528072906 \h </w:instrText>
        </w:r>
        <w:r w:rsidR="00A705FC">
          <w:rPr>
            <w:noProof/>
            <w:webHidden/>
          </w:rPr>
        </w:r>
        <w:r w:rsidR="00A705FC">
          <w:rPr>
            <w:noProof/>
            <w:webHidden/>
          </w:rPr>
          <w:fldChar w:fldCharType="separate"/>
        </w:r>
        <w:r>
          <w:rPr>
            <w:noProof/>
            <w:webHidden/>
          </w:rPr>
          <w:t>9</w:t>
        </w:r>
        <w:r w:rsidR="00A705FC">
          <w:rPr>
            <w:noProof/>
            <w:webHidden/>
          </w:rPr>
          <w:fldChar w:fldCharType="end"/>
        </w:r>
      </w:hyperlink>
    </w:p>
    <w:p w14:paraId="5EEEA82E" w14:textId="45BF62AB"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7" w:history="1">
        <w:r w:rsidR="00A705FC" w:rsidRPr="00D42B5E">
          <w:rPr>
            <w:rStyle w:val="Hyperlink"/>
            <w:noProof/>
          </w:rPr>
          <w:t>1.7 Non-Normative References</w:t>
        </w:r>
        <w:r w:rsidR="00A705FC">
          <w:rPr>
            <w:noProof/>
            <w:webHidden/>
          </w:rPr>
          <w:tab/>
        </w:r>
        <w:r w:rsidR="00A705FC">
          <w:rPr>
            <w:noProof/>
            <w:webHidden/>
          </w:rPr>
          <w:fldChar w:fldCharType="begin"/>
        </w:r>
        <w:r w:rsidR="00A705FC">
          <w:rPr>
            <w:noProof/>
            <w:webHidden/>
          </w:rPr>
          <w:instrText xml:space="preserve"> PAGEREF _Toc528072907 \h </w:instrText>
        </w:r>
        <w:r w:rsidR="00A705FC">
          <w:rPr>
            <w:noProof/>
            <w:webHidden/>
          </w:rPr>
        </w:r>
        <w:r w:rsidR="00A705FC">
          <w:rPr>
            <w:noProof/>
            <w:webHidden/>
          </w:rPr>
          <w:fldChar w:fldCharType="separate"/>
        </w:r>
        <w:r>
          <w:rPr>
            <w:noProof/>
            <w:webHidden/>
          </w:rPr>
          <w:t>10</w:t>
        </w:r>
        <w:r w:rsidR="00A705FC">
          <w:rPr>
            <w:noProof/>
            <w:webHidden/>
          </w:rPr>
          <w:fldChar w:fldCharType="end"/>
        </w:r>
      </w:hyperlink>
    </w:p>
    <w:p w14:paraId="04B6C415" w14:textId="5B0772C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08" w:history="1">
        <w:r w:rsidR="00A705FC" w:rsidRPr="00D42B5E">
          <w:rPr>
            <w:rStyle w:val="Hyperlink"/>
            <w:noProof/>
          </w:rPr>
          <w:t>1.8 Glossary</w:t>
        </w:r>
        <w:r w:rsidR="00A705FC">
          <w:rPr>
            <w:noProof/>
            <w:webHidden/>
          </w:rPr>
          <w:tab/>
        </w:r>
        <w:r w:rsidR="00A705FC">
          <w:rPr>
            <w:noProof/>
            <w:webHidden/>
          </w:rPr>
          <w:fldChar w:fldCharType="begin"/>
        </w:r>
        <w:r w:rsidR="00A705FC">
          <w:rPr>
            <w:noProof/>
            <w:webHidden/>
          </w:rPr>
          <w:instrText xml:space="preserve"> PAGEREF _Toc528072908 \h </w:instrText>
        </w:r>
        <w:r w:rsidR="00A705FC">
          <w:rPr>
            <w:noProof/>
            <w:webHidden/>
          </w:rPr>
        </w:r>
        <w:r w:rsidR="00A705FC">
          <w:rPr>
            <w:noProof/>
            <w:webHidden/>
          </w:rPr>
          <w:fldChar w:fldCharType="separate"/>
        </w:r>
        <w:r>
          <w:rPr>
            <w:noProof/>
            <w:webHidden/>
          </w:rPr>
          <w:t>10</w:t>
        </w:r>
        <w:r w:rsidR="00A705FC">
          <w:rPr>
            <w:noProof/>
            <w:webHidden/>
          </w:rPr>
          <w:fldChar w:fldCharType="end"/>
        </w:r>
      </w:hyperlink>
    </w:p>
    <w:p w14:paraId="728D0529" w14:textId="7F18A478"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09" w:history="1">
        <w:r w:rsidR="00A705FC" w:rsidRPr="00D42B5E">
          <w:rPr>
            <w:rStyle w:val="Hyperlink"/>
            <w:rFonts w:eastAsiaTheme="majorEastAsia"/>
            <w:noProof/>
          </w:rPr>
          <w:t>2</w:t>
        </w:r>
        <w:r w:rsidR="00A705FC">
          <w:rPr>
            <w:rFonts w:asciiTheme="minorHAnsi" w:eastAsiaTheme="minorEastAsia" w:hAnsiTheme="minorHAnsi" w:cstheme="minorBidi"/>
            <w:noProof/>
            <w:sz w:val="22"/>
            <w:szCs w:val="22"/>
          </w:rPr>
          <w:tab/>
        </w:r>
        <w:r w:rsidR="00A705FC" w:rsidRPr="00D42B5E">
          <w:rPr>
            <w:rStyle w:val="Hyperlink"/>
            <w:rFonts w:eastAsiaTheme="majorEastAsia"/>
            <w:noProof/>
          </w:rPr>
          <w:t>TOSCA by example</w:t>
        </w:r>
        <w:r w:rsidR="00A705FC">
          <w:rPr>
            <w:noProof/>
            <w:webHidden/>
          </w:rPr>
          <w:tab/>
        </w:r>
        <w:r w:rsidR="00A705FC">
          <w:rPr>
            <w:noProof/>
            <w:webHidden/>
          </w:rPr>
          <w:fldChar w:fldCharType="begin"/>
        </w:r>
        <w:r w:rsidR="00A705FC">
          <w:rPr>
            <w:noProof/>
            <w:webHidden/>
          </w:rPr>
          <w:instrText xml:space="preserve"> PAGEREF _Toc528072909 \h </w:instrText>
        </w:r>
        <w:r w:rsidR="00A705FC">
          <w:rPr>
            <w:noProof/>
            <w:webHidden/>
          </w:rPr>
        </w:r>
        <w:r w:rsidR="00A705FC">
          <w:rPr>
            <w:noProof/>
            <w:webHidden/>
          </w:rPr>
          <w:fldChar w:fldCharType="separate"/>
        </w:r>
        <w:r>
          <w:rPr>
            <w:noProof/>
            <w:webHidden/>
          </w:rPr>
          <w:t>12</w:t>
        </w:r>
        <w:r w:rsidR="00A705FC">
          <w:rPr>
            <w:noProof/>
            <w:webHidden/>
          </w:rPr>
          <w:fldChar w:fldCharType="end"/>
        </w:r>
      </w:hyperlink>
    </w:p>
    <w:p w14:paraId="270BE431" w14:textId="680CA06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0" w:history="1">
        <w:r w:rsidR="00A705FC" w:rsidRPr="00D42B5E">
          <w:rPr>
            <w:rStyle w:val="Hyperlink"/>
            <w:rFonts w:eastAsiaTheme="majorEastAsia"/>
            <w:noProof/>
          </w:rPr>
          <w:t>2.1 A “hello world” template for TOSCA Simple Profile in YAML</w:t>
        </w:r>
        <w:r w:rsidR="00A705FC">
          <w:rPr>
            <w:noProof/>
            <w:webHidden/>
          </w:rPr>
          <w:tab/>
        </w:r>
        <w:r w:rsidR="00A705FC">
          <w:rPr>
            <w:noProof/>
            <w:webHidden/>
          </w:rPr>
          <w:fldChar w:fldCharType="begin"/>
        </w:r>
        <w:r w:rsidR="00A705FC">
          <w:rPr>
            <w:noProof/>
            <w:webHidden/>
          </w:rPr>
          <w:instrText xml:space="preserve"> PAGEREF _Toc528072910 \h </w:instrText>
        </w:r>
        <w:r w:rsidR="00A705FC">
          <w:rPr>
            <w:noProof/>
            <w:webHidden/>
          </w:rPr>
        </w:r>
        <w:r w:rsidR="00A705FC">
          <w:rPr>
            <w:noProof/>
            <w:webHidden/>
          </w:rPr>
          <w:fldChar w:fldCharType="separate"/>
        </w:r>
        <w:r>
          <w:rPr>
            <w:noProof/>
            <w:webHidden/>
          </w:rPr>
          <w:t>12</w:t>
        </w:r>
        <w:r w:rsidR="00A705FC">
          <w:rPr>
            <w:noProof/>
            <w:webHidden/>
          </w:rPr>
          <w:fldChar w:fldCharType="end"/>
        </w:r>
      </w:hyperlink>
    </w:p>
    <w:p w14:paraId="0E3DEDAB" w14:textId="13527D8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1" w:history="1">
        <w:r w:rsidR="00A705FC" w:rsidRPr="00D42B5E">
          <w:rPr>
            <w:rStyle w:val="Hyperlink"/>
            <w:rFonts w:eastAsiaTheme="majorEastAsia"/>
            <w:noProof/>
          </w:rPr>
          <w:t>2.2 TOSCA template for a simple software installation</w:t>
        </w:r>
        <w:r w:rsidR="00A705FC">
          <w:rPr>
            <w:noProof/>
            <w:webHidden/>
          </w:rPr>
          <w:tab/>
        </w:r>
        <w:r w:rsidR="00A705FC">
          <w:rPr>
            <w:noProof/>
            <w:webHidden/>
          </w:rPr>
          <w:fldChar w:fldCharType="begin"/>
        </w:r>
        <w:r w:rsidR="00A705FC">
          <w:rPr>
            <w:noProof/>
            <w:webHidden/>
          </w:rPr>
          <w:instrText xml:space="preserve"> PAGEREF _Toc528072911 \h </w:instrText>
        </w:r>
        <w:r w:rsidR="00A705FC">
          <w:rPr>
            <w:noProof/>
            <w:webHidden/>
          </w:rPr>
        </w:r>
        <w:r w:rsidR="00A705FC">
          <w:rPr>
            <w:noProof/>
            <w:webHidden/>
          </w:rPr>
          <w:fldChar w:fldCharType="separate"/>
        </w:r>
        <w:r>
          <w:rPr>
            <w:noProof/>
            <w:webHidden/>
          </w:rPr>
          <w:t>14</w:t>
        </w:r>
        <w:r w:rsidR="00A705FC">
          <w:rPr>
            <w:noProof/>
            <w:webHidden/>
          </w:rPr>
          <w:fldChar w:fldCharType="end"/>
        </w:r>
      </w:hyperlink>
    </w:p>
    <w:p w14:paraId="78D35FA2" w14:textId="3DAC6BE2"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2" w:history="1">
        <w:r w:rsidR="00A705FC" w:rsidRPr="00D42B5E">
          <w:rPr>
            <w:rStyle w:val="Hyperlink"/>
            <w:rFonts w:eastAsiaTheme="majorEastAsia"/>
            <w:noProof/>
          </w:rPr>
          <w:t>2.3 Overriding behavior of predefined node types</w:t>
        </w:r>
        <w:r w:rsidR="00A705FC">
          <w:rPr>
            <w:noProof/>
            <w:webHidden/>
          </w:rPr>
          <w:tab/>
        </w:r>
        <w:r w:rsidR="00A705FC">
          <w:rPr>
            <w:noProof/>
            <w:webHidden/>
          </w:rPr>
          <w:fldChar w:fldCharType="begin"/>
        </w:r>
        <w:r w:rsidR="00A705FC">
          <w:rPr>
            <w:noProof/>
            <w:webHidden/>
          </w:rPr>
          <w:instrText xml:space="preserve"> PAGEREF _Toc528072912 \h </w:instrText>
        </w:r>
        <w:r w:rsidR="00A705FC">
          <w:rPr>
            <w:noProof/>
            <w:webHidden/>
          </w:rPr>
        </w:r>
        <w:r w:rsidR="00A705FC">
          <w:rPr>
            <w:noProof/>
            <w:webHidden/>
          </w:rPr>
          <w:fldChar w:fldCharType="separate"/>
        </w:r>
        <w:r>
          <w:rPr>
            <w:noProof/>
            <w:webHidden/>
          </w:rPr>
          <w:t>16</w:t>
        </w:r>
        <w:r w:rsidR="00A705FC">
          <w:rPr>
            <w:noProof/>
            <w:webHidden/>
          </w:rPr>
          <w:fldChar w:fldCharType="end"/>
        </w:r>
      </w:hyperlink>
    </w:p>
    <w:p w14:paraId="6008B1A0" w14:textId="740C0BB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3" w:history="1">
        <w:r w:rsidR="00A705FC" w:rsidRPr="00D42B5E">
          <w:rPr>
            <w:rStyle w:val="Hyperlink"/>
            <w:rFonts w:eastAsiaTheme="majorEastAsia"/>
            <w:noProof/>
          </w:rPr>
          <w:t>2.4 TOSCA template for database content deployment</w:t>
        </w:r>
        <w:r w:rsidR="00A705FC">
          <w:rPr>
            <w:noProof/>
            <w:webHidden/>
          </w:rPr>
          <w:tab/>
        </w:r>
        <w:r w:rsidR="00A705FC">
          <w:rPr>
            <w:noProof/>
            <w:webHidden/>
          </w:rPr>
          <w:fldChar w:fldCharType="begin"/>
        </w:r>
        <w:r w:rsidR="00A705FC">
          <w:rPr>
            <w:noProof/>
            <w:webHidden/>
          </w:rPr>
          <w:instrText xml:space="preserve"> PAGEREF _Toc528072913 \h </w:instrText>
        </w:r>
        <w:r w:rsidR="00A705FC">
          <w:rPr>
            <w:noProof/>
            <w:webHidden/>
          </w:rPr>
        </w:r>
        <w:r w:rsidR="00A705FC">
          <w:rPr>
            <w:noProof/>
            <w:webHidden/>
          </w:rPr>
          <w:fldChar w:fldCharType="separate"/>
        </w:r>
        <w:r>
          <w:rPr>
            <w:noProof/>
            <w:webHidden/>
          </w:rPr>
          <w:t>17</w:t>
        </w:r>
        <w:r w:rsidR="00A705FC">
          <w:rPr>
            <w:noProof/>
            <w:webHidden/>
          </w:rPr>
          <w:fldChar w:fldCharType="end"/>
        </w:r>
      </w:hyperlink>
    </w:p>
    <w:p w14:paraId="489336FE" w14:textId="53E4868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4" w:history="1">
        <w:r w:rsidR="00A705FC" w:rsidRPr="00D42B5E">
          <w:rPr>
            <w:rStyle w:val="Hyperlink"/>
            <w:noProof/>
          </w:rPr>
          <w:t>2.5 TOSCA template for a two-tier application</w:t>
        </w:r>
        <w:r w:rsidR="00A705FC">
          <w:rPr>
            <w:noProof/>
            <w:webHidden/>
          </w:rPr>
          <w:tab/>
        </w:r>
        <w:r w:rsidR="00A705FC">
          <w:rPr>
            <w:noProof/>
            <w:webHidden/>
          </w:rPr>
          <w:fldChar w:fldCharType="begin"/>
        </w:r>
        <w:r w:rsidR="00A705FC">
          <w:rPr>
            <w:noProof/>
            <w:webHidden/>
          </w:rPr>
          <w:instrText xml:space="preserve"> PAGEREF _Toc528072914 \h </w:instrText>
        </w:r>
        <w:r w:rsidR="00A705FC">
          <w:rPr>
            <w:noProof/>
            <w:webHidden/>
          </w:rPr>
        </w:r>
        <w:r w:rsidR="00A705FC">
          <w:rPr>
            <w:noProof/>
            <w:webHidden/>
          </w:rPr>
          <w:fldChar w:fldCharType="separate"/>
        </w:r>
        <w:r>
          <w:rPr>
            <w:noProof/>
            <w:webHidden/>
          </w:rPr>
          <w:t>19</w:t>
        </w:r>
        <w:r w:rsidR="00A705FC">
          <w:rPr>
            <w:noProof/>
            <w:webHidden/>
          </w:rPr>
          <w:fldChar w:fldCharType="end"/>
        </w:r>
      </w:hyperlink>
    </w:p>
    <w:p w14:paraId="52B18F61" w14:textId="71466A1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5" w:history="1">
        <w:r w:rsidR="00A705FC" w:rsidRPr="00D42B5E">
          <w:rPr>
            <w:rStyle w:val="Hyperlink"/>
            <w:noProof/>
          </w:rPr>
          <w:t>2.6 Using a custom script to establish a relationship in a template</w:t>
        </w:r>
        <w:r w:rsidR="00A705FC">
          <w:rPr>
            <w:noProof/>
            <w:webHidden/>
          </w:rPr>
          <w:tab/>
        </w:r>
        <w:r w:rsidR="00A705FC">
          <w:rPr>
            <w:noProof/>
            <w:webHidden/>
          </w:rPr>
          <w:fldChar w:fldCharType="begin"/>
        </w:r>
        <w:r w:rsidR="00A705FC">
          <w:rPr>
            <w:noProof/>
            <w:webHidden/>
          </w:rPr>
          <w:instrText xml:space="preserve"> PAGEREF _Toc528072915 \h </w:instrText>
        </w:r>
        <w:r w:rsidR="00A705FC">
          <w:rPr>
            <w:noProof/>
            <w:webHidden/>
          </w:rPr>
        </w:r>
        <w:r w:rsidR="00A705FC">
          <w:rPr>
            <w:noProof/>
            <w:webHidden/>
          </w:rPr>
          <w:fldChar w:fldCharType="separate"/>
        </w:r>
        <w:r>
          <w:rPr>
            <w:noProof/>
            <w:webHidden/>
          </w:rPr>
          <w:t>22</w:t>
        </w:r>
        <w:r w:rsidR="00A705FC">
          <w:rPr>
            <w:noProof/>
            <w:webHidden/>
          </w:rPr>
          <w:fldChar w:fldCharType="end"/>
        </w:r>
      </w:hyperlink>
    </w:p>
    <w:p w14:paraId="00D665AB" w14:textId="5BED673B"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6" w:history="1">
        <w:r w:rsidR="00A705FC" w:rsidRPr="00D42B5E">
          <w:rPr>
            <w:rStyle w:val="Hyperlink"/>
            <w:rFonts w:eastAsiaTheme="majorEastAsia"/>
            <w:noProof/>
          </w:rPr>
          <w:t>2.7 Using custom relationship types in a TOSCA template</w:t>
        </w:r>
        <w:r w:rsidR="00A705FC">
          <w:rPr>
            <w:noProof/>
            <w:webHidden/>
          </w:rPr>
          <w:tab/>
        </w:r>
        <w:r w:rsidR="00A705FC">
          <w:rPr>
            <w:noProof/>
            <w:webHidden/>
          </w:rPr>
          <w:fldChar w:fldCharType="begin"/>
        </w:r>
        <w:r w:rsidR="00A705FC">
          <w:rPr>
            <w:noProof/>
            <w:webHidden/>
          </w:rPr>
          <w:instrText xml:space="preserve"> PAGEREF _Toc528072916 \h </w:instrText>
        </w:r>
        <w:r w:rsidR="00A705FC">
          <w:rPr>
            <w:noProof/>
            <w:webHidden/>
          </w:rPr>
        </w:r>
        <w:r w:rsidR="00A705FC">
          <w:rPr>
            <w:noProof/>
            <w:webHidden/>
          </w:rPr>
          <w:fldChar w:fldCharType="separate"/>
        </w:r>
        <w:r>
          <w:rPr>
            <w:noProof/>
            <w:webHidden/>
          </w:rPr>
          <w:t>23</w:t>
        </w:r>
        <w:r w:rsidR="00A705FC">
          <w:rPr>
            <w:noProof/>
            <w:webHidden/>
          </w:rPr>
          <w:fldChar w:fldCharType="end"/>
        </w:r>
      </w:hyperlink>
    </w:p>
    <w:p w14:paraId="3C06F40A" w14:textId="7659137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7" w:history="1">
        <w:r w:rsidR="00A705FC" w:rsidRPr="00D42B5E">
          <w:rPr>
            <w:rStyle w:val="Hyperlink"/>
            <w:rFonts w:eastAsiaTheme="majorEastAsia"/>
            <w:noProof/>
          </w:rPr>
          <w:t>2.8 Defining generic dependencies between nodes in a template</w:t>
        </w:r>
        <w:r w:rsidR="00A705FC">
          <w:rPr>
            <w:noProof/>
            <w:webHidden/>
          </w:rPr>
          <w:tab/>
        </w:r>
        <w:r w:rsidR="00A705FC">
          <w:rPr>
            <w:noProof/>
            <w:webHidden/>
          </w:rPr>
          <w:fldChar w:fldCharType="begin"/>
        </w:r>
        <w:r w:rsidR="00A705FC">
          <w:rPr>
            <w:noProof/>
            <w:webHidden/>
          </w:rPr>
          <w:instrText xml:space="preserve"> PAGEREF _Toc528072917 \h </w:instrText>
        </w:r>
        <w:r w:rsidR="00A705FC">
          <w:rPr>
            <w:noProof/>
            <w:webHidden/>
          </w:rPr>
        </w:r>
        <w:r w:rsidR="00A705FC">
          <w:rPr>
            <w:noProof/>
            <w:webHidden/>
          </w:rPr>
          <w:fldChar w:fldCharType="separate"/>
        </w:r>
        <w:r>
          <w:rPr>
            <w:noProof/>
            <w:webHidden/>
          </w:rPr>
          <w:t>25</w:t>
        </w:r>
        <w:r w:rsidR="00A705FC">
          <w:rPr>
            <w:noProof/>
            <w:webHidden/>
          </w:rPr>
          <w:fldChar w:fldCharType="end"/>
        </w:r>
      </w:hyperlink>
    </w:p>
    <w:p w14:paraId="71CCEFD5" w14:textId="68A2F4E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8" w:history="1">
        <w:r w:rsidR="00A705FC" w:rsidRPr="00D42B5E">
          <w:rPr>
            <w:rStyle w:val="Hyperlink"/>
            <w:rFonts w:eastAsiaTheme="majorEastAsia"/>
            <w:noProof/>
          </w:rPr>
          <w:t>2.9 Describing abstract requirements for nodes and capabilities in a TOSCA template</w:t>
        </w:r>
        <w:r w:rsidR="00A705FC">
          <w:rPr>
            <w:noProof/>
            <w:webHidden/>
          </w:rPr>
          <w:tab/>
        </w:r>
        <w:r w:rsidR="00A705FC">
          <w:rPr>
            <w:noProof/>
            <w:webHidden/>
          </w:rPr>
          <w:fldChar w:fldCharType="begin"/>
        </w:r>
        <w:r w:rsidR="00A705FC">
          <w:rPr>
            <w:noProof/>
            <w:webHidden/>
          </w:rPr>
          <w:instrText xml:space="preserve"> PAGEREF _Toc528072918 \h </w:instrText>
        </w:r>
        <w:r w:rsidR="00A705FC">
          <w:rPr>
            <w:noProof/>
            <w:webHidden/>
          </w:rPr>
        </w:r>
        <w:r w:rsidR="00A705FC">
          <w:rPr>
            <w:noProof/>
            <w:webHidden/>
          </w:rPr>
          <w:fldChar w:fldCharType="separate"/>
        </w:r>
        <w:r>
          <w:rPr>
            <w:noProof/>
            <w:webHidden/>
          </w:rPr>
          <w:t>26</w:t>
        </w:r>
        <w:r w:rsidR="00A705FC">
          <w:rPr>
            <w:noProof/>
            <w:webHidden/>
          </w:rPr>
          <w:fldChar w:fldCharType="end"/>
        </w:r>
      </w:hyperlink>
    </w:p>
    <w:p w14:paraId="5E19BFA1" w14:textId="32A4F54A"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19" w:history="1">
        <w:r w:rsidR="00A705FC" w:rsidRPr="00D42B5E">
          <w:rPr>
            <w:rStyle w:val="Hyperlink"/>
            <w:noProof/>
          </w:rPr>
          <w:t>2.10 Using node template substitution for model composition</w:t>
        </w:r>
        <w:r w:rsidR="00A705FC">
          <w:rPr>
            <w:noProof/>
            <w:webHidden/>
          </w:rPr>
          <w:tab/>
        </w:r>
        <w:r w:rsidR="00A705FC">
          <w:rPr>
            <w:noProof/>
            <w:webHidden/>
          </w:rPr>
          <w:fldChar w:fldCharType="begin"/>
        </w:r>
        <w:r w:rsidR="00A705FC">
          <w:rPr>
            <w:noProof/>
            <w:webHidden/>
          </w:rPr>
          <w:instrText xml:space="preserve"> PAGEREF _Toc528072919 \h </w:instrText>
        </w:r>
        <w:r w:rsidR="00A705FC">
          <w:rPr>
            <w:noProof/>
            <w:webHidden/>
          </w:rPr>
        </w:r>
        <w:r w:rsidR="00A705FC">
          <w:rPr>
            <w:noProof/>
            <w:webHidden/>
          </w:rPr>
          <w:fldChar w:fldCharType="separate"/>
        </w:r>
        <w:r>
          <w:rPr>
            <w:noProof/>
            <w:webHidden/>
          </w:rPr>
          <w:t>30</w:t>
        </w:r>
        <w:r w:rsidR="00A705FC">
          <w:rPr>
            <w:noProof/>
            <w:webHidden/>
          </w:rPr>
          <w:fldChar w:fldCharType="end"/>
        </w:r>
      </w:hyperlink>
    </w:p>
    <w:p w14:paraId="1CD96A11" w14:textId="583EF39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0" w:history="1">
        <w:r w:rsidR="00A705FC" w:rsidRPr="00D42B5E">
          <w:rPr>
            <w:rStyle w:val="Hyperlink"/>
            <w:noProof/>
          </w:rPr>
          <w:t>2.11 Using node template substitution for chaining subsystems</w:t>
        </w:r>
        <w:r w:rsidR="00A705FC">
          <w:rPr>
            <w:noProof/>
            <w:webHidden/>
          </w:rPr>
          <w:tab/>
        </w:r>
        <w:r w:rsidR="00A705FC">
          <w:rPr>
            <w:noProof/>
            <w:webHidden/>
          </w:rPr>
          <w:fldChar w:fldCharType="begin"/>
        </w:r>
        <w:r w:rsidR="00A705FC">
          <w:rPr>
            <w:noProof/>
            <w:webHidden/>
          </w:rPr>
          <w:instrText xml:space="preserve"> PAGEREF _Toc528072920 \h </w:instrText>
        </w:r>
        <w:r w:rsidR="00A705FC">
          <w:rPr>
            <w:noProof/>
            <w:webHidden/>
          </w:rPr>
        </w:r>
        <w:r w:rsidR="00A705FC">
          <w:rPr>
            <w:noProof/>
            <w:webHidden/>
          </w:rPr>
          <w:fldChar w:fldCharType="separate"/>
        </w:r>
        <w:r>
          <w:rPr>
            <w:noProof/>
            <w:webHidden/>
          </w:rPr>
          <w:t>34</w:t>
        </w:r>
        <w:r w:rsidR="00A705FC">
          <w:rPr>
            <w:noProof/>
            <w:webHidden/>
          </w:rPr>
          <w:fldChar w:fldCharType="end"/>
        </w:r>
      </w:hyperlink>
    </w:p>
    <w:p w14:paraId="5BC6DB33" w14:textId="6A48B2C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1" w:history="1">
        <w:r w:rsidR="00A705FC" w:rsidRPr="00D42B5E">
          <w:rPr>
            <w:rStyle w:val="Hyperlink"/>
            <w:rFonts w:eastAsiaTheme="majorEastAsia"/>
            <w:noProof/>
          </w:rPr>
          <w:t>2.12 Grouping node templates</w:t>
        </w:r>
        <w:r w:rsidR="00A705FC">
          <w:rPr>
            <w:noProof/>
            <w:webHidden/>
          </w:rPr>
          <w:tab/>
        </w:r>
        <w:r w:rsidR="00A705FC">
          <w:rPr>
            <w:noProof/>
            <w:webHidden/>
          </w:rPr>
          <w:fldChar w:fldCharType="begin"/>
        </w:r>
        <w:r w:rsidR="00A705FC">
          <w:rPr>
            <w:noProof/>
            <w:webHidden/>
          </w:rPr>
          <w:instrText xml:space="preserve"> PAGEREF _Toc528072921 \h </w:instrText>
        </w:r>
        <w:r w:rsidR="00A705FC">
          <w:rPr>
            <w:noProof/>
            <w:webHidden/>
          </w:rPr>
        </w:r>
        <w:r w:rsidR="00A705FC">
          <w:rPr>
            <w:noProof/>
            <w:webHidden/>
          </w:rPr>
          <w:fldChar w:fldCharType="separate"/>
        </w:r>
        <w:r>
          <w:rPr>
            <w:noProof/>
            <w:webHidden/>
          </w:rPr>
          <w:t>40</w:t>
        </w:r>
        <w:r w:rsidR="00A705FC">
          <w:rPr>
            <w:noProof/>
            <w:webHidden/>
          </w:rPr>
          <w:fldChar w:fldCharType="end"/>
        </w:r>
      </w:hyperlink>
    </w:p>
    <w:p w14:paraId="76D4293D" w14:textId="38B2A065"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2" w:history="1">
        <w:r w:rsidR="00A705FC" w:rsidRPr="00D42B5E">
          <w:rPr>
            <w:rStyle w:val="Hyperlink"/>
            <w:noProof/>
          </w:rPr>
          <w:t>2.13 Using YAML Macros to simplify templates</w:t>
        </w:r>
        <w:r w:rsidR="00A705FC">
          <w:rPr>
            <w:noProof/>
            <w:webHidden/>
          </w:rPr>
          <w:tab/>
        </w:r>
        <w:r w:rsidR="00A705FC">
          <w:rPr>
            <w:noProof/>
            <w:webHidden/>
          </w:rPr>
          <w:fldChar w:fldCharType="begin"/>
        </w:r>
        <w:r w:rsidR="00A705FC">
          <w:rPr>
            <w:noProof/>
            <w:webHidden/>
          </w:rPr>
          <w:instrText xml:space="preserve"> PAGEREF _Toc528072922 \h </w:instrText>
        </w:r>
        <w:r w:rsidR="00A705FC">
          <w:rPr>
            <w:noProof/>
            <w:webHidden/>
          </w:rPr>
        </w:r>
        <w:r w:rsidR="00A705FC">
          <w:rPr>
            <w:noProof/>
            <w:webHidden/>
          </w:rPr>
          <w:fldChar w:fldCharType="separate"/>
        </w:r>
        <w:r>
          <w:rPr>
            <w:noProof/>
            <w:webHidden/>
          </w:rPr>
          <w:t>43</w:t>
        </w:r>
        <w:r w:rsidR="00A705FC">
          <w:rPr>
            <w:noProof/>
            <w:webHidden/>
          </w:rPr>
          <w:fldChar w:fldCharType="end"/>
        </w:r>
      </w:hyperlink>
    </w:p>
    <w:p w14:paraId="443EF0B6" w14:textId="5D02B96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3" w:history="1">
        <w:r w:rsidR="00A705FC" w:rsidRPr="00D42B5E">
          <w:rPr>
            <w:rStyle w:val="Hyperlink"/>
            <w:noProof/>
          </w:rPr>
          <w:t>2.14 Passing information as inputs to Nodes and Relationships</w:t>
        </w:r>
        <w:r w:rsidR="00A705FC">
          <w:rPr>
            <w:noProof/>
            <w:webHidden/>
          </w:rPr>
          <w:tab/>
        </w:r>
        <w:r w:rsidR="00A705FC">
          <w:rPr>
            <w:noProof/>
            <w:webHidden/>
          </w:rPr>
          <w:fldChar w:fldCharType="begin"/>
        </w:r>
        <w:r w:rsidR="00A705FC">
          <w:rPr>
            <w:noProof/>
            <w:webHidden/>
          </w:rPr>
          <w:instrText xml:space="preserve"> PAGEREF _Toc528072923 \h </w:instrText>
        </w:r>
        <w:r w:rsidR="00A705FC">
          <w:rPr>
            <w:noProof/>
            <w:webHidden/>
          </w:rPr>
        </w:r>
        <w:r w:rsidR="00A705FC">
          <w:rPr>
            <w:noProof/>
            <w:webHidden/>
          </w:rPr>
          <w:fldChar w:fldCharType="separate"/>
        </w:r>
        <w:r>
          <w:rPr>
            <w:noProof/>
            <w:webHidden/>
          </w:rPr>
          <w:t>44</w:t>
        </w:r>
        <w:r w:rsidR="00A705FC">
          <w:rPr>
            <w:noProof/>
            <w:webHidden/>
          </w:rPr>
          <w:fldChar w:fldCharType="end"/>
        </w:r>
      </w:hyperlink>
    </w:p>
    <w:p w14:paraId="3DA55128" w14:textId="215F7F5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4" w:history="1">
        <w:r w:rsidR="00A705FC" w:rsidRPr="00D42B5E">
          <w:rPr>
            <w:rStyle w:val="Hyperlink"/>
            <w:noProof/>
          </w:rPr>
          <w:t>2.15 Topology Template Model versus Instance Model</w:t>
        </w:r>
        <w:r w:rsidR="00A705FC">
          <w:rPr>
            <w:noProof/>
            <w:webHidden/>
          </w:rPr>
          <w:tab/>
        </w:r>
        <w:r w:rsidR="00A705FC">
          <w:rPr>
            <w:noProof/>
            <w:webHidden/>
          </w:rPr>
          <w:fldChar w:fldCharType="begin"/>
        </w:r>
        <w:r w:rsidR="00A705FC">
          <w:rPr>
            <w:noProof/>
            <w:webHidden/>
          </w:rPr>
          <w:instrText xml:space="preserve"> PAGEREF _Toc528072924 \h </w:instrText>
        </w:r>
        <w:r w:rsidR="00A705FC">
          <w:rPr>
            <w:noProof/>
            <w:webHidden/>
          </w:rPr>
        </w:r>
        <w:r w:rsidR="00A705FC">
          <w:rPr>
            <w:noProof/>
            <w:webHidden/>
          </w:rPr>
          <w:fldChar w:fldCharType="separate"/>
        </w:r>
        <w:r>
          <w:rPr>
            <w:noProof/>
            <w:webHidden/>
          </w:rPr>
          <w:t>45</w:t>
        </w:r>
        <w:r w:rsidR="00A705FC">
          <w:rPr>
            <w:noProof/>
            <w:webHidden/>
          </w:rPr>
          <w:fldChar w:fldCharType="end"/>
        </w:r>
      </w:hyperlink>
    </w:p>
    <w:p w14:paraId="0A27399C" w14:textId="396F2BB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5" w:history="1">
        <w:r w:rsidR="00A705FC" w:rsidRPr="00D42B5E">
          <w:rPr>
            <w:rStyle w:val="Hyperlink"/>
            <w:noProof/>
          </w:rPr>
          <w:t>2.16 Using attributes implicitly reflected from properties</w:t>
        </w:r>
        <w:r w:rsidR="00A705FC">
          <w:rPr>
            <w:noProof/>
            <w:webHidden/>
          </w:rPr>
          <w:tab/>
        </w:r>
        <w:r w:rsidR="00A705FC">
          <w:rPr>
            <w:noProof/>
            <w:webHidden/>
          </w:rPr>
          <w:fldChar w:fldCharType="begin"/>
        </w:r>
        <w:r w:rsidR="00A705FC">
          <w:rPr>
            <w:noProof/>
            <w:webHidden/>
          </w:rPr>
          <w:instrText xml:space="preserve"> PAGEREF _Toc528072925 \h </w:instrText>
        </w:r>
        <w:r w:rsidR="00A705FC">
          <w:rPr>
            <w:noProof/>
            <w:webHidden/>
          </w:rPr>
        </w:r>
        <w:r w:rsidR="00A705FC">
          <w:rPr>
            <w:noProof/>
            <w:webHidden/>
          </w:rPr>
          <w:fldChar w:fldCharType="separate"/>
        </w:r>
        <w:r>
          <w:rPr>
            <w:noProof/>
            <w:webHidden/>
          </w:rPr>
          <w:t>46</w:t>
        </w:r>
        <w:r w:rsidR="00A705FC">
          <w:rPr>
            <w:noProof/>
            <w:webHidden/>
          </w:rPr>
          <w:fldChar w:fldCharType="end"/>
        </w:r>
      </w:hyperlink>
    </w:p>
    <w:p w14:paraId="1DD9D37D" w14:textId="4FAB83F9"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26" w:history="1">
        <w:r w:rsidR="00A705FC" w:rsidRPr="00D42B5E">
          <w:rPr>
            <w:rStyle w:val="Hyperlink"/>
            <w:noProof/>
          </w:rPr>
          <w:t>3</w:t>
        </w:r>
        <w:r w:rsidR="00A705FC">
          <w:rPr>
            <w:rFonts w:asciiTheme="minorHAnsi" w:eastAsiaTheme="minorEastAsia" w:hAnsiTheme="minorHAnsi" w:cstheme="minorBidi"/>
            <w:noProof/>
            <w:sz w:val="22"/>
            <w:szCs w:val="22"/>
          </w:rPr>
          <w:tab/>
        </w:r>
        <w:r w:rsidR="00A705FC" w:rsidRPr="00D42B5E">
          <w:rPr>
            <w:rStyle w:val="Hyperlink"/>
            <w:noProof/>
          </w:rPr>
          <w:t>TOSCA Simple Profile definitions in YAML</w:t>
        </w:r>
        <w:r w:rsidR="00A705FC">
          <w:rPr>
            <w:noProof/>
            <w:webHidden/>
          </w:rPr>
          <w:tab/>
        </w:r>
        <w:r w:rsidR="00A705FC">
          <w:rPr>
            <w:noProof/>
            <w:webHidden/>
          </w:rPr>
          <w:fldChar w:fldCharType="begin"/>
        </w:r>
        <w:r w:rsidR="00A705FC">
          <w:rPr>
            <w:noProof/>
            <w:webHidden/>
          </w:rPr>
          <w:instrText xml:space="preserve"> PAGEREF _Toc528072926 \h </w:instrText>
        </w:r>
        <w:r w:rsidR="00A705FC">
          <w:rPr>
            <w:noProof/>
            <w:webHidden/>
          </w:rPr>
        </w:r>
        <w:r w:rsidR="00A705FC">
          <w:rPr>
            <w:noProof/>
            <w:webHidden/>
          </w:rPr>
          <w:fldChar w:fldCharType="separate"/>
        </w:r>
        <w:r>
          <w:rPr>
            <w:noProof/>
            <w:webHidden/>
          </w:rPr>
          <w:t>48</w:t>
        </w:r>
        <w:r w:rsidR="00A705FC">
          <w:rPr>
            <w:noProof/>
            <w:webHidden/>
          </w:rPr>
          <w:fldChar w:fldCharType="end"/>
        </w:r>
      </w:hyperlink>
    </w:p>
    <w:p w14:paraId="489336A1" w14:textId="59BD48F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7" w:history="1">
        <w:r w:rsidR="00A705FC" w:rsidRPr="00D42B5E">
          <w:rPr>
            <w:rStyle w:val="Hyperlink"/>
            <w:noProof/>
          </w:rPr>
          <w:t>3.1 TOSCA Namespace URI and alias</w:t>
        </w:r>
        <w:r w:rsidR="00A705FC">
          <w:rPr>
            <w:noProof/>
            <w:webHidden/>
          </w:rPr>
          <w:tab/>
        </w:r>
        <w:r w:rsidR="00A705FC">
          <w:rPr>
            <w:noProof/>
            <w:webHidden/>
          </w:rPr>
          <w:fldChar w:fldCharType="begin"/>
        </w:r>
        <w:r w:rsidR="00A705FC">
          <w:rPr>
            <w:noProof/>
            <w:webHidden/>
          </w:rPr>
          <w:instrText xml:space="preserve"> PAGEREF _Toc528072927 \h </w:instrText>
        </w:r>
        <w:r w:rsidR="00A705FC">
          <w:rPr>
            <w:noProof/>
            <w:webHidden/>
          </w:rPr>
        </w:r>
        <w:r w:rsidR="00A705FC">
          <w:rPr>
            <w:noProof/>
            <w:webHidden/>
          </w:rPr>
          <w:fldChar w:fldCharType="separate"/>
        </w:r>
        <w:r>
          <w:rPr>
            <w:noProof/>
            <w:webHidden/>
          </w:rPr>
          <w:t>48</w:t>
        </w:r>
        <w:r w:rsidR="00A705FC">
          <w:rPr>
            <w:noProof/>
            <w:webHidden/>
          </w:rPr>
          <w:fldChar w:fldCharType="end"/>
        </w:r>
      </w:hyperlink>
    </w:p>
    <w:p w14:paraId="52A39E9F" w14:textId="560907B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8" w:history="1">
        <w:r w:rsidR="00A705FC" w:rsidRPr="00D42B5E">
          <w:rPr>
            <w:rStyle w:val="Hyperlink"/>
            <w:noProof/>
          </w:rPr>
          <w:t>3.2 Using Namespaces</w:t>
        </w:r>
        <w:r w:rsidR="00A705FC">
          <w:rPr>
            <w:noProof/>
            <w:webHidden/>
          </w:rPr>
          <w:tab/>
        </w:r>
        <w:r w:rsidR="00A705FC">
          <w:rPr>
            <w:noProof/>
            <w:webHidden/>
          </w:rPr>
          <w:fldChar w:fldCharType="begin"/>
        </w:r>
        <w:r w:rsidR="00A705FC">
          <w:rPr>
            <w:noProof/>
            <w:webHidden/>
          </w:rPr>
          <w:instrText xml:space="preserve"> PAGEREF _Toc528072928 \h </w:instrText>
        </w:r>
        <w:r w:rsidR="00A705FC">
          <w:rPr>
            <w:noProof/>
            <w:webHidden/>
          </w:rPr>
        </w:r>
        <w:r w:rsidR="00A705FC">
          <w:rPr>
            <w:noProof/>
            <w:webHidden/>
          </w:rPr>
          <w:fldChar w:fldCharType="separate"/>
        </w:r>
        <w:r>
          <w:rPr>
            <w:noProof/>
            <w:webHidden/>
          </w:rPr>
          <w:t>49</w:t>
        </w:r>
        <w:r w:rsidR="00A705FC">
          <w:rPr>
            <w:noProof/>
            <w:webHidden/>
          </w:rPr>
          <w:fldChar w:fldCharType="end"/>
        </w:r>
      </w:hyperlink>
    </w:p>
    <w:p w14:paraId="6A091552" w14:textId="39E8861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29" w:history="1">
        <w:r w:rsidR="00A705FC" w:rsidRPr="00D42B5E">
          <w:rPr>
            <w:rStyle w:val="Hyperlink"/>
            <w:noProof/>
          </w:rPr>
          <w:t>3.3 Parameter and property types</w:t>
        </w:r>
        <w:r w:rsidR="00A705FC">
          <w:rPr>
            <w:noProof/>
            <w:webHidden/>
          </w:rPr>
          <w:tab/>
        </w:r>
        <w:r w:rsidR="00A705FC">
          <w:rPr>
            <w:noProof/>
            <w:webHidden/>
          </w:rPr>
          <w:fldChar w:fldCharType="begin"/>
        </w:r>
        <w:r w:rsidR="00A705FC">
          <w:rPr>
            <w:noProof/>
            <w:webHidden/>
          </w:rPr>
          <w:instrText xml:space="preserve"> PAGEREF _Toc528072929 \h </w:instrText>
        </w:r>
        <w:r w:rsidR="00A705FC">
          <w:rPr>
            <w:noProof/>
            <w:webHidden/>
          </w:rPr>
        </w:r>
        <w:r w:rsidR="00A705FC">
          <w:rPr>
            <w:noProof/>
            <w:webHidden/>
          </w:rPr>
          <w:fldChar w:fldCharType="separate"/>
        </w:r>
        <w:r>
          <w:rPr>
            <w:noProof/>
            <w:webHidden/>
          </w:rPr>
          <w:t>52</w:t>
        </w:r>
        <w:r w:rsidR="00A705FC">
          <w:rPr>
            <w:noProof/>
            <w:webHidden/>
          </w:rPr>
          <w:fldChar w:fldCharType="end"/>
        </w:r>
      </w:hyperlink>
    </w:p>
    <w:p w14:paraId="7983E9A4" w14:textId="4DCB656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0" w:history="1">
        <w:r w:rsidR="00A705FC" w:rsidRPr="00D42B5E">
          <w:rPr>
            <w:rStyle w:val="Hyperlink"/>
            <w:noProof/>
          </w:rPr>
          <w:t>3.4 Normative values</w:t>
        </w:r>
        <w:r w:rsidR="00A705FC">
          <w:rPr>
            <w:noProof/>
            <w:webHidden/>
          </w:rPr>
          <w:tab/>
        </w:r>
        <w:r w:rsidR="00A705FC">
          <w:rPr>
            <w:noProof/>
            <w:webHidden/>
          </w:rPr>
          <w:fldChar w:fldCharType="begin"/>
        </w:r>
        <w:r w:rsidR="00A705FC">
          <w:rPr>
            <w:noProof/>
            <w:webHidden/>
          </w:rPr>
          <w:instrText xml:space="preserve"> PAGEREF _Toc528072930 \h </w:instrText>
        </w:r>
        <w:r w:rsidR="00A705FC">
          <w:rPr>
            <w:noProof/>
            <w:webHidden/>
          </w:rPr>
        </w:r>
        <w:r w:rsidR="00A705FC">
          <w:rPr>
            <w:noProof/>
            <w:webHidden/>
          </w:rPr>
          <w:fldChar w:fldCharType="separate"/>
        </w:r>
        <w:r>
          <w:rPr>
            <w:noProof/>
            <w:webHidden/>
          </w:rPr>
          <w:t>61</w:t>
        </w:r>
        <w:r w:rsidR="00A705FC">
          <w:rPr>
            <w:noProof/>
            <w:webHidden/>
          </w:rPr>
          <w:fldChar w:fldCharType="end"/>
        </w:r>
      </w:hyperlink>
    </w:p>
    <w:p w14:paraId="54A72646" w14:textId="2763C86F"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1" w:history="1">
        <w:r w:rsidR="00A705FC" w:rsidRPr="00D42B5E">
          <w:rPr>
            <w:rStyle w:val="Hyperlink"/>
            <w:noProof/>
          </w:rPr>
          <w:t>3.5 TOSCA Metamodel</w:t>
        </w:r>
        <w:r w:rsidR="00A705FC">
          <w:rPr>
            <w:noProof/>
            <w:webHidden/>
          </w:rPr>
          <w:tab/>
        </w:r>
        <w:r w:rsidR="00A705FC">
          <w:rPr>
            <w:noProof/>
            <w:webHidden/>
          </w:rPr>
          <w:fldChar w:fldCharType="begin"/>
        </w:r>
        <w:r w:rsidR="00A705FC">
          <w:rPr>
            <w:noProof/>
            <w:webHidden/>
          </w:rPr>
          <w:instrText xml:space="preserve"> PAGEREF _Toc528072931 \h </w:instrText>
        </w:r>
        <w:r w:rsidR="00A705FC">
          <w:rPr>
            <w:noProof/>
            <w:webHidden/>
          </w:rPr>
        </w:r>
        <w:r w:rsidR="00A705FC">
          <w:rPr>
            <w:noProof/>
            <w:webHidden/>
          </w:rPr>
          <w:fldChar w:fldCharType="separate"/>
        </w:r>
        <w:r>
          <w:rPr>
            <w:noProof/>
            <w:webHidden/>
          </w:rPr>
          <w:t>63</w:t>
        </w:r>
        <w:r w:rsidR="00A705FC">
          <w:rPr>
            <w:noProof/>
            <w:webHidden/>
          </w:rPr>
          <w:fldChar w:fldCharType="end"/>
        </w:r>
      </w:hyperlink>
    </w:p>
    <w:p w14:paraId="2B742246" w14:textId="24651A1D"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2" w:history="1">
        <w:r w:rsidR="00A705FC" w:rsidRPr="00D42B5E">
          <w:rPr>
            <w:rStyle w:val="Hyperlink"/>
            <w:noProof/>
          </w:rPr>
          <w:t>3.6 Reusable modeling definitions</w:t>
        </w:r>
        <w:r w:rsidR="00A705FC">
          <w:rPr>
            <w:noProof/>
            <w:webHidden/>
          </w:rPr>
          <w:tab/>
        </w:r>
        <w:r w:rsidR="00A705FC">
          <w:rPr>
            <w:noProof/>
            <w:webHidden/>
          </w:rPr>
          <w:fldChar w:fldCharType="begin"/>
        </w:r>
        <w:r w:rsidR="00A705FC">
          <w:rPr>
            <w:noProof/>
            <w:webHidden/>
          </w:rPr>
          <w:instrText xml:space="preserve"> PAGEREF _Toc528072932 \h </w:instrText>
        </w:r>
        <w:r w:rsidR="00A705FC">
          <w:rPr>
            <w:noProof/>
            <w:webHidden/>
          </w:rPr>
        </w:r>
        <w:r w:rsidR="00A705FC">
          <w:rPr>
            <w:noProof/>
            <w:webHidden/>
          </w:rPr>
          <w:fldChar w:fldCharType="separate"/>
        </w:r>
        <w:r>
          <w:rPr>
            <w:noProof/>
            <w:webHidden/>
          </w:rPr>
          <w:t>63</w:t>
        </w:r>
        <w:r w:rsidR="00A705FC">
          <w:rPr>
            <w:noProof/>
            <w:webHidden/>
          </w:rPr>
          <w:fldChar w:fldCharType="end"/>
        </w:r>
      </w:hyperlink>
    </w:p>
    <w:p w14:paraId="21539EEA" w14:textId="1923820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3" w:history="1">
        <w:r w:rsidR="00A705FC" w:rsidRPr="00D42B5E">
          <w:rPr>
            <w:rStyle w:val="Hyperlink"/>
            <w:noProof/>
          </w:rPr>
          <w:t>3.7 Type-specific definitions</w:t>
        </w:r>
        <w:r w:rsidR="00A705FC">
          <w:rPr>
            <w:noProof/>
            <w:webHidden/>
          </w:rPr>
          <w:tab/>
        </w:r>
        <w:r w:rsidR="00A705FC">
          <w:rPr>
            <w:noProof/>
            <w:webHidden/>
          </w:rPr>
          <w:fldChar w:fldCharType="begin"/>
        </w:r>
        <w:r w:rsidR="00A705FC">
          <w:rPr>
            <w:noProof/>
            <w:webHidden/>
          </w:rPr>
          <w:instrText xml:space="preserve"> PAGEREF _Toc528072933 \h </w:instrText>
        </w:r>
        <w:r w:rsidR="00A705FC">
          <w:rPr>
            <w:noProof/>
            <w:webHidden/>
          </w:rPr>
        </w:r>
        <w:r w:rsidR="00A705FC">
          <w:rPr>
            <w:noProof/>
            <w:webHidden/>
          </w:rPr>
          <w:fldChar w:fldCharType="separate"/>
        </w:r>
        <w:r>
          <w:rPr>
            <w:noProof/>
            <w:webHidden/>
          </w:rPr>
          <w:t>96</w:t>
        </w:r>
        <w:r w:rsidR="00A705FC">
          <w:rPr>
            <w:noProof/>
            <w:webHidden/>
          </w:rPr>
          <w:fldChar w:fldCharType="end"/>
        </w:r>
      </w:hyperlink>
    </w:p>
    <w:p w14:paraId="2004356D" w14:textId="6C44B98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4" w:history="1">
        <w:r w:rsidR="00A705FC" w:rsidRPr="00D42B5E">
          <w:rPr>
            <w:rStyle w:val="Hyperlink"/>
            <w:noProof/>
          </w:rPr>
          <w:t>3.8 Template-specific definitions</w:t>
        </w:r>
        <w:r w:rsidR="00A705FC">
          <w:rPr>
            <w:noProof/>
            <w:webHidden/>
          </w:rPr>
          <w:tab/>
        </w:r>
        <w:r w:rsidR="00A705FC">
          <w:rPr>
            <w:noProof/>
            <w:webHidden/>
          </w:rPr>
          <w:fldChar w:fldCharType="begin"/>
        </w:r>
        <w:r w:rsidR="00A705FC">
          <w:rPr>
            <w:noProof/>
            <w:webHidden/>
          </w:rPr>
          <w:instrText xml:space="preserve"> PAGEREF _Toc528072934 \h </w:instrText>
        </w:r>
        <w:r w:rsidR="00A705FC">
          <w:rPr>
            <w:noProof/>
            <w:webHidden/>
          </w:rPr>
        </w:r>
        <w:r w:rsidR="00A705FC">
          <w:rPr>
            <w:noProof/>
            <w:webHidden/>
          </w:rPr>
          <w:fldChar w:fldCharType="separate"/>
        </w:r>
        <w:r>
          <w:rPr>
            <w:noProof/>
            <w:webHidden/>
          </w:rPr>
          <w:t>114</w:t>
        </w:r>
        <w:r w:rsidR="00A705FC">
          <w:rPr>
            <w:noProof/>
            <w:webHidden/>
          </w:rPr>
          <w:fldChar w:fldCharType="end"/>
        </w:r>
      </w:hyperlink>
    </w:p>
    <w:p w14:paraId="5C8255D6" w14:textId="28D43C64"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5" w:history="1">
        <w:r w:rsidR="00A705FC" w:rsidRPr="00D42B5E">
          <w:rPr>
            <w:rStyle w:val="Hyperlink"/>
            <w:noProof/>
          </w:rPr>
          <w:t>3.9 Topology Template definition</w:t>
        </w:r>
        <w:r w:rsidR="00A705FC">
          <w:rPr>
            <w:noProof/>
            <w:webHidden/>
          </w:rPr>
          <w:tab/>
        </w:r>
        <w:r w:rsidR="00A705FC">
          <w:rPr>
            <w:noProof/>
            <w:webHidden/>
          </w:rPr>
          <w:fldChar w:fldCharType="begin"/>
        </w:r>
        <w:r w:rsidR="00A705FC">
          <w:rPr>
            <w:noProof/>
            <w:webHidden/>
          </w:rPr>
          <w:instrText xml:space="preserve"> PAGEREF _Toc528072935 \h </w:instrText>
        </w:r>
        <w:r w:rsidR="00A705FC">
          <w:rPr>
            <w:noProof/>
            <w:webHidden/>
          </w:rPr>
        </w:r>
        <w:r w:rsidR="00A705FC">
          <w:rPr>
            <w:noProof/>
            <w:webHidden/>
          </w:rPr>
          <w:fldChar w:fldCharType="separate"/>
        </w:r>
        <w:r>
          <w:rPr>
            <w:noProof/>
            <w:webHidden/>
          </w:rPr>
          <w:t>132</w:t>
        </w:r>
        <w:r w:rsidR="00A705FC">
          <w:rPr>
            <w:noProof/>
            <w:webHidden/>
          </w:rPr>
          <w:fldChar w:fldCharType="end"/>
        </w:r>
      </w:hyperlink>
    </w:p>
    <w:p w14:paraId="0F23D846" w14:textId="16119DC2"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6" w:history="1">
        <w:r w:rsidR="00A705FC" w:rsidRPr="00D42B5E">
          <w:rPr>
            <w:rStyle w:val="Hyperlink"/>
            <w:noProof/>
          </w:rPr>
          <w:t>3.10 Service Template definition</w:t>
        </w:r>
        <w:r w:rsidR="00A705FC">
          <w:rPr>
            <w:noProof/>
            <w:webHidden/>
          </w:rPr>
          <w:tab/>
        </w:r>
        <w:r w:rsidR="00A705FC">
          <w:rPr>
            <w:noProof/>
            <w:webHidden/>
          </w:rPr>
          <w:fldChar w:fldCharType="begin"/>
        </w:r>
        <w:r w:rsidR="00A705FC">
          <w:rPr>
            <w:noProof/>
            <w:webHidden/>
          </w:rPr>
          <w:instrText xml:space="preserve"> PAGEREF _Toc528072936 \h </w:instrText>
        </w:r>
        <w:r w:rsidR="00A705FC">
          <w:rPr>
            <w:noProof/>
            <w:webHidden/>
          </w:rPr>
        </w:r>
        <w:r w:rsidR="00A705FC">
          <w:rPr>
            <w:noProof/>
            <w:webHidden/>
          </w:rPr>
          <w:fldChar w:fldCharType="separate"/>
        </w:r>
        <w:r>
          <w:rPr>
            <w:noProof/>
            <w:webHidden/>
          </w:rPr>
          <w:t>140</w:t>
        </w:r>
        <w:r w:rsidR="00A705FC">
          <w:rPr>
            <w:noProof/>
            <w:webHidden/>
          </w:rPr>
          <w:fldChar w:fldCharType="end"/>
        </w:r>
      </w:hyperlink>
    </w:p>
    <w:p w14:paraId="6D2CADA0" w14:textId="24143B6B"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37" w:history="1">
        <w:r w:rsidR="00A705FC" w:rsidRPr="00D42B5E">
          <w:rPr>
            <w:rStyle w:val="Hyperlink"/>
            <w:noProof/>
          </w:rPr>
          <w:t>4</w:t>
        </w:r>
        <w:r w:rsidR="00A705FC">
          <w:rPr>
            <w:rFonts w:asciiTheme="minorHAnsi" w:eastAsiaTheme="minorEastAsia" w:hAnsiTheme="minorHAnsi" w:cstheme="minorBidi"/>
            <w:noProof/>
            <w:sz w:val="22"/>
            <w:szCs w:val="22"/>
          </w:rPr>
          <w:tab/>
        </w:r>
        <w:r w:rsidR="00A705FC" w:rsidRPr="00D42B5E">
          <w:rPr>
            <w:rStyle w:val="Hyperlink"/>
            <w:noProof/>
          </w:rPr>
          <w:t>TOSCA functions</w:t>
        </w:r>
        <w:r w:rsidR="00A705FC">
          <w:rPr>
            <w:noProof/>
            <w:webHidden/>
          </w:rPr>
          <w:tab/>
        </w:r>
        <w:r w:rsidR="00A705FC">
          <w:rPr>
            <w:noProof/>
            <w:webHidden/>
          </w:rPr>
          <w:fldChar w:fldCharType="begin"/>
        </w:r>
        <w:r w:rsidR="00A705FC">
          <w:rPr>
            <w:noProof/>
            <w:webHidden/>
          </w:rPr>
          <w:instrText xml:space="preserve"> PAGEREF _Toc528072937 \h </w:instrText>
        </w:r>
        <w:r w:rsidR="00A705FC">
          <w:rPr>
            <w:noProof/>
            <w:webHidden/>
          </w:rPr>
        </w:r>
        <w:r w:rsidR="00A705FC">
          <w:rPr>
            <w:noProof/>
            <w:webHidden/>
          </w:rPr>
          <w:fldChar w:fldCharType="separate"/>
        </w:r>
        <w:r>
          <w:rPr>
            <w:noProof/>
            <w:webHidden/>
          </w:rPr>
          <w:t>153</w:t>
        </w:r>
        <w:r w:rsidR="00A705FC">
          <w:rPr>
            <w:noProof/>
            <w:webHidden/>
          </w:rPr>
          <w:fldChar w:fldCharType="end"/>
        </w:r>
      </w:hyperlink>
    </w:p>
    <w:p w14:paraId="660DB5CE" w14:textId="04256181"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8" w:history="1">
        <w:r w:rsidR="00A705FC" w:rsidRPr="00D42B5E">
          <w:rPr>
            <w:rStyle w:val="Hyperlink"/>
            <w:noProof/>
          </w:rPr>
          <w:t>4.1 Reserved Function Keywords</w:t>
        </w:r>
        <w:r w:rsidR="00A705FC">
          <w:rPr>
            <w:noProof/>
            <w:webHidden/>
          </w:rPr>
          <w:tab/>
        </w:r>
        <w:r w:rsidR="00A705FC">
          <w:rPr>
            <w:noProof/>
            <w:webHidden/>
          </w:rPr>
          <w:fldChar w:fldCharType="begin"/>
        </w:r>
        <w:r w:rsidR="00A705FC">
          <w:rPr>
            <w:noProof/>
            <w:webHidden/>
          </w:rPr>
          <w:instrText xml:space="preserve"> PAGEREF _Toc528072938 \h </w:instrText>
        </w:r>
        <w:r w:rsidR="00A705FC">
          <w:rPr>
            <w:noProof/>
            <w:webHidden/>
          </w:rPr>
        </w:r>
        <w:r w:rsidR="00A705FC">
          <w:rPr>
            <w:noProof/>
            <w:webHidden/>
          </w:rPr>
          <w:fldChar w:fldCharType="separate"/>
        </w:r>
        <w:r>
          <w:rPr>
            <w:noProof/>
            <w:webHidden/>
          </w:rPr>
          <w:t>153</w:t>
        </w:r>
        <w:r w:rsidR="00A705FC">
          <w:rPr>
            <w:noProof/>
            <w:webHidden/>
          </w:rPr>
          <w:fldChar w:fldCharType="end"/>
        </w:r>
      </w:hyperlink>
    </w:p>
    <w:p w14:paraId="37048238" w14:textId="6EF1772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39" w:history="1">
        <w:r w:rsidR="00A705FC" w:rsidRPr="00D42B5E">
          <w:rPr>
            <w:rStyle w:val="Hyperlink"/>
            <w:noProof/>
          </w:rPr>
          <w:t>4.2 Environment Variable Conventions</w:t>
        </w:r>
        <w:r w:rsidR="00A705FC">
          <w:rPr>
            <w:noProof/>
            <w:webHidden/>
          </w:rPr>
          <w:tab/>
        </w:r>
        <w:r w:rsidR="00A705FC">
          <w:rPr>
            <w:noProof/>
            <w:webHidden/>
          </w:rPr>
          <w:fldChar w:fldCharType="begin"/>
        </w:r>
        <w:r w:rsidR="00A705FC">
          <w:rPr>
            <w:noProof/>
            <w:webHidden/>
          </w:rPr>
          <w:instrText xml:space="preserve"> PAGEREF _Toc528072939 \h </w:instrText>
        </w:r>
        <w:r w:rsidR="00A705FC">
          <w:rPr>
            <w:noProof/>
            <w:webHidden/>
          </w:rPr>
        </w:r>
        <w:r w:rsidR="00A705FC">
          <w:rPr>
            <w:noProof/>
            <w:webHidden/>
          </w:rPr>
          <w:fldChar w:fldCharType="separate"/>
        </w:r>
        <w:r>
          <w:rPr>
            <w:noProof/>
            <w:webHidden/>
          </w:rPr>
          <w:t>153</w:t>
        </w:r>
        <w:r w:rsidR="00A705FC">
          <w:rPr>
            <w:noProof/>
            <w:webHidden/>
          </w:rPr>
          <w:fldChar w:fldCharType="end"/>
        </w:r>
      </w:hyperlink>
    </w:p>
    <w:p w14:paraId="430464C7" w14:textId="4F873D5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0" w:history="1">
        <w:r w:rsidR="00A705FC" w:rsidRPr="00D42B5E">
          <w:rPr>
            <w:rStyle w:val="Hyperlink"/>
            <w:noProof/>
          </w:rPr>
          <w:t>4.3 Intrinsic functions</w:t>
        </w:r>
        <w:r w:rsidR="00A705FC">
          <w:rPr>
            <w:noProof/>
            <w:webHidden/>
          </w:rPr>
          <w:tab/>
        </w:r>
        <w:r w:rsidR="00A705FC">
          <w:rPr>
            <w:noProof/>
            <w:webHidden/>
          </w:rPr>
          <w:fldChar w:fldCharType="begin"/>
        </w:r>
        <w:r w:rsidR="00A705FC">
          <w:rPr>
            <w:noProof/>
            <w:webHidden/>
          </w:rPr>
          <w:instrText xml:space="preserve"> PAGEREF _Toc528072940 \h </w:instrText>
        </w:r>
        <w:r w:rsidR="00A705FC">
          <w:rPr>
            <w:noProof/>
            <w:webHidden/>
          </w:rPr>
        </w:r>
        <w:r w:rsidR="00A705FC">
          <w:rPr>
            <w:noProof/>
            <w:webHidden/>
          </w:rPr>
          <w:fldChar w:fldCharType="separate"/>
        </w:r>
        <w:r>
          <w:rPr>
            <w:noProof/>
            <w:webHidden/>
          </w:rPr>
          <w:t>156</w:t>
        </w:r>
        <w:r w:rsidR="00A705FC">
          <w:rPr>
            <w:noProof/>
            <w:webHidden/>
          </w:rPr>
          <w:fldChar w:fldCharType="end"/>
        </w:r>
      </w:hyperlink>
    </w:p>
    <w:p w14:paraId="1A9AF63E" w14:textId="1A74804D"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1" w:history="1">
        <w:r w:rsidR="00A705FC" w:rsidRPr="00D42B5E">
          <w:rPr>
            <w:rStyle w:val="Hyperlink"/>
            <w:noProof/>
          </w:rPr>
          <w:t>4.4 Property functions</w:t>
        </w:r>
        <w:r w:rsidR="00A705FC">
          <w:rPr>
            <w:noProof/>
            <w:webHidden/>
          </w:rPr>
          <w:tab/>
        </w:r>
        <w:r w:rsidR="00A705FC">
          <w:rPr>
            <w:noProof/>
            <w:webHidden/>
          </w:rPr>
          <w:fldChar w:fldCharType="begin"/>
        </w:r>
        <w:r w:rsidR="00A705FC">
          <w:rPr>
            <w:noProof/>
            <w:webHidden/>
          </w:rPr>
          <w:instrText xml:space="preserve"> PAGEREF _Toc528072941 \h </w:instrText>
        </w:r>
        <w:r w:rsidR="00A705FC">
          <w:rPr>
            <w:noProof/>
            <w:webHidden/>
          </w:rPr>
        </w:r>
        <w:r w:rsidR="00A705FC">
          <w:rPr>
            <w:noProof/>
            <w:webHidden/>
          </w:rPr>
          <w:fldChar w:fldCharType="separate"/>
        </w:r>
        <w:r>
          <w:rPr>
            <w:noProof/>
            <w:webHidden/>
          </w:rPr>
          <w:t>158</w:t>
        </w:r>
        <w:r w:rsidR="00A705FC">
          <w:rPr>
            <w:noProof/>
            <w:webHidden/>
          </w:rPr>
          <w:fldChar w:fldCharType="end"/>
        </w:r>
      </w:hyperlink>
    </w:p>
    <w:p w14:paraId="45E57B18" w14:textId="5479D05F"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2" w:history="1">
        <w:r w:rsidR="00A705FC" w:rsidRPr="00D42B5E">
          <w:rPr>
            <w:rStyle w:val="Hyperlink"/>
            <w:noProof/>
          </w:rPr>
          <w:t>4.5 Attribute functions</w:t>
        </w:r>
        <w:r w:rsidR="00A705FC">
          <w:rPr>
            <w:noProof/>
            <w:webHidden/>
          </w:rPr>
          <w:tab/>
        </w:r>
        <w:r w:rsidR="00A705FC">
          <w:rPr>
            <w:noProof/>
            <w:webHidden/>
          </w:rPr>
          <w:fldChar w:fldCharType="begin"/>
        </w:r>
        <w:r w:rsidR="00A705FC">
          <w:rPr>
            <w:noProof/>
            <w:webHidden/>
          </w:rPr>
          <w:instrText xml:space="preserve"> PAGEREF _Toc528072942 \h </w:instrText>
        </w:r>
        <w:r w:rsidR="00A705FC">
          <w:rPr>
            <w:noProof/>
            <w:webHidden/>
          </w:rPr>
        </w:r>
        <w:r w:rsidR="00A705FC">
          <w:rPr>
            <w:noProof/>
            <w:webHidden/>
          </w:rPr>
          <w:fldChar w:fldCharType="separate"/>
        </w:r>
        <w:r>
          <w:rPr>
            <w:noProof/>
            <w:webHidden/>
          </w:rPr>
          <w:t>160</w:t>
        </w:r>
        <w:r w:rsidR="00A705FC">
          <w:rPr>
            <w:noProof/>
            <w:webHidden/>
          </w:rPr>
          <w:fldChar w:fldCharType="end"/>
        </w:r>
      </w:hyperlink>
    </w:p>
    <w:p w14:paraId="0FB02801" w14:textId="6B10976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3" w:history="1">
        <w:r w:rsidR="00A705FC" w:rsidRPr="00D42B5E">
          <w:rPr>
            <w:rStyle w:val="Hyperlink"/>
            <w:noProof/>
          </w:rPr>
          <w:t>4.6 Operation functions</w:t>
        </w:r>
        <w:r w:rsidR="00A705FC">
          <w:rPr>
            <w:noProof/>
            <w:webHidden/>
          </w:rPr>
          <w:tab/>
        </w:r>
        <w:r w:rsidR="00A705FC">
          <w:rPr>
            <w:noProof/>
            <w:webHidden/>
          </w:rPr>
          <w:fldChar w:fldCharType="begin"/>
        </w:r>
        <w:r w:rsidR="00A705FC">
          <w:rPr>
            <w:noProof/>
            <w:webHidden/>
          </w:rPr>
          <w:instrText xml:space="preserve"> PAGEREF _Toc528072943 \h </w:instrText>
        </w:r>
        <w:r w:rsidR="00A705FC">
          <w:rPr>
            <w:noProof/>
            <w:webHidden/>
          </w:rPr>
        </w:r>
        <w:r w:rsidR="00A705FC">
          <w:rPr>
            <w:noProof/>
            <w:webHidden/>
          </w:rPr>
          <w:fldChar w:fldCharType="separate"/>
        </w:r>
        <w:r>
          <w:rPr>
            <w:noProof/>
            <w:webHidden/>
          </w:rPr>
          <w:t>162</w:t>
        </w:r>
        <w:r w:rsidR="00A705FC">
          <w:rPr>
            <w:noProof/>
            <w:webHidden/>
          </w:rPr>
          <w:fldChar w:fldCharType="end"/>
        </w:r>
      </w:hyperlink>
    </w:p>
    <w:p w14:paraId="73FB717F" w14:textId="7DAF1194"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4" w:history="1">
        <w:r w:rsidR="00A705FC" w:rsidRPr="00D42B5E">
          <w:rPr>
            <w:rStyle w:val="Hyperlink"/>
            <w:noProof/>
          </w:rPr>
          <w:t>4.7 Navigation functions</w:t>
        </w:r>
        <w:r w:rsidR="00A705FC">
          <w:rPr>
            <w:noProof/>
            <w:webHidden/>
          </w:rPr>
          <w:tab/>
        </w:r>
        <w:r w:rsidR="00A705FC">
          <w:rPr>
            <w:noProof/>
            <w:webHidden/>
          </w:rPr>
          <w:fldChar w:fldCharType="begin"/>
        </w:r>
        <w:r w:rsidR="00A705FC">
          <w:rPr>
            <w:noProof/>
            <w:webHidden/>
          </w:rPr>
          <w:instrText xml:space="preserve"> PAGEREF _Toc528072944 \h </w:instrText>
        </w:r>
        <w:r w:rsidR="00A705FC">
          <w:rPr>
            <w:noProof/>
            <w:webHidden/>
          </w:rPr>
        </w:r>
        <w:r w:rsidR="00A705FC">
          <w:rPr>
            <w:noProof/>
            <w:webHidden/>
          </w:rPr>
          <w:fldChar w:fldCharType="separate"/>
        </w:r>
        <w:r>
          <w:rPr>
            <w:noProof/>
            <w:webHidden/>
          </w:rPr>
          <w:t>162</w:t>
        </w:r>
        <w:r w:rsidR="00A705FC">
          <w:rPr>
            <w:noProof/>
            <w:webHidden/>
          </w:rPr>
          <w:fldChar w:fldCharType="end"/>
        </w:r>
      </w:hyperlink>
    </w:p>
    <w:p w14:paraId="103E0BC0" w14:textId="4AB4845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5" w:history="1">
        <w:r w:rsidR="00A705FC" w:rsidRPr="00D42B5E">
          <w:rPr>
            <w:rStyle w:val="Hyperlink"/>
            <w:noProof/>
          </w:rPr>
          <w:t>4.8 Artifact functions</w:t>
        </w:r>
        <w:r w:rsidR="00A705FC">
          <w:rPr>
            <w:noProof/>
            <w:webHidden/>
          </w:rPr>
          <w:tab/>
        </w:r>
        <w:r w:rsidR="00A705FC">
          <w:rPr>
            <w:noProof/>
            <w:webHidden/>
          </w:rPr>
          <w:fldChar w:fldCharType="begin"/>
        </w:r>
        <w:r w:rsidR="00A705FC">
          <w:rPr>
            <w:noProof/>
            <w:webHidden/>
          </w:rPr>
          <w:instrText xml:space="preserve"> PAGEREF _Toc528072945 \h </w:instrText>
        </w:r>
        <w:r w:rsidR="00A705FC">
          <w:rPr>
            <w:noProof/>
            <w:webHidden/>
          </w:rPr>
        </w:r>
        <w:r w:rsidR="00A705FC">
          <w:rPr>
            <w:noProof/>
            <w:webHidden/>
          </w:rPr>
          <w:fldChar w:fldCharType="separate"/>
        </w:r>
        <w:r>
          <w:rPr>
            <w:noProof/>
            <w:webHidden/>
          </w:rPr>
          <w:t>163</w:t>
        </w:r>
        <w:r w:rsidR="00A705FC">
          <w:rPr>
            <w:noProof/>
            <w:webHidden/>
          </w:rPr>
          <w:fldChar w:fldCharType="end"/>
        </w:r>
      </w:hyperlink>
    </w:p>
    <w:p w14:paraId="37558CE8" w14:textId="395AA90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6" w:history="1">
        <w:r w:rsidR="00A705FC" w:rsidRPr="00D42B5E">
          <w:rPr>
            <w:rStyle w:val="Hyperlink"/>
            <w:noProof/>
          </w:rPr>
          <w:t>4.9 Context-based Entity names (global)</w:t>
        </w:r>
        <w:r w:rsidR="00A705FC">
          <w:rPr>
            <w:noProof/>
            <w:webHidden/>
          </w:rPr>
          <w:tab/>
        </w:r>
        <w:r w:rsidR="00A705FC">
          <w:rPr>
            <w:noProof/>
            <w:webHidden/>
          </w:rPr>
          <w:fldChar w:fldCharType="begin"/>
        </w:r>
        <w:r w:rsidR="00A705FC">
          <w:rPr>
            <w:noProof/>
            <w:webHidden/>
          </w:rPr>
          <w:instrText xml:space="preserve"> PAGEREF _Toc528072946 \h </w:instrText>
        </w:r>
        <w:r w:rsidR="00A705FC">
          <w:rPr>
            <w:noProof/>
            <w:webHidden/>
          </w:rPr>
        </w:r>
        <w:r w:rsidR="00A705FC">
          <w:rPr>
            <w:noProof/>
            <w:webHidden/>
          </w:rPr>
          <w:fldChar w:fldCharType="separate"/>
        </w:r>
        <w:r>
          <w:rPr>
            <w:noProof/>
            <w:webHidden/>
          </w:rPr>
          <w:t>165</w:t>
        </w:r>
        <w:r w:rsidR="00A705FC">
          <w:rPr>
            <w:noProof/>
            <w:webHidden/>
          </w:rPr>
          <w:fldChar w:fldCharType="end"/>
        </w:r>
      </w:hyperlink>
    </w:p>
    <w:p w14:paraId="680B770C" w14:textId="3347AA3F"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47" w:history="1">
        <w:r w:rsidR="00A705FC" w:rsidRPr="00D42B5E">
          <w:rPr>
            <w:rStyle w:val="Hyperlink"/>
            <w:noProof/>
          </w:rPr>
          <w:t>5</w:t>
        </w:r>
        <w:r w:rsidR="00A705FC">
          <w:rPr>
            <w:rFonts w:asciiTheme="minorHAnsi" w:eastAsiaTheme="minorEastAsia" w:hAnsiTheme="minorHAnsi" w:cstheme="minorBidi"/>
            <w:noProof/>
            <w:sz w:val="22"/>
            <w:szCs w:val="22"/>
          </w:rPr>
          <w:tab/>
        </w:r>
        <w:r w:rsidR="00A705FC" w:rsidRPr="00D42B5E">
          <w:rPr>
            <w:rStyle w:val="Hyperlink"/>
            <w:noProof/>
          </w:rPr>
          <w:t>TOSCA normative type definitions</w:t>
        </w:r>
        <w:r w:rsidR="00A705FC">
          <w:rPr>
            <w:noProof/>
            <w:webHidden/>
          </w:rPr>
          <w:tab/>
        </w:r>
        <w:r w:rsidR="00A705FC">
          <w:rPr>
            <w:noProof/>
            <w:webHidden/>
          </w:rPr>
          <w:fldChar w:fldCharType="begin"/>
        </w:r>
        <w:r w:rsidR="00A705FC">
          <w:rPr>
            <w:noProof/>
            <w:webHidden/>
          </w:rPr>
          <w:instrText xml:space="preserve"> PAGEREF _Toc528072947 \h </w:instrText>
        </w:r>
        <w:r w:rsidR="00A705FC">
          <w:rPr>
            <w:noProof/>
            <w:webHidden/>
          </w:rPr>
        </w:r>
        <w:r w:rsidR="00A705FC">
          <w:rPr>
            <w:noProof/>
            <w:webHidden/>
          </w:rPr>
          <w:fldChar w:fldCharType="separate"/>
        </w:r>
        <w:r>
          <w:rPr>
            <w:noProof/>
            <w:webHidden/>
          </w:rPr>
          <w:t>166</w:t>
        </w:r>
        <w:r w:rsidR="00A705FC">
          <w:rPr>
            <w:noProof/>
            <w:webHidden/>
          </w:rPr>
          <w:fldChar w:fldCharType="end"/>
        </w:r>
      </w:hyperlink>
    </w:p>
    <w:p w14:paraId="1AE2EE3D" w14:textId="43E1634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8" w:history="1">
        <w:r w:rsidR="00A705FC" w:rsidRPr="00D42B5E">
          <w:rPr>
            <w:rStyle w:val="Hyperlink"/>
            <w:noProof/>
          </w:rPr>
          <w:t>5.1 Assumptions</w:t>
        </w:r>
        <w:r w:rsidR="00A705FC">
          <w:rPr>
            <w:noProof/>
            <w:webHidden/>
          </w:rPr>
          <w:tab/>
        </w:r>
        <w:r w:rsidR="00A705FC">
          <w:rPr>
            <w:noProof/>
            <w:webHidden/>
          </w:rPr>
          <w:fldChar w:fldCharType="begin"/>
        </w:r>
        <w:r w:rsidR="00A705FC">
          <w:rPr>
            <w:noProof/>
            <w:webHidden/>
          </w:rPr>
          <w:instrText xml:space="preserve"> PAGEREF _Toc528072948 \h </w:instrText>
        </w:r>
        <w:r w:rsidR="00A705FC">
          <w:rPr>
            <w:noProof/>
            <w:webHidden/>
          </w:rPr>
        </w:r>
        <w:r w:rsidR="00A705FC">
          <w:rPr>
            <w:noProof/>
            <w:webHidden/>
          </w:rPr>
          <w:fldChar w:fldCharType="separate"/>
        </w:r>
        <w:r>
          <w:rPr>
            <w:noProof/>
            <w:webHidden/>
          </w:rPr>
          <w:t>166</w:t>
        </w:r>
        <w:r w:rsidR="00A705FC">
          <w:rPr>
            <w:noProof/>
            <w:webHidden/>
          </w:rPr>
          <w:fldChar w:fldCharType="end"/>
        </w:r>
      </w:hyperlink>
    </w:p>
    <w:p w14:paraId="0EDA5CB3" w14:textId="0827EADA"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49" w:history="1">
        <w:r w:rsidR="00A705FC" w:rsidRPr="00D42B5E">
          <w:rPr>
            <w:rStyle w:val="Hyperlink"/>
            <w:noProof/>
          </w:rPr>
          <w:t>5.2 TOSCA normative type names</w:t>
        </w:r>
        <w:r w:rsidR="00A705FC">
          <w:rPr>
            <w:noProof/>
            <w:webHidden/>
          </w:rPr>
          <w:tab/>
        </w:r>
        <w:r w:rsidR="00A705FC">
          <w:rPr>
            <w:noProof/>
            <w:webHidden/>
          </w:rPr>
          <w:fldChar w:fldCharType="begin"/>
        </w:r>
        <w:r w:rsidR="00A705FC">
          <w:rPr>
            <w:noProof/>
            <w:webHidden/>
          </w:rPr>
          <w:instrText xml:space="preserve"> PAGEREF _Toc528072949 \h </w:instrText>
        </w:r>
        <w:r w:rsidR="00A705FC">
          <w:rPr>
            <w:noProof/>
            <w:webHidden/>
          </w:rPr>
        </w:r>
        <w:r w:rsidR="00A705FC">
          <w:rPr>
            <w:noProof/>
            <w:webHidden/>
          </w:rPr>
          <w:fldChar w:fldCharType="separate"/>
        </w:r>
        <w:r>
          <w:rPr>
            <w:noProof/>
            <w:webHidden/>
          </w:rPr>
          <w:t>166</w:t>
        </w:r>
        <w:r w:rsidR="00A705FC">
          <w:rPr>
            <w:noProof/>
            <w:webHidden/>
          </w:rPr>
          <w:fldChar w:fldCharType="end"/>
        </w:r>
      </w:hyperlink>
    </w:p>
    <w:p w14:paraId="6A22FDE4" w14:textId="292D74FF"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0" w:history="1">
        <w:r w:rsidR="00A705FC" w:rsidRPr="00D42B5E">
          <w:rPr>
            <w:rStyle w:val="Hyperlink"/>
            <w:noProof/>
          </w:rPr>
          <w:t>5.3 Data Types</w:t>
        </w:r>
        <w:r w:rsidR="00A705FC">
          <w:rPr>
            <w:noProof/>
            <w:webHidden/>
          </w:rPr>
          <w:tab/>
        </w:r>
        <w:r w:rsidR="00A705FC">
          <w:rPr>
            <w:noProof/>
            <w:webHidden/>
          </w:rPr>
          <w:fldChar w:fldCharType="begin"/>
        </w:r>
        <w:r w:rsidR="00A705FC">
          <w:rPr>
            <w:noProof/>
            <w:webHidden/>
          </w:rPr>
          <w:instrText xml:space="preserve"> PAGEREF _Toc528072950 \h </w:instrText>
        </w:r>
        <w:r w:rsidR="00A705FC">
          <w:rPr>
            <w:noProof/>
            <w:webHidden/>
          </w:rPr>
        </w:r>
        <w:r w:rsidR="00A705FC">
          <w:rPr>
            <w:noProof/>
            <w:webHidden/>
          </w:rPr>
          <w:fldChar w:fldCharType="separate"/>
        </w:r>
        <w:r>
          <w:rPr>
            <w:noProof/>
            <w:webHidden/>
          </w:rPr>
          <w:t>166</w:t>
        </w:r>
        <w:r w:rsidR="00A705FC">
          <w:rPr>
            <w:noProof/>
            <w:webHidden/>
          </w:rPr>
          <w:fldChar w:fldCharType="end"/>
        </w:r>
      </w:hyperlink>
    </w:p>
    <w:p w14:paraId="5B72FCE0" w14:textId="000F819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1" w:history="1">
        <w:r w:rsidR="00A705FC" w:rsidRPr="00D42B5E">
          <w:rPr>
            <w:rStyle w:val="Hyperlink"/>
            <w:noProof/>
          </w:rPr>
          <w:t>5.4 Artifact Types</w:t>
        </w:r>
        <w:r w:rsidR="00A705FC">
          <w:rPr>
            <w:noProof/>
            <w:webHidden/>
          </w:rPr>
          <w:tab/>
        </w:r>
        <w:r w:rsidR="00A705FC">
          <w:rPr>
            <w:noProof/>
            <w:webHidden/>
          </w:rPr>
          <w:fldChar w:fldCharType="begin"/>
        </w:r>
        <w:r w:rsidR="00A705FC">
          <w:rPr>
            <w:noProof/>
            <w:webHidden/>
          </w:rPr>
          <w:instrText xml:space="preserve"> PAGEREF _Toc528072951 \h </w:instrText>
        </w:r>
        <w:r w:rsidR="00A705FC">
          <w:rPr>
            <w:noProof/>
            <w:webHidden/>
          </w:rPr>
        </w:r>
        <w:r w:rsidR="00A705FC">
          <w:rPr>
            <w:noProof/>
            <w:webHidden/>
          </w:rPr>
          <w:fldChar w:fldCharType="separate"/>
        </w:r>
        <w:r>
          <w:rPr>
            <w:noProof/>
            <w:webHidden/>
          </w:rPr>
          <w:t>178</w:t>
        </w:r>
        <w:r w:rsidR="00A705FC">
          <w:rPr>
            <w:noProof/>
            <w:webHidden/>
          </w:rPr>
          <w:fldChar w:fldCharType="end"/>
        </w:r>
      </w:hyperlink>
    </w:p>
    <w:p w14:paraId="655C108A" w14:textId="1B08CC4F"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2" w:history="1">
        <w:r w:rsidR="00A705FC" w:rsidRPr="00D42B5E">
          <w:rPr>
            <w:rStyle w:val="Hyperlink"/>
            <w:noProof/>
          </w:rPr>
          <w:t>5.5 Capabilities Types</w:t>
        </w:r>
        <w:r w:rsidR="00A705FC">
          <w:rPr>
            <w:noProof/>
            <w:webHidden/>
          </w:rPr>
          <w:tab/>
        </w:r>
        <w:r w:rsidR="00A705FC">
          <w:rPr>
            <w:noProof/>
            <w:webHidden/>
          </w:rPr>
          <w:fldChar w:fldCharType="begin"/>
        </w:r>
        <w:r w:rsidR="00A705FC">
          <w:rPr>
            <w:noProof/>
            <w:webHidden/>
          </w:rPr>
          <w:instrText xml:space="preserve"> PAGEREF _Toc528072952 \h </w:instrText>
        </w:r>
        <w:r w:rsidR="00A705FC">
          <w:rPr>
            <w:noProof/>
            <w:webHidden/>
          </w:rPr>
        </w:r>
        <w:r w:rsidR="00A705FC">
          <w:rPr>
            <w:noProof/>
            <w:webHidden/>
          </w:rPr>
          <w:fldChar w:fldCharType="separate"/>
        </w:r>
        <w:r>
          <w:rPr>
            <w:noProof/>
            <w:webHidden/>
          </w:rPr>
          <w:t>181</w:t>
        </w:r>
        <w:r w:rsidR="00A705FC">
          <w:rPr>
            <w:noProof/>
            <w:webHidden/>
          </w:rPr>
          <w:fldChar w:fldCharType="end"/>
        </w:r>
      </w:hyperlink>
    </w:p>
    <w:p w14:paraId="17F35EF1" w14:textId="0739B8C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3" w:history="1">
        <w:r w:rsidR="00A705FC" w:rsidRPr="00D42B5E">
          <w:rPr>
            <w:rStyle w:val="Hyperlink"/>
            <w:noProof/>
          </w:rPr>
          <w:t>5.6 Requirement Types</w:t>
        </w:r>
        <w:r w:rsidR="00A705FC">
          <w:rPr>
            <w:noProof/>
            <w:webHidden/>
          </w:rPr>
          <w:tab/>
        </w:r>
        <w:r w:rsidR="00A705FC">
          <w:rPr>
            <w:noProof/>
            <w:webHidden/>
          </w:rPr>
          <w:fldChar w:fldCharType="begin"/>
        </w:r>
        <w:r w:rsidR="00A705FC">
          <w:rPr>
            <w:noProof/>
            <w:webHidden/>
          </w:rPr>
          <w:instrText xml:space="preserve"> PAGEREF _Toc528072953 \h </w:instrText>
        </w:r>
        <w:r w:rsidR="00A705FC">
          <w:rPr>
            <w:noProof/>
            <w:webHidden/>
          </w:rPr>
        </w:r>
        <w:r w:rsidR="00A705FC">
          <w:rPr>
            <w:noProof/>
            <w:webHidden/>
          </w:rPr>
          <w:fldChar w:fldCharType="separate"/>
        </w:r>
        <w:r>
          <w:rPr>
            <w:noProof/>
            <w:webHidden/>
          </w:rPr>
          <w:t>192</w:t>
        </w:r>
        <w:r w:rsidR="00A705FC">
          <w:rPr>
            <w:noProof/>
            <w:webHidden/>
          </w:rPr>
          <w:fldChar w:fldCharType="end"/>
        </w:r>
      </w:hyperlink>
    </w:p>
    <w:p w14:paraId="6E8E1119" w14:textId="5ACEDCE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4" w:history="1">
        <w:r w:rsidR="00A705FC" w:rsidRPr="00D42B5E">
          <w:rPr>
            <w:rStyle w:val="Hyperlink"/>
            <w:noProof/>
          </w:rPr>
          <w:t>5.7 Relationship Types</w:t>
        </w:r>
        <w:r w:rsidR="00A705FC">
          <w:rPr>
            <w:noProof/>
            <w:webHidden/>
          </w:rPr>
          <w:tab/>
        </w:r>
        <w:r w:rsidR="00A705FC">
          <w:rPr>
            <w:noProof/>
            <w:webHidden/>
          </w:rPr>
          <w:fldChar w:fldCharType="begin"/>
        </w:r>
        <w:r w:rsidR="00A705FC">
          <w:rPr>
            <w:noProof/>
            <w:webHidden/>
          </w:rPr>
          <w:instrText xml:space="preserve"> PAGEREF _Toc528072954 \h </w:instrText>
        </w:r>
        <w:r w:rsidR="00A705FC">
          <w:rPr>
            <w:noProof/>
            <w:webHidden/>
          </w:rPr>
        </w:r>
        <w:r w:rsidR="00A705FC">
          <w:rPr>
            <w:noProof/>
            <w:webHidden/>
          </w:rPr>
          <w:fldChar w:fldCharType="separate"/>
        </w:r>
        <w:r>
          <w:rPr>
            <w:noProof/>
            <w:webHidden/>
          </w:rPr>
          <w:t>192</w:t>
        </w:r>
        <w:r w:rsidR="00A705FC">
          <w:rPr>
            <w:noProof/>
            <w:webHidden/>
          </w:rPr>
          <w:fldChar w:fldCharType="end"/>
        </w:r>
      </w:hyperlink>
    </w:p>
    <w:p w14:paraId="5B32EC35" w14:textId="08CA1DB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5" w:history="1">
        <w:r w:rsidR="00A705FC" w:rsidRPr="00D42B5E">
          <w:rPr>
            <w:rStyle w:val="Hyperlink"/>
            <w:rFonts w:eastAsiaTheme="majorEastAsia"/>
            <w:noProof/>
          </w:rPr>
          <w:t>5.8 Interface Types</w:t>
        </w:r>
        <w:r w:rsidR="00A705FC">
          <w:rPr>
            <w:noProof/>
            <w:webHidden/>
          </w:rPr>
          <w:tab/>
        </w:r>
        <w:r w:rsidR="00A705FC">
          <w:rPr>
            <w:noProof/>
            <w:webHidden/>
          </w:rPr>
          <w:fldChar w:fldCharType="begin"/>
        </w:r>
        <w:r w:rsidR="00A705FC">
          <w:rPr>
            <w:noProof/>
            <w:webHidden/>
          </w:rPr>
          <w:instrText xml:space="preserve"> PAGEREF _Toc528072955 \h </w:instrText>
        </w:r>
        <w:r w:rsidR="00A705FC">
          <w:rPr>
            <w:noProof/>
            <w:webHidden/>
          </w:rPr>
        </w:r>
        <w:r w:rsidR="00A705FC">
          <w:rPr>
            <w:noProof/>
            <w:webHidden/>
          </w:rPr>
          <w:fldChar w:fldCharType="separate"/>
        </w:r>
        <w:r>
          <w:rPr>
            <w:noProof/>
            <w:webHidden/>
          </w:rPr>
          <w:t>195</w:t>
        </w:r>
        <w:r w:rsidR="00A705FC">
          <w:rPr>
            <w:noProof/>
            <w:webHidden/>
          </w:rPr>
          <w:fldChar w:fldCharType="end"/>
        </w:r>
      </w:hyperlink>
    </w:p>
    <w:p w14:paraId="4B9C9E78" w14:textId="3B623BF4"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6" w:history="1">
        <w:r w:rsidR="00A705FC" w:rsidRPr="00D42B5E">
          <w:rPr>
            <w:rStyle w:val="Hyperlink"/>
            <w:noProof/>
          </w:rPr>
          <w:t>5.9 Node Types</w:t>
        </w:r>
        <w:r w:rsidR="00A705FC">
          <w:rPr>
            <w:noProof/>
            <w:webHidden/>
          </w:rPr>
          <w:tab/>
        </w:r>
        <w:r w:rsidR="00A705FC">
          <w:rPr>
            <w:noProof/>
            <w:webHidden/>
          </w:rPr>
          <w:fldChar w:fldCharType="begin"/>
        </w:r>
        <w:r w:rsidR="00A705FC">
          <w:rPr>
            <w:noProof/>
            <w:webHidden/>
          </w:rPr>
          <w:instrText xml:space="preserve"> PAGEREF _Toc528072956 \h </w:instrText>
        </w:r>
        <w:r w:rsidR="00A705FC">
          <w:rPr>
            <w:noProof/>
            <w:webHidden/>
          </w:rPr>
        </w:r>
        <w:r w:rsidR="00A705FC">
          <w:rPr>
            <w:noProof/>
            <w:webHidden/>
          </w:rPr>
          <w:fldChar w:fldCharType="separate"/>
        </w:r>
        <w:r>
          <w:rPr>
            <w:noProof/>
            <w:webHidden/>
          </w:rPr>
          <w:t>201</w:t>
        </w:r>
        <w:r w:rsidR="00A705FC">
          <w:rPr>
            <w:noProof/>
            <w:webHidden/>
          </w:rPr>
          <w:fldChar w:fldCharType="end"/>
        </w:r>
      </w:hyperlink>
    </w:p>
    <w:p w14:paraId="52784D0A" w14:textId="7959399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7" w:history="1">
        <w:r w:rsidR="00A705FC" w:rsidRPr="00D42B5E">
          <w:rPr>
            <w:rStyle w:val="Hyperlink"/>
            <w:noProof/>
          </w:rPr>
          <w:t>5.10 Group Types</w:t>
        </w:r>
        <w:r w:rsidR="00A705FC">
          <w:rPr>
            <w:noProof/>
            <w:webHidden/>
          </w:rPr>
          <w:tab/>
        </w:r>
        <w:r w:rsidR="00A705FC">
          <w:rPr>
            <w:noProof/>
            <w:webHidden/>
          </w:rPr>
          <w:fldChar w:fldCharType="begin"/>
        </w:r>
        <w:r w:rsidR="00A705FC">
          <w:rPr>
            <w:noProof/>
            <w:webHidden/>
          </w:rPr>
          <w:instrText xml:space="preserve"> PAGEREF _Toc528072957 \h </w:instrText>
        </w:r>
        <w:r w:rsidR="00A705FC">
          <w:rPr>
            <w:noProof/>
            <w:webHidden/>
          </w:rPr>
        </w:r>
        <w:r w:rsidR="00A705FC">
          <w:rPr>
            <w:noProof/>
            <w:webHidden/>
          </w:rPr>
          <w:fldChar w:fldCharType="separate"/>
        </w:r>
        <w:r>
          <w:rPr>
            <w:noProof/>
            <w:webHidden/>
          </w:rPr>
          <w:t>213</w:t>
        </w:r>
        <w:r w:rsidR="00A705FC">
          <w:rPr>
            <w:noProof/>
            <w:webHidden/>
          </w:rPr>
          <w:fldChar w:fldCharType="end"/>
        </w:r>
      </w:hyperlink>
    </w:p>
    <w:p w14:paraId="6C30649A" w14:textId="462CDA4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58" w:history="1">
        <w:r w:rsidR="00A705FC" w:rsidRPr="00D42B5E">
          <w:rPr>
            <w:rStyle w:val="Hyperlink"/>
            <w:noProof/>
          </w:rPr>
          <w:t>5.11 Policy Types</w:t>
        </w:r>
        <w:r w:rsidR="00A705FC">
          <w:rPr>
            <w:noProof/>
            <w:webHidden/>
          </w:rPr>
          <w:tab/>
        </w:r>
        <w:r w:rsidR="00A705FC">
          <w:rPr>
            <w:noProof/>
            <w:webHidden/>
          </w:rPr>
          <w:fldChar w:fldCharType="begin"/>
        </w:r>
        <w:r w:rsidR="00A705FC">
          <w:rPr>
            <w:noProof/>
            <w:webHidden/>
          </w:rPr>
          <w:instrText xml:space="preserve"> PAGEREF _Toc528072958 \h </w:instrText>
        </w:r>
        <w:r w:rsidR="00A705FC">
          <w:rPr>
            <w:noProof/>
            <w:webHidden/>
          </w:rPr>
        </w:r>
        <w:r w:rsidR="00A705FC">
          <w:rPr>
            <w:noProof/>
            <w:webHidden/>
          </w:rPr>
          <w:fldChar w:fldCharType="separate"/>
        </w:r>
        <w:r>
          <w:rPr>
            <w:noProof/>
            <w:webHidden/>
          </w:rPr>
          <w:t>214</w:t>
        </w:r>
        <w:r w:rsidR="00A705FC">
          <w:rPr>
            <w:noProof/>
            <w:webHidden/>
          </w:rPr>
          <w:fldChar w:fldCharType="end"/>
        </w:r>
      </w:hyperlink>
    </w:p>
    <w:p w14:paraId="17905E56" w14:textId="70DFBBD5"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59" w:history="1">
        <w:r w:rsidR="00A705FC" w:rsidRPr="00D42B5E">
          <w:rPr>
            <w:rStyle w:val="Hyperlink"/>
            <w:noProof/>
          </w:rPr>
          <w:t>6</w:t>
        </w:r>
        <w:r w:rsidR="00A705FC">
          <w:rPr>
            <w:rFonts w:asciiTheme="minorHAnsi" w:eastAsiaTheme="minorEastAsia" w:hAnsiTheme="minorHAnsi" w:cstheme="minorBidi"/>
            <w:noProof/>
            <w:sz w:val="22"/>
            <w:szCs w:val="22"/>
          </w:rPr>
          <w:tab/>
        </w:r>
        <w:r w:rsidR="00A705FC" w:rsidRPr="00D42B5E">
          <w:rPr>
            <w:rStyle w:val="Hyperlink"/>
            <w:noProof/>
          </w:rPr>
          <w:t>TOSCA Cloud Service Archive (CSAR) format</w:t>
        </w:r>
        <w:r w:rsidR="00A705FC">
          <w:rPr>
            <w:noProof/>
            <w:webHidden/>
          </w:rPr>
          <w:tab/>
        </w:r>
        <w:r w:rsidR="00A705FC">
          <w:rPr>
            <w:noProof/>
            <w:webHidden/>
          </w:rPr>
          <w:fldChar w:fldCharType="begin"/>
        </w:r>
        <w:r w:rsidR="00A705FC">
          <w:rPr>
            <w:noProof/>
            <w:webHidden/>
          </w:rPr>
          <w:instrText xml:space="preserve"> PAGEREF _Toc528072959 \h </w:instrText>
        </w:r>
        <w:r w:rsidR="00A705FC">
          <w:rPr>
            <w:noProof/>
            <w:webHidden/>
          </w:rPr>
        </w:r>
        <w:r w:rsidR="00A705FC">
          <w:rPr>
            <w:noProof/>
            <w:webHidden/>
          </w:rPr>
          <w:fldChar w:fldCharType="separate"/>
        </w:r>
        <w:r>
          <w:rPr>
            <w:noProof/>
            <w:webHidden/>
          </w:rPr>
          <w:t>216</w:t>
        </w:r>
        <w:r w:rsidR="00A705FC">
          <w:rPr>
            <w:noProof/>
            <w:webHidden/>
          </w:rPr>
          <w:fldChar w:fldCharType="end"/>
        </w:r>
      </w:hyperlink>
    </w:p>
    <w:p w14:paraId="187FBC6C" w14:textId="73B0FEA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0" w:history="1">
        <w:r w:rsidR="00A705FC" w:rsidRPr="00D42B5E">
          <w:rPr>
            <w:rStyle w:val="Hyperlink"/>
            <w:noProof/>
          </w:rPr>
          <w:t>6.1 Overall Structure of a CSAR</w:t>
        </w:r>
        <w:r w:rsidR="00A705FC">
          <w:rPr>
            <w:noProof/>
            <w:webHidden/>
          </w:rPr>
          <w:tab/>
        </w:r>
        <w:r w:rsidR="00A705FC">
          <w:rPr>
            <w:noProof/>
            <w:webHidden/>
          </w:rPr>
          <w:fldChar w:fldCharType="begin"/>
        </w:r>
        <w:r w:rsidR="00A705FC">
          <w:rPr>
            <w:noProof/>
            <w:webHidden/>
          </w:rPr>
          <w:instrText xml:space="preserve"> PAGEREF _Toc528072960 \h </w:instrText>
        </w:r>
        <w:r w:rsidR="00A705FC">
          <w:rPr>
            <w:noProof/>
            <w:webHidden/>
          </w:rPr>
        </w:r>
        <w:r w:rsidR="00A705FC">
          <w:rPr>
            <w:noProof/>
            <w:webHidden/>
          </w:rPr>
          <w:fldChar w:fldCharType="separate"/>
        </w:r>
        <w:r>
          <w:rPr>
            <w:noProof/>
            <w:webHidden/>
          </w:rPr>
          <w:t>216</w:t>
        </w:r>
        <w:r w:rsidR="00A705FC">
          <w:rPr>
            <w:noProof/>
            <w:webHidden/>
          </w:rPr>
          <w:fldChar w:fldCharType="end"/>
        </w:r>
      </w:hyperlink>
    </w:p>
    <w:p w14:paraId="776C3108" w14:textId="39A655B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1" w:history="1">
        <w:r w:rsidR="00A705FC" w:rsidRPr="00D42B5E">
          <w:rPr>
            <w:rStyle w:val="Hyperlink"/>
            <w:noProof/>
          </w:rPr>
          <w:t>6.2 TOSCA Meta File</w:t>
        </w:r>
        <w:r w:rsidR="00A705FC">
          <w:rPr>
            <w:noProof/>
            <w:webHidden/>
          </w:rPr>
          <w:tab/>
        </w:r>
        <w:r w:rsidR="00A705FC">
          <w:rPr>
            <w:noProof/>
            <w:webHidden/>
          </w:rPr>
          <w:fldChar w:fldCharType="begin"/>
        </w:r>
        <w:r w:rsidR="00A705FC">
          <w:rPr>
            <w:noProof/>
            <w:webHidden/>
          </w:rPr>
          <w:instrText xml:space="preserve"> PAGEREF _Toc528072961 \h </w:instrText>
        </w:r>
        <w:r w:rsidR="00A705FC">
          <w:rPr>
            <w:noProof/>
            <w:webHidden/>
          </w:rPr>
        </w:r>
        <w:r w:rsidR="00A705FC">
          <w:rPr>
            <w:noProof/>
            <w:webHidden/>
          </w:rPr>
          <w:fldChar w:fldCharType="separate"/>
        </w:r>
        <w:r>
          <w:rPr>
            <w:noProof/>
            <w:webHidden/>
          </w:rPr>
          <w:t>216</w:t>
        </w:r>
        <w:r w:rsidR="00A705FC">
          <w:rPr>
            <w:noProof/>
            <w:webHidden/>
          </w:rPr>
          <w:fldChar w:fldCharType="end"/>
        </w:r>
      </w:hyperlink>
    </w:p>
    <w:p w14:paraId="0CA1E9C9" w14:textId="775A002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2" w:history="1">
        <w:r w:rsidR="00A705FC" w:rsidRPr="00D42B5E">
          <w:rPr>
            <w:rStyle w:val="Hyperlink"/>
            <w:noProof/>
          </w:rPr>
          <w:t>6.3 Archive without TOSCA-Metadata</w:t>
        </w:r>
        <w:r w:rsidR="00A705FC">
          <w:rPr>
            <w:noProof/>
            <w:webHidden/>
          </w:rPr>
          <w:tab/>
        </w:r>
        <w:r w:rsidR="00A705FC">
          <w:rPr>
            <w:noProof/>
            <w:webHidden/>
          </w:rPr>
          <w:fldChar w:fldCharType="begin"/>
        </w:r>
        <w:r w:rsidR="00A705FC">
          <w:rPr>
            <w:noProof/>
            <w:webHidden/>
          </w:rPr>
          <w:instrText xml:space="preserve"> PAGEREF _Toc528072962 \h </w:instrText>
        </w:r>
        <w:r w:rsidR="00A705FC">
          <w:rPr>
            <w:noProof/>
            <w:webHidden/>
          </w:rPr>
        </w:r>
        <w:r w:rsidR="00A705FC">
          <w:rPr>
            <w:noProof/>
            <w:webHidden/>
          </w:rPr>
          <w:fldChar w:fldCharType="separate"/>
        </w:r>
        <w:r>
          <w:rPr>
            <w:noProof/>
            <w:webHidden/>
          </w:rPr>
          <w:t>217</w:t>
        </w:r>
        <w:r w:rsidR="00A705FC">
          <w:rPr>
            <w:noProof/>
            <w:webHidden/>
          </w:rPr>
          <w:fldChar w:fldCharType="end"/>
        </w:r>
      </w:hyperlink>
    </w:p>
    <w:p w14:paraId="3A926A75" w14:textId="7046E096"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63" w:history="1">
        <w:r w:rsidR="00A705FC" w:rsidRPr="00D42B5E">
          <w:rPr>
            <w:rStyle w:val="Hyperlink"/>
            <w:noProof/>
          </w:rPr>
          <w:t>7</w:t>
        </w:r>
        <w:r w:rsidR="00A705FC">
          <w:rPr>
            <w:rFonts w:asciiTheme="minorHAnsi" w:eastAsiaTheme="minorEastAsia" w:hAnsiTheme="minorHAnsi" w:cstheme="minorBidi"/>
            <w:noProof/>
            <w:sz w:val="22"/>
            <w:szCs w:val="22"/>
          </w:rPr>
          <w:tab/>
        </w:r>
        <w:r w:rsidR="00A705FC" w:rsidRPr="00D42B5E">
          <w:rPr>
            <w:rStyle w:val="Hyperlink"/>
            <w:noProof/>
          </w:rPr>
          <w:t>TOSCA workflows</w:t>
        </w:r>
        <w:r w:rsidR="00A705FC">
          <w:rPr>
            <w:noProof/>
            <w:webHidden/>
          </w:rPr>
          <w:tab/>
        </w:r>
        <w:r w:rsidR="00A705FC">
          <w:rPr>
            <w:noProof/>
            <w:webHidden/>
          </w:rPr>
          <w:fldChar w:fldCharType="begin"/>
        </w:r>
        <w:r w:rsidR="00A705FC">
          <w:rPr>
            <w:noProof/>
            <w:webHidden/>
          </w:rPr>
          <w:instrText xml:space="preserve"> PAGEREF _Toc528072963 \h </w:instrText>
        </w:r>
        <w:r w:rsidR="00A705FC">
          <w:rPr>
            <w:noProof/>
            <w:webHidden/>
          </w:rPr>
        </w:r>
        <w:r w:rsidR="00A705FC">
          <w:rPr>
            <w:noProof/>
            <w:webHidden/>
          </w:rPr>
          <w:fldChar w:fldCharType="separate"/>
        </w:r>
        <w:r>
          <w:rPr>
            <w:noProof/>
            <w:webHidden/>
          </w:rPr>
          <w:t>218</w:t>
        </w:r>
        <w:r w:rsidR="00A705FC">
          <w:rPr>
            <w:noProof/>
            <w:webHidden/>
          </w:rPr>
          <w:fldChar w:fldCharType="end"/>
        </w:r>
      </w:hyperlink>
    </w:p>
    <w:p w14:paraId="1E0AEB50" w14:textId="564C4F1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4" w:history="1">
        <w:r w:rsidR="00A705FC" w:rsidRPr="00D42B5E">
          <w:rPr>
            <w:rStyle w:val="Hyperlink"/>
            <w:noProof/>
          </w:rPr>
          <w:t>7.1 Normative workflows</w:t>
        </w:r>
        <w:r w:rsidR="00A705FC">
          <w:rPr>
            <w:noProof/>
            <w:webHidden/>
          </w:rPr>
          <w:tab/>
        </w:r>
        <w:r w:rsidR="00A705FC">
          <w:rPr>
            <w:noProof/>
            <w:webHidden/>
          </w:rPr>
          <w:fldChar w:fldCharType="begin"/>
        </w:r>
        <w:r w:rsidR="00A705FC">
          <w:rPr>
            <w:noProof/>
            <w:webHidden/>
          </w:rPr>
          <w:instrText xml:space="preserve"> PAGEREF _Toc528072964 \h </w:instrText>
        </w:r>
        <w:r w:rsidR="00A705FC">
          <w:rPr>
            <w:noProof/>
            <w:webHidden/>
          </w:rPr>
        </w:r>
        <w:r w:rsidR="00A705FC">
          <w:rPr>
            <w:noProof/>
            <w:webHidden/>
          </w:rPr>
          <w:fldChar w:fldCharType="separate"/>
        </w:r>
        <w:r>
          <w:rPr>
            <w:noProof/>
            <w:webHidden/>
          </w:rPr>
          <w:t>218</w:t>
        </w:r>
        <w:r w:rsidR="00A705FC">
          <w:rPr>
            <w:noProof/>
            <w:webHidden/>
          </w:rPr>
          <w:fldChar w:fldCharType="end"/>
        </w:r>
      </w:hyperlink>
    </w:p>
    <w:p w14:paraId="23F2299E" w14:textId="3D40D71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5" w:history="1">
        <w:r w:rsidR="00A705FC" w:rsidRPr="00D42B5E">
          <w:rPr>
            <w:rStyle w:val="Hyperlink"/>
            <w:noProof/>
          </w:rPr>
          <w:t>7.2 Declarative workflows</w:t>
        </w:r>
        <w:r w:rsidR="00A705FC">
          <w:rPr>
            <w:noProof/>
            <w:webHidden/>
          </w:rPr>
          <w:tab/>
        </w:r>
        <w:r w:rsidR="00A705FC">
          <w:rPr>
            <w:noProof/>
            <w:webHidden/>
          </w:rPr>
          <w:fldChar w:fldCharType="begin"/>
        </w:r>
        <w:r w:rsidR="00A705FC">
          <w:rPr>
            <w:noProof/>
            <w:webHidden/>
          </w:rPr>
          <w:instrText xml:space="preserve"> PAGEREF _Toc528072965 \h </w:instrText>
        </w:r>
        <w:r w:rsidR="00A705FC">
          <w:rPr>
            <w:noProof/>
            <w:webHidden/>
          </w:rPr>
        </w:r>
        <w:r w:rsidR="00A705FC">
          <w:rPr>
            <w:noProof/>
            <w:webHidden/>
          </w:rPr>
          <w:fldChar w:fldCharType="separate"/>
        </w:r>
        <w:r>
          <w:rPr>
            <w:noProof/>
            <w:webHidden/>
          </w:rPr>
          <w:t>218</w:t>
        </w:r>
        <w:r w:rsidR="00A705FC">
          <w:rPr>
            <w:noProof/>
            <w:webHidden/>
          </w:rPr>
          <w:fldChar w:fldCharType="end"/>
        </w:r>
      </w:hyperlink>
    </w:p>
    <w:p w14:paraId="1C3345CD" w14:textId="38DDB281"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6" w:history="1">
        <w:r w:rsidR="00A705FC" w:rsidRPr="00D42B5E">
          <w:rPr>
            <w:rStyle w:val="Hyperlink"/>
            <w:noProof/>
          </w:rPr>
          <w:t>7.3 Imperative workflows</w:t>
        </w:r>
        <w:r w:rsidR="00A705FC">
          <w:rPr>
            <w:noProof/>
            <w:webHidden/>
          </w:rPr>
          <w:tab/>
        </w:r>
        <w:r w:rsidR="00A705FC">
          <w:rPr>
            <w:noProof/>
            <w:webHidden/>
          </w:rPr>
          <w:fldChar w:fldCharType="begin"/>
        </w:r>
        <w:r w:rsidR="00A705FC">
          <w:rPr>
            <w:noProof/>
            <w:webHidden/>
          </w:rPr>
          <w:instrText xml:space="preserve"> PAGEREF _Toc528072966 \h </w:instrText>
        </w:r>
        <w:r w:rsidR="00A705FC">
          <w:rPr>
            <w:noProof/>
            <w:webHidden/>
          </w:rPr>
        </w:r>
        <w:r w:rsidR="00A705FC">
          <w:rPr>
            <w:noProof/>
            <w:webHidden/>
          </w:rPr>
          <w:fldChar w:fldCharType="separate"/>
        </w:r>
        <w:r>
          <w:rPr>
            <w:noProof/>
            <w:webHidden/>
          </w:rPr>
          <w:t>222</w:t>
        </w:r>
        <w:r w:rsidR="00A705FC">
          <w:rPr>
            <w:noProof/>
            <w:webHidden/>
          </w:rPr>
          <w:fldChar w:fldCharType="end"/>
        </w:r>
      </w:hyperlink>
    </w:p>
    <w:p w14:paraId="7609942C" w14:textId="5B21DA5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7" w:history="1">
        <w:r w:rsidR="00A705FC" w:rsidRPr="00D42B5E">
          <w:rPr>
            <w:rStyle w:val="Hyperlink"/>
            <w:noProof/>
          </w:rPr>
          <w:t>7.4 Making declarative more flexible and imperative more generic</w:t>
        </w:r>
        <w:r w:rsidR="00A705FC">
          <w:rPr>
            <w:noProof/>
            <w:webHidden/>
          </w:rPr>
          <w:tab/>
        </w:r>
        <w:r w:rsidR="00A705FC">
          <w:rPr>
            <w:noProof/>
            <w:webHidden/>
          </w:rPr>
          <w:fldChar w:fldCharType="begin"/>
        </w:r>
        <w:r w:rsidR="00A705FC">
          <w:rPr>
            <w:noProof/>
            <w:webHidden/>
          </w:rPr>
          <w:instrText xml:space="preserve"> PAGEREF _Toc528072967 \h </w:instrText>
        </w:r>
        <w:r w:rsidR="00A705FC">
          <w:rPr>
            <w:noProof/>
            <w:webHidden/>
          </w:rPr>
        </w:r>
        <w:r w:rsidR="00A705FC">
          <w:rPr>
            <w:noProof/>
            <w:webHidden/>
          </w:rPr>
          <w:fldChar w:fldCharType="separate"/>
        </w:r>
        <w:r>
          <w:rPr>
            <w:noProof/>
            <w:webHidden/>
          </w:rPr>
          <w:t>237</w:t>
        </w:r>
        <w:r w:rsidR="00A705FC">
          <w:rPr>
            <w:noProof/>
            <w:webHidden/>
          </w:rPr>
          <w:fldChar w:fldCharType="end"/>
        </w:r>
      </w:hyperlink>
    </w:p>
    <w:p w14:paraId="68865FDB" w14:textId="7E9AB29D"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68" w:history="1">
        <w:r w:rsidR="00A705FC" w:rsidRPr="00D42B5E">
          <w:rPr>
            <w:rStyle w:val="Hyperlink"/>
            <w:noProof/>
          </w:rPr>
          <w:t>8</w:t>
        </w:r>
        <w:r w:rsidR="00A705FC">
          <w:rPr>
            <w:rFonts w:asciiTheme="minorHAnsi" w:eastAsiaTheme="minorEastAsia" w:hAnsiTheme="minorHAnsi" w:cstheme="minorBidi"/>
            <w:noProof/>
            <w:sz w:val="22"/>
            <w:szCs w:val="22"/>
          </w:rPr>
          <w:tab/>
        </w:r>
        <w:r w:rsidR="00A705FC" w:rsidRPr="00D42B5E">
          <w:rPr>
            <w:rStyle w:val="Hyperlink"/>
            <w:noProof/>
          </w:rPr>
          <w:t>TOSCA networking</w:t>
        </w:r>
        <w:r w:rsidR="00A705FC">
          <w:rPr>
            <w:noProof/>
            <w:webHidden/>
          </w:rPr>
          <w:tab/>
        </w:r>
        <w:r w:rsidR="00A705FC">
          <w:rPr>
            <w:noProof/>
            <w:webHidden/>
          </w:rPr>
          <w:fldChar w:fldCharType="begin"/>
        </w:r>
        <w:r w:rsidR="00A705FC">
          <w:rPr>
            <w:noProof/>
            <w:webHidden/>
          </w:rPr>
          <w:instrText xml:space="preserve"> PAGEREF _Toc528072968 \h </w:instrText>
        </w:r>
        <w:r w:rsidR="00A705FC">
          <w:rPr>
            <w:noProof/>
            <w:webHidden/>
          </w:rPr>
        </w:r>
        <w:r w:rsidR="00A705FC">
          <w:rPr>
            <w:noProof/>
            <w:webHidden/>
          </w:rPr>
          <w:fldChar w:fldCharType="separate"/>
        </w:r>
        <w:r>
          <w:rPr>
            <w:noProof/>
            <w:webHidden/>
          </w:rPr>
          <w:t>240</w:t>
        </w:r>
        <w:r w:rsidR="00A705FC">
          <w:rPr>
            <w:noProof/>
            <w:webHidden/>
          </w:rPr>
          <w:fldChar w:fldCharType="end"/>
        </w:r>
      </w:hyperlink>
    </w:p>
    <w:p w14:paraId="061848C7" w14:textId="4F2AB88F"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69" w:history="1">
        <w:r w:rsidR="00A705FC" w:rsidRPr="00D42B5E">
          <w:rPr>
            <w:rStyle w:val="Hyperlink"/>
            <w:noProof/>
          </w:rPr>
          <w:t>8.1 Networking and Service Template Portability</w:t>
        </w:r>
        <w:r w:rsidR="00A705FC">
          <w:rPr>
            <w:noProof/>
            <w:webHidden/>
          </w:rPr>
          <w:tab/>
        </w:r>
        <w:r w:rsidR="00A705FC">
          <w:rPr>
            <w:noProof/>
            <w:webHidden/>
          </w:rPr>
          <w:fldChar w:fldCharType="begin"/>
        </w:r>
        <w:r w:rsidR="00A705FC">
          <w:rPr>
            <w:noProof/>
            <w:webHidden/>
          </w:rPr>
          <w:instrText xml:space="preserve"> PAGEREF _Toc528072969 \h </w:instrText>
        </w:r>
        <w:r w:rsidR="00A705FC">
          <w:rPr>
            <w:noProof/>
            <w:webHidden/>
          </w:rPr>
        </w:r>
        <w:r w:rsidR="00A705FC">
          <w:rPr>
            <w:noProof/>
            <w:webHidden/>
          </w:rPr>
          <w:fldChar w:fldCharType="separate"/>
        </w:r>
        <w:r>
          <w:rPr>
            <w:noProof/>
            <w:webHidden/>
          </w:rPr>
          <w:t>240</w:t>
        </w:r>
        <w:r w:rsidR="00A705FC">
          <w:rPr>
            <w:noProof/>
            <w:webHidden/>
          </w:rPr>
          <w:fldChar w:fldCharType="end"/>
        </w:r>
      </w:hyperlink>
    </w:p>
    <w:p w14:paraId="6CACA334" w14:textId="0ADB53E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0" w:history="1">
        <w:r w:rsidR="00A705FC" w:rsidRPr="00D42B5E">
          <w:rPr>
            <w:rStyle w:val="Hyperlink"/>
            <w:noProof/>
          </w:rPr>
          <w:t>8.2 Connectivity semantics</w:t>
        </w:r>
        <w:r w:rsidR="00A705FC">
          <w:rPr>
            <w:noProof/>
            <w:webHidden/>
          </w:rPr>
          <w:tab/>
        </w:r>
        <w:r w:rsidR="00A705FC">
          <w:rPr>
            <w:noProof/>
            <w:webHidden/>
          </w:rPr>
          <w:fldChar w:fldCharType="begin"/>
        </w:r>
        <w:r w:rsidR="00A705FC">
          <w:rPr>
            <w:noProof/>
            <w:webHidden/>
          </w:rPr>
          <w:instrText xml:space="preserve"> PAGEREF _Toc528072970 \h </w:instrText>
        </w:r>
        <w:r w:rsidR="00A705FC">
          <w:rPr>
            <w:noProof/>
            <w:webHidden/>
          </w:rPr>
        </w:r>
        <w:r w:rsidR="00A705FC">
          <w:rPr>
            <w:noProof/>
            <w:webHidden/>
          </w:rPr>
          <w:fldChar w:fldCharType="separate"/>
        </w:r>
        <w:r>
          <w:rPr>
            <w:noProof/>
            <w:webHidden/>
          </w:rPr>
          <w:t>240</w:t>
        </w:r>
        <w:r w:rsidR="00A705FC">
          <w:rPr>
            <w:noProof/>
            <w:webHidden/>
          </w:rPr>
          <w:fldChar w:fldCharType="end"/>
        </w:r>
      </w:hyperlink>
    </w:p>
    <w:p w14:paraId="35FDE279" w14:textId="6845165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1" w:history="1">
        <w:r w:rsidR="00A705FC" w:rsidRPr="00D42B5E">
          <w:rPr>
            <w:rStyle w:val="Hyperlink"/>
            <w:noProof/>
          </w:rPr>
          <w:t>8.3 Expressing connectivity semantics</w:t>
        </w:r>
        <w:r w:rsidR="00A705FC">
          <w:rPr>
            <w:noProof/>
            <w:webHidden/>
          </w:rPr>
          <w:tab/>
        </w:r>
        <w:r w:rsidR="00A705FC">
          <w:rPr>
            <w:noProof/>
            <w:webHidden/>
          </w:rPr>
          <w:fldChar w:fldCharType="begin"/>
        </w:r>
        <w:r w:rsidR="00A705FC">
          <w:rPr>
            <w:noProof/>
            <w:webHidden/>
          </w:rPr>
          <w:instrText xml:space="preserve"> PAGEREF _Toc528072971 \h </w:instrText>
        </w:r>
        <w:r w:rsidR="00A705FC">
          <w:rPr>
            <w:noProof/>
            <w:webHidden/>
          </w:rPr>
        </w:r>
        <w:r w:rsidR="00A705FC">
          <w:rPr>
            <w:noProof/>
            <w:webHidden/>
          </w:rPr>
          <w:fldChar w:fldCharType="separate"/>
        </w:r>
        <w:r>
          <w:rPr>
            <w:noProof/>
            <w:webHidden/>
          </w:rPr>
          <w:t>241</w:t>
        </w:r>
        <w:r w:rsidR="00A705FC">
          <w:rPr>
            <w:noProof/>
            <w:webHidden/>
          </w:rPr>
          <w:fldChar w:fldCharType="end"/>
        </w:r>
      </w:hyperlink>
    </w:p>
    <w:p w14:paraId="67E61B0A" w14:textId="349FD46A"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2" w:history="1">
        <w:r w:rsidR="00A705FC" w:rsidRPr="00D42B5E">
          <w:rPr>
            <w:rStyle w:val="Hyperlink"/>
            <w:noProof/>
          </w:rPr>
          <w:t>8.4 Network provisioning</w:t>
        </w:r>
        <w:r w:rsidR="00A705FC">
          <w:rPr>
            <w:noProof/>
            <w:webHidden/>
          </w:rPr>
          <w:tab/>
        </w:r>
        <w:r w:rsidR="00A705FC">
          <w:rPr>
            <w:noProof/>
            <w:webHidden/>
          </w:rPr>
          <w:fldChar w:fldCharType="begin"/>
        </w:r>
        <w:r w:rsidR="00A705FC">
          <w:rPr>
            <w:noProof/>
            <w:webHidden/>
          </w:rPr>
          <w:instrText xml:space="preserve"> PAGEREF _Toc528072972 \h </w:instrText>
        </w:r>
        <w:r w:rsidR="00A705FC">
          <w:rPr>
            <w:noProof/>
            <w:webHidden/>
          </w:rPr>
        </w:r>
        <w:r w:rsidR="00A705FC">
          <w:rPr>
            <w:noProof/>
            <w:webHidden/>
          </w:rPr>
          <w:fldChar w:fldCharType="separate"/>
        </w:r>
        <w:r>
          <w:rPr>
            <w:noProof/>
            <w:webHidden/>
          </w:rPr>
          <w:t>243</w:t>
        </w:r>
        <w:r w:rsidR="00A705FC">
          <w:rPr>
            <w:noProof/>
            <w:webHidden/>
          </w:rPr>
          <w:fldChar w:fldCharType="end"/>
        </w:r>
      </w:hyperlink>
    </w:p>
    <w:p w14:paraId="01A83BBC" w14:textId="3315634B"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3" w:history="1">
        <w:r w:rsidR="00A705FC" w:rsidRPr="00D42B5E">
          <w:rPr>
            <w:rStyle w:val="Hyperlink"/>
            <w:noProof/>
          </w:rPr>
          <w:t>8.5 Network Types</w:t>
        </w:r>
        <w:r w:rsidR="00A705FC">
          <w:rPr>
            <w:noProof/>
            <w:webHidden/>
          </w:rPr>
          <w:tab/>
        </w:r>
        <w:r w:rsidR="00A705FC">
          <w:rPr>
            <w:noProof/>
            <w:webHidden/>
          </w:rPr>
          <w:fldChar w:fldCharType="begin"/>
        </w:r>
        <w:r w:rsidR="00A705FC">
          <w:rPr>
            <w:noProof/>
            <w:webHidden/>
          </w:rPr>
          <w:instrText xml:space="preserve"> PAGEREF _Toc528072973 \h </w:instrText>
        </w:r>
        <w:r w:rsidR="00A705FC">
          <w:rPr>
            <w:noProof/>
            <w:webHidden/>
          </w:rPr>
        </w:r>
        <w:r w:rsidR="00A705FC">
          <w:rPr>
            <w:noProof/>
            <w:webHidden/>
          </w:rPr>
          <w:fldChar w:fldCharType="separate"/>
        </w:r>
        <w:r>
          <w:rPr>
            <w:noProof/>
            <w:webHidden/>
          </w:rPr>
          <w:t>247</w:t>
        </w:r>
        <w:r w:rsidR="00A705FC">
          <w:rPr>
            <w:noProof/>
            <w:webHidden/>
          </w:rPr>
          <w:fldChar w:fldCharType="end"/>
        </w:r>
      </w:hyperlink>
    </w:p>
    <w:p w14:paraId="2E083A65" w14:textId="47224A6D"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4" w:history="1">
        <w:r w:rsidR="00A705FC" w:rsidRPr="00D42B5E">
          <w:rPr>
            <w:rStyle w:val="Hyperlink"/>
            <w:noProof/>
          </w:rPr>
          <w:t>8.6 Network modeling approaches</w:t>
        </w:r>
        <w:r w:rsidR="00A705FC">
          <w:rPr>
            <w:noProof/>
            <w:webHidden/>
          </w:rPr>
          <w:tab/>
        </w:r>
        <w:r w:rsidR="00A705FC">
          <w:rPr>
            <w:noProof/>
            <w:webHidden/>
          </w:rPr>
          <w:fldChar w:fldCharType="begin"/>
        </w:r>
        <w:r w:rsidR="00A705FC">
          <w:rPr>
            <w:noProof/>
            <w:webHidden/>
          </w:rPr>
          <w:instrText xml:space="preserve"> PAGEREF _Toc528072974 \h </w:instrText>
        </w:r>
        <w:r w:rsidR="00A705FC">
          <w:rPr>
            <w:noProof/>
            <w:webHidden/>
          </w:rPr>
        </w:r>
        <w:r w:rsidR="00A705FC">
          <w:rPr>
            <w:noProof/>
            <w:webHidden/>
          </w:rPr>
          <w:fldChar w:fldCharType="separate"/>
        </w:r>
        <w:r>
          <w:rPr>
            <w:noProof/>
            <w:webHidden/>
          </w:rPr>
          <w:t>253</w:t>
        </w:r>
        <w:r w:rsidR="00A705FC">
          <w:rPr>
            <w:noProof/>
            <w:webHidden/>
          </w:rPr>
          <w:fldChar w:fldCharType="end"/>
        </w:r>
      </w:hyperlink>
    </w:p>
    <w:p w14:paraId="0CB4F6C8" w14:textId="29A48E58"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75" w:history="1">
        <w:r w:rsidR="00A705FC" w:rsidRPr="00D42B5E">
          <w:rPr>
            <w:rStyle w:val="Hyperlink"/>
            <w:noProof/>
          </w:rPr>
          <w:t>9</w:t>
        </w:r>
        <w:r w:rsidR="00A705FC">
          <w:rPr>
            <w:rFonts w:asciiTheme="minorHAnsi" w:eastAsiaTheme="minorEastAsia" w:hAnsiTheme="minorHAnsi" w:cstheme="minorBidi"/>
            <w:noProof/>
            <w:sz w:val="22"/>
            <w:szCs w:val="22"/>
          </w:rPr>
          <w:tab/>
        </w:r>
        <w:r w:rsidR="00A705FC" w:rsidRPr="00D42B5E">
          <w:rPr>
            <w:rStyle w:val="Hyperlink"/>
            <w:noProof/>
          </w:rPr>
          <w:t>Non-normative type definitions</w:t>
        </w:r>
        <w:r w:rsidR="00A705FC">
          <w:rPr>
            <w:noProof/>
            <w:webHidden/>
          </w:rPr>
          <w:tab/>
        </w:r>
        <w:r w:rsidR="00A705FC">
          <w:rPr>
            <w:noProof/>
            <w:webHidden/>
          </w:rPr>
          <w:fldChar w:fldCharType="begin"/>
        </w:r>
        <w:r w:rsidR="00A705FC">
          <w:rPr>
            <w:noProof/>
            <w:webHidden/>
          </w:rPr>
          <w:instrText xml:space="preserve"> PAGEREF _Toc528072975 \h </w:instrText>
        </w:r>
        <w:r w:rsidR="00A705FC">
          <w:rPr>
            <w:noProof/>
            <w:webHidden/>
          </w:rPr>
        </w:r>
        <w:r w:rsidR="00A705FC">
          <w:rPr>
            <w:noProof/>
            <w:webHidden/>
          </w:rPr>
          <w:fldChar w:fldCharType="separate"/>
        </w:r>
        <w:r>
          <w:rPr>
            <w:noProof/>
            <w:webHidden/>
          </w:rPr>
          <w:t>258</w:t>
        </w:r>
        <w:r w:rsidR="00A705FC">
          <w:rPr>
            <w:noProof/>
            <w:webHidden/>
          </w:rPr>
          <w:fldChar w:fldCharType="end"/>
        </w:r>
      </w:hyperlink>
    </w:p>
    <w:p w14:paraId="156C1D94" w14:textId="70CA27D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6" w:history="1">
        <w:r w:rsidR="00A705FC" w:rsidRPr="00D42B5E">
          <w:rPr>
            <w:rStyle w:val="Hyperlink"/>
            <w:noProof/>
          </w:rPr>
          <w:t>9.1 Artifact Types</w:t>
        </w:r>
        <w:r w:rsidR="00A705FC">
          <w:rPr>
            <w:noProof/>
            <w:webHidden/>
          </w:rPr>
          <w:tab/>
        </w:r>
        <w:r w:rsidR="00A705FC">
          <w:rPr>
            <w:noProof/>
            <w:webHidden/>
          </w:rPr>
          <w:fldChar w:fldCharType="begin"/>
        </w:r>
        <w:r w:rsidR="00A705FC">
          <w:rPr>
            <w:noProof/>
            <w:webHidden/>
          </w:rPr>
          <w:instrText xml:space="preserve"> PAGEREF _Toc528072976 \h </w:instrText>
        </w:r>
        <w:r w:rsidR="00A705FC">
          <w:rPr>
            <w:noProof/>
            <w:webHidden/>
          </w:rPr>
        </w:r>
        <w:r w:rsidR="00A705FC">
          <w:rPr>
            <w:noProof/>
            <w:webHidden/>
          </w:rPr>
          <w:fldChar w:fldCharType="separate"/>
        </w:r>
        <w:r>
          <w:rPr>
            <w:noProof/>
            <w:webHidden/>
          </w:rPr>
          <w:t>258</w:t>
        </w:r>
        <w:r w:rsidR="00A705FC">
          <w:rPr>
            <w:noProof/>
            <w:webHidden/>
          </w:rPr>
          <w:fldChar w:fldCharType="end"/>
        </w:r>
      </w:hyperlink>
    </w:p>
    <w:p w14:paraId="6FB77A76" w14:textId="0F3E3CD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7" w:history="1">
        <w:r w:rsidR="00A705FC" w:rsidRPr="00D42B5E">
          <w:rPr>
            <w:rStyle w:val="Hyperlink"/>
            <w:noProof/>
          </w:rPr>
          <w:t>9.2 Capability Types</w:t>
        </w:r>
        <w:r w:rsidR="00A705FC">
          <w:rPr>
            <w:noProof/>
            <w:webHidden/>
          </w:rPr>
          <w:tab/>
        </w:r>
        <w:r w:rsidR="00A705FC">
          <w:rPr>
            <w:noProof/>
            <w:webHidden/>
          </w:rPr>
          <w:fldChar w:fldCharType="begin"/>
        </w:r>
        <w:r w:rsidR="00A705FC">
          <w:rPr>
            <w:noProof/>
            <w:webHidden/>
          </w:rPr>
          <w:instrText xml:space="preserve"> PAGEREF _Toc528072977 \h </w:instrText>
        </w:r>
        <w:r w:rsidR="00A705FC">
          <w:rPr>
            <w:noProof/>
            <w:webHidden/>
          </w:rPr>
        </w:r>
        <w:r w:rsidR="00A705FC">
          <w:rPr>
            <w:noProof/>
            <w:webHidden/>
          </w:rPr>
          <w:fldChar w:fldCharType="separate"/>
        </w:r>
        <w:r>
          <w:rPr>
            <w:noProof/>
            <w:webHidden/>
          </w:rPr>
          <w:t>258</w:t>
        </w:r>
        <w:r w:rsidR="00A705FC">
          <w:rPr>
            <w:noProof/>
            <w:webHidden/>
          </w:rPr>
          <w:fldChar w:fldCharType="end"/>
        </w:r>
      </w:hyperlink>
    </w:p>
    <w:p w14:paraId="6CE1F232" w14:textId="3AF11BA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78" w:history="1">
        <w:r w:rsidR="00A705FC" w:rsidRPr="00D42B5E">
          <w:rPr>
            <w:rStyle w:val="Hyperlink"/>
            <w:noProof/>
          </w:rPr>
          <w:t>9.3 Node Types</w:t>
        </w:r>
        <w:r w:rsidR="00A705FC">
          <w:rPr>
            <w:noProof/>
            <w:webHidden/>
          </w:rPr>
          <w:tab/>
        </w:r>
        <w:r w:rsidR="00A705FC">
          <w:rPr>
            <w:noProof/>
            <w:webHidden/>
          </w:rPr>
          <w:fldChar w:fldCharType="begin"/>
        </w:r>
        <w:r w:rsidR="00A705FC">
          <w:rPr>
            <w:noProof/>
            <w:webHidden/>
          </w:rPr>
          <w:instrText xml:space="preserve"> PAGEREF _Toc528072978 \h </w:instrText>
        </w:r>
        <w:r w:rsidR="00A705FC">
          <w:rPr>
            <w:noProof/>
            <w:webHidden/>
          </w:rPr>
        </w:r>
        <w:r w:rsidR="00A705FC">
          <w:rPr>
            <w:noProof/>
            <w:webHidden/>
          </w:rPr>
          <w:fldChar w:fldCharType="separate"/>
        </w:r>
        <w:r>
          <w:rPr>
            <w:noProof/>
            <w:webHidden/>
          </w:rPr>
          <w:t>260</w:t>
        </w:r>
        <w:r w:rsidR="00A705FC">
          <w:rPr>
            <w:noProof/>
            <w:webHidden/>
          </w:rPr>
          <w:fldChar w:fldCharType="end"/>
        </w:r>
      </w:hyperlink>
    </w:p>
    <w:p w14:paraId="33154AFF" w14:textId="6CEB0E0F"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79" w:history="1">
        <w:r w:rsidR="00A705FC" w:rsidRPr="00D42B5E">
          <w:rPr>
            <w:rStyle w:val="Hyperlink"/>
            <w:noProof/>
          </w:rPr>
          <w:t>10</w:t>
        </w:r>
        <w:r w:rsidR="00A705FC">
          <w:rPr>
            <w:rFonts w:asciiTheme="minorHAnsi" w:eastAsiaTheme="minorEastAsia" w:hAnsiTheme="minorHAnsi" w:cstheme="minorBidi"/>
            <w:noProof/>
            <w:sz w:val="22"/>
            <w:szCs w:val="22"/>
          </w:rPr>
          <w:tab/>
        </w:r>
        <w:r w:rsidR="00A705FC" w:rsidRPr="00D42B5E">
          <w:rPr>
            <w:rStyle w:val="Hyperlink"/>
            <w:noProof/>
          </w:rPr>
          <w:t>Component Modeling Use Cases</w:t>
        </w:r>
        <w:r w:rsidR="00A705FC">
          <w:rPr>
            <w:noProof/>
            <w:webHidden/>
          </w:rPr>
          <w:tab/>
        </w:r>
        <w:r w:rsidR="00A705FC">
          <w:rPr>
            <w:noProof/>
            <w:webHidden/>
          </w:rPr>
          <w:fldChar w:fldCharType="begin"/>
        </w:r>
        <w:r w:rsidR="00A705FC">
          <w:rPr>
            <w:noProof/>
            <w:webHidden/>
          </w:rPr>
          <w:instrText xml:space="preserve"> PAGEREF _Toc528072979 \h </w:instrText>
        </w:r>
        <w:r w:rsidR="00A705FC">
          <w:rPr>
            <w:noProof/>
            <w:webHidden/>
          </w:rPr>
        </w:r>
        <w:r w:rsidR="00A705FC">
          <w:rPr>
            <w:noProof/>
            <w:webHidden/>
          </w:rPr>
          <w:fldChar w:fldCharType="separate"/>
        </w:r>
        <w:r>
          <w:rPr>
            <w:noProof/>
            <w:webHidden/>
          </w:rPr>
          <w:t>264</w:t>
        </w:r>
        <w:r w:rsidR="00A705FC">
          <w:rPr>
            <w:noProof/>
            <w:webHidden/>
          </w:rPr>
          <w:fldChar w:fldCharType="end"/>
        </w:r>
      </w:hyperlink>
    </w:p>
    <w:p w14:paraId="52EAE297" w14:textId="2F6FC190"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80" w:history="1">
        <w:r w:rsidR="00A705FC" w:rsidRPr="00D42B5E">
          <w:rPr>
            <w:rStyle w:val="Hyperlink"/>
            <w:noProof/>
          </w:rPr>
          <w:t>11</w:t>
        </w:r>
        <w:r w:rsidR="00A705FC">
          <w:rPr>
            <w:rFonts w:asciiTheme="minorHAnsi" w:eastAsiaTheme="minorEastAsia" w:hAnsiTheme="minorHAnsi" w:cstheme="minorBidi"/>
            <w:noProof/>
            <w:sz w:val="22"/>
            <w:szCs w:val="22"/>
          </w:rPr>
          <w:tab/>
        </w:r>
        <w:r w:rsidR="00A705FC" w:rsidRPr="00D42B5E">
          <w:rPr>
            <w:rStyle w:val="Hyperlink"/>
            <w:noProof/>
          </w:rPr>
          <w:t>Application Modeling Use Cases</w:t>
        </w:r>
        <w:r w:rsidR="00A705FC">
          <w:rPr>
            <w:noProof/>
            <w:webHidden/>
          </w:rPr>
          <w:tab/>
        </w:r>
        <w:r w:rsidR="00A705FC">
          <w:rPr>
            <w:noProof/>
            <w:webHidden/>
          </w:rPr>
          <w:fldChar w:fldCharType="begin"/>
        </w:r>
        <w:r w:rsidR="00A705FC">
          <w:rPr>
            <w:noProof/>
            <w:webHidden/>
          </w:rPr>
          <w:instrText xml:space="preserve"> PAGEREF _Toc528072980 \h </w:instrText>
        </w:r>
        <w:r w:rsidR="00A705FC">
          <w:rPr>
            <w:noProof/>
            <w:webHidden/>
          </w:rPr>
        </w:r>
        <w:r w:rsidR="00A705FC">
          <w:rPr>
            <w:noProof/>
            <w:webHidden/>
          </w:rPr>
          <w:fldChar w:fldCharType="separate"/>
        </w:r>
        <w:r>
          <w:rPr>
            <w:noProof/>
            <w:webHidden/>
          </w:rPr>
          <w:t>271</w:t>
        </w:r>
        <w:r w:rsidR="00A705FC">
          <w:rPr>
            <w:noProof/>
            <w:webHidden/>
          </w:rPr>
          <w:fldChar w:fldCharType="end"/>
        </w:r>
      </w:hyperlink>
    </w:p>
    <w:p w14:paraId="18039F69" w14:textId="4EABF0CD"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1" w:history="1">
        <w:r w:rsidR="00A705FC" w:rsidRPr="00D42B5E">
          <w:rPr>
            <w:rStyle w:val="Hyperlink"/>
            <w:noProof/>
          </w:rPr>
          <w:t>11.1 Use cases</w:t>
        </w:r>
        <w:r w:rsidR="00A705FC">
          <w:rPr>
            <w:noProof/>
            <w:webHidden/>
          </w:rPr>
          <w:tab/>
        </w:r>
        <w:r w:rsidR="00A705FC">
          <w:rPr>
            <w:noProof/>
            <w:webHidden/>
          </w:rPr>
          <w:fldChar w:fldCharType="begin"/>
        </w:r>
        <w:r w:rsidR="00A705FC">
          <w:rPr>
            <w:noProof/>
            <w:webHidden/>
          </w:rPr>
          <w:instrText xml:space="preserve"> PAGEREF _Toc528072981 \h </w:instrText>
        </w:r>
        <w:r w:rsidR="00A705FC">
          <w:rPr>
            <w:noProof/>
            <w:webHidden/>
          </w:rPr>
        </w:r>
        <w:r w:rsidR="00A705FC">
          <w:rPr>
            <w:noProof/>
            <w:webHidden/>
          </w:rPr>
          <w:fldChar w:fldCharType="separate"/>
        </w:r>
        <w:r>
          <w:rPr>
            <w:noProof/>
            <w:webHidden/>
          </w:rPr>
          <w:t>271</w:t>
        </w:r>
        <w:r w:rsidR="00A705FC">
          <w:rPr>
            <w:noProof/>
            <w:webHidden/>
          </w:rPr>
          <w:fldChar w:fldCharType="end"/>
        </w:r>
      </w:hyperlink>
    </w:p>
    <w:p w14:paraId="5E074FD7" w14:textId="37D67C94"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82" w:history="1">
        <w:r w:rsidR="00A705FC" w:rsidRPr="00D42B5E">
          <w:rPr>
            <w:rStyle w:val="Hyperlink"/>
            <w:noProof/>
          </w:rPr>
          <w:t>12</w:t>
        </w:r>
        <w:r w:rsidR="00A705FC">
          <w:rPr>
            <w:rFonts w:asciiTheme="minorHAnsi" w:eastAsiaTheme="minorEastAsia" w:hAnsiTheme="minorHAnsi" w:cstheme="minorBidi"/>
            <w:noProof/>
            <w:sz w:val="22"/>
            <w:szCs w:val="22"/>
          </w:rPr>
          <w:tab/>
        </w:r>
        <w:r w:rsidR="00A705FC" w:rsidRPr="00D42B5E">
          <w:rPr>
            <w:rStyle w:val="Hyperlink"/>
            <w:noProof/>
          </w:rPr>
          <w:t>TOSCA Policies</w:t>
        </w:r>
        <w:r w:rsidR="00A705FC">
          <w:rPr>
            <w:noProof/>
            <w:webHidden/>
          </w:rPr>
          <w:tab/>
        </w:r>
        <w:r w:rsidR="00A705FC">
          <w:rPr>
            <w:noProof/>
            <w:webHidden/>
          </w:rPr>
          <w:fldChar w:fldCharType="begin"/>
        </w:r>
        <w:r w:rsidR="00A705FC">
          <w:rPr>
            <w:noProof/>
            <w:webHidden/>
          </w:rPr>
          <w:instrText xml:space="preserve"> PAGEREF _Toc528072982 \h </w:instrText>
        </w:r>
        <w:r w:rsidR="00A705FC">
          <w:rPr>
            <w:noProof/>
            <w:webHidden/>
          </w:rPr>
        </w:r>
        <w:r w:rsidR="00A705FC">
          <w:rPr>
            <w:noProof/>
            <w:webHidden/>
          </w:rPr>
          <w:fldChar w:fldCharType="separate"/>
        </w:r>
        <w:r>
          <w:rPr>
            <w:noProof/>
            <w:webHidden/>
          </w:rPr>
          <w:t>319</w:t>
        </w:r>
        <w:r w:rsidR="00A705FC">
          <w:rPr>
            <w:noProof/>
            <w:webHidden/>
          </w:rPr>
          <w:fldChar w:fldCharType="end"/>
        </w:r>
      </w:hyperlink>
    </w:p>
    <w:p w14:paraId="598EDCFF" w14:textId="5E39FA3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3" w:history="1">
        <w:r w:rsidR="00A705FC" w:rsidRPr="00D42B5E">
          <w:rPr>
            <w:rStyle w:val="Hyperlink"/>
            <w:noProof/>
          </w:rPr>
          <w:t>12.1 A declarative approach</w:t>
        </w:r>
        <w:r w:rsidR="00A705FC">
          <w:rPr>
            <w:noProof/>
            <w:webHidden/>
          </w:rPr>
          <w:tab/>
        </w:r>
        <w:r w:rsidR="00A705FC">
          <w:rPr>
            <w:noProof/>
            <w:webHidden/>
          </w:rPr>
          <w:fldChar w:fldCharType="begin"/>
        </w:r>
        <w:r w:rsidR="00A705FC">
          <w:rPr>
            <w:noProof/>
            <w:webHidden/>
          </w:rPr>
          <w:instrText xml:space="preserve"> PAGEREF _Toc528072983 \h </w:instrText>
        </w:r>
        <w:r w:rsidR="00A705FC">
          <w:rPr>
            <w:noProof/>
            <w:webHidden/>
          </w:rPr>
        </w:r>
        <w:r w:rsidR="00A705FC">
          <w:rPr>
            <w:noProof/>
            <w:webHidden/>
          </w:rPr>
          <w:fldChar w:fldCharType="separate"/>
        </w:r>
        <w:r>
          <w:rPr>
            <w:noProof/>
            <w:webHidden/>
          </w:rPr>
          <w:t>319</w:t>
        </w:r>
        <w:r w:rsidR="00A705FC">
          <w:rPr>
            <w:noProof/>
            <w:webHidden/>
          </w:rPr>
          <w:fldChar w:fldCharType="end"/>
        </w:r>
      </w:hyperlink>
    </w:p>
    <w:p w14:paraId="58C10012" w14:textId="6DDC2A45"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4" w:history="1">
        <w:r w:rsidR="00A705FC" w:rsidRPr="00D42B5E">
          <w:rPr>
            <w:rStyle w:val="Hyperlink"/>
            <w:noProof/>
          </w:rPr>
          <w:t>12.2 Consideration of Event, Condition and Action</w:t>
        </w:r>
        <w:r w:rsidR="00A705FC">
          <w:rPr>
            <w:noProof/>
            <w:webHidden/>
          </w:rPr>
          <w:tab/>
        </w:r>
        <w:r w:rsidR="00A705FC">
          <w:rPr>
            <w:noProof/>
            <w:webHidden/>
          </w:rPr>
          <w:fldChar w:fldCharType="begin"/>
        </w:r>
        <w:r w:rsidR="00A705FC">
          <w:rPr>
            <w:noProof/>
            <w:webHidden/>
          </w:rPr>
          <w:instrText xml:space="preserve"> PAGEREF _Toc528072984 \h </w:instrText>
        </w:r>
        <w:r w:rsidR="00A705FC">
          <w:rPr>
            <w:noProof/>
            <w:webHidden/>
          </w:rPr>
        </w:r>
        <w:r w:rsidR="00A705FC">
          <w:rPr>
            <w:noProof/>
            <w:webHidden/>
          </w:rPr>
          <w:fldChar w:fldCharType="separate"/>
        </w:r>
        <w:r>
          <w:rPr>
            <w:noProof/>
            <w:webHidden/>
          </w:rPr>
          <w:t>319</w:t>
        </w:r>
        <w:r w:rsidR="00A705FC">
          <w:rPr>
            <w:noProof/>
            <w:webHidden/>
          </w:rPr>
          <w:fldChar w:fldCharType="end"/>
        </w:r>
      </w:hyperlink>
    </w:p>
    <w:p w14:paraId="7F2C9FC8" w14:textId="0B0D4CD2"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5" w:history="1">
        <w:r w:rsidR="00A705FC" w:rsidRPr="00D42B5E">
          <w:rPr>
            <w:rStyle w:val="Hyperlink"/>
            <w:noProof/>
          </w:rPr>
          <w:t>12.3 Types of policies</w:t>
        </w:r>
        <w:r w:rsidR="00A705FC">
          <w:rPr>
            <w:noProof/>
            <w:webHidden/>
          </w:rPr>
          <w:tab/>
        </w:r>
        <w:r w:rsidR="00A705FC">
          <w:rPr>
            <w:noProof/>
            <w:webHidden/>
          </w:rPr>
          <w:fldChar w:fldCharType="begin"/>
        </w:r>
        <w:r w:rsidR="00A705FC">
          <w:rPr>
            <w:noProof/>
            <w:webHidden/>
          </w:rPr>
          <w:instrText xml:space="preserve"> PAGEREF _Toc528072985 \h </w:instrText>
        </w:r>
        <w:r w:rsidR="00A705FC">
          <w:rPr>
            <w:noProof/>
            <w:webHidden/>
          </w:rPr>
        </w:r>
        <w:r w:rsidR="00A705FC">
          <w:rPr>
            <w:noProof/>
            <w:webHidden/>
          </w:rPr>
          <w:fldChar w:fldCharType="separate"/>
        </w:r>
        <w:r>
          <w:rPr>
            <w:noProof/>
            <w:webHidden/>
          </w:rPr>
          <w:t>319</w:t>
        </w:r>
        <w:r w:rsidR="00A705FC">
          <w:rPr>
            <w:noProof/>
            <w:webHidden/>
          </w:rPr>
          <w:fldChar w:fldCharType="end"/>
        </w:r>
      </w:hyperlink>
    </w:p>
    <w:p w14:paraId="6DFAB56A" w14:textId="39053451"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6" w:history="1">
        <w:r w:rsidR="00A705FC" w:rsidRPr="00D42B5E">
          <w:rPr>
            <w:rStyle w:val="Hyperlink"/>
            <w:noProof/>
          </w:rPr>
          <w:t>12.4 Policy relationship considerations</w:t>
        </w:r>
        <w:r w:rsidR="00A705FC">
          <w:rPr>
            <w:noProof/>
            <w:webHidden/>
          </w:rPr>
          <w:tab/>
        </w:r>
        <w:r w:rsidR="00A705FC">
          <w:rPr>
            <w:noProof/>
            <w:webHidden/>
          </w:rPr>
          <w:fldChar w:fldCharType="begin"/>
        </w:r>
        <w:r w:rsidR="00A705FC">
          <w:rPr>
            <w:noProof/>
            <w:webHidden/>
          </w:rPr>
          <w:instrText xml:space="preserve"> PAGEREF _Toc528072986 \h </w:instrText>
        </w:r>
        <w:r w:rsidR="00A705FC">
          <w:rPr>
            <w:noProof/>
            <w:webHidden/>
          </w:rPr>
        </w:r>
        <w:r w:rsidR="00A705FC">
          <w:rPr>
            <w:noProof/>
            <w:webHidden/>
          </w:rPr>
          <w:fldChar w:fldCharType="separate"/>
        </w:r>
        <w:r>
          <w:rPr>
            <w:noProof/>
            <w:webHidden/>
          </w:rPr>
          <w:t>320</w:t>
        </w:r>
        <w:r w:rsidR="00A705FC">
          <w:rPr>
            <w:noProof/>
            <w:webHidden/>
          </w:rPr>
          <w:fldChar w:fldCharType="end"/>
        </w:r>
      </w:hyperlink>
    </w:p>
    <w:p w14:paraId="460E83CA" w14:textId="12DF0C1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7" w:history="1">
        <w:r w:rsidR="00A705FC" w:rsidRPr="00D42B5E">
          <w:rPr>
            <w:rStyle w:val="Hyperlink"/>
            <w:noProof/>
          </w:rPr>
          <w:t>12.5 Use Cases</w:t>
        </w:r>
        <w:r w:rsidR="00A705FC">
          <w:rPr>
            <w:noProof/>
            <w:webHidden/>
          </w:rPr>
          <w:tab/>
        </w:r>
        <w:r w:rsidR="00A705FC">
          <w:rPr>
            <w:noProof/>
            <w:webHidden/>
          </w:rPr>
          <w:fldChar w:fldCharType="begin"/>
        </w:r>
        <w:r w:rsidR="00A705FC">
          <w:rPr>
            <w:noProof/>
            <w:webHidden/>
          </w:rPr>
          <w:instrText xml:space="preserve"> PAGEREF _Toc528072987 \h </w:instrText>
        </w:r>
        <w:r w:rsidR="00A705FC">
          <w:rPr>
            <w:noProof/>
            <w:webHidden/>
          </w:rPr>
        </w:r>
        <w:r w:rsidR="00A705FC">
          <w:rPr>
            <w:noProof/>
            <w:webHidden/>
          </w:rPr>
          <w:fldChar w:fldCharType="separate"/>
        </w:r>
        <w:r>
          <w:rPr>
            <w:noProof/>
            <w:webHidden/>
          </w:rPr>
          <w:t>321</w:t>
        </w:r>
        <w:r w:rsidR="00A705FC">
          <w:rPr>
            <w:noProof/>
            <w:webHidden/>
          </w:rPr>
          <w:fldChar w:fldCharType="end"/>
        </w:r>
      </w:hyperlink>
    </w:p>
    <w:p w14:paraId="35E2C5F5" w14:textId="63297023"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88" w:history="1">
        <w:r w:rsidR="00A705FC" w:rsidRPr="00D42B5E">
          <w:rPr>
            <w:rStyle w:val="Hyperlink"/>
            <w:rFonts w:eastAsiaTheme="majorEastAsia"/>
            <w:noProof/>
          </w:rPr>
          <w:t>13</w:t>
        </w:r>
        <w:r w:rsidR="00A705FC">
          <w:rPr>
            <w:rFonts w:asciiTheme="minorHAnsi" w:eastAsiaTheme="minorEastAsia" w:hAnsiTheme="minorHAnsi" w:cstheme="minorBidi"/>
            <w:noProof/>
            <w:sz w:val="22"/>
            <w:szCs w:val="22"/>
          </w:rPr>
          <w:tab/>
        </w:r>
        <w:r w:rsidR="00A705FC" w:rsidRPr="00D42B5E">
          <w:rPr>
            <w:rStyle w:val="Hyperlink"/>
            <w:rFonts w:eastAsiaTheme="majorEastAsia"/>
            <w:noProof/>
          </w:rPr>
          <w:t>Artifact Processing and creating portable Service Templates</w:t>
        </w:r>
        <w:r w:rsidR="00A705FC">
          <w:rPr>
            <w:noProof/>
            <w:webHidden/>
          </w:rPr>
          <w:tab/>
        </w:r>
        <w:r w:rsidR="00A705FC">
          <w:rPr>
            <w:noProof/>
            <w:webHidden/>
          </w:rPr>
          <w:fldChar w:fldCharType="begin"/>
        </w:r>
        <w:r w:rsidR="00A705FC">
          <w:rPr>
            <w:noProof/>
            <w:webHidden/>
          </w:rPr>
          <w:instrText xml:space="preserve"> PAGEREF _Toc528072988 \h </w:instrText>
        </w:r>
        <w:r w:rsidR="00A705FC">
          <w:rPr>
            <w:noProof/>
            <w:webHidden/>
          </w:rPr>
        </w:r>
        <w:r w:rsidR="00A705FC">
          <w:rPr>
            <w:noProof/>
            <w:webHidden/>
          </w:rPr>
          <w:fldChar w:fldCharType="separate"/>
        </w:r>
        <w:r>
          <w:rPr>
            <w:noProof/>
            <w:webHidden/>
          </w:rPr>
          <w:t>324</w:t>
        </w:r>
        <w:r w:rsidR="00A705FC">
          <w:rPr>
            <w:noProof/>
            <w:webHidden/>
          </w:rPr>
          <w:fldChar w:fldCharType="end"/>
        </w:r>
      </w:hyperlink>
    </w:p>
    <w:p w14:paraId="57D11F38" w14:textId="28FB6205"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89" w:history="1">
        <w:r w:rsidR="00A705FC" w:rsidRPr="00D42B5E">
          <w:rPr>
            <w:rStyle w:val="Hyperlink"/>
            <w:noProof/>
          </w:rPr>
          <w:t>13.1 Artifacts Processing</w:t>
        </w:r>
        <w:r w:rsidR="00A705FC">
          <w:rPr>
            <w:noProof/>
            <w:webHidden/>
          </w:rPr>
          <w:tab/>
        </w:r>
        <w:r w:rsidR="00A705FC">
          <w:rPr>
            <w:noProof/>
            <w:webHidden/>
          </w:rPr>
          <w:fldChar w:fldCharType="begin"/>
        </w:r>
        <w:r w:rsidR="00A705FC">
          <w:rPr>
            <w:noProof/>
            <w:webHidden/>
          </w:rPr>
          <w:instrText xml:space="preserve"> PAGEREF _Toc528072989 \h </w:instrText>
        </w:r>
        <w:r w:rsidR="00A705FC">
          <w:rPr>
            <w:noProof/>
            <w:webHidden/>
          </w:rPr>
        </w:r>
        <w:r w:rsidR="00A705FC">
          <w:rPr>
            <w:noProof/>
            <w:webHidden/>
          </w:rPr>
          <w:fldChar w:fldCharType="separate"/>
        </w:r>
        <w:r>
          <w:rPr>
            <w:noProof/>
            <w:webHidden/>
          </w:rPr>
          <w:t>324</w:t>
        </w:r>
        <w:r w:rsidR="00A705FC">
          <w:rPr>
            <w:noProof/>
            <w:webHidden/>
          </w:rPr>
          <w:fldChar w:fldCharType="end"/>
        </w:r>
      </w:hyperlink>
    </w:p>
    <w:p w14:paraId="0CA791AC" w14:textId="536A498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0" w:history="1">
        <w:r w:rsidR="00A705FC" w:rsidRPr="00D42B5E">
          <w:rPr>
            <w:rStyle w:val="Hyperlink"/>
            <w:noProof/>
          </w:rPr>
          <w:t>13.2 Dynamic Artifacts</w:t>
        </w:r>
        <w:r w:rsidR="00A705FC">
          <w:rPr>
            <w:noProof/>
            <w:webHidden/>
          </w:rPr>
          <w:tab/>
        </w:r>
        <w:r w:rsidR="00A705FC">
          <w:rPr>
            <w:noProof/>
            <w:webHidden/>
          </w:rPr>
          <w:fldChar w:fldCharType="begin"/>
        </w:r>
        <w:r w:rsidR="00A705FC">
          <w:rPr>
            <w:noProof/>
            <w:webHidden/>
          </w:rPr>
          <w:instrText xml:space="preserve"> PAGEREF _Toc528072990 \h </w:instrText>
        </w:r>
        <w:r w:rsidR="00A705FC">
          <w:rPr>
            <w:noProof/>
            <w:webHidden/>
          </w:rPr>
        </w:r>
        <w:r w:rsidR="00A705FC">
          <w:rPr>
            <w:noProof/>
            <w:webHidden/>
          </w:rPr>
          <w:fldChar w:fldCharType="separate"/>
        </w:r>
        <w:r>
          <w:rPr>
            <w:noProof/>
            <w:webHidden/>
          </w:rPr>
          <w:t>328</w:t>
        </w:r>
        <w:r w:rsidR="00A705FC">
          <w:rPr>
            <w:noProof/>
            <w:webHidden/>
          </w:rPr>
          <w:fldChar w:fldCharType="end"/>
        </w:r>
      </w:hyperlink>
    </w:p>
    <w:p w14:paraId="138C1D4C" w14:textId="4B0AB5B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1" w:history="1">
        <w:r w:rsidR="00A705FC" w:rsidRPr="00D42B5E">
          <w:rPr>
            <w:rStyle w:val="Hyperlink"/>
            <w:noProof/>
          </w:rPr>
          <w:t>13.3 Discussion of Examples</w:t>
        </w:r>
        <w:r w:rsidR="00A705FC">
          <w:rPr>
            <w:noProof/>
            <w:webHidden/>
          </w:rPr>
          <w:tab/>
        </w:r>
        <w:r w:rsidR="00A705FC">
          <w:rPr>
            <w:noProof/>
            <w:webHidden/>
          </w:rPr>
          <w:fldChar w:fldCharType="begin"/>
        </w:r>
        <w:r w:rsidR="00A705FC">
          <w:rPr>
            <w:noProof/>
            <w:webHidden/>
          </w:rPr>
          <w:instrText xml:space="preserve"> PAGEREF _Toc528072991 \h </w:instrText>
        </w:r>
        <w:r w:rsidR="00A705FC">
          <w:rPr>
            <w:noProof/>
            <w:webHidden/>
          </w:rPr>
        </w:r>
        <w:r w:rsidR="00A705FC">
          <w:rPr>
            <w:noProof/>
            <w:webHidden/>
          </w:rPr>
          <w:fldChar w:fldCharType="separate"/>
        </w:r>
        <w:r>
          <w:rPr>
            <w:noProof/>
            <w:webHidden/>
          </w:rPr>
          <w:t>328</w:t>
        </w:r>
        <w:r w:rsidR="00A705FC">
          <w:rPr>
            <w:noProof/>
            <w:webHidden/>
          </w:rPr>
          <w:fldChar w:fldCharType="end"/>
        </w:r>
      </w:hyperlink>
    </w:p>
    <w:p w14:paraId="014CADBA" w14:textId="5180C273"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2" w:history="1">
        <w:r w:rsidR="00A705FC" w:rsidRPr="00D42B5E">
          <w:rPr>
            <w:rStyle w:val="Hyperlink"/>
            <w:noProof/>
          </w:rPr>
          <w:t>13.4 Artifact Types and Metadata</w:t>
        </w:r>
        <w:r w:rsidR="00A705FC">
          <w:rPr>
            <w:noProof/>
            <w:webHidden/>
          </w:rPr>
          <w:tab/>
        </w:r>
        <w:r w:rsidR="00A705FC">
          <w:rPr>
            <w:noProof/>
            <w:webHidden/>
          </w:rPr>
          <w:fldChar w:fldCharType="begin"/>
        </w:r>
        <w:r w:rsidR="00A705FC">
          <w:rPr>
            <w:noProof/>
            <w:webHidden/>
          </w:rPr>
          <w:instrText xml:space="preserve"> PAGEREF _Toc528072992 \h </w:instrText>
        </w:r>
        <w:r w:rsidR="00A705FC">
          <w:rPr>
            <w:noProof/>
            <w:webHidden/>
          </w:rPr>
        </w:r>
        <w:r w:rsidR="00A705FC">
          <w:rPr>
            <w:noProof/>
            <w:webHidden/>
          </w:rPr>
          <w:fldChar w:fldCharType="separate"/>
        </w:r>
        <w:r>
          <w:rPr>
            <w:noProof/>
            <w:webHidden/>
          </w:rPr>
          <w:t>335</w:t>
        </w:r>
        <w:r w:rsidR="00A705FC">
          <w:rPr>
            <w:noProof/>
            <w:webHidden/>
          </w:rPr>
          <w:fldChar w:fldCharType="end"/>
        </w:r>
      </w:hyperlink>
    </w:p>
    <w:p w14:paraId="75B16620" w14:textId="3B4E065C"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93" w:history="1">
        <w:r w:rsidR="00A705FC" w:rsidRPr="00D42B5E">
          <w:rPr>
            <w:rStyle w:val="Hyperlink"/>
            <w:noProof/>
          </w:rPr>
          <w:t>14</w:t>
        </w:r>
        <w:r w:rsidR="00A705FC">
          <w:rPr>
            <w:rFonts w:asciiTheme="minorHAnsi" w:eastAsiaTheme="minorEastAsia" w:hAnsiTheme="minorHAnsi" w:cstheme="minorBidi"/>
            <w:noProof/>
            <w:sz w:val="22"/>
            <w:szCs w:val="22"/>
          </w:rPr>
          <w:tab/>
        </w:r>
        <w:r w:rsidR="00A705FC" w:rsidRPr="00D42B5E">
          <w:rPr>
            <w:rStyle w:val="Hyperlink"/>
            <w:noProof/>
          </w:rPr>
          <w:t>Abstract nodes and target node filters matching</w:t>
        </w:r>
        <w:r w:rsidR="00A705FC">
          <w:rPr>
            <w:noProof/>
            <w:webHidden/>
          </w:rPr>
          <w:tab/>
        </w:r>
        <w:r w:rsidR="00A705FC">
          <w:rPr>
            <w:noProof/>
            <w:webHidden/>
          </w:rPr>
          <w:fldChar w:fldCharType="begin"/>
        </w:r>
        <w:r w:rsidR="00A705FC">
          <w:rPr>
            <w:noProof/>
            <w:webHidden/>
          </w:rPr>
          <w:instrText xml:space="preserve"> PAGEREF _Toc528072993 \h </w:instrText>
        </w:r>
        <w:r w:rsidR="00A705FC">
          <w:rPr>
            <w:noProof/>
            <w:webHidden/>
          </w:rPr>
        </w:r>
        <w:r w:rsidR="00A705FC">
          <w:rPr>
            <w:noProof/>
            <w:webHidden/>
          </w:rPr>
          <w:fldChar w:fldCharType="separate"/>
        </w:r>
        <w:r>
          <w:rPr>
            <w:noProof/>
            <w:webHidden/>
          </w:rPr>
          <w:t>336</w:t>
        </w:r>
        <w:r w:rsidR="00A705FC">
          <w:rPr>
            <w:noProof/>
            <w:webHidden/>
          </w:rPr>
          <w:fldChar w:fldCharType="end"/>
        </w:r>
      </w:hyperlink>
    </w:p>
    <w:p w14:paraId="31A7C440" w14:textId="0ACF5E3A"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4" w:history="1">
        <w:r w:rsidR="00A705FC" w:rsidRPr="00D42B5E">
          <w:rPr>
            <w:rStyle w:val="Hyperlink"/>
            <w:noProof/>
          </w:rPr>
          <w:t>14.1 Reminder on types</w:t>
        </w:r>
        <w:r w:rsidR="00A705FC">
          <w:rPr>
            <w:noProof/>
            <w:webHidden/>
          </w:rPr>
          <w:tab/>
        </w:r>
        <w:r w:rsidR="00A705FC">
          <w:rPr>
            <w:noProof/>
            <w:webHidden/>
          </w:rPr>
          <w:fldChar w:fldCharType="begin"/>
        </w:r>
        <w:r w:rsidR="00A705FC">
          <w:rPr>
            <w:noProof/>
            <w:webHidden/>
          </w:rPr>
          <w:instrText xml:space="preserve"> PAGEREF _Toc528072994 \h </w:instrText>
        </w:r>
        <w:r w:rsidR="00A705FC">
          <w:rPr>
            <w:noProof/>
            <w:webHidden/>
          </w:rPr>
        </w:r>
        <w:r w:rsidR="00A705FC">
          <w:rPr>
            <w:noProof/>
            <w:webHidden/>
          </w:rPr>
          <w:fldChar w:fldCharType="separate"/>
        </w:r>
        <w:r>
          <w:rPr>
            <w:noProof/>
            <w:webHidden/>
          </w:rPr>
          <w:t>336</w:t>
        </w:r>
        <w:r w:rsidR="00A705FC">
          <w:rPr>
            <w:noProof/>
            <w:webHidden/>
          </w:rPr>
          <w:fldChar w:fldCharType="end"/>
        </w:r>
      </w:hyperlink>
    </w:p>
    <w:p w14:paraId="0C209C8D" w14:textId="53B148A7"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5" w:history="1">
        <w:r w:rsidR="00A705FC" w:rsidRPr="00D42B5E">
          <w:rPr>
            <w:rStyle w:val="Hyperlink"/>
            <w:noProof/>
          </w:rPr>
          <w:t>14.2 Orchestrator catalogs</w:t>
        </w:r>
        <w:r w:rsidR="00A705FC">
          <w:rPr>
            <w:noProof/>
            <w:webHidden/>
          </w:rPr>
          <w:tab/>
        </w:r>
        <w:r w:rsidR="00A705FC">
          <w:rPr>
            <w:noProof/>
            <w:webHidden/>
          </w:rPr>
          <w:fldChar w:fldCharType="begin"/>
        </w:r>
        <w:r w:rsidR="00A705FC">
          <w:rPr>
            <w:noProof/>
            <w:webHidden/>
          </w:rPr>
          <w:instrText xml:space="preserve"> PAGEREF _Toc528072995 \h </w:instrText>
        </w:r>
        <w:r w:rsidR="00A705FC">
          <w:rPr>
            <w:noProof/>
            <w:webHidden/>
          </w:rPr>
        </w:r>
        <w:r w:rsidR="00A705FC">
          <w:rPr>
            <w:noProof/>
            <w:webHidden/>
          </w:rPr>
          <w:fldChar w:fldCharType="separate"/>
        </w:r>
        <w:r>
          <w:rPr>
            <w:noProof/>
            <w:webHidden/>
          </w:rPr>
          <w:t>336</w:t>
        </w:r>
        <w:r w:rsidR="00A705FC">
          <w:rPr>
            <w:noProof/>
            <w:webHidden/>
          </w:rPr>
          <w:fldChar w:fldCharType="end"/>
        </w:r>
      </w:hyperlink>
    </w:p>
    <w:p w14:paraId="5A2283C5" w14:textId="6B700760"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6" w:history="1">
        <w:r w:rsidR="00A705FC" w:rsidRPr="00D42B5E">
          <w:rPr>
            <w:rStyle w:val="Hyperlink"/>
            <w:noProof/>
          </w:rPr>
          <w:t>14.3 Abstract node template matching</w:t>
        </w:r>
        <w:r w:rsidR="00A705FC">
          <w:rPr>
            <w:noProof/>
            <w:webHidden/>
          </w:rPr>
          <w:tab/>
        </w:r>
        <w:r w:rsidR="00A705FC">
          <w:rPr>
            <w:noProof/>
            <w:webHidden/>
          </w:rPr>
          <w:fldChar w:fldCharType="begin"/>
        </w:r>
        <w:r w:rsidR="00A705FC">
          <w:rPr>
            <w:noProof/>
            <w:webHidden/>
          </w:rPr>
          <w:instrText xml:space="preserve"> PAGEREF _Toc528072996 \h </w:instrText>
        </w:r>
        <w:r w:rsidR="00A705FC">
          <w:rPr>
            <w:noProof/>
            <w:webHidden/>
          </w:rPr>
        </w:r>
        <w:r w:rsidR="00A705FC">
          <w:rPr>
            <w:noProof/>
            <w:webHidden/>
          </w:rPr>
          <w:fldChar w:fldCharType="separate"/>
        </w:r>
        <w:r>
          <w:rPr>
            <w:noProof/>
            <w:webHidden/>
          </w:rPr>
          <w:t>337</w:t>
        </w:r>
        <w:r w:rsidR="00A705FC">
          <w:rPr>
            <w:noProof/>
            <w:webHidden/>
          </w:rPr>
          <w:fldChar w:fldCharType="end"/>
        </w:r>
      </w:hyperlink>
    </w:p>
    <w:p w14:paraId="7925FF65" w14:textId="49183D96"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7" w:history="1">
        <w:r w:rsidR="00A705FC" w:rsidRPr="00D42B5E">
          <w:rPr>
            <w:rStyle w:val="Hyperlink"/>
            <w:noProof/>
          </w:rPr>
          <w:t>14.4 Target node filter matching</w:t>
        </w:r>
        <w:r w:rsidR="00A705FC">
          <w:rPr>
            <w:noProof/>
            <w:webHidden/>
          </w:rPr>
          <w:tab/>
        </w:r>
        <w:r w:rsidR="00A705FC">
          <w:rPr>
            <w:noProof/>
            <w:webHidden/>
          </w:rPr>
          <w:fldChar w:fldCharType="begin"/>
        </w:r>
        <w:r w:rsidR="00A705FC">
          <w:rPr>
            <w:noProof/>
            <w:webHidden/>
          </w:rPr>
          <w:instrText xml:space="preserve"> PAGEREF _Toc528072997 \h </w:instrText>
        </w:r>
        <w:r w:rsidR="00A705FC">
          <w:rPr>
            <w:noProof/>
            <w:webHidden/>
          </w:rPr>
        </w:r>
        <w:r w:rsidR="00A705FC">
          <w:rPr>
            <w:noProof/>
            <w:webHidden/>
          </w:rPr>
          <w:fldChar w:fldCharType="separate"/>
        </w:r>
        <w:r>
          <w:rPr>
            <w:noProof/>
            <w:webHidden/>
          </w:rPr>
          <w:t>342</w:t>
        </w:r>
        <w:r w:rsidR="00A705FC">
          <w:rPr>
            <w:noProof/>
            <w:webHidden/>
          </w:rPr>
          <w:fldChar w:fldCharType="end"/>
        </w:r>
      </w:hyperlink>
    </w:p>
    <w:p w14:paraId="41C3B5EF" w14:textId="045AB651"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2998" w:history="1">
        <w:r w:rsidR="00A705FC" w:rsidRPr="00D42B5E">
          <w:rPr>
            <w:rStyle w:val="Hyperlink"/>
            <w:noProof/>
          </w:rPr>
          <w:t>14.5 Post matching properties</w:t>
        </w:r>
        <w:r w:rsidR="00A705FC">
          <w:rPr>
            <w:noProof/>
            <w:webHidden/>
          </w:rPr>
          <w:tab/>
        </w:r>
        <w:r w:rsidR="00A705FC">
          <w:rPr>
            <w:noProof/>
            <w:webHidden/>
          </w:rPr>
          <w:fldChar w:fldCharType="begin"/>
        </w:r>
        <w:r w:rsidR="00A705FC">
          <w:rPr>
            <w:noProof/>
            <w:webHidden/>
          </w:rPr>
          <w:instrText xml:space="preserve"> PAGEREF _Toc528072998 \h </w:instrText>
        </w:r>
        <w:r w:rsidR="00A705FC">
          <w:rPr>
            <w:noProof/>
            <w:webHidden/>
          </w:rPr>
        </w:r>
        <w:r w:rsidR="00A705FC">
          <w:rPr>
            <w:noProof/>
            <w:webHidden/>
          </w:rPr>
          <w:fldChar w:fldCharType="separate"/>
        </w:r>
        <w:r>
          <w:rPr>
            <w:noProof/>
            <w:webHidden/>
          </w:rPr>
          <w:t>347</w:t>
        </w:r>
        <w:r w:rsidR="00A705FC">
          <w:rPr>
            <w:noProof/>
            <w:webHidden/>
          </w:rPr>
          <w:fldChar w:fldCharType="end"/>
        </w:r>
      </w:hyperlink>
    </w:p>
    <w:p w14:paraId="0C276F90" w14:textId="52C09A5F" w:rsidR="00A705FC" w:rsidRDefault="006F07B6">
      <w:pPr>
        <w:pStyle w:val="TOC1"/>
        <w:tabs>
          <w:tab w:val="left" w:pos="480"/>
          <w:tab w:val="right" w:leader="dot" w:pos="9350"/>
        </w:tabs>
        <w:rPr>
          <w:rFonts w:asciiTheme="minorHAnsi" w:eastAsiaTheme="minorEastAsia" w:hAnsiTheme="minorHAnsi" w:cstheme="minorBidi"/>
          <w:noProof/>
          <w:sz w:val="22"/>
          <w:szCs w:val="22"/>
        </w:rPr>
      </w:pPr>
      <w:hyperlink w:anchor="_Toc528072999" w:history="1">
        <w:r w:rsidR="00A705FC" w:rsidRPr="00D42B5E">
          <w:rPr>
            <w:rStyle w:val="Hyperlink"/>
            <w:noProof/>
          </w:rPr>
          <w:t>15</w:t>
        </w:r>
        <w:r w:rsidR="00A705FC">
          <w:rPr>
            <w:rFonts w:asciiTheme="minorHAnsi" w:eastAsiaTheme="minorEastAsia" w:hAnsiTheme="minorHAnsi" w:cstheme="minorBidi"/>
            <w:noProof/>
            <w:sz w:val="22"/>
            <w:szCs w:val="22"/>
          </w:rPr>
          <w:tab/>
        </w:r>
        <w:r w:rsidR="00A705FC" w:rsidRPr="00D42B5E">
          <w:rPr>
            <w:rStyle w:val="Hyperlink"/>
            <w:noProof/>
          </w:rPr>
          <w:t>Conformance</w:t>
        </w:r>
        <w:r w:rsidR="00A705FC">
          <w:rPr>
            <w:noProof/>
            <w:webHidden/>
          </w:rPr>
          <w:tab/>
        </w:r>
        <w:r w:rsidR="00A705FC">
          <w:rPr>
            <w:noProof/>
            <w:webHidden/>
          </w:rPr>
          <w:fldChar w:fldCharType="begin"/>
        </w:r>
        <w:r w:rsidR="00A705FC">
          <w:rPr>
            <w:noProof/>
            <w:webHidden/>
          </w:rPr>
          <w:instrText xml:space="preserve"> PAGEREF _Toc528072999 \h </w:instrText>
        </w:r>
        <w:r w:rsidR="00A705FC">
          <w:rPr>
            <w:noProof/>
            <w:webHidden/>
          </w:rPr>
        </w:r>
        <w:r w:rsidR="00A705FC">
          <w:rPr>
            <w:noProof/>
            <w:webHidden/>
          </w:rPr>
          <w:fldChar w:fldCharType="separate"/>
        </w:r>
        <w:r>
          <w:rPr>
            <w:noProof/>
            <w:webHidden/>
          </w:rPr>
          <w:t>348</w:t>
        </w:r>
        <w:r w:rsidR="00A705FC">
          <w:rPr>
            <w:noProof/>
            <w:webHidden/>
          </w:rPr>
          <w:fldChar w:fldCharType="end"/>
        </w:r>
      </w:hyperlink>
    </w:p>
    <w:p w14:paraId="5FEFA3B4" w14:textId="0A5C93A8"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0" w:history="1">
        <w:r w:rsidR="00A705FC" w:rsidRPr="00D42B5E">
          <w:rPr>
            <w:rStyle w:val="Hyperlink"/>
            <w:noProof/>
          </w:rPr>
          <w:t>15.1 Conformance Targets</w:t>
        </w:r>
        <w:r w:rsidR="00A705FC">
          <w:rPr>
            <w:noProof/>
            <w:webHidden/>
          </w:rPr>
          <w:tab/>
        </w:r>
        <w:r w:rsidR="00A705FC">
          <w:rPr>
            <w:noProof/>
            <w:webHidden/>
          </w:rPr>
          <w:fldChar w:fldCharType="begin"/>
        </w:r>
        <w:r w:rsidR="00A705FC">
          <w:rPr>
            <w:noProof/>
            <w:webHidden/>
          </w:rPr>
          <w:instrText xml:space="preserve"> PAGEREF _Toc528073000 \h </w:instrText>
        </w:r>
        <w:r w:rsidR="00A705FC">
          <w:rPr>
            <w:noProof/>
            <w:webHidden/>
          </w:rPr>
        </w:r>
        <w:r w:rsidR="00A705FC">
          <w:rPr>
            <w:noProof/>
            <w:webHidden/>
          </w:rPr>
          <w:fldChar w:fldCharType="separate"/>
        </w:r>
        <w:r>
          <w:rPr>
            <w:noProof/>
            <w:webHidden/>
          </w:rPr>
          <w:t>348</w:t>
        </w:r>
        <w:r w:rsidR="00A705FC">
          <w:rPr>
            <w:noProof/>
            <w:webHidden/>
          </w:rPr>
          <w:fldChar w:fldCharType="end"/>
        </w:r>
      </w:hyperlink>
    </w:p>
    <w:p w14:paraId="076819AB" w14:textId="3DCF499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1" w:history="1">
        <w:r w:rsidR="00A705FC" w:rsidRPr="00D42B5E">
          <w:rPr>
            <w:rStyle w:val="Hyperlink"/>
            <w:noProof/>
          </w:rPr>
          <w:t>15.2 Conformance Clause 1: TOSCA YAML service template</w:t>
        </w:r>
        <w:r w:rsidR="00A705FC">
          <w:rPr>
            <w:noProof/>
            <w:webHidden/>
          </w:rPr>
          <w:tab/>
        </w:r>
        <w:r w:rsidR="00A705FC">
          <w:rPr>
            <w:noProof/>
            <w:webHidden/>
          </w:rPr>
          <w:fldChar w:fldCharType="begin"/>
        </w:r>
        <w:r w:rsidR="00A705FC">
          <w:rPr>
            <w:noProof/>
            <w:webHidden/>
          </w:rPr>
          <w:instrText xml:space="preserve"> PAGEREF _Toc528073001 \h </w:instrText>
        </w:r>
        <w:r w:rsidR="00A705FC">
          <w:rPr>
            <w:noProof/>
            <w:webHidden/>
          </w:rPr>
        </w:r>
        <w:r w:rsidR="00A705FC">
          <w:rPr>
            <w:noProof/>
            <w:webHidden/>
          </w:rPr>
          <w:fldChar w:fldCharType="separate"/>
        </w:r>
        <w:r>
          <w:rPr>
            <w:noProof/>
            <w:webHidden/>
          </w:rPr>
          <w:t>348</w:t>
        </w:r>
        <w:r w:rsidR="00A705FC">
          <w:rPr>
            <w:noProof/>
            <w:webHidden/>
          </w:rPr>
          <w:fldChar w:fldCharType="end"/>
        </w:r>
      </w:hyperlink>
    </w:p>
    <w:p w14:paraId="3FAD7077" w14:textId="6958455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2" w:history="1">
        <w:r w:rsidR="00A705FC" w:rsidRPr="00D42B5E">
          <w:rPr>
            <w:rStyle w:val="Hyperlink"/>
            <w:noProof/>
          </w:rPr>
          <w:t>15.3 Conformance Clause 2: TOSCA processor</w:t>
        </w:r>
        <w:r w:rsidR="00A705FC">
          <w:rPr>
            <w:noProof/>
            <w:webHidden/>
          </w:rPr>
          <w:tab/>
        </w:r>
        <w:r w:rsidR="00A705FC">
          <w:rPr>
            <w:noProof/>
            <w:webHidden/>
          </w:rPr>
          <w:fldChar w:fldCharType="begin"/>
        </w:r>
        <w:r w:rsidR="00A705FC">
          <w:rPr>
            <w:noProof/>
            <w:webHidden/>
          </w:rPr>
          <w:instrText xml:space="preserve"> PAGEREF _Toc528073002 \h </w:instrText>
        </w:r>
        <w:r w:rsidR="00A705FC">
          <w:rPr>
            <w:noProof/>
            <w:webHidden/>
          </w:rPr>
        </w:r>
        <w:r w:rsidR="00A705FC">
          <w:rPr>
            <w:noProof/>
            <w:webHidden/>
          </w:rPr>
          <w:fldChar w:fldCharType="separate"/>
        </w:r>
        <w:r>
          <w:rPr>
            <w:noProof/>
            <w:webHidden/>
          </w:rPr>
          <w:t>348</w:t>
        </w:r>
        <w:r w:rsidR="00A705FC">
          <w:rPr>
            <w:noProof/>
            <w:webHidden/>
          </w:rPr>
          <w:fldChar w:fldCharType="end"/>
        </w:r>
      </w:hyperlink>
    </w:p>
    <w:p w14:paraId="7BC059AC" w14:textId="4568D22C"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3" w:history="1">
        <w:r w:rsidR="00A705FC" w:rsidRPr="00D42B5E">
          <w:rPr>
            <w:rStyle w:val="Hyperlink"/>
            <w:noProof/>
          </w:rPr>
          <w:t>15.4 Conformance Clause 3: TOSCA orchestrator</w:t>
        </w:r>
        <w:r w:rsidR="00A705FC">
          <w:rPr>
            <w:noProof/>
            <w:webHidden/>
          </w:rPr>
          <w:tab/>
        </w:r>
        <w:r w:rsidR="00A705FC">
          <w:rPr>
            <w:noProof/>
            <w:webHidden/>
          </w:rPr>
          <w:fldChar w:fldCharType="begin"/>
        </w:r>
        <w:r w:rsidR="00A705FC">
          <w:rPr>
            <w:noProof/>
            <w:webHidden/>
          </w:rPr>
          <w:instrText xml:space="preserve"> PAGEREF _Toc528073003 \h </w:instrText>
        </w:r>
        <w:r w:rsidR="00A705FC">
          <w:rPr>
            <w:noProof/>
            <w:webHidden/>
          </w:rPr>
        </w:r>
        <w:r w:rsidR="00A705FC">
          <w:rPr>
            <w:noProof/>
            <w:webHidden/>
          </w:rPr>
          <w:fldChar w:fldCharType="separate"/>
        </w:r>
        <w:r>
          <w:rPr>
            <w:noProof/>
            <w:webHidden/>
          </w:rPr>
          <w:t>348</w:t>
        </w:r>
        <w:r w:rsidR="00A705FC">
          <w:rPr>
            <w:noProof/>
            <w:webHidden/>
          </w:rPr>
          <w:fldChar w:fldCharType="end"/>
        </w:r>
      </w:hyperlink>
    </w:p>
    <w:p w14:paraId="1D3D1086" w14:textId="67337E79"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4" w:history="1">
        <w:r w:rsidR="00A705FC" w:rsidRPr="00D42B5E">
          <w:rPr>
            <w:rStyle w:val="Hyperlink"/>
            <w:noProof/>
          </w:rPr>
          <w:t>15.5 Conformance Clause 4: TOSCA generator</w:t>
        </w:r>
        <w:r w:rsidR="00A705FC">
          <w:rPr>
            <w:noProof/>
            <w:webHidden/>
          </w:rPr>
          <w:tab/>
        </w:r>
        <w:r w:rsidR="00A705FC">
          <w:rPr>
            <w:noProof/>
            <w:webHidden/>
          </w:rPr>
          <w:fldChar w:fldCharType="begin"/>
        </w:r>
        <w:r w:rsidR="00A705FC">
          <w:rPr>
            <w:noProof/>
            <w:webHidden/>
          </w:rPr>
          <w:instrText xml:space="preserve"> PAGEREF _Toc528073004 \h </w:instrText>
        </w:r>
        <w:r w:rsidR="00A705FC">
          <w:rPr>
            <w:noProof/>
            <w:webHidden/>
          </w:rPr>
        </w:r>
        <w:r w:rsidR="00A705FC">
          <w:rPr>
            <w:noProof/>
            <w:webHidden/>
          </w:rPr>
          <w:fldChar w:fldCharType="separate"/>
        </w:r>
        <w:r>
          <w:rPr>
            <w:noProof/>
            <w:webHidden/>
          </w:rPr>
          <w:t>349</w:t>
        </w:r>
        <w:r w:rsidR="00A705FC">
          <w:rPr>
            <w:noProof/>
            <w:webHidden/>
          </w:rPr>
          <w:fldChar w:fldCharType="end"/>
        </w:r>
      </w:hyperlink>
    </w:p>
    <w:p w14:paraId="4AAFB407" w14:textId="202D523A"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5" w:history="1">
        <w:r w:rsidR="00A705FC" w:rsidRPr="00D42B5E">
          <w:rPr>
            <w:rStyle w:val="Hyperlink"/>
            <w:noProof/>
          </w:rPr>
          <w:t>15.6 Conformance Clause 5: TOSCA archive</w:t>
        </w:r>
        <w:r w:rsidR="00A705FC">
          <w:rPr>
            <w:noProof/>
            <w:webHidden/>
          </w:rPr>
          <w:tab/>
        </w:r>
        <w:r w:rsidR="00A705FC">
          <w:rPr>
            <w:noProof/>
            <w:webHidden/>
          </w:rPr>
          <w:fldChar w:fldCharType="begin"/>
        </w:r>
        <w:r w:rsidR="00A705FC">
          <w:rPr>
            <w:noProof/>
            <w:webHidden/>
          </w:rPr>
          <w:instrText xml:space="preserve"> PAGEREF _Toc528073005 \h </w:instrText>
        </w:r>
        <w:r w:rsidR="00A705FC">
          <w:rPr>
            <w:noProof/>
            <w:webHidden/>
          </w:rPr>
        </w:r>
        <w:r w:rsidR="00A705FC">
          <w:rPr>
            <w:noProof/>
            <w:webHidden/>
          </w:rPr>
          <w:fldChar w:fldCharType="separate"/>
        </w:r>
        <w:r>
          <w:rPr>
            <w:noProof/>
            <w:webHidden/>
          </w:rPr>
          <w:t>349</w:t>
        </w:r>
        <w:r w:rsidR="00A705FC">
          <w:rPr>
            <w:noProof/>
            <w:webHidden/>
          </w:rPr>
          <w:fldChar w:fldCharType="end"/>
        </w:r>
      </w:hyperlink>
    </w:p>
    <w:p w14:paraId="519A5818" w14:textId="07B02D96" w:rsidR="00A705FC" w:rsidRDefault="006F07B6">
      <w:pPr>
        <w:pStyle w:val="TOC1"/>
        <w:tabs>
          <w:tab w:val="right" w:leader="dot" w:pos="9350"/>
        </w:tabs>
        <w:rPr>
          <w:rFonts w:asciiTheme="minorHAnsi" w:eastAsiaTheme="minorEastAsia" w:hAnsiTheme="minorHAnsi" w:cstheme="minorBidi"/>
          <w:noProof/>
          <w:sz w:val="22"/>
          <w:szCs w:val="22"/>
        </w:rPr>
      </w:pPr>
      <w:hyperlink w:anchor="_Toc528073006" w:history="1">
        <w:r w:rsidR="00A705FC" w:rsidRPr="00D42B5E">
          <w:rPr>
            <w:rStyle w:val="Hyperlink"/>
            <w:noProof/>
          </w:rPr>
          <w:t>Appendix A. Known Extensions to TOSCA v1.0</w:t>
        </w:r>
        <w:r w:rsidR="00A705FC">
          <w:rPr>
            <w:noProof/>
            <w:webHidden/>
          </w:rPr>
          <w:tab/>
        </w:r>
        <w:r w:rsidR="00A705FC">
          <w:rPr>
            <w:noProof/>
            <w:webHidden/>
          </w:rPr>
          <w:fldChar w:fldCharType="begin"/>
        </w:r>
        <w:r w:rsidR="00A705FC">
          <w:rPr>
            <w:noProof/>
            <w:webHidden/>
          </w:rPr>
          <w:instrText xml:space="preserve"> PAGEREF _Toc528073006 \h </w:instrText>
        </w:r>
        <w:r w:rsidR="00A705FC">
          <w:rPr>
            <w:noProof/>
            <w:webHidden/>
          </w:rPr>
        </w:r>
        <w:r w:rsidR="00A705FC">
          <w:rPr>
            <w:noProof/>
            <w:webHidden/>
          </w:rPr>
          <w:fldChar w:fldCharType="separate"/>
        </w:r>
        <w:r>
          <w:rPr>
            <w:noProof/>
            <w:webHidden/>
          </w:rPr>
          <w:t>350</w:t>
        </w:r>
        <w:r w:rsidR="00A705FC">
          <w:rPr>
            <w:noProof/>
            <w:webHidden/>
          </w:rPr>
          <w:fldChar w:fldCharType="end"/>
        </w:r>
      </w:hyperlink>
    </w:p>
    <w:p w14:paraId="29326B9C" w14:textId="5AD2452E"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7" w:history="1">
        <w:r w:rsidR="00A705FC" w:rsidRPr="00D42B5E">
          <w:rPr>
            <w:rStyle w:val="Hyperlink"/>
            <w:noProof/>
          </w:rPr>
          <w:t>A.1 Model Changes</w:t>
        </w:r>
        <w:r w:rsidR="00A705FC">
          <w:rPr>
            <w:noProof/>
            <w:webHidden/>
          </w:rPr>
          <w:tab/>
        </w:r>
        <w:r w:rsidR="00A705FC">
          <w:rPr>
            <w:noProof/>
            <w:webHidden/>
          </w:rPr>
          <w:fldChar w:fldCharType="begin"/>
        </w:r>
        <w:r w:rsidR="00A705FC">
          <w:rPr>
            <w:noProof/>
            <w:webHidden/>
          </w:rPr>
          <w:instrText xml:space="preserve"> PAGEREF _Toc528073007 \h </w:instrText>
        </w:r>
        <w:r w:rsidR="00A705FC">
          <w:rPr>
            <w:noProof/>
            <w:webHidden/>
          </w:rPr>
        </w:r>
        <w:r w:rsidR="00A705FC">
          <w:rPr>
            <w:noProof/>
            <w:webHidden/>
          </w:rPr>
          <w:fldChar w:fldCharType="separate"/>
        </w:r>
        <w:r>
          <w:rPr>
            <w:noProof/>
            <w:webHidden/>
          </w:rPr>
          <w:t>350</w:t>
        </w:r>
        <w:r w:rsidR="00A705FC">
          <w:rPr>
            <w:noProof/>
            <w:webHidden/>
          </w:rPr>
          <w:fldChar w:fldCharType="end"/>
        </w:r>
      </w:hyperlink>
    </w:p>
    <w:p w14:paraId="0E56FFD0" w14:textId="6AEC3375" w:rsidR="00A705FC" w:rsidRDefault="006F07B6">
      <w:pPr>
        <w:pStyle w:val="TOC2"/>
        <w:tabs>
          <w:tab w:val="right" w:leader="dot" w:pos="9350"/>
        </w:tabs>
        <w:rPr>
          <w:rFonts w:asciiTheme="minorHAnsi" w:eastAsiaTheme="minorEastAsia" w:hAnsiTheme="minorHAnsi" w:cstheme="minorBidi"/>
          <w:noProof/>
          <w:sz w:val="22"/>
          <w:szCs w:val="22"/>
        </w:rPr>
      </w:pPr>
      <w:hyperlink w:anchor="_Toc528073008" w:history="1">
        <w:r w:rsidR="00A705FC" w:rsidRPr="00D42B5E">
          <w:rPr>
            <w:rStyle w:val="Hyperlink"/>
            <w:noProof/>
          </w:rPr>
          <w:t>A.2 Normative Types</w:t>
        </w:r>
        <w:r w:rsidR="00A705FC">
          <w:rPr>
            <w:noProof/>
            <w:webHidden/>
          </w:rPr>
          <w:tab/>
        </w:r>
        <w:r w:rsidR="00A705FC">
          <w:rPr>
            <w:noProof/>
            <w:webHidden/>
          </w:rPr>
          <w:fldChar w:fldCharType="begin"/>
        </w:r>
        <w:r w:rsidR="00A705FC">
          <w:rPr>
            <w:noProof/>
            <w:webHidden/>
          </w:rPr>
          <w:instrText xml:space="preserve"> PAGEREF _Toc528073008 \h </w:instrText>
        </w:r>
        <w:r w:rsidR="00A705FC">
          <w:rPr>
            <w:noProof/>
            <w:webHidden/>
          </w:rPr>
        </w:r>
        <w:r w:rsidR="00A705FC">
          <w:rPr>
            <w:noProof/>
            <w:webHidden/>
          </w:rPr>
          <w:fldChar w:fldCharType="separate"/>
        </w:r>
        <w:r>
          <w:rPr>
            <w:noProof/>
            <w:webHidden/>
          </w:rPr>
          <w:t>350</w:t>
        </w:r>
        <w:r w:rsidR="00A705FC">
          <w:rPr>
            <w:noProof/>
            <w:webHidden/>
          </w:rPr>
          <w:fldChar w:fldCharType="end"/>
        </w:r>
      </w:hyperlink>
    </w:p>
    <w:p w14:paraId="3AA0949F" w14:textId="5A54A082" w:rsidR="00A705FC" w:rsidRDefault="006F07B6">
      <w:pPr>
        <w:pStyle w:val="TOC1"/>
        <w:tabs>
          <w:tab w:val="right" w:leader="dot" w:pos="9350"/>
        </w:tabs>
        <w:rPr>
          <w:rFonts w:asciiTheme="minorHAnsi" w:eastAsiaTheme="minorEastAsia" w:hAnsiTheme="minorHAnsi" w:cstheme="minorBidi"/>
          <w:noProof/>
          <w:sz w:val="22"/>
          <w:szCs w:val="22"/>
        </w:rPr>
      </w:pPr>
      <w:hyperlink w:anchor="_Toc528073009" w:history="1">
        <w:r w:rsidR="00A705FC" w:rsidRPr="00D42B5E">
          <w:rPr>
            <w:rStyle w:val="Hyperlink"/>
            <w:noProof/>
          </w:rPr>
          <w:t>Appendix B. Acknowledgments</w:t>
        </w:r>
        <w:r w:rsidR="00A705FC">
          <w:rPr>
            <w:noProof/>
            <w:webHidden/>
          </w:rPr>
          <w:tab/>
        </w:r>
        <w:r w:rsidR="00A705FC">
          <w:rPr>
            <w:noProof/>
            <w:webHidden/>
          </w:rPr>
          <w:fldChar w:fldCharType="begin"/>
        </w:r>
        <w:r w:rsidR="00A705FC">
          <w:rPr>
            <w:noProof/>
            <w:webHidden/>
          </w:rPr>
          <w:instrText xml:space="preserve"> PAGEREF _Toc528073009 \h </w:instrText>
        </w:r>
        <w:r w:rsidR="00A705FC">
          <w:rPr>
            <w:noProof/>
            <w:webHidden/>
          </w:rPr>
        </w:r>
        <w:r w:rsidR="00A705FC">
          <w:rPr>
            <w:noProof/>
            <w:webHidden/>
          </w:rPr>
          <w:fldChar w:fldCharType="separate"/>
        </w:r>
        <w:r>
          <w:rPr>
            <w:noProof/>
            <w:webHidden/>
          </w:rPr>
          <w:t>352</w:t>
        </w:r>
        <w:r w:rsidR="00A705FC">
          <w:rPr>
            <w:noProof/>
            <w:webHidden/>
          </w:rPr>
          <w:fldChar w:fldCharType="end"/>
        </w:r>
      </w:hyperlink>
    </w:p>
    <w:p w14:paraId="3D726B3B" w14:textId="091214F3" w:rsidR="00A705FC" w:rsidRDefault="006F07B6">
      <w:pPr>
        <w:pStyle w:val="TOC1"/>
        <w:tabs>
          <w:tab w:val="right" w:leader="dot" w:pos="9350"/>
        </w:tabs>
        <w:rPr>
          <w:rFonts w:asciiTheme="minorHAnsi" w:eastAsiaTheme="minorEastAsia" w:hAnsiTheme="minorHAnsi" w:cstheme="minorBidi"/>
          <w:noProof/>
          <w:sz w:val="22"/>
          <w:szCs w:val="22"/>
        </w:rPr>
      </w:pPr>
      <w:hyperlink w:anchor="_Toc528073010" w:history="1">
        <w:r w:rsidR="00A705FC" w:rsidRPr="00D42B5E">
          <w:rPr>
            <w:rStyle w:val="Hyperlink"/>
            <w:noProof/>
          </w:rPr>
          <w:t>Appendix C. Revision History</w:t>
        </w:r>
        <w:r w:rsidR="00A705FC">
          <w:rPr>
            <w:noProof/>
            <w:webHidden/>
          </w:rPr>
          <w:tab/>
        </w:r>
        <w:r w:rsidR="00A705FC">
          <w:rPr>
            <w:noProof/>
            <w:webHidden/>
          </w:rPr>
          <w:fldChar w:fldCharType="begin"/>
        </w:r>
        <w:r w:rsidR="00A705FC">
          <w:rPr>
            <w:noProof/>
            <w:webHidden/>
          </w:rPr>
          <w:instrText xml:space="preserve"> PAGEREF _Toc528073010 \h </w:instrText>
        </w:r>
        <w:r w:rsidR="00A705FC">
          <w:rPr>
            <w:noProof/>
            <w:webHidden/>
          </w:rPr>
        </w:r>
        <w:r w:rsidR="00A705FC">
          <w:rPr>
            <w:noProof/>
            <w:webHidden/>
          </w:rPr>
          <w:fldChar w:fldCharType="separate"/>
        </w:r>
        <w:r>
          <w:rPr>
            <w:noProof/>
            <w:webHidden/>
          </w:rPr>
          <w:t>354</w:t>
        </w:r>
        <w:r w:rsidR="00A705FC">
          <w:rPr>
            <w:noProof/>
            <w:webHidden/>
          </w:rPr>
          <w:fldChar w:fldCharType="end"/>
        </w:r>
      </w:hyperlink>
    </w:p>
    <w:p w14:paraId="672B9E89" w14:textId="78D6C4BA" w:rsidR="00177DED" w:rsidRDefault="00F04E86" w:rsidP="008C100C">
      <w:pPr>
        <w:pStyle w:val="TextBody"/>
        <w:rPr>
          <w:szCs w:val="24"/>
        </w:rPr>
      </w:pPr>
      <w:r>
        <w:rPr>
          <w:szCs w:val="24"/>
        </w:rPr>
        <w:fldChar w:fldCharType="end"/>
      </w:r>
    </w:p>
    <w:p w14:paraId="155C9FC2" w14:textId="77777777" w:rsidR="00D84861" w:rsidRPr="00E84C2A" w:rsidRDefault="00D84861" w:rsidP="00D84861">
      <w:pPr>
        <w:pStyle w:val="Heading1-NoNumber"/>
      </w:pPr>
      <w:bookmarkStart w:id="2" w:name="_Toc322703132"/>
      <w:bookmarkStart w:id="3" w:name="_Toc454457668"/>
      <w:bookmarkStart w:id="4" w:name="_Toc454458467"/>
      <w:bookmarkStart w:id="5" w:name="_Toc454463775"/>
      <w:bookmarkStart w:id="6" w:name="_Toc474149621"/>
      <w:bookmarkStart w:id="7" w:name="_Toc528072897"/>
      <w:r w:rsidRPr="00E84C2A">
        <w:lastRenderedPageBreak/>
        <w:t>Table of Examples</w:t>
      </w:r>
      <w:bookmarkEnd w:id="2"/>
      <w:bookmarkEnd w:id="3"/>
      <w:bookmarkEnd w:id="4"/>
      <w:bookmarkEnd w:id="5"/>
      <w:bookmarkEnd w:id="6"/>
      <w:bookmarkEnd w:id="7"/>
    </w:p>
    <w:p w14:paraId="73D6C484" w14:textId="4CE030C1" w:rsidR="00A705FC" w:rsidRDefault="00D84861">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528073011" w:history="1">
        <w:r w:rsidR="00A705FC" w:rsidRPr="00904F3F">
          <w:rPr>
            <w:rStyle w:val="Hyperlink"/>
            <w:noProof/>
          </w:rPr>
          <w:t>Example 1 - TOSCA Simple "Hello World"</w:t>
        </w:r>
        <w:r w:rsidR="00A705FC">
          <w:rPr>
            <w:noProof/>
            <w:webHidden/>
          </w:rPr>
          <w:tab/>
        </w:r>
        <w:r w:rsidR="00A705FC">
          <w:rPr>
            <w:noProof/>
            <w:webHidden/>
          </w:rPr>
          <w:fldChar w:fldCharType="begin"/>
        </w:r>
        <w:r w:rsidR="00A705FC">
          <w:rPr>
            <w:noProof/>
            <w:webHidden/>
          </w:rPr>
          <w:instrText xml:space="preserve"> PAGEREF _Toc528073011 \h </w:instrText>
        </w:r>
        <w:r w:rsidR="00A705FC">
          <w:rPr>
            <w:noProof/>
            <w:webHidden/>
          </w:rPr>
        </w:r>
        <w:r w:rsidR="00A705FC">
          <w:rPr>
            <w:noProof/>
            <w:webHidden/>
          </w:rPr>
          <w:fldChar w:fldCharType="separate"/>
        </w:r>
        <w:r w:rsidR="006F07B6">
          <w:rPr>
            <w:noProof/>
            <w:webHidden/>
          </w:rPr>
          <w:t>12</w:t>
        </w:r>
        <w:r w:rsidR="00A705FC">
          <w:rPr>
            <w:noProof/>
            <w:webHidden/>
          </w:rPr>
          <w:fldChar w:fldCharType="end"/>
        </w:r>
      </w:hyperlink>
    </w:p>
    <w:p w14:paraId="113DF231" w14:textId="5E2B2B21" w:rsidR="00A705FC" w:rsidRDefault="006F07B6">
      <w:pPr>
        <w:pStyle w:val="TableofFigures"/>
        <w:tabs>
          <w:tab w:val="right" w:leader="dot" w:pos="9350"/>
        </w:tabs>
        <w:rPr>
          <w:rFonts w:asciiTheme="minorHAnsi" w:eastAsiaTheme="minorEastAsia" w:hAnsiTheme="minorHAnsi"/>
          <w:noProof/>
          <w:sz w:val="22"/>
        </w:rPr>
      </w:pPr>
      <w:hyperlink w:anchor="_Toc528073012" w:history="1">
        <w:r w:rsidR="00A705FC" w:rsidRPr="00904F3F">
          <w:rPr>
            <w:rStyle w:val="Hyperlink"/>
            <w:noProof/>
          </w:rPr>
          <w:t>Example 2 - Template with input and output parameter sections</w:t>
        </w:r>
        <w:r w:rsidR="00A705FC">
          <w:rPr>
            <w:noProof/>
            <w:webHidden/>
          </w:rPr>
          <w:tab/>
        </w:r>
        <w:r w:rsidR="00A705FC">
          <w:rPr>
            <w:noProof/>
            <w:webHidden/>
          </w:rPr>
          <w:fldChar w:fldCharType="begin"/>
        </w:r>
        <w:r w:rsidR="00A705FC">
          <w:rPr>
            <w:noProof/>
            <w:webHidden/>
          </w:rPr>
          <w:instrText xml:space="preserve"> PAGEREF _Toc528073012 \h </w:instrText>
        </w:r>
        <w:r w:rsidR="00A705FC">
          <w:rPr>
            <w:noProof/>
            <w:webHidden/>
          </w:rPr>
        </w:r>
        <w:r w:rsidR="00A705FC">
          <w:rPr>
            <w:noProof/>
            <w:webHidden/>
          </w:rPr>
          <w:fldChar w:fldCharType="separate"/>
        </w:r>
        <w:r>
          <w:rPr>
            <w:noProof/>
            <w:webHidden/>
          </w:rPr>
          <w:t>13</w:t>
        </w:r>
        <w:r w:rsidR="00A705FC">
          <w:rPr>
            <w:noProof/>
            <w:webHidden/>
          </w:rPr>
          <w:fldChar w:fldCharType="end"/>
        </w:r>
      </w:hyperlink>
    </w:p>
    <w:p w14:paraId="10810D8E" w14:textId="77D67F48" w:rsidR="00A705FC" w:rsidRDefault="006F07B6">
      <w:pPr>
        <w:pStyle w:val="TableofFigures"/>
        <w:tabs>
          <w:tab w:val="right" w:leader="dot" w:pos="9350"/>
        </w:tabs>
        <w:rPr>
          <w:rFonts w:asciiTheme="minorHAnsi" w:eastAsiaTheme="minorEastAsia" w:hAnsiTheme="minorHAnsi"/>
          <w:noProof/>
          <w:sz w:val="22"/>
        </w:rPr>
      </w:pPr>
      <w:hyperlink w:anchor="_Toc528073013" w:history="1">
        <w:r w:rsidR="00A705FC" w:rsidRPr="00904F3F">
          <w:rPr>
            <w:rStyle w:val="Hyperlink"/>
            <w:noProof/>
          </w:rPr>
          <w:t>Example 3 - Simple (MySQL) software installation on a TOSCA Compute node</w:t>
        </w:r>
        <w:r w:rsidR="00A705FC">
          <w:rPr>
            <w:noProof/>
            <w:webHidden/>
          </w:rPr>
          <w:tab/>
        </w:r>
        <w:r w:rsidR="00A705FC">
          <w:rPr>
            <w:noProof/>
            <w:webHidden/>
          </w:rPr>
          <w:fldChar w:fldCharType="begin"/>
        </w:r>
        <w:r w:rsidR="00A705FC">
          <w:rPr>
            <w:noProof/>
            <w:webHidden/>
          </w:rPr>
          <w:instrText xml:space="preserve"> PAGEREF _Toc528073013 \h </w:instrText>
        </w:r>
        <w:r w:rsidR="00A705FC">
          <w:rPr>
            <w:noProof/>
            <w:webHidden/>
          </w:rPr>
        </w:r>
        <w:r w:rsidR="00A705FC">
          <w:rPr>
            <w:noProof/>
            <w:webHidden/>
          </w:rPr>
          <w:fldChar w:fldCharType="separate"/>
        </w:r>
        <w:r>
          <w:rPr>
            <w:noProof/>
            <w:webHidden/>
          </w:rPr>
          <w:t>15</w:t>
        </w:r>
        <w:r w:rsidR="00A705FC">
          <w:rPr>
            <w:noProof/>
            <w:webHidden/>
          </w:rPr>
          <w:fldChar w:fldCharType="end"/>
        </w:r>
      </w:hyperlink>
    </w:p>
    <w:p w14:paraId="41F1CC90" w14:textId="2BD6F78D" w:rsidR="00A705FC" w:rsidRDefault="006F07B6">
      <w:pPr>
        <w:pStyle w:val="TableofFigures"/>
        <w:tabs>
          <w:tab w:val="right" w:leader="dot" w:pos="9350"/>
        </w:tabs>
        <w:rPr>
          <w:rFonts w:asciiTheme="minorHAnsi" w:eastAsiaTheme="minorEastAsia" w:hAnsiTheme="minorHAnsi"/>
          <w:noProof/>
          <w:sz w:val="22"/>
        </w:rPr>
      </w:pPr>
      <w:hyperlink w:anchor="_Toc528073014" w:history="1">
        <w:r w:rsidR="00A705FC" w:rsidRPr="00904F3F">
          <w:rPr>
            <w:rStyle w:val="Hyperlink"/>
            <w:noProof/>
          </w:rPr>
          <w:t>Example 4 - Node Template overriding its Node Type's "configure" interface</w:t>
        </w:r>
        <w:r w:rsidR="00A705FC">
          <w:rPr>
            <w:noProof/>
            <w:webHidden/>
          </w:rPr>
          <w:tab/>
        </w:r>
        <w:r w:rsidR="00A705FC">
          <w:rPr>
            <w:noProof/>
            <w:webHidden/>
          </w:rPr>
          <w:fldChar w:fldCharType="begin"/>
        </w:r>
        <w:r w:rsidR="00A705FC">
          <w:rPr>
            <w:noProof/>
            <w:webHidden/>
          </w:rPr>
          <w:instrText xml:space="preserve"> PAGEREF _Toc528073014 \h </w:instrText>
        </w:r>
        <w:r w:rsidR="00A705FC">
          <w:rPr>
            <w:noProof/>
            <w:webHidden/>
          </w:rPr>
        </w:r>
        <w:r w:rsidR="00A705FC">
          <w:rPr>
            <w:noProof/>
            <w:webHidden/>
          </w:rPr>
          <w:fldChar w:fldCharType="separate"/>
        </w:r>
        <w:r>
          <w:rPr>
            <w:noProof/>
            <w:webHidden/>
          </w:rPr>
          <w:t>16</w:t>
        </w:r>
        <w:r w:rsidR="00A705FC">
          <w:rPr>
            <w:noProof/>
            <w:webHidden/>
          </w:rPr>
          <w:fldChar w:fldCharType="end"/>
        </w:r>
      </w:hyperlink>
    </w:p>
    <w:p w14:paraId="74419131" w14:textId="68F4EAB1" w:rsidR="00A705FC" w:rsidRDefault="006F07B6">
      <w:pPr>
        <w:pStyle w:val="TableofFigures"/>
        <w:tabs>
          <w:tab w:val="right" w:leader="dot" w:pos="9350"/>
        </w:tabs>
        <w:rPr>
          <w:rFonts w:asciiTheme="minorHAnsi" w:eastAsiaTheme="minorEastAsia" w:hAnsiTheme="minorHAnsi"/>
          <w:noProof/>
          <w:sz w:val="22"/>
        </w:rPr>
      </w:pPr>
      <w:hyperlink w:anchor="_Toc528073015" w:history="1">
        <w:r w:rsidR="00A705FC" w:rsidRPr="00904F3F">
          <w:rPr>
            <w:rStyle w:val="Hyperlink"/>
            <w:noProof/>
          </w:rPr>
          <w:t>Example 5 - Template for deploying database content on-top of MySQL DBMS middleware</w:t>
        </w:r>
        <w:r w:rsidR="00A705FC">
          <w:rPr>
            <w:noProof/>
            <w:webHidden/>
          </w:rPr>
          <w:tab/>
        </w:r>
        <w:r w:rsidR="00A705FC">
          <w:rPr>
            <w:noProof/>
            <w:webHidden/>
          </w:rPr>
          <w:fldChar w:fldCharType="begin"/>
        </w:r>
        <w:r w:rsidR="00A705FC">
          <w:rPr>
            <w:noProof/>
            <w:webHidden/>
          </w:rPr>
          <w:instrText xml:space="preserve"> PAGEREF _Toc528073015 \h </w:instrText>
        </w:r>
        <w:r w:rsidR="00A705FC">
          <w:rPr>
            <w:noProof/>
            <w:webHidden/>
          </w:rPr>
        </w:r>
        <w:r w:rsidR="00A705FC">
          <w:rPr>
            <w:noProof/>
            <w:webHidden/>
          </w:rPr>
          <w:fldChar w:fldCharType="separate"/>
        </w:r>
        <w:r>
          <w:rPr>
            <w:noProof/>
            <w:webHidden/>
          </w:rPr>
          <w:t>17</w:t>
        </w:r>
        <w:r w:rsidR="00A705FC">
          <w:rPr>
            <w:noProof/>
            <w:webHidden/>
          </w:rPr>
          <w:fldChar w:fldCharType="end"/>
        </w:r>
      </w:hyperlink>
    </w:p>
    <w:p w14:paraId="126BFFB0" w14:textId="232EA867" w:rsidR="00A705FC" w:rsidRDefault="006F07B6">
      <w:pPr>
        <w:pStyle w:val="TableofFigures"/>
        <w:tabs>
          <w:tab w:val="right" w:leader="dot" w:pos="9350"/>
        </w:tabs>
        <w:rPr>
          <w:rFonts w:asciiTheme="minorHAnsi" w:eastAsiaTheme="minorEastAsia" w:hAnsiTheme="minorHAnsi"/>
          <w:noProof/>
          <w:sz w:val="22"/>
        </w:rPr>
      </w:pPr>
      <w:hyperlink w:anchor="_Toc528073016" w:history="1">
        <w:r w:rsidR="00A705FC" w:rsidRPr="00904F3F">
          <w:rPr>
            <w:rStyle w:val="Hyperlink"/>
            <w:noProof/>
          </w:rPr>
          <w:t>Example 6 - Basic two-tier application (web application and database server tiers)</w:t>
        </w:r>
        <w:r w:rsidR="00A705FC">
          <w:rPr>
            <w:noProof/>
            <w:webHidden/>
          </w:rPr>
          <w:tab/>
        </w:r>
        <w:r w:rsidR="00A705FC">
          <w:rPr>
            <w:noProof/>
            <w:webHidden/>
          </w:rPr>
          <w:fldChar w:fldCharType="begin"/>
        </w:r>
        <w:r w:rsidR="00A705FC">
          <w:rPr>
            <w:noProof/>
            <w:webHidden/>
          </w:rPr>
          <w:instrText xml:space="preserve"> PAGEREF _Toc528073016 \h </w:instrText>
        </w:r>
        <w:r w:rsidR="00A705FC">
          <w:rPr>
            <w:noProof/>
            <w:webHidden/>
          </w:rPr>
        </w:r>
        <w:r w:rsidR="00A705FC">
          <w:rPr>
            <w:noProof/>
            <w:webHidden/>
          </w:rPr>
          <w:fldChar w:fldCharType="separate"/>
        </w:r>
        <w:r>
          <w:rPr>
            <w:noProof/>
            <w:webHidden/>
          </w:rPr>
          <w:t>20</w:t>
        </w:r>
        <w:r w:rsidR="00A705FC">
          <w:rPr>
            <w:noProof/>
            <w:webHidden/>
          </w:rPr>
          <w:fldChar w:fldCharType="end"/>
        </w:r>
      </w:hyperlink>
    </w:p>
    <w:p w14:paraId="543CB237" w14:textId="0DD50592" w:rsidR="00A705FC" w:rsidRDefault="006F07B6">
      <w:pPr>
        <w:pStyle w:val="TableofFigures"/>
        <w:tabs>
          <w:tab w:val="right" w:leader="dot" w:pos="9350"/>
        </w:tabs>
        <w:rPr>
          <w:rFonts w:asciiTheme="minorHAnsi" w:eastAsiaTheme="minorEastAsia" w:hAnsiTheme="minorHAnsi"/>
          <w:noProof/>
          <w:sz w:val="22"/>
        </w:rPr>
      </w:pPr>
      <w:hyperlink w:anchor="_Toc528073017" w:history="1">
        <w:r w:rsidR="00A705FC" w:rsidRPr="00904F3F">
          <w:rPr>
            <w:rStyle w:val="Hyperlink"/>
            <w:noProof/>
          </w:rPr>
          <w:t>Example 7 - Providing a custom relationship script to establish a connection</w:t>
        </w:r>
        <w:r w:rsidR="00A705FC">
          <w:rPr>
            <w:noProof/>
            <w:webHidden/>
          </w:rPr>
          <w:tab/>
        </w:r>
        <w:r w:rsidR="00A705FC">
          <w:rPr>
            <w:noProof/>
            <w:webHidden/>
          </w:rPr>
          <w:fldChar w:fldCharType="begin"/>
        </w:r>
        <w:r w:rsidR="00A705FC">
          <w:rPr>
            <w:noProof/>
            <w:webHidden/>
          </w:rPr>
          <w:instrText xml:space="preserve"> PAGEREF _Toc528073017 \h </w:instrText>
        </w:r>
        <w:r w:rsidR="00A705FC">
          <w:rPr>
            <w:noProof/>
            <w:webHidden/>
          </w:rPr>
        </w:r>
        <w:r w:rsidR="00A705FC">
          <w:rPr>
            <w:noProof/>
            <w:webHidden/>
          </w:rPr>
          <w:fldChar w:fldCharType="separate"/>
        </w:r>
        <w:r>
          <w:rPr>
            <w:noProof/>
            <w:webHidden/>
          </w:rPr>
          <w:t>22</w:t>
        </w:r>
        <w:r w:rsidR="00A705FC">
          <w:rPr>
            <w:noProof/>
            <w:webHidden/>
          </w:rPr>
          <w:fldChar w:fldCharType="end"/>
        </w:r>
      </w:hyperlink>
    </w:p>
    <w:p w14:paraId="378DD96C" w14:textId="748ECB24" w:rsidR="00A705FC" w:rsidRDefault="006F07B6">
      <w:pPr>
        <w:pStyle w:val="TableofFigures"/>
        <w:tabs>
          <w:tab w:val="right" w:leader="dot" w:pos="9350"/>
        </w:tabs>
        <w:rPr>
          <w:rFonts w:asciiTheme="minorHAnsi" w:eastAsiaTheme="minorEastAsia" w:hAnsiTheme="minorHAnsi"/>
          <w:noProof/>
          <w:sz w:val="22"/>
        </w:rPr>
      </w:pPr>
      <w:hyperlink w:anchor="_Toc528073018" w:history="1">
        <w:r w:rsidR="00A705FC" w:rsidRPr="00904F3F">
          <w:rPr>
            <w:rStyle w:val="Hyperlink"/>
            <w:noProof/>
          </w:rPr>
          <w:t>Example 8 - A web application Node Template requiring a custom database connection type</w:t>
        </w:r>
        <w:r w:rsidR="00A705FC">
          <w:rPr>
            <w:noProof/>
            <w:webHidden/>
          </w:rPr>
          <w:tab/>
        </w:r>
        <w:r w:rsidR="00A705FC">
          <w:rPr>
            <w:noProof/>
            <w:webHidden/>
          </w:rPr>
          <w:fldChar w:fldCharType="begin"/>
        </w:r>
        <w:r w:rsidR="00A705FC">
          <w:rPr>
            <w:noProof/>
            <w:webHidden/>
          </w:rPr>
          <w:instrText xml:space="preserve"> PAGEREF _Toc528073018 \h </w:instrText>
        </w:r>
        <w:r w:rsidR="00A705FC">
          <w:rPr>
            <w:noProof/>
            <w:webHidden/>
          </w:rPr>
        </w:r>
        <w:r w:rsidR="00A705FC">
          <w:rPr>
            <w:noProof/>
            <w:webHidden/>
          </w:rPr>
          <w:fldChar w:fldCharType="separate"/>
        </w:r>
        <w:r>
          <w:rPr>
            <w:noProof/>
            <w:webHidden/>
          </w:rPr>
          <w:t>24</w:t>
        </w:r>
        <w:r w:rsidR="00A705FC">
          <w:rPr>
            <w:noProof/>
            <w:webHidden/>
          </w:rPr>
          <w:fldChar w:fldCharType="end"/>
        </w:r>
      </w:hyperlink>
    </w:p>
    <w:p w14:paraId="57DADE39" w14:textId="0D681672" w:rsidR="00A705FC" w:rsidRDefault="006F07B6">
      <w:pPr>
        <w:pStyle w:val="TableofFigures"/>
        <w:tabs>
          <w:tab w:val="right" w:leader="dot" w:pos="9350"/>
        </w:tabs>
        <w:rPr>
          <w:rFonts w:asciiTheme="minorHAnsi" w:eastAsiaTheme="minorEastAsia" w:hAnsiTheme="minorHAnsi"/>
          <w:noProof/>
          <w:sz w:val="22"/>
        </w:rPr>
      </w:pPr>
      <w:hyperlink w:anchor="_Toc528073019" w:history="1">
        <w:r w:rsidR="00A705FC" w:rsidRPr="00904F3F">
          <w:rPr>
            <w:rStyle w:val="Hyperlink"/>
            <w:noProof/>
          </w:rPr>
          <w:t>Example 9 - Defining a custom relationship type</w:t>
        </w:r>
        <w:r w:rsidR="00A705FC">
          <w:rPr>
            <w:noProof/>
            <w:webHidden/>
          </w:rPr>
          <w:tab/>
        </w:r>
        <w:r w:rsidR="00A705FC">
          <w:rPr>
            <w:noProof/>
            <w:webHidden/>
          </w:rPr>
          <w:fldChar w:fldCharType="begin"/>
        </w:r>
        <w:r w:rsidR="00A705FC">
          <w:rPr>
            <w:noProof/>
            <w:webHidden/>
          </w:rPr>
          <w:instrText xml:space="preserve"> PAGEREF _Toc528073019 \h </w:instrText>
        </w:r>
        <w:r w:rsidR="00A705FC">
          <w:rPr>
            <w:noProof/>
            <w:webHidden/>
          </w:rPr>
        </w:r>
        <w:r w:rsidR="00A705FC">
          <w:rPr>
            <w:noProof/>
            <w:webHidden/>
          </w:rPr>
          <w:fldChar w:fldCharType="separate"/>
        </w:r>
        <w:r>
          <w:rPr>
            <w:noProof/>
            <w:webHidden/>
          </w:rPr>
          <w:t>25</w:t>
        </w:r>
        <w:r w:rsidR="00A705FC">
          <w:rPr>
            <w:noProof/>
            <w:webHidden/>
          </w:rPr>
          <w:fldChar w:fldCharType="end"/>
        </w:r>
      </w:hyperlink>
    </w:p>
    <w:p w14:paraId="028C1052" w14:textId="2AB33E79" w:rsidR="00A705FC" w:rsidRDefault="006F07B6">
      <w:pPr>
        <w:pStyle w:val="TableofFigures"/>
        <w:tabs>
          <w:tab w:val="right" w:leader="dot" w:pos="9350"/>
        </w:tabs>
        <w:rPr>
          <w:rFonts w:asciiTheme="minorHAnsi" w:eastAsiaTheme="minorEastAsia" w:hAnsiTheme="minorHAnsi"/>
          <w:noProof/>
          <w:sz w:val="22"/>
        </w:rPr>
      </w:pPr>
      <w:hyperlink w:anchor="_Toc528073020" w:history="1">
        <w:r w:rsidR="00A705FC" w:rsidRPr="00904F3F">
          <w:rPr>
            <w:rStyle w:val="Hyperlink"/>
            <w:noProof/>
          </w:rPr>
          <w:t>Example 10 - Simple dependency relationship between two nodes</w:t>
        </w:r>
        <w:r w:rsidR="00A705FC">
          <w:rPr>
            <w:noProof/>
            <w:webHidden/>
          </w:rPr>
          <w:tab/>
        </w:r>
        <w:r w:rsidR="00A705FC">
          <w:rPr>
            <w:noProof/>
            <w:webHidden/>
          </w:rPr>
          <w:fldChar w:fldCharType="begin"/>
        </w:r>
        <w:r w:rsidR="00A705FC">
          <w:rPr>
            <w:noProof/>
            <w:webHidden/>
          </w:rPr>
          <w:instrText xml:space="preserve"> PAGEREF _Toc528073020 \h </w:instrText>
        </w:r>
        <w:r w:rsidR="00A705FC">
          <w:rPr>
            <w:noProof/>
            <w:webHidden/>
          </w:rPr>
        </w:r>
        <w:r w:rsidR="00A705FC">
          <w:rPr>
            <w:noProof/>
            <w:webHidden/>
          </w:rPr>
          <w:fldChar w:fldCharType="separate"/>
        </w:r>
        <w:r>
          <w:rPr>
            <w:noProof/>
            <w:webHidden/>
          </w:rPr>
          <w:t>25</w:t>
        </w:r>
        <w:r w:rsidR="00A705FC">
          <w:rPr>
            <w:noProof/>
            <w:webHidden/>
          </w:rPr>
          <w:fldChar w:fldCharType="end"/>
        </w:r>
      </w:hyperlink>
    </w:p>
    <w:p w14:paraId="525AC493" w14:textId="2C3040C8" w:rsidR="00A705FC" w:rsidRDefault="006F07B6">
      <w:pPr>
        <w:pStyle w:val="TableofFigures"/>
        <w:tabs>
          <w:tab w:val="right" w:leader="dot" w:pos="9350"/>
        </w:tabs>
        <w:rPr>
          <w:rFonts w:asciiTheme="minorHAnsi" w:eastAsiaTheme="minorEastAsia" w:hAnsiTheme="minorHAnsi"/>
          <w:noProof/>
          <w:sz w:val="22"/>
        </w:rPr>
      </w:pPr>
      <w:hyperlink w:anchor="_Toc528073021" w:history="1">
        <w:r w:rsidR="00A705FC" w:rsidRPr="00904F3F">
          <w:rPr>
            <w:rStyle w:val="Hyperlink"/>
            <w:noProof/>
          </w:rPr>
          <w:t>Example 11 - An abstract "host" requirement using a node filter</w:t>
        </w:r>
        <w:r w:rsidR="00A705FC">
          <w:rPr>
            <w:noProof/>
            <w:webHidden/>
          </w:rPr>
          <w:tab/>
        </w:r>
        <w:r w:rsidR="00A705FC">
          <w:rPr>
            <w:noProof/>
            <w:webHidden/>
          </w:rPr>
          <w:fldChar w:fldCharType="begin"/>
        </w:r>
        <w:r w:rsidR="00A705FC">
          <w:rPr>
            <w:noProof/>
            <w:webHidden/>
          </w:rPr>
          <w:instrText xml:space="preserve"> PAGEREF _Toc528073021 \h </w:instrText>
        </w:r>
        <w:r w:rsidR="00A705FC">
          <w:rPr>
            <w:noProof/>
            <w:webHidden/>
          </w:rPr>
        </w:r>
        <w:r w:rsidR="00A705FC">
          <w:rPr>
            <w:noProof/>
            <w:webHidden/>
          </w:rPr>
          <w:fldChar w:fldCharType="separate"/>
        </w:r>
        <w:r>
          <w:rPr>
            <w:noProof/>
            <w:webHidden/>
          </w:rPr>
          <w:t>27</w:t>
        </w:r>
        <w:r w:rsidR="00A705FC">
          <w:rPr>
            <w:noProof/>
            <w:webHidden/>
          </w:rPr>
          <w:fldChar w:fldCharType="end"/>
        </w:r>
      </w:hyperlink>
    </w:p>
    <w:p w14:paraId="7F340A60" w14:textId="65EB2495" w:rsidR="00A705FC" w:rsidRDefault="006F07B6">
      <w:pPr>
        <w:pStyle w:val="TableofFigures"/>
        <w:tabs>
          <w:tab w:val="right" w:leader="dot" w:pos="9350"/>
        </w:tabs>
        <w:rPr>
          <w:rFonts w:asciiTheme="minorHAnsi" w:eastAsiaTheme="minorEastAsia" w:hAnsiTheme="minorHAnsi"/>
          <w:noProof/>
          <w:sz w:val="22"/>
        </w:rPr>
      </w:pPr>
      <w:hyperlink w:anchor="_Toc528073022" w:history="1">
        <w:r w:rsidR="00A705FC" w:rsidRPr="00904F3F">
          <w:rPr>
            <w:rStyle w:val="Hyperlink"/>
            <w:noProof/>
          </w:rPr>
          <w:t>Example 12 - An abstract Compute node template with a node filter</w:t>
        </w:r>
        <w:r w:rsidR="00A705FC">
          <w:rPr>
            <w:noProof/>
            <w:webHidden/>
          </w:rPr>
          <w:tab/>
        </w:r>
        <w:r w:rsidR="00A705FC">
          <w:rPr>
            <w:noProof/>
            <w:webHidden/>
          </w:rPr>
          <w:fldChar w:fldCharType="begin"/>
        </w:r>
        <w:r w:rsidR="00A705FC">
          <w:rPr>
            <w:noProof/>
            <w:webHidden/>
          </w:rPr>
          <w:instrText xml:space="preserve"> PAGEREF _Toc528073022 \h </w:instrText>
        </w:r>
        <w:r w:rsidR="00A705FC">
          <w:rPr>
            <w:noProof/>
            <w:webHidden/>
          </w:rPr>
        </w:r>
        <w:r w:rsidR="00A705FC">
          <w:rPr>
            <w:noProof/>
            <w:webHidden/>
          </w:rPr>
          <w:fldChar w:fldCharType="separate"/>
        </w:r>
        <w:r>
          <w:rPr>
            <w:noProof/>
            <w:webHidden/>
          </w:rPr>
          <w:t>28</w:t>
        </w:r>
        <w:r w:rsidR="00A705FC">
          <w:rPr>
            <w:noProof/>
            <w:webHidden/>
          </w:rPr>
          <w:fldChar w:fldCharType="end"/>
        </w:r>
      </w:hyperlink>
    </w:p>
    <w:p w14:paraId="0A7F06F4" w14:textId="2E7DEEDE" w:rsidR="00A705FC" w:rsidRDefault="006F07B6">
      <w:pPr>
        <w:pStyle w:val="TableofFigures"/>
        <w:tabs>
          <w:tab w:val="right" w:leader="dot" w:pos="9350"/>
        </w:tabs>
        <w:rPr>
          <w:rFonts w:asciiTheme="minorHAnsi" w:eastAsiaTheme="minorEastAsia" w:hAnsiTheme="minorHAnsi"/>
          <w:noProof/>
          <w:sz w:val="22"/>
        </w:rPr>
      </w:pPr>
      <w:hyperlink w:anchor="_Toc528073023" w:history="1">
        <w:r w:rsidR="00A705FC" w:rsidRPr="00904F3F">
          <w:rPr>
            <w:rStyle w:val="Hyperlink"/>
            <w:noProof/>
          </w:rPr>
          <w:t>Example 13 - An abstract database requirement using a node filter</w:t>
        </w:r>
        <w:r w:rsidR="00A705FC">
          <w:rPr>
            <w:noProof/>
            <w:webHidden/>
          </w:rPr>
          <w:tab/>
        </w:r>
        <w:r w:rsidR="00A705FC">
          <w:rPr>
            <w:noProof/>
            <w:webHidden/>
          </w:rPr>
          <w:fldChar w:fldCharType="begin"/>
        </w:r>
        <w:r w:rsidR="00A705FC">
          <w:rPr>
            <w:noProof/>
            <w:webHidden/>
          </w:rPr>
          <w:instrText xml:space="preserve"> PAGEREF _Toc528073023 \h </w:instrText>
        </w:r>
        <w:r w:rsidR="00A705FC">
          <w:rPr>
            <w:noProof/>
            <w:webHidden/>
          </w:rPr>
        </w:r>
        <w:r w:rsidR="00A705FC">
          <w:rPr>
            <w:noProof/>
            <w:webHidden/>
          </w:rPr>
          <w:fldChar w:fldCharType="separate"/>
        </w:r>
        <w:r>
          <w:rPr>
            <w:noProof/>
            <w:webHidden/>
          </w:rPr>
          <w:t>29</w:t>
        </w:r>
        <w:r w:rsidR="00A705FC">
          <w:rPr>
            <w:noProof/>
            <w:webHidden/>
          </w:rPr>
          <w:fldChar w:fldCharType="end"/>
        </w:r>
      </w:hyperlink>
    </w:p>
    <w:p w14:paraId="463A7EB4" w14:textId="5A38C724" w:rsidR="00A705FC" w:rsidRDefault="006F07B6">
      <w:pPr>
        <w:pStyle w:val="TableofFigures"/>
        <w:tabs>
          <w:tab w:val="right" w:leader="dot" w:pos="9350"/>
        </w:tabs>
        <w:rPr>
          <w:rFonts w:asciiTheme="minorHAnsi" w:eastAsiaTheme="minorEastAsia" w:hAnsiTheme="minorHAnsi"/>
          <w:noProof/>
          <w:sz w:val="22"/>
        </w:rPr>
      </w:pPr>
      <w:hyperlink w:anchor="_Toc528073024" w:history="1">
        <w:r w:rsidR="00A705FC" w:rsidRPr="00904F3F">
          <w:rPr>
            <w:rStyle w:val="Hyperlink"/>
            <w:noProof/>
          </w:rPr>
          <w:t>Example 14 - An abstract database node template</w:t>
        </w:r>
        <w:r w:rsidR="00A705FC">
          <w:rPr>
            <w:noProof/>
            <w:webHidden/>
          </w:rPr>
          <w:tab/>
        </w:r>
        <w:r w:rsidR="00A705FC">
          <w:rPr>
            <w:noProof/>
            <w:webHidden/>
          </w:rPr>
          <w:fldChar w:fldCharType="begin"/>
        </w:r>
        <w:r w:rsidR="00A705FC">
          <w:rPr>
            <w:noProof/>
            <w:webHidden/>
          </w:rPr>
          <w:instrText xml:space="preserve"> PAGEREF _Toc528073024 \h </w:instrText>
        </w:r>
        <w:r w:rsidR="00A705FC">
          <w:rPr>
            <w:noProof/>
            <w:webHidden/>
          </w:rPr>
        </w:r>
        <w:r w:rsidR="00A705FC">
          <w:rPr>
            <w:noProof/>
            <w:webHidden/>
          </w:rPr>
          <w:fldChar w:fldCharType="separate"/>
        </w:r>
        <w:r>
          <w:rPr>
            <w:noProof/>
            <w:webHidden/>
          </w:rPr>
          <w:t>30</w:t>
        </w:r>
        <w:r w:rsidR="00A705FC">
          <w:rPr>
            <w:noProof/>
            <w:webHidden/>
          </w:rPr>
          <w:fldChar w:fldCharType="end"/>
        </w:r>
      </w:hyperlink>
    </w:p>
    <w:p w14:paraId="4D1BA4D8" w14:textId="5FE2D549" w:rsidR="00A705FC" w:rsidRDefault="006F07B6">
      <w:pPr>
        <w:pStyle w:val="TableofFigures"/>
        <w:tabs>
          <w:tab w:val="right" w:leader="dot" w:pos="9350"/>
        </w:tabs>
        <w:rPr>
          <w:rFonts w:asciiTheme="minorHAnsi" w:eastAsiaTheme="minorEastAsia" w:hAnsiTheme="minorHAnsi"/>
          <w:noProof/>
          <w:sz w:val="22"/>
        </w:rPr>
      </w:pPr>
      <w:hyperlink w:anchor="_Toc528073025" w:history="1">
        <w:r w:rsidR="00A705FC" w:rsidRPr="00904F3F">
          <w:rPr>
            <w:rStyle w:val="Hyperlink"/>
            <w:noProof/>
          </w:rPr>
          <w:t>Example 15 - Referencing an abstract database node template</w:t>
        </w:r>
        <w:r w:rsidR="00A705FC">
          <w:rPr>
            <w:noProof/>
            <w:webHidden/>
          </w:rPr>
          <w:tab/>
        </w:r>
        <w:r w:rsidR="00A705FC">
          <w:rPr>
            <w:noProof/>
            <w:webHidden/>
          </w:rPr>
          <w:fldChar w:fldCharType="begin"/>
        </w:r>
        <w:r w:rsidR="00A705FC">
          <w:rPr>
            <w:noProof/>
            <w:webHidden/>
          </w:rPr>
          <w:instrText xml:space="preserve"> PAGEREF _Toc528073025 \h </w:instrText>
        </w:r>
        <w:r w:rsidR="00A705FC">
          <w:rPr>
            <w:noProof/>
            <w:webHidden/>
          </w:rPr>
        </w:r>
        <w:r w:rsidR="00A705FC">
          <w:rPr>
            <w:noProof/>
            <w:webHidden/>
          </w:rPr>
          <w:fldChar w:fldCharType="separate"/>
        </w:r>
        <w:r>
          <w:rPr>
            <w:noProof/>
            <w:webHidden/>
          </w:rPr>
          <w:t>32</w:t>
        </w:r>
        <w:r w:rsidR="00A705FC">
          <w:rPr>
            <w:noProof/>
            <w:webHidden/>
          </w:rPr>
          <w:fldChar w:fldCharType="end"/>
        </w:r>
      </w:hyperlink>
    </w:p>
    <w:p w14:paraId="388FCA10" w14:textId="261AF9D6" w:rsidR="00A705FC" w:rsidRDefault="006F07B6">
      <w:pPr>
        <w:pStyle w:val="TableofFigures"/>
        <w:tabs>
          <w:tab w:val="right" w:leader="dot" w:pos="9350"/>
        </w:tabs>
        <w:rPr>
          <w:rFonts w:asciiTheme="minorHAnsi" w:eastAsiaTheme="minorEastAsia" w:hAnsiTheme="minorHAnsi"/>
          <w:noProof/>
          <w:sz w:val="22"/>
        </w:rPr>
      </w:pPr>
      <w:hyperlink w:anchor="_Toc528073026" w:history="1">
        <w:r w:rsidR="00A705FC" w:rsidRPr="00904F3F">
          <w:rPr>
            <w:rStyle w:val="Hyperlink"/>
            <w:noProof/>
          </w:rPr>
          <w:t>Example 16 - Using substitution mappings to export a database implementation</w:t>
        </w:r>
        <w:r w:rsidR="00A705FC">
          <w:rPr>
            <w:noProof/>
            <w:webHidden/>
          </w:rPr>
          <w:tab/>
        </w:r>
        <w:r w:rsidR="00A705FC">
          <w:rPr>
            <w:noProof/>
            <w:webHidden/>
          </w:rPr>
          <w:fldChar w:fldCharType="begin"/>
        </w:r>
        <w:r w:rsidR="00A705FC">
          <w:rPr>
            <w:noProof/>
            <w:webHidden/>
          </w:rPr>
          <w:instrText xml:space="preserve"> PAGEREF _Toc528073026 \h </w:instrText>
        </w:r>
        <w:r w:rsidR="00A705FC">
          <w:rPr>
            <w:noProof/>
            <w:webHidden/>
          </w:rPr>
        </w:r>
        <w:r w:rsidR="00A705FC">
          <w:rPr>
            <w:noProof/>
            <w:webHidden/>
          </w:rPr>
          <w:fldChar w:fldCharType="separate"/>
        </w:r>
        <w:r>
          <w:rPr>
            <w:noProof/>
            <w:webHidden/>
          </w:rPr>
          <w:t>33</w:t>
        </w:r>
        <w:r w:rsidR="00A705FC">
          <w:rPr>
            <w:noProof/>
            <w:webHidden/>
          </w:rPr>
          <w:fldChar w:fldCharType="end"/>
        </w:r>
      </w:hyperlink>
    </w:p>
    <w:p w14:paraId="7F47883F" w14:textId="400B94CE" w:rsidR="00A705FC" w:rsidRDefault="006F07B6">
      <w:pPr>
        <w:pStyle w:val="TableofFigures"/>
        <w:tabs>
          <w:tab w:val="right" w:leader="dot" w:pos="9350"/>
        </w:tabs>
        <w:rPr>
          <w:rFonts w:asciiTheme="minorHAnsi" w:eastAsiaTheme="minorEastAsia" w:hAnsiTheme="minorHAnsi"/>
          <w:noProof/>
          <w:sz w:val="22"/>
        </w:rPr>
      </w:pPr>
      <w:hyperlink w:anchor="_Toc528073027" w:history="1">
        <w:r w:rsidR="00A705FC" w:rsidRPr="00904F3F">
          <w:rPr>
            <w:rStyle w:val="Hyperlink"/>
            <w:noProof/>
          </w:rPr>
          <w:t>Example 17 - Declaring a transaction subsystem as a chain of substitutable node templates</w:t>
        </w:r>
        <w:r w:rsidR="00A705FC">
          <w:rPr>
            <w:noProof/>
            <w:webHidden/>
          </w:rPr>
          <w:tab/>
        </w:r>
        <w:r w:rsidR="00A705FC">
          <w:rPr>
            <w:noProof/>
            <w:webHidden/>
          </w:rPr>
          <w:fldChar w:fldCharType="begin"/>
        </w:r>
        <w:r w:rsidR="00A705FC">
          <w:rPr>
            <w:noProof/>
            <w:webHidden/>
          </w:rPr>
          <w:instrText xml:space="preserve"> PAGEREF _Toc528073027 \h </w:instrText>
        </w:r>
        <w:r w:rsidR="00A705FC">
          <w:rPr>
            <w:noProof/>
            <w:webHidden/>
          </w:rPr>
        </w:r>
        <w:r w:rsidR="00A705FC">
          <w:rPr>
            <w:noProof/>
            <w:webHidden/>
          </w:rPr>
          <w:fldChar w:fldCharType="separate"/>
        </w:r>
        <w:r>
          <w:rPr>
            <w:noProof/>
            <w:webHidden/>
          </w:rPr>
          <w:t>35</w:t>
        </w:r>
        <w:r w:rsidR="00A705FC">
          <w:rPr>
            <w:noProof/>
            <w:webHidden/>
          </w:rPr>
          <w:fldChar w:fldCharType="end"/>
        </w:r>
      </w:hyperlink>
    </w:p>
    <w:p w14:paraId="7642E12E" w14:textId="358EEEBB" w:rsidR="00A705FC" w:rsidRDefault="006F07B6">
      <w:pPr>
        <w:pStyle w:val="TableofFigures"/>
        <w:tabs>
          <w:tab w:val="right" w:leader="dot" w:pos="9350"/>
        </w:tabs>
        <w:rPr>
          <w:rFonts w:asciiTheme="minorHAnsi" w:eastAsiaTheme="minorEastAsia" w:hAnsiTheme="minorHAnsi"/>
          <w:noProof/>
          <w:sz w:val="22"/>
        </w:rPr>
      </w:pPr>
      <w:hyperlink w:anchor="_Toc528073028" w:history="1">
        <w:r w:rsidR="00A705FC" w:rsidRPr="00904F3F">
          <w:rPr>
            <w:rStyle w:val="Hyperlink"/>
            <w:noProof/>
          </w:rPr>
          <w:t>Example 18 - Defining a TransactionSubsystem node type</w:t>
        </w:r>
        <w:r w:rsidR="00A705FC">
          <w:rPr>
            <w:noProof/>
            <w:webHidden/>
          </w:rPr>
          <w:tab/>
        </w:r>
        <w:r w:rsidR="00A705FC">
          <w:rPr>
            <w:noProof/>
            <w:webHidden/>
          </w:rPr>
          <w:fldChar w:fldCharType="begin"/>
        </w:r>
        <w:r w:rsidR="00A705FC">
          <w:rPr>
            <w:noProof/>
            <w:webHidden/>
          </w:rPr>
          <w:instrText xml:space="preserve"> PAGEREF _Toc528073028 \h </w:instrText>
        </w:r>
        <w:r w:rsidR="00A705FC">
          <w:rPr>
            <w:noProof/>
            <w:webHidden/>
          </w:rPr>
        </w:r>
        <w:r w:rsidR="00A705FC">
          <w:rPr>
            <w:noProof/>
            <w:webHidden/>
          </w:rPr>
          <w:fldChar w:fldCharType="separate"/>
        </w:r>
        <w:r>
          <w:rPr>
            <w:noProof/>
            <w:webHidden/>
          </w:rPr>
          <w:t>37</w:t>
        </w:r>
        <w:r w:rsidR="00A705FC">
          <w:rPr>
            <w:noProof/>
            <w:webHidden/>
          </w:rPr>
          <w:fldChar w:fldCharType="end"/>
        </w:r>
      </w:hyperlink>
    </w:p>
    <w:p w14:paraId="7EC58B22" w14:textId="2F6E1A35" w:rsidR="00A705FC" w:rsidRDefault="006F07B6">
      <w:pPr>
        <w:pStyle w:val="TableofFigures"/>
        <w:tabs>
          <w:tab w:val="right" w:leader="dot" w:pos="9350"/>
        </w:tabs>
        <w:rPr>
          <w:rFonts w:asciiTheme="minorHAnsi" w:eastAsiaTheme="minorEastAsia" w:hAnsiTheme="minorHAnsi"/>
          <w:noProof/>
          <w:sz w:val="22"/>
        </w:rPr>
      </w:pPr>
      <w:hyperlink w:anchor="_Toc528073029" w:history="1">
        <w:r w:rsidR="00A705FC" w:rsidRPr="00904F3F">
          <w:rPr>
            <w:rStyle w:val="Hyperlink"/>
            <w:noProof/>
          </w:rPr>
          <w:t>Example 19 - Implementation of a TransactionSubsytem node type using substitution mappings</w:t>
        </w:r>
        <w:r w:rsidR="00A705FC">
          <w:rPr>
            <w:noProof/>
            <w:webHidden/>
          </w:rPr>
          <w:tab/>
        </w:r>
        <w:r w:rsidR="00A705FC">
          <w:rPr>
            <w:noProof/>
            <w:webHidden/>
          </w:rPr>
          <w:fldChar w:fldCharType="begin"/>
        </w:r>
        <w:r w:rsidR="00A705FC">
          <w:rPr>
            <w:noProof/>
            <w:webHidden/>
          </w:rPr>
          <w:instrText xml:space="preserve"> PAGEREF _Toc528073029 \h </w:instrText>
        </w:r>
        <w:r w:rsidR="00A705FC">
          <w:rPr>
            <w:noProof/>
            <w:webHidden/>
          </w:rPr>
        </w:r>
        <w:r w:rsidR="00A705FC">
          <w:rPr>
            <w:noProof/>
            <w:webHidden/>
          </w:rPr>
          <w:fldChar w:fldCharType="separate"/>
        </w:r>
        <w:r>
          <w:rPr>
            <w:noProof/>
            <w:webHidden/>
          </w:rPr>
          <w:t>38</w:t>
        </w:r>
        <w:r w:rsidR="00A705FC">
          <w:rPr>
            <w:noProof/>
            <w:webHidden/>
          </w:rPr>
          <w:fldChar w:fldCharType="end"/>
        </w:r>
      </w:hyperlink>
    </w:p>
    <w:p w14:paraId="7B778711" w14:textId="70933F5C" w:rsidR="00A705FC" w:rsidRDefault="006F07B6">
      <w:pPr>
        <w:pStyle w:val="TableofFigures"/>
        <w:tabs>
          <w:tab w:val="right" w:leader="dot" w:pos="9350"/>
        </w:tabs>
        <w:rPr>
          <w:rFonts w:asciiTheme="minorHAnsi" w:eastAsiaTheme="minorEastAsia" w:hAnsiTheme="minorHAnsi"/>
          <w:noProof/>
          <w:sz w:val="22"/>
        </w:rPr>
      </w:pPr>
      <w:hyperlink w:anchor="_Toc528073030" w:history="1">
        <w:r w:rsidR="00A705FC" w:rsidRPr="00904F3F">
          <w:rPr>
            <w:rStyle w:val="Hyperlink"/>
            <w:noProof/>
          </w:rPr>
          <w:t>Example 20 - Grouping Node Templates for possible policy application</w:t>
        </w:r>
        <w:r w:rsidR="00A705FC">
          <w:rPr>
            <w:noProof/>
            <w:webHidden/>
          </w:rPr>
          <w:tab/>
        </w:r>
        <w:r w:rsidR="00A705FC">
          <w:rPr>
            <w:noProof/>
            <w:webHidden/>
          </w:rPr>
          <w:fldChar w:fldCharType="begin"/>
        </w:r>
        <w:r w:rsidR="00A705FC">
          <w:rPr>
            <w:noProof/>
            <w:webHidden/>
          </w:rPr>
          <w:instrText xml:space="preserve"> PAGEREF _Toc528073030 \h </w:instrText>
        </w:r>
        <w:r w:rsidR="00A705FC">
          <w:rPr>
            <w:noProof/>
            <w:webHidden/>
          </w:rPr>
        </w:r>
        <w:r w:rsidR="00A705FC">
          <w:rPr>
            <w:noProof/>
            <w:webHidden/>
          </w:rPr>
          <w:fldChar w:fldCharType="separate"/>
        </w:r>
        <w:r>
          <w:rPr>
            <w:noProof/>
            <w:webHidden/>
          </w:rPr>
          <w:t>40</w:t>
        </w:r>
        <w:r w:rsidR="00A705FC">
          <w:rPr>
            <w:noProof/>
            <w:webHidden/>
          </w:rPr>
          <w:fldChar w:fldCharType="end"/>
        </w:r>
      </w:hyperlink>
    </w:p>
    <w:p w14:paraId="338590C9" w14:textId="0506A835" w:rsidR="00A705FC" w:rsidRDefault="006F07B6">
      <w:pPr>
        <w:pStyle w:val="TableofFigures"/>
        <w:tabs>
          <w:tab w:val="right" w:leader="dot" w:pos="9350"/>
        </w:tabs>
        <w:rPr>
          <w:rFonts w:asciiTheme="minorHAnsi" w:eastAsiaTheme="minorEastAsia" w:hAnsiTheme="minorHAnsi"/>
          <w:noProof/>
          <w:sz w:val="22"/>
        </w:rPr>
      </w:pPr>
      <w:hyperlink w:anchor="_Toc528073031" w:history="1">
        <w:r w:rsidR="00A705FC" w:rsidRPr="00904F3F">
          <w:rPr>
            <w:rStyle w:val="Hyperlink"/>
            <w:noProof/>
          </w:rPr>
          <w:t>Example 21 - Grouping nodes for anti-colocation policy application</w:t>
        </w:r>
        <w:r w:rsidR="00A705FC">
          <w:rPr>
            <w:noProof/>
            <w:webHidden/>
          </w:rPr>
          <w:tab/>
        </w:r>
        <w:r w:rsidR="00A705FC">
          <w:rPr>
            <w:noProof/>
            <w:webHidden/>
          </w:rPr>
          <w:fldChar w:fldCharType="begin"/>
        </w:r>
        <w:r w:rsidR="00A705FC">
          <w:rPr>
            <w:noProof/>
            <w:webHidden/>
          </w:rPr>
          <w:instrText xml:space="preserve"> PAGEREF _Toc528073031 \h </w:instrText>
        </w:r>
        <w:r w:rsidR="00A705FC">
          <w:rPr>
            <w:noProof/>
            <w:webHidden/>
          </w:rPr>
        </w:r>
        <w:r w:rsidR="00A705FC">
          <w:rPr>
            <w:noProof/>
            <w:webHidden/>
          </w:rPr>
          <w:fldChar w:fldCharType="separate"/>
        </w:r>
        <w:r>
          <w:rPr>
            <w:noProof/>
            <w:webHidden/>
          </w:rPr>
          <w:t>41</w:t>
        </w:r>
        <w:r w:rsidR="00A705FC">
          <w:rPr>
            <w:noProof/>
            <w:webHidden/>
          </w:rPr>
          <w:fldChar w:fldCharType="end"/>
        </w:r>
      </w:hyperlink>
    </w:p>
    <w:p w14:paraId="2610415E" w14:textId="3667B1ED" w:rsidR="00A705FC" w:rsidRDefault="006F07B6">
      <w:pPr>
        <w:pStyle w:val="TableofFigures"/>
        <w:tabs>
          <w:tab w:val="right" w:leader="dot" w:pos="9350"/>
        </w:tabs>
        <w:rPr>
          <w:rFonts w:asciiTheme="minorHAnsi" w:eastAsiaTheme="minorEastAsia" w:hAnsiTheme="minorHAnsi"/>
          <w:noProof/>
          <w:sz w:val="22"/>
        </w:rPr>
      </w:pPr>
      <w:hyperlink w:anchor="_Toc528073032" w:history="1">
        <w:r w:rsidR="00A705FC" w:rsidRPr="00904F3F">
          <w:rPr>
            <w:rStyle w:val="Hyperlink"/>
            <w:noProof/>
          </w:rPr>
          <w:t>Example 22 - Using YAML anchors in TOSCA templates</w:t>
        </w:r>
        <w:r w:rsidR="00A705FC">
          <w:rPr>
            <w:noProof/>
            <w:webHidden/>
          </w:rPr>
          <w:tab/>
        </w:r>
        <w:r w:rsidR="00A705FC">
          <w:rPr>
            <w:noProof/>
            <w:webHidden/>
          </w:rPr>
          <w:fldChar w:fldCharType="begin"/>
        </w:r>
        <w:r w:rsidR="00A705FC">
          <w:rPr>
            <w:noProof/>
            <w:webHidden/>
          </w:rPr>
          <w:instrText xml:space="preserve"> PAGEREF _Toc528073032 \h </w:instrText>
        </w:r>
        <w:r w:rsidR="00A705FC">
          <w:rPr>
            <w:noProof/>
            <w:webHidden/>
          </w:rPr>
        </w:r>
        <w:r w:rsidR="00A705FC">
          <w:rPr>
            <w:noProof/>
            <w:webHidden/>
          </w:rPr>
          <w:fldChar w:fldCharType="separate"/>
        </w:r>
        <w:r>
          <w:rPr>
            <w:noProof/>
            <w:webHidden/>
          </w:rPr>
          <w:t>43</w:t>
        </w:r>
        <w:r w:rsidR="00A705FC">
          <w:rPr>
            <w:noProof/>
            <w:webHidden/>
          </w:rPr>
          <w:fldChar w:fldCharType="end"/>
        </w:r>
      </w:hyperlink>
    </w:p>
    <w:p w14:paraId="58A87E86" w14:textId="7B51A5C1" w:rsidR="00A705FC" w:rsidRDefault="006F07B6">
      <w:pPr>
        <w:pStyle w:val="TableofFigures"/>
        <w:tabs>
          <w:tab w:val="right" w:leader="dot" w:pos="9350"/>
        </w:tabs>
        <w:rPr>
          <w:rFonts w:asciiTheme="minorHAnsi" w:eastAsiaTheme="minorEastAsia" w:hAnsiTheme="minorHAnsi"/>
          <w:noProof/>
          <w:sz w:val="22"/>
        </w:rPr>
      </w:pPr>
      <w:hyperlink w:anchor="_Toc528073033" w:history="1">
        <w:r w:rsidR="00A705FC" w:rsidRPr="00904F3F">
          <w:rPr>
            <w:rStyle w:val="Hyperlink"/>
            <w:noProof/>
          </w:rPr>
          <w:t>Example 23 - Properties reflected as attributes</w:t>
        </w:r>
        <w:r w:rsidR="00A705FC">
          <w:rPr>
            <w:noProof/>
            <w:webHidden/>
          </w:rPr>
          <w:tab/>
        </w:r>
        <w:r w:rsidR="00A705FC">
          <w:rPr>
            <w:noProof/>
            <w:webHidden/>
          </w:rPr>
          <w:fldChar w:fldCharType="begin"/>
        </w:r>
        <w:r w:rsidR="00A705FC">
          <w:rPr>
            <w:noProof/>
            <w:webHidden/>
          </w:rPr>
          <w:instrText xml:space="preserve"> PAGEREF _Toc528073033 \h </w:instrText>
        </w:r>
        <w:r w:rsidR="00A705FC">
          <w:rPr>
            <w:noProof/>
            <w:webHidden/>
          </w:rPr>
        </w:r>
        <w:r w:rsidR="00A705FC">
          <w:rPr>
            <w:noProof/>
            <w:webHidden/>
          </w:rPr>
          <w:fldChar w:fldCharType="separate"/>
        </w:r>
        <w:r>
          <w:rPr>
            <w:noProof/>
            <w:webHidden/>
          </w:rPr>
          <w:t>46</w:t>
        </w:r>
        <w:r w:rsidR="00A705FC">
          <w:rPr>
            <w:noProof/>
            <w:webHidden/>
          </w:rPr>
          <w:fldChar w:fldCharType="end"/>
        </w:r>
      </w:hyperlink>
    </w:p>
    <w:p w14:paraId="52DEF914" w14:textId="29D5381F" w:rsidR="00D84861" w:rsidRPr="00E84C2A" w:rsidRDefault="00D84861" w:rsidP="00D84861">
      <w:r w:rsidRPr="00E84C2A">
        <w:fldChar w:fldCharType="end"/>
      </w:r>
    </w:p>
    <w:p w14:paraId="4F066807" w14:textId="77777777" w:rsidR="00D84861" w:rsidRPr="00E84C2A" w:rsidRDefault="00D84861" w:rsidP="00D84861">
      <w:pPr>
        <w:pStyle w:val="Heading1-NoNumber"/>
        <w:pageBreakBefore w:val="0"/>
      </w:pPr>
      <w:bookmarkStart w:id="8" w:name="_Toc454463776"/>
      <w:bookmarkStart w:id="9" w:name="_Toc474149622"/>
      <w:bookmarkStart w:id="10" w:name="_Toc528072898"/>
      <w:r w:rsidRPr="00E84C2A">
        <w:t>Table of Figures</w:t>
      </w:r>
      <w:bookmarkEnd w:id="8"/>
      <w:bookmarkEnd w:id="9"/>
      <w:bookmarkEnd w:id="10"/>
    </w:p>
    <w:p w14:paraId="0BF2B3B9" w14:textId="692FE82F" w:rsidR="00A705FC" w:rsidRDefault="00D84861">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28073034" w:history="1">
        <w:r w:rsidR="00A705FC" w:rsidRPr="00C57280">
          <w:rPr>
            <w:rStyle w:val="Hyperlink"/>
            <w:noProof/>
          </w:rPr>
          <w:t>Figure 1: Using template substitution to implement a database tier</w:t>
        </w:r>
        <w:r w:rsidR="00A705FC">
          <w:rPr>
            <w:noProof/>
            <w:webHidden/>
          </w:rPr>
          <w:tab/>
        </w:r>
        <w:r w:rsidR="00A705FC">
          <w:rPr>
            <w:noProof/>
            <w:webHidden/>
          </w:rPr>
          <w:fldChar w:fldCharType="begin"/>
        </w:r>
        <w:r w:rsidR="00A705FC">
          <w:rPr>
            <w:noProof/>
            <w:webHidden/>
          </w:rPr>
          <w:instrText xml:space="preserve"> PAGEREF _Toc528073034 \h </w:instrText>
        </w:r>
        <w:r w:rsidR="00A705FC">
          <w:rPr>
            <w:noProof/>
            <w:webHidden/>
          </w:rPr>
        </w:r>
        <w:r w:rsidR="00A705FC">
          <w:rPr>
            <w:noProof/>
            <w:webHidden/>
          </w:rPr>
          <w:fldChar w:fldCharType="separate"/>
        </w:r>
        <w:r w:rsidR="006F07B6">
          <w:rPr>
            <w:noProof/>
            <w:webHidden/>
          </w:rPr>
          <w:t>31</w:t>
        </w:r>
        <w:r w:rsidR="00A705FC">
          <w:rPr>
            <w:noProof/>
            <w:webHidden/>
          </w:rPr>
          <w:fldChar w:fldCharType="end"/>
        </w:r>
      </w:hyperlink>
    </w:p>
    <w:p w14:paraId="78E584D7" w14:textId="775F828A" w:rsidR="00A705FC" w:rsidRDefault="006F07B6">
      <w:pPr>
        <w:pStyle w:val="TableofFigures"/>
        <w:tabs>
          <w:tab w:val="right" w:leader="dot" w:pos="9350"/>
        </w:tabs>
        <w:rPr>
          <w:rFonts w:asciiTheme="minorHAnsi" w:eastAsiaTheme="minorEastAsia" w:hAnsiTheme="minorHAnsi"/>
          <w:noProof/>
          <w:sz w:val="22"/>
        </w:rPr>
      </w:pPr>
      <w:hyperlink w:anchor="_Toc528073035" w:history="1">
        <w:r w:rsidR="00A705FC" w:rsidRPr="00C57280">
          <w:rPr>
            <w:rStyle w:val="Hyperlink"/>
            <w:noProof/>
          </w:rPr>
          <w:t>Figure 2: Substitution mappings</w:t>
        </w:r>
        <w:r w:rsidR="00A705FC">
          <w:rPr>
            <w:noProof/>
            <w:webHidden/>
          </w:rPr>
          <w:tab/>
        </w:r>
        <w:r w:rsidR="00A705FC">
          <w:rPr>
            <w:noProof/>
            <w:webHidden/>
          </w:rPr>
          <w:fldChar w:fldCharType="begin"/>
        </w:r>
        <w:r w:rsidR="00A705FC">
          <w:rPr>
            <w:noProof/>
            <w:webHidden/>
          </w:rPr>
          <w:instrText xml:space="preserve"> PAGEREF _Toc528073035 \h </w:instrText>
        </w:r>
        <w:r w:rsidR="00A705FC">
          <w:rPr>
            <w:noProof/>
            <w:webHidden/>
          </w:rPr>
        </w:r>
        <w:r w:rsidR="00A705FC">
          <w:rPr>
            <w:noProof/>
            <w:webHidden/>
          </w:rPr>
          <w:fldChar w:fldCharType="separate"/>
        </w:r>
        <w:r>
          <w:rPr>
            <w:noProof/>
            <w:webHidden/>
          </w:rPr>
          <w:t>33</w:t>
        </w:r>
        <w:r w:rsidR="00A705FC">
          <w:rPr>
            <w:noProof/>
            <w:webHidden/>
          </w:rPr>
          <w:fldChar w:fldCharType="end"/>
        </w:r>
      </w:hyperlink>
    </w:p>
    <w:p w14:paraId="182614A2" w14:textId="315A7A67" w:rsidR="00A705FC" w:rsidRDefault="006F07B6">
      <w:pPr>
        <w:pStyle w:val="TableofFigures"/>
        <w:tabs>
          <w:tab w:val="right" w:leader="dot" w:pos="9350"/>
        </w:tabs>
        <w:rPr>
          <w:rFonts w:asciiTheme="minorHAnsi" w:eastAsiaTheme="minorEastAsia" w:hAnsiTheme="minorHAnsi"/>
          <w:noProof/>
          <w:sz w:val="22"/>
        </w:rPr>
      </w:pPr>
      <w:hyperlink w:anchor="_Toc528073036" w:history="1">
        <w:r w:rsidR="00A705FC" w:rsidRPr="00C57280">
          <w:rPr>
            <w:rStyle w:val="Hyperlink"/>
            <w:noProof/>
          </w:rPr>
          <w:t>Figure 3: Chaining of subsystems in a service template</w:t>
        </w:r>
        <w:r w:rsidR="00A705FC">
          <w:rPr>
            <w:noProof/>
            <w:webHidden/>
          </w:rPr>
          <w:tab/>
        </w:r>
        <w:r w:rsidR="00A705FC">
          <w:rPr>
            <w:noProof/>
            <w:webHidden/>
          </w:rPr>
          <w:fldChar w:fldCharType="begin"/>
        </w:r>
        <w:r w:rsidR="00A705FC">
          <w:rPr>
            <w:noProof/>
            <w:webHidden/>
          </w:rPr>
          <w:instrText xml:space="preserve"> PAGEREF _Toc528073036 \h </w:instrText>
        </w:r>
        <w:r w:rsidR="00A705FC">
          <w:rPr>
            <w:noProof/>
            <w:webHidden/>
          </w:rPr>
        </w:r>
        <w:r w:rsidR="00A705FC">
          <w:rPr>
            <w:noProof/>
            <w:webHidden/>
          </w:rPr>
          <w:fldChar w:fldCharType="separate"/>
        </w:r>
        <w:r>
          <w:rPr>
            <w:noProof/>
            <w:webHidden/>
          </w:rPr>
          <w:t>35</w:t>
        </w:r>
        <w:r w:rsidR="00A705FC">
          <w:rPr>
            <w:noProof/>
            <w:webHidden/>
          </w:rPr>
          <w:fldChar w:fldCharType="end"/>
        </w:r>
      </w:hyperlink>
    </w:p>
    <w:p w14:paraId="07F24D51" w14:textId="396EA33A" w:rsidR="00A705FC" w:rsidRDefault="006F07B6">
      <w:pPr>
        <w:pStyle w:val="TableofFigures"/>
        <w:tabs>
          <w:tab w:val="right" w:leader="dot" w:pos="9350"/>
        </w:tabs>
        <w:rPr>
          <w:rFonts w:asciiTheme="minorHAnsi" w:eastAsiaTheme="minorEastAsia" w:hAnsiTheme="minorHAnsi"/>
          <w:noProof/>
          <w:sz w:val="22"/>
        </w:rPr>
      </w:pPr>
      <w:hyperlink w:anchor="_Toc528073037" w:history="1">
        <w:r w:rsidR="00A705FC" w:rsidRPr="00C57280">
          <w:rPr>
            <w:rStyle w:val="Hyperlink"/>
            <w:noProof/>
          </w:rPr>
          <w:t>Figure 4: Defining subsystem details in a service template</w:t>
        </w:r>
        <w:r w:rsidR="00A705FC">
          <w:rPr>
            <w:noProof/>
            <w:webHidden/>
          </w:rPr>
          <w:tab/>
        </w:r>
        <w:r w:rsidR="00A705FC">
          <w:rPr>
            <w:noProof/>
            <w:webHidden/>
          </w:rPr>
          <w:fldChar w:fldCharType="begin"/>
        </w:r>
        <w:r w:rsidR="00A705FC">
          <w:rPr>
            <w:noProof/>
            <w:webHidden/>
          </w:rPr>
          <w:instrText xml:space="preserve"> PAGEREF _Toc528073037 \h </w:instrText>
        </w:r>
        <w:r w:rsidR="00A705FC">
          <w:rPr>
            <w:noProof/>
            <w:webHidden/>
          </w:rPr>
        </w:r>
        <w:r w:rsidR="00A705FC">
          <w:rPr>
            <w:noProof/>
            <w:webHidden/>
          </w:rPr>
          <w:fldChar w:fldCharType="separate"/>
        </w:r>
        <w:r>
          <w:rPr>
            <w:noProof/>
            <w:webHidden/>
          </w:rPr>
          <w:t>38</w:t>
        </w:r>
        <w:r w:rsidR="00A705FC">
          <w:rPr>
            <w:noProof/>
            <w:webHidden/>
          </w:rPr>
          <w:fldChar w:fldCharType="end"/>
        </w:r>
      </w:hyperlink>
    </w:p>
    <w:p w14:paraId="758CD452" w14:textId="069A25FE" w:rsidR="00A705FC" w:rsidRDefault="006F07B6">
      <w:pPr>
        <w:pStyle w:val="TableofFigures"/>
        <w:tabs>
          <w:tab w:val="right" w:leader="dot" w:pos="9350"/>
        </w:tabs>
        <w:rPr>
          <w:rFonts w:asciiTheme="minorHAnsi" w:eastAsiaTheme="minorEastAsia" w:hAnsiTheme="minorHAnsi"/>
          <w:noProof/>
          <w:sz w:val="22"/>
        </w:rPr>
      </w:pPr>
      <w:hyperlink w:anchor="_Toc528073038" w:history="1">
        <w:r w:rsidR="00A705FC" w:rsidRPr="00C57280">
          <w:rPr>
            <w:rStyle w:val="Hyperlink"/>
            <w:noProof/>
          </w:rPr>
          <w:t>Figure</w:t>
        </w:r>
        <w:r w:rsidR="00A705FC" w:rsidRPr="00C57280">
          <w:rPr>
            <w:rStyle w:val="Hyperlink"/>
            <w:noProof/>
          </w:rPr>
          <w:noBreakHyphen/>
          <w:t>5: Typical 3-Tier Network</w:t>
        </w:r>
        <w:r w:rsidR="00A705FC">
          <w:rPr>
            <w:noProof/>
            <w:webHidden/>
          </w:rPr>
          <w:tab/>
        </w:r>
        <w:r w:rsidR="00A705FC">
          <w:rPr>
            <w:noProof/>
            <w:webHidden/>
          </w:rPr>
          <w:fldChar w:fldCharType="begin"/>
        </w:r>
        <w:r w:rsidR="00A705FC">
          <w:rPr>
            <w:noProof/>
            <w:webHidden/>
          </w:rPr>
          <w:instrText xml:space="preserve"> PAGEREF _Toc528073038 \h </w:instrText>
        </w:r>
        <w:r w:rsidR="00A705FC">
          <w:rPr>
            <w:noProof/>
            <w:webHidden/>
          </w:rPr>
        </w:r>
        <w:r w:rsidR="00A705FC">
          <w:rPr>
            <w:noProof/>
            <w:webHidden/>
          </w:rPr>
          <w:fldChar w:fldCharType="separate"/>
        </w:r>
        <w:r>
          <w:rPr>
            <w:noProof/>
            <w:webHidden/>
          </w:rPr>
          <w:t>244</w:t>
        </w:r>
        <w:r w:rsidR="00A705FC">
          <w:rPr>
            <w:noProof/>
            <w:webHidden/>
          </w:rPr>
          <w:fldChar w:fldCharType="end"/>
        </w:r>
      </w:hyperlink>
    </w:p>
    <w:p w14:paraId="36BA3AF6" w14:textId="1FDB5948" w:rsidR="00A705FC" w:rsidRDefault="006F07B6">
      <w:pPr>
        <w:pStyle w:val="TableofFigures"/>
        <w:tabs>
          <w:tab w:val="right" w:leader="dot" w:pos="9350"/>
        </w:tabs>
        <w:rPr>
          <w:rFonts w:asciiTheme="minorHAnsi" w:eastAsiaTheme="minorEastAsia" w:hAnsiTheme="minorHAnsi"/>
          <w:noProof/>
          <w:sz w:val="22"/>
        </w:rPr>
      </w:pPr>
      <w:hyperlink w:anchor="_Toc528073039" w:history="1">
        <w:r w:rsidR="00A705FC" w:rsidRPr="00C57280">
          <w:rPr>
            <w:rStyle w:val="Hyperlink"/>
            <w:noProof/>
          </w:rPr>
          <w:t>Figure</w:t>
        </w:r>
        <w:r w:rsidR="00A705FC" w:rsidRPr="00C57280">
          <w:rPr>
            <w:rStyle w:val="Hyperlink"/>
            <w:noProof/>
          </w:rPr>
          <w:noBreakHyphen/>
          <w:t>6: Generic Service Template</w:t>
        </w:r>
        <w:r w:rsidR="00A705FC">
          <w:rPr>
            <w:noProof/>
            <w:webHidden/>
          </w:rPr>
          <w:tab/>
        </w:r>
        <w:r w:rsidR="00A705FC">
          <w:rPr>
            <w:noProof/>
            <w:webHidden/>
          </w:rPr>
          <w:fldChar w:fldCharType="begin"/>
        </w:r>
        <w:r w:rsidR="00A705FC">
          <w:rPr>
            <w:noProof/>
            <w:webHidden/>
          </w:rPr>
          <w:instrText xml:space="preserve"> PAGEREF _Toc528073039 \h </w:instrText>
        </w:r>
        <w:r w:rsidR="00A705FC">
          <w:rPr>
            <w:noProof/>
            <w:webHidden/>
          </w:rPr>
        </w:r>
        <w:r w:rsidR="00A705FC">
          <w:rPr>
            <w:noProof/>
            <w:webHidden/>
          </w:rPr>
          <w:fldChar w:fldCharType="separate"/>
        </w:r>
        <w:r>
          <w:rPr>
            <w:noProof/>
            <w:webHidden/>
          </w:rPr>
          <w:t>253</w:t>
        </w:r>
        <w:r w:rsidR="00A705FC">
          <w:rPr>
            <w:noProof/>
            <w:webHidden/>
          </w:rPr>
          <w:fldChar w:fldCharType="end"/>
        </w:r>
      </w:hyperlink>
    </w:p>
    <w:p w14:paraId="2174BBDF" w14:textId="4DC6F8E1" w:rsidR="00A705FC" w:rsidRDefault="006F07B6">
      <w:pPr>
        <w:pStyle w:val="TableofFigures"/>
        <w:tabs>
          <w:tab w:val="right" w:leader="dot" w:pos="9350"/>
        </w:tabs>
        <w:rPr>
          <w:rFonts w:asciiTheme="minorHAnsi" w:eastAsiaTheme="minorEastAsia" w:hAnsiTheme="minorHAnsi"/>
          <w:noProof/>
          <w:sz w:val="22"/>
        </w:rPr>
      </w:pPr>
      <w:hyperlink w:anchor="_Toc528073040" w:history="1">
        <w:r w:rsidR="00A705FC" w:rsidRPr="00C57280">
          <w:rPr>
            <w:rStyle w:val="Hyperlink"/>
            <w:noProof/>
          </w:rPr>
          <w:t>Figure</w:t>
        </w:r>
        <w:r w:rsidR="00A705FC" w:rsidRPr="00C57280">
          <w:rPr>
            <w:rStyle w:val="Hyperlink"/>
            <w:noProof/>
          </w:rPr>
          <w:noBreakHyphen/>
          <w:t>7: Service template with network template A</w:t>
        </w:r>
        <w:r w:rsidR="00A705FC">
          <w:rPr>
            <w:noProof/>
            <w:webHidden/>
          </w:rPr>
          <w:tab/>
        </w:r>
        <w:r w:rsidR="00A705FC">
          <w:rPr>
            <w:noProof/>
            <w:webHidden/>
          </w:rPr>
          <w:fldChar w:fldCharType="begin"/>
        </w:r>
        <w:r w:rsidR="00A705FC">
          <w:rPr>
            <w:noProof/>
            <w:webHidden/>
          </w:rPr>
          <w:instrText xml:space="preserve"> PAGEREF _Toc528073040 \h </w:instrText>
        </w:r>
        <w:r w:rsidR="00A705FC">
          <w:rPr>
            <w:noProof/>
            <w:webHidden/>
          </w:rPr>
        </w:r>
        <w:r w:rsidR="00A705FC">
          <w:rPr>
            <w:noProof/>
            <w:webHidden/>
          </w:rPr>
          <w:fldChar w:fldCharType="separate"/>
        </w:r>
        <w:r>
          <w:rPr>
            <w:noProof/>
            <w:webHidden/>
          </w:rPr>
          <w:t>254</w:t>
        </w:r>
        <w:r w:rsidR="00A705FC">
          <w:rPr>
            <w:noProof/>
            <w:webHidden/>
          </w:rPr>
          <w:fldChar w:fldCharType="end"/>
        </w:r>
      </w:hyperlink>
    </w:p>
    <w:p w14:paraId="16581EF3" w14:textId="652ECA0E" w:rsidR="00A705FC" w:rsidRDefault="006F07B6">
      <w:pPr>
        <w:pStyle w:val="TableofFigures"/>
        <w:tabs>
          <w:tab w:val="right" w:leader="dot" w:pos="9350"/>
        </w:tabs>
        <w:rPr>
          <w:rFonts w:asciiTheme="minorHAnsi" w:eastAsiaTheme="minorEastAsia" w:hAnsiTheme="minorHAnsi"/>
          <w:noProof/>
          <w:sz w:val="22"/>
        </w:rPr>
      </w:pPr>
      <w:hyperlink w:anchor="_Toc528073041" w:history="1">
        <w:r w:rsidR="00A705FC" w:rsidRPr="00C57280">
          <w:rPr>
            <w:rStyle w:val="Hyperlink"/>
            <w:noProof/>
          </w:rPr>
          <w:t>Figure</w:t>
        </w:r>
        <w:r w:rsidR="00A705FC" w:rsidRPr="00C57280">
          <w:rPr>
            <w:rStyle w:val="Hyperlink"/>
            <w:noProof/>
          </w:rPr>
          <w:noBreakHyphen/>
          <w:t>8: Service template with network template B</w:t>
        </w:r>
        <w:r w:rsidR="00A705FC">
          <w:rPr>
            <w:noProof/>
            <w:webHidden/>
          </w:rPr>
          <w:tab/>
        </w:r>
        <w:r w:rsidR="00A705FC">
          <w:rPr>
            <w:noProof/>
            <w:webHidden/>
          </w:rPr>
          <w:fldChar w:fldCharType="begin"/>
        </w:r>
        <w:r w:rsidR="00A705FC">
          <w:rPr>
            <w:noProof/>
            <w:webHidden/>
          </w:rPr>
          <w:instrText xml:space="preserve"> PAGEREF _Toc528073041 \h </w:instrText>
        </w:r>
        <w:r w:rsidR="00A705FC">
          <w:rPr>
            <w:noProof/>
            <w:webHidden/>
          </w:rPr>
        </w:r>
        <w:r w:rsidR="00A705FC">
          <w:rPr>
            <w:noProof/>
            <w:webHidden/>
          </w:rPr>
          <w:fldChar w:fldCharType="separate"/>
        </w:r>
        <w:r>
          <w:rPr>
            <w:noProof/>
            <w:webHidden/>
          </w:rPr>
          <w:t>254</w:t>
        </w:r>
        <w:r w:rsidR="00A705FC">
          <w:rPr>
            <w:noProof/>
            <w:webHidden/>
          </w:rPr>
          <w:fldChar w:fldCharType="end"/>
        </w:r>
      </w:hyperlink>
    </w:p>
    <w:p w14:paraId="5A57261D" w14:textId="5831DCDB" w:rsidR="00D84861" w:rsidRDefault="00D84861" w:rsidP="00D84861">
      <w:r>
        <w:rPr>
          <w:rFonts w:eastAsiaTheme="minorHAnsi" w:cstheme="minorBidi"/>
          <w:szCs w:val="22"/>
        </w:rPr>
        <w:fldChar w:fldCharType="end"/>
      </w:r>
    </w:p>
    <w:p w14:paraId="02D72E9B" w14:textId="0E66B5E4" w:rsidR="00177DED" w:rsidRPr="00177DED" w:rsidRDefault="00177DED" w:rsidP="00F04E86">
      <w:pPr>
        <w:sectPr w:rsidR="00177DED" w:rsidRPr="00177DED" w:rsidSect="003D1945">
          <w:headerReference w:type="even" r:id="rId45"/>
          <w:footerReference w:type="default" r:id="rId46"/>
          <w:footerReference w:type="first" r:id="rId47"/>
          <w:pgSz w:w="12240" w:h="15840" w:code="1"/>
          <w:pgMar w:top="1440" w:right="1440" w:bottom="720" w:left="1440" w:header="720" w:footer="720" w:gutter="0"/>
          <w:cols w:space="720"/>
          <w:docGrid w:linePitch="360"/>
        </w:sectPr>
      </w:pPr>
    </w:p>
    <w:p w14:paraId="00CAD580" w14:textId="77777777" w:rsidR="00841FF2" w:rsidRPr="007E1EAE" w:rsidRDefault="00841FF2" w:rsidP="00841FF2">
      <w:pPr>
        <w:pStyle w:val="Heading1"/>
      </w:pPr>
      <w:bookmarkStart w:id="11" w:name="_Toc302251661"/>
      <w:bookmarkStart w:id="12" w:name="_Toc310749055"/>
      <w:bookmarkStart w:id="13" w:name="_Toc313780889"/>
      <w:bookmarkStart w:id="14" w:name="_Toc322703133"/>
      <w:bookmarkStart w:id="15" w:name="_Toc454457669"/>
      <w:bookmarkStart w:id="16" w:name="_Toc454458468"/>
      <w:bookmarkStart w:id="17" w:name="_Toc500247974"/>
      <w:bookmarkStart w:id="18" w:name="_Toc528072899"/>
      <w:bookmarkStart w:id="19" w:name="_Toc373867835"/>
      <w:bookmarkStart w:id="20" w:name="_Toc379455001"/>
      <w:bookmarkStart w:id="21" w:name="_Toc397688775"/>
      <w:r w:rsidRPr="007E1EAE">
        <w:lastRenderedPageBreak/>
        <w:t>Introduction</w:t>
      </w:r>
      <w:bookmarkEnd w:id="11"/>
      <w:bookmarkEnd w:id="12"/>
      <w:bookmarkEnd w:id="13"/>
      <w:bookmarkEnd w:id="14"/>
      <w:bookmarkEnd w:id="15"/>
      <w:bookmarkEnd w:id="16"/>
      <w:bookmarkEnd w:id="17"/>
      <w:bookmarkEnd w:id="18"/>
    </w:p>
    <w:p w14:paraId="719AC3B0" w14:textId="7BC8AB46" w:rsidR="00C54BD3" w:rsidRDefault="00C54BD3" w:rsidP="00971CED">
      <w:pPr>
        <w:pStyle w:val="Heading2"/>
        <w:numPr>
          <w:ilvl w:val="1"/>
          <w:numId w:val="134"/>
        </w:numPr>
      </w:pPr>
      <w:bookmarkStart w:id="22" w:name="_Toc528072900"/>
      <w:bookmarkStart w:id="23" w:name="_Toc302251662"/>
      <w:bookmarkStart w:id="24" w:name="_Toc310749056"/>
      <w:bookmarkStart w:id="25" w:name="_Toc313780890"/>
      <w:bookmarkStart w:id="26" w:name="_Toc322703134"/>
      <w:bookmarkStart w:id="27" w:name="_Toc454457670"/>
      <w:bookmarkStart w:id="28" w:name="_Toc454458469"/>
      <w:bookmarkStart w:id="29" w:name="_Toc500247975"/>
      <w:bookmarkStart w:id="30" w:name="_Toc85472893"/>
      <w:bookmarkStart w:id="31" w:name="_Toc287332007"/>
      <w:bookmarkStart w:id="32" w:name="_Toc379800441"/>
      <w:bookmarkStart w:id="33" w:name="_Toc397688833"/>
      <w:bookmarkEnd w:id="19"/>
      <w:bookmarkEnd w:id="20"/>
      <w:bookmarkEnd w:id="21"/>
      <w:r>
        <w:t>IPR Policy</w:t>
      </w:r>
      <w:bookmarkEnd w:id="22"/>
    </w:p>
    <w:p w14:paraId="5C5FA446" w14:textId="40F555E7" w:rsidR="00C54BD3" w:rsidRPr="00C54BD3" w:rsidRDefault="00C54BD3" w:rsidP="00C54BD3">
      <w:r>
        <w:t xml:space="preserve">This </w:t>
      </w:r>
      <w:r w:rsidR="00254A45">
        <w:t>specification</w:t>
      </w:r>
      <w:r w:rsidRPr="009D6316">
        <w:t xml:space="preserve"> is provided under </w:t>
      </w:r>
      <w:r w:rsidRPr="004C3207">
        <w:t xml:space="preserve">the </w:t>
      </w:r>
      <w:hyperlink r:id="rId48" w:anchor="RF-on-Limited-Mode" w:history="1">
        <w:r w:rsidRPr="004C3207">
          <w:rPr>
            <w:rStyle w:val="Hyperlink"/>
          </w:rPr>
          <w:t>RF on Limited Terms</w:t>
        </w:r>
      </w:hyperlink>
      <w:r w:rsidRPr="004C3207">
        <w:t xml:space="preserve"> Mode of the </w:t>
      </w:r>
      <w:hyperlink r:id="rId49"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50" w:history="1">
        <w:r>
          <w:rPr>
            <w:rStyle w:val="Hyperlink"/>
          </w:rPr>
          <w:t>https://www.oasis-open.org/committees/tosca/ipr.php</w:t>
        </w:r>
      </w:hyperlink>
      <w:r w:rsidRPr="008A31C5">
        <w:rPr>
          <w:rStyle w:val="Hyperlink"/>
          <w:color w:val="000000"/>
        </w:rPr>
        <w:t>).</w:t>
      </w:r>
    </w:p>
    <w:p w14:paraId="006D3E69" w14:textId="66875A29" w:rsidR="00841FF2" w:rsidRPr="007E1EAE" w:rsidRDefault="00841FF2" w:rsidP="00841FF2">
      <w:pPr>
        <w:pStyle w:val="Heading2"/>
      </w:pPr>
      <w:bookmarkStart w:id="34" w:name="_Toc528072901"/>
      <w:r w:rsidRPr="007E1EAE">
        <w:t>Objective</w:t>
      </w:r>
      <w:bookmarkEnd w:id="23"/>
      <w:bookmarkEnd w:id="24"/>
      <w:bookmarkEnd w:id="25"/>
      <w:bookmarkEnd w:id="26"/>
      <w:bookmarkEnd w:id="27"/>
      <w:bookmarkEnd w:id="28"/>
      <w:bookmarkEnd w:id="29"/>
      <w:bookmarkEnd w:id="34"/>
    </w:p>
    <w:p w14:paraId="69CF8554" w14:textId="530004AD" w:rsidR="00841FF2" w:rsidRPr="007E1EAE" w:rsidRDefault="00841FF2" w:rsidP="00841FF2">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43319704" w14:textId="4F2C817F" w:rsidR="00841FF2" w:rsidRPr="007E1EAE" w:rsidRDefault="00841FF2" w:rsidP="00841FF2">
      <w:r w:rsidRPr="007E1EAE">
        <w:t>This proposal describes a YAML rendering for TOSCA. YAML is a human friendly data serialization standard (</w:t>
      </w:r>
      <w:hyperlink r:id="rId51"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607B56AF" w14:textId="77777777" w:rsidR="00841FF2" w:rsidRPr="007E1EAE" w:rsidRDefault="00841FF2" w:rsidP="00841FF2">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76B9566E" w14:textId="77777777" w:rsidR="00841FF2" w:rsidRPr="007E1EAE" w:rsidRDefault="00841FF2" w:rsidP="00841FF2">
      <w:pPr>
        <w:pStyle w:val="Heading2"/>
        <w:rPr>
          <w:rFonts w:eastAsiaTheme="majorEastAsia"/>
        </w:rPr>
      </w:pPr>
      <w:bookmarkStart w:id="35" w:name="_Toc379455002"/>
      <w:bookmarkStart w:id="36" w:name="_Toc397688776"/>
      <w:bookmarkStart w:id="37" w:name="_Toc302251663"/>
      <w:bookmarkStart w:id="38" w:name="_Toc310749057"/>
      <w:bookmarkStart w:id="39" w:name="_Toc313780891"/>
      <w:bookmarkStart w:id="40" w:name="_Toc322703135"/>
      <w:bookmarkStart w:id="41" w:name="_Toc454457671"/>
      <w:bookmarkStart w:id="42" w:name="_Toc454458470"/>
      <w:bookmarkStart w:id="43" w:name="_Toc500247976"/>
      <w:bookmarkStart w:id="44" w:name="_Toc528072902"/>
      <w:r w:rsidRPr="007E1EAE">
        <w:rPr>
          <w:rFonts w:eastAsiaTheme="majorEastAsia"/>
        </w:rPr>
        <w:t>Summary of key TOSCA concepts</w:t>
      </w:r>
      <w:bookmarkEnd w:id="35"/>
      <w:bookmarkEnd w:id="36"/>
      <w:bookmarkEnd w:id="37"/>
      <w:bookmarkEnd w:id="38"/>
      <w:bookmarkEnd w:id="39"/>
      <w:bookmarkEnd w:id="40"/>
      <w:bookmarkEnd w:id="41"/>
      <w:bookmarkEnd w:id="42"/>
      <w:bookmarkEnd w:id="43"/>
      <w:bookmarkEnd w:id="44"/>
    </w:p>
    <w:p w14:paraId="3F35B884" w14:textId="77777777" w:rsidR="00841FF2" w:rsidRPr="007E1EAE" w:rsidRDefault="00841FF2" w:rsidP="00841FF2">
      <w:pPr>
        <w:spacing w:after="200"/>
      </w:pPr>
      <w:r w:rsidRPr="007E1EAE">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0AF471DA" w14:textId="77777777" w:rsidR="00841FF2" w:rsidRPr="007E1EAE" w:rsidRDefault="00841FF2" w:rsidP="00841FF2">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5EC08020" w14:textId="77777777" w:rsidR="00841FF2" w:rsidRPr="007E1EAE" w:rsidRDefault="00841FF2" w:rsidP="00841FF2">
      <w:pPr>
        <w:spacing w:after="200"/>
      </w:pPr>
      <w:r w:rsidRPr="007E1EAE">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A0033DA" w14:textId="77777777" w:rsidR="00841FF2" w:rsidRPr="007E1EAE" w:rsidRDefault="00841FF2" w:rsidP="00841FF2">
      <w:pPr>
        <w:pStyle w:val="Heading2"/>
      </w:pPr>
      <w:bookmarkStart w:id="45" w:name="_Toc302251664"/>
      <w:bookmarkStart w:id="46" w:name="_Toc310749058"/>
      <w:bookmarkStart w:id="47" w:name="_Toc313780892"/>
      <w:bookmarkStart w:id="48" w:name="_Toc322703136"/>
      <w:bookmarkStart w:id="49" w:name="_Toc454457672"/>
      <w:bookmarkStart w:id="50" w:name="_Toc454458471"/>
      <w:bookmarkStart w:id="51" w:name="_Toc500247977"/>
      <w:bookmarkStart w:id="52" w:name="_Toc528072903"/>
      <w:r w:rsidRPr="007E1EAE">
        <w:lastRenderedPageBreak/>
        <w:t>Implementations</w:t>
      </w:r>
      <w:bookmarkEnd w:id="45"/>
      <w:bookmarkEnd w:id="46"/>
      <w:bookmarkEnd w:id="47"/>
      <w:bookmarkEnd w:id="48"/>
      <w:bookmarkEnd w:id="49"/>
      <w:bookmarkEnd w:id="50"/>
      <w:bookmarkEnd w:id="51"/>
      <w:bookmarkEnd w:id="52"/>
    </w:p>
    <w:p w14:paraId="14D1FF13" w14:textId="77777777" w:rsidR="00841FF2" w:rsidRPr="007E1EAE" w:rsidRDefault="00841FF2" w:rsidP="00841FF2">
      <w:pPr>
        <w:spacing w:after="200"/>
      </w:pPr>
      <w:r w:rsidRPr="007E1EAE">
        <w:t>Different kinds of processors and artifacts qualify as implementations of the TOSCA simple profile. Those that this specification is explicitly mentioning or referring to fall into the following categories:</w:t>
      </w:r>
    </w:p>
    <w:p w14:paraId="57333D50" w14:textId="77777777" w:rsidR="00841FF2" w:rsidRPr="007E1EAE" w:rsidRDefault="00841FF2" w:rsidP="00971CED">
      <w:pPr>
        <w:pStyle w:val="ListParagraph"/>
        <w:numPr>
          <w:ilvl w:val="0"/>
          <w:numId w:val="69"/>
        </w:numPr>
        <w:spacing w:after="200"/>
      </w:pPr>
      <w:r w:rsidRPr="007E1EAE">
        <w:t>TOSCA YAML service template (or “service template”): A YAML document artifact containing a (TOSCA) service template (see sections 3.9 “Service template definition”) that represents a Cloud application. (see sections 3.8 “Topology template definition”)</w:t>
      </w:r>
    </w:p>
    <w:p w14:paraId="63C415DB" w14:textId="77777777" w:rsidR="00841FF2" w:rsidRPr="007E1EAE" w:rsidRDefault="00841FF2" w:rsidP="00971CED">
      <w:pPr>
        <w:pStyle w:val="ListParagraph"/>
        <w:numPr>
          <w:ilvl w:val="0"/>
          <w:numId w:val="69"/>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4874CB2" w14:textId="77777777" w:rsidR="00841FF2" w:rsidRPr="007E1EAE" w:rsidRDefault="00841FF2" w:rsidP="00971CED">
      <w:pPr>
        <w:pStyle w:val="ListParagraph"/>
        <w:numPr>
          <w:ilvl w:val="0"/>
          <w:numId w:val="69"/>
        </w:numPr>
        <w:spacing w:after="200"/>
      </w:pPr>
      <w:r w:rsidRPr="007E1EAE">
        <w:t>TOSCA orchestrator (also called orchestration engine): A TOSCA processor that interprets a TOSCA service template or a TOSCA CSAR in order to instantiate and deploy the described application in a Cloud.</w:t>
      </w:r>
    </w:p>
    <w:p w14:paraId="05963637" w14:textId="77777777" w:rsidR="00841FF2" w:rsidRPr="007E1EAE" w:rsidRDefault="00841FF2" w:rsidP="00971CED">
      <w:pPr>
        <w:pStyle w:val="ListParagraph"/>
        <w:numPr>
          <w:ilvl w:val="0"/>
          <w:numId w:val="69"/>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6EAA7EAB" w14:textId="77777777" w:rsidR="00841FF2" w:rsidRPr="007E1EAE" w:rsidRDefault="00841FF2" w:rsidP="00971CED">
      <w:pPr>
        <w:pStyle w:val="ListParagraph"/>
        <w:numPr>
          <w:ilvl w:val="0"/>
          <w:numId w:val="69"/>
        </w:numPr>
        <w:spacing w:after="200"/>
      </w:pPr>
      <w:r w:rsidRPr="007E1EAE">
        <w:t>TOSCA archive (or TOSCA Cloud Service Archive, or “CSAR”): a package artifact that contains a TOSCA service template and other artifacts usable by a TOSCA orchestrator to deploy an application.</w:t>
      </w:r>
    </w:p>
    <w:p w14:paraId="1DCA6A26" w14:textId="77777777" w:rsidR="00841FF2" w:rsidRPr="007E1EAE" w:rsidRDefault="00841FF2" w:rsidP="00841FF2">
      <w:pPr>
        <w:spacing w:after="200"/>
      </w:pPr>
      <w:r w:rsidRPr="007E1EAE">
        <w:t>The above list is not exclusive. The above definitions should be understood as referring to and implementing the TOSCA simple profile as described in this document (abbreviated here as “TOSCA” for simplicity).</w:t>
      </w:r>
    </w:p>
    <w:p w14:paraId="7956E960" w14:textId="77777777" w:rsidR="00841FF2" w:rsidRPr="007E1EAE" w:rsidRDefault="00841FF2" w:rsidP="00841FF2">
      <w:pPr>
        <w:pStyle w:val="Heading2"/>
      </w:pPr>
      <w:bookmarkStart w:id="53" w:name="_Toc302251665"/>
      <w:bookmarkStart w:id="54" w:name="_Toc310749059"/>
      <w:bookmarkStart w:id="55" w:name="_Toc313780893"/>
      <w:bookmarkStart w:id="56" w:name="_Toc322703137"/>
      <w:bookmarkStart w:id="57" w:name="_Toc454457673"/>
      <w:bookmarkStart w:id="58" w:name="_Toc454458472"/>
      <w:bookmarkStart w:id="59" w:name="_Toc500247978"/>
      <w:bookmarkStart w:id="60" w:name="_Toc528072904"/>
      <w:r w:rsidRPr="007E1EAE">
        <w:t>Terminology</w:t>
      </w:r>
      <w:bookmarkEnd w:id="30"/>
      <w:bookmarkEnd w:id="31"/>
      <w:bookmarkEnd w:id="32"/>
      <w:bookmarkEnd w:id="33"/>
      <w:bookmarkEnd w:id="53"/>
      <w:bookmarkEnd w:id="54"/>
      <w:bookmarkEnd w:id="55"/>
      <w:bookmarkEnd w:id="56"/>
      <w:bookmarkEnd w:id="57"/>
      <w:bookmarkEnd w:id="58"/>
      <w:bookmarkEnd w:id="59"/>
      <w:bookmarkEnd w:id="60"/>
    </w:p>
    <w:p w14:paraId="16440336" w14:textId="77777777" w:rsidR="00841FF2" w:rsidRPr="007E1EAE" w:rsidRDefault="00841FF2" w:rsidP="00841FF2">
      <w:r w:rsidRPr="007E1EAE">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4A3BE17E" w14:textId="77777777" w:rsidR="00841FF2" w:rsidRPr="007E1EAE" w:rsidRDefault="00841FF2" w:rsidP="00841FF2"/>
    <w:p w14:paraId="7646856C" w14:textId="77777777" w:rsidR="00841FF2" w:rsidRPr="007E1EAE" w:rsidRDefault="00841FF2" w:rsidP="00841FF2">
      <w:r w:rsidRPr="007E1EAE">
        <w:t xml:space="preserve">The language provides an extension mechanism that can be used to extend the definitions with additional vendor-specific or domain-specific information. </w:t>
      </w:r>
    </w:p>
    <w:p w14:paraId="0A797A99" w14:textId="77777777" w:rsidR="00841FF2" w:rsidRPr="007E1EAE" w:rsidRDefault="00841FF2" w:rsidP="00841FF2">
      <w:pPr>
        <w:pStyle w:val="Heading2"/>
      </w:pPr>
      <w:bookmarkStart w:id="61" w:name="_Toc135718776"/>
      <w:bookmarkStart w:id="62" w:name="_Toc147732416"/>
      <w:bookmarkStart w:id="63" w:name="_Toc262047499"/>
      <w:bookmarkStart w:id="64" w:name="_Toc262047625"/>
      <w:bookmarkStart w:id="65" w:name="_Toc323909573"/>
      <w:bookmarkStart w:id="66" w:name="_Toc349667135"/>
      <w:bookmarkStart w:id="67" w:name="_Toc354322159"/>
      <w:bookmarkStart w:id="68" w:name="_Toc302251666"/>
      <w:bookmarkStart w:id="69" w:name="_Toc310749060"/>
      <w:bookmarkStart w:id="70" w:name="_Toc313780894"/>
      <w:bookmarkStart w:id="71" w:name="_Toc322703138"/>
      <w:bookmarkStart w:id="72" w:name="_Toc454457674"/>
      <w:bookmarkStart w:id="73" w:name="_Toc454458473"/>
      <w:bookmarkStart w:id="74" w:name="_Toc500247979"/>
      <w:bookmarkStart w:id="75" w:name="_Toc528072905"/>
      <w:r w:rsidRPr="007E1EAE">
        <w:t>Notational Conventions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160E485" w14:textId="0C64F3F0" w:rsidR="00841FF2" w:rsidRPr="007E1EAE" w:rsidRDefault="00841FF2" w:rsidP="00841FF2">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6F07B6" w:rsidRPr="006F07B6">
        <w:t>RFC2119</w:t>
      </w:r>
      <w:r w:rsidRPr="007E1EAE">
        <w:fldChar w:fldCharType="end"/>
      </w:r>
      <w:r w:rsidRPr="007E1EAE">
        <w:t>].</w:t>
      </w:r>
    </w:p>
    <w:p w14:paraId="2D2BB136" w14:textId="77777777" w:rsidR="00841FF2" w:rsidRPr="007E1EAE" w:rsidRDefault="00841FF2" w:rsidP="00841FF2">
      <w:pPr>
        <w:pStyle w:val="Heading3"/>
      </w:pPr>
      <w:bookmarkStart w:id="76" w:name="_Toc454457675"/>
      <w:bookmarkStart w:id="77" w:name="_Toc454458474"/>
      <w:r w:rsidRPr="007E1EAE">
        <w:t>Notes</w:t>
      </w:r>
      <w:bookmarkEnd w:id="76"/>
      <w:bookmarkEnd w:id="77"/>
    </w:p>
    <w:p w14:paraId="003A37DE" w14:textId="77777777" w:rsidR="00841FF2" w:rsidRPr="007E1EAE" w:rsidRDefault="00841FF2" w:rsidP="00971CED">
      <w:pPr>
        <w:pStyle w:val="ListParagraph"/>
        <w:numPr>
          <w:ilvl w:val="0"/>
          <w:numId w:val="75"/>
        </w:numPr>
      </w:pPr>
      <w:r w:rsidRPr="007E1EAE">
        <w:t>Sections that are titled “Example” throughout this document are considered non-normative.</w:t>
      </w:r>
    </w:p>
    <w:p w14:paraId="547DEB8E" w14:textId="77777777" w:rsidR="00841FF2" w:rsidRPr="007E1EAE" w:rsidRDefault="00841FF2" w:rsidP="00841FF2">
      <w:pPr>
        <w:pStyle w:val="Heading2"/>
      </w:pPr>
      <w:bookmarkStart w:id="78" w:name="_Ref7502892"/>
      <w:bookmarkStart w:id="79" w:name="_Toc12011611"/>
      <w:bookmarkStart w:id="80" w:name="_Toc85472894"/>
      <w:bookmarkStart w:id="81" w:name="_Toc287332008"/>
      <w:bookmarkStart w:id="82" w:name="_Toc379800442"/>
      <w:bookmarkStart w:id="83" w:name="_Toc397688834"/>
      <w:bookmarkStart w:id="84" w:name="_Toc302251667"/>
      <w:bookmarkStart w:id="85" w:name="_Toc310749061"/>
      <w:bookmarkStart w:id="86" w:name="_Toc313780895"/>
      <w:bookmarkStart w:id="87" w:name="_Toc322703139"/>
      <w:bookmarkStart w:id="88" w:name="_Toc454457676"/>
      <w:bookmarkStart w:id="89" w:name="_Toc454458475"/>
      <w:bookmarkStart w:id="90" w:name="_Toc500247980"/>
      <w:bookmarkStart w:id="91" w:name="_Toc528072906"/>
      <w:r w:rsidRPr="007E1EAE">
        <w:t>Normative</w:t>
      </w:r>
      <w:bookmarkEnd w:id="78"/>
      <w:bookmarkEnd w:id="79"/>
      <w:r w:rsidRPr="007E1EAE">
        <w:t xml:space="preserve"> References</w:t>
      </w:r>
      <w:bookmarkEnd w:id="80"/>
      <w:bookmarkEnd w:id="81"/>
      <w:bookmarkEnd w:id="82"/>
      <w:bookmarkEnd w:id="83"/>
      <w:bookmarkEnd w:id="84"/>
      <w:bookmarkEnd w:id="85"/>
      <w:bookmarkEnd w:id="86"/>
      <w:bookmarkEnd w:id="87"/>
      <w:bookmarkEnd w:id="88"/>
      <w:bookmarkEnd w:id="89"/>
      <w:bookmarkEnd w:id="90"/>
      <w:bookmarkEnd w:id="91"/>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841FF2" w:rsidRPr="007E1EAE" w14:paraId="7B003DE9" w14:textId="77777777" w:rsidTr="00841FF2">
        <w:tc>
          <w:tcPr>
            <w:tcW w:w="2532" w:type="dxa"/>
            <w:tcBorders>
              <w:top w:val="nil"/>
              <w:bottom w:val="single" w:sz="4" w:space="0" w:color="auto"/>
            </w:tcBorders>
            <w:shd w:val="pct15" w:color="auto" w:fill="auto"/>
          </w:tcPr>
          <w:p w14:paraId="7DC2915B" w14:textId="77777777" w:rsidR="00841FF2" w:rsidRPr="00C820D2" w:rsidRDefault="00841FF2" w:rsidP="00841FF2">
            <w:pPr>
              <w:pStyle w:val="TableText-Heading"/>
            </w:pPr>
            <w:r w:rsidRPr="00C820D2">
              <w:t>Reference Tag</w:t>
            </w:r>
          </w:p>
        </w:tc>
        <w:tc>
          <w:tcPr>
            <w:tcW w:w="7062" w:type="dxa"/>
            <w:tcBorders>
              <w:top w:val="nil"/>
              <w:bottom w:val="single" w:sz="4" w:space="0" w:color="auto"/>
            </w:tcBorders>
            <w:shd w:val="pct15" w:color="auto" w:fill="auto"/>
          </w:tcPr>
          <w:p w14:paraId="2C4F586E" w14:textId="77777777" w:rsidR="00841FF2" w:rsidRPr="00C820D2" w:rsidRDefault="00841FF2" w:rsidP="00841FF2">
            <w:pPr>
              <w:pStyle w:val="TableText-Heading"/>
            </w:pPr>
            <w:r w:rsidRPr="00C820D2">
              <w:t>Description</w:t>
            </w:r>
          </w:p>
        </w:tc>
      </w:tr>
      <w:tr w:rsidR="00841FF2" w:rsidRPr="00F1085F" w14:paraId="7AC13D5B" w14:textId="77777777" w:rsidTr="00841FF2">
        <w:tc>
          <w:tcPr>
            <w:tcW w:w="2532" w:type="dxa"/>
            <w:tcBorders>
              <w:top w:val="single" w:sz="4" w:space="0" w:color="auto"/>
            </w:tcBorders>
          </w:tcPr>
          <w:p w14:paraId="53541E90" w14:textId="77777777" w:rsidR="00841FF2" w:rsidRPr="007E1EAE" w:rsidRDefault="00841FF2" w:rsidP="007D3E5C">
            <w:pPr>
              <w:pStyle w:val="Ref"/>
              <w:rPr>
                <w:rStyle w:val="Refterm"/>
              </w:rPr>
            </w:pPr>
            <w:r w:rsidRPr="007E1EAE">
              <w:rPr>
                <w:rStyle w:val="Refterm"/>
              </w:rPr>
              <w:t>[</w:t>
            </w:r>
            <w:bookmarkStart w:id="92" w:name="rfc2119"/>
            <w:r w:rsidRPr="007E1EAE">
              <w:rPr>
                <w:rStyle w:val="Refterm"/>
              </w:rPr>
              <w:t>RFC2119</w:t>
            </w:r>
            <w:bookmarkEnd w:id="92"/>
            <w:r w:rsidRPr="007E1EAE">
              <w:rPr>
                <w:rStyle w:val="Refterm"/>
              </w:rPr>
              <w:t>]</w:t>
            </w:r>
          </w:p>
        </w:tc>
        <w:tc>
          <w:tcPr>
            <w:tcW w:w="7062" w:type="dxa"/>
            <w:tcBorders>
              <w:top w:val="single" w:sz="4" w:space="0" w:color="auto"/>
            </w:tcBorders>
          </w:tcPr>
          <w:p w14:paraId="5D254B29" w14:textId="77777777" w:rsidR="00841FF2" w:rsidRPr="007E1EAE" w:rsidRDefault="00841FF2" w:rsidP="007D3E5C">
            <w:pPr>
              <w:pStyle w:val="Ref"/>
            </w:pPr>
            <w:r w:rsidRPr="007E1EAE">
              <w:t xml:space="preserve">S. Bradner, </w:t>
            </w:r>
            <w:r w:rsidRPr="007E1EAE">
              <w:rPr>
                <w:i/>
              </w:rPr>
              <w:t>Key words for use in RFCs to Indicate Requirement Levels</w:t>
            </w:r>
            <w:r w:rsidRPr="007E1EAE">
              <w:t xml:space="preserve">, </w:t>
            </w:r>
            <w:hyperlink r:id="rId52" w:history="1">
              <w:r w:rsidRPr="007E1EAE">
                <w:rPr>
                  <w:rStyle w:val="Hyperlink"/>
                </w:rPr>
                <w:t>http://www.ietf.org/rfc/rfc2119.txt</w:t>
              </w:r>
            </w:hyperlink>
            <w:r w:rsidRPr="007E1EAE">
              <w:t>, IETF RFC 2119, March 1997.</w:t>
            </w:r>
          </w:p>
        </w:tc>
      </w:tr>
      <w:tr w:rsidR="00841FF2" w:rsidRPr="00F1085F" w14:paraId="55A79F21" w14:textId="77777777" w:rsidTr="00841FF2">
        <w:tc>
          <w:tcPr>
            <w:tcW w:w="2532" w:type="dxa"/>
          </w:tcPr>
          <w:p w14:paraId="625BC79D" w14:textId="77777777" w:rsidR="00841FF2" w:rsidRPr="007E1EAE" w:rsidRDefault="00841FF2" w:rsidP="007D3E5C">
            <w:pPr>
              <w:pStyle w:val="Ref"/>
              <w:rPr>
                <w:rStyle w:val="Refterm"/>
              </w:rPr>
            </w:pPr>
            <w:r w:rsidRPr="007E1EAE">
              <w:rPr>
                <w:rStyle w:val="Refterm"/>
              </w:rPr>
              <w:t>[</w:t>
            </w:r>
            <w:bookmarkStart w:id="93" w:name="REF_TOSCA_1_0"/>
            <w:r w:rsidRPr="007E1EAE">
              <w:rPr>
                <w:rStyle w:val="Refterm"/>
              </w:rPr>
              <w:t>TOSCA-1.0</w:t>
            </w:r>
            <w:bookmarkEnd w:id="93"/>
            <w:r w:rsidRPr="007E1EAE">
              <w:rPr>
                <w:rStyle w:val="Refterm"/>
              </w:rPr>
              <w:t>]</w:t>
            </w:r>
          </w:p>
        </w:tc>
        <w:tc>
          <w:tcPr>
            <w:tcW w:w="7062" w:type="dxa"/>
          </w:tcPr>
          <w:p w14:paraId="7605C01A" w14:textId="77777777" w:rsidR="00841FF2" w:rsidRPr="007E1EAE" w:rsidRDefault="00841FF2" w:rsidP="007D3E5C">
            <w:pPr>
              <w:pStyle w:val="Ref"/>
            </w:pPr>
            <w:r w:rsidRPr="007E1EAE">
              <w:t xml:space="preserve">Topology and Orchestration Topology and Orchestration Specification for Cloud Applications (TOSCA) Version 1.0, an OASIS Standard, 25 </w:t>
            </w:r>
            <w:r w:rsidRPr="007E1EAE">
              <w:lastRenderedPageBreak/>
              <w:t xml:space="preserve">November 2013, </w:t>
            </w:r>
            <w:hyperlink r:id="rId53" w:history="1">
              <w:r w:rsidRPr="007E1EAE">
                <w:rPr>
                  <w:rStyle w:val="Hyperlink"/>
                </w:rPr>
                <w:t>http://docs.oasis-open.org/tosca/TOSCA/v1.0/os/TOSCA-v1.0-os.pdf</w:t>
              </w:r>
            </w:hyperlink>
          </w:p>
        </w:tc>
      </w:tr>
      <w:tr w:rsidR="00841FF2" w:rsidRPr="00F1085F" w14:paraId="2CBFE634" w14:textId="77777777" w:rsidTr="00841FF2">
        <w:tc>
          <w:tcPr>
            <w:tcW w:w="2532" w:type="dxa"/>
          </w:tcPr>
          <w:p w14:paraId="1A908E3B" w14:textId="77777777" w:rsidR="00841FF2" w:rsidRPr="007E1EAE" w:rsidRDefault="00841FF2" w:rsidP="007D3E5C">
            <w:pPr>
              <w:pStyle w:val="Ref"/>
              <w:rPr>
                <w:rStyle w:val="Refterm"/>
              </w:rPr>
            </w:pPr>
            <w:r w:rsidRPr="007E1EAE">
              <w:rPr>
                <w:rStyle w:val="Refterm"/>
              </w:rPr>
              <w:lastRenderedPageBreak/>
              <w:t>[</w:t>
            </w:r>
            <w:bookmarkStart w:id="94" w:name="REF_YAML_1_2"/>
            <w:r w:rsidRPr="007E1EAE">
              <w:rPr>
                <w:rStyle w:val="Refterm"/>
              </w:rPr>
              <w:t>YAML-1.2</w:t>
            </w:r>
            <w:bookmarkEnd w:id="94"/>
            <w:r w:rsidRPr="007E1EAE">
              <w:rPr>
                <w:rStyle w:val="Refterm"/>
              </w:rPr>
              <w:t>]</w:t>
            </w:r>
          </w:p>
        </w:tc>
        <w:tc>
          <w:tcPr>
            <w:tcW w:w="7062" w:type="dxa"/>
          </w:tcPr>
          <w:p w14:paraId="36AD2DB9" w14:textId="77777777" w:rsidR="00841FF2" w:rsidRPr="007E1EAE" w:rsidRDefault="00841FF2" w:rsidP="007D3E5C">
            <w:pPr>
              <w:pStyle w:val="Ref"/>
            </w:pPr>
            <w:r w:rsidRPr="007E1EAE">
              <w:t xml:space="preserve">YAML, Version 1.2, 3rd Edition, Patched at 2009-10-01, Oren Ben-Kiki, Clark Evans, Ingy döt Net </w:t>
            </w:r>
            <w:hyperlink r:id="rId54" w:history="1">
              <w:r w:rsidRPr="007E1EAE">
                <w:rPr>
                  <w:rStyle w:val="Hyperlink"/>
                </w:rPr>
                <w:t>http://www.yaml.org/spec/1.2/spec.html</w:t>
              </w:r>
            </w:hyperlink>
          </w:p>
        </w:tc>
      </w:tr>
      <w:tr w:rsidR="00841FF2" w:rsidRPr="00F1085F" w14:paraId="42F9C805" w14:textId="77777777" w:rsidTr="00841FF2">
        <w:tc>
          <w:tcPr>
            <w:tcW w:w="2532" w:type="dxa"/>
          </w:tcPr>
          <w:p w14:paraId="58EF241E" w14:textId="77777777" w:rsidR="00841FF2" w:rsidRPr="007E1EAE" w:rsidRDefault="00841FF2" w:rsidP="007D3E5C">
            <w:pPr>
              <w:pStyle w:val="Ref"/>
              <w:rPr>
                <w:rStyle w:val="Refterm"/>
              </w:rPr>
            </w:pPr>
            <w:r w:rsidRPr="007E1EAE">
              <w:rPr>
                <w:rStyle w:val="Refterm"/>
              </w:rPr>
              <w:t>[</w:t>
            </w:r>
            <w:bookmarkStart w:id="95" w:name="REF_YAML_TIMESTAMP_1_1"/>
            <w:r w:rsidRPr="007E1EAE">
              <w:rPr>
                <w:rStyle w:val="Refterm"/>
              </w:rPr>
              <w:t>YAML-TS-1.1</w:t>
            </w:r>
            <w:bookmarkEnd w:id="95"/>
            <w:r w:rsidRPr="007E1EAE">
              <w:rPr>
                <w:rStyle w:val="Refterm"/>
              </w:rPr>
              <w:t>]</w:t>
            </w:r>
          </w:p>
        </w:tc>
        <w:tc>
          <w:tcPr>
            <w:tcW w:w="7062" w:type="dxa"/>
          </w:tcPr>
          <w:p w14:paraId="69497AD2" w14:textId="77777777" w:rsidR="00841FF2" w:rsidRPr="007E1EAE" w:rsidRDefault="00841FF2" w:rsidP="007D3E5C">
            <w:pPr>
              <w:pStyle w:val="Ref"/>
            </w:pPr>
            <w:r w:rsidRPr="007E1EAE">
              <w:t xml:space="preserve">Timestamp Language-Independent Type for YAML Version 1.1, Working Draft 2005-01-18, </w:t>
            </w:r>
            <w:hyperlink r:id="rId55" w:history="1">
              <w:r w:rsidRPr="007E1EAE">
                <w:rPr>
                  <w:rStyle w:val="Hyperlink"/>
                </w:rPr>
                <w:t>http://yaml.org/type/timestamp.html</w:t>
              </w:r>
            </w:hyperlink>
          </w:p>
        </w:tc>
      </w:tr>
    </w:tbl>
    <w:p w14:paraId="037B39B8" w14:textId="77777777" w:rsidR="00841FF2" w:rsidRPr="007E1EAE" w:rsidRDefault="00841FF2" w:rsidP="00841FF2">
      <w:pPr>
        <w:pStyle w:val="Heading2"/>
      </w:pPr>
      <w:bookmarkStart w:id="96" w:name="_Toc85472895"/>
      <w:bookmarkStart w:id="97" w:name="_Toc287332009"/>
      <w:bookmarkStart w:id="98" w:name="_Toc379800443"/>
      <w:bookmarkStart w:id="99" w:name="_Toc397688835"/>
      <w:bookmarkStart w:id="100" w:name="_Toc302251668"/>
      <w:bookmarkStart w:id="101" w:name="_Toc310749062"/>
      <w:bookmarkStart w:id="102" w:name="_Toc313780896"/>
      <w:bookmarkStart w:id="103" w:name="_Toc322703140"/>
      <w:bookmarkStart w:id="104" w:name="_Toc454457677"/>
      <w:bookmarkStart w:id="105" w:name="_Toc454458476"/>
      <w:bookmarkStart w:id="106" w:name="_Toc500247981"/>
      <w:bookmarkStart w:id="107" w:name="_Toc528072907"/>
      <w:r w:rsidRPr="007E1EAE">
        <w:t>Non-Normative References</w:t>
      </w:r>
      <w:bookmarkEnd w:id="96"/>
      <w:bookmarkEnd w:id="97"/>
      <w:bookmarkEnd w:id="98"/>
      <w:bookmarkEnd w:id="99"/>
      <w:bookmarkEnd w:id="100"/>
      <w:bookmarkEnd w:id="101"/>
      <w:bookmarkEnd w:id="102"/>
      <w:bookmarkEnd w:id="103"/>
      <w:bookmarkEnd w:id="104"/>
      <w:bookmarkEnd w:id="105"/>
      <w:bookmarkEnd w:id="106"/>
      <w:bookmarkEnd w:id="107"/>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7459"/>
      </w:tblGrid>
      <w:tr w:rsidR="00841FF2" w:rsidRPr="007E1EAE" w14:paraId="52BF8E63" w14:textId="77777777" w:rsidTr="00841FF2">
        <w:tc>
          <w:tcPr>
            <w:tcW w:w="1919" w:type="dxa"/>
            <w:tcBorders>
              <w:top w:val="nil"/>
              <w:bottom w:val="single" w:sz="4" w:space="0" w:color="auto"/>
            </w:tcBorders>
            <w:shd w:val="pct15" w:color="auto" w:fill="auto"/>
          </w:tcPr>
          <w:p w14:paraId="2961E96A" w14:textId="77777777" w:rsidR="00841FF2" w:rsidRPr="007E1EAE" w:rsidRDefault="00841FF2" w:rsidP="00841FF2">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2C44495F" w14:textId="77777777" w:rsidR="00841FF2" w:rsidRPr="007E1EAE" w:rsidRDefault="00841FF2" w:rsidP="00841FF2">
            <w:pPr>
              <w:pStyle w:val="TableText-Heading"/>
            </w:pPr>
            <w:r w:rsidRPr="00C820D2">
              <w:t>Description</w:t>
            </w:r>
          </w:p>
        </w:tc>
      </w:tr>
      <w:tr w:rsidR="00841FF2" w:rsidRPr="007E1EAE" w14:paraId="2DE56148" w14:textId="77777777" w:rsidTr="00841FF2">
        <w:tc>
          <w:tcPr>
            <w:tcW w:w="1919" w:type="dxa"/>
            <w:tcBorders>
              <w:top w:val="single" w:sz="4" w:space="0" w:color="auto"/>
            </w:tcBorders>
          </w:tcPr>
          <w:p w14:paraId="19C653BE" w14:textId="77777777" w:rsidR="00841FF2" w:rsidRPr="007E1EAE" w:rsidRDefault="00841FF2" w:rsidP="007D3E5C">
            <w:pPr>
              <w:pStyle w:val="Ref"/>
              <w:rPr>
                <w:rStyle w:val="Refterm"/>
              </w:rPr>
            </w:pPr>
            <w:r w:rsidRPr="007E1EAE">
              <w:rPr>
                <w:rStyle w:val="Refterm"/>
              </w:rPr>
              <w:t>[</w:t>
            </w:r>
            <w:bookmarkStart w:id="108" w:name="REF_APACHE"/>
            <w:r w:rsidRPr="007E1EAE">
              <w:rPr>
                <w:rStyle w:val="Refterm"/>
              </w:rPr>
              <w:t>Apache</w:t>
            </w:r>
            <w:bookmarkEnd w:id="108"/>
            <w:r w:rsidRPr="007E1EAE">
              <w:rPr>
                <w:rStyle w:val="Refterm"/>
              </w:rPr>
              <w:t>]</w:t>
            </w:r>
          </w:p>
        </w:tc>
        <w:tc>
          <w:tcPr>
            <w:tcW w:w="7459" w:type="dxa"/>
            <w:tcBorders>
              <w:top w:val="single" w:sz="4" w:space="0" w:color="auto"/>
            </w:tcBorders>
          </w:tcPr>
          <w:p w14:paraId="68876973" w14:textId="77777777" w:rsidR="00841FF2" w:rsidRPr="007E1EAE" w:rsidRDefault="00841FF2" w:rsidP="007D3E5C">
            <w:pPr>
              <w:pStyle w:val="Ref"/>
            </w:pPr>
            <w:r w:rsidRPr="007E1EAE">
              <w:t xml:space="preserve">Apache Server, </w:t>
            </w:r>
            <w:hyperlink r:id="rId56" w:history="1">
              <w:r w:rsidRPr="007E1EAE">
                <w:rPr>
                  <w:rStyle w:val="Hyperlink"/>
                </w:rPr>
                <w:t>https://httpd.apache.org/</w:t>
              </w:r>
            </w:hyperlink>
          </w:p>
        </w:tc>
      </w:tr>
      <w:tr w:rsidR="00841FF2" w:rsidRPr="007E1EAE" w14:paraId="2F7E7951" w14:textId="77777777" w:rsidTr="00841FF2">
        <w:tc>
          <w:tcPr>
            <w:tcW w:w="1919" w:type="dxa"/>
          </w:tcPr>
          <w:p w14:paraId="53D1CE56" w14:textId="77777777" w:rsidR="00841FF2" w:rsidRPr="007E1EAE" w:rsidRDefault="00841FF2" w:rsidP="007D3E5C">
            <w:pPr>
              <w:pStyle w:val="Ref"/>
              <w:rPr>
                <w:rStyle w:val="Refterm"/>
              </w:rPr>
            </w:pPr>
            <w:r w:rsidRPr="007E1EAE">
              <w:rPr>
                <w:rStyle w:val="Refterm"/>
              </w:rPr>
              <w:t>[</w:t>
            </w:r>
            <w:bookmarkStart w:id="109" w:name="REF_CHEF"/>
            <w:r w:rsidRPr="007E1EAE">
              <w:rPr>
                <w:rStyle w:val="Refterm"/>
              </w:rPr>
              <w:t>Chef</w:t>
            </w:r>
            <w:bookmarkEnd w:id="109"/>
            <w:r w:rsidRPr="007E1EAE">
              <w:rPr>
                <w:rStyle w:val="Refterm"/>
              </w:rPr>
              <w:t>]</w:t>
            </w:r>
          </w:p>
        </w:tc>
        <w:tc>
          <w:tcPr>
            <w:tcW w:w="7459" w:type="dxa"/>
          </w:tcPr>
          <w:p w14:paraId="32E5A883" w14:textId="77777777" w:rsidR="00841FF2" w:rsidRPr="001A0A40" w:rsidRDefault="00841FF2" w:rsidP="007D3E5C">
            <w:pPr>
              <w:pStyle w:val="Ref"/>
              <w:rPr>
                <w:lang w:val="fr-FR"/>
              </w:rPr>
            </w:pPr>
            <w:r w:rsidRPr="001A0A40">
              <w:rPr>
                <w:lang w:val="fr-FR"/>
              </w:rPr>
              <w:t xml:space="preserve">Chef, </w:t>
            </w:r>
            <w:hyperlink r:id="rId57" w:history="1">
              <w:r w:rsidRPr="001A0A40">
                <w:rPr>
                  <w:rStyle w:val="Hyperlink"/>
                  <w:lang w:val="fr-FR"/>
                </w:rPr>
                <w:t>https://wiki.opscode.com/display/chef/Home</w:t>
              </w:r>
            </w:hyperlink>
          </w:p>
        </w:tc>
      </w:tr>
      <w:tr w:rsidR="00841FF2" w:rsidRPr="007E1EAE" w14:paraId="58BF7160" w14:textId="77777777" w:rsidTr="00841FF2">
        <w:tc>
          <w:tcPr>
            <w:tcW w:w="1919" w:type="dxa"/>
          </w:tcPr>
          <w:p w14:paraId="2200D618" w14:textId="77777777" w:rsidR="00841FF2" w:rsidRPr="007E1EAE" w:rsidRDefault="00841FF2" w:rsidP="007D3E5C">
            <w:pPr>
              <w:pStyle w:val="Ref"/>
              <w:rPr>
                <w:rStyle w:val="Refterm"/>
              </w:rPr>
            </w:pPr>
            <w:r w:rsidRPr="007E1EAE">
              <w:rPr>
                <w:rStyle w:val="Refterm"/>
              </w:rPr>
              <w:t>[</w:t>
            </w:r>
            <w:bookmarkStart w:id="110" w:name="REF_NODEJS"/>
            <w:r w:rsidRPr="007E1EAE">
              <w:rPr>
                <w:rStyle w:val="Refterm"/>
              </w:rPr>
              <w:t>NodeJS</w:t>
            </w:r>
            <w:bookmarkEnd w:id="110"/>
            <w:r w:rsidRPr="007E1EAE">
              <w:rPr>
                <w:rStyle w:val="Refterm"/>
              </w:rPr>
              <w:t>]</w:t>
            </w:r>
          </w:p>
        </w:tc>
        <w:tc>
          <w:tcPr>
            <w:tcW w:w="7459" w:type="dxa"/>
          </w:tcPr>
          <w:p w14:paraId="15221D01" w14:textId="77777777" w:rsidR="00841FF2" w:rsidRPr="007E1EAE" w:rsidRDefault="00841FF2" w:rsidP="007D3E5C">
            <w:pPr>
              <w:pStyle w:val="Ref"/>
            </w:pPr>
            <w:r w:rsidRPr="007E1EAE">
              <w:t xml:space="preserve">Node.js, </w:t>
            </w:r>
            <w:hyperlink r:id="rId58" w:history="1">
              <w:r w:rsidRPr="007E1EAE">
                <w:rPr>
                  <w:rStyle w:val="Hyperlink"/>
                </w:rPr>
                <w:t>https://nodejs.org/</w:t>
              </w:r>
            </w:hyperlink>
          </w:p>
        </w:tc>
      </w:tr>
      <w:tr w:rsidR="00841FF2" w:rsidRPr="007E1EAE" w14:paraId="222BE923" w14:textId="77777777" w:rsidTr="00841FF2">
        <w:trPr>
          <w:trHeight w:val="332"/>
        </w:trPr>
        <w:tc>
          <w:tcPr>
            <w:tcW w:w="1919" w:type="dxa"/>
          </w:tcPr>
          <w:p w14:paraId="436D4AB0" w14:textId="77777777" w:rsidR="00841FF2" w:rsidRPr="007E1EAE" w:rsidRDefault="00841FF2" w:rsidP="007D3E5C">
            <w:pPr>
              <w:pStyle w:val="Ref"/>
              <w:rPr>
                <w:rStyle w:val="Refterm"/>
              </w:rPr>
            </w:pPr>
            <w:r w:rsidRPr="007E1EAE">
              <w:rPr>
                <w:rStyle w:val="Refterm"/>
              </w:rPr>
              <w:t>[</w:t>
            </w:r>
            <w:bookmarkStart w:id="111" w:name="REF_PUPPET"/>
            <w:r w:rsidRPr="007E1EAE">
              <w:rPr>
                <w:rStyle w:val="Refterm"/>
              </w:rPr>
              <w:t>Puppet</w:t>
            </w:r>
            <w:bookmarkEnd w:id="111"/>
            <w:r w:rsidRPr="007E1EAE">
              <w:rPr>
                <w:rStyle w:val="Refterm"/>
              </w:rPr>
              <w:t>]</w:t>
            </w:r>
          </w:p>
        </w:tc>
        <w:tc>
          <w:tcPr>
            <w:tcW w:w="7459" w:type="dxa"/>
          </w:tcPr>
          <w:p w14:paraId="52D72178" w14:textId="77777777" w:rsidR="00841FF2" w:rsidRPr="007E1EAE" w:rsidRDefault="00841FF2" w:rsidP="007D3E5C">
            <w:pPr>
              <w:pStyle w:val="Ref"/>
            </w:pPr>
            <w:r w:rsidRPr="007E1EAE">
              <w:t xml:space="preserve">Puppet, </w:t>
            </w:r>
            <w:hyperlink r:id="rId59" w:history="1">
              <w:r w:rsidRPr="007E1EAE">
                <w:rPr>
                  <w:rStyle w:val="Hyperlink"/>
                </w:rPr>
                <w:t>http://puppetlabs.com/</w:t>
              </w:r>
            </w:hyperlink>
          </w:p>
        </w:tc>
      </w:tr>
      <w:tr w:rsidR="00841FF2" w:rsidRPr="007E1EAE" w14:paraId="4A3EFD35" w14:textId="77777777" w:rsidTr="00841FF2">
        <w:tc>
          <w:tcPr>
            <w:tcW w:w="1919" w:type="dxa"/>
          </w:tcPr>
          <w:p w14:paraId="099BB6D0" w14:textId="77777777" w:rsidR="00841FF2" w:rsidRPr="007E1EAE" w:rsidRDefault="00841FF2" w:rsidP="007D3E5C">
            <w:pPr>
              <w:pStyle w:val="Ref"/>
              <w:rPr>
                <w:rStyle w:val="Refterm"/>
              </w:rPr>
            </w:pPr>
            <w:r w:rsidRPr="007E1EAE">
              <w:rPr>
                <w:rStyle w:val="Refterm"/>
              </w:rPr>
              <w:t>[</w:t>
            </w:r>
            <w:bookmarkStart w:id="112" w:name="REF_WORDPRESS"/>
            <w:r w:rsidRPr="007E1EAE">
              <w:rPr>
                <w:rStyle w:val="Refterm"/>
              </w:rPr>
              <w:t>WordPress</w:t>
            </w:r>
            <w:bookmarkEnd w:id="112"/>
            <w:r w:rsidRPr="007E1EAE">
              <w:rPr>
                <w:rStyle w:val="Refterm"/>
              </w:rPr>
              <w:t>]</w:t>
            </w:r>
          </w:p>
        </w:tc>
        <w:tc>
          <w:tcPr>
            <w:tcW w:w="7459" w:type="dxa"/>
          </w:tcPr>
          <w:p w14:paraId="35C10DE6" w14:textId="77777777" w:rsidR="00841FF2" w:rsidRPr="007E1EAE" w:rsidRDefault="00841FF2" w:rsidP="007D3E5C">
            <w:pPr>
              <w:pStyle w:val="Ref"/>
            </w:pPr>
            <w:r w:rsidRPr="007E1EAE">
              <w:t xml:space="preserve">WordPress, </w:t>
            </w:r>
            <w:hyperlink r:id="rId60" w:history="1">
              <w:r w:rsidRPr="007E1EAE">
                <w:rPr>
                  <w:rStyle w:val="Hyperlink"/>
                </w:rPr>
                <w:t>https://wordpress.org/</w:t>
              </w:r>
            </w:hyperlink>
          </w:p>
        </w:tc>
      </w:tr>
      <w:tr w:rsidR="00841FF2" w:rsidRPr="00F1085F" w14:paraId="42F92ADE" w14:textId="77777777" w:rsidTr="00841FF2">
        <w:tc>
          <w:tcPr>
            <w:tcW w:w="1919" w:type="dxa"/>
          </w:tcPr>
          <w:p w14:paraId="6D84AD1F" w14:textId="77777777" w:rsidR="00841FF2" w:rsidRPr="007E1EAE" w:rsidRDefault="00841FF2" w:rsidP="007D3E5C">
            <w:pPr>
              <w:pStyle w:val="Ref"/>
              <w:rPr>
                <w:rStyle w:val="Refterm"/>
              </w:rPr>
            </w:pPr>
            <w:r w:rsidRPr="007E1EAE">
              <w:rPr>
                <w:rStyle w:val="Refterm"/>
              </w:rPr>
              <w:t>[</w:t>
            </w:r>
            <w:bookmarkStart w:id="113" w:name="REF_MAVEN_VERSION"/>
            <w:r w:rsidRPr="007E1EAE">
              <w:rPr>
                <w:rStyle w:val="Refterm"/>
              </w:rPr>
              <w:t>Maven-Version</w:t>
            </w:r>
            <w:bookmarkEnd w:id="113"/>
            <w:r w:rsidRPr="007E1EAE">
              <w:rPr>
                <w:rStyle w:val="Refterm"/>
              </w:rPr>
              <w:t>]</w:t>
            </w:r>
          </w:p>
          <w:p w14:paraId="15F27A6C" w14:textId="77777777" w:rsidR="00841FF2" w:rsidRPr="007E1EAE" w:rsidRDefault="00841FF2" w:rsidP="007D3E5C">
            <w:pPr>
              <w:pStyle w:val="Ref"/>
              <w:rPr>
                <w:rStyle w:val="Refterm"/>
              </w:rPr>
            </w:pPr>
          </w:p>
        </w:tc>
        <w:tc>
          <w:tcPr>
            <w:tcW w:w="7459" w:type="dxa"/>
          </w:tcPr>
          <w:p w14:paraId="124F33F7" w14:textId="77777777" w:rsidR="00841FF2" w:rsidRPr="007E1EAE" w:rsidRDefault="00841FF2" w:rsidP="00841FF2">
            <w:pPr>
              <w:pStyle w:val="CommentText"/>
            </w:pPr>
            <w:r w:rsidRPr="007E1EAE">
              <w:t>Apache Maven version policy draft:</w:t>
            </w:r>
          </w:p>
          <w:p w14:paraId="03893D16" w14:textId="77777777" w:rsidR="00841FF2" w:rsidRPr="007E1EAE" w:rsidRDefault="006F07B6" w:rsidP="007D3E5C">
            <w:pPr>
              <w:pStyle w:val="Ref"/>
            </w:pPr>
            <w:hyperlink r:id="rId61" w:history="1">
              <w:r w:rsidR="00841FF2" w:rsidRPr="007E1EAE">
                <w:rPr>
                  <w:rStyle w:val="Hyperlink"/>
                </w:rPr>
                <w:t>https://cwiki.apache.org/confluence/display/MAVEN/Version+number+policy</w:t>
              </w:r>
            </w:hyperlink>
          </w:p>
        </w:tc>
      </w:tr>
      <w:tr w:rsidR="00841FF2" w:rsidRPr="00F1085F" w14:paraId="4C5D52FF" w14:textId="77777777" w:rsidTr="00841FF2">
        <w:trPr>
          <w:trHeight w:val="998"/>
        </w:trPr>
        <w:tc>
          <w:tcPr>
            <w:tcW w:w="1919" w:type="dxa"/>
          </w:tcPr>
          <w:p w14:paraId="6BEE5120" w14:textId="77777777" w:rsidR="00841FF2" w:rsidRPr="00505B6F" w:rsidRDefault="00841FF2" w:rsidP="00C54BD3">
            <w:pPr>
              <w:ind w:firstLine="363"/>
              <w:rPr>
                <w:rStyle w:val="Refterm"/>
              </w:rPr>
            </w:pPr>
            <w:r w:rsidRPr="00505B6F">
              <w:rPr>
                <w:rStyle w:val="Refterm"/>
              </w:rPr>
              <w:t>[</w:t>
            </w:r>
            <w:bookmarkStart w:id="114" w:name="REF_JSON_SPEC"/>
            <w:r w:rsidRPr="00505B6F">
              <w:rPr>
                <w:rStyle w:val="Refterm"/>
              </w:rPr>
              <w:t>JSON-Spec</w:t>
            </w:r>
            <w:bookmarkEnd w:id="114"/>
            <w:r w:rsidRPr="00505B6F">
              <w:rPr>
                <w:rStyle w:val="Refterm"/>
              </w:rPr>
              <w:t>]</w:t>
            </w:r>
          </w:p>
        </w:tc>
        <w:tc>
          <w:tcPr>
            <w:tcW w:w="7459" w:type="dxa"/>
          </w:tcPr>
          <w:p w14:paraId="30AB2798" w14:textId="77777777" w:rsidR="00841FF2" w:rsidRDefault="00841FF2" w:rsidP="00841FF2">
            <w:pPr>
              <w:pStyle w:val="CommentText"/>
            </w:pPr>
            <w:r w:rsidRPr="00DB05CC">
              <w:t>The JSON Data Interchange Format</w:t>
            </w:r>
            <w:r>
              <w:t xml:space="preserve"> (ECMA and IETF versions):</w:t>
            </w:r>
          </w:p>
          <w:p w14:paraId="311ACC82" w14:textId="77777777" w:rsidR="00841FF2" w:rsidRDefault="006F07B6" w:rsidP="00971CED">
            <w:pPr>
              <w:pStyle w:val="CommentText"/>
              <w:numPr>
                <w:ilvl w:val="0"/>
                <w:numId w:val="75"/>
              </w:numPr>
            </w:pPr>
            <w:hyperlink r:id="rId62" w:history="1">
              <w:r w:rsidR="00841FF2" w:rsidRPr="00DB05CC">
                <w:rPr>
                  <w:rStyle w:val="Hyperlink"/>
                </w:rPr>
                <w:t>http://www.ecma-international.org/publications/files/ECMA-ST/ECMA-404.pdf</w:t>
              </w:r>
            </w:hyperlink>
          </w:p>
          <w:p w14:paraId="6C246C58" w14:textId="77777777" w:rsidR="00841FF2" w:rsidRPr="007E1EAE" w:rsidRDefault="006F07B6" w:rsidP="00971CED">
            <w:pPr>
              <w:pStyle w:val="CommentText"/>
              <w:numPr>
                <w:ilvl w:val="0"/>
                <w:numId w:val="75"/>
              </w:numPr>
            </w:pPr>
            <w:hyperlink r:id="rId63" w:history="1">
              <w:r w:rsidR="00841FF2" w:rsidRPr="00BA7850">
                <w:rPr>
                  <w:rStyle w:val="Hyperlink"/>
                </w:rPr>
                <w:t>https://tools.ietf.org/html/rfc7158</w:t>
              </w:r>
            </w:hyperlink>
          </w:p>
        </w:tc>
      </w:tr>
      <w:tr w:rsidR="00841FF2" w:rsidRPr="00F1085F" w14:paraId="1AD0F6D8" w14:textId="77777777" w:rsidTr="00841FF2">
        <w:trPr>
          <w:trHeight w:val="503"/>
        </w:trPr>
        <w:tc>
          <w:tcPr>
            <w:tcW w:w="1919" w:type="dxa"/>
          </w:tcPr>
          <w:p w14:paraId="3345D130" w14:textId="77777777" w:rsidR="00841FF2" w:rsidRDefault="00841FF2" w:rsidP="007D3E5C">
            <w:pPr>
              <w:pStyle w:val="Ref"/>
              <w:rPr>
                <w:rStyle w:val="Refterm"/>
              </w:rPr>
            </w:pPr>
            <w:r>
              <w:rPr>
                <w:rStyle w:val="Refterm"/>
              </w:rPr>
              <w:t>[</w:t>
            </w:r>
            <w:bookmarkStart w:id="115" w:name="REF_JSON_SCHEMA"/>
            <w:r>
              <w:rPr>
                <w:rStyle w:val="Refterm"/>
              </w:rPr>
              <w:t>JSON-Schema</w:t>
            </w:r>
            <w:bookmarkEnd w:id="115"/>
            <w:r>
              <w:rPr>
                <w:rStyle w:val="Refterm"/>
              </w:rPr>
              <w:t>]</w:t>
            </w:r>
          </w:p>
        </w:tc>
        <w:tc>
          <w:tcPr>
            <w:tcW w:w="7459" w:type="dxa"/>
          </w:tcPr>
          <w:p w14:paraId="1876DC08" w14:textId="77777777" w:rsidR="00841FF2" w:rsidRDefault="00841FF2" w:rsidP="00841FF2">
            <w:pPr>
              <w:pStyle w:val="CommentText"/>
            </w:pPr>
            <w:r>
              <w:t>JSON Schema specification:</w:t>
            </w:r>
          </w:p>
          <w:p w14:paraId="22E3DE39" w14:textId="77777777" w:rsidR="00841FF2" w:rsidRPr="00DB05CC" w:rsidRDefault="00841FF2" w:rsidP="00971CED">
            <w:pPr>
              <w:pStyle w:val="CommentText"/>
              <w:numPr>
                <w:ilvl w:val="0"/>
                <w:numId w:val="120"/>
              </w:numPr>
            </w:pPr>
            <w:r w:rsidRPr="00BA7850">
              <w:t>http://json-schema.org/documentation.html</w:t>
            </w:r>
          </w:p>
        </w:tc>
      </w:tr>
      <w:tr w:rsidR="00841FF2" w:rsidRPr="00F1085F" w14:paraId="0ABACC39" w14:textId="77777777" w:rsidTr="00841FF2">
        <w:trPr>
          <w:trHeight w:val="503"/>
        </w:trPr>
        <w:tc>
          <w:tcPr>
            <w:tcW w:w="1919" w:type="dxa"/>
          </w:tcPr>
          <w:p w14:paraId="5D9A708B" w14:textId="77777777" w:rsidR="00841FF2" w:rsidRPr="004E3373" w:rsidRDefault="00841FF2" w:rsidP="007D3E5C">
            <w:pPr>
              <w:pStyle w:val="Ref"/>
              <w:rPr>
                <w:rStyle w:val="Refterm"/>
              </w:rPr>
            </w:pPr>
            <w:r w:rsidRPr="004E3373">
              <w:rPr>
                <w:rStyle w:val="Refterm"/>
              </w:rPr>
              <w:t>[</w:t>
            </w:r>
            <w:bookmarkStart w:id="116" w:name="REF_XML_SPEC"/>
            <w:r w:rsidRPr="004E3373">
              <w:rPr>
                <w:rStyle w:val="Refterm"/>
              </w:rPr>
              <w:t>XMLSpec</w:t>
            </w:r>
            <w:bookmarkEnd w:id="116"/>
            <w:r w:rsidRPr="004E3373">
              <w:rPr>
                <w:rStyle w:val="Refterm"/>
              </w:rPr>
              <w:t xml:space="preserve">] </w:t>
            </w:r>
          </w:p>
          <w:p w14:paraId="08DC678E" w14:textId="77777777" w:rsidR="00841FF2" w:rsidRPr="004E3373" w:rsidRDefault="00841FF2" w:rsidP="007D3E5C">
            <w:pPr>
              <w:pStyle w:val="Ref"/>
              <w:rPr>
                <w:rStyle w:val="Refterm"/>
              </w:rPr>
            </w:pPr>
          </w:p>
        </w:tc>
        <w:tc>
          <w:tcPr>
            <w:tcW w:w="7459" w:type="dxa"/>
          </w:tcPr>
          <w:p w14:paraId="0A7D6B03" w14:textId="77777777" w:rsidR="00841FF2" w:rsidRPr="004E3373" w:rsidRDefault="00841FF2" w:rsidP="007D3E5C">
            <w:pPr>
              <w:pStyle w:val="Ref"/>
            </w:pPr>
            <w:r w:rsidRPr="004E3373">
              <w:t xml:space="preserve">XML Specification, W3C Recommendation, February 1998, </w:t>
            </w:r>
          </w:p>
          <w:p w14:paraId="087EFCF4" w14:textId="77777777" w:rsidR="00841FF2" w:rsidRPr="004E3373" w:rsidRDefault="00841FF2" w:rsidP="007D3E5C">
            <w:pPr>
              <w:pStyle w:val="Ref"/>
            </w:pPr>
            <w:r w:rsidRPr="004E3373">
              <w:t xml:space="preserve">http://www.w3.org/TR/1998/REC-xml-19980210 </w:t>
            </w:r>
          </w:p>
        </w:tc>
      </w:tr>
      <w:tr w:rsidR="00841FF2" w:rsidRPr="007E1EAE" w14:paraId="16A88A01" w14:textId="77777777" w:rsidTr="00841FF2">
        <w:trPr>
          <w:trHeight w:val="683"/>
        </w:trPr>
        <w:tc>
          <w:tcPr>
            <w:tcW w:w="1919" w:type="dxa"/>
          </w:tcPr>
          <w:p w14:paraId="3B39674C" w14:textId="77777777" w:rsidR="00841FF2" w:rsidRPr="004E3373" w:rsidRDefault="00841FF2" w:rsidP="007D3E5C">
            <w:pPr>
              <w:pStyle w:val="Ref"/>
              <w:rPr>
                <w:rStyle w:val="Refterm"/>
              </w:rPr>
            </w:pPr>
            <w:r w:rsidRPr="004E3373">
              <w:rPr>
                <w:rStyle w:val="Refterm"/>
              </w:rPr>
              <w:t>[</w:t>
            </w:r>
            <w:bookmarkStart w:id="117" w:name="REF_XML_SCHEMA_STRUCTURES"/>
            <w:r w:rsidRPr="004E3373">
              <w:rPr>
                <w:rStyle w:val="Refterm"/>
              </w:rPr>
              <w:t>XML Schema Part 1</w:t>
            </w:r>
            <w:bookmarkEnd w:id="117"/>
            <w:r w:rsidRPr="004E3373">
              <w:rPr>
                <w:rStyle w:val="Refterm"/>
              </w:rPr>
              <w:t>]</w:t>
            </w:r>
          </w:p>
        </w:tc>
        <w:tc>
          <w:tcPr>
            <w:tcW w:w="7459" w:type="dxa"/>
          </w:tcPr>
          <w:p w14:paraId="243C981E" w14:textId="77777777" w:rsidR="00841FF2" w:rsidRPr="004E3373" w:rsidRDefault="00841FF2" w:rsidP="007D3E5C">
            <w:pPr>
              <w:pStyle w:val="Ref"/>
            </w:pPr>
            <w:r w:rsidRPr="004E3373">
              <w:t xml:space="preserve">XML Schema Part 1: Structures, W3C Recommendation, October 2004, </w:t>
            </w:r>
            <w:r w:rsidRPr="004E3373">
              <w:rPr>
                <w:rFonts w:ascii="Tahoma" w:eastAsia="MS Mincho" w:hAnsi="Tahoma" w:cs="Tahoma"/>
              </w:rPr>
              <w:t> </w:t>
            </w:r>
          </w:p>
          <w:p w14:paraId="43A471A4" w14:textId="77777777" w:rsidR="00841FF2" w:rsidRPr="004E3373" w:rsidRDefault="00841FF2" w:rsidP="007D3E5C">
            <w:pPr>
              <w:pStyle w:val="Ref"/>
            </w:pPr>
            <w:r w:rsidRPr="004E3373">
              <w:t>http://www.w3.org/TR/xmlschema-1/</w:t>
            </w:r>
          </w:p>
        </w:tc>
      </w:tr>
      <w:tr w:rsidR="00841FF2" w:rsidRPr="007E1EAE" w14:paraId="56B049CE" w14:textId="77777777" w:rsidTr="00841FF2">
        <w:trPr>
          <w:trHeight w:val="620"/>
        </w:trPr>
        <w:tc>
          <w:tcPr>
            <w:tcW w:w="1919" w:type="dxa"/>
          </w:tcPr>
          <w:p w14:paraId="5AC311A4" w14:textId="77777777" w:rsidR="00841FF2" w:rsidRPr="004E3373" w:rsidRDefault="00841FF2" w:rsidP="007D3E5C">
            <w:pPr>
              <w:pStyle w:val="Ref"/>
              <w:rPr>
                <w:rStyle w:val="Refterm"/>
              </w:rPr>
            </w:pPr>
            <w:r w:rsidRPr="004E3373">
              <w:rPr>
                <w:rStyle w:val="Refterm"/>
              </w:rPr>
              <w:t>[</w:t>
            </w:r>
            <w:bookmarkStart w:id="118" w:name="REF_XML_SCHEMA_DATATYPES"/>
            <w:r w:rsidRPr="004E3373">
              <w:rPr>
                <w:rStyle w:val="Refterm"/>
              </w:rPr>
              <w:t>XML Schema Part 2</w:t>
            </w:r>
            <w:bookmarkEnd w:id="118"/>
            <w:r w:rsidRPr="004E3373">
              <w:rPr>
                <w:rStyle w:val="Refterm"/>
              </w:rPr>
              <w:t>]</w:t>
            </w:r>
          </w:p>
        </w:tc>
        <w:tc>
          <w:tcPr>
            <w:tcW w:w="7459" w:type="dxa"/>
          </w:tcPr>
          <w:p w14:paraId="0888B326" w14:textId="77777777" w:rsidR="00841FF2" w:rsidRPr="004E3373" w:rsidRDefault="00841FF2" w:rsidP="007D3E5C">
            <w:pPr>
              <w:pStyle w:val="Ref"/>
            </w:pPr>
            <w:r w:rsidRPr="004E3373">
              <w:t xml:space="preserve">XML Schema Part 2: Datatypes, W3C Recommendation, October 2004, </w:t>
            </w:r>
            <w:r w:rsidRPr="004E3373">
              <w:rPr>
                <w:rFonts w:ascii="Tahoma" w:eastAsia="MS Mincho" w:hAnsi="Tahoma" w:cs="Tahoma"/>
              </w:rPr>
              <w:t> </w:t>
            </w:r>
          </w:p>
          <w:p w14:paraId="7F4D61DD" w14:textId="77777777" w:rsidR="00841FF2" w:rsidRPr="004E3373" w:rsidRDefault="00841FF2" w:rsidP="007D3E5C">
            <w:pPr>
              <w:pStyle w:val="Ref"/>
            </w:pPr>
            <w:r w:rsidRPr="004E3373">
              <w:t xml:space="preserve">http://www.w3.org/TR/xmlschema-2/ </w:t>
            </w:r>
          </w:p>
        </w:tc>
      </w:tr>
    </w:tbl>
    <w:p w14:paraId="440C3AAE" w14:textId="77777777" w:rsidR="00841FF2" w:rsidRPr="007E1EAE" w:rsidRDefault="00841FF2" w:rsidP="00841FF2">
      <w:pPr>
        <w:pStyle w:val="Heading2"/>
      </w:pPr>
      <w:bookmarkStart w:id="119" w:name="_Toc302251669"/>
      <w:bookmarkStart w:id="120" w:name="_Toc310749063"/>
      <w:bookmarkStart w:id="121" w:name="_Toc313780897"/>
      <w:bookmarkStart w:id="122" w:name="_Toc322703141"/>
      <w:bookmarkStart w:id="123" w:name="_Toc454457678"/>
      <w:bookmarkStart w:id="124" w:name="_Toc454458477"/>
      <w:bookmarkStart w:id="125" w:name="_Toc500247982"/>
      <w:bookmarkStart w:id="126" w:name="_Toc528072908"/>
      <w:r w:rsidRPr="007E1EAE">
        <w:t>Glossary</w:t>
      </w:r>
      <w:bookmarkEnd w:id="119"/>
      <w:bookmarkEnd w:id="120"/>
      <w:bookmarkEnd w:id="121"/>
      <w:bookmarkEnd w:id="122"/>
      <w:bookmarkEnd w:id="123"/>
      <w:bookmarkEnd w:id="124"/>
      <w:bookmarkEnd w:id="125"/>
      <w:bookmarkEnd w:id="126"/>
    </w:p>
    <w:p w14:paraId="2433ECB2" w14:textId="77777777" w:rsidR="00841FF2" w:rsidRPr="007E1EAE" w:rsidRDefault="00841FF2" w:rsidP="00841FF2">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841FF2" w:rsidRPr="00D03D89" w14:paraId="56219D2D" w14:textId="77777777" w:rsidTr="00841FF2">
        <w:tc>
          <w:tcPr>
            <w:tcW w:w="2057" w:type="dxa"/>
            <w:tcBorders>
              <w:top w:val="nil"/>
              <w:bottom w:val="single" w:sz="4" w:space="0" w:color="auto"/>
            </w:tcBorders>
            <w:shd w:val="pct15" w:color="auto" w:fill="auto"/>
          </w:tcPr>
          <w:p w14:paraId="770C2714" w14:textId="77777777" w:rsidR="00841FF2" w:rsidRPr="00D03D89" w:rsidRDefault="00841FF2" w:rsidP="00841FF2">
            <w:pPr>
              <w:pStyle w:val="TableText-Heading"/>
            </w:pPr>
            <w:r w:rsidRPr="00D03D89">
              <w:t>Term</w:t>
            </w:r>
          </w:p>
        </w:tc>
        <w:tc>
          <w:tcPr>
            <w:tcW w:w="7303" w:type="dxa"/>
            <w:tcBorders>
              <w:top w:val="nil"/>
              <w:bottom w:val="single" w:sz="4" w:space="0" w:color="auto"/>
            </w:tcBorders>
            <w:shd w:val="pct15" w:color="auto" w:fill="auto"/>
          </w:tcPr>
          <w:p w14:paraId="28440FDF" w14:textId="77777777" w:rsidR="00841FF2" w:rsidRPr="00D03D89" w:rsidRDefault="00841FF2" w:rsidP="00841FF2">
            <w:pPr>
              <w:pStyle w:val="TableText-Heading"/>
            </w:pPr>
            <w:r w:rsidRPr="00D03D89">
              <w:t>Definition</w:t>
            </w:r>
          </w:p>
        </w:tc>
      </w:tr>
      <w:tr w:rsidR="00841FF2" w:rsidRPr="00F1085F" w14:paraId="07069AAD" w14:textId="77777777" w:rsidTr="00841FF2">
        <w:tc>
          <w:tcPr>
            <w:tcW w:w="2057" w:type="dxa"/>
            <w:tcBorders>
              <w:top w:val="single" w:sz="4" w:space="0" w:color="auto"/>
            </w:tcBorders>
          </w:tcPr>
          <w:p w14:paraId="6297A5E8" w14:textId="77777777" w:rsidR="00841FF2" w:rsidRPr="007E1EAE" w:rsidRDefault="00841FF2" w:rsidP="00841FF2">
            <w:pPr>
              <w:rPr>
                <w:rStyle w:val="Refterm"/>
              </w:rPr>
            </w:pPr>
            <w:r w:rsidRPr="007E1EAE">
              <w:rPr>
                <w:rStyle w:val="Refterm"/>
              </w:rPr>
              <w:t>Instance Model</w:t>
            </w:r>
          </w:p>
        </w:tc>
        <w:tc>
          <w:tcPr>
            <w:tcW w:w="7303" w:type="dxa"/>
            <w:tcBorders>
              <w:top w:val="single" w:sz="4" w:space="0" w:color="auto"/>
            </w:tcBorders>
          </w:tcPr>
          <w:p w14:paraId="6EC497F6" w14:textId="77777777" w:rsidR="00841FF2" w:rsidRPr="007E1EAE" w:rsidRDefault="00841FF2" w:rsidP="00841FF2">
            <w:pPr>
              <w:rPr>
                <w:rFonts w:cs="Arial"/>
                <w:szCs w:val="20"/>
              </w:rPr>
            </w:pPr>
            <w:r w:rsidRPr="007E1EAE">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841FF2" w:rsidRPr="007E1EAE" w14:paraId="0DE5E58D" w14:textId="77777777" w:rsidTr="00841FF2">
        <w:tc>
          <w:tcPr>
            <w:tcW w:w="2057" w:type="dxa"/>
          </w:tcPr>
          <w:p w14:paraId="23689E50" w14:textId="77777777" w:rsidR="00841FF2" w:rsidRPr="007E1EAE" w:rsidRDefault="00841FF2" w:rsidP="00841FF2">
            <w:pPr>
              <w:rPr>
                <w:rStyle w:val="Refterm"/>
              </w:rPr>
            </w:pPr>
            <w:r w:rsidRPr="007E1EAE">
              <w:rPr>
                <w:rStyle w:val="Refterm"/>
              </w:rPr>
              <w:t>Node Template</w:t>
            </w:r>
          </w:p>
        </w:tc>
        <w:tc>
          <w:tcPr>
            <w:tcW w:w="7303" w:type="dxa"/>
          </w:tcPr>
          <w:p w14:paraId="7F8E3721" w14:textId="77777777" w:rsidR="00841FF2" w:rsidRPr="007E1EAE" w:rsidRDefault="00841FF2" w:rsidP="00841FF2">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841FF2" w:rsidRPr="007E1EAE" w14:paraId="263A9AC4" w14:textId="77777777" w:rsidTr="00841FF2">
        <w:tc>
          <w:tcPr>
            <w:tcW w:w="2057" w:type="dxa"/>
          </w:tcPr>
          <w:p w14:paraId="47A40FBD" w14:textId="77777777" w:rsidR="00841FF2" w:rsidRPr="007E1EAE" w:rsidRDefault="00841FF2" w:rsidP="00841FF2">
            <w:pPr>
              <w:rPr>
                <w:rStyle w:val="Refterm"/>
              </w:rPr>
            </w:pPr>
            <w:r w:rsidRPr="007E1EAE">
              <w:rPr>
                <w:rStyle w:val="Refterm"/>
              </w:rPr>
              <w:t>Relationship Template</w:t>
            </w:r>
          </w:p>
        </w:tc>
        <w:tc>
          <w:tcPr>
            <w:tcW w:w="7303" w:type="dxa"/>
          </w:tcPr>
          <w:p w14:paraId="7BFCA45E" w14:textId="77777777" w:rsidR="00841FF2" w:rsidRPr="007E1EAE" w:rsidRDefault="00841FF2" w:rsidP="00841FF2">
            <w:pPr>
              <w:rPr>
                <w:rFonts w:cs="Arial"/>
                <w:szCs w:val="20"/>
              </w:rPr>
            </w:pPr>
            <w:r w:rsidRPr="007E1EAE">
              <w:rPr>
                <w:rFonts w:cs="Arial"/>
                <w:szCs w:val="20"/>
              </w:rPr>
              <w:t xml:space="preserve">A </w:t>
            </w:r>
            <w:r w:rsidRPr="00E5120A">
              <w:rPr>
                <w:rFonts w:cs="Arial"/>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w:t>
            </w:r>
            <w:r w:rsidRPr="007E1EAE">
              <w:rPr>
                <w:rFonts w:cs="Arial"/>
                <w:szCs w:val="20"/>
              </w:rPr>
              <w:lastRenderedPageBreak/>
              <w:t>attributes, interfaces, etc.). Relationship Types are defined separately for reuse purposes.</w:t>
            </w:r>
          </w:p>
        </w:tc>
      </w:tr>
      <w:tr w:rsidR="00841FF2" w:rsidRPr="00F1085F" w14:paraId="008957B5" w14:textId="77777777" w:rsidTr="00841FF2">
        <w:tc>
          <w:tcPr>
            <w:tcW w:w="2057" w:type="dxa"/>
          </w:tcPr>
          <w:p w14:paraId="31502B58" w14:textId="77777777" w:rsidR="00841FF2" w:rsidRPr="007E1EAE" w:rsidRDefault="00841FF2" w:rsidP="00841FF2">
            <w:pPr>
              <w:rPr>
                <w:rStyle w:val="Refterm"/>
              </w:rPr>
            </w:pPr>
            <w:bookmarkStart w:id="127" w:name="TERM_SERVICE_TEMPLATE"/>
            <w:r w:rsidRPr="007E1EAE">
              <w:rPr>
                <w:rStyle w:val="Refterm"/>
              </w:rPr>
              <w:lastRenderedPageBreak/>
              <w:t>Service Template</w:t>
            </w:r>
            <w:bookmarkEnd w:id="127"/>
          </w:p>
        </w:tc>
        <w:tc>
          <w:tcPr>
            <w:tcW w:w="7303" w:type="dxa"/>
          </w:tcPr>
          <w:p w14:paraId="6B9B9626" w14:textId="77777777" w:rsidR="00841FF2" w:rsidRPr="00E5120A" w:rsidRDefault="00841FF2" w:rsidP="00E5120A">
            <w:pPr>
              <w:rPr>
                <w:rFonts w:cs="Arial"/>
                <w:bCs/>
                <w:szCs w:val="20"/>
              </w:rPr>
            </w:pPr>
            <w:r w:rsidRPr="00E5120A">
              <w:rPr>
                <w:rFonts w:cs="Arial"/>
                <w:szCs w:val="20"/>
              </w:rPr>
              <w:t>A Service Template is typically used to specify the “topology” (or structure) and “orchestration” (or invocation of management behavior) of IT services so that they can be provisioned and managed in accordance with constraints and policies.</w:t>
            </w:r>
          </w:p>
          <w:p w14:paraId="4ADC1F13" w14:textId="77777777" w:rsidR="00841FF2" w:rsidRPr="00E5120A" w:rsidRDefault="00841FF2" w:rsidP="00E5120A">
            <w:pPr>
              <w:rPr>
                <w:rFonts w:cs="Arial"/>
                <w:bCs/>
                <w:szCs w:val="20"/>
              </w:rPr>
            </w:pPr>
          </w:p>
          <w:p w14:paraId="79A0EBB3" w14:textId="77777777" w:rsidR="00841FF2" w:rsidRPr="007E1EAE" w:rsidRDefault="00841FF2" w:rsidP="00E5120A">
            <w:r w:rsidRPr="00E5120A">
              <w:rPr>
                <w:rFonts w:cs="Arial"/>
                <w:szCs w:val="20"/>
              </w:rPr>
              <w:t xml:space="preserve">Specifically, TOSCA Service Templates optionally allow definitions of a TOSCA </w:t>
            </w:r>
            <w:hyperlink w:anchor="TERM_TOPOLOGY_TEMPLATE" w:history="1">
              <w:r w:rsidRPr="00E5120A">
                <w:rPr>
                  <w:rFonts w:cs="Arial"/>
                  <w:szCs w:val="20"/>
                </w:rPr>
                <w:t>Topology Template</w:t>
              </w:r>
            </w:hyperlink>
            <w:r w:rsidRPr="00E5120A">
              <w:rPr>
                <w:rFonts w:cs="Arial"/>
                <w:szCs w:val="20"/>
              </w:rPr>
              <w:t>, TOSCA types (e.g., Node, Relationship, Capability, Artifact, etc.), groupings, policies and constraints along with any input or output declarations.</w:t>
            </w:r>
          </w:p>
          <w:p w14:paraId="2D7F1D07" w14:textId="77777777" w:rsidR="00841FF2" w:rsidRPr="007E1EAE" w:rsidRDefault="00841FF2" w:rsidP="007D3E5C">
            <w:pPr>
              <w:pStyle w:val="Ref"/>
            </w:pPr>
          </w:p>
        </w:tc>
      </w:tr>
      <w:tr w:rsidR="00841FF2" w:rsidRPr="00F1085F" w14:paraId="0B7403F2" w14:textId="77777777" w:rsidTr="00841FF2">
        <w:tc>
          <w:tcPr>
            <w:tcW w:w="2057" w:type="dxa"/>
          </w:tcPr>
          <w:p w14:paraId="2FF67D24" w14:textId="77777777" w:rsidR="00841FF2" w:rsidRPr="007E1EAE" w:rsidRDefault="00841FF2" w:rsidP="00841FF2">
            <w:pPr>
              <w:rPr>
                <w:rStyle w:val="Refterm"/>
              </w:rPr>
            </w:pPr>
            <w:bookmarkStart w:id="128" w:name="TERM_TOPOLOGY_MODEL"/>
            <w:r w:rsidRPr="007E1EAE">
              <w:rPr>
                <w:rStyle w:val="Refterm"/>
              </w:rPr>
              <w:t>Topology Model</w:t>
            </w:r>
            <w:bookmarkEnd w:id="128"/>
          </w:p>
        </w:tc>
        <w:tc>
          <w:tcPr>
            <w:tcW w:w="7303" w:type="dxa"/>
          </w:tcPr>
          <w:p w14:paraId="1E2BA560" w14:textId="77777777" w:rsidR="00841FF2" w:rsidRPr="00E5120A" w:rsidRDefault="00841FF2" w:rsidP="00E5120A">
            <w:pPr>
              <w:rPr>
                <w:rFonts w:cs="Arial"/>
                <w:szCs w:val="20"/>
              </w:rPr>
            </w:pPr>
            <w:r w:rsidRPr="00E5120A">
              <w:rPr>
                <w:rFonts w:cs="Arial"/>
                <w:szCs w:val="20"/>
              </w:rPr>
              <w:t xml:space="preserve">The term Topology Model is often used synonymously with the term </w:t>
            </w:r>
            <w:hyperlink w:anchor="TERM_TOPOLOGY_TEMPLATE" w:history="1">
              <w:r w:rsidRPr="00E5120A">
                <w:rPr>
                  <w:rFonts w:cs="Arial"/>
                  <w:szCs w:val="20"/>
                </w:rPr>
                <w:t>Topology Template</w:t>
              </w:r>
            </w:hyperlink>
            <w:r w:rsidRPr="00E5120A">
              <w:rPr>
                <w:rFonts w:cs="Arial"/>
                <w:szCs w:val="20"/>
              </w:rPr>
              <w:t xml:space="preserve"> with the use of “model” being prevalent when considering a Service Template’s topology definition as an abstract representation of an application or service to facilitate understanding of its functional components and by eliminating unnecessary details.</w:t>
            </w:r>
          </w:p>
        </w:tc>
      </w:tr>
      <w:tr w:rsidR="00841FF2" w:rsidRPr="00F1085F" w14:paraId="5F4F2C07" w14:textId="77777777" w:rsidTr="00841FF2">
        <w:tc>
          <w:tcPr>
            <w:tcW w:w="2057" w:type="dxa"/>
          </w:tcPr>
          <w:p w14:paraId="7CC80F40" w14:textId="77777777" w:rsidR="00841FF2" w:rsidRPr="007E1EAE" w:rsidRDefault="00841FF2" w:rsidP="00841FF2">
            <w:bookmarkStart w:id="129" w:name="TERM_TOPOLOGY_TEMPLATE"/>
            <w:r w:rsidRPr="007E1EAE">
              <w:rPr>
                <w:rStyle w:val="Refterm"/>
              </w:rPr>
              <w:t>Topology Template</w:t>
            </w:r>
            <w:bookmarkEnd w:id="129"/>
          </w:p>
        </w:tc>
        <w:tc>
          <w:tcPr>
            <w:tcW w:w="7303" w:type="dxa"/>
          </w:tcPr>
          <w:p w14:paraId="21FDF284" w14:textId="77777777" w:rsidR="00841FF2" w:rsidRPr="007E1EAE" w:rsidRDefault="00841FF2" w:rsidP="00E5120A">
            <w:r w:rsidRPr="007E1EAE">
              <w:t xml:space="preserve">A Topology Template defines the structure of a service in the context of a Service Template. A Topology Template consists of a set of Node Template and Relationship Template </w:t>
            </w:r>
            <w:r w:rsidRPr="00E5120A">
              <w:rPr>
                <w:rFonts w:cs="Arial"/>
                <w:szCs w:val="20"/>
              </w:rPr>
              <w:t>definitions</w:t>
            </w:r>
            <w:r w:rsidRPr="007E1EAE">
              <w:t xml:space="preserve"> that together define the topology model of a service as a (not necessarily connected) directed graph.</w:t>
            </w:r>
          </w:p>
          <w:p w14:paraId="264D6F2C" w14:textId="77777777" w:rsidR="00841FF2" w:rsidRPr="007E1EAE" w:rsidRDefault="00841FF2" w:rsidP="007D3E5C">
            <w:pPr>
              <w:pStyle w:val="Ref"/>
            </w:pPr>
          </w:p>
          <w:p w14:paraId="03AEADD3" w14:textId="77777777" w:rsidR="00841FF2" w:rsidRPr="007E1EAE" w:rsidRDefault="00841FF2" w:rsidP="00E5120A">
            <w:r w:rsidRPr="007E1EAE">
              <w:t xml:space="preserve">The term Topology Template </w:t>
            </w:r>
            <w:r w:rsidRPr="00E5120A">
              <w:rPr>
                <w:rFonts w:cs="Arial"/>
                <w:szCs w:val="20"/>
              </w:rPr>
              <w:t>is</w:t>
            </w:r>
            <w:r w:rsidRPr="007E1EAE">
              <w:t xml:space="preserve">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841FF2" w:rsidRPr="00F1085F" w14:paraId="41D2AB53" w14:textId="77777777" w:rsidTr="00841FF2">
        <w:tc>
          <w:tcPr>
            <w:tcW w:w="2057" w:type="dxa"/>
          </w:tcPr>
          <w:p w14:paraId="7B58E11B" w14:textId="77777777" w:rsidR="00841FF2" w:rsidRPr="007E1EAE" w:rsidRDefault="00841FF2" w:rsidP="00841FF2">
            <w:pPr>
              <w:rPr>
                <w:rStyle w:val="Refterm"/>
              </w:rPr>
            </w:pPr>
            <w:r w:rsidRPr="007E1EAE">
              <w:rPr>
                <w:rStyle w:val="Refterm"/>
              </w:rPr>
              <w:t>Abstract Node Template</w:t>
            </w:r>
          </w:p>
        </w:tc>
        <w:tc>
          <w:tcPr>
            <w:tcW w:w="7303" w:type="dxa"/>
          </w:tcPr>
          <w:p w14:paraId="1BC0BD79" w14:textId="77777777" w:rsidR="00841FF2" w:rsidRPr="007E1EAE" w:rsidRDefault="00841FF2" w:rsidP="00E5120A">
            <w:r w:rsidRPr="007E1EAE">
              <w:t xml:space="preserve">An abstract node template is a node that doesn’t define an implementation artifact </w:t>
            </w:r>
            <w:r w:rsidRPr="00E5120A">
              <w:rPr>
                <w:rFonts w:cs="Arial"/>
                <w:szCs w:val="20"/>
              </w:rPr>
              <w:t>for</w:t>
            </w:r>
            <w:r w:rsidRPr="007E1EAE">
              <w:t xml:space="preserve"> the create operation of the TOSCA lifecycle.</w:t>
            </w:r>
          </w:p>
          <w:p w14:paraId="4C319DC1" w14:textId="77777777" w:rsidR="00841FF2" w:rsidRPr="007E1EAE" w:rsidRDefault="00841FF2" w:rsidP="00E5120A">
            <w:r w:rsidRPr="007E1EAE">
              <w:t xml:space="preserve">The create operation can be </w:t>
            </w:r>
            <w:r w:rsidRPr="00E5120A">
              <w:rPr>
                <w:rFonts w:cs="Arial"/>
                <w:szCs w:val="20"/>
              </w:rPr>
              <w:t>delegated</w:t>
            </w:r>
            <w:r w:rsidRPr="007E1EAE">
              <w:t xml:space="preserve"> to the TOSCA Orchestrator.</w:t>
            </w:r>
          </w:p>
          <w:p w14:paraId="267DC3F1" w14:textId="77777777" w:rsidR="00841FF2" w:rsidRPr="007E1EAE" w:rsidRDefault="00841FF2" w:rsidP="00E5120A">
            <w:r w:rsidRPr="007E1EAE">
              <w:t xml:space="preserve">Being delegated an abstract node may not be able to execute user provided </w:t>
            </w:r>
            <w:r w:rsidRPr="00E5120A">
              <w:rPr>
                <w:rFonts w:cs="Arial"/>
                <w:szCs w:val="20"/>
              </w:rPr>
              <w:t>implementation</w:t>
            </w:r>
            <w:r w:rsidRPr="007E1EAE">
              <w:t xml:space="preserve"> artifacts for operations post create (for example configure, start etc.).</w:t>
            </w:r>
          </w:p>
        </w:tc>
      </w:tr>
      <w:tr w:rsidR="00841FF2" w:rsidRPr="00F1085F" w14:paraId="1572C4A9" w14:textId="77777777" w:rsidTr="00841FF2">
        <w:tc>
          <w:tcPr>
            <w:tcW w:w="2057" w:type="dxa"/>
          </w:tcPr>
          <w:p w14:paraId="4A036086" w14:textId="77777777" w:rsidR="00841FF2" w:rsidRPr="007E1EAE" w:rsidRDefault="00841FF2" w:rsidP="00841FF2">
            <w:pPr>
              <w:rPr>
                <w:rStyle w:val="Refterm"/>
              </w:rPr>
            </w:pPr>
            <w:r w:rsidRPr="007E1EAE">
              <w:rPr>
                <w:rStyle w:val="Refterm"/>
              </w:rPr>
              <w:t>No-Op Node Template</w:t>
            </w:r>
          </w:p>
        </w:tc>
        <w:tc>
          <w:tcPr>
            <w:tcW w:w="7303" w:type="dxa"/>
          </w:tcPr>
          <w:p w14:paraId="7E9AD88E" w14:textId="77777777" w:rsidR="00841FF2" w:rsidRPr="007E1EAE" w:rsidRDefault="00841FF2" w:rsidP="00E5120A">
            <w:r w:rsidRPr="007E1EAE">
              <w:t xml:space="preserve">A No-Op node template is a specific abstract node template that does not specify any </w:t>
            </w:r>
            <w:r w:rsidRPr="00E5120A">
              <w:rPr>
                <w:rFonts w:cs="Arial"/>
                <w:szCs w:val="20"/>
              </w:rPr>
              <w:t>implementation</w:t>
            </w:r>
            <w:r w:rsidRPr="007E1EAE">
              <w:t xml:space="preserve"> for any operation.</w:t>
            </w:r>
          </w:p>
        </w:tc>
      </w:tr>
    </w:tbl>
    <w:p w14:paraId="6EEF51A5" w14:textId="77777777" w:rsidR="00841FF2" w:rsidRPr="007E1EAE" w:rsidRDefault="00841FF2" w:rsidP="00841FF2">
      <w:pPr>
        <w:pStyle w:val="Heading1"/>
        <w:rPr>
          <w:rFonts w:eastAsiaTheme="majorEastAsia"/>
        </w:rPr>
      </w:pPr>
      <w:bookmarkStart w:id="130" w:name="_A_“hello_world”"/>
      <w:bookmarkStart w:id="131" w:name="_Toc302251670"/>
      <w:bookmarkStart w:id="132" w:name="_Toc310749064"/>
      <w:bookmarkStart w:id="133" w:name="_Toc313780898"/>
      <w:bookmarkStart w:id="134" w:name="_Toc322703142"/>
      <w:bookmarkStart w:id="135" w:name="_Toc454457679"/>
      <w:bookmarkStart w:id="136" w:name="_Toc454458478"/>
      <w:bookmarkStart w:id="137" w:name="_Toc500247983"/>
      <w:bookmarkStart w:id="138" w:name="_Toc528072909"/>
      <w:bookmarkStart w:id="139" w:name="_Ref377651701"/>
      <w:bookmarkStart w:id="140" w:name="_Toc379455003"/>
      <w:bookmarkStart w:id="141" w:name="_Toc397688777"/>
      <w:bookmarkEnd w:id="130"/>
      <w:r w:rsidRPr="007E1EAE">
        <w:rPr>
          <w:rFonts w:eastAsiaTheme="majorEastAsia"/>
        </w:rPr>
        <w:lastRenderedPageBreak/>
        <w:t>TOSCA by example</w:t>
      </w:r>
      <w:bookmarkEnd w:id="131"/>
      <w:bookmarkEnd w:id="132"/>
      <w:bookmarkEnd w:id="133"/>
      <w:bookmarkEnd w:id="134"/>
      <w:bookmarkEnd w:id="135"/>
      <w:bookmarkEnd w:id="136"/>
      <w:bookmarkEnd w:id="137"/>
      <w:bookmarkEnd w:id="138"/>
    </w:p>
    <w:p w14:paraId="6E1C275E" w14:textId="77777777" w:rsidR="00841FF2" w:rsidRPr="007E1EAE" w:rsidRDefault="00841FF2" w:rsidP="00841FF2">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491F27E0" w14:textId="77777777" w:rsidR="00841FF2" w:rsidRPr="007E1EAE" w:rsidRDefault="00841FF2" w:rsidP="00841FF2">
      <w:pPr>
        <w:pStyle w:val="Heading2"/>
        <w:rPr>
          <w:rFonts w:eastAsiaTheme="majorEastAsia"/>
        </w:rPr>
      </w:pPr>
      <w:bookmarkStart w:id="142" w:name="_A_“hello_world”_1"/>
      <w:bookmarkStart w:id="143" w:name="_A_“hello_world”_2"/>
      <w:bookmarkStart w:id="144" w:name="_A_“hello_world”_3"/>
      <w:bookmarkStart w:id="145" w:name="_Toc302251671"/>
      <w:bookmarkStart w:id="146" w:name="_Toc310749065"/>
      <w:bookmarkStart w:id="147" w:name="_Toc313780899"/>
      <w:bookmarkStart w:id="148" w:name="_Toc322703143"/>
      <w:bookmarkStart w:id="149" w:name="_Toc454457680"/>
      <w:bookmarkStart w:id="150" w:name="_Toc454458479"/>
      <w:bookmarkStart w:id="151" w:name="_Toc500247984"/>
      <w:bookmarkStart w:id="152" w:name="_Toc528072910"/>
      <w:bookmarkEnd w:id="142"/>
      <w:bookmarkEnd w:id="143"/>
      <w:bookmarkEnd w:id="144"/>
      <w:r w:rsidRPr="007E1EAE">
        <w:rPr>
          <w:rFonts w:eastAsiaTheme="majorEastAsia"/>
        </w:rPr>
        <w:t>A “hello world” template for TOSCA Simple</w:t>
      </w:r>
      <w:bookmarkEnd w:id="139"/>
      <w:bookmarkEnd w:id="140"/>
      <w:r w:rsidRPr="007E1EAE">
        <w:rPr>
          <w:rFonts w:eastAsiaTheme="majorEastAsia"/>
        </w:rPr>
        <w:t xml:space="preserve"> Profile in YAML</w:t>
      </w:r>
      <w:bookmarkEnd w:id="141"/>
      <w:bookmarkEnd w:id="145"/>
      <w:bookmarkEnd w:id="146"/>
      <w:bookmarkEnd w:id="147"/>
      <w:bookmarkEnd w:id="148"/>
      <w:bookmarkEnd w:id="149"/>
      <w:bookmarkEnd w:id="150"/>
      <w:bookmarkEnd w:id="151"/>
      <w:bookmarkEnd w:id="152"/>
    </w:p>
    <w:p w14:paraId="4B49976A" w14:textId="77777777" w:rsidR="00841FF2" w:rsidRPr="007E1EAE" w:rsidRDefault="00841FF2" w:rsidP="00841FF2">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61428B95" w14:textId="15D1F2EE" w:rsidR="00841FF2" w:rsidRPr="007E1EAE" w:rsidRDefault="00841FF2" w:rsidP="00841FF2">
      <w:pPr>
        <w:pStyle w:val="Caption"/>
        <w:keepNext/>
      </w:pPr>
      <w:bookmarkStart w:id="153" w:name="_Ref377651792"/>
      <w:bookmarkStart w:id="154" w:name="_Toc397688838"/>
      <w:bookmarkStart w:id="155" w:name="_Toc302293207"/>
      <w:bookmarkStart w:id="156" w:name="_Toc310749147"/>
      <w:bookmarkStart w:id="157" w:name="_Toc313780866"/>
      <w:bookmarkStart w:id="158" w:name="_Toc500247832"/>
      <w:bookmarkStart w:id="159" w:name="_Toc528073011"/>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w:t>
      </w:r>
      <w:r w:rsidR="00930B19">
        <w:rPr>
          <w:noProof/>
        </w:rPr>
        <w:fldChar w:fldCharType="end"/>
      </w:r>
      <w:r w:rsidRPr="007E1EAE">
        <w:t xml:space="preserve"> </w:t>
      </w:r>
      <w:bookmarkStart w:id="160" w:name="_Ref377651807"/>
      <w:r w:rsidRPr="007E1EAE">
        <w:t>- TOSCA Simple "Hello World"</w:t>
      </w:r>
      <w:bookmarkEnd w:id="153"/>
      <w:bookmarkEnd w:id="154"/>
      <w:bookmarkEnd w:id="155"/>
      <w:bookmarkEnd w:id="156"/>
      <w:bookmarkEnd w:id="157"/>
      <w:bookmarkEnd w:id="158"/>
      <w:bookmarkEnd w:id="159"/>
      <w:bookmarkEnd w:id="16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98E19C" w14:textId="77777777" w:rsidTr="00841FF2">
        <w:tc>
          <w:tcPr>
            <w:tcW w:w="9576" w:type="dxa"/>
            <w:shd w:val="clear" w:color="auto" w:fill="D9D9D9" w:themeFill="background1" w:themeFillShade="D9"/>
          </w:tcPr>
          <w:p w14:paraId="50F1B74F" w14:textId="77777777" w:rsidR="00841FF2" w:rsidRPr="007E1EAE" w:rsidRDefault="00841FF2" w:rsidP="00841FF2">
            <w:pPr>
              <w:rPr>
                <w:rStyle w:val="CodeSnippet"/>
                <w:noProof/>
              </w:rPr>
            </w:pPr>
            <w:r w:rsidRPr="007E1EAE">
              <w:rPr>
                <w:rStyle w:val="CodeSnippet"/>
                <w:noProof/>
              </w:rPr>
              <w:t>tosca_definitions_version: tosca_simple_yaml_1_0</w:t>
            </w:r>
          </w:p>
          <w:p w14:paraId="641225EB" w14:textId="77777777" w:rsidR="00841FF2" w:rsidRPr="007E1EAE" w:rsidRDefault="00841FF2" w:rsidP="00841FF2">
            <w:pPr>
              <w:rPr>
                <w:rStyle w:val="CodeSnippet"/>
                <w:noProof/>
              </w:rPr>
            </w:pPr>
          </w:p>
          <w:p w14:paraId="27458882"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3192986D" w14:textId="77777777" w:rsidR="00841FF2" w:rsidRPr="007E1EAE" w:rsidRDefault="00841FF2" w:rsidP="00841FF2">
            <w:pPr>
              <w:rPr>
                <w:rStyle w:val="CodeSnippet"/>
                <w:noProof/>
              </w:rPr>
            </w:pPr>
          </w:p>
          <w:p w14:paraId="5FEE6616" w14:textId="77777777" w:rsidR="00841FF2" w:rsidRPr="007E1EAE" w:rsidRDefault="00841FF2" w:rsidP="00841FF2">
            <w:pPr>
              <w:rPr>
                <w:rStyle w:val="CodeSnippet"/>
                <w:noProof/>
              </w:rPr>
            </w:pPr>
            <w:r w:rsidRPr="007E1EAE">
              <w:rPr>
                <w:rStyle w:val="CodeSnippet"/>
                <w:noProof/>
              </w:rPr>
              <w:t>topology_template:</w:t>
            </w:r>
          </w:p>
          <w:p w14:paraId="57CF47B0" w14:textId="77777777" w:rsidR="00841FF2" w:rsidRPr="007E1EAE" w:rsidRDefault="00841FF2" w:rsidP="00841FF2">
            <w:pPr>
              <w:rPr>
                <w:rStyle w:val="CodeSnippet"/>
                <w:noProof/>
              </w:rPr>
            </w:pPr>
            <w:r w:rsidRPr="007E1EAE">
              <w:rPr>
                <w:rStyle w:val="CodeSnippet"/>
                <w:noProof/>
              </w:rPr>
              <w:t xml:space="preserve">  node_templates:</w:t>
            </w:r>
          </w:p>
          <w:p w14:paraId="45FE01C8" w14:textId="77777777" w:rsidR="00841FF2" w:rsidRPr="007E1EAE" w:rsidRDefault="00841FF2" w:rsidP="00841FF2">
            <w:pPr>
              <w:rPr>
                <w:rStyle w:val="CodeSnippet"/>
                <w:noProof/>
              </w:rPr>
            </w:pPr>
            <w:r w:rsidRPr="007E1EAE">
              <w:rPr>
                <w:rStyle w:val="CodeSnippet"/>
                <w:noProof/>
              </w:rPr>
              <w:t xml:space="preserve">    my_server:</w:t>
            </w:r>
          </w:p>
          <w:p w14:paraId="3C971D23" w14:textId="77777777" w:rsidR="00841FF2" w:rsidRPr="007E1EAE" w:rsidRDefault="00841FF2" w:rsidP="00841FF2">
            <w:pPr>
              <w:rPr>
                <w:rStyle w:val="CodeSnippet"/>
                <w:noProof/>
              </w:rPr>
            </w:pPr>
            <w:r w:rsidRPr="007E1EAE">
              <w:rPr>
                <w:rStyle w:val="CodeSnippet"/>
                <w:noProof/>
              </w:rPr>
              <w:t xml:space="preserve">      type: tosca.nodes.Compute</w:t>
            </w:r>
          </w:p>
          <w:p w14:paraId="0C45AC7F"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67F74360" w14:textId="77777777" w:rsidR="00841FF2" w:rsidRPr="007E1EAE" w:rsidRDefault="00841FF2" w:rsidP="00841FF2">
            <w:pPr>
              <w:autoSpaceDE w:val="0"/>
              <w:autoSpaceDN w:val="0"/>
              <w:adjustRightInd w:val="0"/>
              <w:rPr>
                <w:rStyle w:val="CodeSnippet"/>
              </w:rPr>
            </w:pPr>
            <w:r w:rsidRPr="007E1EAE">
              <w:rPr>
                <w:rStyle w:val="CodeSnippet"/>
              </w:rPr>
              <w:t xml:space="preserve">        # Host container properties</w:t>
            </w:r>
          </w:p>
          <w:p w14:paraId="13E09F68"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B5010FB" w14:textId="77777777" w:rsidR="00841FF2" w:rsidRPr="007E1EAE" w:rsidRDefault="00841FF2" w:rsidP="00841FF2">
            <w:pPr>
              <w:rPr>
                <w:rStyle w:val="CodeSnippet"/>
              </w:rPr>
            </w:pPr>
            <w:r w:rsidRPr="007E1EAE">
              <w:rPr>
                <w:rStyle w:val="CodeSnippet"/>
              </w:rPr>
              <w:t xml:space="preserve">         properties:</w:t>
            </w:r>
          </w:p>
          <w:p w14:paraId="39A82980" w14:textId="77777777" w:rsidR="00841FF2" w:rsidRPr="007E1EAE" w:rsidRDefault="00841FF2" w:rsidP="00841FF2">
            <w:pPr>
              <w:autoSpaceDE w:val="0"/>
              <w:autoSpaceDN w:val="0"/>
              <w:adjustRightInd w:val="0"/>
              <w:rPr>
                <w:rStyle w:val="CodeSnippet"/>
              </w:rPr>
            </w:pPr>
            <w:r w:rsidRPr="007E1EAE">
              <w:rPr>
                <w:rStyle w:val="CodeSnippet"/>
              </w:rPr>
              <w:t xml:space="preserve">           num_cpus: 1 </w:t>
            </w:r>
          </w:p>
          <w:p w14:paraId="034CF5CF" w14:textId="77777777" w:rsidR="00841FF2" w:rsidRPr="007E1EAE" w:rsidRDefault="00841FF2" w:rsidP="00841FF2">
            <w:pPr>
              <w:rPr>
                <w:rStyle w:val="CodeSnippet"/>
              </w:rPr>
            </w:pPr>
            <w:r w:rsidRPr="007E1EAE">
              <w:rPr>
                <w:rStyle w:val="CodeSnippet"/>
              </w:rPr>
              <w:t xml:space="preserve">           disk_size: 10 GB</w:t>
            </w:r>
          </w:p>
          <w:p w14:paraId="3A7EC5AA" w14:textId="77777777" w:rsidR="00841FF2" w:rsidRPr="007E1EAE" w:rsidRDefault="00841FF2" w:rsidP="00841FF2">
            <w:pPr>
              <w:autoSpaceDE w:val="0"/>
              <w:autoSpaceDN w:val="0"/>
              <w:adjustRightInd w:val="0"/>
              <w:rPr>
                <w:rStyle w:val="CodeSnippet"/>
              </w:rPr>
            </w:pPr>
            <w:r w:rsidRPr="007E1EAE">
              <w:rPr>
                <w:rStyle w:val="CodeSnippet"/>
              </w:rPr>
              <w:t xml:space="preserve">           mem_size: 4096 MB</w:t>
            </w:r>
          </w:p>
          <w:p w14:paraId="2C71DED5" w14:textId="77777777" w:rsidR="00841FF2" w:rsidRPr="007E1EAE" w:rsidRDefault="00841FF2" w:rsidP="00841FF2">
            <w:pPr>
              <w:autoSpaceDE w:val="0"/>
              <w:autoSpaceDN w:val="0"/>
              <w:adjustRightInd w:val="0"/>
              <w:rPr>
                <w:rStyle w:val="CodeSnippet"/>
              </w:rPr>
            </w:pPr>
            <w:r w:rsidRPr="007E1EAE">
              <w:rPr>
                <w:rStyle w:val="CodeSnippet"/>
              </w:rPr>
              <w:t xml:space="preserve">        # Guest Operating System properties</w:t>
            </w:r>
          </w:p>
          <w:p w14:paraId="277E5437"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34719CB8"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596176A" w14:textId="77777777" w:rsidR="00841FF2" w:rsidRPr="007E1EAE" w:rsidRDefault="00841FF2" w:rsidP="00841FF2">
            <w:pPr>
              <w:autoSpaceDE w:val="0"/>
              <w:autoSpaceDN w:val="0"/>
              <w:adjustRightInd w:val="0"/>
              <w:rPr>
                <w:rStyle w:val="CodeSnippet"/>
              </w:rPr>
            </w:pPr>
            <w:r w:rsidRPr="007E1EAE">
              <w:rPr>
                <w:rStyle w:val="CodeSnippet"/>
              </w:rPr>
              <w:t xml:space="preserve">            # host Operating System image properties</w:t>
            </w:r>
          </w:p>
          <w:p w14:paraId="6A0CE571" w14:textId="77777777" w:rsidR="00841FF2" w:rsidRPr="001A0A40" w:rsidRDefault="00841FF2" w:rsidP="00841FF2">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0BCB1923" w14:textId="77777777" w:rsidR="00841FF2" w:rsidRPr="001A0A40" w:rsidRDefault="00841FF2" w:rsidP="00841FF2">
            <w:pPr>
              <w:autoSpaceDE w:val="0"/>
              <w:autoSpaceDN w:val="0"/>
              <w:adjustRightInd w:val="0"/>
              <w:rPr>
                <w:rStyle w:val="CodeSnippet"/>
              </w:rPr>
            </w:pPr>
            <w:r w:rsidRPr="001A0A40">
              <w:rPr>
                <w:rStyle w:val="CodeSnippet"/>
              </w:rPr>
              <w:t xml:space="preserve">            type: linux  </w:t>
            </w:r>
          </w:p>
          <w:p w14:paraId="09901B93" w14:textId="77777777" w:rsidR="00841FF2" w:rsidRPr="001A0A40" w:rsidRDefault="00841FF2" w:rsidP="00841FF2">
            <w:pPr>
              <w:autoSpaceDE w:val="0"/>
              <w:autoSpaceDN w:val="0"/>
              <w:adjustRightInd w:val="0"/>
              <w:rPr>
                <w:rStyle w:val="CodeSnippet"/>
              </w:rPr>
            </w:pPr>
            <w:r w:rsidRPr="001A0A40">
              <w:rPr>
                <w:rStyle w:val="CodeSnippet"/>
              </w:rPr>
              <w:t xml:space="preserve">            distribution: rhel  </w:t>
            </w:r>
          </w:p>
          <w:p w14:paraId="787E914B" w14:textId="77777777" w:rsidR="00841FF2" w:rsidRPr="001A0A40" w:rsidRDefault="00841FF2" w:rsidP="00841FF2">
            <w:pPr>
              <w:autoSpaceDE w:val="0"/>
              <w:autoSpaceDN w:val="0"/>
              <w:adjustRightInd w:val="0"/>
              <w:rPr>
                <w:noProof/>
              </w:rPr>
            </w:pPr>
            <w:r w:rsidRPr="001A0A40">
              <w:rPr>
                <w:rStyle w:val="CodeSnippet"/>
              </w:rPr>
              <w:t xml:space="preserve">            version: 6.5</w:t>
            </w:r>
            <w:r w:rsidRPr="001A0A40">
              <w:rPr>
                <w:noProof/>
              </w:rPr>
              <w:t xml:space="preserve">  </w:t>
            </w:r>
          </w:p>
        </w:tc>
      </w:tr>
    </w:tbl>
    <w:p w14:paraId="4613DEC9" w14:textId="77777777" w:rsidR="00841FF2" w:rsidRPr="007E1EAE" w:rsidRDefault="00841FF2" w:rsidP="00841FF2">
      <w:pPr>
        <w:pStyle w:val="NormalaroundTable"/>
      </w:pPr>
      <w:r w:rsidRPr="007E1EAE">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w:t>
      </w:r>
      <w:r w:rsidRPr="007E1EAE">
        <w:lastRenderedPageBreak/>
        <w:t>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35698F1" w14:textId="77777777" w:rsidR="00841FF2" w:rsidRPr="007E1EAE" w:rsidRDefault="00841FF2" w:rsidP="00841FF2">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2C3619D0" w14:textId="77777777" w:rsidR="00841FF2" w:rsidRPr="007E1EAE" w:rsidRDefault="00841FF2" w:rsidP="00841FF2"/>
    <w:p w14:paraId="3289063F" w14:textId="77777777" w:rsidR="00841FF2" w:rsidRPr="007E1EAE" w:rsidRDefault="00841FF2" w:rsidP="00841FF2">
      <w:r w:rsidRPr="007E1EAE">
        <w:t>The logical diagram of the “hello world” Compute node would look as follows:</w:t>
      </w:r>
    </w:p>
    <w:p w14:paraId="4DC175E1" w14:textId="77777777" w:rsidR="00841FF2" w:rsidRPr="007E1EAE" w:rsidRDefault="00841FF2" w:rsidP="00841FF2">
      <w:pPr>
        <w:jc w:val="center"/>
      </w:pPr>
      <w:r w:rsidRPr="007E1EAE">
        <w:rPr>
          <w:noProof/>
        </w:rPr>
        <w:drawing>
          <wp:inline distT="0" distB="0" distL="0" distR="0" wp14:anchorId="7A66046A" wp14:editId="36C44B3F">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4">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1D40E29" w14:textId="77777777" w:rsidR="00841FF2" w:rsidRPr="007E1EAE" w:rsidRDefault="00841FF2" w:rsidP="00841FF2"/>
    <w:p w14:paraId="0F2FF112" w14:textId="77777777" w:rsidR="00841FF2" w:rsidRPr="007E1EAE" w:rsidRDefault="00841FF2" w:rsidP="00841FF2">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sidRPr="007E1EAE">
        <w:rPr>
          <w:rStyle w:val="CodeSnippetHighlight"/>
        </w:rPr>
        <w:t>tosca_simple_yaml_1_0</w:t>
      </w:r>
      <w:r w:rsidRPr="007E1EAE">
        <w:t xml:space="preserve"> indicates Simple Profile v1.0.0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3D3FFF87" w14:textId="77777777" w:rsidR="00841FF2" w:rsidRPr="007E1EAE" w:rsidRDefault="00841FF2" w:rsidP="00841FF2">
      <w:pPr>
        <w:pStyle w:val="Heading3"/>
        <w:rPr>
          <w:rFonts w:eastAsiaTheme="majorEastAsia"/>
        </w:rPr>
      </w:pPr>
      <w:bookmarkStart w:id="161" w:name="_Ref377651715"/>
      <w:bookmarkStart w:id="162" w:name="_Toc379455004"/>
      <w:bookmarkStart w:id="163" w:name="_Toc397688778"/>
      <w:bookmarkStart w:id="164" w:name="_Toc454457681"/>
      <w:bookmarkStart w:id="165" w:name="_Toc454458480"/>
      <w:r w:rsidRPr="007E1EAE">
        <w:rPr>
          <w:rFonts w:eastAsiaTheme="majorEastAsia"/>
        </w:rPr>
        <w:t>Requesting input parameters and providing output</w:t>
      </w:r>
      <w:bookmarkEnd w:id="161"/>
      <w:bookmarkEnd w:id="162"/>
      <w:bookmarkEnd w:id="163"/>
      <w:bookmarkEnd w:id="164"/>
      <w:bookmarkEnd w:id="165"/>
    </w:p>
    <w:p w14:paraId="5B3ABC87" w14:textId="77777777" w:rsidR="00841FF2" w:rsidRPr="007E1EAE" w:rsidRDefault="00841FF2" w:rsidP="00841FF2">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775F62C1" w14:textId="093D75E2" w:rsidR="00841FF2" w:rsidRPr="007E1EAE" w:rsidRDefault="00841FF2" w:rsidP="00841FF2">
      <w:pPr>
        <w:pStyle w:val="Caption"/>
        <w:keepNext/>
      </w:pPr>
      <w:bookmarkStart w:id="166" w:name="_Toc397688839"/>
      <w:bookmarkStart w:id="167" w:name="_Toc302293208"/>
      <w:bookmarkStart w:id="168" w:name="_Toc310749148"/>
      <w:bookmarkStart w:id="169" w:name="_Toc313780867"/>
      <w:bookmarkStart w:id="170" w:name="_Toc500247833"/>
      <w:bookmarkStart w:id="171" w:name="_Toc528073012"/>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2</w:t>
      </w:r>
      <w:r w:rsidR="00930B19">
        <w:rPr>
          <w:noProof/>
        </w:rPr>
        <w:fldChar w:fldCharType="end"/>
      </w:r>
      <w:r w:rsidRPr="007E1EAE">
        <w:t xml:space="preserve"> </w:t>
      </w:r>
      <w:bookmarkStart w:id="172" w:name="_Ref377652043"/>
      <w:r w:rsidRPr="007E1EAE">
        <w:t>- Template with input and output parameter</w:t>
      </w:r>
      <w:bookmarkEnd w:id="172"/>
      <w:r w:rsidRPr="007E1EAE">
        <w:t xml:space="preserve"> sections</w:t>
      </w:r>
      <w:bookmarkEnd w:id="166"/>
      <w:bookmarkEnd w:id="167"/>
      <w:bookmarkEnd w:id="168"/>
      <w:bookmarkEnd w:id="169"/>
      <w:bookmarkEnd w:id="170"/>
      <w:bookmarkEnd w:id="1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31B2B45" w14:textId="77777777" w:rsidTr="00841FF2">
        <w:tc>
          <w:tcPr>
            <w:tcW w:w="9576" w:type="dxa"/>
            <w:shd w:val="clear" w:color="auto" w:fill="D9D9D9" w:themeFill="background1" w:themeFillShade="D9"/>
          </w:tcPr>
          <w:p w14:paraId="215C6C8B" w14:textId="77777777" w:rsidR="00841FF2" w:rsidRPr="007E1EAE" w:rsidRDefault="00841FF2" w:rsidP="00841FF2">
            <w:pPr>
              <w:rPr>
                <w:rStyle w:val="CodeSnippet"/>
                <w:noProof/>
              </w:rPr>
            </w:pPr>
            <w:r w:rsidRPr="007E1EAE">
              <w:rPr>
                <w:rStyle w:val="CodeSnippet"/>
                <w:noProof/>
              </w:rPr>
              <w:t>tosca_definitions_version: tosca_simple_yaml_1_0</w:t>
            </w:r>
          </w:p>
          <w:p w14:paraId="71BCCFA8" w14:textId="77777777" w:rsidR="00841FF2" w:rsidRPr="007E1EAE" w:rsidRDefault="00841FF2" w:rsidP="00841FF2">
            <w:pPr>
              <w:rPr>
                <w:rStyle w:val="CodeSnippet"/>
                <w:noProof/>
              </w:rPr>
            </w:pPr>
          </w:p>
          <w:p w14:paraId="737764F4"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4668C779" w14:textId="77777777" w:rsidR="00841FF2" w:rsidRPr="007E1EAE" w:rsidRDefault="00841FF2" w:rsidP="00841FF2">
            <w:pPr>
              <w:rPr>
                <w:rStyle w:val="CodeSnippet"/>
                <w:noProof/>
              </w:rPr>
            </w:pPr>
          </w:p>
          <w:p w14:paraId="3CB936E9" w14:textId="77777777" w:rsidR="00841FF2" w:rsidRPr="007E1EAE" w:rsidRDefault="00841FF2" w:rsidP="00841FF2">
            <w:pPr>
              <w:rPr>
                <w:rStyle w:val="CodeSnippet"/>
                <w:noProof/>
              </w:rPr>
            </w:pPr>
            <w:r w:rsidRPr="007E1EAE">
              <w:rPr>
                <w:rStyle w:val="CodeSnippet"/>
                <w:noProof/>
              </w:rPr>
              <w:t>topology_template:</w:t>
            </w:r>
          </w:p>
          <w:p w14:paraId="287C6D3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8760E3A" w14:textId="77777777" w:rsidR="00841FF2" w:rsidRPr="007E1EAE" w:rsidRDefault="00841FF2" w:rsidP="00841FF2">
            <w:pPr>
              <w:rPr>
                <w:rStyle w:val="CodeSnippet"/>
                <w:noProof/>
              </w:rPr>
            </w:pPr>
            <w:r w:rsidRPr="007E1EAE">
              <w:rPr>
                <w:rStyle w:val="CodeSnippet"/>
                <w:noProof/>
              </w:rPr>
              <w:t xml:space="preserve">    cpus:</w:t>
            </w:r>
          </w:p>
          <w:p w14:paraId="740C9298" w14:textId="77777777" w:rsidR="00841FF2" w:rsidRPr="007E1EAE" w:rsidRDefault="00841FF2" w:rsidP="00841FF2">
            <w:pPr>
              <w:rPr>
                <w:rStyle w:val="CodeSnippet"/>
                <w:noProof/>
              </w:rPr>
            </w:pPr>
            <w:r w:rsidRPr="007E1EAE">
              <w:rPr>
                <w:rStyle w:val="CodeSnippet"/>
                <w:noProof/>
              </w:rPr>
              <w:t xml:space="preserve">      type: integer</w:t>
            </w:r>
          </w:p>
          <w:p w14:paraId="2160D505"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AD8E7C7" w14:textId="77777777" w:rsidR="00841FF2" w:rsidRPr="007E1EAE" w:rsidRDefault="00841FF2" w:rsidP="00841FF2">
            <w:pPr>
              <w:rPr>
                <w:rStyle w:val="CodeSnippet"/>
                <w:noProof/>
              </w:rPr>
            </w:pPr>
            <w:r w:rsidRPr="007E1EAE">
              <w:rPr>
                <w:rStyle w:val="CodeSnippet"/>
                <w:noProof/>
              </w:rPr>
              <w:t xml:space="preserve">      constraints:</w:t>
            </w:r>
          </w:p>
          <w:p w14:paraId="0E40714C" w14:textId="77777777" w:rsidR="00841FF2" w:rsidRPr="007E1EAE" w:rsidRDefault="00841FF2" w:rsidP="00841FF2">
            <w:pPr>
              <w:rPr>
                <w:rStyle w:val="CodeSnippet"/>
                <w:noProof/>
              </w:rPr>
            </w:pPr>
            <w:r w:rsidRPr="007E1EAE">
              <w:rPr>
                <w:rStyle w:val="CodeSnippet"/>
                <w:noProof/>
              </w:rPr>
              <w:t xml:space="preserve">        - valid_values: [ 1, 2, 4, 8 ]</w:t>
            </w:r>
          </w:p>
          <w:p w14:paraId="59472655" w14:textId="77777777" w:rsidR="00841FF2" w:rsidRPr="007E1EAE" w:rsidRDefault="00841FF2" w:rsidP="00841FF2">
            <w:pPr>
              <w:rPr>
                <w:rStyle w:val="CodeSnippet"/>
                <w:noProof/>
              </w:rPr>
            </w:pPr>
          </w:p>
          <w:p w14:paraId="19966DC9" w14:textId="77777777" w:rsidR="00841FF2" w:rsidRPr="007E1EAE" w:rsidRDefault="00841FF2" w:rsidP="00841FF2">
            <w:pPr>
              <w:rPr>
                <w:rStyle w:val="CodeSnippet"/>
                <w:noProof/>
              </w:rPr>
            </w:pPr>
            <w:r w:rsidRPr="007E1EAE">
              <w:rPr>
                <w:rStyle w:val="CodeSnippet"/>
                <w:noProof/>
              </w:rPr>
              <w:t xml:space="preserve">  node_templates:</w:t>
            </w:r>
          </w:p>
          <w:p w14:paraId="3AFE88DE" w14:textId="77777777" w:rsidR="00841FF2" w:rsidRPr="007E1EAE" w:rsidRDefault="00841FF2" w:rsidP="00841FF2">
            <w:pPr>
              <w:rPr>
                <w:rStyle w:val="CodeSnippet"/>
                <w:noProof/>
              </w:rPr>
            </w:pPr>
            <w:r w:rsidRPr="007E1EAE">
              <w:rPr>
                <w:rStyle w:val="CodeSnippet"/>
                <w:noProof/>
              </w:rPr>
              <w:t xml:space="preserve">    my_server:</w:t>
            </w:r>
          </w:p>
          <w:p w14:paraId="51D5861D" w14:textId="77777777" w:rsidR="00841FF2" w:rsidRPr="007E1EAE" w:rsidRDefault="00841FF2" w:rsidP="00841FF2">
            <w:pPr>
              <w:rPr>
                <w:rStyle w:val="CodeSnippet"/>
                <w:noProof/>
              </w:rPr>
            </w:pPr>
            <w:r w:rsidRPr="007E1EAE">
              <w:rPr>
                <w:rStyle w:val="CodeSnippet"/>
                <w:noProof/>
              </w:rPr>
              <w:t xml:space="preserve">      type: tosca.nodes.Compute</w:t>
            </w:r>
          </w:p>
          <w:p w14:paraId="0786DBBB" w14:textId="77777777" w:rsidR="00841FF2" w:rsidRPr="007E1EAE" w:rsidRDefault="00841FF2" w:rsidP="00841FF2">
            <w:pPr>
              <w:rPr>
                <w:rStyle w:val="CodeSnippet"/>
                <w:noProof/>
              </w:rPr>
            </w:pPr>
            <w:r w:rsidRPr="007E1EAE">
              <w:rPr>
                <w:rStyle w:val="CodeSnippet"/>
                <w:noProof/>
              </w:rPr>
              <w:t xml:space="preserve">      capabilities:</w:t>
            </w:r>
          </w:p>
          <w:p w14:paraId="5BA85C90" w14:textId="77777777" w:rsidR="00841FF2" w:rsidRPr="007E1EAE" w:rsidRDefault="00841FF2" w:rsidP="00841FF2">
            <w:pPr>
              <w:rPr>
                <w:rStyle w:val="CodeSnippet"/>
                <w:noProof/>
              </w:rPr>
            </w:pPr>
            <w:r w:rsidRPr="007E1EAE">
              <w:rPr>
                <w:rStyle w:val="CodeSnippet"/>
                <w:noProof/>
              </w:rPr>
              <w:t xml:space="preserve">        # Host container properties</w:t>
            </w:r>
          </w:p>
          <w:p w14:paraId="64F3F307" w14:textId="77777777" w:rsidR="00841FF2" w:rsidRPr="007E1EAE" w:rsidRDefault="00841FF2" w:rsidP="00841FF2">
            <w:pPr>
              <w:rPr>
                <w:rStyle w:val="CodeSnippet"/>
                <w:noProof/>
              </w:rPr>
            </w:pPr>
            <w:r w:rsidRPr="007E1EAE">
              <w:rPr>
                <w:rStyle w:val="CodeSnippet"/>
                <w:noProof/>
              </w:rPr>
              <w:t xml:space="preserve">        host:</w:t>
            </w:r>
          </w:p>
          <w:p w14:paraId="7DBF30E6" w14:textId="77777777" w:rsidR="00841FF2" w:rsidRPr="007E1EAE" w:rsidRDefault="00841FF2" w:rsidP="00841FF2">
            <w:pPr>
              <w:rPr>
                <w:rStyle w:val="CodeSnippet"/>
                <w:noProof/>
              </w:rPr>
            </w:pPr>
            <w:r w:rsidRPr="007E1EAE">
              <w:rPr>
                <w:rStyle w:val="CodeSnippet"/>
                <w:noProof/>
              </w:rPr>
              <w:t xml:space="preserve">          properties:</w:t>
            </w:r>
          </w:p>
          <w:p w14:paraId="2AC3F43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Compute properties</w:t>
            </w:r>
          </w:p>
          <w:p w14:paraId="3A7BF9C2" w14:textId="77777777" w:rsidR="00841FF2" w:rsidRPr="007E1EAE" w:rsidRDefault="00841FF2" w:rsidP="00841FF2">
            <w:pPr>
              <w:rPr>
                <w:rStyle w:val="CodeSnippet"/>
                <w:noProof/>
              </w:rPr>
            </w:pPr>
            <w:r w:rsidRPr="007E1EAE">
              <w:rPr>
                <w:rStyle w:val="CodeSnippet"/>
                <w:noProof/>
              </w:rPr>
              <w:t xml:space="preserve">            num_cpus: { get_input: cpus }</w:t>
            </w:r>
          </w:p>
          <w:p w14:paraId="412947EA" w14:textId="77777777" w:rsidR="00841FF2" w:rsidRPr="007E1EAE" w:rsidRDefault="00841FF2" w:rsidP="00841FF2">
            <w:pPr>
              <w:rPr>
                <w:rStyle w:val="CodeSnippet"/>
                <w:noProof/>
              </w:rPr>
            </w:pPr>
            <w:r w:rsidRPr="007E1EAE">
              <w:rPr>
                <w:rStyle w:val="CodeSnippet"/>
                <w:noProof/>
              </w:rPr>
              <w:t xml:space="preserve">            mem_size: 2048  MB</w:t>
            </w:r>
          </w:p>
          <w:p w14:paraId="67B8BDF0" w14:textId="77777777" w:rsidR="00841FF2" w:rsidRPr="007E1EAE" w:rsidRDefault="00841FF2" w:rsidP="00841FF2">
            <w:pPr>
              <w:rPr>
                <w:rStyle w:val="CodeSnippet"/>
                <w:noProof/>
              </w:rPr>
            </w:pPr>
            <w:r w:rsidRPr="007E1EAE">
              <w:rPr>
                <w:rStyle w:val="CodeSnippet"/>
                <w:noProof/>
              </w:rPr>
              <w:t xml:space="preserve">            disk_size: 10 GB</w:t>
            </w:r>
          </w:p>
          <w:p w14:paraId="355B898A" w14:textId="77777777" w:rsidR="00841FF2" w:rsidRPr="007E1EAE" w:rsidRDefault="00841FF2" w:rsidP="00841FF2">
            <w:pPr>
              <w:rPr>
                <w:rStyle w:val="CodeSnippet"/>
                <w:noProof/>
              </w:rPr>
            </w:pPr>
          </w:p>
          <w:p w14:paraId="13B8357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CE726BD" w14:textId="77777777" w:rsidR="00841FF2" w:rsidRPr="007E1EAE" w:rsidRDefault="00841FF2" w:rsidP="00841FF2">
            <w:pPr>
              <w:rPr>
                <w:rStyle w:val="CodeSnippet"/>
                <w:noProof/>
              </w:rPr>
            </w:pPr>
            <w:r w:rsidRPr="007E1EAE">
              <w:rPr>
                <w:rStyle w:val="CodeSnippet"/>
                <w:noProof/>
              </w:rPr>
              <w:t xml:space="preserve">    server_ip:</w:t>
            </w:r>
          </w:p>
          <w:p w14:paraId="6AC5EFB5" w14:textId="77777777" w:rsidR="00841FF2" w:rsidRPr="007E1EAE" w:rsidRDefault="00841FF2" w:rsidP="00841FF2">
            <w:pPr>
              <w:rPr>
                <w:rStyle w:val="CodeSnippet"/>
                <w:noProof/>
              </w:rPr>
            </w:pPr>
            <w:r w:rsidRPr="007E1EAE">
              <w:rPr>
                <w:rStyle w:val="CodeSnippet"/>
                <w:noProof/>
              </w:rPr>
              <w:t xml:space="preserve">      description: The private IP address of the provisioned server.</w:t>
            </w:r>
          </w:p>
          <w:p w14:paraId="4689E4CB" w14:textId="77777777" w:rsidR="00841FF2" w:rsidRPr="007E1EAE" w:rsidRDefault="00841FF2" w:rsidP="00841FF2">
            <w:pPr>
              <w:rPr>
                <w:rStyle w:val="CodeSnippet"/>
              </w:rPr>
            </w:pPr>
            <w:r w:rsidRPr="007E1EAE">
              <w:rPr>
                <w:rStyle w:val="CodeSnippet"/>
                <w:noProof/>
              </w:rPr>
              <w:t xml:space="preserve">      value: { get_attribute: [ my_server, private_address ] }</w:t>
            </w:r>
          </w:p>
        </w:tc>
      </w:tr>
    </w:tbl>
    <w:p w14:paraId="3457C2A5" w14:textId="77777777" w:rsidR="00841FF2" w:rsidRPr="007E1EAE" w:rsidRDefault="00841FF2" w:rsidP="00841FF2">
      <w:pPr>
        <w:pStyle w:val="NormalaroundTable"/>
      </w:pPr>
      <w:r w:rsidRPr="007E1EAE">
        <w:lastRenderedPageBreak/>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25D2FFD8" w14:textId="77777777" w:rsidR="00841FF2" w:rsidRPr="007E1EAE" w:rsidRDefault="00841FF2" w:rsidP="00841FF2">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AADDB62" w14:textId="77777777" w:rsidR="00841FF2" w:rsidRPr="007E1EAE" w:rsidRDefault="00841FF2" w:rsidP="00841FF2">
      <w:pPr>
        <w:pStyle w:val="Heading2"/>
        <w:rPr>
          <w:rFonts w:eastAsiaTheme="majorEastAsia"/>
        </w:rPr>
      </w:pPr>
      <w:bookmarkStart w:id="173" w:name="_TOSCA_template_for"/>
      <w:bookmarkStart w:id="174" w:name="_Ref372875912"/>
      <w:bookmarkStart w:id="175" w:name="_Toc379455005"/>
      <w:bookmarkStart w:id="176" w:name="_Toc397688779"/>
      <w:bookmarkStart w:id="177" w:name="_Toc302251672"/>
      <w:bookmarkStart w:id="178" w:name="_Toc310749066"/>
      <w:bookmarkStart w:id="179" w:name="_Toc313780900"/>
      <w:bookmarkStart w:id="180" w:name="_Toc322703144"/>
      <w:bookmarkStart w:id="181" w:name="_Toc454457682"/>
      <w:bookmarkStart w:id="182" w:name="_Toc454458481"/>
      <w:bookmarkStart w:id="183" w:name="_Toc500247985"/>
      <w:bookmarkStart w:id="184" w:name="_Toc528072911"/>
      <w:bookmarkEnd w:id="173"/>
      <w:r w:rsidRPr="007E1EAE">
        <w:rPr>
          <w:rFonts w:eastAsiaTheme="majorEastAsia"/>
        </w:rPr>
        <w:t>TOSCA template for a simple software installation</w:t>
      </w:r>
      <w:bookmarkEnd w:id="174"/>
      <w:bookmarkEnd w:id="175"/>
      <w:bookmarkEnd w:id="176"/>
      <w:bookmarkEnd w:id="177"/>
      <w:bookmarkEnd w:id="178"/>
      <w:bookmarkEnd w:id="179"/>
      <w:bookmarkEnd w:id="180"/>
      <w:bookmarkEnd w:id="181"/>
      <w:bookmarkEnd w:id="182"/>
      <w:bookmarkEnd w:id="183"/>
      <w:bookmarkEnd w:id="184"/>
    </w:p>
    <w:p w14:paraId="6AC6173D" w14:textId="77777777" w:rsidR="00841FF2" w:rsidRPr="007E1EAE" w:rsidRDefault="00841FF2" w:rsidP="00841FF2">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4C767ACB" w14:textId="43ED8018" w:rsidR="00841FF2" w:rsidRPr="007E1EAE" w:rsidRDefault="00841FF2" w:rsidP="00841FF2">
      <w:pPr>
        <w:pStyle w:val="Caption"/>
        <w:keepNext/>
      </w:pPr>
      <w:bookmarkStart w:id="185" w:name="_Toc397688840"/>
      <w:bookmarkStart w:id="186" w:name="_Toc302293209"/>
      <w:bookmarkStart w:id="187" w:name="_Toc310749149"/>
      <w:bookmarkStart w:id="188" w:name="_Toc313780868"/>
      <w:bookmarkStart w:id="189" w:name="_Toc500247834"/>
      <w:bookmarkStart w:id="190" w:name="_Toc528073013"/>
      <w:r w:rsidRPr="007E1EAE">
        <w:lastRenderedPageBreak/>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3</w:t>
      </w:r>
      <w:r w:rsidR="00930B19">
        <w:rPr>
          <w:noProof/>
        </w:rPr>
        <w:fldChar w:fldCharType="end"/>
      </w:r>
      <w:r w:rsidRPr="007E1EAE">
        <w:t xml:space="preserve"> - Simple (MySQL) software installation on a TOSCA Compute node</w:t>
      </w:r>
      <w:bookmarkEnd w:id="185"/>
      <w:bookmarkEnd w:id="186"/>
      <w:bookmarkEnd w:id="187"/>
      <w:bookmarkEnd w:id="188"/>
      <w:bookmarkEnd w:id="189"/>
      <w:bookmarkEnd w:id="1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9706E37" w14:textId="77777777" w:rsidTr="00841FF2">
        <w:tc>
          <w:tcPr>
            <w:tcW w:w="9576" w:type="dxa"/>
            <w:shd w:val="clear" w:color="auto" w:fill="D9D9D9" w:themeFill="background1" w:themeFillShade="D9"/>
          </w:tcPr>
          <w:p w14:paraId="78518C7E" w14:textId="77777777" w:rsidR="00841FF2" w:rsidRPr="007E1EAE" w:rsidRDefault="00841FF2" w:rsidP="00841FF2">
            <w:pPr>
              <w:rPr>
                <w:rStyle w:val="CodeSnippet"/>
                <w:noProof/>
              </w:rPr>
            </w:pPr>
            <w:r w:rsidRPr="007E1EAE">
              <w:rPr>
                <w:rStyle w:val="CodeSnippet"/>
                <w:noProof/>
              </w:rPr>
              <w:t>tosca_definitions_version: tosca_simple_yaml_1_0</w:t>
            </w:r>
          </w:p>
          <w:p w14:paraId="6B87BA4D"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10317FA" w14:textId="77777777" w:rsidR="00841FF2" w:rsidRPr="007E1EAE" w:rsidRDefault="00841FF2" w:rsidP="00841FF2">
            <w:pPr>
              <w:rPr>
                <w:rStyle w:val="CodeSnippet"/>
                <w:noProof/>
              </w:rPr>
            </w:pPr>
          </w:p>
          <w:p w14:paraId="7EBBC355" w14:textId="77777777" w:rsidR="00841FF2" w:rsidRPr="007E1EAE" w:rsidRDefault="00841FF2" w:rsidP="00841FF2">
            <w:pPr>
              <w:rPr>
                <w:rStyle w:val="CodeSnippet"/>
                <w:noProof/>
              </w:rPr>
            </w:pPr>
            <w:r w:rsidRPr="007E1EAE">
              <w:rPr>
                <w:rStyle w:val="CodeSnippet"/>
                <w:noProof/>
              </w:rPr>
              <w:t>topology_template:</w:t>
            </w:r>
          </w:p>
          <w:p w14:paraId="04419B34" w14:textId="77777777" w:rsidR="00841FF2" w:rsidRPr="007E1EAE" w:rsidRDefault="00841FF2" w:rsidP="00841FF2">
            <w:pPr>
              <w:rPr>
                <w:rStyle w:val="CodeSnippet"/>
                <w:noProof/>
              </w:rPr>
            </w:pPr>
            <w:r w:rsidRPr="007E1EAE">
              <w:rPr>
                <w:rStyle w:val="CodeSnippet"/>
                <w:noProof/>
              </w:rPr>
              <w:t xml:space="preserve">  inputs:</w:t>
            </w:r>
          </w:p>
          <w:p w14:paraId="63EBCF2A" w14:textId="77777777" w:rsidR="00841FF2" w:rsidRPr="007E1EAE" w:rsidRDefault="00841FF2" w:rsidP="00841FF2">
            <w:pPr>
              <w:rPr>
                <w:rStyle w:val="CodeSnippet"/>
                <w:noProof/>
              </w:rPr>
            </w:pPr>
            <w:r w:rsidRPr="007E1EAE">
              <w:rPr>
                <w:rStyle w:val="CodeSnippet"/>
                <w:noProof/>
              </w:rPr>
              <w:t xml:space="preserve">    # omitted here for brevity</w:t>
            </w:r>
          </w:p>
          <w:p w14:paraId="68775DB7" w14:textId="77777777" w:rsidR="00841FF2" w:rsidRPr="007E1EAE" w:rsidRDefault="00841FF2" w:rsidP="00841FF2">
            <w:pPr>
              <w:rPr>
                <w:rStyle w:val="CodeSnippet"/>
                <w:noProof/>
              </w:rPr>
            </w:pPr>
          </w:p>
          <w:p w14:paraId="46531F0E" w14:textId="77777777" w:rsidR="00841FF2" w:rsidRPr="007E1EAE" w:rsidRDefault="00841FF2" w:rsidP="00841FF2">
            <w:pPr>
              <w:rPr>
                <w:rStyle w:val="CodeSnippet"/>
                <w:noProof/>
              </w:rPr>
            </w:pPr>
            <w:r w:rsidRPr="007E1EAE">
              <w:rPr>
                <w:rStyle w:val="CodeSnippet"/>
                <w:noProof/>
              </w:rPr>
              <w:t xml:space="preserve">  node_templates:</w:t>
            </w:r>
          </w:p>
          <w:p w14:paraId="7DDB334D" w14:textId="77777777" w:rsidR="00841FF2" w:rsidRPr="007E1EAE" w:rsidRDefault="00841FF2" w:rsidP="00841FF2">
            <w:pPr>
              <w:rPr>
                <w:rStyle w:val="CodeSnippet"/>
                <w:noProof/>
              </w:rPr>
            </w:pPr>
            <w:r w:rsidRPr="007E1EAE">
              <w:rPr>
                <w:rStyle w:val="CodeSnippet"/>
                <w:noProof/>
              </w:rPr>
              <w:t xml:space="preserve">    mysql:</w:t>
            </w:r>
          </w:p>
          <w:p w14:paraId="5D4BFB4B" w14:textId="77777777" w:rsidR="00841FF2" w:rsidRPr="007E1EAE" w:rsidRDefault="00841FF2" w:rsidP="00841FF2">
            <w:pPr>
              <w:rPr>
                <w:rStyle w:val="CodeSnippet"/>
                <w:noProof/>
              </w:rPr>
            </w:pPr>
            <w:r w:rsidRPr="007E1EAE">
              <w:rPr>
                <w:rStyle w:val="CodeSnippet"/>
                <w:noProof/>
              </w:rPr>
              <w:t xml:space="preserve">      type: tosca.nodes.DBMS.MySQL</w:t>
            </w:r>
          </w:p>
          <w:p w14:paraId="46F462DC" w14:textId="77777777" w:rsidR="00841FF2" w:rsidRPr="007E1EAE" w:rsidRDefault="00841FF2" w:rsidP="00841FF2">
            <w:pPr>
              <w:rPr>
                <w:rStyle w:val="CodeSnippet"/>
                <w:noProof/>
              </w:rPr>
            </w:pPr>
            <w:r w:rsidRPr="007E1EAE">
              <w:rPr>
                <w:rStyle w:val="CodeSnippet"/>
                <w:noProof/>
              </w:rPr>
              <w:t xml:space="preserve">      properties:</w:t>
            </w:r>
          </w:p>
          <w:p w14:paraId="28815A0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0566A82A" w14:textId="77777777" w:rsidR="00841FF2" w:rsidRPr="007E1EAE" w:rsidRDefault="00841FF2" w:rsidP="00841FF2">
            <w:pPr>
              <w:rPr>
                <w:rStyle w:val="CodeSnippet"/>
                <w:noProof/>
              </w:rPr>
            </w:pPr>
            <w:r w:rsidRPr="007E1EAE">
              <w:rPr>
                <w:rStyle w:val="CodeSnippet"/>
                <w:noProof/>
              </w:rPr>
              <w:t xml:space="preserve">        port: { get_input: my_mysql_port }</w:t>
            </w:r>
          </w:p>
          <w:p w14:paraId="4E4E17E4" w14:textId="77777777" w:rsidR="00841FF2" w:rsidRPr="007E1EAE" w:rsidRDefault="00841FF2" w:rsidP="00841FF2">
            <w:pPr>
              <w:rPr>
                <w:rStyle w:val="CodeSnippet"/>
                <w:noProof/>
              </w:rPr>
            </w:pPr>
            <w:r w:rsidRPr="007E1EAE">
              <w:rPr>
                <w:rStyle w:val="CodeSnippet"/>
                <w:noProof/>
              </w:rPr>
              <w:t xml:space="preserve">      requirements:</w:t>
            </w:r>
          </w:p>
          <w:p w14:paraId="24F76E5B" w14:textId="77777777" w:rsidR="00841FF2" w:rsidRPr="007E1EAE" w:rsidRDefault="00841FF2" w:rsidP="00841FF2">
            <w:pPr>
              <w:rPr>
                <w:rStyle w:val="CodeSnippet"/>
                <w:noProof/>
              </w:rPr>
            </w:pPr>
            <w:r w:rsidRPr="007E1EAE">
              <w:rPr>
                <w:rStyle w:val="CodeSnippet"/>
                <w:noProof/>
              </w:rPr>
              <w:t xml:space="preserve">        - host: db_server</w:t>
            </w:r>
          </w:p>
          <w:p w14:paraId="43515B72" w14:textId="77777777" w:rsidR="00841FF2" w:rsidRPr="007E1EAE" w:rsidRDefault="00841FF2" w:rsidP="00841FF2">
            <w:pPr>
              <w:rPr>
                <w:rStyle w:val="CodeSnippet"/>
                <w:noProof/>
              </w:rPr>
            </w:pPr>
          </w:p>
          <w:p w14:paraId="232DFBB5" w14:textId="77777777" w:rsidR="00841FF2" w:rsidRPr="007E1EAE" w:rsidRDefault="00841FF2" w:rsidP="00841FF2">
            <w:pPr>
              <w:rPr>
                <w:rStyle w:val="CodeSnippet"/>
                <w:noProof/>
              </w:rPr>
            </w:pPr>
            <w:r w:rsidRPr="007E1EAE">
              <w:rPr>
                <w:rStyle w:val="CodeSnippet"/>
                <w:noProof/>
              </w:rPr>
              <w:t xml:space="preserve">    db_server:</w:t>
            </w:r>
          </w:p>
          <w:p w14:paraId="361E19AF" w14:textId="77777777" w:rsidR="00841FF2" w:rsidRPr="007E1EAE" w:rsidRDefault="00841FF2" w:rsidP="00841FF2">
            <w:pPr>
              <w:rPr>
                <w:rStyle w:val="CodeSnippet"/>
                <w:noProof/>
              </w:rPr>
            </w:pPr>
            <w:r w:rsidRPr="007E1EAE">
              <w:rPr>
                <w:rStyle w:val="CodeSnippet"/>
                <w:noProof/>
              </w:rPr>
              <w:t xml:space="preserve">      type: tosca.nodes.Compute</w:t>
            </w:r>
          </w:p>
          <w:p w14:paraId="3BCC1AA1" w14:textId="77777777" w:rsidR="00841FF2" w:rsidRPr="007E1EAE" w:rsidRDefault="00841FF2" w:rsidP="00841FF2">
            <w:pPr>
              <w:rPr>
                <w:rStyle w:val="CodeSnippet"/>
                <w:noProof/>
              </w:rPr>
            </w:pPr>
            <w:r w:rsidRPr="007E1EAE">
              <w:rPr>
                <w:rStyle w:val="CodeSnippet"/>
                <w:noProof/>
              </w:rPr>
              <w:t xml:space="preserve">      capabilities:</w:t>
            </w:r>
          </w:p>
          <w:p w14:paraId="202653FA" w14:textId="77777777" w:rsidR="00841FF2" w:rsidRPr="007E1EAE" w:rsidRDefault="00841FF2" w:rsidP="00841FF2">
            <w:pPr>
              <w:rPr>
                <w:rStyle w:val="CodeSnippet"/>
              </w:rPr>
            </w:pPr>
            <w:r w:rsidRPr="007E1EAE">
              <w:rPr>
                <w:rStyle w:val="CodeSnippet"/>
                <w:noProof/>
              </w:rPr>
              <w:t xml:space="preserve">        # omitted here for brevity</w:t>
            </w:r>
          </w:p>
        </w:tc>
      </w:tr>
    </w:tbl>
    <w:p w14:paraId="6941305C" w14:textId="77777777" w:rsidR="00841FF2" w:rsidRPr="007E1EAE" w:rsidRDefault="00841FF2" w:rsidP="00841FF2">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04E92758" w14:textId="77777777" w:rsidR="00841FF2" w:rsidRPr="007E1EAE" w:rsidRDefault="00841FF2" w:rsidP="00841FF2">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7E1EAE">
        <w:rPr>
          <w:rStyle w:val="CodeSnippetHighlight"/>
        </w:rPr>
        <w:t>DBMS</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7F972059" w14:textId="77777777" w:rsidR="00841FF2" w:rsidRPr="007E1EAE" w:rsidRDefault="00841FF2" w:rsidP="00841FF2">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3C0FE2D" w14:textId="77777777" w:rsidR="00841FF2" w:rsidRPr="007E1EAE" w:rsidRDefault="00841FF2" w:rsidP="00841FF2">
      <w:pPr>
        <w:spacing w:after="200"/>
        <w:jc w:val="center"/>
      </w:pPr>
      <w:r w:rsidRPr="007E1EAE">
        <w:rPr>
          <w:noProof/>
        </w:rPr>
        <w:drawing>
          <wp:inline distT="0" distB="0" distL="0" distR="0" wp14:anchorId="238789BA" wp14:editId="21BB763F">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5">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DE3EA52" w14:textId="77777777" w:rsidR="00841FF2" w:rsidRPr="007E1EAE" w:rsidRDefault="00841FF2" w:rsidP="00841FF2">
      <w:pPr>
        <w:spacing w:after="200"/>
      </w:pPr>
      <w:r w:rsidRPr="007E1EAE">
        <w:t xml:space="preserve">Within the </w:t>
      </w:r>
      <w:r w:rsidRPr="007E1EAE">
        <w:rPr>
          <w:rStyle w:val="CodeSnippetHighlight"/>
        </w:rPr>
        <w:t>requirements</w:t>
      </w:r>
      <w:r w:rsidRPr="007E1EAE">
        <w:t xml:space="preserve"> section, all entries simple entries are a map which contains the symbolic name of a requirement definition as the </w:t>
      </w:r>
      <w:r w:rsidRPr="007E1EAE">
        <w:rPr>
          <w:i/>
        </w:rPr>
        <w:t>key</w:t>
      </w:r>
      <w:r w:rsidRPr="007E1EAE">
        <w:t xml:space="preserve"> and the identifier of the fulfilling node as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defines a complete requirement definition for the </w:t>
      </w:r>
      <w:r w:rsidRPr="007E1EAE">
        <w:rPr>
          <w:rStyle w:val="CodeSnippetHighlight"/>
        </w:rPr>
        <w:t>host</w:t>
      </w:r>
      <w:r w:rsidRPr="007E1EAE">
        <w:t xml:space="preserve"> requirement of type </w:t>
      </w:r>
      <w:r w:rsidRPr="007E1EAE">
        <w:rPr>
          <w:rStyle w:val="CodeSnippetHighlight"/>
        </w:rPr>
        <w:t>Container</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2BA15429" w14:textId="77777777" w:rsidR="00841FF2" w:rsidRPr="007E1EAE" w:rsidRDefault="00841FF2" w:rsidP="00841FF2">
      <w:pPr>
        <w:pStyle w:val="Heading2"/>
        <w:rPr>
          <w:rFonts w:eastAsiaTheme="majorEastAsia"/>
        </w:rPr>
      </w:pPr>
      <w:bookmarkStart w:id="191" w:name="_Toc379455006"/>
      <w:bookmarkStart w:id="192" w:name="_Toc397688780"/>
      <w:bookmarkStart w:id="193" w:name="_Toc302251673"/>
      <w:bookmarkStart w:id="194" w:name="_Toc310749067"/>
      <w:bookmarkStart w:id="195" w:name="_Toc313780901"/>
      <w:bookmarkStart w:id="196" w:name="_Toc322703145"/>
      <w:bookmarkStart w:id="197" w:name="_Toc454457683"/>
      <w:bookmarkStart w:id="198" w:name="_Toc454458482"/>
      <w:bookmarkStart w:id="199" w:name="_Toc500247986"/>
      <w:bookmarkStart w:id="200" w:name="_Toc528072912"/>
      <w:r w:rsidRPr="007E1EAE">
        <w:rPr>
          <w:rFonts w:eastAsiaTheme="majorEastAsia"/>
        </w:rPr>
        <w:t>Overriding behavior of predefined node types</w:t>
      </w:r>
      <w:bookmarkEnd w:id="191"/>
      <w:bookmarkEnd w:id="192"/>
      <w:bookmarkEnd w:id="193"/>
      <w:bookmarkEnd w:id="194"/>
      <w:bookmarkEnd w:id="195"/>
      <w:bookmarkEnd w:id="196"/>
      <w:bookmarkEnd w:id="197"/>
      <w:bookmarkEnd w:id="198"/>
      <w:bookmarkEnd w:id="199"/>
      <w:bookmarkEnd w:id="200"/>
    </w:p>
    <w:p w14:paraId="672672D9" w14:textId="77777777" w:rsidR="00841FF2" w:rsidRPr="007E1EAE" w:rsidRDefault="00841FF2" w:rsidP="00841FF2">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4910D363" w14:textId="77777777" w:rsidR="00841FF2" w:rsidRPr="007E1EAE" w:rsidRDefault="00841FF2" w:rsidP="00841FF2">
      <w:pPr>
        <w:spacing w:after="200"/>
      </w:pPr>
      <w:r w:rsidRPr="007E1EAE">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258A4DAA" w14:textId="51E31AB2" w:rsidR="00841FF2" w:rsidRPr="007E1EAE" w:rsidRDefault="00841FF2" w:rsidP="00841FF2">
      <w:pPr>
        <w:pStyle w:val="Caption"/>
        <w:keepNext/>
      </w:pPr>
      <w:bookmarkStart w:id="201" w:name="_Toc397688841"/>
      <w:bookmarkStart w:id="202" w:name="_Toc302293210"/>
      <w:bookmarkStart w:id="203" w:name="_Toc310749150"/>
      <w:bookmarkStart w:id="204" w:name="_Toc313780869"/>
      <w:bookmarkStart w:id="205" w:name="_Toc500247835"/>
      <w:bookmarkStart w:id="206" w:name="_Toc528073014"/>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4</w:t>
      </w:r>
      <w:r w:rsidR="00930B19">
        <w:rPr>
          <w:noProof/>
        </w:rPr>
        <w:fldChar w:fldCharType="end"/>
      </w:r>
      <w:r w:rsidRPr="007E1EAE">
        <w:t xml:space="preserve"> - Node Template overriding </w:t>
      </w:r>
      <w:r w:rsidRPr="007E1EAE">
        <w:rPr>
          <w:noProof/>
        </w:rPr>
        <w:t>its Node Type's "configure" interface</w:t>
      </w:r>
      <w:bookmarkEnd w:id="201"/>
      <w:bookmarkEnd w:id="202"/>
      <w:bookmarkEnd w:id="203"/>
      <w:bookmarkEnd w:id="204"/>
      <w:bookmarkEnd w:id="205"/>
      <w:bookmarkEnd w:id="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4061F22" w14:textId="77777777" w:rsidTr="00841FF2">
        <w:tc>
          <w:tcPr>
            <w:tcW w:w="9576" w:type="dxa"/>
            <w:shd w:val="clear" w:color="auto" w:fill="D9D9D9" w:themeFill="background1" w:themeFillShade="D9"/>
          </w:tcPr>
          <w:p w14:paraId="45D23E49" w14:textId="77777777" w:rsidR="00841FF2" w:rsidRPr="007E1EAE" w:rsidRDefault="00841FF2" w:rsidP="00841FF2">
            <w:pPr>
              <w:rPr>
                <w:rStyle w:val="CodeSnippet"/>
                <w:noProof/>
              </w:rPr>
            </w:pPr>
            <w:r w:rsidRPr="007E1EAE">
              <w:rPr>
                <w:rStyle w:val="CodeSnippet"/>
                <w:noProof/>
              </w:rPr>
              <w:t>tosca_definitions_version: tosca_simple_yaml_1_0</w:t>
            </w:r>
          </w:p>
          <w:p w14:paraId="2DAC53F5" w14:textId="77777777" w:rsidR="00841FF2" w:rsidRPr="007E1EAE" w:rsidRDefault="00841FF2" w:rsidP="00841FF2">
            <w:pPr>
              <w:rPr>
                <w:rStyle w:val="CodeSnippet"/>
                <w:noProof/>
              </w:rPr>
            </w:pPr>
          </w:p>
          <w:p w14:paraId="471DA4E3"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74B6BDC" w14:textId="77777777" w:rsidR="00841FF2" w:rsidRPr="007E1EAE" w:rsidRDefault="00841FF2" w:rsidP="00841FF2">
            <w:pPr>
              <w:rPr>
                <w:rStyle w:val="CodeSnippet"/>
                <w:noProof/>
              </w:rPr>
            </w:pPr>
          </w:p>
          <w:p w14:paraId="0375B722" w14:textId="77777777" w:rsidR="00841FF2" w:rsidRPr="007E1EAE" w:rsidRDefault="00841FF2" w:rsidP="00841FF2">
            <w:pPr>
              <w:rPr>
                <w:rStyle w:val="CodeSnippet"/>
                <w:noProof/>
              </w:rPr>
            </w:pPr>
            <w:r w:rsidRPr="007E1EAE">
              <w:rPr>
                <w:rStyle w:val="CodeSnippet"/>
                <w:noProof/>
              </w:rPr>
              <w:t>topology_template:</w:t>
            </w:r>
          </w:p>
          <w:p w14:paraId="55FF4F85" w14:textId="77777777" w:rsidR="00841FF2" w:rsidRPr="007E1EAE" w:rsidRDefault="00841FF2" w:rsidP="00841FF2">
            <w:pPr>
              <w:rPr>
                <w:rStyle w:val="CodeSnippet"/>
                <w:noProof/>
              </w:rPr>
            </w:pPr>
            <w:r w:rsidRPr="007E1EAE">
              <w:rPr>
                <w:rStyle w:val="CodeSnippet"/>
                <w:noProof/>
              </w:rPr>
              <w:t xml:space="preserve">  inputs:</w:t>
            </w:r>
          </w:p>
          <w:p w14:paraId="3E9A75B0" w14:textId="77777777" w:rsidR="00841FF2" w:rsidRPr="007E1EAE" w:rsidRDefault="00841FF2" w:rsidP="00841FF2">
            <w:pPr>
              <w:rPr>
                <w:rStyle w:val="CodeSnippet"/>
                <w:noProof/>
              </w:rPr>
            </w:pPr>
            <w:r w:rsidRPr="007E1EAE">
              <w:rPr>
                <w:rStyle w:val="CodeSnippet"/>
                <w:noProof/>
              </w:rPr>
              <w:t xml:space="preserve">    # omitted here for brevity</w:t>
            </w:r>
          </w:p>
          <w:p w14:paraId="46A1A8A5" w14:textId="77777777" w:rsidR="00841FF2" w:rsidRPr="007E1EAE" w:rsidRDefault="00841FF2" w:rsidP="00841FF2">
            <w:pPr>
              <w:rPr>
                <w:rStyle w:val="CodeSnippet"/>
                <w:noProof/>
              </w:rPr>
            </w:pPr>
          </w:p>
          <w:p w14:paraId="42CF9543" w14:textId="77777777" w:rsidR="00841FF2" w:rsidRPr="007E1EAE" w:rsidRDefault="00841FF2" w:rsidP="00841FF2">
            <w:pPr>
              <w:rPr>
                <w:rStyle w:val="CodeSnippet"/>
                <w:noProof/>
              </w:rPr>
            </w:pPr>
            <w:r w:rsidRPr="007E1EAE">
              <w:rPr>
                <w:rStyle w:val="CodeSnippet"/>
                <w:noProof/>
              </w:rPr>
              <w:t xml:space="preserve">  node_templates:</w:t>
            </w:r>
          </w:p>
          <w:p w14:paraId="309E0495" w14:textId="77777777" w:rsidR="00841FF2" w:rsidRPr="007E1EAE" w:rsidRDefault="00841FF2" w:rsidP="00841FF2">
            <w:pPr>
              <w:rPr>
                <w:rStyle w:val="CodeSnippet"/>
                <w:noProof/>
              </w:rPr>
            </w:pPr>
            <w:r w:rsidRPr="007E1EAE">
              <w:rPr>
                <w:rStyle w:val="CodeSnippet"/>
                <w:noProof/>
              </w:rPr>
              <w:t xml:space="preserve">    mysql:</w:t>
            </w:r>
          </w:p>
          <w:p w14:paraId="3922886B" w14:textId="77777777" w:rsidR="00841FF2" w:rsidRPr="007E1EAE" w:rsidRDefault="00841FF2" w:rsidP="00841FF2">
            <w:pPr>
              <w:rPr>
                <w:rStyle w:val="CodeSnippet"/>
                <w:noProof/>
              </w:rPr>
            </w:pPr>
            <w:r w:rsidRPr="007E1EAE">
              <w:rPr>
                <w:rStyle w:val="CodeSnippet"/>
                <w:noProof/>
              </w:rPr>
              <w:t xml:space="preserve">      type: tosca.nodes.DBMS.MySQL</w:t>
            </w:r>
          </w:p>
          <w:p w14:paraId="7CD844DD" w14:textId="77777777" w:rsidR="00841FF2" w:rsidRPr="007E1EAE" w:rsidRDefault="00841FF2" w:rsidP="00841FF2">
            <w:pPr>
              <w:rPr>
                <w:rStyle w:val="CodeSnippet"/>
                <w:noProof/>
              </w:rPr>
            </w:pPr>
            <w:r w:rsidRPr="007E1EAE">
              <w:rPr>
                <w:rStyle w:val="CodeSnippet"/>
                <w:noProof/>
              </w:rPr>
              <w:t xml:space="preserve">      properties:</w:t>
            </w:r>
          </w:p>
          <w:p w14:paraId="0FD6C3E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3D25504D" w14:textId="77777777" w:rsidR="00841FF2" w:rsidRPr="007E1EAE" w:rsidRDefault="00841FF2" w:rsidP="00841FF2">
            <w:pPr>
              <w:rPr>
                <w:rStyle w:val="CodeSnippet"/>
                <w:noProof/>
              </w:rPr>
            </w:pPr>
            <w:r w:rsidRPr="007E1EAE">
              <w:rPr>
                <w:rStyle w:val="CodeSnippet"/>
                <w:noProof/>
              </w:rPr>
              <w:t xml:space="preserve">        port: { get_input: my_mysql_port }</w:t>
            </w:r>
          </w:p>
          <w:p w14:paraId="5B867156" w14:textId="77777777" w:rsidR="00841FF2" w:rsidRPr="007E1EAE" w:rsidRDefault="00841FF2" w:rsidP="00841FF2">
            <w:pPr>
              <w:rPr>
                <w:rStyle w:val="CodeSnippet"/>
                <w:noProof/>
              </w:rPr>
            </w:pPr>
            <w:r w:rsidRPr="007E1EAE">
              <w:rPr>
                <w:rStyle w:val="CodeSnippet"/>
                <w:noProof/>
              </w:rPr>
              <w:t xml:space="preserve">      requirements:</w:t>
            </w:r>
          </w:p>
          <w:p w14:paraId="4FB6E880" w14:textId="77777777" w:rsidR="00841FF2" w:rsidRPr="007E1EAE" w:rsidRDefault="00841FF2" w:rsidP="00841FF2">
            <w:pPr>
              <w:rPr>
                <w:rStyle w:val="CodeSnippet"/>
                <w:noProof/>
              </w:rPr>
            </w:pPr>
            <w:r w:rsidRPr="007E1EAE">
              <w:rPr>
                <w:rStyle w:val="CodeSnippet"/>
                <w:noProof/>
              </w:rPr>
              <w:t xml:space="preserve">        - host: db_server</w:t>
            </w:r>
          </w:p>
          <w:p w14:paraId="370264CC" w14:textId="77777777" w:rsidR="00841FF2" w:rsidRPr="007E1EAE" w:rsidRDefault="00841FF2" w:rsidP="00841FF2">
            <w:pPr>
              <w:rPr>
                <w:rStyle w:val="CodeSnippet"/>
                <w:noProof/>
              </w:rPr>
            </w:pPr>
            <w:r w:rsidRPr="007E1EAE">
              <w:rPr>
                <w:rStyle w:val="CodeSnippet"/>
                <w:noProof/>
              </w:rPr>
              <w:t xml:space="preserve">      interfaces:</w:t>
            </w:r>
          </w:p>
          <w:p w14:paraId="71E1A7F8" w14:textId="77777777" w:rsidR="00841FF2" w:rsidRPr="007E1EAE" w:rsidRDefault="00841FF2" w:rsidP="00841FF2">
            <w:pPr>
              <w:rPr>
                <w:rStyle w:val="CodeSnippet"/>
                <w:noProof/>
              </w:rPr>
            </w:pPr>
            <w:r w:rsidRPr="007E1EAE">
              <w:rPr>
                <w:rStyle w:val="CodeSnippet"/>
                <w:noProof/>
              </w:rPr>
              <w:t xml:space="preserve">        Standard:</w:t>
            </w:r>
          </w:p>
          <w:p w14:paraId="78F5C85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highlight w:val="yellow"/>
              </w:rPr>
              <w:t>configure</w:t>
            </w:r>
            <w:r w:rsidRPr="007E1EAE">
              <w:rPr>
                <w:rStyle w:val="CodeSnippet"/>
                <w:noProof/>
              </w:rPr>
              <w:t xml:space="preserve">: </w:t>
            </w:r>
            <w:r w:rsidRPr="007E1EAE">
              <w:rPr>
                <w:rStyle w:val="CodeSnippet"/>
                <w:noProof/>
                <w:highlight w:val="yellow"/>
              </w:rPr>
              <w:t>scripts/my_own_configure.sh</w:t>
            </w:r>
          </w:p>
          <w:p w14:paraId="08134CCF" w14:textId="77777777" w:rsidR="00841FF2" w:rsidRPr="007E1EAE" w:rsidRDefault="00841FF2" w:rsidP="00841FF2">
            <w:pPr>
              <w:rPr>
                <w:rStyle w:val="CodeSnippet"/>
                <w:noProof/>
              </w:rPr>
            </w:pPr>
          </w:p>
          <w:p w14:paraId="67765246" w14:textId="77777777" w:rsidR="00841FF2" w:rsidRPr="007E1EAE" w:rsidRDefault="00841FF2" w:rsidP="00841FF2">
            <w:pPr>
              <w:rPr>
                <w:rStyle w:val="CodeSnippet"/>
                <w:noProof/>
              </w:rPr>
            </w:pPr>
            <w:r w:rsidRPr="007E1EAE">
              <w:rPr>
                <w:rStyle w:val="CodeSnippet"/>
                <w:noProof/>
              </w:rPr>
              <w:t xml:space="preserve">    db_server:</w:t>
            </w:r>
          </w:p>
          <w:p w14:paraId="413F46A8" w14:textId="77777777" w:rsidR="00841FF2" w:rsidRPr="007E1EAE" w:rsidRDefault="00841FF2" w:rsidP="00841FF2">
            <w:pPr>
              <w:rPr>
                <w:rStyle w:val="CodeSnippet"/>
                <w:noProof/>
              </w:rPr>
            </w:pPr>
            <w:r w:rsidRPr="007E1EAE">
              <w:rPr>
                <w:rStyle w:val="CodeSnippet"/>
                <w:noProof/>
              </w:rPr>
              <w:t xml:space="preserve">      type: tosca.nodes.Compute</w:t>
            </w:r>
          </w:p>
          <w:p w14:paraId="33868535" w14:textId="77777777" w:rsidR="00841FF2" w:rsidRPr="007E1EAE" w:rsidRDefault="00841FF2" w:rsidP="00841FF2">
            <w:pPr>
              <w:rPr>
                <w:rStyle w:val="CodeSnippet"/>
                <w:noProof/>
              </w:rPr>
            </w:pPr>
            <w:r w:rsidRPr="007E1EAE">
              <w:rPr>
                <w:rStyle w:val="CodeSnippet"/>
                <w:noProof/>
              </w:rPr>
              <w:t xml:space="preserve">      capabilities:</w:t>
            </w:r>
          </w:p>
          <w:p w14:paraId="4AB1047D" w14:textId="77777777" w:rsidR="00841FF2" w:rsidRPr="007E1EAE" w:rsidRDefault="00841FF2" w:rsidP="00841FF2">
            <w:pPr>
              <w:rPr>
                <w:rStyle w:val="CodeSnippet"/>
              </w:rPr>
            </w:pPr>
            <w:r w:rsidRPr="007E1EAE">
              <w:rPr>
                <w:rStyle w:val="CodeSnippet"/>
                <w:noProof/>
              </w:rPr>
              <w:t xml:space="preserve">        # omitted here for brevity</w:t>
            </w:r>
          </w:p>
        </w:tc>
      </w:tr>
    </w:tbl>
    <w:p w14:paraId="79E50828"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6276D832" w14:textId="77777777" w:rsidR="00841FF2" w:rsidRPr="007E1EAE" w:rsidRDefault="00841FF2" w:rsidP="00841FF2">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50E523" w14:textId="77777777" w:rsidR="00841FF2" w:rsidRPr="007E1EAE" w:rsidRDefault="00841FF2" w:rsidP="00841FF2">
      <w:pPr>
        <w:pStyle w:val="Heading2"/>
        <w:rPr>
          <w:rFonts w:eastAsiaTheme="majorEastAsia"/>
        </w:rPr>
      </w:pPr>
      <w:bookmarkStart w:id="207" w:name="_Ref383081796"/>
      <w:bookmarkStart w:id="208" w:name="_Toc397688781"/>
      <w:bookmarkStart w:id="209" w:name="_Toc302251674"/>
      <w:bookmarkStart w:id="210" w:name="_Toc310749068"/>
      <w:bookmarkStart w:id="211" w:name="_Toc313780902"/>
      <w:bookmarkStart w:id="212" w:name="_Toc322703146"/>
      <w:bookmarkStart w:id="213" w:name="_Toc454457684"/>
      <w:bookmarkStart w:id="214" w:name="_Toc454458483"/>
      <w:bookmarkStart w:id="215" w:name="_Toc500247987"/>
      <w:bookmarkStart w:id="216" w:name="_Toc528072913"/>
      <w:r w:rsidRPr="007E1EAE">
        <w:rPr>
          <w:rFonts w:eastAsiaTheme="majorEastAsia"/>
        </w:rPr>
        <w:t>TOSCA template for database content deployment</w:t>
      </w:r>
      <w:bookmarkEnd w:id="207"/>
      <w:bookmarkEnd w:id="208"/>
      <w:bookmarkEnd w:id="209"/>
      <w:bookmarkEnd w:id="210"/>
      <w:bookmarkEnd w:id="211"/>
      <w:bookmarkEnd w:id="212"/>
      <w:bookmarkEnd w:id="213"/>
      <w:bookmarkEnd w:id="214"/>
      <w:bookmarkEnd w:id="215"/>
      <w:bookmarkEnd w:id="216"/>
    </w:p>
    <w:p w14:paraId="2E732391" w14:textId="77777777" w:rsidR="00841FF2" w:rsidRPr="007E1EAE" w:rsidRDefault="00841FF2" w:rsidP="00841FF2">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12283FD4" w14:textId="2A6340EE" w:rsidR="00841FF2" w:rsidRPr="007E1EAE" w:rsidRDefault="00841FF2" w:rsidP="00841FF2">
      <w:pPr>
        <w:pStyle w:val="Caption"/>
        <w:keepNext/>
      </w:pPr>
      <w:bookmarkStart w:id="217" w:name="_Toc397688842"/>
      <w:bookmarkStart w:id="218" w:name="_Toc302293211"/>
      <w:bookmarkStart w:id="219" w:name="_Toc310749151"/>
      <w:bookmarkStart w:id="220" w:name="_Toc313780870"/>
      <w:bookmarkStart w:id="221" w:name="_Toc500247836"/>
      <w:bookmarkStart w:id="222" w:name="_Toc528073015"/>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5</w:t>
      </w:r>
      <w:r w:rsidR="00930B19">
        <w:rPr>
          <w:noProof/>
        </w:rPr>
        <w:fldChar w:fldCharType="end"/>
      </w:r>
      <w:r w:rsidRPr="007E1EAE">
        <w:t xml:space="preserve"> - Template for deploying database content on-top of MySQL DBMS middleware</w:t>
      </w:r>
      <w:bookmarkEnd w:id="217"/>
      <w:bookmarkEnd w:id="218"/>
      <w:bookmarkEnd w:id="219"/>
      <w:bookmarkEnd w:id="220"/>
      <w:bookmarkEnd w:id="221"/>
      <w:bookmarkEnd w:id="2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182E45F" w14:textId="77777777" w:rsidTr="00841FF2">
        <w:tc>
          <w:tcPr>
            <w:tcW w:w="9576" w:type="dxa"/>
            <w:shd w:val="clear" w:color="auto" w:fill="D9D9D9" w:themeFill="background1" w:themeFillShade="D9"/>
          </w:tcPr>
          <w:p w14:paraId="2D256CCD" w14:textId="77777777" w:rsidR="00841FF2" w:rsidRPr="007E1EAE" w:rsidRDefault="00841FF2" w:rsidP="00841FF2">
            <w:pPr>
              <w:rPr>
                <w:rStyle w:val="CodeSnippet"/>
                <w:noProof/>
              </w:rPr>
            </w:pPr>
            <w:r w:rsidRPr="007E1EAE">
              <w:rPr>
                <w:rStyle w:val="CodeSnippet"/>
                <w:noProof/>
              </w:rPr>
              <w:t>tosca_definitions_version: tosca_simple_yaml_1_0</w:t>
            </w:r>
          </w:p>
          <w:p w14:paraId="0FCBC493" w14:textId="77777777" w:rsidR="00841FF2" w:rsidRPr="007E1EAE" w:rsidRDefault="00841FF2" w:rsidP="00841FF2">
            <w:pPr>
              <w:rPr>
                <w:rStyle w:val="CodeSnippet"/>
                <w:noProof/>
              </w:rPr>
            </w:pPr>
          </w:p>
          <w:p w14:paraId="1740F58D" w14:textId="77777777" w:rsidR="00841FF2" w:rsidRPr="007E1EAE" w:rsidRDefault="00841FF2" w:rsidP="00841FF2">
            <w:pPr>
              <w:rPr>
                <w:rStyle w:val="CodeSnippet"/>
                <w:noProof/>
              </w:rPr>
            </w:pPr>
            <w:r w:rsidRPr="007E1EAE">
              <w:rPr>
                <w:rStyle w:val="CodeSnippet"/>
                <w:noProof/>
              </w:rPr>
              <w:t xml:space="preserve">description: Template for deploying MySQL and database content. </w:t>
            </w:r>
          </w:p>
          <w:p w14:paraId="3218D3E7" w14:textId="77777777" w:rsidR="00841FF2" w:rsidRPr="007E1EAE" w:rsidRDefault="00841FF2" w:rsidP="00841FF2">
            <w:pPr>
              <w:rPr>
                <w:rStyle w:val="CodeSnippet"/>
                <w:noProof/>
              </w:rPr>
            </w:pPr>
          </w:p>
          <w:p w14:paraId="7D8608CD" w14:textId="77777777" w:rsidR="00841FF2" w:rsidRPr="007E1EAE" w:rsidRDefault="00841FF2" w:rsidP="00841FF2">
            <w:pPr>
              <w:rPr>
                <w:rStyle w:val="CodeSnippet"/>
                <w:noProof/>
              </w:rPr>
            </w:pPr>
            <w:r w:rsidRPr="007E1EAE">
              <w:rPr>
                <w:rStyle w:val="CodeSnippet"/>
                <w:noProof/>
              </w:rPr>
              <w:t>topology_template:</w:t>
            </w:r>
          </w:p>
          <w:p w14:paraId="1A0C900B" w14:textId="77777777" w:rsidR="00841FF2" w:rsidRPr="007E1EAE" w:rsidRDefault="00841FF2" w:rsidP="00841FF2">
            <w:pPr>
              <w:rPr>
                <w:rStyle w:val="CodeSnippet"/>
                <w:noProof/>
              </w:rPr>
            </w:pPr>
            <w:r w:rsidRPr="007E1EAE">
              <w:rPr>
                <w:rStyle w:val="CodeSnippet"/>
                <w:noProof/>
              </w:rPr>
              <w:t xml:space="preserve">  inputs:</w:t>
            </w:r>
          </w:p>
          <w:p w14:paraId="6EFEBB4D" w14:textId="77777777" w:rsidR="00841FF2" w:rsidRPr="007E1EAE" w:rsidRDefault="00841FF2" w:rsidP="00841FF2">
            <w:pPr>
              <w:rPr>
                <w:rStyle w:val="CodeSnippet"/>
                <w:noProof/>
              </w:rPr>
            </w:pPr>
            <w:r w:rsidRPr="007E1EAE">
              <w:rPr>
                <w:rStyle w:val="CodeSnippet"/>
                <w:noProof/>
              </w:rPr>
              <w:t xml:space="preserve">    # omitted here for brevity</w:t>
            </w:r>
          </w:p>
          <w:p w14:paraId="3D6479DA" w14:textId="77777777" w:rsidR="00841FF2" w:rsidRPr="007E1EAE" w:rsidRDefault="00841FF2" w:rsidP="00841FF2">
            <w:pPr>
              <w:rPr>
                <w:rStyle w:val="CodeSnippet"/>
                <w:noProof/>
              </w:rPr>
            </w:pPr>
          </w:p>
          <w:p w14:paraId="52A363DB" w14:textId="77777777" w:rsidR="00841FF2" w:rsidRPr="007E1EAE" w:rsidRDefault="00841FF2" w:rsidP="00841FF2">
            <w:pPr>
              <w:rPr>
                <w:rStyle w:val="CodeSnippet"/>
                <w:noProof/>
              </w:rPr>
            </w:pPr>
            <w:r w:rsidRPr="007E1EAE">
              <w:rPr>
                <w:rStyle w:val="CodeSnippet"/>
                <w:noProof/>
              </w:rPr>
              <w:t xml:space="preserve">  node_templates:</w:t>
            </w:r>
          </w:p>
          <w:p w14:paraId="613AA338" w14:textId="77777777" w:rsidR="00841FF2" w:rsidRPr="007E1EAE" w:rsidRDefault="00841FF2" w:rsidP="00841FF2">
            <w:pPr>
              <w:rPr>
                <w:rStyle w:val="CodeSnippet"/>
                <w:noProof/>
              </w:rPr>
            </w:pPr>
            <w:r w:rsidRPr="007E1EAE">
              <w:rPr>
                <w:rStyle w:val="CodeSnippet"/>
                <w:noProof/>
              </w:rPr>
              <w:t xml:space="preserve">    my_db:</w:t>
            </w:r>
          </w:p>
          <w:p w14:paraId="2194934E" w14:textId="77777777" w:rsidR="00841FF2" w:rsidRPr="007E1EAE" w:rsidRDefault="00841FF2" w:rsidP="00841FF2">
            <w:pPr>
              <w:rPr>
                <w:rStyle w:val="CodeSnippet"/>
                <w:noProof/>
              </w:rPr>
            </w:pPr>
            <w:r w:rsidRPr="007E1EAE">
              <w:rPr>
                <w:rStyle w:val="CodeSnippet"/>
                <w:noProof/>
              </w:rPr>
              <w:t xml:space="preserve">      type: tosca.nodes.Database.MySQL</w:t>
            </w:r>
          </w:p>
          <w:p w14:paraId="5BE3E9C1" w14:textId="77777777" w:rsidR="00841FF2" w:rsidRPr="007E1EAE" w:rsidRDefault="00841FF2" w:rsidP="00841FF2">
            <w:pPr>
              <w:rPr>
                <w:rStyle w:val="CodeSnippet"/>
                <w:noProof/>
              </w:rPr>
            </w:pPr>
            <w:r w:rsidRPr="007E1EAE">
              <w:rPr>
                <w:rStyle w:val="CodeSnippet"/>
                <w:noProof/>
              </w:rPr>
              <w:t xml:space="preserve">      properties:</w:t>
            </w:r>
          </w:p>
          <w:p w14:paraId="518B89D2" w14:textId="77777777" w:rsidR="00841FF2" w:rsidRPr="007E1EAE" w:rsidRDefault="00841FF2" w:rsidP="00841FF2">
            <w:pPr>
              <w:rPr>
                <w:rStyle w:val="CodeSnippet"/>
                <w:noProof/>
              </w:rPr>
            </w:pPr>
            <w:r w:rsidRPr="007E1EAE">
              <w:rPr>
                <w:rStyle w:val="CodeSnippet"/>
                <w:noProof/>
              </w:rPr>
              <w:t xml:space="preserve">        name: { get_input: database_name }</w:t>
            </w:r>
          </w:p>
          <w:p w14:paraId="71332F07" w14:textId="77777777" w:rsidR="00841FF2" w:rsidRPr="007E1EAE" w:rsidRDefault="00841FF2" w:rsidP="00841FF2">
            <w:pPr>
              <w:rPr>
                <w:rStyle w:val="CodeSnippet"/>
                <w:noProof/>
              </w:rPr>
            </w:pPr>
            <w:r w:rsidRPr="007E1EAE">
              <w:rPr>
                <w:rStyle w:val="CodeSnippet"/>
                <w:noProof/>
              </w:rPr>
              <w:t xml:space="preserve">        user: { get_input: database_user }</w:t>
            </w:r>
          </w:p>
          <w:p w14:paraId="53A01568" w14:textId="77777777" w:rsidR="00841FF2" w:rsidRPr="007E1EAE" w:rsidRDefault="00841FF2" w:rsidP="00841FF2">
            <w:pPr>
              <w:rPr>
                <w:rStyle w:val="CodeSnippet"/>
                <w:noProof/>
              </w:rPr>
            </w:pPr>
            <w:r w:rsidRPr="007E1EAE">
              <w:rPr>
                <w:rStyle w:val="CodeSnippet"/>
                <w:noProof/>
              </w:rPr>
              <w:t xml:space="preserve">        password: { get_input: database_password }</w:t>
            </w:r>
          </w:p>
          <w:p w14:paraId="3F6205FB"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port: { get_input: database_port }</w:t>
            </w:r>
          </w:p>
          <w:p w14:paraId="2E8C47CD"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artifacts:</w:t>
            </w:r>
          </w:p>
          <w:p w14:paraId="56AB403D"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db_content</w:t>
            </w:r>
            <w:r w:rsidRPr="007E1EAE">
              <w:rPr>
                <w:rStyle w:val="CodeSnippet"/>
                <w:noProof/>
              </w:rPr>
              <w:t>:</w:t>
            </w:r>
          </w:p>
          <w:p w14:paraId="02CC49EB" w14:textId="77777777" w:rsidR="00841FF2" w:rsidRPr="007E1EAE" w:rsidRDefault="00841FF2" w:rsidP="00841FF2">
            <w:pPr>
              <w:rPr>
                <w:rStyle w:val="CodeSnippet"/>
                <w:noProof/>
              </w:rPr>
            </w:pPr>
            <w:r w:rsidRPr="007E1EAE">
              <w:rPr>
                <w:rStyle w:val="CodeSnippet"/>
                <w:noProof/>
              </w:rPr>
              <w:t xml:space="preserve">          file: </w:t>
            </w:r>
            <w:r w:rsidRPr="007E1EAE">
              <w:rPr>
                <w:rStyle w:val="CodeSnippet"/>
                <w:noProof/>
                <w:highlight w:val="yellow"/>
              </w:rPr>
              <w:t>files/my_db_content.txt</w:t>
            </w:r>
          </w:p>
          <w:p w14:paraId="723C631B" w14:textId="77777777" w:rsidR="00841FF2" w:rsidRPr="007E1EAE" w:rsidRDefault="00841FF2" w:rsidP="00841FF2">
            <w:pPr>
              <w:rPr>
                <w:rStyle w:val="CodeSnippet"/>
                <w:noProof/>
              </w:rPr>
            </w:pPr>
            <w:r w:rsidRPr="007E1EAE">
              <w:rPr>
                <w:rStyle w:val="CodeSnippet"/>
                <w:noProof/>
              </w:rPr>
              <w:t xml:space="preserve">          type: tosca.artifacts.File </w:t>
            </w:r>
          </w:p>
          <w:p w14:paraId="11B2FF7F" w14:textId="77777777" w:rsidR="00841FF2" w:rsidRPr="007E1EAE" w:rsidRDefault="00841FF2" w:rsidP="00841FF2">
            <w:pPr>
              <w:rPr>
                <w:rStyle w:val="CodeSnippet"/>
                <w:noProof/>
              </w:rPr>
            </w:pPr>
            <w:r w:rsidRPr="007E1EAE">
              <w:rPr>
                <w:rStyle w:val="CodeSnippet"/>
                <w:noProof/>
              </w:rPr>
              <w:t xml:space="preserve">      requirements:</w:t>
            </w:r>
          </w:p>
          <w:p w14:paraId="1B0058EC" w14:textId="77777777" w:rsidR="00841FF2" w:rsidRPr="007E1EAE" w:rsidRDefault="00841FF2" w:rsidP="00841FF2">
            <w:pPr>
              <w:rPr>
                <w:rStyle w:val="CodeSnippet"/>
                <w:noProof/>
              </w:rPr>
            </w:pPr>
            <w:r w:rsidRPr="007E1EAE">
              <w:rPr>
                <w:rStyle w:val="CodeSnippet"/>
                <w:noProof/>
              </w:rPr>
              <w:t xml:space="preserve">        - host: mysql</w:t>
            </w:r>
          </w:p>
          <w:p w14:paraId="77600888" w14:textId="77777777" w:rsidR="00841FF2" w:rsidRPr="007E1EAE" w:rsidRDefault="00841FF2" w:rsidP="00841FF2">
            <w:pPr>
              <w:rPr>
                <w:rStyle w:val="CodeSnippet"/>
                <w:noProof/>
              </w:rPr>
            </w:pPr>
            <w:r w:rsidRPr="007E1EAE">
              <w:rPr>
                <w:rStyle w:val="CodeSnippet"/>
                <w:noProof/>
              </w:rPr>
              <w:t xml:space="preserve">      interfaces:</w:t>
            </w:r>
          </w:p>
          <w:p w14:paraId="3A344F74" w14:textId="77777777" w:rsidR="00841FF2" w:rsidRPr="007E1EAE" w:rsidRDefault="00841FF2" w:rsidP="00841FF2">
            <w:pPr>
              <w:rPr>
                <w:rStyle w:val="CodeSnippet"/>
                <w:noProof/>
              </w:rPr>
            </w:pPr>
            <w:r w:rsidRPr="007E1EAE">
              <w:rPr>
                <w:rStyle w:val="CodeSnippet"/>
                <w:noProof/>
              </w:rPr>
              <w:t xml:space="preserve">        Standard:</w:t>
            </w:r>
          </w:p>
          <w:p w14:paraId="03D8ED56" w14:textId="77777777" w:rsidR="00841FF2" w:rsidRPr="007E1EAE" w:rsidRDefault="00841FF2" w:rsidP="00841FF2">
            <w:pPr>
              <w:rPr>
                <w:rStyle w:val="CodeSnippet"/>
                <w:noProof/>
              </w:rPr>
            </w:pPr>
            <w:r w:rsidRPr="007E1EAE">
              <w:rPr>
                <w:rStyle w:val="CodeSnippet"/>
                <w:noProof/>
              </w:rPr>
              <w:t xml:space="preserve">          create:</w:t>
            </w:r>
          </w:p>
          <w:p w14:paraId="3415A7B4" w14:textId="77777777" w:rsidR="00841FF2" w:rsidRPr="007E1EAE" w:rsidRDefault="00841FF2" w:rsidP="00841FF2">
            <w:pPr>
              <w:rPr>
                <w:rStyle w:val="CodeSnippet"/>
                <w:noProof/>
              </w:rPr>
            </w:pPr>
            <w:r w:rsidRPr="007E1EAE">
              <w:rPr>
                <w:rStyle w:val="CodeSnippet"/>
                <w:noProof/>
              </w:rPr>
              <w:t xml:space="preserve">            implementation: db_create.sh </w:t>
            </w:r>
          </w:p>
          <w:p w14:paraId="3DCF655B" w14:textId="77777777" w:rsidR="00841FF2" w:rsidRPr="007E1EAE" w:rsidRDefault="00841FF2" w:rsidP="00841FF2">
            <w:pPr>
              <w:rPr>
                <w:rStyle w:val="CodeSnippet"/>
                <w:noProof/>
              </w:rPr>
            </w:pPr>
            <w:r w:rsidRPr="007E1EAE">
              <w:rPr>
                <w:rStyle w:val="CodeSnippet"/>
                <w:noProof/>
              </w:rPr>
              <w:t xml:space="preserve">            inputs:</w:t>
            </w:r>
          </w:p>
          <w:p w14:paraId="58701A0A" w14:textId="77777777" w:rsidR="00841FF2" w:rsidRPr="007E1EAE" w:rsidRDefault="00841FF2" w:rsidP="00841FF2">
            <w:pPr>
              <w:rPr>
                <w:rStyle w:val="CodeSnippet"/>
                <w:noProof/>
              </w:rPr>
            </w:pPr>
            <w:r w:rsidRPr="007E1EAE">
              <w:rPr>
                <w:rStyle w:val="CodeSnippet"/>
                <w:noProof/>
              </w:rPr>
              <w:t xml:space="preserve">              # Copy DB file artifact to server’s staging area</w:t>
            </w:r>
          </w:p>
          <w:p w14:paraId="5FA3E47F" w14:textId="77777777" w:rsidR="00841FF2" w:rsidRPr="007E1EAE" w:rsidRDefault="00841FF2" w:rsidP="00841FF2">
            <w:pPr>
              <w:rPr>
                <w:rStyle w:val="CodeSnippet"/>
                <w:noProof/>
              </w:rPr>
            </w:pPr>
            <w:r w:rsidRPr="007E1EAE">
              <w:rPr>
                <w:rStyle w:val="CodeSnippet"/>
                <w:noProof/>
              </w:rPr>
              <w:t xml:space="preserve">              db_data: { </w:t>
            </w:r>
            <w:r w:rsidRPr="007E1EAE">
              <w:rPr>
                <w:rStyle w:val="CodeSnippetHighlight"/>
                <w:noProof/>
              </w:rPr>
              <w:t>get_artifact</w:t>
            </w:r>
            <w:r w:rsidRPr="007E1EAE">
              <w:rPr>
                <w:rStyle w:val="CodeSnippet"/>
                <w:noProof/>
              </w:rPr>
              <w:t xml:space="preserve">: [ SELF, </w:t>
            </w:r>
            <w:r w:rsidRPr="007E1EAE">
              <w:rPr>
                <w:rStyle w:val="CodeSnippetHighlight"/>
                <w:noProof/>
              </w:rPr>
              <w:t>db_content</w:t>
            </w:r>
            <w:r w:rsidRPr="007E1EAE">
              <w:rPr>
                <w:rStyle w:val="CodeSnippet"/>
                <w:noProof/>
              </w:rPr>
              <w:t xml:space="preserve"> ] }</w:t>
            </w:r>
          </w:p>
          <w:p w14:paraId="2D81C76F" w14:textId="77777777" w:rsidR="00841FF2" w:rsidRPr="007E1EAE" w:rsidRDefault="00841FF2" w:rsidP="00841FF2">
            <w:pPr>
              <w:rPr>
                <w:rStyle w:val="CodeSnippet"/>
                <w:noProof/>
              </w:rPr>
            </w:pPr>
          </w:p>
          <w:p w14:paraId="66CCCB5B" w14:textId="77777777" w:rsidR="00841FF2" w:rsidRPr="007E1EAE" w:rsidRDefault="00841FF2" w:rsidP="00841FF2">
            <w:pPr>
              <w:rPr>
                <w:rStyle w:val="CodeSnippet"/>
                <w:noProof/>
              </w:rPr>
            </w:pPr>
            <w:r w:rsidRPr="007E1EAE">
              <w:rPr>
                <w:rStyle w:val="CodeSnippet"/>
                <w:noProof/>
              </w:rPr>
              <w:t xml:space="preserve">    mysql:</w:t>
            </w:r>
          </w:p>
          <w:p w14:paraId="59A260B0" w14:textId="77777777" w:rsidR="00841FF2" w:rsidRPr="007E1EAE" w:rsidRDefault="00841FF2" w:rsidP="00841FF2">
            <w:pPr>
              <w:rPr>
                <w:rStyle w:val="CodeSnippet"/>
                <w:noProof/>
              </w:rPr>
            </w:pPr>
            <w:r w:rsidRPr="007E1EAE">
              <w:rPr>
                <w:rStyle w:val="CodeSnippet"/>
                <w:noProof/>
              </w:rPr>
              <w:t xml:space="preserve">      type: tosca.nodes.DBMS.MySQL</w:t>
            </w:r>
          </w:p>
          <w:p w14:paraId="456418BA" w14:textId="77777777" w:rsidR="00841FF2" w:rsidRPr="007E1EAE" w:rsidRDefault="00841FF2" w:rsidP="00841FF2">
            <w:pPr>
              <w:rPr>
                <w:rStyle w:val="CodeSnippet"/>
                <w:noProof/>
              </w:rPr>
            </w:pPr>
            <w:r w:rsidRPr="007E1EAE">
              <w:rPr>
                <w:rStyle w:val="CodeSnippet"/>
                <w:noProof/>
              </w:rPr>
              <w:t xml:space="preserve">      properties:</w:t>
            </w:r>
          </w:p>
          <w:p w14:paraId="2C157AC7" w14:textId="77777777" w:rsidR="00841FF2" w:rsidRPr="007E1EAE" w:rsidRDefault="00841FF2" w:rsidP="00841FF2">
            <w:pPr>
              <w:rPr>
                <w:rStyle w:val="CodeSnippet"/>
                <w:noProof/>
              </w:rPr>
            </w:pPr>
            <w:r w:rsidRPr="007E1EAE">
              <w:rPr>
                <w:rStyle w:val="CodeSnippet"/>
                <w:noProof/>
              </w:rPr>
              <w:t xml:space="preserve">        root_password: { get_input: mysql_rootpw }</w:t>
            </w:r>
          </w:p>
          <w:p w14:paraId="4F13EAA6" w14:textId="77777777" w:rsidR="00841FF2" w:rsidRPr="007E1EAE" w:rsidRDefault="00841FF2" w:rsidP="00841FF2">
            <w:pPr>
              <w:rPr>
                <w:rStyle w:val="CodeSnippet"/>
                <w:noProof/>
              </w:rPr>
            </w:pPr>
            <w:r w:rsidRPr="007E1EAE">
              <w:rPr>
                <w:rStyle w:val="CodeSnippet"/>
                <w:noProof/>
              </w:rPr>
              <w:t xml:space="preserve">        port: { get_input: mysql_port }</w:t>
            </w:r>
          </w:p>
          <w:p w14:paraId="4A1DD1A6" w14:textId="77777777" w:rsidR="00841FF2" w:rsidRPr="007E1EAE" w:rsidRDefault="00841FF2" w:rsidP="00841FF2">
            <w:pPr>
              <w:rPr>
                <w:rStyle w:val="CodeSnippet"/>
                <w:noProof/>
              </w:rPr>
            </w:pPr>
            <w:r w:rsidRPr="007E1EAE">
              <w:rPr>
                <w:rStyle w:val="CodeSnippet"/>
                <w:noProof/>
              </w:rPr>
              <w:t xml:space="preserve">      requirements:</w:t>
            </w:r>
          </w:p>
          <w:p w14:paraId="7500A3FE" w14:textId="77777777" w:rsidR="00841FF2" w:rsidRPr="007E1EAE" w:rsidRDefault="00841FF2" w:rsidP="00841FF2">
            <w:pPr>
              <w:rPr>
                <w:rStyle w:val="CodeSnippet"/>
                <w:noProof/>
              </w:rPr>
            </w:pPr>
            <w:r w:rsidRPr="007E1EAE">
              <w:rPr>
                <w:rStyle w:val="CodeSnippet"/>
                <w:noProof/>
              </w:rPr>
              <w:t xml:space="preserve">        - host: db_server</w:t>
            </w:r>
          </w:p>
          <w:p w14:paraId="34A04D8C" w14:textId="77777777" w:rsidR="00841FF2" w:rsidRPr="007E1EAE" w:rsidRDefault="00841FF2" w:rsidP="00841FF2">
            <w:pPr>
              <w:rPr>
                <w:rStyle w:val="CodeSnippet"/>
                <w:noProof/>
              </w:rPr>
            </w:pPr>
          </w:p>
          <w:p w14:paraId="04CBBA85" w14:textId="77777777" w:rsidR="00841FF2" w:rsidRPr="007E1EAE" w:rsidRDefault="00841FF2" w:rsidP="00841FF2">
            <w:pPr>
              <w:rPr>
                <w:rStyle w:val="CodeSnippet"/>
                <w:noProof/>
              </w:rPr>
            </w:pPr>
            <w:r w:rsidRPr="007E1EAE">
              <w:rPr>
                <w:rStyle w:val="CodeSnippet"/>
                <w:noProof/>
              </w:rPr>
              <w:t xml:space="preserve">    db_server:</w:t>
            </w:r>
          </w:p>
          <w:p w14:paraId="16BF3ECF" w14:textId="77777777" w:rsidR="00841FF2" w:rsidRPr="007E1EAE" w:rsidRDefault="00841FF2" w:rsidP="00841FF2">
            <w:pPr>
              <w:rPr>
                <w:rStyle w:val="CodeSnippet"/>
                <w:noProof/>
              </w:rPr>
            </w:pPr>
            <w:r w:rsidRPr="007E1EAE">
              <w:rPr>
                <w:rStyle w:val="CodeSnippet"/>
                <w:noProof/>
              </w:rPr>
              <w:t xml:space="preserve">      type: tosca.nodes.Compute</w:t>
            </w:r>
          </w:p>
          <w:p w14:paraId="41D95168" w14:textId="77777777" w:rsidR="00841FF2" w:rsidRPr="007E1EAE" w:rsidRDefault="00841FF2" w:rsidP="00841FF2">
            <w:pPr>
              <w:rPr>
                <w:rStyle w:val="CodeSnippet"/>
                <w:noProof/>
              </w:rPr>
            </w:pPr>
            <w:r w:rsidRPr="007E1EAE">
              <w:rPr>
                <w:rStyle w:val="CodeSnippet"/>
                <w:noProof/>
              </w:rPr>
              <w:t xml:space="preserve">      capabilities:</w:t>
            </w:r>
          </w:p>
          <w:p w14:paraId="4914E430" w14:textId="77777777" w:rsidR="00841FF2" w:rsidRPr="007E1EAE" w:rsidRDefault="00841FF2" w:rsidP="00841FF2">
            <w:pPr>
              <w:rPr>
                <w:rStyle w:val="CodeSnippet"/>
              </w:rPr>
            </w:pPr>
            <w:r w:rsidRPr="007E1EAE">
              <w:rPr>
                <w:rStyle w:val="CodeSnippet"/>
                <w:noProof/>
              </w:rPr>
              <w:t xml:space="preserve">        # omitted here for brevity</w:t>
            </w:r>
          </w:p>
        </w:tc>
      </w:tr>
    </w:tbl>
    <w:p w14:paraId="557FEFAB"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my_db</w:t>
      </w:r>
      <w:r w:rsidRPr="007E1EAE">
        <w:t xml:space="preserve"> node template or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sidRPr="007E1EAE">
        <w:rPr>
          <w:rStyle w:val="CodeSnippetHighlight"/>
        </w:rPr>
        <w:t>my_db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281A6730" w14:textId="77777777" w:rsidR="00841FF2" w:rsidRPr="007E1EAE" w:rsidRDefault="00841FF2" w:rsidP="00841FF2">
      <w:pPr>
        <w:pStyle w:val="NormalaroundTable"/>
      </w:pPr>
      <w:r w:rsidRPr="007E1EAE">
        <w:t xml:space="preserve">In its </w:t>
      </w:r>
      <w:r w:rsidRPr="007E1EAE">
        <w:rPr>
          <w:b/>
        </w:rPr>
        <w:t>artifacts</w:t>
      </w:r>
      <w:r w:rsidRPr="007E1EAE">
        <w:t xml:space="preserve"> section of the </w:t>
      </w:r>
      <w:r w:rsidRPr="007E1EAE">
        <w:rPr>
          <w:rStyle w:val="CodeSnippetHighlight"/>
        </w:rPr>
        <w:t>my_db</w:t>
      </w:r>
      <w:r w:rsidRPr="007E1EAE">
        <w:t xml:space="preserve"> the node template, there is an artifact definition named </w:t>
      </w:r>
      <w:r w:rsidRPr="007E1EAE">
        <w:rPr>
          <w:rStyle w:val="CodeSnippetHighlight"/>
        </w:rPr>
        <w:t>db_content</w:t>
      </w:r>
      <w:r w:rsidRPr="007E1EAE">
        <w:t xml:space="preserve"> which represents a text file  </w:t>
      </w:r>
      <w:r w:rsidRPr="007E1EAE">
        <w:rPr>
          <w:rStyle w:val="CodeSnippetHighlight"/>
        </w:rPr>
        <w:t>my_db_content.txt</w:t>
      </w:r>
      <w:r w:rsidRPr="007E1EAE">
        <w:t xml:space="preserve"> which in turn will be used to add content to the SQL </w:t>
      </w:r>
      <w:r w:rsidRPr="007E1EAE">
        <w:lastRenderedPageBreak/>
        <w:t xml:space="preserve">database as part of the </w:t>
      </w:r>
      <w:r w:rsidRPr="007E1EAE">
        <w:rPr>
          <w:rStyle w:val="CodeSnippetHighlight"/>
        </w:rPr>
        <w:t>create</w:t>
      </w:r>
      <w:r w:rsidRPr="007E1EAE">
        <w:t xml:space="preserve"> operation. The </w:t>
      </w:r>
      <w:r w:rsidRPr="007E1EAE">
        <w:rPr>
          <w:b/>
        </w:rPr>
        <w:t>requirements</w:t>
      </w:r>
      <w:r w:rsidRPr="007E1EAE">
        <w:t xml:space="preserve"> section of the </w:t>
      </w:r>
      <w:r w:rsidRPr="007E1EAE">
        <w:rPr>
          <w:b/>
        </w:rPr>
        <w:t>my_db</w:t>
      </w:r>
      <w:r w:rsidRPr="007E1EAE">
        <w:t xml:space="preserve"> node template expresses that the database is hosted on a MySQL DBMS represented by the </w:t>
      </w:r>
      <w:r w:rsidRPr="007E1EAE">
        <w:rPr>
          <w:b/>
        </w:rPr>
        <w:t>mysql</w:t>
      </w:r>
      <w:r w:rsidRPr="007E1EAE">
        <w:t xml:space="preserve"> node.</w:t>
      </w:r>
    </w:p>
    <w:p w14:paraId="17F55DC7" w14:textId="77777777" w:rsidR="00841FF2" w:rsidRPr="007E1EAE" w:rsidRDefault="00841FF2" w:rsidP="00841FF2">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sidRPr="007E1EAE">
        <w:rPr>
          <w:rStyle w:val="CodeSnippetHighlight"/>
        </w:rPr>
        <w:t>my_db_content.txt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3B1B5DC1" w14:textId="77777777" w:rsidR="00841FF2" w:rsidRPr="007E1EAE" w:rsidRDefault="00841FF2" w:rsidP="00841FF2">
      <w:pPr>
        <w:pStyle w:val="NormalaroundTable"/>
      </w:pPr>
      <w:r w:rsidRPr="007E1EAE">
        <w:t>The logical diagram for this example would appear as follows:</w:t>
      </w:r>
    </w:p>
    <w:p w14:paraId="23E89360" w14:textId="77777777" w:rsidR="00841FF2" w:rsidRPr="007E1EAE" w:rsidRDefault="00841FF2" w:rsidP="00841FF2">
      <w:pPr>
        <w:ind w:left="810"/>
      </w:pPr>
      <w:r w:rsidRPr="007E1EAE">
        <w:rPr>
          <w:noProof/>
        </w:rPr>
        <w:drawing>
          <wp:inline distT="0" distB="0" distL="0" distR="0" wp14:anchorId="2FB401EA" wp14:editId="27BA3C3C">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6">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2C6A90AF" w14:textId="77777777" w:rsidR="00841FF2" w:rsidRPr="007E1EAE" w:rsidRDefault="00841FF2" w:rsidP="00841FF2">
      <w:pPr>
        <w:spacing w:after="200"/>
      </w:pPr>
      <w:r w:rsidRPr="007E1EAE">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F3D5601" w14:textId="77777777" w:rsidR="00841FF2" w:rsidRPr="007E1EAE" w:rsidRDefault="00841FF2" w:rsidP="00841FF2">
      <w:pPr>
        <w:pStyle w:val="Heading2"/>
      </w:pPr>
      <w:bookmarkStart w:id="223" w:name="_Toc397688782"/>
      <w:bookmarkStart w:id="224" w:name="_Toc302251675"/>
      <w:bookmarkStart w:id="225" w:name="_Toc310749069"/>
      <w:bookmarkStart w:id="226" w:name="_Toc313780903"/>
      <w:bookmarkStart w:id="227" w:name="_Toc322703147"/>
      <w:bookmarkStart w:id="228" w:name="_Toc454457685"/>
      <w:bookmarkStart w:id="229" w:name="_Toc454458484"/>
      <w:bookmarkStart w:id="230" w:name="_Toc500247988"/>
      <w:bookmarkStart w:id="231" w:name="_Toc528072914"/>
      <w:r w:rsidRPr="007E1EAE">
        <w:t>TOSCA template for a two-tier application</w:t>
      </w:r>
      <w:bookmarkEnd w:id="223"/>
      <w:bookmarkEnd w:id="224"/>
      <w:bookmarkEnd w:id="225"/>
      <w:bookmarkEnd w:id="226"/>
      <w:bookmarkEnd w:id="227"/>
      <w:bookmarkEnd w:id="228"/>
      <w:bookmarkEnd w:id="229"/>
      <w:bookmarkEnd w:id="230"/>
      <w:bookmarkEnd w:id="231"/>
    </w:p>
    <w:p w14:paraId="3F192254" w14:textId="4FC02DDD" w:rsidR="00841FF2" w:rsidRPr="007E1EAE" w:rsidRDefault="00841FF2" w:rsidP="00841FF2">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6F07B6">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4246D2AC" w14:textId="312D0E0A" w:rsidR="00841FF2" w:rsidRPr="007E1EAE" w:rsidRDefault="00841FF2" w:rsidP="00841FF2">
      <w:pPr>
        <w:pStyle w:val="Caption"/>
        <w:keepNext/>
      </w:pPr>
      <w:bookmarkStart w:id="232" w:name="_Toc397688843"/>
      <w:bookmarkStart w:id="233" w:name="_Toc302293212"/>
      <w:bookmarkStart w:id="234" w:name="_Toc310749152"/>
      <w:bookmarkStart w:id="235" w:name="_Toc313780871"/>
      <w:bookmarkStart w:id="236" w:name="_Toc500247837"/>
      <w:bookmarkStart w:id="237" w:name="_Toc528073016"/>
      <w:r w:rsidRPr="007E1EAE">
        <w:lastRenderedPageBreak/>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6</w:t>
      </w:r>
      <w:r w:rsidR="00930B19">
        <w:rPr>
          <w:noProof/>
        </w:rPr>
        <w:fldChar w:fldCharType="end"/>
      </w:r>
      <w:r w:rsidRPr="007E1EAE">
        <w:t xml:space="preserve"> - Basic two-tier application (web application and database server tiers)</w:t>
      </w:r>
      <w:bookmarkEnd w:id="232"/>
      <w:bookmarkEnd w:id="233"/>
      <w:bookmarkEnd w:id="234"/>
      <w:bookmarkEnd w:id="235"/>
      <w:bookmarkEnd w:id="236"/>
      <w:bookmarkEnd w:id="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93672FA" w14:textId="77777777" w:rsidTr="00841FF2">
        <w:tc>
          <w:tcPr>
            <w:tcW w:w="9576" w:type="dxa"/>
            <w:shd w:val="clear" w:color="auto" w:fill="D9D9D9" w:themeFill="background1" w:themeFillShade="D9"/>
          </w:tcPr>
          <w:p w14:paraId="320CE860" w14:textId="77777777" w:rsidR="00841FF2" w:rsidRPr="007E1EAE" w:rsidRDefault="00841FF2" w:rsidP="00841FF2">
            <w:pPr>
              <w:rPr>
                <w:rStyle w:val="CodeSnippet"/>
              </w:rPr>
            </w:pPr>
            <w:r w:rsidRPr="007E1EAE">
              <w:rPr>
                <w:rStyle w:val="CodeSnippet"/>
              </w:rPr>
              <w:t>tosca_definitions_version: tosca_simple_yaml_1_0</w:t>
            </w:r>
          </w:p>
          <w:p w14:paraId="343B8730" w14:textId="77777777" w:rsidR="00841FF2" w:rsidRPr="007E1EAE" w:rsidRDefault="00841FF2" w:rsidP="00841FF2">
            <w:pPr>
              <w:rPr>
                <w:rStyle w:val="CodeSnippet"/>
              </w:rPr>
            </w:pPr>
          </w:p>
          <w:p w14:paraId="6ABE0DE2" w14:textId="77777777" w:rsidR="00841FF2" w:rsidRPr="007E1EAE" w:rsidRDefault="00841FF2" w:rsidP="00841FF2">
            <w:pPr>
              <w:rPr>
                <w:rStyle w:val="CodeSnippet"/>
              </w:rPr>
            </w:pPr>
            <w:r w:rsidRPr="007E1EAE">
              <w:rPr>
                <w:rStyle w:val="CodeSnippet"/>
              </w:rPr>
              <w:t xml:space="preserve">description: Template for deploying a two-tier application servers on two </w:t>
            </w:r>
          </w:p>
          <w:p w14:paraId="182781F4" w14:textId="77777777" w:rsidR="00841FF2" w:rsidRPr="007E1EAE" w:rsidRDefault="00841FF2" w:rsidP="00841FF2">
            <w:pPr>
              <w:rPr>
                <w:rStyle w:val="CodeSnippet"/>
              </w:rPr>
            </w:pPr>
          </w:p>
          <w:p w14:paraId="3EB121DE" w14:textId="77777777" w:rsidR="00841FF2" w:rsidRPr="007E1EAE" w:rsidRDefault="00841FF2" w:rsidP="00841FF2">
            <w:pPr>
              <w:rPr>
                <w:rStyle w:val="CodeSnippet"/>
              </w:rPr>
            </w:pPr>
            <w:r w:rsidRPr="007E1EAE">
              <w:rPr>
                <w:rStyle w:val="CodeSnippet"/>
              </w:rPr>
              <w:t>topology_template:</w:t>
            </w:r>
          </w:p>
          <w:p w14:paraId="2C6D0C47" w14:textId="77777777" w:rsidR="00841FF2" w:rsidRPr="007E1EAE" w:rsidRDefault="00841FF2" w:rsidP="00841FF2">
            <w:pPr>
              <w:rPr>
                <w:rStyle w:val="CodeSnippet"/>
              </w:rPr>
            </w:pPr>
            <w:r w:rsidRPr="007E1EAE">
              <w:rPr>
                <w:rStyle w:val="CodeSnippet"/>
              </w:rPr>
              <w:t xml:space="preserve">  inputs:</w:t>
            </w:r>
          </w:p>
          <w:p w14:paraId="6E7CD655" w14:textId="77777777" w:rsidR="00841FF2" w:rsidRPr="007E1EAE" w:rsidRDefault="00841FF2" w:rsidP="00841FF2">
            <w:pPr>
              <w:rPr>
                <w:rStyle w:val="CodeSnippet"/>
              </w:rPr>
            </w:pPr>
            <w:r w:rsidRPr="007E1EAE">
              <w:rPr>
                <w:rStyle w:val="CodeSnippet"/>
              </w:rPr>
              <w:t xml:space="preserve">    # Admin user name and password to use with the WordPress application</w:t>
            </w:r>
          </w:p>
          <w:p w14:paraId="46377337" w14:textId="77777777" w:rsidR="00841FF2" w:rsidRPr="007E1EAE" w:rsidRDefault="00841FF2" w:rsidP="00841FF2">
            <w:pPr>
              <w:rPr>
                <w:rStyle w:val="CodeSnippet"/>
              </w:rPr>
            </w:pPr>
            <w:r w:rsidRPr="007E1EAE">
              <w:rPr>
                <w:rStyle w:val="CodeSnippet"/>
              </w:rPr>
              <w:t xml:space="preserve">    wp_admin_username:</w:t>
            </w:r>
          </w:p>
          <w:p w14:paraId="584BD407" w14:textId="77777777" w:rsidR="00841FF2" w:rsidRPr="007E1EAE" w:rsidRDefault="00841FF2" w:rsidP="00841FF2">
            <w:pPr>
              <w:rPr>
                <w:rStyle w:val="CodeSnippet"/>
              </w:rPr>
            </w:pPr>
            <w:r w:rsidRPr="007E1EAE">
              <w:rPr>
                <w:rStyle w:val="CodeSnippet"/>
              </w:rPr>
              <w:t xml:space="preserve">      type: string</w:t>
            </w:r>
          </w:p>
          <w:p w14:paraId="70120295" w14:textId="77777777" w:rsidR="00841FF2" w:rsidRPr="007E1EAE" w:rsidRDefault="00841FF2" w:rsidP="00841FF2">
            <w:pPr>
              <w:rPr>
                <w:rStyle w:val="CodeSnippet"/>
              </w:rPr>
            </w:pPr>
            <w:r w:rsidRPr="007E1EAE">
              <w:rPr>
                <w:rStyle w:val="CodeSnippet"/>
              </w:rPr>
              <w:t xml:space="preserve">    wp_admin_password:</w:t>
            </w:r>
          </w:p>
          <w:p w14:paraId="7DF9F97F" w14:textId="77777777" w:rsidR="00841FF2" w:rsidRPr="007E1EAE" w:rsidRDefault="00841FF2" w:rsidP="00841FF2">
            <w:pPr>
              <w:rPr>
                <w:rStyle w:val="CodeSnippet"/>
              </w:rPr>
            </w:pPr>
            <w:r w:rsidRPr="007E1EAE">
              <w:rPr>
                <w:rStyle w:val="CodeSnippet"/>
              </w:rPr>
              <w:t xml:space="preserve">      type: string</w:t>
            </w:r>
          </w:p>
          <w:p w14:paraId="79E58893" w14:textId="77777777" w:rsidR="00841FF2" w:rsidRPr="007E1EAE" w:rsidRDefault="00841FF2" w:rsidP="00841FF2">
            <w:pPr>
              <w:rPr>
                <w:rStyle w:val="CodeSnippet"/>
              </w:rPr>
            </w:pPr>
            <w:r w:rsidRPr="007E1EAE">
              <w:rPr>
                <w:rStyle w:val="CodeSnippet"/>
              </w:rPr>
              <w:t xml:space="preserve">    wp_db_name:</w:t>
            </w:r>
          </w:p>
          <w:p w14:paraId="75B570F3" w14:textId="77777777" w:rsidR="00841FF2" w:rsidRPr="007E1EAE" w:rsidRDefault="00841FF2" w:rsidP="00841FF2">
            <w:pPr>
              <w:rPr>
                <w:rStyle w:val="CodeSnippet"/>
              </w:rPr>
            </w:pPr>
            <w:r w:rsidRPr="007E1EAE">
              <w:rPr>
                <w:rStyle w:val="CodeSnippet"/>
              </w:rPr>
              <w:t xml:space="preserve">      type: string</w:t>
            </w:r>
          </w:p>
          <w:p w14:paraId="4CBB1CBA" w14:textId="77777777" w:rsidR="00841FF2" w:rsidRPr="007E1EAE" w:rsidRDefault="00841FF2" w:rsidP="00841FF2">
            <w:pPr>
              <w:rPr>
                <w:rStyle w:val="CodeSnippet"/>
              </w:rPr>
            </w:pPr>
            <w:r w:rsidRPr="007E1EAE">
              <w:rPr>
                <w:rStyle w:val="CodeSnippet"/>
              </w:rPr>
              <w:t xml:space="preserve">    wp_db_user:</w:t>
            </w:r>
          </w:p>
          <w:p w14:paraId="4149EE8D" w14:textId="77777777" w:rsidR="00841FF2" w:rsidRPr="007E1EAE" w:rsidRDefault="00841FF2" w:rsidP="00841FF2">
            <w:pPr>
              <w:rPr>
                <w:rStyle w:val="CodeSnippet"/>
              </w:rPr>
            </w:pPr>
            <w:r w:rsidRPr="007E1EAE">
              <w:rPr>
                <w:rStyle w:val="CodeSnippet"/>
              </w:rPr>
              <w:t xml:space="preserve">      type: string</w:t>
            </w:r>
          </w:p>
          <w:p w14:paraId="4C516F0A" w14:textId="77777777" w:rsidR="00841FF2" w:rsidRPr="007E1EAE" w:rsidRDefault="00841FF2" w:rsidP="00841FF2">
            <w:pPr>
              <w:rPr>
                <w:rStyle w:val="CodeSnippet"/>
              </w:rPr>
            </w:pPr>
            <w:r w:rsidRPr="007E1EAE">
              <w:rPr>
                <w:rStyle w:val="CodeSnippet"/>
              </w:rPr>
              <w:t xml:space="preserve">    wp_db_password:</w:t>
            </w:r>
          </w:p>
          <w:p w14:paraId="6B1DA7F9" w14:textId="77777777" w:rsidR="00841FF2" w:rsidRPr="007E1EAE" w:rsidRDefault="00841FF2" w:rsidP="00841FF2">
            <w:pPr>
              <w:rPr>
                <w:rStyle w:val="CodeSnippet"/>
              </w:rPr>
            </w:pPr>
            <w:r w:rsidRPr="007E1EAE">
              <w:rPr>
                <w:rStyle w:val="CodeSnippet"/>
              </w:rPr>
              <w:t xml:space="preserve">      type: string</w:t>
            </w:r>
          </w:p>
          <w:p w14:paraId="6BC1F763" w14:textId="77777777" w:rsidR="00841FF2" w:rsidRPr="007E1EAE" w:rsidRDefault="00841FF2" w:rsidP="00841FF2">
            <w:pPr>
              <w:rPr>
                <w:rStyle w:val="CodeSnippet"/>
              </w:rPr>
            </w:pPr>
            <w:r w:rsidRPr="007E1EAE">
              <w:rPr>
                <w:rStyle w:val="CodeSnippet"/>
              </w:rPr>
              <w:t xml:space="preserve">    wp_db_port:</w:t>
            </w:r>
          </w:p>
          <w:p w14:paraId="0B3C7B97" w14:textId="77777777" w:rsidR="00841FF2" w:rsidRPr="007E1EAE" w:rsidRDefault="00841FF2" w:rsidP="00841FF2">
            <w:pPr>
              <w:rPr>
                <w:rStyle w:val="CodeSnippet"/>
              </w:rPr>
            </w:pPr>
            <w:r w:rsidRPr="007E1EAE">
              <w:rPr>
                <w:rStyle w:val="CodeSnippet"/>
              </w:rPr>
              <w:t xml:space="preserve">      type: integer</w:t>
            </w:r>
          </w:p>
          <w:p w14:paraId="2A5E159E" w14:textId="77777777" w:rsidR="00841FF2" w:rsidRPr="007E1EAE" w:rsidRDefault="00841FF2" w:rsidP="00841FF2">
            <w:pPr>
              <w:rPr>
                <w:rStyle w:val="CodeSnippet"/>
              </w:rPr>
            </w:pPr>
            <w:r w:rsidRPr="007E1EAE">
              <w:rPr>
                <w:rStyle w:val="CodeSnippet"/>
              </w:rPr>
              <w:t xml:space="preserve">    mysql_root_password:</w:t>
            </w:r>
          </w:p>
          <w:p w14:paraId="767005FE" w14:textId="77777777" w:rsidR="00841FF2" w:rsidRPr="007E1EAE" w:rsidRDefault="00841FF2" w:rsidP="00841FF2">
            <w:pPr>
              <w:rPr>
                <w:rStyle w:val="CodeSnippet"/>
              </w:rPr>
            </w:pPr>
            <w:r w:rsidRPr="007E1EAE">
              <w:rPr>
                <w:rStyle w:val="CodeSnippet"/>
              </w:rPr>
              <w:t xml:space="preserve">      type: string</w:t>
            </w:r>
          </w:p>
          <w:p w14:paraId="42A2D8EF" w14:textId="77777777" w:rsidR="00841FF2" w:rsidRPr="007E1EAE" w:rsidRDefault="00841FF2" w:rsidP="00841FF2">
            <w:pPr>
              <w:rPr>
                <w:rStyle w:val="CodeSnippet"/>
              </w:rPr>
            </w:pPr>
            <w:r w:rsidRPr="007E1EAE">
              <w:rPr>
                <w:rStyle w:val="CodeSnippet"/>
              </w:rPr>
              <w:t xml:space="preserve">    mysql_port:</w:t>
            </w:r>
          </w:p>
          <w:p w14:paraId="7C6925CF" w14:textId="77777777" w:rsidR="00841FF2" w:rsidRPr="007E1EAE" w:rsidRDefault="00841FF2" w:rsidP="00841FF2">
            <w:pPr>
              <w:rPr>
                <w:rStyle w:val="CodeSnippet"/>
              </w:rPr>
            </w:pPr>
            <w:r w:rsidRPr="007E1EAE">
              <w:rPr>
                <w:rStyle w:val="CodeSnippet"/>
              </w:rPr>
              <w:t xml:space="preserve">      type: integer</w:t>
            </w:r>
          </w:p>
          <w:p w14:paraId="68DC5FFF" w14:textId="77777777" w:rsidR="00841FF2" w:rsidRPr="007E1EAE" w:rsidRDefault="00841FF2" w:rsidP="00841FF2">
            <w:pPr>
              <w:rPr>
                <w:rStyle w:val="CodeSnippet"/>
              </w:rPr>
            </w:pPr>
            <w:r w:rsidRPr="007E1EAE">
              <w:rPr>
                <w:rStyle w:val="CodeSnippet"/>
              </w:rPr>
              <w:t xml:space="preserve">    context_root:</w:t>
            </w:r>
          </w:p>
          <w:p w14:paraId="695BA5C2" w14:textId="77777777" w:rsidR="00841FF2" w:rsidRPr="007E1EAE" w:rsidRDefault="00841FF2" w:rsidP="00841FF2">
            <w:pPr>
              <w:rPr>
                <w:rStyle w:val="CodeSnippet"/>
              </w:rPr>
            </w:pPr>
            <w:r w:rsidRPr="007E1EAE">
              <w:rPr>
                <w:rStyle w:val="CodeSnippet"/>
              </w:rPr>
              <w:t xml:space="preserve">      type: string</w:t>
            </w:r>
          </w:p>
          <w:p w14:paraId="7BF2E16F" w14:textId="77777777" w:rsidR="00841FF2" w:rsidRPr="007E1EAE" w:rsidRDefault="00841FF2" w:rsidP="00841FF2">
            <w:pPr>
              <w:rPr>
                <w:rStyle w:val="CodeSnippet"/>
              </w:rPr>
            </w:pPr>
          </w:p>
          <w:p w14:paraId="2FBF56FC" w14:textId="77777777" w:rsidR="00841FF2" w:rsidRPr="007E1EAE" w:rsidRDefault="00841FF2" w:rsidP="00841FF2">
            <w:pPr>
              <w:rPr>
                <w:rStyle w:val="CodeSnippet"/>
              </w:rPr>
            </w:pPr>
            <w:r w:rsidRPr="007E1EAE">
              <w:rPr>
                <w:rStyle w:val="CodeSnippet"/>
              </w:rPr>
              <w:t xml:space="preserve">  node_templates:</w:t>
            </w:r>
          </w:p>
          <w:p w14:paraId="5A78DE88" w14:textId="77777777" w:rsidR="00841FF2" w:rsidRPr="007E1EAE" w:rsidRDefault="00841FF2" w:rsidP="00841FF2">
            <w:pPr>
              <w:rPr>
                <w:rStyle w:val="CodeSnippet"/>
              </w:rPr>
            </w:pPr>
            <w:r w:rsidRPr="007E1EAE">
              <w:rPr>
                <w:rStyle w:val="CodeSnippet"/>
              </w:rPr>
              <w:t xml:space="preserve">    wordpress:</w:t>
            </w:r>
          </w:p>
          <w:p w14:paraId="69FDF134" w14:textId="77777777" w:rsidR="00841FF2" w:rsidRPr="007E1EAE" w:rsidRDefault="00841FF2" w:rsidP="00841FF2">
            <w:pPr>
              <w:rPr>
                <w:rStyle w:val="CodeSnippet"/>
              </w:rPr>
            </w:pPr>
            <w:r w:rsidRPr="007E1EAE">
              <w:rPr>
                <w:rStyle w:val="CodeSnippet"/>
              </w:rPr>
              <w:t xml:space="preserve">      type: tosca.nodes.WebApplication.WordPress</w:t>
            </w:r>
          </w:p>
          <w:p w14:paraId="4E1B4403" w14:textId="77777777" w:rsidR="00841FF2" w:rsidRPr="007E1EAE" w:rsidRDefault="00841FF2" w:rsidP="00841FF2">
            <w:pPr>
              <w:rPr>
                <w:rStyle w:val="CodeSnippet"/>
              </w:rPr>
            </w:pPr>
            <w:r w:rsidRPr="007E1EAE">
              <w:rPr>
                <w:rStyle w:val="CodeSnippet"/>
              </w:rPr>
              <w:t xml:space="preserve">      properties:</w:t>
            </w:r>
          </w:p>
          <w:p w14:paraId="070D050E" w14:textId="77777777" w:rsidR="00841FF2" w:rsidRPr="007E1EAE" w:rsidRDefault="00841FF2" w:rsidP="00841FF2">
            <w:pPr>
              <w:rPr>
                <w:rStyle w:val="CodeSnippet"/>
              </w:rPr>
            </w:pPr>
            <w:r w:rsidRPr="007E1EAE">
              <w:rPr>
                <w:rStyle w:val="CodeSnippet"/>
              </w:rPr>
              <w:t xml:space="preserve">        context_root: { get_input: context_root }</w:t>
            </w:r>
          </w:p>
          <w:p w14:paraId="19879506" w14:textId="77777777" w:rsidR="00841FF2" w:rsidRPr="007E1EAE" w:rsidRDefault="00841FF2" w:rsidP="00841FF2">
            <w:pPr>
              <w:rPr>
                <w:rStyle w:val="CodeSnippet"/>
              </w:rPr>
            </w:pPr>
            <w:r w:rsidRPr="007E1EAE">
              <w:rPr>
                <w:rStyle w:val="CodeSnippet"/>
              </w:rPr>
              <w:t xml:space="preserve">        admin_user: { get_input: wp_admin_username }</w:t>
            </w:r>
          </w:p>
          <w:p w14:paraId="016CBDBB" w14:textId="77777777" w:rsidR="00841FF2" w:rsidRPr="007E1EAE" w:rsidRDefault="00841FF2" w:rsidP="00841FF2">
            <w:pPr>
              <w:rPr>
                <w:rStyle w:val="CodeSnippet"/>
              </w:rPr>
            </w:pPr>
            <w:r w:rsidRPr="007E1EAE">
              <w:rPr>
                <w:rStyle w:val="CodeSnippet"/>
              </w:rPr>
              <w:t xml:space="preserve">        admin_password: { get_input: wp_admin_password }</w:t>
            </w:r>
          </w:p>
          <w:p w14:paraId="43B76B67" w14:textId="77777777" w:rsidR="00841FF2" w:rsidRPr="007E1EAE" w:rsidRDefault="00841FF2" w:rsidP="00841FF2">
            <w:pPr>
              <w:rPr>
                <w:rStyle w:val="CodeSnippet"/>
              </w:rPr>
            </w:pPr>
            <w:r w:rsidRPr="007E1EAE">
              <w:rPr>
                <w:rStyle w:val="CodeSnippet"/>
              </w:rPr>
              <w:t xml:space="preserve">        </w:t>
            </w:r>
            <w:r w:rsidRPr="007E1EAE">
              <w:rPr>
                <w:rStyle w:val="CodeSnippetHighlight"/>
              </w:rPr>
              <w:t>db_host</w:t>
            </w:r>
            <w:r w:rsidRPr="007E1EAE">
              <w:rPr>
                <w:rStyle w:val="CodeSnippet"/>
              </w:rPr>
              <w:t>: { get_attribute: [ db_server, private_address ] }</w:t>
            </w:r>
          </w:p>
          <w:p w14:paraId="6EA0184C" w14:textId="77777777" w:rsidR="00841FF2" w:rsidRPr="007E1EAE" w:rsidRDefault="00841FF2" w:rsidP="00841FF2">
            <w:pPr>
              <w:rPr>
                <w:rStyle w:val="CodeSnippet"/>
              </w:rPr>
            </w:pPr>
            <w:r w:rsidRPr="007E1EAE">
              <w:rPr>
                <w:rStyle w:val="CodeSnippet"/>
              </w:rPr>
              <w:t xml:space="preserve">      requirements:</w:t>
            </w:r>
          </w:p>
          <w:p w14:paraId="0ED104AA" w14:textId="77777777" w:rsidR="00841FF2" w:rsidRPr="007E1EAE" w:rsidRDefault="00841FF2" w:rsidP="00841FF2">
            <w:pPr>
              <w:rPr>
                <w:rStyle w:val="CodeSnippet"/>
              </w:rPr>
            </w:pPr>
            <w:r w:rsidRPr="007E1EAE">
              <w:rPr>
                <w:rStyle w:val="CodeSnippet"/>
              </w:rPr>
              <w:t xml:space="preserve">        - host: apache</w:t>
            </w:r>
          </w:p>
          <w:p w14:paraId="03AC945A" w14:textId="77777777" w:rsidR="00841FF2" w:rsidRPr="007E1EAE" w:rsidRDefault="00841FF2" w:rsidP="00841FF2">
            <w:pPr>
              <w:rPr>
                <w:rStyle w:val="CodeSnippet"/>
              </w:rPr>
            </w:pPr>
            <w:r w:rsidRPr="007E1EAE">
              <w:rPr>
                <w:rStyle w:val="CodeSnippet"/>
              </w:rPr>
              <w:t xml:space="preserve">        - database_endpoint: wordpress_db</w:t>
            </w:r>
          </w:p>
          <w:p w14:paraId="0EC3E2B7" w14:textId="77777777" w:rsidR="00841FF2" w:rsidRPr="007E1EAE" w:rsidRDefault="00841FF2" w:rsidP="00841FF2">
            <w:pPr>
              <w:rPr>
                <w:rStyle w:val="CodeSnippet"/>
              </w:rPr>
            </w:pPr>
            <w:r w:rsidRPr="007E1EAE">
              <w:rPr>
                <w:rStyle w:val="CodeSnippet"/>
              </w:rPr>
              <w:t xml:space="preserve">      interfaces:</w:t>
            </w:r>
          </w:p>
          <w:p w14:paraId="0BDD4BCB" w14:textId="77777777" w:rsidR="00841FF2" w:rsidRPr="007E1EAE" w:rsidRDefault="00841FF2" w:rsidP="00841FF2">
            <w:pPr>
              <w:rPr>
                <w:rStyle w:val="CodeSnippet"/>
              </w:rPr>
            </w:pPr>
            <w:r w:rsidRPr="007E1EAE">
              <w:rPr>
                <w:rStyle w:val="CodeSnippet"/>
              </w:rPr>
              <w:t xml:space="preserve">        Standard:</w:t>
            </w:r>
          </w:p>
          <w:p w14:paraId="43B15EE5" w14:textId="77777777" w:rsidR="00841FF2" w:rsidRPr="007E1EAE" w:rsidRDefault="00841FF2" w:rsidP="00841FF2">
            <w:pPr>
              <w:rPr>
                <w:rStyle w:val="CodeSnippet"/>
              </w:rPr>
            </w:pPr>
            <w:r w:rsidRPr="007E1EAE">
              <w:rPr>
                <w:rStyle w:val="CodeSnippet"/>
              </w:rPr>
              <w:t xml:space="preserve">          inputs:</w:t>
            </w:r>
          </w:p>
          <w:p w14:paraId="06926138" w14:textId="77777777" w:rsidR="00841FF2" w:rsidRPr="007E1EAE" w:rsidRDefault="00841FF2" w:rsidP="00841FF2">
            <w:pPr>
              <w:rPr>
                <w:rStyle w:val="CodeSnippet"/>
              </w:rPr>
            </w:pPr>
            <w:r w:rsidRPr="007E1EAE">
              <w:rPr>
                <w:rStyle w:val="CodeSnippet"/>
              </w:rPr>
              <w:lastRenderedPageBreak/>
              <w:t xml:space="preserve">            db_host: { get_attribute: [ db_server, private_address ] }</w:t>
            </w:r>
          </w:p>
          <w:p w14:paraId="38A855A5" w14:textId="77777777" w:rsidR="00841FF2" w:rsidRPr="007E1EAE" w:rsidRDefault="00841FF2" w:rsidP="00841FF2">
            <w:pPr>
              <w:rPr>
                <w:rStyle w:val="CodeSnippet"/>
              </w:rPr>
            </w:pPr>
            <w:r w:rsidRPr="007E1EAE">
              <w:rPr>
                <w:rStyle w:val="CodeSnippet"/>
              </w:rPr>
              <w:t xml:space="preserve">            db_port: { get_property: [ wordpress_db, port ] }</w:t>
            </w:r>
          </w:p>
          <w:p w14:paraId="2CEA6C8A" w14:textId="77777777" w:rsidR="00841FF2" w:rsidRPr="007E1EAE" w:rsidRDefault="00841FF2" w:rsidP="00841FF2">
            <w:pPr>
              <w:rPr>
                <w:rStyle w:val="CodeSnippet"/>
              </w:rPr>
            </w:pPr>
            <w:r w:rsidRPr="007E1EAE">
              <w:rPr>
                <w:rStyle w:val="CodeSnippet"/>
              </w:rPr>
              <w:t xml:space="preserve">            db_name: { get_property: [ wordpress_db, name ] }</w:t>
            </w:r>
          </w:p>
          <w:p w14:paraId="3852BC8E" w14:textId="77777777" w:rsidR="00841FF2" w:rsidRPr="007E1EAE" w:rsidRDefault="00841FF2" w:rsidP="00841FF2">
            <w:pPr>
              <w:rPr>
                <w:rStyle w:val="CodeSnippet"/>
              </w:rPr>
            </w:pPr>
            <w:r w:rsidRPr="007E1EAE">
              <w:rPr>
                <w:rStyle w:val="CodeSnippet"/>
              </w:rPr>
              <w:t xml:space="preserve">            db_user: { get_property: [ wordpress_db, user ] }</w:t>
            </w:r>
          </w:p>
          <w:p w14:paraId="591865EE" w14:textId="77777777" w:rsidR="00841FF2" w:rsidRPr="007E1EAE" w:rsidRDefault="00841FF2" w:rsidP="00841FF2">
            <w:pPr>
              <w:rPr>
                <w:rStyle w:val="CodeSnippet"/>
              </w:rPr>
            </w:pPr>
            <w:r w:rsidRPr="007E1EAE">
              <w:rPr>
                <w:rStyle w:val="CodeSnippet"/>
              </w:rPr>
              <w:t xml:space="preserve">            db_password: { get_property: [ wordpress_db, password ] }   </w:t>
            </w:r>
          </w:p>
          <w:p w14:paraId="180B4D34" w14:textId="77777777" w:rsidR="00841FF2" w:rsidRPr="007E1EAE" w:rsidRDefault="00841FF2" w:rsidP="00841FF2">
            <w:pPr>
              <w:rPr>
                <w:rStyle w:val="CodeSnippet"/>
              </w:rPr>
            </w:pPr>
          </w:p>
          <w:p w14:paraId="049D9365" w14:textId="77777777" w:rsidR="00841FF2" w:rsidRPr="007E1EAE" w:rsidRDefault="00841FF2" w:rsidP="00841FF2">
            <w:pPr>
              <w:rPr>
                <w:rStyle w:val="CodeSnippet"/>
              </w:rPr>
            </w:pPr>
            <w:r w:rsidRPr="007E1EAE">
              <w:rPr>
                <w:rStyle w:val="CodeSnippet"/>
              </w:rPr>
              <w:t xml:space="preserve">    apache:</w:t>
            </w:r>
          </w:p>
          <w:p w14:paraId="2C2C3274" w14:textId="77777777" w:rsidR="00841FF2" w:rsidRPr="007E1EAE" w:rsidRDefault="00841FF2" w:rsidP="00841FF2">
            <w:pPr>
              <w:rPr>
                <w:rStyle w:val="CodeSnippet"/>
              </w:rPr>
            </w:pPr>
            <w:r w:rsidRPr="007E1EAE">
              <w:rPr>
                <w:rStyle w:val="CodeSnippet"/>
              </w:rPr>
              <w:t xml:space="preserve">      type: tosca.nodes.WebServer.Apache</w:t>
            </w:r>
          </w:p>
          <w:p w14:paraId="36985ECA" w14:textId="77777777" w:rsidR="00841FF2" w:rsidRPr="007E1EAE" w:rsidRDefault="00841FF2" w:rsidP="00841FF2">
            <w:pPr>
              <w:rPr>
                <w:rStyle w:val="CodeSnippet"/>
              </w:rPr>
            </w:pPr>
            <w:r w:rsidRPr="007E1EAE">
              <w:rPr>
                <w:rStyle w:val="CodeSnippet"/>
              </w:rPr>
              <w:t xml:space="preserve">      properties:</w:t>
            </w:r>
          </w:p>
          <w:p w14:paraId="0E792C46" w14:textId="77777777" w:rsidR="00841FF2" w:rsidRPr="007E1EAE" w:rsidRDefault="00841FF2" w:rsidP="00841FF2">
            <w:pPr>
              <w:rPr>
                <w:rStyle w:val="CodeSnippet"/>
              </w:rPr>
            </w:pPr>
            <w:r w:rsidRPr="007E1EAE">
              <w:rPr>
                <w:rStyle w:val="CodeSnippet"/>
              </w:rPr>
              <w:t xml:space="preserve">        # omitted here for brevity</w:t>
            </w:r>
          </w:p>
          <w:p w14:paraId="59A43871" w14:textId="77777777" w:rsidR="00841FF2" w:rsidRPr="007E1EAE" w:rsidRDefault="00841FF2" w:rsidP="00841FF2">
            <w:pPr>
              <w:rPr>
                <w:rStyle w:val="CodeSnippet"/>
              </w:rPr>
            </w:pPr>
            <w:r w:rsidRPr="007E1EAE">
              <w:rPr>
                <w:rStyle w:val="CodeSnippet"/>
              </w:rPr>
              <w:t xml:space="preserve">      requirements:</w:t>
            </w:r>
          </w:p>
          <w:p w14:paraId="0C163E0A" w14:textId="77777777" w:rsidR="00841FF2" w:rsidRPr="007E1EAE" w:rsidRDefault="00841FF2" w:rsidP="00841FF2">
            <w:pPr>
              <w:rPr>
                <w:rStyle w:val="CodeSnippet"/>
              </w:rPr>
            </w:pPr>
            <w:r w:rsidRPr="007E1EAE">
              <w:rPr>
                <w:rStyle w:val="CodeSnippet"/>
              </w:rPr>
              <w:t xml:space="preserve">        - host: web_server</w:t>
            </w:r>
          </w:p>
          <w:p w14:paraId="4C56CA31" w14:textId="77777777" w:rsidR="00841FF2" w:rsidRPr="007E1EAE" w:rsidRDefault="00841FF2" w:rsidP="00841FF2">
            <w:pPr>
              <w:rPr>
                <w:rStyle w:val="CodeSnippet"/>
              </w:rPr>
            </w:pPr>
          </w:p>
          <w:p w14:paraId="38979B5C" w14:textId="77777777" w:rsidR="00841FF2" w:rsidRPr="007E1EAE" w:rsidRDefault="00841FF2" w:rsidP="00841FF2">
            <w:pPr>
              <w:rPr>
                <w:rStyle w:val="CodeSnippet"/>
              </w:rPr>
            </w:pPr>
            <w:r w:rsidRPr="007E1EAE">
              <w:rPr>
                <w:rStyle w:val="CodeSnippet"/>
              </w:rPr>
              <w:t xml:space="preserve">    web_server:</w:t>
            </w:r>
          </w:p>
          <w:p w14:paraId="2B2FDEEE" w14:textId="77777777" w:rsidR="00841FF2" w:rsidRPr="007E1EAE" w:rsidRDefault="00841FF2" w:rsidP="00841FF2">
            <w:pPr>
              <w:rPr>
                <w:rStyle w:val="CodeSnippet"/>
              </w:rPr>
            </w:pPr>
            <w:r w:rsidRPr="007E1EAE">
              <w:rPr>
                <w:rStyle w:val="CodeSnippet"/>
              </w:rPr>
              <w:t xml:space="preserve">      type: tosca.nodes.Compute</w:t>
            </w:r>
          </w:p>
          <w:p w14:paraId="66882760" w14:textId="77777777" w:rsidR="00841FF2" w:rsidRPr="007E1EAE" w:rsidRDefault="00841FF2" w:rsidP="00841FF2">
            <w:pPr>
              <w:rPr>
                <w:rStyle w:val="CodeSnippet"/>
              </w:rPr>
            </w:pPr>
            <w:r w:rsidRPr="007E1EAE">
              <w:rPr>
                <w:rStyle w:val="CodeSnippet"/>
              </w:rPr>
              <w:t xml:space="preserve">      capabilities:</w:t>
            </w:r>
          </w:p>
          <w:p w14:paraId="105B82B1" w14:textId="77777777" w:rsidR="00841FF2" w:rsidRPr="007E1EAE" w:rsidRDefault="00841FF2" w:rsidP="00841FF2">
            <w:pPr>
              <w:rPr>
                <w:rStyle w:val="CodeSnippet"/>
              </w:rPr>
            </w:pPr>
            <w:r w:rsidRPr="007E1EAE">
              <w:rPr>
                <w:rStyle w:val="CodeSnippet"/>
              </w:rPr>
              <w:t xml:space="preserve">        # omitted here for brevity</w:t>
            </w:r>
          </w:p>
          <w:p w14:paraId="21B17A99" w14:textId="77777777" w:rsidR="00841FF2" w:rsidRPr="007E1EAE" w:rsidRDefault="00841FF2" w:rsidP="00841FF2">
            <w:pPr>
              <w:rPr>
                <w:rStyle w:val="CodeSnippet"/>
              </w:rPr>
            </w:pPr>
          </w:p>
          <w:p w14:paraId="30B8FF33" w14:textId="77777777" w:rsidR="00841FF2" w:rsidRPr="007E1EAE" w:rsidRDefault="00841FF2" w:rsidP="00841FF2">
            <w:pPr>
              <w:rPr>
                <w:rStyle w:val="CodeSnippet"/>
              </w:rPr>
            </w:pPr>
            <w:r w:rsidRPr="007E1EAE">
              <w:rPr>
                <w:rStyle w:val="CodeSnippet"/>
              </w:rPr>
              <w:t xml:space="preserve">    wordpress_db:</w:t>
            </w:r>
          </w:p>
          <w:p w14:paraId="4423032C" w14:textId="77777777" w:rsidR="00841FF2" w:rsidRPr="007E1EAE" w:rsidRDefault="00841FF2" w:rsidP="00841FF2">
            <w:pPr>
              <w:rPr>
                <w:rStyle w:val="CodeSnippet"/>
              </w:rPr>
            </w:pPr>
            <w:r w:rsidRPr="007E1EAE">
              <w:rPr>
                <w:rStyle w:val="CodeSnippet"/>
              </w:rPr>
              <w:t xml:space="preserve">      type: tosca.nodes.Database.MySQL</w:t>
            </w:r>
          </w:p>
          <w:p w14:paraId="0E3D78F1" w14:textId="77777777" w:rsidR="00841FF2" w:rsidRPr="007E1EAE" w:rsidRDefault="00841FF2" w:rsidP="00841FF2">
            <w:pPr>
              <w:rPr>
                <w:rStyle w:val="CodeSnippet"/>
              </w:rPr>
            </w:pPr>
            <w:r w:rsidRPr="007E1EAE">
              <w:rPr>
                <w:rStyle w:val="CodeSnippet"/>
              </w:rPr>
              <w:t xml:space="preserve">      properties:</w:t>
            </w:r>
          </w:p>
          <w:p w14:paraId="675573BD" w14:textId="77777777" w:rsidR="00841FF2" w:rsidRPr="007E1EAE" w:rsidRDefault="00841FF2" w:rsidP="00841FF2">
            <w:pPr>
              <w:rPr>
                <w:rStyle w:val="CodeSnippet"/>
              </w:rPr>
            </w:pPr>
            <w:r w:rsidRPr="007E1EAE">
              <w:rPr>
                <w:rStyle w:val="CodeSnippet"/>
              </w:rPr>
              <w:t xml:space="preserve">        name: { get_input: wp_db_name }</w:t>
            </w:r>
          </w:p>
          <w:p w14:paraId="544610B8" w14:textId="77777777" w:rsidR="00841FF2" w:rsidRPr="007E1EAE" w:rsidRDefault="00841FF2" w:rsidP="00841FF2">
            <w:pPr>
              <w:rPr>
                <w:rStyle w:val="CodeSnippet"/>
              </w:rPr>
            </w:pPr>
            <w:r w:rsidRPr="007E1EAE">
              <w:rPr>
                <w:rStyle w:val="CodeSnippet"/>
              </w:rPr>
              <w:t xml:space="preserve">        user: { get_input: wp_db_user }</w:t>
            </w:r>
          </w:p>
          <w:p w14:paraId="1EFC54BD" w14:textId="77777777" w:rsidR="00841FF2" w:rsidRPr="007E1EAE" w:rsidRDefault="00841FF2" w:rsidP="00841FF2">
            <w:pPr>
              <w:rPr>
                <w:rStyle w:val="CodeSnippet"/>
              </w:rPr>
            </w:pPr>
            <w:r w:rsidRPr="007E1EAE">
              <w:rPr>
                <w:rStyle w:val="CodeSnippet"/>
              </w:rPr>
              <w:t xml:space="preserve">        password: { get_input: wp_db_password }</w:t>
            </w:r>
          </w:p>
          <w:p w14:paraId="514B8DBB" w14:textId="77777777" w:rsidR="00841FF2" w:rsidRPr="007E1EAE" w:rsidRDefault="00841FF2" w:rsidP="00841FF2">
            <w:pPr>
              <w:rPr>
                <w:rStyle w:val="CodeSnippet"/>
              </w:rPr>
            </w:pPr>
            <w:r w:rsidRPr="007E1EAE">
              <w:rPr>
                <w:rStyle w:val="CodeSnippet"/>
              </w:rPr>
              <w:t xml:space="preserve">        port: { get_input: wp_db_port }</w:t>
            </w:r>
          </w:p>
          <w:p w14:paraId="5A892C2E" w14:textId="77777777" w:rsidR="00841FF2" w:rsidRPr="007E1EAE" w:rsidRDefault="00841FF2" w:rsidP="00841FF2">
            <w:pPr>
              <w:rPr>
                <w:rStyle w:val="CodeSnippet"/>
              </w:rPr>
            </w:pPr>
            <w:r w:rsidRPr="007E1EAE">
              <w:rPr>
                <w:rStyle w:val="CodeSnippet"/>
              </w:rPr>
              <w:t xml:space="preserve">      requirements:</w:t>
            </w:r>
          </w:p>
          <w:p w14:paraId="5B70B41B" w14:textId="77777777" w:rsidR="00841FF2" w:rsidRPr="007E1EAE" w:rsidRDefault="00841FF2" w:rsidP="00841FF2">
            <w:pPr>
              <w:rPr>
                <w:rStyle w:val="CodeSnippet"/>
              </w:rPr>
            </w:pPr>
            <w:r w:rsidRPr="007E1EAE">
              <w:rPr>
                <w:rStyle w:val="CodeSnippet"/>
              </w:rPr>
              <w:t xml:space="preserve">        - host: mysql</w:t>
            </w:r>
          </w:p>
          <w:p w14:paraId="0DBA5005" w14:textId="77777777" w:rsidR="00841FF2" w:rsidRPr="007E1EAE" w:rsidRDefault="00841FF2" w:rsidP="00841FF2">
            <w:pPr>
              <w:rPr>
                <w:rStyle w:val="CodeSnippet"/>
              </w:rPr>
            </w:pPr>
          </w:p>
          <w:p w14:paraId="3F9C8BFC" w14:textId="77777777" w:rsidR="00841FF2" w:rsidRPr="007E1EAE" w:rsidRDefault="00841FF2" w:rsidP="00841FF2">
            <w:pPr>
              <w:rPr>
                <w:rStyle w:val="CodeSnippet"/>
              </w:rPr>
            </w:pPr>
            <w:r w:rsidRPr="007E1EAE">
              <w:rPr>
                <w:rStyle w:val="CodeSnippet"/>
              </w:rPr>
              <w:t xml:space="preserve">    mysql:</w:t>
            </w:r>
          </w:p>
          <w:p w14:paraId="73B316EA" w14:textId="77777777" w:rsidR="00841FF2" w:rsidRPr="007E1EAE" w:rsidRDefault="00841FF2" w:rsidP="00841FF2">
            <w:pPr>
              <w:rPr>
                <w:rStyle w:val="CodeSnippet"/>
              </w:rPr>
            </w:pPr>
            <w:r w:rsidRPr="007E1EAE">
              <w:rPr>
                <w:rStyle w:val="CodeSnippet"/>
              </w:rPr>
              <w:t xml:space="preserve">      type: tosca.nodes.DBMS.MySQL</w:t>
            </w:r>
          </w:p>
          <w:p w14:paraId="3882FD14" w14:textId="77777777" w:rsidR="00841FF2" w:rsidRPr="007E1EAE" w:rsidRDefault="00841FF2" w:rsidP="00841FF2">
            <w:pPr>
              <w:rPr>
                <w:rStyle w:val="CodeSnippet"/>
              </w:rPr>
            </w:pPr>
            <w:r w:rsidRPr="007E1EAE">
              <w:rPr>
                <w:rStyle w:val="CodeSnippet"/>
              </w:rPr>
              <w:t xml:space="preserve">      properties:</w:t>
            </w:r>
          </w:p>
          <w:p w14:paraId="1433BBAA" w14:textId="77777777" w:rsidR="00841FF2" w:rsidRPr="007E1EAE" w:rsidRDefault="00841FF2" w:rsidP="00841FF2">
            <w:pPr>
              <w:rPr>
                <w:rStyle w:val="CodeSnippet"/>
              </w:rPr>
            </w:pPr>
            <w:r w:rsidRPr="007E1EAE">
              <w:rPr>
                <w:rStyle w:val="CodeSnippet"/>
              </w:rPr>
              <w:t xml:space="preserve">        root_password: { get_input: mysql_root_password }</w:t>
            </w:r>
          </w:p>
          <w:p w14:paraId="1FB3229B" w14:textId="77777777" w:rsidR="00841FF2" w:rsidRPr="007E1EAE" w:rsidRDefault="00841FF2" w:rsidP="00841FF2">
            <w:pPr>
              <w:rPr>
                <w:rStyle w:val="CodeSnippet"/>
              </w:rPr>
            </w:pPr>
            <w:r w:rsidRPr="007E1EAE">
              <w:rPr>
                <w:rStyle w:val="CodeSnippet"/>
              </w:rPr>
              <w:t xml:space="preserve">        port: { get_input: mysql_port }</w:t>
            </w:r>
          </w:p>
          <w:p w14:paraId="3643507A" w14:textId="77777777" w:rsidR="00841FF2" w:rsidRPr="007E1EAE" w:rsidRDefault="00841FF2" w:rsidP="00841FF2">
            <w:pPr>
              <w:rPr>
                <w:rStyle w:val="CodeSnippet"/>
              </w:rPr>
            </w:pPr>
            <w:r w:rsidRPr="007E1EAE">
              <w:rPr>
                <w:rStyle w:val="CodeSnippet"/>
              </w:rPr>
              <w:t xml:space="preserve">      requirements:</w:t>
            </w:r>
          </w:p>
          <w:p w14:paraId="4F732CB0" w14:textId="77777777" w:rsidR="00841FF2" w:rsidRPr="007E1EAE" w:rsidRDefault="00841FF2" w:rsidP="00841FF2">
            <w:pPr>
              <w:rPr>
                <w:rStyle w:val="CodeSnippet"/>
              </w:rPr>
            </w:pPr>
            <w:r w:rsidRPr="007E1EAE">
              <w:rPr>
                <w:rStyle w:val="CodeSnippet"/>
              </w:rPr>
              <w:t xml:space="preserve">        - host: db_server</w:t>
            </w:r>
          </w:p>
          <w:p w14:paraId="10864A03" w14:textId="77777777" w:rsidR="00841FF2" w:rsidRPr="007E1EAE" w:rsidRDefault="00841FF2" w:rsidP="00841FF2">
            <w:pPr>
              <w:rPr>
                <w:rStyle w:val="CodeSnippet"/>
              </w:rPr>
            </w:pPr>
          </w:p>
          <w:p w14:paraId="0AD2020D" w14:textId="77777777" w:rsidR="00841FF2" w:rsidRPr="007E1EAE" w:rsidRDefault="00841FF2" w:rsidP="00841FF2">
            <w:pPr>
              <w:rPr>
                <w:rStyle w:val="CodeSnippet"/>
              </w:rPr>
            </w:pPr>
            <w:r w:rsidRPr="007E1EAE">
              <w:rPr>
                <w:rStyle w:val="CodeSnippet"/>
              </w:rPr>
              <w:t xml:space="preserve">    db_server:</w:t>
            </w:r>
          </w:p>
          <w:p w14:paraId="35A55F9A" w14:textId="77777777" w:rsidR="00841FF2" w:rsidRPr="007E1EAE" w:rsidRDefault="00841FF2" w:rsidP="00841FF2">
            <w:pPr>
              <w:rPr>
                <w:rStyle w:val="CodeSnippet"/>
              </w:rPr>
            </w:pPr>
            <w:r w:rsidRPr="007E1EAE">
              <w:rPr>
                <w:rStyle w:val="CodeSnippet"/>
              </w:rPr>
              <w:t xml:space="preserve">      type: tosca.nodes.Compute</w:t>
            </w:r>
          </w:p>
          <w:p w14:paraId="2451573C" w14:textId="77777777" w:rsidR="00841FF2" w:rsidRPr="007E1EAE" w:rsidRDefault="00841FF2" w:rsidP="00841FF2">
            <w:pPr>
              <w:rPr>
                <w:rStyle w:val="CodeSnippet"/>
              </w:rPr>
            </w:pPr>
            <w:r w:rsidRPr="007E1EAE">
              <w:rPr>
                <w:rStyle w:val="CodeSnippet"/>
              </w:rPr>
              <w:t xml:space="preserve">      capabilities:</w:t>
            </w:r>
          </w:p>
          <w:p w14:paraId="5F8C6CCA" w14:textId="77777777" w:rsidR="00841FF2" w:rsidRPr="007E1EAE" w:rsidRDefault="00841FF2" w:rsidP="00841FF2">
            <w:pPr>
              <w:rPr>
                <w:rStyle w:val="CodeSnippet"/>
              </w:rPr>
            </w:pPr>
            <w:r w:rsidRPr="007E1EAE">
              <w:rPr>
                <w:rStyle w:val="CodeSnippet"/>
              </w:rPr>
              <w:t xml:space="preserve">        # omitted here for brevity</w:t>
            </w:r>
          </w:p>
        </w:tc>
      </w:tr>
    </w:tbl>
    <w:p w14:paraId="28E5A262" w14:textId="77777777" w:rsidR="00841FF2" w:rsidRPr="007E1EAE" w:rsidRDefault="00841FF2" w:rsidP="00841FF2">
      <w:pPr>
        <w:pStyle w:val="NormalaroundTable"/>
      </w:pPr>
      <w:bookmarkStart w:id="238"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0C9360F9" w14:textId="77777777" w:rsidR="00841FF2" w:rsidRPr="007E1EAE" w:rsidRDefault="00841FF2" w:rsidP="00841FF2">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0CFBDBFE" w14:textId="77777777" w:rsidR="00841FF2" w:rsidRPr="007E1EAE" w:rsidRDefault="00841FF2" w:rsidP="00841FF2">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35336735" w14:textId="77777777" w:rsidR="00841FF2" w:rsidRPr="007E1EAE" w:rsidRDefault="00841FF2" w:rsidP="00841FF2">
      <w:pPr>
        <w:pStyle w:val="Heading2"/>
      </w:pPr>
      <w:bookmarkStart w:id="239" w:name="_Ref383082016"/>
      <w:bookmarkStart w:id="240" w:name="_Toc397688783"/>
      <w:bookmarkStart w:id="241" w:name="_Toc302251676"/>
      <w:bookmarkStart w:id="242" w:name="_Toc310749070"/>
      <w:bookmarkStart w:id="243" w:name="_Toc313780904"/>
      <w:bookmarkStart w:id="244" w:name="_Toc322703148"/>
      <w:bookmarkStart w:id="245" w:name="_Toc454457686"/>
      <w:bookmarkStart w:id="246" w:name="_Toc454458485"/>
      <w:bookmarkStart w:id="247" w:name="_Toc500247989"/>
      <w:bookmarkStart w:id="248" w:name="_Toc528072915"/>
      <w:r w:rsidRPr="007E1EAE">
        <w:t>Using a custom script to establish a relationship in a template</w:t>
      </w:r>
      <w:bookmarkEnd w:id="239"/>
      <w:bookmarkEnd w:id="240"/>
      <w:bookmarkEnd w:id="241"/>
      <w:bookmarkEnd w:id="242"/>
      <w:bookmarkEnd w:id="243"/>
      <w:bookmarkEnd w:id="244"/>
      <w:bookmarkEnd w:id="245"/>
      <w:bookmarkEnd w:id="246"/>
      <w:bookmarkEnd w:id="247"/>
      <w:bookmarkEnd w:id="248"/>
    </w:p>
    <w:p w14:paraId="100B1E1E" w14:textId="77777777" w:rsidR="00841FF2" w:rsidRPr="007E1EAE" w:rsidRDefault="00841FF2" w:rsidP="00841FF2">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158F31C7" w14:textId="77777777" w:rsidR="00841FF2" w:rsidRPr="007E1EAE" w:rsidRDefault="00841FF2" w:rsidP="00841FF2">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317560B5" w14:textId="4B6500FE" w:rsidR="00841FF2" w:rsidRPr="007E1EAE" w:rsidRDefault="00841FF2" w:rsidP="00841FF2">
      <w:pPr>
        <w:pStyle w:val="Caption"/>
        <w:keepNext/>
      </w:pPr>
      <w:bookmarkStart w:id="249" w:name="_Toc397688844"/>
      <w:bookmarkStart w:id="250" w:name="_Toc302293213"/>
      <w:bookmarkStart w:id="251" w:name="_Toc310749153"/>
      <w:bookmarkStart w:id="252" w:name="_Toc313780872"/>
      <w:bookmarkStart w:id="253" w:name="_Toc500247838"/>
      <w:bookmarkStart w:id="254" w:name="_Toc528073017"/>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7</w:t>
      </w:r>
      <w:r w:rsidR="00930B19">
        <w:rPr>
          <w:noProof/>
        </w:rPr>
        <w:fldChar w:fldCharType="end"/>
      </w:r>
      <w:r w:rsidRPr="007E1EAE">
        <w:t xml:space="preserve"> - Providing a custom relationship script to establish a connection</w:t>
      </w:r>
      <w:bookmarkEnd w:id="249"/>
      <w:bookmarkEnd w:id="250"/>
      <w:bookmarkEnd w:id="251"/>
      <w:bookmarkEnd w:id="252"/>
      <w:bookmarkEnd w:id="253"/>
      <w:bookmarkEnd w:id="2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3446AEC" w14:textId="77777777" w:rsidTr="00841FF2">
        <w:tc>
          <w:tcPr>
            <w:tcW w:w="9576" w:type="dxa"/>
            <w:shd w:val="clear" w:color="auto" w:fill="D9D9D9" w:themeFill="background1" w:themeFillShade="D9"/>
          </w:tcPr>
          <w:p w14:paraId="7F0BC92E"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0231EA38" w14:textId="77777777" w:rsidR="00841FF2" w:rsidRPr="007E1EAE" w:rsidRDefault="00841FF2" w:rsidP="00841FF2">
            <w:pPr>
              <w:autoSpaceDE w:val="0"/>
              <w:autoSpaceDN w:val="0"/>
              <w:adjustRightInd w:val="0"/>
              <w:rPr>
                <w:rStyle w:val="CodeSnippet"/>
              </w:rPr>
            </w:pPr>
          </w:p>
          <w:p w14:paraId="4FF3073D" w14:textId="77777777" w:rsidR="00841FF2" w:rsidRPr="007E1EAE" w:rsidRDefault="00841FF2" w:rsidP="00841FF2">
            <w:pPr>
              <w:autoSpaceDE w:val="0"/>
              <w:autoSpaceDN w:val="0"/>
              <w:adjustRightInd w:val="0"/>
              <w:rPr>
                <w:rStyle w:val="CodeSnippet"/>
              </w:rPr>
            </w:pPr>
            <w:r w:rsidRPr="007E1EAE">
              <w:rPr>
                <w:rStyle w:val="CodeSnippet"/>
              </w:rPr>
              <w:t>description: Template for deploying a two-tier application on two servers.</w:t>
            </w:r>
          </w:p>
          <w:p w14:paraId="39697F09" w14:textId="77777777" w:rsidR="00841FF2" w:rsidRPr="007E1EAE" w:rsidRDefault="00841FF2" w:rsidP="00841FF2">
            <w:pPr>
              <w:autoSpaceDE w:val="0"/>
              <w:autoSpaceDN w:val="0"/>
              <w:adjustRightInd w:val="0"/>
              <w:rPr>
                <w:rStyle w:val="CodeSnippet"/>
              </w:rPr>
            </w:pPr>
          </w:p>
          <w:p w14:paraId="1F3B5EE1" w14:textId="77777777" w:rsidR="00841FF2" w:rsidRPr="007E1EAE" w:rsidRDefault="00841FF2" w:rsidP="00841FF2">
            <w:pPr>
              <w:autoSpaceDE w:val="0"/>
              <w:autoSpaceDN w:val="0"/>
              <w:adjustRightInd w:val="0"/>
              <w:rPr>
                <w:rStyle w:val="CodeSnippet"/>
              </w:rPr>
            </w:pPr>
            <w:r w:rsidRPr="007E1EAE">
              <w:rPr>
                <w:rStyle w:val="CodeSnippet"/>
              </w:rPr>
              <w:t>topology_template:</w:t>
            </w:r>
          </w:p>
          <w:p w14:paraId="43B392B6" w14:textId="77777777" w:rsidR="00841FF2" w:rsidRPr="007E1EAE" w:rsidRDefault="00841FF2" w:rsidP="00841FF2">
            <w:pPr>
              <w:autoSpaceDE w:val="0"/>
              <w:autoSpaceDN w:val="0"/>
              <w:adjustRightInd w:val="0"/>
              <w:rPr>
                <w:rStyle w:val="CodeSnippet"/>
              </w:rPr>
            </w:pPr>
            <w:r w:rsidRPr="007E1EAE">
              <w:rPr>
                <w:rStyle w:val="CodeSnippet"/>
              </w:rPr>
              <w:t xml:space="preserve">  inputs:</w:t>
            </w:r>
          </w:p>
          <w:p w14:paraId="5B103A11"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89071E0" w14:textId="77777777" w:rsidR="00841FF2" w:rsidRPr="007E1EAE" w:rsidRDefault="00841FF2" w:rsidP="00841FF2">
            <w:pPr>
              <w:autoSpaceDE w:val="0"/>
              <w:autoSpaceDN w:val="0"/>
              <w:adjustRightInd w:val="0"/>
              <w:rPr>
                <w:rStyle w:val="CodeSnippet"/>
              </w:rPr>
            </w:pPr>
          </w:p>
          <w:p w14:paraId="786D4DBA" w14:textId="77777777" w:rsidR="00841FF2" w:rsidRPr="007E1EAE" w:rsidRDefault="00841FF2" w:rsidP="00841FF2">
            <w:pPr>
              <w:autoSpaceDE w:val="0"/>
              <w:autoSpaceDN w:val="0"/>
              <w:adjustRightInd w:val="0"/>
              <w:rPr>
                <w:rStyle w:val="CodeSnippet"/>
              </w:rPr>
            </w:pPr>
            <w:r w:rsidRPr="007E1EAE">
              <w:rPr>
                <w:rStyle w:val="CodeSnippet"/>
              </w:rPr>
              <w:t xml:space="preserve">  node_templates:</w:t>
            </w:r>
          </w:p>
          <w:p w14:paraId="144BD0FC" w14:textId="77777777" w:rsidR="00841FF2" w:rsidRPr="007E1EAE" w:rsidRDefault="00841FF2" w:rsidP="00841FF2">
            <w:pPr>
              <w:autoSpaceDE w:val="0"/>
              <w:autoSpaceDN w:val="0"/>
              <w:adjustRightInd w:val="0"/>
              <w:rPr>
                <w:rStyle w:val="CodeSnippet"/>
              </w:rPr>
            </w:pPr>
            <w:r w:rsidRPr="007E1EAE">
              <w:rPr>
                <w:rStyle w:val="CodeSnippet"/>
              </w:rPr>
              <w:t xml:space="preserve">    wordpress:</w:t>
            </w:r>
          </w:p>
          <w:p w14:paraId="3B9D0320"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tosca.nodes.WebApplication.WordPress</w:t>
            </w:r>
          </w:p>
          <w:p w14:paraId="118DC99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77AFC46"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42CC42D"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46EB569"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 host: apache</w:t>
            </w:r>
          </w:p>
          <w:p w14:paraId="7632466C" w14:textId="77777777" w:rsidR="00841FF2" w:rsidRPr="007E1EAE" w:rsidRDefault="00841FF2" w:rsidP="00841FF2">
            <w:pPr>
              <w:autoSpaceDE w:val="0"/>
              <w:autoSpaceDN w:val="0"/>
              <w:adjustRightInd w:val="0"/>
              <w:rPr>
                <w:rStyle w:val="CodeSnippet"/>
              </w:rPr>
            </w:pPr>
            <w:r w:rsidRPr="007E1EAE">
              <w:rPr>
                <w:rStyle w:val="CodeSnippet"/>
              </w:rPr>
              <w:t xml:space="preserve">        - database_endpoint: </w:t>
            </w:r>
          </w:p>
          <w:p w14:paraId="01C48FCE" w14:textId="77777777" w:rsidR="00841FF2" w:rsidRPr="007E1EAE" w:rsidRDefault="00841FF2" w:rsidP="00841FF2">
            <w:pPr>
              <w:autoSpaceDE w:val="0"/>
              <w:autoSpaceDN w:val="0"/>
              <w:adjustRightInd w:val="0"/>
              <w:rPr>
                <w:rStyle w:val="CodeSnippet"/>
              </w:rPr>
            </w:pPr>
            <w:r w:rsidRPr="007E1EAE">
              <w:rPr>
                <w:rStyle w:val="CodeSnippet"/>
              </w:rPr>
              <w:t xml:space="preserve">            node: wordpress_db</w:t>
            </w:r>
          </w:p>
          <w:p w14:paraId="6CCD7AF8"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 xml:space="preserve">: </w:t>
            </w:r>
            <w:r w:rsidRPr="007E1EAE">
              <w:rPr>
                <w:rStyle w:val="CodeSnippet"/>
                <w:highlight w:val="yellow"/>
              </w:rPr>
              <w:t>my_custom_database_connection</w:t>
            </w:r>
          </w:p>
          <w:p w14:paraId="21F37196" w14:textId="77777777" w:rsidR="00841FF2" w:rsidRPr="007E1EAE" w:rsidRDefault="00841FF2" w:rsidP="00841FF2">
            <w:pPr>
              <w:autoSpaceDE w:val="0"/>
              <w:autoSpaceDN w:val="0"/>
              <w:adjustRightInd w:val="0"/>
              <w:rPr>
                <w:rStyle w:val="CodeSnippet"/>
              </w:rPr>
            </w:pPr>
          </w:p>
          <w:p w14:paraId="13594ADB" w14:textId="77777777" w:rsidR="00841FF2" w:rsidRPr="007E1EAE" w:rsidRDefault="00841FF2" w:rsidP="00841FF2">
            <w:pPr>
              <w:autoSpaceDE w:val="0"/>
              <w:autoSpaceDN w:val="0"/>
              <w:adjustRightInd w:val="0"/>
              <w:rPr>
                <w:rStyle w:val="CodeSnippet"/>
              </w:rPr>
            </w:pPr>
            <w:r w:rsidRPr="007E1EAE">
              <w:rPr>
                <w:rStyle w:val="CodeSnippet"/>
              </w:rPr>
              <w:t xml:space="preserve">    wordpress_db:</w:t>
            </w:r>
          </w:p>
          <w:p w14:paraId="63997259"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tosca.nodes.Database.MySQL</w:t>
            </w:r>
          </w:p>
          <w:p w14:paraId="10C4A26B"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62978D6E" w14:textId="77777777" w:rsidR="00841FF2" w:rsidRPr="007E1EAE" w:rsidRDefault="00841FF2" w:rsidP="00841FF2">
            <w:pPr>
              <w:tabs>
                <w:tab w:val="left" w:pos="1920"/>
              </w:tabs>
              <w:autoSpaceDE w:val="0"/>
              <w:autoSpaceDN w:val="0"/>
              <w:adjustRightInd w:val="0"/>
              <w:rPr>
                <w:rStyle w:val="CodeSnippet"/>
              </w:rPr>
            </w:pPr>
            <w:r w:rsidRPr="007E1EAE">
              <w:rPr>
                <w:rStyle w:val="CodeSnippet"/>
              </w:rPr>
              <w:t xml:space="preserve">        # omitted here for the brevity</w:t>
            </w:r>
          </w:p>
          <w:p w14:paraId="6B199564"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4F8514C3" w14:textId="77777777" w:rsidR="00841FF2" w:rsidRPr="007E1EAE" w:rsidRDefault="00841FF2" w:rsidP="00841FF2">
            <w:pPr>
              <w:autoSpaceDE w:val="0"/>
              <w:autoSpaceDN w:val="0"/>
              <w:adjustRightInd w:val="0"/>
              <w:rPr>
                <w:rStyle w:val="CodeSnippet"/>
              </w:rPr>
            </w:pPr>
            <w:r w:rsidRPr="007E1EAE">
              <w:rPr>
                <w:rStyle w:val="CodeSnippet"/>
              </w:rPr>
              <w:t xml:space="preserve">        - host: mysql</w:t>
            </w:r>
          </w:p>
          <w:p w14:paraId="3F7A6B5C" w14:textId="77777777" w:rsidR="00841FF2" w:rsidRPr="007E1EAE" w:rsidRDefault="00841FF2" w:rsidP="00841FF2">
            <w:pPr>
              <w:autoSpaceDE w:val="0"/>
              <w:autoSpaceDN w:val="0"/>
              <w:adjustRightInd w:val="0"/>
              <w:rPr>
                <w:rStyle w:val="CodeSnippet"/>
              </w:rPr>
            </w:pPr>
          </w:p>
          <w:p w14:paraId="56757F30" w14:textId="77777777" w:rsidR="00841FF2" w:rsidRPr="007E1EAE" w:rsidRDefault="00841FF2" w:rsidP="00841FF2">
            <w:pPr>
              <w:autoSpaceDE w:val="0"/>
              <w:autoSpaceDN w:val="0"/>
              <w:adjustRightInd w:val="0"/>
              <w:rPr>
                <w:rStyle w:val="CodeSnippet"/>
              </w:rPr>
            </w:pPr>
            <w:r w:rsidRPr="007E1EAE">
              <w:rPr>
                <w:rStyle w:val="CodeSnippet"/>
              </w:rPr>
              <w:t xml:space="preserve">  relationship_templates:</w:t>
            </w:r>
          </w:p>
          <w:p w14:paraId="749D3B50"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
                <w:highlight w:val="yellow"/>
              </w:rPr>
              <w:t>my_custom_database_connection</w:t>
            </w:r>
            <w:r w:rsidRPr="007E1EAE">
              <w:rPr>
                <w:rStyle w:val="CodeSnippet"/>
              </w:rPr>
              <w:t>:</w:t>
            </w:r>
          </w:p>
          <w:p w14:paraId="4EF954F6" w14:textId="77777777" w:rsidR="00841FF2" w:rsidRPr="007E1EAE" w:rsidRDefault="00841FF2" w:rsidP="00841FF2">
            <w:pPr>
              <w:autoSpaceDE w:val="0"/>
              <w:autoSpaceDN w:val="0"/>
              <w:adjustRightInd w:val="0"/>
              <w:rPr>
                <w:rStyle w:val="CodeSnippet"/>
              </w:rPr>
            </w:pPr>
            <w:r w:rsidRPr="007E1EAE">
              <w:rPr>
                <w:rStyle w:val="CodeSnippet"/>
              </w:rPr>
              <w:t xml:space="preserve">      type: ConnectsTo</w:t>
            </w:r>
          </w:p>
          <w:p w14:paraId="4E3D4698" w14:textId="77777777" w:rsidR="00841FF2" w:rsidRPr="007E1EAE" w:rsidRDefault="00841FF2" w:rsidP="00841FF2">
            <w:pPr>
              <w:autoSpaceDE w:val="0"/>
              <w:autoSpaceDN w:val="0"/>
              <w:adjustRightInd w:val="0"/>
              <w:rPr>
                <w:rStyle w:val="CodeSnippet"/>
              </w:rPr>
            </w:pPr>
            <w:r w:rsidRPr="007E1EAE">
              <w:rPr>
                <w:rStyle w:val="CodeSnippet"/>
              </w:rPr>
              <w:t xml:space="preserve">      interfaces:</w:t>
            </w:r>
          </w:p>
          <w:p w14:paraId="1FCA1E45" w14:textId="77777777" w:rsidR="00841FF2" w:rsidRPr="007E1EAE" w:rsidRDefault="00841FF2" w:rsidP="00841FF2">
            <w:pPr>
              <w:autoSpaceDE w:val="0"/>
              <w:autoSpaceDN w:val="0"/>
              <w:adjustRightInd w:val="0"/>
              <w:rPr>
                <w:rStyle w:val="CodeSnippet"/>
              </w:rPr>
            </w:pPr>
            <w:r w:rsidRPr="007E1EAE">
              <w:rPr>
                <w:rStyle w:val="CodeSnippet"/>
              </w:rPr>
              <w:t xml:space="preserve">        Configure:</w:t>
            </w:r>
          </w:p>
          <w:p w14:paraId="27F809DF" w14:textId="77777777" w:rsidR="00841FF2" w:rsidRPr="007E1EAE" w:rsidRDefault="00841FF2" w:rsidP="00841FF2">
            <w:pPr>
              <w:autoSpaceDE w:val="0"/>
              <w:autoSpaceDN w:val="0"/>
              <w:adjustRightInd w:val="0"/>
              <w:rPr>
                <w:rStyle w:val="CodeSnippet"/>
              </w:rPr>
            </w:pPr>
            <w:r w:rsidRPr="007E1EAE">
              <w:rPr>
                <w:rStyle w:val="CodeSnippet"/>
              </w:rPr>
              <w:t xml:space="preserve">          pre_configure_source: </w:t>
            </w:r>
            <w:r w:rsidRPr="007E1EAE">
              <w:rPr>
                <w:rStyle w:val="CodeSnippetHighlight"/>
              </w:rPr>
              <w:t>scripts/wp_db_configure.sh</w:t>
            </w:r>
          </w:p>
          <w:p w14:paraId="719F6A74" w14:textId="77777777" w:rsidR="00841FF2" w:rsidRPr="007E1EAE" w:rsidRDefault="00841FF2" w:rsidP="00841FF2">
            <w:pPr>
              <w:autoSpaceDE w:val="0"/>
              <w:autoSpaceDN w:val="0"/>
              <w:adjustRightInd w:val="0"/>
              <w:rPr>
                <w:rStyle w:val="CodeSnippet"/>
              </w:rPr>
            </w:pPr>
          </w:p>
          <w:p w14:paraId="0BC3D80F" w14:textId="77777777" w:rsidR="00841FF2" w:rsidRPr="007E1EAE" w:rsidRDefault="00841FF2" w:rsidP="00841FF2">
            <w:pPr>
              <w:autoSpaceDE w:val="0"/>
              <w:autoSpaceDN w:val="0"/>
              <w:adjustRightInd w:val="0"/>
              <w:rPr>
                <w:rStyle w:val="CodeSnippet"/>
              </w:rPr>
            </w:pPr>
            <w:r w:rsidRPr="007E1EAE">
              <w:rPr>
                <w:rStyle w:val="CodeSnippet"/>
              </w:rPr>
              <w:t xml:space="preserve">   # other resources not shown for this example ...</w:t>
            </w:r>
          </w:p>
        </w:tc>
      </w:tr>
    </w:tbl>
    <w:p w14:paraId="22C6D7C6" w14:textId="77777777" w:rsidR="00841FF2" w:rsidRPr="007E1EAE" w:rsidRDefault="00841FF2" w:rsidP="00841FF2">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41507A1B" w14:textId="4C6005D0" w:rsidR="00841FF2" w:rsidRPr="007E1EAE" w:rsidRDefault="00841FF2" w:rsidP="00841FF2">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006F07B6">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476939F8" w14:textId="77777777" w:rsidR="00841FF2" w:rsidRPr="007E1EAE" w:rsidRDefault="00841FF2" w:rsidP="00841FF2">
      <w:pPr>
        <w:pStyle w:val="Heading2"/>
        <w:rPr>
          <w:rFonts w:eastAsiaTheme="majorEastAsia"/>
        </w:rPr>
      </w:pPr>
      <w:bookmarkStart w:id="255" w:name="_Toc397688784"/>
      <w:bookmarkStart w:id="256" w:name="_Toc302251677"/>
      <w:bookmarkStart w:id="257" w:name="_Toc310749071"/>
      <w:bookmarkStart w:id="258" w:name="_Toc313780905"/>
      <w:bookmarkStart w:id="259" w:name="_Toc322703149"/>
      <w:bookmarkStart w:id="260" w:name="_Toc454457687"/>
      <w:bookmarkStart w:id="261" w:name="_Toc454458486"/>
      <w:bookmarkStart w:id="262" w:name="_Toc500247990"/>
      <w:bookmarkStart w:id="263" w:name="_Toc528072916"/>
      <w:r w:rsidRPr="007E1EAE">
        <w:rPr>
          <w:rFonts w:eastAsiaTheme="majorEastAsia"/>
        </w:rPr>
        <w:t>Using custom relationship types in a TOSCA template</w:t>
      </w:r>
      <w:bookmarkEnd w:id="238"/>
      <w:bookmarkEnd w:id="255"/>
      <w:bookmarkEnd w:id="256"/>
      <w:bookmarkEnd w:id="257"/>
      <w:bookmarkEnd w:id="258"/>
      <w:bookmarkEnd w:id="259"/>
      <w:bookmarkEnd w:id="260"/>
      <w:bookmarkEnd w:id="261"/>
      <w:bookmarkEnd w:id="262"/>
      <w:bookmarkEnd w:id="263"/>
    </w:p>
    <w:p w14:paraId="2AE1C8F8" w14:textId="77777777" w:rsidR="00841FF2" w:rsidRPr="007E1EAE" w:rsidRDefault="00841FF2" w:rsidP="00841FF2">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79ED2" w14:textId="77777777" w:rsidR="00841FF2" w:rsidRPr="007E1EAE" w:rsidRDefault="00841FF2" w:rsidP="00841FF2">
      <w:pPr>
        <w:spacing w:after="200"/>
      </w:pPr>
      <w:r w:rsidRPr="007E1EAE">
        <w:t>Such a custom relationship type can then be used in templates as shown in the following example.</w:t>
      </w:r>
    </w:p>
    <w:p w14:paraId="7AC4B820" w14:textId="57D90084" w:rsidR="00841FF2" w:rsidRPr="007E1EAE" w:rsidRDefault="00841FF2" w:rsidP="00841FF2">
      <w:pPr>
        <w:pStyle w:val="Caption"/>
        <w:keepNext/>
      </w:pPr>
      <w:bookmarkStart w:id="264" w:name="_Toc397688845"/>
      <w:bookmarkStart w:id="265" w:name="_Toc302293214"/>
      <w:bookmarkStart w:id="266" w:name="_Toc310749154"/>
      <w:bookmarkStart w:id="267" w:name="_Toc313780873"/>
      <w:bookmarkStart w:id="268" w:name="_Toc500247839"/>
      <w:bookmarkStart w:id="269" w:name="_Toc528073018"/>
      <w:r w:rsidRPr="007E1EAE">
        <w:lastRenderedPageBreak/>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8</w:t>
      </w:r>
      <w:r w:rsidR="00930B19">
        <w:rPr>
          <w:noProof/>
        </w:rPr>
        <w:fldChar w:fldCharType="end"/>
      </w:r>
      <w:r w:rsidRPr="007E1EAE">
        <w:t xml:space="preserve"> - A web application Node Template requiring a custom database connection type</w:t>
      </w:r>
      <w:bookmarkEnd w:id="264"/>
      <w:bookmarkEnd w:id="265"/>
      <w:bookmarkEnd w:id="266"/>
      <w:bookmarkEnd w:id="267"/>
      <w:bookmarkEnd w:id="268"/>
      <w:bookmarkEnd w:id="26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6AF79B0" w14:textId="77777777" w:rsidTr="00841FF2">
        <w:tc>
          <w:tcPr>
            <w:tcW w:w="9576" w:type="dxa"/>
            <w:shd w:val="clear" w:color="auto" w:fill="D9D9D9" w:themeFill="background1" w:themeFillShade="D9"/>
          </w:tcPr>
          <w:p w14:paraId="67D89BA8" w14:textId="77777777" w:rsidR="00841FF2" w:rsidRPr="007E1EAE" w:rsidRDefault="00841FF2" w:rsidP="00841FF2">
            <w:pPr>
              <w:rPr>
                <w:rStyle w:val="CodeSnippet"/>
              </w:rPr>
            </w:pPr>
            <w:r w:rsidRPr="007E1EAE">
              <w:rPr>
                <w:rStyle w:val="CodeSnippet"/>
              </w:rPr>
              <w:t>tosca_definitions_version: tosca_simple_yaml_1_0</w:t>
            </w:r>
          </w:p>
          <w:p w14:paraId="7BD87BEE" w14:textId="77777777" w:rsidR="00841FF2" w:rsidRPr="007E1EAE" w:rsidRDefault="00841FF2" w:rsidP="00841FF2">
            <w:pPr>
              <w:rPr>
                <w:rStyle w:val="CodeSnippet"/>
              </w:rPr>
            </w:pPr>
          </w:p>
          <w:p w14:paraId="3B175BFD" w14:textId="77777777" w:rsidR="00841FF2" w:rsidRPr="007E1EAE" w:rsidRDefault="00841FF2" w:rsidP="00841FF2">
            <w:pPr>
              <w:rPr>
                <w:rStyle w:val="CodeSnippet"/>
              </w:rPr>
            </w:pPr>
            <w:r w:rsidRPr="007E1EAE">
              <w:rPr>
                <w:rStyle w:val="CodeSnippet"/>
              </w:rPr>
              <w:t>description: Template for deploying a two-tier application on two servers.</w:t>
            </w:r>
          </w:p>
          <w:p w14:paraId="0A30BC93" w14:textId="77777777" w:rsidR="00841FF2" w:rsidRPr="007E1EAE" w:rsidRDefault="00841FF2" w:rsidP="00841FF2">
            <w:pPr>
              <w:rPr>
                <w:rStyle w:val="CodeSnippet"/>
              </w:rPr>
            </w:pPr>
          </w:p>
          <w:p w14:paraId="0ABF07B5" w14:textId="77777777" w:rsidR="00841FF2" w:rsidRPr="007E1EAE" w:rsidRDefault="00841FF2" w:rsidP="00841FF2">
            <w:pPr>
              <w:rPr>
                <w:rStyle w:val="CodeSnippet"/>
              </w:rPr>
            </w:pPr>
            <w:r w:rsidRPr="007E1EAE">
              <w:rPr>
                <w:rStyle w:val="CodeSnippet"/>
              </w:rPr>
              <w:t>topology_template:</w:t>
            </w:r>
          </w:p>
          <w:p w14:paraId="5D9755FC" w14:textId="77777777" w:rsidR="00841FF2" w:rsidRPr="007E1EAE" w:rsidRDefault="00841FF2" w:rsidP="00841FF2">
            <w:pPr>
              <w:rPr>
                <w:rStyle w:val="CodeSnippet"/>
              </w:rPr>
            </w:pPr>
            <w:r w:rsidRPr="007E1EAE">
              <w:rPr>
                <w:rStyle w:val="CodeSnippet"/>
              </w:rPr>
              <w:t xml:space="preserve">  inputs:</w:t>
            </w:r>
          </w:p>
          <w:p w14:paraId="11CA9D56" w14:textId="77777777" w:rsidR="00841FF2" w:rsidRPr="007E1EAE" w:rsidRDefault="00841FF2" w:rsidP="00841FF2">
            <w:pPr>
              <w:rPr>
                <w:rStyle w:val="CodeSnippet"/>
              </w:rPr>
            </w:pPr>
            <w:r w:rsidRPr="007E1EAE">
              <w:rPr>
                <w:rStyle w:val="CodeSnippet"/>
              </w:rPr>
              <w:t xml:space="preserve">    # omitted here for brevity</w:t>
            </w:r>
          </w:p>
          <w:p w14:paraId="2502983A" w14:textId="77777777" w:rsidR="00841FF2" w:rsidRPr="007E1EAE" w:rsidRDefault="00841FF2" w:rsidP="00841FF2">
            <w:pPr>
              <w:rPr>
                <w:rStyle w:val="CodeSnippet"/>
              </w:rPr>
            </w:pPr>
          </w:p>
          <w:p w14:paraId="6F96B472" w14:textId="77777777" w:rsidR="00841FF2" w:rsidRPr="007E1EAE" w:rsidRDefault="00841FF2" w:rsidP="00841FF2">
            <w:pPr>
              <w:rPr>
                <w:rStyle w:val="CodeSnippet"/>
              </w:rPr>
            </w:pPr>
            <w:r w:rsidRPr="007E1EAE">
              <w:rPr>
                <w:rStyle w:val="CodeSnippet"/>
              </w:rPr>
              <w:t xml:space="preserve">  node_templates:</w:t>
            </w:r>
          </w:p>
          <w:p w14:paraId="03956F48" w14:textId="77777777" w:rsidR="00841FF2" w:rsidRPr="007E1EAE" w:rsidRDefault="00841FF2" w:rsidP="00841FF2">
            <w:pPr>
              <w:rPr>
                <w:rStyle w:val="CodeSnippet"/>
              </w:rPr>
            </w:pPr>
            <w:r w:rsidRPr="007E1EAE">
              <w:rPr>
                <w:rStyle w:val="CodeSnippet"/>
              </w:rPr>
              <w:t xml:space="preserve">    wordpress:</w:t>
            </w:r>
          </w:p>
          <w:p w14:paraId="16DAC5FF" w14:textId="77777777" w:rsidR="00841FF2" w:rsidRPr="007E1EAE" w:rsidRDefault="00841FF2" w:rsidP="00841FF2">
            <w:pPr>
              <w:rPr>
                <w:rStyle w:val="CodeSnippet"/>
              </w:rPr>
            </w:pPr>
            <w:r w:rsidRPr="007E1EAE">
              <w:rPr>
                <w:rStyle w:val="CodeSnippet"/>
              </w:rPr>
              <w:t xml:space="preserve">      type: tosca.nodes.WebApplication.WordPress</w:t>
            </w:r>
          </w:p>
          <w:p w14:paraId="61EA7AE3" w14:textId="77777777" w:rsidR="00841FF2" w:rsidRPr="007E1EAE" w:rsidRDefault="00841FF2" w:rsidP="00841FF2">
            <w:pPr>
              <w:rPr>
                <w:rStyle w:val="CodeSnippet"/>
              </w:rPr>
            </w:pPr>
            <w:r w:rsidRPr="007E1EAE">
              <w:rPr>
                <w:rStyle w:val="CodeSnippet"/>
              </w:rPr>
              <w:t xml:space="preserve">      properties:</w:t>
            </w:r>
          </w:p>
          <w:p w14:paraId="7B793997" w14:textId="77777777" w:rsidR="00841FF2" w:rsidRPr="007E1EAE" w:rsidRDefault="00841FF2" w:rsidP="00841FF2">
            <w:pPr>
              <w:rPr>
                <w:rStyle w:val="CodeSnippet"/>
              </w:rPr>
            </w:pPr>
            <w:r w:rsidRPr="007E1EAE">
              <w:rPr>
                <w:rStyle w:val="CodeSnippet"/>
              </w:rPr>
              <w:t xml:space="preserve">        # omitted here for brevity</w:t>
            </w:r>
          </w:p>
          <w:p w14:paraId="74A361F8" w14:textId="77777777" w:rsidR="00841FF2" w:rsidRPr="007E1EAE" w:rsidRDefault="00841FF2" w:rsidP="00841FF2">
            <w:pPr>
              <w:rPr>
                <w:rStyle w:val="CodeSnippet"/>
              </w:rPr>
            </w:pPr>
            <w:r w:rsidRPr="007E1EAE">
              <w:rPr>
                <w:rStyle w:val="CodeSnippet"/>
              </w:rPr>
              <w:t xml:space="preserve">      requirements:</w:t>
            </w:r>
          </w:p>
          <w:p w14:paraId="3AF25AB5" w14:textId="77777777" w:rsidR="00841FF2" w:rsidRPr="007E1EAE" w:rsidRDefault="00841FF2" w:rsidP="00841FF2">
            <w:pPr>
              <w:rPr>
                <w:rStyle w:val="CodeSnippet"/>
              </w:rPr>
            </w:pPr>
            <w:r w:rsidRPr="007E1EAE">
              <w:rPr>
                <w:rStyle w:val="CodeSnippet"/>
              </w:rPr>
              <w:t xml:space="preserve">        - host: apache</w:t>
            </w:r>
          </w:p>
          <w:p w14:paraId="7E8EB614" w14:textId="77777777" w:rsidR="00841FF2" w:rsidRPr="007E1EAE" w:rsidRDefault="00841FF2" w:rsidP="00841FF2">
            <w:pPr>
              <w:rPr>
                <w:rStyle w:val="CodeSnippet"/>
              </w:rPr>
            </w:pPr>
            <w:r w:rsidRPr="007E1EAE">
              <w:rPr>
                <w:rStyle w:val="CodeSnippet"/>
              </w:rPr>
              <w:t xml:space="preserve">        - database_endpoint: </w:t>
            </w:r>
          </w:p>
          <w:p w14:paraId="43EC25C9" w14:textId="77777777" w:rsidR="00841FF2" w:rsidRPr="007E1EAE" w:rsidRDefault="00841FF2" w:rsidP="00841FF2">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5572680F" w14:textId="77777777" w:rsidR="00841FF2" w:rsidRPr="007E1EAE" w:rsidRDefault="00841FF2" w:rsidP="00841FF2">
            <w:pPr>
              <w:rPr>
                <w:rStyle w:val="CodeSnippet"/>
              </w:rPr>
            </w:pPr>
          </w:p>
          <w:p w14:paraId="210EF1B3" w14:textId="77777777" w:rsidR="00841FF2" w:rsidRPr="007E1EAE" w:rsidRDefault="00841FF2" w:rsidP="00841FF2">
            <w:pPr>
              <w:rPr>
                <w:rStyle w:val="CodeSnippet"/>
              </w:rPr>
            </w:pPr>
            <w:r w:rsidRPr="007E1EAE">
              <w:rPr>
                <w:rStyle w:val="CodeSnippet"/>
              </w:rPr>
              <w:t xml:space="preserve">    wordpress_db:</w:t>
            </w:r>
          </w:p>
          <w:p w14:paraId="555B293B" w14:textId="77777777" w:rsidR="00841FF2" w:rsidRPr="007E1EAE" w:rsidRDefault="00841FF2" w:rsidP="00841FF2">
            <w:pPr>
              <w:rPr>
                <w:rStyle w:val="CodeSnippet"/>
              </w:rPr>
            </w:pPr>
            <w:r w:rsidRPr="007E1EAE">
              <w:rPr>
                <w:rStyle w:val="CodeSnippet"/>
              </w:rPr>
              <w:t xml:space="preserve">      type: tosca.nodes.Database.MySQL</w:t>
            </w:r>
          </w:p>
          <w:p w14:paraId="2549A808" w14:textId="77777777" w:rsidR="00841FF2" w:rsidRPr="007E1EAE" w:rsidRDefault="00841FF2" w:rsidP="00841FF2">
            <w:pPr>
              <w:rPr>
                <w:rStyle w:val="CodeSnippet"/>
              </w:rPr>
            </w:pPr>
            <w:r w:rsidRPr="007E1EAE">
              <w:rPr>
                <w:rStyle w:val="CodeSnippet"/>
              </w:rPr>
              <w:t xml:space="preserve">      properties:</w:t>
            </w:r>
          </w:p>
          <w:p w14:paraId="15C00E74" w14:textId="77777777" w:rsidR="00841FF2" w:rsidRPr="007E1EAE" w:rsidRDefault="00841FF2" w:rsidP="00841FF2">
            <w:pPr>
              <w:rPr>
                <w:rStyle w:val="CodeSnippet"/>
              </w:rPr>
            </w:pPr>
            <w:r w:rsidRPr="007E1EAE">
              <w:rPr>
                <w:rStyle w:val="CodeSnippet"/>
              </w:rPr>
              <w:t xml:space="preserve">        # omitted here for the brevity</w:t>
            </w:r>
          </w:p>
          <w:p w14:paraId="03F73FED" w14:textId="77777777" w:rsidR="00841FF2" w:rsidRPr="007E1EAE" w:rsidRDefault="00841FF2" w:rsidP="00841FF2">
            <w:pPr>
              <w:rPr>
                <w:rStyle w:val="CodeSnippet"/>
              </w:rPr>
            </w:pPr>
            <w:r w:rsidRPr="007E1EAE">
              <w:rPr>
                <w:rStyle w:val="CodeSnippet"/>
              </w:rPr>
              <w:t xml:space="preserve">      requirements:</w:t>
            </w:r>
          </w:p>
          <w:p w14:paraId="3F5C1B06" w14:textId="77777777" w:rsidR="00841FF2" w:rsidRPr="007E1EAE" w:rsidRDefault="00841FF2" w:rsidP="00841FF2">
            <w:pPr>
              <w:rPr>
                <w:rStyle w:val="CodeSnippet"/>
              </w:rPr>
            </w:pPr>
            <w:r w:rsidRPr="007E1EAE">
              <w:rPr>
                <w:rStyle w:val="CodeSnippet"/>
              </w:rPr>
              <w:t xml:space="preserve">        - host: mysql</w:t>
            </w:r>
          </w:p>
          <w:p w14:paraId="4B858A4C" w14:textId="77777777" w:rsidR="00841FF2" w:rsidRPr="007E1EAE" w:rsidRDefault="00841FF2" w:rsidP="00841FF2">
            <w:pPr>
              <w:rPr>
                <w:rStyle w:val="CodeSnippet"/>
              </w:rPr>
            </w:pPr>
          </w:p>
          <w:p w14:paraId="5D176CA2" w14:textId="77777777" w:rsidR="00841FF2" w:rsidRPr="007E1EAE" w:rsidRDefault="00841FF2" w:rsidP="00841FF2">
            <w:pPr>
              <w:rPr>
                <w:rStyle w:val="CodeSnippet"/>
              </w:rPr>
            </w:pPr>
            <w:r w:rsidRPr="007E1EAE">
              <w:rPr>
                <w:rStyle w:val="CodeSnippet"/>
              </w:rPr>
              <w:t xml:space="preserve">   # other resources not shown here ...</w:t>
            </w:r>
          </w:p>
        </w:tc>
      </w:tr>
    </w:tbl>
    <w:p w14:paraId="74DC31EC" w14:textId="77777777" w:rsidR="00841FF2" w:rsidRPr="007E1EAE" w:rsidRDefault="00841FF2" w:rsidP="00841FF2">
      <w:pPr>
        <w:pStyle w:val="NormalaroundTable"/>
      </w:pPr>
      <w:r w:rsidRPr="007E1EAE">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 attribute 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3E741489" w14:textId="77777777" w:rsidR="00841FF2" w:rsidRPr="007E1EAE" w:rsidRDefault="00841FF2" w:rsidP="00841FF2">
      <w:pPr>
        <w:pStyle w:val="Heading3"/>
      </w:pPr>
      <w:bookmarkStart w:id="270" w:name="_Toc397688785"/>
      <w:bookmarkStart w:id="271" w:name="_Toc454457688"/>
      <w:bookmarkStart w:id="272" w:name="_Toc454458487"/>
      <w:r w:rsidRPr="007E1EAE">
        <w:t>Definition of a custom relationship type</w:t>
      </w:r>
      <w:bookmarkEnd w:id="270"/>
      <w:bookmarkEnd w:id="271"/>
      <w:bookmarkEnd w:id="272"/>
    </w:p>
    <w:p w14:paraId="06449188" w14:textId="77777777" w:rsidR="00841FF2" w:rsidRPr="007E1EAE" w:rsidRDefault="00841FF2" w:rsidP="00841FF2">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F8FC602" w14:textId="62371777" w:rsidR="00841FF2" w:rsidRPr="007E1EAE" w:rsidRDefault="00841FF2" w:rsidP="00841FF2">
      <w:pPr>
        <w:pStyle w:val="Caption"/>
        <w:keepNext/>
      </w:pPr>
      <w:bookmarkStart w:id="273" w:name="_Toc397688846"/>
      <w:bookmarkStart w:id="274" w:name="_Toc302293215"/>
      <w:bookmarkStart w:id="275" w:name="_Toc310749155"/>
      <w:bookmarkStart w:id="276" w:name="_Toc313780874"/>
      <w:bookmarkStart w:id="277" w:name="_Toc500247840"/>
      <w:bookmarkStart w:id="278" w:name="_Toc528073019"/>
      <w:r w:rsidRPr="007E1EAE">
        <w:lastRenderedPageBreak/>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9</w:t>
      </w:r>
      <w:r w:rsidR="00930B19">
        <w:rPr>
          <w:noProof/>
        </w:rPr>
        <w:fldChar w:fldCharType="end"/>
      </w:r>
      <w:r w:rsidRPr="007E1EAE">
        <w:t xml:space="preserve"> - Defining a custom relationship type</w:t>
      </w:r>
      <w:bookmarkEnd w:id="273"/>
      <w:bookmarkEnd w:id="274"/>
      <w:bookmarkEnd w:id="275"/>
      <w:bookmarkEnd w:id="276"/>
      <w:bookmarkEnd w:id="277"/>
      <w:bookmarkEnd w:id="2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921EA34" w14:textId="77777777" w:rsidTr="00841FF2">
        <w:tc>
          <w:tcPr>
            <w:tcW w:w="9576" w:type="dxa"/>
            <w:shd w:val="clear" w:color="auto" w:fill="D9D9D9" w:themeFill="background1" w:themeFillShade="D9"/>
          </w:tcPr>
          <w:p w14:paraId="19ABE5AA" w14:textId="77777777" w:rsidR="00841FF2" w:rsidRPr="007E1EAE" w:rsidRDefault="00841FF2" w:rsidP="00841FF2">
            <w:pPr>
              <w:rPr>
                <w:rStyle w:val="CodeSnippet"/>
              </w:rPr>
            </w:pPr>
            <w:r w:rsidRPr="007E1EAE">
              <w:rPr>
                <w:rStyle w:val="CodeSnippet"/>
              </w:rPr>
              <w:t>tosca_definitions_version: tosca_simple_yaml_1_0</w:t>
            </w:r>
          </w:p>
          <w:p w14:paraId="7296614E" w14:textId="77777777" w:rsidR="00841FF2" w:rsidRPr="007E1EAE" w:rsidRDefault="00841FF2" w:rsidP="00841FF2">
            <w:pPr>
              <w:rPr>
                <w:rStyle w:val="CodeSnippet"/>
              </w:rPr>
            </w:pPr>
          </w:p>
          <w:p w14:paraId="0E1FD02B" w14:textId="77777777" w:rsidR="00841FF2" w:rsidRPr="007E1EAE" w:rsidRDefault="00841FF2" w:rsidP="00841FF2">
            <w:pPr>
              <w:rPr>
                <w:rStyle w:val="CodeSnippet"/>
              </w:rPr>
            </w:pPr>
            <w:r w:rsidRPr="007E1EAE">
              <w:rPr>
                <w:rStyle w:val="CodeSnippet"/>
              </w:rPr>
              <w:t>description: Definition of custom WordpressDbConnection relationship type</w:t>
            </w:r>
          </w:p>
          <w:p w14:paraId="7581CB93" w14:textId="77777777" w:rsidR="00841FF2" w:rsidRPr="007E1EAE" w:rsidRDefault="00841FF2" w:rsidP="00841FF2">
            <w:pPr>
              <w:rPr>
                <w:rStyle w:val="CodeSnippet"/>
              </w:rPr>
            </w:pPr>
          </w:p>
          <w:p w14:paraId="0F6BAAF6" w14:textId="77777777" w:rsidR="00841FF2" w:rsidRPr="007E1EAE" w:rsidRDefault="00841FF2" w:rsidP="00841FF2">
            <w:pPr>
              <w:rPr>
                <w:rStyle w:val="CodeSnippet"/>
              </w:rPr>
            </w:pPr>
            <w:r w:rsidRPr="007E1EAE">
              <w:rPr>
                <w:rStyle w:val="CodeSnippetHighlight"/>
              </w:rPr>
              <w:t>relationship_types</w:t>
            </w:r>
            <w:r w:rsidRPr="007E1EAE">
              <w:rPr>
                <w:rStyle w:val="CodeSnippet"/>
              </w:rPr>
              <w:t>:</w:t>
            </w:r>
          </w:p>
          <w:p w14:paraId="308A49DA"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444009A9" w14:textId="77777777" w:rsidR="00841FF2" w:rsidRPr="007E1EAE" w:rsidRDefault="00841FF2" w:rsidP="00841FF2">
            <w:pPr>
              <w:rPr>
                <w:rStyle w:val="CodeSnippet"/>
              </w:rPr>
            </w:pPr>
            <w:r w:rsidRPr="007E1EAE">
              <w:rPr>
                <w:rStyle w:val="CodeSnippet"/>
              </w:rPr>
              <w:t xml:space="preserve">    derived_from: tosca.relationships.ConnectsTo</w:t>
            </w:r>
          </w:p>
          <w:p w14:paraId="67BF6D96" w14:textId="77777777" w:rsidR="00841FF2" w:rsidRPr="007E1EAE" w:rsidRDefault="00841FF2" w:rsidP="00841FF2">
            <w:pPr>
              <w:rPr>
                <w:rStyle w:val="CodeSnippet"/>
              </w:rPr>
            </w:pPr>
            <w:r w:rsidRPr="007E1EAE">
              <w:rPr>
                <w:rStyle w:val="CodeSnippet"/>
              </w:rPr>
              <w:t xml:space="preserve">    interfaces:</w:t>
            </w:r>
          </w:p>
          <w:p w14:paraId="35DC017D" w14:textId="77777777" w:rsidR="00841FF2" w:rsidRPr="007E1EAE" w:rsidRDefault="00841FF2" w:rsidP="00841FF2">
            <w:pPr>
              <w:rPr>
                <w:rStyle w:val="CodeSnippet"/>
              </w:rPr>
            </w:pPr>
            <w:r w:rsidRPr="007E1EAE">
              <w:rPr>
                <w:rStyle w:val="CodeSnippet"/>
              </w:rPr>
              <w:t xml:space="preserve">      Configure:</w:t>
            </w:r>
          </w:p>
          <w:p w14:paraId="5431E4C3" w14:textId="77777777" w:rsidR="00841FF2" w:rsidRPr="007E1EAE" w:rsidRDefault="00841FF2" w:rsidP="00841FF2">
            <w:pPr>
              <w:rPr>
                <w:rStyle w:val="CodeSnippet"/>
              </w:rPr>
            </w:pPr>
            <w:r w:rsidRPr="007E1EAE">
              <w:rPr>
                <w:rStyle w:val="CodeSnippet"/>
              </w:rPr>
              <w:t xml:space="preserve">        pre_configure_source: scripts/wp_db_configure.sh</w:t>
            </w:r>
          </w:p>
        </w:tc>
      </w:tr>
    </w:tbl>
    <w:p w14:paraId="45228CCE" w14:textId="77777777" w:rsidR="00841FF2" w:rsidRPr="007E1EAE" w:rsidRDefault="00841FF2" w:rsidP="00841FF2">
      <w:pPr>
        <w:pStyle w:val="NormalaroundTable"/>
      </w:pPr>
      <w:bookmarkStart w:id="279" w:name="_Toc379455009"/>
      <w:r w:rsidRPr="007E1EAE">
        <w:t xml:space="preserve">In the above example, the </w:t>
      </w:r>
      <w:r w:rsidRPr="007E1EAE">
        <w:rPr>
          <w:rStyle w:val="CodeSnippetHighlight"/>
        </w:rPr>
        <w:t>Configure</w:t>
      </w:r>
      <w:r w:rsidRPr="007E1EAE">
        <w:t xml:space="preserve"> interface is the specified alias or shorthand name for the TOSCA interface type with the full name of </w:t>
      </w:r>
      <w:r w:rsidRPr="007E1EAE">
        <w:rPr>
          <w:rStyle w:val="CodeSnippetHighlight"/>
        </w:rPr>
        <w:t>tosca.interfaces.relationship.Configure</w:t>
      </w:r>
      <w:r w:rsidRPr="007E1EAE">
        <w:t xml:space="preserve"> which is defined in the appendix.</w:t>
      </w:r>
    </w:p>
    <w:p w14:paraId="5980925A" w14:textId="77777777" w:rsidR="00841FF2" w:rsidRPr="007E1EAE" w:rsidRDefault="00841FF2" w:rsidP="00841FF2">
      <w:pPr>
        <w:pStyle w:val="Heading2"/>
        <w:rPr>
          <w:rFonts w:eastAsiaTheme="majorEastAsia"/>
        </w:rPr>
      </w:pPr>
      <w:bookmarkStart w:id="280" w:name="_Toc397688786"/>
      <w:bookmarkStart w:id="281" w:name="_Toc302251678"/>
      <w:bookmarkStart w:id="282" w:name="_Toc310749072"/>
      <w:bookmarkStart w:id="283" w:name="_Toc313780906"/>
      <w:bookmarkStart w:id="284" w:name="_Toc322703150"/>
      <w:bookmarkStart w:id="285" w:name="_Toc454457689"/>
      <w:bookmarkStart w:id="286" w:name="_Toc454458488"/>
      <w:bookmarkStart w:id="287" w:name="_Toc500247991"/>
      <w:bookmarkStart w:id="288" w:name="_Toc528072917"/>
      <w:r w:rsidRPr="007E1EAE">
        <w:rPr>
          <w:rFonts w:eastAsiaTheme="majorEastAsia"/>
        </w:rPr>
        <w:t>Defining generic dependencies between nodes in a template</w:t>
      </w:r>
      <w:bookmarkEnd w:id="279"/>
      <w:bookmarkEnd w:id="280"/>
      <w:bookmarkEnd w:id="281"/>
      <w:bookmarkEnd w:id="282"/>
      <w:bookmarkEnd w:id="283"/>
      <w:bookmarkEnd w:id="284"/>
      <w:bookmarkEnd w:id="285"/>
      <w:bookmarkEnd w:id="286"/>
      <w:bookmarkEnd w:id="287"/>
      <w:bookmarkEnd w:id="288"/>
    </w:p>
    <w:p w14:paraId="347B6688" w14:textId="5B2FB69F" w:rsidR="00841FF2" w:rsidRPr="007E1EAE" w:rsidRDefault="00841FF2" w:rsidP="00841FF2">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006F07B6">
        <w:t>5.9.1</w:t>
      </w:r>
      <w:r w:rsidRPr="007E1EAE">
        <w:fldChar w:fldCharType="end"/>
      </w:r>
      <w:r w:rsidRPr="007E1EAE">
        <w:t>).</w:t>
      </w:r>
    </w:p>
    <w:p w14:paraId="7D192F18" w14:textId="65A1AFC8" w:rsidR="00841FF2" w:rsidRPr="007E1EAE" w:rsidRDefault="00841FF2" w:rsidP="00841FF2">
      <w:pPr>
        <w:pStyle w:val="Caption"/>
        <w:keepNext/>
      </w:pPr>
      <w:bookmarkStart w:id="289" w:name="_Toc397688847"/>
      <w:bookmarkStart w:id="290" w:name="_Toc302293216"/>
      <w:bookmarkStart w:id="291" w:name="_Toc310749156"/>
      <w:bookmarkStart w:id="292" w:name="_Toc313780875"/>
      <w:bookmarkStart w:id="293" w:name="_Toc500247841"/>
      <w:bookmarkStart w:id="294" w:name="_Toc528073020"/>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10</w:t>
      </w:r>
      <w:r w:rsidR="00930B19">
        <w:rPr>
          <w:noProof/>
        </w:rPr>
        <w:fldChar w:fldCharType="end"/>
      </w:r>
      <w:r w:rsidRPr="007E1EAE">
        <w:t xml:space="preserve"> - Simple dependency relationship between two nodes</w:t>
      </w:r>
      <w:bookmarkEnd w:id="289"/>
      <w:bookmarkEnd w:id="290"/>
      <w:bookmarkEnd w:id="291"/>
      <w:bookmarkEnd w:id="292"/>
      <w:bookmarkEnd w:id="293"/>
      <w:bookmarkEnd w:id="29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DB319F2" w14:textId="77777777" w:rsidTr="00841FF2">
        <w:trPr>
          <w:trHeight w:val="1394"/>
        </w:trPr>
        <w:tc>
          <w:tcPr>
            <w:tcW w:w="9576" w:type="dxa"/>
            <w:shd w:val="clear" w:color="auto" w:fill="D9D9D9" w:themeFill="background1" w:themeFillShade="D9"/>
          </w:tcPr>
          <w:p w14:paraId="4A3094B1" w14:textId="77777777" w:rsidR="00841FF2" w:rsidRPr="007E1EAE" w:rsidRDefault="00841FF2" w:rsidP="00841FF2">
            <w:pPr>
              <w:rPr>
                <w:rStyle w:val="CodeSnippet"/>
              </w:rPr>
            </w:pPr>
            <w:r w:rsidRPr="007E1EAE">
              <w:rPr>
                <w:rStyle w:val="CodeSnippet"/>
              </w:rPr>
              <w:t>tosca_definitions_version: tosca_simple_yaml_1_0</w:t>
            </w:r>
          </w:p>
          <w:p w14:paraId="44C53692" w14:textId="77777777" w:rsidR="00841FF2" w:rsidRPr="007E1EAE" w:rsidRDefault="00841FF2" w:rsidP="00841FF2">
            <w:pPr>
              <w:rPr>
                <w:rStyle w:val="CodeSnippet"/>
              </w:rPr>
            </w:pPr>
          </w:p>
          <w:p w14:paraId="5CCB6AEF" w14:textId="77777777" w:rsidR="00841FF2" w:rsidRPr="007E1EAE" w:rsidRDefault="00841FF2" w:rsidP="00841FF2">
            <w:pPr>
              <w:rPr>
                <w:rStyle w:val="CodeSnippet"/>
              </w:rPr>
            </w:pPr>
            <w:r w:rsidRPr="007E1EAE">
              <w:rPr>
                <w:rStyle w:val="CodeSnippet"/>
              </w:rPr>
              <w:t>description: Template with a generic dependency between two nodes.</w:t>
            </w:r>
          </w:p>
          <w:p w14:paraId="02D2423F" w14:textId="77777777" w:rsidR="00841FF2" w:rsidRPr="007E1EAE" w:rsidRDefault="00841FF2" w:rsidP="00841FF2">
            <w:pPr>
              <w:rPr>
                <w:rStyle w:val="CodeSnippet"/>
              </w:rPr>
            </w:pPr>
          </w:p>
          <w:p w14:paraId="5744222F" w14:textId="77777777" w:rsidR="00841FF2" w:rsidRPr="007E1EAE" w:rsidRDefault="00841FF2" w:rsidP="00841FF2">
            <w:pPr>
              <w:rPr>
                <w:rStyle w:val="CodeSnippet"/>
              </w:rPr>
            </w:pPr>
            <w:r w:rsidRPr="007E1EAE">
              <w:rPr>
                <w:rStyle w:val="CodeSnippet"/>
              </w:rPr>
              <w:t>topology_template:</w:t>
            </w:r>
          </w:p>
          <w:p w14:paraId="6BE040DD" w14:textId="77777777" w:rsidR="00841FF2" w:rsidRPr="007E1EAE" w:rsidRDefault="00841FF2" w:rsidP="00841FF2">
            <w:pPr>
              <w:rPr>
                <w:rStyle w:val="CodeSnippet"/>
              </w:rPr>
            </w:pPr>
            <w:r w:rsidRPr="007E1EAE">
              <w:rPr>
                <w:rStyle w:val="CodeSnippet"/>
              </w:rPr>
              <w:t xml:space="preserve">  inputs:</w:t>
            </w:r>
          </w:p>
          <w:p w14:paraId="15253C53" w14:textId="77777777" w:rsidR="00841FF2" w:rsidRPr="007E1EAE" w:rsidRDefault="00841FF2" w:rsidP="00841FF2">
            <w:pPr>
              <w:rPr>
                <w:rStyle w:val="CodeSnippet"/>
              </w:rPr>
            </w:pPr>
            <w:r w:rsidRPr="007E1EAE">
              <w:rPr>
                <w:rStyle w:val="CodeSnippet"/>
              </w:rPr>
              <w:t xml:space="preserve">    # omitted here for brevity</w:t>
            </w:r>
          </w:p>
          <w:p w14:paraId="5087EE21" w14:textId="77777777" w:rsidR="00841FF2" w:rsidRPr="007E1EAE" w:rsidRDefault="00841FF2" w:rsidP="00841FF2">
            <w:pPr>
              <w:rPr>
                <w:rStyle w:val="CodeSnippet"/>
              </w:rPr>
            </w:pPr>
          </w:p>
          <w:p w14:paraId="09C747C0" w14:textId="77777777" w:rsidR="00841FF2" w:rsidRPr="007E1EAE" w:rsidRDefault="00841FF2" w:rsidP="00841FF2">
            <w:pPr>
              <w:rPr>
                <w:rStyle w:val="CodeSnippet"/>
              </w:rPr>
            </w:pPr>
            <w:r w:rsidRPr="007E1EAE">
              <w:rPr>
                <w:rStyle w:val="CodeSnippet"/>
              </w:rPr>
              <w:t xml:space="preserve">  node_templates:</w:t>
            </w:r>
          </w:p>
          <w:p w14:paraId="3D184979" w14:textId="77777777" w:rsidR="00841FF2" w:rsidRPr="007E1EAE" w:rsidRDefault="00841FF2" w:rsidP="00841FF2">
            <w:pPr>
              <w:rPr>
                <w:rStyle w:val="CodeSnippet"/>
              </w:rPr>
            </w:pPr>
            <w:r w:rsidRPr="007E1EAE">
              <w:rPr>
                <w:rStyle w:val="CodeSnippet"/>
              </w:rPr>
              <w:t xml:space="preserve">    my_app:</w:t>
            </w:r>
          </w:p>
          <w:p w14:paraId="67C76DB0" w14:textId="77777777" w:rsidR="00841FF2" w:rsidRPr="007E1EAE" w:rsidRDefault="00841FF2" w:rsidP="00841FF2">
            <w:pPr>
              <w:rPr>
                <w:rStyle w:val="CodeSnippet"/>
              </w:rPr>
            </w:pPr>
            <w:r w:rsidRPr="007E1EAE">
              <w:rPr>
                <w:rStyle w:val="CodeSnippet"/>
              </w:rPr>
              <w:t xml:space="preserve">      type: my.types.MyApplication</w:t>
            </w:r>
          </w:p>
          <w:p w14:paraId="68C7E4C2" w14:textId="77777777" w:rsidR="00841FF2" w:rsidRPr="007E1EAE" w:rsidRDefault="00841FF2" w:rsidP="00841FF2">
            <w:pPr>
              <w:rPr>
                <w:rStyle w:val="CodeSnippet"/>
              </w:rPr>
            </w:pPr>
            <w:r w:rsidRPr="007E1EAE">
              <w:rPr>
                <w:rStyle w:val="CodeSnippet"/>
              </w:rPr>
              <w:t xml:space="preserve">      properties:</w:t>
            </w:r>
          </w:p>
          <w:p w14:paraId="579FCEED" w14:textId="77777777" w:rsidR="00841FF2" w:rsidRPr="007E1EAE" w:rsidRDefault="00841FF2" w:rsidP="00841FF2">
            <w:pPr>
              <w:rPr>
                <w:rStyle w:val="CodeSnippet"/>
              </w:rPr>
            </w:pPr>
            <w:r w:rsidRPr="007E1EAE">
              <w:rPr>
                <w:rStyle w:val="CodeSnippet"/>
              </w:rPr>
              <w:t xml:space="preserve">        # omitted here for brevity</w:t>
            </w:r>
          </w:p>
          <w:p w14:paraId="28D23BE1" w14:textId="77777777" w:rsidR="00841FF2" w:rsidRPr="007E1EAE" w:rsidRDefault="00841FF2" w:rsidP="00841FF2">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24500227" w14:textId="77777777" w:rsidR="00841FF2" w:rsidRPr="007E1EAE" w:rsidRDefault="00841FF2" w:rsidP="00841FF2">
            <w:pPr>
              <w:rPr>
                <w:rStyle w:val="CodeSnippet"/>
              </w:rPr>
            </w:pPr>
            <w:r w:rsidRPr="007E1EAE">
              <w:rPr>
                <w:rStyle w:val="CodeSnippet"/>
              </w:rPr>
              <w:t xml:space="preserve">        - dependency: </w:t>
            </w:r>
            <w:r w:rsidRPr="007E1EAE">
              <w:rPr>
                <w:rStyle w:val="CodeSnippet"/>
                <w:highlight w:val="yellow"/>
              </w:rPr>
              <w:t>some_service</w:t>
            </w:r>
          </w:p>
          <w:p w14:paraId="2C6F5CB9" w14:textId="77777777" w:rsidR="00841FF2" w:rsidRPr="007E1EAE" w:rsidRDefault="00841FF2" w:rsidP="00841FF2">
            <w:pPr>
              <w:rPr>
                <w:rStyle w:val="CodeSnippet"/>
              </w:rPr>
            </w:pPr>
          </w:p>
          <w:p w14:paraId="4744F4C8"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3B6F72C0" w14:textId="77777777" w:rsidR="00841FF2" w:rsidRPr="007E1EAE" w:rsidRDefault="00841FF2" w:rsidP="00841FF2">
            <w:pPr>
              <w:rPr>
                <w:rStyle w:val="CodeSnippet"/>
              </w:rPr>
            </w:pPr>
            <w:r w:rsidRPr="007E1EAE">
              <w:rPr>
                <w:rStyle w:val="CodeSnippet"/>
              </w:rPr>
              <w:t xml:space="preserve">      type: some.nodetype.SomeService</w:t>
            </w:r>
          </w:p>
          <w:p w14:paraId="3D91FE46" w14:textId="77777777" w:rsidR="00841FF2" w:rsidRPr="007E1EAE" w:rsidRDefault="00841FF2" w:rsidP="00841FF2">
            <w:pPr>
              <w:rPr>
                <w:rStyle w:val="CodeSnippet"/>
              </w:rPr>
            </w:pPr>
            <w:r w:rsidRPr="007E1EAE">
              <w:rPr>
                <w:rStyle w:val="CodeSnippet"/>
              </w:rPr>
              <w:t xml:space="preserve">      properties:</w:t>
            </w:r>
          </w:p>
          <w:p w14:paraId="24D4AB0F" w14:textId="77777777" w:rsidR="00841FF2" w:rsidRPr="007E1EAE" w:rsidRDefault="00841FF2" w:rsidP="00841FF2">
            <w:pPr>
              <w:rPr>
                <w:rStyle w:val="CodeSnippet"/>
              </w:rPr>
            </w:pPr>
            <w:r w:rsidRPr="007E1EAE">
              <w:rPr>
                <w:rStyle w:val="CodeSnippet"/>
              </w:rPr>
              <w:t xml:space="preserve">        # omitted here for brevity</w:t>
            </w:r>
          </w:p>
        </w:tc>
      </w:tr>
    </w:tbl>
    <w:p w14:paraId="2AF714EF" w14:textId="1BA74C6E" w:rsidR="00841FF2" w:rsidRPr="007E1EAE" w:rsidRDefault="00841FF2" w:rsidP="00841FF2">
      <w:pPr>
        <w:pStyle w:val="NormalaroundTable"/>
      </w:pPr>
      <w:r w:rsidRPr="007E1EAE">
        <w:lastRenderedPageBreak/>
        <w:t xml:space="preserve">As in previous examples, the relation that one node depends on another node  is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006F07B6">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63EADB41" w14:textId="77777777" w:rsidR="00841FF2" w:rsidRPr="007E1EAE" w:rsidRDefault="00841FF2" w:rsidP="00841FF2">
      <w:pPr>
        <w:pStyle w:val="Heading2"/>
        <w:rPr>
          <w:rFonts w:eastAsiaTheme="majorEastAsia"/>
        </w:rPr>
      </w:pPr>
      <w:bookmarkStart w:id="295" w:name="_Toc302251679"/>
      <w:bookmarkStart w:id="296" w:name="_Toc310749073"/>
      <w:bookmarkStart w:id="297" w:name="_Toc313780907"/>
      <w:bookmarkStart w:id="298" w:name="_Toc322703151"/>
      <w:bookmarkStart w:id="299" w:name="_Toc454457690"/>
      <w:bookmarkStart w:id="300" w:name="_Toc454458489"/>
      <w:bookmarkStart w:id="301" w:name="_Toc500247992"/>
      <w:bookmarkStart w:id="302" w:name="_Toc528072918"/>
      <w:bookmarkStart w:id="303" w:name="_Ref372888477"/>
      <w:bookmarkStart w:id="304" w:name="_Toc379455010"/>
      <w:bookmarkStart w:id="305" w:name="_Toc397688787"/>
      <w:r w:rsidRPr="007E1EAE">
        <w:rPr>
          <w:rFonts w:eastAsiaTheme="majorEastAsia"/>
        </w:rPr>
        <w:t>Describing abstract requirements for nodes and capabilities in a TOSCA template</w:t>
      </w:r>
      <w:bookmarkEnd w:id="295"/>
      <w:bookmarkEnd w:id="296"/>
      <w:bookmarkEnd w:id="297"/>
      <w:bookmarkEnd w:id="298"/>
      <w:bookmarkEnd w:id="299"/>
      <w:bookmarkEnd w:id="300"/>
      <w:bookmarkEnd w:id="301"/>
      <w:bookmarkEnd w:id="302"/>
    </w:p>
    <w:p w14:paraId="43EA42ED" w14:textId="77777777" w:rsidR="00841FF2" w:rsidRPr="007E1EAE" w:rsidRDefault="00841FF2" w:rsidP="00841FF2">
      <w:pPr>
        <w:rPr>
          <w:rFonts w:eastAsiaTheme="majorEastAsia"/>
        </w:rPr>
      </w:pPr>
      <w:r w:rsidRPr="007E1EAE">
        <w:rPr>
          <w:rFonts w:eastAsiaTheme="majorEastAsia"/>
        </w:rPr>
        <w:t>In TOSCA templates, nodes are either:</w:t>
      </w:r>
    </w:p>
    <w:p w14:paraId="0D1650AC" w14:textId="77777777" w:rsidR="00841FF2" w:rsidRPr="007E1EAE" w:rsidRDefault="00841FF2" w:rsidP="00971CED">
      <w:pPr>
        <w:pStyle w:val="ListParagraph"/>
        <w:numPr>
          <w:ilvl w:val="0"/>
          <w:numId w:val="75"/>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2C219068" w14:textId="77777777" w:rsidR="00841FF2" w:rsidRPr="007E1EAE" w:rsidRDefault="00841FF2" w:rsidP="00971CED">
      <w:pPr>
        <w:pStyle w:val="ListParagraph"/>
        <w:numPr>
          <w:ilvl w:val="0"/>
          <w:numId w:val="60"/>
        </w:numPr>
        <w:rPr>
          <w:rFonts w:eastAsiaTheme="majorEastAsia"/>
        </w:rPr>
      </w:pPr>
      <w:r w:rsidRPr="007E1EAE">
        <w:rPr>
          <w:rFonts w:eastAsiaTheme="majorEastAsia"/>
          <w:b/>
        </w:rPr>
        <w:t>Abstract</w:t>
      </w:r>
      <w:r w:rsidRPr="007E1EAE">
        <w:rPr>
          <w:rFonts w:eastAsiaTheme="majorEastAsia"/>
        </w:rPr>
        <w:t>: where the template describes the node type along with its required capabilities and properties that must be satisfied.</w:t>
      </w:r>
    </w:p>
    <w:p w14:paraId="1EADA8EB" w14:textId="77777777" w:rsidR="00841FF2" w:rsidRPr="007E1EAE" w:rsidRDefault="00841FF2" w:rsidP="00841FF2">
      <w:pPr>
        <w:pStyle w:val="ListParagraph"/>
        <w:rPr>
          <w:rFonts w:eastAsiaTheme="majorEastAsia"/>
        </w:rPr>
      </w:pPr>
    </w:p>
    <w:p w14:paraId="07360FA0" w14:textId="77777777" w:rsidR="00841FF2" w:rsidRPr="007E1EAE" w:rsidRDefault="00841FF2" w:rsidP="00841FF2">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0020ED8" w14:textId="77777777" w:rsidR="00841FF2" w:rsidRPr="007E1EAE" w:rsidRDefault="00841FF2" w:rsidP="00841FF2">
      <w:pPr>
        <w:rPr>
          <w:rFonts w:eastAsiaTheme="majorEastAsia"/>
        </w:rPr>
      </w:pPr>
    </w:p>
    <w:p w14:paraId="2A004445" w14:textId="77777777" w:rsidR="00841FF2" w:rsidRPr="007E1EAE" w:rsidRDefault="00841FF2" w:rsidP="00841FF2">
      <w:r w:rsidRPr="007E1EAE">
        <w:t xml:space="preserve">TOSCA supports two methods for template authors to express requirements for an abstract node within a TOSCA service template.  </w:t>
      </w:r>
    </w:p>
    <w:p w14:paraId="6747CFB3" w14:textId="77777777" w:rsidR="00841FF2" w:rsidRPr="007E1EAE" w:rsidRDefault="00841FF2" w:rsidP="00841FF2"/>
    <w:p w14:paraId="48F7EE8D" w14:textId="77777777" w:rsidR="00841FF2" w:rsidRPr="007E1EAE" w:rsidRDefault="00841FF2" w:rsidP="00971CED">
      <w:pPr>
        <w:pStyle w:val="ListParagraph"/>
        <w:numPr>
          <w:ilvl w:val="0"/>
          <w:numId w:val="62"/>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6A877FF8" w14:textId="77777777" w:rsidR="00841FF2" w:rsidRPr="007E1EAE" w:rsidRDefault="00841FF2" w:rsidP="00841FF2">
      <w:pPr>
        <w:pStyle w:val="ListParagraph"/>
      </w:pPr>
    </w:p>
    <w:p w14:paraId="6B454ABF" w14:textId="77777777" w:rsidR="00841FF2" w:rsidRPr="007E1EAE" w:rsidRDefault="00841FF2" w:rsidP="00971CED">
      <w:pPr>
        <w:pStyle w:val="ListParagraph"/>
        <w:numPr>
          <w:ilvl w:val="0"/>
          <w:numId w:val="62"/>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5C5172AD" w14:textId="77777777" w:rsidR="00841FF2" w:rsidRPr="007E1EAE" w:rsidRDefault="00841FF2" w:rsidP="00841FF2"/>
    <w:p w14:paraId="3BA94944" w14:textId="77777777" w:rsidR="00841FF2" w:rsidRDefault="00841FF2" w:rsidP="00841FF2">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686C7730" w14:textId="77777777" w:rsidR="00841FF2" w:rsidRDefault="00841FF2" w:rsidP="00841FF2"/>
    <w:p w14:paraId="24256333" w14:textId="77777777" w:rsidR="00841FF2" w:rsidRPr="007E1EAE" w:rsidRDefault="00841FF2" w:rsidP="00841FF2">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95B718B" w14:textId="77777777" w:rsidR="00841FF2" w:rsidRPr="007E1EAE" w:rsidRDefault="00841FF2" w:rsidP="00841FF2">
      <w:pPr>
        <w:pStyle w:val="Heading3"/>
        <w:rPr>
          <w:rFonts w:eastAsiaTheme="majorEastAsia"/>
        </w:rPr>
      </w:pPr>
      <w:bookmarkStart w:id="306" w:name="_Toc454457691"/>
      <w:bookmarkStart w:id="307" w:name="_Toc454458490"/>
      <w:r w:rsidRPr="007E1EAE">
        <w:rPr>
          <w:rFonts w:eastAsiaTheme="majorEastAsia"/>
        </w:rPr>
        <w:t>Using a node_filter to define hosting infrastructure requirements for a software</w:t>
      </w:r>
      <w:bookmarkEnd w:id="306"/>
      <w:bookmarkEnd w:id="307"/>
      <w:r w:rsidRPr="007E1EAE">
        <w:rPr>
          <w:rFonts w:eastAsiaTheme="majorEastAsia"/>
        </w:rPr>
        <w:t xml:space="preserve"> </w:t>
      </w:r>
    </w:p>
    <w:p w14:paraId="541FCF6A" w14:textId="77777777" w:rsidR="00841FF2" w:rsidRPr="007E1EAE" w:rsidRDefault="00841FF2" w:rsidP="00841FF2">
      <w:pPr>
        <w:spacing w:after="200"/>
      </w:pPr>
      <w:r w:rsidRPr="007E1EAE">
        <w:t xml:space="preserve">Using TOSCA, it is possible to define only the software components of an application in a template and just express constrained requirements against the hosting infrastructure. At deployment time, the provider </w:t>
      </w:r>
      <w:r w:rsidRPr="007E1EAE">
        <w:lastRenderedPageBreak/>
        <w:t xml:space="preserve">can then do a late binding and dynamically allocate or assign the required hosting infrastructure and place software components on top. </w:t>
      </w:r>
    </w:p>
    <w:p w14:paraId="63650141" w14:textId="77777777" w:rsidR="00841FF2" w:rsidRPr="007E1EAE" w:rsidRDefault="00841FF2" w:rsidP="00841FF2">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34EDFC19" w14:textId="7F75FD3A" w:rsidR="00841FF2" w:rsidRPr="007E1EAE" w:rsidRDefault="00841FF2" w:rsidP="00841FF2">
      <w:pPr>
        <w:pStyle w:val="Caption"/>
        <w:keepNext/>
      </w:pPr>
      <w:bookmarkStart w:id="308" w:name="_Toc302293217"/>
      <w:bookmarkStart w:id="309" w:name="_Toc310749157"/>
      <w:bookmarkStart w:id="310" w:name="_Toc313780876"/>
      <w:bookmarkStart w:id="311" w:name="_Toc500247842"/>
      <w:bookmarkStart w:id="312" w:name="_Toc528073021"/>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11</w:t>
      </w:r>
      <w:r w:rsidR="00930B19">
        <w:rPr>
          <w:noProof/>
        </w:rPr>
        <w:fldChar w:fldCharType="end"/>
      </w:r>
      <w:r w:rsidRPr="007E1EAE">
        <w:t xml:space="preserve"> - An abstract "host" requirement using a node filter</w:t>
      </w:r>
      <w:bookmarkEnd w:id="308"/>
      <w:bookmarkEnd w:id="309"/>
      <w:bookmarkEnd w:id="310"/>
      <w:bookmarkEnd w:id="311"/>
      <w:bookmarkEnd w:id="31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D726265" w14:textId="77777777" w:rsidTr="00841FF2">
        <w:tc>
          <w:tcPr>
            <w:tcW w:w="9576" w:type="dxa"/>
            <w:shd w:val="clear" w:color="auto" w:fill="D9D9D9" w:themeFill="background1" w:themeFillShade="D9"/>
          </w:tcPr>
          <w:p w14:paraId="28ED0A9F" w14:textId="77777777" w:rsidR="00841FF2" w:rsidRPr="007E1EAE" w:rsidRDefault="00841FF2" w:rsidP="00841FF2">
            <w:pPr>
              <w:rPr>
                <w:rStyle w:val="CodeSnippet"/>
                <w:noProof/>
              </w:rPr>
            </w:pPr>
            <w:r w:rsidRPr="007E1EAE">
              <w:rPr>
                <w:rStyle w:val="CodeSnippet"/>
                <w:noProof/>
              </w:rPr>
              <w:t>tosca_definitions_version: tosca_simple_yaml_1_0</w:t>
            </w:r>
          </w:p>
          <w:p w14:paraId="28BD50CD" w14:textId="77777777" w:rsidR="00841FF2" w:rsidRPr="007E1EAE" w:rsidRDefault="00841FF2" w:rsidP="00841FF2">
            <w:pPr>
              <w:rPr>
                <w:rStyle w:val="CodeSnippet"/>
                <w:noProof/>
              </w:rPr>
            </w:pPr>
          </w:p>
          <w:p w14:paraId="01D1968D" w14:textId="77777777" w:rsidR="00841FF2" w:rsidRPr="007E1EAE" w:rsidRDefault="00841FF2" w:rsidP="00841FF2">
            <w:pPr>
              <w:rPr>
                <w:rStyle w:val="CodeSnippet"/>
                <w:noProof/>
              </w:rPr>
            </w:pPr>
            <w:r w:rsidRPr="007E1EAE">
              <w:rPr>
                <w:rStyle w:val="CodeSnippet"/>
                <w:noProof/>
              </w:rPr>
              <w:t>description: Template with requirements against hosting infrastructure.</w:t>
            </w:r>
          </w:p>
          <w:p w14:paraId="60895D09" w14:textId="77777777" w:rsidR="00841FF2" w:rsidRPr="007E1EAE" w:rsidRDefault="00841FF2" w:rsidP="00841FF2">
            <w:pPr>
              <w:rPr>
                <w:rStyle w:val="CodeSnippet"/>
                <w:noProof/>
              </w:rPr>
            </w:pPr>
          </w:p>
          <w:p w14:paraId="10C31CDC" w14:textId="77777777" w:rsidR="00841FF2" w:rsidRPr="007E1EAE" w:rsidRDefault="00841FF2" w:rsidP="00841FF2">
            <w:pPr>
              <w:rPr>
                <w:rStyle w:val="CodeSnippet"/>
                <w:noProof/>
              </w:rPr>
            </w:pPr>
            <w:r w:rsidRPr="007E1EAE">
              <w:rPr>
                <w:rStyle w:val="CodeSnippet"/>
                <w:noProof/>
              </w:rPr>
              <w:t>topology_template:</w:t>
            </w:r>
          </w:p>
          <w:p w14:paraId="2836CE55" w14:textId="77777777" w:rsidR="00841FF2" w:rsidRPr="007E1EAE" w:rsidRDefault="00841FF2" w:rsidP="00841FF2">
            <w:pPr>
              <w:rPr>
                <w:rStyle w:val="CodeSnippet"/>
                <w:noProof/>
              </w:rPr>
            </w:pPr>
            <w:r w:rsidRPr="007E1EAE">
              <w:rPr>
                <w:rStyle w:val="CodeSnippet"/>
                <w:noProof/>
              </w:rPr>
              <w:t xml:space="preserve">  inputs:</w:t>
            </w:r>
          </w:p>
          <w:p w14:paraId="59966560" w14:textId="77777777" w:rsidR="00841FF2" w:rsidRPr="007E1EAE" w:rsidRDefault="00841FF2" w:rsidP="00841FF2">
            <w:pPr>
              <w:rPr>
                <w:rStyle w:val="CodeSnippet"/>
                <w:noProof/>
              </w:rPr>
            </w:pPr>
            <w:r w:rsidRPr="007E1EAE">
              <w:rPr>
                <w:rStyle w:val="CodeSnippet"/>
                <w:noProof/>
              </w:rPr>
              <w:t xml:space="preserve">    # omitted here for brevity</w:t>
            </w:r>
          </w:p>
          <w:p w14:paraId="79BBED30" w14:textId="77777777" w:rsidR="00841FF2" w:rsidRPr="007E1EAE" w:rsidRDefault="00841FF2" w:rsidP="00841FF2">
            <w:pPr>
              <w:rPr>
                <w:rStyle w:val="CodeSnippet"/>
                <w:noProof/>
              </w:rPr>
            </w:pPr>
          </w:p>
          <w:p w14:paraId="3987380F" w14:textId="77777777" w:rsidR="00841FF2" w:rsidRPr="007E1EAE" w:rsidRDefault="00841FF2" w:rsidP="00841FF2">
            <w:pPr>
              <w:rPr>
                <w:rStyle w:val="CodeSnippet"/>
                <w:noProof/>
              </w:rPr>
            </w:pPr>
            <w:r w:rsidRPr="007E1EAE">
              <w:rPr>
                <w:rStyle w:val="CodeSnippet"/>
                <w:noProof/>
              </w:rPr>
              <w:t xml:space="preserve">  node_templates:</w:t>
            </w:r>
          </w:p>
          <w:p w14:paraId="137E6767" w14:textId="77777777" w:rsidR="00841FF2" w:rsidRPr="007E1EAE" w:rsidRDefault="00841FF2" w:rsidP="00841FF2">
            <w:pPr>
              <w:rPr>
                <w:rStyle w:val="CodeSnippet"/>
                <w:noProof/>
              </w:rPr>
            </w:pPr>
            <w:r w:rsidRPr="007E1EAE">
              <w:rPr>
                <w:rStyle w:val="CodeSnippet"/>
                <w:noProof/>
              </w:rPr>
              <w:t xml:space="preserve">    mysql:</w:t>
            </w:r>
          </w:p>
          <w:p w14:paraId="7351869F" w14:textId="77777777" w:rsidR="00841FF2" w:rsidRPr="007E1EAE" w:rsidRDefault="00841FF2" w:rsidP="00841FF2">
            <w:pPr>
              <w:rPr>
                <w:rStyle w:val="CodeSnippet"/>
                <w:noProof/>
              </w:rPr>
            </w:pPr>
            <w:r w:rsidRPr="007E1EAE">
              <w:rPr>
                <w:rStyle w:val="CodeSnippet"/>
                <w:noProof/>
              </w:rPr>
              <w:t xml:space="preserve">      type: tosca.nodes.DBMS.MySQL</w:t>
            </w:r>
          </w:p>
          <w:p w14:paraId="19A68869" w14:textId="77777777" w:rsidR="00841FF2" w:rsidRPr="007E1EAE" w:rsidRDefault="00841FF2" w:rsidP="00841FF2">
            <w:pPr>
              <w:rPr>
                <w:rStyle w:val="CodeSnippet"/>
                <w:noProof/>
              </w:rPr>
            </w:pPr>
            <w:r w:rsidRPr="007E1EAE">
              <w:rPr>
                <w:rStyle w:val="CodeSnippet"/>
                <w:noProof/>
              </w:rPr>
              <w:t xml:space="preserve">      properties:</w:t>
            </w:r>
          </w:p>
          <w:p w14:paraId="24CBE75B" w14:textId="77777777" w:rsidR="00841FF2" w:rsidRPr="007E1EAE" w:rsidRDefault="00841FF2" w:rsidP="00841FF2">
            <w:pPr>
              <w:rPr>
                <w:rStyle w:val="CodeSnippet"/>
                <w:noProof/>
              </w:rPr>
            </w:pPr>
            <w:r w:rsidRPr="007E1EAE">
              <w:rPr>
                <w:rStyle w:val="CodeSnippet"/>
                <w:noProof/>
              </w:rPr>
              <w:t xml:space="preserve">        # omitted here for brevity</w:t>
            </w:r>
          </w:p>
          <w:p w14:paraId="3D776547" w14:textId="77777777" w:rsidR="00841FF2" w:rsidRPr="007E1EAE" w:rsidRDefault="00841FF2" w:rsidP="00841FF2">
            <w:pPr>
              <w:rPr>
                <w:rStyle w:val="CodeSnippet"/>
                <w:noProof/>
              </w:rPr>
            </w:pPr>
            <w:r w:rsidRPr="007E1EAE">
              <w:rPr>
                <w:rStyle w:val="CodeSnippet"/>
                <w:noProof/>
              </w:rPr>
              <w:t xml:space="preserve">      requirements:</w:t>
            </w:r>
          </w:p>
          <w:p w14:paraId="287518C1" w14:textId="77777777" w:rsidR="00841FF2" w:rsidRPr="007E1EAE" w:rsidRDefault="00841FF2" w:rsidP="00841FF2">
            <w:pPr>
              <w:rPr>
                <w:rStyle w:val="CodeSnippet"/>
                <w:noProof/>
              </w:rPr>
            </w:pPr>
            <w:r w:rsidRPr="007E1EAE">
              <w:rPr>
                <w:rStyle w:val="CodeSnippet"/>
                <w:noProof/>
              </w:rPr>
              <w:t xml:space="preserve">        - host: </w:t>
            </w:r>
          </w:p>
          <w:p w14:paraId="2F43744A"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49D0FBFF" w14:textId="77777777" w:rsidR="00841FF2" w:rsidRPr="007E1EAE" w:rsidRDefault="00841FF2" w:rsidP="00841FF2">
            <w:pPr>
              <w:rPr>
                <w:rStyle w:val="CodeSnippet"/>
                <w:noProof/>
              </w:rPr>
            </w:pPr>
            <w:r w:rsidRPr="007E1EAE">
              <w:rPr>
                <w:rStyle w:val="CodeSnippet"/>
                <w:noProof/>
              </w:rPr>
              <w:t xml:space="preserve">              capabilities:</w:t>
            </w:r>
          </w:p>
          <w:p w14:paraId="7160398E" w14:textId="77777777" w:rsidR="00841FF2" w:rsidRPr="007E1EAE" w:rsidRDefault="00841FF2" w:rsidP="00841FF2">
            <w:pPr>
              <w:rPr>
                <w:rStyle w:val="CodeSnippet"/>
                <w:noProof/>
              </w:rPr>
            </w:pPr>
            <w:r w:rsidRPr="007E1EAE">
              <w:rPr>
                <w:rStyle w:val="CodeSnippet"/>
                <w:noProof/>
              </w:rPr>
              <w:t xml:space="preserve">                # Constraints for selecting “host” (Container Capability)</w:t>
            </w:r>
          </w:p>
          <w:p w14:paraId="138CE736" w14:textId="77777777" w:rsidR="00841FF2" w:rsidRPr="007E1EAE" w:rsidRDefault="00841FF2" w:rsidP="00841FF2">
            <w:pPr>
              <w:rPr>
                <w:rStyle w:val="CodeSnippet"/>
                <w:noProof/>
              </w:rPr>
            </w:pPr>
            <w:r w:rsidRPr="007E1EAE">
              <w:rPr>
                <w:rStyle w:val="CodeSnippet"/>
                <w:noProof/>
              </w:rPr>
              <w:t xml:space="preserve">                - host:</w:t>
            </w:r>
          </w:p>
          <w:p w14:paraId="1F8EC861" w14:textId="77777777" w:rsidR="00841FF2" w:rsidRPr="007E1EAE" w:rsidRDefault="00841FF2" w:rsidP="00841FF2">
            <w:pPr>
              <w:rPr>
                <w:rStyle w:val="CodeSnippet"/>
                <w:noProof/>
              </w:rPr>
            </w:pPr>
            <w:r w:rsidRPr="007E1EAE">
              <w:rPr>
                <w:rStyle w:val="CodeSnippet"/>
                <w:noProof/>
              </w:rPr>
              <w:t xml:space="preserve">                    properties:</w:t>
            </w:r>
          </w:p>
          <w:p w14:paraId="43A9E8D6" w14:textId="77777777" w:rsidR="00841FF2" w:rsidRPr="007E1EAE" w:rsidRDefault="00841FF2" w:rsidP="00841FF2">
            <w:pPr>
              <w:rPr>
                <w:rStyle w:val="CodeSnippet"/>
                <w:noProof/>
              </w:rPr>
            </w:pPr>
            <w:r w:rsidRPr="007E1EAE">
              <w:rPr>
                <w:rStyle w:val="CodeSnippet"/>
                <w:noProof/>
              </w:rPr>
              <w:t xml:space="preserve">                      - num_cpus: { in_range: [ 1, 4 ] }</w:t>
            </w:r>
          </w:p>
          <w:p w14:paraId="68562B0A" w14:textId="77777777" w:rsidR="00841FF2" w:rsidRPr="007E1EAE" w:rsidRDefault="00841FF2" w:rsidP="00841FF2">
            <w:pPr>
              <w:rPr>
                <w:rStyle w:val="CodeSnippet"/>
                <w:noProof/>
              </w:rPr>
            </w:pPr>
            <w:r w:rsidRPr="007E1EAE">
              <w:rPr>
                <w:rStyle w:val="CodeSnippet"/>
                <w:noProof/>
              </w:rPr>
              <w:t xml:space="preserve">                      - mem_size: { greater_or_equal: 2 GB }</w:t>
            </w:r>
          </w:p>
          <w:p w14:paraId="4CBDFB8B" w14:textId="77777777" w:rsidR="00841FF2" w:rsidRPr="007E1EAE" w:rsidRDefault="00841FF2" w:rsidP="00841FF2">
            <w:pPr>
              <w:rPr>
                <w:rStyle w:val="CodeSnippet"/>
                <w:noProof/>
              </w:rPr>
            </w:pPr>
            <w:r w:rsidRPr="007E1EAE">
              <w:rPr>
                <w:rStyle w:val="CodeSnippet"/>
                <w:noProof/>
              </w:rPr>
              <w:t xml:space="preserve">                # Constraints for selecting “os” (OperatingSystem Capability)</w:t>
            </w:r>
          </w:p>
          <w:p w14:paraId="2F67E654" w14:textId="77777777" w:rsidR="00841FF2" w:rsidRPr="007E1EAE" w:rsidRDefault="00841FF2" w:rsidP="00841FF2">
            <w:pPr>
              <w:rPr>
                <w:rStyle w:val="CodeSnippet"/>
                <w:noProof/>
              </w:rPr>
            </w:pPr>
            <w:r w:rsidRPr="007E1EAE">
              <w:rPr>
                <w:rStyle w:val="CodeSnippet"/>
                <w:noProof/>
              </w:rPr>
              <w:t xml:space="preserve">                - os:</w:t>
            </w:r>
          </w:p>
          <w:p w14:paraId="3FFBEE65" w14:textId="77777777" w:rsidR="00841FF2" w:rsidRPr="007E1EAE" w:rsidRDefault="00841FF2" w:rsidP="00841FF2">
            <w:pPr>
              <w:rPr>
                <w:rStyle w:val="CodeSnippet"/>
                <w:noProof/>
              </w:rPr>
            </w:pPr>
            <w:r w:rsidRPr="007E1EAE">
              <w:rPr>
                <w:rStyle w:val="CodeSnippet"/>
                <w:noProof/>
              </w:rPr>
              <w:t xml:space="preserve">                    properties:</w:t>
            </w:r>
          </w:p>
          <w:p w14:paraId="3EF57647" w14:textId="77777777" w:rsidR="00841FF2" w:rsidRPr="007E1EAE" w:rsidRDefault="00841FF2" w:rsidP="00841FF2">
            <w:pPr>
              <w:rPr>
                <w:rStyle w:val="CodeSnippet"/>
                <w:noProof/>
              </w:rPr>
            </w:pPr>
            <w:r w:rsidRPr="007E1EAE">
              <w:rPr>
                <w:rStyle w:val="CodeSnippet"/>
                <w:noProof/>
              </w:rPr>
              <w:t xml:space="preserve">                      - architecture: { equal: x86_64 }</w:t>
            </w:r>
          </w:p>
          <w:p w14:paraId="69C7569C" w14:textId="77777777" w:rsidR="00841FF2" w:rsidRPr="007E1EAE" w:rsidRDefault="00841FF2" w:rsidP="00841FF2">
            <w:pPr>
              <w:rPr>
                <w:rStyle w:val="CodeSnippet"/>
                <w:noProof/>
              </w:rPr>
            </w:pPr>
            <w:r w:rsidRPr="007E1EAE">
              <w:rPr>
                <w:rStyle w:val="CodeSnippet"/>
                <w:noProof/>
              </w:rPr>
              <w:t xml:space="preserve">                      - type: linux</w:t>
            </w:r>
          </w:p>
          <w:p w14:paraId="1F529031" w14:textId="77777777" w:rsidR="00841FF2" w:rsidRPr="007E1EAE" w:rsidRDefault="00841FF2" w:rsidP="00841FF2">
            <w:pPr>
              <w:keepNext/>
              <w:rPr>
                <w:rStyle w:val="CodeSnippet"/>
              </w:rPr>
            </w:pPr>
            <w:r w:rsidRPr="007E1EAE">
              <w:rPr>
                <w:rStyle w:val="CodeSnippet"/>
                <w:noProof/>
              </w:rPr>
              <w:t xml:space="preserve">                      - distribution: ubuntu</w:t>
            </w:r>
          </w:p>
        </w:tc>
      </w:tr>
    </w:tbl>
    <w:p w14:paraId="6835982D" w14:textId="77777777" w:rsidR="00841FF2" w:rsidRPr="007E1EAE" w:rsidRDefault="00841FF2" w:rsidP="00841FF2">
      <w:pPr>
        <w:pStyle w:val="NormalaroundTable"/>
      </w:pPr>
      <w:r w:rsidRPr="007E1EAE">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6B1BEE3B" w14:textId="77777777" w:rsidR="00841FF2" w:rsidRPr="007E1EAE" w:rsidRDefault="00841FF2" w:rsidP="00841FF2">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98F3F40" w14:textId="77777777" w:rsidR="00841FF2" w:rsidRPr="007E1EAE" w:rsidRDefault="00841FF2" w:rsidP="00841FF2">
      <w:pPr>
        <w:spacing w:after="200"/>
      </w:pPr>
      <w:r w:rsidRPr="007E1EAE">
        <w:lastRenderedPageBreak/>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777A50CA" w14:textId="77777777" w:rsidR="00841FF2" w:rsidRPr="007E1EAE" w:rsidRDefault="00841FF2" w:rsidP="00841FF2">
      <w:pPr>
        <w:pStyle w:val="Heading3"/>
      </w:pPr>
      <w:bookmarkStart w:id="313" w:name="_Toc419307239"/>
      <w:bookmarkStart w:id="314" w:name="_Toc419307342"/>
      <w:bookmarkStart w:id="315" w:name="_Toc419359841"/>
      <w:bookmarkStart w:id="316" w:name="_Toc419359991"/>
      <w:bookmarkStart w:id="317" w:name="_Toc419307240"/>
      <w:bookmarkStart w:id="318" w:name="_Toc419307343"/>
      <w:bookmarkStart w:id="319" w:name="_Toc419359842"/>
      <w:bookmarkStart w:id="320" w:name="_Toc419359992"/>
      <w:bookmarkStart w:id="321" w:name="_Ref320287395"/>
      <w:bookmarkStart w:id="322" w:name="_Toc454457692"/>
      <w:bookmarkStart w:id="323" w:name="_Toc454458491"/>
      <w:bookmarkEnd w:id="313"/>
      <w:bookmarkEnd w:id="314"/>
      <w:bookmarkEnd w:id="315"/>
      <w:bookmarkEnd w:id="316"/>
      <w:bookmarkEnd w:id="317"/>
      <w:bookmarkEnd w:id="318"/>
      <w:bookmarkEnd w:id="319"/>
      <w:bookmarkEnd w:id="320"/>
      <w:r w:rsidRPr="007E1EAE">
        <w:t>Using an abstract node template to define infrastructure requirements for software</w:t>
      </w:r>
      <w:bookmarkEnd w:id="321"/>
      <w:bookmarkEnd w:id="322"/>
      <w:bookmarkEnd w:id="323"/>
    </w:p>
    <w:p w14:paraId="2A7A4DB8" w14:textId="77777777" w:rsidR="00841FF2" w:rsidRPr="007E1EAE" w:rsidRDefault="00841FF2" w:rsidP="00841FF2">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1045AE5" w14:textId="3A146FCF" w:rsidR="00841FF2" w:rsidRPr="007E1EAE" w:rsidRDefault="00841FF2" w:rsidP="00841FF2">
      <w:pPr>
        <w:pStyle w:val="Caption"/>
        <w:keepNext/>
      </w:pPr>
      <w:bookmarkStart w:id="324" w:name="_Toc302293218"/>
      <w:bookmarkStart w:id="325" w:name="_Toc310749158"/>
      <w:bookmarkStart w:id="326" w:name="_Toc313780877"/>
      <w:bookmarkStart w:id="327" w:name="_Toc500247843"/>
      <w:bookmarkStart w:id="328" w:name="_Toc528073022"/>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12</w:t>
      </w:r>
      <w:r w:rsidR="00930B19">
        <w:rPr>
          <w:noProof/>
        </w:rPr>
        <w:fldChar w:fldCharType="end"/>
      </w:r>
      <w:r w:rsidRPr="007E1EAE">
        <w:t xml:space="preserve"> - An abstract Compute node template with a node filter</w:t>
      </w:r>
      <w:bookmarkEnd w:id="324"/>
      <w:bookmarkEnd w:id="325"/>
      <w:bookmarkEnd w:id="326"/>
      <w:bookmarkEnd w:id="327"/>
      <w:bookmarkEnd w:id="3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44B4BC7" w14:textId="77777777" w:rsidTr="00841FF2">
        <w:trPr>
          <w:trHeight w:val="1490"/>
        </w:trPr>
        <w:tc>
          <w:tcPr>
            <w:tcW w:w="9446" w:type="dxa"/>
            <w:shd w:val="clear" w:color="auto" w:fill="D9D9D9" w:themeFill="background1" w:themeFillShade="D9"/>
          </w:tcPr>
          <w:p w14:paraId="0F1FCEDF" w14:textId="77777777" w:rsidR="00841FF2" w:rsidRPr="007E1EAE" w:rsidRDefault="00841FF2" w:rsidP="00841FF2">
            <w:pPr>
              <w:pStyle w:val="NoSpacing"/>
              <w:rPr>
                <w:rStyle w:val="CodeSnippet"/>
              </w:rPr>
            </w:pPr>
            <w:r w:rsidRPr="007E1EAE">
              <w:rPr>
                <w:rStyle w:val="CodeSnippet"/>
              </w:rPr>
              <w:t>tosca_definitions_version: tosca_simple_yaml_1_0</w:t>
            </w:r>
          </w:p>
          <w:p w14:paraId="52500605" w14:textId="77777777" w:rsidR="00841FF2" w:rsidRPr="007E1EAE" w:rsidRDefault="00841FF2" w:rsidP="00841FF2">
            <w:pPr>
              <w:pStyle w:val="NoSpacing"/>
              <w:tabs>
                <w:tab w:val="left" w:pos="2004"/>
              </w:tabs>
              <w:rPr>
                <w:rStyle w:val="CodeSnippet"/>
              </w:rPr>
            </w:pPr>
            <w:r w:rsidRPr="007E1EAE">
              <w:rPr>
                <w:rStyle w:val="CodeSnippet"/>
              </w:rPr>
              <w:tab/>
            </w:r>
          </w:p>
          <w:p w14:paraId="6303D2D1" w14:textId="77777777" w:rsidR="00841FF2" w:rsidRPr="007E1EAE" w:rsidRDefault="00841FF2" w:rsidP="00841FF2">
            <w:pPr>
              <w:pStyle w:val="NoSpacing"/>
              <w:rPr>
                <w:rStyle w:val="CodeSnippet"/>
              </w:rPr>
            </w:pPr>
            <w:r w:rsidRPr="007E1EAE">
              <w:rPr>
                <w:rStyle w:val="CodeSnippet"/>
              </w:rPr>
              <w:t>description: Template with requirements against hosting infrastructure.</w:t>
            </w:r>
          </w:p>
          <w:p w14:paraId="24BB966F" w14:textId="77777777" w:rsidR="00841FF2" w:rsidRPr="007E1EAE" w:rsidRDefault="00841FF2" w:rsidP="00841FF2">
            <w:pPr>
              <w:pStyle w:val="NoSpacing"/>
              <w:rPr>
                <w:rStyle w:val="CodeSnippet"/>
              </w:rPr>
            </w:pPr>
          </w:p>
          <w:p w14:paraId="4B86F97D" w14:textId="77777777" w:rsidR="00841FF2" w:rsidRPr="007E1EAE" w:rsidRDefault="00841FF2" w:rsidP="00841FF2">
            <w:pPr>
              <w:pStyle w:val="NoSpacing"/>
              <w:rPr>
                <w:rStyle w:val="CodeSnippet"/>
              </w:rPr>
            </w:pPr>
            <w:r w:rsidRPr="007E1EAE">
              <w:rPr>
                <w:rStyle w:val="CodeSnippet"/>
              </w:rPr>
              <w:t>topology_template:</w:t>
            </w:r>
          </w:p>
          <w:p w14:paraId="141E1019" w14:textId="77777777" w:rsidR="00841FF2" w:rsidRPr="007E1EAE" w:rsidRDefault="00841FF2" w:rsidP="00841FF2">
            <w:pPr>
              <w:pStyle w:val="NoSpacing"/>
              <w:rPr>
                <w:rStyle w:val="CodeSnippet"/>
              </w:rPr>
            </w:pPr>
            <w:r w:rsidRPr="007E1EAE">
              <w:rPr>
                <w:rStyle w:val="CodeSnippet"/>
              </w:rPr>
              <w:t xml:space="preserve">  inputs:</w:t>
            </w:r>
          </w:p>
          <w:p w14:paraId="605C40D5" w14:textId="77777777" w:rsidR="00841FF2" w:rsidRPr="007E1EAE" w:rsidRDefault="00841FF2" w:rsidP="00841FF2">
            <w:pPr>
              <w:pStyle w:val="NoSpacing"/>
              <w:rPr>
                <w:rStyle w:val="CodeSnippet"/>
              </w:rPr>
            </w:pPr>
            <w:r w:rsidRPr="007E1EAE">
              <w:rPr>
                <w:rStyle w:val="CodeSnippet"/>
              </w:rPr>
              <w:t xml:space="preserve">    # omitted here for brevity</w:t>
            </w:r>
          </w:p>
          <w:p w14:paraId="4E301C98" w14:textId="77777777" w:rsidR="00841FF2" w:rsidRPr="007E1EAE" w:rsidRDefault="00841FF2" w:rsidP="00841FF2">
            <w:pPr>
              <w:pStyle w:val="NoSpacing"/>
              <w:rPr>
                <w:rStyle w:val="CodeSnippet"/>
              </w:rPr>
            </w:pPr>
          </w:p>
          <w:p w14:paraId="26C5DEAB" w14:textId="77777777" w:rsidR="00841FF2" w:rsidRPr="007E1EAE" w:rsidRDefault="00841FF2" w:rsidP="00841FF2">
            <w:pPr>
              <w:pStyle w:val="NoSpacing"/>
              <w:rPr>
                <w:rStyle w:val="CodeSnippet"/>
              </w:rPr>
            </w:pPr>
            <w:r w:rsidRPr="007E1EAE">
              <w:rPr>
                <w:rStyle w:val="CodeSnippet"/>
              </w:rPr>
              <w:t xml:space="preserve">  node_templates:</w:t>
            </w:r>
          </w:p>
          <w:p w14:paraId="0FFC0BBC" w14:textId="77777777" w:rsidR="00841FF2" w:rsidRPr="007E1EAE" w:rsidRDefault="00841FF2" w:rsidP="00841FF2">
            <w:pPr>
              <w:pStyle w:val="NoSpacing"/>
              <w:rPr>
                <w:rStyle w:val="CodeSnippet"/>
              </w:rPr>
            </w:pPr>
            <w:r w:rsidRPr="007E1EAE">
              <w:rPr>
                <w:rStyle w:val="CodeSnippet"/>
              </w:rPr>
              <w:t xml:space="preserve">    mysql:</w:t>
            </w:r>
          </w:p>
          <w:p w14:paraId="535AD4F5" w14:textId="77777777" w:rsidR="00841FF2" w:rsidRPr="007E1EAE" w:rsidRDefault="00841FF2" w:rsidP="00841FF2">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5EA8948B" w14:textId="77777777" w:rsidR="00841FF2" w:rsidRPr="007E1EAE" w:rsidRDefault="00841FF2" w:rsidP="00841FF2">
            <w:pPr>
              <w:pStyle w:val="NoSpacing"/>
              <w:rPr>
                <w:rStyle w:val="CodeSnippet"/>
              </w:rPr>
            </w:pPr>
            <w:r w:rsidRPr="007E1EAE">
              <w:rPr>
                <w:rStyle w:val="CodeSnippet"/>
              </w:rPr>
              <w:t xml:space="preserve">      properties:</w:t>
            </w:r>
          </w:p>
          <w:p w14:paraId="045774A9" w14:textId="77777777" w:rsidR="00841FF2" w:rsidRPr="007E1EAE" w:rsidRDefault="00841FF2" w:rsidP="00841FF2">
            <w:pPr>
              <w:pStyle w:val="NoSpacing"/>
              <w:rPr>
                <w:rStyle w:val="CodeSnippet"/>
              </w:rPr>
            </w:pPr>
            <w:r w:rsidRPr="007E1EAE">
              <w:rPr>
                <w:rStyle w:val="CodeSnippet"/>
              </w:rPr>
              <w:t xml:space="preserve">        # omitted here for brevity</w:t>
            </w:r>
          </w:p>
          <w:p w14:paraId="2A233AE8" w14:textId="77777777" w:rsidR="00841FF2" w:rsidRPr="007E1EAE" w:rsidRDefault="00841FF2" w:rsidP="00841FF2">
            <w:pPr>
              <w:pStyle w:val="NoSpacing"/>
              <w:rPr>
                <w:rStyle w:val="CodeSnippet"/>
              </w:rPr>
            </w:pPr>
            <w:r w:rsidRPr="007E1EAE">
              <w:rPr>
                <w:rStyle w:val="CodeSnippet"/>
              </w:rPr>
              <w:t xml:space="preserve">      requirements:</w:t>
            </w:r>
          </w:p>
          <w:p w14:paraId="2497A303" w14:textId="77777777" w:rsidR="00841FF2" w:rsidRPr="007E1EAE" w:rsidRDefault="00841FF2" w:rsidP="00841FF2">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68555D90" w14:textId="77777777" w:rsidR="00841FF2" w:rsidRPr="007E1EAE" w:rsidRDefault="00841FF2" w:rsidP="00841FF2">
            <w:pPr>
              <w:pStyle w:val="NoSpacing"/>
              <w:rPr>
                <w:rStyle w:val="CodeSnippet"/>
              </w:rPr>
            </w:pPr>
          </w:p>
          <w:p w14:paraId="2DF35559" w14:textId="77777777" w:rsidR="00841FF2" w:rsidRPr="007E1EAE" w:rsidRDefault="00841FF2" w:rsidP="00841FF2">
            <w:pPr>
              <w:pStyle w:val="NoSpacing"/>
              <w:rPr>
                <w:rStyle w:val="CodeSnippet"/>
              </w:rPr>
            </w:pPr>
            <w:r w:rsidRPr="007E1EAE">
              <w:rPr>
                <w:rStyle w:val="CodeSnippet"/>
              </w:rPr>
              <w:t xml:space="preserve">    # Abstract node template (placeholder) to be selected by provider</w:t>
            </w:r>
          </w:p>
          <w:p w14:paraId="6B1E10B8" w14:textId="77777777" w:rsidR="00841FF2" w:rsidRPr="007E1EAE" w:rsidRDefault="00841FF2" w:rsidP="00841FF2">
            <w:pPr>
              <w:pStyle w:val="NoSpacing"/>
              <w:rPr>
                <w:rStyle w:val="CodeSnippet"/>
              </w:rPr>
            </w:pPr>
            <w:r w:rsidRPr="007E1EAE">
              <w:rPr>
                <w:rStyle w:val="CodeSnippet"/>
              </w:rPr>
              <w:t xml:space="preserve">    </w:t>
            </w:r>
            <w:r w:rsidRPr="007E1EAE">
              <w:rPr>
                <w:rStyle w:val="CodeSnippet"/>
                <w:highlight w:val="yellow"/>
              </w:rPr>
              <w:t>mysql_compute:</w:t>
            </w:r>
          </w:p>
          <w:p w14:paraId="7B74576E" w14:textId="77777777" w:rsidR="00841FF2" w:rsidRPr="007E1EAE" w:rsidRDefault="00841FF2" w:rsidP="00841FF2">
            <w:pPr>
              <w:pStyle w:val="NoSpacing"/>
              <w:rPr>
                <w:rStyle w:val="CodeSnippet"/>
              </w:rPr>
            </w:pPr>
            <w:r w:rsidRPr="007E1EAE">
              <w:rPr>
                <w:rStyle w:val="CodeSnippet"/>
              </w:rPr>
              <w:t xml:space="preserve">      type: Compute</w:t>
            </w:r>
          </w:p>
          <w:p w14:paraId="394B0914" w14:textId="77777777" w:rsidR="00841FF2" w:rsidRPr="007E1EAE" w:rsidRDefault="00841FF2" w:rsidP="00841FF2">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0EA81052" w14:textId="77777777" w:rsidR="00841FF2" w:rsidRPr="007E1EAE" w:rsidRDefault="00841FF2" w:rsidP="00841FF2">
            <w:pPr>
              <w:pStyle w:val="NoSpacing"/>
              <w:rPr>
                <w:rStyle w:val="CodeSnippet"/>
              </w:rPr>
            </w:pPr>
            <w:r w:rsidRPr="007E1EAE">
              <w:rPr>
                <w:rStyle w:val="CodeSnippet"/>
              </w:rPr>
              <w:t xml:space="preserve">        capabilities:</w:t>
            </w:r>
          </w:p>
          <w:p w14:paraId="6086DB46" w14:textId="77777777" w:rsidR="00841FF2" w:rsidRPr="007E1EAE" w:rsidRDefault="00841FF2" w:rsidP="00841FF2">
            <w:pPr>
              <w:pStyle w:val="NoSpacing"/>
              <w:rPr>
                <w:rStyle w:val="CodeSnippet"/>
              </w:rPr>
            </w:pPr>
            <w:r w:rsidRPr="007E1EAE">
              <w:rPr>
                <w:rStyle w:val="CodeSnippet"/>
              </w:rPr>
              <w:t xml:space="preserve">          - host:</w:t>
            </w:r>
          </w:p>
          <w:p w14:paraId="30970331" w14:textId="77777777" w:rsidR="00841FF2" w:rsidRPr="007E1EAE" w:rsidRDefault="00841FF2" w:rsidP="00841FF2">
            <w:pPr>
              <w:pStyle w:val="NoSpacing"/>
              <w:rPr>
                <w:rStyle w:val="CodeSnippet"/>
              </w:rPr>
            </w:pPr>
            <w:r w:rsidRPr="007E1EAE">
              <w:rPr>
                <w:rStyle w:val="CodeSnippet"/>
              </w:rPr>
              <w:t xml:space="preserve">              properties:</w:t>
            </w:r>
          </w:p>
          <w:p w14:paraId="2C6244D2" w14:textId="77777777" w:rsidR="00841FF2" w:rsidRPr="007E1EAE" w:rsidRDefault="00841FF2" w:rsidP="00841FF2">
            <w:pPr>
              <w:pStyle w:val="NoSpacing"/>
              <w:rPr>
                <w:rStyle w:val="CodeSnippet"/>
              </w:rPr>
            </w:pPr>
            <w:r w:rsidRPr="007E1EAE">
              <w:rPr>
                <w:rStyle w:val="CodeSnippet"/>
              </w:rPr>
              <w:t xml:space="preserve">                num_cpus: { equal: 2 }</w:t>
            </w:r>
          </w:p>
          <w:p w14:paraId="50F6F3D8" w14:textId="77777777" w:rsidR="00841FF2" w:rsidRPr="007E1EAE" w:rsidRDefault="00841FF2" w:rsidP="00841FF2">
            <w:pPr>
              <w:pStyle w:val="NoSpacing"/>
              <w:rPr>
                <w:rStyle w:val="CodeSnippet"/>
              </w:rPr>
            </w:pPr>
            <w:r w:rsidRPr="007E1EAE">
              <w:rPr>
                <w:rStyle w:val="CodeSnippet"/>
              </w:rPr>
              <w:t xml:space="preserve">                mem_size: { greater_or_equal: 2 GB }</w:t>
            </w:r>
          </w:p>
          <w:p w14:paraId="2CF59138" w14:textId="77777777" w:rsidR="00841FF2" w:rsidRPr="007E1EAE" w:rsidRDefault="00841FF2" w:rsidP="00841FF2">
            <w:pPr>
              <w:pStyle w:val="NoSpacing"/>
              <w:rPr>
                <w:rStyle w:val="CodeSnippet"/>
              </w:rPr>
            </w:pPr>
            <w:r w:rsidRPr="007E1EAE">
              <w:rPr>
                <w:rStyle w:val="CodeSnippet"/>
              </w:rPr>
              <w:t xml:space="preserve">          - os:</w:t>
            </w:r>
          </w:p>
          <w:p w14:paraId="63D0CC76" w14:textId="77777777" w:rsidR="00841FF2" w:rsidRPr="007E1EAE" w:rsidRDefault="00841FF2" w:rsidP="00841FF2">
            <w:pPr>
              <w:pStyle w:val="NoSpacing"/>
              <w:rPr>
                <w:rStyle w:val="CodeSnippet"/>
              </w:rPr>
            </w:pPr>
            <w:r w:rsidRPr="007E1EAE">
              <w:rPr>
                <w:rStyle w:val="CodeSnippet"/>
              </w:rPr>
              <w:t xml:space="preserve">              properties:</w:t>
            </w:r>
          </w:p>
          <w:p w14:paraId="5C40B0C5" w14:textId="77777777" w:rsidR="00841FF2" w:rsidRPr="007E1EAE" w:rsidRDefault="00841FF2" w:rsidP="00841FF2">
            <w:pPr>
              <w:pStyle w:val="NoSpacing"/>
              <w:rPr>
                <w:rStyle w:val="CodeSnippet"/>
              </w:rPr>
            </w:pPr>
            <w:r w:rsidRPr="007E1EAE">
              <w:rPr>
                <w:rStyle w:val="CodeSnippet"/>
              </w:rPr>
              <w:t xml:space="preserve">                architecture: { equal: x86_64 }</w:t>
            </w:r>
          </w:p>
          <w:p w14:paraId="38CA509B" w14:textId="77777777" w:rsidR="00841FF2" w:rsidRPr="007E1EAE" w:rsidRDefault="00841FF2" w:rsidP="00841FF2">
            <w:pPr>
              <w:pStyle w:val="NoSpacing"/>
              <w:rPr>
                <w:rStyle w:val="CodeSnippet"/>
              </w:rPr>
            </w:pPr>
            <w:r w:rsidRPr="007E1EAE">
              <w:rPr>
                <w:rStyle w:val="CodeSnippet"/>
              </w:rPr>
              <w:t xml:space="preserve">                type: linux</w:t>
            </w:r>
          </w:p>
          <w:p w14:paraId="44831862" w14:textId="77777777" w:rsidR="00841FF2" w:rsidRPr="007E1EAE" w:rsidRDefault="00841FF2" w:rsidP="00841FF2">
            <w:pPr>
              <w:pStyle w:val="NoSpacing"/>
              <w:rPr>
                <w:rStyle w:val="CodeSnippet"/>
              </w:rPr>
            </w:pPr>
            <w:r w:rsidRPr="007E1EAE">
              <w:rPr>
                <w:rStyle w:val="CodeSnippet"/>
              </w:rPr>
              <w:t xml:space="preserve">                distribution: ubuntu</w:t>
            </w:r>
          </w:p>
        </w:tc>
      </w:tr>
    </w:tbl>
    <w:p w14:paraId="07A70BE1" w14:textId="77777777" w:rsidR="00841FF2" w:rsidRPr="007E1EAE" w:rsidRDefault="00841FF2" w:rsidP="00841FF2">
      <w:pPr>
        <w:pStyle w:val="NormalaroundTable"/>
      </w:pPr>
      <w:bookmarkStart w:id="329" w:name="_Toc379455011"/>
      <w:bookmarkStart w:id="330" w:name="_Toc397688788"/>
      <w:bookmarkStart w:id="331" w:name="_Ref279661369"/>
      <w:bookmarkEnd w:id="303"/>
      <w:bookmarkEnd w:id="304"/>
      <w:bookmarkEnd w:id="305"/>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7" w:anchor="_A_" w:history="1">
        <w:r w:rsidRPr="007E1EAE">
          <w:rPr>
            <w:rStyle w:val="Hyperlink"/>
          </w:rPr>
          <w:t>Chapter 2.1</w:t>
        </w:r>
      </w:hyperlink>
      <w:r w:rsidRPr="007E1EAE">
        <w:t xml:space="preserve"> (where the </w:t>
      </w:r>
      <w:r w:rsidRPr="007E1EAE">
        <w:rPr>
          <w:rStyle w:val="CodeSnippetHighlight"/>
        </w:rPr>
        <w:t>Compute</w:t>
      </w:r>
      <w:r w:rsidRPr="007E1EAE">
        <w:t xml:space="preserve"> node template was abstract), 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2E7F7082" w14:textId="77777777" w:rsidR="00841FF2" w:rsidRPr="007E1EAE" w:rsidRDefault="00841FF2" w:rsidP="00841FF2">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6A0C06C9" w14:textId="77777777" w:rsidR="00841FF2" w:rsidRPr="007E1EAE" w:rsidRDefault="00841FF2" w:rsidP="00841FF2">
      <w:pPr>
        <w:pStyle w:val="Heading3"/>
        <w:rPr>
          <w:rFonts w:eastAsiaTheme="majorEastAsia"/>
        </w:rPr>
      </w:pPr>
      <w:bookmarkStart w:id="332" w:name="_Toc454457693"/>
      <w:bookmarkStart w:id="333" w:name="_Toc454458492"/>
      <w:r w:rsidRPr="007E1EAE">
        <w:rPr>
          <w:rFonts w:eastAsiaTheme="majorEastAsia"/>
        </w:rPr>
        <w:lastRenderedPageBreak/>
        <w:t>Using a node_filter to define requirements on a database for an application</w:t>
      </w:r>
      <w:bookmarkEnd w:id="329"/>
      <w:bookmarkEnd w:id="330"/>
      <w:bookmarkEnd w:id="331"/>
      <w:bookmarkEnd w:id="332"/>
      <w:bookmarkEnd w:id="333"/>
    </w:p>
    <w:p w14:paraId="6A6D4BDF" w14:textId="77777777" w:rsidR="00841FF2" w:rsidRPr="007E1EAE" w:rsidRDefault="00841FF2" w:rsidP="00841FF2">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E0497B4" w14:textId="7479752D" w:rsidR="00841FF2" w:rsidRPr="007E1EAE" w:rsidRDefault="00841FF2" w:rsidP="00841FF2">
      <w:pPr>
        <w:pStyle w:val="Caption"/>
        <w:keepNext/>
      </w:pPr>
      <w:bookmarkStart w:id="334" w:name="_Toc302293219"/>
      <w:bookmarkStart w:id="335" w:name="_Toc310749159"/>
      <w:bookmarkStart w:id="336" w:name="_Toc313780878"/>
      <w:bookmarkStart w:id="337" w:name="_Toc500247844"/>
      <w:bookmarkStart w:id="338" w:name="_Toc528073023"/>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13</w:t>
      </w:r>
      <w:r w:rsidR="00930B19">
        <w:rPr>
          <w:noProof/>
        </w:rPr>
        <w:fldChar w:fldCharType="end"/>
      </w:r>
      <w:r w:rsidRPr="007E1EAE">
        <w:t xml:space="preserve"> - An abstract database requirement using a node filter</w:t>
      </w:r>
      <w:bookmarkEnd w:id="334"/>
      <w:bookmarkEnd w:id="335"/>
      <w:bookmarkEnd w:id="336"/>
      <w:bookmarkEnd w:id="337"/>
      <w:bookmarkEnd w:id="3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8767E4A" w14:textId="77777777" w:rsidTr="00841FF2">
        <w:tc>
          <w:tcPr>
            <w:tcW w:w="9576" w:type="dxa"/>
            <w:shd w:val="clear" w:color="auto" w:fill="D9D9D9" w:themeFill="background1" w:themeFillShade="D9"/>
          </w:tcPr>
          <w:p w14:paraId="113CD199" w14:textId="77777777" w:rsidR="00841FF2" w:rsidRPr="007E1EAE" w:rsidRDefault="00841FF2" w:rsidP="00841FF2">
            <w:pPr>
              <w:rPr>
                <w:rStyle w:val="CodeSnippet"/>
                <w:noProof/>
              </w:rPr>
            </w:pPr>
            <w:r w:rsidRPr="007E1EAE">
              <w:rPr>
                <w:rStyle w:val="CodeSnippet"/>
                <w:noProof/>
              </w:rPr>
              <w:t>tosca_definitions_version: tosca_simple_yaml_1_0</w:t>
            </w:r>
          </w:p>
          <w:p w14:paraId="6541A223" w14:textId="77777777" w:rsidR="00841FF2" w:rsidRPr="007E1EAE" w:rsidRDefault="00841FF2" w:rsidP="00841FF2">
            <w:pPr>
              <w:rPr>
                <w:rStyle w:val="CodeSnippet"/>
                <w:noProof/>
              </w:rPr>
            </w:pPr>
          </w:p>
          <w:p w14:paraId="21F60477" w14:textId="77777777" w:rsidR="00841FF2" w:rsidRPr="007E1EAE" w:rsidRDefault="00841FF2" w:rsidP="00841FF2">
            <w:pPr>
              <w:rPr>
                <w:rStyle w:val="CodeSnippet"/>
                <w:noProof/>
              </w:rPr>
            </w:pPr>
            <w:r w:rsidRPr="007E1EAE">
              <w:rPr>
                <w:rStyle w:val="CodeSnippet"/>
                <w:noProof/>
              </w:rPr>
              <w:t>description: Template with a TOSCA Orchestrator selectable database requirement using a node_filter.</w:t>
            </w:r>
          </w:p>
          <w:p w14:paraId="76160459" w14:textId="77777777" w:rsidR="00841FF2" w:rsidRPr="007E1EAE" w:rsidRDefault="00841FF2" w:rsidP="00841FF2">
            <w:pPr>
              <w:rPr>
                <w:rStyle w:val="CodeSnippet"/>
                <w:noProof/>
              </w:rPr>
            </w:pPr>
          </w:p>
          <w:p w14:paraId="45B1B03C" w14:textId="77777777" w:rsidR="00841FF2" w:rsidRPr="007E1EAE" w:rsidRDefault="00841FF2" w:rsidP="00841FF2">
            <w:pPr>
              <w:rPr>
                <w:rStyle w:val="CodeSnippet"/>
                <w:noProof/>
              </w:rPr>
            </w:pPr>
            <w:r w:rsidRPr="007E1EAE">
              <w:rPr>
                <w:rStyle w:val="CodeSnippet"/>
                <w:noProof/>
              </w:rPr>
              <w:t>topology_template:</w:t>
            </w:r>
          </w:p>
          <w:p w14:paraId="4CC2C8D6" w14:textId="77777777" w:rsidR="00841FF2" w:rsidRPr="007E1EAE" w:rsidRDefault="00841FF2" w:rsidP="00841FF2">
            <w:pPr>
              <w:rPr>
                <w:rStyle w:val="CodeSnippet"/>
                <w:noProof/>
              </w:rPr>
            </w:pPr>
            <w:r w:rsidRPr="007E1EAE">
              <w:rPr>
                <w:rStyle w:val="CodeSnippet"/>
                <w:noProof/>
              </w:rPr>
              <w:t xml:space="preserve">  inputs:</w:t>
            </w:r>
          </w:p>
          <w:p w14:paraId="679F87D1" w14:textId="77777777" w:rsidR="00841FF2" w:rsidRPr="007E1EAE" w:rsidRDefault="00841FF2" w:rsidP="00841FF2">
            <w:pPr>
              <w:rPr>
                <w:rStyle w:val="CodeSnippet"/>
                <w:noProof/>
              </w:rPr>
            </w:pPr>
            <w:r w:rsidRPr="007E1EAE">
              <w:rPr>
                <w:rStyle w:val="CodeSnippet"/>
                <w:noProof/>
              </w:rPr>
              <w:t xml:space="preserve">    # omitted here for brevity</w:t>
            </w:r>
          </w:p>
          <w:p w14:paraId="6E2A411A" w14:textId="77777777" w:rsidR="00841FF2" w:rsidRPr="007E1EAE" w:rsidRDefault="00841FF2" w:rsidP="00841FF2">
            <w:pPr>
              <w:rPr>
                <w:rStyle w:val="CodeSnippet"/>
                <w:noProof/>
              </w:rPr>
            </w:pPr>
          </w:p>
          <w:p w14:paraId="66107D07" w14:textId="77777777" w:rsidR="00841FF2" w:rsidRPr="007E1EAE" w:rsidRDefault="00841FF2" w:rsidP="00841FF2">
            <w:pPr>
              <w:rPr>
                <w:rStyle w:val="CodeSnippet"/>
                <w:noProof/>
              </w:rPr>
            </w:pPr>
            <w:r w:rsidRPr="007E1EAE">
              <w:rPr>
                <w:rStyle w:val="CodeSnippet"/>
                <w:noProof/>
              </w:rPr>
              <w:t xml:space="preserve">  node_templates:</w:t>
            </w:r>
          </w:p>
          <w:p w14:paraId="219955AE" w14:textId="77777777" w:rsidR="00841FF2" w:rsidRPr="007E1EAE" w:rsidRDefault="00841FF2" w:rsidP="00841FF2">
            <w:pPr>
              <w:rPr>
                <w:rStyle w:val="CodeSnippet"/>
                <w:noProof/>
              </w:rPr>
            </w:pPr>
            <w:r w:rsidRPr="007E1EAE">
              <w:rPr>
                <w:rStyle w:val="CodeSnippet"/>
                <w:noProof/>
              </w:rPr>
              <w:t xml:space="preserve">    my_app:</w:t>
            </w:r>
          </w:p>
          <w:p w14:paraId="1278A96A" w14:textId="77777777" w:rsidR="00841FF2" w:rsidRPr="007E1EAE" w:rsidRDefault="00841FF2" w:rsidP="00841FF2">
            <w:pPr>
              <w:rPr>
                <w:rStyle w:val="CodeSnippet"/>
                <w:noProof/>
              </w:rPr>
            </w:pPr>
            <w:r w:rsidRPr="007E1EAE">
              <w:rPr>
                <w:rStyle w:val="CodeSnippet"/>
                <w:noProof/>
              </w:rPr>
              <w:t xml:space="preserve">      type: my.types.MyApplication</w:t>
            </w:r>
          </w:p>
          <w:p w14:paraId="3A07F9A3" w14:textId="77777777" w:rsidR="00841FF2" w:rsidRPr="007E1EAE" w:rsidRDefault="00841FF2" w:rsidP="00841FF2">
            <w:pPr>
              <w:rPr>
                <w:rStyle w:val="CodeSnippet"/>
                <w:noProof/>
              </w:rPr>
            </w:pPr>
            <w:r w:rsidRPr="007E1EAE">
              <w:rPr>
                <w:rStyle w:val="CodeSnippet"/>
                <w:noProof/>
              </w:rPr>
              <w:t xml:space="preserve">      properties:</w:t>
            </w:r>
          </w:p>
          <w:p w14:paraId="5F00A98C"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377536B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26C05EE0"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3D0475CA" w14:textId="77777777" w:rsidR="00841FF2" w:rsidRPr="007E1EAE" w:rsidRDefault="00841FF2" w:rsidP="00841FF2">
            <w:pPr>
              <w:rPr>
                <w:rStyle w:val="CodeSnippet"/>
                <w:noProof/>
              </w:rPr>
            </w:pPr>
            <w:r w:rsidRPr="007E1EAE">
              <w:rPr>
                <w:rStyle w:val="CodeSnippet"/>
                <w:noProof/>
              </w:rPr>
              <w:t xml:space="preserve">      requirements:</w:t>
            </w:r>
          </w:p>
          <w:p w14:paraId="6F27ABFC"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5FFDC813" w14:textId="77777777" w:rsidR="00841FF2" w:rsidRPr="007E1EAE" w:rsidRDefault="00841FF2" w:rsidP="00841FF2">
            <w:pPr>
              <w:rPr>
                <w:rStyle w:val="CodeSnippet"/>
                <w:noProof/>
              </w:rPr>
            </w:pPr>
            <w:r w:rsidRPr="007E1EAE">
              <w:rPr>
                <w:rStyle w:val="CodeSnippet"/>
                <w:noProof/>
              </w:rPr>
              <w:t xml:space="preserve">            node: my.types.nodes.MyDatabase</w:t>
            </w:r>
          </w:p>
          <w:p w14:paraId="25F15F8A" w14:textId="77777777" w:rsidR="00841FF2" w:rsidRPr="007E1EAE" w:rsidRDefault="00841FF2" w:rsidP="00841FF2">
            <w:pPr>
              <w:rPr>
                <w:rStyle w:val="CodeSnippet"/>
                <w:noProof/>
              </w:rPr>
            </w:pPr>
            <w:r w:rsidRPr="007E1EAE">
              <w:rPr>
                <w:rStyle w:val="CodeSnippet"/>
                <w:noProof/>
              </w:rPr>
              <w:t xml:space="preserve">            node_filter:</w:t>
            </w:r>
          </w:p>
          <w:p w14:paraId="37EAF46B" w14:textId="77777777" w:rsidR="00841FF2" w:rsidRPr="007E1EAE" w:rsidRDefault="00841FF2" w:rsidP="00841FF2">
            <w:pPr>
              <w:rPr>
                <w:rStyle w:val="CodeSnippet"/>
                <w:noProof/>
              </w:rPr>
            </w:pPr>
            <w:r w:rsidRPr="007E1EAE">
              <w:rPr>
                <w:rStyle w:val="CodeSnippet"/>
                <w:noProof/>
              </w:rPr>
              <w:t xml:space="preserve">              properties:</w:t>
            </w:r>
          </w:p>
          <w:p w14:paraId="4BAF8B0E" w14:textId="77777777" w:rsidR="00841FF2" w:rsidRPr="007E1EAE" w:rsidRDefault="00841FF2" w:rsidP="00841FF2">
            <w:pPr>
              <w:rPr>
                <w:rStyle w:val="CodeSnippet"/>
              </w:rPr>
            </w:pPr>
            <w:r w:rsidRPr="007E1EAE">
              <w:rPr>
                <w:rStyle w:val="CodeSnippet"/>
                <w:noProof/>
              </w:rPr>
              <w:t xml:space="preserve">                - db_version: { greater_or_equal: 5.5 }</w:t>
            </w:r>
          </w:p>
        </w:tc>
      </w:tr>
    </w:tbl>
    <w:p w14:paraId="64D7AD6E" w14:textId="77777777" w:rsidR="00841FF2" w:rsidRPr="007E1EAE" w:rsidRDefault="00841FF2" w:rsidP="00841FF2">
      <w:pPr>
        <w:pStyle w:val="NormalaroundTable"/>
      </w:pPr>
      <w:r w:rsidRPr="007E1EAE">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412538EA" w14:textId="77777777" w:rsidR="00841FF2" w:rsidRPr="007E1EAE" w:rsidRDefault="00841FF2" w:rsidP="00841FF2">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the  value we want to retrieve and assign to </w:t>
      </w:r>
      <w:r w:rsidRPr="007E1EAE">
        <w:rPr>
          <w:rStyle w:val="CodeSnippetHighlight"/>
        </w:rPr>
        <w:t>db_endpoint_url</w:t>
      </w:r>
      <w:r w:rsidRPr="007E1EAE">
        <w:t>.</w:t>
      </w:r>
    </w:p>
    <w:p w14:paraId="4C054EAF" w14:textId="77777777" w:rsidR="00841FF2" w:rsidRPr="007E1EAE" w:rsidRDefault="00841FF2" w:rsidP="00841FF2">
      <w:pPr>
        <w:spacing w:after="200"/>
      </w:pPr>
      <w:r w:rsidRPr="007E1EAE">
        <w:t>The alternative representation, which includes a node template in the topology for database that is still selectable by the TOSCA orchestrator for the above example, is as follows:</w:t>
      </w:r>
    </w:p>
    <w:p w14:paraId="02A87C13" w14:textId="3BDCA086" w:rsidR="00841FF2" w:rsidRPr="007E1EAE" w:rsidRDefault="00841FF2" w:rsidP="00841FF2">
      <w:pPr>
        <w:pStyle w:val="Caption"/>
        <w:keepNext/>
      </w:pPr>
      <w:bookmarkStart w:id="339" w:name="_Toc302293220"/>
      <w:bookmarkStart w:id="340" w:name="_Toc310749160"/>
      <w:bookmarkStart w:id="341" w:name="_Toc313780879"/>
      <w:bookmarkStart w:id="342" w:name="_Toc500247845"/>
      <w:bookmarkStart w:id="343" w:name="_Toc528073024"/>
      <w:r w:rsidRPr="007E1EAE">
        <w:lastRenderedPageBreak/>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14</w:t>
      </w:r>
      <w:r w:rsidR="00930B19">
        <w:rPr>
          <w:noProof/>
        </w:rPr>
        <w:fldChar w:fldCharType="end"/>
      </w:r>
      <w:r w:rsidRPr="007E1EAE">
        <w:t xml:space="preserve"> - An abstract database node template</w:t>
      </w:r>
      <w:bookmarkEnd w:id="339"/>
      <w:bookmarkEnd w:id="340"/>
      <w:bookmarkEnd w:id="341"/>
      <w:bookmarkEnd w:id="342"/>
      <w:bookmarkEnd w:id="3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0DA99E0" w14:textId="77777777" w:rsidTr="00841FF2">
        <w:tc>
          <w:tcPr>
            <w:tcW w:w="9576" w:type="dxa"/>
            <w:shd w:val="clear" w:color="auto" w:fill="D9D9D9" w:themeFill="background1" w:themeFillShade="D9"/>
          </w:tcPr>
          <w:p w14:paraId="14AC98FB" w14:textId="77777777" w:rsidR="00841FF2" w:rsidRPr="007E1EAE" w:rsidRDefault="00841FF2" w:rsidP="00841FF2">
            <w:pPr>
              <w:rPr>
                <w:rStyle w:val="CodeSnippet"/>
                <w:noProof/>
              </w:rPr>
            </w:pPr>
            <w:r w:rsidRPr="007E1EAE">
              <w:rPr>
                <w:rStyle w:val="CodeSnippet"/>
                <w:noProof/>
              </w:rPr>
              <w:t>tosca_definitions_version: tosca_simple_yaml_1_0</w:t>
            </w:r>
          </w:p>
          <w:p w14:paraId="3C7591E1" w14:textId="77777777" w:rsidR="00841FF2" w:rsidRPr="007E1EAE" w:rsidRDefault="00841FF2" w:rsidP="00841FF2">
            <w:pPr>
              <w:rPr>
                <w:rStyle w:val="CodeSnippet"/>
                <w:noProof/>
              </w:rPr>
            </w:pPr>
          </w:p>
          <w:p w14:paraId="056A342B" w14:textId="77777777" w:rsidR="00841FF2" w:rsidRPr="007E1EAE" w:rsidRDefault="00841FF2" w:rsidP="00841FF2">
            <w:pPr>
              <w:rPr>
                <w:rStyle w:val="CodeSnippet"/>
                <w:noProof/>
              </w:rPr>
            </w:pPr>
            <w:r w:rsidRPr="007E1EAE">
              <w:rPr>
                <w:rStyle w:val="CodeSnippet"/>
                <w:noProof/>
              </w:rPr>
              <w:t>description: Template with a TOSCA Orchestrator selectable database using node template.</w:t>
            </w:r>
          </w:p>
          <w:p w14:paraId="565FF76A" w14:textId="77777777" w:rsidR="00841FF2" w:rsidRPr="007E1EAE" w:rsidRDefault="00841FF2" w:rsidP="00841FF2">
            <w:pPr>
              <w:rPr>
                <w:rStyle w:val="CodeSnippet"/>
                <w:noProof/>
              </w:rPr>
            </w:pPr>
          </w:p>
          <w:p w14:paraId="3AA37447" w14:textId="77777777" w:rsidR="00841FF2" w:rsidRPr="007E1EAE" w:rsidRDefault="00841FF2" w:rsidP="00841FF2">
            <w:pPr>
              <w:rPr>
                <w:rStyle w:val="CodeSnippet"/>
                <w:noProof/>
              </w:rPr>
            </w:pPr>
            <w:r w:rsidRPr="007E1EAE">
              <w:rPr>
                <w:rStyle w:val="CodeSnippet"/>
                <w:noProof/>
              </w:rPr>
              <w:t>topology_template:</w:t>
            </w:r>
          </w:p>
          <w:p w14:paraId="2BB0884F" w14:textId="77777777" w:rsidR="00841FF2" w:rsidRPr="007E1EAE" w:rsidRDefault="00841FF2" w:rsidP="00841FF2">
            <w:pPr>
              <w:rPr>
                <w:rStyle w:val="CodeSnippet"/>
                <w:noProof/>
              </w:rPr>
            </w:pPr>
            <w:r w:rsidRPr="007E1EAE">
              <w:rPr>
                <w:rStyle w:val="CodeSnippet"/>
                <w:noProof/>
              </w:rPr>
              <w:t xml:space="preserve">  inputs:</w:t>
            </w:r>
          </w:p>
          <w:p w14:paraId="2E6A013D" w14:textId="77777777" w:rsidR="00841FF2" w:rsidRPr="007E1EAE" w:rsidRDefault="00841FF2" w:rsidP="00841FF2">
            <w:pPr>
              <w:rPr>
                <w:rStyle w:val="CodeSnippet"/>
                <w:noProof/>
              </w:rPr>
            </w:pPr>
            <w:r w:rsidRPr="007E1EAE">
              <w:rPr>
                <w:rStyle w:val="CodeSnippet"/>
                <w:noProof/>
              </w:rPr>
              <w:t xml:space="preserve">    # omitted here for brevity</w:t>
            </w:r>
          </w:p>
          <w:p w14:paraId="33BE4007" w14:textId="77777777" w:rsidR="00841FF2" w:rsidRPr="007E1EAE" w:rsidRDefault="00841FF2" w:rsidP="00841FF2">
            <w:pPr>
              <w:rPr>
                <w:rStyle w:val="CodeSnippet"/>
                <w:noProof/>
              </w:rPr>
            </w:pPr>
          </w:p>
          <w:p w14:paraId="24AB0F3B" w14:textId="77777777" w:rsidR="00841FF2" w:rsidRPr="007E1EAE" w:rsidRDefault="00841FF2" w:rsidP="00841FF2">
            <w:pPr>
              <w:rPr>
                <w:rStyle w:val="CodeSnippet"/>
                <w:noProof/>
              </w:rPr>
            </w:pPr>
            <w:r w:rsidRPr="007E1EAE">
              <w:rPr>
                <w:rStyle w:val="CodeSnippet"/>
                <w:noProof/>
              </w:rPr>
              <w:t xml:space="preserve">  node_templates:</w:t>
            </w:r>
          </w:p>
          <w:p w14:paraId="5174173C" w14:textId="77777777" w:rsidR="00841FF2" w:rsidRPr="007E1EAE" w:rsidRDefault="00841FF2" w:rsidP="00841FF2">
            <w:pPr>
              <w:rPr>
                <w:rStyle w:val="CodeSnippet"/>
                <w:noProof/>
              </w:rPr>
            </w:pPr>
            <w:r w:rsidRPr="007E1EAE">
              <w:rPr>
                <w:rStyle w:val="CodeSnippet"/>
                <w:noProof/>
              </w:rPr>
              <w:t xml:space="preserve">    my_app:</w:t>
            </w:r>
          </w:p>
          <w:p w14:paraId="6DAC399A" w14:textId="77777777" w:rsidR="00841FF2" w:rsidRPr="007E1EAE" w:rsidRDefault="00841FF2" w:rsidP="00841FF2">
            <w:pPr>
              <w:rPr>
                <w:rStyle w:val="CodeSnippet"/>
                <w:noProof/>
              </w:rPr>
            </w:pPr>
            <w:r w:rsidRPr="007E1EAE">
              <w:rPr>
                <w:rStyle w:val="CodeSnippet"/>
                <w:noProof/>
              </w:rPr>
              <w:t xml:space="preserve">      type: my.types.MyApplication</w:t>
            </w:r>
          </w:p>
          <w:p w14:paraId="032ABCDD" w14:textId="77777777" w:rsidR="00841FF2" w:rsidRPr="007E1EAE" w:rsidRDefault="00841FF2" w:rsidP="00841FF2">
            <w:pPr>
              <w:rPr>
                <w:rStyle w:val="CodeSnippet"/>
                <w:noProof/>
              </w:rPr>
            </w:pPr>
            <w:r w:rsidRPr="007E1EAE">
              <w:rPr>
                <w:rStyle w:val="CodeSnippet"/>
                <w:noProof/>
              </w:rPr>
              <w:t xml:space="preserve">      properties:</w:t>
            </w:r>
          </w:p>
          <w:p w14:paraId="199C1DC3"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152E938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36DDF8FC"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CA5A0B4" w14:textId="77777777" w:rsidR="00841FF2" w:rsidRPr="007E1EAE" w:rsidRDefault="00841FF2" w:rsidP="00841FF2">
            <w:pPr>
              <w:rPr>
                <w:rStyle w:val="CodeSnippet"/>
                <w:noProof/>
              </w:rPr>
            </w:pPr>
            <w:r w:rsidRPr="007E1EAE">
              <w:rPr>
                <w:rStyle w:val="CodeSnippet"/>
                <w:noProof/>
              </w:rPr>
              <w:t xml:space="preserve">      requirements:</w:t>
            </w:r>
          </w:p>
          <w:p w14:paraId="79130C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6ACCE4EE" w14:textId="77777777" w:rsidR="00841FF2" w:rsidRPr="007E1EAE" w:rsidRDefault="00841FF2" w:rsidP="00841FF2">
            <w:pPr>
              <w:rPr>
                <w:rStyle w:val="CodeSnippet"/>
                <w:noProof/>
              </w:rPr>
            </w:pPr>
          </w:p>
          <w:p w14:paraId="51776663" w14:textId="77777777" w:rsidR="00841FF2" w:rsidRPr="007E1EAE" w:rsidRDefault="00841FF2" w:rsidP="00841FF2">
            <w:pPr>
              <w:rPr>
                <w:rStyle w:val="CodeSnippet"/>
                <w:noProof/>
              </w:rPr>
            </w:pPr>
            <w:r w:rsidRPr="007E1EAE">
              <w:rPr>
                <w:rStyle w:val="CodeSnippet"/>
                <w:noProof/>
              </w:rPr>
              <w:t xml:space="preserve">    my_abstract_database:</w:t>
            </w:r>
          </w:p>
          <w:p w14:paraId="6C9FBB67" w14:textId="77777777" w:rsidR="00841FF2" w:rsidRPr="007E1EAE" w:rsidRDefault="00841FF2" w:rsidP="00841FF2">
            <w:pPr>
              <w:rPr>
                <w:rStyle w:val="CodeSnippet"/>
                <w:noProof/>
              </w:rPr>
            </w:pPr>
            <w:r w:rsidRPr="007E1EAE">
              <w:rPr>
                <w:rStyle w:val="CodeSnippet"/>
                <w:noProof/>
              </w:rPr>
              <w:t xml:space="preserve">      type: my.types.nodes.MyDatabase</w:t>
            </w:r>
          </w:p>
          <w:p w14:paraId="46E55DA5" w14:textId="77777777" w:rsidR="00841FF2" w:rsidRPr="007E1EAE" w:rsidRDefault="00841FF2" w:rsidP="00841FF2">
            <w:pPr>
              <w:rPr>
                <w:rStyle w:val="CodeSnippet"/>
                <w:noProof/>
              </w:rPr>
            </w:pPr>
            <w:r w:rsidRPr="007E1EAE">
              <w:rPr>
                <w:rStyle w:val="CodeSnippet"/>
                <w:noProof/>
              </w:rPr>
              <w:t xml:space="preserve">      properties:</w:t>
            </w:r>
          </w:p>
          <w:p w14:paraId="68466D43" w14:textId="77777777" w:rsidR="00841FF2" w:rsidRPr="007E1EAE" w:rsidRDefault="00841FF2" w:rsidP="00841FF2">
            <w:pPr>
              <w:rPr>
                <w:rStyle w:val="CodeSnippet"/>
                <w:noProof/>
              </w:rPr>
            </w:pPr>
            <w:r w:rsidRPr="007E1EAE">
              <w:rPr>
                <w:rStyle w:val="CodeSnippet"/>
                <w:noProof/>
              </w:rPr>
              <w:t xml:space="preserve">        - db_version: { greater_or_equal: 5.5 }</w:t>
            </w:r>
          </w:p>
        </w:tc>
      </w:tr>
    </w:tbl>
    <w:p w14:paraId="0D4E0DDB" w14:textId="77777777" w:rsidR="00841FF2" w:rsidRPr="007E1EAE" w:rsidRDefault="00841FF2" w:rsidP="00841FF2">
      <w:pPr>
        <w:pStyle w:val="Heading2"/>
      </w:pPr>
      <w:bookmarkStart w:id="344" w:name="_Toc302251680"/>
      <w:bookmarkStart w:id="345" w:name="_Toc310749074"/>
      <w:bookmarkStart w:id="346" w:name="_Toc313780908"/>
      <w:bookmarkStart w:id="347" w:name="_Toc322703152"/>
      <w:bookmarkStart w:id="348" w:name="_Toc454457694"/>
      <w:bookmarkStart w:id="349" w:name="_Toc454458493"/>
      <w:bookmarkStart w:id="350" w:name="_Toc500247993"/>
      <w:bookmarkStart w:id="351" w:name="_Toc528072919"/>
      <w:bookmarkStart w:id="352" w:name="_Toc379455194"/>
      <w:bookmarkStart w:id="353" w:name="_Toc379455012"/>
      <w:bookmarkStart w:id="354" w:name="_Toc397688789"/>
      <w:r w:rsidRPr="007E1EAE">
        <w:t>Using node template substitution for model composition</w:t>
      </w:r>
      <w:bookmarkEnd w:id="344"/>
      <w:bookmarkEnd w:id="345"/>
      <w:bookmarkEnd w:id="346"/>
      <w:bookmarkEnd w:id="347"/>
      <w:bookmarkEnd w:id="348"/>
      <w:bookmarkEnd w:id="349"/>
      <w:bookmarkEnd w:id="350"/>
      <w:bookmarkEnd w:id="351"/>
    </w:p>
    <w:p w14:paraId="06763832" w14:textId="77777777" w:rsidR="00841FF2" w:rsidRPr="007E1EAE" w:rsidRDefault="00841FF2" w:rsidP="00841FF2">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00567B08" w14:textId="77777777" w:rsidR="00841FF2" w:rsidRPr="007E1EAE" w:rsidRDefault="00841FF2" w:rsidP="00841FF2">
      <w:pPr>
        <w:pStyle w:val="Heading3"/>
        <w:rPr>
          <w:rFonts w:eastAsia="Calibri"/>
        </w:rPr>
      </w:pPr>
      <w:bookmarkStart w:id="355" w:name="_Toc454457695"/>
      <w:bookmarkStart w:id="356" w:name="_Toc454458494"/>
      <w:r w:rsidRPr="007E1EAE">
        <w:rPr>
          <w:rFonts w:eastAsia="Calibri"/>
        </w:rPr>
        <w:t>Understanding node template instantiation through a TOSCA Orchestrator</w:t>
      </w:r>
      <w:bookmarkEnd w:id="355"/>
      <w:bookmarkEnd w:id="356"/>
    </w:p>
    <w:p w14:paraId="10BAA379" w14:textId="77777777" w:rsidR="00841FF2" w:rsidRPr="007E1EAE" w:rsidRDefault="00841FF2" w:rsidP="00841FF2">
      <w:r w:rsidRPr="007E1EAE">
        <w:t>When a topology template is instantiated by a TOSCA Orchestrator, the orchestrator has to look for realizations of abstract nodes in the topology template according to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31E09F6" w14:textId="77777777" w:rsidR="00841FF2" w:rsidRPr="007E1EAE" w:rsidRDefault="00841FF2" w:rsidP="00841FF2"/>
    <w:p w14:paraId="127102A2" w14:textId="77777777" w:rsidR="00841FF2" w:rsidRPr="007E1EAE" w:rsidRDefault="00841FF2" w:rsidP="00841FF2">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147ECBDC" w14:textId="77777777" w:rsidR="00841FF2" w:rsidRPr="007E1EAE" w:rsidRDefault="00841FF2" w:rsidP="00841FF2"/>
    <w:p w14:paraId="5F5F6394" w14:textId="77777777" w:rsidR="00841FF2" w:rsidRPr="007E1EAE" w:rsidRDefault="00841FF2" w:rsidP="00841FF2">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97C087E" w14:textId="77777777" w:rsidR="00841FF2" w:rsidRPr="007E1EAE" w:rsidRDefault="00841FF2" w:rsidP="00841FF2">
      <w:pPr>
        <w:pStyle w:val="Heading3"/>
        <w:rPr>
          <w:rFonts w:eastAsia="Calibri"/>
        </w:rPr>
      </w:pPr>
      <w:bookmarkStart w:id="357" w:name="_Ref413160595"/>
      <w:bookmarkStart w:id="358" w:name="_Toc454457696"/>
      <w:bookmarkStart w:id="359" w:name="_Toc454458495"/>
      <w:r w:rsidRPr="007E1EAE">
        <w:rPr>
          <w:rFonts w:eastAsia="Calibri"/>
        </w:rPr>
        <w:t>Definition of the top-level service template</w:t>
      </w:r>
      <w:bookmarkEnd w:id="357"/>
      <w:bookmarkEnd w:id="358"/>
      <w:bookmarkEnd w:id="359"/>
    </w:p>
    <w:p w14:paraId="565EC0E9" w14:textId="77777777" w:rsidR="00841FF2" w:rsidRPr="007E1EAE" w:rsidRDefault="00841FF2" w:rsidP="00841FF2">
      <w:pPr>
        <w:spacing w:after="200"/>
      </w:pPr>
      <w:r w:rsidRPr="007E1EAE">
        <w:rPr>
          <w:rFonts w:ascii="Calibri" w:eastAsia="Calibri" w:hAnsi="Calibri"/>
        </w:rPr>
        <w:t xml:space="preserve">The following sample defines a web application </w:t>
      </w:r>
      <w:r w:rsidRPr="007E1EAE">
        <w:rPr>
          <w:rStyle w:val="CodeSnippetHighlight"/>
        </w:rPr>
        <w:t>web_app</w:t>
      </w:r>
      <w:r w:rsidRPr="007E1EAE">
        <w:rPr>
          <w:rFonts w:ascii="Calibri" w:eastAsia="Calibri" w:hAnsi="Calibri"/>
        </w:rPr>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0C1B7D25" w14:textId="77777777" w:rsidR="00841FF2" w:rsidRPr="007E1EAE" w:rsidRDefault="00841FF2" w:rsidP="00841FF2">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159CA765" w14:textId="77777777" w:rsidR="00841FF2" w:rsidRPr="007E1EAE" w:rsidRDefault="00841FF2" w:rsidP="00841FF2">
      <w:pPr>
        <w:keepNext/>
        <w:spacing w:after="200"/>
        <w:jc w:val="center"/>
      </w:pPr>
      <w:r w:rsidRPr="007E1EAE">
        <w:rPr>
          <w:noProof/>
        </w:rPr>
        <w:drawing>
          <wp:inline distT="0" distB="0" distL="0" distR="0" wp14:anchorId="2EA5958D" wp14:editId="21670E34">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8">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35CE94F3" w14:textId="5366B6BA" w:rsidR="00841FF2" w:rsidRPr="007E1EAE" w:rsidRDefault="00841FF2" w:rsidP="00841FF2">
      <w:pPr>
        <w:pStyle w:val="Caption"/>
        <w:jc w:val="center"/>
      </w:pPr>
      <w:bookmarkStart w:id="360" w:name="_Ref284666673"/>
      <w:bookmarkStart w:id="361" w:name="_Toc454458771"/>
      <w:bookmarkStart w:id="362" w:name="_Toc528073034"/>
      <w:r w:rsidRPr="007E1EAE">
        <w:t xml:space="preserve">Figure </w:t>
      </w:r>
      <w:r w:rsidR="00930B19">
        <w:rPr>
          <w:noProof/>
        </w:rPr>
        <w:fldChar w:fldCharType="begin"/>
      </w:r>
      <w:r w:rsidR="00930B19">
        <w:rPr>
          <w:noProof/>
        </w:rPr>
        <w:instrText xml:space="preserve"> SEQ Figure \* ARABIC </w:instrText>
      </w:r>
      <w:r w:rsidR="00930B19">
        <w:rPr>
          <w:noProof/>
        </w:rPr>
        <w:fldChar w:fldCharType="separate"/>
      </w:r>
      <w:r w:rsidR="006F07B6">
        <w:rPr>
          <w:noProof/>
        </w:rPr>
        <w:t>1</w:t>
      </w:r>
      <w:r w:rsidR="00930B19">
        <w:rPr>
          <w:noProof/>
        </w:rPr>
        <w:fldChar w:fldCharType="end"/>
      </w:r>
      <w:bookmarkEnd w:id="360"/>
      <w:r w:rsidRPr="007E1EAE">
        <w:t>: Using template substitution to implement a database tier</w:t>
      </w:r>
      <w:bookmarkEnd w:id="361"/>
      <w:bookmarkEnd w:id="362"/>
    </w:p>
    <w:p w14:paraId="5134FE26" w14:textId="1937299C" w:rsidR="00841FF2" w:rsidRPr="007E1EAE" w:rsidRDefault="00841FF2" w:rsidP="00841FF2">
      <w:r w:rsidRPr="007E1EAE">
        <w:t>When a node template is to be substituted by another service template, this has to be indicated to an orchestrator by means of a special “</w:t>
      </w:r>
      <w:r w:rsidRPr="007E1EAE">
        <w:rPr>
          <w:i/>
        </w:rPr>
        <w:t>substitutable</w:t>
      </w:r>
      <w:r w:rsidRPr="007E1EAE">
        <w:t xml:space="preserve">” directive. This directive causes, for example, special processing behavior when validating the left-hand service template in </w:t>
      </w:r>
      <w:r w:rsidRPr="007E1EAE">
        <w:fldChar w:fldCharType="begin"/>
      </w:r>
      <w:r w:rsidRPr="007E1EAE">
        <w:instrText xml:space="preserve"> REF _Ref284666673 \h </w:instrText>
      </w:r>
      <w:r w:rsidRPr="007E1EAE">
        <w:fldChar w:fldCharType="separate"/>
      </w:r>
      <w:r w:rsidR="006F07B6" w:rsidRPr="007E1EAE">
        <w:t xml:space="preserve">Figure </w:t>
      </w:r>
      <w:r w:rsidR="006F07B6">
        <w:rPr>
          <w:noProof/>
        </w:rPr>
        <w:t>1</w:t>
      </w:r>
      <w:r w:rsidRPr="007E1EAE">
        <w:fldChar w:fldCharType="end"/>
      </w:r>
      <w:r w:rsidRPr="007E1EAE">
        <w:t xml:space="preserve">. The hosting requirement of the </w:t>
      </w:r>
      <w:r w:rsidRPr="007E1EAE">
        <w:rPr>
          <w:rStyle w:val="CodeSnippetHighlight"/>
        </w:rPr>
        <w:t>db</w:t>
      </w:r>
      <w:r w:rsidRPr="007E1EAE">
        <w:t xml:space="preserve"> node template is not bound to any capability defined within the service template, which would normally cause a validation error. When the “</w:t>
      </w:r>
      <w:r w:rsidRPr="007E1EAE">
        <w:rPr>
          <w:i/>
        </w:rPr>
        <w:t>substitutable</w:t>
      </w:r>
      <w:r w:rsidRPr="007E1EAE">
        <w:t>” directive is present, the orchestrator will however first try to perform substitution of the respective node template and after that validate if all mandatory requirements of all nodes in the resulting graph are fulfilled.</w:t>
      </w:r>
    </w:p>
    <w:p w14:paraId="7906E9C4" w14:textId="77777777" w:rsidR="00841FF2" w:rsidRPr="007E1EAE" w:rsidRDefault="00841FF2" w:rsidP="00841FF2"/>
    <w:p w14:paraId="19430EF9" w14:textId="72CD6987" w:rsidR="00841FF2" w:rsidRPr="007E1EAE" w:rsidRDefault="00841FF2" w:rsidP="00841FF2">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006F07B6">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CA22938" w14:textId="77777777" w:rsidR="00841FF2" w:rsidRPr="007E1EAE" w:rsidRDefault="00841FF2" w:rsidP="00841FF2">
      <w:r w:rsidRPr="007E1EAE">
        <w:br/>
        <w:t xml:space="preserve">For example, if multiple components need to use the same database (or any other sub-system of the </w:t>
      </w:r>
      <w:r w:rsidRPr="007E1EAE">
        <w:lastRenderedPageBreak/>
        <w:t xml:space="preserve">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4141D1D" w14:textId="03A91E52" w:rsidR="00841FF2" w:rsidRPr="007E1EAE" w:rsidRDefault="00841FF2" w:rsidP="00841FF2">
      <w:pPr>
        <w:pStyle w:val="Caption"/>
        <w:keepNext/>
      </w:pPr>
      <w:bookmarkStart w:id="363" w:name="_Toc302293221"/>
      <w:bookmarkStart w:id="364" w:name="_Toc310749161"/>
      <w:bookmarkStart w:id="365" w:name="_Toc313780880"/>
      <w:bookmarkStart w:id="366" w:name="_Toc500247846"/>
      <w:bookmarkStart w:id="367" w:name="_Toc528073025"/>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15</w:t>
      </w:r>
      <w:r w:rsidR="00930B19">
        <w:rPr>
          <w:noProof/>
        </w:rPr>
        <w:fldChar w:fldCharType="end"/>
      </w:r>
      <w:r w:rsidRPr="007E1EAE">
        <w:t xml:space="preserve"> - Referencing an abstract database node template</w:t>
      </w:r>
      <w:bookmarkEnd w:id="363"/>
      <w:bookmarkEnd w:id="364"/>
      <w:bookmarkEnd w:id="365"/>
      <w:bookmarkEnd w:id="366"/>
      <w:bookmarkEnd w:id="3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DC1E80E" w14:textId="77777777" w:rsidTr="00841FF2">
        <w:tc>
          <w:tcPr>
            <w:tcW w:w="9576" w:type="dxa"/>
            <w:shd w:val="clear" w:color="auto" w:fill="D9D9D9" w:themeFill="background1" w:themeFillShade="D9"/>
          </w:tcPr>
          <w:p w14:paraId="02ADBE3A"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5E675EA2" w14:textId="77777777" w:rsidR="00841FF2" w:rsidRPr="007E1EAE" w:rsidRDefault="00841FF2" w:rsidP="00841FF2">
            <w:pPr>
              <w:autoSpaceDE w:val="0"/>
              <w:autoSpaceDN w:val="0"/>
              <w:adjustRightInd w:val="0"/>
              <w:rPr>
                <w:rStyle w:val="CodeSnippet"/>
                <w:noProof/>
              </w:rPr>
            </w:pPr>
          </w:p>
          <w:p w14:paraId="3EA64319"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B68E3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1E05864" w14:textId="77777777" w:rsidR="00841FF2" w:rsidRPr="007E1EAE" w:rsidRDefault="00841FF2" w:rsidP="00841FF2">
            <w:pPr>
              <w:autoSpaceDE w:val="0"/>
              <w:autoSpaceDN w:val="0"/>
              <w:adjustRightInd w:val="0"/>
              <w:rPr>
                <w:rStyle w:val="CodeSnippet"/>
                <w:noProof/>
              </w:rPr>
            </w:pPr>
          </w:p>
          <w:p w14:paraId="26ABD7C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298108B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web_app:</w:t>
            </w:r>
          </w:p>
          <w:p w14:paraId="56391D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tosca.nodes.WebApplication.MyWebApp</w:t>
            </w:r>
          </w:p>
          <w:p w14:paraId="6832F46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5D69C0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web_server</w:t>
            </w:r>
          </w:p>
          <w:p w14:paraId="152CD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74D42E36" w14:textId="77777777" w:rsidR="00841FF2" w:rsidRPr="007E1EAE" w:rsidRDefault="00841FF2" w:rsidP="00841FF2">
            <w:pPr>
              <w:autoSpaceDE w:val="0"/>
              <w:autoSpaceDN w:val="0"/>
              <w:adjustRightInd w:val="0"/>
              <w:rPr>
                <w:rStyle w:val="CodeSnippet"/>
                <w:noProof/>
              </w:rPr>
            </w:pPr>
          </w:p>
          <w:p w14:paraId="0AFDD21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web_server:</w:t>
            </w:r>
          </w:p>
          <w:p w14:paraId="46719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tosca.nodes.WebServer</w:t>
            </w:r>
          </w:p>
          <w:p w14:paraId="0F6AC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022C4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server</w:t>
            </w:r>
          </w:p>
          <w:p w14:paraId="0468C92E" w14:textId="77777777" w:rsidR="00841FF2" w:rsidRPr="007E1EAE" w:rsidRDefault="00841FF2" w:rsidP="00841FF2">
            <w:pPr>
              <w:autoSpaceDE w:val="0"/>
              <w:autoSpaceDN w:val="0"/>
              <w:adjustRightInd w:val="0"/>
              <w:rPr>
                <w:rStyle w:val="CodeSnippet"/>
                <w:noProof/>
              </w:rPr>
            </w:pPr>
          </w:p>
          <w:p w14:paraId="42FA9E1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238F8A8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54C35E4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6038FF8" w14:textId="77777777" w:rsidR="00841FF2" w:rsidRPr="007E1EAE" w:rsidRDefault="00841FF2" w:rsidP="00841FF2">
            <w:pPr>
              <w:autoSpaceDE w:val="0"/>
              <w:autoSpaceDN w:val="0"/>
              <w:adjustRightInd w:val="0"/>
              <w:rPr>
                <w:rStyle w:val="CodeSnippet"/>
                <w:noProof/>
              </w:rPr>
            </w:pPr>
          </w:p>
          <w:p w14:paraId="31B70B5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639DD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This node is abstract (no Deployment or Implementation artifacts on create)</w:t>
            </w:r>
          </w:p>
          <w:p w14:paraId="04EC63C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and can be substituted with a topology provided by another template</w:t>
            </w:r>
          </w:p>
          <w:p w14:paraId="7BBCFD6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that exports a Database type’s capabilities.</w:t>
            </w:r>
          </w:p>
          <w:p w14:paraId="1C52E5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332F2AE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38D5F7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my_db_user</w:t>
            </w:r>
          </w:p>
          <w:p w14:paraId="519454F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password: secret</w:t>
            </w:r>
          </w:p>
          <w:p w14:paraId="428D31F2" w14:textId="77777777" w:rsidR="00841FF2" w:rsidRPr="007E1EAE" w:rsidRDefault="00841FF2" w:rsidP="00841FF2">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52F04471" w14:textId="77777777" w:rsidR="00841FF2" w:rsidRPr="007E1EAE" w:rsidRDefault="00841FF2" w:rsidP="00841FF2">
      <w:pPr>
        <w:pStyle w:val="Heading3"/>
      </w:pPr>
      <w:bookmarkStart w:id="368" w:name="_Toc454457697"/>
      <w:bookmarkStart w:id="369" w:name="_Toc454458496"/>
      <w:r w:rsidRPr="007E1EAE">
        <w:t>Definition of the database stack in a service template</w:t>
      </w:r>
      <w:bookmarkEnd w:id="368"/>
      <w:bookmarkEnd w:id="369"/>
    </w:p>
    <w:p w14:paraId="667E7758" w14:textId="77777777" w:rsidR="00841FF2" w:rsidRPr="007E1EAE" w:rsidRDefault="00841FF2" w:rsidP="00841FF2">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1CB55213" w14:textId="77777777" w:rsidR="00841FF2" w:rsidRPr="007E1EAE" w:rsidRDefault="00841FF2" w:rsidP="00841FF2">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31A53FA" w14:textId="77777777" w:rsidR="00841FF2" w:rsidRPr="007E1EAE" w:rsidRDefault="00841FF2" w:rsidP="00841FF2">
      <w:pPr>
        <w:spacing w:before="120" w:after="120"/>
      </w:pPr>
      <w:r w:rsidRPr="007E1EAE">
        <w:lastRenderedPageBreak/>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54149D0C" w14:textId="77777777" w:rsidR="00841FF2" w:rsidRPr="007E1EAE" w:rsidRDefault="00841FF2" w:rsidP="00841FF2">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5D9BFAF" w14:textId="77777777" w:rsidR="00841FF2" w:rsidRPr="007E1EAE" w:rsidRDefault="00841FF2" w:rsidP="00971CED">
      <w:pPr>
        <w:pStyle w:val="NormalaroundTable"/>
        <w:numPr>
          <w:ilvl w:val="0"/>
          <w:numId w:val="39"/>
        </w:numPr>
      </w:pPr>
      <w:r w:rsidRPr="007E1EAE">
        <w:t>It defines what node templates, i.e. node templates of which type, can be substituted by the topology template.</w:t>
      </w:r>
    </w:p>
    <w:p w14:paraId="7D9B6CBE" w14:textId="77777777" w:rsidR="00841FF2" w:rsidRPr="007E1EAE" w:rsidRDefault="00841FF2" w:rsidP="00971CED">
      <w:pPr>
        <w:pStyle w:val="NormalaroundTable"/>
        <w:numPr>
          <w:ilvl w:val="0"/>
          <w:numId w:val="39"/>
        </w:numPr>
      </w:pPr>
      <w:r w:rsidRPr="007E1EAE">
        <w:t>It defines how capabilities of the substituted node (or the capabilities defined by the node type of the substituted node template, respectively) are bound to capabilities of node templates defined in the topology template.</w:t>
      </w:r>
    </w:p>
    <w:p w14:paraId="4EA7C2DD" w14:textId="77777777" w:rsidR="00841FF2" w:rsidRPr="007E1EAE" w:rsidRDefault="00841FF2" w:rsidP="00971CED">
      <w:pPr>
        <w:pStyle w:val="NormalaroundTable"/>
        <w:numPr>
          <w:ilvl w:val="0"/>
          <w:numId w:val="39"/>
        </w:numPr>
      </w:pPr>
      <w:r w:rsidRPr="007E1EAE">
        <w:t>It defines how requirements of the substituted node (or the requirements defined by the node type of the substituted node template, respectively) are bound to requirements of node templates defined in the topology template.</w:t>
      </w:r>
    </w:p>
    <w:p w14:paraId="14EB6C48" w14:textId="77777777" w:rsidR="00841FF2" w:rsidRPr="007E1EAE" w:rsidRDefault="00841FF2" w:rsidP="00841FF2">
      <w:pPr>
        <w:keepNext/>
        <w:spacing w:before="120" w:after="120"/>
        <w:jc w:val="center"/>
      </w:pPr>
      <w:r w:rsidRPr="007E1EAE">
        <w:rPr>
          <w:noProof/>
        </w:rPr>
        <w:drawing>
          <wp:inline distT="0" distB="0" distL="0" distR="0" wp14:anchorId="09989B6A" wp14:editId="3E8EDFAA">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9">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6A5D163" w14:textId="0D832F7F" w:rsidR="00841FF2" w:rsidRPr="007E1EAE" w:rsidRDefault="00841FF2" w:rsidP="00841FF2">
      <w:pPr>
        <w:pStyle w:val="Caption"/>
        <w:jc w:val="center"/>
      </w:pPr>
      <w:bookmarkStart w:id="370" w:name="_Toc454458772"/>
      <w:bookmarkStart w:id="371" w:name="_Toc528073035"/>
      <w:r w:rsidRPr="007E1EAE">
        <w:t xml:space="preserve">Figure </w:t>
      </w:r>
      <w:r w:rsidR="00930B19">
        <w:rPr>
          <w:noProof/>
        </w:rPr>
        <w:fldChar w:fldCharType="begin"/>
      </w:r>
      <w:r w:rsidR="00930B19">
        <w:rPr>
          <w:noProof/>
        </w:rPr>
        <w:instrText xml:space="preserve"> SEQ Figure \* ARABIC </w:instrText>
      </w:r>
      <w:r w:rsidR="00930B19">
        <w:rPr>
          <w:noProof/>
        </w:rPr>
        <w:fldChar w:fldCharType="separate"/>
      </w:r>
      <w:r w:rsidR="006F07B6">
        <w:rPr>
          <w:noProof/>
        </w:rPr>
        <w:t>2</w:t>
      </w:r>
      <w:r w:rsidR="00930B19">
        <w:rPr>
          <w:noProof/>
        </w:rPr>
        <w:fldChar w:fldCharType="end"/>
      </w:r>
      <w:r w:rsidRPr="007E1EAE">
        <w:t>: Substitution mappings</w:t>
      </w:r>
      <w:bookmarkEnd w:id="370"/>
      <w:bookmarkEnd w:id="371"/>
    </w:p>
    <w:p w14:paraId="425E8487" w14:textId="77777777" w:rsidR="00841FF2" w:rsidRPr="007E1EAE" w:rsidRDefault="00841FF2" w:rsidP="00841FF2">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3F0F0669" w14:textId="656A95B2" w:rsidR="00841FF2" w:rsidRPr="007E1EAE" w:rsidRDefault="00841FF2" w:rsidP="00841FF2">
      <w:pPr>
        <w:pStyle w:val="Caption"/>
        <w:keepNext/>
      </w:pPr>
      <w:bookmarkStart w:id="372" w:name="_Toc302293222"/>
      <w:bookmarkStart w:id="373" w:name="_Toc310749162"/>
      <w:bookmarkStart w:id="374" w:name="_Toc313780881"/>
      <w:bookmarkStart w:id="375" w:name="_Toc500247847"/>
      <w:bookmarkStart w:id="376" w:name="_Toc528073026"/>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16</w:t>
      </w:r>
      <w:r w:rsidR="00930B19">
        <w:rPr>
          <w:noProof/>
        </w:rPr>
        <w:fldChar w:fldCharType="end"/>
      </w:r>
      <w:r w:rsidRPr="007E1EAE">
        <w:t xml:space="preserve"> - Using substitution mappings to export a database implementation</w:t>
      </w:r>
      <w:bookmarkEnd w:id="372"/>
      <w:bookmarkEnd w:id="373"/>
      <w:bookmarkEnd w:id="374"/>
      <w:bookmarkEnd w:id="375"/>
      <w:bookmarkEnd w:id="37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8CE4EA6" w14:textId="77777777" w:rsidTr="00841FF2">
        <w:tc>
          <w:tcPr>
            <w:tcW w:w="9576" w:type="dxa"/>
            <w:shd w:val="clear" w:color="auto" w:fill="D9D9D9" w:themeFill="background1" w:themeFillShade="D9"/>
          </w:tcPr>
          <w:p w14:paraId="3E75BC0B"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45BBB9ED" w14:textId="77777777" w:rsidR="00841FF2" w:rsidRPr="007E1EAE" w:rsidRDefault="00841FF2" w:rsidP="00841FF2">
            <w:pPr>
              <w:autoSpaceDE w:val="0"/>
              <w:autoSpaceDN w:val="0"/>
              <w:adjustRightInd w:val="0"/>
              <w:rPr>
                <w:rStyle w:val="CodeSnippet"/>
                <w:noProof/>
              </w:rPr>
            </w:pPr>
          </w:p>
          <w:p w14:paraId="4DD8A153"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AB1BA0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5F3A8651" w14:textId="77777777" w:rsidR="00841FF2" w:rsidRPr="007E1EAE" w:rsidRDefault="00841FF2" w:rsidP="00841FF2">
            <w:pPr>
              <w:autoSpaceDE w:val="0"/>
              <w:autoSpaceDN w:val="0"/>
              <w:adjustRightInd w:val="0"/>
              <w:rPr>
                <w:rStyle w:val="CodeSnippet"/>
                <w:noProof/>
              </w:rPr>
            </w:pPr>
          </w:p>
          <w:p w14:paraId="633FC13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inputs:</w:t>
            </w:r>
          </w:p>
          <w:p w14:paraId="1FE45B7C"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db_user:</w:t>
            </w:r>
          </w:p>
          <w:p w14:paraId="16966B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239C7F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db_password:</w:t>
            </w:r>
          </w:p>
          <w:p w14:paraId="45CDFC5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A5606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inputs omitted for brevity</w:t>
            </w:r>
          </w:p>
          <w:p w14:paraId="2145EF25" w14:textId="77777777" w:rsidR="00841FF2" w:rsidRPr="007E1EAE" w:rsidRDefault="00841FF2" w:rsidP="00841FF2">
            <w:pPr>
              <w:autoSpaceDE w:val="0"/>
              <w:autoSpaceDN w:val="0"/>
              <w:adjustRightInd w:val="0"/>
              <w:rPr>
                <w:rStyle w:val="CodeSnippet"/>
                <w:noProof/>
              </w:rPr>
            </w:pPr>
          </w:p>
          <w:p w14:paraId="12F4207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3A8DDC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tosca.nodes.Database</w:t>
            </w:r>
          </w:p>
          <w:p w14:paraId="6F625C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B76F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 [ database, database_endpoint ]</w:t>
            </w:r>
          </w:p>
          <w:p w14:paraId="0D8FB24B" w14:textId="77777777" w:rsidR="00841FF2" w:rsidRPr="007E1EAE" w:rsidRDefault="00841FF2" w:rsidP="00841FF2">
            <w:pPr>
              <w:autoSpaceDE w:val="0"/>
              <w:autoSpaceDN w:val="0"/>
              <w:adjustRightInd w:val="0"/>
              <w:rPr>
                <w:rStyle w:val="CodeSnippet"/>
                <w:noProof/>
              </w:rPr>
            </w:pPr>
          </w:p>
          <w:p w14:paraId="5CB7932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099529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w:t>
            </w:r>
          </w:p>
          <w:p w14:paraId="3A76D6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7C0324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FA516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 get_input: db_user }</w:t>
            </w:r>
          </w:p>
          <w:p w14:paraId="1B5BA8E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properties omitted for brevity</w:t>
            </w:r>
          </w:p>
          <w:p w14:paraId="266A647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5A9C90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dbms</w:t>
            </w:r>
          </w:p>
          <w:p w14:paraId="43522199" w14:textId="77777777" w:rsidR="00841FF2" w:rsidRPr="007E1EAE" w:rsidRDefault="00841FF2" w:rsidP="00841FF2">
            <w:pPr>
              <w:autoSpaceDE w:val="0"/>
              <w:autoSpaceDN w:val="0"/>
              <w:adjustRightInd w:val="0"/>
              <w:rPr>
                <w:rStyle w:val="CodeSnippet"/>
                <w:noProof/>
              </w:rPr>
            </w:pPr>
          </w:p>
          <w:p w14:paraId="40DFBB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dbms:</w:t>
            </w:r>
          </w:p>
          <w:p w14:paraId="6231C3E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tosca.nodes.DBMS</w:t>
            </w:r>
          </w:p>
          <w:p w14:paraId="2A35865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2701A30" w14:textId="77777777" w:rsidR="00841FF2" w:rsidRPr="007E1EAE" w:rsidRDefault="00841FF2" w:rsidP="00841FF2">
            <w:pPr>
              <w:autoSpaceDE w:val="0"/>
              <w:autoSpaceDN w:val="0"/>
              <w:adjustRightInd w:val="0"/>
              <w:rPr>
                <w:rStyle w:val="CodeSnippet"/>
                <w:noProof/>
              </w:rPr>
            </w:pPr>
          </w:p>
          <w:p w14:paraId="01A9881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5FD5CB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27F9E4E1" w14:textId="77777777" w:rsidR="00841FF2" w:rsidRPr="007E1EAE" w:rsidRDefault="00841FF2" w:rsidP="00841FF2">
            <w:pPr>
              <w:autoSpaceDE w:val="0"/>
              <w:autoSpaceDN w:val="0"/>
              <w:adjustRightInd w:val="0"/>
              <w:rPr>
                <w:rFonts w:ascii="Consolas" w:hAnsi="Consolas"/>
              </w:rPr>
            </w:pPr>
            <w:r w:rsidRPr="007E1EAE">
              <w:rPr>
                <w:rStyle w:val="CodeSnippet"/>
                <w:noProof/>
              </w:rPr>
              <w:t xml:space="preserve">      # details omitted for brevity</w:t>
            </w:r>
          </w:p>
        </w:tc>
      </w:tr>
    </w:tbl>
    <w:p w14:paraId="5DAC1802" w14:textId="77777777" w:rsidR="00841FF2" w:rsidRPr="007E1EAE" w:rsidRDefault="00841FF2" w:rsidP="00841FF2">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2E21FF89" w14:textId="77777777" w:rsidR="00841FF2" w:rsidRPr="007E1EAE" w:rsidRDefault="00841FF2" w:rsidP="00841FF2">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6954F971" w14:textId="77777777" w:rsidR="00841FF2" w:rsidRPr="007E1EAE" w:rsidRDefault="00841FF2" w:rsidP="00841FF2">
      <w:pPr>
        <w:pStyle w:val="Heading2"/>
      </w:pPr>
      <w:bookmarkStart w:id="377" w:name="_Toc302251681"/>
      <w:bookmarkStart w:id="378" w:name="_Toc310749075"/>
      <w:bookmarkStart w:id="379" w:name="_Toc313780909"/>
      <w:bookmarkStart w:id="380" w:name="_Toc322703153"/>
      <w:bookmarkStart w:id="381" w:name="_Toc454457698"/>
      <w:bookmarkStart w:id="382" w:name="_Toc454458497"/>
      <w:bookmarkStart w:id="383" w:name="_Toc500247994"/>
      <w:bookmarkStart w:id="384" w:name="_Toc528072920"/>
      <w:r w:rsidRPr="007E1EAE">
        <w:t>Using node template substitution for chaining subsystems</w:t>
      </w:r>
      <w:bookmarkEnd w:id="377"/>
      <w:bookmarkEnd w:id="378"/>
      <w:bookmarkEnd w:id="379"/>
      <w:bookmarkEnd w:id="380"/>
      <w:bookmarkEnd w:id="381"/>
      <w:bookmarkEnd w:id="382"/>
      <w:bookmarkEnd w:id="383"/>
      <w:bookmarkEnd w:id="384"/>
    </w:p>
    <w:p w14:paraId="7BF2599C" w14:textId="77777777" w:rsidR="00841FF2" w:rsidRPr="007E1EAE" w:rsidRDefault="00841FF2" w:rsidP="00841FF2">
      <w:r w:rsidRPr="007E1EAE">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w:t>
      </w:r>
      <w:r w:rsidRPr="007E1EAE">
        <w:lastRenderedPageBreak/>
        <w:t>data processing and then use that subsystem type for various end-user services. In addition, there might be generic subsystem types like a database subsystem that are applicable to a wide range of use cases.</w:t>
      </w:r>
    </w:p>
    <w:p w14:paraId="1B64B5A7" w14:textId="77777777" w:rsidR="00841FF2" w:rsidRPr="007E1EAE" w:rsidRDefault="00841FF2" w:rsidP="00841FF2">
      <w:pPr>
        <w:pStyle w:val="Heading3"/>
      </w:pPr>
      <w:bookmarkStart w:id="385" w:name="_Ref284743862"/>
      <w:bookmarkStart w:id="386" w:name="_Toc454457699"/>
      <w:bookmarkStart w:id="387" w:name="_Toc454458498"/>
      <w:r w:rsidRPr="007E1EAE">
        <w:t>Defining the overall subsystem chain</w:t>
      </w:r>
      <w:bookmarkEnd w:id="385"/>
      <w:bookmarkEnd w:id="386"/>
      <w:bookmarkEnd w:id="387"/>
    </w:p>
    <w:p w14:paraId="01998470" w14:textId="3BE52EAD" w:rsidR="00841FF2" w:rsidRPr="007E1EAE" w:rsidRDefault="00841FF2" w:rsidP="00841FF2">
      <w:pPr>
        <w:pStyle w:val="NormalaroundTable"/>
      </w:pPr>
      <w:r w:rsidRPr="007E1EAE">
        <w:fldChar w:fldCharType="begin"/>
      </w:r>
      <w:r w:rsidRPr="007E1EAE">
        <w:instrText xml:space="preserve"> REF _Ref284687813 \h </w:instrText>
      </w:r>
      <w:r w:rsidRPr="007E1EAE">
        <w:fldChar w:fldCharType="separate"/>
      </w:r>
      <w:r w:rsidR="006F07B6" w:rsidRPr="007E1EAE">
        <w:t xml:space="preserve">Figure </w:t>
      </w:r>
      <w:r w:rsidR="006F07B6">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97A7C13" w14:textId="77777777" w:rsidR="00841FF2" w:rsidRPr="007E1EAE" w:rsidRDefault="00841FF2" w:rsidP="00841FF2">
      <w:pPr>
        <w:keepNext/>
        <w:jc w:val="center"/>
      </w:pPr>
      <w:r w:rsidRPr="007E1EAE">
        <w:rPr>
          <w:noProof/>
        </w:rPr>
        <w:drawing>
          <wp:inline distT="0" distB="0" distL="0" distR="0" wp14:anchorId="0A275268" wp14:editId="21910480">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0">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6AF6D85E" w14:textId="120971B7" w:rsidR="00841FF2" w:rsidRPr="007E1EAE" w:rsidRDefault="00841FF2" w:rsidP="00841FF2">
      <w:pPr>
        <w:pStyle w:val="Caption"/>
        <w:jc w:val="center"/>
      </w:pPr>
      <w:bookmarkStart w:id="388" w:name="_Ref284687813"/>
      <w:bookmarkStart w:id="389" w:name="_Toc454458773"/>
      <w:bookmarkStart w:id="390" w:name="_Toc528073036"/>
      <w:r w:rsidRPr="007E1EAE">
        <w:t xml:space="preserve">Figure </w:t>
      </w:r>
      <w:r w:rsidR="00930B19">
        <w:rPr>
          <w:noProof/>
        </w:rPr>
        <w:fldChar w:fldCharType="begin"/>
      </w:r>
      <w:r w:rsidR="00930B19">
        <w:rPr>
          <w:noProof/>
        </w:rPr>
        <w:instrText xml:space="preserve"> SEQ Figure \* ARABIC </w:instrText>
      </w:r>
      <w:r w:rsidR="00930B19">
        <w:rPr>
          <w:noProof/>
        </w:rPr>
        <w:fldChar w:fldCharType="separate"/>
      </w:r>
      <w:r w:rsidR="006F07B6">
        <w:rPr>
          <w:noProof/>
        </w:rPr>
        <w:t>3</w:t>
      </w:r>
      <w:r w:rsidR="00930B19">
        <w:rPr>
          <w:noProof/>
        </w:rPr>
        <w:fldChar w:fldCharType="end"/>
      </w:r>
      <w:bookmarkEnd w:id="388"/>
      <w:r w:rsidRPr="007E1EAE">
        <w:t>: Chaining of subsystems in a service template</w:t>
      </w:r>
      <w:bookmarkEnd w:id="389"/>
      <w:bookmarkEnd w:id="390"/>
    </w:p>
    <w:p w14:paraId="1AD77015" w14:textId="77777777" w:rsidR="00841FF2" w:rsidRPr="007E1EAE" w:rsidRDefault="00841FF2" w:rsidP="00841FF2">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5F398B0" w14:textId="77777777" w:rsidR="00841FF2" w:rsidRPr="007E1EAE" w:rsidRDefault="00841FF2" w:rsidP="00841FF2"/>
    <w:p w14:paraId="7D358794" w14:textId="5C801928" w:rsidR="00841FF2" w:rsidRPr="007E1EAE" w:rsidRDefault="00841FF2" w:rsidP="00841FF2">
      <w:pPr>
        <w:pStyle w:val="Caption"/>
        <w:keepNext/>
      </w:pPr>
      <w:bookmarkStart w:id="391" w:name="_Toc302293223"/>
      <w:bookmarkStart w:id="392" w:name="_Toc310749163"/>
      <w:bookmarkStart w:id="393" w:name="_Toc313780882"/>
      <w:bookmarkStart w:id="394" w:name="_Toc500247848"/>
      <w:bookmarkStart w:id="395" w:name="_Toc528073027"/>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17</w:t>
      </w:r>
      <w:r w:rsidR="00930B19">
        <w:rPr>
          <w:noProof/>
        </w:rPr>
        <w:fldChar w:fldCharType="end"/>
      </w:r>
      <w:r w:rsidRPr="007E1EAE">
        <w:t xml:space="preserve"> - Declaring a transaction subsystem as a chain of substitutable node templates</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BB71D18" w14:textId="77777777" w:rsidTr="00841FF2">
        <w:tc>
          <w:tcPr>
            <w:tcW w:w="9576" w:type="dxa"/>
            <w:shd w:val="clear" w:color="auto" w:fill="D9D9D9" w:themeFill="background1" w:themeFillShade="D9"/>
          </w:tcPr>
          <w:p w14:paraId="099F2B56"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3A4E2B61" w14:textId="77777777" w:rsidR="00841FF2" w:rsidRPr="007E1EAE" w:rsidRDefault="00841FF2" w:rsidP="00841FF2">
            <w:pPr>
              <w:autoSpaceDE w:val="0"/>
              <w:autoSpaceDN w:val="0"/>
              <w:adjustRightInd w:val="0"/>
              <w:rPr>
                <w:rStyle w:val="CodeSnippet"/>
                <w:noProof/>
              </w:rPr>
            </w:pPr>
          </w:p>
          <w:p w14:paraId="63E2F75C"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15387D6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online transaction processing service.</w:t>
            </w:r>
          </w:p>
          <w:p w14:paraId="3330CC37" w14:textId="77777777" w:rsidR="00841FF2" w:rsidRPr="007E1EAE" w:rsidRDefault="00841FF2" w:rsidP="00841FF2">
            <w:pPr>
              <w:autoSpaceDE w:val="0"/>
              <w:autoSpaceDN w:val="0"/>
              <w:adjustRightInd w:val="0"/>
              <w:rPr>
                <w:rStyle w:val="CodeSnippet"/>
                <w:noProof/>
              </w:rPr>
            </w:pPr>
          </w:p>
          <w:p w14:paraId="721718F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7B26BF4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w:t>
            </w:r>
          </w:p>
          <w:p w14:paraId="188431E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example.QueuingSubsystem</w:t>
            </w:r>
          </w:p>
          <w:p w14:paraId="227B26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6974CCE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40E5FFC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29350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message_queue_endpoint:</w:t>
            </w:r>
          </w:p>
          <w:p w14:paraId="788A40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ADA72C7"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requirements:</w:t>
            </w:r>
          </w:p>
          <w:p w14:paraId="597220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trans1</w:t>
            </w:r>
          </w:p>
          <w:p w14:paraId="0A4ED6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trans2</w:t>
            </w:r>
          </w:p>
          <w:p w14:paraId="0D882893" w14:textId="77777777" w:rsidR="00841FF2" w:rsidRPr="007E1EAE" w:rsidRDefault="00841FF2" w:rsidP="00841FF2">
            <w:pPr>
              <w:autoSpaceDE w:val="0"/>
              <w:autoSpaceDN w:val="0"/>
              <w:adjustRightInd w:val="0"/>
              <w:rPr>
                <w:rStyle w:val="CodeSnippet"/>
                <w:noProof/>
              </w:rPr>
            </w:pPr>
          </w:p>
          <w:p w14:paraId="3B893F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trans1:</w:t>
            </w:r>
          </w:p>
          <w:p w14:paraId="1B5EC8D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1E4B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5D09297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438919E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7DB321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C0ED9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40C3BA2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2FC9D84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6D7B727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33E30211" w14:textId="77777777" w:rsidR="00841FF2" w:rsidRPr="007E1EAE" w:rsidRDefault="00841FF2" w:rsidP="00841FF2">
            <w:pPr>
              <w:autoSpaceDE w:val="0"/>
              <w:autoSpaceDN w:val="0"/>
              <w:adjustRightInd w:val="0"/>
              <w:rPr>
                <w:rStyle w:val="CodeSnippet"/>
                <w:noProof/>
              </w:rPr>
            </w:pPr>
          </w:p>
          <w:p w14:paraId="26D320E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trans2:</w:t>
            </w:r>
          </w:p>
          <w:p w14:paraId="0CA28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52849AB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2FBE1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769D266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05D6A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17816A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5AE4E48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1A20E04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7A498C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72A91349" w14:textId="77777777" w:rsidR="00841FF2" w:rsidRPr="007E1EAE" w:rsidRDefault="00841FF2" w:rsidP="00841FF2">
            <w:pPr>
              <w:autoSpaceDE w:val="0"/>
              <w:autoSpaceDN w:val="0"/>
              <w:adjustRightInd w:val="0"/>
              <w:rPr>
                <w:rStyle w:val="CodeSnippet"/>
                <w:noProof/>
              </w:rPr>
            </w:pPr>
          </w:p>
          <w:p w14:paraId="5B55D59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dbsys:</w:t>
            </w:r>
          </w:p>
          <w:p w14:paraId="06F12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example.DatabaseSubsystem</w:t>
            </w:r>
          </w:p>
          <w:p w14:paraId="6CD4CD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ACB9E6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30899DA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A72ED2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w:t>
            </w:r>
          </w:p>
          <w:p w14:paraId="160011CA"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details omitted for brevity</w:t>
            </w:r>
          </w:p>
        </w:tc>
      </w:tr>
    </w:tbl>
    <w:p w14:paraId="5AE3E9B9" w14:textId="77777777" w:rsidR="00841FF2" w:rsidRPr="007E1EAE" w:rsidRDefault="00841FF2" w:rsidP="00841FF2"/>
    <w:p w14:paraId="748A4D66" w14:textId="77777777" w:rsidR="00841FF2" w:rsidRPr="007E1EAE" w:rsidRDefault="00841FF2" w:rsidP="00841FF2">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78C8312C" w14:textId="77777777" w:rsidR="00841FF2" w:rsidRPr="007E1EAE" w:rsidRDefault="00841FF2" w:rsidP="00841FF2">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33134D36" w14:textId="77777777" w:rsidR="00841FF2" w:rsidRPr="007E1EAE" w:rsidRDefault="00841FF2" w:rsidP="00841FF2">
      <w:pPr>
        <w:pStyle w:val="NormalaroundTable"/>
      </w:pPr>
      <w:r w:rsidRPr="007E1EAE">
        <w:lastRenderedPageBreak/>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0685DD93" w14:textId="77777777" w:rsidR="00841FF2" w:rsidRPr="007E1EAE" w:rsidRDefault="00841FF2" w:rsidP="00841FF2">
      <w:pPr>
        <w:pStyle w:val="Heading3"/>
      </w:pPr>
      <w:bookmarkStart w:id="396" w:name="_Toc454457700"/>
      <w:bookmarkStart w:id="397" w:name="_Toc454458499"/>
      <w:r w:rsidRPr="007E1EAE">
        <w:t>Defining a subsystem (node) type</w:t>
      </w:r>
      <w:bookmarkEnd w:id="396"/>
      <w:bookmarkEnd w:id="397"/>
    </w:p>
    <w:p w14:paraId="5891F26B" w14:textId="77777777" w:rsidR="00841FF2" w:rsidRPr="007E1EAE" w:rsidRDefault="00841FF2" w:rsidP="00841FF2">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20DDE8A" w14:textId="77777777" w:rsidR="00841FF2" w:rsidRPr="007E1EAE" w:rsidRDefault="00841FF2" w:rsidP="00841FF2">
      <w:r w:rsidRPr="007E1EAE">
        <w:t>The realization of the defined node type will be given in the form of a whole separate service template as outlined in the following section.</w:t>
      </w:r>
    </w:p>
    <w:p w14:paraId="191F5503" w14:textId="77777777" w:rsidR="00841FF2" w:rsidRPr="007E1EAE" w:rsidRDefault="00841FF2" w:rsidP="00841FF2"/>
    <w:p w14:paraId="620D17C0" w14:textId="7A508CC2" w:rsidR="00841FF2" w:rsidRPr="007E1EAE" w:rsidRDefault="00841FF2" w:rsidP="00841FF2">
      <w:pPr>
        <w:pStyle w:val="Caption"/>
        <w:keepNext/>
      </w:pPr>
      <w:bookmarkStart w:id="398" w:name="_Toc302293224"/>
      <w:bookmarkStart w:id="399" w:name="_Toc310749164"/>
      <w:bookmarkStart w:id="400" w:name="_Toc313780883"/>
      <w:bookmarkStart w:id="401" w:name="_Toc500247849"/>
      <w:bookmarkStart w:id="402" w:name="_Toc528073028"/>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18</w:t>
      </w:r>
      <w:r w:rsidR="00930B19">
        <w:rPr>
          <w:noProof/>
        </w:rPr>
        <w:fldChar w:fldCharType="end"/>
      </w:r>
      <w:r w:rsidRPr="007E1EAE">
        <w:t xml:space="preserve"> - Defining a TransactionSubsystem node type</w:t>
      </w:r>
      <w:bookmarkEnd w:id="398"/>
      <w:bookmarkEnd w:id="399"/>
      <w:bookmarkEnd w:id="400"/>
      <w:bookmarkEnd w:id="401"/>
      <w:bookmarkEnd w:id="40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8F6F99F" w14:textId="77777777" w:rsidTr="00841FF2">
        <w:tc>
          <w:tcPr>
            <w:tcW w:w="9576" w:type="dxa"/>
            <w:shd w:val="clear" w:color="auto" w:fill="D9D9D9" w:themeFill="background1" w:themeFillShade="D9"/>
          </w:tcPr>
          <w:p w14:paraId="2B54FB6A"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763DE31A" w14:textId="77777777" w:rsidR="00841FF2" w:rsidRPr="007E1EAE" w:rsidRDefault="00841FF2" w:rsidP="00841FF2">
            <w:pPr>
              <w:autoSpaceDE w:val="0"/>
              <w:autoSpaceDN w:val="0"/>
              <w:adjustRightInd w:val="0"/>
              <w:rPr>
                <w:rStyle w:val="CodeSnippet"/>
                <w:noProof/>
              </w:rPr>
            </w:pPr>
          </w:p>
          <w:p w14:paraId="3F3E553B" w14:textId="77777777" w:rsidR="00841FF2" w:rsidRPr="007E1EAE" w:rsidRDefault="00841FF2" w:rsidP="00841FF2">
            <w:pPr>
              <w:autoSpaceDE w:val="0"/>
              <w:autoSpaceDN w:val="0"/>
              <w:adjustRightInd w:val="0"/>
              <w:rPr>
                <w:rStyle w:val="CodeSnippet"/>
                <w:noProof/>
              </w:rPr>
            </w:pPr>
            <w:r w:rsidRPr="007E1EAE">
              <w:rPr>
                <w:rStyle w:val="CodeSnippet"/>
                <w:noProof/>
              </w:rPr>
              <w:t>node_types:</w:t>
            </w:r>
          </w:p>
          <w:p w14:paraId="55588AC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40D0E60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2915B6C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w:t>
            </w:r>
          </w:p>
          <w:p w14:paraId="411172B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5569C2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5568A52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2A9521A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attributes:</w:t>
            </w:r>
          </w:p>
          <w:p w14:paraId="36383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receiver_ip:</w:t>
            </w:r>
          </w:p>
          <w:p w14:paraId="26360E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2DD71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0450F6F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11E05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67CF2F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 tosca.capabilities.Endpoint</w:t>
            </w:r>
          </w:p>
          <w:p w14:paraId="125CD6F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AE8A29"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5D3217B" w14:textId="77777777" w:rsidR="00841FF2" w:rsidRPr="007E1EAE" w:rsidRDefault="00841FF2" w:rsidP="00841FF2"/>
    <w:p w14:paraId="5FB8218E" w14:textId="2A0939BD" w:rsidR="00841FF2" w:rsidRPr="007E1EAE" w:rsidRDefault="00841FF2" w:rsidP="00841FF2">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6F07B6">
        <w:t>2.11.1</w:t>
      </w:r>
      <w:r w:rsidRPr="007E1EAE">
        <w:fldChar w:fldCharType="end"/>
      </w:r>
      <w:r w:rsidRPr="007E1EAE">
        <w:t>.</w:t>
      </w:r>
    </w:p>
    <w:p w14:paraId="35EC356E" w14:textId="77777777" w:rsidR="00841FF2" w:rsidRPr="007E1EAE" w:rsidRDefault="00841FF2" w:rsidP="00841FF2">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1CA8591" w14:textId="77777777" w:rsidR="00841FF2" w:rsidRPr="007E1EAE" w:rsidRDefault="00841FF2" w:rsidP="00841FF2">
      <w:pPr>
        <w:pStyle w:val="Heading3"/>
      </w:pPr>
      <w:bookmarkStart w:id="403" w:name="_Toc454457701"/>
      <w:bookmarkStart w:id="404" w:name="_Toc454458500"/>
      <w:r w:rsidRPr="007E1EAE">
        <w:t>Defining the details of a subsystem</w:t>
      </w:r>
      <w:bookmarkEnd w:id="403"/>
      <w:bookmarkEnd w:id="404"/>
    </w:p>
    <w:p w14:paraId="1172E5E5" w14:textId="6B6E8E80" w:rsidR="00841FF2" w:rsidRPr="007E1EAE" w:rsidRDefault="00841FF2" w:rsidP="00841FF2">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006F07B6">
        <w:t>2.10.2</w:t>
      </w:r>
      <w:r w:rsidRPr="007E1EAE">
        <w:fldChar w:fldCharType="end"/>
      </w:r>
      <w:r w:rsidRPr="007E1EAE">
        <w:t>, the service template is annotated to indicate to an orchestrator that it can be used as realization of a node template of certain type, as well as how characteristics of the node type are mapped to internal elements of the service template.</w:t>
      </w:r>
    </w:p>
    <w:p w14:paraId="7FEA29FA" w14:textId="77777777" w:rsidR="00841FF2" w:rsidRPr="007E1EAE" w:rsidRDefault="00841FF2" w:rsidP="00841FF2"/>
    <w:p w14:paraId="555946F8" w14:textId="77777777" w:rsidR="00841FF2" w:rsidRPr="007E1EAE" w:rsidRDefault="00841FF2" w:rsidP="00841FF2">
      <w:pPr>
        <w:keepNext/>
        <w:jc w:val="center"/>
      </w:pPr>
      <w:r w:rsidRPr="007E1EAE">
        <w:rPr>
          <w:noProof/>
        </w:rPr>
        <w:drawing>
          <wp:inline distT="0" distB="0" distL="0" distR="0" wp14:anchorId="53665620" wp14:editId="1802E93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1">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5D046857" w14:textId="3D1E1CEF" w:rsidR="00841FF2" w:rsidRPr="007E1EAE" w:rsidRDefault="00841FF2" w:rsidP="00841FF2">
      <w:pPr>
        <w:pStyle w:val="Caption"/>
        <w:jc w:val="center"/>
      </w:pPr>
      <w:bookmarkStart w:id="405" w:name="_Toc454458774"/>
      <w:bookmarkStart w:id="406" w:name="_Toc528073037"/>
      <w:r w:rsidRPr="007E1EAE">
        <w:t xml:space="preserve">Figure </w:t>
      </w:r>
      <w:r w:rsidR="00930B19">
        <w:rPr>
          <w:noProof/>
        </w:rPr>
        <w:fldChar w:fldCharType="begin"/>
      </w:r>
      <w:r w:rsidR="00930B19">
        <w:rPr>
          <w:noProof/>
        </w:rPr>
        <w:instrText xml:space="preserve"> SEQ Figure \* ARABIC </w:instrText>
      </w:r>
      <w:r w:rsidR="00930B19">
        <w:rPr>
          <w:noProof/>
        </w:rPr>
        <w:fldChar w:fldCharType="separate"/>
      </w:r>
      <w:r w:rsidR="006F07B6">
        <w:rPr>
          <w:noProof/>
        </w:rPr>
        <w:t>4</w:t>
      </w:r>
      <w:r w:rsidR="00930B19">
        <w:rPr>
          <w:noProof/>
        </w:rPr>
        <w:fldChar w:fldCharType="end"/>
      </w:r>
      <w:r w:rsidRPr="007E1EAE">
        <w:t>: Defining subsystem details in a service template</w:t>
      </w:r>
      <w:bookmarkEnd w:id="405"/>
      <w:bookmarkEnd w:id="406"/>
    </w:p>
    <w:p w14:paraId="0D23C00E" w14:textId="4B7DA001" w:rsidR="00841FF2" w:rsidRPr="007E1EAE" w:rsidRDefault="00841FF2" w:rsidP="00841FF2">
      <w:r w:rsidRPr="007E1EAE">
        <w:fldChar w:fldCharType="begin"/>
      </w:r>
      <w:r w:rsidRPr="007E1EAE">
        <w:instrText xml:space="preserve"> REF _Ref284666673 \h </w:instrText>
      </w:r>
      <w:r w:rsidRPr="007E1EAE">
        <w:fldChar w:fldCharType="separate"/>
      </w:r>
      <w:r w:rsidR="006F07B6" w:rsidRPr="007E1EAE">
        <w:t xml:space="preserve">Figure </w:t>
      </w:r>
      <w:r w:rsidR="006F07B6">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2F8B8286" w14:textId="77777777" w:rsidR="00841FF2" w:rsidRPr="007E1EAE" w:rsidRDefault="00841FF2" w:rsidP="00841FF2">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161B1351" w14:textId="77777777" w:rsidR="00841FF2" w:rsidRPr="007E1EAE" w:rsidRDefault="00841FF2" w:rsidP="00841FF2">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C0CC97" w14:textId="77777777" w:rsidR="00841FF2" w:rsidRPr="007E1EAE" w:rsidRDefault="00841FF2" w:rsidP="00841FF2">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2A757F3E" w14:textId="77777777" w:rsidR="00841FF2" w:rsidRPr="007E1EAE" w:rsidRDefault="00841FF2" w:rsidP="00841FF2">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89F44D0" w14:textId="77777777" w:rsidR="00841FF2" w:rsidRPr="007E1EAE" w:rsidRDefault="00841FF2" w:rsidP="00841FF2"/>
    <w:p w14:paraId="111FD0DB" w14:textId="04A85F7F" w:rsidR="00841FF2" w:rsidRPr="007E1EAE" w:rsidRDefault="00841FF2" w:rsidP="00841FF2">
      <w:pPr>
        <w:pStyle w:val="Caption"/>
        <w:keepNext/>
      </w:pPr>
      <w:bookmarkStart w:id="407" w:name="_Toc302293225"/>
      <w:bookmarkStart w:id="408" w:name="_Toc310749165"/>
      <w:bookmarkStart w:id="409" w:name="_Toc313780884"/>
      <w:bookmarkStart w:id="410" w:name="_Toc500247850"/>
      <w:bookmarkStart w:id="411" w:name="_Toc528073029"/>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19</w:t>
      </w:r>
      <w:r w:rsidR="00930B19">
        <w:rPr>
          <w:noProof/>
        </w:rPr>
        <w:fldChar w:fldCharType="end"/>
      </w:r>
      <w:r w:rsidRPr="007E1EAE">
        <w:t xml:space="preserve"> - Implementation of a TransactionSubsytem node type using substitution mappings</w:t>
      </w:r>
      <w:bookmarkEnd w:id="407"/>
      <w:bookmarkEnd w:id="408"/>
      <w:bookmarkEnd w:id="409"/>
      <w:bookmarkEnd w:id="410"/>
      <w:bookmarkEnd w:id="41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140711F" w14:textId="77777777" w:rsidTr="00841FF2">
        <w:tc>
          <w:tcPr>
            <w:tcW w:w="9576" w:type="dxa"/>
            <w:shd w:val="clear" w:color="auto" w:fill="D9D9D9" w:themeFill="background1" w:themeFillShade="D9"/>
          </w:tcPr>
          <w:p w14:paraId="0C9C2D9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tosca_definitions_version: tosca_simple_yaml_1_0</w:t>
            </w:r>
          </w:p>
          <w:p w14:paraId="5E8EA185" w14:textId="77777777" w:rsidR="00841FF2" w:rsidRPr="007E1EAE" w:rsidRDefault="00841FF2" w:rsidP="00841FF2">
            <w:pPr>
              <w:autoSpaceDE w:val="0"/>
              <w:autoSpaceDN w:val="0"/>
              <w:adjustRightInd w:val="0"/>
              <w:rPr>
                <w:rStyle w:val="CodeSnippet"/>
                <w:noProof/>
                <w:szCs w:val="20"/>
              </w:rPr>
            </w:pPr>
          </w:p>
          <w:p w14:paraId="20D7621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topology_template:</w:t>
            </w:r>
          </w:p>
          <w:p w14:paraId="01DA6F4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Template of a database including its hosting stack.</w:t>
            </w:r>
          </w:p>
          <w:p w14:paraId="33EC0B14" w14:textId="77777777" w:rsidR="00841FF2" w:rsidRPr="007E1EAE" w:rsidRDefault="00841FF2" w:rsidP="00841FF2">
            <w:pPr>
              <w:autoSpaceDE w:val="0"/>
              <w:autoSpaceDN w:val="0"/>
              <w:adjustRightInd w:val="0"/>
              <w:rPr>
                <w:rStyle w:val="CodeSnippet"/>
                <w:noProof/>
                <w:szCs w:val="20"/>
              </w:rPr>
            </w:pPr>
          </w:p>
          <w:p w14:paraId="0171C3A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inputs:</w:t>
            </w:r>
          </w:p>
          <w:p w14:paraId="046BAFC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mq_service_ip:</w:t>
            </w:r>
          </w:p>
          <w:p w14:paraId="3243B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A8C0CB3"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19D02A6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receiver_port:</w:t>
            </w:r>
          </w:p>
          <w:p w14:paraId="61F7547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870F32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502E3F9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inputs omitted for brevity</w:t>
            </w:r>
          </w:p>
          <w:p w14:paraId="194B7FAB" w14:textId="77777777" w:rsidR="00841FF2" w:rsidRPr="007E1EAE" w:rsidRDefault="00841FF2" w:rsidP="00841FF2">
            <w:pPr>
              <w:autoSpaceDE w:val="0"/>
              <w:autoSpaceDN w:val="0"/>
              <w:adjustRightInd w:val="0"/>
              <w:rPr>
                <w:rStyle w:val="CodeSnippet"/>
                <w:noProof/>
                <w:szCs w:val="20"/>
              </w:rPr>
            </w:pPr>
          </w:p>
          <w:p w14:paraId="006D92D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06A74C8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5B2E90C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24753C8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409FE8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51B6A1E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66F3A9E" w14:textId="77777777" w:rsidR="00841FF2" w:rsidRPr="007E1EAE" w:rsidRDefault="00841FF2" w:rsidP="00841FF2">
            <w:pPr>
              <w:autoSpaceDE w:val="0"/>
              <w:autoSpaceDN w:val="0"/>
              <w:adjustRightInd w:val="0"/>
              <w:rPr>
                <w:rStyle w:val="CodeSnippet"/>
                <w:noProof/>
                <w:szCs w:val="20"/>
              </w:rPr>
            </w:pPr>
          </w:p>
          <w:p w14:paraId="5428B5B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node_templates:</w:t>
            </w:r>
          </w:p>
          <w:p w14:paraId="38CFD9B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app:</w:t>
            </w:r>
          </w:p>
          <w:p w14:paraId="18DF1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example.SomeApp</w:t>
            </w:r>
          </w:p>
          <w:p w14:paraId="413DEE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0000A4B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33BBEEE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4BC9C9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17534EF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72099F2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762BFFF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1108CF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1A12F07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639EF06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637A431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websrv</w:t>
            </w:r>
          </w:p>
          <w:p w14:paraId="646D8E3E" w14:textId="77777777" w:rsidR="00841FF2" w:rsidRPr="007E1EAE" w:rsidRDefault="00841FF2" w:rsidP="00841FF2">
            <w:pPr>
              <w:autoSpaceDE w:val="0"/>
              <w:autoSpaceDN w:val="0"/>
              <w:adjustRightInd w:val="0"/>
              <w:rPr>
                <w:rStyle w:val="CodeSnippet"/>
                <w:noProof/>
                <w:szCs w:val="20"/>
              </w:rPr>
            </w:pPr>
          </w:p>
          <w:p w14:paraId="59F6D1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websrv:</w:t>
            </w:r>
          </w:p>
          <w:p w14:paraId="6CC22C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tosca.nodes.WebServer</w:t>
            </w:r>
          </w:p>
          <w:p w14:paraId="702447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3ADDC52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68E07FB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0791866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data_endpoint:</w:t>
            </w:r>
          </w:p>
          <w:p w14:paraId="74DEB46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 xml:space="preserve">          properties:</w:t>
            </w:r>
          </w:p>
          <w:p w14:paraId="1EBAAA3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port_name: { get_input: receiver_port }</w:t>
            </w:r>
          </w:p>
          <w:p w14:paraId="7A216DE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6F811F6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479EF4D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server</w:t>
            </w:r>
          </w:p>
          <w:p w14:paraId="38245D2F" w14:textId="77777777" w:rsidR="00841FF2" w:rsidRPr="007E1EAE" w:rsidRDefault="00841FF2" w:rsidP="00841FF2">
            <w:pPr>
              <w:autoSpaceDE w:val="0"/>
              <w:autoSpaceDN w:val="0"/>
              <w:adjustRightInd w:val="0"/>
              <w:rPr>
                <w:rStyle w:val="CodeSnippet"/>
                <w:noProof/>
                <w:szCs w:val="20"/>
              </w:rPr>
            </w:pPr>
          </w:p>
          <w:p w14:paraId="6617B5E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server:</w:t>
            </w:r>
          </w:p>
          <w:p w14:paraId="36AB4D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tosca.nodes.Compute</w:t>
            </w:r>
          </w:p>
          <w:p w14:paraId="64D61D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0545F6DF" w14:textId="77777777" w:rsidR="00841FF2" w:rsidRPr="007E1EAE" w:rsidRDefault="00841FF2" w:rsidP="00841FF2">
            <w:pPr>
              <w:autoSpaceDE w:val="0"/>
              <w:autoSpaceDN w:val="0"/>
              <w:adjustRightInd w:val="0"/>
              <w:rPr>
                <w:rStyle w:val="CodeSnippet"/>
                <w:noProof/>
                <w:szCs w:val="20"/>
              </w:rPr>
            </w:pPr>
          </w:p>
          <w:p w14:paraId="681C753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outputs:</w:t>
            </w:r>
          </w:p>
          <w:p w14:paraId="26C9C5A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receiver_ip:</w:t>
            </w:r>
          </w:p>
          <w:p w14:paraId="25AF74A0"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5719EE5F"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18DAA0F5"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receiver_port:</w:t>
            </w:r>
          </w:p>
          <w:p w14:paraId="165DA6CE"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21D4F179" w14:textId="77777777" w:rsidR="00841FF2" w:rsidRPr="007E1EAE" w:rsidRDefault="00841FF2" w:rsidP="00841FF2">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204074A7" w14:textId="77777777" w:rsidR="00841FF2" w:rsidRPr="007E1EAE" w:rsidRDefault="00841FF2" w:rsidP="00841FF2">
      <w:pPr>
        <w:pStyle w:val="Heading2"/>
        <w:rPr>
          <w:rFonts w:eastAsiaTheme="majorEastAsia"/>
        </w:rPr>
      </w:pPr>
      <w:bookmarkStart w:id="412" w:name="_Toc400959649"/>
      <w:bookmarkStart w:id="413" w:name="_Toc302251682"/>
      <w:bookmarkStart w:id="414" w:name="_Toc310749076"/>
      <w:bookmarkStart w:id="415" w:name="_Toc313780910"/>
      <w:bookmarkStart w:id="416" w:name="_Toc322703154"/>
      <w:bookmarkStart w:id="417" w:name="_Toc454457702"/>
      <w:bookmarkStart w:id="418" w:name="_Toc454458501"/>
      <w:bookmarkStart w:id="419" w:name="_Toc500247995"/>
      <w:bookmarkStart w:id="420" w:name="_Toc528072921"/>
      <w:bookmarkEnd w:id="352"/>
      <w:bookmarkEnd w:id="412"/>
      <w:r w:rsidRPr="007E1EAE">
        <w:rPr>
          <w:rFonts w:eastAsiaTheme="majorEastAsia"/>
        </w:rPr>
        <w:lastRenderedPageBreak/>
        <w:t>Grouping node templates</w:t>
      </w:r>
      <w:bookmarkEnd w:id="353"/>
      <w:bookmarkEnd w:id="354"/>
      <w:bookmarkEnd w:id="413"/>
      <w:bookmarkEnd w:id="414"/>
      <w:bookmarkEnd w:id="415"/>
      <w:bookmarkEnd w:id="416"/>
      <w:bookmarkEnd w:id="417"/>
      <w:bookmarkEnd w:id="418"/>
      <w:bookmarkEnd w:id="419"/>
      <w:bookmarkEnd w:id="420"/>
    </w:p>
    <w:p w14:paraId="63C7DB98" w14:textId="77777777" w:rsidR="00841FF2" w:rsidRPr="007E1EAE" w:rsidRDefault="00841FF2" w:rsidP="00841FF2">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05405304" w14:textId="77777777" w:rsidR="00841FF2" w:rsidRPr="007E1EAE" w:rsidRDefault="00841FF2" w:rsidP="00841FF2">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FBD74C2" w14:textId="42FBC5C9" w:rsidR="00841FF2" w:rsidRPr="007E1EAE" w:rsidRDefault="00841FF2" w:rsidP="00841FF2">
      <w:pPr>
        <w:pStyle w:val="Caption"/>
        <w:keepNext/>
      </w:pPr>
      <w:bookmarkStart w:id="421" w:name="_Toc302293226"/>
      <w:bookmarkStart w:id="422" w:name="_Toc310749166"/>
      <w:bookmarkStart w:id="423" w:name="_Toc313780885"/>
      <w:bookmarkStart w:id="424" w:name="_Toc500247851"/>
      <w:bookmarkStart w:id="425" w:name="_Toc528073030"/>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20</w:t>
      </w:r>
      <w:r w:rsidR="00930B19">
        <w:rPr>
          <w:noProof/>
        </w:rPr>
        <w:fldChar w:fldCharType="end"/>
      </w:r>
      <w:r w:rsidRPr="007E1EAE">
        <w:t xml:space="preserve"> - Grouping Node Templates for possible policy application</w:t>
      </w:r>
      <w:bookmarkEnd w:id="421"/>
      <w:bookmarkEnd w:id="422"/>
      <w:bookmarkEnd w:id="423"/>
      <w:bookmarkEnd w:id="424"/>
      <w:bookmarkEnd w:id="4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E91208" w14:textId="77777777" w:rsidTr="00841FF2">
        <w:tc>
          <w:tcPr>
            <w:tcW w:w="9576" w:type="dxa"/>
            <w:shd w:val="clear" w:color="auto" w:fill="D9D9D9" w:themeFill="background1" w:themeFillShade="D9"/>
          </w:tcPr>
          <w:p w14:paraId="7234E1B5" w14:textId="77777777" w:rsidR="00841FF2" w:rsidRPr="007E1EAE" w:rsidRDefault="00841FF2" w:rsidP="00841FF2">
            <w:pPr>
              <w:rPr>
                <w:rStyle w:val="CodeSnippet"/>
                <w:noProof/>
              </w:rPr>
            </w:pPr>
            <w:r w:rsidRPr="007E1EAE">
              <w:rPr>
                <w:rStyle w:val="CodeSnippet"/>
                <w:noProof/>
              </w:rPr>
              <w:t>tosca_definitions_version: tosca_simple_yaml_1_0</w:t>
            </w:r>
          </w:p>
          <w:p w14:paraId="71C3D589" w14:textId="77777777" w:rsidR="00841FF2" w:rsidRPr="007E1EAE" w:rsidRDefault="00841FF2" w:rsidP="00841FF2">
            <w:pPr>
              <w:rPr>
                <w:rStyle w:val="CodeSnippet"/>
                <w:noProof/>
              </w:rPr>
            </w:pPr>
          </w:p>
          <w:p w14:paraId="00E3E17C" w14:textId="77777777" w:rsidR="00841FF2" w:rsidRPr="007E1EAE" w:rsidRDefault="00841FF2" w:rsidP="00841FF2">
            <w:pPr>
              <w:rPr>
                <w:rStyle w:val="CodeSnippet"/>
                <w:noProof/>
              </w:rPr>
            </w:pPr>
            <w:r w:rsidRPr="007E1EAE">
              <w:rPr>
                <w:rStyle w:val="CodeSnippet"/>
                <w:noProof/>
              </w:rPr>
              <w:t>description: Template for a scaling web server.</w:t>
            </w:r>
          </w:p>
          <w:p w14:paraId="414DF723" w14:textId="77777777" w:rsidR="00841FF2" w:rsidRPr="007E1EAE" w:rsidRDefault="00841FF2" w:rsidP="00841FF2">
            <w:pPr>
              <w:rPr>
                <w:rStyle w:val="CodeSnippet"/>
                <w:noProof/>
              </w:rPr>
            </w:pPr>
          </w:p>
          <w:p w14:paraId="670ED02E" w14:textId="77777777" w:rsidR="00841FF2" w:rsidRPr="007E1EAE" w:rsidRDefault="00841FF2" w:rsidP="00841FF2">
            <w:pPr>
              <w:rPr>
                <w:rStyle w:val="CodeSnippet"/>
                <w:noProof/>
              </w:rPr>
            </w:pPr>
            <w:r w:rsidRPr="007E1EAE">
              <w:rPr>
                <w:rStyle w:val="CodeSnippet"/>
                <w:noProof/>
              </w:rPr>
              <w:t>topology_template:</w:t>
            </w:r>
          </w:p>
          <w:p w14:paraId="3E55718B" w14:textId="77777777" w:rsidR="00841FF2" w:rsidRPr="007E1EAE" w:rsidRDefault="00841FF2" w:rsidP="00841FF2">
            <w:pPr>
              <w:rPr>
                <w:rStyle w:val="CodeSnippet"/>
                <w:noProof/>
              </w:rPr>
            </w:pPr>
            <w:r w:rsidRPr="007E1EAE">
              <w:rPr>
                <w:rStyle w:val="CodeSnippet"/>
                <w:noProof/>
              </w:rPr>
              <w:t xml:space="preserve">  inputs:</w:t>
            </w:r>
          </w:p>
          <w:p w14:paraId="6EF1AC7F" w14:textId="77777777" w:rsidR="00841FF2" w:rsidRPr="007E1EAE" w:rsidRDefault="00841FF2" w:rsidP="00841FF2">
            <w:pPr>
              <w:rPr>
                <w:rStyle w:val="CodeSnippet"/>
                <w:noProof/>
              </w:rPr>
            </w:pPr>
            <w:r w:rsidRPr="007E1EAE">
              <w:rPr>
                <w:rStyle w:val="CodeSnippet"/>
                <w:noProof/>
              </w:rPr>
              <w:t xml:space="preserve">    # omitted here for brevity</w:t>
            </w:r>
          </w:p>
          <w:p w14:paraId="48737D85" w14:textId="77777777" w:rsidR="00841FF2" w:rsidRPr="007E1EAE" w:rsidRDefault="00841FF2" w:rsidP="00841FF2">
            <w:pPr>
              <w:rPr>
                <w:rStyle w:val="CodeSnippet"/>
                <w:noProof/>
              </w:rPr>
            </w:pPr>
          </w:p>
          <w:p w14:paraId="11A33B0D"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node_templates:</w:t>
            </w:r>
          </w:p>
          <w:p w14:paraId="3E1D0C22" w14:textId="77777777" w:rsidR="00841FF2" w:rsidRPr="001A0A40" w:rsidRDefault="00841FF2" w:rsidP="00841FF2">
            <w:pPr>
              <w:rPr>
                <w:rStyle w:val="CodeSnippet"/>
                <w:noProof/>
              </w:rPr>
            </w:pPr>
            <w:r w:rsidRPr="001A0A40">
              <w:rPr>
                <w:rStyle w:val="CodeSnippet"/>
                <w:noProof/>
              </w:rPr>
              <w:t xml:space="preserve">    apache:</w:t>
            </w:r>
          </w:p>
          <w:p w14:paraId="7B6746D8" w14:textId="77777777" w:rsidR="00841FF2" w:rsidRPr="001A0A40" w:rsidRDefault="00841FF2" w:rsidP="00841FF2">
            <w:pPr>
              <w:rPr>
                <w:rStyle w:val="CodeSnippet"/>
                <w:noProof/>
              </w:rPr>
            </w:pPr>
            <w:r w:rsidRPr="001A0A40">
              <w:rPr>
                <w:rStyle w:val="CodeSnippet"/>
                <w:noProof/>
              </w:rPr>
              <w:t xml:space="preserve">      type: tosca.nodes.WebServer.Apache</w:t>
            </w:r>
          </w:p>
          <w:p w14:paraId="4415CC2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13459511" w14:textId="77777777" w:rsidR="00841FF2" w:rsidRPr="007E1EAE" w:rsidRDefault="00841FF2" w:rsidP="00841FF2">
            <w:pPr>
              <w:rPr>
                <w:rStyle w:val="CodeSnippet"/>
                <w:noProof/>
              </w:rPr>
            </w:pPr>
            <w:r w:rsidRPr="007E1EAE">
              <w:rPr>
                <w:rStyle w:val="CodeSnippet"/>
                <w:noProof/>
              </w:rPr>
              <w:t xml:space="preserve">        # Details omitted for brevity</w:t>
            </w:r>
          </w:p>
          <w:p w14:paraId="6F7456AF"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5D2E698A" w14:textId="77777777" w:rsidR="00841FF2" w:rsidRPr="007E1EAE" w:rsidRDefault="00841FF2" w:rsidP="00841FF2">
            <w:pPr>
              <w:rPr>
                <w:rStyle w:val="CodeSnippet"/>
                <w:noProof/>
              </w:rPr>
            </w:pPr>
            <w:r w:rsidRPr="007E1EAE">
              <w:rPr>
                <w:rStyle w:val="CodeSnippet"/>
                <w:noProof/>
              </w:rPr>
              <w:t xml:space="preserve">        - host: server</w:t>
            </w:r>
          </w:p>
          <w:p w14:paraId="5893B79C" w14:textId="77777777" w:rsidR="00841FF2" w:rsidRPr="007E1EAE" w:rsidRDefault="00841FF2" w:rsidP="00841FF2">
            <w:pPr>
              <w:rPr>
                <w:rStyle w:val="CodeSnippet"/>
                <w:noProof/>
              </w:rPr>
            </w:pPr>
          </w:p>
          <w:p w14:paraId="35F7CBC4" w14:textId="77777777" w:rsidR="00841FF2" w:rsidRPr="007E1EAE" w:rsidRDefault="00841FF2" w:rsidP="00841FF2">
            <w:pPr>
              <w:rPr>
                <w:rStyle w:val="CodeSnippet"/>
                <w:noProof/>
              </w:rPr>
            </w:pPr>
            <w:r w:rsidRPr="007E1EAE">
              <w:rPr>
                <w:rStyle w:val="CodeSnippet"/>
                <w:noProof/>
              </w:rPr>
              <w:t xml:space="preserve">    server:</w:t>
            </w:r>
          </w:p>
          <w:p w14:paraId="7E50EDD9" w14:textId="77777777" w:rsidR="00841FF2" w:rsidRPr="007E1EAE" w:rsidRDefault="00841FF2" w:rsidP="00841FF2">
            <w:pPr>
              <w:rPr>
                <w:rStyle w:val="CodeSnippet"/>
                <w:noProof/>
              </w:rPr>
            </w:pPr>
            <w:r w:rsidRPr="007E1EAE">
              <w:rPr>
                <w:rStyle w:val="CodeSnippet"/>
                <w:noProof/>
              </w:rPr>
              <w:t xml:space="preserve">      type: tosca.nodes.Compute</w:t>
            </w:r>
          </w:p>
          <w:p w14:paraId="01C1A143" w14:textId="77777777" w:rsidR="00841FF2" w:rsidRPr="007E1EAE" w:rsidRDefault="00841FF2" w:rsidP="00841FF2">
            <w:pPr>
              <w:rPr>
                <w:rStyle w:val="CodeSnippet"/>
                <w:noProof/>
              </w:rPr>
            </w:pPr>
            <w:r w:rsidRPr="007E1EAE">
              <w:rPr>
                <w:rStyle w:val="CodeSnippet"/>
                <w:noProof/>
              </w:rPr>
              <w:t xml:space="preserve">        # details omitted for brevity</w:t>
            </w:r>
          </w:p>
          <w:p w14:paraId="7C542B87" w14:textId="77777777" w:rsidR="00841FF2" w:rsidRPr="007E1EAE" w:rsidRDefault="00841FF2" w:rsidP="00841FF2">
            <w:pPr>
              <w:rPr>
                <w:rStyle w:val="CodeSnippet"/>
                <w:noProof/>
              </w:rPr>
            </w:pPr>
          </w:p>
          <w:p w14:paraId="4416CF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3A35BD5B" w14:textId="77777777" w:rsidR="00841FF2" w:rsidRPr="007E1EAE" w:rsidRDefault="00841FF2" w:rsidP="00841FF2">
            <w:pPr>
              <w:rPr>
                <w:rStyle w:val="CodeSnippet"/>
                <w:noProof/>
              </w:rPr>
            </w:pPr>
            <w:r w:rsidRPr="007E1EAE">
              <w:rPr>
                <w:rStyle w:val="CodeSnippet"/>
                <w:noProof/>
              </w:rPr>
              <w:t xml:space="preserve">    webserver_group:</w:t>
            </w:r>
          </w:p>
          <w:p w14:paraId="3AAE187C" w14:textId="77777777" w:rsidR="00841FF2" w:rsidRPr="007E1EAE" w:rsidRDefault="00841FF2" w:rsidP="00841FF2">
            <w:pPr>
              <w:rPr>
                <w:rStyle w:val="CodeSnippet"/>
                <w:noProof/>
              </w:rPr>
            </w:pPr>
            <w:r w:rsidRPr="007E1EAE">
              <w:rPr>
                <w:rStyle w:val="CodeSnippet"/>
                <w:noProof/>
              </w:rPr>
              <w:t xml:space="preserve">      type: tosca.groups.Root</w:t>
            </w:r>
          </w:p>
          <w:p w14:paraId="43EE3160" w14:textId="77777777" w:rsidR="00841FF2" w:rsidRPr="007E1EAE" w:rsidRDefault="00841FF2" w:rsidP="00841FF2">
            <w:pPr>
              <w:rPr>
                <w:rStyle w:val="CodeSnippet"/>
                <w:noProof/>
              </w:rPr>
            </w:pPr>
            <w:r w:rsidRPr="007E1EAE">
              <w:rPr>
                <w:rStyle w:val="CodeSnippet"/>
                <w:noProof/>
              </w:rPr>
              <w:t xml:space="preserve">      members: [ apache, server ]</w:t>
            </w:r>
          </w:p>
        </w:tc>
      </w:tr>
    </w:tbl>
    <w:p w14:paraId="3F6594CC" w14:textId="77777777" w:rsidR="00841FF2" w:rsidRPr="007E1EAE" w:rsidRDefault="00841FF2" w:rsidP="00841FF2">
      <w:pPr>
        <w:pStyle w:val="NormalaroundTable"/>
      </w:pPr>
      <w:r w:rsidRPr="007E1EAE">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370A326C" w14:textId="77777777" w:rsidR="00841FF2" w:rsidRPr="007E1EAE" w:rsidRDefault="00841FF2" w:rsidP="00841FF2">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1D3D2AAF" w14:textId="7D0C96E0" w:rsidR="00841FF2" w:rsidRPr="007E1EAE" w:rsidRDefault="00841FF2" w:rsidP="00841FF2">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6F07B6">
        <w:t>2.9</w:t>
      </w:r>
      <w:r w:rsidRPr="007E1EAE">
        <w:fldChar w:fldCharType="end"/>
      </w:r>
      <w:r w:rsidRPr="007E1EAE">
        <w:t>, a provider could decide to place software components on the same host if their hosting requirements match, or to place them onto different hosts.</w:t>
      </w:r>
    </w:p>
    <w:p w14:paraId="4E9B400F" w14:textId="77777777" w:rsidR="00841FF2" w:rsidRPr="007E1EAE" w:rsidRDefault="00841FF2" w:rsidP="00841FF2">
      <w:pPr>
        <w:spacing w:after="200"/>
      </w:pPr>
      <w:r w:rsidRPr="007E1EAE">
        <w:t>It is often desired, though, to influence placement at deployment time to make sure components get collocation or anti-collocated. This can be expressed via grouping and policies as shown in the example below.</w:t>
      </w:r>
    </w:p>
    <w:p w14:paraId="34F55A0A" w14:textId="489BCA44" w:rsidR="00841FF2" w:rsidRPr="007E1EAE" w:rsidRDefault="00841FF2" w:rsidP="00841FF2">
      <w:pPr>
        <w:pStyle w:val="Caption"/>
        <w:keepNext/>
      </w:pPr>
      <w:bookmarkStart w:id="426" w:name="_Toc302293227"/>
      <w:bookmarkStart w:id="427" w:name="_Toc310749167"/>
      <w:bookmarkStart w:id="428" w:name="_Toc313780886"/>
      <w:bookmarkStart w:id="429" w:name="_Toc500247852"/>
      <w:bookmarkStart w:id="430" w:name="_Toc528073031"/>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21</w:t>
      </w:r>
      <w:r w:rsidR="00930B19">
        <w:rPr>
          <w:noProof/>
        </w:rPr>
        <w:fldChar w:fldCharType="end"/>
      </w:r>
      <w:r w:rsidRPr="007E1EAE">
        <w:t xml:space="preserve"> - Grouping nodes for anti-colocation policy application</w:t>
      </w:r>
      <w:bookmarkEnd w:id="426"/>
      <w:bookmarkEnd w:id="427"/>
      <w:bookmarkEnd w:id="428"/>
      <w:bookmarkEnd w:id="429"/>
      <w:bookmarkEnd w:id="4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BF72E0" w14:textId="77777777" w:rsidTr="00841FF2">
        <w:tc>
          <w:tcPr>
            <w:tcW w:w="9576" w:type="dxa"/>
            <w:shd w:val="clear" w:color="auto" w:fill="D9D9D9" w:themeFill="background1" w:themeFillShade="D9"/>
          </w:tcPr>
          <w:p w14:paraId="438BFC43" w14:textId="77777777" w:rsidR="00841FF2" w:rsidRPr="007E1EAE" w:rsidRDefault="00841FF2" w:rsidP="00841FF2">
            <w:pPr>
              <w:rPr>
                <w:rStyle w:val="CodeSnippet"/>
                <w:noProof/>
              </w:rPr>
            </w:pPr>
            <w:r w:rsidRPr="007E1EAE">
              <w:rPr>
                <w:rStyle w:val="CodeSnippet"/>
                <w:noProof/>
              </w:rPr>
              <w:t>tosca_definitions_version: tosca_simple_yaml_1_0</w:t>
            </w:r>
          </w:p>
          <w:p w14:paraId="6C596CE1" w14:textId="77777777" w:rsidR="00841FF2" w:rsidRPr="007E1EAE" w:rsidRDefault="00841FF2" w:rsidP="00841FF2">
            <w:pPr>
              <w:rPr>
                <w:rStyle w:val="CodeSnippet"/>
                <w:noProof/>
              </w:rPr>
            </w:pPr>
          </w:p>
          <w:p w14:paraId="3DB2EC13" w14:textId="77777777" w:rsidR="00841FF2" w:rsidRPr="007E1EAE" w:rsidRDefault="00841FF2" w:rsidP="00841FF2">
            <w:pPr>
              <w:rPr>
                <w:rStyle w:val="CodeSnippet"/>
                <w:noProof/>
              </w:rPr>
            </w:pPr>
            <w:r w:rsidRPr="007E1EAE">
              <w:rPr>
                <w:rStyle w:val="CodeSnippet"/>
                <w:noProof/>
              </w:rPr>
              <w:t>description: Template hosting requirements and placement policy.</w:t>
            </w:r>
          </w:p>
          <w:p w14:paraId="141763F4" w14:textId="77777777" w:rsidR="00841FF2" w:rsidRPr="007E1EAE" w:rsidRDefault="00841FF2" w:rsidP="00841FF2">
            <w:pPr>
              <w:rPr>
                <w:rStyle w:val="CodeSnippet"/>
                <w:noProof/>
              </w:rPr>
            </w:pPr>
          </w:p>
          <w:p w14:paraId="60625351" w14:textId="77777777" w:rsidR="00841FF2" w:rsidRPr="007E1EAE" w:rsidRDefault="00841FF2" w:rsidP="00841FF2">
            <w:pPr>
              <w:rPr>
                <w:rStyle w:val="CodeSnippet"/>
                <w:noProof/>
              </w:rPr>
            </w:pPr>
            <w:r w:rsidRPr="007E1EAE">
              <w:rPr>
                <w:rStyle w:val="CodeSnippet"/>
                <w:noProof/>
              </w:rPr>
              <w:t>topology_template:</w:t>
            </w:r>
          </w:p>
          <w:p w14:paraId="372335CD" w14:textId="77777777" w:rsidR="00841FF2" w:rsidRPr="007E1EAE" w:rsidRDefault="00841FF2" w:rsidP="00841FF2">
            <w:pPr>
              <w:rPr>
                <w:rStyle w:val="CodeSnippet"/>
                <w:noProof/>
              </w:rPr>
            </w:pPr>
            <w:r w:rsidRPr="007E1EAE">
              <w:rPr>
                <w:rStyle w:val="CodeSnippet"/>
                <w:noProof/>
              </w:rPr>
              <w:t xml:space="preserve">  inputs:</w:t>
            </w:r>
          </w:p>
          <w:p w14:paraId="5CD3B81C" w14:textId="77777777" w:rsidR="00841FF2" w:rsidRPr="007E1EAE" w:rsidRDefault="00841FF2" w:rsidP="00841FF2">
            <w:pPr>
              <w:rPr>
                <w:rStyle w:val="CodeSnippet"/>
                <w:noProof/>
              </w:rPr>
            </w:pPr>
            <w:r w:rsidRPr="007E1EAE">
              <w:rPr>
                <w:rStyle w:val="CodeSnippet"/>
                <w:noProof/>
              </w:rPr>
              <w:t xml:space="preserve">    # omitted here for brevity</w:t>
            </w:r>
          </w:p>
          <w:p w14:paraId="414B04AE" w14:textId="77777777" w:rsidR="00841FF2" w:rsidRPr="007E1EAE" w:rsidRDefault="00841FF2" w:rsidP="00841FF2">
            <w:pPr>
              <w:rPr>
                <w:rStyle w:val="CodeSnippet"/>
                <w:noProof/>
              </w:rPr>
            </w:pPr>
          </w:p>
          <w:p w14:paraId="75FF605F" w14:textId="77777777" w:rsidR="00841FF2" w:rsidRPr="007E1EAE" w:rsidRDefault="00841FF2" w:rsidP="00841FF2">
            <w:pPr>
              <w:rPr>
                <w:rStyle w:val="CodeSnippet"/>
                <w:noProof/>
              </w:rPr>
            </w:pPr>
            <w:r w:rsidRPr="007E1EAE">
              <w:rPr>
                <w:rStyle w:val="CodeSnippet"/>
                <w:noProof/>
              </w:rPr>
              <w:t xml:space="preserve">  node_templates:</w:t>
            </w:r>
          </w:p>
          <w:p w14:paraId="6121228F" w14:textId="77777777" w:rsidR="00841FF2" w:rsidRPr="007E1EAE" w:rsidRDefault="00841FF2" w:rsidP="00841FF2">
            <w:pPr>
              <w:rPr>
                <w:rStyle w:val="CodeSnippet"/>
                <w:noProof/>
              </w:rPr>
            </w:pPr>
            <w:r w:rsidRPr="007E1EAE">
              <w:rPr>
                <w:rStyle w:val="CodeSnippet"/>
                <w:noProof/>
              </w:rPr>
              <w:t xml:space="preserve">    wordpress_server:</w:t>
            </w:r>
          </w:p>
          <w:p w14:paraId="4F37A024" w14:textId="77777777" w:rsidR="00841FF2" w:rsidRPr="007E1EAE" w:rsidRDefault="00841FF2" w:rsidP="00841FF2">
            <w:pPr>
              <w:rPr>
                <w:rStyle w:val="CodeSnippet"/>
                <w:noProof/>
              </w:rPr>
            </w:pPr>
            <w:r w:rsidRPr="007E1EAE">
              <w:rPr>
                <w:rStyle w:val="CodeSnippet"/>
                <w:noProof/>
              </w:rPr>
              <w:t xml:space="preserve">      type: tosca.nodes.WebServer</w:t>
            </w:r>
          </w:p>
          <w:p w14:paraId="240756E7" w14:textId="77777777" w:rsidR="00841FF2" w:rsidRPr="007E1EAE" w:rsidRDefault="00841FF2" w:rsidP="00841FF2">
            <w:pPr>
              <w:rPr>
                <w:rStyle w:val="CodeSnippet"/>
                <w:noProof/>
              </w:rPr>
            </w:pPr>
            <w:r w:rsidRPr="007E1EAE">
              <w:rPr>
                <w:rStyle w:val="CodeSnippet"/>
                <w:noProof/>
              </w:rPr>
              <w:t xml:space="preserve">      properties:</w:t>
            </w:r>
          </w:p>
          <w:p w14:paraId="489D9CE1" w14:textId="77777777" w:rsidR="00841FF2" w:rsidRPr="007E1EAE" w:rsidRDefault="00841FF2" w:rsidP="00841FF2">
            <w:pPr>
              <w:rPr>
                <w:rStyle w:val="CodeSnippet"/>
                <w:noProof/>
              </w:rPr>
            </w:pPr>
            <w:r w:rsidRPr="007E1EAE">
              <w:rPr>
                <w:rStyle w:val="CodeSnippet"/>
                <w:noProof/>
              </w:rPr>
              <w:t xml:space="preserve">        # omitted here for brevity</w:t>
            </w:r>
          </w:p>
          <w:p w14:paraId="61985015" w14:textId="77777777" w:rsidR="00841FF2" w:rsidRPr="007E1EAE" w:rsidRDefault="00841FF2" w:rsidP="00841FF2">
            <w:pPr>
              <w:rPr>
                <w:rStyle w:val="CodeSnippet"/>
                <w:noProof/>
              </w:rPr>
            </w:pPr>
            <w:r w:rsidRPr="007E1EAE">
              <w:rPr>
                <w:rStyle w:val="CodeSnippet"/>
                <w:noProof/>
              </w:rPr>
              <w:t xml:space="preserve">      requirements:</w:t>
            </w:r>
          </w:p>
          <w:p w14:paraId="2B45287F" w14:textId="77777777" w:rsidR="00841FF2" w:rsidRPr="007E1EAE" w:rsidRDefault="00841FF2" w:rsidP="00841FF2">
            <w:pPr>
              <w:rPr>
                <w:rStyle w:val="CodeSnippet"/>
                <w:noProof/>
              </w:rPr>
            </w:pPr>
            <w:r w:rsidRPr="007E1EAE">
              <w:rPr>
                <w:rStyle w:val="CodeSnippet"/>
                <w:noProof/>
              </w:rPr>
              <w:t xml:space="preserve">        - host: </w:t>
            </w:r>
          </w:p>
          <w:p w14:paraId="172F5513" w14:textId="77777777" w:rsidR="00841FF2" w:rsidRPr="007E1EAE" w:rsidRDefault="00841FF2" w:rsidP="00841FF2">
            <w:pPr>
              <w:rPr>
                <w:rStyle w:val="CodeSnippet"/>
                <w:noProof/>
              </w:rPr>
            </w:pPr>
            <w:r w:rsidRPr="007E1EAE">
              <w:rPr>
                <w:rStyle w:val="CodeSnippet"/>
                <w:noProof/>
              </w:rPr>
              <w:lastRenderedPageBreak/>
              <w:t xml:space="preserve">            # Find a Compute node that fulfills these additional filter reqs.</w:t>
            </w:r>
          </w:p>
          <w:p w14:paraId="0DDF7194" w14:textId="77777777" w:rsidR="00841FF2" w:rsidRPr="007E1EAE" w:rsidRDefault="00841FF2" w:rsidP="00841FF2">
            <w:pPr>
              <w:rPr>
                <w:rStyle w:val="CodeSnippet"/>
                <w:noProof/>
              </w:rPr>
            </w:pPr>
            <w:r w:rsidRPr="007E1EAE">
              <w:rPr>
                <w:rStyle w:val="CodeSnippet"/>
                <w:noProof/>
              </w:rPr>
              <w:t xml:space="preserve">            node_filter:</w:t>
            </w:r>
          </w:p>
          <w:p w14:paraId="5014ECAB" w14:textId="77777777" w:rsidR="00841FF2" w:rsidRPr="007E1EAE" w:rsidRDefault="00841FF2" w:rsidP="00841FF2">
            <w:pPr>
              <w:rPr>
                <w:rStyle w:val="CodeSnippet"/>
                <w:noProof/>
              </w:rPr>
            </w:pPr>
            <w:r w:rsidRPr="007E1EAE">
              <w:rPr>
                <w:rStyle w:val="CodeSnippet"/>
                <w:noProof/>
              </w:rPr>
              <w:t xml:space="preserve">              capabilities:</w:t>
            </w:r>
          </w:p>
          <w:p w14:paraId="4DC834E9" w14:textId="77777777" w:rsidR="00841FF2" w:rsidRPr="007E1EAE" w:rsidRDefault="00841FF2" w:rsidP="00841FF2">
            <w:pPr>
              <w:rPr>
                <w:rStyle w:val="CodeSnippet"/>
                <w:noProof/>
              </w:rPr>
            </w:pPr>
            <w:r w:rsidRPr="007E1EAE">
              <w:rPr>
                <w:rStyle w:val="CodeSnippet"/>
                <w:noProof/>
              </w:rPr>
              <w:t xml:space="preserve">                - host:</w:t>
            </w:r>
          </w:p>
          <w:p w14:paraId="14A2B1DA" w14:textId="77777777" w:rsidR="00841FF2" w:rsidRPr="007E1EAE" w:rsidRDefault="00841FF2" w:rsidP="00841FF2">
            <w:pPr>
              <w:rPr>
                <w:rStyle w:val="CodeSnippet"/>
                <w:noProof/>
              </w:rPr>
            </w:pPr>
            <w:r w:rsidRPr="007E1EAE">
              <w:rPr>
                <w:rStyle w:val="CodeSnippet"/>
                <w:noProof/>
              </w:rPr>
              <w:t xml:space="preserve">                    properties:</w:t>
            </w:r>
          </w:p>
          <w:p w14:paraId="408DBE8E" w14:textId="77777777" w:rsidR="00841FF2" w:rsidRPr="007E1EAE" w:rsidRDefault="00841FF2" w:rsidP="00841FF2">
            <w:pPr>
              <w:rPr>
                <w:rStyle w:val="CodeSnippet"/>
                <w:noProof/>
              </w:rPr>
            </w:pPr>
            <w:r w:rsidRPr="007E1EAE">
              <w:rPr>
                <w:rStyle w:val="CodeSnippet"/>
                <w:noProof/>
              </w:rPr>
              <w:t xml:space="preserve">                      - mem_size: { greater_or_equal: 512 MB }</w:t>
            </w:r>
          </w:p>
          <w:p w14:paraId="18D41692" w14:textId="77777777" w:rsidR="00841FF2" w:rsidRPr="007E1EAE" w:rsidRDefault="00841FF2" w:rsidP="00841FF2">
            <w:pPr>
              <w:rPr>
                <w:rStyle w:val="CodeSnippet"/>
                <w:noProof/>
              </w:rPr>
            </w:pPr>
            <w:r w:rsidRPr="007E1EAE">
              <w:rPr>
                <w:rStyle w:val="CodeSnippet"/>
                <w:noProof/>
              </w:rPr>
              <w:t xml:space="preserve">                      - disk_size: { greater_or_equal: 2 GB }</w:t>
            </w:r>
          </w:p>
          <w:p w14:paraId="1B728F5F" w14:textId="77777777" w:rsidR="00841FF2" w:rsidRPr="007E1EAE" w:rsidRDefault="00841FF2" w:rsidP="00841FF2">
            <w:pPr>
              <w:rPr>
                <w:rStyle w:val="CodeSnippet"/>
                <w:noProof/>
              </w:rPr>
            </w:pPr>
            <w:r w:rsidRPr="007E1EAE">
              <w:rPr>
                <w:rStyle w:val="CodeSnippet"/>
                <w:noProof/>
              </w:rPr>
              <w:t xml:space="preserve">                - os:</w:t>
            </w:r>
          </w:p>
          <w:p w14:paraId="14F2E90F" w14:textId="77777777" w:rsidR="00841FF2" w:rsidRPr="007E1EAE" w:rsidRDefault="00841FF2" w:rsidP="00841FF2">
            <w:pPr>
              <w:rPr>
                <w:rStyle w:val="CodeSnippet"/>
                <w:noProof/>
              </w:rPr>
            </w:pPr>
            <w:r w:rsidRPr="007E1EAE">
              <w:rPr>
                <w:rStyle w:val="CodeSnippet"/>
                <w:noProof/>
              </w:rPr>
              <w:t xml:space="preserve">                    properties:</w:t>
            </w:r>
          </w:p>
          <w:p w14:paraId="45E3AB1B" w14:textId="77777777" w:rsidR="00841FF2" w:rsidRPr="007E1EAE" w:rsidRDefault="00841FF2" w:rsidP="00841FF2">
            <w:pPr>
              <w:rPr>
                <w:rStyle w:val="CodeSnippet"/>
                <w:noProof/>
              </w:rPr>
            </w:pPr>
            <w:r w:rsidRPr="007E1EAE">
              <w:rPr>
                <w:rStyle w:val="CodeSnippet"/>
                <w:noProof/>
              </w:rPr>
              <w:t xml:space="preserve">                      - architecture: x86_64</w:t>
            </w:r>
          </w:p>
          <w:p w14:paraId="4A280FA9" w14:textId="77777777" w:rsidR="00841FF2" w:rsidRPr="007E1EAE" w:rsidRDefault="00841FF2" w:rsidP="00841FF2">
            <w:pPr>
              <w:rPr>
                <w:rStyle w:val="CodeSnippet"/>
                <w:noProof/>
              </w:rPr>
            </w:pPr>
            <w:r w:rsidRPr="007E1EAE">
              <w:rPr>
                <w:rStyle w:val="CodeSnippet"/>
                <w:noProof/>
              </w:rPr>
              <w:t xml:space="preserve">                      - type: linux</w:t>
            </w:r>
          </w:p>
          <w:p w14:paraId="7DEDB2F6" w14:textId="77777777" w:rsidR="00841FF2" w:rsidRPr="007E1EAE" w:rsidRDefault="00841FF2" w:rsidP="00841FF2">
            <w:pPr>
              <w:rPr>
                <w:rStyle w:val="CodeSnippet"/>
                <w:noProof/>
              </w:rPr>
            </w:pPr>
          </w:p>
          <w:p w14:paraId="22F78F24" w14:textId="77777777" w:rsidR="00841FF2" w:rsidRPr="007E1EAE" w:rsidRDefault="00841FF2" w:rsidP="00841FF2">
            <w:pPr>
              <w:rPr>
                <w:rStyle w:val="CodeSnippet"/>
                <w:noProof/>
              </w:rPr>
            </w:pPr>
            <w:r w:rsidRPr="007E1EAE">
              <w:rPr>
                <w:rStyle w:val="CodeSnippet"/>
                <w:noProof/>
              </w:rPr>
              <w:t xml:space="preserve">    mysql:</w:t>
            </w:r>
          </w:p>
          <w:p w14:paraId="0E3B10A7" w14:textId="77777777" w:rsidR="00841FF2" w:rsidRPr="007E1EAE" w:rsidRDefault="00841FF2" w:rsidP="00841FF2">
            <w:pPr>
              <w:rPr>
                <w:rStyle w:val="CodeSnippet"/>
                <w:noProof/>
              </w:rPr>
            </w:pPr>
            <w:r w:rsidRPr="007E1EAE">
              <w:rPr>
                <w:rStyle w:val="CodeSnippet"/>
                <w:noProof/>
              </w:rPr>
              <w:t xml:space="preserve">      type: tosca.nodes.DBMS.MySQL</w:t>
            </w:r>
          </w:p>
          <w:p w14:paraId="0AFA8F78" w14:textId="77777777" w:rsidR="00841FF2" w:rsidRPr="007E1EAE" w:rsidRDefault="00841FF2" w:rsidP="00841FF2">
            <w:pPr>
              <w:rPr>
                <w:rStyle w:val="CodeSnippet"/>
                <w:noProof/>
              </w:rPr>
            </w:pPr>
            <w:r w:rsidRPr="007E1EAE">
              <w:rPr>
                <w:rStyle w:val="CodeSnippet"/>
                <w:noProof/>
              </w:rPr>
              <w:t xml:space="preserve">      properties:</w:t>
            </w:r>
          </w:p>
          <w:p w14:paraId="495E95EE" w14:textId="77777777" w:rsidR="00841FF2" w:rsidRPr="007E1EAE" w:rsidRDefault="00841FF2" w:rsidP="00841FF2">
            <w:pPr>
              <w:rPr>
                <w:rStyle w:val="CodeSnippet"/>
                <w:noProof/>
              </w:rPr>
            </w:pPr>
            <w:r w:rsidRPr="007E1EAE">
              <w:rPr>
                <w:rStyle w:val="CodeSnippet"/>
                <w:noProof/>
              </w:rPr>
              <w:t xml:space="preserve">        # omitted here for brevity</w:t>
            </w:r>
          </w:p>
          <w:p w14:paraId="4CAAB329" w14:textId="77777777" w:rsidR="00841FF2" w:rsidRPr="007E1EAE" w:rsidRDefault="00841FF2" w:rsidP="00841FF2">
            <w:pPr>
              <w:rPr>
                <w:rStyle w:val="CodeSnippet"/>
                <w:noProof/>
              </w:rPr>
            </w:pPr>
            <w:r w:rsidRPr="007E1EAE">
              <w:rPr>
                <w:rStyle w:val="CodeSnippet"/>
                <w:noProof/>
              </w:rPr>
              <w:t xml:space="preserve">      requirements:</w:t>
            </w:r>
          </w:p>
          <w:p w14:paraId="4BA814B8" w14:textId="77777777" w:rsidR="00841FF2" w:rsidRPr="007E1EAE" w:rsidRDefault="00841FF2" w:rsidP="00841FF2">
            <w:pPr>
              <w:rPr>
                <w:rStyle w:val="CodeSnippet"/>
                <w:noProof/>
              </w:rPr>
            </w:pPr>
            <w:r w:rsidRPr="007E1EAE">
              <w:rPr>
                <w:rStyle w:val="CodeSnippet"/>
                <w:noProof/>
              </w:rPr>
              <w:t xml:space="preserve">        - host: </w:t>
            </w:r>
          </w:p>
          <w:p w14:paraId="0A2FB51B" w14:textId="77777777" w:rsidR="00841FF2" w:rsidRPr="007E1EAE" w:rsidRDefault="00841FF2" w:rsidP="00841FF2">
            <w:pPr>
              <w:rPr>
                <w:rStyle w:val="CodeSnippet"/>
                <w:noProof/>
              </w:rPr>
            </w:pPr>
            <w:r w:rsidRPr="007E1EAE">
              <w:rPr>
                <w:rStyle w:val="CodeSnippet"/>
                <w:noProof/>
              </w:rPr>
              <w:t xml:space="preserve">            node: tosca.nodes.Compute</w:t>
            </w:r>
          </w:p>
          <w:p w14:paraId="6343939D" w14:textId="77777777" w:rsidR="00841FF2" w:rsidRPr="007E1EAE" w:rsidRDefault="00841FF2" w:rsidP="00841FF2">
            <w:pPr>
              <w:rPr>
                <w:rStyle w:val="CodeSnippet"/>
                <w:noProof/>
              </w:rPr>
            </w:pPr>
            <w:r w:rsidRPr="007E1EAE">
              <w:rPr>
                <w:rStyle w:val="CodeSnippet"/>
                <w:noProof/>
              </w:rPr>
              <w:t xml:space="preserve">            node_filter:</w:t>
            </w:r>
          </w:p>
          <w:p w14:paraId="3282E0D4" w14:textId="77777777" w:rsidR="00841FF2" w:rsidRPr="007E1EAE" w:rsidRDefault="00841FF2" w:rsidP="00841FF2">
            <w:pPr>
              <w:autoSpaceDE w:val="0"/>
              <w:autoSpaceDN w:val="0"/>
              <w:adjustRightInd w:val="0"/>
              <w:rPr>
                <w:rStyle w:val="CodeSnippet"/>
              </w:rPr>
            </w:pPr>
            <w:r w:rsidRPr="007E1EAE">
              <w:rPr>
                <w:rStyle w:val="CodeSnippet"/>
                <w:noProof/>
              </w:rPr>
              <w:t xml:space="preserve">        </w:t>
            </w:r>
            <w:r w:rsidRPr="007E1EAE">
              <w:rPr>
                <w:rStyle w:val="CodeSnippet"/>
              </w:rPr>
              <w:t xml:space="preserve">      capabilities:</w:t>
            </w:r>
          </w:p>
          <w:p w14:paraId="61F7E2FB" w14:textId="77777777" w:rsidR="00841FF2" w:rsidRPr="007E1EAE" w:rsidRDefault="00841FF2" w:rsidP="00841FF2">
            <w:pPr>
              <w:autoSpaceDE w:val="0"/>
              <w:autoSpaceDN w:val="0"/>
              <w:adjustRightInd w:val="0"/>
              <w:rPr>
                <w:rStyle w:val="CodeSnippet"/>
              </w:rPr>
            </w:pPr>
            <w:r w:rsidRPr="007E1EAE">
              <w:rPr>
                <w:rStyle w:val="CodeSnippet"/>
              </w:rPr>
              <w:t xml:space="preserve">                - host:</w:t>
            </w:r>
          </w:p>
          <w:p w14:paraId="7DCB9956" w14:textId="77777777" w:rsidR="00841FF2" w:rsidRPr="007E1EAE" w:rsidRDefault="00841FF2" w:rsidP="00841FF2">
            <w:pPr>
              <w:rPr>
                <w:rStyle w:val="CodeSnippet"/>
                <w:noProof/>
              </w:rPr>
            </w:pPr>
            <w:r w:rsidRPr="007E1EAE">
              <w:rPr>
                <w:rStyle w:val="CodeSnippet"/>
                <w:noProof/>
              </w:rPr>
              <w:t xml:space="preserve">                    properties:</w:t>
            </w:r>
          </w:p>
          <w:p w14:paraId="06C67680" w14:textId="77777777" w:rsidR="00841FF2" w:rsidRPr="007E1EAE" w:rsidRDefault="00841FF2" w:rsidP="00841FF2">
            <w:pPr>
              <w:rPr>
                <w:rStyle w:val="CodeSnippet"/>
                <w:noProof/>
              </w:rPr>
            </w:pPr>
            <w:r w:rsidRPr="007E1EAE">
              <w:rPr>
                <w:rStyle w:val="CodeSnippet"/>
                <w:noProof/>
              </w:rPr>
              <w:t xml:space="preserve">                      - disk_size: { greater_or_equal: 1 GB }</w:t>
            </w:r>
          </w:p>
          <w:p w14:paraId="06BCC287" w14:textId="77777777" w:rsidR="00841FF2" w:rsidRPr="007E1EAE" w:rsidRDefault="00841FF2" w:rsidP="00841FF2">
            <w:pPr>
              <w:autoSpaceDE w:val="0"/>
              <w:autoSpaceDN w:val="0"/>
              <w:adjustRightInd w:val="0"/>
              <w:rPr>
                <w:rStyle w:val="CodeSnippet"/>
              </w:rPr>
            </w:pPr>
            <w:r w:rsidRPr="007E1EAE">
              <w:rPr>
                <w:rStyle w:val="CodeSnippet"/>
              </w:rPr>
              <w:t xml:space="preserve">                - os:</w:t>
            </w:r>
          </w:p>
          <w:p w14:paraId="127F6719"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CA2EA72" w14:textId="77777777" w:rsidR="00841FF2" w:rsidRPr="007E1EAE" w:rsidRDefault="00841FF2" w:rsidP="00841FF2">
            <w:pPr>
              <w:rPr>
                <w:rStyle w:val="CodeSnippet"/>
                <w:noProof/>
              </w:rPr>
            </w:pPr>
            <w:r w:rsidRPr="007E1EAE">
              <w:rPr>
                <w:rStyle w:val="CodeSnippet"/>
                <w:noProof/>
              </w:rPr>
              <w:t xml:space="preserve">                      - architecture: x86_64</w:t>
            </w:r>
          </w:p>
          <w:p w14:paraId="5108F260" w14:textId="77777777" w:rsidR="00841FF2" w:rsidRPr="007E1EAE" w:rsidRDefault="00841FF2" w:rsidP="00841FF2">
            <w:pPr>
              <w:rPr>
                <w:rStyle w:val="CodeSnippet"/>
                <w:noProof/>
              </w:rPr>
            </w:pPr>
            <w:r w:rsidRPr="007E1EAE">
              <w:rPr>
                <w:rStyle w:val="CodeSnippet"/>
                <w:noProof/>
              </w:rPr>
              <w:t xml:space="preserve">                      - type: linux</w:t>
            </w:r>
          </w:p>
          <w:p w14:paraId="5F473A58" w14:textId="77777777" w:rsidR="00841FF2" w:rsidRPr="007E1EAE" w:rsidRDefault="00841FF2" w:rsidP="00841FF2">
            <w:pPr>
              <w:rPr>
                <w:rStyle w:val="CodeSnippet"/>
                <w:noProof/>
              </w:rPr>
            </w:pPr>
          </w:p>
          <w:p w14:paraId="4A962A4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DE06CE8" w14:textId="77777777" w:rsidR="00841FF2" w:rsidRPr="007E1EAE" w:rsidRDefault="00841FF2" w:rsidP="00841FF2">
            <w:pPr>
              <w:rPr>
                <w:rStyle w:val="CodeSnippet"/>
                <w:noProof/>
              </w:rPr>
            </w:pPr>
            <w:r w:rsidRPr="007E1EAE">
              <w:rPr>
                <w:rStyle w:val="CodeSnippet"/>
                <w:noProof/>
              </w:rPr>
              <w:t xml:space="preserve">    my_co_location_group:</w:t>
            </w:r>
          </w:p>
          <w:p w14:paraId="25BF0A4D" w14:textId="77777777" w:rsidR="00841FF2" w:rsidRPr="007E1EAE" w:rsidRDefault="00841FF2" w:rsidP="00841FF2">
            <w:pPr>
              <w:rPr>
                <w:rStyle w:val="CodeSnippet"/>
                <w:noProof/>
              </w:rPr>
            </w:pPr>
            <w:r w:rsidRPr="007E1EAE">
              <w:rPr>
                <w:rStyle w:val="CodeSnippet"/>
                <w:noProof/>
              </w:rPr>
              <w:t xml:space="preserve">      type: tosca.groups.Root</w:t>
            </w:r>
          </w:p>
          <w:p w14:paraId="2CFAF5EE" w14:textId="77777777" w:rsidR="00841FF2" w:rsidRPr="007E1EAE" w:rsidRDefault="00841FF2" w:rsidP="00841FF2">
            <w:pPr>
              <w:rPr>
                <w:rStyle w:val="CodeSnippet"/>
                <w:noProof/>
              </w:rPr>
            </w:pPr>
            <w:r w:rsidRPr="007E1EAE">
              <w:rPr>
                <w:rStyle w:val="CodeSnippet"/>
                <w:noProof/>
              </w:rPr>
              <w:t xml:space="preserve">      members: [ wordpress_server, mysql ]</w:t>
            </w:r>
          </w:p>
          <w:p w14:paraId="32B969A7" w14:textId="77777777" w:rsidR="00841FF2" w:rsidRPr="007E1EAE" w:rsidRDefault="00841FF2" w:rsidP="00841FF2">
            <w:pPr>
              <w:rPr>
                <w:rStyle w:val="CodeSnippet"/>
                <w:noProof/>
              </w:rPr>
            </w:pPr>
            <w:r w:rsidRPr="007E1EAE">
              <w:rPr>
                <w:rStyle w:val="CodeSnippet"/>
                <w:noProof/>
              </w:rPr>
              <w:t xml:space="preserve">  </w:t>
            </w:r>
          </w:p>
          <w:p w14:paraId="0E16FC5E" w14:textId="77777777" w:rsidR="00841FF2" w:rsidRPr="007E1EAE" w:rsidRDefault="00841FF2" w:rsidP="00841FF2">
            <w:pPr>
              <w:rPr>
                <w:rStyle w:val="CodeSnippet"/>
                <w:noProof/>
              </w:rPr>
            </w:pPr>
            <w:r w:rsidRPr="007E1EAE">
              <w:rPr>
                <w:rStyle w:val="CodeSnippet"/>
                <w:noProof/>
              </w:rPr>
              <w:t xml:space="preserve">  policies:</w:t>
            </w:r>
          </w:p>
          <w:p w14:paraId="22DC6DAE" w14:textId="77777777" w:rsidR="00841FF2" w:rsidRPr="007E1EAE" w:rsidRDefault="00841FF2" w:rsidP="00841FF2">
            <w:pPr>
              <w:rPr>
                <w:rStyle w:val="CodeSnippet"/>
                <w:noProof/>
              </w:rPr>
            </w:pPr>
            <w:r w:rsidRPr="007E1EAE">
              <w:rPr>
                <w:rStyle w:val="CodeSnippet"/>
                <w:noProof/>
              </w:rPr>
              <w:t xml:space="preserve">    - my_anti_collocation_policy:</w:t>
            </w:r>
          </w:p>
          <w:p w14:paraId="7D686348" w14:textId="77777777" w:rsidR="00841FF2" w:rsidRPr="007E1EAE" w:rsidRDefault="00841FF2" w:rsidP="00841FF2">
            <w:pPr>
              <w:rPr>
                <w:rStyle w:val="CodeSnippet"/>
                <w:noProof/>
              </w:rPr>
            </w:pPr>
            <w:r w:rsidRPr="007E1EAE">
              <w:rPr>
                <w:rStyle w:val="CodeSnippet"/>
                <w:noProof/>
              </w:rPr>
              <w:t xml:space="preserve">        type: my.policies.anticolocateion</w:t>
            </w:r>
          </w:p>
          <w:p w14:paraId="28B5AE67" w14:textId="77777777" w:rsidR="00841FF2" w:rsidRPr="007E1EAE" w:rsidRDefault="00841FF2" w:rsidP="00841FF2">
            <w:pPr>
              <w:rPr>
                <w:rStyle w:val="CodeSnippet"/>
                <w:noProof/>
              </w:rPr>
            </w:pPr>
            <w:r w:rsidRPr="007E1EAE">
              <w:rPr>
                <w:rStyle w:val="CodeSnippet"/>
                <w:noProof/>
              </w:rPr>
              <w:t xml:space="preserve">        targets: [ my_co_location_group ]</w:t>
            </w:r>
          </w:p>
          <w:p w14:paraId="5CF078F6" w14:textId="77777777" w:rsidR="00841FF2" w:rsidRPr="007E1EAE" w:rsidRDefault="00841FF2" w:rsidP="00841FF2">
            <w:pPr>
              <w:rPr>
                <w:rStyle w:val="CodeSnippet"/>
                <w:noProof/>
              </w:rPr>
            </w:pPr>
            <w:r w:rsidRPr="007E1EAE">
              <w:rPr>
                <w:rStyle w:val="CodeSnippet"/>
                <w:noProof/>
              </w:rPr>
              <w:t xml:space="preserve">        # For this example, specific policy definitions are considered </w:t>
            </w:r>
          </w:p>
          <w:p w14:paraId="105D6384" w14:textId="77777777" w:rsidR="00841FF2" w:rsidRPr="007E1EAE" w:rsidRDefault="00841FF2" w:rsidP="00841FF2">
            <w:pPr>
              <w:rPr>
                <w:rStyle w:val="CodeSnippet"/>
                <w:noProof/>
              </w:rPr>
            </w:pPr>
            <w:r w:rsidRPr="007E1EAE">
              <w:rPr>
                <w:rStyle w:val="CodeSnippet"/>
                <w:noProof/>
              </w:rPr>
              <w:t xml:space="preserve">        # domain specific and are not included here</w:t>
            </w:r>
          </w:p>
        </w:tc>
      </w:tr>
    </w:tbl>
    <w:p w14:paraId="70A6F6DB" w14:textId="77777777" w:rsidR="00841FF2" w:rsidRPr="007E1EAE" w:rsidRDefault="00841FF2" w:rsidP="00841FF2">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50591696" w14:textId="77777777" w:rsidR="00841FF2" w:rsidRPr="007E1EAE" w:rsidRDefault="00841FF2" w:rsidP="00841FF2">
      <w:pPr>
        <w:pStyle w:val="Heading2"/>
      </w:pPr>
      <w:bookmarkStart w:id="431" w:name="_Toc397688790"/>
      <w:bookmarkStart w:id="432" w:name="_Toc302251683"/>
      <w:bookmarkStart w:id="433" w:name="_Toc310749077"/>
      <w:bookmarkStart w:id="434" w:name="_Toc313780911"/>
      <w:bookmarkStart w:id="435" w:name="_Toc322703155"/>
      <w:bookmarkStart w:id="436" w:name="_Toc454457703"/>
      <w:bookmarkStart w:id="437" w:name="_Toc454458502"/>
      <w:bookmarkStart w:id="438" w:name="_Toc500247996"/>
      <w:bookmarkStart w:id="439" w:name="_Toc528072922"/>
      <w:r w:rsidRPr="007E1EAE">
        <w:t>Using YAML Macros to simplify templates</w:t>
      </w:r>
      <w:bookmarkEnd w:id="431"/>
      <w:bookmarkEnd w:id="432"/>
      <w:bookmarkEnd w:id="433"/>
      <w:bookmarkEnd w:id="434"/>
      <w:bookmarkEnd w:id="435"/>
      <w:bookmarkEnd w:id="436"/>
      <w:bookmarkEnd w:id="437"/>
      <w:bookmarkEnd w:id="438"/>
      <w:bookmarkEnd w:id="439"/>
    </w:p>
    <w:p w14:paraId="04C4490B" w14:textId="77777777" w:rsidR="00841FF2" w:rsidRPr="007E1EAE" w:rsidRDefault="00841FF2" w:rsidP="00841FF2">
      <w:r w:rsidRPr="007E1EAE">
        <w:t xml:space="preserve">The YAML 1.2 specification allows for defining of </w:t>
      </w:r>
      <w:hyperlink r:id="rId72"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7932E896" w14:textId="77777777" w:rsidR="00841FF2" w:rsidRPr="007E1EAE" w:rsidRDefault="00841FF2" w:rsidP="00841FF2"/>
    <w:p w14:paraId="3111A82C" w14:textId="77777777" w:rsidR="00841FF2" w:rsidRPr="007E1EAE" w:rsidRDefault="00841FF2" w:rsidP="00841FF2">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0D6D6632" w14:textId="77777777" w:rsidR="00841FF2" w:rsidRPr="007E1EAE" w:rsidRDefault="00841FF2" w:rsidP="00841FF2">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38F64735" w14:textId="235FC776" w:rsidR="00841FF2" w:rsidRPr="007E1EAE" w:rsidRDefault="00841FF2" w:rsidP="00841FF2">
      <w:pPr>
        <w:pStyle w:val="Caption"/>
        <w:keepNext/>
      </w:pPr>
      <w:bookmarkStart w:id="440" w:name="_Toc310749168"/>
      <w:bookmarkStart w:id="441" w:name="_Toc313780887"/>
      <w:bookmarkStart w:id="442" w:name="_Toc500247853"/>
      <w:bookmarkStart w:id="443" w:name="_Toc528073032"/>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22</w:t>
      </w:r>
      <w:r w:rsidR="00930B19">
        <w:rPr>
          <w:noProof/>
        </w:rPr>
        <w:fldChar w:fldCharType="end"/>
      </w:r>
      <w:r w:rsidRPr="007E1EAE">
        <w:t xml:space="preserve"> - Using YAML anchors in TOSCA templates</w:t>
      </w:r>
      <w:bookmarkEnd w:id="440"/>
      <w:bookmarkEnd w:id="441"/>
      <w:bookmarkEnd w:id="442"/>
      <w:bookmarkEnd w:id="44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0246C" w14:paraId="69A2BC59" w14:textId="77777777" w:rsidTr="00841FF2">
        <w:tc>
          <w:tcPr>
            <w:tcW w:w="9576" w:type="dxa"/>
            <w:shd w:val="clear" w:color="auto" w:fill="D9D9D9" w:themeFill="background1" w:themeFillShade="D9"/>
          </w:tcPr>
          <w:p w14:paraId="5B169B30" w14:textId="77777777" w:rsidR="00841FF2" w:rsidRPr="007E1EAE" w:rsidRDefault="00841FF2" w:rsidP="00841FF2">
            <w:pPr>
              <w:rPr>
                <w:rStyle w:val="CodeSnippet"/>
                <w:noProof/>
                <w:szCs w:val="20"/>
              </w:rPr>
            </w:pPr>
            <w:r w:rsidRPr="007E1EAE">
              <w:rPr>
                <w:rStyle w:val="CodeSnippet"/>
                <w:noProof/>
                <w:szCs w:val="20"/>
              </w:rPr>
              <w:t>tosca_definitions_version: tosca_simple_yaml_1_0</w:t>
            </w:r>
          </w:p>
          <w:p w14:paraId="0D4C5F9A" w14:textId="77777777" w:rsidR="00841FF2" w:rsidRPr="007E1EAE" w:rsidRDefault="00841FF2" w:rsidP="00841FF2">
            <w:pPr>
              <w:rPr>
                <w:rStyle w:val="CodeSnippet"/>
                <w:noProof/>
                <w:szCs w:val="20"/>
              </w:rPr>
            </w:pPr>
          </w:p>
          <w:p w14:paraId="45FC3E48" w14:textId="77777777" w:rsidR="00841FF2" w:rsidRPr="007E1EAE" w:rsidRDefault="00841FF2" w:rsidP="00841FF2">
            <w:pPr>
              <w:rPr>
                <w:rStyle w:val="CodeSnippet"/>
                <w:noProof/>
                <w:szCs w:val="20"/>
              </w:rPr>
            </w:pPr>
            <w:r w:rsidRPr="007E1EAE">
              <w:rPr>
                <w:rStyle w:val="CodeSnippet"/>
                <w:noProof/>
                <w:szCs w:val="20"/>
              </w:rPr>
              <w:t>description: &gt;</w:t>
            </w:r>
          </w:p>
          <w:p w14:paraId="78EE37DB" w14:textId="77777777" w:rsidR="00841FF2" w:rsidRPr="007E1EAE" w:rsidRDefault="00841FF2" w:rsidP="00841FF2">
            <w:pPr>
              <w:rPr>
                <w:rStyle w:val="CodeSnippet"/>
                <w:noProof/>
                <w:szCs w:val="20"/>
              </w:rPr>
            </w:pPr>
            <w:r w:rsidRPr="007E1EAE">
              <w:rPr>
                <w:rStyle w:val="CodeSnippet"/>
                <w:noProof/>
                <w:szCs w:val="20"/>
              </w:rPr>
              <w:t xml:space="preserve">  TOSCA simple profile that just defines a YAML macro for commonly reused Compute</w:t>
            </w:r>
          </w:p>
          <w:p w14:paraId="65E1B562" w14:textId="77777777" w:rsidR="00841FF2" w:rsidRPr="007E1EAE" w:rsidRDefault="00841FF2" w:rsidP="00841FF2">
            <w:pPr>
              <w:rPr>
                <w:rStyle w:val="CodeSnippet"/>
                <w:noProof/>
                <w:szCs w:val="20"/>
              </w:rPr>
            </w:pPr>
            <w:r w:rsidRPr="007E1EAE">
              <w:rPr>
                <w:rStyle w:val="CodeSnippet"/>
                <w:noProof/>
                <w:szCs w:val="20"/>
              </w:rPr>
              <w:t xml:space="preserve">  properties.</w:t>
            </w:r>
          </w:p>
          <w:p w14:paraId="1EF84EF0" w14:textId="77777777" w:rsidR="00841FF2" w:rsidRPr="007E1EAE" w:rsidRDefault="00841FF2" w:rsidP="00841FF2">
            <w:pPr>
              <w:rPr>
                <w:rStyle w:val="CodeSnippet"/>
                <w:noProof/>
                <w:szCs w:val="20"/>
              </w:rPr>
            </w:pPr>
          </w:p>
          <w:p w14:paraId="36F91AF7" w14:textId="77777777" w:rsidR="00841FF2" w:rsidRPr="007E1EAE" w:rsidRDefault="00841FF2" w:rsidP="00841FF2">
            <w:pPr>
              <w:rPr>
                <w:rStyle w:val="CodeSnippet"/>
                <w:noProof/>
                <w:szCs w:val="20"/>
              </w:rPr>
            </w:pPr>
            <w:r w:rsidRPr="007E1EAE">
              <w:rPr>
                <w:rStyle w:val="CodeSnippetHighlight"/>
                <w:szCs w:val="20"/>
              </w:rPr>
              <w:t>dsl_definitions</w:t>
            </w:r>
            <w:r w:rsidRPr="007E1EAE">
              <w:rPr>
                <w:rStyle w:val="CodeSnippet"/>
                <w:noProof/>
                <w:szCs w:val="20"/>
              </w:rPr>
              <w:t>:</w:t>
            </w:r>
          </w:p>
          <w:p w14:paraId="0D8C3E0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834C3F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disk_size: 10 GB</w:t>
            </w:r>
          </w:p>
          <w:p w14:paraId="7B4F061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num_cpus: 1</w:t>
            </w:r>
          </w:p>
          <w:p w14:paraId="21A98A0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mem_size: 2 GB</w:t>
            </w:r>
          </w:p>
          <w:p w14:paraId="002026B4" w14:textId="77777777" w:rsidR="00841FF2" w:rsidRPr="007E1EAE" w:rsidRDefault="00841FF2" w:rsidP="00841FF2">
            <w:pPr>
              <w:rPr>
                <w:rStyle w:val="CodeSnippet"/>
                <w:noProof/>
                <w:szCs w:val="20"/>
              </w:rPr>
            </w:pPr>
          </w:p>
          <w:p w14:paraId="6C796ECD" w14:textId="77777777" w:rsidR="00841FF2" w:rsidRPr="007E1EAE" w:rsidRDefault="00841FF2" w:rsidP="00841FF2">
            <w:pPr>
              <w:rPr>
                <w:rStyle w:val="CodeSnippet"/>
                <w:noProof/>
                <w:szCs w:val="20"/>
              </w:rPr>
            </w:pPr>
            <w:r w:rsidRPr="007E1EAE">
              <w:rPr>
                <w:rStyle w:val="CodeSnippet"/>
                <w:noProof/>
                <w:szCs w:val="20"/>
              </w:rPr>
              <w:t>topology_template:</w:t>
            </w:r>
          </w:p>
          <w:p w14:paraId="099C9D26" w14:textId="77777777" w:rsidR="00841FF2" w:rsidRPr="007E1EAE" w:rsidRDefault="00841FF2" w:rsidP="00841FF2">
            <w:pPr>
              <w:rPr>
                <w:rStyle w:val="CodeSnippet"/>
                <w:noProof/>
                <w:szCs w:val="20"/>
              </w:rPr>
            </w:pPr>
            <w:r w:rsidRPr="007E1EAE">
              <w:rPr>
                <w:rStyle w:val="CodeSnippet"/>
                <w:noProof/>
                <w:szCs w:val="20"/>
              </w:rPr>
              <w:t xml:space="preserve">  node_templates:</w:t>
            </w:r>
          </w:p>
          <w:p w14:paraId="5845613E"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my_server:</w:t>
            </w:r>
          </w:p>
          <w:p w14:paraId="78B06854"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229F526F" w14:textId="77777777" w:rsidR="00841FF2" w:rsidRPr="007E1EAE" w:rsidRDefault="00841FF2" w:rsidP="00841FF2">
            <w:pPr>
              <w:rPr>
                <w:rFonts w:ascii="Consolas" w:hAnsi="Consolas"/>
                <w:noProof/>
                <w:szCs w:val="20"/>
              </w:rPr>
            </w:pPr>
            <w:r w:rsidRPr="007E1EAE">
              <w:rPr>
                <w:rFonts w:ascii="Consolas" w:hAnsi="Consolas"/>
                <w:noProof/>
                <w:szCs w:val="20"/>
              </w:rPr>
              <w:t xml:space="preserve">      capabilities:</w:t>
            </w:r>
          </w:p>
          <w:p w14:paraId="552A1FCD"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4C12CD25" w14:textId="77777777" w:rsidR="00841FF2" w:rsidRPr="007E1EAE" w:rsidRDefault="00841FF2" w:rsidP="00841FF2">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0854DDD6" w14:textId="77777777" w:rsidR="00841FF2" w:rsidRPr="007E1EAE" w:rsidRDefault="00841FF2" w:rsidP="00841FF2">
            <w:pPr>
              <w:rPr>
                <w:rFonts w:ascii="Consolas" w:hAnsi="Consolas"/>
                <w:noProof/>
                <w:szCs w:val="20"/>
              </w:rPr>
            </w:pPr>
          </w:p>
          <w:p w14:paraId="3ACF029B"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my_database:</w:t>
            </w:r>
          </w:p>
          <w:p w14:paraId="32A3C010"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4F0BF1CA" w14:textId="77777777" w:rsidR="00841FF2" w:rsidRPr="007E1EAE" w:rsidRDefault="00841FF2" w:rsidP="00841FF2">
            <w:pPr>
              <w:rPr>
                <w:rFonts w:ascii="Consolas" w:hAnsi="Consolas"/>
                <w:noProof/>
                <w:szCs w:val="20"/>
              </w:rPr>
            </w:pPr>
            <w:r w:rsidRPr="007E1EAE">
              <w:rPr>
                <w:rFonts w:ascii="Consolas" w:hAnsi="Consolas"/>
                <w:noProof/>
                <w:szCs w:val="20"/>
              </w:rPr>
              <w:lastRenderedPageBreak/>
              <w:t xml:space="preserve">      capabilities:</w:t>
            </w:r>
          </w:p>
          <w:p w14:paraId="1847B345"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11B50C3A" w14:textId="77777777" w:rsidR="00841FF2" w:rsidRPr="007E1EAE" w:rsidRDefault="00841FF2" w:rsidP="00841FF2">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232093C7" w14:textId="77777777" w:rsidR="00841FF2" w:rsidRPr="007E1EAE" w:rsidRDefault="00841FF2" w:rsidP="00841FF2">
      <w:pPr>
        <w:pStyle w:val="Heading2"/>
      </w:pPr>
      <w:bookmarkStart w:id="444" w:name="_Toc397688791"/>
      <w:bookmarkStart w:id="445" w:name="_Toc302251684"/>
      <w:bookmarkStart w:id="446" w:name="_Toc310749078"/>
      <w:bookmarkStart w:id="447" w:name="_Toc313780912"/>
      <w:bookmarkStart w:id="448" w:name="_Toc322703156"/>
      <w:bookmarkStart w:id="449" w:name="_Toc454457704"/>
      <w:bookmarkStart w:id="450" w:name="_Toc454458503"/>
      <w:bookmarkStart w:id="451" w:name="_Toc500247997"/>
      <w:bookmarkStart w:id="452" w:name="_Toc528072923"/>
      <w:r w:rsidRPr="007E1EAE">
        <w:lastRenderedPageBreak/>
        <w:t>Passing information as inputs to Nodes and Relationships</w:t>
      </w:r>
      <w:bookmarkEnd w:id="444"/>
      <w:bookmarkEnd w:id="445"/>
      <w:bookmarkEnd w:id="446"/>
      <w:bookmarkEnd w:id="447"/>
      <w:bookmarkEnd w:id="448"/>
      <w:bookmarkEnd w:id="449"/>
      <w:bookmarkEnd w:id="450"/>
      <w:bookmarkEnd w:id="451"/>
      <w:bookmarkEnd w:id="452"/>
      <w:r w:rsidRPr="007E1EAE">
        <w:t xml:space="preserve"> </w:t>
      </w:r>
    </w:p>
    <w:p w14:paraId="33D1ECEB" w14:textId="77777777" w:rsidR="00841FF2" w:rsidRPr="007E1EAE" w:rsidRDefault="00841FF2" w:rsidP="00841FF2">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177AD2FB" w14:textId="77777777" w:rsidR="00841FF2" w:rsidRPr="007E1EAE" w:rsidRDefault="00841FF2" w:rsidP="00841FF2">
      <w:pPr>
        <w:pStyle w:val="Heading3"/>
      </w:pPr>
      <w:bookmarkStart w:id="453" w:name="_Toc413170789"/>
      <w:bookmarkStart w:id="454" w:name="_Toc397688793"/>
      <w:bookmarkStart w:id="455" w:name="_Toc454457705"/>
      <w:bookmarkStart w:id="456" w:name="_Toc454458504"/>
      <w:bookmarkEnd w:id="453"/>
      <w:r w:rsidRPr="007E1EAE">
        <w:t>Example: declaring input variables for all operations on a single interface</w:t>
      </w:r>
      <w:bookmarkEnd w:id="454"/>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788BE1BE" w14:textId="77777777" w:rsidTr="00841FF2">
        <w:tc>
          <w:tcPr>
            <w:tcW w:w="9576" w:type="dxa"/>
            <w:shd w:val="clear" w:color="auto" w:fill="D9D9D9" w:themeFill="background1" w:themeFillShade="D9"/>
          </w:tcPr>
          <w:p w14:paraId="5DFCB854" w14:textId="77777777" w:rsidR="00841FF2" w:rsidRPr="007E1EAE" w:rsidRDefault="00841FF2" w:rsidP="00841FF2">
            <w:pPr>
              <w:rPr>
                <w:rStyle w:val="CodeSnippet"/>
                <w:noProof/>
              </w:rPr>
            </w:pPr>
            <w:r w:rsidRPr="007E1EAE">
              <w:rPr>
                <w:rStyle w:val="CodeSnippet"/>
                <w:noProof/>
              </w:rPr>
              <w:t xml:space="preserve">node_templates:  </w:t>
            </w:r>
          </w:p>
          <w:p w14:paraId="433863DA" w14:textId="77777777" w:rsidR="00841FF2" w:rsidRPr="007E1EAE" w:rsidRDefault="00841FF2" w:rsidP="00841FF2">
            <w:pPr>
              <w:rPr>
                <w:rStyle w:val="CodeSnippet"/>
                <w:noProof/>
              </w:rPr>
            </w:pPr>
            <w:r w:rsidRPr="007E1EAE">
              <w:rPr>
                <w:rStyle w:val="CodeSnippet"/>
                <w:noProof/>
              </w:rPr>
              <w:t xml:space="preserve">  wordpress:</w:t>
            </w:r>
          </w:p>
          <w:p w14:paraId="655B8D44"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04475933" w14:textId="77777777" w:rsidR="00841FF2" w:rsidRPr="007E1EAE" w:rsidRDefault="00841FF2" w:rsidP="00841FF2">
            <w:pPr>
              <w:rPr>
                <w:rStyle w:val="CodeSnippet"/>
                <w:noProof/>
              </w:rPr>
            </w:pPr>
            <w:r w:rsidRPr="007E1EAE">
              <w:rPr>
                <w:rStyle w:val="CodeSnippet"/>
                <w:noProof/>
              </w:rPr>
              <w:t xml:space="preserve">    requirements:</w:t>
            </w:r>
          </w:p>
          <w:p w14:paraId="4035B7CB" w14:textId="77777777" w:rsidR="00841FF2" w:rsidRPr="007E1EAE" w:rsidRDefault="00841FF2" w:rsidP="00841FF2">
            <w:pPr>
              <w:rPr>
                <w:rStyle w:val="CodeSnippet"/>
                <w:noProof/>
              </w:rPr>
            </w:pPr>
            <w:r w:rsidRPr="007E1EAE">
              <w:rPr>
                <w:rStyle w:val="CodeSnippet"/>
                <w:noProof/>
              </w:rPr>
              <w:t xml:space="preserve">      ...</w:t>
            </w:r>
          </w:p>
          <w:p w14:paraId="67D8BE69" w14:textId="77777777" w:rsidR="00841FF2" w:rsidRPr="007E1EAE" w:rsidRDefault="00841FF2" w:rsidP="00841FF2">
            <w:pPr>
              <w:rPr>
                <w:rStyle w:val="CodeSnippet"/>
                <w:noProof/>
              </w:rPr>
            </w:pPr>
            <w:r w:rsidRPr="007E1EAE">
              <w:rPr>
                <w:rStyle w:val="CodeSnippet"/>
                <w:noProof/>
              </w:rPr>
              <w:t xml:space="preserve">      - database_endpoint: mysql_database</w:t>
            </w:r>
          </w:p>
          <w:p w14:paraId="010DAFEB" w14:textId="77777777" w:rsidR="00841FF2" w:rsidRPr="007E1EAE" w:rsidRDefault="00841FF2" w:rsidP="00841FF2">
            <w:pPr>
              <w:rPr>
                <w:rStyle w:val="CodeSnippet"/>
                <w:noProof/>
              </w:rPr>
            </w:pPr>
            <w:r w:rsidRPr="007E1EAE">
              <w:rPr>
                <w:rStyle w:val="CodeSnippet"/>
                <w:noProof/>
              </w:rPr>
              <w:t xml:space="preserve">    interfaces:</w:t>
            </w:r>
          </w:p>
          <w:p w14:paraId="052281D2" w14:textId="77777777" w:rsidR="00841FF2" w:rsidRPr="007E1EAE" w:rsidRDefault="00841FF2" w:rsidP="00841FF2">
            <w:pPr>
              <w:rPr>
                <w:rStyle w:val="CodeSnippet"/>
                <w:noProof/>
              </w:rPr>
            </w:pPr>
            <w:r w:rsidRPr="007E1EAE">
              <w:rPr>
                <w:rStyle w:val="CodeSnippet"/>
                <w:noProof/>
              </w:rPr>
              <w:t xml:space="preserve">      Standard:</w:t>
            </w:r>
          </w:p>
          <w:p w14:paraId="17DB18A7"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B4D88F4" w14:textId="77777777" w:rsidR="00841FF2" w:rsidRPr="007E1EAE" w:rsidRDefault="00841FF2" w:rsidP="00841FF2">
            <w:pPr>
              <w:rPr>
                <w:rStyle w:val="CodeSnippet"/>
              </w:rPr>
            </w:pPr>
            <w:r w:rsidRPr="007E1EAE">
              <w:rPr>
                <w:rStyle w:val="CodeSnippet"/>
                <w:noProof/>
              </w:rPr>
              <w:t xml:space="preserve">          wp_db_port: { get_property: [ SELF, database_endpoint, port ] }</w:t>
            </w:r>
          </w:p>
        </w:tc>
      </w:tr>
    </w:tbl>
    <w:p w14:paraId="29603807" w14:textId="77777777" w:rsidR="00841FF2" w:rsidRPr="007E1EAE" w:rsidRDefault="00841FF2" w:rsidP="00841FF2">
      <w:pPr>
        <w:pStyle w:val="Heading3"/>
      </w:pPr>
      <w:bookmarkStart w:id="457" w:name="_Toc397688794"/>
      <w:bookmarkStart w:id="458" w:name="_Toc454457706"/>
      <w:bookmarkStart w:id="459" w:name="_Toc454458505"/>
      <w:r w:rsidRPr="007E1EAE">
        <w:t>Example: declaring input variables for a single operation</w:t>
      </w:r>
      <w:bookmarkEnd w:id="457"/>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9A9050E" w14:textId="77777777" w:rsidTr="00841FF2">
        <w:tc>
          <w:tcPr>
            <w:tcW w:w="9576" w:type="dxa"/>
            <w:shd w:val="clear" w:color="auto" w:fill="D9D9D9" w:themeFill="background1" w:themeFillShade="D9"/>
          </w:tcPr>
          <w:p w14:paraId="6B521DB6" w14:textId="77777777" w:rsidR="00841FF2" w:rsidRPr="007E1EAE" w:rsidRDefault="00841FF2" w:rsidP="00841FF2">
            <w:pPr>
              <w:rPr>
                <w:rStyle w:val="CodeSnippet"/>
                <w:noProof/>
              </w:rPr>
            </w:pPr>
            <w:r w:rsidRPr="007E1EAE">
              <w:rPr>
                <w:rStyle w:val="CodeSnippet"/>
                <w:noProof/>
              </w:rPr>
              <w:t xml:space="preserve">node_templates:  </w:t>
            </w:r>
          </w:p>
          <w:p w14:paraId="484ABFA9" w14:textId="77777777" w:rsidR="00841FF2" w:rsidRPr="007E1EAE" w:rsidRDefault="00841FF2" w:rsidP="00841FF2">
            <w:pPr>
              <w:rPr>
                <w:rStyle w:val="CodeSnippet"/>
                <w:noProof/>
              </w:rPr>
            </w:pPr>
            <w:r w:rsidRPr="007E1EAE">
              <w:rPr>
                <w:rStyle w:val="CodeSnippet"/>
                <w:noProof/>
              </w:rPr>
              <w:t xml:space="preserve">  wordpress:</w:t>
            </w:r>
          </w:p>
          <w:p w14:paraId="76A789A3"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14582ADA" w14:textId="77777777" w:rsidR="00841FF2" w:rsidRPr="007E1EAE" w:rsidRDefault="00841FF2" w:rsidP="00841FF2">
            <w:pPr>
              <w:rPr>
                <w:rStyle w:val="CodeSnippet"/>
                <w:noProof/>
              </w:rPr>
            </w:pPr>
            <w:r w:rsidRPr="007E1EAE">
              <w:rPr>
                <w:rStyle w:val="CodeSnippet"/>
                <w:noProof/>
              </w:rPr>
              <w:t xml:space="preserve">    requirements:</w:t>
            </w:r>
          </w:p>
          <w:p w14:paraId="1570B1C2" w14:textId="77777777" w:rsidR="00841FF2" w:rsidRPr="007E1EAE" w:rsidRDefault="00841FF2" w:rsidP="00841FF2">
            <w:pPr>
              <w:rPr>
                <w:rStyle w:val="CodeSnippet"/>
                <w:noProof/>
              </w:rPr>
            </w:pPr>
            <w:r w:rsidRPr="007E1EAE">
              <w:rPr>
                <w:rStyle w:val="CodeSnippet"/>
                <w:noProof/>
              </w:rPr>
              <w:t xml:space="preserve">      ...</w:t>
            </w:r>
          </w:p>
          <w:p w14:paraId="1F601AAC" w14:textId="77777777" w:rsidR="00841FF2" w:rsidRPr="007E1EAE" w:rsidRDefault="00841FF2" w:rsidP="00841FF2">
            <w:pPr>
              <w:rPr>
                <w:rStyle w:val="CodeSnippet"/>
                <w:noProof/>
              </w:rPr>
            </w:pPr>
            <w:r w:rsidRPr="007E1EAE">
              <w:rPr>
                <w:rStyle w:val="CodeSnippet"/>
                <w:noProof/>
              </w:rPr>
              <w:t xml:space="preserve">      - database_endpoint: mysql_database</w:t>
            </w:r>
          </w:p>
          <w:p w14:paraId="44EBFEFE" w14:textId="77777777" w:rsidR="00841FF2" w:rsidRPr="007E1EAE" w:rsidRDefault="00841FF2" w:rsidP="00841FF2">
            <w:pPr>
              <w:rPr>
                <w:rStyle w:val="CodeSnippet"/>
                <w:noProof/>
              </w:rPr>
            </w:pPr>
            <w:r w:rsidRPr="007E1EAE">
              <w:rPr>
                <w:rStyle w:val="CodeSnippet"/>
                <w:noProof/>
              </w:rPr>
              <w:t xml:space="preserve">    interfaces:</w:t>
            </w:r>
          </w:p>
          <w:p w14:paraId="2CA22D31" w14:textId="77777777" w:rsidR="00841FF2" w:rsidRPr="007E1EAE" w:rsidRDefault="00841FF2" w:rsidP="00841FF2">
            <w:pPr>
              <w:rPr>
                <w:rStyle w:val="CodeSnippet"/>
                <w:noProof/>
              </w:rPr>
            </w:pPr>
            <w:r w:rsidRPr="007E1EAE">
              <w:rPr>
                <w:rStyle w:val="CodeSnippet"/>
                <w:noProof/>
              </w:rPr>
              <w:t xml:space="preserve">      Standard:</w:t>
            </w:r>
          </w:p>
          <w:p w14:paraId="64AC7F40" w14:textId="77777777" w:rsidR="00841FF2" w:rsidRPr="007E1EAE" w:rsidRDefault="00841FF2" w:rsidP="00841FF2">
            <w:pPr>
              <w:rPr>
                <w:rStyle w:val="CodeSnippet"/>
                <w:noProof/>
              </w:rPr>
            </w:pPr>
            <w:r w:rsidRPr="007E1EAE">
              <w:rPr>
                <w:rStyle w:val="CodeSnippet"/>
                <w:noProof/>
              </w:rPr>
              <w:t xml:space="preserve">        create: wordpress_install.sh</w:t>
            </w:r>
          </w:p>
          <w:p w14:paraId="489A9AE8" w14:textId="77777777" w:rsidR="00841FF2" w:rsidRPr="007E1EAE" w:rsidRDefault="00841FF2" w:rsidP="00841FF2">
            <w:pPr>
              <w:rPr>
                <w:rStyle w:val="CodeSnippet"/>
                <w:noProof/>
              </w:rPr>
            </w:pPr>
            <w:r w:rsidRPr="007E1EAE">
              <w:rPr>
                <w:rStyle w:val="CodeSnippet"/>
                <w:noProof/>
              </w:rPr>
              <w:t xml:space="preserve">        configure: </w:t>
            </w:r>
          </w:p>
          <w:p w14:paraId="6E359C42" w14:textId="77777777" w:rsidR="00841FF2" w:rsidRPr="007E1EAE" w:rsidRDefault="00841FF2" w:rsidP="00841FF2">
            <w:pPr>
              <w:rPr>
                <w:rStyle w:val="CodeSnippet"/>
                <w:noProof/>
              </w:rPr>
            </w:pPr>
            <w:r w:rsidRPr="007E1EAE">
              <w:rPr>
                <w:rStyle w:val="CodeSnippet"/>
                <w:noProof/>
              </w:rPr>
              <w:t xml:space="preserve">          implementation: wordpress_configure.sh            </w:t>
            </w:r>
          </w:p>
          <w:p w14:paraId="19B871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3F99A80" w14:textId="77777777" w:rsidR="00841FF2" w:rsidRPr="007E1EAE" w:rsidRDefault="00841FF2" w:rsidP="00841FF2">
            <w:pPr>
              <w:rPr>
                <w:rStyle w:val="CodeSnippet"/>
                <w:noProof/>
              </w:rPr>
            </w:pPr>
            <w:r w:rsidRPr="007E1EAE">
              <w:rPr>
                <w:rStyle w:val="CodeSnippet"/>
                <w:noProof/>
              </w:rPr>
              <w:t xml:space="preserve">            wp_db_port: { get_property: [ SELF, database_endpoint, port ] }</w:t>
            </w:r>
          </w:p>
        </w:tc>
      </w:tr>
    </w:tbl>
    <w:p w14:paraId="5433BAC8" w14:textId="77777777" w:rsidR="00841FF2" w:rsidRPr="007E1EAE" w:rsidRDefault="00841FF2" w:rsidP="00841FF2">
      <w:pPr>
        <w:pStyle w:val="NormalaroundTable"/>
      </w:pPr>
      <w:r w:rsidRPr="007E1EAE">
        <w:lastRenderedPageBreak/>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917C8C" w14:textId="77777777" w:rsidR="00841FF2" w:rsidRPr="007E1EAE" w:rsidRDefault="00841FF2" w:rsidP="00841FF2">
      <w:pPr>
        <w:pStyle w:val="Heading3"/>
      </w:pPr>
      <w:bookmarkStart w:id="460" w:name="_Toc454457707"/>
      <w:bookmarkStart w:id="461" w:name="_Toc454458506"/>
      <w:r w:rsidRPr="007E1EAE">
        <w:t>Example: setting output variables to an attribute</w:t>
      </w:r>
      <w:bookmarkEnd w:id="460"/>
      <w:bookmarkEnd w:id="46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C8A40A6" w14:textId="77777777" w:rsidTr="00841FF2">
        <w:tc>
          <w:tcPr>
            <w:tcW w:w="9576" w:type="dxa"/>
            <w:shd w:val="clear" w:color="auto" w:fill="D9D9D9" w:themeFill="background1" w:themeFillShade="D9"/>
          </w:tcPr>
          <w:p w14:paraId="6B63E44B" w14:textId="77777777" w:rsidR="00841FF2" w:rsidRPr="007E1EAE" w:rsidRDefault="00841FF2" w:rsidP="00841FF2">
            <w:pPr>
              <w:rPr>
                <w:rStyle w:val="CodeSnippet"/>
                <w:noProof/>
              </w:rPr>
            </w:pPr>
            <w:r w:rsidRPr="007E1EAE">
              <w:rPr>
                <w:rStyle w:val="CodeSnippet"/>
                <w:noProof/>
              </w:rPr>
              <w:t>node_templates:</w:t>
            </w:r>
          </w:p>
          <w:p w14:paraId="7239FE7D"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xml:space="preserve">    type: MyTypes.SomeNodeType     </w:t>
            </w:r>
          </w:p>
          <w:p w14:paraId="35E4FB52" w14:textId="77777777" w:rsidR="00841FF2" w:rsidRPr="007E1EAE" w:rsidRDefault="00841FF2" w:rsidP="00841FF2">
            <w:pPr>
              <w:rPr>
                <w:rStyle w:val="CodeSnippet"/>
                <w:noProof/>
              </w:rPr>
            </w:pPr>
            <w:r w:rsidRPr="007E1EAE">
              <w:rPr>
                <w:rStyle w:val="CodeSnippet"/>
                <w:noProof/>
              </w:rPr>
              <w:t xml:space="preserve">    attributes: </w:t>
            </w:r>
            <w:r w:rsidRPr="007E1EAE">
              <w:rPr>
                <w:rStyle w:val="CodeSnippet"/>
                <w:noProof/>
              </w:rPr>
              <w:br/>
              <w:t xml:space="preserve">      url: { </w:t>
            </w:r>
            <w:r w:rsidRPr="007E1EAE">
              <w:rPr>
                <w:rStyle w:val="CodeSnippet"/>
                <w:b/>
                <w:noProof/>
              </w:rPr>
              <w:t>get_operation_output</w:t>
            </w:r>
            <w:r w:rsidRPr="007E1EAE">
              <w:rPr>
                <w:rStyle w:val="CodeSnippet"/>
                <w:noProof/>
              </w:rPr>
              <w:t>: [ SELF, Standard, create, generated_url ] }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tc>
      </w:tr>
    </w:tbl>
    <w:p w14:paraId="4EDEDB33" w14:textId="77777777" w:rsidR="00841FF2" w:rsidRPr="007E1EAE" w:rsidRDefault="00841FF2" w:rsidP="00841FF2"/>
    <w:p w14:paraId="568C0486" w14:textId="77777777" w:rsidR="00841FF2" w:rsidRPr="007E1EAE" w:rsidRDefault="00841FF2" w:rsidP="00841FF2">
      <w:r w:rsidRPr="007E1EAE">
        <w:t>In this example, the Standard create operation exposes / exports an environment variable named “</w:t>
      </w:r>
      <w:r w:rsidRPr="007E1EAE">
        <w:rPr>
          <w:rStyle w:val="CodeSnippetHighlight"/>
        </w:rPr>
        <w:t>generated_url”</w:t>
      </w:r>
      <w:r w:rsidRPr="007E1EAE">
        <w:t xml:space="preserve"> attribute which will be assigned to the WordPress node’s </w:t>
      </w:r>
      <w:r w:rsidRPr="007E1EAE">
        <w:rPr>
          <w:rStyle w:val="CodeSnippetHighlight"/>
        </w:rPr>
        <w:t>url</w:t>
      </w:r>
      <w:r w:rsidRPr="007E1EAE">
        <w:t xml:space="preserve"> attribute.</w:t>
      </w:r>
    </w:p>
    <w:p w14:paraId="54967014" w14:textId="77777777" w:rsidR="00841FF2" w:rsidRPr="007E1EAE" w:rsidRDefault="00841FF2" w:rsidP="00841FF2">
      <w:pPr>
        <w:pStyle w:val="Heading3"/>
      </w:pPr>
      <w:bookmarkStart w:id="462" w:name="_Toc454457708"/>
      <w:bookmarkStart w:id="463" w:name="_Toc454458507"/>
      <w:r w:rsidRPr="007E1EAE">
        <w:t>Example: passing output variables between operations</w:t>
      </w:r>
      <w:bookmarkEnd w:id="462"/>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6B968611" w14:textId="77777777" w:rsidTr="00841FF2">
        <w:tc>
          <w:tcPr>
            <w:tcW w:w="9576" w:type="dxa"/>
            <w:shd w:val="clear" w:color="auto" w:fill="D9D9D9" w:themeFill="background1" w:themeFillShade="D9"/>
          </w:tcPr>
          <w:p w14:paraId="2A56A295" w14:textId="77777777" w:rsidR="00841FF2" w:rsidRPr="007E1EAE" w:rsidRDefault="00841FF2" w:rsidP="00841FF2">
            <w:pPr>
              <w:rPr>
                <w:rStyle w:val="CodeSnippet"/>
                <w:noProof/>
              </w:rPr>
            </w:pPr>
            <w:r w:rsidRPr="007E1EAE">
              <w:rPr>
                <w:rStyle w:val="CodeSnippet"/>
                <w:noProof/>
              </w:rPr>
              <w:t>node_templates:</w:t>
            </w:r>
          </w:p>
          <w:p w14:paraId="58A7F682"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type: MyTypes.SomeNodeType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p w14:paraId="3EA8C4E6" w14:textId="77777777" w:rsidR="00841FF2" w:rsidRPr="007E1EAE" w:rsidRDefault="00841FF2" w:rsidP="00841FF2">
            <w:pPr>
              <w:rPr>
                <w:rStyle w:val="CodeSnippet"/>
                <w:noProof/>
              </w:rPr>
            </w:pPr>
            <w:r w:rsidRPr="007E1EAE">
              <w:rPr>
                <w:rStyle w:val="CodeSnippet"/>
                <w:noProof/>
              </w:rPr>
              <w:t xml:space="preserve">        configure: </w:t>
            </w:r>
            <w:r w:rsidRPr="007E1EAE">
              <w:rPr>
                <w:rStyle w:val="CodeSnippet"/>
                <w:noProof/>
              </w:rPr>
              <w:br/>
              <w:t xml:space="preserve">          implementation: scripts/frontend/configure.sh </w:t>
            </w:r>
            <w:r w:rsidRPr="007E1EAE">
              <w:rPr>
                <w:rStyle w:val="CodeSnippet"/>
                <w:noProof/>
              </w:rPr>
              <w:br/>
              <w:t>          inputs: </w:t>
            </w:r>
            <w:r w:rsidRPr="007E1EAE">
              <w:rPr>
                <w:rStyle w:val="CodeSnippet"/>
                <w:noProof/>
              </w:rPr>
              <w:br/>
              <w:t xml:space="preserve">            data_dir: { </w:t>
            </w:r>
            <w:r w:rsidRPr="007E1EAE">
              <w:rPr>
                <w:rStyle w:val="CodeSnippetHighlight"/>
                <w:noProof/>
              </w:rPr>
              <w:t>get_operation_output</w:t>
            </w:r>
            <w:r w:rsidRPr="007E1EAE">
              <w:rPr>
                <w:rStyle w:val="CodeSnippet"/>
                <w:noProof/>
              </w:rPr>
              <w:t>: [ SELF, Standard, create, data_dir ] }</w:t>
            </w:r>
          </w:p>
        </w:tc>
      </w:tr>
    </w:tbl>
    <w:p w14:paraId="08A22434" w14:textId="77777777" w:rsidR="00841FF2" w:rsidRPr="007E1EAE" w:rsidRDefault="00841FF2" w:rsidP="00841FF2">
      <w:pPr>
        <w:pStyle w:val="NormalaroundTable"/>
      </w:pPr>
      <w:r w:rsidRPr="007E1EAE">
        <w:t xml:space="preserve">In this example, the </w:t>
      </w:r>
      <w:r w:rsidRPr="007E1EAE">
        <w:rPr>
          <w:rStyle w:val="CodeSnippetHighlight"/>
        </w:rPr>
        <w:t>Standard</w:t>
      </w:r>
      <w:r w:rsidRPr="007E1EAE">
        <w:t xml:space="preserve"> lifecycle’s </w:t>
      </w:r>
      <w:r w:rsidRPr="007E1EAE">
        <w:rPr>
          <w:rStyle w:val="CodeSnippetHighlight"/>
        </w:rPr>
        <w:t>create</w:t>
      </w:r>
      <w:r w:rsidRPr="007E1EAE">
        <w:t xml:space="preserve"> operation exposes / exports an environment variable named “</w:t>
      </w:r>
      <w:r w:rsidRPr="007E1EAE">
        <w:rPr>
          <w:rStyle w:val="CodeSnippetHighlight"/>
        </w:rPr>
        <w:t>data_dir</w:t>
      </w:r>
      <w:r w:rsidRPr="007E1EAE">
        <w:t xml:space="preserve">” which will be passed as an input to the </w:t>
      </w:r>
      <w:r w:rsidRPr="007E1EAE">
        <w:rPr>
          <w:rStyle w:val="CodeSnippetHighlight"/>
        </w:rPr>
        <w:t>Standard</w:t>
      </w:r>
      <w:r w:rsidRPr="007E1EAE">
        <w:t xml:space="preserve"> lifecycle’s </w:t>
      </w:r>
      <w:r w:rsidRPr="007E1EAE">
        <w:rPr>
          <w:rStyle w:val="CodeSnippetHighlight"/>
        </w:rPr>
        <w:t>configure</w:t>
      </w:r>
      <w:r w:rsidRPr="007E1EAE">
        <w:t xml:space="preserve"> operation.</w:t>
      </w:r>
    </w:p>
    <w:p w14:paraId="4F539344" w14:textId="77777777" w:rsidR="00841FF2" w:rsidRPr="007E1EAE" w:rsidRDefault="00841FF2" w:rsidP="00841FF2">
      <w:pPr>
        <w:pStyle w:val="Heading2"/>
      </w:pPr>
      <w:bookmarkStart w:id="464" w:name="_Toc397688795"/>
      <w:bookmarkStart w:id="465" w:name="_Toc302251685"/>
      <w:bookmarkStart w:id="466" w:name="_Toc310749079"/>
      <w:bookmarkStart w:id="467" w:name="_Toc313780913"/>
      <w:bookmarkStart w:id="468" w:name="_Toc322703157"/>
      <w:bookmarkStart w:id="469" w:name="_Toc454457709"/>
      <w:bookmarkStart w:id="470" w:name="_Toc454458508"/>
      <w:bookmarkStart w:id="471" w:name="_Toc500247998"/>
      <w:bookmarkStart w:id="472" w:name="_Toc528072924"/>
      <w:r w:rsidRPr="007E1EAE">
        <w:t>Topology Template Model versus Instance Model</w:t>
      </w:r>
      <w:bookmarkEnd w:id="464"/>
      <w:bookmarkEnd w:id="465"/>
      <w:bookmarkEnd w:id="466"/>
      <w:bookmarkEnd w:id="467"/>
      <w:bookmarkEnd w:id="468"/>
      <w:bookmarkEnd w:id="469"/>
      <w:bookmarkEnd w:id="470"/>
      <w:bookmarkEnd w:id="471"/>
      <w:bookmarkEnd w:id="472"/>
    </w:p>
    <w:p w14:paraId="54457044" w14:textId="77777777" w:rsidR="00841FF2" w:rsidRPr="007E1EAE" w:rsidRDefault="00841FF2" w:rsidP="00841FF2">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06F0D55F" w14:textId="77777777" w:rsidR="00841FF2" w:rsidRPr="007E1EAE" w:rsidRDefault="00841FF2" w:rsidP="00841FF2">
      <w:pPr>
        <w:pStyle w:val="Heading2"/>
      </w:pPr>
      <w:bookmarkStart w:id="473" w:name="_Toc397688796"/>
      <w:bookmarkStart w:id="474" w:name="_Toc302251686"/>
      <w:bookmarkStart w:id="475" w:name="_Toc310749080"/>
      <w:bookmarkStart w:id="476" w:name="_Toc313780914"/>
      <w:bookmarkStart w:id="477" w:name="_Toc322703158"/>
      <w:bookmarkStart w:id="478" w:name="_Toc454457710"/>
      <w:bookmarkStart w:id="479" w:name="_Toc454458509"/>
      <w:bookmarkStart w:id="480" w:name="_Toc500247999"/>
      <w:bookmarkStart w:id="481" w:name="_Toc528072925"/>
      <w:r w:rsidRPr="007E1EAE">
        <w:lastRenderedPageBreak/>
        <w:t>Using attributes implicitly reflected from properties</w:t>
      </w:r>
      <w:bookmarkEnd w:id="473"/>
      <w:bookmarkEnd w:id="474"/>
      <w:bookmarkEnd w:id="475"/>
      <w:bookmarkEnd w:id="476"/>
      <w:bookmarkEnd w:id="477"/>
      <w:bookmarkEnd w:id="478"/>
      <w:bookmarkEnd w:id="479"/>
      <w:bookmarkEnd w:id="480"/>
      <w:bookmarkEnd w:id="481"/>
    </w:p>
    <w:p w14:paraId="603649DE" w14:textId="77777777" w:rsidR="00841FF2" w:rsidRPr="007E1EAE" w:rsidRDefault="00841FF2" w:rsidP="00841FF2">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1DBCB7DF" w14:textId="77777777" w:rsidR="00841FF2" w:rsidRPr="007E1EAE" w:rsidRDefault="00841FF2" w:rsidP="00841FF2">
      <w:pPr>
        <w:pStyle w:val="NormalaroundTable"/>
      </w:pPr>
      <w:r w:rsidRPr="007E1EAE">
        <w:t xml:space="preserve">In other words, TOSCA orchestrators will automatically reflect (i.e., make available) any property defined on an entity making it available as an attribute of the entity with the same name as the property. </w:t>
      </w:r>
    </w:p>
    <w:p w14:paraId="6BE6A0E7" w14:textId="77777777" w:rsidR="00841FF2" w:rsidRPr="007E1EAE" w:rsidRDefault="00841FF2" w:rsidP="00841FF2"/>
    <w:p w14:paraId="09B7B548" w14:textId="77777777" w:rsidR="00841FF2" w:rsidRPr="007E1EAE" w:rsidRDefault="00841FF2" w:rsidP="00841FF2">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67B24C44" w14:textId="77777777" w:rsidR="00841FF2" w:rsidRPr="007E1EAE" w:rsidRDefault="00841FF2" w:rsidP="00841FF2"/>
    <w:p w14:paraId="3E24C6FD" w14:textId="50AD4D53" w:rsidR="00841FF2" w:rsidRPr="007E1EAE" w:rsidRDefault="00841FF2" w:rsidP="00841FF2">
      <w:pPr>
        <w:pStyle w:val="Caption"/>
        <w:keepNext/>
      </w:pPr>
      <w:bookmarkStart w:id="482" w:name="_Toc310749169"/>
      <w:bookmarkStart w:id="483" w:name="_Toc313780888"/>
      <w:bookmarkStart w:id="484" w:name="_Toc500247854"/>
      <w:bookmarkStart w:id="485" w:name="_Toc528073033"/>
      <w:r w:rsidRPr="007E1EAE">
        <w:t xml:space="preserve">Example </w:t>
      </w:r>
      <w:r w:rsidR="00930B19">
        <w:rPr>
          <w:noProof/>
        </w:rPr>
        <w:fldChar w:fldCharType="begin"/>
      </w:r>
      <w:r w:rsidR="00930B19">
        <w:rPr>
          <w:noProof/>
        </w:rPr>
        <w:instrText xml:space="preserve"> SEQ Example \* ARABIC </w:instrText>
      </w:r>
      <w:r w:rsidR="00930B19">
        <w:rPr>
          <w:noProof/>
        </w:rPr>
        <w:fldChar w:fldCharType="separate"/>
      </w:r>
      <w:r w:rsidR="006F07B6">
        <w:rPr>
          <w:noProof/>
        </w:rPr>
        <w:t>23</w:t>
      </w:r>
      <w:r w:rsidR="00930B19">
        <w:rPr>
          <w:noProof/>
        </w:rPr>
        <w:fldChar w:fldCharType="end"/>
      </w:r>
      <w:r w:rsidRPr="007E1EAE">
        <w:t xml:space="preserve"> - Properties reflected as attributes</w:t>
      </w:r>
      <w:bookmarkEnd w:id="482"/>
      <w:bookmarkEnd w:id="483"/>
      <w:bookmarkEnd w:id="484"/>
      <w:bookmarkEnd w:id="48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5D321E8B" w14:textId="77777777" w:rsidTr="00841FF2">
        <w:tc>
          <w:tcPr>
            <w:tcW w:w="9576" w:type="dxa"/>
            <w:shd w:val="clear" w:color="auto" w:fill="D9D9D9" w:themeFill="background1" w:themeFillShade="D9"/>
          </w:tcPr>
          <w:p w14:paraId="23F29C2C" w14:textId="77777777" w:rsidR="00841FF2" w:rsidRPr="007E1EAE" w:rsidRDefault="00841FF2" w:rsidP="00841FF2">
            <w:pPr>
              <w:rPr>
                <w:rStyle w:val="CodeSnippet"/>
                <w:noProof/>
              </w:rPr>
            </w:pPr>
            <w:r w:rsidRPr="007E1EAE">
              <w:rPr>
                <w:rStyle w:val="CodeSnippet"/>
                <w:noProof/>
              </w:rPr>
              <w:t>tosca_definitions_version: tosca_simple_yaml_1_0</w:t>
            </w:r>
          </w:p>
          <w:p w14:paraId="2D5E09AB" w14:textId="77777777" w:rsidR="00841FF2" w:rsidRPr="007E1EAE" w:rsidRDefault="00841FF2" w:rsidP="00841FF2">
            <w:pPr>
              <w:tabs>
                <w:tab w:val="left" w:pos="2653"/>
              </w:tabs>
              <w:rPr>
                <w:rStyle w:val="CodeSnippet"/>
                <w:noProof/>
              </w:rPr>
            </w:pPr>
            <w:r w:rsidRPr="007E1EAE">
              <w:rPr>
                <w:rStyle w:val="CodeSnippet"/>
                <w:noProof/>
              </w:rPr>
              <w:tab/>
            </w:r>
          </w:p>
          <w:p w14:paraId="0BA5BC1E" w14:textId="77777777" w:rsidR="00841FF2" w:rsidRPr="007E1EAE" w:rsidRDefault="00841FF2" w:rsidP="00841FF2">
            <w:pPr>
              <w:rPr>
                <w:rStyle w:val="CodeSnippet"/>
                <w:noProof/>
              </w:rPr>
            </w:pPr>
            <w:r w:rsidRPr="007E1EAE">
              <w:rPr>
                <w:rStyle w:val="CodeSnippet"/>
                <w:noProof/>
              </w:rPr>
              <w:t>description: &gt;</w:t>
            </w:r>
          </w:p>
          <w:p w14:paraId="702E79F3" w14:textId="77777777" w:rsidR="00841FF2" w:rsidRPr="007E1EAE" w:rsidRDefault="00841FF2" w:rsidP="00841FF2">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4209622D" w14:textId="77777777" w:rsidR="00841FF2" w:rsidRPr="007E1EAE" w:rsidRDefault="00841FF2" w:rsidP="00841FF2">
            <w:pPr>
              <w:rPr>
                <w:rStyle w:val="CodeSnippet"/>
                <w:noProof/>
              </w:rPr>
            </w:pPr>
          </w:p>
          <w:p w14:paraId="7D083EC5" w14:textId="77777777" w:rsidR="00841FF2" w:rsidRPr="007E1EAE" w:rsidRDefault="00841FF2" w:rsidP="00841FF2">
            <w:pPr>
              <w:tabs>
                <w:tab w:val="left" w:pos="2676"/>
              </w:tabs>
              <w:rPr>
                <w:rStyle w:val="CodeSnippet"/>
                <w:noProof/>
              </w:rPr>
            </w:pPr>
            <w:r w:rsidRPr="007E1EAE">
              <w:rPr>
                <w:rStyle w:val="CodeSnippet"/>
                <w:noProof/>
              </w:rPr>
              <w:t>node_types:</w:t>
            </w:r>
          </w:p>
          <w:p w14:paraId="405D176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ServerNode:</w:t>
            </w:r>
          </w:p>
          <w:p w14:paraId="4E56E25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763618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450C1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92234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039977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C758621"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33A77329" w14:textId="77777777" w:rsidR="00841FF2" w:rsidRPr="007E1EAE" w:rsidRDefault="00841FF2" w:rsidP="00841FF2">
            <w:pPr>
              <w:autoSpaceDE w:val="0"/>
              <w:autoSpaceDN w:val="0"/>
              <w:adjustRightInd w:val="0"/>
              <w:rPr>
                <w:rStyle w:val="CodeSnippet"/>
                <w:noProof/>
              </w:rPr>
            </w:pPr>
          </w:p>
          <w:p w14:paraId="39F9B73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ClientNode:</w:t>
            </w:r>
          </w:p>
          <w:p w14:paraId="3BF5E8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63D45AB1" w14:textId="77777777" w:rsidR="00841FF2" w:rsidRPr="007E1EAE" w:rsidRDefault="00841FF2" w:rsidP="00841FF2">
            <w:pPr>
              <w:rPr>
                <w:rStyle w:val="CodeSnippet"/>
                <w:noProof/>
              </w:rPr>
            </w:pPr>
            <w:r w:rsidRPr="007E1EAE">
              <w:rPr>
                <w:rStyle w:val="CodeSnippet"/>
                <w:noProof/>
              </w:rPr>
              <w:t xml:space="preserve">    properties:</w:t>
            </w:r>
          </w:p>
          <w:p w14:paraId="64A830EF" w14:textId="77777777" w:rsidR="00841FF2" w:rsidRPr="007E1EAE" w:rsidRDefault="00841FF2" w:rsidP="00841FF2">
            <w:pPr>
              <w:rPr>
                <w:rStyle w:val="CodeSnippet"/>
                <w:noProof/>
              </w:rPr>
            </w:pPr>
            <w:r w:rsidRPr="007E1EAE">
              <w:rPr>
                <w:rStyle w:val="CodeSnippet"/>
                <w:noProof/>
              </w:rPr>
              <w:t xml:space="preserve">      # omitted here for brevity</w:t>
            </w:r>
          </w:p>
          <w:p w14:paraId="236A2B9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B1760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0AD279A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capability: Endpoint</w:t>
            </w:r>
          </w:p>
          <w:p w14:paraId="47915E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 ServerNode  </w:t>
            </w:r>
          </w:p>
          <w:p w14:paraId="2EEC9AE2" w14:textId="77777777" w:rsidR="00841FF2" w:rsidRPr="007E1EAE" w:rsidRDefault="00841FF2" w:rsidP="00841FF2">
            <w:pPr>
              <w:tabs>
                <w:tab w:val="center" w:pos="4673"/>
              </w:tabs>
              <w:autoSpaceDE w:val="0"/>
              <w:autoSpaceDN w:val="0"/>
              <w:adjustRightInd w:val="0"/>
              <w:rPr>
                <w:rStyle w:val="CodeSnippet"/>
                <w:noProof/>
              </w:rPr>
            </w:pPr>
            <w:r w:rsidRPr="007E1EAE">
              <w:rPr>
                <w:rStyle w:val="CodeSnippet"/>
                <w:noProof/>
              </w:rPr>
              <w:t xml:space="preserve">          relationship: ConnectsTo</w:t>
            </w:r>
          </w:p>
          <w:p w14:paraId="45FE8D3E" w14:textId="77777777" w:rsidR="00841FF2" w:rsidRPr="007E1EAE" w:rsidRDefault="00841FF2" w:rsidP="00841FF2">
            <w:pPr>
              <w:autoSpaceDE w:val="0"/>
              <w:autoSpaceDN w:val="0"/>
              <w:adjustRightInd w:val="0"/>
              <w:rPr>
                <w:rStyle w:val="CodeSnippet"/>
                <w:noProof/>
              </w:rPr>
            </w:pPr>
          </w:p>
          <w:p w14:paraId="517D65C1"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topology_template:           </w:t>
            </w:r>
          </w:p>
          <w:p w14:paraId="52B57BF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1761D7A7" w14:textId="77777777" w:rsidR="00841FF2" w:rsidRPr="007E1EAE" w:rsidRDefault="00841FF2" w:rsidP="00841FF2">
            <w:pPr>
              <w:autoSpaceDE w:val="0"/>
              <w:autoSpaceDN w:val="0"/>
              <w:adjustRightInd w:val="0"/>
              <w:rPr>
                <w:rStyle w:val="CodeSnippet"/>
                <w:noProof/>
              </w:rPr>
            </w:pPr>
          </w:p>
          <w:p w14:paraId="1F9A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my_server:</w:t>
            </w:r>
          </w:p>
          <w:p w14:paraId="10BC2BF4" w14:textId="77777777" w:rsidR="00841FF2" w:rsidRPr="001A0A40" w:rsidRDefault="00841FF2" w:rsidP="00841FF2">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DEEF5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properties:</w:t>
            </w:r>
          </w:p>
          <w:p w14:paraId="7351C7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notification_port: 8000</w:t>
            </w:r>
          </w:p>
          <w:p w14:paraId="2364306D" w14:textId="77777777" w:rsidR="00841FF2" w:rsidRPr="001A0A40" w:rsidRDefault="00841FF2" w:rsidP="00841FF2">
            <w:pPr>
              <w:autoSpaceDE w:val="0"/>
              <w:autoSpaceDN w:val="0"/>
              <w:adjustRightInd w:val="0"/>
              <w:rPr>
                <w:rStyle w:val="CodeSnippet"/>
                <w:noProof/>
              </w:rPr>
            </w:pPr>
          </w:p>
          <w:p w14:paraId="55A27D45" w14:textId="77777777" w:rsidR="00841FF2" w:rsidRPr="007E1EAE" w:rsidRDefault="00841FF2" w:rsidP="00841FF2">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55AC985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ClientNode</w:t>
            </w:r>
          </w:p>
          <w:p w14:paraId="595CCD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 </w:t>
            </w:r>
          </w:p>
          <w:p w14:paraId="584AFC5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4FBEE8DF" w14:textId="77777777" w:rsidR="00841FF2" w:rsidRPr="007E1EAE" w:rsidRDefault="00841FF2" w:rsidP="00841FF2">
            <w:pPr>
              <w:pStyle w:val="NoSpacing"/>
              <w:rPr>
                <w:rStyle w:val="CodeSnippet"/>
                <w:noProof/>
              </w:rPr>
            </w:pPr>
            <w:r w:rsidRPr="007E1EAE">
              <w:rPr>
                <w:rStyle w:val="CodeSnippet"/>
                <w:noProof/>
              </w:rPr>
              <w:t xml:space="preserve">            node: my_server</w:t>
            </w:r>
          </w:p>
          <w:p w14:paraId="69F8A25A" w14:textId="77777777" w:rsidR="00841FF2" w:rsidRPr="007E1EAE" w:rsidRDefault="00841FF2" w:rsidP="00841FF2">
            <w:pPr>
              <w:pStyle w:val="NoSpacing"/>
              <w:rPr>
                <w:rStyle w:val="CodeSnippet"/>
                <w:noProof/>
              </w:rPr>
            </w:pPr>
            <w:r w:rsidRPr="007E1EAE">
              <w:rPr>
                <w:rStyle w:val="CodeSnippet"/>
                <w:noProof/>
              </w:rPr>
              <w:t xml:space="preserve">            relationship: my_connection</w:t>
            </w:r>
          </w:p>
          <w:p w14:paraId="027953C1" w14:textId="77777777" w:rsidR="00841FF2" w:rsidRPr="007E1EAE" w:rsidRDefault="00841FF2" w:rsidP="00841FF2">
            <w:pPr>
              <w:autoSpaceDE w:val="0"/>
              <w:autoSpaceDN w:val="0"/>
              <w:adjustRightInd w:val="0"/>
              <w:rPr>
                <w:rStyle w:val="CodeSnippet"/>
                <w:noProof/>
              </w:rPr>
            </w:pPr>
          </w:p>
          <w:p w14:paraId="038ECCAA" w14:textId="77777777" w:rsidR="00841FF2" w:rsidRPr="007E1EAE" w:rsidRDefault="00841FF2" w:rsidP="00841FF2">
            <w:pPr>
              <w:pStyle w:val="NoSpacing"/>
              <w:rPr>
                <w:rStyle w:val="CodeSnippet"/>
                <w:noProof/>
              </w:rPr>
            </w:pPr>
            <w:r w:rsidRPr="007E1EAE">
              <w:rPr>
                <w:rStyle w:val="CodeSnippet"/>
                <w:noProof/>
              </w:rPr>
              <w:t xml:space="preserve">  relationship_templates:</w:t>
            </w:r>
          </w:p>
          <w:p w14:paraId="184E360F" w14:textId="77777777" w:rsidR="00841FF2" w:rsidRPr="007E1EAE" w:rsidRDefault="00841FF2" w:rsidP="00841FF2">
            <w:pPr>
              <w:pStyle w:val="NoSpacing"/>
              <w:rPr>
                <w:rStyle w:val="CodeSnippet"/>
                <w:noProof/>
              </w:rPr>
            </w:pPr>
            <w:r w:rsidRPr="007E1EAE">
              <w:rPr>
                <w:rStyle w:val="CodeSnippet"/>
                <w:noProof/>
              </w:rPr>
              <w:t xml:space="preserve">    my_connection:</w:t>
            </w:r>
          </w:p>
          <w:p w14:paraId="0B7C8C93" w14:textId="77777777" w:rsidR="00841FF2" w:rsidRPr="007E1EAE" w:rsidRDefault="00841FF2" w:rsidP="00841FF2">
            <w:pPr>
              <w:pStyle w:val="NoSpacing"/>
              <w:rPr>
                <w:rStyle w:val="CodeSnippet"/>
                <w:noProof/>
              </w:rPr>
            </w:pPr>
            <w:r w:rsidRPr="007E1EAE">
              <w:rPr>
                <w:rStyle w:val="CodeSnippet"/>
                <w:noProof/>
              </w:rPr>
              <w:t xml:space="preserve">      type: ConnectsTo</w:t>
            </w:r>
          </w:p>
          <w:p w14:paraId="4429914C" w14:textId="77777777" w:rsidR="00841FF2" w:rsidRPr="007E1EAE" w:rsidRDefault="00841FF2" w:rsidP="00841FF2">
            <w:pPr>
              <w:pStyle w:val="NoSpacing"/>
              <w:rPr>
                <w:rStyle w:val="CodeSnippet"/>
                <w:noProof/>
              </w:rPr>
            </w:pPr>
            <w:r w:rsidRPr="007E1EAE">
              <w:rPr>
                <w:rStyle w:val="CodeSnippet"/>
                <w:noProof/>
              </w:rPr>
              <w:t xml:space="preserve">      interfaces:</w:t>
            </w:r>
          </w:p>
          <w:p w14:paraId="09B7E10C" w14:textId="77777777" w:rsidR="00841FF2" w:rsidRPr="007E1EAE" w:rsidRDefault="00841FF2" w:rsidP="00841FF2">
            <w:pPr>
              <w:pStyle w:val="NoSpacing"/>
              <w:rPr>
                <w:rStyle w:val="CodeSnippet"/>
                <w:noProof/>
              </w:rPr>
            </w:pPr>
            <w:r w:rsidRPr="007E1EAE">
              <w:rPr>
                <w:rStyle w:val="CodeSnippet"/>
                <w:noProof/>
              </w:rPr>
              <w:t xml:space="preserve">        Configure:</w:t>
            </w:r>
          </w:p>
          <w:p w14:paraId="6E414FA4" w14:textId="77777777" w:rsidR="00841FF2" w:rsidRPr="007E1EAE" w:rsidRDefault="00841FF2" w:rsidP="00841FF2">
            <w:pPr>
              <w:pStyle w:val="NoSpacing"/>
              <w:rPr>
                <w:rStyle w:val="CodeSnippet"/>
                <w:noProof/>
              </w:rPr>
            </w:pPr>
            <w:r w:rsidRPr="007E1EAE">
              <w:rPr>
                <w:rStyle w:val="CodeSnippet"/>
                <w:noProof/>
              </w:rPr>
              <w:t xml:space="preserve">          inputs: </w:t>
            </w:r>
          </w:p>
          <w:p w14:paraId="5A992EF4" w14:textId="77777777" w:rsidR="00841FF2" w:rsidRPr="007E1EAE" w:rsidRDefault="00841FF2" w:rsidP="00841FF2">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41AB2187" w14:textId="77777777" w:rsidR="00841FF2" w:rsidRPr="007E1EAE" w:rsidRDefault="00841FF2" w:rsidP="00841FF2">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66CAA6EA" w14:textId="77777777" w:rsidR="00841FF2" w:rsidRPr="007E1EAE" w:rsidRDefault="00841FF2" w:rsidP="00841FF2"/>
    <w:p w14:paraId="077258D8" w14:textId="77777777" w:rsidR="00841FF2" w:rsidRPr="007E1EAE" w:rsidRDefault="00841FF2" w:rsidP="00841FF2">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48C71748" w14:textId="77777777" w:rsidR="00841FF2" w:rsidRPr="007E1EAE" w:rsidRDefault="00841FF2" w:rsidP="00841FF2"/>
    <w:p w14:paraId="18D50392" w14:textId="77777777" w:rsidR="00841FF2" w:rsidRPr="007E1EAE" w:rsidRDefault="00841FF2" w:rsidP="00841FF2">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3EF6A66C" w14:textId="77777777" w:rsidR="00841FF2" w:rsidRPr="007E1EAE" w:rsidRDefault="00841FF2" w:rsidP="00841FF2">
      <w:pPr>
        <w:pStyle w:val="Heading1"/>
      </w:pPr>
      <w:bookmarkStart w:id="486" w:name="_Normative_Type_System"/>
      <w:bookmarkStart w:id="487" w:name="_Toc373867848"/>
      <w:bookmarkStart w:id="488" w:name="_Toc379455013"/>
      <w:bookmarkStart w:id="489" w:name="_Toc397688797"/>
      <w:bookmarkStart w:id="490" w:name="_Toc302251687"/>
      <w:bookmarkStart w:id="491" w:name="_Toc310749081"/>
      <w:bookmarkStart w:id="492" w:name="_Toc313780915"/>
      <w:bookmarkStart w:id="493" w:name="_Toc322703159"/>
      <w:bookmarkStart w:id="494" w:name="_Toc454457711"/>
      <w:bookmarkStart w:id="495" w:name="_Toc454458510"/>
      <w:bookmarkStart w:id="496" w:name="_Toc500248000"/>
      <w:bookmarkStart w:id="497" w:name="_Toc528072926"/>
      <w:bookmarkEnd w:id="486"/>
      <w:r w:rsidRPr="007E1EAE">
        <w:lastRenderedPageBreak/>
        <w:t>TOSCA Simple Profile definition</w:t>
      </w:r>
      <w:bookmarkEnd w:id="487"/>
      <w:r w:rsidRPr="007E1EAE">
        <w:t>s in YAML</w:t>
      </w:r>
      <w:bookmarkEnd w:id="488"/>
      <w:bookmarkEnd w:id="489"/>
      <w:bookmarkEnd w:id="490"/>
      <w:bookmarkEnd w:id="491"/>
      <w:bookmarkEnd w:id="492"/>
      <w:bookmarkEnd w:id="493"/>
      <w:bookmarkEnd w:id="494"/>
      <w:bookmarkEnd w:id="495"/>
      <w:bookmarkEnd w:id="496"/>
      <w:bookmarkEnd w:id="497"/>
    </w:p>
    <w:p w14:paraId="175B416C" w14:textId="77777777" w:rsidR="00841FF2" w:rsidRPr="007E1EAE" w:rsidRDefault="00841FF2" w:rsidP="00841FF2">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1.</w:t>
      </w:r>
      <w:r>
        <w:t>2</w:t>
      </w:r>
      <w:r w:rsidRPr="007E1EAE">
        <w:t xml:space="preserve"> Simple Profile specification that are needed to describe a TOSCA Service Template (in YAML).</w:t>
      </w:r>
    </w:p>
    <w:p w14:paraId="22E98AF4" w14:textId="77777777" w:rsidR="00841FF2" w:rsidRPr="007E1EAE" w:rsidRDefault="00841FF2" w:rsidP="00841FF2">
      <w:pPr>
        <w:pStyle w:val="Heading2"/>
      </w:pPr>
      <w:bookmarkStart w:id="498" w:name="_Toc373867864"/>
      <w:bookmarkStart w:id="499" w:name="_Toc379455014"/>
      <w:bookmarkStart w:id="500" w:name="_Ref382937560"/>
      <w:bookmarkStart w:id="501" w:name="_Toc397688798"/>
      <w:bookmarkStart w:id="502" w:name="_Toc302251688"/>
      <w:bookmarkStart w:id="503" w:name="_Toc310749082"/>
      <w:bookmarkStart w:id="504" w:name="_Toc313780916"/>
      <w:bookmarkStart w:id="505" w:name="_Toc322703160"/>
      <w:bookmarkStart w:id="506" w:name="_Toc454457712"/>
      <w:bookmarkStart w:id="507" w:name="_Toc454458511"/>
      <w:bookmarkStart w:id="508" w:name="_Toc500248001"/>
      <w:bookmarkStart w:id="509" w:name="_Toc528072927"/>
      <w:bookmarkStart w:id="510" w:name="DEFN_TOSCA_NAMESPACE_AND_ALIAS"/>
      <w:bookmarkStart w:id="511" w:name="_Ref372881863"/>
      <w:bookmarkStart w:id="512" w:name="_Toc373867849"/>
      <w:r w:rsidRPr="007E1EAE">
        <w:t>TOSCA Namespace URI and alias</w:t>
      </w:r>
      <w:bookmarkEnd w:id="498"/>
      <w:bookmarkEnd w:id="499"/>
      <w:bookmarkEnd w:id="500"/>
      <w:bookmarkEnd w:id="501"/>
      <w:bookmarkEnd w:id="502"/>
      <w:bookmarkEnd w:id="503"/>
      <w:bookmarkEnd w:id="504"/>
      <w:bookmarkEnd w:id="505"/>
      <w:bookmarkEnd w:id="506"/>
      <w:bookmarkEnd w:id="507"/>
      <w:bookmarkEnd w:id="508"/>
      <w:bookmarkEnd w:id="509"/>
    </w:p>
    <w:bookmarkEnd w:id="510"/>
    <w:p w14:paraId="74846763" w14:textId="77777777" w:rsidR="00841FF2" w:rsidRPr="007E1EAE" w:rsidRDefault="00841FF2" w:rsidP="00841FF2">
      <w:pPr>
        <w:pStyle w:val="NormalaroundTable"/>
      </w:pPr>
      <w:r w:rsidRPr="007E1EAE">
        <w:t>The following TOSCA Namespace URI alias and TOSCA Namespace Alias are reserved values which SHALL be used when identifying the TOSCA Simple Profile version 1.</w:t>
      </w:r>
      <w:r>
        <w:t>2</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841FF2" w:rsidRPr="007E1EAE" w14:paraId="0736765B" w14:textId="77777777" w:rsidTr="00841FF2">
        <w:trPr>
          <w:trHeight w:val="268"/>
        </w:trPr>
        <w:tc>
          <w:tcPr>
            <w:tcW w:w="2401" w:type="dxa"/>
            <w:shd w:val="clear" w:color="auto" w:fill="D9D9D9"/>
          </w:tcPr>
          <w:p w14:paraId="167F3C60" w14:textId="77777777" w:rsidR="00841FF2" w:rsidRPr="007E1EAE" w:rsidRDefault="00841FF2" w:rsidP="00841FF2">
            <w:pPr>
              <w:pStyle w:val="TableText-Heading"/>
            </w:pPr>
            <w:r w:rsidRPr="007E1EAE">
              <w:t xml:space="preserve">Namespace Alias </w:t>
            </w:r>
          </w:p>
        </w:tc>
        <w:tc>
          <w:tcPr>
            <w:tcW w:w="3510" w:type="dxa"/>
            <w:shd w:val="clear" w:color="auto" w:fill="D9D9D9"/>
          </w:tcPr>
          <w:p w14:paraId="2A3BE8A5" w14:textId="77777777" w:rsidR="00841FF2" w:rsidRPr="007E1EAE" w:rsidRDefault="00841FF2" w:rsidP="00841FF2">
            <w:pPr>
              <w:pStyle w:val="TableText-Heading"/>
            </w:pPr>
            <w:r w:rsidRPr="007E1EAE">
              <w:t>Namespace URI</w:t>
            </w:r>
          </w:p>
        </w:tc>
        <w:tc>
          <w:tcPr>
            <w:tcW w:w="4232" w:type="dxa"/>
            <w:shd w:val="clear" w:color="auto" w:fill="D9D9D9"/>
          </w:tcPr>
          <w:p w14:paraId="5758DD81" w14:textId="77777777" w:rsidR="00841FF2" w:rsidRPr="007E1EAE" w:rsidRDefault="00841FF2" w:rsidP="00841FF2">
            <w:pPr>
              <w:pStyle w:val="TableText-Heading"/>
            </w:pPr>
            <w:r w:rsidRPr="007E1EAE">
              <w:t>Specification Description</w:t>
            </w:r>
          </w:p>
        </w:tc>
      </w:tr>
      <w:tr w:rsidR="00841FF2" w:rsidRPr="00D8575F" w14:paraId="27265003" w14:textId="77777777" w:rsidTr="00841FF2">
        <w:trPr>
          <w:trHeight w:val="84"/>
        </w:trPr>
        <w:tc>
          <w:tcPr>
            <w:tcW w:w="2401" w:type="dxa"/>
          </w:tcPr>
          <w:p w14:paraId="4F674864" w14:textId="77777777" w:rsidR="00841FF2" w:rsidRPr="007E1EAE" w:rsidRDefault="00841FF2" w:rsidP="00841FF2">
            <w:pPr>
              <w:pStyle w:val="TableText"/>
            </w:pPr>
            <w:r w:rsidRPr="007E1EAE">
              <w:t>tosca_simple_yaml_1_</w:t>
            </w:r>
            <w:r>
              <w:t>2</w:t>
            </w:r>
          </w:p>
        </w:tc>
        <w:tc>
          <w:tcPr>
            <w:tcW w:w="3510" w:type="dxa"/>
          </w:tcPr>
          <w:p w14:paraId="4850FB2B" w14:textId="77777777" w:rsidR="00841FF2" w:rsidRPr="007E1EAE" w:rsidRDefault="00841FF2" w:rsidP="00841FF2">
            <w:pPr>
              <w:pStyle w:val="TableText"/>
            </w:pPr>
            <w:r w:rsidRPr="00A21544">
              <w:rPr>
                <w:rFonts w:ascii="Arial" w:hAnsi="Arial"/>
              </w:rPr>
              <w:t>http://docs.oasis-open.org/tosca/ns/simple/yaml/1.</w:t>
            </w:r>
            <w:r>
              <w:t>2</w:t>
            </w:r>
          </w:p>
        </w:tc>
        <w:tc>
          <w:tcPr>
            <w:tcW w:w="4232" w:type="dxa"/>
          </w:tcPr>
          <w:p w14:paraId="65C08E77" w14:textId="77777777" w:rsidR="00841FF2" w:rsidRPr="007E1EAE" w:rsidRDefault="00841FF2" w:rsidP="00841FF2">
            <w:pPr>
              <w:pStyle w:val="TableText"/>
            </w:pPr>
            <w:r w:rsidRPr="007E1EAE">
              <w:t>The TOSCA Simple Profile v1.</w:t>
            </w:r>
            <w:r>
              <w:t>2</w:t>
            </w:r>
            <w:r w:rsidRPr="007E1EAE">
              <w:t xml:space="preserve"> (YAML) target namespace and namespace alias.</w:t>
            </w:r>
          </w:p>
        </w:tc>
      </w:tr>
    </w:tbl>
    <w:p w14:paraId="03D84255" w14:textId="77777777" w:rsidR="00841FF2" w:rsidRPr="007E1EAE" w:rsidRDefault="00841FF2" w:rsidP="00841FF2">
      <w:pPr>
        <w:pStyle w:val="Heading3"/>
      </w:pPr>
      <w:bookmarkStart w:id="513" w:name="_Toc454457713"/>
      <w:bookmarkStart w:id="514" w:name="_Toc454458512"/>
      <w:bookmarkStart w:id="515" w:name="_Toc373867861"/>
      <w:bookmarkStart w:id="516" w:name="_Toc379455070"/>
      <w:bookmarkStart w:id="517" w:name="_Toc397688799"/>
      <w:bookmarkStart w:id="518" w:name="_Toc379455015"/>
      <w:r w:rsidRPr="007E1EAE">
        <w:t>TOSCA Namespace prefix</w:t>
      </w:r>
      <w:bookmarkEnd w:id="513"/>
      <w:bookmarkEnd w:id="514"/>
    </w:p>
    <w:p w14:paraId="1A75760C" w14:textId="77777777" w:rsidR="00841FF2" w:rsidRPr="007E1EAE" w:rsidRDefault="00841FF2" w:rsidP="00841FF2">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841FF2" w:rsidRPr="007E1EAE" w14:paraId="05114703" w14:textId="77777777" w:rsidTr="00841FF2">
        <w:trPr>
          <w:trHeight w:val="268"/>
        </w:trPr>
        <w:tc>
          <w:tcPr>
            <w:tcW w:w="2491" w:type="dxa"/>
            <w:shd w:val="clear" w:color="auto" w:fill="D9D9D9"/>
          </w:tcPr>
          <w:p w14:paraId="273E628F" w14:textId="77777777" w:rsidR="00841FF2" w:rsidRPr="007E1EAE" w:rsidRDefault="00841FF2" w:rsidP="00841FF2">
            <w:pPr>
              <w:pStyle w:val="TableText-Heading"/>
            </w:pPr>
            <w:r w:rsidRPr="007E1EAE">
              <w:t>Namespace Prefix</w:t>
            </w:r>
          </w:p>
        </w:tc>
        <w:tc>
          <w:tcPr>
            <w:tcW w:w="7613" w:type="dxa"/>
            <w:shd w:val="clear" w:color="auto" w:fill="D9D9D9"/>
          </w:tcPr>
          <w:p w14:paraId="1F57C445" w14:textId="77777777" w:rsidR="00841FF2" w:rsidRPr="007E1EAE" w:rsidRDefault="00841FF2" w:rsidP="00841FF2">
            <w:pPr>
              <w:pStyle w:val="TableText-Heading"/>
            </w:pPr>
            <w:r w:rsidRPr="007E1EAE">
              <w:t>Specification Description</w:t>
            </w:r>
          </w:p>
        </w:tc>
      </w:tr>
      <w:tr w:rsidR="00841FF2" w:rsidRPr="00D8575F" w14:paraId="6DA0733A" w14:textId="77777777" w:rsidTr="00841FF2">
        <w:trPr>
          <w:trHeight w:val="84"/>
        </w:trPr>
        <w:tc>
          <w:tcPr>
            <w:tcW w:w="2491" w:type="dxa"/>
          </w:tcPr>
          <w:p w14:paraId="02DDFD8F" w14:textId="77777777" w:rsidR="00841FF2" w:rsidRPr="007E1EAE" w:rsidRDefault="00841FF2" w:rsidP="00841FF2">
            <w:pPr>
              <w:pStyle w:val="TableText"/>
            </w:pPr>
            <w:r w:rsidRPr="007E1EAE">
              <w:t>tosca</w:t>
            </w:r>
          </w:p>
        </w:tc>
        <w:tc>
          <w:tcPr>
            <w:tcW w:w="7613" w:type="dxa"/>
          </w:tcPr>
          <w:p w14:paraId="195504A8" w14:textId="77777777" w:rsidR="00841FF2" w:rsidRPr="007E1EAE" w:rsidRDefault="00841FF2" w:rsidP="00841FF2">
            <w:pPr>
              <w:pStyle w:val="TableText"/>
            </w:pPr>
            <w:r w:rsidRPr="007E1EAE">
              <w:t xml:space="preserve">The reserved TOSCA Simple Profile Specification prefix that can be associated with the default TOSCA Namespace URI </w:t>
            </w:r>
          </w:p>
        </w:tc>
      </w:tr>
    </w:tbl>
    <w:p w14:paraId="3F7172E1" w14:textId="77777777" w:rsidR="00841FF2" w:rsidRPr="007E1EAE" w:rsidRDefault="00841FF2" w:rsidP="00841FF2">
      <w:pPr>
        <w:pStyle w:val="Heading3"/>
      </w:pPr>
      <w:bookmarkStart w:id="519" w:name="_Toc454457714"/>
      <w:bookmarkStart w:id="520" w:name="_Toc454458513"/>
      <w:r w:rsidRPr="007E1EAE">
        <w:t>TOSCA Namespacing in TOSCA Service Templates</w:t>
      </w:r>
      <w:bookmarkEnd w:id="519"/>
      <w:bookmarkEnd w:id="520"/>
    </w:p>
    <w:p w14:paraId="7E50F07C" w14:textId="77777777" w:rsidR="00841FF2" w:rsidRPr="007E1EAE" w:rsidRDefault="00841FF2" w:rsidP="00841FF2">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0226C195" w14:textId="77777777" w:rsidR="00841FF2" w:rsidRPr="007E1EAE" w:rsidRDefault="00841FF2" w:rsidP="00971CED">
      <w:pPr>
        <w:pStyle w:val="ListParagraph"/>
        <w:numPr>
          <w:ilvl w:val="0"/>
          <w:numId w:val="64"/>
        </w:numPr>
      </w:pPr>
      <w:r w:rsidRPr="007E1EAE">
        <w:t>Establishes the TOSCA Simple Profile Specification version whose grammar MUST be used to parse and interpret the contents for the remainder of the TOSCA Service Template.</w:t>
      </w:r>
    </w:p>
    <w:p w14:paraId="23DD2069" w14:textId="77777777" w:rsidR="00841FF2" w:rsidRPr="007E1EAE" w:rsidRDefault="00841FF2" w:rsidP="00971CED">
      <w:pPr>
        <w:pStyle w:val="ListParagraph"/>
        <w:numPr>
          <w:ilvl w:val="0"/>
          <w:numId w:val="64"/>
        </w:numPr>
      </w:pPr>
      <w:r w:rsidRPr="007E1EAE">
        <w:t>Establishes the default TOSCA Namespace URI and Namespace Prefix for all types found in the document that are not explicitly namespaced.</w:t>
      </w:r>
    </w:p>
    <w:p w14:paraId="75312739" w14:textId="77777777" w:rsidR="00841FF2" w:rsidRPr="007E1EAE" w:rsidRDefault="00841FF2" w:rsidP="00971CED">
      <w:pPr>
        <w:pStyle w:val="ListParagraph"/>
        <w:numPr>
          <w:ilvl w:val="0"/>
          <w:numId w:val="64"/>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79BAA6B2" w14:textId="77777777" w:rsidR="00841FF2" w:rsidRPr="007E1EAE" w:rsidRDefault="00841FF2" w:rsidP="00971CED">
      <w:pPr>
        <w:pStyle w:val="ListParagraph"/>
        <w:numPr>
          <w:ilvl w:val="0"/>
          <w:numId w:val="64"/>
        </w:numPr>
      </w:pPr>
      <w:r w:rsidRPr="007E1EAE">
        <w:t>Associates the TOSCA Namespace URI and Namespace Prefix to the automatically imported TOSCA type definitions.</w:t>
      </w:r>
    </w:p>
    <w:p w14:paraId="0899F793" w14:textId="77777777" w:rsidR="00841FF2" w:rsidRPr="007E1EAE" w:rsidRDefault="00841FF2" w:rsidP="00841FF2">
      <w:pPr>
        <w:pStyle w:val="Heading3"/>
      </w:pPr>
      <w:bookmarkStart w:id="521" w:name="_Toc454457715"/>
      <w:bookmarkStart w:id="522" w:name="_Toc454458514"/>
      <w:r w:rsidRPr="007E1EAE">
        <w:t xml:space="preserve">Rules to avoid namespace collisions </w:t>
      </w:r>
      <w:bookmarkEnd w:id="521"/>
      <w:bookmarkEnd w:id="522"/>
    </w:p>
    <w:p w14:paraId="15BB6E17" w14:textId="77777777" w:rsidR="00841FF2" w:rsidRPr="007E1EAE" w:rsidRDefault="00841FF2" w:rsidP="00841FF2">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527B17DC" w14:textId="77777777" w:rsidR="00841FF2" w:rsidRPr="007E1EAE" w:rsidRDefault="00841FF2" w:rsidP="00841FF2">
      <w:pPr>
        <w:pStyle w:val="Heading4"/>
      </w:pPr>
      <w:r w:rsidRPr="007E1EAE">
        <w:t>Additional Requirements</w:t>
      </w:r>
    </w:p>
    <w:p w14:paraId="574F32E7" w14:textId="77777777" w:rsidR="00841FF2" w:rsidRDefault="00841FF2" w:rsidP="00971CED">
      <w:pPr>
        <w:pStyle w:val="ListParagraph"/>
        <w:numPr>
          <w:ilvl w:val="0"/>
          <w:numId w:val="65"/>
        </w:numPr>
      </w:pPr>
      <w:r>
        <w:t>The URI value “</w:t>
      </w:r>
      <w:hyperlink r:id="rId73" w:history="1">
        <w:r w:rsidRPr="008E6C8B">
          <w:rPr>
            <w:rStyle w:val="Hyperlink"/>
          </w:rPr>
          <w:t>http://docs.oasis-open.org/tosca</w:t>
        </w:r>
      </w:hyperlink>
      <w:r>
        <w:t xml:space="preserve">”, as well as all (path) extensions to it, SHALL be reserved for TOSCA approved specifications and work.  That means Service Templates that do </w:t>
      </w:r>
      <w:r>
        <w:lastRenderedPageBreak/>
        <w:t>not originate from a TOSCA approved work product MUST NOT use it, in any form, when declaring a (default) Namespace.</w:t>
      </w:r>
    </w:p>
    <w:p w14:paraId="1460BBE9" w14:textId="77777777" w:rsidR="00841FF2" w:rsidRPr="007E1EAE" w:rsidRDefault="00841FF2" w:rsidP="00971CED">
      <w:pPr>
        <w:pStyle w:val="ListParagraph"/>
        <w:numPr>
          <w:ilvl w:val="0"/>
          <w:numId w:val="65"/>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5E159403" w14:textId="77777777" w:rsidR="00841FF2" w:rsidRPr="007E1EAE" w:rsidRDefault="00841FF2" w:rsidP="00971CED">
      <w:pPr>
        <w:pStyle w:val="ListParagraph"/>
        <w:numPr>
          <w:ilvl w:val="1"/>
          <w:numId w:val="65"/>
        </w:numPr>
      </w:pPr>
      <w:r w:rsidRPr="007E1EAE">
        <w:t>Imported type definitions with the same Namespace URI, local name and version SHALL be equivalent.</w:t>
      </w:r>
    </w:p>
    <w:p w14:paraId="7CDC2408" w14:textId="77777777" w:rsidR="00841FF2" w:rsidRPr="007E1EAE" w:rsidRDefault="00841FF2" w:rsidP="00971CED">
      <w:pPr>
        <w:pStyle w:val="ListParagraph"/>
        <w:numPr>
          <w:ilvl w:val="1"/>
          <w:numId w:val="65"/>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245F4B28" w14:textId="77777777" w:rsidR="00841FF2" w:rsidRPr="007E1EAE" w:rsidRDefault="00841FF2" w:rsidP="00971CED">
      <w:pPr>
        <w:pStyle w:val="ListParagraph"/>
        <w:numPr>
          <w:ilvl w:val="0"/>
          <w:numId w:val="65"/>
        </w:numPr>
      </w:pPr>
      <w:r w:rsidRPr="007E1EAE">
        <w:t>Duplicate local names (i.e., within the same Service Template SHALL be considered an error.  These include, but are not limited to duplicate names found for the following definitions:</w:t>
      </w:r>
    </w:p>
    <w:p w14:paraId="76D307EF" w14:textId="77777777" w:rsidR="00841FF2" w:rsidRPr="007E1EAE" w:rsidRDefault="00841FF2" w:rsidP="00971CED">
      <w:pPr>
        <w:pStyle w:val="ListParagraph"/>
        <w:numPr>
          <w:ilvl w:val="1"/>
          <w:numId w:val="65"/>
        </w:numPr>
      </w:pPr>
      <w:r w:rsidRPr="007E1EAE">
        <w:t>Repositories (repositories)</w:t>
      </w:r>
    </w:p>
    <w:p w14:paraId="18E443D4" w14:textId="77777777" w:rsidR="00841FF2" w:rsidRPr="007E1EAE" w:rsidRDefault="00841FF2" w:rsidP="00971CED">
      <w:pPr>
        <w:pStyle w:val="ListParagraph"/>
        <w:numPr>
          <w:ilvl w:val="1"/>
          <w:numId w:val="65"/>
        </w:numPr>
      </w:pPr>
      <w:r w:rsidRPr="007E1EAE">
        <w:t>Data Types (data_types)</w:t>
      </w:r>
    </w:p>
    <w:p w14:paraId="080AD3FE" w14:textId="77777777" w:rsidR="00841FF2" w:rsidRPr="007E1EAE" w:rsidRDefault="00841FF2" w:rsidP="00971CED">
      <w:pPr>
        <w:pStyle w:val="ListParagraph"/>
        <w:numPr>
          <w:ilvl w:val="1"/>
          <w:numId w:val="65"/>
        </w:numPr>
      </w:pPr>
      <w:r w:rsidRPr="007E1EAE">
        <w:t>Node Types (node_types)</w:t>
      </w:r>
    </w:p>
    <w:p w14:paraId="22735EB0" w14:textId="77777777" w:rsidR="00841FF2" w:rsidRPr="007E1EAE" w:rsidRDefault="00841FF2" w:rsidP="00971CED">
      <w:pPr>
        <w:pStyle w:val="ListParagraph"/>
        <w:numPr>
          <w:ilvl w:val="1"/>
          <w:numId w:val="65"/>
        </w:numPr>
      </w:pPr>
      <w:r w:rsidRPr="007E1EAE">
        <w:t>Relationship Types (relationship_types)</w:t>
      </w:r>
    </w:p>
    <w:p w14:paraId="3F044E3E" w14:textId="77777777" w:rsidR="00841FF2" w:rsidRPr="007E1EAE" w:rsidRDefault="00841FF2" w:rsidP="00971CED">
      <w:pPr>
        <w:pStyle w:val="ListParagraph"/>
        <w:numPr>
          <w:ilvl w:val="1"/>
          <w:numId w:val="65"/>
        </w:numPr>
      </w:pPr>
      <w:r w:rsidRPr="007E1EAE">
        <w:t>Capability Types (capability_types)</w:t>
      </w:r>
    </w:p>
    <w:p w14:paraId="233A853B" w14:textId="77777777" w:rsidR="00841FF2" w:rsidRPr="007E1EAE" w:rsidRDefault="00841FF2" w:rsidP="00971CED">
      <w:pPr>
        <w:pStyle w:val="ListParagraph"/>
        <w:numPr>
          <w:ilvl w:val="1"/>
          <w:numId w:val="65"/>
        </w:numPr>
      </w:pPr>
      <w:r w:rsidRPr="007E1EAE">
        <w:t>Artifact Types (artifact_types)</w:t>
      </w:r>
    </w:p>
    <w:p w14:paraId="1715E0B5" w14:textId="77777777" w:rsidR="00841FF2" w:rsidRPr="007E1EAE" w:rsidRDefault="00841FF2" w:rsidP="00971CED">
      <w:pPr>
        <w:pStyle w:val="ListParagraph"/>
        <w:numPr>
          <w:ilvl w:val="1"/>
          <w:numId w:val="65"/>
        </w:numPr>
      </w:pPr>
      <w:r w:rsidRPr="007E1EAE">
        <w:t>Interface Types (interface_types)</w:t>
      </w:r>
    </w:p>
    <w:p w14:paraId="3D5A430A" w14:textId="77777777" w:rsidR="00841FF2" w:rsidRPr="007E1EAE" w:rsidRDefault="00841FF2" w:rsidP="00971CED">
      <w:pPr>
        <w:pStyle w:val="ListParagraph"/>
        <w:numPr>
          <w:ilvl w:val="0"/>
          <w:numId w:val="65"/>
        </w:numPr>
      </w:pPr>
      <w:r w:rsidRPr="007E1EAE">
        <w:t>Duplicate Template names within a Service Template’s Topology Template SHALL be considered an error.  These include, but are not limited to duplicate names found for the following template types:</w:t>
      </w:r>
    </w:p>
    <w:p w14:paraId="4ACAB4D1" w14:textId="77777777" w:rsidR="00841FF2" w:rsidRPr="007E1EAE" w:rsidRDefault="00841FF2" w:rsidP="00971CED">
      <w:pPr>
        <w:pStyle w:val="ListParagraph"/>
        <w:numPr>
          <w:ilvl w:val="1"/>
          <w:numId w:val="65"/>
        </w:numPr>
      </w:pPr>
      <w:r w:rsidRPr="007E1EAE">
        <w:t>Node Templates (node_templates)</w:t>
      </w:r>
    </w:p>
    <w:p w14:paraId="5D879C20" w14:textId="77777777" w:rsidR="00841FF2" w:rsidRPr="007E1EAE" w:rsidRDefault="00841FF2" w:rsidP="00971CED">
      <w:pPr>
        <w:pStyle w:val="ListParagraph"/>
        <w:numPr>
          <w:ilvl w:val="1"/>
          <w:numId w:val="65"/>
        </w:numPr>
      </w:pPr>
      <w:r w:rsidRPr="007E1EAE">
        <w:t>Relationship Templates (relationship_templates)</w:t>
      </w:r>
    </w:p>
    <w:p w14:paraId="367D6E89" w14:textId="77777777" w:rsidR="00841FF2" w:rsidRPr="007E1EAE" w:rsidRDefault="00841FF2" w:rsidP="00971CED">
      <w:pPr>
        <w:pStyle w:val="ListParagraph"/>
        <w:numPr>
          <w:ilvl w:val="1"/>
          <w:numId w:val="65"/>
        </w:numPr>
      </w:pPr>
      <w:r w:rsidRPr="007E1EAE">
        <w:t>Inputs (inputs)</w:t>
      </w:r>
    </w:p>
    <w:p w14:paraId="050661BA" w14:textId="77777777" w:rsidR="00841FF2" w:rsidRPr="007E1EAE" w:rsidRDefault="00841FF2" w:rsidP="00971CED">
      <w:pPr>
        <w:pStyle w:val="ListParagraph"/>
        <w:numPr>
          <w:ilvl w:val="1"/>
          <w:numId w:val="65"/>
        </w:numPr>
      </w:pPr>
      <w:r w:rsidRPr="007E1EAE">
        <w:t>Outputs (outputs)</w:t>
      </w:r>
    </w:p>
    <w:p w14:paraId="60DFDBE2" w14:textId="77777777" w:rsidR="00841FF2" w:rsidRPr="007E1EAE" w:rsidRDefault="00841FF2" w:rsidP="00971CED">
      <w:pPr>
        <w:pStyle w:val="ListParagraph"/>
        <w:numPr>
          <w:ilvl w:val="0"/>
          <w:numId w:val="65"/>
        </w:numPr>
      </w:pPr>
      <w:r w:rsidRPr="007E1EAE">
        <w:t>Duplicate names for the following keynames within Types or Templates SHALL be considered an error.  These include, but are not limited to duplicate names found for the following keynames:</w:t>
      </w:r>
    </w:p>
    <w:p w14:paraId="0703599A" w14:textId="77777777" w:rsidR="00841FF2" w:rsidRPr="007E1EAE" w:rsidRDefault="00841FF2" w:rsidP="00971CED">
      <w:pPr>
        <w:pStyle w:val="ListParagraph"/>
        <w:numPr>
          <w:ilvl w:val="1"/>
          <w:numId w:val="65"/>
        </w:numPr>
      </w:pPr>
      <w:r w:rsidRPr="007E1EAE">
        <w:t>Properties (properties)</w:t>
      </w:r>
    </w:p>
    <w:p w14:paraId="26911D06" w14:textId="77777777" w:rsidR="00841FF2" w:rsidRPr="007E1EAE" w:rsidRDefault="00841FF2" w:rsidP="00971CED">
      <w:pPr>
        <w:pStyle w:val="ListParagraph"/>
        <w:numPr>
          <w:ilvl w:val="1"/>
          <w:numId w:val="65"/>
        </w:numPr>
      </w:pPr>
      <w:r w:rsidRPr="007E1EAE">
        <w:t>Attributes (attributes)</w:t>
      </w:r>
    </w:p>
    <w:p w14:paraId="28132BE0" w14:textId="77777777" w:rsidR="00841FF2" w:rsidRPr="007E1EAE" w:rsidRDefault="00841FF2" w:rsidP="00971CED">
      <w:pPr>
        <w:pStyle w:val="ListParagraph"/>
        <w:numPr>
          <w:ilvl w:val="1"/>
          <w:numId w:val="65"/>
        </w:numPr>
      </w:pPr>
      <w:r w:rsidRPr="007E1EAE">
        <w:t>Artifacts (artifacts)</w:t>
      </w:r>
    </w:p>
    <w:p w14:paraId="0286E8CD" w14:textId="77777777" w:rsidR="00841FF2" w:rsidRPr="007E1EAE" w:rsidRDefault="00841FF2" w:rsidP="00971CED">
      <w:pPr>
        <w:pStyle w:val="ListParagraph"/>
        <w:numPr>
          <w:ilvl w:val="1"/>
          <w:numId w:val="65"/>
        </w:numPr>
      </w:pPr>
      <w:r w:rsidRPr="007E1EAE">
        <w:t>Requirements (requirements)</w:t>
      </w:r>
    </w:p>
    <w:p w14:paraId="0C9DAB56" w14:textId="77777777" w:rsidR="00841FF2" w:rsidRPr="007E1EAE" w:rsidRDefault="00841FF2" w:rsidP="00971CED">
      <w:pPr>
        <w:pStyle w:val="ListParagraph"/>
        <w:numPr>
          <w:ilvl w:val="1"/>
          <w:numId w:val="65"/>
        </w:numPr>
      </w:pPr>
      <w:r w:rsidRPr="007E1EAE">
        <w:t>Capabilities (capabilities)</w:t>
      </w:r>
    </w:p>
    <w:p w14:paraId="17C2B1D4" w14:textId="77777777" w:rsidR="00841FF2" w:rsidRPr="007E1EAE" w:rsidRDefault="00841FF2" w:rsidP="00971CED">
      <w:pPr>
        <w:pStyle w:val="ListParagraph"/>
        <w:numPr>
          <w:ilvl w:val="1"/>
          <w:numId w:val="65"/>
        </w:numPr>
      </w:pPr>
      <w:r w:rsidRPr="007E1EAE">
        <w:t>Interfaces (interfaces)</w:t>
      </w:r>
    </w:p>
    <w:p w14:paraId="232CC33C" w14:textId="77777777" w:rsidR="00841FF2" w:rsidRPr="007E1EAE" w:rsidRDefault="00841FF2" w:rsidP="00971CED">
      <w:pPr>
        <w:pStyle w:val="ListParagraph"/>
        <w:numPr>
          <w:ilvl w:val="1"/>
          <w:numId w:val="65"/>
        </w:numPr>
      </w:pPr>
      <w:r w:rsidRPr="007E1EAE">
        <w:t>Policies (policies)</w:t>
      </w:r>
    </w:p>
    <w:p w14:paraId="074AAC5B" w14:textId="77777777" w:rsidR="00841FF2" w:rsidRPr="007E1EAE" w:rsidRDefault="00841FF2" w:rsidP="00971CED">
      <w:pPr>
        <w:pStyle w:val="ListParagraph"/>
        <w:numPr>
          <w:ilvl w:val="1"/>
          <w:numId w:val="65"/>
        </w:numPr>
      </w:pPr>
      <w:r w:rsidRPr="007E1EAE">
        <w:t>Groups (groups)</w:t>
      </w:r>
    </w:p>
    <w:p w14:paraId="56C2C8D4" w14:textId="77777777" w:rsidR="00841FF2" w:rsidRDefault="00841FF2" w:rsidP="00841FF2">
      <w:pPr>
        <w:pStyle w:val="Heading2"/>
      </w:pPr>
      <w:bookmarkStart w:id="523" w:name="_Toc421001370"/>
      <w:bookmarkStart w:id="524" w:name="_Toc421001371"/>
      <w:bookmarkStart w:id="525" w:name="_Toc421001372"/>
      <w:bookmarkStart w:id="526" w:name="_Toc500248002"/>
      <w:bookmarkStart w:id="527" w:name="_Toc528072928"/>
      <w:bookmarkStart w:id="528" w:name="_Toc302251689"/>
      <w:bookmarkStart w:id="529" w:name="_Toc310749083"/>
      <w:bookmarkStart w:id="530" w:name="_Toc313780917"/>
      <w:bookmarkStart w:id="531" w:name="_Toc322703161"/>
      <w:bookmarkStart w:id="532" w:name="_Toc454457716"/>
      <w:bookmarkStart w:id="533" w:name="_Toc454458515"/>
      <w:bookmarkEnd w:id="523"/>
      <w:bookmarkEnd w:id="524"/>
      <w:bookmarkEnd w:id="525"/>
      <w:r>
        <w:t>Using Namespaces</w:t>
      </w:r>
      <w:bookmarkEnd w:id="526"/>
      <w:bookmarkEnd w:id="527"/>
      <w:r>
        <w:t xml:space="preserve"> </w:t>
      </w:r>
    </w:p>
    <w:p w14:paraId="099F6431" w14:textId="77777777" w:rsidR="00841FF2" w:rsidRDefault="00841FF2" w:rsidP="00841FF2">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42D36EA3" w14:textId="77777777" w:rsidR="00841FF2" w:rsidRDefault="00841FF2" w:rsidP="00841FF2"/>
    <w:p w14:paraId="44483DF4" w14:textId="77777777" w:rsidR="00841FF2" w:rsidRDefault="00841FF2" w:rsidP="00841FF2">
      <w:r>
        <w:t>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Processors and tooling when that Service Template was imported into another Service Template to avoid Type name collision.</w:t>
      </w:r>
    </w:p>
    <w:p w14:paraId="227D9235" w14:textId="77777777" w:rsidR="00841FF2" w:rsidRDefault="00841FF2" w:rsidP="00841FF2"/>
    <w:p w14:paraId="465EC98E" w14:textId="77777777" w:rsidR="00841FF2" w:rsidRDefault="00841FF2" w:rsidP="00841FF2">
      <w:pPr>
        <w:pStyle w:val="Heading6"/>
      </w:pPr>
      <w:r>
        <w:lastRenderedPageBreak/>
        <w:t>Example – Importing a Service Template and Namespaces</w:t>
      </w:r>
    </w:p>
    <w:p w14:paraId="3D671F4F" w14:textId="77777777" w:rsidR="00841FF2" w:rsidRDefault="00841FF2" w:rsidP="00841FF2">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3828E18E" w14:textId="77777777" w:rsidR="00841FF2" w:rsidRPr="00C725A5" w:rsidRDefault="00841FF2" w:rsidP="00841FF2">
      <w:pPr>
        <w:pStyle w:val="NormalaroundTable"/>
        <w:rPr>
          <w:b/>
        </w:rPr>
      </w:pPr>
      <w:r w:rsidRPr="00C725A5">
        <w:rPr>
          <w:b/>
        </w:rPr>
        <w:t>Service Template B</w:t>
      </w:r>
    </w:p>
    <w:p w14:paraId="1361E5D9" w14:textId="77777777" w:rsidR="00841FF2" w:rsidRPr="006E5150"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3299FD55" w14:textId="77777777" w:rsidTr="00841FF2">
        <w:trPr>
          <w:trHeight w:val="2363"/>
        </w:trPr>
        <w:tc>
          <w:tcPr>
            <w:tcW w:w="9576" w:type="dxa"/>
            <w:shd w:val="clear" w:color="auto" w:fill="D9D9D9" w:themeFill="background1" w:themeFillShade="D9"/>
          </w:tcPr>
          <w:p w14:paraId="2DBB6078"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08709CA3" w14:textId="77777777" w:rsidR="00841FF2" w:rsidRDefault="00841FF2" w:rsidP="00841FF2">
            <w:pPr>
              <w:rPr>
                <w:rStyle w:val="CodeSnippet"/>
                <w:noProof/>
              </w:rPr>
            </w:pPr>
            <w:r>
              <w:rPr>
                <w:rStyle w:val="CodeSnippet"/>
                <w:noProof/>
              </w:rPr>
              <w:t>description: Service Template B</w:t>
            </w:r>
          </w:p>
          <w:p w14:paraId="6335BFCD" w14:textId="77777777" w:rsidR="00841FF2" w:rsidRPr="007E1EAE" w:rsidRDefault="00841FF2" w:rsidP="00841FF2">
            <w:pPr>
              <w:rPr>
                <w:rStyle w:val="CodeSnippet"/>
                <w:noProof/>
              </w:rPr>
            </w:pPr>
            <w:r>
              <w:rPr>
                <w:rStyle w:val="CodeSnippet"/>
                <w:noProof/>
              </w:rPr>
              <w:t xml:space="preserve">namespace: http://companyB.com/service/namespace/  </w:t>
            </w:r>
          </w:p>
          <w:p w14:paraId="200C0A38" w14:textId="77777777" w:rsidR="00841FF2" w:rsidRPr="007E1EAE" w:rsidRDefault="00841FF2" w:rsidP="00841FF2">
            <w:pPr>
              <w:rPr>
                <w:rStyle w:val="CodeSnippet"/>
                <w:noProof/>
              </w:rPr>
            </w:pPr>
            <w:r>
              <w:rPr>
                <w:rStyle w:val="CodeSnippet"/>
                <w:noProof/>
              </w:rPr>
              <w:t xml:space="preserve">  </w:t>
            </w:r>
          </w:p>
          <w:p w14:paraId="08F0CBA8" w14:textId="77777777" w:rsidR="00841FF2" w:rsidRPr="007E1EAE" w:rsidRDefault="00841FF2" w:rsidP="00841FF2">
            <w:pPr>
              <w:tabs>
                <w:tab w:val="left" w:pos="2676"/>
              </w:tabs>
              <w:rPr>
                <w:rStyle w:val="CodeSnippet"/>
                <w:noProof/>
              </w:rPr>
            </w:pPr>
            <w:r w:rsidRPr="007E1EAE">
              <w:rPr>
                <w:rStyle w:val="CodeSnippet"/>
                <w:noProof/>
              </w:rPr>
              <w:t>node_types:</w:t>
            </w:r>
          </w:p>
          <w:p w14:paraId="18C1A02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72AEE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25157CF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67BAF7"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5A7C682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71B47283"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58987587" w14:textId="77777777" w:rsidR="00841FF2" w:rsidRPr="00045DA8" w:rsidRDefault="00841FF2" w:rsidP="00841FF2"/>
    <w:p w14:paraId="6BE1991A" w14:textId="77777777" w:rsidR="00841FF2" w:rsidRDefault="00841FF2" w:rsidP="00841FF2">
      <w:r w:rsidRPr="00045DA8">
        <w:t>Service Template A has its own</w:t>
      </w:r>
      <w:r>
        <w:t>, completely different,</w:t>
      </w:r>
      <w:r w:rsidRPr="00045DA8">
        <w:t xml:space="preserve"> Node Type definition </w:t>
      </w:r>
      <w:r>
        <w:t>also named “</w:t>
      </w:r>
      <w:r w:rsidRPr="00045DA8">
        <w:rPr>
          <w:rStyle w:val="CodeSnippet"/>
        </w:rPr>
        <w:t>MyNode</w:t>
      </w:r>
      <w:r>
        <w:t xml:space="preserve">“.  </w:t>
      </w:r>
    </w:p>
    <w:p w14:paraId="48BB6B36" w14:textId="77777777" w:rsidR="00841FF2" w:rsidRPr="00045DA8" w:rsidRDefault="00841FF2" w:rsidP="00841FF2"/>
    <w:p w14:paraId="590CDEB1" w14:textId="77777777" w:rsidR="00841FF2" w:rsidRPr="00C725A5" w:rsidRDefault="00841FF2" w:rsidP="00841FF2">
      <w:pPr>
        <w:pStyle w:val="NormalaroundTable"/>
        <w:rPr>
          <w:b/>
        </w:rPr>
      </w:pPr>
      <w:r w:rsidRPr="00C725A5">
        <w:rPr>
          <w:b/>
        </w:rPr>
        <w:t>Service Template A</w:t>
      </w:r>
    </w:p>
    <w:p w14:paraId="5DC8119A" w14:textId="77777777" w:rsidR="00841FF2" w:rsidRPr="00C725A5"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06E7E32B" w14:textId="77777777" w:rsidTr="00841FF2">
        <w:trPr>
          <w:trHeight w:val="2363"/>
        </w:trPr>
        <w:tc>
          <w:tcPr>
            <w:tcW w:w="9216" w:type="dxa"/>
            <w:shd w:val="clear" w:color="auto" w:fill="D9D9D9" w:themeFill="background1" w:themeFillShade="D9"/>
          </w:tcPr>
          <w:p w14:paraId="5F5830F6"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555B3C69" w14:textId="77777777" w:rsidR="00841FF2" w:rsidRPr="007E1EAE" w:rsidRDefault="00841FF2" w:rsidP="00841FF2">
            <w:pPr>
              <w:rPr>
                <w:rStyle w:val="CodeSnippet"/>
                <w:noProof/>
              </w:rPr>
            </w:pPr>
            <w:r>
              <w:rPr>
                <w:rStyle w:val="CodeSnippet"/>
                <w:noProof/>
              </w:rPr>
              <w:t>description: Service Template A</w:t>
            </w:r>
          </w:p>
          <w:p w14:paraId="28296954" w14:textId="77777777" w:rsidR="00841FF2" w:rsidRDefault="00841FF2" w:rsidP="00841FF2">
            <w:pPr>
              <w:rPr>
                <w:rStyle w:val="CodeSnippet"/>
                <w:noProof/>
              </w:rPr>
            </w:pPr>
            <w:r>
              <w:rPr>
                <w:rStyle w:val="CodeSnippet"/>
                <w:noProof/>
              </w:rPr>
              <w:t xml:space="preserve">namespace: http://companyA.com/product/ns/  </w:t>
            </w:r>
          </w:p>
          <w:p w14:paraId="57BA858B" w14:textId="77777777" w:rsidR="00841FF2" w:rsidRDefault="00841FF2" w:rsidP="00841FF2">
            <w:pPr>
              <w:rPr>
                <w:rStyle w:val="CodeSnippet"/>
                <w:noProof/>
              </w:rPr>
            </w:pPr>
          </w:p>
          <w:p w14:paraId="29A21105" w14:textId="77777777" w:rsidR="00841FF2" w:rsidRDefault="00841FF2" w:rsidP="00841FF2">
            <w:pPr>
              <w:rPr>
                <w:rStyle w:val="CodeSnippet"/>
                <w:noProof/>
              </w:rPr>
            </w:pPr>
            <w:r>
              <w:rPr>
                <w:rStyle w:val="CodeSnippet"/>
                <w:noProof/>
              </w:rPr>
              <w:t>imports:</w:t>
            </w:r>
          </w:p>
          <w:p w14:paraId="4973B965" w14:textId="77777777" w:rsidR="00841FF2" w:rsidRPr="007E1EAE" w:rsidRDefault="00841FF2" w:rsidP="00841FF2">
            <w:pPr>
              <w:rPr>
                <w:rStyle w:val="CodeSnippet"/>
              </w:rPr>
            </w:pPr>
            <w:r w:rsidRPr="007E1EAE">
              <w:rPr>
                <w:rStyle w:val="CodeSnippet"/>
              </w:rPr>
              <w:t xml:space="preserve">  - file: </w:t>
            </w:r>
            <w:r>
              <w:rPr>
                <w:rStyle w:val="CodeSnippet"/>
              </w:rPr>
              <w:t>csar/templates/ServiceTemplateB.yaml</w:t>
            </w:r>
          </w:p>
          <w:p w14:paraId="779C2397" w14:textId="77777777" w:rsidR="00841FF2" w:rsidRDefault="00841FF2" w:rsidP="00841FF2">
            <w:pPr>
              <w:rPr>
                <w:rStyle w:val="CodeSnippet"/>
                <w:noProof/>
              </w:rPr>
            </w:pPr>
            <w:r w:rsidRPr="007E1EAE">
              <w:rPr>
                <w:rStyle w:val="CodeSnippet"/>
              </w:rPr>
              <w:t xml:space="preserve">    namespace_prefix: </w:t>
            </w:r>
            <w:r>
              <w:rPr>
                <w:rStyle w:val="CodeSnippet"/>
              </w:rPr>
              <w:t>templateB</w:t>
            </w:r>
          </w:p>
          <w:p w14:paraId="3C0E5822" w14:textId="77777777" w:rsidR="00841FF2" w:rsidRPr="007E1EAE" w:rsidRDefault="00841FF2" w:rsidP="00841FF2">
            <w:pPr>
              <w:rPr>
                <w:rStyle w:val="CodeSnippet"/>
                <w:noProof/>
              </w:rPr>
            </w:pPr>
          </w:p>
          <w:p w14:paraId="0D57E8FF" w14:textId="77777777" w:rsidR="00841FF2" w:rsidRPr="007E1EAE" w:rsidRDefault="00841FF2" w:rsidP="00841FF2">
            <w:pPr>
              <w:tabs>
                <w:tab w:val="left" w:pos="2676"/>
              </w:tabs>
              <w:rPr>
                <w:rStyle w:val="CodeSnippet"/>
                <w:noProof/>
              </w:rPr>
            </w:pPr>
            <w:r w:rsidRPr="007E1EAE">
              <w:rPr>
                <w:rStyle w:val="CodeSnippet"/>
                <w:noProof/>
              </w:rPr>
              <w:t>node_types:</w:t>
            </w:r>
          </w:p>
          <w:p w14:paraId="00922D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2E9FC1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6579135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70E6CD4B"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15EB70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09A12A7E"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028F5D" w14:textId="77777777" w:rsidR="00841FF2" w:rsidRDefault="00841FF2" w:rsidP="00841FF2">
      <w:pPr>
        <w:pStyle w:val="NormalaroundTable"/>
      </w:pPr>
      <w:r>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424292BD" w14:textId="77777777" w:rsidR="00841FF2" w:rsidRDefault="00841FF2" w:rsidP="00841FF2"/>
    <w:p w14:paraId="0F044018" w14:textId="77777777" w:rsidR="00841FF2" w:rsidRPr="0024366A" w:rsidRDefault="00841FF2" w:rsidP="00841FF2">
      <w:pPr>
        <w:rPr>
          <w:rFonts w:ascii="Consolas" w:hAnsi="Consolas"/>
          <w:noProof/>
        </w:rPr>
      </w:pPr>
      <w:r>
        <w:t>In addition, the import includes a “namespace_prefix“ value (i.e., “templateB“ ), that can be used to qualify and disambiguate any Type reference from from Service Template B within Service Template A.  This prefix is effectively the local alias for the corresponding Namespace URI declared within Service Template B (i.e., “</w:t>
      </w:r>
      <w:r>
        <w:rPr>
          <w:rStyle w:val="CodeSnippet"/>
          <w:noProof/>
        </w:rPr>
        <w:t>http://companyB.com/service/namespace/</w:t>
      </w:r>
      <w:r>
        <w:t>“).</w:t>
      </w:r>
    </w:p>
    <w:p w14:paraId="311B8D9F" w14:textId="77777777" w:rsidR="00841FF2" w:rsidRDefault="00841FF2" w:rsidP="00841FF2"/>
    <w:p w14:paraId="0914C962" w14:textId="77777777" w:rsidR="00841FF2" w:rsidRDefault="00841FF2" w:rsidP="00841FF2">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7D7E660D" w14:textId="77777777" w:rsidR="00841FF2" w:rsidRDefault="00841FF2" w:rsidP="00841FF2">
      <w:pPr>
        <w:rPr>
          <w:b/>
        </w:rPr>
      </w:pPr>
      <w:r w:rsidRPr="001311AC">
        <w:rPr>
          <w:b/>
        </w:rPr>
        <w:t xml:space="preserve">Conceptual Global Namespace </w:t>
      </w:r>
      <w:r>
        <w:rPr>
          <w:b/>
        </w:rPr>
        <w:t xml:space="preserve">URI and Namespace Prefix </w:t>
      </w:r>
      <w:r w:rsidRPr="001311AC">
        <w:rPr>
          <w:b/>
        </w:rPr>
        <w:t>tracking</w:t>
      </w:r>
    </w:p>
    <w:p w14:paraId="751DFC6D" w14:textId="77777777" w:rsidR="00841FF2" w:rsidRPr="001311AC" w:rsidRDefault="00841FF2" w:rsidP="00841FF2">
      <w:pPr>
        <w:rPr>
          <w:b/>
        </w:rPr>
      </w:pPr>
    </w:p>
    <w:tbl>
      <w:tblPr>
        <w:tblW w:w="5000" w:type="pct"/>
        <w:tblLook w:val="0420" w:firstRow="1" w:lastRow="0" w:firstColumn="0" w:lastColumn="0" w:noHBand="0" w:noVBand="1"/>
      </w:tblPr>
      <w:tblGrid>
        <w:gridCol w:w="678"/>
        <w:gridCol w:w="3552"/>
        <w:gridCol w:w="1261"/>
        <w:gridCol w:w="3869"/>
      </w:tblGrid>
      <w:tr w:rsidR="00841FF2" w:rsidRPr="00F64828" w14:paraId="4EFDEDE8" w14:textId="77777777" w:rsidTr="00841FF2">
        <w:trPr>
          <w:trHeight w:val="647"/>
        </w:trPr>
        <w:tc>
          <w:tcPr>
            <w:tcW w:w="677" w:type="dxa"/>
            <w:shd w:val="clear" w:color="auto" w:fill="D9D9D9" w:themeFill="background1" w:themeFillShade="D9"/>
          </w:tcPr>
          <w:p w14:paraId="1A69DD9B" w14:textId="77777777" w:rsidR="00841FF2" w:rsidRPr="00D26817" w:rsidRDefault="00841FF2" w:rsidP="00841FF2">
            <w:pPr>
              <w:pStyle w:val="TableText-Heading"/>
            </w:pPr>
            <w:r w:rsidRPr="00D26817">
              <w:t>Entry</w:t>
            </w:r>
          </w:p>
          <w:p w14:paraId="6A674E76" w14:textId="77777777" w:rsidR="00841FF2" w:rsidRPr="00D26817" w:rsidRDefault="00841FF2" w:rsidP="00841FF2">
            <w:pPr>
              <w:pStyle w:val="TableText-Heading"/>
            </w:pPr>
            <w:r w:rsidRPr="00D26817">
              <w:t>#</w:t>
            </w:r>
          </w:p>
        </w:tc>
        <w:tc>
          <w:tcPr>
            <w:tcW w:w="3548" w:type="dxa"/>
            <w:shd w:val="clear" w:color="auto" w:fill="D9D9D9" w:themeFill="background1" w:themeFillShade="D9"/>
            <w:hideMark/>
          </w:tcPr>
          <w:p w14:paraId="1839E5D4" w14:textId="77777777" w:rsidR="00841FF2" w:rsidRPr="00D26817" w:rsidRDefault="00841FF2" w:rsidP="00841FF2">
            <w:pPr>
              <w:pStyle w:val="TableText-Heading"/>
            </w:pPr>
            <w:r w:rsidRPr="00D26817">
              <w:t>Fully Qualifed URI</w:t>
            </w:r>
          </w:p>
        </w:tc>
        <w:tc>
          <w:tcPr>
            <w:tcW w:w="1260" w:type="dxa"/>
            <w:shd w:val="clear" w:color="auto" w:fill="D9D9D9" w:themeFill="background1" w:themeFillShade="D9"/>
            <w:hideMark/>
          </w:tcPr>
          <w:p w14:paraId="0032AB25" w14:textId="77777777" w:rsidR="00841FF2" w:rsidRPr="00D26817" w:rsidRDefault="00841FF2" w:rsidP="00841FF2">
            <w:pPr>
              <w:pStyle w:val="TableText-Heading"/>
            </w:pPr>
            <w:r w:rsidRPr="00D26817">
              <w:t xml:space="preserve">Namespace Prefix </w:t>
            </w:r>
          </w:p>
          <w:p w14:paraId="32DC559A" w14:textId="77777777" w:rsidR="00841FF2" w:rsidRPr="00D26817" w:rsidRDefault="00841FF2" w:rsidP="00841FF2">
            <w:pPr>
              <w:pStyle w:val="TableText-Heading"/>
            </w:pPr>
          </w:p>
        </w:tc>
        <w:tc>
          <w:tcPr>
            <w:tcW w:w="3865" w:type="dxa"/>
            <w:shd w:val="clear" w:color="auto" w:fill="D9D9D9" w:themeFill="background1" w:themeFillShade="D9"/>
            <w:hideMark/>
          </w:tcPr>
          <w:p w14:paraId="49CCC066" w14:textId="77777777" w:rsidR="00841FF2" w:rsidRPr="00D26817" w:rsidRDefault="00841FF2" w:rsidP="00841FF2">
            <w:pPr>
              <w:pStyle w:val="TableText-Heading"/>
            </w:pPr>
            <w:r>
              <w:t xml:space="preserve">Added by Key </w:t>
            </w:r>
            <w:r w:rsidRPr="00D55D94">
              <w:rPr>
                <w:b w:val="0"/>
              </w:rPr>
              <w:t>(Source file)</w:t>
            </w:r>
          </w:p>
        </w:tc>
      </w:tr>
      <w:tr w:rsidR="00841FF2" w:rsidRPr="00F64828" w14:paraId="34DB9751" w14:textId="77777777" w:rsidTr="00841FF2">
        <w:trPr>
          <w:trHeight w:val="359"/>
        </w:trPr>
        <w:tc>
          <w:tcPr>
            <w:tcW w:w="677" w:type="dxa"/>
          </w:tcPr>
          <w:p w14:paraId="7E9CC9D9" w14:textId="77777777" w:rsidR="00841FF2" w:rsidRPr="00F64828" w:rsidRDefault="00841FF2" w:rsidP="00841FF2">
            <w:pPr>
              <w:pStyle w:val="TableText"/>
            </w:pPr>
            <w:r>
              <w:t>1</w:t>
            </w:r>
          </w:p>
        </w:tc>
        <w:tc>
          <w:tcPr>
            <w:tcW w:w="3548" w:type="dxa"/>
            <w:hideMark/>
          </w:tcPr>
          <w:p w14:paraId="5FF8919A" w14:textId="77777777" w:rsidR="00841FF2" w:rsidRPr="00D55D94" w:rsidRDefault="00841FF2" w:rsidP="00841FF2">
            <w:pPr>
              <w:pStyle w:val="TableText"/>
            </w:pPr>
            <w:r w:rsidRPr="00D55D94">
              <w:t>http://open.org/tosca/ns/simple/yaml/1.2/</w:t>
            </w:r>
          </w:p>
        </w:tc>
        <w:tc>
          <w:tcPr>
            <w:tcW w:w="1260" w:type="dxa"/>
            <w:hideMark/>
          </w:tcPr>
          <w:p w14:paraId="5DF69FE1" w14:textId="77777777" w:rsidR="00841FF2" w:rsidRPr="00F64828" w:rsidRDefault="00841FF2" w:rsidP="00841FF2">
            <w:pPr>
              <w:pStyle w:val="TableText"/>
            </w:pPr>
            <w:r w:rsidRPr="00F64828">
              <w:t>tosca</w:t>
            </w:r>
          </w:p>
        </w:tc>
        <w:tc>
          <w:tcPr>
            <w:tcW w:w="3865" w:type="dxa"/>
            <w:hideMark/>
          </w:tcPr>
          <w:p w14:paraId="596059E5" w14:textId="77777777" w:rsidR="00841FF2" w:rsidRPr="00EA1508" w:rsidRDefault="00841FF2" w:rsidP="00971CED">
            <w:pPr>
              <w:pStyle w:val="TableText"/>
              <w:numPr>
                <w:ilvl w:val="0"/>
                <w:numId w:val="132"/>
              </w:numPr>
              <w:ind w:left="116" w:hanging="116"/>
              <w:rPr>
                <w:rStyle w:val="CodeSnippet"/>
              </w:rPr>
            </w:pPr>
            <w:r w:rsidRPr="00D26817">
              <w:rPr>
                <w:rStyle w:val="CodeSnippet"/>
              </w:rPr>
              <w:t>tosca_definitions_version</w:t>
            </w:r>
            <w:r>
              <w:rPr>
                <w:rStyle w:val="CodeSnippet"/>
              </w:rPr>
              <w:t xml:space="preserve">: </w:t>
            </w:r>
          </w:p>
          <w:p w14:paraId="60659A41" w14:textId="77777777" w:rsidR="00841FF2" w:rsidRPr="00D26817" w:rsidRDefault="00841FF2" w:rsidP="00971CED">
            <w:pPr>
              <w:pStyle w:val="TableText"/>
              <w:numPr>
                <w:ilvl w:val="1"/>
                <w:numId w:val="132"/>
              </w:numPr>
              <w:ind w:left="322" w:hanging="180"/>
              <w:rPr>
                <w:rStyle w:val="CodeSnippet"/>
              </w:rPr>
            </w:pPr>
            <w:r>
              <w:rPr>
                <w:i/>
              </w:rPr>
              <w:t>from</w:t>
            </w:r>
            <w:r w:rsidRPr="00EA1508">
              <w:rPr>
                <w:i/>
              </w:rPr>
              <w:t xml:space="preserve"> Service Template A</w:t>
            </w:r>
          </w:p>
        </w:tc>
      </w:tr>
      <w:tr w:rsidR="00841FF2" w:rsidRPr="00F64828" w14:paraId="6E7DDAE8" w14:textId="77777777" w:rsidTr="00841FF2">
        <w:trPr>
          <w:trHeight w:val="242"/>
        </w:trPr>
        <w:tc>
          <w:tcPr>
            <w:tcW w:w="677" w:type="dxa"/>
          </w:tcPr>
          <w:p w14:paraId="6748C0E3" w14:textId="77777777" w:rsidR="00841FF2" w:rsidRPr="00F64828" w:rsidRDefault="00841FF2" w:rsidP="00841FF2">
            <w:pPr>
              <w:pStyle w:val="TableText"/>
              <w:rPr>
                <w:i/>
                <w:iCs/>
              </w:rPr>
            </w:pPr>
            <w:r>
              <w:rPr>
                <w:i/>
                <w:iCs/>
              </w:rPr>
              <w:t>2</w:t>
            </w:r>
          </w:p>
        </w:tc>
        <w:tc>
          <w:tcPr>
            <w:tcW w:w="3548" w:type="dxa"/>
            <w:hideMark/>
          </w:tcPr>
          <w:p w14:paraId="6D1CA2B9" w14:textId="77777777" w:rsidR="00841FF2" w:rsidRPr="00D55D94" w:rsidRDefault="00841FF2" w:rsidP="00841FF2">
            <w:pPr>
              <w:pStyle w:val="TableText"/>
            </w:pPr>
            <w:r w:rsidRPr="00D55D94">
              <w:t xml:space="preserve">http://companyA.com/product/ns/  </w:t>
            </w:r>
          </w:p>
        </w:tc>
        <w:tc>
          <w:tcPr>
            <w:tcW w:w="1260" w:type="dxa"/>
            <w:hideMark/>
          </w:tcPr>
          <w:p w14:paraId="7E9B8060" w14:textId="77777777" w:rsidR="00841FF2" w:rsidRPr="00F64828" w:rsidRDefault="00841FF2" w:rsidP="00841FF2">
            <w:pPr>
              <w:pStyle w:val="TableText"/>
            </w:pPr>
            <w:r>
              <w:t>&lt;None&gt;</w:t>
            </w:r>
          </w:p>
        </w:tc>
        <w:tc>
          <w:tcPr>
            <w:tcW w:w="3865" w:type="dxa"/>
            <w:hideMark/>
          </w:tcPr>
          <w:p w14:paraId="2E98D5BE" w14:textId="77777777" w:rsidR="00841FF2" w:rsidRPr="00EA1508" w:rsidRDefault="00841FF2" w:rsidP="00971CED">
            <w:pPr>
              <w:pStyle w:val="TableText"/>
              <w:numPr>
                <w:ilvl w:val="0"/>
                <w:numId w:val="132"/>
              </w:numPr>
              <w:ind w:left="132" w:hanging="132"/>
              <w:rPr>
                <w:rStyle w:val="CodeSnippet"/>
              </w:rPr>
            </w:pPr>
            <w:r w:rsidRPr="00D26817">
              <w:rPr>
                <w:rStyle w:val="CodeSnippet"/>
              </w:rPr>
              <w:t>namespace</w:t>
            </w:r>
            <w:r>
              <w:rPr>
                <w:rStyle w:val="CodeSnippet"/>
              </w:rPr>
              <w:t>:</w:t>
            </w:r>
          </w:p>
          <w:p w14:paraId="384C9F08" w14:textId="77777777" w:rsidR="00841FF2" w:rsidRPr="00EA1508" w:rsidRDefault="00841FF2" w:rsidP="00971CED">
            <w:pPr>
              <w:pStyle w:val="TableText"/>
              <w:numPr>
                <w:ilvl w:val="1"/>
                <w:numId w:val="132"/>
              </w:numPr>
              <w:ind w:left="322" w:hanging="180"/>
              <w:rPr>
                <w:i/>
              </w:rPr>
            </w:pPr>
            <w:r>
              <w:rPr>
                <w:i/>
              </w:rPr>
              <w:t>from</w:t>
            </w:r>
            <w:r w:rsidRPr="00EA1508">
              <w:rPr>
                <w:i/>
              </w:rPr>
              <w:t xml:space="preserve"> Service Template A</w:t>
            </w:r>
          </w:p>
        </w:tc>
      </w:tr>
      <w:tr w:rsidR="00841FF2" w:rsidRPr="00F64828" w14:paraId="4CADC05F" w14:textId="77777777" w:rsidTr="00841FF2">
        <w:trPr>
          <w:trHeight w:val="233"/>
        </w:trPr>
        <w:tc>
          <w:tcPr>
            <w:tcW w:w="677" w:type="dxa"/>
          </w:tcPr>
          <w:p w14:paraId="6D43F0C9" w14:textId="77777777" w:rsidR="00841FF2" w:rsidRPr="001311AC" w:rsidRDefault="00841FF2" w:rsidP="00841FF2">
            <w:pPr>
              <w:pStyle w:val="TableText"/>
              <w:rPr>
                <w:iCs/>
              </w:rPr>
            </w:pPr>
            <w:r>
              <w:rPr>
                <w:i/>
                <w:iCs/>
              </w:rPr>
              <w:t>3</w:t>
            </w:r>
          </w:p>
        </w:tc>
        <w:tc>
          <w:tcPr>
            <w:tcW w:w="3548" w:type="dxa"/>
          </w:tcPr>
          <w:p w14:paraId="62794E9F" w14:textId="77777777" w:rsidR="00841FF2" w:rsidRPr="00D55D94" w:rsidRDefault="00841FF2" w:rsidP="00841FF2">
            <w:pPr>
              <w:pStyle w:val="TableText"/>
            </w:pPr>
            <w:r w:rsidRPr="00D55D94">
              <w:t xml:space="preserve">http://companyB.com/service/namespace/  </w:t>
            </w:r>
          </w:p>
        </w:tc>
        <w:tc>
          <w:tcPr>
            <w:tcW w:w="1260" w:type="dxa"/>
          </w:tcPr>
          <w:p w14:paraId="62CA107D" w14:textId="77777777" w:rsidR="00841FF2" w:rsidRDefault="00841FF2" w:rsidP="00841FF2">
            <w:pPr>
              <w:pStyle w:val="TableText"/>
            </w:pPr>
            <w:r>
              <w:t>templateB</w:t>
            </w:r>
          </w:p>
        </w:tc>
        <w:tc>
          <w:tcPr>
            <w:tcW w:w="3865" w:type="dxa"/>
          </w:tcPr>
          <w:p w14:paraId="7CE7665F" w14:textId="77777777" w:rsidR="00841FF2" w:rsidRPr="00EA1508" w:rsidRDefault="00841FF2" w:rsidP="00971CED">
            <w:pPr>
              <w:pStyle w:val="TableText"/>
              <w:numPr>
                <w:ilvl w:val="0"/>
                <w:numId w:val="132"/>
              </w:numPr>
              <w:ind w:left="128" w:hanging="128"/>
              <w:rPr>
                <w:rStyle w:val="CodeSnippet"/>
                <w:i/>
              </w:rPr>
            </w:pPr>
            <w:r w:rsidRPr="00EA1508">
              <w:rPr>
                <w:rStyle w:val="CodeSnippet"/>
              </w:rPr>
              <w:t>namespace:</w:t>
            </w:r>
          </w:p>
          <w:p w14:paraId="544F37FB" w14:textId="77777777" w:rsidR="00841FF2" w:rsidRPr="00EA1508" w:rsidRDefault="00841FF2" w:rsidP="00971CED">
            <w:pPr>
              <w:pStyle w:val="TableText"/>
              <w:numPr>
                <w:ilvl w:val="1"/>
                <w:numId w:val="132"/>
              </w:numPr>
              <w:ind w:left="344" w:hanging="180"/>
              <w:rPr>
                <w:i/>
              </w:rPr>
            </w:pPr>
            <w:r>
              <w:rPr>
                <w:i/>
              </w:rPr>
              <w:t>from</w:t>
            </w:r>
            <w:r w:rsidRPr="00EA1508">
              <w:rPr>
                <w:i/>
              </w:rPr>
              <w:t xml:space="preserve"> Service Template B</w:t>
            </w:r>
          </w:p>
          <w:p w14:paraId="7E23808E" w14:textId="77777777" w:rsidR="00841FF2" w:rsidRPr="00EA1508" w:rsidRDefault="00841FF2" w:rsidP="00971CED">
            <w:pPr>
              <w:pStyle w:val="TableText"/>
              <w:numPr>
                <w:ilvl w:val="0"/>
                <w:numId w:val="132"/>
              </w:numPr>
              <w:ind w:left="128" w:hanging="128"/>
              <w:rPr>
                <w:rStyle w:val="CodeSnippet"/>
              </w:rPr>
            </w:pPr>
            <w:r w:rsidRPr="00D26817">
              <w:rPr>
                <w:rStyle w:val="CodeSnippet"/>
              </w:rPr>
              <w:t>namespace_prefix</w:t>
            </w:r>
            <w:r>
              <w:rPr>
                <w:rStyle w:val="CodeSnippet"/>
              </w:rPr>
              <w:t>:</w:t>
            </w:r>
          </w:p>
          <w:p w14:paraId="3307C8C3" w14:textId="77777777" w:rsidR="00841FF2" w:rsidRDefault="00841FF2" w:rsidP="00971CED">
            <w:pPr>
              <w:pStyle w:val="TableText"/>
              <w:numPr>
                <w:ilvl w:val="1"/>
                <w:numId w:val="132"/>
              </w:numPr>
              <w:ind w:left="279" w:hanging="137"/>
            </w:pPr>
            <w:r>
              <w:rPr>
                <w:i/>
              </w:rPr>
              <w:t>from</w:t>
            </w:r>
            <w:r w:rsidRPr="00EA1508">
              <w:rPr>
                <w:i/>
              </w:rPr>
              <w:t xml:space="preserve"> Service Template A</w:t>
            </w:r>
            <w:r>
              <w:t>, during import</w:t>
            </w:r>
          </w:p>
        </w:tc>
      </w:tr>
    </w:tbl>
    <w:p w14:paraId="40B9ED0E" w14:textId="77777777" w:rsidR="00841FF2" w:rsidRPr="00641583" w:rsidRDefault="00841FF2" w:rsidP="00841FF2"/>
    <w:p w14:paraId="37C8052F" w14:textId="77777777" w:rsidR="00841FF2" w:rsidRDefault="00841FF2" w:rsidP="00841FF2">
      <w:r>
        <w:t>In the above table,</w:t>
      </w:r>
    </w:p>
    <w:p w14:paraId="0F7BA06A" w14:textId="77777777" w:rsidR="00841FF2" w:rsidRDefault="00841FF2" w:rsidP="00971CED">
      <w:pPr>
        <w:pStyle w:val="ListParagraph"/>
        <w:numPr>
          <w:ilvl w:val="0"/>
          <w:numId w:val="131"/>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14C5A8CD" w14:textId="77777777" w:rsidR="00841FF2" w:rsidRDefault="00841FF2" w:rsidP="00971CED">
      <w:pPr>
        <w:pStyle w:val="ListParagraph"/>
        <w:numPr>
          <w:ilvl w:val="0"/>
          <w:numId w:val="131"/>
        </w:numPr>
      </w:pPr>
      <w:r w:rsidRPr="00367E32">
        <w:rPr>
          <w:b/>
        </w:rPr>
        <w:t>Entry 2</w:t>
      </w:r>
      <w:r>
        <w:t>: is the entry for the local default namespace for Service Template A as declared by the “</w:t>
      </w:r>
      <w:r w:rsidRPr="00EA288A">
        <w:rPr>
          <w:rStyle w:val="CodeSnippet"/>
        </w:rPr>
        <w:t>namespace</w:t>
      </w:r>
      <w:r>
        <w:t xml:space="preserve">” key.  </w:t>
      </w:r>
    </w:p>
    <w:p w14:paraId="7DE96CFA" w14:textId="77777777" w:rsidR="00841FF2" w:rsidRPr="000A00D2" w:rsidRDefault="00841FF2" w:rsidP="00971CED">
      <w:pPr>
        <w:pStyle w:val="ListParagraph"/>
        <w:numPr>
          <w:ilvl w:val="1"/>
          <w:numId w:val="131"/>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7F06AEF9" w14:textId="77777777" w:rsidR="00841FF2" w:rsidRDefault="00841FF2" w:rsidP="00971CED">
      <w:pPr>
        <w:pStyle w:val="ListParagraph"/>
        <w:numPr>
          <w:ilvl w:val="0"/>
          <w:numId w:val="131"/>
        </w:numPr>
      </w:pPr>
      <w:r w:rsidRPr="00367E32">
        <w:rPr>
          <w:b/>
        </w:rPr>
        <w:t>Entry 3</w:t>
      </w:r>
      <w:r>
        <w:t xml:space="preserve">: is the entry for default Namespace URI for any type imported from Service Template B.  The author of Service Template A has assigned the local Namespace Prefix “template” that can be used to qualify reference to any Type from Service Template B. </w:t>
      </w:r>
    </w:p>
    <w:p w14:paraId="3E7385E9" w14:textId="77777777" w:rsidR="00841FF2" w:rsidRDefault="00841FF2" w:rsidP="00841FF2"/>
    <w:p w14:paraId="70E5146F" w14:textId="77777777" w:rsidR="00841FF2" w:rsidRDefault="00841FF2" w:rsidP="00841FF2">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1F4DC988" w14:textId="77777777" w:rsidR="00841FF2" w:rsidRDefault="00841FF2" w:rsidP="00841FF2"/>
    <w:p w14:paraId="06392CC5" w14:textId="77777777" w:rsidR="00841FF2" w:rsidRDefault="00841FF2" w:rsidP="00841FF2">
      <w:pPr>
        <w:rPr>
          <w:b/>
        </w:rPr>
      </w:pPr>
      <w:r w:rsidRPr="001311AC">
        <w:rPr>
          <w:b/>
        </w:rPr>
        <w:t xml:space="preserve">Conceptual Global Namespace </w:t>
      </w:r>
      <w:r>
        <w:rPr>
          <w:b/>
        </w:rPr>
        <w:t xml:space="preserve">and Type </w:t>
      </w:r>
      <w:r w:rsidRPr="001311AC">
        <w:rPr>
          <w:b/>
        </w:rPr>
        <w:t>tracking</w:t>
      </w:r>
    </w:p>
    <w:p w14:paraId="5A77242F" w14:textId="77777777" w:rsidR="00841FF2" w:rsidRPr="001311AC" w:rsidRDefault="00841FF2" w:rsidP="00841FF2">
      <w:pPr>
        <w:rPr>
          <w:b/>
        </w:rPr>
      </w:pPr>
    </w:p>
    <w:tbl>
      <w:tblPr>
        <w:tblW w:w="5334" w:type="pct"/>
        <w:tblLook w:val="0420" w:firstRow="1" w:lastRow="0" w:firstColumn="0" w:lastColumn="0" w:noHBand="0" w:noVBand="1"/>
      </w:tblPr>
      <w:tblGrid>
        <w:gridCol w:w="777"/>
        <w:gridCol w:w="3625"/>
        <w:gridCol w:w="2663"/>
        <w:gridCol w:w="1740"/>
        <w:gridCol w:w="1387"/>
      </w:tblGrid>
      <w:tr w:rsidR="00841FF2" w:rsidRPr="00F64828" w14:paraId="43F16FD5" w14:textId="77777777" w:rsidTr="00841FF2">
        <w:trPr>
          <w:trHeight w:val="647"/>
        </w:trPr>
        <w:tc>
          <w:tcPr>
            <w:tcW w:w="778" w:type="dxa"/>
            <w:shd w:val="clear" w:color="auto" w:fill="D9D9D9" w:themeFill="background1" w:themeFillShade="D9"/>
          </w:tcPr>
          <w:p w14:paraId="27B3F5C5" w14:textId="77777777" w:rsidR="00841FF2" w:rsidRPr="00AE14F4" w:rsidRDefault="00841FF2" w:rsidP="00841FF2">
            <w:pPr>
              <w:rPr>
                <w:b/>
                <w:bCs/>
                <w:sz w:val="18"/>
                <w:szCs w:val="18"/>
              </w:rPr>
            </w:pPr>
            <w:r>
              <w:rPr>
                <w:b/>
                <w:bCs/>
                <w:sz w:val="18"/>
                <w:szCs w:val="18"/>
              </w:rPr>
              <w:t>Entry#</w:t>
            </w:r>
          </w:p>
        </w:tc>
        <w:tc>
          <w:tcPr>
            <w:tcW w:w="3407" w:type="dxa"/>
            <w:shd w:val="clear" w:color="auto" w:fill="D9D9D9" w:themeFill="background1" w:themeFillShade="D9"/>
            <w:hideMark/>
          </w:tcPr>
          <w:p w14:paraId="3DE8401D" w14:textId="77777777" w:rsidR="00841FF2" w:rsidRPr="00AE14F4" w:rsidRDefault="00841FF2" w:rsidP="00841FF2">
            <w:pPr>
              <w:rPr>
                <w:b/>
                <w:bCs/>
                <w:sz w:val="18"/>
                <w:szCs w:val="18"/>
              </w:rPr>
            </w:pPr>
            <w:r w:rsidRPr="00AE14F4">
              <w:rPr>
                <w:b/>
                <w:bCs/>
                <w:sz w:val="18"/>
                <w:szCs w:val="18"/>
              </w:rPr>
              <w:t>Owning Namespace URI</w:t>
            </w:r>
          </w:p>
          <w:p w14:paraId="11F05F32" w14:textId="77777777" w:rsidR="00841FF2" w:rsidRPr="00D26817" w:rsidRDefault="00841FF2" w:rsidP="00841FF2">
            <w:pPr>
              <w:rPr>
                <w:sz w:val="18"/>
                <w:szCs w:val="18"/>
              </w:rPr>
            </w:pPr>
          </w:p>
        </w:tc>
        <w:tc>
          <w:tcPr>
            <w:tcW w:w="2663" w:type="dxa"/>
            <w:shd w:val="clear" w:color="auto" w:fill="D9D9D9" w:themeFill="background1" w:themeFillShade="D9"/>
            <w:hideMark/>
          </w:tcPr>
          <w:p w14:paraId="4D80BFA7" w14:textId="77777777" w:rsidR="00841FF2" w:rsidRPr="00AE14F4" w:rsidRDefault="00841FF2" w:rsidP="00841FF2">
            <w:pPr>
              <w:rPr>
                <w:b/>
                <w:bCs/>
                <w:sz w:val="18"/>
                <w:szCs w:val="18"/>
              </w:rPr>
            </w:pPr>
            <w:r w:rsidRPr="00AE14F4">
              <w:rPr>
                <w:b/>
                <w:bCs/>
                <w:sz w:val="18"/>
                <w:szCs w:val="18"/>
              </w:rPr>
              <w:t>Full Name</w:t>
            </w:r>
          </w:p>
          <w:p w14:paraId="5F45563D" w14:textId="77777777" w:rsidR="00841FF2" w:rsidRPr="00D26817" w:rsidRDefault="00841FF2" w:rsidP="00841FF2">
            <w:pPr>
              <w:rPr>
                <w:sz w:val="18"/>
                <w:szCs w:val="18"/>
              </w:rPr>
            </w:pPr>
            <w:r w:rsidRPr="00AE14F4">
              <w:rPr>
                <w:b/>
                <w:bCs/>
                <w:sz w:val="18"/>
                <w:szCs w:val="18"/>
              </w:rPr>
              <w:t xml:space="preserve"> </w:t>
            </w:r>
          </w:p>
        </w:tc>
        <w:tc>
          <w:tcPr>
            <w:tcW w:w="1740" w:type="dxa"/>
            <w:shd w:val="clear" w:color="auto" w:fill="D9D9D9" w:themeFill="background1" w:themeFillShade="D9"/>
            <w:hideMark/>
          </w:tcPr>
          <w:p w14:paraId="020A4392" w14:textId="77777777" w:rsidR="00841FF2" w:rsidRPr="00AE14F4" w:rsidRDefault="00841FF2" w:rsidP="00841FF2">
            <w:pPr>
              <w:rPr>
                <w:b/>
                <w:bCs/>
                <w:sz w:val="18"/>
                <w:szCs w:val="18"/>
              </w:rPr>
            </w:pPr>
            <w:r w:rsidRPr="00AE14F4">
              <w:rPr>
                <w:b/>
                <w:bCs/>
                <w:sz w:val="18"/>
                <w:szCs w:val="18"/>
              </w:rPr>
              <w:t>Short Name</w:t>
            </w:r>
          </w:p>
        </w:tc>
        <w:tc>
          <w:tcPr>
            <w:tcW w:w="1387" w:type="dxa"/>
            <w:shd w:val="clear" w:color="auto" w:fill="D9D9D9" w:themeFill="background1" w:themeFillShade="D9"/>
          </w:tcPr>
          <w:p w14:paraId="5ECEF09C" w14:textId="77777777" w:rsidR="00841FF2" w:rsidRPr="00AE14F4" w:rsidRDefault="00841FF2" w:rsidP="00841FF2">
            <w:pPr>
              <w:rPr>
                <w:b/>
                <w:bCs/>
                <w:sz w:val="18"/>
                <w:szCs w:val="18"/>
              </w:rPr>
            </w:pPr>
            <w:r>
              <w:rPr>
                <w:b/>
                <w:bCs/>
                <w:sz w:val="18"/>
                <w:szCs w:val="18"/>
              </w:rPr>
              <w:t>Type Classification</w:t>
            </w:r>
          </w:p>
        </w:tc>
      </w:tr>
      <w:tr w:rsidR="00841FF2" w:rsidRPr="00F64828" w14:paraId="1457BC1D" w14:textId="77777777" w:rsidTr="00841FF2">
        <w:trPr>
          <w:trHeight w:val="359"/>
        </w:trPr>
        <w:tc>
          <w:tcPr>
            <w:tcW w:w="778" w:type="dxa"/>
          </w:tcPr>
          <w:p w14:paraId="205C2316" w14:textId="77777777" w:rsidR="00841FF2" w:rsidRPr="00EA1508" w:rsidRDefault="00841FF2" w:rsidP="00841FF2">
            <w:pPr>
              <w:pStyle w:val="TableText"/>
            </w:pPr>
            <w:r>
              <w:t>1</w:t>
            </w:r>
          </w:p>
        </w:tc>
        <w:tc>
          <w:tcPr>
            <w:tcW w:w="3407" w:type="dxa"/>
            <w:hideMark/>
          </w:tcPr>
          <w:p w14:paraId="09BABB44" w14:textId="77777777" w:rsidR="00841FF2" w:rsidRPr="00D26817" w:rsidRDefault="00841FF2" w:rsidP="00841FF2">
            <w:pPr>
              <w:pStyle w:val="TableText"/>
            </w:pPr>
            <w:r w:rsidRPr="00EA1508">
              <w:t>http://open.org/tosca/ns/simple/yaml/1.2/</w:t>
            </w:r>
          </w:p>
        </w:tc>
        <w:tc>
          <w:tcPr>
            <w:tcW w:w="2663" w:type="dxa"/>
            <w:hideMark/>
          </w:tcPr>
          <w:p w14:paraId="5BAEE2FD" w14:textId="77777777" w:rsidR="00841FF2" w:rsidRPr="00DF3879" w:rsidRDefault="00841FF2" w:rsidP="00841FF2">
            <w:pPr>
              <w:pStyle w:val="TableText"/>
            </w:pPr>
            <w:r w:rsidRPr="00DF3879">
              <w:t>tosca.nodes.Compute</w:t>
            </w:r>
          </w:p>
          <w:p w14:paraId="5F46E218" w14:textId="77777777" w:rsidR="00841FF2" w:rsidRPr="00F64828" w:rsidRDefault="00841FF2" w:rsidP="00841FF2">
            <w:pPr>
              <w:pStyle w:val="TableText"/>
            </w:pPr>
          </w:p>
        </w:tc>
        <w:tc>
          <w:tcPr>
            <w:tcW w:w="1740" w:type="dxa"/>
            <w:hideMark/>
          </w:tcPr>
          <w:p w14:paraId="3D5C98EC" w14:textId="77777777" w:rsidR="00841FF2" w:rsidRPr="00D26817" w:rsidRDefault="00841FF2" w:rsidP="00841FF2">
            <w:pPr>
              <w:pStyle w:val="TableText"/>
              <w:rPr>
                <w:rStyle w:val="CodeSnippet"/>
              </w:rPr>
            </w:pPr>
            <w:r>
              <w:rPr>
                <w:rStyle w:val="CodeSnippet"/>
              </w:rPr>
              <w:t>Compute</w:t>
            </w:r>
          </w:p>
        </w:tc>
        <w:tc>
          <w:tcPr>
            <w:tcW w:w="1387" w:type="dxa"/>
          </w:tcPr>
          <w:p w14:paraId="24636649" w14:textId="77777777" w:rsidR="00841FF2" w:rsidRPr="00D26817" w:rsidRDefault="00841FF2" w:rsidP="00841FF2">
            <w:pPr>
              <w:pStyle w:val="TableText"/>
              <w:rPr>
                <w:rStyle w:val="CodeSnippet"/>
              </w:rPr>
            </w:pPr>
            <w:r>
              <w:rPr>
                <w:rStyle w:val="CodeSnippet"/>
              </w:rPr>
              <w:t>node</w:t>
            </w:r>
          </w:p>
        </w:tc>
      </w:tr>
      <w:tr w:rsidR="00841FF2" w:rsidRPr="00F64828" w14:paraId="041FF927" w14:textId="77777777" w:rsidTr="00841FF2">
        <w:trPr>
          <w:trHeight w:val="359"/>
        </w:trPr>
        <w:tc>
          <w:tcPr>
            <w:tcW w:w="778" w:type="dxa"/>
          </w:tcPr>
          <w:p w14:paraId="04D863DA" w14:textId="77777777" w:rsidR="00841FF2" w:rsidRPr="00EA1508" w:rsidRDefault="00841FF2" w:rsidP="00841FF2">
            <w:pPr>
              <w:pStyle w:val="TableText"/>
            </w:pPr>
            <w:r>
              <w:t>2</w:t>
            </w:r>
          </w:p>
        </w:tc>
        <w:tc>
          <w:tcPr>
            <w:tcW w:w="3407" w:type="dxa"/>
          </w:tcPr>
          <w:p w14:paraId="7C7B6853" w14:textId="77777777" w:rsidR="00841FF2" w:rsidRPr="00EA1508" w:rsidRDefault="00841FF2" w:rsidP="00841FF2">
            <w:pPr>
              <w:pStyle w:val="TableText"/>
            </w:pPr>
          </w:p>
        </w:tc>
        <w:tc>
          <w:tcPr>
            <w:tcW w:w="2663" w:type="dxa"/>
          </w:tcPr>
          <w:p w14:paraId="255E38F5" w14:textId="77777777" w:rsidR="00841FF2" w:rsidRPr="00367E32" w:rsidRDefault="00841FF2" w:rsidP="00841FF2">
            <w:pPr>
              <w:pStyle w:val="TableText"/>
            </w:pPr>
            <w:r w:rsidRPr="00367E32">
              <w:t>tosca.nodes.SoftwareComponent</w:t>
            </w:r>
          </w:p>
          <w:p w14:paraId="2ABBCBC6" w14:textId="77777777" w:rsidR="00841FF2" w:rsidRPr="00DF3879" w:rsidRDefault="00841FF2" w:rsidP="00841FF2">
            <w:pPr>
              <w:pStyle w:val="TableText"/>
            </w:pPr>
          </w:p>
        </w:tc>
        <w:tc>
          <w:tcPr>
            <w:tcW w:w="1740" w:type="dxa"/>
          </w:tcPr>
          <w:p w14:paraId="01852A53" w14:textId="77777777" w:rsidR="00841FF2" w:rsidRDefault="00841FF2" w:rsidP="00841FF2">
            <w:pPr>
              <w:pStyle w:val="TableText"/>
              <w:rPr>
                <w:rStyle w:val="CodeSnippet"/>
              </w:rPr>
            </w:pPr>
            <w:r w:rsidRPr="00367E32">
              <w:t>SoftwareComponent</w:t>
            </w:r>
          </w:p>
        </w:tc>
        <w:tc>
          <w:tcPr>
            <w:tcW w:w="1387" w:type="dxa"/>
          </w:tcPr>
          <w:p w14:paraId="6CB558E3" w14:textId="77777777" w:rsidR="00841FF2" w:rsidRDefault="00841FF2" w:rsidP="00841FF2">
            <w:pPr>
              <w:pStyle w:val="TableText"/>
              <w:rPr>
                <w:rStyle w:val="CodeSnippet"/>
              </w:rPr>
            </w:pPr>
          </w:p>
        </w:tc>
      </w:tr>
      <w:tr w:rsidR="00841FF2" w:rsidRPr="00F64828" w14:paraId="0DC99D48" w14:textId="77777777" w:rsidTr="00841FF2">
        <w:trPr>
          <w:trHeight w:val="359"/>
        </w:trPr>
        <w:tc>
          <w:tcPr>
            <w:tcW w:w="778" w:type="dxa"/>
          </w:tcPr>
          <w:p w14:paraId="59A5EF69" w14:textId="77777777" w:rsidR="00841FF2" w:rsidRPr="00EA1508" w:rsidRDefault="00841FF2" w:rsidP="00841FF2">
            <w:pPr>
              <w:pStyle w:val="TableText"/>
            </w:pPr>
            <w:r>
              <w:lastRenderedPageBreak/>
              <w:t>3</w:t>
            </w:r>
          </w:p>
        </w:tc>
        <w:tc>
          <w:tcPr>
            <w:tcW w:w="3407" w:type="dxa"/>
          </w:tcPr>
          <w:p w14:paraId="4DDE695C" w14:textId="77777777" w:rsidR="00841FF2" w:rsidRPr="00EA1508" w:rsidRDefault="00841FF2" w:rsidP="00841FF2">
            <w:pPr>
              <w:pStyle w:val="TableText"/>
            </w:pPr>
          </w:p>
        </w:tc>
        <w:tc>
          <w:tcPr>
            <w:tcW w:w="2663" w:type="dxa"/>
          </w:tcPr>
          <w:p w14:paraId="687CBC92" w14:textId="77777777" w:rsidR="00841FF2" w:rsidRPr="00DF3879" w:rsidRDefault="00841FF2" w:rsidP="00841FF2">
            <w:pPr>
              <w:pStyle w:val="TableText"/>
            </w:pPr>
            <w:r>
              <w:t>tosca.relationships.ConnectsTo</w:t>
            </w:r>
          </w:p>
        </w:tc>
        <w:tc>
          <w:tcPr>
            <w:tcW w:w="1740" w:type="dxa"/>
          </w:tcPr>
          <w:p w14:paraId="145B1831" w14:textId="77777777" w:rsidR="00841FF2" w:rsidRDefault="00841FF2" w:rsidP="00841FF2">
            <w:pPr>
              <w:pStyle w:val="TableText"/>
              <w:rPr>
                <w:rStyle w:val="CodeSnippet"/>
              </w:rPr>
            </w:pPr>
            <w:r>
              <w:t>ConnectsTo</w:t>
            </w:r>
          </w:p>
        </w:tc>
        <w:tc>
          <w:tcPr>
            <w:tcW w:w="1387" w:type="dxa"/>
          </w:tcPr>
          <w:p w14:paraId="05BBB98A" w14:textId="77777777" w:rsidR="00841FF2" w:rsidRPr="00367E32" w:rsidRDefault="00841FF2" w:rsidP="00841FF2">
            <w:pPr>
              <w:pStyle w:val="TableText"/>
            </w:pPr>
            <w:r w:rsidRPr="00367E32">
              <w:t>relationship</w:t>
            </w:r>
          </w:p>
        </w:tc>
      </w:tr>
      <w:tr w:rsidR="00841FF2" w:rsidRPr="00F64828" w14:paraId="28244B3A" w14:textId="77777777" w:rsidTr="00841FF2">
        <w:trPr>
          <w:trHeight w:val="359"/>
        </w:trPr>
        <w:tc>
          <w:tcPr>
            <w:tcW w:w="778" w:type="dxa"/>
          </w:tcPr>
          <w:p w14:paraId="0AA384D6"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3E2BC9A1" w14:textId="77777777" w:rsidR="00841FF2" w:rsidRPr="00EA1508" w:rsidRDefault="00841FF2" w:rsidP="00841FF2">
            <w:pPr>
              <w:pStyle w:val="TableText"/>
            </w:pPr>
          </w:p>
        </w:tc>
        <w:tc>
          <w:tcPr>
            <w:tcW w:w="2663" w:type="dxa"/>
          </w:tcPr>
          <w:p w14:paraId="30E2EEB2" w14:textId="77777777" w:rsidR="00841FF2" w:rsidRPr="00DF3879" w:rsidRDefault="00841FF2" w:rsidP="00841FF2">
            <w:pPr>
              <w:pStyle w:val="TableText"/>
            </w:pPr>
          </w:p>
        </w:tc>
        <w:tc>
          <w:tcPr>
            <w:tcW w:w="1740" w:type="dxa"/>
          </w:tcPr>
          <w:p w14:paraId="0CEBE7E7" w14:textId="77777777" w:rsidR="00841FF2" w:rsidRDefault="00841FF2" w:rsidP="00841FF2">
            <w:pPr>
              <w:pStyle w:val="TableText"/>
              <w:rPr>
                <w:rStyle w:val="CodeSnippet"/>
              </w:rPr>
            </w:pPr>
          </w:p>
        </w:tc>
        <w:tc>
          <w:tcPr>
            <w:tcW w:w="1387" w:type="dxa"/>
          </w:tcPr>
          <w:p w14:paraId="512C3619" w14:textId="77777777" w:rsidR="00841FF2" w:rsidRDefault="00841FF2" w:rsidP="00841FF2">
            <w:pPr>
              <w:pStyle w:val="TableText"/>
              <w:rPr>
                <w:rStyle w:val="CodeSnippet"/>
              </w:rPr>
            </w:pPr>
          </w:p>
        </w:tc>
      </w:tr>
      <w:tr w:rsidR="00841FF2" w:rsidRPr="00F64828" w14:paraId="678F8F39" w14:textId="77777777" w:rsidTr="00841FF2">
        <w:trPr>
          <w:trHeight w:val="242"/>
        </w:trPr>
        <w:tc>
          <w:tcPr>
            <w:tcW w:w="778" w:type="dxa"/>
          </w:tcPr>
          <w:p w14:paraId="1366CA5D" w14:textId="77777777" w:rsidR="00841FF2" w:rsidRPr="00D26817" w:rsidRDefault="00841FF2" w:rsidP="00841FF2">
            <w:pPr>
              <w:pStyle w:val="TableText"/>
              <w:rPr>
                <w:rStyle w:val="CodeSnippet"/>
                <w:noProof/>
                <w:szCs w:val="18"/>
              </w:rPr>
            </w:pPr>
            <w:r>
              <w:rPr>
                <w:rStyle w:val="CodeSnippet"/>
                <w:noProof/>
                <w:szCs w:val="18"/>
              </w:rPr>
              <w:t>100</w:t>
            </w:r>
          </w:p>
        </w:tc>
        <w:tc>
          <w:tcPr>
            <w:tcW w:w="3407" w:type="dxa"/>
          </w:tcPr>
          <w:p w14:paraId="696E008A" w14:textId="77777777" w:rsidR="00841FF2" w:rsidRPr="00D26817" w:rsidRDefault="00841FF2" w:rsidP="00841FF2">
            <w:pPr>
              <w:pStyle w:val="TableText"/>
            </w:pPr>
            <w:r w:rsidRPr="00D26817">
              <w:rPr>
                <w:rStyle w:val="CodeSnippet"/>
                <w:noProof/>
                <w:szCs w:val="18"/>
              </w:rPr>
              <w:t xml:space="preserve">http://companyA.com/product/ns/  </w:t>
            </w:r>
          </w:p>
        </w:tc>
        <w:tc>
          <w:tcPr>
            <w:tcW w:w="2663" w:type="dxa"/>
          </w:tcPr>
          <w:p w14:paraId="3C179529" w14:textId="77777777" w:rsidR="00841FF2" w:rsidRPr="00F64828" w:rsidRDefault="00841FF2" w:rsidP="00841FF2">
            <w:pPr>
              <w:pStyle w:val="TableText"/>
            </w:pPr>
            <w:r>
              <w:t>N/A</w:t>
            </w:r>
          </w:p>
        </w:tc>
        <w:tc>
          <w:tcPr>
            <w:tcW w:w="1740" w:type="dxa"/>
          </w:tcPr>
          <w:p w14:paraId="6FC2165D" w14:textId="77777777" w:rsidR="00841FF2" w:rsidRPr="00EA1508" w:rsidRDefault="00841FF2" w:rsidP="00841FF2">
            <w:pPr>
              <w:pStyle w:val="TableText"/>
              <w:rPr>
                <w:i/>
              </w:rPr>
            </w:pPr>
            <w:r>
              <w:t>MyNode</w:t>
            </w:r>
          </w:p>
        </w:tc>
        <w:tc>
          <w:tcPr>
            <w:tcW w:w="1387" w:type="dxa"/>
          </w:tcPr>
          <w:p w14:paraId="03E0F123" w14:textId="77777777" w:rsidR="00841FF2" w:rsidRPr="00D26817" w:rsidRDefault="00841FF2" w:rsidP="00841FF2">
            <w:pPr>
              <w:pStyle w:val="TableText"/>
              <w:rPr>
                <w:rStyle w:val="CodeSnippet"/>
              </w:rPr>
            </w:pPr>
            <w:r>
              <w:rPr>
                <w:rStyle w:val="CodeSnippet"/>
              </w:rPr>
              <w:t>node</w:t>
            </w:r>
          </w:p>
        </w:tc>
      </w:tr>
      <w:tr w:rsidR="00841FF2" w:rsidRPr="00F64828" w14:paraId="63FBE515" w14:textId="77777777" w:rsidTr="00841FF2">
        <w:trPr>
          <w:trHeight w:val="233"/>
        </w:trPr>
        <w:tc>
          <w:tcPr>
            <w:tcW w:w="778" w:type="dxa"/>
          </w:tcPr>
          <w:p w14:paraId="097670CD"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1FD21BF3" w14:textId="77777777" w:rsidR="00841FF2" w:rsidRPr="00D26817" w:rsidRDefault="00841FF2" w:rsidP="00841FF2">
            <w:pPr>
              <w:pStyle w:val="TableText"/>
              <w:rPr>
                <w:rStyle w:val="CodeSnippet"/>
                <w:noProof/>
                <w:szCs w:val="18"/>
              </w:rPr>
            </w:pPr>
            <w:r>
              <w:rPr>
                <w:rStyle w:val="CodeSnippet"/>
                <w:noProof/>
                <w:szCs w:val="18"/>
              </w:rPr>
              <w:t>...</w:t>
            </w:r>
          </w:p>
        </w:tc>
        <w:tc>
          <w:tcPr>
            <w:tcW w:w="2663" w:type="dxa"/>
          </w:tcPr>
          <w:p w14:paraId="5A870AF3" w14:textId="77777777" w:rsidR="00841FF2" w:rsidRDefault="00841FF2" w:rsidP="00841FF2">
            <w:pPr>
              <w:pStyle w:val="TableText"/>
            </w:pPr>
          </w:p>
        </w:tc>
        <w:tc>
          <w:tcPr>
            <w:tcW w:w="1740" w:type="dxa"/>
          </w:tcPr>
          <w:p w14:paraId="09BBE5AC" w14:textId="77777777" w:rsidR="00841FF2" w:rsidRDefault="00841FF2" w:rsidP="00841FF2">
            <w:pPr>
              <w:pStyle w:val="TableText"/>
            </w:pPr>
          </w:p>
        </w:tc>
        <w:tc>
          <w:tcPr>
            <w:tcW w:w="1387" w:type="dxa"/>
          </w:tcPr>
          <w:p w14:paraId="08669F5A" w14:textId="77777777" w:rsidR="00841FF2" w:rsidRPr="00EA1508" w:rsidRDefault="00841FF2" w:rsidP="00841FF2">
            <w:pPr>
              <w:pStyle w:val="TableText"/>
              <w:rPr>
                <w:rStyle w:val="CodeSnippet"/>
              </w:rPr>
            </w:pPr>
          </w:p>
        </w:tc>
      </w:tr>
      <w:tr w:rsidR="00841FF2" w:rsidRPr="00F64828" w14:paraId="27A06A82" w14:textId="77777777" w:rsidTr="00841FF2">
        <w:trPr>
          <w:trHeight w:val="233"/>
        </w:trPr>
        <w:tc>
          <w:tcPr>
            <w:tcW w:w="778" w:type="dxa"/>
          </w:tcPr>
          <w:p w14:paraId="519048F8" w14:textId="77777777" w:rsidR="00841FF2" w:rsidRPr="00D55D94" w:rsidRDefault="00841FF2" w:rsidP="00841FF2">
            <w:pPr>
              <w:pStyle w:val="TableText"/>
            </w:pPr>
            <w:r>
              <w:t>200</w:t>
            </w:r>
          </w:p>
        </w:tc>
        <w:tc>
          <w:tcPr>
            <w:tcW w:w="3407" w:type="dxa"/>
          </w:tcPr>
          <w:p w14:paraId="274C32FA" w14:textId="77777777" w:rsidR="00841FF2" w:rsidRPr="00D26817" w:rsidRDefault="00841FF2" w:rsidP="00841FF2">
            <w:pPr>
              <w:pStyle w:val="TableText"/>
              <w:rPr>
                <w:rStyle w:val="CodeSnippet"/>
                <w:noProof/>
                <w:szCs w:val="18"/>
              </w:rPr>
            </w:pPr>
            <w:r w:rsidRPr="00D55D94">
              <w:t xml:space="preserve">http://companyB.com/service/namespace/  </w:t>
            </w:r>
          </w:p>
        </w:tc>
        <w:tc>
          <w:tcPr>
            <w:tcW w:w="2663" w:type="dxa"/>
          </w:tcPr>
          <w:p w14:paraId="314C7557" w14:textId="77777777" w:rsidR="00841FF2" w:rsidRDefault="00841FF2" w:rsidP="00841FF2">
            <w:pPr>
              <w:pStyle w:val="TableText"/>
            </w:pPr>
            <w:r>
              <w:t>N/A</w:t>
            </w:r>
          </w:p>
        </w:tc>
        <w:tc>
          <w:tcPr>
            <w:tcW w:w="1740" w:type="dxa"/>
          </w:tcPr>
          <w:p w14:paraId="5D3E603F" w14:textId="77777777" w:rsidR="00841FF2" w:rsidRDefault="00841FF2" w:rsidP="00841FF2">
            <w:pPr>
              <w:pStyle w:val="TableText"/>
            </w:pPr>
            <w:r>
              <w:t>MyNode</w:t>
            </w:r>
          </w:p>
        </w:tc>
        <w:tc>
          <w:tcPr>
            <w:tcW w:w="1387" w:type="dxa"/>
          </w:tcPr>
          <w:p w14:paraId="3CFF4254" w14:textId="77777777" w:rsidR="00841FF2" w:rsidRPr="00EA1508" w:rsidRDefault="00841FF2" w:rsidP="00841FF2">
            <w:pPr>
              <w:pStyle w:val="TableText"/>
              <w:rPr>
                <w:rStyle w:val="CodeSnippet"/>
              </w:rPr>
            </w:pPr>
            <w:r>
              <w:rPr>
                <w:rStyle w:val="CodeSnippet"/>
              </w:rPr>
              <w:t>node</w:t>
            </w:r>
          </w:p>
        </w:tc>
      </w:tr>
      <w:tr w:rsidR="00841FF2" w:rsidRPr="00F64828" w14:paraId="1C57DB72" w14:textId="77777777" w:rsidTr="00841FF2">
        <w:trPr>
          <w:trHeight w:val="233"/>
        </w:trPr>
        <w:tc>
          <w:tcPr>
            <w:tcW w:w="778" w:type="dxa"/>
          </w:tcPr>
          <w:p w14:paraId="5022B679"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5EBF111A" w14:textId="77777777" w:rsidR="00841FF2" w:rsidRPr="00D26817" w:rsidRDefault="00841FF2" w:rsidP="00841FF2">
            <w:pPr>
              <w:pStyle w:val="TableText"/>
              <w:rPr>
                <w:rStyle w:val="CodeSnippet"/>
                <w:noProof/>
                <w:szCs w:val="18"/>
              </w:rPr>
            </w:pPr>
          </w:p>
        </w:tc>
        <w:tc>
          <w:tcPr>
            <w:tcW w:w="2663" w:type="dxa"/>
          </w:tcPr>
          <w:p w14:paraId="630007C8" w14:textId="77777777" w:rsidR="00841FF2" w:rsidRDefault="00841FF2" w:rsidP="00841FF2">
            <w:pPr>
              <w:pStyle w:val="TableText"/>
            </w:pPr>
          </w:p>
        </w:tc>
        <w:tc>
          <w:tcPr>
            <w:tcW w:w="1740" w:type="dxa"/>
          </w:tcPr>
          <w:p w14:paraId="13376EBB" w14:textId="77777777" w:rsidR="00841FF2" w:rsidRDefault="00841FF2" w:rsidP="00841FF2">
            <w:pPr>
              <w:pStyle w:val="TableText"/>
            </w:pPr>
          </w:p>
        </w:tc>
        <w:tc>
          <w:tcPr>
            <w:tcW w:w="1387" w:type="dxa"/>
          </w:tcPr>
          <w:p w14:paraId="509FC510" w14:textId="77777777" w:rsidR="00841FF2" w:rsidRPr="00EA1508" w:rsidRDefault="00841FF2" w:rsidP="00841FF2">
            <w:pPr>
              <w:pStyle w:val="TableText"/>
              <w:rPr>
                <w:rStyle w:val="CodeSnippet"/>
              </w:rPr>
            </w:pPr>
          </w:p>
        </w:tc>
      </w:tr>
    </w:tbl>
    <w:p w14:paraId="718A55B7" w14:textId="77777777" w:rsidR="00841FF2" w:rsidRPr="00641583" w:rsidRDefault="00841FF2" w:rsidP="00841FF2"/>
    <w:p w14:paraId="63073B40" w14:textId="77777777" w:rsidR="00841FF2" w:rsidRDefault="00841FF2" w:rsidP="00841FF2">
      <w:r>
        <w:t>In the above table,</w:t>
      </w:r>
    </w:p>
    <w:p w14:paraId="2778E423" w14:textId="77777777" w:rsidR="00841FF2" w:rsidRDefault="00841FF2" w:rsidP="00971CED">
      <w:pPr>
        <w:pStyle w:val="ListParagraph"/>
        <w:numPr>
          <w:ilvl w:val="0"/>
          <w:numId w:val="133"/>
        </w:numPr>
      </w:pPr>
      <w:r>
        <w:t>Entry 1, is an example of one of the TOSCA standard Node Types (i.e., “Compute”) that is brought into the global namespace via the “tosca_definitions_version” key.</w:t>
      </w:r>
    </w:p>
    <w:p w14:paraId="63D4DD0B" w14:textId="77777777" w:rsidR="00841FF2" w:rsidRDefault="00841FF2" w:rsidP="00971CED">
      <w:pPr>
        <w:pStyle w:val="ListParagraph"/>
        <w:numPr>
          <w:ilvl w:val="1"/>
          <w:numId w:val="133"/>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830D006" w14:textId="77777777" w:rsidR="00841FF2" w:rsidRDefault="00841FF2" w:rsidP="00971CED">
      <w:pPr>
        <w:pStyle w:val="ListParagraph"/>
        <w:numPr>
          <w:ilvl w:val="1"/>
          <w:numId w:val="133"/>
        </w:numPr>
      </w:pPr>
      <w:r>
        <w:t>In this example, use of either “</w:t>
      </w:r>
      <w:r w:rsidRPr="00B94577">
        <w:rPr>
          <w:rStyle w:val="CodeSnippet"/>
        </w:rPr>
        <w:t>tosca.nodes.Compute</w:t>
      </w:r>
      <w:r>
        <w:t>” or “</w:t>
      </w:r>
      <w:r w:rsidRPr="00B94577">
        <w:rPr>
          <w:rStyle w:val="CodeSnippet"/>
        </w:rPr>
        <w:t>Compute</w:t>
      </w:r>
      <w:r>
        <w:t>” (i.e., an unqualified full and short name Type) in a Service Template would be treated as its fully qualified URI equivalent of:</w:t>
      </w:r>
    </w:p>
    <w:p w14:paraId="03A97F01" w14:textId="77777777" w:rsidR="00841FF2" w:rsidRDefault="00841FF2" w:rsidP="00971CED">
      <w:pPr>
        <w:pStyle w:val="ListParagraph"/>
        <w:numPr>
          <w:ilvl w:val="2"/>
          <w:numId w:val="133"/>
        </w:numPr>
      </w:pPr>
      <w:r>
        <w:t xml:space="preserve"> “</w:t>
      </w:r>
      <w:r w:rsidRPr="00B94577">
        <w:rPr>
          <w:rStyle w:val="CodeSnippet"/>
          <w:i/>
          <w:sz w:val="16"/>
        </w:rPr>
        <w:t>http://docs.oasis-open.org/tosca/ns/simple/yaml/1.2/tosca.nodes.Compute</w:t>
      </w:r>
      <w:r>
        <w:t>”.</w:t>
      </w:r>
    </w:p>
    <w:p w14:paraId="1879F08E" w14:textId="77777777" w:rsidR="00841FF2" w:rsidRDefault="00841FF2" w:rsidP="00971CED">
      <w:pPr>
        <w:pStyle w:val="ListParagraph"/>
        <w:numPr>
          <w:ilvl w:val="0"/>
          <w:numId w:val="133"/>
        </w:numPr>
      </w:pPr>
      <w:r>
        <w:t>Entry 2, is an example of a standard TOSCA Relationship Type</w:t>
      </w:r>
    </w:p>
    <w:p w14:paraId="190E2AFD" w14:textId="77777777" w:rsidR="00841FF2" w:rsidRDefault="00841FF2" w:rsidP="00971CED">
      <w:pPr>
        <w:pStyle w:val="ListParagraph"/>
        <w:numPr>
          <w:ilvl w:val="0"/>
          <w:numId w:val="133"/>
        </w:numPr>
      </w:pPr>
      <w:r>
        <w:t>Entry 100, contains the unique Type indentifer for the Node Type “MyNode” from Service Template A.</w:t>
      </w:r>
    </w:p>
    <w:p w14:paraId="4F93F69D" w14:textId="77777777" w:rsidR="00841FF2" w:rsidRDefault="00841FF2" w:rsidP="00971CED">
      <w:pPr>
        <w:pStyle w:val="ListParagraph"/>
        <w:numPr>
          <w:ilvl w:val="0"/>
          <w:numId w:val="133"/>
        </w:numPr>
      </w:pPr>
      <w:r>
        <w:t>Entry 200, contains the unique Type indentifer for the Node Type “MyNode” from Service Template B.</w:t>
      </w:r>
    </w:p>
    <w:p w14:paraId="7A68C28B" w14:textId="77777777" w:rsidR="00841FF2" w:rsidRDefault="00841FF2" w:rsidP="00841FF2">
      <w:pPr>
        <w:ind w:left="360"/>
      </w:pPr>
    </w:p>
    <w:p w14:paraId="1FFC42B6" w14:textId="77777777" w:rsidR="00841FF2" w:rsidRDefault="00841FF2" w:rsidP="00841FF2">
      <w:pPr>
        <w:pStyle w:val="ListParagraph"/>
        <w:ind w:left="360"/>
      </w:pPr>
      <w:r>
        <w:t>As you can see, although both templates defined a NodeType with an unqualified name of “MyNode”, the TOSCA Orchestrator, processor or tool tracks them by their unique fully qualified Type Name (URI).</w:t>
      </w:r>
    </w:p>
    <w:p w14:paraId="2B980F78" w14:textId="77777777" w:rsidR="00841FF2" w:rsidRDefault="00841FF2" w:rsidP="00841FF2">
      <w:pPr>
        <w:pStyle w:val="ListParagraph"/>
        <w:ind w:left="360"/>
      </w:pPr>
    </w:p>
    <w:p w14:paraId="03962FC9" w14:textId="77777777" w:rsidR="00841FF2" w:rsidRDefault="00841FF2" w:rsidP="00841FF2">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33B3E68C" w14:textId="77777777" w:rsidR="00841FF2" w:rsidRDefault="00841FF2" w:rsidP="00841FF2">
      <w:pPr>
        <w:pStyle w:val="ListParagraph"/>
        <w:ind w:left="360"/>
      </w:pPr>
    </w:p>
    <w:p w14:paraId="17A04900" w14:textId="77777777" w:rsidR="00841FF2" w:rsidRPr="00EA288A" w:rsidRDefault="00841FF2" w:rsidP="00841FF2">
      <w:pPr>
        <w:pStyle w:val="ListParagraph"/>
        <w:ind w:left="360"/>
      </w:pPr>
      <w:r>
        <w:t>For example, if the short name “Compute” were used in a template on a Requirements clause, then the matching type would not be the Compute Node Type, but instead the Compute Capability Type based upon the Requirement clause being the context for Type reference.</w:t>
      </w:r>
    </w:p>
    <w:p w14:paraId="7B1D4B0E" w14:textId="77777777" w:rsidR="00841FF2" w:rsidRPr="007E1EAE" w:rsidRDefault="00841FF2" w:rsidP="00841FF2">
      <w:pPr>
        <w:pStyle w:val="Heading2"/>
      </w:pPr>
      <w:bookmarkStart w:id="534" w:name="_Toc500248003"/>
      <w:bookmarkStart w:id="535" w:name="_Toc528072929"/>
      <w:r w:rsidRPr="007E1EAE">
        <w:t>Parameter and property types</w:t>
      </w:r>
      <w:bookmarkEnd w:id="515"/>
      <w:bookmarkEnd w:id="516"/>
      <w:bookmarkEnd w:id="517"/>
      <w:bookmarkEnd w:id="528"/>
      <w:bookmarkEnd w:id="529"/>
      <w:bookmarkEnd w:id="530"/>
      <w:bookmarkEnd w:id="531"/>
      <w:bookmarkEnd w:id="532"/>
      <w:bookmarkEnd w:id="533"/>
      <w:bookmarkEnd w:id="534"/>
      <w:bookmarkEnd w:id="535"/>
    </w:p>
    <w:p w14:paraId="2DD551EC" w14:textId="77777777" w:rsidR="00841FF2" w:rsidRPr="007E1EAE" w:rsidRDefault="00841FF2" w:rsidP="00841FF2">
      <w:r w:rsidRPr="007E1EAE">
        <w:t>This clause describes the primitive types that are used for declaring normative properties, parameters and grammar elements throughout this specification.</w:t>
      </w:r>
    </w:p>
    <w:p w14:paraId="6BB48BB2" w14:textId="77777777" w:rsidR="00841FF2" w:rsidRPr="007E1EAE" w:rsidRDefault="00841FF2" w:rsidP="00841FF2">
      <w:pPr>
        <w:pStyle w:val="Heading3"/>
      </w:pPr>
      <w:bookmarkStart w:id="536" w:name="_Toc373867862"/>
      <w:bookmarkStart w:id="537" w:name="_Toc379455071"/>
      <w:bookmarkStart w:id="538" w:name="_Toc454457717"/>
      <w:bookmarkStart w:id="539" w:name="_Toc454458516"/>
      <w:r w:rsidRPr="007E1EAE">
        <w:t>Referenced YAML</w:t>
      </w:r>
      <w:bookmarkEnd w:id="536"/>
      <w:r w:rsidRPr="007E1EAE">
        <w:t xml:space="preserve"> Types</w:t>
      </w:r>
      <w:bookmarkEnd w:id="537"/>
      <w:bookmarkEnd w:id="538"/>
      <w:bookmarkEnd w:id="539"/>
    </w:p>
    <w:p w14:paraId="08601804" w14:textId="77777777" w:rsidR="00841FF2" w:rsidRPr="007E1EAE" w:rsidRDefault="00841FF2" w:rsidP="00841FF2">
      <w:pPr>
        <w:pStyle w:val="NormalaroundTable"/>
      </w:pPr>
      <w:r w:rsidRPr="007E1EAE">
        <w:t xml:space="preserve">Many of the types we use in this profile are built-in types from the </w:t>
      </w:r>
      <w:hyperlink r:id="rId74"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6985F7BD" w14:textId="77777777" w:rsidR="00841FF2" w:rsidRPr="007E1EAE" w:rsidRDefault="00841FF2" w:rsidP="00841FF2">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40" w:name="_Toc379455072"/>
      <w:bookmarkStart w:id="54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841FF2" w:rsidRPr="007E1EAE" w14:paraId="0D582091" w14:textId="77777777" w:rsidTr="00841FF2">
        <w:trPr>
          <w:cantSplit/>
        </w:trPr>
        <w:tc>
          <w:tcPr>
            <w:tcW w:w="1951" w:type="dxa"/>
            <w:shd w:val="clear" w:color="auto" w:fill="D9D9D9"/>
          </w:tcPr>
          <w:p w14:paraId="537E06E5" w14:textId="77777777" w:rsidR="00841FF2" w:rsidRPr="007E1EAE" w:rsidRDefault="00841FF2" w:rsidP="00841FF2">
            <w:pPr>
              <w:pStyle w:val="TableText-Heading"/>
            </w:pPr>
            <w:r w:rsidRPr="007E1EAE">
              <w:lastRenderedPageBreak/>
              <w:t>Valid aliases</w:t>
            </w:r>
          </w:p>
        </w:tc>
        <w:tc>
          <w:tcPr>
            <w:tcW w:w="4889" w:type="dxa"/>
            <w:shd w:val="clear" w:color="auto" w:fill="D9D9D9"/>
          </w:tcPr>
          <w:p w14:paraId="24DB54FC" w14:textId="77777777" w:rsidR="00841FF2" w:rsidRPr="007E1EAE" w:rsidRDefault="00841FF2" w:rsidP="00841FF2">
            <w:pPr>
              <w:pStyle w:val="TableText-Heading"/>
            </w:pPr>
            <w:r w:rsidRPr="007E1EAE">
              <w:t>Type URI</w:t>
            </w:r>
          </w:p>
        </w:tc>
      </w:tr>
      <w:tr w:rsidR="00841FF2" w:rsidRPr="0051610A" w14:paraId="774CC84D" w14:textId="77777777" w:rsidTr="00841FF2">
        <w:trPr>
          <w:cantSplit/>
        </w:trPr>
        <w:tc>
          <w:tcPr>
            <w:tcW w:w="1951" w:type="dxa"/>
          </w:tcPr>
          <w:p w14:paraId="08E60610" w14:textId="77777777" w:rsidR="00841FF2" w:rsidRPr="007E1EAE" w:rsidRDefault="00841FF2" w:rsidP="00841FF2">
            <w:pPr>
              <w:pStyle w:val="TableText"/>
            </w:pPr>
            <w:bookmarkStart w:id="542" w:name="TYPE_YAML_STRING"/>
            <w:r w:rsidRPr="007E1EAE">
              <w:t>string</w:t>
            </w:r>
            <w:bookmarkEnd w:id="542"/>
          </w:p>
        </w:tc>
        <w:tc>
          <w:tcPr>
            <w:tcW w:w="4889" w:type="dxa"/>
          </w:tcPr>
          <w:p w14:paraId="7B834DCE" w14:textId="77777777" w:rsidR="00841FF2" w:rsidRPr="007E1EAE" w:rsidRDefault="00841FF2" w:rsidP="00841FF2">
            <w:pPr>
              <w:pStyle w:val="TableText"/>
            </w:pPr>
            <w:r w:rsidRPr="007E1EAE">
              <w:t>tag:yaml.org,2002:str (default)</w:t>
            </w:r>
          </w:p>
        </w:tc>
      </w:tr>
      <w:tr w:rsidR="00841FF2" w:rsidRPr="007E1EAE" w14:paraId="7562C2F9" w14:textId="77777777" w:rsidTr="00841FF2">
        <w:trPr>
          <w:cantSplit/>
        </w:trPr>
        <w:tc>
          <w:tcPr>
            <w:tcW w:w="1951" w:type="dxa"/>
          </w:tcPr>
          <w:p w14:paraId="57AD2489" w14:textId="77777777" w:rsidR="00841FF2" w:rsidRPr="007E1EAE" w:rsidRDefault="00841FF2" w:rsidP="00841FF2">
            <w:pPr>
              <w:pStyle w:val="TableText"/>
              <w:rPr>
                <w:iCs/>
              </w:rPr>
            </w:pPr>
            <w:bookmarkStart w:id="543" w:name="TYPE_YAML_INTEGER"/>
            <w:r w:rsidRPr="007E1EAE">
              <w:t>integer</w:t>
            </w:r>
            <w:bookmarkEnd w:id="543"/>
          </w:p>
        </w:tc>
        <w:tc>
          <w:tcPr>
            <w:tcW w:w="4889" w:type="dxa"/>
          </w:tcPr>
          <w:p w14:paraId="285F91A2" w14:textId="77777777" w:rsidR="00841FF2" w:rsidRPr="007E1EAE" w:rsidRDefault="00841FF2" w:rsidP="00841FF2">
            <w:pPr>
              <w:pStyle w:val="TableText"/>
              <w:rPr>
                <w:iCs/>
              </w:rPr>
            </w:pPr>
            <w:r w:rsidRPr="007E1EAE">
              <w:t>tag:yaml.org,2002:int</w:t>
            </w:r>
          </w:p>
        </w:tc>
      </w:tr>
      <w:tr w:rsidR="00841FF2" w:rsidRPr="007E1EAE" w14:paraId="4F129AEF" w14:textId="77777777" w:rsidTr="00841FF2">
        <w:trPr>
          <w:cantSplit/>
        </w:trPr>
        <w:tc>
          <w:tcPr>
            <w:tcW w:w="1951" w:type="dxa"/>
          </w:tcPr>
          <w:p w14:paraId="68DEC377" w14:textId="77777777" w:rsidR="00841FF2" w:rsidRPr="007E1EAE" w:rsidRDefault="00841FF2" w:rsidP="00841FF2">
            <w:pPr>
              <w:pStyle w:val="TableText"/>
              <w:rPr>
                <w:iCs/>
              </w:rPr>
            </w:pPr>
            <w:bookmarkStart w:id="544" w:name="TYPE_YAML_FLOAT"/>
            <w:r w:rsidRPr="007E1EAE">
              <w:rPr>
                <w:iCs/>
              </w:rPr>
              <w:t>float</w:t>
            </w:r>
            <w:bookmarkEnd w:id="544"/>
          </w:p>
        </w:tc>
        <w:tc>
          <w:tcPr>
            <w:tcW w:w="4889" w:type="dxa"/>
          </w:tcPr>
          <w:p w14:paraId="44FD938E" w14:textId="77777777" w:rsidR="00841FF2" w:rsidRPr="007E1EAE" w:rsidRDefault="00841FF2" w:rsidP="00841FF2">
            <w:pPr>
              <w:pStyle w:val="TableText"/>
              <w:rPr>
                <w:iCs/>
              </w:rPr>
            </w:pPr>
            <w:r w:rsidRPr="007E1EAE">
              <w:t>tag:yaml.org,2002:float</w:t>
            </w:r>
          </w:p>
        </w:tc>
      </w:tr>
      <w:tr w:rsidR="00841FF2" w:rsidRPr="0051610A" w14:paraId="18976FD1" w14:textId="77777777" w:rsidTr="00841FF2">
        <w:trPr>
          <w:cantSplit/>
        </w:trPr>
        <w:tc>
          <w:tcPr>
            <w:tcW w:w="1951" w:type="dxa"/>
          </w:tcPr>
          <w:p w14:paraId="17CE8F54" w14:textId="77777777" w:rsidR="00841FF2" w:rsidRPr="007E1EAE" w:rsidRDefault="00841FF2" w:rsidP="00841FF2">
            <w:pPr>
              <w:pStyle w:val="TableText"/>
              <w:rPr>
                <w:iCs/>
              </w:rPr>
            </w:pPr>
            <w:bookmarkStart w:id="545" w:name="TYPE_YAML_BOOLEAN"/>
            <w:r w:rsidRPr="007E1EAE">
              <w:rPr>
                <w:iCs/>
              </w:rPr>
              <w:t>boolean</w:t>
            </w:r>
            <w:bookmarkEnd w:id="545"/>
          </w:p>
        </w:tc>
        <w:tc>
          <w:tcPr>
            <w:tcW w:w="4889" w:type="dxa"/>
          </w:tcPr>
          <w:p w14:paraId="6A5D4E73" w14:textId="77777777" w:rsidR="00841FF2" w:rsidRPr="007E1EAE" w:rsidRDefault="00841FF2" w:rsidP="00841FF2">
            <w:pPr>
              <w:pStyle w:val="TableText"/>
              <w:rPr>
                <w:iCs/>
              </w:rPr>
            </w:pPr>
            <w:r w:rsidRPr="007E1EAE">
              <w:t>tag:yaml.org,2002:bool (i.e., a value either ‘true’ or ‘false’)</w:t>
            </w:r>
          </w:p>
        </w:tc>
      </w:tr>
      <w:tr w:rsidR="00841FF2" w:rsidRPr="0051610A" w14:paraId="7121510A" w14:textId="77777777" w:rsidTr="00841FF2">
        <w:trPr>
          <w:cantSplit/>
        </w:trPr>
        <w:tc>
          <w:tcPr>
            <w:tcW w:w="1951" w:type="dxa"/>
          </w:tcPr>
          <w:p w14:paraId="04A956D5" w14:textId="77777777" w:rsidR="00841FF2" w:rsidRPr="007E1EAE" w:rsidRDefault="00841FF2" w:rsidP="00841FF2">
            <w:pPr>
              <w:pStyle w:val="TableText"/>
              <w:rPr>
                <w:iCs/>
              </w:rPr>
            </w:pPr>
            <w:bookmarkStart w:id="546" w:name="TYPE_YAML_TIMESTAMP"/>
            <w:r w:rsidRPr="007E1EAE">
              <w:rPr>
                <w:iCs/>
              </w:rPr>
              <w:t>timestamp</w:t>
            </w:r>
            <w:bookmarkEnd w:id="546"/>
          </w:p>
        </w:tc>
        <w:tc>
          <w:tcPr>
            <w:tcW w:w="4889" w:type="dxa"/>
          </w:tcPr>
          <w:p w14:paraId="6F74DBCE" w14:textId="77777777" w:rsidR="00841FF2" w:rsidRPr="007E1EAE" w:rsidRDefault="006F07B6" w:rsidP="00841FF2">
            <w:pPr>
              <w:pStyle w:val="TableText"/>
              <w:rPr>
                <w:iCs/>
              </w:rPr>
            </w:pPr>
            <w:hyperlink w:anchor="REF_YAML_TIMESTAMP_1_1" w:history="1">
              <w:r w:rsidR="00841FF2" w:rsidRPr="007E1EAE">
                <w:rPr>
                  <w:rStyle w:val="Hyperlink"/>
                </w:rPr>
                <w:t>tag:yaml.org,2002:timestamp</w:t>
              </w:r>
            </w:hyperlink>
            <w:r w:rsidR="00841FF2" w:rsidRPr="007E1EAE">
              <w:rPr>
                <w:rStyle w:val="Hyperlink"/>
              </w:rPr>
              <w:t xml:space="preserve">  </w:t>
            </w:r>
            <w:r w:rsidR="00841FF2" w:rsidRPr="007E1EAE">
              <w:rPr>
                <w:rStyle w:val="Refterm"/>
              </w:rPr>
              <w:t>[</w:t>
            </w:r>
            <w:hyperlink w:anchor="REF_YAML_TIMESTAMP_1_1" w:history="1">
              <w:r w:rsidR="00841FF2" w:rsidRPr="007E1EAE">
                <w:rPr>
                  <w:rStyle w:val="Hyperlink"/>
                </w:rPr>
                <w:t>YAML-TS-1.1</w:t>
              </w:r>
            </w:hyperlink>
            <w:r w:rsidR="00841FF2" w:rsidRPr="007E1EAE">
              <w:rPr>
                <w:rStyle w:val="Refterm"/>
              </w:rPr>
              <w:t>]</w:t>
            </w:r>
          </w:p>
        </w:tc>
      </w:tr>
      <w:tr w:rsidR="00841FF2" w:rsidRPr="007E1EAE" w14:paraId="57AFD332" w14:textId="77777777" w:rsidTr="00841FF2">
        <w:trPr>
          <w:cantSplit/>
        </w:trPr>
        <w:tc>
          <w:tcPr>
            <w:tcW w:w="1951" w:type="dxa"/>
          </w:tcPr>
          <w:p w14:paraId="262ED95B" w14:textId="77777777" w:rsidR="00841FF2" w:rsidRPr="007E1EAE" w:rsidRDefault="00841FF2" w:rsidP="00841FF2">
            <w:pPr>
              <w:pStyle w:val="TableText"/>
            </w:pPr>
            <w:bookmarkStart w:id="547" w:name="TYPE_YAML_NULL"/>
            <w:r w:rsidRPr="007E1EAE">
              <w:t xml:space="preserve">null </w:t>
            </w:r>
            <w:bookmarkEnd w:id="547"/>
          </w:p>
        </w:tc>
        <w:tc>
          <w:tcPr>
            <w:tcW w:w="4889" w:type="dxa"/>
          </w:tcPr>
          <w:p w14:paraId="6E55411C" w14:textId="77777777" w:rsidR="00841FF2" w:rsidRPr="007E1EAE" w:rsidRDefault="00841FF2" w:rsidP="00841FF2">
            <w:pPr>
              <w:pStyle w:val="TableText"/>
            </w:pPr>
            <w:r w:rsidRPr="007E1EAE">
              <w:rPr>
                <w:rStyle w:val="HTMLCode"/>
              </w:rPr>
              <w:t>tag:yaml.org,2002:null</w:t>
            </w:r>
          </w:p>
        </w:tc>
      </w:tr>
    </w:tbl>
    <w:p w14:paraId="0F46011B" w14:textId="77777777" w:rsidR="00841FF2" w:rsidRPr="007E1EAE" w:rsidRDefault="00841FF2" w:rsidP="00841FF2">
      <w:pPr>
        <w:pStyle w:val="Heading4"/>
      </w:pPr>
      <w:r w:rsidRPr="007E1EAE">
        <w:t>Notes</w:t>
      </w:r>
      <w:bookmarkEnd w:id="540"/>
    </w:p>
    <w:p w14:paraId="0BA5176B" w14:textId="77777777" w:rsidR="00841FF2" w:rsidRPr="007E1EAE" w:rsidRDefault="00841FF2" w:rsidP="00971CED">
      <w:pPr>
        <w:pStyle w:val="ListParagraph"/>
        <w:numPr>
          <w:ilvl w:val="0"/>
          <w:numId w:val="11"/>
        </w:numPr>
      </w:pPr>
      <w:r w:rsidRPr="007E1EAE">
        <w:t>The “string” type is the default type when not specified on a parameter or property declaration.</w:t>
      </w:r>
    </w:p>
    <w:p w14:paraId="57801699" w14:textId="77777777" w:rsidR="00841FF2" w:rsidRPr="007E1EAE" w:rsidRDefault="00841FF2" w:rsidP="00971CED">
      <w:pPr>
        <w:pStyle w:val="ListParagraph"/>
        <w:numPr>
          <w:ilvl w:val="0"/>
          <w:numId w:val="11"/>
        </w:numPr>
      </w:pPr>
      <w:r w:rsidRPr="007E1EAE">
        <w:t>While YAML supports further type aliases, such as “str” for “string”, the TOSCA Simple Profile specification promotes the fully expressed alias name for clarity.</w:t>
      </w:r>
    </w:p>
    <w:p w14:paraId="67EFC44C" w14:textId="77777777" w:rsidR="00841FF2" w:rsidRPr="007E1EAE" w:rsidRDefault="00841FF2" w:rsidP="00841FF2">
      <w:pPr>
        <w:pStyle w:val="Heading3"/>
      </w:pPr>
      <w:bookmarkStart w:id="548" w:name="_Toc379455074"/>
      <w:bookmarkStart w:id="549" w:name="_Toc454457718"/>
      <w:bookmarkStart w:id="550" w:name="_Toc454458517"/>
      <w:bookmarkStart w:id="551" w:name="TYPE_TOSCA_VERSION"/>
      <w:bookmarkEnd w:id="541"/>
      <w:r w:rsidRPr="007E1EAE">
        <w:t>TOSCA version</w:t>
      </w:r>
      <w:bookmarkEnd w:id="548"/>
      <w:bookmarkEnd w:id="549"/>
      <w:bookmarkEnd w:id="550"/>
    </w:p>
    <w:bookmarkEnd w:id="551"/>
    <w:p w14:paraId="744A73D8" w14:textId="77777777" w:rsidR="00841FF2" w:rsidRPr="007E1EAE" w:rsidRDefault="00841FF2" w:rsidP="00841FF2">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39C1114" w14:textId="77777777" w:rsidTr="00841FF2">
        <w:tc>
          <w:tcPr>
            <w:tcW w:w="1177" w:type="pct"/>
            <w:shd w:val="clear" w:color="auto" w:fill="D9D9D9"/>
          </w:tcPr>
          <w:p w14:paraId="674B164F" w14:textId="77777777" w:rsidR="00841FF2" w:rsidRPr="007E1EAE" w:rsidRDefault="00841FF2" w:rsidP="00841FF2">
            <w:pPr>
              <w:pStyle w:val="TableText-Heading"/>
            </w:pPr>
            <w:r w:rsidRPr="007E1EAE">
              <w:t>Shorthand Name</w:t>
            </w:r>
          </w:p>
        </w:tc>
        <w:tc>
          <w:tcPr>
            <w:tcW w:w="3823" w:type="pct"/>
          </w:tcPr>
          <w:p w14:paraId="46A3C3D1" w14:textId="77777777" w:rsidR="00841FF2" w:rsidRPr="007E1EAE" w:rsidRDefault="00841FF2" w:rsidP="00841FF2">
            <w:pPr>
              <w:pStyle w:val="TableText"/>
              <w:rPr>
                <w:noProof/>
              </w:rPr>
            </w:pPr>
            <w:r w:rsidRPr="007E1EAE">
              <w:rPr>
                <w:noProof/>
              </w:rPr>
              <w:t>version</w:t>
            </w:r>
          </w:p>
        </w:tc>
      </w:tr>
      <w:tr w:rsidR="00841FF2" w:rsidRPr="007E1EAE" w14:paraId="07DE4029" w14:textId="77777777" w:rsidTr="00841FF2">
        <w:tc>
          <w:tcPr>
            <w:tcW w:w="1177" w:type="pct"/>
            <w:shd w:val="clear" w:color="auto" w:fill="D9D9D9"/>
          </w:tcPr>
          <w:p w14:paraId="6547F22C" w14:textId="77777777" w:rsidR="00841FF2" w:rsidRPr="007E1EAE" w:rsidRDefault="00841FF2" w:rsidP="00841FF2">
            <w:pPr>
              <w:pStyle w:val="TableText-Heading"/>
            </w:pPr>
            <w:r w:rsidRPr="007E1EAE">
              <w:t>Type Qualified Name</w:t>
            </w:r>
          </w:p>
        </w:tc>
        <w:tc>
          <w:tcPr>
            <w:tcW w:w="3823" w:type="pct"/>
          </w:tcPr>
          <w:p w14:paraId="14226DE2" w14:textId="77777777" w:rsidR="00841FF2" w:rsidRPr="007E1EAE" w:rsidRDefault="00841FF2" w:rsidP="00841FF2">
            <w:pPr>
              <w:pStyle w:val="TableText"/>
              <w:rPr>
                <w:noProof/>
              </w:rPr>
            </w:pPr>
            <w:r w:rsidRPr="007E1EAE">
              <w:rPr>
                <w:noProof/>
              </w:rPr>
              <w:t>tosca:version</w:t>
            </w:r>
          </w:p>
        </w:tc>
      </w:tr>
    </w:tbl>
    <w:p w14:paraId="74501C30" w14:textId="77777777" w:rsidR="00841FF2" w:rsidRPr="007E1EAE" w:rsidRDefault="00841FF2" w:rsidP="00841FF2">
      <w:pPr>
        <w:pStyle w:val="Heading4"/>
      </w:pPr>
      <w:r w:rsidRPr="007E1EAE">
        <w:t>Grammar</w:t>
      </w:r>
    </w:p>
    <w:p w14:paraId="40565F97" w14:textId="77777777" w:rsidR="00841FF2" w:rsidRPr="007E1EAE" w:rsidRDefault="00841FF2" w:rsidP="00841FF2">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614BC7AA" w14:textId="77777777" w:rsidTr="00841FF2">
        <w:tc>
          <w:tcPr>
            <w:tcW w:w="9576" w:type="dxa"/>
            <w:shd w:val="clear" w:color="auto" w:fill="D9D9D9" w:themeFill="background1" w:themeFillShade="D9"/>
          </w:tcPr>
          <w:p w14:paraId="4C9DEAF6" w14:textId="77777777" w:rsidR="00841FF2" w:rsidRPr="007E1EAE" w:rsidRDefault="00841FF2" w:rsidP="00841FF2">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3337BEF8" w14:textId="77777777" w:rsidR="00841FF2" w:rsidRPr="007E1EAE" w:rsidRDefault="00841FF2" w:rsidP="00841FF2">
      <w:pPr>
        <w:pStyle w:val="NormalaroundTable"/>
      </w:pPr>
      <w:r w:rsidRPr="007E1EAE">
        <w:t>In the above grammar, the pseudo values that appear in angle brackets have the following meaning:</w:t>
      </w:r>
    </w:p>
    <w:p w14:paraId="7CA5ED62" w14:textId="77777777" w:rsidR="00841FF2" w:rsidRPr="007E1EAE" w:rsidRDefault="00841FF2" w:rsidP="00971CED">
      <w:pPr>
        <w:pStyle w:val="ListParagraph"/>
        <w:numPr>
          <w:ilvl w:val="0"/>
          <w:numId w:val="23"/>
        </w:numPr>
      </w:pPr>
      <w:r w:rsidRPr="007E1EAE">
        <w:rPr>
          <w:rStyle w:val="CodeSnippetHighlight"/>
        </w:rPr>
        <w:t>major_version</w:t>
      </w:r>
      <w:r w:rsidRPr="007E1EAE">
        <w:t>: is a required integer value greater than or equal to 0 (zero)</w:t>
      </w:r>
    </w:p>
    <w:p w14:paraId="0490B8C6" w14:textId="77777777" w:rsidR="00841FF2" w:rsidRPr="007E1EAE" w:rsidRDefault="00841FF2" w:rsidP="00971CED">
      <w:pPr>
        <w:pStyle w:val="ListParagraph"/>
        <w:numPr>
          <w:ilvl w:val="0"/>
          <w:numId w:val="23"/>
        </w:numPr>
      </w:pPr>
      <w:r w:rsidRPr="007E1EAE">
        <w:rPr>
          <w:rStyle w:val="CodeSnippetHighlight"/>
        </w:rPr>
        <w:t>minor_version</w:t>
      </w:r>
      <w:r w:rsidRPr="007E1EAE">
        <w:t>: is a required integer value greater than or equal to 0 (zero).</w:t>
      </w:r>
    </w:p>
    <w:p w14:paraId="3F0D3442" w14:textId="77777777" w:rsidR="00841FF2" w:rsidRPr="007E1EAE" w:rsidRDefault="00841FF2" w:rsidP="00971CED">
      <w:pPr>
        <w:pStyle w:val="ListParagraph"/>
        <w:numPr>
          <w:ilvl w:val="0"/>
          <w:numId w:val="23"/>
        </w:numPr>
      </w:pPr>
      <w:r w:rsidRPr="007E1EAE">
        <w:rPr>
          <w:rStyle w:val="CodeSnippetHighlight"/>
        </w:rPr>
        <w:t>fix_version</w:t>
      </w:r>
      <w:r w:rsidRPr="007E1EAE">
        <w:t>: is an optional integer value greater than or equal to 0 (zero).</w:t>
      </w:r>
    </w:p>
    <w:p w14:paraId="789AA7E2" w14:textId="77777777" w:rsidR="00841FF2" w:rsidRPr="007E1EAE" w:rsidRDefault="00841FF2" w:rsidP="00971CED">
      <w:pPr>
        <w:pStyle w:val="ListParagraph"/>
        <w:numPr>
          <w:ilvl w:val="0"/>
          <w:numId w:val="23"/>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6027761F" w14:textId="77777777" w:rsidR="00841FF2" w:rsidRPr="007E1EAE" w:rsidRDefault="00841FF2" w:rsidP="00971CED">
      <w:pPr>
        <w:pStyle w:val="ListParagraph"/>
        <w:numPr>
          <w:ilvl w:val="0"/>
          <w:numId w:val="23"/>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64EB6830" w14:textId="77777777" w:rsidR="00841FF2" w:rsidRPr="007E1EAE" w:rsidRDefault="00841FF2" w:rsidP="00841FF2">
      <w:pPr>
        <w:pStyle w:val="Heading4"/>
      </w:pPr>
      <w:r w:rsidRPr="007E1EAE">
        <w:t>Version Comparison</w:t>
      </w:r>
    </w:p>
    <w:p w14:paraId="3608ECFA" w14:textId="77777777" w:rsidR="00841FF2" w:rsidRPr="007E1EAE" w:rsidRDefault="00841FF2" w:rsidP="00971CED">
      <w:pPr>
        <w:pStyle w:val="ListParagraph"/>
        <w:numPr>
          <w:ilvl w:val="0"/>
          <w:numId w:val="26"/>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0F78101C" w14:textId="77777777" w:rsidR="00841FF2" w:rsidRPr="007E1EAE" w:rsidRDefault="00841FF2" w:rsidP="00971CED">
      <w:pPr>
        <w:pStyle w:val="ListParagraph"/>
        <w:numPr>
          <w:ilvl w:val="0"/>
          <w:numId w:val="25"/>
        </w:numPr>
        <w:ind w:left="720"/>
      </w:pPr>
      <w:r w:rsidRPr="007E1EAE">
        <w:t>TOSCA versions that include the optional qualifier are considered older than those without a qualifier.</w:t>
      </w:r>
    </w:p>
    <w:p w14:paraId="0C0EBB1F" w14:textId="77777777" w:rsidR="00841FF2" w:rsidRPr="007E1EAE" w:rsidRDefault="00841FF2" w:rsidP="00971CED">
      <w:pPr>
        <w:pStyle w:val="ListParagraph"/>
        <w:numPr>
          <w:ilvl w:val="0"/>
          <w:numId w:val="25"/>
        </w:numPr>
        <w:ind w:left="720"/>
      </w:pPr>
      <w:r w:rsidRPr="007E1EAE">
        <w:lastRenderedPageBreak/>
        <w:t>TOSCA versions with the same major, minor, and fix versions and have the same qualifier string, but with different build versions can be compared based upon the build version.</w:t>
      </w:r>
    </w:p>
    <w:p w14:paraId="2C2D498A" w14:textId="77777777" w:rsidR="00841FF2" w:rsidRPr="007E1EAE" w:rsidRDefault="00841FF2" w:rsidP="00971CED">
      <w:pPr>
        <w:pStyle w:val="ListParagraph"/>
        <w:numPr>
          <w:ilvl w:val="0"/>
          <w:numId w:val="25"/>
        </w:numPr>
        <w:ind w:left="720"/>
      </w:pPr>
      <w:r w:rsidRPr="007E1EAE">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606AEC3A" w14:textId="77777777" w:rsidR="00841FF2" w:rsidRPr="007E1EAE" w:rsidRDefault="00841FF2" w:rsidP="00841FF2">
      <w:pPr>
        <w:pStyle w:val="Heading4"/>
      </w:pPr>
      <w:r w:rsidRPr="007E1EAE">
        <w:t>Examples</w:t>
      </w:r>
    </w:p>
    <w:p w14:paraId="00F556A6" w14:textId="77777777" w:rsidR="00841FF2" w:rsidRPr="007E1EAE" w:rsidRDefault="00841FF2" w:rsidP="00841FF2">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72D022" w14:textId="77777777" w:rsidTr="00841FF2">
        <w:trPr>
          <w:trHeight w:val="256"/>
        </w:trPr>
        <w:tc>
          <w:tcPr>
            <w:tcW w:w="9576" w:type="dxa"/>
            <w:shd w:val="clear" w:color="auto" w:fill="D9D9D9" w:themeFill="background1" w:themeFillShade="D9"/>
          </w:tcPr>
          <w:p w14:paraId="5F09CF28" w14:textId="77777777" w:rsidR="00841FF2" w:rsidRPr="007E1EAE" w:rsidRDefault="00841FF2" w:rsidP="00841FF2">
            <w:pPr>
              <w:rPr>
                <w:rStyle w:val="CodeSnippet"/>
                <w:noProof/>
              </w:rPr>
            </w:pPr>
            <w:r w:rsidRPr="007E1EAE">
              <w:rPr>
                <w:rStyle w:val="CodeSnippet"/>
                <w:noProof/>
              </w:rPr>
              <w:t># basic version strings</w:t>
            </w:r>
          </w:p>
          <w:p w14:paraId="165D1BDC" w14:textId="77777777" w:rsidR="00841FF2" w:rsidRPr="007E1EAE" w:rsidRDefault="00841FF2" w:rsidP="00841FF2">
            <w:pPr>
              <w:rPr>
                <w:rStyle w:val="CodeSnippet"/>
                <w:noProof/>
              </w:rPr>
            </w:pPr>
            <w:r w:rsidRPr="007E1EAE">
              <w:rPr>
                <w:rStyle w:val="CodeSnippet"/>
                <w:noProof/>
              </w:rPr>
              <w:t>6.1</w:t>
            </w:r>
          </w:p>
          <w:p w14:paraId="0D027C33" w14:textId="77777777" w:rsidR="00841FF2" w:rsidRPr="007E1EAE" w:rsidRDefault="00841FF2" w:rsidP="00841FF2">
            <w:pPr>
              <w:rPr>
                <w:rStyle w:val="CodeSnippet"/>
                <w:noProof/>
              </w:rPr>
            </w:pPr>
            <w:r w:rsidRPr="007E1EAE">
              <w:rPr>
                <w:rStyle w:val="CodeSnippet"/>
                <w:noProof/>
              </w:rPr>
              <w:t>2.0.1</w:t>
            </w:r>
          </w:p>
          <w:p w14:paraId="336369A0" w14:textId="77777777" w:rsidR="00841FF2" w:rsidRPr="007E1EAE" w:rsidRDefault="00841FF2" w:rsidP="00841FF2">
            <w:pPr>
              <w:rPr>
                <w:rStyle w:val="CodeSnippet"/>
                <w:noProof/>
              </w:rPr>
            </w:pPr>
          </w:p>
          <w:p w14:paraId="07D7E257" w14:textId="77777777" w:rsidR="00841FF2" w:rsidRPr="007E1EAE" w:rsidRDefault="00841FF2" w:rsidP="00841FF2">
            <w:pPr>
              <w:rPr>
                <w:rStyle w:val="CodeSnippet"/>
                <w:noProof/>
              </w:rPr>
            </w:pPr>
            <w:r w:rsidRPr="007E1EAE">
              <w:rPr>
                <w:rStyle w:val="CodeSnippet"/>
                <w:noProof/>
              </w:rPr>
              <w:t># version string with optional qualifier</w:t>
            </w:r>
          </w:p>
          <w:p w14:paraId="0012D477" w14:textId="77777777" w:rsidR="00841FF2" w:rsidRPr="007E1EAE" w:rsidRDefault="00841FF2" w:rsidP="00841FF2">
            <w:pPr>
              <w:rPr>
                <w:rStyle w:val="CodeSnippet"/>
                <w:noProof/>
              </w:rPr>
            </w:pPr>
            <w:r w:rsidRPr="007E1EAE">
              <w:rPr>
                <w:rStyle w:val="CodeSnippet"/>
                <w:noProof/>
              </w:rPr>
              <w:t>3.1.0.beta</w:t>
            </w:r>
          </w:p>
          <w:p w14:paraId="6D6D76D3" w14:textId="77777777" w:rsidR="00841FF2" w:rsidRPr="007E1EAE" w:rsidRDefault="00841FF2" w:rsidP="00841FF2">
            <w:pPr>
              <w:rPr>
                <w:rStyle w:val="CodeSnippet"/>
                <w:noProof/>
              </w:rPr>
            </w:pPr>
          </w:p>
          <w:p w14:paraId="1B747331" w14:textId="77777777" w:rsidR="00841FF2" w:rsidRPr="007E1EAE" w:rsidRDefault="00841FF2" w:rsidP="00841FF2">
            <w:pPr>
              <w:rPr>
                <w:rStyle w:val="CodeSnippet"/>
                <w:noProof/>
              </w:rPr>
            </w:pPr>
            <w:r w:rsidRPr="007E1EAE">
              <w:rPr>
                <w:rStyle w:val="CodeSnippet"/>
                <w:noProof/>
              </w:rPr>
              <w:t># version string with optional qualifier and build version</w:t>
            </w:r>
          </w:p>
          <w:p w14:paraId="5D73EDB3" w14:textId="77777777" w:rsidR="00841FF2" w:rsidRPr="007E1EAE" w:rsidRDefault="00841FF2" w:rsidP="00841FF2">
            <w:pPr>
              <w:rPr>
                <w:rFonts w:ascii="Consolas" w:hAnsi="Consolas"/>
                <w:noProof/>
              </w:rPr>
            </w:pPr>
            <w:r w:rsidRPr="007E1EAE">
              <w:rPr>
                <w:rStyle w:val="CodeSnippet"/>
                <w:noProof/>
              </w:rPr>
              <w:t>1.0.0.alpha-10</w:t>
            </w:r>
          </w:p>
        </w:tc>
      </w:tr>
    </w:tbl>
    <w:p w14:paraId="26A7759B" w14:textId="77777777" w:rsidR="00841FF2" w:rsidRPr="007E1EAE" w:rsidRDefault="00841FF2" w:rsidP="00841FF2">
      <w:pPr>
        <w:pStyle w:val="Heading4"/>
      </w:pPr>
      <w:r w:rsidRPr="007E1EAE">
        <w:t>Notes</w:t>
      </w:r>
    </w:p>
    <w:p w14:paraId="01577934" w14:textId="77777777" w:rsidR="00841FF2" w:rsidRPr="007E1EAE" w:rsidRDefault="00841FF2" w:rsidP="00971CED">
      <w:pPr>
        <w:pStyle w:val="ListParagraph"/>
        <w:numPr>
          <w:ilvl w:val="0"/>
          <w:numId w:val="42"/>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13D174B8" w14:textId="77777777" w:rsidR="00841FF2" w:rsidRPr="007E1EAE" w:rsidRDefault="00841FF2" w:rsidP="00841FF2">
      <w:pPr>
        <w:pStyle w:val="Heading4"/>
      </w:pPr>
      <w:r w:rsidRPr="007E1EAE">
        <w:t>Additional Requirements</w:t>
      </w:r>
    </w:p>
    <w:p w14:paraId="65776C7E" w14:textId="77777777" w:rsidR="00841FF2" w:rsidRPr="007E1EAE" w:rsidRDefault="00841FF2" w:rsidP="00971CED">
      <w:pPr>
        <w:pStyle w:val="ListParagraph"/>
        <w:numPr>
          <w:ilvl w:val="0"/>
          <w:numId w:val="42"/>
        </w:numPr>
      </w:pPr>
      <w:r w:rsidRPr="007E1EAE">
        <w:t>A version value of zero (i.e., ‘0’, ‘0.0’, or ‘0.0.0’) SHALL indicate there no version provided.</w:t>
      </w:r>
    </w:p>
    <w:p w14:paraId="318A0537" w14:textId="77777777" w:rsidR="00841FF2" w:rsidRPr="007E1EAE" w:rsidRDefault="00841FF2" w:rsidP="00971CED">
      <w:pPr>
        <w:pStyle w:val="ListParagraph"/>
        <w:numPr>
          <w:ilvl w:val="0"/>
          <w:numId w:val="42"/>
        </w:numPr>
      </w:pPr>
      <w:r w:rsidRPr="007E1EAE">
        <w:t>A version value of zero used with any qualifiers SHALL NOT be valid.</w:t>
      </w:r>
    </w:p>
    <w:p w14:paraId="16F6CC46" w14:textId="77777777" w:rsidR="00841FF2" w:rsidRPr="007E1EAE" w:rsidRDefault="00841FF2" w:rsidP="00841FF2">
      <w:pPr>
        <w:pStyle w:val="Heading3"/>
      </w:pPr>
      <w:bookmarkStart w:id="552" w:name="_Toc454457719"/>
      <w:bookmarkStart w:id="553" w:name="_Toc454458518"/>
      <w:bookmarkStart w:id="554" w:name="TYPE_TOSCA_RANGE"/>
      <w:r w:rsidRPr="007E1EAE">
        <w:t>TOSCA range type</w:t>
      </w:r>
      <w:bookmarkEnd w:id="552"/>
      <w:bookmarkEnd w:id="553"/>
    </w:p>
    <w:bookmarkEnd w:id="554"/>
    <w:p w14:paraId="1507633D" w14:textId="77777777" w:rsidR="00841FF2" w:rsidRPr="007E1EAE" w:rsidRDefault="00841FF2" w:rsidP="00841FF2">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0D74588F" w14:textId="77777777" w:rsidTr="00841FF2">
        <w:tc>
          <w:tcPr>
            <w:tcW w:w="1177" w:type="pct"/>
            <w:shd w:val="clear" w:color="auto" w:fill="D9D9D9"/>
          </w:tcPr>
          <w:p w14:paraId="5776CB6A" w14:textId="77777777" w:rsidR="00841FF2" w:rsidRPr="007E1EAE" w:rsidRDefault="00841FF2" w:rsidP="00841FF2">
            <w:pPr>
              <w:pStyle w:val="TableText-Heading"/>
            </w:pPr>
            <w:r w:rsidRPr="007E1EAE">
              <w:t>Shorthand Name</w:t>
            </w:r>
          </w:p>
        </w:tc>
        <w:tc>
          <w:tcPr>
            <w:tcW w:w="3823" w:type="pct"/>
          </w:tcPr>
          <w:p w14:paraId="03667A74" w14:textId="77777777" w:rsidR="00841FF2" w:rsidRPr="007E1EAE" w:rsidRDefault="00841FF2" w:rsidP="00841FF2">
            <w:pPr>
              <w:pStyle w:val="TableText"/>
              <w:rPr>
                <w:noProof/>
              </w:rPr>
            </w:pPr>
            <w:r w:rsidRPr="007E1EAE">
              <w:rPr>
                <w:noProof/>
              </w:rPr>
              <w:t>range</w:t>
            </w:r>
          </w:p>
        </w:tc>
      </w:tr>
      <w:tr w:rsidR="00841FF2" w:rsidRPr="007E1EAE" w14:paraId="42B5B8EE" w14:textId="77777777" w:rsidTr="00841FF2">
        <w:tc>
          <w:tcPr>
            <w:tcW w:w="1177" w:type="pct"/>
            <w:shd w:val="clear" w:color="auto" w:fill="D9D9D9"/>
          </w:tcPr>
          <w:p w14:paraId="43762411" w14:textId="77777777" w:rsidR="00841FF2" w:rsidRPr="007E1EAE" w:rsidRDefault="00841FF2" w:rsidP="00841FF2">
            <w:pPr>
              <w:pStyle w:val="TableText-Heading"/>
            </w:pPr>
            <w:r w:rsidRPr="007E1EAE">
              <w:t>Type Qualified Name</w:t>
            </w:r>
          </w:p>
        </w:tc>
        <w:tc>
          <w:tcPr>
            <w:tcW w:w="3823" w:type="pct"/>
          </w:tcPr>
          <w:p w14:paraId="265269E8" w14:textId="77777777" w:rsidR="00841FF2" w:rsidRPr="007E1EAE" w:rsidRDefault="00841FF2" w:rsidP="00841FF2">
            <w:pPr>
              <w:pStyle w:val="TableText"/>
              <w:rPr>
                <w:noProof/>
              </w:rPr>
            </w:pPr>
            <w:r w:rsidRPr="007E1EAE">
              <w:rPr>
                <w:noProof/>
              </w:rPr>
              <w:t>tosca:range</w:t>
            </w:r>
          </w:p>
        </w:tc>
      </w:tr>
    </w:tbl>
    <w:p w14:paraId="50845F85" w14:textId="77777777" w:rsidR="00841FF2" w:rsidRPr="007E1EAE" w:rsidRDefault="00841FF2" w:rsidP="00841FF2">
      <w:pPr>
        <w:pStyle w:val="Heading4"/>
      </w:pPr>
      <w:r w:rsidRPr="007E1EAE">
        <w:t>Grammar</w:t>
      </w:r>
    </w:p>
    <w:p w14:paraId="01516216" w14:textId="77777777" w:rsidR="00841FF2" w:rsidRPr="007E1EAE" w:rsidRDefault="00841FF2" w:rsidP="00841FF2">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27A9D4" w14:textId="77777777" w:rsidTr="00841FF2">
        <w:tc>
          <w:tcPr>
            <w:tcW w:w="9576" w:type="dxa"/>
            <w:shd w:val="clear" w:color="auto" w:fill="D9D9D9" w:themeFill="background1" w:themeFillShade="D9"/>
          </w:tcPr>
          <w:p w14:paraId="2A2CA7A2" w14:textId="77777777" w:rsidR="00841FF2" w:rsidRPr="007E1EAE" w:rsidRDefault="00841FF2" w:rsidP="00841FF2">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22AADCEE" w14:textId="77777777" w:rsidR="00841FF2" w:rsidRPr="007E1EAE" w:rsidRDefault="00841FF2" w:rsidP="00841FF2">
      <w:pPr>
        <w:pStyle w:val="NormalaroundTable"/>
      </w:pPr>
      <w:r w:rsidRPr="007E1EAE">
        <w:t>In the above grammar, the pseudo values that appear in angle brackets have the following meaning:</w:t>
      </w:r>
    </w:p>
    <w:p w14:paraId="0FEA6D6B" w14:textId="77777777" w:rsidR="00841FF2" w:rsidRPr="007E1EAE" w:rsidRDefault="00841FF2" w:rsidP="00971CED">
      <w:pPr>
        <w:pStyle w:val="ListParagraph"/>
        <w:numPr>
          <w:ilvl w:val="0"/>
          <w:numId w:val="23"/>
        </w:numPr>
      </w:pPr>
      <w:r w:rsidRPr="007E1EAE">
        <w:rPr>
          <w:rStyle w:val="CodeSnippetHighlight"/>
        </w:rPr>
        <w:t>lower_bound</w:t>
      </w:r>
      <w:r w:rsidRPr="007E1EAE">
        <w:t>: is a required integer value that denotes the lower boundary of the range.</w:t>
      </w:r>
    </w:p>
    <w:p w14:paraId="2F7460A0" w14:textId="77777777" w:rsidR="00841FF2" w:rsidRPr="007E1EAE" w:rsidRDefault="00841FF2" w:rsidP="00971CED">
      <w:pPr>
        <w:pStyle w:val="ListParagraph"/>
        <w:numPr>
          <w:ilvl w:val="0"/>
          <w:numId w:val="23"/>
        </w:numPr>
      </w:pPr>
      <w:r w:rsidRPr="007E1EAE">
        <w:rPr>
          <w:rStyle w:val="CodeSnippetHighlight"/>
        </w:rPr>
        <w:t>upper_bound</w:t>
      </w:r>
      <w:r w:rsidRPr="007E1EAE">
        <w:t xml:space="preserve">: is a required integer value that denotes the upper boundary of the range. This value MUST be greater than </w:t>
      </w:r>
      <w:r w:rsidRPr="007E1EAE">
        <w:rPr>
          <w:rStyle w:val="CodeSnippetHighlight"/>
        </w:rPr>
        <w:t>lower_bound</w:t>
      </w:r>
      <w:r w:rsidRPr="007E1EAE">
        <w:t>.</w:t>
      </w:r>
    </w:p>
    <w:p w14:paraId="1EABA58B" w14:textId="77777777" w:rsidR="00841FF2" w:rsidRPr="007E1EAE" w:rsidRDefault="00841FF2" w:rsidP="00841FF2">
      <w:pPr>
        <w:pStyle w:val="Heading4"/>
      </w:pPr>
      <w:r w:rsidRPr="007E1EAE">
        <w:lastRenderedPageBreak/>
        <w:t>Keywords</w:t>
      </w:r>
    </w:p>
    <w:p w14:paraId="39FA854C" w14:textId="77777777" w:rsidR="00841FF2" w:rsidRPr="007E1EAE" w:rsidRDefault="00841FF2" w:rsidP="00841FF2">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841FF2" w:rsidRPr="007E1EAE" w14:paraId="299ADA21" w14:textId="77777777" w:rsidTr="00841FF2">
        <w:trPr>
          <w:cantSplit/>
          <w:tblHeader/>
        </w:trPr>
        <w:tc>
          <w:tcPr>
            <w:tcW w:w="513" w:type="pct"/>
            <w:shd w:val="clear" w:color="auto" w:fill="D9D9D9"/>
          </w:tcPr>
          <w:p w14:paraId="5AD894DA" w14:textId="77777777" w:rsidR="00841FF2" w:rsidRPr="007E1EAE" w:rsidRDefault="00841FF2" w:rsidP="00841FF2">
            <w:pPr>
              <w:pStyle w:val="TableText-Heading"/>
            </w:pPr>
            <w:r w:rsidRPr="007E1EAE">
              <w:t>Keyword</w:t>
            </w:r>
          </w:p>
        </w:tc>
        <w:tc>
          <w:tcPr>
            <w:tcW w:w="629" w:type="pct"/>
            <w:shd w:val="clear" w:color="auto" w:fill="D9D9D9"/>
          </w:tcPr>
          <w:p w14:paraId="41D3686E" w14:textId="77777777" w:rsidR="00841FF2" w:rsidRPr="007E1EAE" w:rsidRDefault="00841FF2" w:rsidP="00841FF2">
            <w:pPr>
              <w:pStyle w:val="TableText-Heading"/>
            </w:pPr>
            <w:r w:rsidRPr="007E1EAE">
              <w:t>Applicable Types</w:t>
            </w:r>
          </w:p>
        </w:tc>
        <w:tc>
          <w:tcPr>
            <w:tcW w:w="3858" w:type="pct"/>
            <w:shd w:val="clear" w:color="auto" w:fill="D9D9D9"/>
          </w:tcPr>
          <w:p w14:paraId="665A19C0" w14:textId="77777777" w:rsidR="00841FF2" w:rsidRPr="007E1EAE" w:rsidRDefault="00841FF2" w:rsidP="00841FF2">
            <w:pPr>
              <w:pStyle w:val="TableText-Heading"/>
            </w:pPr>
            <w:r w:rsidRPr="007E1EAE">
              <w:t>Description</w:t>
            </w:r>
          </w:p>
        </w:tc>
      </w:tr>
      <w:tr w:rsidR="00841FF2" w:rsidRPr="00D8575F" w14:paraId="556FFAD7" w14:textId="77777777" w:rsidTr="00841FF2">
        <w:trPr>
          <w:cantSplit/>
        </w:trPr>
        <w:tc>
          <w:tcPr>
            <w:tcW w:w="513" w:type="pct"/>
            <w:shd w:val="clear" w:color="auto" w:fill="FFFFFF"/>
          </w:tcPr>
          <w:p w14:paraId="34AEF5BC" w14:textId="77777777" w:rsidR="00841FF2" w:rsidRPr="007E1EAE" w:rsidRDefault="00841FF2" w:rsidP="00841FF2">
            <w:pPr>
              <w:pStyle w:val="TableText"/>
            </w:pPr>
            <w:r w:rsidRPr="007E1EAE">
              <w:t>UNBOUNDED</w:t>
            </w:r>
          </w:p>
        </w:tc>
        <w:tc>
          <w:tcPr>
            <w:tcW w:w="629" w:type="pct"/>
            <w:shd w:val="clear" w:color="auto" w:fill="FFFFFF"/>
          </w:tcPr>
          <w:p w14:paraId="37160DA8" w14:textId="77777777" w:rsidR="00841FF2" w:rsidRPr="007E1EAE" w:rsidRDefault="00841FF2" w:rsidP="00841FF2">
            <w:pPr>
              <w:pStyle w:val="TableText"/>
            </w:pPr>
            <w:r w:rsidRPr="007E1EAE">
              <w:t>scalar</w:t>
            </w:r>
          </w:p>
        </w:tc>
        <w:tc>
          <w:tcPr>
            <w:tcW w:w="3858" w:type="pct"/>
            <w:shd w:val="clear" w:color="auto" w:fill="FFFFFF"/>
          </w:tcPr>
          <w:p w14:paraId="6416B022" w14:textId="77777777" w:rsidR="00841FF2" w:rsidRPr="007E1EAE" w:rsidRDefault="00841FF2" w:rsidP="00841FF2">
            <w:pPr>
              <w:pStyle w:val="TableText"/>
            </w:pPr>
            <w:r w:rsidRPr="007E1EAE">
              <w:t>Used to represent an unbounded upper bounds (positive) value in a set for a scalar type.</w:t>
            </w:r>
          </w:p>
        </w:tc>
      </w:tr>
    </w:tbl>
    <w:p w14:paraId="43F6F8ED" w14:textId="77777777" w:rsidR="00841FF2" w:rsidRPr="007E1EAE" w:rsidRDefault="00841FF2" w:rsidP="00841FF2">
      <w:pPr>
        <w:pStyle w:val="Heading4"/>
      </w:pPr>
      <w:r w:rsidRPr="007E1EAE">
        <w:t>Examples</w:t>
      </w:r>
    </w:p>
    <w:p w14:paraId="74B8685F" w14:textId="77777777" w:rsidR="00841FF2" w:rsidRPr="007E1EAE" w:rsidRDefault="00841FF2" w:rsidP="00841FF2">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4E8818" w14:textId="77777777" w:rsidTr="00841FF2">
        <w:trPr>
          <w:trHeight w:val="256"/>
        </w:trPr>
        <w:tc>
          <w:tcPr>
            <w:tcW w:w="9576" w:type="dxa"/>
            <w:shd w:val="clear" w:color="auto" w:fill="D9D9D9" w:themeFill="background1" w:themeFillShade="D9"/>
          </w:tcPr>
          <w:p w14:paraId="61890144" w14:textId="77777777" w:rsidR="00841FF2" w:rsidRPr="007E1EAE" w:rsidRDefault="00841FF2" w:rsidP="00841FF2">
            <w:pPr>
              <w:rPr>
                <w:rStyle w:val="CodeSnippet"/>
                <w:noProof/>
              </w:rPr>
            </w:pPr>
            <w:r w:rsidRPr="007E1EAE">
              <w:rPr>
                <w:rStyle w:val="CodeSnippet"/>
                <w:noProof/>
              </w:rPr>
              <w:t># numeric range between 1 and 100</w:t>
            </w:r>
          </w:p>
          <w:p w14:paraId="6002782D" w14:textId="77777777" w:rsidR="00841FF2" w:rsidRPr="007E1EAE" w:rsidRDefault="00841FF2" w:rsidP="00841FF2">
            <w:pPr>
              <w:rPr>
                <w:rStyle w:val="CodeSnippet"/>
                <w:noProof/>
              </w:rPr>
            </w:pPr>
            <w:r w:rsidRPr="007E1EAE">
              <w:rPr>
                <w:rStyle w:val="CodeSnippet"/>
                <w:noProof/>
              </w:rPr>
              <w:t>a_range_property: [ 1, 100 ]</w:t>
            </w:r>
          </w:p>
          <w:p w14:paraId="59C93475" w14:textId="77777777" w:rsidR="00841FF2" w:rsidRPr="007E1EAE" w:rsidRDefault="00841FF2" w:rsidP="00841FF2">
            <w:pPr>
              <w:rPr>
                <w:rStyle w:val="CodeSnippet"/>
                <w:noProof/>
              </w:rPr>
            </w:pPr>
          </w:p>
          <w:p w14:paraId="16EE4BBE" w14:textId="77777777" w:rsidR="00841FF2" w:rsidRPr="007E1EAE" w:rsidRDefault="00841FF2" w:rsidP="00841FF2">
            <w:pPr>
              <w:rPr>
                <w:rStyle w:val="CodeSnippet"/>
                <w:noProof/>
              </w:rPr>
            </w:pPr>
            <w:r w:rsidRPr="007E1EAE">
              <w:rPr>
                <w:rStyle w:val="CodeSnippet"/>
                <w:noProof/>
              </w:rPr>
              <w:t># a property that has allows any number 0 or greater</w:t>
            </w:r>
          </w:p>
          <w:p w14:paraId="4EDC6654" w14:textId="77777777" w:rsidR="00841FF2" w:rsidRPr="007E1EAE" w:rsidRDefault="00841FF2" w:rsidP="00841FF2">
            <w:pPr>
              <w:rPr>
                <w:rFonts w:ascii="Consolas" w:hAnsi="Consolas"/>
                <w:noProof/>
              </w:rPr>
            </w:pPr>
            <w:r w:rsidRPr="007E1EAE">
              <w:rPr>
                <w:rStyle w:val="CodeSnippet"/>
              </w:rPr>
              <w:t>num_connections: [ 0, UNBOUNDED ]</w:t>
            </w:r>
          </w:p>
        </w:tc>
      </w:tr>
    </w:tbl>
    <w:p w14:paraId="77C7E9EA" w14:textId="77777777" w:rsidR="00841FF2" w:rsidRPr="007E1EAE" w:rsidRDefault="00841FF2" w:rsidP="00841FF2"/>
    <w:p w14:paraId="4B65B71C" w14:textId="77777777" w:rsidR="00841FF2" w:rsidRPr="007E1EAE" w:rsidRDefault="00841FF2" w:rsidP="00841FF2">
      <w:pPr>
        <w:pStyle w:val="Heading3"/>
      </w:pPr>
      <w:bookmarkStart w:id="555" w:name="_Toc454457720"/>
      <w:bookmarkStart w:id="556" w:name="_Toc454458519"/>
      <w:bookmarkStart w:id="557" w:name="TYPE_TOSCA_LIST"/>
      <w:r w:rsidRPr="007E1EAE">
        <w:t>TOSCA list type</w:t>
      </w:r>
      <w:bookmarkEnd w:id="555"/>
      <w:bookmarkEnd w:id="556"/>
    </w:p>
    <w:bookmarkEnd w:id="557"/>
    <w:p w14:paraId="182E85D1" w14:textId="77777777" w:rsidR="00841FF2" w:rsidRPr="007E1EAE" w:rsidRDefault="00841FF2" w:rsidP="00841FF2">
      <w:r w:rsidRPr="007E1EAE">
        <w:t>The list type allows for specifying multiple values for a parameter of property. For example, if an application allows for being configured to listen on multiple ports, a list of ports could be configured using the list data type.</w:t>
      </w:r>
    </w:p>
    <w:p w14:paraId="4BD051D5" w14:textId="77777777" w:rsidR="00841FF2" w:rsidRPr="007E1EAE" w:rsidRDefault="00841FF2" w:rsidP="00841FF2">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5675473E" w14:textId="77777777" w:rsidTr="00841FF2">
        <w:tc>
          <w:tcPr>
            <w:tcW w:w="1177" w:type="pct"/>
            <w:shd w:val="clear" w:color="auto" w:fill="D9D9D9"/>
          </w:tcPr>
          <w:p w14:paraId="11E026FB" w14:textId="77777777" w:rsidR="00841FF2" w:rsidRPr="007E1EAE" w:rsidRDefault="00841FF2" w:rsidP="00841FF2">
            <w:pPr>
              <w:pStyle w:val="TableText-Heading"/>
            </w:pPr>
            <w:r w:rsidRPr="007E1EAE">
              <w:t>Shorthand Name</w:t>
            </w:r>
          </w:p>
        </w:tc>
        <w:tc>
          <w:tcPr>
            <w:tcW w:w="3823" w:type="pct"/>
          </w:tcPr>
          <w:p w14:paraId="5F44336A" w14:textId="77777777" w:rsidR="00841FF2" w:rsidRPr="007E1EAE" w:rsidRDefault="00841FF2" w:rsidP="00841FF2">
            <w:pPr>
              <w:pStyle w:val="TableText"/>
              <w:rPr>
                <w:noProof/>
              </w:rPr>
            </w:pPr>
            <w:r w:rsidRPr="007E1EAE">
              <w:rPr>
                <w:noProof/>
              </w:rPr>
              <w:t>list</w:t>
            </w:r>
          </w:p>
        </w:tc>
      </w:tr>
      <w:tr w:rsidR="00841FF2" w:rsidRPr="007E1EAE" w14:paraId="7CF05EF4" w14:textId="77777777" w:rsidTr="00841FF2">
        <w:tc>
          <w:tcPr>
            <w:tcW w:w="1177" w:type="pct"/>
            <w:shd w:val="clear" w:color="auto" w:fill="D9D9D9"/>
          </w:tcPr>
          <w:p w14:paraId="6C3AF847" w14:textId="77777777" w:rsidR="00841FF2" w:rsidRPr="007E1EAE" w:rsidRDefault="00841FF2" w:rsidP="00841FF2">
            <w:pPr>
              <w:pStyle w:val="TableText-Heading"/>
            </w:pPr>
            <w:r w:rsidRPr="007E1EAE">
              <w:t>Type Qualified Name</w:t>
            </w:r>
          </w:p>
        </w:tc>
        <w:tc>
          <w:tcPr>
            <w:tcW w:w="3823" w:type="pct"/>
          </w:tcPr>
          <w:p w14:paraId="2D53A512" w14:textId="77777777" w:rsidR="00841FF2" w:rsidRPr="007E1EAE" w:rsidRDefault="00841FF2" w:rsidP="00841FF2">
            <w:pPr>
              <w:pStyle w:val="TableText"/>
              <w:rPr>
                <w:noProof/>
              </w:rPr>
            </w:pPr>
            <w:r w:rsidRPr="007E1EAE">
              <w:rPr>
                <w:noProof/>
              </w:rPr>
              <w:t>tosca:list</w:t>
            </w:r>
          </w:p>
        </w:tc>
      </w:tr>
    </w:tbl>
    <w:p w14:paraId="2C77B86B" w14:textId="77777777" w:rsidR="00841FF2" w:rsidRPr="007E1EAE" w:rsidRDefault="00841FF2" w:rsidP="00841FF2">
      <w:pPr>
        <w:pStyle w:val="Heading4"/>
      </w:pPr>
      <w:r w:rsidRPr="007E1EAE">
        <w:t>Grammar</w:t>
      </w:r>
    </w:p>
    <w:p w14:paraId="07EAAB6E" w14:textId="77777777" w:rsidR="00841FF2" w:rsidRPr="007E1EAE" w:rsidRDefault="00841FF2" w:rsidP="00841FF2">
      <w:pPr>
        <w:pStyle w:val="NormalaroundTable"/>
      </w:pPr>
      <w:r w:rsidRPr="007E1EAE">
        <w:t>TOSCA lists are essentially normal YAML lists with the following grammars:</w:t>
      </w:r>
    </w:p>
    <w:p w14:paraId="50BF442C" w14:textId="77777777" w:rsidR="00841FF2" w:rsidRPr="007E1EAE" w:rsidRDefault="00841FF2" w:rsidP="00841FF2">
      <w:pPr>
        <w:pStyle w:val="Heading5"/>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D327CB" w14:textId="77777777" w:rsidTr="00841FF2">
        <w:tc>
          <w:tcPr>
            <w:tcW w:w="9576" w:type="dxa"/>
            <w:shd w:val="clear" w:color="auto" w:fill="D9D9D9" w:themeFill="background1" w:themeFillShade="D9"/>
          </w:tcPr>
          <w:p w14:paraId="54A72213" w14:textId="77777777" w:rsidR="00841FF2" w:rsidRPr="007E1EAE" w:rsidRDefault="00841FF2" w:rsidP="00841FF2">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01AA5803" w14:textId="77777777" w:rsidR="00841FF2" w:rsidRPr="007E1EAE" w:rsidRDefault="00841FF2" w:rsidP="00841FF2">
      <w:pPr>
        <w:pStyle w:val="Heading5"/>
      </w:pPr>
      <w:r w:rsidRPr="007E1EAE">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302E16" w14:textId="77777777" w:rsidTr="00841FF2">
        <w:tc>
          <w:tcPr>
            <w:tcW w:w="9576" w:type="dxa"/>
            <w:shd w:val="clear" w:color="auto" w:fill="D9D9D9" w:themeFill="background1" w:themeFillShade="D9"/>
          </w:tcPr>
          <w:p w14:paraId="7EFF2694" w14:textId="77777777" w:rsidR="00841FF2" w:rsidRPr="007E1EAE" w:rsidRDefault="00841FF2" w:rsidP="00841FF2">
            <w:pPr>
              <w:rPr>
                <w:rStyle w:val="CodeSnippet"/>
                <w:noProof/>
              </w:rPr>
            </w:pPr>
            <w:r w:rsidRPr="007E1EAE">
              <w:rPr>
                <w:rStyle w:val="CodeSnippet"/>
                <w:noProof/>
              </w:rPr>
              <w:t>- &lt;list_entry_1&gt;</w:t>
            </w:r>
          </w:p>
          <w:p w14:paraId="1D780483" w14:textId="77777777" w:rsidR="00841FF2" w:rsidRPr="007E1EAE" w:rsidRDefault="00841FF2" w:rsidP="00841FF2">
            <w:pPr>
              <w:rPr>
                <w:rStyle w:val="CodeSnippet"/>
                <w:noProof/>
              </w:rPr>
            </w:pPr>
            <w:r w:rsidRPr="007E1EAE">
              <w:rPr>
                <w:rStyle w:val="CodeSnippet"/>
                <w:noProof/>
              </w:rPr>
              <w:t>- ...</w:t>
            </w:r>
          </w:p>
          <w:p w14:paraId="2051E7A3" w14:textId="77777777" w:rsidR="00841FF2" w:rsidRPr="007E1EAE" w:rsidRDefault="00841FF2" w:rsidP="00841FF2">
            <w:pPr>
              <w:rPr>
                <w:rFonts w:ascii="Consolas" w:hAnsi="Consolas"/>
              </w:rPr>
            </w:pPr>
            <w:r w:rsidRPr="007E1EAE">
              <w:rPr>
                <w:rStyle w:val="CodeSnippet"/>
                <w:noProof/>
              </w:rPr>
              <w:t>- &lt;list_entry_n&gt;</w:t>
            </w:r>
          </w:p>
        </w:tc>
      </w:tr>
    </w:tbl>
    <w:p w14:paraId="3064BB9D" w14:textId="77777777" w:rsidR="00841FF2" w:rsidRPr="007E1EAE" w:rsidRDefault="00841FF2" w:rsidP="00841FF2">
      <w:pPr>
        <w:pStyle w:val="NormalaroundTable"/>
      </w:pPr>
      <w:r w:rsidRPr="007E1EAE">
        <w:t>In the above grammars, the pseudo values that appear in angle brackets have the following meaning:</w:t>
      </w:r>
    </w:p>
    <w:p w14:paraId="237E43AA" w14:textId="77777777" w:rsidR="00841FF2" w:rsidRPr="007E1EAE" w:rsidRDefault="00841FF2" w:rsidP="00971CED">
      <w:pPr>
        <w:pStyle w:val="ListParagraph"/>
        <w:numPr>
          <w:ilvl w:val="0"/>
          <w:numId w:val="23"/>
        </w:numPr>
      </w:pPr>
      <w:r w:rsidRPr="007E1EAE">
        <w:rPr>
          <w:rStyle w:val="CodeSnippetHighlight"/>
        </w:rPr>
        <w:t>&lt;list_entry_*&gt;</w:t>
      </w:r>
      <w:r w:rsidRPr="007E1EAE">
        <w:t>: represents one entry of the list.</w:t>
      </w:r>
    </w:p>
    <w:p w14:paraId="3DF696A1" w14:textId="77777777" w:rsidR="00841FF2" w:rsidRPr="007E1EAE" w:rsidRDefault="00841FF2" w:rsidP="00841FF2">
      <w:pPr>
        <w:pStyle w:val="Heading4"/>
      </w:pPr>
      <w:r w:rsidRPr="007E1EAE">
        <w:lastRenderedPageBreak/>
        <w:t>Declaration Examples</w:t>
      </w:r>
    </w:p>
    <w:p w14:paraId="37FD73B8" w14:textId="77777777" w:rsidR="00841FF2" w:rsidRPr="007E1EAE" w:rsidRDefault="00841FF2" w:rsidP="00841FF2">
      <w:pPr>
        <w:pStyle w:val="Heading5"/>
      </w:pPr>
      <w:r w:rsidRPr="007E1EAE">
        <w:t>List declaration using a simple type</w:t>
      </w:r>
    </w:p>
    <w:p w14:paraId="114D381B" w14:textId="77777777" w:rsidR="00841FF2" w:rsidRPr="007E1EAE" w:rsidRDefault="00841FF2" w:rsidP="00841FF2">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FCD65C" w14:textId="77777777" w:rsidTr="00841FF2">
        <w:trPr>
          <w:trHeight w:val="256"/>
        </w:trPr>
        <w:tc>
          <w:tcPr>
            <w:tcW w:w="9576" w:type="dxa"/>
            <w:shd w:val="clear" w:color="auto" w:fill="D9D9D9" w:themeFill="background1" w:themeFillShade="D9"/>
          </w:tcPr>
          <w:p w14:paraId="5A6E2A9D" w14:textId="77777777" w:rsidR="00841FF2" w:rsidRPr="007E1EAE" w:rsidRDefault="00841FF2" w:rsidP="00841FF2">
            <w:pPr>
              <w:rPr>
                <w:rStyle w:val="CodeSnippet"/>
                <w:noProof/>
                <w:szCs w:val="20"/>
              </w:rPr>
            </w:pPr>
            <w:r w:rsidRPr="007E1EAE">
              <w:rPr>
                <w:rStyle w:val="CodeSnippet"/>
                <w:noProof/>
                <w:szCs w:val="20"/>
              </w:rPr>
              <w:t>&lt;some_entity&gt;:</w:t>
            </w:r>
          </w:p>
          <w:p w14:paraId="4F65BBD3" w14:textId="77777777" w:rsidR="00841FF2" w:rsidRPr="007E1EAE" w:rsidRDefault="00841FF2" w:rsidP="00841FF2">
            <w:pPr>
              <w:rPr>
                <w:rStyle w:val="CodeSnippet"/>
                <w:noProof/>
                <w:szCs w:val="20"/>
              </w:rPr>
            </w:pPr>
            <w:r w:rsidRPr="007E1EAE">
              <w:rPr>
                <w:rStyle w:val="CodeSnippet"/>
                <w:noProof/>
                <w:szCs w:val="20"/>
              </w:rPr>
              <w:t xml:space="preserve">  ...</w:t>
            </w:r>
          </w:p>
          <w:p w14:paraId="0CE371FC"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0C988C58" w14:textId="77777777" w:rsidR="00841FF2" w:rsidRPr="007E1EAE" w:rsidRDefault="00841FF2" w:rsidP="00841FF2">
            <w:pPr>
              <w:rPr>
                <w:rStyle w:val="CodeSnippet"/>
                <w:noProof/>
                <w:szCs w:val="20"/>
              </w:rPr>
            </w:pPr>
            <w:r w:rsidRPr="007E1EAE">
              <w:rPr>
                <w:rStyle w:val="CodeSnippet"/>
                <w:noProof/>
                <w:szCs w:val="20"/>
              </w:rPr>
              <w:t xml:space="preserve">    listen_ports:</w:t>
            </w:r>
          </w:p>
          <w:p w14:paraId="534CBD7F"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420E8D73"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43554639" w14:textId="77777777" w:rsidR="00841FF2" w:rsidRPr="007E1EAE" w:rsidRDefault="00841FF2" w:rsidP="00841FF2">
            <w:pPr>
              <w:rPr>
                <w:rStyle w:val="CodeSnippet"/>
                <w:noProof/>
                <w:szCs w:val="20"/>
              </w:rPr>
            </w:pPr>
            <w:r w:rsidRPr="007E1EAE">
              <w:rPr>
                <w:rStyle w:val="CodeSnippet"/>
                <w:noProof/>
                <w:szCs w:val="20"/>
              </w:rPr>
              <w:t xml:space="preserve">        description: listen port entry (simple integer type)</w:t>
            </w:r>
          </w:p>
          <w:p w14:paraId="3973E38E"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2DED992D"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0F1A1DFB" w14:textId="77777777" w:rsidR="00841FF2" w:rsidRPr="007E1EAE" w:rsidRDefault="00841FF2" w:rsidP="00841FF2">
            <w:pPr>
              <w:rPr>
                <w:rStyle w:val="CodeSnippet"/>
                <w:noProof/>
              </w:rPr>
            </w:pPr>
            <w:r w:rsidRPr="007E1EAE">
              <w:rPr>
                <w:rStyle w:val="CodeSnippet"/>
                <w:noProof/>
                <w:szCs w:val="20"/>
              </w:rPr>
              <w:t xml:space="preserve">          - max_length: 128</w:t>
            </w:r>
          </w:p>
        </w:tc>
      </w:tr>
    </w:tbl>
    <w:p w14:paraId="39B87FC2" w14:textId="77777777" w:rsidR="00841FF2" w:rsidRPr="007E1EAE" w:rsidRDefault="00841FF2" w:rsidP="00841FF2">
      <w:pPr>
        <w:pStyle w:val="Heading5"/>
      </w:pPr>
      <w:r w:rsidRPr="007E1EAE">
        <w:t>List declaration using a complex type</w:t>
      </w:r>
    </w:p>
    <w:p w14:paraId="760A0486" w14:textId="77777777" w:rsidR="00841FF2" w:rsidRPr="007E1EAE" w:rsidRDefault="00841FF2" w:rsidP="00841FF2">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523FAD" w14:textId="77777777" w:rsidTr="00841FF2">
        <w:trPr>
          <w:trHeight w:val="256"/>
        </w:trPr>
        <w:tc>
          <w:tcPr>
            <w:tcW w:w="9576" w:type="dxa"/>
            <w:shd w:val="clear" w:color="auto" w:fill="D9D9D9" w:themeFill="background1" w:themeFillShade="D9"/>
          </w:tcPr>
          <w:p w14:paraId="795C7AB8" w14:textId="77777777" w:rsidR="00841FF2" w:rsidRPr="007E1EAE" w:rsidRDefault="00841FF2" w:rsidP="00841FF2">
            <w:pPr>
              <w:rPr>
                <w:rStyle w:val="CodeSnippet"/>
                <w:noProof/>
                <w:szCs w:val="20"/>
              </w:rPr>
            </w:pPr>
            <w:r w:rsidRPr="007E1EAE">
              <w:rPr>
                <w:rStyle w:val="CodeSnippet"/>
                <w:noProof/>
              </w:rPr>
              <w:t>&lt;</w:t>
            </w:r>
            <w:r w:rsidRPr="007E1EAE">
              <w:rPr>
                <w:rStyle w:val="CodeSnippet"/>
                <w:noProof/>
                <w:szCs w:val="20"/>
              </w:rPr>
              <w:t>some_entity&gt;:</w:t>
            </w:r>
          </w:p>
          <w:p w14:paraId="6BDCD05D" w14:textId="77777777" w:rsidR="00841FF2" w:rsidRPr="007E1EAE" w:rsidRDefault="00841FF2" w:rsidP="00841FF2">
            <w:pPr>
              <w:rPr>
                <w:rStyle w:val="CodeSnippet"/>
                <w:noProof/>
                <w:szCs w:val="20"/>
              </w:rPr>
            </w:pPr>
            <w:r w:rsidRPr="007E1EAE">
              <w:rPr>
                <w:rStyle w:val="CodeSnippet"/>
                <w:noProof/>
                <w:szCs w:val="20"/>
              </w:rPr>
              <w:t xml:space="preserve">  ...</w:t>
            </w:r>
          </w:p>
          <w:p w14:paraId="113272CE"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576AF56B" w14:textId="77777777" w:rsidR="00841FF2" w:rsidRPr="007E1EAE" w:rsidRDefault="00841FF2" w:rsidP="00841FF2">
            <w:pPr>
              <w:rPr>
                <w:rStyle w:val="CodeSnippet"/>
                <w:noProof/>
                <w:szCs w:val="20"/>
              </w:rPr>
            </w:pPr>
            <w:r w:rsidRPr="007E1EAE">
              <w:rPr>
                <w:rStyle w:val="CodeSnippet"/>
                <w:noProof/>
                <w:szCs w:val="20"/>
              </w:rPr>
              <w:t xml:space="preserve">    products:</w:t>
            </w:r>
          </w:p>
          <w:p w14:paraId="3D55E6A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237DA9BF"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6E5D683" w14:textId="77777777" w:rsidR="00841FF2" w:rsidRPr="007E1EAE" w:rsidRDefault="00841FF2" w:rsidP="00841FF2">
            <w:pPr>
              <w:rPr>
                <w:rStyle w:val="CodeSnippet"/>
                <w:noProof/>
                <w:szCs w:val="20"/>
              </w:rPr>
            </w:pPr>
            <w:r w:rsidRPr="007E1EAE">
              <w:rPr>
                <w:rStyle w:val="CodeSnippet"/>
                <w:noProof/>
                <w:szCs w:val="20"/>
              </w:rPr>
              <w:t xml:space="preserve">        description: Product information entry (complex type) defined elsewhere</w:t>
            </w:r>
          </w:p>
          <w:p w14:paraId="5A631610" w14:textId="77777777" w:rsidR="00841FF2" w:rsidRPr="007E1EAE" w:rsidRDefault="00841FF2" w:rsidP="00841FF2">
            <w:pPr>
              <w:rPr>
                <w:rStyle w:val="CodeSnippet"/>
                <w:noProof/>
              </w:rPr>
            </w:pPr>
            <w:r w:rsidRPr="007E1EAE">
              <w:rPr>
                <w:rStyle w:val="CodeSnippet"/>
                <w:noProof/>
                <w:szCs w:val="20"/>
              </w:rPr>
              <w:t xml:space="preserve">        type: ProductInfo</w:t>
            </w:r>
          </w:p>
        </w:tc>
      </w:tr>
    </w:tbl>
    <w:p w14:paraId="3C619DD9" w14:textId="77777777" w:rsidR="00841FF2" w:rsidRPr="007E1EAE" w:rsidRDefault="00841FF2" w:rsidP="00841FF2">
      <w:pPr>
        <w:pStyle w:val="Heading4"/>
      </w:pPr>
      <w:r w:rsidRPr="007E1EAE">
        <w:t>Definition Examples</w:t>
      </w:r>
    </w:p>
    <w:p w14:paraId="07F16B0C" w14:textId="77777777" w:rsidR="00841FF2" w:rsidRPr="007E1EAE" w:rsidRDefault="00841FF2" w:rsidP="00841FF2">
      <w:r w:rsidRPr="007E1EAE">
        <w:t xml:space="preserve">These examples show two notation options for defining lists: </w:t>
      </w:r>
    </w:p>
    <w:p w14:paraId="53A45D56" w14:textId="77777777" w:rsidR="00841FF2" w:rsidRPr="007E1EAE" w:rsidRDefault="00841FF2" w:rsidP="00971CED">
      <w:pPr>
        <w:pStyle w:val="ListParagraph"/>
        <w:numPr>
          <w:ilvl w:val="0"/>
          <w:numId w:val="46"/>
        </w:numPr>
      </w:pPr>
      <w:r w:rsidRPr="007E1EAE">
        <w:t xml:space="preserve">A single-line option which is useful for only short lists with simple entries. </w:t>
      </w:r>
    </w:p>
    <w:p w14:paraId="639D8C00" w14:textId="77777777" w:rsidR="00841FF2" w:rsidRPr="007E1EAE" w:rsidRDefault="00841FF2" w:rsidP="00971CED">
      <w:pPr>
        <w:pStyle w:val="ListParagraph"/>
        <w:numPr>
          <w:ilvl w:val="0"/>
          <w:numId w:val="46"/>
        </w:numPr>
      </w:pPr>
      <w:r w:rsidRPr="007E1EAE">
        <w:t>A multi-line option where each list entry is on a separate line; this option is typically useful or more readable if there is a large number of entries, or if the entries are complex.</w:t>
      </w:r>
    </w:p>
    <w:p w14:paraId="2E10BB16" w14:textId="77777777" w:rsidR="00841FF2" w:rsidRPr="007E1EAE" w:rsidRDefault="00841FF2" w:rsidP="00841FF2">
      <w:pPr>
        <w:pStyle w:val="Heading5"/>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DD0207" w14:textId="77777777" w:rsidTr="00841FF2">
        <w:trPr>
          <w:trHeight w:val="256"/>
        </w:trPr>
        <w:tc>
          <w:tcPr>
            <w:tcW w:w="9576" w:type="dxa"/>
            <w:shd w:val="clear" w:color="auto" w:fill="D9D9D9" w:themeFill="background1" w:themeFillShade="D9"/>
          </w:tcPr>
          <w:p w14:paraId="52E601B9" w14:textId="77777777" w:rsidR="00841FF2" w:rsidRPr="007E1EAE" w:rsidRDefault="00841FF2" w:rsidP="00841FF2">
            <w:pPr>
              <w:rPr>
                <w:rFonts w:ascii="Consolas" w:hAnsi="Consolas"/>
                <w:noProof/>
              </w:rPr>
            </w:pPr>
            <w:r w:rsidRPr="007E1EAE">
              <w:rPr>
                <w:rStyle w:val="CodeSnippet"/>
                <w:noProof/>
              </w:rPr>
              <w:t>listen_ports: [ 80, 8080 ]</w:t>
            </w:r>
          </w:p>
        </w:tc>
      </w:tr>
    </w:tbl>
    <w:p w14:paraId="25A3AEFF" w14:textId="77777777" w:rsidR="00841FF2" w:rsidRPr="007E1EAE" w:rsidRDefault="00841FF2" w:rsidP="00841FF2">
      <w:pPr>
        <w:pStyle w:val="Heading5"/>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5B9A9" w14:textId="77777777" w:rsidTr="00841FF2">
        <w:trPr>
          <w:trHeight w:val="256"/>
        </w:trPr>
        <w:tc>
          <w:tcPr>
            <w:tcW w:w="9446" w:type="dxa"/>
            <w:shd w:val="clear" w:color="auto" w:fill="D9D9D9" w:themeFill="background1" w:themeFillShade="D9"/>
          </w:tcPr>
          <w:p w14:paraId="137D280F" w14:textId="77777777" w:rsidR="00841FF2" w:rsidRPr="007E1EAE" w:rsidRDefault="00841FF2" w:rsidP="00841FF2">
            <w:pPr>
              <w:rPr>
                <w:rStyle w:val="CodeSnippet"/>
                <w:noProof/>
                <w:szCs w:val="20"/>
              </w:rPr>
            </w:pPr>
            <w:r w:rsidRPr="007E1EAE">
              <w:rPr>
                <w:rStyle w:val="CodeSnippet"/>
                <w:noProof/>
                <w:szCs w:val="20"/>
              </w:rPr>
              <w:t>listen_ports:</w:t>
            </w:r>
          </w:p>
          <w:p w14:paraId="43767C80" w14:textId="77777777" w:rsidR="00841FF2" w:rsidRPr="007E1EAE" w:rsidRDefault="00841FF2" w:rsidP="00841FF2">
            <w:pPr>
              <w:rPr>
                <w:rStyle w:val="CodeSnippet"/>
                <w:noProof/>
                <w:szCs w:val="20"/>
              </w:rPr>
            </w:pPr>
            <w:r w:rsidRPr="007E1EAE">
              <w:rPr>
                <w:rStyle w:val="CodeSnippet"/>
                <w:noProof/>
                <w:szCs w:val="20"/>
              </w:rPr>
              <w:t xml:space="preserve">  - 80</w:t>
            </w:r>
          </w:p>
          <w:p w14:paraId="3393050E" w14:textId="77777777" w:rsidR="00841FF2" w:rsidRPr="007E1EAE" w:rsidRDefault="00841FF2" w:rsidP="00841FF2">
            <w:pPr>
              <w:rPr>
                <w:rFonts w:ascii="Consolas" w:hAnsi="Consolas"/>
                <w:noProof/>
              </w:rPr>
            </w:pPr>
            <w:r w:rsidRPr="007E1EAE">
              <w:rPr>
                <w:rFonts w:ascii="Consolas" w:hAnsi="Consolas"/>
                <w:noProof/>
                <w:szCs w:val="20"/>
              </w:rPr>
              <w:t xml:space="preserve">  - 8080</w:t>
            </w:r>
          </w:p>
        </w:tc>
      </w:tr>
    </w:tbl>
    <w:p w14:paraId="6A205E7C" w14:textId="77777777" w:rsidR="00841FF2" w:rsidRPr="007E1EAE" w:rsidRDefault="00841FF2" w:rsidP="00841FF2">
      <w:pPr>
        <w:pStyle w:val="Heading3"/>
      </w:pPr>
      <w:bookmarkStart w:id="558" w:name="_Toc454457721"/>
      <w:bookmarkStart w:id="559" w:name="_Toc454458520"/>
      <w:bookmarkStart w:id="560" w:name="TYPE_TOSCA_MAP"/>
      <w:r w:rsidRPr="007E1EAE">
        <w:lastRenderedPageBreak/>
        <w:t>TOSCA map type</w:t>
      </w:r>
      <w:bookmarkEnd w:id="558"/>
      <w:bookmarkEnd w:id="559"/>
    </w:p>
    <w:bookmarkEnd w:id="560"/>
    <w:p w14:paraId="76D5AFEF" w14:textId="77777777" w:rsidR="00841FF2" w:rsidRPr="007E1EAE" w:rsidRDefault="00841FF2" w:rsidP="00841FF2">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ECB4B72" w14:textId="77777777" w:rsidR="00841FF2" w:rsidRPr="007E1EAE" w:rsidRDefault="00841FF2" w:rsidP="00841FF2">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0932EFE" w14:textId="77777777" w:rsidTr="00841FF2">
        <w:tc>
          <w:tcPr>
            <w:tcW w:w="1177" w:type="pct"/>
            <w:shd w:val="clear" w:color="auto" w:fill="D9D9D9"/>
          </w:tcPr>
          <w:p w14:paraId="581A5CB5" w14:textId="77777777" w:rsidR="00841FF2" w:rsidRPr="007E1EAE" w:rsidRDefault="00841FF2" w:rsidP="00841FF2">
            <w:pPr>
              <w:pStyle w:val="TableText-Heading"/>
            </w:pPr>
            <w:r w:rsidRPr="007E1EAE">
              <w:t>Shorthand Name</w:t>
            </w:r>
          </w:p>
        </w:tc>
        <w:tc>
          <w:tcPr>
            <w:tcW w:w="3823" w:type="pct"/>
          </w:tcPr>
          <w:p w14:paraId="0663752F" w14:textId="77777777" w:rsidR="00841FF2" w:rsidRPr="007E1EAE" w:rsidRDefault="00841FF2" w:rsidP="00841FF2">
            <w:pPr>
              <w:pStyle w:val="TableText"/>
              <w:rPr>
                <w:noProof/>
              </w:rPr>
            </w:pPr>
            <w:r w:rsidRPr="007E1EAE">
              <w:rPr>
                <w:noProof/>
              </w:rPr>
              <w:t>map</w:t>
            </w:r>
          </w:p>
        </w:tc>
      </w:tr>
      <w:tr w:rsidR="00841FF2" w:rsidRPr="007E1EAE" w14:paraId="7709648A" w14:textId="77777777" w:rsidTr="00841FF2">
        <w:tc>
          <w:tcPr>
            <w:tcW w:w="1177" w:type="pct"/>
            <w:shd w:val="clear" w:color="auto" w:fill="D9D9D9"/>
          </w:tcPr>
          <w:p w14:paraId="197E927A" w14:textId="77777777" w:rsidR="00841FF2" w:rsidRPr="007E1EAE" w:rsidRDefault="00841FF2" w:rsidP="00841FF2">
            <w:pPr>
              <w:pStyle w:val="TableText-Heading"/>
            </w:pPr>
            <w:r w:rsidRPr="007E1EAE">
              <w:t>Type Qualified Name</w:t>
            </w:r>
          </w:p>
        </w:tc>
        <w:tc>
          <w:tcPr>
            <w:tcW w:w="3823" w:type="pct"/>
          </w:tcPr>
          <w:p w14:paraId="27C621BF" w14:textId="77777777" w:rsidR="00841FF2" w:rsidRPr="007E1EAE" w:rsidRDefault="00841FF2" w:rsidP="00841FF2">
            <w:pPr>
              <w:pStyle w:val="TableText"/>
              <w:rPr>
                <w:noProof/>
              </w:rPr>
            </w:pPr>
            <w:r w:rsidRPr="007E1EAE">
              <w:rPr>
                <w:noProof/>
              </w:rPr>
              <w:t>tosca:map</w:t>
            </w:r>
          </w:p>
        </w:tc>
      </w:tr>
    </w:tbl>
    <w:p w14:paraId="3E62FF43" w14:textId="77777777" w:rsidR="00841FF2" w:rsidRPr="007E1EAE" w:rsidRDefault="00841FF2" w:rsidP="00841FF2">
      <w:pPr>
        <w:pStyle w:val="Heading4"/>
      </w:pPr>
      <w:r w:rsidRPr="007E1EAE">
        <w:t>Grammar</w:t>
      </w:r>
    </w:p>
    <w:p w14:paraId="76E7945D" w14:textId="77777777" w:rsidR="00841FF2" w:rsidRPr="007E1EAE" w:rsidRDefault="00841FF2" w:rsidP="00841FF2">
      <w:pPr>
        <w:pStyle w:val="NormalaroundTable"/>
      </w:pPr>
      <w:r w:rsidRPr="007E1EAE">
        <w:t>TOSCA maps are normal YAML dictionaries with following grammar:</w:t>
      </w:r>
    </w:p>
    <w:p w14:paraId="2D33AA9F" w14:textId="77777777" w:rsidR="00841FF2" w:rsidRPr="007E1EAE" w:rsidRDefault="00841FF2" w:rsidP="00841FF2">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248287" w14:textId="77777777" w:rsidTr="00841FF2">
        <w:tc>
          <w:tcPr>
            <w:tcW w:w="9576" w:type="dxa"/>
            <w:shd w:val="clear" w:color="auto" w:fill="D9D9D9" w:themeFill="background1" w:themeFillShade="D9"/>
          </w:tcPr>
          <w:p w14:paraId="322572E6" w14:textId="77777777" w:rsidR="00841FF2" w:rsidRPr="007E1EAE" w:rsidRDefault="00841FF2" w:rsidP="00841FF2">
            <w:pPr>
              <w:rPr>
                <w:rStyle w:val="CodeSnippet"/>
                <w:noProof/>
              </w:rPr>
            </w:pPr>
            <w:r w:rsidRPr="007E1EAE">
              <w:rPr>
                <w:rStyle w:val="CodeSnippet"/>
                <w:noProof/>
              </w:rPr>
              <w:t>{ &lt;entry_key_1&gt;: &lt;entry_value_1&gt;, ..., &lt;entry_key_n&gt;: &lt;entry_value_n&gt; }</w:t>
            </w:r>
          </w:p>
          <w:p w14:paraId="61B5B2ED" w14:textId="77777777" w:rsidR="00841FF2" w:rsidRPr="007E1EAE" w:rsidRDefault="00841FF2" w:rsidP="00841FF2">
            <w:pPr>
              <w:rPr>
                <w:rStyle w:val="CodeSnippet"/>
                <w:noProof/>
              </w:rPr>
            </w:pPr>
            <w:r w:rsidRPr="007E1EAE">
              <w:rPr>
                <w:rStyle w:val="CodeSnippet"/>
                <w:noProof/>
              </w:rPr>
              <w:t>...</w:t>
            </w:r>
          </w:p>
          <w:p w14:paraId="129E11FB" w14:textId="77777777" w:rsidR="00841FF2" w:rsidRPr="007E1EAE" w:rsidRDefault="00841FF2" w:rsidP="00841FF2">
            <w:pPr>
              <w:rPr>
                <w:rFonts w:ascii="Consolas" w:hAnsi="Consolas"/>
              </w:rPr>
            </w:pPr>
            <w:r w:rsidRPr="007E1EAE">
              <w:rPr>
                <w:rStyle w:val="CodeSnippet"/>
                <w:noProof/>
              </w:rPr>
              <w:t>&lt;entry_key_n&gt;: &lt;entry_value_n&gt;</w:t>
            </w:r>
          </w:p>
        </w:tc>
      </w:tr>
    </w:tbl>
    <w:p w14:paraId="74B065A8"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CCE372A" w14:textId="77777777" w:rsidTr="00841FF2">
        <w:tc>
          <w:tcPr>
            <w:tcW w:w="9576" w:type="dxa"/>
            <w:shd w:val="clear" w:color="auto" w:fill="D9D9D9" w:themeFill="background1" w:themeFillShade="D9"/>
          </w:tcPr>
          <w:p w14:paraId="2E38DE76" w14:textId="77777777" w:rsidR="00841FF2" w:rsidRPr="007E1EAE" w:rsidRDefault="00841FF2" w:rsidP="00841FF2">
            <w:pPr>
              <w:rPr>
                <w:rStyle w:val="CodeSnippet"/>
                <w:noProof/>
              </w:rPr>
            </w:pPr>
            <w:r w:rsidRPr="007E1EAE">
              <w:rPr>
                <w:rStyle w:val="CodeSnippet"/>
                <w:noProof/>
              </w:rPr>
              <w:t>&lt;entry_key_1&gt;: &lt;entry_value_1&gt;</w:t>
            </w:r>
          </w:p>
          <w:p w14:paraId="56BB153B" w14:textId="77777777" w:rsidR="00841FF2" w:rsidRPr="007E1EAE" w:rsidRDefault="00841FF2" w:rsidP="00841FF2">
            <w:pPr>
              <w:rPr>
                <w:rStyle w:val="CodeSnippet"/>
                <w:noProof/>
              </w:rPr>
            </w:pPr>
            <w:r w:rsidRPr="007E1EAE">
              <w:rPr>
                <w:rStyle w:val="CodeSnippet"/>
                <w:noProof/>
              </w:rPr>
              <w:t>...</w:t>
            </w:r>
          </w:p>
          <w:p w14:paraId="622A5365" w14:textId="77777777" w:rsidR="00841FF2" w:rsidRPr="007E1EAE" w:rsidRDefault="00841FF2" w:rsidP="00841FF2">
            <w:pPr>
              <w:rPr>
                <w:rFonts w:ascii="Consolas" w:hAnsi="Consolas"/>
              </w:rPr>
            </w:pPr>
            <w:r w:rsidRPr="007E1EAE">
              <w:rPr>
                <w:rStyle w:val="CodeSnippet"/>
                <w:noProof/>
              </w:rPr>
              <w:t>&lt;entry_key_n&gt;: &lt;entry_value_n&gt;</w:t>
            </w:r>
          </w:p>
        </w:tc>
      </w:tr>
    </w:tbl>
    <w:p w14:paraId="5E270831" w14:textId="77777777" w:rsidR="00841FF2" w:rsidRPr="007E1EAE" w:rsidRDefault="00841FF2" w:rsidP="00841FF2">
      <w:pPr>
        <w:pStyle w:val="NormalaroundTable"/>
      </w:pPr>
      <w:r w:rsidRPr="007E1EAE">
        <w:t>In the above grammars, the pseudo values that appear in angle brackets have the following meaning:</w:t>
      </w:r>
    </w:p>
    <w:p w14:paraId="1A723A03" w14:textId="77777777" w:rsidR="00841FF2" w:rsidRPr="007E1EAE" w:rsidRDefault="00841FF2" w:rsidP="00971CED">
      <w:pPr>
        <w:pStyle w:val="ListParagraph"/>
        <w:numPr>
          <w:ilvl w:val="0"/>
          <w:numId w:val="23"/>
        </w:numPr>
      </w:pPr>
      <w:r w:rsidRPr="007E1EAE">
        <w:rPr>
          <w:rStyle w:val="CodeSnippetHighlight"/>
        </w:rPr>
        <w:t>entry_key_*</w:t>
      </w:r>
      <w:r w:rsidRPr="007E1EAE">
        <w:t>: is the required key for an entry in the map</w:t>
      </w:r>
    </w:p>
    <w:p w14:paraId="2B284262" w14:textId="77777777" w:rsidR="00841FF2" w:rsidRPr="007E1EAE" w:rsidRDefault="00841FF2" w:rsidP="00971CED">
      <w:pPr>
        <w:pStyle w:val="ListParagraph"/>
        <w:numPr>
          <w:ilvl w:val="0"/>
          <w:numId w:val="23"/>
        </w:numPr>
      </w:pPr>
      <w:r w:rsidRPr="007E1EAE">
        <w:rPr>
          <w:rStyle w:val="CodeSnippetHighlight"/>
        </w:rPr>
        <w:t>entry_value_*</w:t>
      </w:r>
      <w:r w:rsidRPr="007E1EAE">
        <w:t>: is the value of the respective entry in the map</w:t>
      </w:r>
    </w:p>
    <w:p w14:paraId="42877368" w14:textId="77777777" w:rsidR="00841FF2" w:rsidRPr="007E1EAE" w:rsidRDefault="00841FF2" w:rsidP="00841FF2">
      <w:pPr>
        <w:pStyle w:val="Heading4"/>
      </w:pPr>
      <w:r w:rsidRPr="007E1EAE">
        <w:t>Declaration Examples</w:t>
      </w:r>
    </w:p>
    <w:p w14:paraId="61633366" w14:textId="77777777" w:rsidR="00841FF2" w:rsidRPr="007E1EAE" w:rsidRDefault="00841FF2" w:rsidP="00841FF2">
      <w:pPr>
        <w:pStyle w:val="Heading5"/>
      </w:pPr>
      <w:r w:rsidRPr="007E1EAE">
        <w:t>Map declaration using a simple type</w:t>
      </w:r>
    </w:p>
    <w:p w14:paraId="35B7A8FF" w14:textId="77777777" w:rsidR="00841FF2" w:rsidRPr="007E1EAE" w:rsidRDefault="00841FF2" w:rsidP="00841FF2">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69F000CB" w14:textId="77777777" w:rsidTr="00841FF2">
        <w:trPr>
          <w:trHeight w:val="256"/>
        </w:trPr>
        <w:tc>
          <w:tcPr>
            <w:tcW w:w="9576" w:type="dxa"/>
            <w:shd w:val="clear" w:color="auto" w:fill="D9D9D9" w:themeFill="background1" w:themeFillShade="D9"/>
          </w:tcPr>
          <w:p w14:paraId="61DB096A" w14:textId="77777777" w:rsidR="00841FF2" w:rsidRPr="007E1EAE" w:rsidRDefault="00841FF2" w:rsidP="00841FF2">
            <w:pPr>
              <w:rPr>
                <w:rStyle w:val="CodeSnippet"/>
                <w:noProof/>
                <w:szCs w:val="20"/>
              </w:rPr>
            </w:pPr>
            <w:r w:rsidRPr="007E1EAE">
              <w:rPr>
                <w:rStyle w:val="CodeSnippet"/>
                <w:noProof/>
                <w:szCs w:val="20"/>
              </w:rPr>
              <w:t>&lt;some_entity&gt;:</w:t>
            </w:r>
          </w:p>
          <w:p w14:paraId="2B050BFD" w14:textId="77777777" w:rsidR="00841FF2" w:rsidRPr="007E1EAE" w:rsidRDefault="00841FF2" w:rsidP="00841FF2">
            <w:pPr>
              <w:rPr>
                <w:rStyle w:val="CodeSnippet"/>
                <w:noProof/>
                <w:szCs w:val="20"/>
              </w:rPr>
            </w:pPr>
            <w:r w:rsidRPr="007E1EAE">
              <w:rPr>
                <w:rStyle w:val="CodeSnippet"/>
                <w:noProof/>
                <w:szCs w:val="20"/>
              </w:rPr>
              <w:t xml:space="preserve">  ...</w:t>
            </w:r>
          </w:p>
          <w:p w14:paraId="7BA9B2A3"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38370D3A" w14:textId="77777777" w:rsidR="00841FF2" w:rsidRPr="007E1EAE" w:rsidRDefault="00841FF2" w:rsidP="00841FF2">
            <w:pPr>
              <w:rPr>
                <w:rStyle w:val="CodeSnippet"/>
                <w:noProof/>
                <w:szCs w:val="20"/>
              </w:rPr>
            </w:pPr>
            <w:r w:rsidRPr="007E1EAE">
              <w:rPr>
                <w:rStyle w:val="CodeSnippet"/>
                <w:noProof/>
                <w:szCs w:val="20"/>
              </w:rPr>
              <w:t xml:space="preserve">    emails:</w:t>
            </w:r>
          </w:p>
          <w:p w14:paraId="33034735"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1FCF8DA1"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8791700" w14:textId="77777777" w:rsidR="00841FF2" w:rsidRPr="007E1EAE" w:rsidRDefault="00841FF2" w:rsidP="00841FF2">
            <w:pPr>
              <w:rPr>
                <w:rStyle w:val="CodeSnippet"/>
                <w:noProof/>
                <w:szCs w:val="20"/>
              </w:rPr>
            </w:pPr>
            <w:r w:rsidRPr="007E1EAE">
              <w:rPr>
                <w:rStyle w:val="CodeSnippet"/>
                <w:noProof/>
                <w:szCs w:val="20"/>
              </w:rPr>
              <w:t xml:space="preserve">        description: basic email address</w:t>
            </w:r>
          </w:p>
          <w:p w14:paraId="5874601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03968329"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40326F98" w14:textId="77777777" w:rsidR="00841FF2" w:rsidRPr="007E1EAE" w:rsidRDefault="00841FF2" w:rsidP="00841FF2">
            <w:pPr>
              <w:rPr>
                <w:rStyle w:val="CodeSnippet"/>
                <w:noProof/>
              </w:rPr>
            </w:pPr>
            <w:r w:rsidRPr="007E1EAE">
              <w:rPr>
                <w:rStyle w:val="CodeSnippet"/>
                <w:noProof/>
                <w:szCs w:val="20"/>
              </w:rPr>
              <w:lastRenderedPageBreak/>
              <w:t xml:space="preserve">          - max_length: 128</w:t>
            </w:r>
          </w:p>
        </w:tc>
      </w:tr>
    </w:tbl>
    <w:p w14:paraId="375B5F23" w14:textId="77777777" w:rsidR="00841FF2" w:rsidRPr="007E1EAE" w:rsidRDefault="00841FF2" w:rsidP="00841FF2">
      <w:pPr>
        <w:pStyle w:val="Heading5"/>
      </w:pPr>
      <w:r w:rsidRPr="007E1EAE">
        <w:lastRenderedPageBreak/>
        <w:t>Map declaration using a complex type</w:t>
      </w:r>
    </w:p>
    <w:p w14:paraId="475D9110" w14:textId="77777777" w:rsidR="00841FF2" w:rsidRPr="007E1EAE" w:rsidRDefault="00841FF2" w:rsidP="00841FF2">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1B865B6" w14:textId="77777777" w:rsidTr="00841FF2">
        <w:trPr>
          <w:trHeight w:val="256"/>
        </w:trPr>
        <w:tc>
          <w:tcPr>
            <w:tcW w:w="9576" w:type="dxa"/>
            <w:shd w:val="clear" w:color="auto" w:fill="D9D9D9" w:themeFill="background1" w:themeFillShade="D9"/>
          </w:tcPr>
          <w:p w14:paraId="6B92FA5C" w14:textId="77777777" w:rsidR="00841FF2" w:rsidRPr="007E1EAE" w:rsidRDefault="00841FF2" w:rsidP="00841FF2">
            <w:pPr>
              <w:rPr>
                <w:rStyle w:val="CodeSnippet"/>
                <w:noProof/>
              </w:rPr>
            </w:pPr>
            <w:r w:rsidRPr="007E1EAE">
              <w:rPr>
                <w:rStyle w:val="CodeSnippet"/>
                <w:noProof/>
              </w:rPr>
              <w:t>&lt;some_entity&gt;:</w:t>
            </w:r>
          </w:p>
          <w:p w14:paraId="009B9CAD" w14:textId="77777777" w:rsidR="00841FF2" w:rsidRPr="007E1EAE" w:rsidRDefault="00841FF2" w:rsidP="00841FF2">
            <w:pPr>
              <w:rPr>
                <w:rStyle w:val="CodeSnippet"/>
                <w:noProof/>
              </w:rPr>
            </w:pPr>
            <w:r w:rsidRPr="007E1EAE">
              <w:rPr>
                <w:rStyle w:val="CodeSnippet"/>
                <w:noProof/>
              </w:rPr>
              <w:t xml:space="preserve">  ...</w:t>
            </w:r>
          </w:p>
          <w:p w14:paraId="6CD6590F" w14:textId="77777777" w:rsidR="00841FF2" w:rsidRPr="007E1EAE" w:rsidRDefault="00841FF2" w:rsidP="00841FF2">
            <w:pPr>
              <w:rPr>
                <w:rStyle w:val="CodeSnippet"/>
                <w:noProof/>
              </w:rPr>
            </w:pPr>
            <w:r w:rsidRPr="007E1EAE">
              <w:rPr>
                <w:rStyle w:val="CodeSnippet"/>
                <w:noProof/>
              </w:rPr>
              <w:t xml:space="preserve">  properties:  </w:t>
            </w:r>
          </w:p>
          <w:p w14:paraId="762387D6" w14:textId="77777777" w:rsidR="00841FF2" w:rsidRPr="007E1EAE" w:rsidRDefault="00841FF2" w:rsidP="00841FF2">
            <w:pPr>
              <w:rPr>
                <w:rStyle w:val="CodeSnippet"/>
                <w:noProof/>
              </w:rPr>
            </w:pPr>
            <w:r w:rsidRPr="007E1EAE">
              <w:rPr>
                <w:rStyle w:val="CodeSnippet"/>
                <w:noProof/>
              </w:rPr>
              <w:t xml:space="preserve">    contacts:</w:t>
            </w:r>
          </w:p>
          <w:p w14:paraId="4C1F1DFE" w14:textId="77777777" w:rsidR="00841FF2" w:rsidRPr="007E1EAE" w:rsidRDefault="00841FF2" w:rsidP="00841FF2">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60CE7FD9"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6D0B9B38" w14:textId="77777777" w:rsidR="00841FF2" w:rsidRPr="007E1EAE" w:rsidRDefault="00841FF2" w:rsidP="00841FF2">
            <w:pPr>
              <w:rPr>
                <w:rStyle w:val="CodeSnippet"/>
                <w:noProof/>
              </w:rPr>
            </w:pPr>
            <w:r w:rsidRPr="007E1EAE">
              <w:rPr>
                <w:rStyle w:val="CodeSnippet"/>
                <w:noProof/>
              </w:rPr>
              <w:t xml:space="preserve">        description: simple contact information</w:t>
            </w:r>
          </w:p>
          <w:p w14:paraId="714EA90E" w14:textId="77777777" w:rsidR="00841FF2" w:rsidRPr="007E1EAE" w:rsidRDefault="00841FF2" w:rsidP="00841FF2">
            <w:pPr>
              <w:rPr>
                <w:rStyle w:val="CodeSnippet"/>
                <w:noProof/>
              </w:rPr>
            </w:pPr>
            <w:r w:rsidRPr="007E1EAE">
              <w:rPr>
                <w:rStyle w:val="CodeSnippet"/>
                <w:noProof/>
              </w:rPr>
              <w:t xml:space="preserve">        type: ContactInfo</w:t>
            </w:r>
          </w:p>
        </w:tc>
      </w:tr>
    </w:tbl>
    <w:p w14:paraId="4A22D90C" w14:textId="77777777" w:rsidR="00841FF2" w:rsidRPr="007E1EAE" w:rsidRDefault="00841FF2" w:rsidP="00841FF2">
      <w:pPr>
        <w:pStyle w:val="Heading4"/>
      </w:pPr>
      <w:r w:rsidRPr="007E1EAE">
        <w:t>Definition Examples</w:t>
      </w:r>
    </w:p>
    <w:p w14:paraId="35ED8AC9" w14:textId="77777777" w:rsidR="00841FF2" w:rsidRPr="007E1EAE" w:rsidRDefault="00841FF2" w:rsidP="00841FF2">
      <w:pPr>
        <w:pStyle w:val="NormalaroundTable"/>
      </w:pPr>
      <w:r w:rsidRPr="007E1EAE">
        <w:t xml:space="preserve">These examples show two notation options for defining maps: </w:t>
      </w:r>
    </w:p>
    <w:p w14:paraId="74F20A4C" w14:textId="77777777" w:rsidR="00841FF2" w:rsidRPr="007E1EAE" w:rsidRDefault="00841FF2" w:rsidP="00971CED">
      <w:pPr>
        <w:pStyle w:val="NormalaroundTable"/>
        <w:numPr>
          <w:ilvl w:val="0"/>
          <w:numId w:val="45"/>
        </w:numPr>
      </w:pPr>
      <w:r w:rsidRPr="007E1EAE">
        <w:t xml:space="preserve">A single-line option which is useful for only short maps with simple entries. </w:t>
      </w:r>
    </w:p>
    <w:p w14:paraId="0481F82E" w14:textId="77777777" w:rsidR="00841FF2" w:rsidRPr="007E1EAE" w:rsidRDefault="00841FF2" w:rsidP="00971CED">
      <w:pPr>
        <w:pStyle w:val="NormalaroundTable"/>
        <w:numPr>
          <w:ilvl w:val="0"/>
          <w:numId w:val="45"/>
        </w:numPr>
      </w:pPr>
      <w:r w:rsidRPr="007E1EAE">
        <w:t xml:space="preserve">A multi-line option where each map entry is on a separate line; this option is typically useful or more readable if there is a large number of entries, or if the entries are complex. </w:t>
      </w:r>
    </w:p>
    <w:p w14:paraId="091AA5DA" w14:textId="77777777" w:rsidR="00841FF2" w:rsidRPr="007E1EAE" w:rsidRDefault="00841FF2" w:rsidP="00841FF2">
      <w:pPr>
        <w:pStyle w:val="Heading5"/>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DC4F08F" w14:textId="77777777" w:rsidTr="00841FF2">
        <w:trPr>
          <w:trHeight w:val="256"/>
        </w:trPr>
        <w:tc>
          <w:tcPr>
            <w:tcW w:w="9576" w:type="dxa"/>
            <w:shd w:val="clear" w:color="auto" w:fill="D9D9D9" w:themeFill="background1" w:themeFillShade="D9"/>
          </w:tcPr>
          <w:p w14:paraId="5E5944F4" w14:textId="77777777" w:rsidR="00841FF2" w:rsidRPr="007E1EAE" w:rsidRDefault="00841FF2" w:rsidP="00841FF2">
            <w:pPr>
              <w:rPr>
                <w:rStyle w:val="CodeSnippet"/>
                <w:noProof/>
              </w:rPr>
            </w:pPr>
            <w:r w:rsidRPr="007E1EAE">
              <w:rPr>
                <w:rStyle w:val="CodeSnippet"/>
                <w:noProof/>
              </w:rPr>
              <w:t># notation option for shorter maps</w:t>
            </w:r>
          </w:p>
          <w:p w14:paraId="21B73DA7" w14:textId="77777777" w:rsidR="00841FF2" w:rsidRPr="007E1EAE" w:rsidRDefault="00841FF2" w:rsidP="00841FF2">
            <w:pPr>
              <w:rPr>
                <w:rFonts w:ascii="Consolas" w:hAnsi="Consolas"/>
                <w:noProof/>
              </w:rPr>
            </w:pPr>
            <w:r w:rsidRPr="007E1EAE">
              <w:rPr>
                <w:rStyle w:val="CodeSnippet"/>
                <w:noProof/>
              </w:rPr>
              <w:t>user_name_to_id_map: { user1: 1001, user2: 1002 }</w:t>
            </w:r>
          </w:p>
        </w:tc>
      </w:tr>
    </w:tbl>
    <w:p w14:paraId="574D5CF6" w14:textId="77777777" w:rsidR="00841FF2" w:rsidRPr="007E1EAE" w:rsidRDefault="00841FF2" w:rsidP="00841FF2">
      <w:pPr>
        <w:pStyle w:val="Heading5"/>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56A283" w14:textId="77777777" w:rsidTr="00841FF2">
        <w:trPr>
          <w:trHeight w:val="256"/>
        </w:trPr>
        <w:tc>
          <w:tcPr>
            <w:tcW w:w="9576" w:type="dxa"/>
            <w:shd w:val="clear" w:color="auto" w:fill="D9D9D9" w:themeFill="background1" w:themeFillShade="D9"/>
          </w:tcPr>
          <w:p w14:paraId="4DF4405A" w14:textId="77777777" w:rsidR="00841FF2" w:rsidRPr="007E1EAE" w:rsidRDefault="00841FF2" w:rsidP="00841FF2">
            <w:pPr>
              <w:rPr>
                <w:rStyle w:val="CodeSnippet"/>
                <w:noProof/>
              </w:rPr>
            </w:pPr>
            <w:r w:rsidRPr="007E1EAE">
              <w:rPr>
                <w:rStyle w:val="CodeSnippet"/>
                <w:noProof/>
              </w:rPr>
              <w:t># notation for longer maps</w:t>
            </w:r>
          </w:p>
          <w:p w14:paraId="2E55A79F" w14:textId="77777777" w:rsidR="00841FF2" w:rsidRPr="007E1EAE" w:rsidRDefault="00841FF2" w:rsidP="00841FF2">
            <w:pPr>
              <w:rPr>
                <w:rStyle w:val="CodeSnippet"/>
                <w:noProof/>
              </w:rPr>
            </w:pPr>
            <w:r w:rsidRPr="007E1EAE">
              <w:rPr>
                <w:rStyle w:val="CodeSnippet"/>
                <w:noProof/>
              </w:rPr>
              <w:t>user_name_to_id_map:</w:t>
            </w:r>
          </w:p>
          <w:p w14:paraId="270C39F5" w14:textId="77777777" w:rsidR="00841FF2" w:rsidRPr="007E1EAE" w:rsidRDefault="00841FF2" w:rsidP="00841FF2">
            <w:pPr>
              <w:rPr>
                <w:rStyle w:val="CodeSnippet"/>
                <w:noProof/>
              </w:rPr>
            </w:pPr>
            <w:r w:rsidRPr="007E1EAE">
              <w:rPr>
                <w:rStyle w:val="CodeSnippet"/>
                <w:noProof/>
              </w:rPr>
              <w:t xml:space="preserve">  user1: 1001</w:t>
            </w:r>
          </w:p>
          <w:p w14:paraId="1B183284" w14:textId="77777777" w:rsidR="00841FF2" w:rsidRPr="007E1EAE" w:rsidRDefault="00841FF2" w:rsidP="00841FF2">
            <w:pPr>
              <w:rPr>
                <w:rFonts w:ascii="Consolas" w:hAnsi="Consolas"/>
                <w:noProof/>
              </w:rPr>
            </w:pPr>
            <w:r w:rsidRPr="007E1EAE">
              <w:rPr>
                <w:rStyle w:val="CodeSnippet"/>
                <w:noProof/>
              </w:rPr>
              <w:t xml:space="preserve">  user2: 1002</w:t>
            </w:r>
          </w:p>
        </w:tc>
      </w:tr>
    </w:tbl>
    <w:p w14:paraId="38A523AD" w14:textId="77777777" w:rsidR="00841FF2" w:rsidRPr="007E1EAE" w:rsidRDefault="00841FF2" w:rsidP="00841FF2">
      <w:pPr>
        <w:pStyle w:val="Heading3"/>
      </w:pPr>
      <w:bookmarkStart w:id="561" w:name="_Toc454457722"/>
      <w:bookmarkStart w:id="562" w:name="_Toc454458521"/>
      <w:bookmarkStart w:id="563" w:name="TYPE_TOSCA_SCALAR_UNIT"/>
      <w:r w:rsidRPr="007E1EAE">
        <w:t>TOSCA scalar-unit type</w:t>
      </w:r>
      <w:bookmarkEnd w:id="561"/>
      <w:bookmarkEnd w:id="562"/>
    </w:p>
    <w:bookmarkEnd w:id="563"/>
    <w:p w14:paraId="32568482" w14:textId="77777777" w:rsidR="00841FF2" w:rsidRPr="007E1EAE" w:rsidRDefault="00841FF2" w:rsidP="00841FF2">
      <w:r w:rsidRPr="007E1EAE">
        <w:t>The scalar-unit type can be used to define scalar values along with a unit from the list of recognized units provided below.</w:t>
      </w:r>
    </w:p>
    <w:p w14:paraId="3C262ED7" w14:textId="77777777" w:rsidR="00841FF2" w:rsidRPr="007E1EAE" w:rsidRDefault="00841FF2" w:rsidP="00841FF2">
      <w:pPr>
        <w:pStyle w:val="Heading4"/>
      </w:pPr>
      <w:r w:rsidRPr="007E1EAE">
        <w:t>Grammar</w:t>
      </w:r>
    </w:p>
    <w:p w14:paraId="1FDFD01D" w14:textId="77777777" w:rsidR="00841FF2" w:rsidRPr="007E1EAE" w:rsidRDefault="00841FF2" w:rsidP="00841FF2">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EAF49F6" w14:textId="77777777" w:rsidTr="00841FF2">
        <w:tc>
          <w:tcPr>
            <w:tcW w:w="9576" w:type="dxa"/>
            <w:shd w:val="clear" w:color="auto" w:fill="D9D9D9" w:themeFill="background1" w:themeFillShade="D9"/>
          </w:tcPr>
          <w:p w14:paraId="683FB27D" w14:textId="77777777" w:rsidR="00841FF2" w:rsidRPr="007E1EAE" w:rsidRDefault="00841FF2" w:rsidP="00841FF2">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55B5596D" w14:textId="77777777" w:rsidR="00841FF2" w:rsidRPr="007E1EAE" w:rsidRDefault="00841FF2" w:rsidP="00841FF2">
      <w:pPr>
        <w:pStyle w:val="NormalaroundTable"/>
      </w:pPr>
      <w:r w:rsidRPr="007E1EAE">
        <w:t>In the above grammar, the pseudo values that appear in angle brackets have the following meaning:</w:t>
      </w:r>
    </w:p>
    <w:p w14:paraId="29349C91" w14:textId="77777777" w:rsidR="00841FF2" w:rsidRPr="007E1EAE" w:rsidRDefault="00841FF2" w:rsidP="00971CED">
      <w:pPr>
        <w:pStyle w:val="ListParagraph"/>
        <w:numPr>
          <w:ilvl w:val="0"/>
          <w:numId w:val="23"/>
        </w:numPr>
      </w:pPr>
      <w:r w:rsidRPr="007E1EAE">
        <w:rPr>
          <w:rStyle w:val="CodeSnippetHighlight"/>
        </w:rPr>
        <w:t>scalar</w:t>
      </w:r>
      <w:r w:rsidRPr="007E1EAE">
        <w:t>: is a required scalar value.</w:t>
      </w:r>
    </w:p>
    <w:p w14:paraId="626724B7" w14:textId="77777777" w:rsidR="00841FF2" w:rsidRPr="007E1EAE" w:rsidRDefault="00841FF2" w:rsidP="00971CED">
      <w:pPr>
        <w:pStyle w:val="ListParagraph"/>
        <w:numPr>
          <w:ilvl w:val="0"/>
          <w:numId w:val="23"/>
        </w:numPr>
      </w:pPr>
      <w:r w:rsidRPr="007E1EAE">
        <w:rPr>
          <w:rStyle w:val="CodeSnippetHighlight"/>
        </w:rPr>
        <w:t>unit</w:t>
      </w:r>
      <w:r w:rsidRPr="007E1EAE">
        <w:t>: is a required unit value. The unit value MUST be type-compatible with the scalar.</w:t>
      </w:r>
    </w:p>
    <w:p w14:paraId="29F8699B" w14:textId="77777777" w:rsidR="00841FF2" w:rsidRPr="007E1EAE" w:rsidRDefault="00841FF2" w:rsidP="00841FF2">
      <w:pPr>
        <w:pStyle w:val="Heading4"/>
      </w:pPr>
      <w:r w:rsidRPr="007E1EAE">
        <w:lastRenderedPageBreak/>
        <w:t>Additional requirements</w:t>
      </w:r>
    </w:p>
    <w:p w14:paraId="39F83314" w14:textId="77777777" w:rsidR="00841FF2" w:rsidRPr="007E1EAE" w:rsidRDefault="00841FF2" w:rsidP="00971CED">
      <w:pPr>
        <w:pStyle w:val="ListBullet"/>
        <w:numPr>
          <w:ilvl w:val="0"/>
          <w:numId w:val="37"/>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01CC62F5" w14:textId="77777777" w:rsidR="00841FF2" w:rsidRPr="007E1EAE" w:rsidRDefault="00841FF2" w:rsidP="00971CED">
      <w:pPr>
        <w:pStyle w:val="ListBullet"/>
        <w:numPr>
          <w:ilvl w:val="0"/>
          <w:numId w:val="37"/>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18FCF892" w14:textId="77777777" w:rsidR="00841FF2" w:rsidRPr="007E1EAE" w:rsidRDefault="00841FF2" w:rsidP="00971CED">
      <w:pPr>
        <w:pStyle w:val="ListBullet"/>
        <w:numPr>
          <w:ilvl w:val="0"/>
          <w:numId w:val="37"/>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3BD8A8EC" w14:textId="77777777" w:rsidR="00841FF2" w:rsidRPr="007E1EAE" w:rsidRDefault="00841FF2" w:rsidP="00971CED">
      <w:pPr>
        <w:pStyle w:val="ListBullet"/>
        <w:numPr>
          <w:ilvl w:val="1"/>
          <w:numId w:val="37"/>
        </w:numPr>
        <w:spacing w:before="120" w:after="0" w:line="360" w:lineRule="auto"/>
        <w:contextualSpacing/>
        <w:rPr>
          <w:rStyle w:val="CodeSnippet"/>
        </w:rPr>
      </w:pPr>
      <w:r w:rsidRPr="007E1EAE">
        <w:rPr>
          <w:rStyle w:val="CodeSnippet"/>
        </w:rPr>
        <w:t>storage_size: in_range [ 4 GB, 20 GB ]</w:t>
      </w:r>
    </w:p>
    <w:p w14:paraId="01D532D7" w14:textId="77777777" w:rsidR="00841FF2" w:rsidRPr="007E1EAE" w:rsidRDefault="00841FF2" w:rsidP="00841FF2">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B0C120F" w14:textId="77777777" w:rsidR="00841FF2" w:rsidRPr="007E1EAE" w:rsidRDefault="00841FF2" w:rsidP="00841FF2">
      <w:pPr>
        <w:pStyle w:val="Heading4"/>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841FF2" w:rsidRPr="007E1EAE" w14:paraId="0C84CE48" w14:textId="77777777" w:rsidTr="00841FF2">
        <w:tc>
          <w:tcPr>
            <w:tcW w:w="1235" w:type="pct"/>
            <w:shd w:val="clear" w:color="auto" w:fill="D9D9D9"/>
          </w:tcPr>
          <w:p w14:paraId="491DACE2" w14:textId="77777777" w:rsidR="00841FF2" w:rsidRPr="007E1EAE" w:rsidRDefault="00841FF2" w:rsidP="00841FF2">
            <w:pPr>
              <w:pStyle w:val="TableText-Heading"/>
            </w:pPr>
            <w:r w:rsidRPr="007E1EAE">
              <w:t>Shorthand Names</w:t>
            </w:r>
          </w:p>
        </w:tc>
        <w:tc>
          <w:tcPr>
            <w:tcW w:w="3765" w:type="pct"/>
          </w:tcPr>
          <w:p w14:paraId="127E2602" w14:textId="77777777" w:rsidR="00841FF2" w:rsidRPr="007E1EAE" w:rsidRDefault="00841FF2" w:rsidP="00841FF2">
            <w:pPr>
              <w:pStyle w:val="TableText"/>
              <w:rPr>
                <w:noProof/>
              </w:rPr>
            </w:pPr>
            <w:r w:rsidRPr="007E1EAE">
              <w:rPr>
                <w:noProof/>
              </w:rPr>
              <w:t>scalar-unit.size, scalar-unit.size</w:t>
            </w:r>
          </w:p>
        </w:tc>
      </w:tr>
      <w:tr w:rsidR="00841FF2" w:rsidRPr="007E1EAE" w14:paraId="3E0632D2" w14:textId="77777777" w:rsidTr="00841FF2">
        <w:tc>
          <w:tcPr>
            <w:tcW w:w="1235" w:type="pct"/>
            <w:shd w:val="clear" w:color="auto" w:fill="D9D9D9"/>
          </w:tcPr>
          <w:p w14:paraId="5DEA526E" w14:textId="77777777" w:rsidR="00841FF2" w:rsidRPr="007E1EAE" w:rsidRDefault="00841FF2" w:rsidP="00841FF2">
            <w:pPr>
              <w:pStyle w:val="TableText-Heading"/>
            </w:pPr>
            <w:r w:rsidRPr="007E1EAE">
              <w:t>Type Qualified Names</w:t>
            </w:r>
          </w:p>
        </w:tc>
        <w:tc>
          <w:tcPr>
            <w:tcW w:w="3765" w:type="pct"/>
          </w:tcPr>
          <w:p w14:paraId="01694199" w14:textId="77777777" w:rsidR="00841FF2" w:rsidRPr="007E1EAE" w:rsidRDefault="00841FF2" w:rsidP="00841FF2">
            <w:pPr>
              <w:pStyle w:val="TableText"/>
              <w:rPr>
                <w:noProof/>
              </w:rPr>
            </w:pPr>
            <w:r w:rsidRPr="007E1EAE">
              <w:rPr>
                <w:noProof/>
              </w:rPr>
              <w:t>tosca:scalar-unit.size, tosca:scalar-unit.time</w:t>
            </w:r>
          </w:p>
        </w:tc>
      </w:tr>
    </w:tbl>
    <w:p w14:paraId="0ED86A86" w14:textId="77777777" w:rsidR="00841FF2" w:rsidRPr="007E1EAE" w:rsidRDefault="00841FF2" w:rsidP="00841FF2"/>
    <w:p w14:paraId="1F7B5985" w14:textId="77777777" w:rsidR="00841FF2" w:rsidRPr="007E1EAE" w:rsidRDefault="00841FF2" w:rsidP="00841FF2">
      <w:r w:rsidRPr="007E1EAE">
        <w:t>The scalar-unit type grammar is abstract and has two recognized concrete types in TOSCA:</w:t>
      </w:r>
    </w:p>
    <w:p w14:paraId="5A25F7B1" w14:textId="77777777" w:rsidR="00841FF2" w:rsidRPr="007E1EAE" w:rsidRDefault="00841FF2" w:rsidP="00971CED">
      <w:pPr>
        <w:pStyle w:val="ListParagraph"/>
        <w:numPr>
          <w:ilvl w:val="0"/>
          <w:numId w:val="44"/>
        </w:numPr>
      </w:pPr>
      <w:r w:rsidRPr="007E1EAE">
        <w:rPr>
          <w:b/>
        </w:rPr>
        <w:t>scalar-unit.size</w:t>
      </w:r>
      <w:r w:rsidRPr="007E1EAE">
        <w:t xml:space="preserve"> – used to define properties that have scalar values measured in size units.</w:t>
      </w:r>
    </w:p>
    <w:p w14:paraId="7D9C19DD" w14:textId="77777777" w:rsidR="00841FF2" w:rsidRPr="007E1EAE" w:rsidRDefault="00841FF2" w:rsidP="00971CED">
      <w:pPr>
        <w:pStyle w:val="ListParagraph"/>
        <w:numPr>
          <w:ilvl w:val="0"/>
          <w:numId w:val="44"/>
        </w:numPr>
      </w:pPr>
      <w:r w:rsidRPr="007E1EAE">
        <w:rPr>
          <w:b/>
        </w:rPr>
        <w:t>scalar-unit.time</w:t>
      </w:r>
      <w:r w:rsidRPr="007E1EAE">
        <w:t xml:space="preserve"> – used to define properties that have scalar values measured in size units.</w:t>
      </w:r>
    </w:p>
    <w:p w14:paraId="689927F2" w14:textId="77777777" w:rsidR="00841FF2" w:rsidRPr="007E1EAE" w:rsidRDefault="00841FF2" w:rsidP="00971CED">
      <w:pPr>
        <w:pStyle w:val="ListParagraph"/>
        <w:numPr>
          <w:ilvl w:val="0"/>
          <w:numId w:val="44"/>
        </w:numPr>
      </w:pPr>
      <w:r w:rsidRPr="007E1EAE">
        <w:rPr>
          <w:b/>
        </w:rPr>
        <w:t>scalar-unit.frequency</w:t>
      </w:r>
      <w:r w:rsidRPr="007E1EAE">
        <w:t xml:space="preserve"> – used to define properties that have scalar values measured in units per second.</w:t>
      </w:r>
    </w:p>
    <w:p w14:paraId="569E6812" w14:textId="77777777" w:rsidR="00841FF2" w:rsidRPr="007E1EAE" w:rsidRDefault="00841FF2" w:rsidP="00841FF2">
      <w:pPr>
        <w:pStyle w:val="NormalaroundTable"/>
      </w:pPr>
      <w:r w:rsidRPr="007E1EAE">
        <w:t>These types and their allowed unit values are defined below.</w:t>
      </w:r>
    </w:p>
    <w:p w14:paraId="160B6FBB" w14:textId="77777777" w:rsidR="00841FF2" w:rsidRPr="007E1EAE" w:rsidRDefault="00841FF2" w:rsidP="00841FF2">
      <w:pPr>
        <w:pStyle w:val="Heading4"/>
      </w:pPr>
      <w:bookmarkStart w:id="564" w:name="TYPE_TOSCA_SCALAR_UNIT_SIZE"/>
      <w:r w:rsidRPr="007E1EAE">
        <w:t>scalar-unit.size</w:t>
      </w:r>
    </w:p>
    <w:bookmarkEnd w:id="564"/>
    <w:p w14:paraId="4FCA0FB5"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841FF2" w:rsidRPr="007E1EAE" w14:paraId="4C8BB3A8" w14:textId="77777777" w:rsidTr="00841FF2">
        <w:trPr>
          <w:cantSplit/>
          <w:tblHeader/>
        </w:trPr>
        <w:tc>
          <w:tcPr>
            <w:tcW w:w="501" w:type="pct"/>
            <w:shd w:val="clear" w:color="auto" w:fill="D9D9D9"/>
          </w:tcPr>
          <w:p w14:paraId="15C96421" w14:textId="77777777" w:rsidR="00841FF2" w:rsidRPr="007E1EAE" w:rsidRDefault="00841FF2" w:rsidP="00841FF2">
            <w:pPr>
              <w:pStyle w:val="TableText-Heading"/>
            </w:pPr>
            <w:r w:rsidRPr="007E1EAE">
              <w:t>Unit</w:t>
            </w:r>
          </w:p>
        </w:tc>
        <w:tc>
          <w:tcPr>
            <w:tcW w:w="635" w:type="pct"/>
            <w:shd w:val="clear" w:color="auto" w:fill="D9D9D9"/>
          </w:tcPr>
          <w:p w14:paraId="6A130381" w14:textId="77777777" w:rsidR="00841FF2" w:rsidRPr="007E1EAE" w:rsidRDefault="00841FF2" w:rsidP="00841FF2">
            <w:pPr>
              <w:pStyle w:val="TableText-Heading"/>
            </w:pPr>
            <w:r w:rsidRPr="007E1EAE">
              <w:t>Usage</w:t>
            </w:r>
          </w:p>
        </w:tc>
        <w:tc>
          <w:tcPr>
            <w:tcW w:w="3864" w:type="pct"/>
            <w:shd w:val="clear" w:color="auto" w:fill="D9D9D9"/>
          </w:tcPr>
          <w:p w14:paraId="767A4A92" w14:textId="77777777" w:rsidR="00841FF2" w:rsidRPr="007E1EAE" w:rsidRDefault="00841FF2" w:rsidP="00841FF2">
            <w:pPr>
              <w:pStyle w:val="TableText-Heading"/>
            </w:pPr>
            <w:r w:rsidRPr="007E1EAE">
              <w:t>Description</w:t>
            </w:r>
          </w:p>
        </w:tc>
      </w:tr>
      <w:tr w:rsidR="00841FF2" w:rsidRPr="007E1EAE" w14:paraId="5159F9C4" w14:textId="77777777" w:rsidTr="00841FF2">
        <w:trPr>
          <w:cantSplit/>
        </w:trPr>
        <w:tc>
          <w:tcPr>
            <w:tcW w:w="501" w:type="pct"/>
            <w:shd w:val="clear" w:color="auto" w:fill="FFFFFF"/>
          </w:tcPr>
          <w:p w14:paraId="26780E2C" w14:textId="77777777" w:rsidR="00841FF2" w:rsidRPr="007E1EAE" w:rsidRDefault="00841FF2" w:rsidP="00841FF2">
            <w:pPr>
              <w:rPr>
                <w:noProof/>
                <w:sz w:val="18"/>
                <w:szCs w:val="20"/>
              </w:rPr>
            </w:pPr>
            <w:r w:rsidRPr="007E1EAE">
              <w:rPr>
                <w:noProof/>
                <w:sz w:val="18"/>
                <w:szCs w:val="20"/>
              </w:rPr>
              <w:t>B</w:t>
            </w:r>
          </w:p>
        </w:tc>
        <w:tc>
          <w:tcPr>
            <w:tcW w:w="635" w:type="pct"/>
            <w:shd w:val="clear" w:color="auto" w:fill="FFFFFF"/>
          </w:tcPr>
          <w:p w14:paraId="66C4752A"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CFBB87" w14:textId="77777777" w:rsidR="00841FF2" w:rsidRPr="007E1EAE" w:rsidRDefault="00841FF2" w:rsidP="00841FF2">
            <w:pPr>
              <w:rPr>
                <w:sz w:val="18"/>
                <w:szCs w:val="18"/>
              </w:rPr>
            </w:pPr>
            <w:r w:rsidRPr="007E1EAE">
              <w:rPr>
                <w:sz w:val="18"/>
                <w:szCs w:val="18"/>
              </w:rPr>
              <w:t>byte</w:t>
            </w:r>
          </w:p>
        </w:tc>
      </w:tr>
      <w:tr w:rsidR="00841FF2" w:rsidRPr="007E1EAE" w14:paraId="60CFD564" w14:textId="77777777" w:rsidTr="00841FF2">
        <w:trPr>
          <w:cantSplit/>
        </w:trPr>
        <w:tc>
          <w:tcPr>
            <w:tcW w:w="501" w:type="pct"/>
            <w:shd w:val="clear" w:color="auto" w:fill="FFFFFF"/>
          </w:tcPr>
          <w:p w14:paraId="03CFB83D" w14:textId="77777777" w:rsidR="00841FF2" w:rsidRPr="007E1EAE" w:rsidRDefault="00841FF2" w:rsidP="00841FF2">
            <w:pPr>
              <w:rPr>
                <w:noProof/>
                <w:sz w:val="18"/>
                <w:szCs w:val="20"/>
              </w:rPr>
            </w:pPr>
            <w:r w:rsidRPr="007E1EAE">
              <w:rPr>
                <w:noProof/>
                <w:sz w:val="18"/>
                <w:szCs w:val="20"/>
              </w:rPr>
              <w:t>kB</w:t>
            </w:r>
          </w:p>
        </w:tc>
        <w:tc>
          <w:tcPr>
            <w:tcW w:w="635" w:type="pct"/>
            <w:shd w:val="clear" w:color="auto" w:fill="FFFFFF"/>
          </w:tcPr>
          <w:p w14:paraId="52DB9C14"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DFF93A4" w14:textId="77777777" w:rsidR="00841FF2" w:rsidRPr="007E1EAE" w:rsidRDefault="00841FF2" w:rsidP="00841FF2">
            <w:pPr>
              <w:rPr>
                <w:sz w:val="18"/>
                <w:szCs w:val="18"/>
              </w:rPr>
            </w:pPr>
            <w:r w:rsidRPr="007E1EAE">
              <w:rPr>
                <w:sz w:val="18"/>
                <w:szCs w:val="18"/>
              </w:rPr>
              <w:t>kilobyte (1000 bytes)</w:t>
            </w:r>
          </w:p>
        </w:tc>
      </w:tr>
      <w:tr w:rsidR="00841FF2" w:rsidRPr="007E1EAE" w14:paraId="6982B6EC" w14:textId="77777777" w:rsidTr="00841FF2">
        <w:trPr>
          <w:cantSplit/>
        </w:trPr>
        <w:tc>
          <w:tcPr>
            <w:tcW w:w="501" w:type="pct"/>
            <w:shd w:val="clear" w:color="auto" w:fill="FFFFFF"/>
          </w:tcPr>
          <w:p w14:paraId="203A3CDD" w14:textId="77777777" w:rsidR="00841FF2" w:rsidRPr="007E1EAE" w:rsidRDefault="00841FF2" w:rsidP="00841FF2">
            <w:pPr>
              <w:rPr>
                <w:noProof/>
                <w:sz w:val="18"/>
                <w:szCs w:val="20"/>
              </w:rPr>
            </w:pPr>
            <w:r w:rsidRPr="007E1EAE">
              <w:rPr>
                <w:noProof/>
                <w:sz w:val="18"/>
                <w:szCs w:val="20"/>
              </w:rPr>
              <w:t>KiB</w:t>
            </w:r>
          </w:p>
        </w:tc>
        <w:tc>
          <w:tcPr>
            <w:tcW w:w="635" w:type="pct"/>
            <w:shd w:val="clear" w:color="auto" w:fill="FFFFFF"/>
          </w:tcPr>
          <w:p w14:paraId="753DB47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5B410C53" w14:textId="77777777" w:rsidR="00841FF2" w:rsidRPr="007E1EAE" w:rsidRDefault="00841FF2" w:rsidP="00841FF2">
            <w:pPr>
              <w:rPr>
                <w:sz w:val="18"/>
                <w:szCs w:val="18"/>
              </w:rPr>
            </w:pPr>
            <w:r w:rsidRPr="007E1EAE">
              <w:rPr>
                <w:sz w:val="18"/>
                <w:szCs w:val="18"/>
              </w:rPr>
              <w:t>kibibytes (1024 bytes)</w:t>
            </w:r>
          </w:p>
        </w:tc>
      </w:tr>
      <w:tr w:rsidR="00841FF2" w:rsidRPr="007E1EAE" w14:paraId="3D852675" w14:textId="77777777" w:rsidTr="00841FF2">
        <w:trPr>
          <w:cantSplit/>
        </w:trPr>
        <w:tc>
          <w:tcPr>
            <w:tcW w:w="501" w:type="pct"/>
            <w:shd w:val="clear" w:color="auto" w:fill="FFFFFF"/>
          </w:tcPr>
          <w:p w14:paraId="56B075B7" w14:textId="77777777" w:rsidR="00841FF2" w:rsidRPr="007E1EAE" w:rsidRDefault="00841FF2" w:rsidP="00841FF2">
            <w:pPr>
              <w:rPr>
                <w:noProof/>
                <w:sz w:val="18"/>
                <w:szCs w:val="20"/>
              </w:rPr>
            </w:pPr>
            <w:r w:rsidRPr="007E1EAE">
              <w:rPr>
                <w:noProof/>
                <w:sz w:val="18"/>
                <w:szCs w:val="20"/>
              </w:rPr>
              <w:t>MB</w:t>
            </w:r>
          </w:p>
        </w:tc>
        <w:tc>
          <w:tcPr>
            <w:tcW w:w="635" w:type="pct"/>
            <w:shd w:val="clear" w:color="auto" w:fill="FFFFFF"/>
          </w:tcPr>
          <w:p w14:paraId="4AA0E298"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21B764" w14:textId="77777777" w:rsidR="00841FF2" w:rsidRPr="007E1EAE" w:rsidRDefault="00841FF2" w:rsidP="00841FF2">
            <w:pPr>
              <w:rPr>
                <w:sz w:val="18"/>
                <w:szCs w:val="18"/>
              </w:rPr>
            </w:pPr>
            <w:r w:rsidRPr="007E1EAE">
              <w:rPr>
                <w:sz w:val="18"/>
                <w:szCs w:val="18"/>
              </w:rPr>
              <w:t>megabyte (1000000 bytes)</w:t>
            </w:r>
          </w:p>
        </w:tc>
      </w:tr>
      <w:tr w:rsidR="00841FF2" w:rsidRPr="007E1EAE" w14:paraId="7E94579F" w14:textId="77777777" w:rsidTr="00841FF2">
        <w:trPr>
          <w:cantSplit/>
        </w:trPr>
        <w:tc>
          <w:tcPr>
            <w:tcW w:w="501" w:type="pct"/>
            <w:shd w:val="clear" w:color="auto" w:fill="FFFFFF"/>
          </w:tcPr>
          <w:p w14:paraId="38213A02" w14:textId="77777777" w:rsidR="00841FF2" w:rsidRPr="007E1EAE" w:rsidRDefault="00841FF2" w:rsidP="00841FF2">
            <w:pPr>
              <w:rPr>
                <w:noProof/>
                <w:sz w:val="18"/>
                <w:szCs w:val="20"/>
              </w:rPr>
            </w:pPr>
            <w:r w:rsidRPr="007E1EAE">
              <w:rPr>
                <w:noProof/>
                <w:sz w:val="18"/>
                <w:szCs w:val="20"/>
              </w:rPr>
              <w:t>MiB</w:t>
            </w:r>
          </w:p>
        </w:tc>
        <w:tc>
          <w:tcPr>
            <w:tcW w:w="635" w:type="pct"/>
            <w:shd w:val="clear" w:color="auto" w:fill="FFFFFF"/>
          </w:tcPr>
          <w:p w14:paraId="6DBB40F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3B7D5DD" w14:textId="77777777" w:rsidR="00841FF2" w:rsidRPr="007E1EAE" w:rsidRDefault="00841FF2" w:rsidP="00841FF2">
            <w:pPr>
              <w:rPr>
                <w:sz w:val="18"/>
                <w:szCs w:val="18"/>
              </w:rPr>
            </w:pPr>
            <w:r w:rsidRPr="007E1EAE">
              <w:rPr>
                <w:sz w:val="18"/>
                <w:szCs w:val="18"/>
              </w:rPr>
              <w:t>mebibyte (1048576 bytes)</w:t>
            </w:r>
          </w:p>
        </w:tc>
      </w:tr>
      <w:tr w:rsidR="00841FF2" w:rsidRPr="007E1EAE" w14:paraId="3348F23A" w14:textId="77777777" w:rsidTr="00841FF2">
        <w:trPr>
          <w:cantSplit/>
        </w:trPr>
        <w:tc>
          <w:tcPr>
            <w:tcW w:w="501" w:type="pct"/>
            <w:shd w:val="clear" w:color="auto" w:fill="FFFFFF"/>
          </w:tcPr>
          <w:p w14:paraId="1BF274E3" w14:textId="77777777" w:rsidR="00841FF2" w:rsidRPr="007E1EAE" w:rsidRDefault="00841FF2" w:rsidP="00841FF2">
            <w:pPr>
              <w:rPr>
                <w:noProof/>
                <w:sz w:val="18"/>
                <w:szCs w:val="20"/>
              </w:rPr>
            </w:pPr>
            <w:r w:rsidRPr="007E1EAE">
              <w:rPr>
                <w:noProof/>
                <w:sz w:val="18"/>
                <w:szCs w:val="20"/>
              </w:rPr>
              <w:t>GB</w:t>
            </w:r>
          </w:p>
        </w:tc>
        <w:tc>
          <w:tcPr>
            <w:tcW w:w="635" w:type="pct"/>
            <w:shd w:val="clear" w:color="auto" w:fill="FFFFFF"/>
          </w:tcPr>
          <w:p w14:paraId="3F7AE15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82374E9" w14:textId="77777777" w:rsidR="00841FF2" w:rsidRPr="007E1EAE" w:rsidRDefault="00841FF2" w:rsidP="00841FF2">
            <w:pPr>
              <w:rPr>
                <w:sz w:val="18"/>
                <w:szCs w:val="18"/>
              </w:rPr>
            </w:pPr>
            <w:r w:rsidRPr="007E1EAE">
              <w:rPr>
                <w:sz w:val="18"/>
                <w:szCs w:val="18"/>
              </w:rPr>
              <w:t>gigabyte (1000000000 bytes)</w:t>
            </w:r>
          </w:p>
        </w:tc>
      </w:tr>
      <w:tr w:rsidR="00841FF2" w:rsidRPr="007E1EAE" w14:paraId="1F915DE7" w14:textId="77777777" w:rsidTr="00841FF2">
        <w:trPr>
          <w:cantSplit/>
        </w:trPr>
        <w:tc>
          <w:tcPr>
            <w:tcW w:w="501" w:type="pct"/>
            <w:shd w:val="clear" w:color="auto" w:fill="FFFFFF"/>
          </w:tcPr>
          <w:p w14:paraId="10815DE9" w14:textId="77777777" w:rsidR="00841FF2" w:rsidRPr="007E1EAE" w:rsidRDefault="00841FF2" w:rsidP="00841FF2">
            <w:pPr>
              <w:rPr>
                <w:noProof/>
                <w:sz w:val="18"/>
                <w:szCs w:val="20"/>
              </w:rPr>
            </w:pPr>
            <w:r w:rsidRPr="007E1EAE">
              <w:rPr>
                <w:noProof/>
                <w:sz w:val="18"/>
                <w:szCs w:val="20"/>
              </w:rPr>
              <w:t>GiB</w:t>
            </w:r>
          </w:p>
        </w:tc>
        <w:tc>
          <w:tcPr>
            <w:tcW w:w="635" w:type="pct"/>
            <w:shd w:val="clear" w:color="auto" w:fill="FFFFFF"/>
          </w:tcPr>
          <w:p w14:paraId="4DFC680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72F6061" w14:textId="77777777" w:rsidR="00841FF2" w:rsidRPr="007E1EAE" w:rsidRDefault="00841FF2" w:rsidP="00841FF2">
            <w:pPr>
              <w:rPr>
                <w:sz w:val="18"/>
                <w:szCs w:val="18"/>
              </w:rPr>
            </w:pPr>
            <w:r w:rsidRPr="007E1EAE">
              <w:rPr>
                <w:sz w:val="18"/>
                <w:szCs w:val="18"/>
              </w:rPr>
              <w:t>gibibytes (1073741824 bytes)</w:t>
            </w:r>
          </w:p>
        </w:tc>
      </w:tr>
      <w:tr w:rsidR="00841FF2" w:rsidRPr="007E1EAE" w14:paraId="69564C20" w14:textId="77777777" w:rsidTr="00841FF2">
        <w:trPr>
          <w:cantSplit/>
        </w:trPr>
        <w:tc>
          <w:tcPr>
            <w:tcW w:w="501" w:type="pct"/>
            <w:shd w:val="clear" w:color="auto" w:fill="FFFFFF"/>
          </w:tcPr>
          <w:p w14:paraId="26CC39A4" w14:textId="77777777" w:rsidR="00841FF2" w:rsidRPr="007E1EAE" w:rsidRDefault="00841FF2" w:rsidP="00841FF2">
            <w:pPr>
              <w:rPr>
                <w:noProof/>
                <w:sz w:val="18"/>
                <w:szCs w:val="20"/>
              </w:rPr>
            </w:pPr>
            <w:r w:rsidRPr="007E1EAE">
              <w:rPr>
                <w:noProof/>
                <w:sz w:val="18"/>
                <w:szCs w:val="20"/>
              </w:rPr>
              <w:t>TB</w:t>
            </w:r>
          </w:p>
        </w:tc>
        <w:tc>
          <w:tcPr>
            <w:tcW w:w="635" w:type="pct"/>
            <w:shd w:val="clear" w:color="auto" w:fill="FFFFFF"/>
          </w:tcPr>
          <w:p w14:paraId="03CC1070"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69F5395" w14:textId="77777777" w:rsidR="00841FF2" w:rsidRPr="007E1EAE" w:rsidRDefault="00841FF2" w:rsidP="00841FF2">
            <w:pPr>
              <w:rPr>
                <w:sz w:val="18"/>
                <w:szCs w:val="18"/>
              </w:rPr>
            </w:pPr>
            <w:r w:rsidRPr="007E1EAE">
              <w:rPr>
                <w:sz w:val="18"/>
                <w:szCs w:val="18"/>
              </w:rPr>
              <w:t>terabyte (1000000000000 bytes)</w:t>
            </w:r>
          </w:p>
        </w:tc>
      </w:tr>
      <w:tr w:rsidR="00841FF2" w:rsidRPr="007E1EAE" w14:paraId="28DC2FA0" w14:textId="77777777" w:rsidTr="00841FF2">
        <w:trPr>
          <w:cantSplit/>
        </w:trPr>
        <w:tc>
          <w:tcPr>
            <w:tcW w:w="501" w:type="pct"/>
            <w:shd w:val="clear" w:color="auto" w:fill="FFFFFF"/>
          </w:tcPr>
          <w:p w14:paraId="2EB34F07" w14:textId="77777777" w:rsidR="00841FF2" w:rsidRPr="007E1EAE" w:rsidRDefault="00841FF2" w:rsidP="00841FF2">
            <w:pPr>
              <w:rPr>
                <w:noProof/>
                <w:sz w:val="18"/>
                <w:szCs w:val="20"/>
              </w:rPr>
            </w:pPr>
            <w:r w:rsidRPr="007E1EAE">
              <w:rPr>
                <w:noProof/>
                <w:sz w:val="18"/>
                <w:szCs w:val="20"/>
              </w:rPr>
              <w:t>TiB</w:t>
            </w:r>
          </w:p>
        </w:tc>
        <w:tc>
          <w:tcPr>
            <w:tcW w:w="635" w:type="pct"/>
            <w:shd w:val="clear" w:color="auto" w:fill="FFFFFF"/>
          </w:tcPr>
          <w:p w14:paraId="2FEB8C7F"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7A79AC84" w14:textId="77777777" w:rsidR="00841FF2" w:rsidRPr="007E1EAE" w:rsidRDefault="00841FF2" w:rsidP="00841FF2">
            <w:pPr>
              <w:rPr>
                <w:sz w:val="18"/>
                <w:szCs w:val="18"/>
              </w:rPr>
            </w:pPr>
            <w:r w:rsidRPr="007E1EAE">
              <w:rPr>
                <w:sz w:val="18"/>
                <w:szCs w:val="18"/>
              </w:rPr>
              <w:t>tebibyte (1099511627776 bytes)</w:t>
            </w:r>
          </w:p>
        </w:tc>
      </w:tr>
    </w:tbl>
    <w:p w14:paraId="221BE7B7" w14:textId="77777777" w:rsidR="00841FF2" w:rsidRPr="007E1EAE" w:rsidRDefault="00841FF2" w:rsidP="00841FF2">
      <w:pPr>
        <w:pStyle w:val="Heading5"/>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B1A909" w14:textId="77777777" w:rsidTr="00841FF2">
        <w:trPr>
          <w:trHeight w:val="256"/>
        </w:trPr>
        <w:tc>
          <w:tcPr>
            <w:tcW w:w="9576" w:type="dxa"/>
            <w:shd w:val="clear" w:color="auto" w:fill="D9D9D9" w:themeFill="background1" w:themeFillShade="D9"/>
          </w:tcPr>
          <w:p w14:paraId="2395221C" w14:textId="77777777" w:rsidR="00841FF2" w:rsidRPr="007E1EAE" w:rsidRDefault="00841FF2" w:rsidP="00841FF2">
            <w:pPr>
              <w:rPr>
                <w:rStyle w:val="CodeSnippet"/>
                <w:noProof/>
              </w:rPr>
            </w:pPr>
            <w:r w:rsidRPr="007E1EAE">
              <w:rPr>
                <w:rStyle w:val="CodeSnippet"/>
                <w:noProof/>
              </w:rPr>
              <w:t># Storage size in Gigabytes</w:t>
            </w:r>
          </w:p>
          <w:p w14:paraId="2B4A62B7" w14:textId="77777777" w:rsidR="00841FF2" w:rsidRPr="007E1EAE" w:rsidRDefault="00841FF2" w:rsidP="00841FF2">
            <w:pPr>
              <w:rPr>
                <w:rStyle w:val="CodeSnippet"/>
                <w:noProof/>
              </w:rPr>
            </w:pPr>
            <w:r w:rsidRPr="007E1EAE">
              <w:rPr>
                <w:rStyle w:val="CodeSnippet"/>
                <w:noProof/>
              </w:rPr>
              <w:t>properties:</w:t>
            </w:r>
          </w:p>
          <w:p w14:paraId="5FB9D873" w14:textId="77777777" w:rsidR="00841FF2" w:rsidRPr="007E1EAE" w:rsidRDefault="00841FF2" w:rsidP="00841FF2">
            <w:pPr>
              <w:rPr>
                <w:rFonts w:ascii="Consolas" w:hAnsi="Consolas"/>
                <w:noProof/>
              </w:rPr>
            </w:pPr>
            <w:r w:rsidRPr="007E1EAE">
              <w:rPr>
                <w:rStyle w:val="CodeSnippet"/>
                <w:noProof/>
              </w:rPr>
              <w:t xml:space="preserve">  storage_size: 10 GB</w:t>
            </w:r>
          </w:p>
        </w:tc>
      </w:tr>
    </w:tbl>
    <w:p w14:paraId="75AEC8BC" w14:textId="77777777" w:rsidR="00841FF2" w:rsidRPr="007E1EAE" w:rsidRDefault="00841FF2" w:rsidP="00841FF2">
      <w:pPr>
        <w:pStyle w:val="Heading5"/>
      </w:pPr>
      <w:r w:rsidRPr="007E1EAE">
        <w:t>Notes</w:t>
      </w:r>
    </w:p>
    <w:p w14:paraId="4D57C7E9" w14:textId="77777777" w:rsidR="00841FF2" w:rsidRPr="007E1EAE" w:rsidRDefault="00841FF2" w:rsidP="00841FF2">
      <w:pPr>
        <w:pStyle w:val="ListBullet3"/>
      </w:pPr>
      <w:r w:rsidRPr="007E1EAE">
        <w:t xml:space="preserve">The unit values recognized by TOSCA Simple Profile for size-type units are based upon a subset of those defined by GNU at </w:t>
      </w:r>
      <w:hyperlink r:id="rId75" w:history="1">
        <w:r w:rsidRPr="007E1EAE">
          <w:rPr>
            <w:rStyle w:val="Hyperlink"/>
          </w:rPr>
          <w:t>http://www.gnu.org/software/parted/manual/html_node/unit.html</w:t>
        </w:r>
      </w:hyperlink>
      <w:r w:rsidRPr="007E1EAE">
        <w:t>, which is a non-normative reference to this specification.</w:t>
      </w:r>
    </w:p>
    <w:p w14:paraId="3B9D19F9" w14:textId="77777777" w:rsidR="00841FF2" w:rsidRPr="007E1EAE" w:rsidRDefault="00841FF2" w:rsidP="00841FF2">
      <w:pPr>
        <w:pStyle w:val="ListBullet3"/>
      </w:pPr>
      <w:r w:rsidRPr="007E1EAE">
        <w:t>TOSCA treats these unit values as case-insensitive (e.g., a value of ‘kB’, ‘KB’ or ‘kb’ would be equivalent), but it is considered best practice to use the case of these units as prescribed by GNU.</w:t>
      </w:r>
    </w:p>
    <w:p w14:paraId="14FA479E" w14:textId="77777777" w:rsidR="00841FF2" w:rsidRPr="007E1EAE" w:rsidRDefault="00841FF2" w:rsidP="00841FF2">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609A29ED" w14:textId="77777777" w:rsidR="00841FF2" w:rsidRPr="007E1EAE" w:rsidRDefault="00841FF2" w:rsidP="00841FF2">
      <w:pPr>
        <w:pStyle w:val="Heading4"/>
      </w:pPr>
      <w:bookmarkStart w:id="565" w:name="_scalar-unit.time"/>
      <w:bookmarkStart w:id="566" w:name="TYPE_TOSCA_SCALAR_UNIT_TIME"/>
      <w:bookmarkEnd w:id="565"/>
      <w:r w:rsidRPr="007E1EAE">
        <w:t>scalar-unit.time</w:t>
      </w:r>
    </w:p>
    <w:bookmarkEnd w:id="566"/>
    <w:p w14:paraId="1547456A"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5C2C47E3" w14:textId="77777777" w:rsidTr="00841FF2">
        <w:trPr>
          <w:cantSplit/>
          <w:tblHeader/>
        </w:trPr>
        <w:tc>
          <w:tcPr>
            <w:tcW w:w="610" w:type="pct"/>
            <w:shd w:val="clear" w:color="auto" w:fill="D9D9D9"/>
          </w:tcPr>
          <w:p w14:paraId="6A3E9E97" w14:textId="77777777" w:rsidR="00841FF2" w:rsidRPr="007E1EAE" w:rsidRDefault="00841FF2" w:rsidP="00841FF2">
            <w:pPr>
              <w:pStyle w:val="TableText-Heading"/>
            </w:pPr>
            <w:r w:rsidRPr="007E1EAE">
              <w:t>Unit</w:t>
            </w:r>
          </w:p>
        </w:tc>
        <w:tc>
          <w:tcPr>
            <w:tcW w:w="580" w:type="pct"/>
            <w:shd w:val="clear" w:color="auto" w:fill="D9D9D9"/>
          </w:tcPr>
          <w:p w14:paraId="7F56F1B3" w14:textId="77777777" w:rsidR="00841FF2" w:rsidRPr="007E1EAE" w:rsidRDefault="00841FF2" w:rsidP="00841FF2">
            <w:pPr>
              <w:pStyle w:val="TableText-Heading"/>
            </w:pPr>
            <w:r w:rsidRPr="007E1EAE">
              <w:t>Usage</w:t>
            </w:r>
          </w:p>
        </w:tc>
        <w:tc>
          <w:tcPr>
            <w:tcW w:w="3810" w:type="pct"/>
            <w:shd w:val="clear" w:color="auto" w:fill="D9D9D9"/>
          </w:tcPr>
          <w:p w14:paraId="458360FB" w14:textId="77777777" w:rsidR="00841FF2" w:rsidRPr="007E1EAE" w:rsidRDefault="00841FF2" w:rsidP="00841FF2">
            <w:pPr>
              <w:pStyle w:val="TableText-Heading"/>
            </w:pPr>
            <w:r w:rsidRPr="007E1EAE">
              <w:t>Description</w:t>
            </w:r>
          </w:p>
        </w:tc>
      </w:tr>
      <w:tr w:rsidR="00841FF2" w:rsidRPr="007E1EAE" w14:paraId="7060D435" w14:textId="77777777" w:rsidTr="00841FF2">
        <w:trPr>
          <w:cantSplit/>
        </w:trPr>
        <w:tc>
          <w:tcPr>
            <w:tcW w:w="610" w:type="pct"/>
            <w:shd w:val="clear" w:color="auto" w:fill="FFFFFF"/>
          </w:tcPr>
          <w:p w14:paraId="29CEACFA" w14:textId="77777777" w:rsidR="00841FF2" w:rsidRPr="007E1EAE" w:rsidRDefault="00841FF2" w:rsidP="00841FF2">
            <w:pPr>
              <w:rPr>
                <w:noProof/>
                <w:sz w:val="18"/>
                <w:szCs w:val="20"/>
              </w:rPr>
            </w:pPr>
            <w:r w:rsidRPr="007E1EAE">
              <w:rPr>
                <w:noProof/>
                <w:sz w:val="18"/>
                <w:szCs w:val="20"/>
              </w:rPr>
              <w:t>d</w:t>
            </w:r>
          </w:p>
        </w:tc>
        <w:tc>
          <w:tcPr>
            <w:tcW w:w="580" w:type="pct"/>
            <w:shd w:val="clear" w:color="auto" w:fill="FFFFFF"/>
          </w:tcPr>
          <w:p w14:paraId="78CEC0AB"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EC255C3" w14:textId="77777777" w:rsidR="00841FF2" w:rsidRPr="007E1EAE" w:rsidRDefault="00841FF2" w:rsidP="00841FF2">
            <w:pPr>
              <w:rPr>
                <w:sz w:val="18"/>
                <w:szCs w:val="20"/>
              </w:rPr>
            </w:pPr>
            <w:r w:rsidRPr="007E1EAE">
              <w:rPr>
                <w:noProof/>
                <w:sz w:val="18"/>
                <w:szCs w:val="20"/>
              </w:rPr>
              <w:t>days</w:t>
            </w:r>
          </w:p>
        </w:tc>
      </w:tr>
      <w:tr w:rsidR="00841FF2" w:rsidRPr="007E1EAE" w14:paraId="7AF1BEB4" w14:textId="77777777" w:rsidTr="00841FF2">
        <w:trPr>
          <w:cantSplit/>
        </w:trPr>
        <w:tc>
          <w:tcPr>
            <w:tcW w:w="610" w:type="pct"/>
            <w:shd w:val="clear" w:color="auto" w:fill="FFFFFF"/>
          </w:tcPr>
          <w:p w14:paraId="4DB9E233" w14:textId="77777777" w:rsidR="00841FF2" w:rsidRPr="007E1EAE" w:rsidRDefault="00841FF2" w:rsidP="00841FF2">
            <w:pPr>
              <w:rPr>
                <w:noProof/>
                <w:sz w:val="18"/>
                <w:szCs w:val="20"/>
              </w:rPr>
            </w:pPr>
            <w:r w:rsidRPr="007E1EAE">
              <w:rPr>
                <w:noProof/>
                <w:sz w:val="18"/>
                <w:szCs w:val="20"/>
              </w:rPr>
              <w:t>h</w:t>
            </w:r>
          </w:p>
        </w:tc>
        <w:tc>
          <w:tcPr>
            <w:tcW w:w="580" w:type="pct"/>
            <w:shd w:val="clear" w:color="auto" w:fill="FFFFFF"/>
          </w:tcPr>
          <w:p w14:paraId="6F279C8F"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AE1894" w14:textId="77777777" w:rsidR="00841FF2" w:rsidRPr="007E1EAE" w:rsidRDefault="00841FF2" w:rsidP="00841FF2">
            <w:pPr>
              <w:rPr>
                <w:sz w:val="18"/>
                <w:szCs w:val="20"/>
              </w:rPr>
            </w:pPr>
            <w:r w:rsidRPr="007E1EAE">
              <w:rPr>
                <w:noProof/>
                <w:sz w:val="18"/>
                <w:szCs w:val="20"/>
              </w:rPr>
              <w:t>hours</w:t>
            </w:r>
          </w:p>
        </w:tc>
      </w:tr>
      <w:tr w:rsidR="00841FF2" w:rsidRPr="007E1EAE" w14:paraId="19ABD499" w14:textId="77777777" w:rsidTr="00841FF2">
        <w:trPr>
          <w:cantSplit/>
        </w:trPr>
        <w:tc>
          <w:tcPr>
            <w:tcW w:w="610" w:type="pct"/>
            <w:shd w:val="clear" w:color="auto" w:fill="FFFFFF"/>
          </w:tcPr>
          <w:p w14:paraId="272DF089" w14:textId="77777777" w:rsidR="00841FF2" w:rsidRPr="007E1EAE" w:rsidRDefault="00841FF2" w:rsidP="00841FF2">
            <w:pPr>
              <w:rPr>
                <w:noProof/>
                <w:sz w:val="18"/>
                <w:szCs w:val="20"/>
              </w:rPr>
            </w:pPr>
            <w:r w:rsidRPr="007E1EAE">
              <w:rPr>
                <w:noProof/>
                <w:sz w:val="18"/>
                <w:szCs w:val="20"/>
              </w:rPr>
              <w:t>m</w:t>
            </w:r>
          </w:p>
        </w:tc>
        <w:tc>
          <w:tcPr>
            <w:tcW w:w="580" w:type="pct"/>
            <w:shd w:val="clear" w:color="auto" w:fill="FFFFFF"/>
          </w:tcPr>
          <w:p w14:paraId="28717609"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3CA0EF0" w14:textId="77777777" w:rsidR="00841FF2" w:rsidRPr="007E1EAE" w:rsidRDefault="00841FF2" w:rsidP="00841FF2">
            <w:r w:rsidRPr="007E1EAE">
              <w:rPr>
                <w:noProof/>
                <w:sz w:val="18"/>
                <w:szCs w:val="20"/>
              </w:rPr>
              <w:t>minutes</w:t>
            </w:r>
          </w:p>
        </w:tc>
      </w:tr>
      <w:tr w:rsidR="00841FF2" w:rsidRPr="007E1EAE" w14:paraId="6D73A795" w14:textId="77777777" w:rsidTr="00841FF2">
        <w:trPr>
          <w:cantSplit/>
        </w:trPr>
        <w:tc>
          <w:tcPr>
            <w:tcW w:w="610" w:type="pct"/>
            <w:shd w:val="clear" w:color="auto" w:fill="FFFFFF"/>
          </w:tcPr>
          <w:p w14:paraId="7007A907" w14:textId="77777777" w:rsidR="00841FF2" w:rsidRPr="007E1EAE" w:rsidRDefault="00841FF2" w:rsidP="00841FF2">
            <w:pPr>
              <w:rPr>
                <w:noProof/>
                <w:sz w:val="18"/>
                <w:szCs w:val="20"/>
              </w:rPr>
            </w:pPr>
            <w:r w:rsidRPr="007E1EAE">
              <w:rPr>
                <w:noProof/>
                <w:sz w:val="18"/>
                <w:szCs w:val="20"/>
              </w:rPr>
              <w:t>s</w:t>
            </w:r>
          </w:p>
        </w:tc>
        <w:tc>
          <w:tcPr>
            <w:tcW w:w="580" w:type="pct"/>
            <w:shd w:val="clear" w:color="auto" w:fill="FFFFFF"/>
          </w:tcPr>
          <w:p w14:paraId="70EC5B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367624EF" w14:textId="77777777" w:rsidR="00841FF2" w:rsidRPr="007E1EAE" w:rsidRDefault="00841FF2" w:rsidP="00841FF2">
            <w:r w:rsidRPr="007E1EAE">
              <w:rPr>
                <w:noProof/>
                <w:sz w:val="18"/>
                <w:szCs w:val="20"/>
              </w:rPr>
              <w:t>seconds</w:t>
            </w:r>
          </w:p>
        </w:tc>
      </w:tr>
      <w:tr w:rsidR="00841FF2" w:rsidRPr="007E1EAE" w14:paraId="0AD3139F" w14:textId="77777777" w:rsidTr="00841FF2">
        <w:trPr>
          <w:cantSplit/>
        </w:trPr>
        <w:tc>
          <w:tcPr>
            <w:tcW w:w="610" w:type="pct"/>
            <w:shd w:val="clear" w:color="auto" w:fill="FFFFFF"/>
          </w:tcPr>
          <w:p w14:paraId="08F0F944" w14:textId="77777777" w:rsidR="00841FF2" w:rsidRPr="007E1EAE" w:rsidRDefault="00841FF2" w:rsidP="00841FF2">
            <w:pPr>
              <w:rPr>
                <w:noProof/>
                <w:sz w:val="18"/>
                <w:szCs w:val="20"/>
              </w:rPr>
            </w:pPr>
            <w:r w:rsidRPr="007E1EAE">
              <w:rPr>
                <w:noProof/>
                <w:sz w:val="18"/>
                <w:szCs w:val="20"/>
              </w:rPr>
              <w:t>ms</w:t>
            </w:r>
          </w:p>
        </w:tc>
        <w:tc>
          <w:tcPr>
            <w:tcW w:w="580" w:type="pct"/>
            <w:shd w:val="clear" w:color="auto" w:fill="FFFFFF"/>
          </w:tcPr>
          <w:p w14:paraId="1F975C2E"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CB80637" w14:textId="77777777" w:rsidR="00841FF2" w:rsidRPr="007E1EAE" w:rsidRDefault="00841FF2" w:rsidP="00841FF2">
            <w:pPr>
              <w:rPr>
                <w:sz w:val="18"/>
                <w:szCs w:val="20"/>
              </w:rPr>
            </w:pPr>
            <w:r w:rsidRPr="007E1EAE">
              <w:rPr>
                <w:noProof/>
                <w:sz w:val="18"/>
                <w:szCs w:val="20"/>
              </w:rPr>
              <w:t>milliseconds</w:t>
            </w:r>
          </w:p>
        </w:tc>
      </w:tr>
      <w:tr w:rsidR="00841FF2" w:rsidRPr="007E1EAE" w14:paraId="723423EA" w14:textId="77777777" w:rsidTr="00841FF2">
        <w:trPr>
          <w:cantSplit/>
        </w:trPr>
        <w:tc>
          <w:tcPr>
            <w:tcW w:w="610" w:type="pct"/>
            <w:shd w:val="clear" w:color="auto" w:fill="FFFFFF"/>
          </w:tcPr>
          <w:p w14:paraId="5EA4719C" w14:textId="77777777" w:rsidR="00841FF2" w:rsidRPr="007E1EAE" w:rsidRDefault="00841FF2" w:rsidP="00841FF2">
            <w:pPr>
              <w:rPr>
                <w:noProof/>
                <w:sz w:val="18"/>
                <w:szCs w:val="20"/>
              </w:rPr>
            </w:pPr>
            <w:r w:rsidRPr="007E1EAE">
              <w:rPr>
                <w:noProof/>
                <w:sz w:val="18"/>
                <w:szCs w:val="20"/>
              </w:rPr>
              <w:t xml:space="preserve">us </w:t>
            </w:r>
          </w:p>
        </w:tc>
        <w:tc>
          <w:tcPr>
            <w:tcW w:w="580" w:type="pct"/>
            <w:shd w:val="clear" w:color="auto" w:fill="FFFFFF"/>
          </w:tcPr>
          <w:p w14:paraId="65A74603"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35C0D9" w14:textId="77777777" w:rsidR="00841FF2" w:rsidRPr="007E1EAE" w:rsidRDefault="00841FF2" w:rsidP="00841FF2">
            <w:pPr>
              <w:rPr>
                <w:sz w:val="18"/>
                <w:szCs w:val="20"/>
              </w:rPr>
            </w:pPr>
            <w:r w:rsidRPr="007E1EAE">
              <w:rPr>
                <w:noProof/>
                <w:sz w:val="18"/>
                <w:szCs w:val="20"/>
              </w:rPr>
              <w:t>microseconds</w:t>
            </w:r>
          </w:p>
        </w:tc>
      </w:tr>
      <w:tr w:rsidR="00841FF2" w:rsidRPr="007E1EAE" w14:paraId="70B370F2" w14:textId="77777777" w:rsidTr="00841FF2">
        <w:trPr>
          <w:cantSplit/>
        </w:trPr>
        <w:tc>
          <w:tcPr>
            <w:tcW w:w="610" w:type="pct"/>
            <w:shd w:val="clear" w:color="auto" w:fill="FFFFFF"/>
          </w:tcPr>
          <w:p w14:paraId="5552B51A" w14:textId="77777777" w:rsidR="00841FF2" w:rsidRPr="007E1EAE" w:rsidRDefault="00841FF2" w:rsidP="00841FF2">
            <w:pPr>
              <w:rPr>
                <w:noProof/>
                <w:sz w:val="18"/>
                <w:szCs w:val="20"/>
              </w:rPr>
            </w:pPr>
            <w:r w:rsidRPr="007E1EAE">
              <w:rPr>
                <w:noProof/>
                <w:sz w:val="18"/>
                <w:szCs w:val="20"/>
              </w:rPr>
              <w:t>ns</w:t>
            </w:r>
          </w:p>
        </w:tc>
        <w:tc>
          <w:tcPr>
            <w:tcW w:w="580" w:type="pct"/>
            <w:shd w:val="clear" w:color="auto" w:fill="FFFFFF"/>
          </w:tcPr>
          <w:p w14:paraId="60FA92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7CA2328" w14:textId="77777777" w:rsidR="00841FF2" w:rsidRPr="007E1EAE" w:rsidRDefault="00841FF2" w:rsidP="00841FF2">
            <w:pPr>
              <w:rPr>
                <w:noProof/>
                <w:sz w:val="18"/>
                <w:szCs w:val="20"/>
              </w:rPr>
            </w:pPr>
            <w:r w:rsidRPr="007E1EAE">
              <w:rPr>
                <w:noProof/>
                <w:sz w:val="18"/>
                <w:szCs w:val="20"/>
              </w:rPr>
              <w:t>nanoseconds</w:t>
            </w:r>
          </w:p>
        </w:tc>
      </w:tr>
    </w:tbl>
    <w:p w14:paraId="2F00F5B1"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04557F0" w14:textId="77777777" w:rsidTr="00841FF2">
        <w:trPr>
          <w:trHeight w:val="256"/>
        </w:trPr>
        <w:tc>
          <w:tcPr>
            <w:tcW w:w="9576" w:type="dxa"/>
            <w:shd w:val="clear" w:color="auto" w:fill="D9D9D9" w:themeFill="background1" w:themeFillShade="D9"/>
          </w:tcPr>
          <w:p w14:paraId="52DE51DB" w14:textId="77777777" w:rsidR="00841FF2" w:rsidRPr="007E1EAE" w:rsidRDefault="00841FF2" w:rsidP="00841FF2">
            <w:pPr>
              <w:rPr>
                <w:rStyle w:val="CodeSnippet"/>
                <w:noProof/>
              </w:rPr>
            </w:pPr>
            <w:r w:rsidRPr="007E1EAE">
              <w:rPr>
                <w:rStyle w:val="CodeSnippet"/>
                <w:noProof/>
              </w:rPr>
              <w:t># Response time in milliseconds</w:t>
            </w:r>
          </w:p>
          <w:p w14:paraId="35F70E22" w14:textId="77777777" w:rsidR="00841FF2" w:rsidRPr="007E1EAE" w:rsidRDefault="00841FF2" w:rsidP="00841FF2">
            <w:pPr>
              <w:rPr>
                <w:rStyle w:val="CodeSnippet"/>
                <w:noProof/>
              </w:rPr>
            </w:pPr>
            <w:r w:rsidRPr="007E1EAE">
              <w:rPr>
                <w:rStyle w:val="CodeSnippet"/>
                <w:noProof/>
              </w:rPr>
              <w:t>properties:</w:t>
            </w:r>
          </w:p>
          <w:p w14:paraId="61E60471" w14:textId="77777777" w:rsidR="00841FF2" w:rsidRPr="007E1EAE" w:rsidRDefault="00841FF2" w:rsidP="00841FF2">
            <w:pPr>
              <w:rPr>
                <w:rFonts w:ascii="Consolas" w:hAnsi="Consolas"/>
                <w:noProof/>
              </w:rPr>
            </w:pPr>
            <w:r w:rsidRPr="007E1EAE">
              <w:rPr>
                <w:rStyle w:val="CodeSnippet"/>
                <w:noProof/>
              </w:rPr>
              <w:t xml:space="preserve">  respone_time: 10 ms</w:t>
            </w:r>
          </w:p>
        </w:tc>
      </w:tr>
    </w:tbl>
    <w:p w14:paraId="0F4B79D1" w14:textId="77777777" w:rsidR="00841FF2" w:rsidRPr="007E1EAE" w:rsidRDefault="00841FF2" w:rsidP="00841FF2">
      <w:pPr>
        <w:pStyle w:val="Heading5"/>
      </w:pPr>
      <w:bookmarkStart w:id="567" w:name="_Toc397688800"/>
      <w:r w:rsidRPr="007E1EAE">
        <w:t>Notes</w:t>
      </w:r>
    </w:p>
    <w:p w14:paraId="5D8D026B" w14:textId="77777777" w:rsidR="00841FF2" w:rsidRPr="007E1EAE" w:rsidRDefault="00841FF2" w:rsidP="00971CED">
      <w:pPr>
        <w:pStyle w:val="ListParagraph"/>
        <w:numPr>
          <w:ilvl w:val="0"/>
          <w:numId w:val="76"/>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05A2A541" w14:textId="77777777" w:rsidR="00841FF2" w:rsidRPr="007E1EAE" w:rsidRDefault="006F07B6" w:rsidP="00971CED">
      <w:pPr>
        <w:pStyle w:val="ListParagraph"/>
        <w:numPr>
          <w:ilvl w:val="1"/>
          <w:numId w:val="76"/>
        </w:numPr>
        <w:ind w:left="990" w:hanging="270"/>
        <w:rPr>
          <w:rStyle w:val="Hyperlink"/>
        </w:rPr>
      </w:pPr>
      <w:hyperlink r:id="rId76" w:history="1">
        <w:r w:rsidR="00841FF2" w:rsidRPr="007E1EAE">
          <w:rPr>
            <w:rStyle w:val="Hyperlink"/>
          </w:rPr>
          <w:t>http://www.ewh.ieee.org/soc/ias/pub-dept/abbreviation.pdf</w:t>
        </w:r>
      </w:hyperlink>
    </w:p>
    <w:p w14:paraId="4BAA750C" w14:textId="77777777" w:rsidR="00841FF2" w:rsidRPr="007E1EAE" w:rsidRDefault="00841FF2" w:rsidP="00971CED">
      <w:pPr>
        <w:pStyle w:val="ListParagraph"/>
        <w:numPr>
          <w:ilvl w:val="1"/>
          <w:numId w:val="76"/>
        </w:numPr>
        <w:ind w:left="990" w:hanging="270"/>
      </w:pPr>
      <w:r w:rsidRPr="007E1EAE">
        <w:lastRenderedPageBreak/>
        <w:t xml:space="preserve">This document is a non-normative reference to this specification and intended for publications or grammars enabled for Latin characters which are not accessible in typical programming languages </w:t>
      </w:r>
    </w:p>
    <w:p w14:paraId="65591D4E" w14:textId="77777777" w:rsidR="00841FF2" w:rsidRPr="007E1EAE" w:rsidRDefault="00841FF2" w:rsidP="00841FF2">
      <w:pPr>
        <w:pStyle w:val="Heading4"/>
      </w:pPr>
      <w:bookmarkStart w:id="568" w:name="TYPE_TOSCA_SCALAR_UNIT_FREQUENCY"/>
      <w:r w:rsidRPr="007E1EAE">
        <w:t>scalar-unit.frequency</w:t>
      </w:r>
    </w:p>
    <w:bookmarkEnd w:id="568"/>
    <w:p w14:paraId="26C63246"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6C9E33A4" w14:textId="77777777" w:rsidTr="00841FF2">
        <w:trPr>
          <w:cantSplit/>
          <w:tblHeader/>
        </w:trPr>
        <w:tc>
          <w:tcPr>
            <w:tcW w:w="610" w:type="pct"/>
            <w:shd w:val="clear" w:color="auto" w:fill="D9D9D9"/>
          </w:tcPr>
          <w:p w14:paraId="1C83615A" w14:textId="77777777" w:rsidR="00841FF2" w:rsidRPr="007E1EAE" w:rsidRDefault="00841FF2" w:rsidP="00841FF2">
            <w:pPr>
              <w:pStyle w:val="TableText-Heading"/>
            </w:pPr>
            <w:r w:rsidRPr="007E1EAE">
              <w:t>Unit</w:t>
            </w:r>
          </w:p>
        </w:tc>
        <w:tc>
          <w:tcPr>
            <w:tcW w:w="580" w:type="pct"/>
            <w:shd w:val="clear" w:color="auto" w:fill="D9D9D9"/>
          </w:tcPr>
          <w:p w14:paraId="773A7CD4" w14:textId="77777777" w:rsidR="00841FF2" w:rsidRPr="007E1EAE" w:rsidRDefault="00841FF2" w:rsidP="00841FF2">
            <w:pPr>
              <w:pStyle w:val="TableText-Heading"/>
            </w:pPr>
            <w:r w:rsidRPr="007E1EAE">
              <w:t>Usage</w:t>
            </w:r>
          </w:p>
        </w:tc>
        <w:tc>
          <w:tcPr>
            <w:tcW w:w="3810" w:type="pct"/>
            <w:shd w:val="clear" w:color="auto" w:fill="D9D9D9"/>
          </w:tcPr>
          <w:p w14:paraId="19D3C7A1" w14:textId="77777777" w:rsidR="00841FF2" w:rsidRPr="007E1EAE" w:rsidRDefault="00841FF2" w:rsidP="00841FF2">
            <w:pPr>
              <w:pStyle w:val="TableText-Heading"/>
            </w:pPr>
            <w:r w:rsidRPr="007E1EAE">
              <w:t>Description</w:t>
            </w:r>
          </w:p>
        </w:tc>
      </w:tr>
      <w:tr w:rsidR="00841FF2" w:rsidRPr="00D8575F" w14:paraId="7035FCF9" w14:textId="77777777" w:rsidTr="00841FF2">
        <w:trPr>
          <w:cantSplit/>
        </w:trPr>
        <w:tc>
          <w:tcPr>
            <w:tcW w:w="610" w:type="pct"/>
            <w:shd w:val="clear" w:color="auto" w:fill="FFFFFF"/>
          </w:tcPr>
          <w:p w14:paraId="0C3017B6" w14:textId="77777777" w:rsidR="00841FF2" w:rsidRPr="007E1EAE" w:rsidRDefault="00841FF2" w:rsidP="00841FF2">
            <w:pPr>
              <w:rPr>
                <w:noProof/>
                <w:sz w:val="18"/>
                <w:szCs w:val="20"/>
              </w:rPr>
            </w:pPr>
            <w:r w:rsidRPr="007E1EAE">
              <w:rPr>
                <w:noProof/>
                <w:sz w:val="18"/>
                <w:szCs w:val="20"/>
              </w:rPr>
              <w:t>Hz</w:t>
            </w:r>
          </w:p>
        </w:tc>
        <w:tc>
          <w:tcPr>
            <w:tcW w:w="580" w:type="pct"/>
            <w:shd w:val="clear" w:color="auto" w:fill="FFFFFF"/>
          </w:tcPr>
          <w:p w14:paraId="2C0A61C8"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25560622" w14:textId="77777777" w:rsidR="00841FF2" w:rsidRPr="007E1EAE" w:rsidRDefault="00841FF2" w:rsidP="00841FF2">
            <w:pPr>
              <w:pStyle w:val="TableText"/>
            </w:pPr>
            <w:r w:rsidRPr="007E1EAE">
              <w:t>Hertz, or Hz. equals one cycle per second.</w:t>
            </w:r>
          </w:p>
        </w:tc>
      </w:tr>
      <w:tr w:rsidR="00841FF2" w:rsidRPr="00D8575F" w14:paraId="0ECCE647" w14:textId="77777777" w:rsidTr="00841FF2">
        <w:trPr>
          <w:cantSplit/>
        </w:trPr>
        <w:tc>
          <w:tcPr>
            <w:tcW w:w="610" w:type="pct"/>
            <w:shd w:val="clear" w:color="auto" w:fill="FFFFFF"/>
          </w:tcPr>
          <w:p w14:paraId="6236C641" w14:textId="77777777" w:rsidR="00841FF2" w:rsidRPr="007E1EAE" w:rsidRDefault="00841FF2" w:rsidP="00841FF2">
            <w:pPr>
              <w:rPr>
                <w:noProof/>
                <w:sz w:val="18"/>
                <w:szCs w:val="20"/>
              </w:rPr>
            </w:pPr>
            <w:r w:rsidRPr="007E1EAE">
              <w:rPr>
                <w:noProof/>
                <w:sz w:val="18"/>
                <w:szCs w:val="20"/>
              </w:rPr>
              <w:t>kHz</w:t>
            </w:r>
          </w:p>
        </w:tc>
        <w:tc>
          <w:tcPr>
            <w:tcW w:w="580" w:type="pct"/>
            <w:shd w:val="clear" w:color="auto" w:fill="FFFFFF"/>
          </w:tcPr>
          <w:p w14:paraId="6A6097B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16A9E543" w14:textId="77777777" w:rsidR="00841FF2" w:rsidRPr="007E1EAE" w:rsidRDefault="00841FF2" w:rsidP="00841FF2">
            <w:pPr>
              <w:pStyle w:val="TableText"/>
            </w:pPr>
            <w:r w:rsidRPr="007E1EAE">
              <w:t>Kilohertz, or kHz, equals to 1,000 Hertz</w:t>
            </w:r>
          </w:p>
        </w:tc>
      </w:tr>
      <w:tr w:rsidR="00841FF2" w:rsidRPr="00D8575F" w14:paraId="10B97644" w14:textId="77777777" w:rsidTr="00841FF2">
        <w:trPr>
          <w:cantSplit/>
        </w:trPr>
        <w:tc>
          <w:tcPr>
            <w:tcW w:w="610" w:type="pct"/>
            <w:shd w:val="clear" w:color="auto" w:fill="FFFFFF"/>
          </w:tcPr>
          <w:p w14:paraId="65AAE857" w14:textId="77777777" w:rsidR="00841FF2" w:rsidRPr="007E1EAE" w:rsidRDefault="00841FF2" w:rsidP="00841FF2">
            <w:pPr>
              <w:rPr>
                <w:noProof/>
                <w:sz w:val="18"/>
                <w:szCs w:val="20"/>
              </w:rPr>
            </w:pPr>
            <w:r w:rsidRPr="007E1EAE">
              <w:rPr>
                <w:noProof/>
                <w:sz w:val="18"/>
                <w:szCs w:val="20"/>
              </w:rPr>
              <w:t>MHz</w:t>
            </w:r>
          </w:p>
        </w:tc>
        <w:tc>
          <w:tcPr>
            <w:tcW w:w="580" w:type="pct"/>
            <w:shd w:val="clear" w:color="auto" w:fill="FFFFFF"/>
          </w:tcPr>
          <w:p w14:paraId="68A0346F"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65087691" w14:textId="77777777" w:rsidR="00841FF2" w:rsidRPr="007E1EAE" w:rsidRDefault="00841FF2" w:rsidP="00841FF2">
            <w:pPr>
              <w:pStyle w:val="TableText"/>
            </w:pPr>
            <w:r w:rsidRPr="007E1EAE">
              <w:t>Megahertz, or MHz, equals to 1,000,000 Hertz or 1,000 kHz</w:t>
            </w:r>
          </w:p>
        </w:tc>
      </w:tr>
      <w:tr w:rsidR="00841FF2" w:rsidRPr="00D8575F" w14:paraId="22B7F911" w14:textId="77777777" w:rsidTr="00841FF2">
        <w:trPr>
          <w:cantSplit/>
        </w:trPr>
        <w:tc>
          <w:tcPr>
            <w:tcW w:w="610" w:type="pct"/>
            <w:shd w:val="clear" w:color="auto" w:fill="FFFFFF"/>
          </w:tcPr>
          <w:p w14:paraId="35FABD29" w14:textId="77777777" w:rsidR="00841FF2" w:rsidRPr="007E1EAE" w:rsidRDefault="00841FF2" w:rsidP="00841FF2">
            <w:pPr>
              <w:rPr>
                <w:noProof/>
                <w:sz w:val="18"/>
                <w:szCs w:val="20"/>
              </w:rPr>
            </w:pPr>
            <w:r w:rsidRPr="007E1EAE">
              <w:rPr>
                <w:noProof/>
                <w:sz w:val="18"/>
                <w:szCs w:val="20"/>
              </w:rPr>
              <w:t>GHz</w:t>
            </w:r>
          </w:p>
        </w:tc>
        <w:tc>
          <w:tcPr>
            <w:tcW w:w="580" w:type="pct"/>
            <w:shd w:val="clear" w:color="auto" w:fill="FFFFFF"/>
          </w:tcPr>
          <w:p w14:paraId="6F37990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42F74251" w14:textId="77777777" w:rsidR="00841FF2" w:rsidRPr="007E1EAE" w:rsidRDefault="00841FF2" w:rsidP="00841FF2">
            <w:pPr>
              <w:pStyle w:val="TableText"/>
            </w:pPr>
            <w:r w:rsidRPr="007E1EAE">
              <w:t>Gigahertz, or GHz, equals to 1,000,000,000 Hertz, or 1,000,000 kHz, or 1,000 MHz.</w:t>
            </w:r>
          </w:p>
        </w:tc>
      </w:tr>
    </w:tbl>
    <w:p w14:paraId="06DABA46"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1014B7" w14:textId="77777777" w:rsidTr="00841FF2">
        <w:trPr>
          <w:trHeight w:val="256"/>
        </w:trPr>
        <w:tc>
          <w:tcPr>
            <w:tcW w:w="9576" w:type="dxa"/>
            <w:shd w:val="clear" w:color="auto" w:fill="D9D9D9" w:themeFill="background1" w:themeFillShade="D9"/>
          </w:tcPr>
          <w:p w14:paraId="1028D2A5" w14:textId="77777777" w:rsidR="00841FF2" w:rsidRPr="007E1EAE" w:rsidRDefault="00841FF2" w:rsidP="00841FF2">
            <w:pPr>
              <w:rPr>
                <w:rStyle w:val="CodeSnippet"/>
                <w:noProof/>
              </w:rPr>
            </w:pPr>
            <w:r w:rsidRPr="007E1EAE">
              <w:rPr>
                <w:rStyle w:val="CodeSnippet"/>
                <w:noProof/>
              </w:rPr>
              <w:t># Processor raw clock rate</w:t>
            </w:r>
          </w:p>
          <w:p w14:paraId="0925B4CC" w14:textId="77777777" w:rsidR="00841FF2" w:rsidRPr="007E1EAE" w:rsidRDefault="00841FF2" w:rsidP="00841FF2">
            <w:pPr>
              <w:rPr>
                <w:rStyle w:val="CodeSnippet"/>
                <w:noProof/>
              </w:rPr>
            </w:pPr>
            <w:r w:rsidRPr="007E1EAE">
              <w:rPr>
                <w:rStyle w:val="CodeSnippet"/>
                <w:noProof/>
              </w:rPr>
              <w:t>properties:</w:t>
            </w:r>
          </w:p>
          <w:p w14:paraId="0695BA13" w14:textId="77777777" w:rsidR="00841FF2" w:rsidRPr="007E1EAE" w:rsidRDefault="00841FF2" w:rsidP="00841FF2">
            <w:pPr>
              <w:rPr>
                <w:rFonts w:ascii="Consolas" w:hAnsi="Consolas"/>
                <w:noProof/>
              </w:rPr>
            </w:pPr>
            <w:r w:rsidRPr="007E1EAE">
              <w:rPr>
                <w:rStyle w:val="CodeSnippet"/>
                <w:noProof/>
              </w:rPr>
              <w:t xml:space="preserve">  clock_rate: 2.4 GHz</w:t>
            </w:r>
          </w:p>
        </w:tc>
      </w:tr>
    </w:tbl>
    <w:p w14:paraId="38F77198" w14:textId="77777777" w:rsidR="00841FF2" w:rsidRPr="007E1EAE" w:rsidRDefault="00841FF2" w:rsidP="00841FF2">
      <w:pPr>
        <w:pStyle w:val="Heading5"/>
      </w:pPr>
      <w:r w:rsidRPr="007E1EAE">
        <w:t>Notes</w:t>
      </w:r>
    </w:p>
    <w:p w14:paraId="07CDA824" w14:textId="77777777" w:rsidR="00841FF2" w:rsidRPr="007E1EAE" w:rsidRDefault="00841FF2" w:rsidP="00971CED">
      <w:pPr>
        <w:pStyle w:val="ListParagraph"/>
        <w:numPr>
          <w:ilvl w:val="0"/>
          <w:numId w:val="37"/>
        </w:numPr>
      </w:pPr>
      <w:r w:rsidRPr="007E1EAE">
        <w:t xml:space="preserve">The value for Hertz (Hz) is the International Standard Unit (ISU) as described by the Bureau International des Poids et Mesures (BIPM) in the </w:t>
      </w:r>
      <w:bookmarkStart w:id="569" w:name="haut"/>
      <w:r w:rsidRPr="007E1EAE">
        <w:t>“</w:t>
      </w:r>
      <w:r w:rsidRPr="007E1EAE">
        <w:rPr>
          <w:i/>
        </w:rPr>
        <w:t>SI Brochure: The International System of Units (SI) [8th edition, 2006; updated in 2014</w:t>
      </w:r>
      <w:bookmarkEnd w:id="569"/>
      <w:r w:rsidRPr="007E1EAE">
        <w:rPr>
          <w:i/>
        </w:rPr>
        <w:t>]</w:t>
      </w:r>
      <w:r w:rsidRPr="007E1EAE">
        <w:t xml:space="preserve">”, </w:t>
      </w:r>
      <w:hyperlink r:id="rId77" w:history="1">
        <w:r w:rsidRPr="007E1EAE">
          <w:rPr>
            <w:rStyle w:val="Hyperlink"/>
          </w:rPr>
          <w:t>http://www.bipm.org/en/publications/si-brochure/</w:t>
        </w:r>
      </w:hyperlink>
    </w:p>
    <w:p w14:paraId="77B83156" w14:textId="77777777" w:rsidR="00841FF2" w:rsidRPr="007E1EAE" w:rsidRDefault="00841FF2" w:rsidP="00841FF2">
      <w:pPr>
        <w:pStyle w:val="Heading2"/>
      </w:pPr>
      <w:bookmarkStart w:id="570" w:name="_Toc302251690"/>
      <w:bookmarkStart w:id="571" w:name="_Toc310749084"/>
      <w:bookmarkStart w:id="572" w:name="_Toc313780918"/>
      <w:bookmarkStart w:id="573" w:name="_Toc322703162"/>
      <w:bookmarkStart w:id="574" w:name="_Toc454457723"/>
      <w:bookmarkStart w:id="575" w:name="_Toc454458522"/>
      <w:bookmarkStart w:id="576" w:name="_Toc500248004"/>
      <w:bookmarkStart w:id="577" w:name="_Toc528072930"/>
      <w:r w:rsidRPr="007E1EAE">
        <w:t>Normative values</w:t>
      </w:r>
      <w:bookmarkEnd w:id="567"/>
      <w:bookmarkEnd w:id="570"/>
      <w:bookmarkEnd w:id="571"/>
      <w:bookmarkEnd w:id="572"/>
      <w:bookmarkEnd w:id="573"/>
      <w:bookmarkEnd w:id="574"/>
      <w:bookmarkEnd w:id="575"/>
      <w:bookmarkEnd w:id="576"/>
      <w:bookmarkEnd w:id="577"/>
    </w:p>
    <w:p w14:paraId="70499C49" w14:textId="77777777" w:rsidR="00841FF2" w:rsidRPr="007E1EAE" w:rsidRDefault="00841FF2" w:rsidP="00841FF2">
      <w:pPr>
        <w:pStyle w:val="Heading3"/>
      </w:pPr>
      <w:bookmarkStart w:id="578" w:name="_Toc454457724"/>
      <w:bookmarkStart w:id="579" w:name="_Toc454458523"/>
      <w:bookmarkStart w:id="580" w:name="DEFN_TOSCA_VALUES_STATE"/>
      <w:r w:rsidRPr="007E1EAE">
        <w:t>Node States</w:t>
      </w:r>
      <w:bookmarkEnd w:id="578"/>
      <w:bookmarkEnd w:id="579"/>
    </w:p>
    <w:bookmarkEnd w:id="580"/>
    <w:p w14:paraId="52FD9A06" w14:textId="19E53A6E" w:rsidR="00841FF2" w:rsidRPr="007E1EAE" w:rsidRDefault="00841FF2" w:rsidP="00841FF2">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006F07B6">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660ABB9C" w14:textId="77777777" w:rsidR="00841FF2" w:rsidRPr="007E1EAE" w:rsidRDefault="00841FF2" w:rsidP="00841FF2">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6797F5CD" w14:textId="77777777" w:rsidTr="00841FF2">
        <w:trPr>
          <w:cantSplit/>
          <w:tblHeader/>
        </w:trPr>
        <w:tc>
          <w:tcPr>
            <w:tcW w:w="5000" w:type="pct"/>
            <w:gridSpan w:val="3"/>
            <w:shd w:val="clear" w:color="auto" w:fill="D9D9D9"/>
          </w:tcPr>
          <w:p w14:paraId="44CC2AEF" w14:textId="77777777" w:rsidR="00841FF2" w:rsidRPr="007E1EAE" w:rsidRDefault="00841FF2" w:rsidP="00841FF2">
            <w:pPr>
              <w:pStyle w:val="TableText-Heading"/>
            </w:pPr>
            <w:r w:rsidRPr="007E1EAE">
              <w:t>Node State</w:t>
            </w:r>
          </w:p>
        </w:tc>
      </w:tr>
      <w:tr w:rsidR="00841FF2" w:rsidRPr="007E1EAE" w14:paraId="567B8E81" w14:textId="77777777" w:rsidTr="00841FF2">
        <w:trPr>
          <w:cantSplit/>
          <w:tblHeader/>
        </w:trPr>
        <w:tc>
          <w:tcPr>
            <w:tcW w:w="653" w:type="pct"/>
            <w:shd w:val="clear" w:color="auto" w:fill="D9D9D9"/>
          </w:tcPr>
          <w:p w14:paraId="4BBDB7A7" w14:textId="77777777" w:rsidR="00841FF2" w:rsidRPr="007E1EAE" w:rsidRDefault="00841FF2" w:rsidP="00841FF2">
            <w:pPr>
              <w:pStyle w:val="TableText-Heading"/>
            </w:pPr>
            <w:r w:rsidRPr="007E1EAE">
              <w:t>Value</w:t>
            </w:r>
          </w:p>
        </w:tc>
        <w:tc>
          <w:tcPr>
            <w:tcW w:w="598" w:type="pct"/>
            <w:shd w:val="clear" w:color="auto" w:fill="D9D9D9"/>
          </w:tcPr>
          <w:p w14:paraId="483B5703" w14:textId="77777777" w:rsidR="00841FF2" w:rsidRPr="007E1EAE" w:rsidRDefault="00841FF2" w:rsidP="00841FF2">
            <w:pPr>
              <w:pStyle w:val="TableText-Heading"/>
            </w:pPr>
            <w:r w:rsidRPr="007E1EAE">
              <w:t>Transitional</w:t>
            </w:r>
          </w:p>
        </w:tc>
        <w:tc>
          <w:tcPr>
            <w:tcW w:w="3749" w:type="pct"/>
            <w:shd w:val="clear" w:color="auto" w:fill="D9D9D9"/>
          </w:tcPr>
          <w:p w14:paraId="2785E3A9" w14:textId="77777777" w:rsidR="00841FF2" w:rsidRPr="007E1EAE" w:rsidRDefault="00841FF2" w:rsidP="00841FF2">
            <w:pPr>
              <w:pStyle w:val="TableText-Heading"/>
            </w:pPr>
            <w:r w:rsidRPr="007E1EAE">
              <w:t>Description</w:t>
            </w:r>
          </w:p>
        </w:tc>
      </w:tr>
      <w:tr w:rsidR="00841FF2" w:rsidRPr="00D8575F" w14:paraId="3DA58EAD" w14:textId="77777777" w:rsidTr="00841FF2">
        <w:trPr>
          <w:cantSplit/>
        </w:trPr>
        <w:tc>
          <w:tcPr>
            <w:tcW w:w="653" w:type="pct"/>
            <w:shd w:val="clear" w:color="auto" w:fill="FFFFFF"/>
          </w:tcPr>
          <w:p w14:paraId="5D16C8F9"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4E28D7B1"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FE775F9" w14:textId="77777777" w:rsidR="00841FF2" w:rsidRPr="007E1EAE" w:rsidRDefault="00841FF2" w:rsidP="00841FF2">
            <w:pPr>
              <w:rPr>
                <w:sz w:val="18"/>
                <w:szCs w:val="20"/>
              </w:rPr>
            </w:pPr>
            <w:r w:rsidRPr="007E1EAE">
              <w:rPr>
                <w:sz w:val="18"/>
                <w:szCs w:val="20"/>
              </w:rPr>
              <w:t>Node is not yet created.  Node only exists as a template definition.</w:t>
            </w:r>
          </w:p>
        </w:tc>
      </w:tr>
      <w:tr w:rsidR="00841FF2" w:rsidRPr="00D8575F" w14:paraId="67FF5CC9" w14:textId="77777777" w:rsidTr="00841FF2">
        <w:trPr>
          <w:cantSplit/>
        </w:trPr>
        <w:tc>
          <w:tcPr>
            <w:tcW w:w="653" w:type="pct"/>
            <w:shd w:val="clear" w:color="auto" w:fill="FFFFFF"/>
          </w:tcPr>
          <w:p w14:paraId="135F45B0" w14:textId="77777777" w:rsidR="00841FF2" w:rsidRPr="007E1EAE" w:rsidRDefault="00841FF2" w:rsidP="00841FF2">
            <w:pPr>
              <w:rPr>
                <w:noProof/>
                <w:sz w:val="18"/>
                <w:szCs w:val="20"/>
              </w:rPr>
            </w:pPr>
            <w:r w:rsidRPr="007E1EAE">
              <w:rPr>
                <w:noProof/>
                <w:sz w:val="18"/>
                <w:szCs w:val="20"/>
              </w:rPr>
              <w:t>creating</w:t>
            </w:r>
          </w:p>
        </w:tc>
        <w:tc>
          <w:tcPr>
            <w:tcW w:w="598" w:type="pct"/>
            <w:shd w:val="clear" w:color="auto" w:fill="FFFFFF"/>
          </w:tcPr>
          <w:p w14:paraId="49012550"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C0146A1"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841FF2" w:rsidRPr="00D8575F" w14:paraId="6290B873" w14:textId="77777777" w:rsidTr="00841FF2">
        <w:trPr>
          <w:cantSplit/>
        </w:trPr>
        <w:tc>
          <w:tcPr>
            <w:tcW w:w="653" w:type="pct"/>
            <w:shd w:val="clear" w:color="auto" w:fill="FFFFFF"/>
          </w:tcPr>
          <w:p w14:paraId="4A97841A" w14:textId="77777777" w:rsidR="00841FF2" w:rsidRPr="007E1EAE" w:rsidRDefault="00841FF2" w:rsidP="00841FF2">
            <w:pPr>
              <w:rPr>
                <w:noProof/>
                <w:sz w:val="18"/>
                <w:szCs w:val="20"/>
              </w:rPr>
            </w:pPr>
            <w:r w:rsidRPr="007E1EAE">
              <w:rPr>
                <w:noProof/>
                <w:sz w:val="18"/>
                <w:szCs w:val="20"/>
              </w:rPr>
              <w:t>created</w:t>
            </w:r>
          </w:p>
        </w:tc>
        <w:tc>
          <w:tcPr>
            <w:tcW w:w="598" w:type="pct"/>
            <w:shd w:val="clear" w:color="auto" w:fill="FFFFFF"/>
          </w:tcPr>
          <w:p w14:paraId="31B3C7AB"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58FFA603" w14:textId="77777777" w:rsidR="00841FF2" w:rsidRPr="007E1EAE" w:rsidRDefault="00841FF2" w:rsidP="00841FF2">
            <w:pPr>
              <w:rPr>
                <w:sz w:val="18"/>
                <w:szCs w:val="20"/>
              </w:rPr>
            </w:pPr>
            <w:r w:rsidRPr="007E1EAE">
              <w:rPr>
                <w:sz w:val="18"/>
                <w:szCs w:val="20"/>
              </w:rPr>
              <w:t>Node software has been installed.</w:t>
            </w:r>
          </w:p>
        </w:tc>
      </w:tr>
      <w:tr w:rsidR="00841FF2" w:rsidRPr="00D8575F" w14:paraId="1F04048A" w14:textId="77777777" w:rsidTr="00841FF2">
        <w:trPr>
          <w:cantSplit/>
        </w:trPr>
        <w:tc>
          <w:tcPr>
            <w:tcW w:w="653" w:type="pct"/>
            <w:shd w:val="clear" w:color="auto" w:fill="FFFFFF"/>
          </w:tcPr>
          <w:p w14:paraId="6500FB2D" w14:textId="77777777" w:rsidR="00841FF2" w:rsidRPr="007E1EAE" w:rsidRDefault="00841FF2" w:rsidP="00841FF2">
            <w:pPr>
              <w:rPr>
                <w:noProof/>
                <w:sz w:val="18"/>
                <w:szCs w:val="20"/>
              </w:rPr>
            </w:pPr>
            <w:r w:rsidRPr="007E1EAE">
              <w:rPr>
                <w:noProof/>
                <w:sz w:val="18"/>
                <w:szCs w:val="20"/>
              </w:rPr>
              <w:t>configuring</w:t>
            </w:r>
          </w:p>
        </w:tc>
        <w:tc>
          <w:tcPr>
            <w:tcW w:w="598" w:type="pct"/>
            <w:shd w:val="clear" w:color="auto" w:fill="FFFFFF"/>
          </w:tcPr>
          <w:p w14:paraId="71B0E0A9"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29A7A224"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841FF2" w:rsidRPr="00D8575F" w14:paraId="28B13F0F" w14:textId="77777777" w:rsidTr="00841FF2">
        <w:trPr>
          <w:cantSplit/>
        </w:trPr>
        <w:tc>
          <w:tcPr>
            <w:tcW w:w="653" w:type="pct"/>
            <w:shd w:val="clear" w:color="auto" w:fill="FFFFFF"/>
          </w:tcPr>
          <w:p w14:paraId="782EE437" w14:textId="77777777" w:rsidR="00841FF2" w:rsidRPr="007E1EAE" w:rsidRDefault="00841FF2" w:rsidP="00841FF2">
            <w:pPr>
              <w:rPr>
                <w:noProof/>
                <w:sz w:val="18"/>
                <w:szCs w:val="20"/>
              </w:rPr>
            </w:pPr>
            <w:r w:rsidRPr="007E1EAE">
              <w:rPr>
                <w:noProof/>
                <w:sz w:val="18"/>
                <w:szCs w:val="20"/>
              </w:rPr>
              <w:lastRenderedPageBreak/>
              <w:t>configured</w:t>
            </w:r>
          </w:p>
        </w:tc>
        <w:tc>
          <w:tcPr>
            <w:tcW w:w="598" w:type="pct"/>
            <w:shd w:val="clear" w:color="auto" w:fill="FFFFFF"/>
          </w:tcPr>
          <w:p w14:paraId="39F61A20"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3155191D" w14:textId="77777777" w:rsidR="00841FF2" w:rsidRPr="007E1EAE" w:rsidRDefault="00841FF2" w:rsidP="00841FF2">
            <w:pPr>
              <w:rPr>
                <w:sz w:val="18"/>
                <w:szCs w:val="20"/>
              </w:rPr>
            </w:pPr>
            <w:r w:rsidRPr="007E1EAE">
              <w:rPr>
                <w:sz w:val="18"/>
                <w:szCs w:val="20"/>
              </w:rPr>
              <w:t>Node has been configured prior to being started.</w:t>
            </w:r>
          </w:p>
        </w:tc>
      </w:tr>
      <w:tr w:rsidR="00841FF2" w:rsidRPr="00D8575F" w14:paraId="6909D230" w14:textId="77777777" w:rsidTr="00841FF2">
        <w:trPr>
          <w:cantSplit/>
        </w:trPr>
        <w:tc>
          <w:tcPr>
            <w:tcW w:w="653" w:type="pct"/>
            <w:shd w:val="clear" w:color="auto" w:fill="FFFFFF"/>
          </w:tcPr>
          <w:p w14:paraId="32CCEDE7" w14:textId="77777777" w:rsidR="00841FF2" w:rsidRPr="007E1EAE" w:rsidRDefault="00841FF2" w:rsidP="00841FF2">
            <w:pPr>
              <w:rPr>
                <w:noProof/>
                <w:sz w:val="18"/>
                <w:szCs w:val="20"/>
              </w:rPr>
            </w:pPr>
            <w:r w:rsidRPr="007E1EAE">
              <w:rPr>
                <w:noProof/>
                <w:sz w:val="18"/>
                <w:szCs w:val="20"/>
              </w:rPr>
              <w:t>starting</w:t>
            </w:r>
          </w:p>
        </w:tc>
        <w:tc>
          <w:tcPr>
            <w:tcW w:w="598" w:type="pct"/>
            <w:shd w:val="clear" w:color="auto" w:fill="FFFFFF"/>
          </w:tcPr>
          <w:p w14:paraId="7ACF8D62"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76FD9F9"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841FF2" w:rsidRPr="007E1EAE" w14:paraId="007ADB9D" w14:textId="77777777" w:rsidTr="00841FF2">
        <w:trPr>
          <w:cantSplit/>
        </w:trPr>
        <w:tc>
          <w:tcPr>
            <w:tcW w:w="653" w:type="pct"/>
            <w:shd w:val="clear" w:color="auto" w:fill="FFFFFF"/>
          </w:tcPr>
          <w:p w14:paraId="38D16623" w14:textId="77777777" w:rsidR="00841FF2" w:rsidRPr="007E1EAE" w:rsidRDefault="00841FF2" w:rsidP="00841FF2">
            <w:pPr>
              <w:rPr>
                <w:noProof/>
                <w:sz w:val="18"/>
                <w:szCs w:val="20"/>
              </w:rPr>
            </w:pPr>
            <w:r w:rsidRPr="007E1EAE">
              <w:rPr>
                <w:noProof/>
                <w:sz w:val="18"/>
                <w:szCs w:val="20"/>
              </w:rPr>
              <w:t>started</w:t>
            </w:r>
          </w:p>
        </w:tc>
        <w:tc>
          <w:tcPr>
            <w:tcW w:w="598" w:type="pct"/>
            <w:shd w:val="clear" w:color="auto" w:fill="FFFFFF"/>
          </w:tcPr>
          <w:p w14:paraId="5448195E"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6D01FE04" w14:textId="77777777" w:rsidR="00841FF2" w:rsidRPr="007E1EAE" w:rsidRDefault="00841FF2" w:rsidP="00841FF2">
            <w:pPr>
              <w:rPr>
                <w:sz w:val="18"/>
                <w:szCs w:val="20"/>
              </w:rPr>
            </w:pPr>
            <w:r w:rsidRPr="007E1EAE">
              <w:rPr>
                <w:sz w:val="18"/>
                <w:szCs w:val="20"/>
              </w:rPr>
              <w:t>Node is started.</w:t>
            </w:r>
          </w:p>
        </w:tc>
      </w:tr>
      <w:tr w:rsidR="00841FF2" w:rsidRPr="00D8575F" w14:paraId="1CB96F50" w14:textId="77777777" w:rsidTr="00841FF2">
        <w:trPr>
          <w:cantSplit/>
        </w:trPr>
        <w:tc>
          <w:tcPr>
            <w:tcW w:w="653" w:type="pct"/>
            <w:shd w:val="clear" w:color="auto" w:fill="FFFFFF"/>
          </w:tcPr>
          <w:p w14:paraId="0447C8C4" w14:textId="77777777" w:rsidR="00841FF2" w:rsidRPr="007E1EAE" w:rsidRDefault="00841FF2" w:rsidP="00841FF2">
            <w:pPr>
              <w:rPr>
                <w:noProof/>
                <w:sz w:val="18"/>
                <w:szCs w:val="20"/>
              </w:rPr>
            </w:pPr>
            <w:r w:rsidRPr="007E1EAE">
              <w:rPr>
                <w:noProof/>
                <w:sz w:val="18"/>
                <w:szCs w:val="20"/>
              </w:rPr>
              <w:t>stopping</w:t>
            </w:r>
          </w:p>
        </w:tc>
        <w:tc>
          <w:tcPr>
            <w:tcW w:w="598" w:type="pct"/>
            <w:shd w:val="clear" w:color="auto" w:fill="FFFFFF"/>
          </w:tcPr>
          <w:p w14:paraId="50EDB98E"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AF46452" w14:textId="77777777" w:rsidR="00841FF2" w:rsidRPr="007E1EAE" w:rsidRDefault="00841FF2" w:rsidP="00841FF2">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841FF2" w:rsidRPr="00D8575F" w14:paraId="2FC35E2F" w14:textId="77777777" w:rsidTr="00841FF2">
        <w:trPr>
          <w:cantSplit/>
        </w:trPr>
        <w:tc>
          <w:tcPr>
            <w:tcW w:w="653" w:type="pct"/>
            <w:shd w:val="clear" w:color="auto" w:fill="FFFFFF"/>
          </w:tcPr>
          <w:p w14:paraId="10F01B85" w14:textId="77777777" w:rsidR="00841FF2" w:rsidRPr="007E1EAE" w:rsidRDefault="00841FF2" w:rsidP="00841FF2">
            <w:pPr>
              <w:rPr>
                <w:noProof/>
                <w:sz w:val="18"/>
                <w:szCs w:val="20"/>
              </w:rPr>
            </w:pPr>
            <w:r w:rsidRPr="007E1EAE">
              <w:rPr>
                <w:noProof/>
                <w:sz w:val="18"/>
                <w:szCs w:val="20"/>
              </w:rPr>
              <w:t>deleting</w:t>
            </w:r>
          </w:p>
        </w:tc>
        <w:tc>
          <w:tcPr>
            <w:tcW w:w="598" w:type="pct"/>
            <w:shd w:val="clear" w:color="auto" w:fill="FFFFFF"/>
          </w:tcPr>
          <w:p w14:paraId="665C6D6B"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2DE933E" w14:textId="77777777" w:rsidR="00841FF2" w:rsidRPr="007E1EAE" w:rsidRDefault="00841FF2" w:rsidP="00841FF2">
            <w:pPr>
              <w:rPr>
                <w:sz w:val="18"/>
                <w:szCs w:val="20"/>
              </w:rPr>
            </w:pPr>
            <w:r w:rsidRPr="007E1EAE">
              <w:rPr>
                <w:sz w:val="18"/>
                <w:szCs w:val="20"/>
              </w:rPr>
              <w:t>Node is transitioning from its current state to one where it is deleted and its state is no longer tracked by the instance model.</w:t>
            </w:r>
          </w:p>
        </w:tc>
      </w:tr>
      <w:tr w:rsidR="00841FF2" w:rsidRPr="00D8575F" w14:paraId="3FC4116C" w14:textId="77777777" w:rsidTr="00841FF2">
        <w:trPr>
          <w:cantSplit/>
        </w:trPr>
        <w:tc>
          <w:tcPr>
            <w:tcW w:w="653" w:type="pct"/>
            <w:shd w:val="clear" w:color="auto" w:fill="FFFFFF"/>
          </w:tcPr>
          <w:p w14:paraId="7500EE71" w14:textId="77777777" w:rsidR="00841FF2" w:rsidRPr="007E1EAE" w:rsidRDefault="00841FF2" w:rsidP="00841FF2">
            <w:pPr>
              <w:rPr>
                <w:noProof/>
                <w:sz w:val="18"/>
                <w:szCs w:val="20"/>
              </w:rPr>
            </w:pPr>
            <w:r w:rsidRPr="007E1EAE">
              <w:rPr>
                <w:noProof/>
                <w:sz w:val="18"/>
                <w:szCs w:val="20"/>
              </w:rPr>
              <w:t>error</w:t>
            </w:r>
          </w:p>
        </w:tc>
        <w:tc>
          <w:tcPr>
            <w:tcW w:w="598" w:type="pct"/>
            <w:shd w:val="clear" w:color="auto" w:fill="FFFFFF"/>
          </w:tcPr>
          <w:p w14:paraId="3FC84CD4"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2382A86" w14:textId="77777777" w:rsidR="00841FF2" w:rsidRPr="007E1EAE" w:rsidRDefault="00841FF2" w:rsidP="00841FF2">
            <w:pPr>
              <w:rPr>
                <w:sz w:val="18"/>
                <w:szCs w:val="20"/>
              </w:rPr>
            </w:pPr>
            <w:r w:rsidRPr="007E1EAE">
              <w:rPr>
                <w:sz w:val="18"/>
                <w:szCs w:val="20"/>
              </w:rPr>
              <w:t>Node is in an error state.</w:t>
            </w:r>
          </w:p>
        </w:tc>
      </w:tr>
    </w:tbl>
    <w:p w14:paraId="5FDD45A9" w14:textId="77777777" w:rsidR="00841FF2" w:rsidRPr="007E1EAE" w:rsidRDefault="00841FF2" w:rsidP="00841FF2">
      <w:pPr>
        <w:pStyle w:val="Heading3"/>
      </w:pPr>
      <w:bookmarkStart w:id="581" w:name="_Toc454457725"/>
      <w:bookmarkStart w:id="582" w:name="_Toc454458524"/>
      <w:bookmarkStart w:id="583" w:name="DEFN_TOSCA_VALUES_RELATIONSHIP_STATES"/>
      <w:bookmarkStart w:id="584" w:name="_Toc397688801"/>
      <w:r w:rsidRPr="007E1EAE">
        <w:t>Relationship States</w:t>
      </w:r>
      <w:bookmarkEnd w:id="581"/>
      <w:bookmarkEnd w:id="582"/>
    </w:p>
    <w:bookmarkEnd w:id="583"/>
    <w:p w14:paraId="46C644AD" w14:textId="77777777" w:rsidR="00841FF2" w:rsidRPr="007E1EAE" w:rsidRDefault="00841FF2" w:rsidP="00841FF2">
      <w:pPr>
        <w:pStyle w:val="NormalaroundTable"/>
      </w:pPr>
      <w:r w:rsidRPr="007E1EAE">
        <w:t xml:space="preserve">Similar to the Node States described in the previous section, Relationships have state relative to their (normative) lifecycle operations. </w:t>
      </w:r>
    </w:p>
    <w:p w14:paraId="3F458A59" w14:textId="77777777" w:rsidR="00841FF2" w:rsidRPr="007E1EAE" w:rsidRDefault="00841FF2" w:rsidP="00841FF2">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4FC24436" w14:textId="77777777" w:rsidTr="00841FF2">
        <w:trPr>
          <w:cantSplit/>
          <w:tblHeader/>
        </w:trPr>
        <w:tc>
          <w:tcPr>
            <w:tcW w:w="5000" w:type="pct"/>
            <w:gridSpan w:val="3"/>
            <w:shd w:val="clear" w:color="auto" w:fill="D9D9D9"/>
          </w:tcPr>
          <w:p w14:paraId="69D94894" w14:textId="77777777" w:rsidR="00841FF2" w:rsidRPr="007E1EAE" w:rsidRDefault="00841FF2" w:rsidP="00841FF2">
            <w:pPr>
              <w:pStyle w:val="TableText-Heading"/>
            </w:pPr>
            <w:r w:rsidRPr="007E1EAE">
              <w:t>Node State</w:t>
            </w:r>
          </w:p>
        </w:tc>
      </w:tr>
      <w:tr w:rsidR="00841FF2" w:rsidRPr="007E1EAE" w14:paraId="46ABE3B7" w14:textId="77777777" w:rsidTr="00841FF2">
        <w:trPr>
          <w:cantSplit/>
          <w:tblHeader/>
        </w:trPr>
        <w:tc>
          <w:tcPr>
            <w:tcW w:w="653" w:type="pct"/>
            <w:shd w:val="clear" w:color="auto" w:fill="D9D9D9"/>
          </w:tcPr>
          <w:p w14:paraId="6ABF9B6A" w14:textId="77777777" w:rsidR="00841FF2" w:rsidRPr="007E1EAE" w:rsidRDefault="00841FF2" w:rsidP="00841FF2">
            <w:pPr>
              <w:pStyle w:val="TableText-Heading"/>
            </w:pPr>
            <w:r w:rsidRPr="007E1EAE">
              <w:t>Value</w:t>
            </w:r>
          </w:p>
        </w:tc>
        <w:tc>
          <w:tcPr>
            <w:tcW w:w="598" w:type="pct"/>
            <w:shd w:val="clear" w:color="auto" w:fill="D9D9D9"/>
          </w:tcPr>
          <w:p w14:paraId="53BA1C81" w14:textId="77777777" w:rsidR="00841FF2" w:rsidRPr="007E1EAE" w:rsidRDefault="00841FF2" w:rsidP="00841FF2">
            <w:pPr>
              <w:pStyle w:val="TableText-Heading"/>
            </w:pPr>
            <w:r w:rsidRPr="007E1EAE">
              <w:t>Transitional</w:t>
            </w:r>
          </w:p>
        </w:tc>
        <w:tc>
          <w:tcPr>
            <w:tcW w:w="3749" w:type="pct"/>
            <w:shd w:val="clear" w:color="auto" w:fill="D9D9D9"/>
          </w:tcPr>
          <w:p w14:paraId="25E46964" w14:textId="77777777" w:rsidR="00841FF2" w:rsidRPr="007E1EAE" w:rsidRDefault="00841FF2" w:rsidP="00841FF2">
            <w:pPr>
              <w:pStyle w:val="TableText-Heading"/>
            </w:pPr>
            <w:r w:rsidRPr="007E1EAE">
              <w:t>Description</w:t>
            </w:r>
          </w:p>
        </w:tc>
      </w:tr>
      <w:tr w:rsidR="00841FF2" w:rsidRPr="00D8575F" w14:paraId="6D03574E" w14:textId="77777777" w:rsidTr="00841FF2">
        <w:trPr>
          <w:cantSplit/>
        </w:trPr>
        <w:tc>
          <w:tcPr>
            <w:tcW w:w="653" w:type="pct"/>
            <w:shd w:val="clear" w:color="auto" w:fill="FFFFFF"/>
          </w:tcPr>
          <w:p w14:paraId="4B4BBAC6"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334908DC"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13E5ABFA" w14:textId="77777777" w:rsidR="00841FF2" w:rsidRPr="007E1EAE" w:rsidRDefault="00841FF2" w:rsidP="00841FF2">
            <w:pPr>
              <w:rPr>
                <w:sz w:val="18"/>
                <w:szCs w:val="20"/>
              </w:rPr>
            </w:pPr>
            <w:r w:rsidRPr="007E1EAE">
              <w:rPr>
                <w:sz w:val="18"/>
                <w:szCs w:val="20"/>
              </w:rPr>
              <w:t>Relationship is not yet created.  Relationship only exists as a template definition.</w:t>
            </w:r>
          </w:p>
        </w:tc>
      </w:tr>
    </w:tbl>
    <w:p w14:paraId="34394219" w14:textId="77777777" w:rsidR="00841FF2" w:rsidRPr="007E1EAE" w:rsidRDefault="00841FF2" w:rsidP="00841FF2">
      <w:pPr>
        <w:pStyle w:val="Heading4"/>
      </w:pPr>
      <w:r w:rsidRPr="007E1EAE">
        <w:t>Notes</w:t>
      </w:r>
    </w:p>
    <w:p w14:paraId="13A98F2D" w14:textId="77777777" w:rsidR="00841FF2" w:rsidRPr="007E1EAE" w:rsidRDefault="00841FF2" w:rsidP="00971CED">
      <w:pPr>
        <w:pStyle w:val="ListParagraph"/>
        <w:numPr>
          <w:ilvl w:val="0"/>
          <w:numId w:val="37"/>
        </w:numPr>
      </w:pPr>
      <w:r w:rsidRPr="007E1EAE">
        <w:t>Additional states may be defined in future versions of the TOSCA Simple Profile in YAML specification.</w:t>
      </w:r>
    </w:p>
    <w:p w14:paraId="6AE67FDF" w14:textId="77777777" w:rsidR="00841FF2" w:rsidRPr="007E1EAE" w:rsidRDefault="00841FF2" w:rsidP="00841FF2">
      <w:pPr>
        <w:pStyle w:val="Heading3"/>
      </w:pPr>
      <w:bookmarkStart w:id="585" w:name="_Toc454457726"/>
      <w:bookmarkStart w:id="586" w:name="_Toc454458525"/>
      <w:r w:rsidRPr="007E1EAE">
        <w:t>Directives</w:t>
      </w:r>
      <w:bookmarkEnd w:id="585"/>
      <w:bookmarkEnd w:id="586"/>
    </w:p>
    <w:p w14:paraId="27C475A4" w14:textId="77777777" w:rsidR="00841FF2" w:rsidRPr="007E1EAE" w:rsidRDefault="00841FF2" w:rsidP="00841FF2">
      <w:pPr>
        <w:pStyle w:val="NormalaroundTable"/>
      </w:pPr>
      <w:r w:rsidRPr="007E1EAE">
        <w:t>There are currently no directive values defined for this version of the TOSCA Simple Profile.</w:t>
      </w:r>
    </w:p>
    <w:p w14:paraId="36E1D026" w14:textId="77777777" w:rsidR="00841FF2" w:rsidRPr="007E1EAE" w:rsidRDefault="00841FF2" w:rsidP="00841FF2">
      <w:pPr>
        <w:pStyle w:val="Heading3"/>
      </w:pPr>
      <w:bookmarkStart w:id="587" w:name="_Toc454457727"/>
      <w:bookmarkStart w:id="588" w:name="_Toc454458526"/>
      <w:r w:rsidRPr="007E1EAE">
        <w:t>Network Name aliases</w:t>
      </w:r>
      <w:bookmarkEnd w:id="587"/>
      <w:bookmarkEnd w:id="588"/>
    </w:p>
    <w:p w14:paraId="0FFB04CB" w14:textId="77777777" w:rsidR="00841FF2" w:rsidRPr="007E1EAE" w:rsidRDefault="00841FF2" w:rsidP="00841FF2">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841FF2" w:rsidRPr="007E1EAE" w14:paraId="6AC11FFA" w14:textId="77777777" w:rsidTr="00841FF2">
        <w:trPr>
          <w:cantSplit/>
          <w:tblHeader/>
        </w:trPr>
        <w:tc>
          <w:tcPr>
            <w:tcW w:w="836" w:type="pct"/>
            <w:shd w:val="clear" w:color="auto" w:fill="D9D9D9"/>
          </w:tcPr>
          <w:p w14:paraId="2BF3A20F" w14:textId="77777777" w:rsidR="00841FF2" w:rsidRPr="007E1EAE" w:rsidRDefault="00841FF2" w:rsidP="00841FF2">
            <w:pPr>
              <w:pStyle w:val="TableText-Heading"/>
            </w:pPr>
            <w:r w:rsidRPr="007E1EAE">
              <w:t>Alias value</w:t>
            </w:r>
          </w:p>
        </w:tc>
        <w:tc>
          <w:tcPr>
            <w:tcW w:w="4164" w:type="pct"/>
            <w:shd w:val="clear" w:color="auto" w:fill="D9D9D9"/>
          </w:tcPr>
          <w:p w14:paraId="3C9CE9C6" w14:textId="77777777" w:rsidR="00841FF2" w:rsidRPr="007E1EAE" w:rsidRDefault="00841FF2" w:rsidP="00841FF2">
            <w:pPr>
              <w:pStyle w:val="TableText-Heading"/>
            </w:pPr>
            <w:r w:rsidRPr="007E1EAE">
              <w:t>Description</w:t>
            </w:r>
          </w:p>
        </w:tc>
      </w:tr>
      <w:tr w:rsidR="00841FF2" w:rsidRPr="00D8575F" w14:paraId="6AF996EE" w14:textId="77777777" w:rsidTr="00841FF2">
        <w:trPr>
          <w:cantSplit/>
        </w:trPr>
        <w:tc>
          <w:tcPr>
            <w:tcW w:w="836" w:type="pct"/>
            <w:shd w:val="clear" w:color="auto" w:fill="FFFFFF"/>
          </w:tcPr>
          <w:p w14:paraId="0DF4ABDD" w14:textId="77777777" w:rsidR="00841FF2" w:rsidRPr="007E1EAE" w:rsidRDefault="00841FF2" w:rsidP="00841FF2">
            <w:pPr>
              <w:rPr>
                <w:noProof/>
                <w:sz w:val="18"/>
                <w:szCs w:val="20"/>
              </w:rPr>
            </w:pPr>
            <w:r w:rsidRPr="007E1EAE">
              <w:rPr>
                <w:noProof/>
                <w:sz w:val="18"/>
                <w:szCs w:val="20"/>
              </w:rPr>
              <w:t>PRIVATE</w:t>
            </w:r>
          </w:p>
        </w:tc>
        <w:tc>
          <w:tcPr>
            <w:tcW w:w="4164" w:type="pct"/>
            <w:shd w:val="clear" w:color="auto" w:fill="FFFFFF"/>
          </w:tcPr>
          <w:p w14:paraId="7E72024A" w14:textId="77777777" w:rsidR="00841FF2" w:rsidRPr="007E1EAE" w:rsidRDefault="00841FF2" w:rsidP="00841FF2">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76CEDC3F" w14:textId="77777777" w:rsidR="00841FF2" w:rsidRPr="007E1EAE" w:rsidRDefault="00841FF2" w:rsidP="00841FF2">
            <w:pPr>
              <w:rPr>
                <w:sz w:val="18"/>
                <w:szCs w:val="20"/>
              </w:rPr>
            </w:pPr>
          </w:p>
          <w:p w14:paraId="78E45764" w14:textId="77777777" w:rsidR="00841FF2" w:rsidRPr="007E1EAE" w:rsidRDefault="00841FF2" w:rsidP="00841FF2">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841FF2" w:rsidRPr="00D8575F" w14:paraId="7EE02E3A" w14:textId="77777777" w:rsidTr="00841FF2">
        <w:trPr>
          <w:cantSplit/>
        </w:trPr>
        <w:tc>
          <w:tcPr>
            <w:tcW w:w="836" w:type="pct"/>
            <w:shd w:val="clear" w:color="auto" w:fill="FFFFFF"/>
          </w:tcPr>
          <w:p w14:paraId="04200F31" w14:textId="77777777" w:rsidR="00841FF2" w:rsidRPr="007E1EAE" w:rsidRDefault="00841FF2" w:rsidP="00841FF2">
            <w:pPr>
              <w:rPr>
                <w:noProof/>
                <w:sz w:val="18"/>
                <w:szCs w:val="20"/>
              </w:rPr>
            </w:pPr>
            <w:r w:rsidRPr="007E1EAE">
              <w:rPr>
                <w:noProof/>
                <w:sz w:val="18"/>
                <w:szCs w:val="20"/>
              </w:rPr>
              <w:lastRenderedPageBreak/>
              <w:t>PUBLIC</w:t>
            </w:r>
          </w:p>
        </w:tc>
        <w:tc>
          <w:tcPr>
            <w:tcW w:w="4164" w:type="pct"/>
            <w:shd w:val="clear" w:color="auto" w:fill="FFFFFF"/>
          </w:tcPr>
          <w:p w14:paraId="5CF37F79" w14:textId="77777777" w:rsidR="00841FF2" w:rsidRPr="007E1EAE" w:rsidRDefault="00841FF2" w:rsidP="00841FF2">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046E3966" w14:textId="77777777" w:rsidR="00841FF2" w:rsidRPr="007E1EAE" w:rsidRDefault="00841FF2" w:rsidP="00841FF2">
            <w:pPr>
              <w:rPr>
                <w:sz w:val="18"/>
                <w:szCs w:val="20"/>
              </w:rPr>
            </w:pPr>
          </w:p>
          <w:p w14:paraId="139CBBE0" w14:textId="77777777" w:rsidR="00841FF2" w:rsidRPr="007E1EAE" w:rsidRDefault="00841FF2" w:rsidP="00841FF2">
            <w:pPr>
              <w:rPr>
                <w:sz w:val="18"/>
                <w:szCs w:val="20"/>
              </w:rPr>
            </w:pPr>
            <w:r w:rsidRPr="007E1EAE">
              <w:rPr>
                <w:sz w:val="18"/>
                <w:szCs w:val="20"/>
              </w:rPr>
              <w:t>A public network contains IP addresses and ports typically used to listen for incoming traffic to an application or service from the Internet.</w:t>
            </w:r>
          </w:p>
        </w:tc>
      </w:tr>
    </w:tbl>
    <w:p w14:paraId="795A6D90" w14:textId="77777777" w:rsidR="00841FF2" w:rsidRPr="007E1EAE" w:rsidRDefault="00841FF2" w:rsidP="00841FF2">
      <w:pPr>
        <w:pStyle w:val="Heading4"/>
      </w:pPr>
      <w:r w:rsidRPr="007E1EAE">
        <w:t>Usage</w:t>
      </w:r>
    </w:p>
    <w:p w14:paraId="1D2A2F51" w14:textId="77777777" w:rsidR="00841FF2" w:rsidRPr="007E1EAE" w:rsidRDefault="00841FF2" w:rsidP="00841FF2">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7665EF98" w14:textId="77777777" w:rsidR="00841FF2" w:rsidRPr="007E1EAE" w:rsidRDefault="00841FF2" w:rsidP="00841FF2">
      <w:pPr>
        <w:pStyle w:val="Heading2"/>
      </w:pPr>
      <w:bookmarkStart w:id="589" w:name="_Toc302251691"/>
      <w:bookmarkStart w:id="590" w:name="_Toc310749085"/>
      <w:bookmarkStart w:id="591" w:name="_Toc313780919"/>
      <w:bookmarkStart w:id="592" w:name="_Toc322703163"/>
      <w:bookmarkStart w:id="593" w:name="_Toc454457728"/>
      <w:bookmarkStart w:id="594" w:name="_Toc454458527"/>
      <w:bookmarkStart w:id="595" w:name="_Toc500248005"/>
      <w:bookmarkStart w:id="596" w:name="_Toc528072931"/>
      <w:r w:rsidRPr="007E1EAE">
        <w:t>TOSCA Metamodel</w:t>
      </w:r>
      <w:bookmarkEnd w:id="589"/>
      <w:bookmarkEnd w:id="590"/>
      <w:bookmarkEnd w:id="591"/>
      <w:bookmarkEnd w:id="592"/>
      <w:bookmarkEnd w:id="593"/>
      <w:bookmarkEnd w:id="594"/>
      <w:bookmarkEnd w:id="595"/>
      <w:bookmarkEnd w:id="596"/>
    </w:p>
    <w:p w14:paraId="3FA58AC3" w14:textId="77777777" w:rsidR="00841FF2" w:rsidRPr="007E1EAE" w:rsidRDefault="00841FF2" w:rsidP="00841FF2">
      <w:r w:rsidRPr="007E1EAE">
        <w:t>This section defines all modelable entities that comprise the TOSCA Version 1.0 Simple Profile specification along with their keynames, grammar and requirements.</w:t>
      </w:r>
    </w:p>
    <w:p w14:paraId="4CC92E16" w14:textId="77777777" w:rsidR="00841FF2" w:rsidRPr="007E1EAE" w:rsidRDefault="00841FF2" w:rsidP="00841FF2">
      <w:pPr>
        <w:pStyle w:val="Heading3"/>
      </w:pPr>
      <w:bookmarkStart w:id="597" w:name="_Toc454457729"/>
      <w:bookmarkStart w:id="598" w:name="_Toc454458528"/>
      <w:r w:rsidRPr="007E1EAE">
        <w:t>Required Keynames</w:t>
      </w:r>
      <w:bookmarkEnd w:id="597"/>
      <w:bookmarkEnd w:id="598"/>
    </w:p>
    <w:p w14:paraId="5CF9D443" w14:textId="77777777" w:rsidR="00841FF2" w:rsidRPr="007E1EAE" w:rsidRDefault="00841FF2" w:rsidP="00841FF2">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7750F91C" w14:textId="77777777" w:rsidR="00841FF2" w:rsidRPr="007E1EAE" w:rsidRDefault="00841FF2" w:rsidP="00841FF2">
      <w:pPr>
        <w:pStyle w:val="Heading2"/>
      </w:pPr>
      <w:bookmarkStart w:id="599" w:name="_Toc302251692"/>
      <w:bookmarkStart w:id="600" w:name="_Toc310749086"/>
      <w:bookmarkStart w:id="601" w:name="_Toc313780920"/>
      <w:bookmarkStart w:id="602" w:name="_Toc322703164"/>
      <w:bookmarkStart w:id="603" w:name="_Toc454457730"/>
      <w:bookmarkStart w:id="604" w:name="_Toc454458529"/>
      <w:bookmarkStart w:id="605" w:name="_Toc500248006"/>
      <w:bookmarkStart w:id="606" w:name="_Toc528072932"/>
      <w:r w:rsidRPr="007E1EAE">
        <w:t>Reusable modeling definitions</w:t>
      </w:r>
      <w:bookmarkEnd w:id="518"/>
      <w:bookmarkEnd w:id="584"/>
      <w:bookmarkEnd w:id="599"/>
      <w:bookmarkEnd w:id="600"/>
      <w:bookmarkEnd w:id="601"/>
      <w:bookmarkEnd w:id="602"/>
      <w:bookmarkEnd w:id="603"/>
      <w:bookmarkEnd w:id="604"/>
      <w:bookmarkEnd w:id="605"/>
      <w:bookmarkEnd w:id="606"/>
    </w:p>
    <w:p w14:paraId="7871A127" w14:textId="77777777" w:rsidR="00841FF2" w:rsidRPr="007E1EAE" w:rsidRDefault="00841FF2" w:rsidP="00841FF2">
      <w:pPr>
        <w:pStyle w:val="Heading3"/>
      </w:pPr>
      <w:bookmarkStart w:id="607" w:name="_Toc379455051"/>
      <w:bookmarkStart w:id="608" w:name="_Toc454457731"/>
      <w:bookmarkStart w:id="609" w:name="_Toc454458530"/>
      <w:bookmarkStart w:id="610" w:name="DEFN_ELEMENT_DESCRIPTION"/>
      <w:bookmarkStart w:id="611" w:name="_Toc379455016"/>
      <w:r w:rsidRPr="007E1EAE">
        <w:t>Description</w:t>
      </w:r>
      <w:bookmarkEnd w:id="607"/>
      <w:r w:rsidRPr="007E1EAE">
        <w:t xml:space="preserve"> definition</w:t>
      </w:r>
      <w:bookmarkEnd w:id="608"/>
      <w:bookmarkEnd w:id="609"/>
    </w:p>
    <w:bookmarkEnd w:id="610"/>
    <w:p w14:paraId="3A404A48" w14:textId="77777777" w:rsidR="00841FF2" w:rsidRPr="007E1EAE" w:rsidRDefault="00841FF2" w:rsidP="00841FF2">
      <w:r w:rsidRPr="007E1EAE">
        <w:t>This optional element provides a means include single or multiline descriptions within a TOSCA Simple Profile template as a scalar string value.</w:t>
      </w:r>
    </w:p>
    <w:p w14:paraId="4F6E8266" w14:textId="77777777" w:rsidR="00841FF2" w:rsidRPr="007E1EAE" w:rsidRDefault="00841FF2" w:rsidP="00841FF2">
      <w:pPr>
        <w:pStyle w:val="Heading4"/>
      </w:pPr>
      <w:r w:rsidRPr="007E1EAE">
        <w:t>Keyname</w:t>
      </w:r>
    </w:p>
    <w:p w14:paraId="5D8D5F84" w14:textId="77777777" w:rsidR="00841FF2" w:rsidRPr="007E1EAE" w:rsidRDefault="00841FF2" w:rsidP="00841FF2">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E307DA" w14:textId="77777777" w:rsidTr="00841FF2">
        <w:tc>
          <w:tcPr>
            <w:tcW w:w="9576" w:type="dxa"/>
            <w:shd w:val="clear" w:color="auto" w:fill="D9D9D9" w:themeFill="background1" w:themeFillShade="D9"/>
          </w:tcPr>
          <w:p w14:paraId="13962A57" w14:textId="77777777" w:rsidR="00841FF2" w:rsidRPr="007E1EAE" w:rsidRDefault="00841FF2" w:rsidP="00841FF2">
            <w:pPr>
              <w:rPr>
                <w:rStyle w:val="CodeSnippet"/>
              </w:rPr>
            </w:pPr>
            <w:r w:rsidRPr="007E1EAE">
              <w:rPr>
                <w:rStyle w:val="CodeSnippet"/>
              </w:rPr>
              <w:t>description</w:t>
            </w:r>
          </w:p>
        </w:tc>
      </w:tr>
    </w:tbl>
    <w:p w14:paraId="5AB0EB2B" w14:textId="77777777" w:rsidR="00841FF2" w:rsidRPr="007E1EAE" w:rsidRDefault="00841FF2" w:rsidP="00841FF2">
      <w:pPr>
        <w:pStyle w:val="Heading4"/>
      </w:pPr>
      <w:r w:rsidRPr="007E1EAE">
        <w:t>Grammar</w:t>
      </w:r>
    </w:p>
    <w:p w14:paraId="503ABA92" w14:textId="77777777" w:rsidR="00841FF2" w:rsidRPr="007E1EAE" w:rsidRDefault="00841FF2" w:rsidP="00841FF2">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5CE850" w14:textId="77777777" w:rsidTr="00841FF2">
        <w:tc>
          <w:tcPr>
            <w:tcW w:w="9576" w:type="dxa"/>
            <w:shd w:val="clear" w:color="auto" w:fill="D9D9D9" w:themeFill="background1" w:themeFillShade="D9"/>
          </w:tcPr>
          <w:p w14:paraId="78145DBC" w14:textId="77777777" w:rsidR="00841FF2" w:rsidRPr="007E1EAE" w:rsidRDefault="00841FF2" w:rsidP="00841FF2">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47491802" w14:textId="77777777" w:rsidR="00841FF2" w:rsidRPr="007E1EAE" w:rsidRDefault="00841FF2" w:rsidP="00841FF2">
      <w:pPr>
        <w:pStyle w:val="Heading4"/>
      </w:pPr>
      <w:r w:rsidRPr="007E1EAE">
        <w:t>Examples</w:t>
      </w:r>
    </w:p>
    <w:p w14:paraId="5A2AE17D" w14:textId="77777777" w:rsidR="00841FF2" w:rsidRPr="007E1EAE" w:rsidRDefault="00841FF2" w:rsidP="00841FF2">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7B77B74" w14:textId="77777777" w:rsidTr="00841FF2">
        <w:tc>
          <w:tcPr>
            <w:tcW w:w="9576" w:type="dxa"/>
            <w:shd w:val="clear" w:color="auto" w:fill="D9D9D9" w:themeFill="background1" w:themeFillShade="D9"/>
          </w:tcPr>
          <w:p w14:paraId="3A194D4E" w14:textId="77777777" w:rsidR="00841FF2" w:rsidRPr="007E1EAE" w:rsidRDefault="00841FF2" w:rsidP="00841FF2">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55081457" w14:textId="77777777" w:rsidR="00841FF2" w:rsidRPr="007E1EAE" w:rsidRDefault="00841FF2" w:rsidP="00841FF2">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DC7D6FB" w14:textId="77777777" w:rsidTr="00841FF2">
        <w:tc>
          <w:tcPr>
            <w:tcW w:w="9576" w:type="dxa"/>
            <w:shd w:val="clear" w:color="auto" w:fill="D9D9D9" w:themeFill="background1" w:themeFillShade="D9"/>
          </w:tcPr>
          <w:p w14:paraId="3201298B" w14:textId="77777777" w:rsidR="00841FF2" w:rsidRPr="007E1EAE" w:rsidRDefault="00841FF2" w:rsidP="00841FF2">
            <w:pPr>
              <w:rPr>
                <w:rStyle w:val="CodeSnippet"/>
                <w:noProof/>
              </w:rPr>
            </w:pPr>
            <w:r w:rsidRPr="007E1EAE">
              <w:rPr>
                <w:rStyle w:val="CodeSnippetHighlight"/>
              </w:rPr>
              <w:lastRenderedPageBreak/>
              <w:t>description</w:t>
            </w:r>
            <w:r w:rsidRPr="007E1EAE">
              <w:rPr>
                <w:rStyle w:val="CodeSnippet"/>
                <w:noProof/>
              </w:rPr>
              <w:t>: &gt;</w:t>
            </w:r>
          </w:p>
          <w:p w14:paraId="71A38E76" w14:textId="77777777" w:rsidR="00841FF2" w:rsidRPr="007E1EAE" w:rsidRDefault="00841FF2" w:rsidP="00841FF2">
            <w:pPr>
              <w:rPr>
                <w:rStyle w:val="CodeSnippet"/>
                <w:noProof/>
              </w:rPr>
            </w:pPr>
            <w:r w:rsidRPr="007E1EAE">
              <w:rPr>
                <w:rStyle w:val="CodeSnippet"/>
                <w:noProof/>
              </w:rPr>
              <w:t xml:space="preserve">  This is an example of a multi-line description using YAML. It permits for line        </w:t>
            </w:r>
          </w:p>
          <w:p w14:paraId="2A9D4452" w14:textId="77777777" w:rsidR="00841FF2" w:rsidRPr="007E1EAE" w:rsidRDefault="00841FF2" w:rsidP="00841FF2">
            <w:pPr>
              <w:rPr>
                <w:rStyle w:val="CodeSnippet"/>
                <w:noProof/>
              </w:rPr>
            </w:pPr>
            <w:r w:rsidRPr="007E1EAE">
              <w:rPr>
                <w:rStyle w:val="CodeSnippet"/>
                <w:noProof/>
              </w:rPr>
              <w:t xml:space="preserve">  breaks for easier readability...</w:t>
            </w:r>
          </w:p>
          <w:p w14:paraId="6E52D694" w14:textId="77777777" w:rsidR="00841FF2" w:rsidRPr="007E1EAE" w:rsidRDefault="00841FF2" w:rsidP="00841FF2">
            <w:pPr>
              <w:rPr>
                <w:rStyle w:val="CodeSnippet"/>
                <w:noProof/>
              </w:rPr>
            </w:pPr>
          </w:p>
          <w:p w14:paraId="7AFECEF8" w14:textId="77777777" w:rsidR="00841FF2" w:rsidRPr="007E1EAE" w:rsidRDefault="00841FF2" w:rsidP="00841FF2">
            <w:pPr>
              <w:rPr>
                <w:rStyle w:val="CodeSnippet"/>
                <w:noProof/>
              </w:rPr>
            </w:pPr>
            <w:r w:rsidRPr="007E1EAE">
              <w:rPr>
                <w:rStyle w:val="CodeSnippet"/>
                <w:noProof/>
              </w:rPr>
              <w:t xml:space="preserve">  if needed.  However, (multiple) line breaks are folded into a single space   </w:t>
            </w:r>
          </w:p>
          <w:p w14:paraId="1C56ECD1" w14:textId="77777777" w:rsidR="00841FF2" w:rsidRPr="007E1EAE" w:rsidRDefault="00841FF2" w:rsidP="00841FF2">
            <w:pPr>
              <w:rPr>
                <w:rStyle w:val="CodeSnippet"/>
              </w:rPr>
            </w:pPr>
            <w:r w:rsidRPr="007E1EAE">
              <w:rPr>
                <w:rStyle w:val="CodeSnippet"/>
                <w:noProof/>
              </w:rPr>
              <w:t xml:space="preserve">  character when processed into a single string value.</w:t>
            </w:r>
          </w:p>
        </w:tc>
      </w:tr>
    </w:tbl>
    <w:p w14:paraId="068F38D9" w14:textId="77777777" w:rsidR="00841FF2" w:rsidRPr="007E1EAE" w:rsidRDefault="00841FF2" w:rsidP="00841FF2">
      <w:pPr>
        <w:pStyle w:val="Heading4"/>
      </w:pPr>
      <w:r w:rsidRPr="007E1EAE">
        <w:t>Notes</w:t>
      </w:r>
    </w:p>
    <w:p w14:paraId="3F849242" w14:textId="77777777" w:rsidR="00841FF2" w:rsidRPr="007E1EAE" w:rsidRDefault="00841FF2" w:rsidP="00971CED">
      <w:pPr>
        <w:numPr>
          <w:ilvl w:val="0"/>
          <w:numId w:val="15"/>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5BEBB502" w14:textId="77777777" w:rsidR="00841FF2" w:rsidRPr="007E1EAE" w:rsidRDefault="00841FF2" w:rsidP="00841FF2">
      <w:pPr>
        <w:pStyle w:val="Heading3"/>
      </w:pPr>
      <w:bookmarkStart w:id="612" w:name="_Constraint_clause"/>
      <w:bookmarkStart w:id="613" w:name="_Toc454457732"/>
      <w:bookmarkStart w:id="614" w:name="_Toc454458531"/>
      <w:bookmarkStart w:id="615" w:name="DEFN_ELEMENT_CONSTRAINTS_CLAUSE"/>
      <w:bookmarkEnd w:id="612"/>
      <w:r>
        <w:t>Metadata</w:t>
      </w:r>
    </w:p>
    <w:p w14:paraId="7C8BEF0E" w14:textId="77777777" w:rsidR="00841FF2" w:rsidRPr="007E1EAE" w:rsidRDefault="00841FF2" w:rsidP="00841FF2">
      <w:r w:rsidRPr="007E1EAE">
        <w:t xml:space="preserve">This optional element provides a means </w:t>
      </w:r>
      <w:r>
        <w:t>to include optional metadata as a map of strings</w:t>
      </w:r>
      <w:r w:rsidRPr="007E1EAE">
        <w:t>.</w:t>
      </w:r>
    </w:p>
    <w:p w14:paraId="1F5EEA6B" w14:textId="77777777" w:rsidR="00841FF2" w:rsidRPr="007E1EAE" w:rsidRDefault="00841FF2" w:rsidP="00841FF2">
      <w:pPr>
        <w:pStyle w:val="Heading4"/>
      </w:pPr>
      <w:r w:rsidRPr="007E1EAE">
        <w:t>Keyname</w:t>
      </w:r>
    </w:p>
    <w:p w14:paraId="1753C7F1" w14:textId="77777777" w:rsidR="00841FF2" w:rsidRPr="007E1EAE" w:rsidRDefault="00841FF2" w:rsidP="00841FF2">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EB8A7C2" w14:textId="77777777" w:rsidTr="00841FF2">
        <w:tc>
          <w:tcPr>
            <w:tcW w:w="9576" w:type="dxa"/>
            <w:shd w:val="clear" w:color="auto" w:fill="D9D9D9" w:themeFill="background1" w:themeFillShade="D9"/>
          </w:tcPr>
          <w:p w14:paraId="042A1D74" w14:textId="77777777" w:rsidR="00841FF2" w:rsidRPr="007E1EAE" w:rsidRDefault="00841FF2" w:rsidP="00841FF2">
            <w:pPr>
              <w:rPr>
                <w:rStyle w:val="CodeSnippet"/>
              </w:rPr>
            </w:pPr>
            <w:r>
              <w:rPr>
                <w:rStyle w:val="CodeSnippet"/>
              </w:rPr>
              <w:t>metadata</w:t>
            </w:r>
          </w:p>
        </w:tc>
      </w:tr>
    </w:tbl>
    <w:p w14:paraId="6D08954A" w14:textId="77777777" w:rsidR="00841FF2" w:rsidRPr="007E1EAE" w:rsidRDefault="00841FF2" w:rsidP="00841FF2">
      <w:pPr>
        <w:pStyle w:val="Heading4"/>
      </w:pPr>
      <w:r w:rsidRPr="007E1EAE">
        <w:t>Grammar</w:t>
      </w:r>
    </w:p>
    <w:p w14:paraId="7D543396" w14:textId="77777777" w:rsidR="00841FF2" w:rsidRPr="007E1EAE" w:rsidRDefault="00841FF2" w:rsidP="00841FF2">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F2C019F" w14:textId="77777777" w:rsidTr="00841FF2">
        <w:tc>
          <w:tcPr>
            <w:tcW w:w="9576" w:type="dxa"/>
            <w:shd w:val="clear" w:color="auto" w:fill="D9D9D9" w:themeFill="background1" w:themeFillShade="D9"/>
          </w:tcPr>
          <w:p w14:paraId="224BFD80" w14:textId="77777777" w:rsidR="00841FF2" w:rsidRDefault="00841FF2" w:rsidP="00841FF2">
            <w:pPr>
              <w:rPr>
                <w:rStyle w:val="CodeSnippet"/>
              </w:rPr>
            </w:pPr>
            <w:r>
              <w:rPr>
                <w:rStyle w:val="CodeSnippet"/>
              </w:rPr>
              <w:t>metadata</w:t>
            </w:r>
            <w:r w:rsidRPr="007E1EAE">
              <w:rPr>
                <w:rStyle w:val="CodeSnippet"/>
              </w:rPr>
              <w:t xml:space="preserve">: </w:t>
            </w:r>
          </w:p>
          <w:p w14:paraId="5848E2A7" w14:textId="77777777" w:rsidR="00841FF2" w:rsidRPr="007E1EAE" w:rsidRDefault="00841FF2" w:rsidP="00841FF2">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5647329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8924DB" w14:textId="77777777" w:rsidTr="00841FF2">
        <w:tc>
          <w:tcPr>
            <w:tcW w:w="9576" w:type="dxa"/>
            <w:shd w:val="clear" w:color="auto" w:fill="D9D9D9" w:themeFill="background1" w:themeFillShade="D9"/>
          </w:tcPr>
          <w:p w14:paraId="046D82A3" w14:textId="77777777" w:rsidR="00841FF2" w:rsidRDefault="00841FF2" w:rsidP="00841FF2">
            <w:pPr>
              <w:rPr>
                <w:rStyle w:val="CodeSnippetHighlight"/>
                <w:noProof/>
              </w:rPr>
            </w:pPr>
            <w:r>
              <w:rPr>
                <w:rStyle w:val="CodeSnippetHighlight"/>
                <w:noProof/>
              </w:rPr>
              <w:t>metadata:</w:t>
            </w:r>
          </w:p>
          <w:p w14:paraId="78395345" w14:textId="77777777" w:rsidR="00841FF2" w:rsidRDefault="00841FF2" w:rsidP="00841FF2">
            <w:pPr>
              <w:rPr>
                <w:rStyle w:val="CodeSnippet"/>
                <w:noProof/>
              </w:rPr>
            </w:pPr>
            <w:r>
              <w:rPr>
                <w:rStyle w:val="CodeSnippet"/>
                <w:noProof/>
              </w:rPr>
              <w:t xml:space="preserve">  foo1: bar1</w:t>
            </w:r>
          </w:p>
          <w:p w14:paraId="4A3C76C7" w14:textId="77777777" w:rsidR="00841FF2" w:rsidRDefault="00841FF2" w:rsidP="00841FF2">
            <w:pPr>
              <w:rPr>
                <w:rStyle w:val="CodeSnippet"/>
                <w:noProof/>
              </w:rPr>
            </w:pPr>
            <w:r>
              <w:rPr>
                <w:rStyle w:val="CodeSnippet"/>
                <w:noProof/>
              </w:rPr>
              <w:t xml:space="preserve">  foo2: bar2</w:t>
            </w:r>
          </w:p>
          <w:p w14:paraId="0CA57BC0" w14:textId="77777777" w:rsidR="00841FF2" w:rsidRPr="007E1EAE" w:rsidRDefault="00841FF2" w:rsidP="00841FF2">
            <w:pPr>
              <w:rPr>
                <w:rStyle w:val="CodeSnippet"/>
                <w:noProof/>
              </w:rPr>
            </w:pPr>
            <w:r>
              <w:rPr>
                <w:rStyle w:val="CodeSnippet"/>
                <w:noProof/>
              </w:rPr>
              <w:t xml:space="preserve">  ...</w:t>
            </w:r>
          </w:p>
        </w:tc>
      </w:tr>
    </w:tbl>
    <w:p w14:paraId="7F57B08F" w14:textId="77777777" w:rsidR="00841FF2" w:rsidRPr="007E1EAE" w:rsidRDefault="00841FF2" w:rsidP="00841FF2">
      <w:pPr>
        <w:pStyle w:val="Heading4"/>
      </w:pPr>
      <w:r w:rsidRPr="007E1EAE">
        <w:t>Notes</w:t>
      </w:r>
    </w:p>
    <w:p w14:paraId="621D5755" w14:textId="77777777" w:rsidR="00841FF2" w:rsidRPr="002454CD" w:rsidRDefault="00841FF2" w:rsidP="00971CED">
      <w:pPr>
        <w:numPr>
          <w:ilvl w:val="0"/>
          <w:numId w:val="15"/>
        </w:numPr>
        <w:spacing w:before="0" w:after="0"/>
      </w:pPr>
      <w:r>
        <w:t>Data provided within metadata, wherever it appears, MAY be ignored by TOSCA Orchestrators and SHOULD NOT affect runtime behavior.</w:t>
      </w:r>
    </w:p>
    <w:p w14:paraId="1AAC3B9C" w14:textId="77777777" w:rsidR="00841FF2" w:rsidRPr="007E1EAE" w:rsidRDefault="00841FF2" w:rsidP="00841FF2">
      <w:pPr>
        <w:pStyle w:val="Heading3"/>
      </w:pPr>
      <w:r w:rsidRPr="007E1EAE">
        <w:t>Constraint</w:t>
      </w:r>
      <w:bookmarkEnd w:id="611"/>
      <w:r w:rsidRPr="007E1EAE">
        <w:t xml:space="preserve"> clause</w:t>
      </w:r>
      <w:bookmarkEnd w:id="613"/>
      <w:bookmarkEnd w:id="614"/>
    </w:p>
    <w:bookmarkEnd w:id="615"/>
    <w:p w14:paraId="5C77A071" w14:textId="77777777" w:rsidR="00841FF2" w:rsidRPr="007E1EAE" w:rsidRDefault="00841FF2" w:rsidP="00841FF2">
      <w:r w:rsidRPr="007E1EAE">
        <w:t>A constraint clause defines an operation along with one or more compatible values that can be used to define a constraint on a property or parameter’s allowed values when it is defined in a TOSCA Service Template or one of its entities.</w:t>
      </w:r>
    </w:p>
    <w:p w14:paraId="745307E8" w14:textId="77777777" w:rsidR="00841FF2" w:rsidRPr="007E1EAE" w:rsidRDefault="00841FF2" w:rsidP="00841FF2">
      <w:pPr>
        <w:pStyle w:val="Heading4"/>
      </w:pPr>
      <w:bookmarkStart w:id="616" w:name="_Toc379455018"/>
      <w:bookmarkStart w:id="617" w:name="_Ref381873581"/>
      <w:bookmarkStart w:id="618" w:name="DEFN_ELEMENT_CONSTRAINTS_OPERATORS"/>
      <w:r w:rsidRPr="007E1EAE">
        <w:t>Operator</w:t>
      </w:r>
      <w:bookmarkEnd w:id="616"/>
      <w:r w:rsidRPr="007E1EAE">
        <w:t xml:space="preserve"> keynames</w:t>
      </w:r>
      <w:bookmarkEnd w:id="617"/>
    </w:p>
    <w:bookmarkEnd w:id="618"/>
    <w:p w14:paraId="30634EF6" w14:textId="77777777" w:rsidR="00841FF2" w:rsidRPr="007E1EAE" w:rsidRDefault="00841FF2" w:rsidP="00841FF2">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841FF2" w:rsidRPr="007E1EAE" w14:paraId="7BB49A3C" w14:textId="77777777" w:rsidTr="00841FF2">
        <w:trPr>
          <w:cantSplit/>
          <w:tblHeader/>
        </w:trPr>
        <w:tc>
          <w:tcPr>
            <w:tcW w:w="743" w:type="pct"/>
            <w:shd w:val="clear" w:color="auto" w:fill="D9D9D9"/>
          </w:tcPr>
          <w:p w14:paraId="6CD8FA9F" w14:textId="77777777" w:rsidR="00841FF2" w:rsidRPr="007E1EAE" w:rsidRDefault="00841FF2" w:rsidP="00841FF2">
            <w:pPr>
              <w:pStyle w:val="TableText-Heading"/>
            </w:pPr>
            <w:r w:rsidRPr="007E1EAE">
              <w:lastRenderedPageBreak/>
              <w:t>Operator</w:t>
            </w:r>
          </w:p>
        </w:tc>
        <w:tc>
          <w:tcPr>
            <w:tcW w:w="560" w:type="pct"/>
            <w:shd w:val="clear" w:color="auto" w:fill="D9D9D9"/>
          </w:tcPr>
          <w:p w14:paraId="5B139BFF" w14:textId="77777777" w:rsidR="00841FF2" w:rsidRPr="007E1EAE" w:rsidRDefault="00841FF2" w:rsidP="00841FF2">
            <w:pPr>
              <w:pStyle w:val="TableText-Heading"/>
            </w:pPr>
            <w:r w:rsidRPr="007E1EAE">
              <w:t>Type</w:t>
            </w:r>
          </w:p>
        </w:tc>
        <w:tc>
          <w:tcPr>
            <w:tcW w:w="719" w:type="pct"/>
            <w:shd w:val="clear" w:color="auto" w:fill="D9D9D9"/>
          </w:tcPr>
          <w:p w14:paraId="1A5477C1" w14:textId="77777777" w:rsidR="00841FF2" w:rsidRPr="007E1EAE" w:rsidRDefault="00841FF2" w:rsidP="00841FF2">
            <w:pPr>
              <w:pStyle w:val="TableText-Heading"/>
            </w:pPr>
            <w:r w:rsidRPr="007E1EAE">
              <w:t>Value Type</w:t>
            </w:r>
          </w:p>
        </w:tc>
        <w:tc>
          <w:tcPr>
            <w:tcW w:w="2978" w:type="pct"/>
            <w:shd w:val="clear" w:color="auto" w:fill="D9D9D9"/>
          </w:tcPr>
          <w:p w14:paraId="3582F317" w14:textId="77777777" w:rsidR="00841FF2" w:rsidRPr="007E1EAE" w:rsidRDefault="00841FF2" w:rsidP="00841FF2">
            <w:pPr>
              <w:pStyle w:val="TableText-Heading"/>
            </w:pPr>
            <w:r w:rsidRPr="007E1EAE">
              <w:t>Description</w:t>
            </w:r>
          </w:p>
        </w:tc>
      </w:tr>
      <w:tr w:rsidR="00841FF2" w:rsidRPr="00F1085F" w14:paraId="53298380" w14:textId="77777777" w:rsidTr="00841FF2">
        <w:trPr>
          <w:cantSplit/>
        </w:trPr>
        <w:tc>
          <w:tcPr>
            <w:tcW w:w="743" w:type="pct"/>
            <w:shd w:val="clear" w:color="auto" w:fill="FFFFFF"/>
          </w:tcPr>
          <w:p w14:paraId="5A8DEAAE" w14:textId="77777777" w:rsidR="00841FF2" w:rsidRPr="007E1EAE" w:rsidRDefault="00841FF2" w:rsidP="00841FF2">
            <w:pPr>
              <w:pStyle w:val="TableText"/>
              <w:rPr>
                <w:noProof/>
              </w:rPr>
            </w:pPr>
            <w:r w:rsidRPr="007E1EAE">
              <w:rPr>
                <w:noProof/>
              </w:rPr>
              <w:t>equal</w:t>
            </w:r>
          </w:p>
        </w:tc>
        <w:tc>
          <w:tcPr>
            <w:tcW w:w="560" w:type="pct"/>
            <w:shd w:val="clear" w:color="auto" w:fill="FFFFFF"/>
          </w:tcPr>
          <w:p w14:paraId="1170EADB" w14:textId="77777777" w:rsidR="00841FF2" w:rsidRPr="007E1EAE" w:rsidRDefault="00841FF2" w:rsidP="00841FF2">
            <w:pPr>
              <w:pStyle w:val="TableText"/>
            </w:pPr>
            <w:r w:rsidRPr="007E1EAE">
              <w:t>scalar</w:t>
            </w:r>
          </w:p>
        </w:tc>
        <w:tc>
          <w:tcPr>
            <w:tcW w:w="719" w:type="pct"/>
            <w:shd w:val="clear" w:color="auto" w:fill="FFFFFF"/>
          </w:tcPr>
          <w:p w14:paraId="33EE9EA3" w14:textId="77777777" w:rsidR="00841FF2" w:rsidRPr="007E1EAE" w:rsidRDefault="00841FF2" w:rsidP="00841FF2">
            <w:pPr>
              <w:pStyle w:val="TableText"/>
            </w:pPr>
            <w:r w:rsidRPr="007E1EAE">
              <w:t>any</w:t>
            </w:r>
          </w:p>
        </w:tc>
        <w:tc>
          <w:tcPr>
            <w:tcW w:w="2978" w:type="pct"/>
            <w:shd w:val="clear" w:color="auto" w:fill="FFFFFF"/>
          </w:tcPr>
          <w:p w14:paraId="6448AD34" w14:textId="77777777" w:rsidR="00841FF2" w:rsidRPr="007E1EAE" w:rsidRDefault="00841FF2" w:rsidP="00841FF2">
            <w:pPr>
              <w:pStyle w:val="TableText"/>
            </w:pPr>
            <w:r w:rsidRPr="007E1EAE">
              <w:t>Constrains a property or parameter to a value equal to (‘=’) the value declared.</w:t>
            </w:r>
          </w:p>
        </w:tc>
      </w:tr>
      <w:tr w:rsidR="00841FF2" w:rsidRPr="00F1085F" w14:paraId="6683A2B3" w14:textId="77777777" w:rsidTr="00841FF2">
        <w:trPr>
          <w:cantSplit/>
        </w:trPr>
        <w:tc>
          <w:tcPr>
            <w:tcW w:w="743" w:type="pct"/>
            <w:shd w:val="clear" w:color="auto" w:fill="FFFFFF"/>
          </w:tcPr>
          <w:p w14:paraId="7AA696A5" w14:textId="77777777" w:rsidR="00841FF2" w:rsidRPr="007E1EAE" w:rsidRDefault="00841FF2" w:rsidP="00841FF2">
            <w:pPr>
              <w:pStyle w:val="TableText"/>
              <w:rPr>
                <w:noProof/>
              </w:rPr>
            </w:pPr>
            <w:r w:rsidRPr="007E1EAE">
              <w:rPr>
                <w:noProof/>
              </w:rPr>
              <w:t>greater_than</w:t>
            </w:r>
          </w:p>
        </w:tc>
        <w:tc>
          <w:tcPr>
            <w:tcW w:w="560" w:type="pct"/>
            <w:shd w:val="clear" w:color="auto" w:fill="FFFFFF"/>
          </w:tcPr>
          <w:p w14:paraId="63EE2D47" w14:textId="77777777" w:rsidR="00841FF2" w:rsidRPr="007E1EAE" w:rsidRDefault="00841FF2" w:rsidP="00841FF2">
            <w:pPr>
              <w:pStyle w:val="TableText"/>
            </w:pPr>
            <w:r w:rsidRPr="007E1EAE">
              <w:t>scalar</w:t>
            </w:r>
          </w:p>
        </w:tc>
        <w:tc>
          <w:tcPr>
            <w:tcW w:w="719" w:type="pct"/>
            <w:shd w:val="clear" w:color="auto" w:fill="FFFFFF"/>
          </w:tcPr>
          <w:p w14:paraId="434BE804" w14:textId="77777777" w:rsidR="00841FF2" w:rsidRPr="007E1EAE" w:rsidRDefault="00841FF2" w:rsidP="00841FF2">
            <w:pPr>
              <w:pStyle w:val="TableText"/>
            </w:pPr>
            <w:r w:rsidRPr="007E1EAE">
              <w:t>comparable</w:t>
            </w:r>
          </w:p>
        </w:tc>
        <w:tc>
          <w:tcPr>
            <w:tcW w:w="2978" w:type="pct"/>
            <w:shd w:val="clear" w:color="auto" w:fill="FFFFFF"/>
          </w:tcPr>
          <w:p w14:paraId="5210B885" w14:textId="77777777" w:rsidR="00841FF2" w:rsidRPr="007E1EAE" w:rsidRDefault="00841FF2" w:rsidP="00841FF2">
            <w:pPr>
              <w:pStyle w:val="TableText"/>
            </w:pPr>
            <w:r w:rsidRPr="007E1EAE">
              <w:t>Constrains a property or parameter to a value greater than (‘&gt;’) the value declared.</w:t>
            </w:r>
          </w:p>
        </w:tc>
      </w:tr>
      <w:tr w:rsidR="00841FF2" w:rsidRPr="00F1085F" w14:paraId="0F9F3CAD" w14:textId="77777777" w:rsidTr="00841FF2">
        <w:trPr>
          <w:cantSplit/>
        </w:trPr>
        <w:tc>
          <w:tcPr>
            <w:tcW w:w="743" w:type="pct"/>
            <w:shd w:val="clear" w:color="auto" w:fill="FFFFFF"/>
          </w:tcPr>
          <w:p w14:paraId="6305ABCE" w14:textId="77777777" w:rsidR="00841FF2" w:rsidRPr="007E1EAE" w:rsidRDefault="00841FF2" w:rsidP="00841FF2">
            <w:pPr>
              <w:pStyle w:val="TableText"/>
              <w:rPr>
                <w:noProof/>
              </w:rPr>
            </w:pPr>
            <w:r w:rsidRPr="007E1EAE">
              <w:rPr>
                <w:noProof/>
              </w:rPr>
              <w:t>greater_or_equal</w:t>
            </w:r>
          </w:p>
        </w:tc>
        <w:tc>
          <w:tcPr>
            <w:tcW w:w="560" w:type="pct"/>
            <w:shd w:val="clear" w:color="auto" w:fill="FFFFFF"/>
          </w:tcPr>
          <w:p w14:paraId="6B9CE48F" w14:textId="77777777" w:rsidR="00841FF2" w:rsidRPr="007E1EAE" w:rsidRDefault="00841FF2" w:rsidP="00841FF2">
            <w:pPr>
              <w:pStyle w:val="TableText"/>
            </w:pPr>
            <w:r w:rsidRPr="007E1EAE">
              <w:t>scalar</w:t>
            </w:r>
          </w:p>
        </w:tc>
        <w:tc>
          <w:tcPr>
            <w:tcW w:w="719" w:type="pct"/>
            <w:shd w:val="clear" w:color="auto" w:fill="FFFFFF"/>
          </w:tcPr>
          <w:p w14:paraId="7CF94346" w14:textId="77777777" w:rsidR="00841FF2" w:rsidRPr="007E1EAE" w:rsidRDefault="00841FF2" w:rsidP="00841FF2">
            <w:pPr>
              <w:pStyle w:val="TableText"/>
            </w:pPr>
            <w:r w:rsidRPr="007E1EAE">
              <w:t>comparable</w:t>
            </w:r>
          </w:p>
        </w:tc>
        <w:tc>
          <w:tcPr>
            <w:tcW w:w="2978" w:type="pct"/>
            <w:shd w:val="clear" w:color="auto" w:fill="FFFFFF"/>
          </w:tcPr>
          <w:p w14:paraId="0196C20E" w14:textId="77777777" w:rsidR="00841FF2" w:rsidRPr="007E1EAE" w:rsidRDefault="00841FF2" w:rsidP="00841FF2">
            <w:pPr>
              <w:pStyle w:val="TableText"/>
            </w:pPr>
            <w:r w:rsidRPr="007E1EAE">
              <w:t>Constrains a property or parameter to a value greater than or equal to (‘&gt;=’) the value declared.</w:t>
            </w:r>
          </w:p>
        </w:tc>
      </w:tr>
      <w:tr w:rsidR="00841FF2" w:rsidRPr="00F1085F" w14:paraId="5C733EA0" w14:textId="77777777" w:rsidTr="00841FF2">
        <w:trPr>
          <w:cantSplit/>
        </w:trPr>
        <w:tc>
          <w:tcPr>
            <w:tcW w:w="743" w:type="pct"/>
            <w:shd w:val="clear" w:color="auto" w:fill="FFFFFF"/>
          </w:tcPr>
          <w:p w14:paraId="6AE7650E" w14:textId="77777777" w:rsidR="00841FF2" w:rsidRPr="007E1EAE" w:rsidRDefault="00841FF2" w:rsidP="00841FF2">
            <w:pPr>
              <w:pStyle w:val="TableText"/>
              <w:rPr>
                <w:noProof/>
              </w:rPr>
            </w:pPr>
            <w:r w:rsidRPr="007E1EAE">
              <w:rPr>
                <w:noProof/>
              </w:rPr>
              <w:t>less_than</w:t>
            </w:r>
          </w:p>
        </w:tc>
        <w:tc>
          <w:tcPr>
            <w:tcW w:w="560" w:type="pct"/>
            <w:shd w:val="clear" w:color="auto" w:fill="FFFFFF"/>
          </w:tcPr>
          <w:p w14:paraId="4A1CB5DF" w14:textId="77777777" w:rsidR="00841FF2" w:rsidRPr="007E1EAE" w:rsidRDefault="00841FF2" w:rsidP="00841FF2">
            <w:pPr>
              <w:pStyle w:val="TableText"/>
            </w:pPr>
            <w:r w:rsidRPr="007E1EAE">
              <w:t>scalar</w:t>
            </w:r>
          </w:p>
        </w:tc>
        <w:tc>
          <w:tcPr>
            <w:tcW w:w="719" w:type="pct"/>
            <w:shd w:val="clear" w:color="auto" w:fill="FFFFFF"/>
          </w:tcPr>
          <w:p w14:paraId="4A79FDE8" w14:textId="77777777" w:rsidR="00841FF2" w:rsidRPr="007E1EAE" w:rsidRDefault="00841FF2" w:rsidP="00841FF2">
            <w:pPr>
              <w:pStyle w:val="TableText"/>
            </w:pPr>
            <w:r w:rsidRPr="007E1EAE">
              <w:t>comparable</w:t>
            </w:r>
          </w:p>
        </w:tc>
        <w:tc>
          <w:tcPr>
            <w:tcW w:w="2978" w:type="pct"/>
            <w:shd w:val="clear" w:color="auto" w:fill="FFFFFF"/>
          </w:tcPr>
          <w:p w14:paraId="450E9B93" w14:textId="77777777" w:rsidR="00841FF2" w:rsidRPr="007E1EAE" w:rsidRDefault="00841FF2" w:rsidP="00841FF2">
            <w:pPr>
              <w:pStyle w:val="TableText"/>
            </w:pPr>
            <w:r w:rsidRPr="007E1EAE">
              <w:t>Constrains a property or parameter to a value less than (‘&lt;’) the value declared.</w:t>
            </w:r>
          </w:p>
        </w:tc>
      </w:tr>
      <w:tr w:rsidR="00841FF2" w:rsidRPr="00F1085F" w14:paraId="60435470" w14:textId="77777777" w:rsidTr="00841FF2">
        <w:trPr>
          <w:cantSplit/>
        </w:trPr>
        <w:tc>
          <w:tcPr>
            <w:tcW w:w="743" w:type="pct"/>
            <w:shd w:val="clear" w:color="auto" w:fill="FFFFFF"/>
          </w:tcPr>
          <w:p w14:paraId="4C36735D" w14:textId="77777777" w:rsidR="00841FF2" w:rsidRPr="007E1EAE" w:rsidRDefault="00841FF2" w:rsidP="00841FF2">
            <w:pPr>
              <w:pStyle w:val="TableText"/>
              <w:rPr>
                <w:noProof/>
              </w:rPr>
            </w:pPr>
            <w:r w:rsidRPr="007E1EAE">
              <w:rPr>
                <w:noProof/>
              </w:rPr>
              <w:t>less_or_equal</w:t>
            </w:r>
          </w:p>
        </w:tc>
        <w:tc>
          <w:tcPr>
            <w:tcW w:w="560" w:type="pct"/>
            <w:shd w:val="clear" w:color="auto" w:fill="FFFFFF"/>
          </w:tcPr>
          <w:p w14:paraId="5FF49E8F" w14:textId="77777777" w:rsidR="00841FF2" w:rsidRPr="007E1EAE" w:rsidRDefault="00841FF2" w:rsidP="00841FF2">
            <w:pPr>
              <w:pStyle w:val="TableText"/>
            </w:pPr>
            <w:r w:rsidRPr="007E1EAE">
              <w:t>scalar</w:t>
            </w:r>
          </w:p>
        </w:tc>
        <w:tc>
          <w:tcPr>
            <w:tcW w:w="719" w:type="pct"/>
            <w:shd w:val="clear" w:color="auto" w:fill="FFFFFF"/>
          </w:tcPr>
          <w:p w14:paraId="4673C3BE" w14:textId="77777777" w:rsidR="00841FF2" w:rsidRPr="007E1EAE" w:rsidRDefault="00841FF2" w:rsidP="00841FF2">
            <w:pPr>
              <w:pStyle w:val="TableText"/>
            </w:pPr>
            <w:r w:rsidRPr="007E1EAE">
              <w:t>comparable</w:t>
            </w:r>
          </w:p>
        </w:tc>
        <w:tc>
          <w:tcPr>
            <w:tcW w:w="2978" w:type="pct"/>
            <w:shd w:val="clear" w:color="auto" w:fill="FFFFFF"/>
          </w:tcPr>
          <w:p w14:paraId="62292A29" w14:textId="77777777" w:rsidR="00841FF2" w:rsidRPr="007E1EAE" w:rsidRDefault="00841FF2" w:rsidP="00841FF2">
            <w:pPr>
              <w:pStyle w:val="TableText"/>
            </w:pPr>
            <w:r w:rsidRPr="007E1EAE">
              <w:t>Constrains a property or parameter to a value less than or equal to (‘&lt;=’) the value declared.</w:t>
            </w:r>
          </w:p>
        </w:tc>
      </w:tr>
      <w:tr w:rsidR="00841FF2" w:rsidRPr="00F1085F" w14:paraId="1789279B" w14:textId="77777777" w:rsidTr="00841FF2">
        <w:trPr>
          <w:cantSplit/>
        </w:trPr>
        <w:tc>
          <w:tcPr>
            <w:tcW w:w="743" w:type="pct"/>
            <w:shd w:val="clear" w:color="auto" w:fill="FFFFFF"/>
          </w:tcPr>
          <w:p w14:paraId="120B3BF6" w14:textId="77777777" w:rsidR="00841FF2" w:rsidRPr="007E1EAE" w:rsidRDefault="00841FF2" w:rsidP="00841FF2">
            <w:pPr>
              <w:pStyle w:val="TableText"/>
              <w:rPr>
                <w:noProof/>
              </w:rPr>
            </w:pPr>
            <w:r w:rsidRPr="007E1EAE">
              <w:rPr>
                <w:noProof/>
              </w:rPr>
              <w:t>in_range</w:t>
            </w:r>
          </w:p>
        </w:tc>
        <w:tc>
          <w:tcPr>
            <w:tcW w:w="560" w:type="pct"/>
            <w:shd w:val="clear" w:color="auto" w:fill="FFFFFF"/>
          </w:tcPr>
          <w:p w14:paraId="5407F5BA" w14:textId="77777777" w:rsidR="00841FF2" w:rsidRPr="007E1EAE" w:rsidRDefault="00841FF2" w:rsidP="00841FF2">
            <w:pPr>
              <w:pStyle w:val="TableText"/>
            </w:pPr>
            <w:r w:rsidRPr="007E1EAE">
              <w:t>dual scalar</w:t>
            </w:r>
          </w:p>
        </w:tc>
        <w:tc>
          <w:tcPr>
            <w:tcW w:w="719" w:type="pct"/>
            <w:shd w:val="clear" w:color="auto" w:fill="FFFFFF"/>
          </w:tcPr>
          <w:p w14:paraId="506AC499" w14:textId="77777777" w:rsidR="00841FF2" w:rsidRPr="007E1EAE" w:rsidRDefault="00841FF2" w:rsidP="00841FF2">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2B050E3B" w14:textId="77777777" w:rsidR="00841FF2" w:rsidRPr="007E1EAE" w:rsidRDefault="00841FF2" w:rsidP="00841FF2">
            <w:pPr>
              <w:pStyle w:val="TableText"/>
            </w:pPr>
            <w:r w:rsidRPr="007E1EAE">
              <w:t>Constrains a property or parameter to a value in range of (inclusive) the two values declared.</w:t>
            </w:r>
          </w:p>
          <w:p w14:paraId="7BFFAF71" w14:textId="77777777" w:rsidR="00841FF2" w:rsidRPr="007E1EAE" w:rsidRDefault="00841FF2" w:rsidP="00841FF2">
            <w:pPr>
              <w:pStyle w:val="TableText"/>
            </w:pPr>
          </w:p>
          <w:p w14:paraId="1AFA833B" w14:textId="77777777" w:rsidR="00841FF2" w:rsidRPr="007E1EAE" w:rsidRDefault="00841FF2" w:rsidP="00841FF2">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841FF2" w:rsidRPr="00F1085F" w14:paraId="0FF1529B" w14:textId="77777777" w:rsidTr="00841FF2">
        <w:trPr>
          <w:cantSplit/>
        </w:trPr>
        <w:tc>
          <w:tcPr>
            <w:tcW w:w="743" w:type="pct"/>
            <w:shd w:val="clear" w:color="auto" w:fill="FFFFFF"/>
          </w:tcPr>
          <w:p w14:paraId="03C12F7E" w14:textId="77777777" w:rsidR="00841FF2" w:rsidRPr="007E1EAE" w:rsidRDefault="00841FF2" w:rsidP="00841FF2">
            <w:pPr>
              <w:pStyle w:val="TableText"/>
              <w:rPr>
                <w:noProof/>
              </w:rPr>
            </w:pPr>
            <w:r w:rsidRPr="007E1EAE">
              <w:rPr>
                <w:noProof/>
              </w:rPr>
              <w:t>valid_values</w:t>
            </w:r>
          </w:p>
        </w:tc>
        <w:tc>
          <w:tcPr>
            <w:tcW w:w="560" w:type="pct"/>
            <w:shd w:val="clear" w:color="auto" w:fill="FFFFFF"/>
          </w:tcPr>
          <w:p w14:paraId="2547A182" w14:textId="77777777" w:rsidR="00841FF2" w:rsidRPr="007E1EAE" w:rsidRDefault="00841FF2" w:rsidP="00841FF2">
            <w:pPr>
              <w:pStyle w:val="TableText"/>
            </w:pPr>
            <w:r w:rsidRPr="007E1EAE">
              <w:t>list</w:t>
            </w:r>
          </w:p>
        </w:tc>
        <w:tc>
          <w:tcPr>
            <w:tcW w:w="719" w:type="pct"/>
            <w:shd w:val="clear" w:color="auto" w:fill="FFFFFF"/>
          </w:tcPr>
          <w:p w14:paraId="480BBC90" w14:textId="77777777" w:rsidR="00841FF2" w:rsidRPr="007E1EAE" w:rsidRDefault="00841FF2" w:rsidP="00841FF2">
            <w:pPr>
              <w:pStyle w:val="TableText"/>
            </w:pPr>
            <w:r w:rsidRPr="007E1EAE">
              <w:t>any</w:t>
            </w:r>
          </w:p>
        </w:tc>
        <w:tc>
          <w:tcPr>
            <w:tcW w:w="2978" w:type="pct"/>
            <w:shd w:val="clear" w:color="auto" w:fill="FFFFFF"/>
          </w:tcPr>
          <w:p w14:paraId="054DACF8" w14:textId="77777777" w:rsidR="00841FF2" w:rsidRPr="007E1EAE" w:rsidRDefault="00841FF2" w:rsidP="00841FF2">
            <w:pPr>
              <w:pStyle w:val="TableText"/>
            </w:pPr>
            <w:r w:rsidRPr="007E1EAE">
              <w:t>Constrains a property or parameter to a value that is in the list of declared values.</w:t>
            </w:r>
          </w:p>
        </w:tc>
      </w:tr>
      <w:tr w:rsidR="00841FF2" w:rsidRPr="00F1085F" w14:paraId="03A8CAE0" w14:textId="77777777" w:rsidTr="00841FF2">
        <w:trPr>
          <w:cantSplit/>
        </w:trPr>
        <w:tc>
          <w:tcPr>
            <w:tcW w:w="743" w:type="pct"/>
            <w:shd w:val="clear" w:color="auto" w:fill="FFFFFF"/>
          </w:tcPr>
          <w:p w14:paraId="37FAB3BD" w14:textId="77777777" w:rsidR="00841FF2" w:rsidRPr="007E1EAE" w:rsidRDefault="00841FF2" w:rsidP="00841FF2">
            <w:pPr>
              <w:pStyle w:val="TableText"/>
              <w:rPr>
                <w:noProof/>
              </w:rPr>
            </w:pPr>
            <w:r w:rsidRPr="007E1EAE">
              <w:rPr>
                <w:noProof/>
              </w:rPr>
              <w:t>length</w:t>
            </w:r>
          </w:p>
        </w:tc>
        <w:tc>
          <w:tcPr>
            <w:tcW w:w="560" w:type="pct"/>
            <w:shd w:val="clear" w:color="auto" w:fill="FFFFFF"/>
          </w:tcPr>
          <w:p w14:paraId="27CE32AD" w14:textId="77777777" w:rsidR="00841FF2" w:rsidRPr="007E1EAE" w:rsidRDefault="00841FF2" w:rsidP="00841FF2">
            <w:pPr>
              <w:pStyle w:val="TableText"/>
            </w:pPr>
            <w:r w:rsidRPr="007E1EAE">
              <w:t>scalar</w:t>
            </w:r>
          </w:p>
        </w:tc>
        <w:tc>
          <w:tcPr>
            <w:tcW w:w="719" w:type="pct"/>
            <w:shd w:val="clear" w:color="auto" w:fill="FFFFFF"/>
          </w:tcPr>
          <w:p w14:paraId="2C7AE899"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0239EF95" w14:textId="77777777" w:rsidR="00841FF2" w:rsidRPr="007E1EAE" w:rsidRDefault="00841FF2" w:rsidP="00841FF2">
            <w:pPr>
              <w:pStyle w:val="TableText"/>
            </w:pPr>
            <w:r w:rsidRPr="007E1EAE">
              <w:t>Constrains the property or parameter to a value of a given length.</w:t>
            </w:r>
          </w:p>
        </w:tc>
      </w:tr>
      <w:tr w:rsidR="00841FF2" w:rsidRPr="00F1085F" w14:paraId="24FC5872" w14:textId="77777777" w:rsidTr="00841FF2">
        <w:trPr>
          <w:cantSplit/>
        </w:trPr>
        <w:tc>
          <w:tcPr>
            <w:tcW w:w="743" w:type="pct"/>
            <w:shd w:val="clear" w:color="auto" w:fill="FFFFFF"/>
          </w:tcPr>
          <w:p w14:paraId="7D7B9923" w14:textId="77777777" w:rsidR="00841FF2" w:rsidRPr="007E1EAE" w:rsidRDefault="00841FF2" w:rsidP="00841FF2">
            <w:pPr>
              <w:pStyle w:val="TableText"/>
              <w:rPr>
                <w:noProof/>
              </w:rPr>
            </w:pPr>
            <w:r w:rsidRPr="007E1EAE">
              <w:rPr>
                <w:noProof/>
              </w:rPr>
              <w:t>min_length</w:t>
            </w:r>
          </w:p>
        </w:tc>
        <w:tc>
          <w:tcPr>
            <w:tcW w:w="560" w:type="pct"/>
            <w:shd w:val="clear" w:color="auto" w:fill="FFFFFF"/>
          </w:tcPr>
          <w:p w14:paraId="09AED988" w14:textId="77777777" w:rsidR="00841FF2" w:rsidRPr="007E1EAE" w:rsidRDefault="00841FF2" w:rsidP="00841FF2">
            <w:pPr>
              <w:pStyle w:val="TableText"/>
            </w:pPr>
            <w:r w:rsidRPr="007E1EAE">
              <w:t>scalar</w:t>
            </w:r>
          </w:p>
        </w:tc>
        <w:tc>
          <w:tcPr>
            <w:tcW w:w="719" w:type="pct"/>
            <w:shd w:val="clear" w:color="auto" w:fill="FFFFFF"/>
          </w:tcPr>
          <w:p w14:paraId="13DBEA7C"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76BF53BC" w14:textId="77777777" w:rsidR="00841FF2" w:rsidRPr="007E1EAE" w:rsidRDefault="00841FF2" w:rsidP="00841FF2">
            <w:pPr>
              <w:pStyle w:val="TableText"/>
            </w:pPr>
            <w:r w:rsidRPr="007E1EAE">
              <w:t>Constrains the property or parameter to a value to a minimum length.</w:t>
            </w:r>
          </w:p>
        </w:tc>
      </w:tr>
      <w:tr w:rsidR="00841FF2" w:rsidRPr="00F1085F" w14:paraId="5A4559B3" w14:textId="77777777" w:rsidTr="00841FF2">
        <w:trPr>
          <w:cantSplit/>
        </w:trPr>
        <w:tc>
          <w:tcPr>
            <w:tcW w:w="743" w:type="pct"/>
            <w:shd w:val="clear" w:color="auto" w:fill="FFFFFF"/>
          </w:tcPr>
          <w:p w14:paraId="7FD9DEB5" w14:textId="77777777" w:rsidR="00841FF2" w:rsidRPr="007E1EAE" w:rsidRDefault="00841FF2" w:rsidP="00841FF2">
            <w:pPr>
              <w:pStyle w:val="TableText"/>
              <w:rPr>
                <w:noProof/>
              </w:rPr>
            </w:pPr>
            <w:r w:rsidRPr="007E1EAE">
              <w:rPr>
                <w:noProof/>
              </w:rPr>
              <w:t>max_length</w:t>
            </w:r>
          </w:p>
        </w:tc>
        <w:tc>
          <w:tcPr>
            <w:tcW w:w="560" w:type="pct"/>
            <w:shd w:val="clear" w:color="auto" w:fill="FFFFFF"/>
          </w:tcPr>
          <w:p w14:paraId="6441C907" w14:textId="77777777" w:rsidR="00841FF2" w:rsidRPr="007E1EAE" w:rsidRDefault="00841FF2" w:rsidP="00841FF2">
            <w:pPr>
              <w:pStyle w:val="TableText"/>
            </w:pPr>
            <w:r w:rsidRPr="007E1EAE">
              <w:t>scalar</w:t>
            </w:r>
          </w:p>
        </w:tc>
        <w:tc>
          <w:tcPr>
            <w:tcW w:w="719" w:type="pct"/>
            <w:shd w:val="clear" w:color="auto" w:fill="FFFFFF"/>
          </w:tcPr>
          <w:p w14:paraId="4AC9F460"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40B0D0C1" w14:textId="77777777" w:rsidR="00841FF2" w:rsidRPr="007E1EAE" w:rsidRDefault="00841FF2" w:rsidP="00841FF2">
            <w:pPr>
              <w:pStyle w:val="TableText"/>
            </w:pPr>
            <w:r w:rsidRPr="007E1EAE">
              <w:t>Constrains the property or parameter to a value to a maximum length.</w:t>
            </w:r>
          </w:p>
        </w:tc>
      </w:tr>
      <w:tr w:rsidR="00841FF2" w:rsidRPr="00F1085F" w14:paraId="744034CB" w14:textId="77777777" w:rsidTr="00841FF2">
        <w:trPr>
          <w:cantSplit/>
        </w:trPr>
        <w:tc>
          <w:tcPr>
            <w:tcW w:w="743" w:type="pct"/>
            <w:shd w:val="clear" w:color="auto" w:fill="FFFFFF"/>
          </w:tcPr>
          <w:p w14:paraId="318EFCD9" w14:textId="77777777" w:rsidR="00841FF2" w:rsidRPr="007E1EAE" w:rsidRDefault="00841FF2" w:rsidP="00841FF2">
            <w:pPr>
              <w:pStyle w:val="TableText"/>
              <w:rPr>
                <w:noProof/>
              </w:rPr>
            </w:pPr>
            <w:r w:rsidRPr="007E1EAE">
              <w:rPr>
                <w:noProof/>
              </w:rPr>
              <w:t>pattern</w:t>
            </w:r>
          </w:p>
        </w:tc>
        <w:tc>
          <w:tcPr>
            <w:tcW w:w="560" w:type="pct"/>
            <w:shd w:val="clear" w:color="auto" w:fill="FFFFFF"/>
          </w:tcPr>
          <w:p w14:paraId="5586DBFC" w14:textId="77777777" w:rsidR="00841FF2" w:rsidRPr="007E1EAE" w:rsidRDefault="00841FF2" w:rsidP="00841FF2">
            <w:pPr>
              <w:pStyle w:val="TableText"/>
            </w:pPr>
            <w:r w:rsidRPr="007E1EAE">
              <w:t>regex</w:t>
            </w:r>
          </w:p>
        </w:tc>
        <w:tc>
          <w:tcPr>
            <w:tcW w:w="719" w:type="pct"/>
            <w:shd w:val="clear" w:color="auto" w:fill="FFFFFF"/>
          </w:tcPr>
          <w:p w14:paraId="31B23381"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978" w:type="pct"/>
            <w:shd w:val="clear" w:color="auto" w:fill="FFFFFF"/>
          </w:tcPr>
          <w:p w14:paraId="1C6EB75A" w14:textId="77777777" w:rsidR="00841FF2" w:rsidRPr="007E1EAE" w:rsidRDefault="00841FF2" w:rsidP="00841FF2">
            <w:pPr>
              <w:pStyle w:val="TableText"/>
            </w:pPr>
            <w:r w:rsidRPr="007E1EAE">
              <w:t>Constrains the property or parameter to a value that is allowed by the provided regular expression.</w:t>
            </w:r>
          </w:p>
          <w:p w14:paraId="5E7CC937" w14:textId="77777777" w:rsidR="00841FF2" w:rsidRPr="007E1EAE" w:rsidRDefault="00841FF2" w:rsidP="00841FF2">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841FF2" w:rsidRPr="00F1085F" w14:paraId="01091DE4" w14:textId="77777777" w:rsidTr="00841FF2">
        <w:trPr>
          <w:cantSplit/>
        </w:trPr>
        <w:tc>
          <w:tcPr>
            <w:tcW w:w="743" w:type="pct"/>
            <w:shd w:val="clear" w:color="auto" w:fill="FFFFFF"/>
          </w:tcPr>
          <w:p w14:paraId="5E364C93" w14:textId="77777777" w:rsidR="00841FF2" w:rsidRPr="007E1EAE" w:rsidRDefault="00841FF2" w:rsidP="00841FF2">
            <w:pPr>
              <w:pStyle w:val="TableText"/>
              <w:rPr>
                <w:noProof/>
              </w:rPr>
            </w:pPr>
            <w:r w:rsidRPr="007E1EAE">
              <w:rPr>
                <w:noProof/>
              </w:rPr>
              <w:t>schema</w:t>
            </w:r>
          </w:p>
        </w:tc>
        <w:tc>
          <w:tcPr>
            <w:tcW w:w="560" w:type="pct"/>
            <w:shd w:val="clear" w:color="auto" w:fill="FFFFFF"/>
          </w:tcPr>
          <w:p w14:paraId="642494EB" w14:textId="77777777" w:rsidR="00841FF2" w:rsidRPr="007E1EAE" w:rsidRDefault="00841FF2" w:rsidP="00841FF2">
            <w:pPr>
              <w:pStyle w:val="TableText"/>
            </w:pPr>
            <w:r w:rsidRPr="007E1EAE">
              <w:t>string</w:t>
            </w:r>
          </w:p>
        </w:tc>
        <w:tc>
          <w:tcPr>
            <w:tcW w:w="719" w:type="pct"/>
            <w:shd w:val="clear" w:color="auto" w:fill="FFFFFF"/>
          </w:tcPr>
          <w:p w14:paraId="6A71DC53" w14:textId="77777777" w:rsidR="00841FF2" w:rsidRPr="007E1EAE" w:rsidRDefault="00841FF2" w:rsidP="00841FF2">
            <w:pPr>
              <w:pStyle w:val="TableText"/>
            </w:pPr>
            <w:r w:rsidRPr="007E1EAE">
              <w:t>string</w:t>
            </w:r>
          </w:p>
        </w:tc>
        <w:tc>
          <w:tcPr>
            <w:tcW w:w="2978" w:type="pct"/>
            <w:shd w:val="clear" w:color="auto" w:fill="FFFFFF"/>
          </w:tcPr>
          <w:p w14:paraId="2D1E5E01" w14:textId="77777777" w:rsidR="00841FF2" w:rsidRPr="007E1EAE" w:rsidRDefault="00841FF2" w:rsidP="00841FF2">
            <w:pPr>
              <w:pStyle w:val="TableText"/>
            </w:pPr>
            <w:r w:rsidRPr="007E1EAE">
              <w:t>Constrains the property or parameter to a value that is allowed by the referenced schema.</w:t>
            </w:r>
          </w:p>
        </w:tc>
      </w:tr>
    </w:tbl>
    <w:p w14:paraId="55CC58EB" w14:textId="77777777" w:rsidR="00841FF2" w:rsidRPr="007E1EAE" w:rsidRDefault="00841FF2" w:rsidP="00841FF2">
      <w:pPr>
        <w:pStyle w:val="Heading5"/>
      </w:pPr>
      <w:bookmarkStart w:id="619" w:name="_Toc379455019"/>
      <w:r w:rsidRPr="007E1EAE">
        <w:t>Comparable value types</w:t>
      </w:r>
    </w:p>
    <w:p w14:paraId="1B7C05D8" w14:textId="77777777" w:rsidR="00841FF2" w:rsidRPr="007E1EAE" w:rsidRDefault="00841FF2" w:rsidP="00841FF2">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7FF8DF92" w14:textId="77777777" w:rsidR="00841FF2" w:rsidRPr="007E1EAE" w:rsidRDefault="00841FF2" w:rsidP="00841FF2">
      <w:pPr>
        <w:pStyle w:val="Heading4"/>
      </w:pPr>
      <w:r w:rsidRPr="007E1EAE">
        <w:t>Schema Constraint purpose</w:t>
      </w:r>
    </w:p>
    <w:p w14:paraId="09A5D569" w14:textId="77777777" w:rsidR="00841FF2" w:rsidRPr="007E1EAE" w:rsidRDefault="00841FF2" w:rsidP="00841FF2">
      <w:pPr>
        <w:pStyle w:val="NormalaroundTable"/>
      </w:pPr>
      <w:r w:rsidRPr="007E1EAE">
        <w:t xml:space="preserve">TOSCA recognizes that there are external data-interchange formats that are widely used within Cloud service APIs and messaging (e.g., JSON, XML, etc.).  </w:t>
      </w:r>
    </w:p>
    <w:p w14:paraId="39F8C9E1" w14:textId="77777777" w:rsidR="00841FF2" w:rsidRPr="007E1EAE" w:rsidRDefault="00841FF2" w:rsidP="00841FF2">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18658113" w14:textId="77777777" w:rsidR="00841FF2" w:rsidRPr="007E1EAE" w:rsidRDefault="00841FF2" w:rsidP="00841FF2">
      <w:pPr>
        <w:pStyle w:val="Heading4"/>
      </w:pPr>
      <w:r w:rsidRPr="007E1EAE">
        <w:lastRenderedPageBreak/>
        <w:t>Additional Requirements</w:t>
      </w:r>
    </w:p>
    <w:p w14:paraId="0915828F" w14:textId="77777777" w:rsidR="00841FF2" w:rsidRPr="007E1EAE" w:rsidRDefault="00841FF2" w:rsidP="00971CED">
      <w:pPr>
        <w:pStyle w:val="ListParagraph"/>
        <w:numPr>
          <w:ilvl w:val="0"/>
          <w:numId w:val="15"/>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193E5476" w14:textId="77777777" w:rsidR="00841FF2" w:rsidRPr="007E1EAE" w:rsidRDefault="00841FF2" w:rsidP="00971CED">
      <w:pPr>
        <w:pStyle w:val="ListParagraph"/>
        <w:numPr>
          <w:ilvl w:val="0"/>
          <w:numId w:val="15"/>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073AE24D" w14:textId="77777777" w:rsidR="00841FF2" w:rsidRPr="007E1EAE" w:rsidRDefault="00841FF2" w:rsidP="00971CED">
      <w:pPr>
        <w:numPr>
          <w:ilvl w:val="0"/>
          <w:numId w:val="15"/>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7908569F" w14:textId="77777777" w:rsidR="00841FF2" w:rsidRPr="007E1EAE" w:rsidRDefault="00841FF2" w:rsidP="00971CED">
      <w:pPr>
        <w:numPr>
          <w:ilvl w:val="0"/>
          <w:numId w:val="15"/>
        </w:numPr>
        <w:spacing w:before="0" w:after="0"/>
      </w:pPr>
      <w:r w:rsidRPr="007E1EAE">
        <w:t>Future drafts of this specification will detail the use of regular expressions and reference an appropriate standardized grammar.</w:t>
      </w:r>
    </w:p>
    <w:p w14:paraId="4FF009DF" w14:textId="77777777" w:rsidR="00841FF2" w:rsidRPr="007E1EAE" w:rsidRDefault="00841FF2" w:rsidP="00971CED">
      <w:pPr>
        <w:numPr>
          <w:ilvl w:val="0"/>
          <w:numId w:val="15"/>
        </w:numPr>
        <w:spacing w:before="0" w:after="0"/>
      </w:pPr>
      <w:r w:rsidRPr="007E1EAE">
        <w:t>The value for the keyname ‘schema’ SHOULD be a string that contains a valid external schema definition that matches the corresponding Property definitions type.</w:t>
      </w:r>
    </w:p>
    <w:p w14:paraId="46B79072" w14:textId="77777777" w:rsidR="00841FF2" w:rsidRPr="007E1EAE" w:rsidRDefault="00841FF2" w:rsidP="00971CED">
      <w:pPr>
        <w:numPr>
          <w:ilvl w:val="1"/>
          <w:numId w:val="15"/>
        </w:numPr>
        <w:spacing w:before="0" w:after="0"/>
      </w:pPr>
      <w:r w:rsidRPr="007E1EAE">
        <w:t xml:space="preserve">When a valid ‘schema’ value is provided on a Property definition, a TOSCA Orchestrator MAY choose use the contained schema definition for validation.   </w:t>
      </w:r>
    </w:p>
    <w:p w14:paraId="0B2D367D" w14:textId="77777777" w:rsidR="00841FF2" w:rsidRPr="007E1EAE" w:rsidRDefault="00841FF2" w:rsidP="00841FF2">
      <w:pPr>
        <w:pStyle w:val="Heading4"/>
      </w:pPr>
      <w:r w:rsidRPr="007E1EAE">
        <w:t>Grammar</w:t>
      </w:r>
    </w:p>
    <w:p w14:paraId="6090216A" w14:textId="77777777" w:rsidR="00841FF2" w:rsidRPr="007E1EAE" w:rsidRDefault="00841FF2" w:rsidP="00841FF2">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04D2E37" w14:textId="77777777" w:rsidTr="00841FF2">
        <w:trPr>
          <w:trHeight w:val="256"/>
        </w:trPr>
        <w:tc>
          <w:tcPr>
            <w:tcW w:w="9576" w:type="dxa"/>
            <w:shd w:val="clear" w:color="auto" w:fill="D9D9D9" w:themeFill="background1" w:themeFillShade="D9"/>
          </w:tcPr>
          <w:p w14:paraId="145ECEB4" w14:textId="77777777" w:rsidR="00841FF2" w:rsidRPr="007E1EAE" w:rsidRDefault="00841FF2" w:rsidP="00841FF2">
            <w:pPr>
              <w:rPr>
                <w:rStyle w:val="CodeSnippet"/>
                <w:noProof/>
              </w:rPr>
            </w:pPr>
            <w:r w:rsidRPr="007E1EAE">
              <w:rPr>
                <w:rStyle w:val="CodeSnippet"/>
                <w:noProof/>
              </w:rPr>
              <w:t># Scalar grammar</w:t>
            </w:r>
          </w:p>
          <w:p w14:paraId="142C9826" w14:textId="77777777" w:rsidR="00841FF2" w:rsidRPr="007E1EAE" w:rsidRDefault="00841FF2" w:rsidP="00841FF2">
            <w:pPr>
              <w:rPr>
                <w:rStyle w:val="CodeSnippet"/>
                <w:noProof/>
              </w:rPr>
            </w:pPr>
            <w:r w:rsidRPr="007E1EAE">
              <w:rPr>
                <w:rStyle w:val="CodeSnippet"/>
                <w:noProof/>
              </w:rPr>
              <w:t xml:space="preserve">&lt;operator&gt;: &lt;scalar_value&gt; </w:t>
            </w:r>
          </w:p>
          <w:p w14:paraId="0DD5AB98" w14:textId="77777777" w:rsidR="00841FF2" w:rsidRPr="007E1EAE" w:rsidRDefault="00841FF2" w:rsidP="00841FF2">
            <w:pPr>
              <w:rPr>
                <w:rStyle w:val="CodeSnippet"/>
                <w:noProof/>
              </w:rPr>
            </w:pPr>
          </w:p>
          <w:p w14:paraId="5924AC20" w14:textId="77777777" w:rsidR="00841FF2" w:rsidRPr="007E1EAE" w:rsidRDefault="00841FF2" w:rsidP="00841FF2">
            <w:pPr>
              <w:rPr>
                <w:rStyle w:val="CodeSnippet"/>
                <w:noProof/>
              </w:rPr>
            </w:pPr>
            <w:r w:rsidRPr="007E1EAE">
              <w:rPr>
                <w:rStyle w:val="CodeSnippet"/>
                <w:noProof/>
              </w:rPr>
              <w:t># Dual scalar grammar</w:t>
            </w:r>
          </w:p>
          <w:p w14:paraId="6EEC3385" w14:textId="77777777" w:rsidR="00841FF2" w:rsidRPr="007E1EAE" w:rsidRDefault="00841FF2" w:rsidP="00841FF2">
            <w:pPr>
              <w:rPr>
                <w:rStyle w:val="CodeSnippet"/>
                <w:noProof/>
              </w:rPr>
            </w:pPr>
            <w:r w:rsidRPr="007E1EAE">
              <w:rPr>
                <w:rStyle w:val="CodeSnippet"/>
                <w:noProof/>
              </w:rPr>
              <w:t>&lt;operator&gt;: [ &lt;scalar_value_1&gt;, &lt;scalar_value_2&gt; ]</w:t>
            </w:r>
          </w:p>
          <w:p w14:paraId="768164BB" w14:textId="77777777" w:rsidR="00841FF2" w:rsidRPr="007E1EAE" w:rsidRDefault="00841FF2" w:rsidP="00841FF2">
            <w:pPr>
              <w:rPr>
                <w:rStyle w:val="CodeSnippet"/>
                <w:noProof/>
              </w:rPr>
            </w:pPr>
          </w:p>
          <w:p w14:paraId="5D025E08" w14:textId="77777777" w:rsidR="00841FF2" w:rsidRPr="007E1EAE" w:rsidRDefault="00841FF2" w:rsidP="00841FF2">
            <w:pPr>
              <w:rPr>
                <w:rStyle w:val="CodeSnippet"/>
                <w:noProof/>
              </w:rPr>
            </w:pPr>
            <w:r w:rsidRPr="007E1EAE">
              <w:rPr>
                <w:rStyle w:val="CodeSnippet"/>
                <w:noProof/>
              </w:rPr>
              <w:t># List grammar</w:t>
            </w:r>
          </w:p>
          <w:p w14:paraId="3EDE3BBD" w14:textId="77777777" w:rsidR="00841FF2" w:rsidRPr="007E1EAE" w:rsidRDefault="00841FF2" w:rsidP="00841FF2">
            <w:pPr>
              <w:rPr>
                <w:rStyle w:val="CodeSnippet"/>
                <w:noProof/>
              </w:rPr>
            </w:pPr>
            <w:r w:rsidRPr="007E1EAE">
              <w:rPr>
                <w:rStyle w:val="CodeSnippet"/>
                <w:noProof/>
              </w:rPr>
              <w:t>&lt;operator&gt; [ &lt;value_1&gt;, &lt;value_2&gt;, ..., &lt;value_n&gt; ]</w:t>
            </w:r>
          </w:p>
          <w:p w14:paraId="6EA68B89" w14:textId="77777777" w:rsidR="00841FF2" w:rsidRPr="007E1EAE" w:rsidRDefault="00841FF2" w:rsidP="00841FF2">
            <w:pPr>
              <w:rPr>
                <w:rStyle w:val="CodeSnippet"/>
                <w:noProof/>
              </w:rPr>
            </w:pPr>
          </w:p>
          <w:p w14:paraId="06440AB9" w14:textId="77777777" w:rsidR="00841FF2" w:rsidRPr="007E1EAE" w:rsidRDefault="00841FF2" w:rsidP="00841FF2">
            <w:pPr>
              <w:rPr>
                <w:rStyle w:val="CodeSnippet"/>
                <w:noProof/>
              </w:rPr>
            </w:pPr>
            <w:r w:rsidRPr="007E1EAE">
              <w:rPr>
                <w:rStyle w:val="CodeSnippet"/>
                <w:noProof/>
              </w:rPr>
              <w:t># Regular expression (regex) grammar</w:t>
            </w:r>
          </w:p>
          <w:p w14:paraId="7B5C09BC" w14:textId="77777777" w:rsidR="00841FF2" w:rsidRPr="007E1EAE" w:rsidRDefault="00841FF2" w:rsidP="00841FF2">
            <w:pPr>
              <w:rPr>
                <w:rStyle w:val="CodeSnippet"/>
                <w:noProof/>
              </w:rPr>
            </w:pPr>
            <w:r w:rsidRPr="007E1EAE">
              <w:rPr>
                <w:rStyle w:val="CodeSnippet"/>
                <w:noProof/>
              </w:rPr>
              <w:t>pattern: &lt;regular_expression_value&gt;</w:t>
            </w:r>
          </w:p>
          <w:p w14:paraId="14EE69C9" w14:textId="77777777" w:rsidR="00841FF2" w:rsidRPr="007E1EAE" w:rsidRDefault="00841FF2" w:rsidP="00841FF2">
            <w:pPr>
              <w:rPr>
                <w:rStyle w:val="CodeSnippet"/>
                <w:noProof/>
              </w:rPr>
            </w:pPr>
          </w:p>
          <w:p w14:paraId="195CFA7F" w14:textId="77777777" w:rsidR="00841FF2" w:rsidRPr="007E1EAE" w:rsidRDefault="00841FF2" w:rsidP="00841FF2">
            <w:pPr>
              <w:rPr>
                <w:rStyle w:val="CodeSnippet"/>
                <w:noProof/>
              </w:rPr>
            </w:pPr>
            <w:r w:rsidRPr="007E1EAE">
              <w:rPr>
                <w:rStyle w:val="CodeSnippet"/>
                <w:noProof/>
              </w:rPr>
              <w:t># Schema grammar</w:t>
            </w:r>
          </w:p>
          <w:p w14:paraId="1F028FA3" w14:textId="77777777" w:rsidR="00841FF2" w:rsidRPr="007E1EAE" w:rsidRDefault="00841FF2" w:rsidP="00841FF2">
            <w:pPr>
              <w:rPr>
                <w:rStyle w:val="CodeSnippet"/>
                <w:noProof/>
              </w:rPr>
            </w:pPr>
            <w:r w:rsidRPr="007E1EAE">
              <w:rPr>
                <w:rStyle w:val="CodeSnippet"/>
                <w:noProof/>
              </w:rPr>
              <w:t>schema: &lt;schema_definition&gt;</w:t>
            </w:r>
          </w:p>
        </w:tc>
      </w:tr>
    </w:tbl>
    <w:p w14:paraId="6BF2D130" w14:textId="77777777" w:rsidR="00841FF2" w:rsidRPr="007E1EAE" w:rsidRDefault="00841FF2" w:rsidP="00841FF2">
      <w:pPr>
        <w:pStyle w:val="NormalaroundTable"/>
      </w:pPr>
      <w:bookmarkStart w:id="620" w:name="_Toc379455020"/>
      <w:bookmarkEnd w:id="619"/>
      <w:r w:rsidRPr="007E1EAE">
        <w:t>In the above grammar, the pseudo values that appear in angle brackets have the following meaning:</w:t>
      </w:r>
    </w:p>
    <w:p w14:paraId="5D501D24" w14:textId="23F94F45" w:rsidR="00841FF2" w:rsidRPr="007E1EAE" w:rsidRDefault="00841FF2" w:rsidP="00971CED">
      <w:pPr>
        <w:numPr>
          <w:ilvl w:val="0"/>
          <w:numId w:val="17"/>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006F07B6">
        <w:t>3.6.3.1</w:t>
      </w:r>
      <w:r w:rsidRPr="007E1EAE">
        <w:fldChar w:fldCharType="end"/>
      </w:r>
      <w:r w:rsidRPr="007E1EAE">
        <w:t xml:space="preserve"> “Operator keynames”).</w:t>
      </w:r>
    </w:p>
    <w:p w14:paraId="657ACDE9" w14:textId="77777777" w:rsidR="00841FF2" w:rsidRPr="007E1EAE" w:rsidRDefault="00841FF2" w:rsidP="00971CED">
      <w:pPr>
        <w:numPr>
          <w:ilvl w:val="0"/>
          <w:numId w:val="17"/>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333A49B3" w14:textId="77777777" w:rsidR="00841FF2" w:rsidRPr="007E1EAE" w:rsidRDefault="00841FF2" w:rsidP="00971CED">
      <w:pPr>
        <w:numPr>
          <w:ilvl w:val="0"/>
          <w:numId w:val="17"/>
        </w:numPr>
        <w:spacing w:before="0" w:after="0"/>
      </w:pPr>
      <w:r w:rsidRPr="007E1EAE">
        <w:rPr>
          <w:rStyle w:val="CodeSnippetHighlight"/>
        </w:rPr>
        <w:t>value_*</w:t>
      </w:r>
      <w:r w:rsidRPr="007E1EAE">
        <w:t>: represents a required value of the operator that is not limited to scalars.</w:t>
      </w:r>
    </w:p>
    <w:p w14:paraId="5E2A1AA3" w14:textId="77777777" w:rsidR="00841FF2" w:rsidRPr="007E1EAE" w:rsidRDefault="00841FF2" w:rsidP="00971CED">
      <w:pPr>
        <w:numPr>
          <w:ilvl w:val="0"/>
          <w:numId w:val="17"/>
        </w:numPr>
        <w:spacing w:before="0" w:after="0"/>
      </w:pPr>
      <w:r w:rsidRPr="007E1EAE">
        <w:rPr>
          <w:rStyle w:val="CodeSnippetHighlight"/>
        </w:rPr>
        <w:t>reqular_expression_value</w:t>
      </w:r>
      <w:r w:rsidRPr="007E1EAE">
        <w:t>: represents a regular expression (string) value.</w:t>
      </w:r>
    </w:p>
    <w:p w14:paraId="104CCB6A"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a schema definition as a string.</w:t>
      </w:r>
    </w:p>
    <w:p w14:paraId="6D246012" w14:textId="77777777" w:rsidR="00841FF2" w:rsidRPr="007E1EAE" w:rsidRDefault="00841FF2" w:rsidP="00841FF2">
      <w:pPr>
        <w:pStyle w:val="Heading4"/>
      </w:pPr>
      <w:r w:rsidRPr="007E1EAE">
        <w:t>Examples</w:t>
      </w:r>
    </w:p>
    <w:p w14:paraId="27868615" w14:textId="77777777" w:rsidR="00841FF2" w:rsidRPr="007E1EAE" w:rsidRDefault="00841FF2" w:rsidP="00841FF2">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F7F5680" w14:textId="77777777" w:rsidTr="00841FF2">
        <w:trPr>
          <w:trHeight w:val="256"/>
        </w:trPr>
        <w:tc>
          <w:tcPr>
            <w:tcW w:w="9576" w:type="dxa"/>
            <w:shd w:val="clear" w:color="auto" w:fill="D9D9D9" w:themeFill="background1" w:themeFillShade="D9"/>
          </w:tcPr>
          <w:p w14:paraId="6ED28AB3" w14:textId="77777777" w:rsidR="00841FF2" w:rsidRPr="007E1EAE" w:rsidRDefault="00841FF2" w:rsidP="00841FF2">
            <w:pPr>
              <w:rPr>
                <w:rStyle w:val="CodeSnippet"/>
                <w:noProof/>
              </w:rPr>
            </w:pPr>
            <w:r w:rsidRPr="007E1EAE">
              <w:rPr>
                <w:rStyle w:val="CodeSnippet"/>
                <w:noProof/>
              </w:rPr>
              <w:t># equal</w:t>
            </w:r>
          </w:p>
          <w:p w14:paraId="1E1FE246" w14:textId="77777777" w:rsidR="00841FF2" w:rsidRPr="007E1EAE" w:rsidRDefault="00841FF2" w:rsidP="00841FF2">
            <w:pPr>
              <w:rPr>
                <w:rStyle w:val="CodeSnippet"/>
                <w:noProof/>
              </w:rPr>
            </w:pPr>
            <w:r w:rsidRPr="007E1EAE">
              <w:rPr>
                <w:rStyle w:val="CodeSnippet"/>
                <w:noProof/>
              </w:rPr>
              <w:lastRenderedPageBreak/>
              <w:t>equal: 2</w:t>
            </w:r>
          </w:p>
          <w:p w14:paraId="48386AF9" w14:textId="77777777" w:rsidR="00841FF2" w:rsidRPr="007E1EAE" w:rsidRDefault="00841FF2" w:rsidP="00841FF2">
            <w:pPr>
              <w:rPr>
                <w:rStyle w:val="CodeSnippet"/>
                <w:noProof/>
              </w:rPr>
            </w:pPr>
          </w:p>
          <w:p w14:paraId="376CC09A" w14:textId="77777777" w:rsidR="00841FF2" w:rsidRPr="007E1EAE" w:rsidRDefault="00841FF2" w:rsidP="00841FF2">
            <w:pPr>
              <w:rPr>
                <w:rStyle w:val="CodeSnippet"/>
                <w:noProof/>
              </w:rPr>
            </w:pPr>
            <w:r w:rsidRPr="007E1EAE">
              <w:rPr>
                <w:rStyle w:val="CodeSnippet"/>
                <w:noProof/>
              </w:rPr>
              <w:t># greater_than</w:t>
            </w:r>
          </w:p>
          <w:p w14:paraId="6225AE3B" w14:textId="77777777" w:rsidR="00841FF2" w:rsidRPr="007E1EAE" w:rsidRDefault="00841FF2" w:rsidP="00841FF2">
            <w:pPr>
              <w:rPr>
                <w:rStyle w:val="CodeSnippet"/>
                <w:noProof/>
              </w:rPr>
            </w:pPr>
            <w:r w:rsidRPr="007E1EAE">
              <w:rPr>
                <w:rStyle w:val="CodeSnippet"/>
                <w:noProof/>
              </w:rPr>
              <w:t>greater_than: 1</w:t>
            </w:r>
          </w:p>
          <w:p w14:paraId="5A9A08EA" w14:textId="77777777" w:rsidR="00841FF2" w:rsidRPr="007E1EAE" w:rsidRDefault="00841FF2" w:rsidP="00841FF2">
            <w:pPr>
              <w:rPr>
                <w:rStyle w:val="CodeSnippet"/>
                <w:noProof/>
              </w:rPr>
            </w:pPr>
          </w:p>
          <w:p w14:paraId="6254E008" w14:textId="77777777" w:rsidR="00841FF2" w:rsidRPr="007E1EAE" w:rsidRDefault="00841FF2" w:rsidP="00841FF2">
            <w:pPr>
              <w:rPr>
                <w:rStyle w:val="CodeSnippet"/>
                <w:noProof/>
              </w:rPr>
            </w:pPr>
            <w:r w:rsidRPr="007E1EAE">
              <w:rPr>
                <w:rStyle w:val="CodeSnippet"/>
                <w:noProof/>
              </w:rPr>
              <w:t># greater_or_equal</w:t>
            </w:r>
          </w:p>
          <w:p w14:paraId="6D2389BD" w14:textId="77777777" w:rsidR="00841FF2" w:rsidRPr="007E1EAE" w:rsidRDefault="00841FF2" w:rsidP="00841FF2">
            <w:pPr>
              <w:rPr>
                <w:rStyle w:val="CodeSnippet"/>
                <w:noProof/>
              </w:rPr>
            </w:pPr>
            <w:r w:rsidRPr="007E1EAE">
              <w:rPr>
                <w:rStyle w:val="CodeSnippet"/>
                <w:noProof/>
              </w:rPr>
              <w:t>greater_or_equal: 2</w:t>
            </w:r>
          </w:p>
          <w:p w14:paraId="07681B03" w14:textId="77777777" w:rsidR="00841FF2" w:rsidRPr="007E1EAE" w:rsidRDefault="00841FF2" w:rsidP="00841FF2">
            <w:pPr>
              <w:rPr>
                <w:rStyle w:val="CodeSnippet"/>
                <w:noProof/>
              </w:rPr>
            </w:pPr>
          </w:p>
          <w:p w14:paraId="3FE1059A" w14:textId="77777777" w:rsidR="00841FF2" w:rsidRPr="007E1EAE" w:rsidRDefault="00841FF2" w:rsidP="00841FF2">
            <w:pPr>
              <w:rPr>
                <w:rStyle w:val="CodeSnippet"/>
                <w:noProof/>
              </w:rPr>
            </w:pPr>
            <w:r w:rsidRPr="007E1EAE">
              <w:rPr>
                <w:rStyle w:val="CodeSnippet"/>
                <w:noProof/>
              </w:rPr>
              <w:t># less_than</w:t>
            </w:r>
          </w:p>
          <w:p w14:paraId="36A0B1AC" w14:textId="77777777" w:rsidR="00841FF2" w:rsidRPr="007E1EAE" w:rsidRDefault="00841FF2" w:rsidP="00841FF2">
            <w:pPr>
              <w:rPr>
                <w:rStyle w:val="CodeSnippet"/>
                <w:noProof/>
              </w:rPr>
            </w:pPr>
            <w:r w:rsidRPr="007E1EAE">
              <w:rPr>
                <w:rStyle w:val="CodeSnippet"/>
                <w:noProof/>
              </w:rPr>
              <w:t>less_than: 5</w:t>
            </w:r>
          </w:p>
          <w:p w14:paraId="4DCCED53" w14:textId="77777777" w:rsidR="00841FF2" w:rsidRPr="007E1EAE" w:rsidRDefault="00841FF2" w:rsidP="00841FF2">
            <w:pPr>
              <w:rPr>
                <w:rStyle w:val="CodeSnippet"/>
                <w:noProof/>
              </w:rPr>
            </w:pPr>
          </w:p>
          <w:p w14:paraId="49B95AD3" w14:textId="77777777" w:rsidR="00841FF2" w:rsidRPr="007E1EAE" w:rsidRDefault="00841FF2" w:rsidP="00841FF2">
            <w:pPr>
              <w:rPr>
                <w:rStyle w:val="CodeSnippet"/>
                <w:noProof/>
              </w:rPr>
            </w:pPr>
            <w:r w:rsidRPr="007E1EAE">
              <w:rPr>
                <w:rStyle w:val="CodeSnippet"/>
                <w:noProof/>
              </w:rPr>
              <w:t># less_or_equal</w:t>
            </w:r>
          </w:p>
          <w:p w14:paraId="66DE2A0A" w14:textId="77777777" w:rsidR="00841FF2" w:rsidRPr="007E1EAE" w:rsidRDefault="00841FF2" w:rsidP="00841FF2">
            <w:pPr>
              <w:rPr>
                <w:rStyle w:val="CodeSnippet"/>
                <w:noProof/>
              </w:rPr>
            </w:pPr>
            <w:r w:rsidRPr="007E1EAE">
              <w:rPr>
                <w:rStyle w:val="CodeSnippet"/>
                <w:noProof/>
              </w:rPr>
              <w:t>less_or_equal: 4</w:t>
            </w:r>
          </w:p>
          <w:p w14:paraId="73FFB638" w14:textId="77777777" w:rsidR="00841FF2" w:rsidRPr="007E1EAE" w:rsidRDefault="00841FF2" w:rsidP="00841FF2">
            <w:pPr>
              <w:rPr>
                <w:rStyle w:val="CodeSnippet"/>
                <w:noProof/>
              </w:rPr>
            </w:pPr>
          </w:p>
          <w:p w14:paraId="33FE7476" w14:textId="77777777" w:rsidR="00841FF2" w:rsidRPr="007E1EAE" w:rsidRDefault="00841FF2" w:rsidP="00841FF2">
            <w:pPr>
              <w:rPr>
                <w:rStyle w:val="CodeSnippet"/>
                <w:noProof/>
              </w:rPr>
            </w:pPr>
            <w:r w:rsidRPr="007E1EAE">
              <w:rPr>
                <w:rStyle w:val="CodeSnippet"/>
                <w:noProof/>
              </w:rPr>
              <w:t># in_range</w:t>
            </w:r>
          </w:p>
          <w:p w14:paraId="43C69EEB" w14:textId="77777777" w:rsidR="00841FF2" w:rsidRPr="007E1EAE" w:rsidRDefault="00841FF2" w:rsidP="00841FF2">
            <w:pPr>
              <w:rPr>
                <w:rStyle w:val="CodeSnippet"/>
                <w:noProof/>
              </w:rPr>
            </w:pPr>
            <w:r w:rsidRPr="007E1EAE">
              <w:rPr>
                <w:rStyle w:val="CodeSnippet"/>
                <w:noProof/>
              </w:rPr>
              <w:t>in_range: [ 1, 4 ]</w:t>
            </w:r>
          </w:p>
          <w:p w14:paraId="35CB8539" w14:textId="77777777" w:rsidR="00841FF2" w:rsidRPr="007E1EAE" w:rsidRDefault="00841FF2" w:rsidP="00841FF2">
            <w:pPr>
              <w:rPr>
                <w:rStyle w:val="CodeSnippet"/>
                <w:noProof/>
              </w:rPr>
            </w:pPr>
          </w:p>
          <w:p w14:paraId="5BC2AC1B" w14:textId="77777777" w:rsidR="00841FF2" w:rsidRPr="007E1EAE" w:rsidRDefault="00841FF2" w:rsidP="00841FF2">
            <w:pPr>
              <w:rPr>
                <w:rStyle w:val="CodeSnippet"/>
                <w:noProof/>
              </w:rPr>
            </w:pPr>
            <w:r w:rsidRPr="007E1EAE">
              <w:rPr>
                <w:rStyle w:val="CodeSnippet"/>
                <w:noProof/>
              </w:rPr>
              <w:t># valid_values</w:t>
            </w:r>
          </w:p>
          <w:p w14:paraId="56515DD3" w14:textId="77777777" w:rsidR="00841FF2" w:rsidRPr="007E1EAE" w:rsidRDefault="00841FF2" w:rsidP="00841FF2">
            <w:pPr>
              <w:rPr>
                <w:rStyle w:val="CodeSnippet"/>
                <w:noProof/>
              </w:rPr>
            </w:pPr>
            <w:r w:rsidRPr="007E1EAE">
              <w:rPr>
                <w:rStyle w:val="CodeSnippet"/>
                <w:noProof/>
              </w:rPr>
              <w:t>valid_values: [ 1, 2, 4 ]</w:t>
            </w:r>
          </w:p>
          <w:p w14:paraId="0A895593" w14:textId="77777777" w:rsidR="00841FF2" w:rsidRPr="007E1EAE" w:rsidRDefault="00841FF2" w:rsidP="00841FF2">
            <w:pPr>
              <w:rPr>
                <w:rStyle w:val="CodeSnippet"/>
                <w:noProof/>
              </w:rPr>
            </w:pPr>
            <w:r w:rsidRPr="007E1EAE">
              <w:rPr>
                <w:rStyle w:val="CodeSnippet"/>
                <w:noProof/>
              </w:rPr>
              <w:t># specific length (in characters)</w:t>
            </w:r>
          </w:p>
          <w:p w14:paraId="51A4ADC9" w14:textId="77777777" w:rsidR="00841FF2" w:rsidRPr="007E1EAE" w:rsidRDefault="00841FF2" w:rsidP="00841FF2">
            <w:pPr>
              <w:rPr>
                <w:rStyle w:val="CodeSnippet"/>
                <w:noProof/>
              </w:rPr>
            </w:pPr>
            <w:r w:rsidRPr="007E1EAE">
              <w:rPr>
                <w:rStyle w:val="CodeSnippet"/>
                <w:noProof/>
              </w:rPr>
              <w:t>length: 32</w:t>
            </w:r>
          </w:p>
          <w:p w14:paraId="35ABD981" w14:textId="77777777" w:rsidR="00841FF2" w:rsidRPr="007E1EAE" w:rsidRDefault="00841FF2" w:rsidP="00841FF2">
            <w:pPr>
              <w:rPr>
                <w:rStyle w:val="CodeSnippet"/>
                <w:noProof/>
              </w:rPr>
            </w:pPr>
          </w:p>
          <w:p w14:paraId="1CC3E968" w14:textId="77777777" w:rsidR="00841FF2" w:rsidRPr="007E1EAE" w:rsidRDefault="00841FF2" w:rsidP="00841FF2">
            <w:pPr>
              <w:rPr>
                <w:rStyle w:val="CodeSnippet"/>
                <w:noProof/>
              </w:rPr>
            </w:pPr>
            <w:r w:rsidRPr="007E1EAE">
              <w:rPr>
                <w:rStyle w:val="CodeSnippet"/>
                <w:noProof/>
              </w:rPr>
              <w:t># min_length (in characters)</w:t>
            </w:r>
          </w:p>
          <w:p w14:paraId="22DDEF75" w14:textId="77777777" w:rsidR="00841FF2" w:rsidRPr="007E1EAE" w:rsidRDefault="00841FF2" w:rsidP="00841FF2">
            <w:pPr>
              <w:rPr>
                <w:rStyle w:val="CodeSnippet"/>
                <w:noProof/>
              </w:rPr>
            </w:pPr>
            <w:r w:rsidRPr="007E1EAE">
              <w:rPr>
                <w:rStyle w:val="CodeSnippet"/>
                <w:noProof/>
              </w:rPr>
              <w:t>min_length: 8</w:t>
            </w:r>
          </w:p>
          <w:p w14:paraId="37382994" w14:textId="77777777" w:rsidR="00841FF2" w:rsidRPr="007E1EAE" w:rsidRDefault="00841FF2" w:rsidP="00841FF2">
            <w:pPr>
              <w:rPr>
                <w:rStyle w:val="CodeSnippet"/>
                <w:noProof/>
              </w:rPr>
            </w:pPr>
          </w:p>
          <w:p w14:paraId="009FF6F3" w14:textId="77777777" w:rsidR="00841FF2" w:rsidRPr="007E1EAE" w:rsidRDefault="00841FF2" w:rsidP="00841FF2">
            <w:pPr>
              <w:rPr>
                <w:rStyle w:val="CodeSnippet"/>
                <w:noProof/>
              </w:rPr>
            </w:pPr>
            <w:r w:rsidRPr="007E1EAE">
              <w:rPr>
                <w:rStyle w:val="CodeSnippet"/>
                <w:noProof/>
              </w:rPr>
              <w:t># max_length (in characters)</w:t>
            </w:r>
          </w:p>
          <w:p w14:paraId="13D17623" w14:textId="77777777" w:rsidR="00841FF2" w:rsidRPr="007E1EAE" w:rsidRDefault="00841FF2" w:rsidP="00841FF2">
            <w:pPr>
              <w:rPr>
                <w:rStyle w:val="CodeSnippet"/>
                <w:noProof/>
              </w:rPr>
            </w:pPr>
            <w:r w:rsidRPr="007E1EAE">
              <w:rPr>
                <w:rStyle w:val="CodeSnippet"/>
                <w:noProof/>
              </w:rPr>
              <w:t>max_length: 64</w:t>
            </w:r>
          </w:p>
          <w:p w14:paraId="65ADD67C" w14:textId="77777777" w:rsidR="00841FF2" w:rsidRPr="007E1EAE" w:rsidRDefault="00841FF2" w:rsidP="00841FF2">
            <w:pPr>
              <w:rPr>
                <w:rStyle w:val="CodeSnippet"/>
                <w:noProof/>
              </w:rPr>
            </w:pPr>
          </w:p>
          <w:p w14:paraId="590A3A1C" w14:textId="77777777" w:rsidR="00841FF2" w:rsidRPr="007E1EAE" w:rsidRDefault="00841FF2" w:rsidP="00841FF2">
            <w:pPr>
              <w:rPr>
                <w:rStyle w:val="CodeSnippet"/>
                <w:noProof/>
              </w:rPr>
            </w:pPr>
            <w:r w:rsidRPr="007E1EAE">
              <w:rPr>
                <w:rStyle w:val="CodeSnippet"/>
                <w:noProof/>
              </w:rPr>
              <w:t># schema</w:t>
            </w:r>
          </w:p>
          <w:p w14:paraId="78642B45" w14:textId="77777777" w:rsidR="00841FF2" w:rsidRPr="007E1EAE" w:rsidRDefault="00841FF2" w:rsidP="00841FF2">
            <w:pPr>
              <w:rPr>
                <w:rStyle w:val="CodeSnippet"/>
                <w:noProof/>
              </w:rPr>
            </w:pPr>
            <w:r w:rsidRPr="007E1EAE">
              <w:rPr>
                <w:rStyle w:val="CodeSnippet"/>
                <w:noProof/>
              </w:rPr>
              <w:t>schema: &lt;</w:t>
            </w:r>
          </w:p>
          <w:p w14:paraId="35DCF3DF" w14:textId="77777777" w:rsidR="00841FF2" w:rsidRPr="007E1EAE" w:rsidRDefault="00841FF2" w:rsidP="00841FF2">
            <w:pPr>
              <w:rPr>
                <w:rStyle w:val="CodeSnippet"/>
                <w:noProof/>
              </w:rPr>
            </w:pPr>
            <w:r w:rsidRPr="007E1EAE">
              <w:rPr>
                <w:rStyle w:val="CodeSnippet"/>
                <w:noProof/>
              </w:rPr>
              <w:t xml:space="preserve">  {  </w:t>
            </w:r>
          </w:p>
          <w:p w14:paraId="78848AF3" w14:textId="77777777" w:rsidR="00841FF2" w:rsidRPr="007E1EAE" w:rsidRDefault="00841FF2" w:rsidP="00841FF2">
            <w:pPr>
              <w:rPr>
                <w:rStyle w:val="CodeSnippet"/>
                <w:noProof/>
              </w:rPr>
            </w:pPr>
            <w:r w:rsidRPr="007E1EAE">
              <w:rPr>
                <w:rStyle w:val="CodeSnippet"/>
                <w:noProof/>
              </w:rPr>
              <w:t xml:space="preserve">     # Some schema syntax that matches corresponding property or parameter.</w:t>
            </w:r>
          </w:p>
          <w:p w14:paraId="0FD37D6C" w14:textId="77777777" w:rsidR="00841FF2" w:rsidRPr="007E1EAE" w:rsidRDefault="00841FF2" w:rsidP="00841FF2">
            <w:pPr>
              <w:rPr>
                <w:rStyle w:val="CodeSnippet"/>
                <w:noProof/>
              </w:rPr>
            </w:pPr>
            <w:r w:rsidRPr="007E1EAE">
              <w:rPr>
                <w:rStyle w:val="CodeSnippet"/>
                <w:noProof/>
              </w:rPr>
              <w:t xml:space="preserve">  }</w:t>
            </w:r>
          </w:p>
        </w:tc>
      </w:tr>
    </w:tbl>
    <w:p w14:paraId="1326442B" w14:textId="77777777" w:rsidR="00841FF2" w:rsidRPr="007E1EAE" w:rsidRDefault="00841FF2" w:rsidP="00841FF2">
      <w:pPr>
        <w:pStyle w:val="Heading3"/>
      </w:pPr>
      <w:bookmarkStart w:id="621" w:name="_Toc454457733"/>
      <w:bookmarkStart w:id="622" w:name="_Toc454458532"/>
      <w:bookmarkStart w:id="623" w:name="DEFN_ELEMENT_PROPERTY_FILTER_DEFN"/>
      <w:bookmarkStart w:id="624" w:name="_Toc379455021"/>
      <w:bookmarkEnd w:id="620"/>
      <w:r w:rsidRPr="007E1EAE">
        <w:lastRenderedPageBreak/>
        <w:t>Property Filter definition</w:t>
      </w:r>
      <w:bookmarkEnd w:id="621"/>
      <w:bookmarkEnd w:id="622"/>
    </w:p>
    <w:bookmarkEnd w:id="623"/>
    <w:p w14:paraId="3E11ED07" w14:textId="77777777" w:rsidR="00841FF2" w:rsidRPr="007E1EAE" w:rsidRDefault="00841FF2" w:rsidP="00841FF2">
      <w:r w:rsidRPr="007E1EAE">
        <w:t>A property filter definition defines criteria, using constraint clauses, for selection of a TOSCA entity based upon it property values.</w:t>
      </w:r>
    </w:p>
    <w:p w14:paraId="50BF035A" w14:textId="77777777" w:rsidR="00841FF2" w:rsidRPr="007E1EAE" w:rsidRDefault="00841FF2" w:rsidP="00841FF2">
      <w:pPr>
        <w:pStyle w:val="Heading4"/>
      </w:pPr>
      <w:r w:rsidRPr="007E1EAE">
        <w:t>Grammar</w:t>
      </w:r>
    </w:p>
    <w:p w14:paraId="4AF07D6B" w14:textId="77777777" w:rsidR="00841FF2" w:rsidRPr="007E1EAE" w:rsidRDefault="00841FF2" w:rsidP="00841FF2">
      <w:pPr>
        <w:pStyle w:val="NormalaroundTable"/>
      </w:pPr>
      <w:r w:rsidRPr="007E1EAE">
        <w:t>Property filter definitions have one of the following grammars:</w:t>
      </w:r>
    </w:p>
    <w:p w14:paraId="07085707" w14:textId="77777777" w:rsidR="00841FF2" w:rsidRPr="007E1EAE" w:rsidRDefault="00841FF2" w:rsidP="00841FF2">
      <w:pPr>
        <w:pStyle w:val="Heading5"/>
      </w:pPr>
      <w:r w:rsidRPr="007E1EAE">
        <w:lastRenderedPageBreak/>
        <w:t>Short notation:</w:t>
      </w:r>
    </w:p>
    <w:p w14:paraId="65FF6342" w14:textId="77777777" w:rsidR="00841FF2" w:rsidRPr="007E1EAE" w:rsidRDefault="00841FF2" w:rsidP="00841FF2">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8234C6" w14:textId="77777777" w:rsidTr="00841FF2">
        <w:trPr>
          <w:trHeight w:val="256"/>
        </w:trPr>
        <w:tc>
          <w:tcPr>
            <w:tcW w:w="9576" w:type="dxa"/>
            <w:shd w:val="clear" w:color="auto" w:fill="D9D9D9" w:themeFill="background1" w:themeFillShade="D9"/>
          </w:tcPr>
          <w:p w14:paraId="118FD244" w14:textId="77777777" w:rsidR="00841FF2" w:rsidRPr="007E1EAE" w:rsidRDefault="00841FF2" w:rsidP="00841FF2">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7F2F6100" w14:textId="77777777" w:rsidR="00841FF2" w:rsidRPr="007E1EAE" w:rsidRDefault="00841FF2" w:rsidP="00841FF2">
      <w:pPr>
        <w:pStyle w:val="Heading5"/>
      </w:pPr>
      <w:r w:rsidRPr="007E1EAE">
        <w:t>Extended notation:</w:t>
      </w:r>
    </w:p>
    <w:p w14:paraId="57A92B5E" w14:textId="77777777" w:rsidR="00841FF2" w:rsidRPr="007E1EAE" w:rsidRDefault="00841FF2" w:rsidP="00841FF2">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E271C8" w14:textId="77777777" w:rsidTr="00841FF2">
        <w:trPr>
          <w:trHeight w:val="256"/>
        </w:trPr>
        <w:tc>
          <w:tcPr>
            <w:tcW w:w="9576" w:type="dxa"/>
            <w:shd w:val="clear" w:color="auto" w:fill="D9D9D9" w:themeFill="background1" w:themeFillShade="D9"/>
          </w:tcPr>
          <w:p w14:paraId="0FF1A46C" w14:textId="77777777" w:rsidR="00841FF2" w:rsidRPr="007E1EAE" w:rsidRDefault="00841FF2" w:rsidP="00841FF2">
            <w:pPr>
              <w:rPr>
                <w:rStyle w:val="CodeSnippet"/>
                <w:noProof/>
              </w:rPr>
            </w:pPr>
            <w:r w:rsidRPr="007E1EAE">
              <w:rPr>
                <w:rStyle w:val="CodeSnippet"/>
                <w:noProof/>
              </w:rPr>
              <w:t xml:space="preserve">&lt;property_name&gt;: </w:t>
            </w:r>
          </w:p>
          <w:p w14:paraId="443D6C9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037BE741" w14:textId="77777777" w:rsidR="00841FF2" w:rsidRPr="007E1EAE" w:rsidRDefault="00841FF2" w:rsidP="00841FF2">
            <w:pPr>
              <w:rPr>
                <w:rStyle w:val="CodeSnippet"/>
                <w:noProof/>
              </w:rPr>
            </w:pPr>
            <w:r w:rsidRPr="007E1EAE">
              <w:rPr>
                <w:rStyle w:val="CodeSnippet"/>
                <w:noProof/>
              </w:rPr>
              <w:t xml:space="preserve">  - ...</w:t>
            </w:r>
          </w:p>
          <w:p w14:paraId="4363488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5433E078" w14:textId="77777777" w:rsidR="00841FF2" w:rsidRPr="007E1EAE" w:rsidRDefault="00841FF2" w:rsidP="00841FF2">
      <w:pPr>
        <w:pStyle w:val="NormalaroundTable"/>
      </w:pPr>
      <w:r w:rsidRPr="007E1EAE">
        <w:t>In the above grammars, the pseudo values that appear in angle brackets have the following meaning:</w:t>
      </w:r>
    </w:p>
    <w:p w14:paraId="65373B20" w14:textId="77777777" w:rsidR="00841FF2" w:rsidRPr="007E1EAE" w:rsidRDefault="00841FF2" w:rsidP="00841FF2">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12E42B2C" w14:textId="77777777" w:rsidR="00841FF2" w:rsidRPr="007E1EAE" w:rsidRDefault="00841FF2" w:rsidP="00841FF2">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5658E3B7" w14:textId="77777777" w:rsidR="00841FF2" w:rsidRPr="007E1EAE" w:rsidRDefault="00841FF2" w:rsidP="00841FF2">
      <w:pPr>
        <w:pStyle w:val="Heading4"/>
      </w:pPr>
      <w:r w:rsidRPr="007E1EAE">
        <w:t>Additional Requirements</w:t>
      </w:r>
    </w:p>
    <w:p w14:paraId="2B24CE2E" w14:textId="77777777" w:rsidR="00841FF2" w:rsidRPr="007E1EAE" w:rsidRDefault="00841FF2" w:rsidP="00841FF2">
      <w:pPr>
        <w:pStyle w:val="ListBullet3"/>
      </w:pPr>
      <w:r w:rsidRPr="007E1EAE">
        <w:t>Property constraint clauses must be type compatible with the property definitions (of the same name) as defined on the target TOSCA entity that the clause would be applied against.</w:t>
      </w:r>
    </w:p>
    <w:p w14:paraId="3E06875D" w14:textId="77777777" w:rsidR="00841FF2" w:rsidRPr="007E1EAE" w:rsidRDefault="00841FF2" w:rsidP="00841FF2">
      <w:pPr>
        <w:pStyle w:val="Heading3"/>
      </w:pPr>
      <w:bookmarkStart w:id="625" w:name="_Toc454457734"/>
      <w:bookmarkStart w:id="626" w:name="_Toc454458533"/>
      <w:bookmarkStart w:id="627" w:name="DEFN_ELEMENT_NODE_FILTER_DEFN"/>
      <w:r w:rsidRPr="007E1EAE">
        <w:t>Node Filter definition</w:t>
      </w:r>
      <w:bookmarkEnd w:id="625"/>
      <w:bookmarkEnd w:id="626"/>
    </w:p>
    <w:bookmarkEnd w:id="627"/>
    <w:p w14:paraId="1B83CDA9" w14:textId="77777777" w:rsidR="00841FF2" w:rsidRPr="007E1EAE" w:rsidRDefault="00841FF2" w:rsidP="00841FF2">
      <w:r w:rsidRPr="007E1EAE">
        <w:t>A node filter definition defines criteria for selection of a TOSCA Node Template based upon the template’s property values, capabilities and capability properties.</w:t>
      </w:r>
    </w:p>
    <w:p w14:paraId="2A757BD3" w14:textId="77777777" w:rsidR="00841FF2" w:rsidRPr="007E1EAE" w:rsidRDefault="00841FF2" w:rsidP="00841FF2">
      <w:pPr>
        <w:pStyle w:val="Heading4"/>
      </w:pPr>
      <w:r w:rsidRPr="007E1EAE">
        <w:t>Keynames</w:t>
      </w:r>
    </w:p>
    <w:p w14:paraId="781C26AA" w14:textId="77777777" w:rsidR="00841FF2" w:rsidRPr="007E1EAE" w:rsidRDefault="00841FF2" w:rsidP="00841FF2">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673EE6E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B043FDE"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D130815"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E29DEC6"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7544745" w14:textId="77777777" w:rsidR="00841FF2" w:rsidRPr="007E1EAE" w:rsidRDefault="00841FF2" w:rsidP="00841FF2">
            <w:pPr>
              <w:pStyle w:val="TableText-Heading"/>
              <w:spacing w:line="276" w:lineRule="auto"/>
            </w:pPr>
            <w:r w:rsidRPr="007E1EAE">
              <w:t>Description</w:t>
            </w:r>
          </w:p>
        </w:tc>
      </w:tr>
      <w:tr w:rsidR="00841FF2" w:rsidRPr="00D8575F" w14:paraId="11C846DC"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32DE929" w14:textId="77777777" w:rsidR="00841FF2" w:rsidRPr="007E1EAE" w:rsidRDefault="00841FF2" w:rsidP="00841FF2">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356CCA5"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3F5AE6E" w14:textId="77777777" w:rsidR="00841FF2" w:rsidRPr="007E1EAE" w:rsidRDefault="00841FF2" w:rsidP="00841FF2">
            <w:pPr>
              <w:pStyle w:val="TableText"/>
              <w:spacing w:line="276" w:lineRule="auto"/>
            </w:pPr>
            <w:r w:rsidRPr="007E1EAE">
              <w:t xml:space="preserve">list of </w:t>
            </w:r>
          </w:p>
          <w:p w14:paraId="33319FA8" w14:textId="77777777" w:rsidR="00841FF2" w:rsidRPr="007E1EAE" w:rsidRDefault="006F07B6" w:rsidP="00841FF2">
            <w:pPr>
              <w:pStyle w:val="TableText"/>
              <w:spacing w:line="276" w:lineRule="auto"/>
            </w:pPr>
            <w:hyperlink w:anchor="DEFN_ELEMENT_PROPERTY_FILTER_DEFN" w:history="1">
              <w:r w:rsidR="00841FF2"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1C6C6E0"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property definitions’ values.</w:t>
            </w:r>
          </w:p>
        </w:tc>
      </w:tr>
      <w:tr w:rsidR="00841FF2" w:rsidRPr="00D8575F" w14:paraId="45DEE8D8"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B532456" w14:textId="77777777" w:rsidR="00841FF2" w:rsidRPr="007E1EAE" w:rsidRDefault="00841FF2" w:rsidP="00841FF2">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FA5DCD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9163000" w14:textId="77777777" w:rsidR="00841FF2" w:rsidRPr="007E1EAE" w:rsidRDefault="00841FF2" w:rsidP="00841FF2">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33C2832" w14:textId="77777777" w:rsidR="00841FF2" w:rsidRPr="007E1EAE" w:rsidRDefault="00841FF2" w:rsidP="00841FF2">
            <w:pPr>
              <w:pStyle w:val="TableText"/>
              <w:spacing w:line="276" w:lineRule="auto"/>
            </w:pPr>
            <w:r w:rsidRPr="007E1EAE">
              <w:t>An optional sequenced list of capability names or types that would be used to select (filter) matching TOSCA entities based upon their existence.</w:t>
            </w:r>
          </w:p>
        </w:tc>
      </w:tr>
    </w:tbl>
    <w:p w14:paraId="139788C7" w14:textId="77777777" w:rsidR="00841FF2" w:rsidRPr="007E1EAE" w:rsidRDefault="00841FF2" w:rsidP="00841FF2">
      <w:pPr>
        <w:pStyle w:val="Heading4"/>
      </w:pPr>
      <w:r w:rsidRPr="007E1EAE">
        <w:t>Additional filtering on named Capability properties</w:t>
      </w:r>
    </w:p>
    <w:p w14:paraId="3766F9C2" w14:textId="77777777" w:rsidR="00841FF2" w:rsidRPr="007E1EAE" w:rsidRDefault="00841FF2" w:rsidP="00841FF2">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1F12916B"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04885B8D" w14:textId="77777777" w:rsidR="00841FF2" w:rsidRPr="007E1EAE" w:rsidRDefault="00841FF2" w:rsidP="00841FF2">
            <w:pPr>
              <w:pStyle w:val="TableText-Heading"/>
              <w:spacing w:line="276" w:lineRule="auto"/>
            </w:pPr>
            <w:r w:rsidRPr="007E1EAE">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E2CDC0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A02E8E5"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CAD4A91" w14:textId="77777777" w:rsidR="00841FF2" w:rsidRPr="007E1EAE" w:rsidRDefault="00841FF2" w:rsidP="00841FF2">
            <w:pPr>
              <w:pStyle w:val="TableText-Heading"/>
              <w:spacing w:line="276" w:lineRule="auto"/>
            </w:pPr>
            <w:r w:rsidRPr="007E1EAE">
              <w:t>Description</w:t>
            </w:r>
          </w:p>
        </w:tc>
      </w:tr>
      <w:tr w:rsidR="00841FF2" w:rsidRPr="00D8575F" w14:paraId="717476F4"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6616959" w14:textId="77777777" w:rsidR="00841FF2" w:rsidRPr="007E1EAE" w:rsidRDefault="00841FF2" w:rsidP="00841FF2">
            <w:pPr>
              <w:pStyle w:val="TableText"/>
              <w:spacing w:line="276" w:lineRule="auto"/>
              <w:rPr>
                <w:noProof/>
              </w:rPr>
            </w:pPr>
            <w:r w:rsidRPr="007E1EAE">
              <w:rPr>
                <w:noProof/>
              </w:rPr>
              <w:t xml:space="preserve">&lt;capability   name_or_type&gt;   </w:t>
            </w:r>
          </w:p>
          <w:p w14:paraId="02134D02" w14:textId="77777777" w:rsidR="00841FF2" w:rsidRPr="007E1EAE" w:rsidRDefault="00841FF2" w:rsidP="00841FF2">
            <w:pPr>
              <w:pStyle w:val="TableText"/>
              <w:spacing w:line="276" w:lineRule="auto"/>
              <w:rPr>
                <w:noProof/>
              </w:rPr>
            </w:pPr>
            <w:r w:rsidRPr="007E1EAE">
              <w:rPr>
                <w:noProof/>
              </w:rPr>
              <w:t xml:space="preserve">  name&gt;:</w:t>
            </w:r>
          </w:p>
          <w:p w14:paraId="397DF8C1" w14:textId="77777777" w:rsidR="00841FF2" w:rsidRPr="007E1EAE" w:rsidRDefault="00841FF2" w:rsidP="00841FF2">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0BCD25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6DE365C" w14:textId="77777777" w:rsidR="00841FF2" w:rsidRPr="007E1EAE" w:rsidRDefault="00841FF2" w:rsidP="00841FF2">
            <w:pPr>
              <w:pStyle w:val="TableText"/>
              <w:spacing w:line="276" w:lineRule="auto"/>
            </w:pPr>
            <w:r w:rsidRPr="007E1EAE">
              <w:t xml:space="preserve">list of </w:t>
            </w:r>
          </w:p>
          <w:p w14:paraId="25D850B3" w14:textId="77777777" w:rsidR="00841FF2" w:rsidRPr="007E1EAE" w:rsidRDefault="006F07B6" w:rsidP="00841FF2">
            <w:pPr>
              <w:pStyle w:val="TableText"/>
              <w:spacing w:line="276" w:lineRule="auto"/>
            </w:pPr>
            <w:hyperlink w:anchor="DEFN_ELEMENT_PROPERTY_FILTER_DEFN" w:history="1">
              <w:r w:rsidR="00841FF2"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69C9E5E"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capabilities’ property definitions’ values.</w:t>
            </w:r>
          </w:p>
        </w:tc>
      </w:tr>
    </w:tbl>
    <w:p w14:paraId="1C0463C2" w14:textId="77777777" w:rsidR="00841FF2" w:rsidRPr="007E1EAE" w:rsidRDefault="00841FF2" w:rsidP="00841FF2">
      <w:pPr>
        <w:pStyle w:val="Heading4"/>
      </w:pPr>
      <w:r w:rsidRPr="007E1EAE">
        <w:t>Grammar</w:t>
      </w:r>
    </w:p>
    <w:p w14:paraId="6F73B95A" w14:textId="77777777" w:rsidR="00841FF2" w:rsidRPr="007E1EAE" w:rsidRDefault="00841FF2" w:rsidP="00841FF2">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D2378FF" w14:textId="77777777" w:rsidTr="00841FF2">
        <w:trPr>
          <w:trHeight w:val="256"/>
        </w:trPr>
        <w:tc>
          <w:tcPr>
            <w:tcW w:w="9576" w:type="dxa"/>
            <w:shd w:val="clear" w:color="auto" w:fill="D9D9D9" w:themeFill="background1" w:themeFillShade="D9"/>
          </w:tcPr>
          <w:p w14:paraId="459AB485" w14:textId="77777777" w:rsidR="00841FF2" w:rsidRPr="007E1EAE" w:rsidRDefault="00841FF2" w:rsidP="00841FF2">
            <w:pPr>
              <w:rPr>
                <w:rStyle w:val="CodeSnippet"/>
                <w:noProof/>
              </w:rPr>
            </w:pPr>
            <w:r w:rsidRPr="007E1EAE">
              <w:rPr>
                <w:rStyle w:val="CodeSnippet"/>
                <w:noProof/>
              </w:rPr>
              <w:t>&lt;filter_name&gt;:</w:t>
            </w:r>
          </w:p>
          <w:p w14:paraId="5B0C31D9" w14:textId="77777777" w:rsidR="00841FF2" w:rsidRPr="007E1EAE" w:rsidRDefault="00841FF2" w:rsidP="00841FF2">
            <w:pPr>
              <w:rPr>
                <w:rStyle w:val="CodeSnippet"/>
                <w:noProof/>
              </w:rPr>
            </w:pPr>
            <w:r w:rsidRPr="007E1EAE">
              <w:rPr>
                <w:rStyle w:val="CodeSnippet"/>
                <w:noProof/>
              </w:rPr>
              <w:t xml:space="preserve">  properties:</w:t>
            </w:r>
          </w:p>
          <w:p w14:paraId="7DE1425F"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45BC2FF8" w14:textId="77777777" w:rsidR="00841FF2" w:rsidRPr="007E1EAE" w:rsidRDefault="00841FF2" w:rsidP="00841FF2">
            <w:pPr>
              <w:rPr>
                <w:rStyle w:val="CodeSnippet"/>
                <w:noProof/>
              </w:rPr>
            </w:pPr>
            <w:r w:rsidRPr="007E1EAE">
              <w:rPr>
                <w:rStyle w:val="CodeSnippet"/>
                <w:noProof/>
              </w:rPr>
              <w:t xml:space="preserve">    - ...</w:t>
            </w:r>
          </w:p>
          <w:p w14:paraId="5F8927D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BCB4345" w14:textId="77777777" w:rsidR="00841FF2" w:rsidRPr="007E1EAE" w:rsidRDefault="00841FF2" w:rsidP="00841FF2">
            <w:pPr>
              <w:rPr>
                <w:rStyle w:val="CodeSnippet"/>
                <w:noProof/>
              </w:rPr>
            </w:pPr>
            <w:r w:rsidRPr="007E1EAE">
              <w:rPr>
                <w:rStyle w:val="CodeSnippet"/>
                <w:noProof/>
              </w:rPr>
              <w:t xml:space="preserve">  capabilities:</w:t>
            </w:r>
          </w:p>
          <w:p w14:paraId="2FE07CD1" w14:textId="77777777" w:rsidR="00841FF2" w:rsidRPr="007E1EAE" w:rsidRDefault="00841FF2" w:rsidP="00841FF2">
            <w:pPr>
              <w:rPr>
                <w:rStyle w:val="CodeSnippet"/>
                <w:noProof/>
              </w:rPr>
            </w:pPr>
            <w:r w:rsidRPr="007E1EAE">
              <w:rPr>
                <w:rStyle w:val="CodeSnippet"/>
                <w:noProof/>
              </w:rPr>
              <w:t xml:space="preserve">    - &lt;capability_name_or_type_1&gt;:</w:t>
            </w:r>
          </w:p>
          <w:p w14:paraId="52213418" w14:textId="77777777" w:rsidR="00841FF2" w:rsidRPr="007E1EAE" w:rsidRDefault="00841FF2" w:rsidP="00841FF2">
            <w:pPr>
              <w:rPr>
                <w:rStyle w:val="CodeSnippet"/>
                <w:noProof/>
              </w:rPr>
            </w:pPr>
            <w:r w:rsidRPr="007E1EAE">
              <w:rPr>
                <w:rStyle w:val="CodeSnippet"/>
                <w:noProof/>
              </w:rPr>
              <w:t xml:space="preserve">        properties:</w:t>
            </w:r>
          </w:p>
          <w:p w14:paraId="5ED85236"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2BD6C520" w14:textId="77777777" w:rsidR="00841FF2" w:rsidRPr="007E1EAE" w:rsidRDefault="00841FF2" w:rsidP="00841FF2">
            <w:pPr>
              <w:rPr>
                <w:rStyle w:val="CodeSnippet"/>
                <w:noProof/>
              </w:rPr>
            </w:pPr>
            <w:r w:rsidRPr="007E1EAE">
              <w:rPr>
                <w:rStyle w:val="CodeSnippet"/>
                <w:noProof/>
              </w:rPr>
              <w:t xml:space="preserve">          - ...</w:t>
            </w:r>
          </w:p>
          <w:p w14:paraId="6955187E"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9978A3" w14:textId="77777777" w:rsidR="00841FF2" w:rsidRPr="007E1EAE" w:rsidRDefault="00841FF2" w:rsidP="00841FF2">
            <w:pPr>
              <w:rPr>
                <w:rStyle w:val="CodeSnippet"/>
                <w:noProof/>
              </w:rPr>
            </w:pPr>
            <w:r w:rsidRPr="007E1EAE">
              <w:rPr>
                <w:rStyle w:val="CodeSnippet"/>
                <w:noProof/>
              </w:rPr>
              <w:t xml:space="preserve">    -  ...</w:t>
            </w:r>
          </w:p>
          <w:p w14:paraId="1AB5B70B" w14:textId="77777777" w:rsidR="00841FF2" w:rsidRPr="007E1EAE" w:rsidRDefault="00841FF2" w:rsidP="00841FF2">
            <w:pPr>
              <w:rPr>
                <w:rStyle w:val="CodeSnippet"/>
                <w:noProof/>
              </w:rPr>
            </w:pPr>
            <w:r w:rsidRPr="007E1EAE">
              <w:rPr>
                <w:rStyle w:val="CodeSnippet"/>
                <w:noProof/>
              </w:rPr>
              <w:t xml:space="preserve">    - &lt;capability_name_or_type_n&gt;:</w:t>
            </w:r>
          </w:p>
          <w:p w14:paraId="483BF2D2" w14:textId="77777777" w:rsidR="00841FF2" w:rsidRPr="007E1EAE" w:rsidRDefault="00841FF2" w:rsidP="00841FF2">
            <w:pPr>
              <w:rPr>
                <w:rStyle w:val="CodeSnippet"/>
                <w:noProof/>
              </w:rPr>
            </w:pPr>
            <w:r w:rsidRPr="007E1EAE">
              <w:rPr>
                <w:rStyle w:val="CodeSnippet"/>
                <w:noProof/>
              </w:rPr>
              <w:t xml:space="preserve">        properties:</w:t>
            </w:r>
          </w:p>
          <w:p w14:paraId="3EDF2EC1"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31176C9" w14:textId="77777777" w:rsidR="00841FF2" w:rsidRPr="007E1EAE" w:rsidRDefault="00841FF2" w:rsidP="00841FF2">
            <w:pPr>
              <w:rPr>
                <w:rStyle w:val="CodeSnippet"/>
                <w:noProof/>
              </w:rPr>
            </w:pPr>
            <w:r w:rsidRPr="007E1EAE">
              <w:rPr>
                <w:rStyle w:val="CodeSnippet"/>
                <w:noProof/>
              </w:rPr>
              <w:t xml:space="preserve">          - ...</w:t>
            </w:r>
          </w:p>
          <w:p w14:paraId="2006BA3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14E5A961" w14:textId="77777777" w:rsidR="00841FF2" w:rsidRPr="007E1EAE" w:rsidRDefault="00841FF2" w:rsidP="00841FF2">
      <w:pPr>
        <w:pStyle w:val="NormalaroundTable"/>
      </w:pPr>
      <w:r w:rsidRPr="007E1EAE">
        <w:t>In the above grammar, the pseudo values that appear in angle brackets have the following meaning:</w:t>
      </w:r>
    </w:p>
    <w:p w14:paraId="499FA071" w14:textId="77777777" w:rsidR="00841FF2" w:rsidRPr="007E1EAE" w:rsidRDefault="00841FF2" w:rsidP="00841FF2">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0BDADD5B" w14:textId="77777777" w:rsidR="00841FF2" w:rsidRPr="007E1EAE" w:rsidRDefault="00841FF2" w:rsidP="00841FF2">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666A986A" w14:textId="77777777" w:rsidR="00841FF2" w:rsidRPr="007E1EAE" w:rsidRDefault="00841FF2" w:rsidP="00841FF2">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226608BB" w14:textId="77777777" w:rsidR="00841FF2" w:rsidRPr="007E1EAE" w:rsidRDefault="00841FF2" w:rsidP="00841FF2">
      <w:pPr>
        <w:pStyle w:val="Heading4"/>
      </w:pPr>
      <w:r w:rsidRPr="007E1EAE">
        <w:t>Additional requirements</w:t>
      </w:r>
    </w:p>
    <w:p w14:paraId="3F69A8D4" w14:textId="77777777" w:rsidR="00841FF2" w:rsidRPr="007E1EAE" w:rsidRDefault="00841FF2" w:rsidP="00971CED">
      <w:pPr>
        <w:pStyle w:val="ListParagraph"/>
        <w:numPr>
          <w:ilvl w:val="0"/>
          <w:numId w:val="56"/>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537E9E03" w14:textId="77777777" w:rsidR="00841FF2" w:rsidRPr="007E1EAE" w:rsidRDefault="00841FF2" w:rsidP="00841FF2">
      <w:pPr>
        <w:pStyle w:val="Heading4"/>
      </w:pPr>
      <w:r w:rsidRPr="007E1EAE">
        <w:t>Example</w:t>
      </w:r>
    </w:p>
    <w:p w14:paraId="3B80C07E" w14:textId="77777777" w:rsidR="00841FF2" w:rsidRPr="007E1EAE" w:rsidRDefault="00841FF2" w:rsidP="00841FF2">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w:t>
      </w:r>
      <w:r w:rsidRPr="007E1EAE">
        <w:lastRenderedPageBreak/>
        <w:t xml:space="preserve">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5656EB9" w14:textId="77777777" w:rsidR="00841FF2" w:rsidRPr="007E1EAE" w:rsidRDefault="00841FF2" w:rsidP="00841FF2">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9AEE525" w14:textId="77777777" w:rsidTr="00841FF2">
        <w:trPr>
          <w:trHeight w:val="256"/>
        </w:trPr>
        <w:tc>
          <w:tcPr>
            <w:tcW w:w="9576" w:type="dxa"/>
            <w:shd w:val="clear" w:color="auto" w:fill="D9D9D9" w:themeFill="background1" w:themeFillShade="D9"/>
          </w:tcPr>
          <w:p w14:paraId="2F559DF4" w14:textId="77777777" w:rsidR="00841FF2" w:rsidRPr="007E1EAE" w:rsidRDefault="00841FF2" w:rsidP="00841FF2">
            <w:pPr>
              <w:rPr>
                <w:rStyle w:val="CodeSnippet"/>
                <w:noProof/>
              </w:rPr>
            </w:pPr>
            <w:r w:rsidRPr="007E1EAE">
              <w:rPr>
                <w:rStyle w:val="CodeSnippet"/>
                <w:noProof/>
              </w:rPr>
              <w:t>my_node_template:</w:t>
            </w:r>
          </w:p>
          <w:p w14:paraId="02995EF4" w14:textId="77777777" w:rsidR="00841FF2" w:rsidRPr="007E1EAE" w:rsidRDefault="00841FF2" w:rsidP="00841FF2">
            <w:pPr>
              <w:rPr>
                <w:rStyle w:val="CodeSnippet"/>
                <w:noProof/>
              </w:rPr>
            </w:pPr>
            <w:r w:rsidRPr="007E1EAE">
              <w:rPr>
                <w:rStyle w:val="CodeSnippet"/>
                <w:noProof/>
              </w:rPr>
              <w:t xml:space="preserve">  # other details omitted for brevity</w:t>
            </w:r>
          </w:p>
          <w:p w14:paraId="50DC6ACA" w14:textId="77777777" w:rsidR="00841FF2" w:rsidRPr="007E1EAE" w:rsidRDefault="00841FF2" w:rsidP="00841FF2">
            <w:pPr>
              <w:rPr>
                <w:rStyle w:val="CodeSnippet"/>
                <w:noProof/>
              </w:rPr>
            </w:pPr>
            <w:r w:rsidRPr="007E1EAE">
              <w:rPr>
                <w:rStyle w:val="CodeSnippet"/>
                <w:noProof/>
              </w:rPr>
              <w:t xml:space="preserve">  requirements:</w:t>
            </w:r>
          </w:p>
          <w:p w14:paraId="32F9B169" w14:textId="77777777" w:rsidR="00841FF2" w:rsidRPr="007E1EAE" w:rsidRDefault="00841FF2" w:rsidP="00841FF2">
            <w:pPr>
              <w:rPr>
                <w:rStyle w:val="CodeSnippet"/>
                <w:noProof/>
              </w:rPr>
            </w:pPr>
            <w:r w:rsidRPr="007E1EAE">
              <w:rPr>
                <w:rStyle w:val="CodeSnippet"/>
                <w:noProof/>
              </w:rPr>
              <w:t xml:space="preserve">    - host:</w:t>
            </w:r>
          </w:p>
          <w:p w14:paraId="3017D473" w14:textId="77777777" w:rsidR="00841FF2" w:rsidRPr="007E1EAE" w:rsidRDefault="00841FF2" w:rsidP="00841FF2">
            <w:pPr>
              <w:rPr>
                <w:rStyle w:val="CodeSnippet"/>
                <w:noProof/>
              </w:rPr>
            </w:pPr>
            <w:r w:rsidRPr="007E1EAE">
              <w:rPr>
                <w:rStyle w:val="CodeSnippet"/>
                <w:noProof/>
              </w:rPr>
              <w:t xml:space="preserve">        node_filter:</w:t>
            </w:r>
          </w:p>
          <w:p w14:paraId="1D3E084F" w14:textId="77777777" w:rsidR="00841FF2" w:rsidRPr="007E1EAE" w:rsidRDefault="00841FF2" w:rsidP="00841FF2">
            <w:pPr>
              <w:rPr>
                <w:rStyle w:val="CodeSnippet"/>
                <w:noProof/>
              </w:rPr>
            </w:pPr>
            <w:r w:rsidRPr="007E1EAE">
              <w:rPr>
                <w:rStyle w:val="CodeSnippet"/>
                <w:noProof/>
              </w:rPr>
              <w:t xml:space="preserve">          capabilities:</w:t>
            </w:r>
          </w:p>
          <w:p w14:paraId="6FD191F1" w14:textId="77777777" w:rsidR="00841FF2" w:rsidRPr="007E1EAE" w:rsidRDefault="00841FF2" w:rsidP="00841FF2">
            <w:pPr>
              <w:rPr>
                <w:rStyle w:val="CodeSnippet"/>
                <w:noProof/>
              </w:rPr>
            </w:pPr>
            <w:r w:rsidRPr="007E1EAE">
              <w:rPr>
                <w:rStyle w:val="CodeSnippet"/>
                <w:noProof/>
              </w:rPr>
              <w:t xml:space="preserve">            # My “host” Compute node needs these properties:      </w:t>
            </w:r>
          </w:p>
          <w:p w14:paraId="55D8C32F" w14:textId="77777777" w:rsidR="00841FF2" w:rsidRPr="007E1EAE" w:rsidRDefault="00841FF2" w:rsidP="00841FF2">
            <w:pPr>
              <w:rPr>
                <w:rStyle w:val="CodeSnippet"/>
                <w:noProof/>
              </w:rPr>
            </w:pPr>
            <w:r w:rsidRPr="007E1EAE">
              <w:rPr>
                <w:rStyle w:val="CodeSnippet"/>
                <w:noProof/>
              </w:rPr>
              <w:t xml:space="preserve">            - host:</w:t>
            </w:r>
          </w:p>
          <w:p w14:paraId="77C4CCFE" w14:textId="77777777" w:rsidR="00841FF2" w:rsidRPr="007E1EAE" w:rsidRDefault="00841FF2" w:rsidP="00841FF2">
            <w:pPr>
              <w:rPr>
                <w:rStyle w:val="CodeSnippet"/>
                <w:noProof/>
              </w:rPr>
            </w:pPr>
            <w:r w:rsidRPr="007E1EAE">
              <w:rPr>
                <w:rStyle w:val="CodeSnippet"/>
                <w:noProof/>
              </w:rPr>
              <w:t xml:space="preserve">                properties:</w:t>
            </w:r>
          </w:p>
          <w:p w14:paraId="53F93431" w14:textId="77777777" w:rsidR="00841FF2" w:rsidRPr="007E1EAE" w:rsidRDefault="00841FF2" w:rsidP="00841FF2">
            <w:pPr>
              <w:rPr>
                <w:rStyle w:val="CodeSnippet"/>
                <w:noProof/>
              </w:rPr>
            </w:pPr>
            <w:r w:rsidRPr="007E1EAE">
              <w:rPr>
                <w:rStyle w:val="CodeSnippet"/>
                <w:noProof/>
              </w:rPr>
              <w:t xml:space="preserve">                  - num_cpus: { in_range: [ 1, 4 ] }</w:t>
            </w:r>
          </w:p>
          <w:p w14:paraId="1A5428D3" w14:textId="77777777" w:rsidR="00841FF2" w:rsidRPr="007E1EAE" w:rsidRDefault="00841FF2" w:rsidP="00841FF2">
            <w:pPr>
              <w:rPr>
                <w:rStyle w:val="CodeSnippet"/>
                <w:noProof/>
              </w:rPr>
            </w:pPr>
            <w:r w:rsidRPr="007E1EAE">
              <w:rPr>
                <w:rStyle w:val="CodeSnippet"/>
                <w:noProof/>
              </w:rPr>
              <w:t xml:space="preserve">                  - mem_size: { greater_or_equal: 512 MB }</w:t>
            </w:r>
          </w:p>
        </w:tc>
      </w:tr>
    </w:tbl>
    <w:p w14:paraId="359982A6" w14:textId="77777777" w:rsidR="00841FF2" w:rsidRPr="007E1EAE" w:rsidRDefault="00841FF2" w:rsidP="00841FF2">
      <w:pPr>
        <w:pStyle w:val="Heading3"/>
      </w:pPr>
      <w:bookmarkStart w:id="628" w:name="_Toc454457735"/>
      <w:bookmarkStart w:id="629" w:name="_Toc454458534"/>
      <w:bookmarkStart w:id="630" w:name="DEFN_ELEMENT_REPOSITORY_DEF"/>
      <w:r w:rsidRPr="007E1EAE">
        <w:t>Repository definition</w:t>
      </w:r>
      <w:bookmarkEnd w:id="628"/>
      <w:bookmarkEnd w:id="629"/>
    </w:p>
    <w:bookmarkEnd w:id="630"/>
    <w:p w14:paraId="5D35FBB6" w14:textId="77777777" w:rsidR="00841FF2" w:rsidRPr="007E1EAE" w:rsidRDefault="00841FF2" w:rsidP="00841FF2">
      <w:r w:rsidRPr="007E1EAE">
        <w:t>A repository definition defines a named external repository which contains deployment and implementation artifacts that are referenced within the TOSCA Service Template.</w:t>
      </w:r>
    </w:p>
    <w:p w14:paraId="7B06540C" w14:textId="77777777" w:rsidR="00841FF2" w:rsidRPr="007E1EAE" w:rsidRDefault="00841FF2" w:rsidP="00841FF2">
      <w:pPr>
        <w:pStyle w:val="Heading4"/>
      </w:pPr>
      <w:r w:rsidRPr="007E1EAE">
        <w:t>Keynames</w:t>
      </w:r>
    </w:p>
    <w:p w14:paraId="3CD355E2" w14:textId="77777777" w:rsidR="00841FF2" w:rsidRPr="007E1EAE" w:rsidRDefault="00841FF2" w:rsidP="00841FF2">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841FF2" w:rsidRPr="007E1EAE" w14:paraId="1C48B717" w14:textId="77777777" w:rsidTr="00841FF2">
        <w:trPr>
          <w:cantSplit/>
          <w:tblHeader/>
        </w:trPr>
        <w:tc>
          <w:tcPr>
            <w:tcW w:w="624" w:type="pct"/>
            <w:shd w:val="clear" w:color="auto" w:fill="D9D9D9"/>
          </w:tcPr>
          <w:p w14:paraId="12928CF5" w14:textId="77777777" w:rsidR="00841FF2" w:rsidRPr="007E1EAE" w:rsidRDefault="00841FF2" w:rsidP="00841FF2">
            <w:pPr>
              <w:pStyle w:val="TableText-Heading"/>
            </w:pPr>
            <w:r w:rsidRPr="007E1EAE">
              <w:t>Keyname</w:t>
            </w:r>
          </w:p>
        </w:tc>
        <w:tc>
          <w:tcPr>
            <w:tcW w:w="482" w:type="pct"/>
            <w:shd w:val="clear" w:color="auto" w:fill="D9D9D9"/>
          </w:tcPr>
          <w:p w14:paraId="1B363BEB" w14:textId="77777777" w:rsidR="00841FF2" w:rsidRPr="007E1EAE" w:rsidRDefault="00841FF2" w:rsidP="00841FF2">
            <w:pPr>
              <w:pStyle w:val="TableText-Heading"/>
            </w:pPr>
            <w:r w:rsidRPr="007E1EAE">
              <w:t>Required</w:t>
            </w:r>
          </w:p>
        </w:tc>
        <w:tc>
          <w:tcPr>
            <w:tcW w:w="517" w:type="pct"/>
            <w:shd w:val="clear" w:color="auto" w:fill="D9D9D9"/>
          </w:tcPr>
          <w:p w14:paraId="0AA56098" w14:textId="77777777" w:rsidR="00841FF2" w:rsidRPr="007E1EAE" w:rsidRDefault="00841FF2" w:rsidP="00841FF2">
            <w:pPr>
              <w:pStyle w:val="TableText-Heading"/>
            </w:pPr>
            <w:r w:rsidRPr="007E1EAE">
              <w:t>Type</w:t>
            </w:r>
          </w:p>
        </w:tc>
        <w:tc>
          <w:tcPr>
            <w:tcW w:w="731" w:type="pct"/>
            <w:shd w:val="clear" w:color="auto" w:fill="D9D9D9"/>
          </w:tcPr>
          <w:p w14:paraId="05775FDE" w14:textId="77777777" w:rsidR="00841FF2" w:rsidRPr="007E1EAE" w:rsidRDefault="00841FF2" w:rsidP="00841FF2">
            <w:pPr>
              <w:pStyle w:val="TableText-Heading"/>
            </w:pPr>
            <w:r w:rsidRPr="007E1EAE">
              <w:t>Constraints</w:t>
            </w:r>
          </w:p>
        </w:tc>
        <w:tc>
          <w:tcPr>
            <w:tcW w:w="2646" w:type="pct"/>
            <w:shd w:val="clear" w:color="auto" w:fill="D9D9D9"/>
          </w:tcPr>
          <w:p w14:paraId="4FA58769" w14:textId="77777777" w:rsidR="00841FF2" w:rsidRPr="007E1EAE" w:rsidRDefault="00841FF2" w:rsidP="00841FF2">
            <w:pPr>
              <w:pStyle w:val="TableText-Heading"/>
            </w:pPr>
            <w:r w:rsidRPr="007E1EAE">
              <w:t>Description</w:t>
            </w:r>
          </w:p>
        </w:tc>
      </w:tr>
      <w:tr w:rsidR="00841FF2" w:rsidRPr="00D8575F" w14:paraId="3992AE29" w14:textId="77777777" w:rsidTr="00841FF2">
        <w:trPr>
          <w:cantSplit/>
          <w:trHeight w:val="314"/>
        </w:trPr>
        <w:tc>
          <w:tcPr>
            <w:tcW w:w="624" w:type="pct"/>
            <w:shd w:val="clear" w:color="auto" w:fill="FFFFFF"/>
          </w:tcPr>
          <w:p w14:paraId="2CA4AF12"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44DD047B" w14:textId="77777777" w:rsidR="00841FF2" w:rsidRPr="007E1EAE" w:rsidRDefault="00841FF2" w:rsidP="00841FF2">
            <w:pPr>
              <w:pStyle w:val="TableText"/>
            </w:pPr>
            <w:r w:rsidRPr="007E1EAE">
              <w:t>no</w:t>
            </w:r>
          </w:p>
        </w:tc>
        <w:tc>
          <w:tcPr>
            <w:tcW w:w="517" w:type="pct"/>
            <w:shd w:val="clear" w:color="auto" w:fill="FFFFFF"/>
          </w:tcPr>
          <w:p w14:paraId="6E01AC56"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731" w:type="pct"/>
            <w:shd w:val="clear" w:color="auto" w:fill="FFFFFF"/>
          </w:tcPr>
          <w:p w14:paraId="513D4E49" w14:textId="77777777" w:rsidR="00841FF2" w:rsidRPr="007E1EAE" w:rsidRDefault="00841FF2" w:rsidP="00841FF2">
            <w:pPr>
              <w:pStyle w:val="TableText"/>
            </w:pPr>
            <w:r w:rsidRPr="007E1EAE">
              <w:t>None</w:t>
            </w:r>
          </w:p>
        </w:tc>
        <w:tc>
          <w:tcPr>
            <w:tcW w:w="2646" w:type="pct"/>
            <w:shd w:val="clear" w:color="auto" w:fill="FFFFFF"/>
          </w:tcPr>
          <w:p w14:paraId="37F127DA" w14:textId="77777777" w:rsidR="00841FF2" w:rsidRPr="007E1EAE" w:rsidRDefault="00841FF2" w:rsidP="00841FF2">
            <w:pPr>
              <w:pStyle w:val="TableText"/>
            </w:pPr>
            <w:r w:rsidRPr="007E1EAE">
              <w:t>The optional description for the repository.</w:t>
            </w:r>
          </w:p>
        </w:tc>
      </w:tr>
      <w:tr w:rsidR="00841FF2" w:rsidRPr="00D8575F" w14:paraId="15D3C544" w14:textId="77777777" w:rsidTr="00841FF2">
        <w:trPr>
          <w:cantSplit/>
        </w:trPr>
        <w:tc>
          <w:tcPr>
            <w:tcW w:w="624" w:type="pct"/>
            <w:shd w:val="clear" w:color="auto" w:fill="FFFFFF"/>
          </w:tcPr>
          <w:p w14:paraId="4B303E2D" w14:textId="77777777" w:rsidR="00841FF2" w:rsidRPr="007E1EAE" w:rsidRDefault="00841FF2" w:rsidP="00841FF2">
            <w:pPr>
              <w:pStyle w:val="TableText"/>
              <w:rPr>
                <w:noProof/>
              </w:rPr>
            </w:pPr>
            <w:r w:rsidRPr="007E1EAE">
              <w:rPr>
                <w:noProof/>
              </w:rPr>
              <w:t>url</w:t>
            </w:r>
          </w:p>
        </w:tc>
        <w:tc>
          <w:tcPr>
            <w:tcW w:w="482" w:type="pct"/>
            <w:shd w:val="clear" w:color="auto" w:fill="FFFFFF"/>
          </w:tcPr>
          <w:p w14:paraId="14CE11AD" w14:textId="77777777" w:rsidR="00841FF2" w:rsidRPr="007E1EAE" w:rsidRDefault="00841FF2" w:rsidP="00841FF2">
            <w:pPr>
              <w:pStyle w:val="TableText"/>
            </w:pPr>
            <w:r w:rsidRPr="007E1EAE">
              <w:t>yes</w:t>
            </w:r>
          </w:p>
        </w:tc>
        <w:tc>
          <w:tcPr>
            <w:tcW w:w="517" w:type="pct"/>
            <w:shd w:val="clear" w:color="auto" w:fill="FFFFFF"/>
          </w:tcPr>
          <w:p w14:paraId="4088DEB5"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31" w:type="pct"/>
            <w:shd w:val="clear" w:color="auto" w:fill="FFFFFF"/>
          </w:tcPr>
          <w:p w14:paraId="5DD49CD2" w14:textId="77777777" w:rsidR="00841FF2" w:rsidRPr="007E1EAE" w:rsidRDefault="00841FF2" w:rsidP="00841FF2">
            <w:pPr>
              <w:pStyle w:val="TableText"/>
            </w:pPr>
            <w:r w:rsidRPr="007E1EAE">
              <w:t>None</w:t>
            </w:r>
          </w:p>
        </w:tc>
        <w:tc>
          <w:tcPr>
            <w:tcW w:w="2646" w:type="pct"/>
            <w:shd w:val="clear" w:color="auto" w:fill="FFFFFF"/>
          </w:tcPr>
          <w:p w14:paraId="409100AD" w14:textId="77777777" w:rsidR="00841FF2" w:rsidRPr="007E1EAE" w:rsidRDefault="00841FF2" w:rsidP="00841FF2">
            <w:pPr>
              <w:pStyle w:val="TableText"/>
            </w:pPr>
            <w:r w:rsidRPr="007E1EAE">
              <w:t>The required URL or network address used to access the repository.</w:t>
            </w:r>
          </w:p>
        </w:tc>
      </w:tr>
      <w:tr w:rsidR="00841FF2" w:rsidRPr="00D8575F" w14:paraId="3C748CA5" w14:textId="77777777" w:rsidTr="00841FF2">
        <w:trPr>
          <w:cantSplit/>
        </w:trPr>
        <w:tc>
          <w:tcPr>
            <w:tcW w:w="624" w:type="pct"/>
            <w:shd w:val="clear" w:color="auto" w:fill="FFFFFF"/>
          </w:tcPr>
          <w:p w14:paraId="78438210" w14:textId="77777777" w:rsidR="00841FF2" w:rsidRPr="007E1EAE" w:rsidRDefault="00841FF2" w:rsidP="00841FF2">
            <w:pPr>
              <w:pStyle w:val="TableText"/>
              <w:rPr>
                <w:noProof/>
              </w:rPr>
            </w:pPr>
            <w:r w:rsidRPr="007E1EAE">
              <w:rPr>
                <w:noProof/>
              </w:rPr>
              <w:t>credential</w:t>
            </w:r>
          </w:p>
        </w:tc>
        <w:tc>
          <w:tcPr>
            <w:tcW w:w="482" w:type="pct"/>
            <w:shd w:val="clear" w:color="auto" w:fill="FFFFFF"/>
          </w:tcPr>
          <w:p w14:paraId="50E1A123" w14:textId="77777777" w:rsidR="00841FF2" w:rsidRPr="007E1EAE" w:rsidRDefault="00841FF2" w:rsidP="00841FF2">
            <w:pPr>
              <w:pStyle w:val="TableText"/>
            </w:pPr>
            <w:r w:rsidRPr="007E1EAE">
              <w:t>no</w:t>
            </w:r>
          </w:p>
        </w:tc>
        <w:tc>
          <w:tcPr>
            <w:tcW w:w="517" w:type="pct"/>
            <w:shd w:val="clear" w:color="auto" w:fill="FFFFFF"/>
          </w:tcPr>
          <w:p w14:paraId="7AEFA955" w14:textId="77777777" w:rsidR="00841FF2" w:rsidRPr="007E1EAE" w:rsidRDefault="006F07B6" w:rsidP="00841FF2">
            <w:pPr>
              <w:pStyle w:val="TableText"/>
            </w:pPr>
            <w:hyperlink w:anchor="TYPE_TOSCA_DATA_CREDENTIAL" w:history="1">
              <w:r w:rsidR="00841FF2" w:rsidRPr="007E1EAE">
                <w:rPr>
                  <w:rStyle w:val="Hyperlink"/>
                </w:rPr>
                <w:t>Credential</w:t>
              </w:r>
            </w:hyperlink>
          </w:p>
        </w:tc>
        <w:tc>
          <w:tcPr>
            <w:tcW w:w="731" w:type="pct"/>
            <w:shd w:val="clear" w:color="auto" w:fill="FFFFFF"/>
          </w:tcPr>
          <w:p w14:paraId="5740181D" w14:textId="77777777" w:rsidR="00841FF2" w:rsidRPr="007E1EAE" w:rsidRDefault="00841FF2" w:rsidP="00841FF2">
            <w:pPr>
              <w:pStyle w:val="TableText"/>
            </w:pPr>
            <w:r w:rsidRPr="007E1EAE">
              <w:t>None</w:t>
            </w:r>
          </w:p>
        </w:tc>
        <w:tc>
          <w:tcPr>
            <w:tcW w:w="2646" w:type="pct"/>
            <w:shd w:val="clear" w:color="auto" w:fill="FFFFFF"/>
          </w:tcPr>
          <w:p w14:paraId="50EA02A6" w14:textId="77777777" w:rsidR="00841FF2" w:rsidRPr="007E1EAE" w:rsidRDefault="00841FF2" w:rsidP="00841FF2">
            <w:pPr>
              <w:pStyle w:val="TableText"/>
            </w:pPr>
            <w:r w:rsidRPr="007E1EAE">
              <w:t>The optional Credential used to authorize access to the repository.</w:t>
            </w:r>
          </w:p>
        </w:tc>
      </w:tr>
    </w:tbl>
    <w:p w14:paraId="5E4476D2" w14:textId="77777777" w:rsidR="00841FF2" w:rsidRPr="007E1EAE" w:rsidRDefault="00841FF2" w:rsidP="00841FF2">
      <w:pPr>
        <w:pStyle w:val="Heading4"/>
      </w:pPr>
      <w:r w:rsidRPr="007E1EAE">
        <w:t>Grammar</w:t>
      </w:r>
    </w:p>
    <w:p w14:paraId="038F512D" w14:textId="77777777" w:rsidR="00841FF2" w:rsidRPr="007E1EAE" w:rsidRDefault="00841FF2" w:rsidP="00841FF2">
      <w:pPr>
        <w:pStyle w:val="NormalaroundTable"/>
      </w:pPr>
      <w:r w:rsidRPr="007E1EAE">
        <w:t>Repository definitions have one the following grammars:</w:t>
      </w:r>
    </w:p>
    <w:p w14:paraId="2C29DAA1" w14:textId="77777777" w:rsidR="00841FF2" w:rsidRPr="007E1EAE" w:rsidRDefault="00841FF2" w:rsidP="00841FF2">
      <w:pPr>
        <w:pStyle w:val="Heading5"/>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B3C1DAB" w14:textId="77777777" w:rsidTr="00841FF2">
        <w:tc>
          <w:tcPr>
            <w:tcW w:w="9576" w:type="dxa"/>
            <w:shd w:val="clear" w:color="auto" w:fill="D9D9D9" w:themeFill="background1" w:themeFillShade="D9"/>
          </w:tcPr>
          <w:p w14:paraId="5CB51D91" w14:textId="77777777" w:rsidR="00841FF2" w:rsidRPr="007E1EAE" w:rsidRDefault="00841FF2" w:rsidP="00841FF2">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3C4AE25E"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AA72" w14:textId="77777777" w:rsidTr="00841FF2">
        <w:tc>
          <w:tcPr>
            <w:tcW w:w="9576" w:type="dxa"/>
            <w:shd w:val="clear" w:color="auto" w:fill="D9D9D9" w:themeFill="background1" w:themeFillShade="D9"/>
          </w:tcPr>
          <w:p w14:paraId="1FDB014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2FCD8F96" w14:textId="77777777" w:rsidR="00841FF2" w:rsidRPr="007E1EAE" w:rsidRDefault="00841FF2" w:rsidP="00841FF2">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7C0A3233" w14:textId="77777777" w:rsidR="00841FF2" w:rsidRPr="007E1EAE" w:rsidRDefault="00841FF2" w:rsidP="00841FF2">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34BE06" w14:textId="77777777" w:rsidR="00841FF2" w:rsidRPr="007E1EAE" w:rsidRDefault="00841FF2" w:rsidP="00841FF2">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6F19AF14" w14:textId="77777777" w:rsidR="00841FF2" w:rsidRPr="007E1EAE" w:rsidRDefault="00841FF2" w:rsidP="00841FF2">
      <w:pPr>
        <w:pStyle w:val="NormalaroundTable"/>
      </w:pPr>
      <w:r w:rsidRPr="007E1EAE">
        <w:t>In the above grammar, the pseudo values that appear in angle brackets have the following meaning:</w:t>
      </w:r>
    </w:p>
    <w:p w14:paraId="475E8009" w14:textId="77777777" w:rsidR="00841FF2" w:rsidRPr="007E1EAE" w:rsidRDefault="00841FF2" w:rsidP="00971CED">
      <w:pPr>
        <w:numPr>
          <w:ilvl w:val="0"/>
          <w:numId w:val="17"/>
        </w:numPr>
        <w:spacing w:before="0" w:after="0"/>
      </w:pPr>
      <w:r w:rsidRPr="007E1EAE">
        <w:rPr>
          <w:rStyle w:val="CodeSnippetHighlight"/>
        </w:rPr>
        <w:lastRenderedPageBreak/>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F62B728" w14:textId="77777777" w:rsidR="00841FF2" w:rsidRPr="007E1EAE" w:rsidRDefault="00841FF2" w:rsidP="00971CED">
      <w:pPr>
        <w:numPr>
          <w:ilvl w:val="0"/>
          <w:numId w:val="17"/>
        </w:numPr>
        <w:spacing w:before="0" w:after="0"/>
      </w:pPr>
      <w:r w:rsidRPr="007E1EAE">
        <w:rPr>
          <w:rStyle w:val="CodeSnippetHighlight"/>
        </w:rPr>
        <w:t>repository_description</w:t>
      </w:r>
      <w:r w:rsidRPr="007E1EAE">
        <w:t xml:space="preserve">: contains an optional description of the repository. </w:t>
      </w:r>
    </w:p>
    <w:p w14:paraId="591943DC" w14:textId="77777777" w:rsidR="00841FF2" w:rsidRPr="007E1EAE" w:rsidRDefault="00841FF2" w:rsidP="00971CED">
      <w:pPr>
        <w:numPr>
          <w:ilvl w:val="0"/>
          <w:numId w:val="17"/>
        </w:numPr>
        <w:spacing w:before="0" w:after="0"/>
      </w:pPr>
      <w:r w:rsidRPr="007E1EAE">
        <w:rPr>
          <w:rStyle w:val="CodeSnippetHighlight"/>
        </w:rPr>
        <w:t>repository_address</w:t>
      </w:r>
      <w:r w:rsidRPr="007E1EAE">
        <w:t>: represents the required URL of the repository as a string.</w:t>
      </w:r>
    </w:p>
    <w:p w14:paraId="394D2FF4" w14:textId="77777777" w:rsidR="00841FF2" w:rsidRPr="007E1EAE" w:rsidRDefault="00841FF2" w:rsidP="00971CED">
      <w:pPr>
        <w:numPr>
          <w:ilvl w:val="0"/>
          <w:numId w:val="17"/>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61358618" w14:textId="77777777" w:rsidR="00841FF2" w:rsidRPr="007E1EAE" w:rsidRDefault="00841FF2" w:rsidP="00841FF2">
      <w:pPr>
        <w:pStyle w:val="Heading4"/>
      </w:pPr>
      <w:r w:rsidRPr="007E1EAE">
        <w:t>Example</w:t>
      </w:r>
    </w:p>
    <w:p w14:paraId="5D663A7B" w14:textId="77777777" w:rsidR="00841FF2" w:rsidRPr="007E1EAE" w:rsidRDefault="00841FF2" w:rsidP="00841FF2">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F398B19" w14:textId="77777777" w:rsidTr="00841FF2">
        <w:trPr>
          <w:trHeight w:val="256"/>
        </w:trPr>
        <w:tc>
          <w:tcPr>
            <w:tcW w:w="9576" w:type="dxa"/>
            <w:shd w:val="clear" w:color="auto" w:fill="D9D9D9" w:themeFill="background1" w:themeFillShade="D9"/>
          </w:tcPr>
          <w:p w14:paraId="35DE72E0" w14:textId="77777777" w:rsidR="00841FF2" w:rsidRPr="007E1EAE" w:rsidRDefault="00841FF2" w:rsidP="00841FF2">
            <w:pPr>
              <w:rPr>
                <w:rStyle w:val="CodeSnippet"/>
                <w:noProof/>
              </w:rPr>
            </w:pPr>
            <w:r w:rsidRPr="007E1EAE">
              <w:rPr>
                <w:rStyle w:val="CodeSnippet"/>
                <w:noProof/>
              </w:rPr>
              <w:t>repositories:</w:t>
            </w:r>
          </w:p>
          <w:p w14:paraId="31E9CE52" w14:textId="77777777" w:rsidR="00841FF2" w:rsidRPr="007E1EAE" w:rsidRDefault="00841FF2" w:rsidP="00841FF2">
            <w:pPr>
              <w:rPr>
                <w:rStyle w:val="CodeSnippet"/>
                <w:noProof/>
              </w:rPr>
            </w:pPr>
            <w:r w:rsidRPr="007E1EAE">
              <w:rPr>
                <w:rStyle w:val="CodeSnippet"/>
                <w:noProof/>
              </w:rPr>
              <w:t xml:space="preserve">  my_code_repo:</w:t>
            </w:r>
          </w:p>
          <w:p w14:paraId="719CFC8C" w14:textId="77777777" w:rsidR="00841FF2" w:rsidRPr="007E1EAE" w:rsidRDefault="00841FF2" w:rsidP="00841FF2">
            <w:pPr>
              <w:rPr>
                <w:rStyle w:val="CodeSnippet"/>
                <w:noProof/>
              </w:rPr>
            </w:pPr>
            <w:r w:rsidRPr="007E1EAE">
              <w:rPr>
                <w:rStyle w:val="CodeSnippet"/>
                <w:noProof/>
              </w:rPr>
              <w:t xml:space="preserve">    description: My project’s code repository in GitHub</w:t>
            </w:r>
          </w:p>
          <w:p w14:paraId="2E91821E" w14:textId="77777777" w:rsidR="00841FF2" w:rsidRPr="007E1EAE" w:rsidRDefault="00841FF2" w:rsidP="00841FF2">
            <w:pPr>
              <w:rPr>
                <w:rStyle w:val="CodeSnippet"/>
                <w:noProof/>
              </w:rPr>
            </w:pPr>
            <w:r w:rsidRPr="007E1EAE">
              <w:rPr>
                <w:rStyle w:val="CodeSnippet"/>
                <w:noProof/>
              </w:rPr>
              <w:t xml:space="preserve">    url: https://github.com/my-project/</w:t>
            </w:r>
          </w:p>
        </w:tc>
      </w:tr>
    </w:tbl>
    <w:p w14:paraId="7D99FB85" w14:textId="77777777" w:rsidR="00841FF2" w:rsidRPr="007E1EAE" w:rsidRDefault="00841FF2" w:rsidP="00841FF2">
      <w:pPr>
        <w:pStyle w:val="Heading3"/>
      </w:pPr>
      <w:bookmarkStart w:id="631" w:name="_Toc454457736"/>
      <w:bookmarkStart w:id="632" w:name="_Toc454458535"/>
      <w:bookmarkStart w:id="633" w:name="_Ref491526061"/>
      <w:bookmarkStart w:id="634" w:name="DEFN_ENTITY_ARTIFACT_DEF"/>
      <w:r w:rsidRPr="007E1EAE">
        <w:t>Artifact definition</w:t>
      </w:r>
      <w:bookmarkEnd w:id="631"/>
      <w:bookmarkEnd w:id="632"/>
      <w:bookmarkEnd w:id="633"/>
    </w:p>
    <w:bookmarkEnd w:id="634"/>
    <w:p w14:paraId="17531B6C" w14:textId="77777777" w:rsidR="00841FF2" w:rsidRPr="007E1EAE" w:rsidRDefault="00841FF2" w:rsidP="00841FF2">
      <w:pPr>
        <w:rPr>
          <w:rFonts w:cs="Arial"/>
          <w:b/>
          <w:bCs/>
          <w:color w:val="3B006F"/>
          <w:kern w:val="32"/>
          <w:szCs w:val="26"/>
        </w:rPr>
      </w:pPr>
      <w:r w:rsidRPr="007E1EAE">
        <w:t>An artifact definition defines a named, typed file that can be associated with Node Type or Node Template and used by orchestration engine to facilitate deployment and implementation of interface operations.</w:t>
      </w:r>
    </w:p>
    <w:p w14:paraId="6A4FCCAF" w14:textId="77777777" w:rsidR="00841FF2" w:rsidRPr="007E1EAE" w:rsidRDefault="00841FF2" w:rsidP="00841FF2">
      <w:pPr>
        <w:pStyle w:val="Heading4"/>
      </w:pPr>
      <w:r w:rsidRPr="007E1EAE">
        <w:t>Keynames</w:t>
      </w:r>
    </w:p>
    <w:p w14:paraId="126C363C" w14:textId="77777777" w:rsidR="00841FF2" w:rsidRPr="007E1EAE" w:rsidRDefault="00841FF2" w:rsidP="00841FF2">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2"/>
        <w:gridCol w:w="1141"/>
        <w:gridCol w:w="1262"/>
        <w:gridCol w:w="5412"/>
      </w:tblGrid>
      <w:tr w:rsidR="00841FF2" w:rsidRPr="007E1EAE" w14:paraId="3EBB7AC6" w14:textId="77777777" w:rsidTr="00841FF2">
        <w:trPr>
          <w:cantSplit/>
          <w:tblHeader/>
        </w:trPr>
        <w:tc>
          <w:tcPr>
            <w:tcW w:w="788" w:type="pct"/>
            <w:shd w:val="clear" w:color="auto" w:fill="D9D9D9"/>
          </w:tcPr>
          <w:p w14:paraId="5C695B69" w14:textId="77777777" w:rsidR="00841FF2" w:rsidRPr="007E1EAE" w:rsidRDefault="00841FF2" w:rsidP="00841FF2">
            <w:pPr>
              <w:pStyle w:val="TableText-Heading"/>
            </w:pPr>
            <w:r w:rsidRPr="007E1EAE">
              <w:t>Keyname</w:t>
            </w:r>
          </w:p>
        </w:tc>
        <w:tc>
          <w:tcPr>
            <w:tcW w:w="615" w:type="pct"/>
            <w:shd w:val="clear" w:color="auto" w:fill="D9D9D9"/>
          </w:tcPr>
          <w:p w14:paraId="50E4AD26" w14:textId="77777777" w:rsidR="00841FF2" w:rsidRPr="007E1EAE" w:rsidRDefault="00841FF2" w:rsidP="00841FF2">
            <w:pPr>
              <w:pStyle w:val="TableText-Heading"/>
            </w:pPr>
            <w:r w:rsidRPr="007E1EAE">
              <w:t>Required</w:t>
            </w:r>
          </w:p>
        </w:tc>
        <w:tc>
          <w:tcPr>
            <w:tcW w:w="680" w:type="pct"/>
            <w:shd w:val="clear" w:color="auto" w:fill="D9D9D9"/>
          </w:tcPr>
          <w:p w14:paraId="6FD37B1F" w14:textId="77777777" w:rsidR="00841FF2" w:rsidRPr="007E1EAE" w:rsidRDefault="00841FF2" w:rsidP="00841FF2">
            <w:pPr>
              <w:pStyle w:val="TableText-Heading"/>
            </w:pPr>
            <w:r w:rsidRPr="007E1EAE">
              <w:t>Type</w:t>
            </w:r>
          </w:p>
        </w:tc>
        <w:tc>
          <w:tcPr>
            <w:tcW w:w="2917" w:type="pct"/>
            <w:shd w:val="clear" w:color="auto" w:fill="D9D9D9"/>
          </w:tcPr>
          <w:p w14:paraId="1F2738D1" w14:textId="77777777" w:rsidR="00841FF2" w:rsidRPr="007E1EAE" w:rsidRDefault="00841FF2" w:rsidP="00841FF2">
            <w:pPr>
              <w:pStyle w:val="TableText-Heading"/>
            </w:pPr>
            <w:r w:rsidRPr="007E1EAE">
              <w:t>Description</w:t>
            </w:r>
          </w:p>
        </w:tc>
      </w:tr>
      <w:tr w:rsidR="00841FF2" w:rsidRPr="00D8575F" w14:paraId="090184B0" w14:textId="77777777" w:rsidTr="00841FF2">
        <w:trPr>
          <w:cantSplit/>
        </w:trPr>
        <w:tc>
          <w:tcPr>
            <w:tcW w:w="788" w:type="pct"/>
            <w:shd w:val="clear" w:color="auto" w:fill="FFFFFF"/>
          </w:tcPr>
          <w:p w14:paraId="3961D765" w14:textId="77777777" w:rsidR="00841FF2" w:rsidRPr="007E1EAE" w:rsidRDefault="00841FF2" w:rsidP="00841FF2">
            <w:pPr>
              <w:pStyle w:val="TableText"/>
            </w:pPr>
            <w:r w:rsidRPr="007E1EAE">
              <w:t>type</w:t>
            </w:r>
          </w:p>
        </w:tc>
        <w:tc>
          <w:tcPr>
            <w:tcW w:w="615" w:type="pct"/>
            <w:shd w:val="clear" w:color="auto" w:fill="FFFFFF"/>
          </w:tcPr>
          <w:p w14:paraId="799112E2" w14:textId="77777777" w:rsidR="00841FF2" w:rsidRPr="007E1EAE" w:rsidRDefault="00841FF2" w:rsidP="00841FF2">
            <w:pPr>
              <w:pStyle w:val="TableText"/>
            </w:pPr>
            <w:r w:rsidRPr="007E1EAE">
              <w:t>yes</w:t>
            </w:r>
          </w:p>
        </w:tc>
        <w:tc>
          <w:tcPr>
            <w:tcW w:w="680" w:type="pct"/>
            <w:shd w:val="clear" w:color="auto" w:fill="FFFFFF"/>
          </w:tcPr>
          <w:p w14:paraId="4D8E5619"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917" w:type="pct"/>
            <w:shd w:val="clear" w:color="auto" w:fill="FFFFFF"/>
          </w:tcPr>
          <w:p w14:paraId="6889C96F" w14:textId="77777777" w:rsidR="00841FF2" w:rsidRPr="007E1EAE" w:rsidRDefault="00841FF2" w:rsidP="00841FF2">
            <w:pPr>
              <w:pStyle w:val="TableText"/>
            </w:pPr>
            <w:r w:rsidRPr="007E1EAE">
              <w:t>The required artifact type for the artifact definition.</w:t>
            </w:r>
          </w:p>
        </w:tc>
      </w:tr>
      <w:tr w:rsidR="00841FF2" w:rsidRPr="00D8575F" w14:paraId="0DF0895D" w14:textId="77777777" w:rsidTr="00841FF2">
        <w:trPr>
          <w:cantSplit/>
        </w:trPr>
        <w:tc>
          <w:tcPr>
            <w:tcW w:w="788" w:type="pct"/>
            <w:shd w:val="clear" w:color="auto" w:fill="FFFFFF"/>
          </w:tcPr>
          <w:p w14:paraId="1A4C13DB" w14:textId="77777777" w:rsidR="00841FF2" w:rsidRPr="007E1EAE" w:rsidRDefault="00841FF2" w:rsidP="00841FF2">
            <w:pPr>
              <w:pStyle w:val="TableText"/>
            </w:pPr>
            <w:r w:rsidRPr="007E1EAE">
              <w:t>file</w:t>
            </w:r>
          </w:p>
        </w:tc>
        <w:tc>
          <w:tcPr>
            <w:tcW w:w="615" w:type="pct"/>
            <w:shd w:val="clear" w:color="auto" w:fill="FFFFFF"/>
          </w:tcPr>
          <w:p w14:paraId="73A269B5" w14:textId="77777777" w:rsidR="00841FF2" w:rsidRPr="007E1EAE" w:rsidRDefault="00841FF2" w:rsidP="00841FF2">
            <w:pPr>
              <w:pStyle w:val="TableText"/>
            </w:pPr>
            <w:r w:rsidRPr="007E1EAE">
              <w:t>yes</w:t>
            </w:r>
          </w:p>
        </w:tc>
        <w:tc>
          <w:tcPr>
            <w:tcW w:w="680" w:type="pct"/>
            <w:shd w:val="clear" w:color="auto" w:fill="FFFFFF"/>
          </w:tcPr>
          <w:p w14:paraId="38BE4AF4"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917" w:type="pct"/>
            <w:shd w:val="clear" w:color="auto" w:fill="FFFFFF"/>
          </w:tcPr>
          <w:p w14:paraId="774E3267" w14:textId="77777777" w:rsidR="00841FF2" w:rsidRPr="007E1EAE" w:rsidRDefault="00841FF2" w:rsidP="00841FF2">
            <w:pPr>
              <w:pStyle w:val="TableText"/>
            </w:pPr>
            <w:r w:rsidRPr="007E1EAE">
              <w:t>The required URI string (relative or absolute) which can be used to locate the artifact’s file.</w:t>
            </w:r>
          </w:p>
        </w:tc>
      </w:tr>
      <w:tr w:rsidR="00841FF2" w:rsidRPr="00D8575F" w14:paraId="6D8FE93E" w14:textId="77777777" w:rsidTr="00841FF2">
        <w:trPr>
          <w:cantSplit/>
        </w:trPr>
        <w:tc>
          <w:tcPr>
            <w:tcW w:w="788" w:type="pct"/>
            <w:shd w:val="clear" w:color="auto" w:fill="FFFFFF"/>
          </w:tcPr>
          <w:p w14:paraId="5FD276A5" w14:textId="77777777" w:rsidR="00841FF2" w:rsidRPr="007E1EAE" w:rsidRDefault="00841FF2" w:rsidP="00841FF2">
            <w:pPr>
              <w:pStyle w:val="TableText"/>
            </w:pPr>
            <w:r w:rsidRPr="007E1EAE">
              <w:t>repository</w:t>
            </w:r>
          </w:p>
        </w:tc>
        <w:tc>
          <w:tcPr>
            <w:tcW w:w="615" w:type="pct"/>
            <w:shd w:val="clear" w:color="auto" w:fill="FFFFFF"/>
          </w:tcPr>
          <w:p w14:paraId="281E8B2F" w14:textId="77777777" w:rsidR="00841FF2" w:rsidRPr="007E1EAE" w:rsidRDefault="00841FF2" w:rsidP="00841FF2">
            <w:pPr>
              <w:pStyle w:val="TableText"/>
            </w:pPr>
            <w:r w:rsidRPr="007E1EAE">
              <w:t>no</w:t>
            </w:r>
          </w:p>
        </w:tc>
        <w:tc>
          <w:tcPr>
            <w:tcW w:w="680" w:type="pct"/>
            <w:shd w:val="clear" w:color="auto" w:fill="FFFFFF"/>
          </w:tcPr>
          <w:p w14:paraId="36CE4B7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917" w:type="pct"/>
            <w:shd w:val="clear" w:color="auto" w:fill="FFFFFF"/>
          </w:tcPr>
          <w:p w14:paraId="2332C3D8" w14:textId="77777777" w:rsidR="00841FF2" w:rsidRPr="007E1EAE" w:rsidRDefault="00841FF2" w:rsidP="00841FF2">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841FF2" w:rsidRPr="00D8575F" w14:paraId="69560113" w14:textId="77777777" w:rsidTr="00841FF2">
        <w:trPr>
          <w:cantSplit/>
        </w:trPr>
        <w:tc>
          <w:tcPr>
            <w:tcW w:w="788" w:type="pct"/>
            <w:shd w:val="clear" w:color="auto" w:fill="FFFFFF"/>
          </w:tcPr>
          <w:p w14:paraId="44F3DD12" w14:textId="77777777" w:rsidR="00841FF2" w:rsidRPr="007E1EAE" w:rsidRDefault="00841FF2" w:rsidP="00841FF2">
            <w:pPr>
              <w:pStyle w:val="TableText"/>
            </w:pPr>
            <w:r w:rsidRPr="007E1EAE">
              <w:t>description</w:t>
            </w:r>
          </w:p>
        </w:tc>
        <w:tc>
          <w:tcPr>
            <w:tcW w:w="615" w:type="pct"/>
            <w:shd w:val="clear" w:color="auto" w:fill="FFFFFF"/>
          </w:tcPr>
          <w:p w14:paraId="5A74C498" w14:textId="77777777" w:rsidR="00841FF2" w:rsidRPr="007E1EAE" w:rsidRDefault="00841FF2" w:rsidP="00841FF2">
            <w:pPr>
              <w:pStyle w:val="TableText"/>
            </w:pPr>
            <w:r w:rsidRPr="007E1EAE">
              <w:t>no</w:t>
            </w:r>
          </w:p>
        </w:tc>
        <w:tc>
          <w:tcPr>
            <w:tcW w:w="680" w:type="pct"/>
            <w:shd w:val="clear" w:color="auto" w:fill="FFFFFF"/>
          </w:tcPr>
          <w:p w14:paraId="4CA6D8E1"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917" w:type="pct"/>
            <w:shd w:val="clear" w:color="auto" w:fill="FFFFFF"/>
          </w:tcPr>
          <w:p w14:paraId="37DB0B87" w14:textId="77777777" w:rsidR="00841FF2" w:rsidRPr="007E1EAE" w:rsidRDefault="00841FF2" w:rsidP="00841FF2">
            <w:pPr>
              <w:pStyle w:val="TableText"/>
            </w:pPr>
            <w:r w:rsidRPr="007E1EAE">
              <w:t>The optional description for the artifact definition.</w:t>
            </w:r>
          </w:p>
        </w:tc>
      </w:tr>
      <w:tr w:rsidR="00841FF2" w:rsidRPr="00D8575F" w14:paraId="01FEBBB8" w14:textId="77777777" w:rsidTr="00841FF2">
        <w:trPr>
          <w:cantSplit/>
        </w:trPr>
        <w:tc>
          <w:tcPr>
            <w:tcW w:w="788" w:type="pct"/>
            <w:shd w:val="clear" w:color="auto" w:fill="FFFFFF"/>
          </w:tcPr>
          <w:p w14:paraId="2374173C" w14:textId="77777777" w:rsidR="00841FF2" w:rsidRPr="007E1EAE" w:rsidRDefault="00841FF2" w:rsidP="00841FF2">
            <w:pPr>
              <w:pStyle w:val="TableText"/>
            </w:pPr>
            <w:r w:rsidRPr="007E1EAE">
              <w:t>deploy_path</w:t>
            </w:r>
          </w:p>
        </w:tc>
        <w:tc>
          <w:tcPr>
            <w:tcW w:w="615" w:type="pct"/>
            <w:shd w:val="clear" w:color="auto" w:fill="FFFFFF"/>
          </w:tcPr>
          <w:p w14:paraId="37AC30C3" w14:textId="77777777" w:rsidR="00841FF2" w:rsidRPr="007E1EAE" w:rsidRDefault="00841FF2" w:rsidP="00841FF2">
            <w:pPr>
              <w:pStyle w:val="TableText"/>
            </w:pPr>
            <w:r w:rsidRPr="007E1EAE">
              <w:t>no</w:t>
            </w:r>
          </w:p>
        </w:tc>
        <w:tc>
          <w:tcPr>
            <w:tcW w:w="680" w:type="pct"/>
            <w:shd w:val="clear" w:color="auto" w:fill="FFFFFF"/>
          </w:tcPr>
          <w:p w14:paraId="63D78C1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917" w:type="pct"/>
            <w:shd w:val="clear" w:color="auto" w:fill="FFFFFF"/>
          </w:tcPr>
          <w:p w14:paraId="5F274E96" w14:textId="77777777" w:rsidR="00841FF2" w:rsidRPr="007E1EAE" w:rsidRDefault="00841FF2" w:rsidP="00841FF2">
            <w:pPr>
              <w:pStyle w:val="TableText"/>
            </w:pPr>
            <w:r w:rsidRPr="007E1EAE">
              <w:t xml:space="preserve">The file path the associated file would be deployed into within the target node’s container. </w:t>
            </w:r>
          </w:p>
        </w:tc>
      </w:tr>
    </w:tbl>
    <w:p w14:paraId="2474328D" w14:textId="77777777" w:rsidR="00841FF2" w:rsidRPr="007E1EAE" w:rsidRDefault="00841FF2" w:rsidP="00841FF2">
      <w:pPr>
        <w:pStyle w:val="Heading4"/>
      </w:pPr>
      <w:r w:rsidRPr="007E1EAE">
        <w:t>Grammar</w:t>
      </w:r>
    </w:p>
    <w:p w14:paraId="18C40140" w14:textId="77777777" w:rsidR="00841FF2" w:rsidRPr="007E1EAE" w:rsidRDefault="00841FF2" w:rsidP="00841FF2">
      <w:pPr>
        <w:pStyle w:val="NormalaroundTable"/>
      </w:pPr>
      <w:r w:rsidRPr="007E1EAE">
        <w:t>Artifact definitions have one of the following grammars:</w:t>
      </w:r>
    </w:p>
    <w:p w14:paraId="3270BD4E" w14:textId="77777777" w:rsidR="00841FF2" w:rsidRPr="007E1EAE" w:rsidRDefault="00841FF2" w:rsidP="00841FF2">
      <w:pPr>
        <w:pStyle w:val="Heading5"/>
      </w:pPr>
      <w:r w:rsidRPr="007E1EAE">
        <w:t>Short notation</w:t>
      </w:r>
    </w:p>
    <w:p w14:paraId="2A1B36FF" w14:textId="77777777" w:rsidR="00841FF2" w:rsidRPr="007E1EAE" w:rsidRDefault="00841FF2" w:rsidP="00841FF2">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1920CA2" w14:textId="77777777" w:rsidTr="00841FF2">
        <w:tc>
          <w:tcPr>
            <w:tcW w:w="9576" w:type="dxa"/>
            <w:shd w:val="clear" w:color="auto" w:fill="D9D9D9" w:themeFill="background1" w:themeFillShade="D9"/>
          </w:tcPr>
          <w:p w14:paraId="7119B06C" w14:textId="77777777" w:rsidR="00841FF2" w:rsidRPr="007E1EAE" w:rsidRDefault="00841FF2" w:rsidP="00841FF2">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5AFB5DD2" w14:textId="77777777" w:rsidR="00841FF2" w:rsidRPr="007E1EAE" w:rsidRDefault="00841FF2" w:rsidP="00841FF2">
      <w:pPr>
        <w:pStyle w:val="Heading5"/>
      </w:pPr>
      <w:r w:rsidRPr="007E1EAE">
        <w:t>Extended notation:</w:t>
      </w:r>
    </w:p>
    <w:p w14:paraId="784B1941" w14:textId="77777777" w:rsidR="00841FF2" w:rsidRPr="007E1EAE" w:rsidRDefault="00841FF2" w:rsidP="00841FF2">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144E7DA" w14:textId="77777777" w:rsidTr="00841FF2">
        <w:trPr>
          <w:trHeight w:val="256"/>
        </w:trPr>
        <w:tc>
          <w:tcPr>
            <w:tcW w:w="9576" w:type="dxa"/>
            <w:shd w:val="clear" w:color="auto" w:fill="D9D9D9" w:themeFill="background1" w:themeFillShade="D9"/>
          </w:tcPr>
          <w:p w14:paraId="7414C15B" w14:textId="77777777" w:rsidR="00841FF2" w:rsidRPr="007E1EAE" w:rsidRDefault="00841FF2" w:rsidP="00841FF2">
            <w:pPr>
              <w:rPr>
                <w:rStyle w:val="CodeSnippet"/>
                <w:noProof/>
              </w:rPr>
            </w:pPr>
            <w:r w:rsidRPr="007E1EAE">
              <w:lastRenderedPageBreak/>
              <w:t>&lt;</w:t>
            </w:r>
            <w:hyperlink w:anchor="TYPE_YAML_STRING" w:history="1">
              <w:r w:rsidRPr="007E1EAE">
                <w:rPr>
                  <w:rStyle w:val="CodeSnippedHyperlink"/>
                </w:rPr>
                <w:t>artifact_name</w:t>
              </w:r>
            </w:hyperlink>
            <w:r w:rsidRPr="007E1EAE">
              <w:rPr>
                <w:rStyle w:val="CodeSnippet"/>
                <w:noProof/>
              </w:rPr>
              <w:t xml:space="preserve">&gt;: </w:t>
            </w:r>
          </w:p>
          <w:p w14:paraId="5B4AABE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5AB0BF43"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49A65617" w14:textId="77777777" w:rsidR="00841FF2" w:rsidRPr="007E1EAE" w:rsidRDefault="00841FF2" w:rsidP="00841FF2">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0D4187A6" w14:textId="77777777" w:rsidR="00841FF2" w:rsidRPr="007E1EAE" w:rsidRDefault="00841FF2" w:rsidP="00841FF2">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25FDB63C" w14:textId="77777777" w:rsidR="00841FF2" w:rsidRPr="007E1EAE" w:rsidRDefault="00841FF2" w:rsidP="00841FF2">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tc>
      </w:tr>
    </w:tbl>
    <w:p w14:paraId="1B7F57AF" w14:textId="77777777" w:rsidR="00841FF2" w:rsidRPr="007E1EAE" w:rsidRDefault="00841FF2" w:rsidP="00841FF2">
      <w:pPr>
        <w:pStyle w:val="NormalaroundTable"/>
      </w:pPr>
      <w:r w:rsidRPr="007E1EAE">
        <w:t>In the above grammars, the pseudo values that appear in angle brackets have the following meaning:</w:t>
      </w:r>
    </w:p>
    <w:p w14:paraId="7F53A4F8" w14:textId="77777777" w:rsidR="00841FF2" w:rsidRPr="007E1EAE" w:rsidRDefault="00841FF2" w:rsidP="00971CED">
      <w:pPr>
        <w:pStyle w:val="ListParagraph"/>
        <w:numPr>
          <w:ilvl w:val="0"/>
          <w:numId w:val="23"/>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46ECBA7A" w14:textId="77777777" w:rsidR="00841FF2" w:rsidRPr="007E1EAE" w:rsidRDefault="00841FF2" w:rsidP="00971CED">
      <w:pPr>
        <w:pStyle w:val="ListParagraph"/>
        <w:numPr>
          <w:ilvl w:val="0"/>
          <w:numId w:val="23"/>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02BAA1E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4CE0FA1F"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6DE858BE"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05A16DEF" w14:textId="77777777" w:rsidR="00841FF2" w:rsidRPr="007E1EAE" w:rsidRDefault="00841FF2" w:rsidP="00971CED">
      <w:pPr>
        <w:pStyle w:val="ListParagraph"/>
        <w:numPr>
          <w:ilvl w:val="0"/>
          <w:numId w:val="21"/>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1D031583" w14:textId="77777777" w:rsidR="00841FF2" w:rsidRPr="007E1EAE" w:rsidRDefault="00841FF2" w:rsidP="00841FF2">
      <w:pPr>
        <w:pStyle w:val="Heading4"/>
      </w:pPr>
      <w:r w:rsidRPr="007E1EAE">
        <w:t>Example</w:t>
      </w:r>
    </w:p>
    <w:p w14:paraId="1A5CF219" w14:textId="77777777" w:rsidR="00841FF2" w:rsidRPr="007E1EAE" w:rsidRDefault="00841FF2" w:rsidP="00841FF2">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41976104" w14:textId="77777777" w:rsidTr="00841FF2">
        <w:trPr>
          <w:trHeight w:val="256"/>
        </w:trPr>
        <w:tc>
          <w:tcPr>
            <w:tcW w:w="9576" w:type="dxa"/>
            <w:shd w:val="clear" w:color="auto" w:fill="D9D9D9" w:themeFill="background1" w:themeFillShade="D9"/>
          </w:tcPr>
          <w:p w14:paraId="7AC062B3" w14:textId="77777777" w:rsidR="00841FF2" w:rsidRPr="007E1EAE" w:rsidRDefault="00841FF2" w:rsidP="00841FF2">
            <w:pPr>
              <w:rPr>
                <w:rFonts w:ascii="Consolas" w:hAnsi="Consolas"/>
                <w:noProof/>
              </w:rPr>
            </w:pPr>
            <w:r w:rsidRPr="007E1EAE">
              <w:rPr>
                <w:rStyle w:val="CodeSnippet"/>
                <w:noProof/>
              </w:rPr>
              <w:t>my_file_artifact: ../my_apps_files/operation_artifact.txt</w:t>
            </w:r>
          </w:p>
        </w:tc>
      </w:tr>
    </w:tbl>
    <w:p w14:paraId="6771B72F" w14:textId="77777777" w:rsidR="00841FF2" w:rsidRPr="007E1EAE" w:rsidRDefault="00841FF2" w:rsidP="00841FF2">
      <w:pPr>
        <w:pStyle w:val="Heading3"/>
      </w:pPr>
      <w:bookmarkStart w:id="635" w:name="_Toc411929366"/>
      <w:bookmarkStart w:id="636" w:name="_Toc411929367"/>
      <w:bookmarkStart w:id="637" w:name="_Toc411929368"/>
      <w:bookmarkStart w:id="638" w:name="_Toc411929369"/>
      <w:bookmarkStart w:id="639" w:name="_Toc411929372"/>
      <w:bookmarkStart w:id="640" w:name="_Toc411929373"/>
      <w:bookmarkStart w:id="641" w:name="_Toc411929380"/>
      <w:bookmarkStart w:id="642" w:name="_Toc411929381"/>
      <w:bookmarkStart w:id="643" w:name="_Toc411929382"/>
      <w:bookmarkStart w:id="644" w:name="_Toc411929383"/>
      <w:bookmarkStart w:id="645" w:name="_Toc411929384"/>
      <w:bookmarkStart w:id="646" w:name="_Toc411929395"/>
      <w:bookmarkStart w:id="647" w:name="_Toc411929396"/>
      <w:bookmarkStart w:id="648" w:name="_Toc411929397"/>
      <w:bookmarkStart w:id="649" w:name="_Toc411929398"/>
      <w:bookmarkStart w:id="650" w:name="_Toc411929401"/>
      <w:bookmarkStart w:id="651" w:name="_Toc411929402"/>
      <w:bookmarkStart w:id="652" w:name="_Toc411929409"/>
      <w:bookmarkStart w:id="653" w:name="_Toc411929410"/>
      <w:bookmarkStart w:id="654" w:name="_Toc411929411"/>
      <w:bookmarkStart w:id="655" w:name="_Toc411929412"/>
      <w:bookmarkStart w:id="656" w:name="_Toc411929413"/>
      <w:bookmarkStart w:id="657" w:name="_Toc411929422"/>
      <w:bookmarkStart w:id="658" w:name="_Toc411929423"/>
      <w:bookmarkStart w:id="659" w:name="_Toc411929424"/>
      <w:bookmarkStart w:id="660" w:name="_Toc411929425"/>
      <w:bookmarkStart w:id="661" w:name="_Toc411929428"/>
      <w:bookmarkStart w:id="662" w:name="_Toc411929429"/>
      <w:bookmarkStart w:id="663" w:name="_Toc411929436"/>
      <w:bookmarkStart w:id="664" w:name="_Toc411929437"/>
      <w:bookmarkStart w:id="665" w:name="_Toc411929438"/>
      <w:bookmarkStart w:id="666" w:name="_Toc411929439"/>
      <w:bookmarkStart w:id="667" w:name="_Toc411929440"/>
      <w:bookmarkStart w:id="668" w:name="_Toc411929450"/>
      <w:bookmarkStart w:id="669" w:name="_Toc411929451"/>
      <w:bookmarkStart w:id="670" w:name="_Toc411929452"/>
      <w:bookmarkStart w:id="671" w:name="_Toc411929453"/>
      <w:bookmarkStart w:id="672" w:name="_Toc411929454"/>
      <w:bookmarkStart w:id="673" w:name="_Toc411929455"/>
      <w:bookmarkStart w:id="674" w:name="_Toc411929458"/>
      <w:bookmarkStart w:id="675" w:name="_Toc411929459"/>
      <w:bookmarkStart w:id="676" w:name="_Toc411929466"/>
      <w:bookmarkStart w:id="677" w:name="_Toc411929476"/>
      <w:bookmarkStart w:id="678" w:name="_Toc411929477"/>
      <w:bookmarkStart w:id="679" w:name="_Toc411929478"/>
      <w:bookmarkStart w:id="680" w:name="_Toc411929479"/>
      <w:bookmarkStart w:id="681" w:name="_Toc411929480"/>
      <w:bookmarkStart w:id="682" w:name="_Toc454457737"/>
      <w:bookmarkStart w:id="683" w:name="_Toc454458536"/>
      <w:bookmarkStart w:id="684" w:name="DEFN_ELEMENT_IMPORT_DEF"/>
      <w:bookmarkStart w:id="685" w:name="_Toc379455033"/>
      <w:bookmarkEnd w:id="511"/>
      <w:bookmarkEnd w:id="62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7E1EAE">
        <w:t>Import definition</w:t>
      </w:r>
      <w:bookmarkEnd w:id="682"/>
      <w:bookmarkEnd w:id="683"/>
    </w:p>
    <w:bookmarkEnd w:id="684"/>
    <w:p w14:paraId="108D7306" w14:textId="77777777" w:rsidR="00841FF2" w:rsidRPr="007E1EAE" w:rsidRDefault="00841FF2" w:rsidP="00841FF2">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D8264B4" w14:textId="77777777" w:rsidR="00841FF2" w:rsidRPr="007E1EAE" w:rsidRDefault="00841FF2" w:rsidP="00841FF2">
      <w:pPr>
        <w:pStyle w:val="Heading4"/>
      </w:pPr>
      <w:r w:rsidRPr="007E1EAE">
        <w:t>Keynames</w:t>
      </w:r>
    </w:p>
    <w:p w14:paraId="2E5E17B9" w14:textId="77777777" w:rsidR="00841FF2" w:rsidRPr="007E1EAE" w:rsidRDefault="00841FF2" w:rsidP="00841FF2">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671"/>
        <w:gridCol w:w="1480"/>
        <w:gridCol w:w="4479"/>
      </w:tblGrid>
      <w:tr w:rsidR="00841FF2" w:rsidRPr="007E1EAE" w14:paraId="1636E556" w14:textId="77777777" w:rsidTr="00841FF2">
        <w:trPr>
          <w:cantSplit/>
          <w:tblHeader/>
        </w:trPr>
        <w:tc>
          <w:tcPr>
            <w:tcW w:w="853" w:type="pct"/>
            <w:shd w:val="clear" w:color="auto" w:fill="D9D9D9"/>
          </w:tcPr>
          <w:p w14:paraId="6AC0CEE0" w14:textId="77777777" w:rsidR="00841FF2" w:rsidRPr="007E1EAE" w:rsidRDefault="00841FF2" w:rsidP="00841FF2">
            <w:pPr>
              <w:pStyle w:val="TableText-Heading"/>
            </w:pPr>
            <w:r w:rsidRPr="007E1EAE">
              <w:t>Keyname</w:t>
            </w:r>
          </w:p>
        </w:tc>
        <w:tc>
          <w:tcPr>
            <w:tcW w:w="549" w:type="pct"/>
            <w:shd w:val="clear" w:color="auto" w:fill="D9D9D9"/>
          </w:tcPr>
          <w:p w14:paraId="01CD49D6" w14:textId="77777777" w:rsidR="00841FF2" w:rsidRPr="007E1EAE" w:rsidRDefault="00841FF2" w:rsidP="00841FF2">
            <w:pPr>
              <w:pStyle w:val="TableText-Heading"/>
            </w:pPr>
            <w:r w:rsidRPr="007E1EAE">
              <w:t>Required</w:t>
            </w:r>
          </w:p>
        </w:tc>
        <w:tc>
          <w:tcPr>
            <w:tcW w:w="364" w:type="pct"/>
            <w:shd w:val="clear" w:color="auto" w:fill="D9D9D9"/>
          </w:tcPr>
          <w:p w14:paraId="3B963DC8" w14:textId="77777777" w:rsidR="00841FF2" w:rsidRPr="007E1EAE" w:rsidRDefault="00841FF2" w:rsidP="00841FF2">
            <w:pPr>
              <w:pStyle w:val="TableText-Heading"/>
            </w:pPr>
            <w:r w:rsidRPr="007E1EAE">
              <w:t>Type</w:t>
            </w:r>
          </w:p>
        </w:tc>
        <w:tc>
          <w:tcPr>
            <w:tcW w:w="803" w:type="pct"/>
            <w:shd w:val="clear" w:color="auto" w:fill="D9D9D9"/>
          </w:tcPr>
          <w:p w14:paraId="0DCCED7D" w14:textId="77777777" w:rsidR="00841FF2" w:rsidRPr="007E1EAE" w:rsidRDefault="00841FF2" w:rsidP="00841FF2">
            <w:pPr>
              <w:pStyle w:val="TableText-Heading"/>
            </w:pPr>
            <w:r w:rsidRPr="007E1EAE">
              <w:t>Constraints</w:t>
            </w:r>
          </w:p>
        </w:tc>
        <w:tc>
          <w:tcPr>
            <w:tcW w:w="2431" w:type="pct"/>
            <w:shd w:val="clear" w:color="auto" w:fill="D9D9D9"/>
          </w:tcPr>
          <w:p w14:paraId="09BF9800" w14:textId="77777777" w:rsidR="00841FF2" w:rsidRPr="007E1EAE" w:rsidRDefault="00841FF2" w:rsidP="00841FF2">
            <w:pPr>
              <w:pStyle w:val="TableText-Heading"/>
            </w:pPr>
            <w:r w:rsidRPr="007E1EAE">
              <w:t>Description</w:t>
            </w:r>
          </w:p>
        </w:tc>
      </w:tr>
      <w:tr w:rsidR="00841FF2" w:rsidRPr="00D8575F" w14:paraId="18427A5E" w14:textId="77777777" w:rsidTr="00841FF2">
        <w:trPr>
          <w:cantSplit/>
        </w:trPr>
        <w:tc>
          <w:tcPr>
            <w:tcW w:w="853" w:type="pct"/>
            <w:shd w:val="clear" w:color="auto" w:fill="FFFFFF"/>
          </w:tcPr>
          <w:p w14:paraId="5308C399" w14:textId="77777777" w:rsidR="00841FF2" w:rsidRPr="007E1EAE" w:rsidRDefault="00841FF2" w:rsidP="00841FF2">
            <w:pPr>
              <w:pStyle w:val="TableText"/>
              <w:rPr>
                <w:noProof/>
              </w:rPr>
            </w:pPr>
            <w:r w:rsidRPr="007E1EAE">
              <w:rPr>
                <w:noProof/>
              </w:rPr>
              <w:t>file</w:t>
            </w:r>
          </w:p>
        </w:tc>
        <w:tc>
          <w:tcPr>
            <w:tcW w:w="549" w:type="pct"/>
            <w:shd w:val="clear" w:color="auto" w:fill="FFFFFF"/>
          </w:tcPr>
          <w:p w14:paraId="124496A2" w14:textId="77777777" w:rsidR="00841FF2" w:rsidRPr="007E1EAE" w:rsidRDefault="00841FF2" w:rsidP="00841FF2">
            <w:pPr>
              <w:pStyle w:val="TableText"/>
            </w:pPr>
            <w:r w:rsidRPr="007E1EAE">
              <w:t>yes</w:t>
            </w:r>
          </w:p>
        </w:tc>
        <w:tc>
          <w:tcPr>
            <w:tcW w:w="364" w:type="pct"/>
            <w:shd w:val="clear" w:color="auto" w:fill="FFFFFF"/>
          </w:tcPr>
          <w:p w14:paraId="6C53745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3" w:type="pct"/>
            <w:shd w:val="clear" w:color="auto" w:fill="FFFFFF"/>
          </w:tcPr>
          <w:p w14:paraId="58A3A70A" w14:textId="77777777" w:rsidR="00841FF2" w:rsidRPr="007E1EAE" w:rsidRDefault="00841FF2" w:rsidP="00841FF2">
            <w:pPr>
              <w:pStyle w:val="TableText"/>
            </w:pPr>
            <w:r w:rsidRPr="007E1EAE">
              <w:t>None</w:t>
            </w:r>
          </w:p>
        </w:tc>
        <w:tc>
          <w:tcPr>
            <w:tcW w:w="2431" w:type="pct"/>
            <w:shd w:val="clear" w:color="auto" w:fill="FFFFFF"/>
          </w:tcPr>
          <w:p w14:paraId="194C1EB3" w14:textId="77777777" w:rsidR="00841FF2" w:rsidRPr="007E1EAE" w:rsidRDefault="00841FF2" w:rsidP="00841FF2">
            <w:pPr>
              <w:pStyle w:val="TableText"/>
            </w:pPr>
            <w:r w:rsidRPr="007E1EAE">
              <w:t>The required symbolic name for the imported file.</w:t>
            </w:r>
          </w:p>
        </w:tc>
      </w:tr>
      <w:tr w:rsidR="00841FF2" w:rsidRPr="00D8575F" w14:paraId="1F7C4D6C" w14:textId="77777777" w:rsidTr="00841FF2">
        <w:trPr>
          <w:cantSplit/>
        </w:trPr>
        <w:tc>
          <w:tcPr>
            <w:tcW w:w="853" w:type="pct"/>
            <w:shd w:val="clear" w:color="auto" w:fill="FFFFFF"/>
          </w:tcPr>
          <w:p w14:paraId="495D2A9C" w14:textId="77777777" w:rsidR="00841FF2" w:rsidRPr="007E1EAE" w:rsidRDefault="00841FF2" w:rsidP="00841FF2">
            <w:pPr>
              <w:pStyle w:val="TableText"/>
              <w:rPr>
                <w:noProof/>
              </w:rPr>
            </w:pPr>
            <w:r w:rsidRPr="007E1EAE">
              <w:rPr>
                <w:noProof/>
              </w:rPr>
              <w:t>repository</w:t>
            </w:r>
          </w:p>
        </w:tc>
        <w:tc>
          <w:tcPr>
            <w:tcW w:w="549" w:type="pct"/>
            <w:shd w:val="clear" w:color="auto" w:fill="FFFFFF"/>
          </w:tcPr>
          <w:p w14:paraId="163880EF" w14:textId="77777777" w:rsidR="00841FF2" w:rsidRPr="007E1EAE" w:rsidRDefault="00841FF2" w:rsidP="00841FF2">
            <w:pPr>
              <w:pStyle w:val="TableText"/>
            </w:pPr>
            <w:r w:rsidRPr="007E1EAE">
              <w:t>no</w:t>
            </w:r>
          </w:p>
        </w:tc>
        <w:tc>
          <w:tcPr>
            <w:tcW w:w="364" w:type="pct"/>
            <w:shd w:val="clear" w:color="auto" w:fill="FFFFFF"/>
          </w:tcPr>
          <w:p w14:paraId="10B717A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126E47" w14:textId="77777777" w:rsidR="00841FF2" w:rsidRPr="007E1EAE" w:rsidRDefault="00841FF2" w:rsidP="00841FF2">
            <w:pPr>
              <w:pStyle w:val="TableText"/>
            </w:pPr>
            <w:r w:rsidRPr="007E1EAE">
              <w:t>None</w:t>
            </w:r>
          </w:p>
        </w:tc>
        <w:tc>
          <w:tcPr>
            <w:tcW w:w="2431" w:type="pct"/>
            <w:shd w:val="clear" w:color="auto" w:fill="FFFFFF"/>
          </w:tcPr>
          <w:p w14:paraId="6D1D7E1F" w14:textId="77777777" w:rsidR="00841FF2" w:rsidRPr="007E1EAE" w:rsidRDefault="00841FF2" w:rsidP="00841FF2">
            <w:pPr>
              <w:pStyle w:val="TableText"/>
            </w:pPr>
            <w:r w:rsidRPr="007E1EAE">
              <w:t>The optional symbolic name of the repository definition where the imported file can be found as a string.</w:t>
            </w:r>
          </w:p>
        </w:tc>
      </w:tr>
      <w:tr w:rsidR="00841FF2" w:rsidRPr="00D8575F" w14:paraId="4B016A9D" w14:textId="77777777" w:rsidTr="00841FF2">
        <w:trPr>
          <w:cantSplit/>
        </w:trPr>
        <w:tc>
          <w:tcPr>
            <w:tcW w:w="853" w:type="pct"/>
            <w:shd w:val="clear" w:color="auto" w:fill="FFFFFF"/>
          </w:tcPr>
          <w:p w14:paraId="7EB2D9E9" w14:textId="77777777" w:rsidR="00841FF2" w:rsidRPr="007E1EAE" w:rsidRDefault="00841FF2" w:rsidP="00841FF2">
            <w:pPr>
              <w:pStyle w:val="TableText"/>
              <w:rPr>
                <w:noProof/>
              </w:rPr>
            </w:pPr>
            <w:r w:rsidRPr="007E1EAE">
              <w:rPr>
                <w:noProof/>
              </w:rPr>
              <w:t>namespace_prefix</w:t>
            </w:r>
          </w:p>
        </w:tc>
        <w:tc>
          <w:tcPr>
            <w:tcW w:w="549" w:type="pct"/>
            <w:shd w:val="clear" w:color="auto" w:fill="FFFFFF"/>
          </w:tcPr>
          <w:p w14:paraId="2E5EA9E5" w14:textId="77777777" w:rsidR="00841FF2" w:rsidRPr="007E1EAE" w:rsidRDefault="00841FF2" w:rsidP="00841FF2">
            <w:pPr>
              <w:pStyle w:val="TableText"/>
            </w:pPr>
            <w:r w:rsidRPr="007E1EAE">
              <w:t>no</w:t>
            </w:r>
          </w:p>
        </w:tc>
        <w:tc>
          <w:tcPr>
            <w:tcW w:w="364" w:type="pct"/>
            <w:shd w:val="clear" w:color="auto" w:fill="FFFFFF"/>
          </w:tcPr>
          <w:p w14:paraId="00A87F8D" w14:textId="77777777" w:rsidR="00841FF2" w:rsidRDefault="006F07B6"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31F107" w14:textId="77777777" w:rsidR="00841FF2" w:rsidRPr="007E1EAE" w:rsidDel="004F142D" w:rsidRDefault="00841FF2" w:rsidP="00841FF2">
            <w:pPr>
              <w:pStyle w:val="TableText"/>
            </w:pPr>
            <w:r w:rsidRPr="007E1EAE">
              <w:t>None</w:t>
            </w:r>
          </w:p>
        </w:tc>
        <w:tc>
          <w:tcPr>
            <w:tcW w:w="2431" w:type="pct"/>
            <w:shd w:val="clear" w:color="auto" w:fill="FFFFFF"/>
          </w:tcPr>
          <w:p w14:paraId="25F88B36" w14:textId="77777777" w:rsidR="00841FF2" w:rsidRPr="007E1EAE" w:rsidRDefault="00841FF2" w:rsidP="00841FF2">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841FF2" w:rsidRPr="00D8575F" w14:paraId="52CC879F" w14:textId="77777777" w:rsidTr="00841FF2">
        <w:trPr>
          <w:cantSplit/>
        </w:trPr>
        <w:tc>
          <w:tcPr>
            <w:tcW w:w="853" w:type="pct"/>
            <w:shd w:val="clear" w:color="auto" w:fill="FFFFFF"/>
          </w:tcPr>
          <w:p w14:paraId="1063D444" w14:textId="77777777" w:rsidR="00841FF2" w:rsidRPr="007E1EAE" w:rsidRDefault="00841FF2" w:rsidP="00841FF2">
            <w:pPr>
              <w:pStyle w:val="TableText"/>
              <w:rPr>
                <w:noProof/>
              </w:rPr>
            </w:pPr>
            <w:r w:rsidRPr="007E1EAE">
              <w:rPr>
                <w:noProof/>
              </w:rPr>
              <w:t>namespace_uri</w:t>
            </w:r>
          </w:p>
        </w:tc>
        <w:tc>
          <w:tcPr>
            <w:tcW w:w="549" w:type="pct"/>
            <w:shd w:val="clear" w:color="auto" w:fill="FFFFFF"/>
          </w:tcPr>
          <w:p w14:paraId="60D2F644" w14:textId="77777777" w:rsidR="00841FF2" w:rsidRPr="007E1EAE" w:rsidRDefault="00841FF2" w:rsidP="00841FF2">
            <w:pPr>
              <w:pStyle w:val="TableText"/>
            </w:pPr>
            <w:r w:rsidRPr="007E1EAE">
              <w:t>no</w:t>
            </w:r>
          </w:p>
        </w:tc>
        <w:tc>
          <w:tcPr>
            <w:tcW w:w="364" w:type="pct"/>
            <w:shd w:val="clear" w:color="auto" w:fill="FFFFFF"/>
          </w:tcPr>
          <w:p w14:paraId="183E661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3" w:type="pct"/>
            <w:shd w:val="clear" w:color="auto" w:fill="FFFFFF"/>
          </w:tcPr>
          <w:p w14:paraId="2CDE9270" w14:textId="77777777" w:rsidR="00841FF2" w:rsidRPr="007E1EAE" w:rsidRDefault="00841FF2" w:rsidP="00841FF2">
            <w:pPr>
              <w:pStyle w:val="TableText"/>
            </w:pPr>
            <w:r>
              <w:t>Deprecated</w:t>
            </w:r>
          </w:p>
        </w:tc>
        <w:tc>
          <w:tcPr>
            <w:tcW w:w="2431" w:type="pct"/>
            <w:shd w:val="clear" w:color="auto" w:fill="FFFFFF"/>
          </w:tcPr>
          <w:p w14:paraId="71A49A9E" w14:textId="77777777" w:rsidR="00841FF2" w:rsidRPr="007E1EAE" w:rsidRDefault="00841FF2" w:rsidP="00841FF2">
            <w:pPr>
              <w:pStyle w:val="TableText"/>
            </w:pPr>
            <w:r w:rsidRPr="007E1EAE">
              <w:t>The optional</w:t>
            </w:r>
            <w:r>
              <w:t>, deprecated</w:t>
            </w:r>
            <w:r w:rsidRPr="007E1EAE">
              <w:t xml:space="preserve"> namespace URI to that will be applied to type definitions found within the imported file as a string.</w:t>
            </w:r>
          </w:p>
        </w:tc>
      </w:tr>
    </w:tbl>
    <w:p w14:paraId="0B7BD214" w14:textId="77777777" w:rsidR="00841FF2" w:rsidRPr="007E1EAE" w:rsidRDefault="00841FF2" w:rsidP="00841FF2">
      <w:pPr>
        <w:pStyle w:val="Heading4"/>
      </w:pPr>
      <w:r w:rsidRPr="007E1EAE">
        <w:t>Grammar</w:t>
      </w:r>
    </w:p>
    <w:p w14:paraId="283711A6" w14:textId="77777777" w:rsidR="00841FF2" w:rsidRPr="007E1EAE" w:rsidRDefault="00841FF2" w:rsidP="00841FF2">
      <w:pPr>
        <w:pStyle w:val="NormalaroundTable"/>
      </w:pPr>
      <w:r w:rsidRPr="007E1EAE">
        <w:t>Import definitions have one the following grammars:</w:t>
      </w:r>
    </w:p>
    <w:p w14:paraId="63ACD29D" w14:textId="77777777" w:rsidR="00841FF2" w:rsidRPr="007E1EAE" w:rsidRDefault="00841FF2" w:rsidP="00841FF2">
      <w:pPr>
        <w:pStyle w:val="Heading5"/>
      </w:pPr>
      <w:r w:rsidRPr="007E1EAE">
        <w:lastRenderedPageBreak/>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87943AB" w14:textId="77777777" w:rsidTr="00841FF2">
        <w:tc>
          <w:tcPr>
            <w:tcW w:w="9576" w:type="dxa"/>
            <w:shd w:val="clear" w:color="auto" w:fill="D9D9D9" w:themeFill="background1" w:themeFillShade="D9"/>
          </w:tcPr>
          <w:p w14:paraId="7818AB8C" w14:textId="77777777" w:rsidR="00841FF2" w:rsidRPr="007E1EAE" w:rsidRDefault="00841FF2" w:rsidP="00841FF2">
            <w:pPr>
              <w:rPr>
                <w:rStyle w:val="CodeSnippet"/>
              </w:rPr>
            </w:pPr>
            <w:r w:rsidRPr="007E1EAE">
              <w:rPr>
                <w:rStyle w:val="CodeSnippet"/>
              </w:rPr>
              <w:t>imports:</w:t>
            </w:r>
          </w:p>
          <w:p w14:paraId="657A03E2" w14:textId="77777777" w:rsidR="00841FF2" w:rsidRPr="007E1EAE" w:rsidRDefault="00841FF2" w:rsidP="00841FF2">
            <w:pPr>
              <w:rPr>
                <w:rStyle w:val="CodeSnippet"/>
              </w:rPr>
            </w:pPr>
            <w:r w:rsidRPr="007E1EAE">
              <w:rPr>
                <w:rStyle w:val="CodeSnippet"/>
              </w:rPr>
              <w:t xml:space="preserve">  - &lt;URI_1&gt;</w:t>
            </w:r>
          </w:p>
          <w:p w14:paraId="14F3CFD8" w14:textId="77777777" w:rsidR="00841FF2" w:rsidRPr="007E1EAE" w:rsidRDefault="00841FF2" w:rsidP="00841FF2">
            <w:pPr>
              <w:rPr>
                <w:rStyle w:val="CodeSnippet"/>
                <w:noProof/>
              </w:rPr>
            </w:pPr>
            <w:r w:rsidRPr="007E1EAE">
              <w:rPr>
                <w:rStyle w:val="CodeSnippet"/>
              </w:rPr>
              <w:t xml:space="preserve">  - &lt;URI_2&gt;</w:t>
            </w:r>
          </w:p>
        </w:tc>
      </w:tr>
    </w:tbl>
    <w:p w14:paraId="0F25EBCA"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1F0791" w14:textId="77777777" w:rsidTr="00841FF2">
        <w:tc>
          <w:tcPr>
            <w:tcW w:w="9576" w:type="dxa"/>
            <w:shd w:val="clear" w:color="auto" w:fill="D9D9D9" w:themeFill="background1" w:themeFillShade="D9"/>
          </w:tcPr>
          <w:p w14:paraId="3CD350BE" w14:textId="77777777" w:rsidR="00841FF2" w:rsidRPr="007E1EAE" w:rsidRDefault="00841FF2" w:rsidP="00841FF2">
            <w:pPr>
              <w:rPr>
                <w:rStyle w:val="CodeSnippet"/>
              </w:rPr>
            </w:pPr>
            <w:r w:rsidRPr="007E1EAE">
              <w:rPr>
                <w:rStyle w:val="CodeSnippet"/>
              </w:rPr>
              <w:t xml:space="preserve">imports:  </w:t>
            </w:r>
          </w:p>
          <w:p w14:paraId="11CD50E2" w14:textId="77777777" w:rsidR="00841FF2" w:rsidRPr="007E1EAE" w:rsidRDefault="00841FF2" w:rsidP="00841FF2">
            <w:pPr>
              <w:rPr>
                <w:rStyle w:val="CodeSnippet"/>
              </w:rPr>
            </w:pPr>
            <w:r w:rsidRPr="007E1EAE">
              <w:rPr>
                <w:rStyle w:val="CodeSnippet"/>
              </w:rPr>
              <w:t xml:space="preserve">  - file: &lt;file_URI&gt;</w:t>
            </w:r>
            <w:r>
              <w:rPr>
                <w:rStyle w:val="CodeSnippet"/>
              </w:rPr>
              <w:t xml:space="preserve">   </w:t>
            </w:r>
          </w:p>
          <w:p w14:paraId="0CA4A900" w14:textId="77777777" w:rsidR="00841FF2" w:rsidRPr="007E1EAE" w:rsidRDefault="00841FF2" w:rsidP="00841FF2">
            <w:pPr>
              <w:rPr>
                <w:rStyle w:val="CodeSnippet"/>
              </w:rPr>
            </w:pPr>
            <w:r w:rsidRPr="007E1EAE">
              <w:rPr>
                <w:rStyle w:val="CodeSnippet"/>
              </w:rPr>
              <w:t xml:space="preserve">    repository: &lt;repository_name&gt;</w:t>
            </w:r>
          </w:p>
          <w:p w14:paraId="23F40FA3" w14:textId="77777777" w:rsidR="00841FF2" w:rsidRPr="007E1EAE" w:rsidRDefault="00841FF2" w:rsidP="00841FF2">
            <w:pPr>
              <w:rPr>
                <w:rStyle w:val="CodeSnippet"/>
              </w:rPr>
            </w:pPr>
            <w:r w:rsidRPr="007E1EAE">
              <w:rPr>
                <w:rStyle w:val="CodeSnippet"/>
              </w:rPr>
              <w:t xml:space="preserve">    namespace_uri: &lt;definition_namespace_uri&gt;</w:t>
            </w:r>
            <w:r>
              <w:rPr>
                <w:rStyle w:val="CodeSnippet"/>
              </w:rPr>
              <w:t xml:space="preserve">  # deprecated</w:t>
            </w:r>
          </w:p>
          <w:p w14:paraId="6508A140" w14:textId="77777777" w:rsidR="00841FF2" w:rsidRPr="007E1EAE" w:rsidRDefault="00841FF2" w:rsidP="00841FF2">
            <w:pPr>
              <w:rPr>
                <w:rStyle w:val="CodeSnippet"/>
                <w:noProof/>
              </w:rPr>
            </w:pPr>
            <w:r w:rsidRPr="007E1EAE">
              <w:rPr>
                <w:rStyle w:val="CodeSnippet"/>
              </w:rPr>
              <w:t xml:space="preserve">    namespace_prefix: &lt;definition_namespace_prefix&gt;</w:t>
            </w:r>
          </w:p>
        </w:tc>
      </w:tr>
    </w:tbl>
    <w:p w14:paraId="1C720E0F" w14:textId="77777777" w:rsidR="00841FF2" w:rsidRPr="007E1EAE" w:rsidRDefault="00841FF2" w:rsidP="00841FF2">
      <w:pPr>
        <w:pStyle w:val="NormalaroundTable"/>
      </w:pPr>
      <w:r w:rsidRPr="007E1EAE">
        <w:t>In the above grammar, the pseudo values that appear in angle brackets have the following meaning:</w:t>
      </w:r>
    </w:p>
    <w:p w14:paraId="5E921AC2" w14:textId="77777777" w:rsidR="00841FF2" w:rsidRPr="007E1EAE" w:rsidRDefault="00841FF2" w:rsidP="00971CED">
      <w:pPr>
        <w:numPr>
          <w:ilvl w:val="0"/>
          <w:numId w:val="17"/>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26195EFE" w14:textId="77777777" w:rsidR="00841FF2" w:rsidRPr="007E1EAE" w:rsidRDefault="00841FF2" w:rsidP="00971CED">
      <w:pPr>
        <w:numPr>
          <w:ilvl w:val="0"/>
          <w:numId w:val="17"/>
        </w:numPr>
        <w:spacing w:before="0" w:after="0"/>
      </w:pPr>
      <w:r w:rsidRPr="007E1EAE">
        <w:rPr>
          <w:rStyle w:val="CodeSnippetHighlight"/>
        </w:rPr>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365DF9EF" w14:textId="77777777" w:rsidR="00841FF2" w:rsidRPr="007E1EAE" w:rsidRDefault="00841FF2" w:rsidP="00971CED">
      <w:pPr>
        <w:numPr>
          <w:ilvl w:val="0"/>
          <w:numId w:val="17"/>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4E4A207D" w14:textId="77777777" w:rsidR="00841FF2" w:rsidRPr="007E1EAE" w:rsidRDefault="00841FF2" w:rsidP="00971CED">
      <w:pPr>
        <w:numPr>
          <w:ilvl w:val="0"/>
          <w:numId w:val="17"/>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0CCD2D03" w14:textId="77777777" w:rsidR="00841FF2" w:rsidRDefault="00841FF2" w:rsidP="00841FF2">
      <w:pPr>
        <w:pStyle w:val="Heading5"/>
      </w:pPr>
      <w:r>
        <w:t>Requirements</w:t>
      </w:r>
    </w:p>
    <w:p w14:paraId="36447826" w14:textId="77777777" w:rsidR="00841FF2" w:rsidRDefault="00841FF2" w:rsidP="00971CED">
      <w:pPr>
        <w:pStyle w:val="ListParagraph"/>
        <w:numPr>
          <w:ilvl w:val="0"/>
          <w:numId w:val="14"/>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7BC21C26" w14:textId="77777777" w:rsidR="00841FF2" w:rsidRDefault="00841FF2" w:rsidP="00971CED">
      <w:pPr>
        <w:pStyle w:val="ListParagraph"/>
        <w:numPr>
          <w:ilvl w:val="1"/>
          <w:numId w:val="14"/>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60BECF8B" w14:textId="77777777" w:rsidR="00841FF2" w:rsidRDefault="00841FF2" w:rsidP="00841FF2">
      <w:pPr>
        <w:pStyle w:val="Heading5"/>
      </w:pPr>
      <w:r>
        <w:t xml:space="preserve">Import URI processing requirements </w:t>
      </w:r>
    </w:p>
    <w:p w14:paraId="132CFD83" w14:textId="77777777" w:rsidR="00841FF2" w:rsidRDefault="00841FF2" w:rsidP="00841FF2">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4006414A" w14:textId="77777777" w:rsidR="00841FF2" w:rsidRDefault="00841FF2" w:rsidP="00971CED">
      <w:pPr>
        <w:pStyle w:val="ListParagraph"/>
        <w:numPr>
          <w:ilvl w:val="0"/>
          <w:numId w:val="14"/>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B037E49" w14:textId="77777777" w:rsidR="00841FF2" w:rsidRDefault="00841FF2" w:rsidP="00971CED">
      <w:pPr>
        <w:pStyle w:val="ListParagraph"/>
        <w:numPr>
          <w:ilvl w:val="1"/>
          <w:numId w:val="14"/>
        </w:numPr>
      </w:pPr>
      <w:r>
        <w:t xml:space="preserve">This implies that there may or may not be an actual Service Template, perhaps it is a known set Types identified by the well-known URI. </w:t>
      </w:r>
    </w:p>
    <w:p w14:paraId="60109E85" w14:textId="77777777" w:rsidR="00841FF2" w:rsidRDefault="00841FF2" w:rsidP="00971CED">
      <w:pPr>
        <w:pStyle w:val="ListParagraph"/>
        <w:numPr>
          <w:ilvl w:val="1"/>
          <w:numId w:val="14"/>
        </w:numPr>
      </w:pPr>
      <w:r>
        <w:t xml:space="preserve">This also implies that </w:t>
      </w:r>
      <w:r w:rsidRPr="001D2298">
        <w:t xml:space="preserve">internet access is </w:t>
      </w:r>
      <w:r>
        <w:t xml:space="preserve">NOT </w:t>
      </w:r>
      <w:r w:rsidRPr="001D2298">
        <w:t>needed</w:t>
      </w:r>
      <w:r>
        <w:t xml:space="preserve"> to import.</w:t>
      </w:r>
    </w:p>
    <w:p w14:paraId="789E32A6" w14:textId="77777777" w:rsidR="00841FF2" w:rsidRDefault="00841FF2" w:rsidP="00971CED">
      <w:pPr>
        <w:pStyle w:val="ListParagraph"/>
        <w:numPr>
          <w:ilvl w:val="0"/>
          <w:numId w:val="14"/>
        </w:numPr>
      </w:pPr>
      <w:r w:rsidRPr="001D2298">
        <w:rPr>
          <w:b/>
        </w:rPr>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6809FE71" w14:textId="77777777" w:rsidR="00841FF2" w:rsidRDefault="00841FF2" w:rsidP="00971CED">
      <w:pPr>
        <w:pStyle w:val="ListParagraph"/>
        <w:numPr>
          <w:ilvl w:val="0"/>
          <w:numId w:val="14"/>
        </w:numPr>
      </w:pPr>
      <w:r w:rsidRPr="001D2298">
        <w:rPr>
          <w:b/>
        </w:rPr>
        <w:lastRenderedPageBreak/>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627323DE" w14:textId="77777777" w:rsidR="00841FF2" w:rsidRDefault="00841FF2" w:rsidP="00971CED">
      <w:pPr>
        <w:pStyle w:val="ListParagraph"/>
        <w:numPr>
          <w:ilvl w:val="0"/>
          <w:numId w:val="14"/>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7633EE49" w14:textId="77777777" w:rsidR="00841FF2" w:rsidRDefault="00841FF2" w:rsidP="00971CED">
      <w:pPr>
        <w:pStyle w:val="ListParagraph"/>
        <w:numPr>
          <w:ilvl w:val="1"/>
          <w:numId w:val="14"/>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41496346" w14:textId="77777777" w:rsidR="00841FF2" w:rsidRDefault="00841FF2" w:rsidP="00971CED">
      <w:pPr>
        <w:pStyle w:val="ListParagraph"/>
        <w:numPr>
          <w:ilvl w:val="1"/>
          <w:numId w:val="14"/>
        </w:numPr>
      </w:pPr>
      <w:r>
        <w:t xml:space="preserve">If the importing file located in a CSAR file, </w:t>
      </w:r>
      <w:r w:rsidRPr="00720D62">
        <w:t>it should be treated as</w:t>
      </w:r>
      <w:r>
        <w:t xml:space="preserve"> relative to the current document’s location within a CSAR file’s directory structure.</w:t>
      </w:r>
    </w:p>
    <w:p w14:paraId="37725EE7" w14:textId="77777777" w:rsidR="00841FF2" w:rsidRPr="00C35DEC" w:rsidRDefault="00841FF2" w:rsidP="00971CED">
      <w:pPr>
        <w:pStyle w:val="ListParagraph"/>
        <w:numPr>
          <w:ilvl w:val="0"/>
          <w:numId w:val="14"/>
        </w:numPr>
      </w:pPr>
      <w:r>
        <w:t>Otherwise, the import SHOULD be considered a failure.</w:t>
      </w:r>
    </w:p>
    <w:p w14:paraId="39AFA207" w14:textId="77777777" w:rsidR="00841FF2" w:rsidRPr="007E1EAE" w:rsidRDefault="00841FF2" w:rsidP="00841FF2">
      <w:pPr>
        <w:pStyle w:val="Heading4"/>
      </w:pPr>
      <w:r w:rsidRPr="007E1EAE">
        <w:t>Example</w:t>
      </w:r>
    </w:p>
    <w:p w14:paraId="21E7C5C7" w14:textId="77777777" w:rsidR="00841FF2" w:rsidRPr="007E1EAE" w:rsidRDefault="00841FF2" w:rsidP="00841FF2">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52F372" w14:textId="77777777" w:rsidTr="00841FF2">
        <w:trPr>
          <w:trHeight w:val="256"/>
        </w:trPr>
        <w:tc>
          <w:tcPr>
            <w:tcW w:w="9576" w:type="dxa"/>
            <w:shd w:val="clear" w:color="auto" w:fill="D9D9D9" w:themeFill="background1" w:themeFillShade="D9"/>
          </w:tcPr>
          <w:p w14:paraId="539B37F6" w14:textId="77777777" w:rsidR="00841FF2" w:rsidRPr="007E1EAE" w:rsidRDefault="00841FF2" w:rsidP="00841FF2">
            <w:pPr>
              <w:rPr>
                <w:rStyle w:val="CodeSnippet"/>
                <w:noProof/>
              </w:rPr>
            </w:pPr>
            <w:r w:rsidRPr="007E1EAE">
              <w:rPr>
                <w:rStyle w:val="CodeSnippet"/>
                <w:noProof/>
              </w:rPr>
              <w:t>imports:</w:t>
            </w:r>
          </w:p>
          <w:p w14:paraId="04BEBBF3" w14:textId="77777777" w:rsidR="00841FF2" w:rsidRPr="007E1EAE" w:rsidRDefault="00841FF2" w:rsidP="00841FF2">
            <w:pPr>
              <w:rPr>
                <w:rStyle w:val="CodeSnippet"/>
                <w:noProof/>
              </w:rPr>
            </w:pPr>
            <w:r w:rsidRPr="007E1EAE">
              <w:rPr>
                <w:rStyle w:val="CodeSnippet"/>
                <w:noProof/>
              </w:rPr>
              <w:t xml:space="preserve">  - some_definition_file: path1/path2/some_defs.yaml</w:t>
            </w:r>
          </w:p>
          <w:p w14:paraId="243D1C1E" w14:textId="77777777" w:rsidR="00841FF2" w:rsidRPr="007E1EAE" w:rsidRDefault="00841FF2" w:rsidP="00841FF2">
            <w:pPr>
              <w:rPr>
                <w:rStyle w:val="CodeSnippet"/>
                <w:noProof/>
              </w:rPr>
            </w:pPr>
            <w:r w:rsidRPr="007E1EAE">
              <w:rPr>
                <w:rStyle w:val="CodeSnippet"/>
                <w:noProof/>
              </w:rPr>
              <w:t xml:space="preserve">  - another_definition_file:</w:t>
            </w:r>
          </w:p>
          <w:p w14:paraId="576C5F46" w14:textId="77777777" w:rsidR="00841FF2" w:rsidRPr="007E1EAE" w:rsidRDefault="00841FF2" w:rsidP="00841FF2">
            <w:pPr>
              <w:rPr>
                <w:rStyle w:val="CodeSnippet"/>
                <w:noProof/>
              </w:rPr>
            </w:pPr>
            <w:r w:rsidRPr="007E1EAE">
              <w:rPr>
                <w:rStyle w:val="CodeSnippet"/>
                <w:noProof/>
              </w:rPr>
              <w:t xml:space="preserve">      file: path1/path2/file2.yaml</w:t>
            </w:r>
          </w:p>
          <w:p w14:paraId="738FD8FE" w14:textId="77777777" w:rsidR="00841FF2" w:rsidRPr="007E1EAE" w:rsidRDefault="00841FF2" w:rsidP="00841FF2">
            <w:pPr>
              <w:rPr>
                <w:rStyle w:val="CodeSnippet"/>
                <w:noProof/>
              </w:rPr>
            </w:pPr>
            <w:r w:rsidRPr="007E1EAE">
              <w:rPr>
                <w:rStyle w:val="CodeSnippet"/>
                <w:noProof/>
              </w:rPr>
              <w:t xml:space="preserve">      repository: my_service_catalog</w:t>
            </w:r>
          </w:p>
          <w:p w14:paraId="70847CEF" w14:textId="77777777" w:rsidR="00841FF2" w:rsidRPr="007E1EAE" w:rsidRDefault="00841FF2" w:rsidP="00841FF2">
            <w:pPr>
              <w:rPr>
                <w:rStyle w:val="CodeSnippet"/>
                <w:noProof/>
              </w:rPr>
            </w:pPr>
            <w:r w:rsidRPr="007E1EAE">
              <w:rPr>
                <w:rStyle w:val="CodeSnippet"/>
                <w:noProof/>
              </w:rPr>
              <w:t xml:space="preserve">      namespace_uri: http://mycompany.com/tosca/1.0/platform</w:t>
            </w:r>
          </w:p>
          <w:p w14:paraId="25B9D5FC" w14:textId="77777777" w:rsidR="00841FF2" w:rsidRPr="007E1EAE" w:rsidRDefault="00841FF2" w:rsidP="00841FF2">
            <w:pPr>
              <w:rPr>
                <w:rStyle w:val="CodeSnippet"/>
                <w:noProof/>
              </w:rPr>
            </w:pPr>
            <w:r w:rsidRPr="007E1EAE">
              <w:rPr>
                <w:rStyle w:val="CodeSnippet"/>
                <w:noProof/>
              </w:rPr>
              <w:t xml:space="preserve">      namespace_prefix: mycompany</w:t>
            </w:r>
          </w:p>
        </w:tc>
      </w:tr>
    </w:tbl>
    <w:p w14:paraId="3A524085" w14:textId="77777777" w:rsidR="00841FF2" w:rsidRPr="007E1EAE" w:rsidRDefault="00841FF2" w:rsidP="00841FF2">
      <w:pPr>
        <w:pStyle w:val="Heading3"/>
      </w:pPr>
      <w:bookmarkStart w:id="686" w:name="_Toc454457738"/>
      <w:bookmarkStart w:id="687" w:name="_Toc454458537"/>
      <w:bookmarkStart w:id="688" w:name="DEFN_ELEMENT_PROPERTY_DEFN"/>
      <w:r w:rsidRPr="007E1EAE">
        <w:t>Property definition</w:t>
      </w:r>
      <w:bookmarkEnd w:id="686"/>
      <w:bookmarkEnd w:id="687"/>
    </w:p>
    <w:bookmarkEnd w:id="688"/>
    <w:p w14:paraId="0081FB92" w14:textId="77777777" w:rsidR="00841FF2" w:rsidRPr="007E1EAE" w:rsidRDefault="00841FF2" w:rsidP="00841FF2">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159CCDEF" w14:textId="77777777" w:rsidR="00841FF2" w:rsidRPr="007E1EAE" w:rsidRDefault="00841FF2" w:rsidP="00841FF2">
      <w:pPr>
        <w:pStyle w:val="Heading5"/>
      </w:pPr>
      <w:r w:rsidRPr="007E1EAE">
        <w:t>Attribute and Property reflection</w:t>
      </w:r>
      <w:r w:rsidRPr="007E1EAE" w:rsidDel="0026477E">
        <w:t xml:space="preserve"> </w:t>
      </w:r>
    </w:p>
    <w:p w14:paraId="3B94FEA7" w14:textId="77777777" w:rsidR="00841FF2" w:rsidRPr="007E1EAE" w:rsidRDefault="00841FF2" w:rsidP="00841FF2">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5DFA0DD1" w14:textId="77777777" w:rsidR="00841FF2" w:rsidRPr="007E1EAE" w:rsidRDefault="00841FF2" w:rsidP="00841FF2">
      <w:pPr>
        <w:pStyle w:val="Heading4"/>
      </w:pPr>
      <w:r w:rsidRPr="007E1EAE">
        <w:t>Keynames</w:t>
      </w:r>
    </w:p>
    <w:p w14:paraId="5CF0F579" w14:textId="77777777" w:rsidR="00841FF2" w:rsidRPr="007E1EAE" w:rsidRDefault="00841FF2" w:rsidP="00841FF2">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841FF2" w:rsidRPr="007E1EAE" w14:paraId="3A25C192" w14:textId="77777777" w:rsidTr="00841FF2">
        <w:trPr>
          <w:cantSplit/>
          <w:tblHeader/>
        </w:trPr>
        <w:tc>
          <w:tcPr>
            <w:tcW w:w="707" w:type="pct"/>
            <w:shd w:val="clear" w:color="auto" w:fill="D9D9D9"/>
          </w:tcPr>
          <w:p w14:paraId="2306080A" w14:textId="77777777" w:rsidR="00841FF2" w:rsidRPr="007E1EAE" w:rsidRDefault="00841FF2" w:rsidP="00841FF2">
            <w:pPr>
              <w:pStyle w:val="TableText-Heading"/>
            </w:pPr>
            <w:r w:rsidRPr="007E1EAE">
              <w:t>Keyname</w:t>
            </w:r>
          </w:p>
        </w:tc>
        <w:tc>
          <w:tcPr>
            <w:tcW w:w="577" w:type="pct"/>
            <w:shd w:val="clear" w:color="auto" w:fill="D9D9D9"/>
          </w:tcPr>
          <w:p w14:paraId="396F1C62" w14:textId="77777777" w:rsidR="00841FF2" w:rsidRPr="007E1EAE" w:rsidRDefault="00841FF2" w:rsidP="00841FF2">
            <w:pPr>
              <w:pStyle w:val="TableText-Heading"/>
            </w:pPr>
            <w:r w:rsidRPr="007E1EAE">
              <w:t>Required</w:t>
            </w:r>
          </w:p>
        </w:tc>
        <w:tc>
          <w:tcPr>
            <w:tcW w:w="674" w:type="pct"/>
            <w:shd w:val="clear" w:color="auto" w:fill="D9D9D9"/>
          </w:tcPr>
          <w:p w14:paraId="76A0B0A4" w14:textId="77777777" w:rsidR="00841FF2" w:rsidRPr="007E1EAE" w:rsidRDefault="00841FF2" w:rsidP="00841FF2">
            <w:pPr>
              <w:pStyle w:val="TableText-Heading"/>
            </w:pPr>
            <w:r w:rsidRPr="007E1EAE">
              <w:t>Type</w:t>
            </w:r>
          </w:p>
        </w:tc>
        <w:tc>
          <w:tcPr>
            <w:tcW w:w="723" w:type="pct"/>
            <w:shd w:val="clear" w:color="auto" w:fill="D9D9D9"/>
          </w:tcPr>
          <w:p w14:paraId="0DA58A01" w14:textId="77777777" w:rsidR="00841FF2" w:rsidRPr="007E1EAE" w:rsidRDefault="00841FF2" w:rsidP="00841FF2">
            <w:pPr>
              <w:pStyle w:val="TableText-Heading"/>
            </w:pPr>
            <w:r w:rsidRPr="007E1EAE">
              <w:t>Constraints</w:t>
            </w:r>
          </w:p>
        </w:tc>
        <w:tc>
          <w:tcPr>
            <w:tcW w:w="2319" w:type="pct"/>
            <w:shd w:val="clear" w:color="auto" w:fill="D9D9D9"/>
          </w:tcPr>
          <w:p w14:paraId="22ABF6BF" w14:textId="77777777" w:rsidR="00841FF2" w:rsidRPr="007E1EAE" w:rsidRDefault="00841FF2" w:rsidP="00841FF2">
            <w:pPr>
              <w:pStyle w:val="TableText-Heading"/>
            </w:pPr>
            <w:r w:rsidRPr="007E1EAE">
              <w:t>Description</w:t>
            </w:r>
          </w:p>
        </w:tc>
      </w:tr>
      <w:tr w:rsidR="00841FF2" w:rsidRPr="00D8575F" w14:paraId="2F1F0004" w14:textId="77777777" w:rsidTr="00841FF2">
        <w:trPr>
          <w:cantSplit/>
          <w:trHeight w:val="350"/>
        </w:trPr>
        <w:tc>
          <w:tcPr>
            <w:tcW w:w="707" w:type="pct"/>
            <w:shd w:val="clear" w:color="auto" w:fill="FFFFFF"/>
          </w:tcPr>
          <w:p w14:paraId="557FE31E"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2638D103" w14:textId="77777777" w:rsidR="00841FF2" w:rsidRPr="007E1EAE" w:rsidRDefault="00841FF2" w:rsidP="00841FF2">
            <w:pPr>
              <w:pStyle w:val="TableText"/>
            </w:pPr>
            <w:r w:rsidRPr="007E1EAE">
              <w:t>yes</w:t>
            </w:r>
          </w:p>
        </w:tc>
        <w:tc>
          <w:tcPr>
            <w:tcW w:w="674" w:type="pct"/>
            <w:shd w:val="clear" w:color="auto" w:fill="FFFFFF"/>
          </w:tcPr>
          <w:p w14:paraId="6CB7352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23" w:type="pct"/>
            <w:shd w:val="clear" w:color="auto" w:fill="FFFFFF"/>
          </w:tcPr>
          <w:p w14:paraId="4B7E3969" w14:textId="77777777" w:rsidR="00841FF2" w:rsidRPr="007E1EAE" w:rsidRDefault="00841FF2" w:rsidP="00841FF2">
            <w:pPr>
              <w:pStyle w:val="TableText"/>
            </w:pPr>
            <w:r w:rsidRPr="007E1EAE">
              <w:t>None</w:t>
            </w:r>
          </w:p>
        </w:tc>
        <w:tc>
          <w:tcPr>
            <w:tcW w:w="2319" w:type="pct"/>
            <w:shd w:val="clear" w:color="auto" w:fill="FFFFFF"/>
          </w:tcPr>
          <w:p w14:paraId="446D45E3" w14:textId="77777777" w:rsidR="00841FF2" w:rsidRPr="007E1EAE" w:rsidRDefault="00841FF2" w:rsidP="00841FF2">
            <w:pPr>
              <w:pStyle w:val="TableText"/>
            </w:pPr>
            <w:r w:rsidRPr="007E1EAE">
              <w:t>The required data type for the property.</w:t>
            </w:r>
          </w:p>
        </w:tc>
      </w:tr>
      <w:tr w:rsidR="00841FF2" w:rsidRPr="00D8575F" w14:paraId="1AE1294F" w14:textId="77777777" w:rsidTr="00841FF2">
        <w:trPr>
          <w:cantSplit/>
        </w:trPr>
        <w:tc>
          <w:tcPr>
            <w:tcW w:w="707" w:type="pct"/>
            <w:shd w:val="clear" w:color="auto" w:fill="FFFFFF"/>
          </w:tcPr>
          <w:p w14:paraId="5350582B" w14:textId="77777777" w:rsidR="00841FF2" w:rsidRPr="007E1EAE" w:rsidRDefault="00841FF2" w:rsidP="00841FF2">
            <w:pPr>
              <w:pStyle w:val="TableText"/>
              <w:rPr>
                <w:noProof/>
              </w:rPr>
            </w:pPr>
            <w:r w:rsidRPr="007E1EAE">
              <w:rPr>
                <w:noProof/>
              </w:rPr>
              <w:t>description</w:t>
            </w:r>
          </w:p>
        </w:tc>
        <w:tc>
          <w:tcPr>
            <w:tcW w:w="577" w:type="pct"/>
            <w:shd w:val="clear" w:color="auto" w:fill="FFFFFF"/>
          </w:tcPr>
          <w:p w14:paraId="4C5344BC" w14:textId="77777777" w:rsidR="00841FF2" w:rsidRPr="007E1EAE" w:rsidRDefault="00841FF2" w:rsidP="00841FF2">
            <w:pPr>
              <w:pStyle w:val="TableText"/>
            </w:pPr>
            <w:r w:rsidRPr="007E1EAE">
              <w:t>no</w:t>
            </w:r>
          </w:p>
        </w:tc>
        <w:tc>
          <w:tcPr>
            <w:tcW w:w="674" w:type="pct"/>
            <w:shd w:val="clear" w:color="auto" w:fill="FFFFFF"/>
          </w:tcPr>
          <w:p w14:paraId="3180B557"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723" w:type="pct"/>
            <w:shd w:val="clear" w:color="auto" w:fill="FFFFFF"/>
          </w:tcPr>
          <w:p w14:paraId="31B9AAAA" w14:textId="77777777" w:rsidR="00841FF2" w:rsidRPr="007E1EAE" w:rsidRDefault="00841FF2" w:rsidP="00841FF2">
            <w:pPr>
              <w:pStyle w:val="TableText"/>
            </w:pPr>
            <w:r w:rsidRPr="007E1EAE">
              <w:t>None</w:t>
            </w:r>
          </w:p>
        </w:tc>
        <w:tc>
          <w:tcPr>
            <w:tcW w:w="2319" w:type="pct"/>
            <w:shd w:val="clear" w:color="auto" w:fill="FFFFFF"/>
          </w:tcPr>
          <w:p w14:paraId="3AD5105A" w14:textId="77777777" w:rsidR="00841FF2" w:rsidRPr="007E1EAE" w:rsidRDefault="00841FF2" w:rsidP="00841FF2">
            <w:pPr>
              <w:pStyle w:val="TableText"/>
            </w:pPr>
            <w:r w:rsidRPr="007E1EAE">
              <w:t>The optional description for the property.</w:t>
            </w:r>
          </w:p>
        </w:tc>
      </w:tr>
      <w:tr w:rsidR="00841FF2" w:rsidRPr="00D8575F" w14:paraId="18109BCD" w14:textId="77777777" w:rsidTr="00841FF2">
        <w:trPr>
          <w:cantSplit/>
        </w:trPr>
        <w:tc>
          <w:tcPr>
            <w:tcW w:w="707" w:type="pct"/>
            <w:shd w:val="clear" w:color="auto" w:fill="FFFFFF"/>
          </w:tcPr>
          <w:p w14:paraId="4AFA82A8" w14:textId="77777777" w:rsidR="00841FF2" w:rsidRPr="007E1EAE" w:rsidRDefault="00841FF2" w:rsidP="00841FF2">
            <w:pPr>
              <w:pStyle w:val="TableText"/>
              <w:rPr>
                <w:noProof/>
              </w:rPr>
            </w:pPr>
            <w:r w:rsidRPr="007E1EAE">
              <w:rPr>
                <w:noProof/>
              </w:rPr>
              <w:t>required</w:t>
            </w:r>
          </w:p>
        </w:tc>
        <w:tc>
          <w:tcPr>
            <w:tcW w:w="577" w:type="pct"/>
            <w:shd w:val="clear" w:color="auto" w:fill="FFFFFF"/>
          </w:tcPr>
          <w:p w14:paraId="07734166" w14:textId="77777777" w:rsidR="00841FF2" w:rsidRPr="007E1EAE" w:rsidRDefault="00841FF2" w:rsidP="00841FF2">
            <w:pPr>
              <w:pStyle w:val="TableText"/>
            </w:pPr>
            <w:r w:rsidRPr="007E1EAE">
              <w:t>no</w:t>
            </w:r>
          </w:p>
          <w:p w14:paraId="6BA09BC7" w14:textId="77777777" w:rsidR="00841FF2" w:rsidRPr="007E1EAE" w:rsidRDefault="00841FF2" w:rsidP="00841FF2">
            <w:pPr>
              <w:pStyle w:val="TableText"/>
            </w:pPr>
          </w:p>
        </w:tc>
        <w:tc>
          <w:tcPr>
            <w:tcW w:w="674" w:type="pct"/>
            <w:shd w:val="clear" w:color="auto" w:fill="FFFFFF"/>
          </w:tcPr>
          <w:p w14:paraId="0B850434" w14:textId="77777777" w:rsidR="00841FF2" w:rsidRPr="007E1EAE" w:rsidRDefault="006F07B6" w:rsidP="00841FF2">
            <w:pPr>
              <w:pStyle w:val="TableText"/>
            </w:pPr>
            <w:hyperlink w:anchor="TYPE_YAML_BOOLEAN" w:history="1">
              <w:r w:rsidR="00841FF2" w:rsidRPr="007E1EAE">
                <w:rPr>
                  <w:rStyle w:val="Hyperlink"/>
                </w:rPr>
                <w:t>boolean</w:t>
              </w:r>
            </w:hyperlink>
          </w:p>
        </w:tc>
        <w:tc>
          <w:tcPr>
            <w:tcW w:w="723" w:type="pct"/>
            <w:shd w:val="clear" w:color="auto" w:fill="FFFFFF"/>
          </w:tcPr>
          <w:p w14:paraId="08FEE961" w14:textId="77777777" w:rsidR="00841FF2" w:rsidRPr="007E1EAE" w:rsidRDefault="00841FF2" w:rsidP="00841FF2">
            <w:pPr>
              <w:pStyle w:val="TableText"/>
            </w:pPr>
            <w:r w:rsidRPr="007E1EAE">
              <w:t>default: true</w:t>
            </w:r>
          </w:p>
        </w:tc>
        <w:tc>
          <w:tcPr>
            <w:tcW w:w="2319" w:type="pct"/>
            <w:shd w:val="clear" w:color="auto" w:fill="FFFFFF"/>
          </w:tcPr>
          <w:p w14:paraId="364BE157" w14:textId="77777777" w:rsidR="00841FF2" w:rsidRPr="007E1EAE" w:rsidRDefault="00841FF2" w:rsidP="00841FF2">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841FF2" w:rsidRPr="00D8575F" w14:paraId="6C02C9CD" w14:textId="77777777" w:rsidTr="00841FF2">
        <w:trPr>
          <w:cantSplit/>
        </w:trPr>
        <w:tc>
          <w:tcPr>
            <w:tcW w:w="707" w:type="pct"/>
            <w:shd w:val="clear" w:color="auto" w:fill="FFFFFF"/>
          </w:tcPr>
          <w:p w14:paraId="5035CF1A" w14:textId="77777777" w:rsidR="00841FF2" w:rsidRPr="007E1EAE" w:rsidRDefault="00841FF2" w:rsidP="00841FF2">
            <w:pPr>
              <w:pStyle w:val="TableText"/>
              <w:rPr>
                <w:noProof/>
              </w:rPr>
            </w:pPr>
            <w:r w:rsidRPr="007E1EAE">
              <w:rPr>
                <w:noProof/>
              </w:rPr>
              <w:lastRenderedPageBreak/>
              <w:t>default</w:t>
            </w:r>
          </w:p>
        </w:tc>
        <w:tc>
          <w:tcPr>
            <w:tcW w:w="577" w:type="pct"/>
            <w:shd w:val="clear" w:color="auto" w:fill="FFFFFF"/>
          </w:tcPr>
          <w:p w14:paraId="3B570B29" w14:textId="77777777" w:rsidR="00841FF2" w:rsidRPr="007E1EAE" w:rsidRDefault="00841FF2" w:rsidP="00841FF2">
            <w:pPr>
              <w:pStyle w:val="TableText"/>
            </w:pPr>
            <w:r w:rsidRPr="007E1EAE">
              <w:t>no</w:t>
            </w:r>
          </w:p>
        </w:tc>
        <w:tc>
          <w:tcPr>
            <w:tcW w:w="674" w:type="pct"/>
            <w:shd w:val="clear" w:color="auto" w:fill="FFFFFF"/>
          </w:tcPr>
          <w:p w14:paraId="15540142" w14:textId="77777777" w:rsidR="00841FF2" w:rsidRPr="007E1EAE" w:rsidRDefault="00841FF2" w:rsidP="00841FF2">
            <w:pPr>
              <w:pStyle w:val="TableText"/>
            </w:pPr>
            <w:r w:rsidRPr="007E1EAE">
              <w:t>&lt;any&gt;</w:t>
            </w:r>
          </w:p>
        </w:tc>
        <w:tc>
          <w:tcPr>
            <w:tcW w:w="723" w:type="pct"/>
            <w:shd w:val="clear" w:color="auto" w:fill="FFFFFF"/>
          </w:tcPr>
          <w:p w14:paraId="52C100E4" w14:textId="77777777" w:rsidR="00841FF2" w:rsidRPr="007E1EAE" w:rsidRDefault="00841FF2" w:rsidP="00841FF2">
            <w:pPr>
              <w:pStyle w:val="TableText"/>
            </w:pPr>
            <w:r w:rsidRPr="007E1EAE">
              <w:t>None</w:t>
            </w:r>
          </w:p>
        </w:tc>
        <w:tc>
          <w:tcPr>
            <w:tcW w:w="2319" w:type="pct"/>
            <w:shd w:val="clear" w:color="auto" w:fill="FFFFFF"/>
          </w:tcPr>
          <w:p w14:paraId="514C0258" w14:textId="77777777" w:rsidR="00841FF2" w:rsidRPr="007E1EAE" w:rsidRDefault="00841FF2" w:rsidP="00841FF2">
            <w:pPr>
              <w:pStyle w:val="TableText"/>
            </w:pPr>
            <w:r w:rsidRPr="007E1EAE">
              <w:t xml:space="preserve">An optional key that may provide a value to be used as a default if not provided by another means. </w:t>
            </w:r>
          </w:p>
        </w:tc>
      </w:tr>
      <w:tr w:rsidR="00841FF2" w:rsidRPr="007E1EAE" w14:paraId="24C9AE0D" w14:textId="77777777" w:rsidTr="00841FF2">
        <w:trPr>
          <w:cantSplit/>
        </w:trPr>
        <w:tc>
          <w:tcPr>
            <w:tcW w:w="707" w:type="pct"/>
            <w:shd w:val="clear" w:color="auto" w:fill="FFFFFF"/>
          </w:tcPr>
          <w:p w14:paraId="4204A386" w14:textId="77777777" w:rsidR="00841FF2" w:rsidRPr="007E1EAE" w:rsidRDefault="00841FF2" w:rsidP="00841FF2">
            <w:pPr>
              <w:pStyle w:val="TableText"/>
              <w:rPr>
                <w:noProof/>
              </w:rPr>
            </w:pPr>
            <w:r w:rsidRPr="007E1EAE">
              <w:rPr>
                <w:noProof/>
              </w:rPr>
              <w:t>status</w:t>
            </w:r>
          </w:p>
        </w:tc>
        <w:tc>
          <w:tcPr>
            <w:tcW w:w="577" w:type="pct"/>
            <w:shd w:val="clear" w:color="auto" w:fill="FFFFFF"/>
          </w:tcPr>
          <w:p w14:paraId="470234CE" w14:textId="77777777" w:rsidR="00841FF2" w:rsidRPr="007E1EAE" w:rsidRDefault="00841FF2" w:rsidP="00841FF2">
            <w:pPr>
              <w:pStyle w:val="TableText"/>
            </w:pPr>
            <w:r w:rsidRPr="007E1EAE">
              <w:t>no</w:t>
            </w:r>
          </w:p>
          <w:p w14:paraId="3AB0969B" w14:textId="77777777" w:rsidR="00841FF2" w:rsidRPr="007E1EAE" w:rsidRDefault="00841FF2" w:rsidP="00841FF2">
            <w:pPr>
              <w:pStyle w:val="TableText"/>
            </w:pPr>
          </w:p>
        </w:tc>
        <w:tc>
          <w:tcPr>
            <w:tcW w:w="674" w:type="pct"/>
            <w:shd w:val="clear" w:color="auto" w:fill="FFFFFF"/>
          </w:tcPr>
          <w:p w14:paraId="238E94FF"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23" w:type="pct"/>
            <w:shd w:val="clear" w:color="auto" w:fill="FFFFFF"/>
          </w:tcPr>
          <w:p w14:paraId="2FF6C890" w14:textId="77777777" w:rsidR="00841FF2" w:rsidRPr="007E1EAE" w:rsidRDefault="00841FF2" w:rsidP="00841FF2">
            <w:pPr>
              <w:pStyle w:val="TableText"/>
            </w:pPr>
            <w:r w:rsidRPr="007E1EAE">
              <w:t>default: supported</w:t>
            </w:r>
          </w:p>
        </w:tc>
        <w:tc>
          <w:tcPr>
            <w:tcW w:w="2319" w:type="pct"/>
            <w:shd w:val="clear" w:color="auto" w:fill="FFFFFF"/>
          </w:tcPr>
          <w:p w14:paraId="2979128F" w14:textId="77777777" w:rsidR="00841FF2" w:rsidRPr="007E1EAE" w:rsidRDefault="00841FF2" w:rsidP="00841FF2">
            <w:pPr>
              <w:pStyle w:val="TableText"/>
            </w:pPr>
            <w:r w:rsidRPr="007E1EAE">
              <w:t xml:space="preserve">The optional status of the property relative to the specification or implementation. See table below for valid values. </w:t>
            </w:r>
          </w:p>
        </w:tc>
      </w:tr>
      <w:tr w:rsidR="00841FF2" w:rsidRPr="00D8575F" w14:paraId="6593586F" w14:textId="77777777" w:rsidTr="00841FF2">
        <w:trPr>
          <w:cantSplit/>
        </w:trPr>
        <w:tc>
          <w:tcPr>
            <w:tcW w:w="707" w:type="pct"/>
            <w:shd w:val="clear" w:color="auto" w:fill="FFFFFF"/>
          </w:tcPr>
          <w:p w14:paraId="6826E1BE" w14:textId="77777777" w:rsidR="00841FF2" w:rsidRPr="007E1EAE" w:rsidRDefault="00841FF2" w:rsidP="00841FF2">
            <w:pPr>
              <w:pStyle w:val="TableText"/>
              <w:rPr>
                <w:noProof/>
              </w:rPr>
            </w:pPr>
            <w:r w:rsidRPr="007E1EAE">
              <w:rPr>
                <w:noProof/>
              </w:rPr>
              <w:t>constraints</w:t>
            </w:r>
          </w:p>
        </w:tc>
        <w:tc>
          <w:tcPr>
            <w:tcW w:w="577" w:type="pct"/>
            <w:shd w:val="clear" w:color="auto" w:fill="FFFFFF"/>
          </w:tcPr>
          <w:p w14:paraId="36AF18A1" w14:textId="77777777" w:rsidR="00841FF2" w:rsidRPr="007E1EAE" w:rsidRDefault="00841FF2" w:rsidP="00841FF2">
            <w:pPr>
              <w:pStyle w:val="TableText"/>
            </w:pPr>
            <w:r w:rsidRPr="007E1EAE">
              <w:t>no</w:t>
            </w:r>
          </w:p>
        </w:tc>
        <w:tc>
          <w:tcPr>
            <w:tcW w:w="674" w:type="pct"/>
            <w:shd w:val="clear" w:color="auto" w:fill="FFFFFF"/>
          </w:tcPr>
          <w:p w14:paraId="7650B3D3" w14:textId="77777777" w:rsidR="00841FF2" w:rsidRPr="007E1EAE" w:rsidRDefault="00841FF2" w:rsidP="00841FF2">
            <w:pPr>
              <w:pStyle w:val="TableText"/>
            </w:pPr>
            <w:r w:rsidRPr="007E1EAE">
              <w:t>list of</w:t>
            </w:r>
          </w:p>
          <w:p w14:paraId="110F8F9B" w14:textId="77777777" w:rsidR="00841FF2" w:rsidRPr="007E1EAE" w:rsidRDefault="006F07B6" w:rsidP="00841FF2">
            <w:pPr>
              <w:pStyle w:val="TableText"/>
            </w:pPr>
            <w:hyperlink w:anchor="DEFN_ELEMENT_CONSTRAINTS_CLAUSE" w:history="1">
              <w:r w:rsidR="00841FF2" w:rsidRPr="007E1EAE">
                <w:rPr>
                  <w:rStyle w:val="Hyperlink"/>
                </w:rPr>
                <w:t>constraint clauses</w:t>
              </w:r>
            </w:hyperlink>
          </w:p>
        </w:tc>
        <w:tc>
          <w:tcPr>
            <w:tcW w:w="723" w:type="pct"/>
            <w:shd w:val="clear" w:color="auto" w:fill="FFFFFF"/>
          </w:tcPr>
          <w:p w14:paraId="1D04DACB" w14:textId="77777777" w:rsidR="00841FF2" w:rsidRPr="007E1EAE" w:rsidRDefault="00841FF2" w:rsidP="00841FF2">
            <w:pPr>
              <w:pStyle w:val="TableText"/>
            </w:pPr>
            <w:r w:rsidRPr="007E1EAE">
              <w:t>None</w:t>
            </w:r>
          </w:p>
        </w:tc>
        <w:tc>
          <w:tcPr>
            <w:tcW w:w="2319" w:type="pct"/>
            <w:shd w:val="clear" w:color="auto" w:fill="FFFFFF"/>
          </w:tcPr>
          <w:p w14:paraId="5E4A5B09" w14:textId="77777777" w:rsidR="00841FF2" w:rsidRPr="007E1EAE" w:rsidRDefault="00841FF2" w:rsidP="00841FF2">
            <w:pPr>
              <w:pStyle w:val="TableText"/>
            </w:pPr>
            <w:r w:rsidRPr="007E1EAE">
              <w:t>The optional list of sequenced constraint clauses for the property.</w:t>
            </w:r>
          </w:p>
        </w:tc>
      </w:tr>
      <w:tr w:rsidR="00841FF2" w:rsidRPr="00D8575F" w14:paraId="2B9EF68C" w14:textId="77777777" w:rsidTr="00841FF2">
        <w:trPr>
          <w:cantSplit/>
        </w:trPr>
        <w:tc>
          <w:tcPr>
            <w:tcW w:w="707" w:type="pct"/>
            <w:shd w:val="clear" w:color="auto" w:fill="FFFFFF"/>
          </w:tcPr>
          <w:p w14:paraId="60B4974E" w14:textId="77777777" w:rsidR="00841FF2" w:rsidRPr="007E1EAE" w:rsidRDefault="00841FF2" w:rsidP="00841FF2">
            <w:pPr>
              <w:pStyle w:val="TableText"/>
              <w:rPr>
                <w:noProof/>
              </w:rPr>
            </w:pPr>
            <w:r w:rsidRPr="007E1EAE">
              <w:rPr>
                <w:noProof/>
              </w:rPr>
              <w:t>entry_schema</w:t>
            </w:r>
          </w:p>
        </w:tc>
        <w:tc>
          <w:tcPr>
            <w:tcW w:w="577" w:type="pct"/>
            <w:shd w:val="clear" w:color="auto" w:fill="FFFFFF"/>
          </w:tcPr>
          <w:p w14:paraId="0B1D6448" w14:textId="77777777" w:rsidR="00841FF2" w:rsidRPr="007E1EAE" w:rsidRDefault="00841FF2" w:rsidP="00841FF2">
            <w:pPr>
              <w:pStyle w:val="TableText"/>
            </w:pPr>
            <w:r w:rsidRPr="007E1EAE">
              <w:t>no</w:t>
            </w:r>
          </w:p>
        </w:tc>
        <w:tc>
          <w:tcPr>
            <w:tcW w:w="674" w:type="pct"/>
            <w:shd w:val="clear" w:color="auto" w:fill="FFFFFF"/>
          </w:tcPr>
          <w:p w14:paraId="019CC29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23" w:type="pct"/>
            <w:shd w:val="clear" w:color="auto" w:fill="FFFFFF"/>
          </w:tcPr>
          <w:p w14:paraId="75E13F84" w14:textId="77777777" w:rsidR="00841FF2" w:rsidRPr="007E1EAE" w:rsidRDefault="00841FF2" w:rsidP="00841FF2">
            <w:pPr>
              <w:pStyle w:val="TableText"/>
            </w:pPr>
            <w:r w:rsidRPr="007E1EAE">
              <w:t>None</w:t>
            </w:r>
          </w:p>
        </w:tc>
        <w:tc>
          <w:tcPr>
            <w:tcW w:w="2319" w:type="pct"/>
            <w:shd w:val="clear" w:color="auto" w:fill="FFFFFF"/>
          </w:tcPr>
          <w:p w14:paraId="5D4E9B0C" w14:textId="77777777" w:rsidR="00841FF2" w:rsidRPr="007E1EAE" w:rsidRDefault="00841FF2" w:rsidP="00841FF2">
            <w:pPr>
              <w:pStyle w:val="TableText"/>
              <w:rPr>
                <w:vertAlign w:val="subscript"/>
              </w:rPr>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r w:rsidR="00841FF2" w:rsidRPr="00D8575F" w14:paraId="1E2929DD" w14:textId="77777777" w:rsidTr="00841FF2">
        <w:trPr>
          <w:cantSplit/>
          <w:trHeight w:val="710"/>
        </w:trPr>
        <w:tc>
          <w:tcPr>
            <w:tcW w:w="707" w:type="pct"/>
            <w:shd w:val="clear" w:color="auto" w:fill="FFFFFF"/>
          </w:tcPr>
          <w:p w14:paraId="0C6534E0" w14:textId="77777777" w:rsidR="00841FF2" w:rsidRPr="007E1EAE" w:rsidRDefault="00841FF2" w:rsidP="00841FF2">
            <w:pPr>
              <w:pStyle w:val="TableText"/>
              <w:rPr>
                <w:noProof/>
              </w:rPr>
            </w:pPr>
            <w:r w:rsidRPr="007E1EAE">
              <w:rPr>
                <w:noProof/>
              </w:rPr>
              <w:t>external-schema</w:t>
            </w:r>
          </w:p>
        </w:tc>
        <w:tc>
          <w:tcPr>
            <w:tcW w:w="577" w:type="pct"/>
            <w:shd w:val="clear" w:color="auto" w:fill="FFFFFF"/>
          </w:tcPr>
          <w:p w14:paraId="21AA2AF3" w14:textId="77777777" w:rsidR="00841FF2" w:rsidRPr="007E1EAE" w:rsidRDefault="00841FF2" w:rsidP="00841FF2">
            <w:pPr>
              <w:pStyle w:val="TableText"/>
            </w:pPr>
            <w:r w:rsidRPr="007E1EAE">
              <w:t>no</w:t>
            </w:r>
          </w:p>
        </w:tc>
        <w:tc>
          <w:tcPr>
            <w:tcW w:w="674" w:type="pct"/>
            <w:shd w:val="clear" w:color="auto" w:fill="FFFFFF"/>
          </w:tcPr>
          <w:p w14:paraId="183E8140" w14:textId="77777777" w:rsidR="00841FF2" w:rsidRPr="007E1EAE" w:rsidRDefault="00841FF2" w:rsidP="00841FF2">
            <w:pPr>
              <w:pStyle w:val="TableText"/>
            </w:pPr>
            <w:r w:rsidRPr="007E1EAE">
              <w:t>string</w:t>
            </w:r>
          </w:p>
        </w:tc>
        <w:tc>
          <w:tcPr>
            <w:tcW w:w="723" w:type="pct"/>
            <w:shd w:val="clear" w:color="auto" w:fill="FFFFFF"/>
          </w:tcPr>
          <w:p w14:paraId="30F126FA" w14:textId="77777777" w:rsidR="00841FF2" w:rsidRPr="007E1EAE" w:rsidRDefault="00841FF2" w:rsidP="00841FF2">
            <w:pPr>
              <w:pStyle w:val="TableText"/>
            </w:pPr>
            <w:r w:rsidRPr="007E1EAE">
              <w:t>None</w:t>
            </w:r>
          </w:p>
        </w:tc>
        <w:tc>
          <w:tcPr>
            <w:tcW w:w="2319" w:type="pct"/>
            <w:shd w:val="clear" w:color="auto" w:fill="FFFFFF"/>
          </w:tcPr>
          <w:p w14:paraId="2E711D89" w14:textId="77777777" w:rsidR="00841FF2" w:rsidRPr="007E1EAE" w:rsidRDefault="00841FF2" w:rsidP="00841FF2">
            <w:pPr>
              <w:pStyle w:val="TableText"/>
            </w:pPr>
            <w:r w:rsidRPr="007E1EAE">
              <w:t>The optional key that contains a schema definition that TOSCA Orchestrators MAY use for validation when the “type” key’s value indicates an External schema (e.g., “json”)</w:t>
            </w:r>
          </w:p>
          <w:p w14:paraId="4486ED02" w14:textId="77777777" w:rsidR="00841FF2" w:rsidRPr="007E1EAE" w:rsidRDefault="00841FF2" w:rsidP="00841FF2">
            <w:pPr>
              <w:pStyle w:val="TableText"/>
            </w:pPr>
          </w:p>
          <w:p w14:paraId="073F3036" w14:textId="77777777" w:rsidR="00841FF2" w:rsidRPr="007E1EAE" w:rsidRDefault="00841FF2" w:rsidP="00841FF2">
            <w:pPr>
              <w:pStyle w:val="TableText"/>
            </w:pPr>
            <w:r w:rsidRPr="007E1EAE">
              <w:t>See section “External schema” below for further explanation and usage.</w:t>
            </w:r>
          </w:p>
        </w:tc>
      </w:tr>
      <w:tr w:rsidR="00841FF2" w:rsidRPr="00D8575F" w14:paraId="393D8959" w14:textId="77777777" w:rsidTr="00841FF2">
        <w:trPr>
          <w:cantSplit/>
          <w:trHeight w:val="710"/>
        </w:trPr>
        <w:tc>
          <w:tcPr>
            <w:tcW w:w="707" w:type="pct"/>
            <w:shd w:val="clear" w:color="auto" w:fill="FFFFFF"/>
          </w:tcPr>
          <w:p w14:paraId="2C37B723" w14:textId="77777777" w:rsidR="00841FF2" w:rsidRPr="007E1EAE" w:rsidRDefault="00841FF2" w:rsidP="00841FF2">
            <w:pPr>
              <w:pStyle w:val="TableText"/>
              <w:rPr>
                <w:noProof/>
              </w:rPr>
            </w:pPr>
            <w:r w:rsidRPr="007E1EAE">
              <w:rPr>
                <w:noProof/>
              </w:rPr>
              <w:t>metadata</w:t>
            </w:r>
          </w:p>
        </w:tc>
        <w:tc>
          <w:tcPr>
            <w:tcW w:w="577" w:type="pct"/>
            <w:shd w:val="clear" w:color="auto" w:fill="FFFFFF"/>
          </w:tcPr>
          <w:p w14:paraId="707987DD" w14:textId="77777777" w:rsidR="00841FF2" w:rsidRPr="007E1EAE" w:rsidRDefault="00841FF2" w:rsidP="00841FF2">
            <w:pPr>
              <w:pStyle w:val="TableText"/>
            </w:pPr>
            <w:r w:rsidRPr="007E1EAE">
              <w:t>no</w:t>
            </w:r>
          </w:p>
        </w:tc>
        <w:tc>
          <w:tcPr>
            <w:tcW w:w="674" w:type="pct"/>
            <w:shd w:val="clear" w:color="auto" w:fill="FFFFFF"/>
          </w:tcPr>
          <w:p w14:paraId="015E1470"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723" w:type="pct"/>
            <w:shd w:val="clear" w:color="auto" w:fill="FFFFFF"/>
          </w:tcPr>
          <w:p w14:paraId="1142B693" w14:textId="77777777" w:rsidR="00841FF2" w:rsidRPr="007E1EAE" w:rsidRDefault="00841FF2" w:rsidP="00841FF2">
            <w:pPr>
              <w:pStyle w:val="TableText"/>
            </w:pPr>
            <w:r w:rsidRPr="007E1EAE">
              <w:t>N/A</w:t>
            </w:r>
          </w:p>
        </w:tc>
        <w:tc>
          <w:tcPr>
            <w:tcW w:w="2319" w:type="pct"/>
            <w:shd w:val="clear" w:color="auto" w:fill="FFFFFF"/>
          </w:tcPr>
          <w:p w14:paraId="4762ED7C" w14:textId="77777777" w:rsidR="00841FF2" w:rsidRPr="007E1EAE" w:rsidRDefault="00841FF2" w:rsidP="00841FF2">
            <w:pPr>
              <w:pStyle w:val="TableText"/>
            </w:pPr>
            <w:r w:rsidRPr="007E1EAE">
              <w:t xml:space="preserve">Defines a section used to declare additional metadata information. </w:t>
            </w:r>
          </w:p>
        </w:tc>
      </w:tr>
    </w:tbl>
    <w:p w14:paraId="08CAEEA8" w14:textId="77777777" w:rsidR="00841FF2" w:rsidRPr="007E1EAE" w:rsidRDefault="00841FF2" w:rsidP="00841FF2">
      <w:pPr>
        <w:pStyle w:val="Heading4"/>
      </w:pPr>
      <w:bookmarkStart w:id="689" w:name="DEFN_ELEMENT_PROPERTY_STATUS_VALUES"/>
      <w:r w:rsidRPr="007E1EAE">
        <w:t>Status values</w:t>
      </w:r>
    </w:p>
    <w:bookmarkEnd w:id="689"/>
    <w:p w14:paraId="6C3255E8" w14:textId="77777777" w:rsidR="00841FF2" w:rsidRPr="007E1EAE" w:rsidRDefault="00841FF2" w:rsidP="00841FF2">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841FF2" w:rsidRPr="007E1EAE" w14:paraId="1187BA43" w14:textId="77777777" w:rsidTr="00841FF2">
        <w:trPr>
          <w:cantSplit/>
          <w:tblHeader/>
        </w:trPr>
        <w:tc>
          <w:tcPr>
            <w:tcW w:w="782" w:type="pct"/>
            <w:shd w:val="clear" w:color="auto" w:fill="D9D9D9"/>
          </w:tcPr>
          <w:p w14:paraId="62168BEE" w14:textId="77777777" w:rsidR="00841FF2" w:rsidRPr="007E1EAE" w:rsidRDefault="00841FF2" w:rsidP="00841FF2">
            <w:pPr>
              <w:pStyle w:val="TableText-Heading"/>
            </w:pPr>
            <w:r w:rsidRPr="007E1EAE">
              <w:t>Value</w:t>
            </w:r>
          </w:p>
        </w:tc>
        <w:tc>
          <w:tcPr>
            <w:tcW w:w="4218" w:type="pct"/>
            <w:shd w:val="clear" w:color="auto" w:fill="D9D9D9"/>
          </w:tcPr>
          <w:p w14:paraId="160323F9" w14:textId="77777777" w:rsidR="00841FF2" w:rsidRPr="007E1EAE" w:rsidRDefault="00841FF2" w:rsidP="00841FF2">
            <w:pPr>
              <w:pStyle w:val="TableText-Heading"/>
            </w:pPr>
            <w:r w:rsidRPr="007E1EAE">
              <w:t>Description</w:t>
            </w:r>
          </w:p>
        </w:tc>
      </w:tr>
      <w:tr w:rsidR="00841FF2" w:rsidRPr="00D8575F" w14:paraId="612CC871" w14:textId="77777777" w:rsidTr="00841FF2">
        <w:trPr>
          <w:cantSplit/>
        </w:trPr>
        <w:tc>
          <w:tcPr>
            <w:tcW w:w="782" w:type="pct"/>
            <w:shd w:val="clear" w:color="auto" w:fill="FFFFFF"/>
          </w:tcPr>
          <w:p w14:paraId="1F0155AA" w14:textId="77777777" w:rsidR="00841FF2" w:rsidRPr="007E1EAE" w:rsidRDefault="00841FF2" w:rsidP="00841FF2">
            <w:pPr>
              <w:pStyle w:val="TableText"/>
              <w:rPr>
                <w:b/>
                <w:noProof/>
              </w:rPr>
            </w:pPr>
            <w:r w:rsidRPr="007E1EAE">
              <w:rPr>
                <w:b/>
                <w:noProof/>
              </w:rPr>
              <w:t xml:space="preserve">supported </w:t>
            </w:r>
          </w:p>
        </w:tc>
        <w:tc>
          <w:tcPr>
            <w:tcW w:w="4218" w:type="pct"/>
            <w:shd w:val="clear" w:color="auto" w:fill="FFFFFF"/>
          </w:tcPr>
          <w:p w14:paraId="11400C83" w14:textId="77777777" w:rsidR="00841FF2" w:rsidRPr="007E1EAE" w:rsidRDefault="00841FF2" w:rsidP="00841FF2">
            <w:pPr>
              <w:pStyle w:val="TableText"/>
            </w:pPr>
            <w:r w:rsidRPr="007E1EAE">
              <w:t xml:space="preserve">Indicates the property is supported.  This is the </w:t>
            </w:r>
            <w:r w:rsidRPr="007E1EAE">
              <w:rPr>
                <w:b/>
              </w:rPr>
              <w:t>default</w:t>
            </w:r>
            <w:r w:rsidRPr="007E1EAE">
              <w:t xml:space="preserve"> value for all property definitions.</w:t>
            </w:r>
          </w:p>
        </w:tc>
      </w:tr>
      <w:tr w:rsidR="00841FF2" w:rsidRPr="00D8575F" w14:paraId="6866B831" w14:textId="77777777" w:rsidTr="00841FF2">
        <w:trPr>
          <w:cantSplit/>
        </w:trPr>
        <w:tc>
          <w:tcPr>
            <w:tcW w:w="782" w:type="pct"/>
            <w:shd w:val="clear" w:color="auto" w:fill="FFFFFF"/>
          </w:tcPr>
          <w:p w14:paraId="0E128280" w14:textId="77777777" w:rsidR="00841FF2" w:rsidRPr="007E1EAE" w:rsidRDefault="00841FF2" w:rsidP="00841FF2">
            <w:pPr>
              <w:pStyle w:val="TableText"/>
              <w:rPr>
                <w:b/>
                <w:noProof/>
              </w:rPr>
            </w:pPr>
            <w:r w:rsidRPr="007E1EAE">
              <w:rPr>
                <w:b/>
                <w:noProof/>
              </w:rPr>
              <w:t>unsupported</w:t>
            </w:r>
          </w:p>
        </w:tc>
        <w:tc>
          <w:tcPr>
            <w:tcW w:w="4218" w:type="pct"/>
            <w:shd w:val="clear" w:color="auto" w:fill="FFFFFF"/>
          </w:tcPr>
          <w:p w14:paraId="77252E1B" w14:textId="77777777" w:rsidR="00841FF2" w:rsidRPr="007E1EAE" w:rsidRDefault="00841FF2" w:rsidP="00841FF2">
            <w:pPr>
              <w:pStyle w:val="TableText"/>
            </w:pPr>
            <w:r w:rsidRPr="007E1EAE">
              <w:t>Indicates the property is not supported.</w:t>
            </w:r>
          </w:p>
        </w:tc>
      </w:tr>
      <w:tr w:rsidR="00841FF2" w:rsidRPr="00D8575F" w14:paraId="042D531A" w14:textId="77777777" w:rsidTr="00841FF2">
        <w:trPr>
          <w:cantSplit/>
        </w:trPr>
        <w:tc>
          <w:tcPr>
            <w:tcW w:w="782" w:type="pct"/>
            <w:shd w:val="clear" w:color="auto" w:fill="FFFFFF"/>
          </w:tcPr>
          <w:p w14:paraId="47B52FB4" w14:textId="77777777" w:rsidR="00841FF2" w:rsidRPr="007E1EAE" w:rsidRDefault="00841FF2" w:rsidP="00841FF2">
            <w:pPr>
              <w:pStyle w:val="TableText"/>
              <w:rPr>
                <w:b/>
                <w:noProof/>
              </w:rPr>
            </w:pPr>
            <w:r w:rsidRPr="007E1EAE">
              <w:rPr>
                <w:b/>
                <w:noProof/>
              </w:rPr>
              <w:t>experimental</w:t>
            </w:r>
          </w:p>
        </w:tc>
        <w:tc>
          <w:tcPr>
            <w:tcW w:w="4218" w:type="pct"/>
            <w:shd w:val="clear" w:color="auto" w:fill="FFFFFF"/>
          </w:tcPr>
          <w:p w14:paraId="0CF3E88E" w14:textId="77777777" w:rsidR="00841FF2" w:rsidRPr="007E1EAE" w:rsidRDefault="00841FF2" w:rsidP="00841FF2">
            <w:pPr>
              <w:pStyle w:val="TableText"/>
            </w:pPr>
            <w:r w:rsidRPr="007E1EAE">
              <w:t>Indicates the property is experimental and has no official standing.</w:t>
            </w:r>
          </w:p>
        </w:tc>
      </w:tr>
      <w:tr w:rsidR="00841FF2" w:rsidRPr="00D8575F" w14:paraId="0F6F164F" w14:textId="77777777" w:rsidTr="00841FF2">
        <w:trPr>
          <w:cantSplit/>
        </w:trPr>
        <w:tc>
          <w:tcPr>
            <w:tcW w:w="782" w:type="pct"/>
            <w:shd w:val="clear" w:color="auto" w:fill="FFFFFF"/>
          </w:tcPr>
          <w:p w14:paraId="59D9B2CF" w14:textId="77777777" w:rsidR="00841FF2" w:rsidRPr="007E1EAE" w:rsidRDefault="00841FF2" w:rsidP="00841FF2">
            <w:pPr>
              <w:pStyle w:val="TableText"/>
              <w:rPr>
                <w:b/>
                <w:noProof/>
              </w:rPr>
            </w:pPr>
            <w:r w:rsidRPr="007E1EAE">
              <w:rPr>
                <w:b/>
                <w:noProof/>
              </w:rPr>
              <w:t>deprecated</w:t>
            </w:r>
          </w:p>
        </w:tc>
        <w:tc>
          <w:tcPr>
            <w:tcW w:w="4218" w:type="pct"/>
            <w:shd w:val="clear" w:color="auto" w:fill="FFFFFF"/>
          </w:tcPr>
          <w:p w14:paraId="0FAD890B" w14:textId="77777777" w:rsidR="00841FF2" w:rsidRPr="007E1EAE" w:rsidRDefault="00841FF2" w:rsidP="00841FF2">
            <w:pPr>
              <w:pStyle w:val="TableText"/>
            </w:pPr>
            <w:r w:rsidRPr="007E1EAE">
              <w:t>Indicates the property has been deprecated by a new specification version.</w:t>
            </w:r>
          </w:p>
        </w:tc>
      </w:tr>
    </w:tbl>
    <w:p w14:paraId="33B787BA" w14:textId="77777777" w:rsidR="00841FF2" w:rsidRPr="007E1EAE" w:rsidRDefault="00841FF2" w:rsidP="00841FF2">
      <w:pPr>
        <w:pStyle w:val="Heading4"/>
      </w:pPr>
      <w:r w:rsidRPr="007E1EAE">
        <w:t>Grammar</w:t>
      </w:r>
    </w:p>
    <w:p w14:paraId="22DEB8CC" w14:textId="77777777" w:rsidR="00841FF2" w:rsidRPr="007E1EAE" w:rsidRDefault="00841FF2" w:rsidP="00841FF2">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2F4FBA" w14:textId="77777777" w:rsidTr="00841FF2">
        <w:tc>
          <w:tcPr>
            <w:tcW w:w="9576" w:type="dxa"/>
            <w:shd w:val="clear" w:color="auto" w:fill="D9D9D9" w:themeFill="background1" w:themeFillShade="D9"/>
          </w:tcPr>
          <w:p w14:paraId="556435DC" w14:textId="77777777" w:rsidR="00841FF2" w:rsidRPr="007E1EAE" w:rsidRDefault="00841FF2" w:rsidP="00841FF2">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00732B44"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5D4F8A38"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F76813A"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10486F2E" w14:textId="77777777" w:rsidR="00841FF2" w:rsidRPr="007E1EAE" w:rsidRDefault="00841FF2" w:rsidP="00841FF2">
            <w:pPr>
              <w:rPr>
                <w:rStyle w:val="CodeSnippet"/>
                <w:noProof/>
              </w:rPr>
            </w:pPr>
            <w:r w:rsidRPr="007E1EAE">
              <w:rPr>
                <w:rStyle w:val="CodeSnippet"/>
                <w:noProof/>
              </w:rPr>
              <w:t xml:space="preserve">  default: &lt;default_value&gt;</w:t>
            </w:r>
          </w:p>
          <w:p w14:paraId="45DDFAC6"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6FEA4735" w14:textId="77777777" w:rsidR="00841FF2" w:rsidRPr="007E1EAE" w:rsidRDefault="00841FF2" w:rsidP="00841FF2">
            <w:pPr>
              <w:rPr>
                <w:rStyle w:val="CodeSnippet"/>
                <w:noProof/>
              </w:rPr>
            </w:pPr>
            <w:r w:rsidRPr="007E1EAE">
              <w:rPr>
                <w:rStyle w:val="CodeSnippet"/>
                <w:noProof/>
              </w:rPr>
              <w:t xml:space="preserve">  constraints: </w:t>
            </w:r>
          </w:p>
          <w:p w14:paraId="09BAAED3"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59D17DC9" w14:textId="77777777" w:rsidR="00841FF2" w:rsidRPr="007E1EAE" w:rsidRDefault="00841FF2" w:rsidP="00841FF2">
            <w:pPr>
              <w:rPr>
                <w:rStyle w:val="CodeSnippet"/>
                <w:noProof/>
              </w:rPr>
            </w:pPr>
            <w:r w:rsidRPr="007E1EAE">
              <w:rPr>
                <w:rStyle w:val="CodeSnippet"/>
                <w:noProof/>
              </w:rPr>
              <w:t xml:space="preserve">  entry_schema:</w:t>
            </w:r>
          </w:p>
          <w:p w14:paraId="54D37D8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5082B6DF"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41AE7043" w14:textId="77777777" w:rsidR="00841FF2" w:rsidRPr="007E1EAE" w:rsidRDefault="00841FF2" w:rsidP="00841FF2">
            <w:pPr>
              <w:rPr>
                <w:rStyle w:val="CodeSnippet"/>
                <w:noProof/>
              </w:rPr>
            </w:pPr>
            <w:r w:rsidRPr="007E1EAE">
              <w:rPr>
                <w:rStyle w:val="CodeSnippet"/>
                <w:noProof/>
              </w:rPr>
              <w:lastRenderedPageBreak/>
              <w:t xml:space="preserve">    constraints: </w:t>
            </w:r>
          </w:p>
          <w:p w14:paraId="5C159FB7" w14:textId="77777777" w:rsidR="00841FF2"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p w14:paraId="449D2677" w14:textId="77777777" w:rsidR="00841FF2" w:rsidRPr="00DA46A4" w:rsidRDefault="00841FF2" w:rsidP="00841FF2">
            <w:pPr>
              <w:rPr>
                <w:rStyle w:val="CodeSnippet"/>
                <w:noProof/>
                <w:highlight w:val="yellow"/>
              </w:rPr>
            </w:pPr>
            <w:r>
              <w:rPr>
                <w:rStyle w:val="CodeSnippet"/>
                <w:noProof/>
              </w:rPr>
              <w:t xml:space="preserve">  </w:t>
            </w:r>
            <w:r w:rsidRPr="00DA46A4">
              <w:rPr>
                <w:rStyle w:val="CodeSnippet"/>
                <w:noProof/>
                <w:highlight w:val="yellow"/>
              </w:rPr>
              <w:t>metadata:</w:t>
            </w:r>
          </w:p>
          <w:p w14:paraId="5BD98E27" w14:textId="77777777" w:rsidR="00841FF2" w:rsidRPr="007E1EAE" w:rsidRDefault="00841FF2" w:rsidP="00841FF2">
            <w:pPr>
              <w:rPr>
                <w:rStyle w:val="CodeSnippet"/>
                <w:noProof/>
              </w:rPr>
            </w:pPr>
            <w:r w:rsidRPr="00DA46A4">
              <w:rPr>
                <w:rStyle w:val="CodeSnippet"/>
                <w:noProof/>
                <w:highlight w:val="yellow"/>
              </w:rPr>
              <w:t xml:space="preserve">    &lt;metadata_map&gt;</w:t>
            </w:r>
          </w:p>
        </w:tc>
      </w:tr>
    </w:tbl>
    <w:p w14:paraId="66125913"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8F02B2E" w14:textId="77777777" w:rsidR="00841FF2" w:rsidRPr="007E1EAE" w:rsidRDefault="00841FF2" w:rsidP="00971CED">
      <w:pPr>
        <w:numPr>
          <w:ilvl w:val="0"/>
          <w:numId w:val="17"/>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60B57886" w14:textId="77777777" w:rsidR="00841FF2" w:rsidRPr="007E1EAE" w:rsidRDefault="00841FF2" w:rsidP="00971CED">
      <w:pPr>
        <w:numPr>
          <w:ilvl w:val="0"/>
          <w:numId w:val="17"/>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2CDD8D57" w14:textId="77777777" w:rsidR="00841FF2" w:rsidRPr="007E1EAE" w:rsidRDefault="00841FF2" w:rsidP="00971CED">
      <w:pPr>
        <w:numPr>
          <w:ilvl w:val="0"/>
          <w:numId w:val="17"/>
        </w:numPr>
        <w:spacing w:before="0" w:after="0"/>
      </w:pPr>
      <w:r w:rsidRPr="007E1EAE">
        <w:rPr>
          <w:rStyle w:val="CodeSnippetHighlight"/>
        </w:rPr>
        <w:t>property_type</w:t>
      </w:r>
      <w:r w:rsidRPr="007E1EAE">
        <w:t>: represents the required data type of the property.</w:t>
      </w:r>
    </w:p>
    <w:p w14:paraId="4A840238" w14:textId="77777777" w:rsidR="00841FF2" w:rsidRPr="007E1EAE" w:rsidRDefault="00841FF2" w:rsidP="00971CED">
      <w:pPr>
        <w:numPr>
          <w:ilvl w:val="0"/>
          <w:numId w:val="17"/>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556005A"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0F5846A7"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489B32DC" w14:textId="77777777" w:rsidR="00841FF2" w:rsidRPr="007E1EAE" w:rsidRDefault="00841FF2" w:rsidP="00971CED">
      <w:pPr>
        <w:numPr>
          <w:ilvl w:val="0"/>
          <w:numId w:val="17"/>
        </w:numPr>
        <w:spacing w:before="0" w:after="0"/>
      </w:pPr>
      <w:r w:rsidRPr="007E1EAE">
        <w:rPr>
          <w:rStyle w:val="CodeSnippetHighlight"/>
        </w:rPr>
        <w:t>property_constraints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property definition.</w:t>
      </w:r>
    </w:p>
    <w:p w14:paraId="04FAF2A0"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the optional string that contains schema grammar (from an external specification) that correspinds to the ‘</w:t>
      </w:r>
      <w:r w:rsidRPr="007E1EAE">
        <w:rPr>
          <w:rStyle w:val="CodeSnippet"/>
        </w:rPr>
        <w:t>type’</w:t>
      </w:r>
      <w:r w:rsidRPr="007E1EAE">
        <w:t xml:space="preserve"> keyname’s value.</w:t>
      </w:r>
    </w:p>
    <w:p w14:paraId="2A3A894B"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22B1B95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property type.</w:t>
      </w:r>
    </w:p>
    <w:p w14:paraId="171F45AD" w14:textId="77777777" w:rsidR="00841FF2"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property type.</w:t>
      </w:r>
    </w:p>
    <w:p w14:paraId="25C0AAE2" w14:textId="77777777" w:rsidR="00841FF2" w:rsidRPr="00FD0618" w:rsidRDefault="00841FF2" w:rsidP="00841FF2">
      <w:pPr>
        <w:pStyle w:val="ListBullet3"/>
      </w:pPr>
      <w:r w:rsidRPr="007E1EAE">
        <w:rPr>
          <w:rStyle w:val="CodeSnippetHighlight"/>
        </w:rPr>
        <w:t>metadata_map</w:t>
      </w:r>
      <w:r w:rsidRPr="007E1EAE">
        <w:t>: represents the optional map of string.</w:t>
      </w:r>
    </w:p>
    <w:p w14:paraId="6B6859F2" w14:textId="77777777" w:rsidR="00841FF2" w:rsidRPr="007E1EAE" w:rsidRDefault="00841FF2" w:rsidP="00841FF2">
      <w:pPr>
        <w:pStyle w:val="Heading4"/>
      </w:pPr>
      <w:r w:rsidRPr="007E1EAE">
        <w:t>Additional Requirements</w:t>
      </w:r>
    </w:p>
    <w:p w14:paraId="1D4F7B72" w14:textId="77777777" w:rsidR="00841FF2" w:rsidRPr="007E1EAE" w:rsidRDefault="00841FF2" w:rsidP="00971CED">
      <w:pPr>
        <w:pStyle w:val="ListParagraph"/>
        <w:numPr>
          <w:ilvl w:val="0"/>
          <w:numId w:val="118"/>
        </w:numPr>
        <w:ind w:left="720"/>
      </w:pPr>
      <w:r w:rsidRPr="007E1EAE">
        <w:t xml:space="preserve">Implementations of the TOSCA Simple Profile </w:t>
      </w:r>
      <w:r w:rsidRPr="007E1EAE">
        <w:rPr>
          <w:b/>
        </w:rPr>
        <w:t>SHALL</w:t>
      </w:r>
      <w:r w:rsidRPr="007E1EAE">
        <w:t xml:space="preserve"> automatically reflect (i.e., make available) any property defined on an entity as an attribute of the entity with the same name as the property.</w:t>
      </w:r>
    </w:p>
    <w:p w14:paraId="0D3F98DD" w14:textId="77777777" w:rsidR="00841FF2" w:rsidRPr="007E1EAE" w:rsidRDefault="00841FF2" w:rsidP="00971CED">
      <w:pPr>
        <w:pStyle w:val="ListParagraph"/>
        <w:numPr>
          <w:ilvl w:val="0"/>
          <w:numId w:val="118"/>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5BD7FE98" w14:textId="77777777" w:rsidR="00841FF2" w:rsidRPr="007E1EAE" w:rsidRDefault="00841FF2" w:rsidP="00971CED">
      <w:pPr>
        <w:pStyle w:val="ListParagraph"/>
        <w:numPr>
          <w:ilvl w:val="0"/>
          <w:numId w:val="118"/>
        </w:numPr>
        <w:ind w:left="720"/>
      </w:pPr>
      <w:r w:rsidRPr="007E1EAE">
        <w:t xml:space="preserve">The value provided on a property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84F02C9" w14:textId="77777777" w:rsidR="00841FF2" w:rsidRPr="007E1EAE" w:rsidRDefault="00841FF2" w:rsidP="00971CED">
      <w:pPr>
        <w:pStyle w:val="ListParagraph"/>
        <w:numPr>
          <w:ilvl w:val="0"/>
          <w:numId w:val="118"/>
        </w:numPr>
        <w:ind w:left="720"/>
      </w:pPr>
      <w:r w:rsidRPr="007E1EAE">
        <w:t xml:space="preserve">Constraints of a property definition </w:t>
      </w:r>
      <w:r w:rsidRPr="007E1EAE">
        <w:rPr>
          <w:b/>
        </w:rPr>
        <w:t>SHALL</w:t>
      </w:r>
      <w:r w:rsidRPr="007E1EAE">
        <w:t xml:space="preserve"> be type-compatible with the type defined for that definition.</w:t>
      </w:r>
    </w:p>
    <w:p w14:paraId="5A2A8C45" w14:textId="77777777" w:rsidR="00841FF2" w:rsidRPr="007E1EAE" w:rsidRDefault="00841FF2" w:rsidP="00971CED">
      <w:pPr>
        <w:pStyle w:val="ListParagraph"/>
        <w:numPr>
          <w:ilvl w:val="0"/>
          <w:numId w:val="118"/>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D541633" w14:textId="77777777" w:rsidR="00841FF2" w:rsidRPr="007E1EAE" w:rsidRDefault="00841FF2" w:rsidP="00971CED">
      <w:pPr>
        <w:pStyle w:val="ListParagraph"/>
        <w:numPr>
          <w:ilvl w:val="0"/>
          <w:numId w:val="118"/>
        </w:numPr>
        <w:ind w:left="720"/>
      </w:pPr>
      <w:r w:rsidRPr="007E1EAE">
        <w:t>TOSCA Orchestrators MAY choose to validate the value of the ‘schema’ keyname in accordance with the corresponding schema specifcation for any recognized external types.</w:t>
      </w:r>
    </w:p>
    <w:p w14:paraId="0DE461EC" w14:textId="77777777" w:rsidR="00841FF2" w:rsidRPr="007E1EAE" w:rsidRDefault="00841FF2" w:rsidP="00841FF2">
      <w:pPr>
        <w:pStyle w:val="Heading4"/>
      </w:pPr>
      <w:r w:rsidRPr="007E1EAE">
        <w:t>Notes</w:t>
      </w:r>
    </w:p>
    <w:p w14:paraId="0D8D417A"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7F159545" w14:textId="77777777" w:rsidR="00841FF2" w:rsidRPr="007E1EAE" w:rsidRDefault="00841FF2" w:rsidP="00971CED">
      <w:pPr>
        <w:numPr>
          <w:ilvl w:val="0"/>
          <w:numId w:val="15"/>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7A0C81DB" w14:textId="77777777" w:rsidR="00841FF2" w:rsidRPr="007E1EAE" w:rsidRDefault="00841FF2" w:rsidP="00841FF2">
      <w:pPr>
        <w:pStyle w:val="Heading4"/>
      </w:pPr>
      <w:r w:rsidRPr="007E1EAE">
        <w:lastRenderedPageBreak/>
        <w:t>Example</w:t>
      </w:r>
    </w:p>
    <w:p w14:paraId="4CDEB042" w14:textId="77777777" w:rsidR="00841FF2" w:rsidRPr="007E1EAE" w:rsidRDefault="00841FF2" w:rsidP="00841FF2">
      <w:pPr>
        <w:pStyle w:val="NormalaroundTable"/>
      </w:pPr>
      <w:r w:rsidRPr="007E1EAE">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3C75132" w14:textId="77777777" w:rsidTr="00841FF2">
        <w:trPr>
          <w:trHeight w:val="256"/>
        </w:trPr>
        <w:tc>
          <w:tcPr>
            <w:tcW w:w="9576" w:type="dxa"/>
            <w:shd w:val="clear" w:color="auto" w:fill="D9D9D9" w:themeFill="background1" w:themeFillShade="D9"/>
          </w:tcPr>
          <w:p w14:paraId="161CBE01" w14:textId="77777777" w:rsidR="00841FF2" w:rsidRPr="007E1EAE" w:rsidRDefault="00841FF2" w:rsidP="00841FF2">
            <w:pPr>
              <w:rPr>
                <w:rStyle w:val="CodeSnippet"/>
                <w:noProof/>
              </w:rPr>
            </w:pPr>
            <w:r w:rsidRPr="007E1EAE">
              <w:rPr>
                <w:rStyle w:val="CodeSnippet"/>
                <w:noProof/>
              </w:rPr>
              <w:t>properties:</w:t>
            </w:r>
          </w:p>
          <w:p w14:paraId="67B1E0A9" w14:textId="77777777" w:rsidR="00841FF2" w:rsidRPr="007E1EAE" w:rsidRDefault="00841FF2" w:rsidP="00841FF2">
            <w:pPr>
              <w:rPr>
                <w:rStyle w:val="CodeSnippet"/>
                <w:noProof/>
              </w:rPr>
            </w:pPr>
            <w:r w:rsidRPr="007E1EAE">
              <w:rPr>
                <w:rStyle w:val="CodeSnippet"/>
                <w:noProof/>
              </w:rPr>
              <w:t xml:space="preserve">  num_cpus:</w:t>
            </w:r>
          </w:p>
          <w:p w14:paraId="2E04AB5B" w14:textId="77777777" w:rsidR="00841FF2" w:rsidRPr="007E1EAE" w:rsidRDefault="00841FF2" w:rsidP="00841FF2">
            <w:pPr>
              <w:rPr>
                <w:rStyle w:val="CodeSnippet"/>
                <w:noProof/>
              </w:rPr>
            </w:pPr>
            <w:r w:rsidRPr="007E1EAE">
              <w:rPr>
                <w:rStyle w:val="CodeSnippet"/>
                <w:noProof/>
              </w:rPr>
              <w:t xml:space="preserve">    type: integer</w:t>
            </w:r>
          </w:p>
          <w:p w14:paraId="042E947C" w14:textId="77777777" w:rsidR="00841FF2" w:rsidRPr="007E1EAE" w:rsidRDefault="00841FF2" w:rsidP="00841FF2">
            <w:pPr>
              <w:rPr>
                <w:rStyle w:val="CodeSnippet"/>
                <w:noProof/>
              </w:rPr>
            </w:pPr>
            <w:r w:rsidRPr="007E1EAE">
              <w:rPr>
                <w:rStyle w:val="CodeSnippet"/>
                <w:noProof/>
              </w:rPr>
              <w:t xml:space="preserve">    description: Number of CPUs requested for a software node instance.</w:t>
            </w:r>
          </w:p>
          <w:p w14:paraId="0A030509" w14:textId="77777777" w:rsidR="00841FF2" w:rsidRPr="007E1EAE" w:rsidRDefault="00841FF2" w:rsidP="00841FF2">
            <w:pPr>
              <w:rPr>
                <w:rStyle w:val="CodeSnippet"/>
                <w:noProof/>
              </w:rPr>
            </w:pPr>
            <w:r w:rsidRPr="007E1EAE">
              <w:rPr>
                <w:rStyle w:val="CodeSnippet"/>
                <w:noProof/>
              </w:rPr>
              <w:t xml:space="preserve">    default: 1</w:t>
            </w:r>
          </w:p>
          <w:p w14:paraId="30E4CF49" w14:textId="77777777" w:rsidR="00841FF2" w:rsidRPr="007E1EAE" w:rsidRDefault="00841FF2" w:rsidP="00841FF2">
            <w:pPr>
              <w:rPr>
                <w:rStyle w:val="CodeSnippet"/>
                <w:noProof/>
              </w:rPr>
            </w:pPr>
            <w:r w:rsidRPr="007E1EAE">
              <w:rPr>
                <w:rStyle w:val="CodeSnippet"/>
                <w:noProof/>
              </w:rPr>
              <w:t xml:space="preserve">    required: true</w:t>
            </w:r>
          </w:p>
          <w:p w14:paraId="54F0F304" w14:textId="77777777" w:rsidR="00841FF2" w:rsidRPr="007E1EAE" w:rsidRDefault="00841FF2" w:rsidP="00841FF2">
            <w:pPr>
              <w:rPr>
                <w:rStyle w:val="CodeSnippet"/>
                <w:noProof/>
              </w:rPr>
            </w:pPr>
            <w:r w:rsidRPr="007E1EAE">
              <w:rPr>
                <w:rStyle w:val="CodeSnippet"/>
                <w:noProof/>
              </w:rPr>
              <w:t xml:space="preserve">    constraints:</w:t>
            </w:r>
          </w:p>
          <w:p w14:paraId="3AA7D5F1" w14:textId="77777777" w:rsidR="00841FF2" w:rsidRPr="007E1EAE" w:rsidRDefault="00841FF2" w:rsidP="00841FF2">
            <w:pPr>
              <w:rPr>
                <w:rStyle w:val="CodeSnippet"/>
              </w:rPr>
            </w:pPr>
            <w:r w:rsidRPr="007E1EAE">
              <w:rPr>
                <w:rStyle w:val="CodeSnippet"/>
                <w:noProof/>
              </w:rPr>
              <w:t xml:space="preserve">      - valid_values: [ 1, 2, 4, 8 ]</w:t>
            </w:r>
          </w:p>
        </w:tc>
      </w:tr>
    </w:tbl>
    <w:p w14:paraId="2082D26B" w14:textId="77777777" w:rsidR="00841FF2" w:rsidRPr="007E1EAE" w:rsidRDefault="00841FF2" w:rsidP="00841FF2">
      <w:pPr>
        <w:pStyle w:val="Heading3"/>
      </w:pPr>
      <w:bookmarkStart w:id="690" w:name="_Toc454457739"/>
      <w:bookmarkStart w:id="691" w:name="_Toc454458538"/>
      <w:bookmarkStart w:id="692" w:name="DEFN_ELEMENT_PROPERTY_VALUE_ASSIGNMENT"/>
      <w:r w:rsidRPr="007E1EAE">
        <w:t>Property assignment</w:t>
      </w:r>
      <w:bookmarkEnd w:id="690"/>
      <w:bookmarkEnd w:id="691"/>
    </w:p>
    <w:bookmarkEnd w:id="692"/>
    <w:p w14:paraId="55CF11E3" w14:textId="77777777" w:rsidR="00841FF2" w:rsidRPr="007E1EAE" w:rsidRDefault="00841FF2" w:rsidP="00841FF2">
      <w:r w:rsidRPr="007E1EAE">
        <w:t>This section defines the grammar for assigning values to named properties within TOSCA Node and Relationship templates that are defined in their corresponding named types.</w:t>
      </w:r>
    </w:p>
    <w:p w14:paraId="03EE0217" w14:textId="77777777" w:rsidR="00841FF2" w:rsidRPr="007E1EAE" w:rsidRDefault="00841FF2" w:rsidP="00841FF2">
      <w:pPr>
        <w:pStyle w:val="Heading4"/>
      </w:pPr>
      <w:r w:rsidRPr="007E1EAE">
        <w:t>Keynames</w:t>
      </w:r>
    </w:p>
    <w:p w14:paraId="5CD2F0EA" w14:textId="77777777" w:rsidR="00841FF2" w:rsidRPr="007E1EAE" w:rsidRDefault="00841FF2" w:rsidP="00841FF2">
      <w:pPr>
        <w:pStyle w:val="NormalaroundTable"/>
      </w:pPr>
      <w:r w:rsidRPr="007E1EAE">
        <w:t>The TOSCA property assignment has no keynames.</w:t>
      </w:r>
    </w:p>
    <w:p w14:paraId="23712291" w14:textId="77777777" w:rsidR="00841FF2" w:rsidRPr="007E1EAE" w:rsidRDefault="00841FF2" w:rsidP="00841FF2">
      <w:pPr>
        <w:pStyle w:val="Heading4"/>
      </w:pPr>
      <w:r w:rsidRPr="007E1EAE">
        <w:t>Grammar</w:t>
      </w:r>
    </w:p>
    <w:p w14:paraId="4647DB2F" w14:textId="77777777" w:rsidR="00841FF2" w:rsidRPr="007E1EAE" w:rsidRDefault="00841FF2" w:rsidP="00841FF2">
      <w:pPr>
        <w:pStyle w:val="NormalaroundTable"/>
      </w:pPr>
      <w:r w:rsidRPr="007E1EAE">
        <w:t>Property assignments have the following grammar:</w:t>
      </w:r>
    </w:p>
    <w:p w14:paraId="4DB070FE" w14:textId="77777777" w:rsidR="00841FF2" w:rsidRPr="007E1EAE" w:rsidRDefault="00841FF2" w:rsidP="00841FF2">
      <w:pPr>
        <w:pStyle w:val="Heading5"/>
      </w:pPr>
      <w:r w:rsidRPr="007E1EAE">
        <w:t>Short notation:</w:t>
      </w:r>
    </w:p>
    <w:p w14:paraId="04EB8EBA"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66C1743" w14:textId="77777777" w:rsidTr="00841FF2">
        <w:trPr>
          <w:trHeight w:val="256"/>
        </w:trPr>
        <w:tc>
          <w:tcPr>
            <w:tcW w:w="9576" w:type="dxa"/>
            <w:shd w:val="clear" w:color="auto" w:fill="D9D9D9" w:themeFill="background1" w:themeFillShade="D9"/>
          </w:tcPr>
          <w:p w14:paraId="5BCF2FDD" w14:textId="77777777" w:rsidR="00841FF2" w:rsidRPr="007E1EAE" w:rsidRDefault="00841FF2" w:rsidP="00841FF2">
            <w:pPr>
              <w:rPr>
                <w:rStyle w:val="CodeSnippet"/>
                <w:noProof/>
              </w:rPr>
            </w:pPr>
            <w:r w:rsidRPr="007E1EAE">
              <w:rPr>
                <w:rStyle w:val="CodeSnippet"/>
                <w:noProof/>
              </w:rPr>
              <w:t>&lt;property_name&gt;: &lt;property_value&gt; | { &lt;property_value_expression&gt; }</w:t>
            </w:r>
          </w:p>
        </w:tc>
      </w:tr>
    </w:tbl>
    <w:p w14:paraId="6BC54758" w14:textId="77777777" w:rsidR="00841FF2" w:rsidRPr="007E1EAE" w:rsidRDefault="00841FF2" w:rsidP="00841FF2">
      <w:pPr>
        <w:pStyle w:val="NormalaroundTable"/>
      </w:pPr>
      <w:r w:rsidRPr="007E1EAE">
        <w:t>In the above grammars, the pseudo values that appear in angle brackets have the following meaning:</w:t>
      </w:r>
    </w:p>
    <w:p w14:paraId="0A4EEB4A" w14:textId="77777777" w:rsidR="00841FF2" w:rsidRPr="007E1EAE" w:rsidRDefault="00841FF2" w:rsidP="00841FF2">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10A53427" w14:textId="77777777" w:rsidR="00841FF2" w:rsidRPr="007E1EAE" w:rsidRDefault="00841FF2" w:rsidP="00841FF2">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2CCE6D79" w14:textId="77777777" w:rsidR="00841FF2" w:rsidRPr="007E1EAE" w:rsidRDefault="00841FF2" w:rsidP="00841FF2">
      <w:pPr>
        <w:pStyle w:val="Heading3"/>
      </w:pPr>
      <w:bookmarkStart w:id="693" w:name="_Toc454457740"/>
      <w:bookmarkStart w:id="694" w:name="_Toc454458539"/>
      <w:bookmarkStart w:id="695" w:name="DEFN_ELEMENT_ATTRIBUTE_DEFN"/>
      <w:r w:rsidRPr="007E1EAE">
        <w:t>Attribute definition</w:t>
      </w:r>
      <w:bookmarkEnd w:id="693"/>
      <w:bookmarkEnd w:id="694"/>
    </w:p>
    <w:bookmarkEnd w:id="695"/>
    <w:p w14:paraId="064A825E" w14:textId="77777777" w:rsidR="00841FF2" w:rsidRPr="007E1EAE" w:rsidRDefault="00841FF2" w:rsidP="00841FF2">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3780798" w14:textId="77777777" w:rsidR="00841FF2" w:rsidRPr="007E1EAE" w:rsidRDefault="00841FF2" w:rsidP="00841FF2">
      <w:pPr>
        <w:pStyle w:val="Heading4"/>
      </w:pPr>
      <w:r w:rsidRPr="007E1EAE">
        <w:t>Attribute and Property reflection</w:t>
      </w:r>
      <w:r w:rsidRPr="007E1EAE" w:rsidDel="0026477E">
        <w:t xml:space="preserve"> </w:t>
      </w:r>
    </w:p>
    <w:p w14:paraId="5EC83BF1" w14:textId="77777777" w:rsidR="00841FF2" w:rsidRPr="007E1EAE" w:rsidRDefault="00841FF2" w:rsidP="00841FF2">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42B071C7" w14:textId="77777777" w:rsidR="00841FF2" w:rsidRPr="007E1EAE" w:rsidRDefault="00841FF2" w:rsidP="00841FF2">
      <w:pPr>
        <w:pStyle w:val="Heading4"/>
      </w:pPr>
      <w:r w:rsidRPr="007E1EAE">
        <w:lastRenderedPageBreak/>
        <w:t>Keynames</w:t>
      </w:r>
    </w:p>
    <w:p w14:paraId="0609C859" w14:textId="77777777" w:rsidR="00841FF2" w:rsidRPr="007E1EAE" w:rsidRDefault="00841FF2" w:rsidP="00841FF2">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31"/>
        <w:gridCol w:w="4651"/>
      </w:tblGrid>
      <w:tr w:rsidR="00841FF2" w:rsidRPr="007E1EAE" w14:paraId="779685CF" w14:textId="77777777" w:rsidTr="00841FF2">
        <w:trPr>
          <w:cantSplit/>
          <w:tblHeader/>
        </w:trPr>
        <w:tc>
          <w:tcPr>
            <w:tcW w:w="606" w:type="pct"/>
            <w:shd w:val="clear" w:color="auto" w:fill="D9D9D9"/>
          </w:tcPr>
          <w:p w14:paraId="4057A4C5" w14:textId="77777777" w:rsidR="00841FF2" w:rsidRPr="007E1EAE" w:rsidRDefault="00841FF2" w:rsidP="00841FF2">
            <w:pPr>
              <w:pStyle w:val="TableText-Heading"/>
            </w:pPr>
            <w:r w:rsidRPr="007E1EAE">
              <w:t>Keyname</w:t>
            </w:r>
          </w:p>
        </w:tc>
        <w:tc>
          <w:tcPr>
            <w:tcW w:w="482" w:type="pct"/>
            <w:shd w:val="clear" w:color="auto" w:fill="D9D9D9"/>
          </w:tcPr>
          <w:p w14:paraId="7D58FA5F" w14:textId="77777777" w:rsidR="00841FF2" w:rsidRPr="007E1EAE" w:rsidRDefault="00841FF2" w:rsidP="00841FF2">
            <w:pPr>
              <w:pStyle w:val="TableText-Heading"/>
            </w:pPr>
            <w:r w:rsidRPr="007E1EAE">
              <w:t>Required</w:t>
            </w:r>
          </w:p>
        </w:tc>
        <w:tc>
          <w:tcPr>
            <w:tcW w:w="517" w:type="pct"/>
            <w:shd w:val="clear" w:color="auto" w:fill="D9D9D9"/>
          </w:tcPr>
          <w:p w14:paraId="598A026D" w14:textId="77777777" w:rsidR="00841FF2" w:rsidRPr="007E1EAE" w:rsidRDefault="00841FF2" w:rsidP="00841FF2">
            <w:pPr>
              <w:pStyle w:val="TableText-Heading"/>
            </w:pPr>
            <w:r w:rsidRPr="007E1EAE">
              <w:t>Type</w:t>
            </w:r>
          </w:p>
        </w:tc>
        <w:tc>
          <w:tcPr>
            <w:tcW w:w="740" w:type="pct"/>
            <w:shd w:val="clear" w:color="auto" w:fill="D9D9D9"/>
          </w:tcPr>
          <w:p w14:paraId="1E8BE970" w14:textId="77777777" w:rsidR="00841FF2" w:rsidRPr="007E1EAE" w:rsidRDefault="00841FF2" w:rsidP="00841FF2">
            <w:pPr>
              <w:pStyle w:val="TableText-Heading"/>
            </w:pPr>
            <w:r w:rsidRPr="007E1EAE">
              <w:t>Constraints</w:t>
            </w:r>
          </w:p>
        </w:tc>
        <w:tc>
          <w:tcPr>
            <w:tcW w:w="2654" w:type="pct"/>
            <w:shd w:val="clear" w:color="auto" w:fill="D9D9D9"/>
          </w:tcPr>
          <w:p w14:paraId="78873F5B" w14:textId="77777777" w:rsidR="00841FF2" w:rsidRPr="007E1EAE" w:rsidRDefault="00841FF2" w:rsidP="00841FF2">
            <w:pPr>
              <w:pStyle w:val="TableText-Heading"/>
            </w:pPr>
            <w:r w:rsidRPr="007E1EAE">
              <w:t>Description</w:t>
            </w:r>
          </w:p>
        </w:tc>
      </w:tr>
      <w:tr w:rsidR="00841FF2" w:rsidRPr="00D8575F" w14:paraId="37F90E02" w14:textId="77777777" w:rsidTr="00841FF2">
        <w:trPr>
          <w:cantSplit/>
        </w:trPr>
        <w:tc>
          <w:tcPr>
            <w:tcW w:w="606" w:type="pct"/>
            <w:shd w:val="clear" w:color="auto" w:fill="FFFFFF"/>
          </w:tcPr>
          <w:p w14:paraId="64984ADC" w14:textId="77777777" w:rsidR="00841FF2" w:rsidRPr="007E1EAE" w:rsidRDefault="00841FF2" w:rsidP="00841FF2">
            <w:pPr>
              <w:pStyle w:val="TableText"/>
              <w:rPr>
                <w:noProof/>
              </w:rPr>
            </w:pPr>
            <w:r w:rsidRPr="007E1EAE">
              <w:rPr>
                <w:noProof/>
              </w:rPr>
              <w:t>type</w:t>
            </w:r>
          </w:p>
        </w:tc>
        <w:tc>
          <w:tcPr>
            <w:tcW w:w="482" w:type="pct"/>
            <w:shd w:val="clear" w:color="auto" w:fill="FFFFFF"/>
          </w:tcPr>
          <w:p w14:paraId="417CD315" w14:textId="77777777" w:rsidR="00841FF2" w:rsidRPr="007E1EAE" w:rsidRDefault="00841FF2" w:rsidP="00841FF2">
            <w:pPr>
              <w:pStyle w:val="TableText"/>
            </w:pPr>
            <w:r w:rsidRPr="007E1EAE">
              <w:t>yes</w:t>
            </w:r>
          </w:p>
        </w:tc>
        <w:tc>
          <w:tcPr>
            <w:tcW w:w="517" w:type="pct"/>
            <w:shd w:val="clear" w:color="auto" w:fill="FFFFFF"/>
          </w:tcPr>
          <w:p w14:paraId="6CBA9B7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0" w:type="pct"/>
            <w:shd w:val="clear" w:color="auto" w:fill="FFFFFF"/>
          </w:tcPr>
          <w:p w14:paraId="4DEA8E47" w14:textId="77777777" w:rsidR="00841FF2" w:rsidRPr="007E1EAE" w:rsidRDefault="00841FF2" w:rsidP="00841FF2">
            <w:pPr>
              <w:pStyle w:val="TableText"/>
            </w:pPr>
            <w:r w:rsidRPr="007E1EAE">
              <w:t>None</w:t>
            </w:r>
          </w:p>
        </w:tc>
        <w:tc>
          <w:tcPr>
            <w:tcW w:w="2654" w:type="pct"/>
            <w:shd w:val="clear" w:color="auto" w:fill="FFFFFF"/>
          </w:tcPr>
          <w:p w14:paraId="3A610B3E" w14:textId="77777777" w:rsidR="00841FF2" w:rsidRPr="007E1EAE" w:rsidRDefault="00841FF2" w:rsidP="00841FF2">
            <w:pPr>
              <w:pStyle w:val="TableText"/>
            </w:pPr>
            <w:r w:rsidRPr="007E1EAE">
              <w:t>The required data type for the attribute.</w:t>
            </w:r>
          </w:p>
        </w:tc>
      </w:tr>
      <w:tr w:rsidR="00841FF2" w:rsidRPr="00D8575F" w14:paraId="051A2050" w14:textId="77777777" w:rsidTr="00841FF2">
        <w:trPr>
          <w:cantSplit/>
        </w:trPr>
        <w:tc>
          <w:tcPr>
            <w:tcW w:w="606" w:type="pct"/>
            <w:shd w:val="clear" w:color="auto" w:fill="FFFFFF"/>
          </w:tcPr>
          <w:p w14:paraId="689B3D50"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68C170E" w14:textId="77777777" w:rsidR="00841FF2" w:rsidRPr="007E1EAE" w:rsidRDefault="00841FF2" w:rsidP="00841FF2">
            <w:pPr>
              <w:pStyle w:val="TableText"/>
            </w:pPr>
            <w:r w:rsidRPr="007E1EAE">
              <w:t>no</w:t>
            </w:r>
          </w:p>
        </w:tc>
        <w:tc>
          <w:tcPr>
            <w:tcW w:w="517" w:type="pct"/>
            <w:shd w:val="clear" w:color="auto" w:fill="FFFFFF"/>
          </w:tcPr>
          <w:p w14:paraId="675D4AA0"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740" w:type="pct"/>
            <w:shd w:val="clear" w:color="auto" w:fill="FFFFFF"/>
          </w:tcPr>
          <w:p w14:paraId="0104D477" w14:textId="77777777" w:rsidR="00841FF2" w:rsidRPr="007E1EAE" w:rsidRDefault="00841FF2" w:rsidP="00841FF2">
            <w:pPr>
              <w:pStyle w:val="TableText"/>
            </w:pPr>
            <w:r w:rsidRPr="007E1EAE">
              <w:t>None</w:t>
            </w:r>
          </w:p>
        </w:tc>
        <w:tc>
          <w:tcPr>
            <w:tcW w:w="2654" w:type="pct"/>
            <w:shd w:val="clear" w:color="auto" w:fill="FFFFFF"/>
          </w:tcPr>
          <w:p w14:paraId="315781C5" w14:textId="77777777" w:rsidR="00841FF2" w:rsidRPr="007E1EAE" w:rsidRDefault="00841FF2" w:rsidP="00841FF2">
            <w:pPr>
              <w:pStyle w:val="TableText"/>
            </w:pPr>
            <w:r w:rsidRPr="007E1EAE">
              <w:t>The optional description for the attribute.</w:t>
            </w:r>
          </w:p>
        </w:tc>
      </w:tr>
      <w:tr w:rsidR="00841FF2" w:rsidRPr="00D8575F" w14:paraId="4C48F1E3" w14:textId="77777777" w:rsidTr="00841FF2">
        <w:trPr>
          <w:cantSplit/>
        </w:trPr>
        <w:tc>
          <w:tcPr>
            <w:tcW w:w="606" w:type="pct"/>
            <w:shd w:val="clear" w:color="auto" w:fill="FFFFFF"/>
          </w:tcPr>
          <w:p w14:paraId="56564F73" w14:textId="77777777" w:rsidR="00841FF2" w:rsidRPr="007E1EAE" w:rsidRDefault="00841FF2" w:rsidP="00841FF2">
            <w:pPr>
              <w:pStyle w:val="TableText"/>
              <w:rPr>
                <w:noProof/>
              </w:rPr>
            </w:pPr>
            <w:r w:rsidRPr="007E1EAE">
              <w:rPr>
                <w:noProof/>
              </w:rPr>
              <w:t>default</w:t>
            </w:r>
          </w:p>
        </w:tc>
        <w:tc>
          <w:tcPr>
            <w:tcW w:w="482" w:type="pct"/>
            <w:shd w:val="clear" w:color="auto" w:fill="FFFFFF"/>
          </w:tcPr>
          <w:p w14:paraId="4832E1AE" w14:textId="77777777" w:rsidR="00841FF2" w:rsidRPr="007E1EAE" w:rsidRDefault="00841FF2" w:rsidP="00841FF2">
            <w:pPr>
              <w:pStyle w:val="TableText"/>
            </w:pPr>
            <w:r w:rsidRPr="007E1EAE">
              <w:t>no</w:t>
            </w:r>
          </w:p>
        </w:tc>
        <w:tc>
          <w:tcPr>
            <w:tcW w:w="517" w:type="pct"/>
            <w:shd w:val="clear" w:color="auto" w:fill="FFFFFF"/>
          </w:tcPr>
          <w:p w14:paraId="6308ABC6" w14:textId="77777777" w:rsidR="00841FF2" w:rsidRPr="007E1EAE" w:rsidRDefault="00841FF2" w:rsidP="00841FF2">
            <w:pPr>
              <w:pStyle w:val="TableText"/>
            </w:pPr>
            <w:r w:rsidRPr="007E1EAE">
              <w:t>&lt;any&gt;</w:t>
            </w:r>
          </w:p>
        </w:tc>
        <w:tc>
          <w:tcPr>
            <w:tcW w:w="740" w:type="pct"/>
            <w:shd w:val="clear" w:color="auto" w:fill="FFFFFF"/>
          </w:tcPr>
          <w:p w14:paraId="5EB2A36B" w14:textId="77777777" w:rsidR="00841FF2" w:rsidRPr="007E1EAE" w:rsidRDefault="00841FF2" w:rsidP="00841FF2">
            <w:pPr>
              <w:pStyle w:val="TableText"/>
            </w:pPr>
            <w:r w:rsidRPr="007E1EAE">
              <w:t>None</w:t>
            </w:r>
          </w:p>
        </w:tc>
        <w:tc>
          <w:tcPr>
            <w:tcW w:w="2654" w:type="pct"/>
            <w:shd w:val="clear" w:color="auto" w:fill="FFFFFF"/>
          </w:tcPr>
          <w:p w14:paraId="06342D92" w14:textId="77777777" w:rsidR="00841FF2" w:rsidRPr="007E1EAE" w:rsidRDefault="00841FF2" w:rsidP="00841FF2">
            <w:pPr>
              <w:pStyle w:val="TableText"/>
            </w:pPr>
            <w:r w:rsidRPr="007E1EAE">
              <w:t xml:space="preserve">An optional key that may provide a value to be used as a default if not provided by another means. </w:t>
            </w:r>
          </w:p>
          <w:p w14:paraId="1AC4EA85" w14:textId="77777777" w:rsidR="00841FF2" w:rsidRPr="007E1EAE" w:rsidRDefault="00841FF2" w:rsidP="00841FF2">
            <w:pPr>
              <w:pStyle w:val="TableText"/>
            </w:pPr>
          </w:p>
          <w:p w14:paraId="0F65B7CD" w14:textId="77777777" w:rsidR="00841FF2" w:rsidRPr="007E1EAE" w:rsidRDefault="00841FF2" w:rsidP="00841FF2">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841FF2" w:rsidRPr="00D8575F" w14:paraId="2EB6C4FE" w14:textId="77777777" w:rsidTr="00841FF2">
        <w:trPr>
          <w:cantSplit/>
        </w:trPr>
        <w:tc>
          <w:tcPr>
            <w:tcW w:w="606" w:type="pct"/>
            <w:shd w:val="clear" w:color="auto" w:fill="FFFFFF"/>
          </w:tcPr>
          <w:p w14:paraId="25747712" w14:textId="77777777" w:rsidR="00841FF2" w:rsidRPr="007E1EAE" w:rsidRDefault="00841FF2" w:rsidP="00841FF2">
            <w:pPr>
              <w:pStyle w:val="TableText"/>
              <w:rPr>
                <w:noProof/>
              </w:rPr>
            </w:pPr>
            <w:r w:rsidRPr="007E1EAE">
              <w:rPr>
                <w:noProof/>
              </w:rPr>
              <w:t>status</w:t>
            </w:r>
          </w:p>
        </w:tc>
        <w:tc>
          <w:tcPr>
            <w:tcW w:w="482" w:type="pct"/>
            <w:shd w:val="clear" w:color="auto" w:fill="FFFFFF"/>
          </w:tcPr>
          <w:p w14:paraId="0008ACB5" w14:textId="77777777" w:rsidR="00841FF2" w:rsidRPr="007E1EAE" w:rsidRDefault="00841FF2" w:rsidP="00841FF2">
            <w:pPr>
              <w:pStyle w:val="TableText"/>
            </w:pPr>
            <w:r w:rsidRPr="007E1EAE">
              <w:t>no</w:t>
            </w:r>
          </w:p>
        </w:tc>
        <w:tc>
          <w:tcPr>
            <w:tcW w:w="517" w:type="pct"/>
            <w:shd w:val="clear" w:color="auto" w:fill="FFFFFF"/>
          </w:tcPr>
          <w:p w14:paraId="67D653F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0" w:type="pct"/>
            <w:shd w:val="clear" w:color="auto" w:fill="FFFFFF"/>
          </w:tcPr>
          <w:p w14:paraId="245F73F6" w14:textId="77777777" w:rsidR="00841FF2" w:rsidRPr="007E1EAE" w:rsidRDefault="00841FF2" w:rsidP="00841FF2">
            <w:pPr>
              <w:pStyle w:val="TableText"/>
            </w:pPr>
            <w:r w:rsidRPr="007E1EAE">
              <w:t xml:space="preserve">default: </w:t>
            </w:r>
            <w:hyperlink w:anchor="DEFN_ELEMENT_PROPERTY_STATUS_VALUES" w:history="1">
              <w:r w:rsidRPr="007E1EAE">
                <w:rPr>
                  <w:rStyle w:val="Hyperlink"/>
                </w:rPr>
                <w:t>supported</w:t>
              </w:r>
            </w:hyperlink>
          </w:p>
        </w:tc>
        <w:tc>
          <w:tcPr>
            <w:tcW w:w="2654" w:type="pct"/>
            <w:shd w:val="clear" w:color="auto" w:fill="FFFFFF"/>
          </w:tcPr>
          <w:p w14:paraId="7CF06DF2" w14:textId="77777777" w:rsidR="00841FF2" w:rsidRPr="007E1EAE" w:rsidRDefault="00841FF2" w:rsidP="00841FF2">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841FF2" w:rsidRPr="00D8575F" w14:paraId="1039915A" w14:textId="77777777" w:rsidTr="00841FF2">
        <w:trPr>
          <w:cantSplit/>
        </w:trPr>
        <w:tc>
          <w:tcPr>
            <w:tcW w:w="606" w:type="pct"/>
            <w:shd w:val="clear" w:color="auto" w:fill="FFFFFF"/>
          </w:tcPr>
          <w:p w14:paraId="34B0034A" w14:textId="77777777" w:rsidR="00841FF2" w:rsidRPr="007E1EAE" w:rsidRDefault="00841FF2" w:rsidP="00841FF2">
            <w:pPr>
              <w:pStyle w:val="TableText"/>
              <w:rPr>
                <w:noProof/>
              </w:rPr>
            </w:pPr>
            <w:r w:rsidRPr="007E1EAE">
              <w:rPr>
                <w:noProof/>
              </w:rPr>
              <w:t>entry_schema</w:t>
            </w:r>
          </w:p>
        </w:tc>
        <w:tc>
          <w:tcPr>
            <w:tcW w:w="482" w:type="pct"/>
            <w:shd w:val="clear" w:color="auto" w:fill="FFFFFF"/>
          </w:tcPr>
          <w:p w14:paraId="5F7AFE81" w14:textId="77777777" w:rsidR="00841FF2" w:rsidRPr="007E1EAE" w:rsidRDefault="00841FF2" w:rsidP="00841FF2">
            <w:pPr>
              <w:pStyle w:val="TableText"/>
            </w:pPr>
            <w:r w:rsidRPr="007E1EAE">
              <w:t>no</w:t>
            </w:r>
          </w:p>
        </w:tc>
        <w:tc>
          <w:tcPr>
            <w:tcW w:w="517" w:type="pct"/>
            <w:shd w:val="clear" w:color="auto" w:fill="FFFFFF"/>
          </w:tcPr>
          <w:p w14:paraId="0C8285CA"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0" w:type="pct"/>
            <w:shd w:val="clear" w:color="auto" w:fill="FFFFFF"/>
          </w:tcPr>
          <w:p w14:paraId="06535194" w14:textId="77777777" w:rsidR="00841FF2" w:rsidRPr="007E1EAE" w:rsidRDefault="00841FF2" w:rsidP="00841FF2">
            <w:pPr>
              <w:pStyle w:val="TableText"/>
            </w:pPr>
            <w:r w:rsidRPr="007E1EAE">
              <w:t>None</w:t>
            </w:r>
          </w:p>
        </w:tc>
        <w:tc>
          <w:tcPr>
            <w:tcW w:w="2654" w:type="pct"/>
            <w:shd w:val="clear" w:color="auto" w:fill="FFFFFF"/>
          </w:tcPr>
          <w:p w14:paraId="456D6146" w14:textId="77777777" w:rsidR="00841FF2" w:rsidRPr="007E1EAE" w:rsidRDefault="00841FF2" w:rsidP="00841FF2">
            <w:pPr>
              <w:pStyle w:val="TableText"/>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bl>
    <w:p w14:paraId="0B89D1C9" w14:textId="77777777" w:rsidR="00841FF2" w:rsidRPr="007E1EAE" w:rsidRDefault="00841FF2" w:rsidP="00841FF2">
      <w:pPr>
        <w:pStyle w:val="Heading4"/>
      </w:pPr>
      <w:r w:rsidRPr="007E1EAE">
        <w:t>Grammar</w:t>
      </w:r>
    </w:p>
    <w:p w14:paraId="4141C650" w14:textId="77777777" w:rsidR="00841FF2" w:rsidRPr="007E1EAE" w:rsidRDefault="00841FF2" w:rsidP="00841FF2">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0C5F9C" w14:textId="77777777" w:rsidTr="00841FF2">
        <w:tc>
          <w:tcPr>
            <w:tcW w:w="9576" w:type="dxa"/>
            <w:shd w:val="clear" w:color="auto" w:fill="D9D9D9" w:themeFill="background1" w:themeFillShade="D9"/>
          </w:tcPr>
          <w:p w14:paraId="1361D10B" w14:textId="77777777" w:rsidR="00841FF2" w:rsidRPr="001A0A40" w:rsidRDefault="00841FF2" w:rsidP="00841FF2">
            <w:pPr>
              <w:rPr>
                <w:rStyle w:val="CodeSnippet"/>
              </w:rPr>
            </w:pPr>
            <w:r w:rsidRPr="001A0A40">
              <w:rPr>
                <w:rStyle w:val="CodeSnippet"/>
              </w:rPr>
              <w:t>attributes:</w:t>
            </w:r>
          </w:p>
          <w:p w14:paraId="2A9D4EA4" w14:textId="77777777" w:rsidR="00841FF2" w:rsidRPr="001A0A40" w:rsidRDefault="00841FF2" w:rsidP="00841FF2">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FDEB388" w14:textId="77777777" w:rsidR="00841FF2" w:rsidRPr="001A0A40" w:rsidRDefault="00841FF2" w:rsidP="00841FF2">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4D9A4CF6"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33874A37"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 xml:space="preserve">default: &lt;default_value&gt; </w:t>
            </w:r>
          </w:p>
          <w:p w14:paraId="6836F971"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tc>
      </w:tr>
    </w:tbl>
    <w:p w14:paraId="15BCAB4E" w14:textId="77777777" w:rsidR="00841FF2" w:rsidRPr="007E1EAE" w:rsidRDefault="00841FF2" w:rsidP="00841FF2">
      <w:pPr>
        <w:pStyle w:val="NormalaroundTable"/>
      </w:pPr>
      <w:r w:rsidRPr="007E1EAE">
        <w:t>In the above grammar, the pseudo values that appear in angle brackets have the following meaning:</w:t>
      </w:r>
    </w:p>
    <w:p w14:paraId="02049BB1" w14:textId="77777777" w:rsidR="00841FF2" w:rsidRPr="007E1EAE" w:rsidRDefault="00841FF2" w:rsidP="00971CED">
      <w:pPr>
        <w:numPr>
          <w:ilvl w:val="0"/>
          <w:numId w:val="17"/>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05D58C4D" w14:textId="77777777" w:rsidR="00841FF2" w:rsidRPr="007E1EAE" w:rsidRDefault="00841FF2" w:rsidP="00971CED">
      <w:pPr>
        <w:numPr>
          <w:ilvl w:val="0"/>
          <w:numId w:val="17"/>
        </w:numPr>
        <w:spacing w:before="0" w:after="0"/>
      </w:pPr>
      <w:r w:rsidRPr="007E1EAE">
        <w:rPr>
          <w:rStyle w:val="CodeSnippetHighlight"/>
        </w:rPr>
        <w:t>attribute_type</w:t>
      </w:r>
      <w:r w:rsidRPr="007E1EAE">
        <w:t>: represents the required data type of the attribute.</w:t>
      </w:r>
    </w:p>
    <w:p w14:paraId="6C7425E3" w14:textId="77777777" w:rsidR="00841FF2" w:rsidRPr="007E1EAE" w:rsidRDefault="00841FF2" w:rsidP="00971CED">
      <w:pPr>
        <w:numPr>
          <w:ilvl w:val="0"/>
          <w:numId w:val="17"/>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3EDE63FA" w14:textId="77777777" w:rsidR="00841FF2" w:rsidRPr="007E1EAE" w:rsidRDefault="00841FF2" w:rsidP="00971CED">
      <w:pPr>
        <w:numPr>
          <w:ilvl w:val="0"/>
          <w:numId w:val="17"/>
        </w:numPr>
        <w:spacing w:before="0" w:after="0"/>
      </w:pPr>
      <w:r w:rsidRPr="007E1EAE">
        <w:rPr>
          <w:rStyle w:val="CodeSnippetHighlight"/>
        </w:rPr>
        <w:t>default_value</w:t>
      </w:r>
      <w:r w:rsidRPr="007E1EAE">
        <w:t xml:space="preserve">: contains a type-compatible value that may be used as a default if not provided by another means. </w:t>
      </w:r>
    </w:p>
    <w:p w14:paraId="74AE3560"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5A428F9F" w14:textId="77777777" w:rsidR="00841FF2" w:rsidRPr="007E1EAE" w:rsidRDefault="00841FF2" w:rsidP="00841FF2">
      <w:pPr>
        <w:pStyle w:val="Heading4"/>
      </w:pPr>
      <w:r w:rsidRPr="007E1EAE">
        <w:t>Additional Requirements</w:t>
      </w:r>
    </w:p>
    <w:p w14:paraId="468CA865" w14:textId="77777777" w:rsidR="00841FF2" w:rsidRPr="007E1EAE" w:rsidRDefault="00841FF2" w:rsidP="00971CED">
      <w:pPr>
        <w:pStyle w:val="ListParagraph"/>
        <w:numPr>
          <w:ilvl w:val="0"/>
          <w:numId w:val="15"/>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1D24F82B" w14:textId="77777777" w:rsidR="00841FF2" w:rsidRPr="007E1EAE" w:rsidRDefault="00841FF2" w:rsidP="00971CED">
      <w:pPr>
        <w:pStyle w:val="ListParagraph"/>
        <w:numPr>
          <w:ilvl w:val="0"/>
          <w:numId w:val="15"/>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2E515C6B" w14:textId="77777777" w:rsidR="00841FF2" w:rsidRPr="007E1EAE" w:rsidRDefault="00841FF2" w:rsidP="00841FF2">
      <w:pPr>
        <w:pStyle w:val="Heading4"/>
      </w:pPr>
      <w:r w:rsidRPr="007E1EAE">
        <w:lastRenderedPageBreak/>
        <w:t>Notes</w:t>
      </w:r>
    </w:p>
    <w:p w14:paraId="025343B3" w14:textId="77777777" w:rsidR="00841FF2" w:rsidRPr="007E1EAE" w:rsidRDefault="00841FF2" w:rsidP="00971CED">
      <w:pPr>
        <w:pStyle w:val="ListParagraph"/>
        <w:numPr>
          <w:ilvl w:val="0"/>
          <w:numId w:val="15"/>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4F58E0CD" w14:textId="77777777" w:rsidR="00841FF2" w:rsidRPr="007E1EAE" w:rsidRDefault="00841FF2" w:rsidP="00971CED">
      <w:pPr>
        <w:pStyle w:val="ListParagraph"/>
        <w:numPr>
          <w:ilvl w:val="1"/>
          <w:numId w:val="15"/>
        </w:numPr>
      </w:pPr>
      <w:r w:rsidRPr="007E1EAE">
        <w:t>For example, a property can be used to request the IP address of a node using a property (setting); however, the actual IP address after the node is instantiated may by different and made available by an attribute.</w:t>
      </w:r>
    </w:p>
    <w:p w14:paraId="1FB4E9D9" w14:textId="77777777" w:rsidR="00841FF2" w:rsidRPr="007E1EAE" w:rsidRDefault="00841FF2" w:rsidP="00841FF2">
      <w:pPr>
        <w:pStyle w:val="Heading4"/>
      </w:pPr>
      <w:r w:rsidRPr="007E1EAE">
        <w:t>Example</w:t>
      </w:r>
    </w:p>
    <w:p w14:paraId="7A7BFE59" w14:textId="77777777" w:rsidR="00841FF2" w:rsidRPr="007E1EAE" w:rsidRDefault="00841FF2" w:rsidP="00841FF2">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83847D2" w14:textId="77777777" w:rsidTr="00841FF2">
        <w:trPr>
          <w:trHeight w:val="256"/>
        </w:trPr>
        <w:tc>
          <w:tcPr>
            <w:tcW w:w="9576" w:type="dxa"/>
            <w:shd w:val="clear" w:color="auto" w:fill="D9D9D9" w:themeFill="background1" w:themeFillShade="D9"/>
          </w:tcPr>
          <w:p w14:paraId="01D99858" w14:textId="77777777" w:rsidR="00841FF2" w:rsidRPr="007E1EAE" w:rsidRDefault="00841FF2" w:rsidP="00841FF2">
            <w:pPr>
              <w:rPr>
                <w:rStyle w:val="CodeSnippet"/>
                <w:noProof/>
              </w:rPr>
            </w:pPr>
            <w:r w:rsidRPr="007E1EAE">
              <w:rPr>
                <w:rStyle w:val="CodeSnippet"/>
                <w:noProof/>
              </w:rPr>
              <w:t>actual_cpus:</w:t>
            </w:r>
          </w:p>
          <w:p w14:paraId="13B60CC3" w14:textId="77777777" w:rsidR="00841FF2" w:rsidRPr="007E1EAE" w:rsidRDefault="00841FF2" w:rsidP="00841FF2">
            <w:pPr>
              <w:rPr>
                <w:rStyle w:val="CodeSnippet"/>
                <w:noProof/>
              </w:rPr>
            </w:pPr>
            <w:r w:rsidRPr="007E1EAE">
              <w:rPr>
                <w:rStyle w:val="CodeSnippet"/>
                <w:noProof/>
              </w:rPr>
              <w:t xml:space="preserve">  type: integer</w:t>
            </w:r>
          </w:p>
          <w:p w14:paraId="4A144F70" w14:textId="77777777" w:rsidR="00841FF2" w:rsidRPr="007E1EAE" w:rsidRDefault="00841FF2" w:rsidP="00841FF2">
            <w:pPr>
              <w:rPr>
                <w:rStyle w:val="CodeSnippet"/>
                <w:noProof/>
              </w:rPr>
            </w:pPr>
            <w:r w:rsidRPr="007E1EAE">
              <w:rPr>
                <w:rStyle w:val="CodeSnippet"/>
                <w:noProof/>
              </w:rPr>
              <w:t xml:space="preserve">  description: Actual number of CPUs allocated to the node instance.</w:t>
            </w:r>
          </w:p>
        </w:tc>
      </w:tr>
    </w:tbl>
    <w:p w14:paraId="7227E561" w14:textId="77777777" w:rsidR="00841FF2" w:rsidRPr="007E1EAE" w:rsidRDefault="00841FF2" w:rsidP="00841FF2">
      <w:pPr>
        <w:pStyle w:val="Heading3"/>
      </w:pPr>
      <w:bookmarkStart w:id="696" w:name="_Toc454457741"/>
      <w:bookmarkStart w:id="697" w:name="_Toc454458540"/>
      <w:bookmarkStart w:id="698" w:name="DEFN_ELEMENT_ATTRIBUTE_VALUE_ASSIGNMENT"/>
      <w:r w:rsidRPr="007E1EAE">
        <w:t>Attribute assignment</w:t>
      </w:r>
      <w:bookmarkEnd w:id="696"/>
      <w:bookmarkEnd w:id="697"/>
    </w:p>
    <w:bookmarkEnd w:id="698"/>
    <w:p w14:paraId="7F97ACE0" w14:textId="77777777" w:rsidR="00841FF2" w:rsidRPr="007E1EAE" w:rsidRDefault="00841FF2" w:rsidP="00841FF2">
      <w:r w:rsidRPr="007E1EAE">
        <w:t>This section defines the grammar for assigning values to named attributes within TOSCA Node and Relationship templates which are defined in their corresponding named types.</w:t>
      </w:r>
    </w:p>
    <w:p w14:paraId="78D00A47" w14:textId="77777777" w:rsidR="00841FF2" w:rsidRPr="007E1EAE" w:rsidRDefault="00841FF2" w:rsidP="00841FF2">
      <w:pPr>
        <w:pStyle w:val="Heading4"/>
      </w:pPr>
      <w:r w:rsidRPr="007E1EAE">
        <w:t>Keynames</w:t>
      </w:r>
    </w:p>
    <w:p w14:paraId="60273E33" w14:textId="77777777" w:rsidR="00841FF2" w:rsidRPr="007E1EAE" w:rsidRDefault="00841FF2" w:rsidP="00841FF2">
      <w:pPr>
        <w:pStyle w:val="NormalaroundTable"/>
      </w:pPr>
      <w:r w:rsidRPr="007E1EAE">
        <w:t>The TOSCA attribute assignment has no keynames.</w:t>
      </w:r>
    </w:p>
    <w:p w14:paraId="5C8A26D5" w14:textId="77777777" w:rsidR="00841FF2" w:rsidRPr="007E1EAE" w:rsidRDefault="00841FF2" w:rsidP="00841FF2">
      <w:pPr>
        <w:pStyle w:val="Heading4"/>
      </w:pPr>
      <w:r w:rsidRPr="007E1EAE">
        <w:t>Grammar</w:t>
      </w:r>
    </w:p>
    <w:p w14:paraId="3B00A055" w14:textId="77777777" w:rsidR="00841FF2" w:rsidRPr="007E1EAE" w:rsidRDefault="00841FF2" w:rsidP="00841FF2">
      <w:pPr>
        <w:pStyle w:val="NormalaroundTable"/>
      </w:pPr>
      <w:r w:rsidRPr="007E1EAE">
        <w:t>Attribute assignments have the following grammar:</w:t>
      </w:r>
    </w:p>
    <w:p w14:paraId="2213A663" w14:textId="77777777" w:rsidR="00841FF2" w:rsidRPr="007E1EAE" w:rsidRDefault="00841FF2" w:rsidP="00841FF2">
      <w:pPr>
        <w:pStyle w:val="Heading5"/>
      </w:pPr>
      <w:r w:rsidRPr="007E1EAE">
        <w:t>Short notation:</w:t>
      </w:r>
    </w:p>
    <w:p w14:paraId="66E2DEB5"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FB40FD" w14:textId="77777777" w:rsidTr="00841FF2">
        <w:trPr>
          <w:trHeight w:val="256"/>
        </w:trPr>
        <w:tc>
          <w:tcPr>
            <w:tcW w:w="9576" w:type="dxa"/>
            <w:shd w:val="clear" w:color="auto" w:fill="D9D9D9" w:themeFill="background1" w:themeFillShade="D9"/>
          </w:tcPr>
          <w:p w14:paraId="2886AF2E" w14:textId="77777777" w:rsidR="00841FF2" w:rsidRPr="007E1EAE" w:rsidRDefault="00841FF2" w:rsidP="00841FF2">
            <w:pPr>
              <w:rPr>
                <w:rStyle w:val="CodeSnippet"/>
                <w:noProof/>
              </w:rPr>
            </w:pPr>
            <w:r w:rsidRPr="007E1EAE">
              <w:rPr>
                <w:rStyle w:val="CodeSnippet"/>
                <w:noProof/>
              </w:rPr>
              <w:t>&lt;attribute_name&gt;: &lt;attribute_value&gt; | { &lt;attribute_value_expression&gt; }</w:t>
            </w:r>
          </w:p>
        </w:tc>
      </w:tr>
    </w:tbl>
    <w:p w14:paraId="2EF91C7A" w14:textId="77777777" w:rsidR="00841FF2" w:rsidRPr="007E1EAE" w:rsidRDefault="00841FF2" w:rsidP="00841FF2">
      <w:pPr>
        <w:pStyle w:val="Heading5"/>
      </w:pPr>
      <w:r w:rsidRPr="007E1EAE">
        <w:t>Extended notation:</w:t>
      </w:r>
    </w:p>
    <w:p w14:paraId="25C643BF" w14:textId="77777777" w:rsidR="00841FF2" w:rsidRPr="007E1EAE" w:rsidRDefault="00841FF2" w:rsidP="00841FF2">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F7ACE1" w14:textId="77777777" w:rsidTr="00841FF2">
        <w:trPr>
          <w:trHeight w:val="256"/>
        </w:trPr>
        <w:tc>
          <w:tcPr>
            <w:tcW w:w="9576" w:type="dxa"/>
            <w:shd w:val="clear" w:color="auto" w:fill="D9D9D9" w:themeFill="background1" w:themeFillShade="D9"/>
          </w:tcPr>
          <w:p w14:paraId="4221BE8B" w14:textId="77777777" w:rsidR="00841FF2" w:rsidRPr="001A0A40" w:rsidRDefault="00841FF2" w:rsidP="00841FF2">
            <w:pPr>
              <w:rPr>
                <w:rStyle w:val="CodeSnippet"/>
                <w:noProof/>
              </w:rPr>
            </w:pPr>
            <w:r w:rsidRPr="001A0A40">
              <w:rPr>
                <w:rStyle w:val="CodeSnippet"/>
                <w:noProof/>
              </w:rPr>
              <w:t xml:space="preserve">&lt;attribute_name&gt;: </w:t>
            </w:r>
          </w:p>
          <w:p w14:paraId="2397B144"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0D783E3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30B018F8" w14:textId="77777777" w:rsidR="00841FF2" w:rsidRPr="007E1EAE" w:rsidRDefault="00841FF2" w:rsidP="00841FF2">
      <w:pPr>
        <w:pStyle w:val="NormalaroundTable"/>
      </w:pPr>
      <w:r w:rsidRPr="007E1EAE">
        <w:t>In the above grammars, the pseudo values that appear in angle brackets have the following meaning:</w:t>
      </w:r>
    </w:p>
    <w:p w14:paraId="6EBAA4C7" w14:textId="77777777" w:rsidR="00841FF2" w:rsidRPr="007E1EAE" w:rsidRDefault="00841FF2" w:rsidP="00841FF2">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09505976" w14:textId="77777777" w:rsidR="00841FF2" w:rsidRPr="007E1EAE" w:rsidRDefault="00841FF2" w:rsidP="00841FF2">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6A84BE62" w14:textId="77777777" w:rsidR="00841FF2" w:rsidRPr="007E1EAE" w:rsidRDefault="00841FF2" w:rsidP="00841FF2">
      <w:pPr>
        <w:pStyle w:val="ListBullet3"/>
      </w:pPr>
      <w:r w:rsidRPr="007E1EAE">
        <w:rPr>
          <w:rStyle w:val="CodeSnippetHighlight"/>
        </w:rPr>
        <w:lastRenderedPageBreak/>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188B07D" w14:textId="77777777" w:rsidR="00841FF2" w:rsidRPr="007E1EAE" w:rsidRDefault="00841FF2" w:rsidP="00841FF2">
      <w:pPr>
        <w:pStyle w:val="Heading4"/>
      </w:pPr>
      <w:r w:rsidRPr="007E1EAE">
        <w:t>Additional requirements</w:t>
      </w:r>
    </w:p>
    <w:p w14:paraId="73E75AB0" w14:textId="77777777" w:rsidR="00841FF2" w:rsidRPr="007E1EAE" w:rsidRDefault="00841FF2" w:rsidP="00971CED">
      <w:pPr>
        <w:pStyle w:val="ListParagraph"/>
        <w:numPr>
          <w:ilvl w:val="0"/>
          <w:numId w:val="15"/>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0D8F0362" w14:textId="77777777" w:rsidR="00841FF2" w:rsidRPr="007E1EAE" w:rsidRDefault="00841FF2" w:rsidP="00841FF2">
      <w:pPr>
        <w:pStyle w:val="Heading3"/>
      </w:pPr>
      <w:bookmarkStart w:id="699" w:name="_Toc454457742"/>
      <w:bookmarkStart w:id="700" w:name="_Toc454458541"/>
      <w:bookmarkStart w:id="701" w:name="DEFN_ELEMENT_PARAMETER_DEF"/>
      <w:r w:rsidRPr="007E1EAE">
        <w:t>Parameter definition</w:t>
      </w:r>
      <w:bookmarkEnd w:id="699"/>
      <w:bookmarkEnd w:id="700"/>
    </w:p>
    <w:bookmarkEnd w:id="701"/>
    <w:p w14:paraId="428185C4" w14:textId="77777777" w:rsidR="00841FF2" w:rsidRPr="007E1EAE" w:rsidRDefault="00841FF2" w:rsidP="00841FF2">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DF58EC2" w14:textId="77777777" w:rsidR="00841FF2" w:rsidRPr="007E1EAE" w:rsidRDefault="00841FF2" w:rsidP="00841FF2">
      <w:pPr>
        <w:pStyle w:val="Heading4"/>
      </w:pPr>
      <w:r w:rsidRPr="007E1EAE">
        <w:t>Keynames</w:t>
      </w:r>
    </w:p>
    <w:p w14:paraId="5072B185" w14:textId="77777777" w:rsidR="00841FF2" w:rsidRPr="007E1EAE" w:rsidRDefault="00841FF2" w:rsidP="00841FF2">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841FF2" w:rsidRPr="007E1EAE" w14:paraId="7E6FB65E" w14:textId="77777777" w:rsidTr="00841FF2">
        <w:trPr>
          <w:cantSplit/>
          <w:tblHeader/>
        </w:trPr>
        <w:tc>
          <w:tcPr>
            <w:tcW w:w="632" w:type="pct"/>
            <w:shd w:val="clear" w:color="auto" w:fill="D9D9D9"/>
          </w:tcPr>
          <w:p w14:paraId="5B111DB2" w14:textId="77777777" w:rsidR="00841FF2" w:rsidRPr="007E1EAE" w:rsidRDefault="00841FF2" w:rsidP="00841FF2">
            <w:pPr>
              <w:pStyle w:val="TableText-Heading"/>
            </w:pPr>
            <w:r w:rsidRPr="007E1EAE">
              <w:t>Keyname</w:t>
            </w:r>
          </w:p>
        </w:tc>
        <w:tc>
          <w:tcPr>
            <w:tcW w:w="556" w:type="pct"/>
            <w:shd w:val="clear" w:color="auto" w:fill="D9D9D9"/>
          </w:tcPr>
          <w:p w14:paraId="3AAD2276" w14:textId="77777777" w:rsidR="00841FF2" w:rsidRPr="007E1EAE" w:rsidRDefault="00841FF2" w:rsidP="00841FF2">
            <w:pPr>
              <w:pStyle w:val="TableText-Heading"/>
            </w:pPr>
            <w:r w:rsidRPr="007E1EAE">
              <w:t>Required</w:t>
            </w:r>
          </w:p>
        </w:tc>
        <w:tc>
          <w:tcPr>
            <w:tcW w:w="724" w:type="pct"/>
            <w:shd w:val="clear" w:color="auto" w:fill="D9D9D9"/>
          </w:tcPr>
          <w:p w14:paraId="1F0FD8D1" w14:textId="77777777" w:rsidR="00841FF2" w:rsidRPr="007E1EAE" w:rsidRDefault="00841FF2" w:rsidP="00841FF2">
            <w:pPr>
              <w:pStyle w:val="TableText-Heading"/>
            </w:pPr>
            <w:r w:rsidRPr="007E1EAE">
              <w:t>Type</w:t>
            </w:r>
          </w:p>
        </w:tc>
        <w:tc>
          <w:tcPr>
            <w:tcW w:w="720" w:type="pct"/>
            <w:shd w:val="clear" w:color="auto" w:fill="D9D9D9"/>
          </w:tcPr>
          <w:p w14:paraId="3DFD9C7F" w14:textId="77777777" w:rsidR="00841FF2" w:rsidRPr="007E1EAE" w:rsidRDefault="00841FF2" w:rsidP="00841FF2">
            <w:pPr>
              <w:pStyle w:val="TableText-Heading"/>
            </w:pPr>
            <w:r w:rsidRPr="007E1EAE">
              <w:t>Constraints</w:t>
            </w:r>
          </w:p>
        </w:tc>
        <w:tc>
          <w:tcPr>
            <w:tcW w:w="2368" w:type="pct"/>
            <w:shd w:val="clear" w:color="auto" w:fill="D9D9D9"/>
          </w:tcPr>
          <w:p w14:paraId="4569946B" w14:textId="77777777" w:rsidR="00841FF2" w:rsidRPr="007E1EAE" w:rsidRDefault="00841FF2" w:rsidP="00841FF2">
            <w:pPr>
              <w:pStyle w:val="TableText-Heading"/>
            </w:pPr>
            <w:r w:rsidRPr="007E1EAE">
              <w:t>Description</w:t>
            </w:r>
          </w:p>
        </w:tc>
      </w:tr>
      <w:tr w:rsidR="00841FF2" w:rsidRPr="00D8575F" w14:paraId="083D6AF8" w14:textId="77777777" w:rsidTr="00841FF2">
        <w:trPr>
          <w:cantSplit/>
          <w:trHeight w:val="350"/>
        </w:trPr>
        <w:tc>
          <w:tcPr>
            <w:tcW w:w="632" w:type="pct"/>
            <w:shd w:val="clear" w:color="auto" w:fill="FFFFFF"/>
          </w:tcPr>
          <w:p w14:paraId="1EB42AC3" w14:textId="77777777" w:rsidR="00841FF2" w:rsidRPr="007E1EAE" w:rsidRDefault="00841FF2" w:rsidP="00841FF2">
            <w:pPr>
              <w:pStyle w:val="TableText"/>
              <w:rPr>
                <w:noProof/>
              </w:rPr>
            </w:pPr>
            <w:r w:rsidRPr="007E1EAE">
              <w:rPr>
                <w:noProof/>
              </w:rPr>
              <w:t>type</w:t>
            </w:r>
          </w:p>
        </w:tc>
        <w:tc>
          <w:tcPr>
            <w:tcW w:w="556" w:type="pct"/>
            <w:shd w:val="clear" w:color="auto" w:fill="FFFFFF"/>
          </w:tcPr>
          <w:p w14:paraId="00D94300" w14:textId="77777777" w:rsidR="00841FF2" w:rsidRPr="007E1EAE" w:rsidRDefault="00841FF2" w:rsidP="00841FF2">
            <w:pPr>
              <w:pStyle w:val="TableText"/>
            </w:pPr>
            <w:r w:rsidRPr="007E1EAE">
              <w:t>no</w:t>
            </w:r>
          </w:p>
        </w:tc>
        <w:tc>
          <w:tcPr>
            <w:tcW w:w="724" w:type="pct"/>
            <w:shd w:val="clear" w:color="auto" w:fill="FFFFFF"/>
          </w:tcPr>
          <w:p w14:paraId="29EC0768"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20" w:type="pct"/>
            <w:shd w:val="clear" w:color="auto" w:fill="FFFFFF"/>
          </w:tcPr>
          <w:p w14:paraId="5EE4E14B" w14:textId="77777777" w:rsidR="00841FF2" w:rsidRPr="007E1EAE" w:rsidRDefault="00841FF2" w:rsidP="00841FF2">
            <w:pPr>
              <w:pStyle w:val="TableText"/>
            </w:pPr>
            <w:r w:rsidRPr="007E1EAE">
              <w:t>None</w:t>
            </w:r>
          </w:p>
        </w:tc>
        <w:tc>
          <w:tcPr>
            <w:tcW w:w="2368" w:type="pct"/>
            <w:shd w:val="clear" w:color="auto" w:fill="FFFFFF"/>
          </w:tcPr>
          <w:p w14:paraId="0DA3EEA7" w14:textId="77777777" w:rsidR="00841FF2" w:rsidRPr="007E1EAE" w:rsidRDefault="00841FF2" w:rsidP="00841FF2">
            <w:pPr>
              <w:pStyle w:val="TableText"/>
            </w:pPr>
            <w:r w:rsidRPr="007E1EAE">
              <w:t>The required data type for the parameter.</w:t>
            </w:r>
          </w:p>
          <w:p w14:paraId="650723C7" w14:textId="77777777" w:rsidR="00841FF2" w:rsidRPr="007E1EAE" w:rsidRDefault="00841FF2" w:rsidP="00841FF2">
            <w:pPr>
              <w:pStyle w:val="TableText"/>
            </w:pPr>
          </w:p>
          <w:p w14:paraId="5DF48273" w14:textId="77777777" w:rsidR="00841FF2" w:rsidRPr="007E1EAE" w:rsidRDefault="00841FF2" w:rsidP="00841FF2">
            <w:pPr>
              <w:pStyle w:val="TableText"/>
            </w:pPr>
            <w:r w:rsidRPr="007E1EAE">
              <w:rPr>
                <w:rStyle w:val="Strong"/>
              </w:rPr>
              <w:t>Note</w:t>
            </w:r>
            <w:r w:rsidRPr="007E1EAE">
              <w:t>: This keyname is required for a TOSCA Property definition, but is not for a TOSCA Parameter definition.</w:t>
            </w:r>
          </w:p>
        </w:tc>
      </w:tr>
      <w:tr w:rsidR="00841FF2" w:rsidRPr="00D8575F" w14:paraId="14E30474" w14:textId="77777777" w:rsidTr="00841FF2">
        <w:trPr>
          <w:cantSplit/>
          <w:trHeight w:val="350"/>
        </w:trPr>
        <w:tc>
          <w:tcPr>
            <w:tcW w:w="632" w:type="pct"/>
            <w:shd w:val="clear" w:color="auto" w:fill="FFFFFF"/>
          </w:tcPr>
          <w:p w14:paraId="373D62DE" w14:textId="77777777" w:rsidR="00841FF2" w:rsidRPr="007E1EAE" w:rsidRDefault="00841FF2" w:rsidP="00841FF2">
            <w:pPr>
              <w:pStyle w:val="TableText"/>
              <w:rPr>
                <w:noProof/>
              </w:rPr>
            </w:pPr>
            <w:r w:rsidRPr="007E1EAE">
              <w:rPr>
                <w:noProof/>
              </w:rPr>
              <w:t>value</w:t>
            </w:r>
          </w:p>
        </w:tc>
        <w:tc>
          <w:tcPr>
            <w:tcW w:w="556" w:type="pct"/>
            <w:shd w:val="clear" w:color="auto" w:fill="FFFFFF"/>
          </w:tcPr>
          <w:p w14:paraId="4906B005" w14:textId="77777777" w:rsidR="00841FF2" w:rsidRPr="007E1EAE" w:rsidRDefault="00841FF2" w:rsidP="00841FF2">
            <w:pPr>
              <w:pStyle w:val="TableText"/>
            </w:pPr>
            <w:r w:rsidRPr="007E1EAE">
              <w:t>no</w:t>
            </w:r>
          </w:p>
        </w:tc>
        <w:tc>
          <w:tcPr>
            <w:tcW w:w="724" w:type="pct"/>
            <w:shd w:val="clear" w:color="auto" w:fill="FFFFFF"/>
          </w:tcPr>
          <w:p w14:paraId="209B93B3" w14:textId="77777777" w:rsidR="00841FF2" w:rsidRPr="007E1EAE" w:rsidRDefault="00841FF2" w:rsidP="00841FF2">
            <w:pPr>
              <w:pStyle w:val="TableText"/>
            </w:pPr>
            <w:r w:rsidRPr="007E1EAE">
              <w:t>&lt;any&gt;</w:t>
            </w:r>
          </w:p>
        </w:tc>
        <w:tc>
          <w:tcPr>
            <w:tcW w:w="720" w:type="pct"/>
            <w:shd w:val="clear" w:color="auto" w:fill="FFFFFF"/>
          </w:tcPr>
          <w:p w14:paraId="0B7DF261" w14:textId="77777777" w:rsidR="00841FF2" w:rsidRPr="007E1EAE" w:rsidRDefault="00841FF2" w:rsidP="00841FF2">
            <w:pPr>
              <w:pStyle w:val="TableText"/>
            </w:pPr>
            <w:r w:rsidRPr="007E1EAE">
              <w:t>N/A</w:t>
            </w:r>
          </w:p>
        </w:tc>
        <w:tc>
          <w:tcPr>
            <w:tcW w:w="2368" w:type="pct"/>
            <w:shd w:val="clear" w:color="auto" w:fill="FFFFFF"/>
          </w:tcPr>
          <w:p w14:paraId="79C81720" w14:textId="77777777" w:rsidR="00841FF2" w:rsidRPr="007E1EAE" w:rsidRDefault="00841FF2" w:rsidP="00841FF2">
            <w:pPr>
              <w:pStyle w:val="TableText"/>
            </w:pPr>
            <w:r w:rsidRPr="007E1EAE">
              <w:t>The type-compatible value to assign to the named parameter.  Parameter values may be provided as the result from the evaluation of an expression or a function.</w:t>
            </w:r>
          </w:p>
          <w:p w14:paraId="0C2C270E" w14:textId="77777777" w:rsidR="00841FF2" w:rsidRPr="007E1EAE" w:rsidRDefault="00841FF2" w:rsidP="00841FF2">
            <w:pPr>
              <w:pStyle w:val="TableText"/>
            </w:pPr>
          </w:p>
        </w:tc>
      </w:tr>
    </w:tbl>
    <w:p w14:paraId="642E8ABD" w14:textId="77777777" w:rsidR="00841FF2" w:rsidRPr="007E1EAE" w:rsidRDefault="00841FF2" w:rsidP="00841FF2">
      <w:pPr>
        <w:pStyle w:val="Heading4"/>
      </w:pPr>
      <w:r w:rsidRPr="007E1EAE">
        <w:t>Grammar</w:t>
      </w:r>
    </w:p>
    <w:p w14:paraId="688D6221" w14:textId="77777777" w:rsidR="00841FF2" w:rsidRPr="007E1EAE" w:rsidRDefault="00841FF2" w:rsidP="00841FF2">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B6161FA" w14:textId="77777777" w:rsidTr="00841FF2">
        <w:tc>
          <w:tcPr>
            <w:tcW w:w="9576" w:type="dxa"/>
            <w:shd w:val="clear" w:color="auto" w:fill="D9D9D9" w:themeFill="background1" w:themeFillShade="D9"/>
          </w:tcPr>
          <w:p w14:paraId="12FA744B" w14:textId="77777777" w:rsidR="00841FF2" w:rsidRPr="007E1EAE" w:rsidRDefault="00841FF2" w:rsidP="00841FF2">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2D4C0E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59DDD939"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2EE34FE0" w14:textId="77777777" w:rsidR="00841FF2" w:rsidRPr="007E1EAE" w:rsidRDefault="00841FF2" w:rsidP="00841FF2">
            <w:pPr>
              <w:rPr>
                <w:rStyle w:val="CodeSnippet"/>
                <w:noProof/>
              </w:rPr>
            </w:pPr>
            <w:r w:rsidRPr="007E1EAE">
              <w:rPr>
                <w:rStyle w:val="CodeSnippet"/>
                <w:noProof/>
              </w:rPr>
              <w:t xml:space="preserve">  value: &lt;parameter_value&gt; | { &lt;parameter_value_expression&gt; }</w:t>
            </w:r>
          </w:p>
          <w:p w14:paraId="617C1AFE"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1245B36" w14:textId="77777777" w:rsidR="00841FF2" w:rsidRPr="007E1EAE" w:rsidRDefault="00841FF2" w:rsidP="00841FF2">
            <w:pPr>
              <w:rPr>
                <w:rStyle w:val="CodeSnippet"/>
                <w:noProof/>
              </w:rPr>
            </w:pPr>
            <w:r w:rsidRPr="007E1EAE">
              <w:rPr>
                <w:rStyle w:val="CodeSnippet"/>
                <w:noProof/>
              </w:rPr>
              <w:t xml:space="preserve">  default: &lt;parameter_default_value&gt;</w:t>
            </w:r>
          </w:p>
          <w:p w14:paraId="1ACC17C3"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22B8521B" w14:textId="77777777" w:rsidR="00841FF2" w:rsidRPr="007E1EAE" w:rsidRDefault="00841FF2" w:rsidP="00841FF2">
            <w:pPr>
              <w:rPr>
                <w:rStyle w:val="CodeSnippet"/>
                <w:noProof/>
              </w:rPr>
            </w:pPr>
            <w:r w:rsidRPr="007E1EAE">
              <w:rPr>
                <w:rStyle w:val="CodeSnippet"/>
                <w:noProof/>
              </w:rPr>
              <w:t xml:space="preserve">  constraints: </w:t>
            </w:r>
          </w:p>
          <w:p w14:paraId="1432AD7A" w14:textId="77777777" w:rsidR="00841FF2" w:rsidRPr="007E1EAE" w:rsidRDefault="00841FF2" w:rsidP="00841FF2">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7735E8B9" w14:textId="77777777" w:rsidR="00841FF2" w:rsidRPr="007E1EAE" w:rsidRDefault="00841FF2" w:rsidP="00841FF2">
            <w:pPr>
              <w:rPr>
                <w:rStyle w:val="CodeSnippet"/>
                <w:noProof/>
              </w:rPr>
            </w:pPr>
            <w:r w:rsidRPr="007E1EAE">
              <w:rPr>
                <w:rStyle w:val="CodeSnippet"/>
                <w:noProof/>
              </w:rPr>
              <w:t xml:space="preserve">  entry_schema:</w:t>
            </w:r>
          </w:p>
          <w:p w14:paraId="6A2E056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029143F7"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19E91986" w14:textId="77777777" w:rsidR="00841FF2" w:rsidRPr="007E1EAE" w:rsidRDefault="00841FF2" w:rsidP="00841FF2">
            <w:pPr>
              <w:rPr>
                <w:rStyle w:val="CodeSnippet"/>
                <w:noProof/>
              </w:rPr>
            </w:pPr>
            <w:r w:rsidRPr="007E1EAE">
              <w:rPr>
                <w:rStyle w:val="CodeSnippet"/>
                <w:noProof/>
              </w:rPr>
              <w:t xml:space="preserve">    constraints: </w:t>
            </w:r>
          </w:p>
          <w:p w14:paraId="1E84E567"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tc>
      </w:tr>
    </w:tbl>
    <w:p w14:paraId="11F8B18E" w14:textId="77777777" w:rsidR="00841FF2" w:rsidRPr="007E1EAE" w:rsidRDefault="00841FF2" w:rsidP="00841FF2">
      <w:pPr>
        <w:pStyle w:val="NormalaroundTable"/>
      </w:pPr>
      <w:r w:rsidRPr="007E1EAE">
        <w:t>In the above grammar, the pseudo values that appear in angle brackets have the following meaning:</w:t>
      </w:r>
    </w:p>
    <w:p w14:paraId="0CC04046" w14:textId="77777777" w:rsidR="00841FF2" w:rsidRPr="007E1EAE" w:rsidRDefault="00841FF2" w:rsidP="00971CED">
      <w:pPr>
        <w:numPr>
          <w:ilvl w:val="0"/>
          <w:numId w:val="17"/>
        </w:numPr>
        <w:spacing w:before="0" w:after="0"/>
      </w:pPr>
      <w:r w:rsidRPr="007E1EAE">
        <w:rPr>
          <w:rStyle w:val="CodeSnippetHighlight"/>
        </w:rPr>
        <w:lastRenderedPageBreak/>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466E6CEF" w14:textId="77777777" w:rsidR="00841FF2" w:rsidRPr="007E1EAE" w:rsidRDefault="00841FF2" w:rsidP="00971CED">
      <w:pPr>
        <w:numPr>
          <w:ilvl w:val="0"/>
          <w:numId w:val="17"/>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1555ECCF" w14:textId="77777777" w:rsidR="00841FF2" w:rsidRPr="007E1EAE" w:rsidRDefault="00841FF2" w:rsidP="00971CED">
      <w:pPr>
        <w:numPr>
          <w:ilvl w:val="0"/>
          <w:numId w:val="17"/>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1C6A8ED4" w14:textId="77777777" w:rsidR="00841FF2" w:rsidRPr="007E1EAE" w:rsidRDefault="00841FF2" w:rsidP="00841FF2">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3EF61563" w14:textId="77777777" w:rsidR="00841FF2" w:rsidRPr="007E1EAE" w:rsidRDefault="00841FF2" w:rsidP="00971CED">
      <w:pPr>
        <w:numPr>
          <w:ilvl w:val="0"/>
          <w:numId w:val="17"/>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019F3D8D"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550901BE"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5594C6B7" w14:textId="77777777" w:rsidR="00841FF2" w:rsidRPr="007E1EAE" w:rsidRDefault="00841FF2" w:rsidP="00971CED">
      <w:pPr>
        <w:numPr>
          <w:ilvl w:val="0"/>
          <w:numId w:val="17"/>
        </w:numPr>
        <w:spacing w:before="0" w:after="0"/>
      </w:pPr>
      <w:r w:rsidRPr="007E1EAE">
        <w:rPr>
          <w:rStyle w:val="CodeSnippetHighlight"/>
        </w:rPr>
        <w:t>parameter_constraints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parameter definition.</w:t>
      </w:r>
    </w:p>
    <w:p w14:paraId="479846FA"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37E7BF4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parameter type.</w:t>
      </w:r>
    </w:p>
    <w:p w14:paraId="50A12A08" w14:textId="77777777" w:rsidR="00841FF2" w:rsidRPr="007E1EAE"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parameter type.</w:t>
      </w:r>
    </w:p>
    <w:p w14:paraId="51D653B1" w14:textId="77777777" w:rsidR="00841FF2" w:rsidRPr="007E1EAE" w:rsidRDefault="00841FF2" w:rsidP="00841FF2">
      <w:pPr>
        <w:pStyle w:val="Heading4"/>
      </w:pPr>
      <w:r w:rsidRPr="007E1EAE">
        <w:t>Additional Requirements</w:t>
      </w:r>
    </w:p>
    <w:p w14:paraId="26557E86" w14:textId="77777777" w:rsidR="00841FF2" w:rsidRPr="007E1EAE" w:rsidRDefault="00841FF2" w:rsidP="00971CED">
      <w:pPr>
        <w:pStyle w:val="ListParagraph"/>
        <w:numPr>
          <w:ilvl w:val="0"/>
          <w:numId w:val="31"/>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8E3B0A0" w14:textId="77777777" w:rsidR="00841FF2" w:rsidRPr="007E1EAE" w:rsidRDefault="00841FF2" w:rsidP="00971CED">
      <w:pPr>
        <w:pStyle w:val="ListParagraph"/>
        <w:numPr>
          <w:ilvl w:val="0"/>
          <w:numId w:val="31"/>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11FBAAB7" w14:textId="77777777" w:rsidR="00841FF2" w:rsidRPr="007E1EAE" w:rsidRDefault="00841FF2" w:rsidP="00971CED">
      <w:pPr>
        <w:numPr>
          <w:ilvl w:val="0"/>
          <w:numId w:val="31"/>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7ED0F7FB" w14:textId="77777777" w:rsidR="00841FF2" w:rsidRPr="007E1EAE" w:rsidRDefault="00841FF2" w:rsidP="00841FF2">
      <w:pPr>
        <w:pStyle w:val="Heading4"/>
      </w:pPr>
      <w:r w:rsidRPr="007E1EAE">
        <w:t>Example</w:t>
      </w:r>
    </w:p>
    <w:p w14:paraId="31C65FA8" w14:textId="77777777" w:rsidR="00841FF2" w:rsidRPr="007E1EAE" w:rsidRDefault="00841FF2" w:rsidP="00841FF2">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A5BC2E" w14:textId="77777777" w:rsidTr="00841FF2">
        <w:trPr>
          <w:trHeight w:val="256"/>
        </w:trPr>
        <w:tc>
          <w:tcPr>
            <w:tcW w:w="9576" w:type="dxa"/>
            <w:shd w:val="clear" w:color="auto" w:fill="D9D9D9" w:themeFill="background1" w:themeFillShade="D9"/>
          </w:tcPr>
          <w:p w14:paraId="22507318" w14:textId="77777777" w:rsidR="00841FF2" w:rsidRPr="007E1EAE" w:rsidRDefault="00841FF2" w:rsidP="00841FF2">
            <w:pPr>
              <w:rPr>
                <w:rStyle w:val="CodeSnippet"/>
              </w:rPr>
            </w:pPr>
            <w:r w:rsidRPr="007E1EAE">
              <w:rPr>
                <w:rStyle w:val="CodeSnippet"/>
              </w:rPr>
              <w:t>inputs:</w:t>
            </w:r>
          </w:p>
          <w:p w14:paraId="035C2901" w14:textId="77777777" w:rsidR="00841FF2" w:rsidRPr="007E1EAE" w:rsidRDefault="00841FF2" w:rsidP="00841FF2">
            <w:pPr>
              <w:rPr>
                <w:rStyle w:val="CodeSnippet"/>
              </w:rPr>
            </w:pPr>
            <w:r w:rsidRPr="007E1EAE">
              <w:rPr>
                <w:rStyle w:val="CodeSnippet"/>
              </w:rPr>
              <w:t xml:space="preserve">  cpus:</w:t>
            </w:r>
          </w:p>
          <w:p w14:paraId="019DB135" w14:textId="77777777" w:rsidR="00841FF2" w:rsidRPr="007E1EAE" w:rsidRDefault="00841FF2" w:rsidP="00841FF2">
            <w:pPr>
              <w:rPr>
                <w:rStyle w:val="CodeSnippet"/>
              </w:rPr>
            </w:pPr>
            <w:r w:rsidRPr="007E1EAE">
              <w:rPr>
                <w:rStyle w:val="CodeSnippet"/>
              </w:rPr>
              <w:t xml:space="preserve">    type: integer</w:t>
            </w:r>
          </w:p>
          <w:p w14:paraId="19A3E751" w14:textId="77777777" w:rsidR="00841FF2" w:rsidRPr="007E1EAE" w:rsidRDefault="00841FF2" w:rsidP="00841FF2">
            <w:pPr>
              <w:rPr>
                <w:rStyle w:val="CodeSnippet"/>
              </w:rPr>
            </w:pPr>
            <w:r w:rsidRPr="007E1EAE">
              <w:rPr>
                <w:rStyle w:val="CodeSnippet"/>
              </w:rPr>
              <w:t xml:space="preserve">    description: Number of CPUs for the server.</w:t>
            </w:r>
          </w:p>
          <w:p w14:paraId="3FEDD695" w14:textId="77777777" w:rsidR="00841FF2" w:rsidRPr="007E1EAE" w:rsidRDefault="00841FF2" w:rsidP="00841FF2">
            <w:pPr>
              <w:rPr>
                <w:rStyle w:val="CodeSnippet"/>
              </w:rPr>
            </w:pPr>
            <w:r w:rsidRPr="007E1EAE">
              <w:rPr>
                <w:rStyle w:val="CodeSnippet"/>
              </w:rPr>
              <w:t xml:space="preserve">    constraints:</w:t>
            </w:r>
          </w:p>
          <w:p w14:paraId="224DF466" w14:textId="77777777" w:rsidR="00841FF2" w:rsidRPr="007E1EAE" w:rsidRDefault="00841FF2" w:rsidP="00841FF2">
            <w:pPr>
              <w:rPr>
                <w:rStyle w:val="CodeSnippet"/>
              </w:rPr>
            </w:pPr>
            <w:r w:rsidRPr="007E1EAE">
              <w:rPr>
                <w:rStyle w:val="CodeSnippet"/>
              </w:rPr>
              <w:t xml:space="preserve">      - valid_values: [ 1, 2, 4, 8 ]</w:t>
            </w:r>
          </w:p>
        </w:tc>
      </w:tr>
    </w:tbl>
    <w:p w14:paraId="2831035C" w14:textId="77777777" w:rsidR="00841FF2" w:rsidRPr="007E1EAE" w:rsidRDefault="00841FF2" w:rsidP="00841FF2">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745986A" w14:textId="77777777" w:rsidTr="00841FF2">
        <w:trPr>
          <w:trHeight w:val="256"/>
        </w:trPr>
        <w:tc>
          <w:tcPr>
            <w:tcW w:w="9576" w:type="dxa"/>
            <w:shd w:val="clear" w:color="auto" w:fill="D9D9D9" w:themeFill="background1" w:themeFillShade="D9"/>
          </w:tcPr>
          <w:p w14:paraId="7B5AA14E" w14:textId="77777777" w:rsidR="00841FF2" w:rsidRPr="007E1EAE" w:rsidRDefault="00841FF2" w:rsidP="00841FF2">
            <w:pPr>
              <w:rPr>
                <w:rStyle w:val="CodeSnippet"/>
              </w:rPr>
            </w:pPr>
            <w:r w:rsidRPr="007E1EAE">
              <w:rPr>
                <w:rStyle w:val="CodeSnippet"/>
              </w:rPr>
              <w:t>outputs:</w:t>
            </w:r>
          </w:p>
          <w:p w14:paraId="5EEB3913" w14:textId="77777777" w:rsidR="00841FF2" w:rsidRPr="007E1EAE" w:rsidRDefault="00841FF2" w:rsidP="00841FF2">
            <w:pPr>
              <w:rPr>
                <w:rStyle w:val="CodeSnippet"/>
              </w:rPr>
            </w:pPr>
            <w:r w:rsidRPr="007E1EAE">
              <w:rPr>
                <w:rStyle w:val="CodeSnippet"/>
              </w:rPr>
              <w:t xml:space="preserve">  server_ip:</w:t>
            </w:r>
          </w:p>
          <w:p w14:paraId="00F984F8" w14:textId="77777777" w:rsidR="00841FF2" w:rsidRPr="007E1EAE" w:rsidRDefault="00841FF2" w:rsidP="00841FF2">
            <w:pPr>
              <w:rPr>
                <w:rStyle w:val="CodeSnippet"/>
              </w:rPr>
            </w:pPr>
            <w:r w:rsidRPr="007E1EAE">
              <w:rPr>
                <w:rStyle w:val="CodeSnippet"/>
              </w:rPr>
              <w:t xml:space="preserve">    description: The private IP address of the provisioned server.</w:t>
            </w:r>
          </w:p>
          <w:p w14:paraId="7F6EC341" w14:textId="77777777" w:rsidR="00841FF2" w:rsidRPr="007E1EAE" w:rsidRDefault="00841FF2" w:rsidP="00841FF2">
            <w:pPr>
              <w:rPr>
                <w:rStyle w:val="CodeSnippet"/>
              </w:rPr>
            </w:pPr>
            <w:r w:rsidRPr="007E1EAE">
              <w:rPr>
                <w:rStyle w:val="CodeSnippet"/>
              </w:rPr>
              <w:t xml:space="preserve">    value: { get_attribute: [ my_server, private_address ] }</w:t>
            </w:r>
          </w:p>
        </w:tc>
      </w:tr>
    </w:tbl>
    <w:p w14:paraId="23F4ED02" w14:textId="77777777" w:rsidR="00841FF2" w:rsidRPr="007E1EAE" w:rsidRDefault="00841FF2" w:rsidP="00841FF2"/>
    <w:p w14:paraId="063518AF" w14:textId="77777777" w:rsidR="00841FF2" w:rsidRPr="007E1EAE" w:rsidRDefault="00841FF2" w:rsidP="00841FF2">
      <w:pPr>
        <w:pStyle w:val="Heading3"/>
      </w:pPr>
      <w:bookmarkStart w:id="702" w:name="_Ref491529041"/>
      <w:bookmarkStart w:id="703" w:name="_Toc454457743"/>
      <w:bookmarkStart w:id="704" w:name="_Toc454458542"/>
      <w:bookmarkStart w:id="705" w:name="DEFN_ELEMENT_OPERATION_DEF"/>
      <w:r w:rsidRPr="007E1EAE">
        <w:lastRenderedPageBreak/>
        <w:t>Operation</w:t>
      </w:r>
      <w:r>
        <w:t xml:space="preserve"> implementation</w:t>
      </w:r>
      <w:r w:rsidRPr="007E1EAE">
        <w:t xml:space="preserve"> definition</w:t>
      </w:r>
      <w:bookmarkEnd w:id="702"/>
    </w:p>
    <w:p w14:paraId="3E009278" w14:textId="77777777" w:rsidR="00841FF2" w:rsidRPr="007E1EAE" w:rsidRDefault="00841FF2" w:rsidP="00841FF2">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36FFD578" w14:textId="77777777" w:rsidR="00841FF2" w:rsidRPr="007E1EAE" w:rsidRDefault="00841FF2" w:rsidP="00841FF2">
      <w:pPr>
        <w:pStyle w:val="Heading4"/>
      </w:pPr>
      <w:r w:rsidRPr="007E1EAE">
        <w:t>Keynames</w:t>
      </w:r>
    </w:p>
    <w:p w14:paraId="0FAD2833" w14:textId="77777777" w:rsidR="00841FF2" w:rsidRPr="007E1EAE" w:rsidRDefault="00841FF2" w:rsidP="00841FF2">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841FF2" w:rsidRPr="007E1EAE" w14:paraId="08F7E1A1" w14:textId="77777777" w:rsidTr="00841FF2">
        <w:trPr>
          <w:cantSplit/>
          <w:tblHeader/>
        </w:trPr>
        <w:tc>
          <w:tcPr>
            <w:tcW w:w="894" w:type="pct"/>
            <w:shd w:val="clear" w:color="auto" w:fill="D9D9D9"/>
          </w:tcPr>
          <w:p w14:paraId="00EBEA92" w14:textId="77777777" w:rsidR="00841FF2" w:rsidRPr="007E1EAE" w:rsidRDefault="00841FF2" w:rsidP="00841FF2">
            <w:pPr>
              <w:pStyle w:val="TableText-Heading"/>
            </w:pPr>
            <w:r w:rsidRPr="007E1EAE">
              <w:t>Keyname</w:t>
            </w:r>
          </w:p>
        </w:tc>
        <w:tc>
          <w:tcPr>
            <w:tcW w:w="319" w:type="pct"/>
            <w:shd w:val="clear" w:color="auto" w:fill="D9D9D9"/>
          </w:tcPr>
          <w:p w14:paraId="7592A5CC" w14:textId="77777777" w:rsidR="00841FF2" w:rsidRPr="007E1EAE" w:rsidRDefault="00841FF2" w:rsidP="00841FF2">
            <w:pPr>
              <w:pStyle w:val="TableText-Heading"/>
            </w:pPr>
            <w:r w:rsidRPr="007E1EAE">
              <w:t>Required</w:t>
            </w:r>
          </w:p>
        </w:tc>
        <w:tc>
          <w:tcPr>
            <w:tcW w:w="914" w:type="pct"/>
            <w:shd w:val="clear" w:color="auto" w:fill="D9D9D9"/>
          </w:tcPr>
          <w:p w14:paraId="15EF7D3F" w14:textId="77777777" w:rsidR="00841FF2" w:rsidRPr="007E1EAE" w:rsidRDefault="00841FF2" w:rsidP="00841FF2">
            <w:pPr>
              <w:pStyle w:val="TableText-Heading"/>
            </w:pPr>
            <w:r w:rsidRPr="007E1EAE">
              <w:t>Type</w:t>
            </w:r>
          </w:p>
        </w:tc>
        <w:tc>
          <w:tcPr>
            <w:tcW w:w="2873" w:type="pct"/>
            <w:shd w:val="clear" w:color="auto" w:fill="D9D9D9"/>
          </w:tcPr>
          <w:p w14:paraId="1FA49BC0" w14:textId="77777777" w:rsidR="00841FF2" w:rsidRPr="007E1EAE" w:rsidRDefault="00841FF2" w:rsidP="00841FF2">
            <w:pPr>
              <w:pStyle w:val="TableText-Heading"/>
            </w:pPr>
            <w:r w:rsidRPr="007E1EAE">
              <w:t>Description</w:t>
            </w:r>
          </w:p>
        </w:tc>
      </w:tr>
      <w:tr w:rsidR="00841FF2" w:rsidRPr="00D8575F" w14:paraId="52A183FC" w14:textId="77777777" w:rsidTr="00841FF2">
        <w:trPr>
          <w:cantSplit/>
        </w:trPr>
        <w:tc>
          <w:tcPr>
            <w:tcW w:w="894" w:type="pct"/>
            <w:shd w:val="clear" w:color="auto" w:fill="FFFFFF"/>
          </w:tcPr>
          <w:p w14:paraId="28979EE7" w14:textId="77777777" w:rsidR="00841FF2" w:rsidRPr="007E1EAE" w:rsidRDefault="00841FF2" w:rsidP="00841FF2">
            <w:pPr>
              <w:pStyle w:val="TableText"/>
              <w:rPr>
                <w:noProof/>
              </w:rPr>
            </w:pPr>
            <w:r w:rsidRPr="007E1EAE">
              <w:rPr>
                <w:noProof/>
              </w:rPr>
              <w:t>primary</w:t>
            </w:r>
          </w:p>
        </w:tc>
        <w:tc>
          <w:tcPr>
            <w:tcW w:w="319" w:type="pct"/>
            <w:shd w:val="clear" w:color="auto" w:fill="FFFFFF"/>
          </w:tcPr>
          <w:p w14:paraId="5BB7CD59" w14:textId="77777777" w:rsidR="00841FF2" w:rsidRPr="007E1EAE" w:rsidRDefault="00841FF2" w:rsidP="00841FF2">
            <w:pPr>
              <w:pStyle w:val="TableText"/>
            </w:pPr>
            <w:r w:rsidRPr="007E1EAE">
              <w:t>no</w:t>
            </w:r>
          </w:p>
        </w:tc>
        <w:tc>
          <w:tcPr>
            <w:tcW w:w="914" w:type="pct"/>
            <w:shd w:val="clear" w:color="auto" w:fill="FFFFFF"/>
          </w:tcPr>
          <w:p w14:paraId="354DA979" w14:textId="69D19786" w:rsidR="00841FF2" w:rsidRPr="007E1EAE" w:rsidRDefault="00841FF2" w:rsidP="00841FF2">
            <w:pPr>
              <w:pStyle w:val="TableText"/>
            </w:pPr>
            <w:r>
              <w:fldChar w:fldCharType="begin"/>
            </w:r>
            <w:r>
              <w:instrText xml:space="preserve"> REF _Ref491526061 \h </w:instrText>
            </w:r>
            <w:r>
              <w:fldChar w:fldCharType="separate"/>
            </w:r>
            <w:r w:rsidR="006F07B6" w:rsidRPr="007E1EAE">
              <w:t>Artifact definition</w:t>
            </w:r>
            <w:r>
              <w:fldChar w:fldCharType="end"/>
            </w:r>
          </w:p>
        </w:tc>
        <w:tc>
          <w:tcPr>
            <w:tcW w:w="2873" w:type="pct"/>
            <w:shd w:val="clear" w:color="auto" w:fill="FFFFFF"/>
          </w:tcPr>
          <w:p w14:paraId="7F6B4E23" w14:textId="77777777" w:rsidR="00841FF2" w:rsidRPr="007E1EAE" w:rsidRDefault="00841FF2" w:rsidP="00841FF2">
            <w:pPr>
              <w:pStyle w:val="TableText"/>
            </w:pPr>
            <w:r w:rsidRPr="007E1EAE">
              <w:t xml:space="preserve">The optional implementation artifact (i.e., the primary script file within a TOSCA CSAR file).  </w:t>
            </w:r>
          </w:p>
        </w:tc>
      </w:tr>
      <w:tr w:rsidR="00841FF2" w:rsidRPr="004F3787" w14:paraId="2A70D500" w14:textId="77777777" w:rsidTr="00841FF2">
        <w:trPr>
          <w:cantSplit/>
        </w:trPr>
        <w:tc>
          <w:tcPr>
            <w:tcW w:w="894" w:type="pct"/>
            <w:shd w:val="clear" w:color="auto" w:fill="FFFFFF"/>
          </w:tcPr>
          <w:p w14:paraId="19512A59" w14:textId="77777777" w:rsidR="00841FF2" w:rsidRPr="007E1EAE" w:rsidRDefault="00841FF2" w:rsidP="00841FF2">
            <w:pPr>
              <w:pStyle w:val="TableText"/>
              <w:rPr>
                <w:noProof/>
              </w:rPr>
            </w:pPr>
            <w:r w:rsidRPr="007E1EAE">
              <w:rPr>
                <w:noProof/>
              </w:rPr>
              <w:t>dependencies</w:t>
            </w:r>
          </w:p>
        </w:tc>
        <w:tc>
          <w:tcPr>
            <w:tcW w:w="319" w:type="pct"/>
            <w:shd w:val="clear" w:color="auto" w:fill="FFFFFF"/>
          </w:tcPr>
          <w:p w14:paraId="59D25CF7" w14:textId="77777777" w:rsidR="00841FF2" w:rsidRPr="007E1EAE" w:rsidRDefault="00841FF2" w:rsidP="00841FF2">
            <w:pPr>
              <w:pStyle w:val="TableText"/>
            </w:pPr>
            <w:r w:rsidRPr="007E1EAE">
              <w:t>no</w:t>
            </w:r>
          </w:p>
        </w:tc>
        <w:tc>
          <w:tcPr>
            <w:tcW w:w="914" w:type="pct"/>
            <w:shd w:val="clear" w:color="auto" w:fill="FFFFFF"/>
          </w:tcPr>
          <w:p w14:paraId="76455841" w14:textId="77777777" w:rsidR="00841FF2" w:rsidRPr="007E1EAE" w:rsidRDefault="00841FF2" w:rsidP="00841FF2">
            <w:pPr>
              <w:pStyle w:val="TableText"/>
            </w:pPr>
            <w:r w:rsidRPr="007E1EAE">
              <w:t xml:space="preserve">list of </w:t>
            </w:r>
          </w:p>
          <w:p w14:paraId="5D579E5D" w14:textId="6737B130" w:rsidR="00841FF2" w:rsidRPr="007E1EAE" w:rsidRDefault="00841FF2" w:rsidP="00841FF2">
            <w:pPr>
              <w:pStyle w:val="TableText"/>
            </w:pPr>
            <w:r>
              <w:fldChar w:fldCharType="begin"/>
            </w:r>
            <w:r>
              <w:instrText xml:space="preserve"> REF _Ref491526061 \h </w:instrText>
            </w:r>
            <w:r>
              <w:fldChar w:fldCharType="separate"/>
            </w:r>
            <w:r w:rsidR="006F07B6" w:rsidRPr="007E1EAE">
              <w:t>Artifact definition</w:t>
            </w:r>
            <w:r>
              <w:fldChar w:fldCharType="end"/>
            </w:r>
          </w:p>
        </w:tc>
        <w:tc>
          <w:tcPr>
            <w:tcW w:w="2873" w:type="pct"/>
            <w:shd w:val="clear" w:color="auto" w:fill="FFFFFF"/>
          </w:tcPr>
          <w:p w14:paraId="05632D3B" w14:textId="77777777" w:rsidR="00841FF2" w:rsidRDefault="00841FF2" w:rsidP="00841FF2">
            <w:pPr>
              <w:pStyle w:val="TableText"/>
            </w:pPr>
            <w:r w:rsidRPr="007E1EAE">
              <w:t>The optional ordered list of one or more dependent or se</w:t>
            </w:r>
            <w:r>
              <w:t xml:space="preserve">condary implementation artifacts </w:t>
            </w:r>
            <w:r w:rsidRPr="007E1EAE">
              <w:t xml:space="preserve">which are referenced by the primary implementation artifact (e.g., a library the script installs or a </w:t>
            </w:r>
          </w:p>
          <w:p w14:paraId="48CAE2EF" w14:textId="77777777" w:rsidR="00841FF2" w:rsidRPr="007E1EAE" w:rsidRDefault="00841FF2" w:rsidP="00841FF2">
            <w:pPr>
              <w:pStyle w:val="TableText"/>
            </w:pPr>
            <w:r w:rsidRPr="007E1EAE">
              <w:t xml:space="preserve">secondary script).  </w:t>
            </w:r>
          </w:p>
        </w:tc>
      </w:tr>
      <w:tr w:rsidR="00841FF2" w:rsidRPr="004F3787" w14:paraId="74CFD7FD" w14:textId="77777777" w:rsidTr="00841FF2">
        <w:trPr>
          <w:cantSplit/>
        </w:trPr>
        <w:tc>
          <w:tcPr>
            <w:tcW w:w="894" w:type="pct"/>
            <w:shd w:val="clear" w:color="auto" w:fill="FFFFFF"/>
          </w:tcPr>
          <w:p w14:paraId="45A8233D" w14:textId="77777777" w:rsidR="00841FF2" w:rsidRPr="007E1EAE" w:rsidRDefault="00841FF2" w:rsidP="00841FF2">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5E5CA483" w14:textId="77777777" w:rsidR="00841FF2" w:rsidRPr="007E1EAE" w:rsidRDefault="00841FF2" w:rsidP="00841FF2">
            <w:pPr>
              <w:pStyle w:val="TableText"/>
            </w:pPr>
            <w:r>
              <w:t>No</w:t>
            </w:r>
          </w:p>
        </w:tc>
        <w:tc>
          <w:tcPr>
            <w:tcW w:w="914" w:type="pct"/>
            <w:shd w:val="clear" w:color="auto" w:fill="FFFFFF"/>
          </w:tcPr>
          <w:p w14:paraId="23202F20" w14:textId="77777777" w:rsidR="00841FF2" w:rsidRDefault="00841FF2" w:rsidP="00841FF2">
            <w:pPr>
              <w:pStyle w:val="TableText"/>
            </w:pPr>
            <w:r>
              <w:t>integer</w:t>
            </w:r>
          </w:p>
        </w:tc>
        <w:tc>
          <w:tcPr>
            <w:tcW w:w="2873" w:type="pct"/>
            <w:shd w:val="clear" w:color="auto" w:fill="FFFFFF"/>
          </w:tcPr>
          <w:p w14:paraId="24BCA9EE" w14:textId="77777777" w:rsidR="00841FF2" w:rsidRPr="007E1EAE" w:rsidRDefault="00841FF2" w:rsidP="00841FF2">
            <w:pPr>
              <w:pStyle w:val="TableText"/>
            </w:pPr>
            <w:r>
              <w:t>Timeout value in seconds</w:t>
            </w:r>
          </w:p>
        </w:tc>
      </w:tr>
      <w:tr w:rsidR="00841FF2" w:rsidRPr="00D8575F" w14:paraId="09CFDED3" w14:textId="77777777" w:rsidTr="00841FF2">
        <w:trPr>
          <w:cantSplit/>
        </w:trPr>
        <w:tc>
          <w:tcPr>
            <w:tcW w:w="894" w:type="pct"/>
            <w:shd w:val="clear" w:color="auto" w:fill="FFFFFF"/>
          </w:tcPr>
          <w:p w14:paraId="649DFE84"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1C3A06AA" w14:textId="77777777" w:rsidR="00841FF2" w:rsidRPr="007E1EAE" w:rsidRDefault="00841FF2" w:rsidP="00841FF2">
            <w:pPr>
              <w:pStyle w:val="TableText"/>
            </w:pPr>
            <w:r w:rsidRPr="007E1EAE">
              <w:t>no</w:t>
            </w:r>
          </w:p>
        </w:tc>
        <w:tc>
          <w:tcPr>
            <w:tcW w:w="914" w:type="pct"/>
            <w:shd w:val="clear" w:color="auto" w:fill="FFFFFF"/>
          </w:tcPr>
          <w:p w14:paraId="791E732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73" w:type="pct"/>
            <w:shd w:val="clear" w:color="auto" w:fill="FFFFFF"/>
          </w:tcPr>
          <w:p w14:paraId="2033D537" w14:textId="77777777" w:rsidR="00841FF2" w:rsidRDefault="00841FF2" w:rsidP="00841FF2">
            <w:pPr>
              <w:pStyle w:val="TableText"/>
            </w:pPr>
            <w:r w:rsidRPr="007E1EAE">
              <w:t>The node on which operations should be executed (for TOSCA call_operation activities).</w:t>
            </w:r>
          </w:p>
          <w:p w14:paraId="7F876E2D" w14:textId="77777777" w:rsidR="00841FF2" w:rsidRDefault="00841FF2" w:rsidP="00841FF2">
            <w:pPr>
              <w:pStyle w:val="TableText"/>
            </w:pPr>
          </w:p>
          <w:p w14:paraId="099AB454" w14:textId="77777777" w:rsidR="00841FF2" w:rsidRPr="007E1EAE" w:rsidRDefault="00841FF2" w:rsidP="00841FF2">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0F04B749" w14:textId="77777777" w:rsidR="00841FF2" w:rsidRPr="007E1EAE" w:rsidRDefault="00841FF2" w:rsidP="00841FF2">
            <w:pPr>
              <w:pStyle w:val="TableText"/>
            </w:pPr>
          </w:p>
          <w:p w14:paraId="42F82AE9" w14:textId="77777777" w:rsidR="00841FF2" w:rsidRPr="007E1EAE" w:rsidRDefault="00841FF2" w:rsidP="00841FF2">
            <w:pPr>
              <w:pStyle w:val="TableText"/>
            </w:pPr>
            <w:r>
              <w:t>If the operation is associated with a relationship type or a relationship template,</w:t>
            </w:r>
            <w:r w:rsidRPr="007E1EAE">
              <w:t xml:space="preserve"> valid_values are SOURCE or TARGET – referring to the relationship source or target node.</w:t>
            </w:r>
          </w:p>
          <w:p w14:paraId="4592F9BF" w14:textId="77777777" w:rsidR="00841FF2" w:rsidRPr="007E1EAE" w:rsidRDefault="00841FF2" w:rsidP="00841FF2">
            <w:pPr>
              <w:pStyle w:val="TableText"/>
            </w:pPr>
          </w:p>
          <w:p w14:paraId="3283EAB5" w14:textId="77777777" w:rsidR="00841FF2" w:rsidRPr="007E1EAE" w:rsidRDefault="00841FF2" w:rsidP="00841FF2">
            <w:pPr>
              <w:pStyle w:val="TableText"/>
            </w:pPr>
            <w:r>
              <w:t>In both cases, the value can also be set to ORCHESTRATOR to indicated that the operation must be executed in the orchestrator environment rather than within the context of the service being orchestrated.</w:t>
            </w:r>
          </w:p>
        </w:tc>
      </w:tr>
    </w:tbl>
    <w:p w14:paraId="06A3F98E" w14:textId="77777777" w:rsidR="00841FF2" w:rsidRPr="007E1EAE" w:rsidRDefault="00841FF2" w:rsidP="00841FF2">
      <w:pPr>
        <w:pStyle w:val="Heading4"/>
      </w:pPr>
      <w:r w:rsidRPr="007E1EAE">
        <w:t>Grammar</w:t>
      </w:r>
    </w:p>
    <w:p w14:paraId="5BA97934" w14:textId="77777777" w:rsidR="00841FF2" w:rsidRPr="007E1EAE" w:rsidRDefault="00841FF2" w:rsidP="00841FF2">
      <w:pPr>
        <w:pStyle w:val="NormalaroundTable"/>
      </w:pPr>
      <w:r w:rsidRPr="007E1EAE">
        <w:t xml:space="preserve">Operation </w:t>
      </w:r>
      <w:r>
        <w:t xml:space="preserve">implementation </w:t>
      </w:r>
      <w:r w:rsidRPr="007E1EAE">
        <w:t>definitions have the following grammars:</w:t>
      </w:r>
    </w:p>
    <w:p w14:paraId="0F9B97B6" w14:textId="77777777" w:rsidR="00841FF2" w:rsidRPr="007E1EAE" w:rsidRDefault="00841FF2" w:rsidP="00841FF2">
      <w:pPr>
        <w:pStyle w:val="Heading5"/>
      </w:pPr>
      <w:r w:rsidRPr="007E1EAE">
        <w:t>Short notation</w:t>
      </w:r>
      <w:r>
        <w:t xml:space="preserve"> for use with single artifact</w:t>
      </w:r>
    </w:p>
    <w:p w14:paraId="5F17D018" w14:textId="77777777" w:rsidR="00841FF2" w:rsidRPr="007E1EAE" w:rsidRDefault="00841FF2" w:rsidP="00841FF2">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4F3787" w14:paraId="5465DEC7" w14:textId="77777777" w:rsidTr="00841FF2">
        <w:trPr>
          <w:trHeight w:val="256"/>
        </w:trPr>
        <w:tc>
          <w:tcPr>
            <w:tcW w:w="9576" w:type="dxa"/>
            <w:shd w:val="clear" w:color="auto" w:fill="D9D9D9" w:themeFill="background1" w:themeFillShade="D9"/>
          </w:tcPr>
          <w:p w14:paraId="2F9724A7" w14:textId="77777777" w:rsidR="00841FF2" w:rsidRPr="007E1EAE" w:rsidRDefault="006F07B6" w:rsidP="00841FF2">
            <w:pPr>
              <w:rPr>
                <w:rStyle w:val="CodeSnippet"/>
              </w:rPr>
            </w:pPr>
            <w:hyperlink w:anchor="TYPE_YAML_STRING" w:history="1">
              <w:r w:rsidR="00841FF2">
                <w:rPr>
                  <w:rStyle w:val="CodeSnippedHyperlink"/>
                </w:rPr>
                <w:t>implementation</w:t>
              </w:r>
            </w:hyperlink>
            <w:r w:rsidR="00841FF2" w:rsidRPr="007E1EAE">
              <w:rPr>
                <w:rStyle w:val="CodeSnippet"/>
                <w:noProof/>
              </w:rPr>
              <w:t>: &lt;</w:t>
            </w:r>
            <w:hyperlink w:anchor="TYPE_YAML_STRING" w:history="1">
              <w:r w:rsidR="00841FF2">
                <w:rPr>
                  <w:rStyle w:val="CodeSnippedHyperlink"/>
                </w:rPr>
                <w:t>primary</w:t>
              </w:r>
              <w:r w:rsidR="00841FF2" w:rsidRPr="007E1EAE">
                <w:rPr>
                  <w:rStyle w:val="CodeSnippedHyperlink"/>
                </w:rPr>
                <w:t>_artifact_name</w:t>
              </w:r>
            </w:hyperlink>
            <w:r w:rsidR="00841FF2" w:rsidRPr="007E1EAE">
              <w:rPr>
                <w:rStyle w:val="CodeSnippet"/>
                <w:noProof/>
              </w:rPr>
              <w:t>&gt;</w:t>
            </w:r>
          </w:p>
        </w:tc>
      </w:tr>
    </w:tbl>
    <w:p w14:paraId="63205667" w14:textId="77777777" w:rsidR="00841FF2" w:rsidRDefault="00841FF2" w:rsidP="00841FF2">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A9F8CA6" w14:textId="77777777" w:rsidR="00841FF2" w:rsidRPr="007E1EAE" w:rsidRDefault="00841FF2" w:rsidP="00841FF2">
      <w:pPr>
        <w:pStyle w:val="Heading5"/>
      </w:pPr>
      <w:r>
        <w:t>Short</w:t>
      </w:r>
      <w:r w:rsidRPr="007E1EAE">
        <w:t xml:space="preserve"> notation for use </w:t>
      </w:r>
      <w:r>
        <w:t>with multiple artifact</w:t>
      </w:r>
    </w:p>
    <w:p w14:paraId="05E3B757" w14:textId="77777777" w:rsidR="00841FF2" w:rsidRPr="007E1EAE" w:rsidRDefault="00841FF2" w:rsidP="00841FF2">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1DFA28" w14:textId="77777777" w:rsidTr="00841FF2">
        <w:trPr>
          <w:trHeight w:val="256"/>
        </w:trPr>
        <w:tc>
          <w:tcPr>
            <w:tcW w:w="9576" w:type="dxa"/>
            <w:shd w:val="clear" w:color="auto" w:fill="D9D9D9" w:themeFill="background1" w:themeFillShade="D9"/>
          </w:tcPr>
          <w:p w14:paraId="0BFD41D3" w14:textId="77777777" w:rsidR="00841FF2" w:rsidRDefault="00841FF2" w:rsidP="00841FF2">
            <w:pPr>
              <w:rPr>
                <w:rStyle w:val="CodeSnippet"/>
                <w:noProof/>
              </w:rPr>
            </w:pPr>
            <w:r>
              <w:rPr>
                <w:rStyle w:val="CodeSnippet"/>
                <w:noProof/>
              </w:rPr>
              <w:lastRenderedPageBreak/>
              <w:t>i</w:t>
            </w:r>
            <w:r w:rsidRPr="007E1EAE">
              <w:rPr>
                <w:rStyle w:val="CodeSnippet"/>
                <w:noProof/>
              </w:rPr>
              <w:t xml:space="preserve">mplementation: </w:t>
            </w:r>
          </w:p>
          <w:p w14:paraId="0DD2FE7E" w14:textId="77777777" w:rsidR="00841FF2" w:rsidRDefault="00841FF2" w:rsidP="00841FF2">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7279DC25" w14:textId="77777777" w:rsidR="00841FF2" w:rsidRDefault="00841FF2" w:rsidP="00841FF2">
            <w:pPr>
              <w:rPr>
                <w:rStyle w:val="CodeSnippet"/>
                <w:noProof/>
              </w:rPr>
            </w:pPr>
            <w:r>
              <w:rPr>
                <w:rStyle w:val="CodeSnippet"/>
                <w:noProof/>
              </w:rPr>
              <w:t xml:space="preserve">  dependencies:</w:t>
            </w:r>
          </w:p>
          <w:p w14:paraId="47FF765F" w14:textId="77777777" w:rsidR="00841FF2" w:rsidRPr="00700207" w:rsidRDefault="00841FF2" w:rsidP="00841FF2">
            <w:pPr>
              <w:rPr>
                <w:rFonts w:ascii="Consolas" w:hAnsi="Consolas"/>
                <w:noProof/>
                <w:lang w:val="en-GB"/>
              </w:rPr>
            </w:pPr>
            <w:r w:rsidRPr="00700207">
              <w:rPr>
                <w:rFonts w:ascii="Consolas" w:hAnsi="Consolas"/>
                <w:noProof/>
                <w:lang w:val="en-GB"/>
              </w:rPr>
              <w:t xml:space="preserve">    - &lt;list of dependent artifact names&gt;</w:t>
            </w:r>
          </w:p>
          <w:p w14:paraId="2E6CE8F7" w14:textId="77777777" w:rsidR="00841FF2" w:rsidRDefault="00841FF2" w:rsidP="00841FF2">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23320607" w14:textId="77777777" w:rsidR="00841FF2" w:rsidRPr="004A5B6C" w:rsidRDefault="00841FF2" w:rsidP="00841FF2">
            <w:pPr>
              <w:rPr>
                <w:rFonts w:ascii="Consolas" w:hAnsi="Consolas"/>
                <w:noProof/>
              </w:rPr>
            </w:pPr>
            <w:r>
              <w:rPr>
                <w:rFonts w:ascii="Consolas" w:hAnsi="Consolas"/>
                <w:noProof/>
              </w:rPr>
              <w:t xml:space="preserve">  timeout : 60</w:t>
            </w:r>
          </w:p>
        </w:tc>
      </w:tr>
    </w:tbl>
    <w:p w14:paraId="0612B28B" w14:textId="77777777" w:rsidR="00841FF2" w:rsidRPr="007E1EAE" w:rsidRDefault="00841FF2" w:rsidP="00841FF2">
      <w:pPr>
        <w:pStyle w:val="Heading5"/>
      </w:pPr>
      <w:r w:rsidRPr="007E1EAE">
        <w:t xml:space="preserve">Extended notation for use </w:t>
      </w:r>
      <w:r>
        <w:t>with single artifact</w:t>
      </w:r>
    </w:p>
    <w:p w14:paraId="16582217" w14:textId="77777777" w:rsidR="00841FF2" w:rsidRPr="007E1EAE" w:rsidRDefault="00841FF2" w:rsidP="00841FF2">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818F7" w14:textId="77777777" w:rsidTr="00841FF2">
        <w:trPr>
          <w:trHeight w:val="256"/>
        </w:trPr>
        <w:tc>
          <w:tcPr>
            <w:tcW w:w="9576" w:type="dxa"/>
            <w:shd w:val="clear" w:color="auto" w:fill="D9D9D9" w:themeFill="background1" w:themeFillShade="D9"/>
          </w:tcPr>
          <w:p w14:paraId="4E208A8C" w14:textId="77777777" w:rsidR="00841FF2" w:rsidRDefault="00841FF2" w:rsidP="00841FF2">
            <w:pPr>
              <w:rPr>
                <w:rStyle w:val="CodeSnippet"/>
                <w:noProof/>
              </w:rPr>
            </w:pPr>
            <w:r>
              <w:rPr>
                <w:rStyle w:val="CodeSnippet"/>
                <w:noProof/>
              </w:rPr>
              <w:t>i</w:t>
            </w:r>
            <w:r w:rsidRPr="007E1EAE">
              <w:rPr>
                <w:rStyle w:val="CodeSnippet"/>
                <w:noProof/>
              </w:rPr>
              <w:t xml:space="preserve">mplementation: </w:t>
            </w:r>
          </w:p>
          <w:p w14:paraId="516FED8E" w14:textId="77777777" w:rsidR="00841FF2" w:rsidRDefault="00841FF2" w:rsidP="00841FF2">
            <w:pPr>
              <w:rPr>
                <w:rStyle w:val="CodeSnippet"/>
                <w:noProof/>
              </w:rPr>
            </w:pPr>
            <w:r>
              <w:rPr>
                <w:rStyle w:val="CodeSnippet"/>
                <w:noProof/>
              </w:rPr>
              <w:t xml:space="preserve">  primary:</w:t>
            </w:r>
          </w:p>
          <w:p w14:paraId="4DF9527A" w14:textId="77777777" w:rsidR="00841FF2" w:rsidRDefault="00841FF2" w:rsidP="00841FF2">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70DDEFC1" w14:textId="77777777" w:rsidR="00841FF2" w:rsidRPr="00420A4B" w:rsidRDefault="00841FF2" w:rsidP="00841FF2">
            <w:pPr>
              <w:rPr>
                <w:rStyle w:val="CodeSnippet"/>
                <w:lang w:val="en-GB"/>
              </w:rPr>
            </w:pPr>
            <w:r w:rsidRPr="00700207">
              <w:rPr>
                <w:rStyle w:val="CodeSnippet"/>
                <w:lang w:val="en-GB"/>
              </w:rPr>
              <w:t xml:space="preserve">  </w:t>
            </w:r>
            <w:r w:rsidRPr="00420A4B">
              <w:rPr>
                <w:rStyle w:val="CodeSnippet"/>
                <w:lang w:val="en-GB"/>
              </w:rPr>
              <w:t>operation_host : HOST</w:t>
            </w:r>
          </w:p>
          <w:p w14:paraId="0D43AC5D" w14:textId="77777777" w:rsidR="00841FF2" w:rsidRPr="00D13B21" w:rsidRDefault="00841FF2" w:rsidP="00841FF2">
            <w:pPr>
              <w:rPr>
                <w:rFonts w:ascii="Consolas" w:hAnsi="Consolas"/>
                <w:noProof/>
              </w:rPr>
            </w:pPr>
            <w:r w:rsidRPr="00420A4B">
              <w:rPr>
                <w:rStyle w:val="CodeSnippet"/>
                <w:lang w:val="en-GB"/>
              </w:rPr>
              <w:t xml:space="preserve">  </w:t>
            </w:r>
            <w:r>
              <w:rPr>
                <w:rStyle w:val="CodeSnippet"/>
              </w:rPr>
              <w:t>timeout : 100</w:t>
            </w:r>
          </w:p>
        </w:tc>
      </w:tr>
    </w:tbl>
    <w:p w14:paraId="1B22A9E1" w14:textId="77777777" w:rsidR="00841FF2" w:rsidRPr="007E1EAE" w:rsidRDefault="00841FF2" w:rsidP="00841FF2">
      <w:pPr>
        <w:pStyle w:val="Heading5"/>
      </w:pPr>
      <w:r w:rsidRPr="007E1EAE">
        <w:t xml:space="preserve">Extended notation for use </w:t>
      </w:r>
      <w:r>
        <w:t>with multiple artifacts</w:t>
      </w:r>
    </w:p>
    <w:p w14:paraId="1BDBD0D1" w14:textId="77777777" w:rsidR="00841FF2" w:rsidRPr="007E1EAE" w:rsidRDefault="00841FF2" w:rsidP="00841FF2">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FD4D66" w14:textId="77777777" w:rsidTr="00841FF2">
        <w:trPr>
          <w:trHeight w:val="256"/>
        </w:trPr>
        <w:tc>
          <w:tcPr>
            <w:tcW w:w="9576" w:type="dxa"/>
            <w:shd w:val="clear" w:color="auto" w:fill="D9D9D9" w:themeFill="background1" w:themeFillShade="D9"/>
          </w:tcPr>
          <w:p w14:paraId="5AE69E9E" w14:textId="77777777" w:rsidR="00841FF2" w:rsidRPr="007E1EAE" w:rsidRDefault="00841FF2" w:rsidP="00841FF2">
            <w:pPr>
              <w:rPr>
                <w:rStyle w:val="CodeSnippet"/>
                <w:noProof/>
              </w:rPr>
            </w:pPr>
            <w:r w:rsidRPr="007E1EAE">
              <w:rPr>
                <w:rStyle w:val="CodeSnippet"/>
                <w:noProof/>
              </w:rPr>
              <w:t xml:space="preserve">implementation: </w:t>
            </w:r>
          </w:p>
          <w:p w14:paraId="5C5FF22E" w14:textId="77777777" w:rsidR="00841FF2" w:rsidRDefault="00841FF2" w:rsidP="00841FF2">
            <w:pPr>
              <w:rPr>
                <w:rStyle w:val="CodeSnippet"/>
                <w:noProof/>
              </w:rPr>
            </w:pPr>
            <w:r w:rsidRPr="007E1EAE">
              <w:rPr>
                <w:rStyle w:val="CodeSnippet"/>
                <w:noProof/>
              </w:rPr>
              <w:t xml:space="preserve">  primary: </w:t>
            </w:r>
          </w:p>
          <w:p w14:paraId="67DAC64B" w14:textId="77777777" w:rsidR="00841FF2" w:rsidRPr="007E1EAE" w:rsidRDefault="00841FF2" w:rsidP="00841FF2">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4EF6278D" w14:textId="77777777" w:rsidR="00841FF2" w:rsidRPr="007E1EAE" w:rsidRDefault="00841FF2" w:rsidP="00841FF2">
            <w:pPr>
              <w:rPr>
                <w:rStyle w:val="CodeSnippet"/>
                <w:noProof/>
              </w:rPr>
            </w:pPr>
            <w:r w:rsidRPr="007E1EAE">
              <w:rPr>
                <w:rStyle w:val="CodeSnippet"/>
                <w:noProof/>
              </w:rPr>
              <w:t xml:space="preserve">  dependencies: </w:t>
            </w:r>
          </w:p>
          <w:p w14:paraId="5458332C" w14:textId="77777777" w:rsidR="00841FF2" w:rsidRDefault="00841FF2" w:rsidP="00841FF2">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56B00EDA" w14:textId="77777777" w:rsidR="00841FF2" w:rsidRDefault="00841FF2" w:rsidP="00841FF2">
            <w:pPr>
              <w:rPr>
                <w:rStyle w:val="CodeSnippet"/>
                <w:noProof/>
              </w:rPr>
            </w:pPr>
            <w:r>
              <w:rPr>
                <w:rStyle w:val="CodeSnippet"/>
                <w:noProof/>
              </w:rPr>
              <w:t xml:space="preserve">  operation_host: HOST</w:t>
            </w:r>
          </w:p>
          <w:p w14:paraId="3B36A24E" w14:textId="77777777" w:rsidR="00841FF2" w:rsidRPr="003D6734" w:rsidRDefault="00841FF2" w:rsidP="00841FF2">
            <w:pPr>
              <w:rPr>
                <w:rFonts w:ascii="Consolas" w:hAnsi="Consolas"/>
                <w:noProof/>
              </w:rPr>
            </w:pPr>
            <w:r>
              <w:rPr>
                <w:rStyle w:val="CodeSnippet"/>
                <w:noProof/>
              </w:rPr>
              <w:t xml:space="preserve">  timeout: 120</w:t>
            </w:r>
          </w:p>
        </w:tc>
      </w:tr>
    </w:tbl>
    <w:p w14:paraId="458F0B56" w14:textId="77777777" w:rsidR="00841FF2" w:rsidRPr="007E1EAE" w:rsidRDefault="00841FF2" w:rsidP="00841FF2">
      <w:pPr>
        <w:pStyle w:val="NormalaroundTable"/>
      </w:pPr>
      <w:r w:rsidRPr="007E1EAE">
        <w:t>In the above grammars, the pseudo values that appear in angle brackets have the following meaning:</w:t>
      </w:r>
    </w:p>
    <w:p w14:paraId="1BB2AE72"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30DB1AD7"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60A17242" w14:textId="77777777" w:rsidR="00841FF2" w:rsidRPr="007E1EAE" w:rsidRDefault="00841FF2" w:rsidP="00971CED">
      <w:pPr>
        <w:pStyle w:val="ListParagraph"/>
        <w:numPr>
          <w:ilvl w:val="0"/>
          <w:numId w:val="21"/>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CA94B1C" w14:textId="77777777" w:rsidR="00841FF2" w:rsidRPr="007E1EAE" w:rsidRDefault="00841FF2" w:rsidP="00971CED">
      <w:pPr>
        <w:pStyle w:val="ListParagraph"/>
        <w:numPr>
          <w:ilvl w:val="0"/>
          <w:numId w:val="21"/>
        </w:numPr>
      </w:pPr>
      <w:r w:rsidRPr="007E1EAE">
        <w:rPr>
          <w:rStyle w:val="CodeSnippetHighlight"/>
        </w:rPr>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w:t>
      </w:r>
      <w:r w:rsidRPr="007E1EAE">
        <w:lastRenderedPageBreak/>
        <w:t xml:space="preserve">these </w:t>
      </w:r>
      <w:r>
        <w:t>artifacts</w:t>
      </w:r>
      <w:r w:rsidRPr="007E1EAE">
        <w:t xml:space="preserve"> to the same location as the primary artifact on the target node so as to make them accessible to the primary implementation artifact when it is executed.</w:t>
      </w:r>
    </w:p>
    <w:p w14:paraId="75B331AF" w14:textId="77777777" w:rsidR="00841FF2" w:rsidRPr="007E1EAE" w:rsidRDefault="00841FF2" w:rsidP="00841FF2">
      <w:pPr>
        <w:pStyle w:val="Heading3"/>
      </w:pPr>
      <w:r w:rsidRPr="007E1EAE">
        <w:t>Operation definition</w:t>
      </w:r>
      <w:bookmarkEnd w:id="703"/>
      <w:bookmarkEnd w:id="704"/>
    </w:p>
    <w:bookmarkEnd w:id="705"/>
    <w:p w14:paraId="7685EF79" w14:textId="77777777" w:rsidR="00841FF2" w:rsidRPr="007E1EAE" w:rsidRDefault="00841FF2" w:rsidP="00841FF2">
      <w:r w:rsidRPr="007E1EAE">
        <w:t xml:space="preserve">An operation definition defines a named function or procedure that can be bound to an </w:t>
      </w:r>
      <w:r>
        <w:t xml:space="preserve">operation </w:t>
      </w:r>
      <w:r w:rsidRPr="007E1EAE">
        <w:t>implementation</w:t>
      </w:r>
      <w:r>
        <w:t>.</w:t>
      </w:r>
    </w:p>
    <w:p w14:paraId="0B40DA30" w14:textId="77777777" w:rsidR="00841FF2" w:rsidRPr="007E1EAE" w:rsidRDefault="00841FF2" w:rsidP="00841FF2">
      <w:pPr>
        <w:pStyle w:val="Heading4"/>
      </w:pPr>
      <w:r w:rsidRPr="007E1EAE">
        <w:t>Keynames</w:t>
      </w:r>
    </w:p>
    <w:p w14:paraId="51FF2633" w14:textId="77777777" w:rsidR="00841FF2" w:rsidRPr="007E1EAE" w:rsidRDefault="00841FF2" w:rsidP="00841FF2">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9"/>
        <w:gridCol w:w="1011"/>
        <w:gridCol w:w="1407"/>
        <w:gridCol w:w="4976"/>
      </w:tblGrid>
      <w:tr w:rsidR="00841FF2" w:rsidRPr="007E1EAE" w14:paraId="49E1548D" w14:textId="77777777" w:rsidTr="00841FF2">
        <w:trPr>
          <w:cantSplit/>
          <w:tblHeader/>
        </w:trPr>
        <w:tc>
          <w:tcPr>
            <w:tcW w:w="1000" w:type="pct"/>
            <w:shd w:val="clear" w:color="auto" w:fill="D9D9D9"/>
          </w:tcPr>
          <w:p w14:paraId="4469464C" w14:textId="77777777" w:rsidR="00841FF2" w:rsidRPr="007E1EAE" w:rsidRDefault="00841FF2" w:rsidP="00841FF2">
            <w:pPr>
              <w:pStyle w:val="TableText-Heading"/>
            </w:pPr>
            <w:r w:rsidRPr="007E1EAE">
              <w:t>Keyname</w:t>
            </w:r>
          </w:p>
        </w:tc>
        <w:tc>
          <w:tcPr>
            <w:tcW w:w="535" w:type="pct"/>
            <w:shd w:val="clear" w:color="auto" w:fill="D9D9D9"/>
          </w:tcPr>
          <w:p w14:paraId="15BAAE4C" w14:textId="77777777" w:rsidR="00841FF2" w:rsidRPr="007E1EAE" w:rsidRDefault="00841FF2" w:rsidP="00841FF2">
            <w:pPr>
              <w:pStyle w:val="TableText-Heading"/>
            </w:pPr>
            <w:r w:rsidRPr="007E1EAE">
              <w:t>Required</w:t>
            </w:r>
          </w:p>
        </w:tc>
        <w:tc>
          <w:tcPr>
            <w:tcW w:w="752" w:type="pct"/>
            <w:shd w:val="clear" w:color="auto" w:fill="D9D9D9"/>
          </w:tcPr>
          <w:p w14:paraId="35BD6789" w14:textId="77777777" w:rsidR="00841FF2" w:rsidRPr="007E1EAE" w:rsidRDefault="00841FF2" w:rsidP="00841FF2">
            <w:pPr>
              <w:pStyle w:val="TableText-Heading"/>
            </w:pPr>
            <w:r w:rsidRPr="007E1EAE">
              <w:t>Type</w:t>
            </w:r>
          </w:p>
        </w:tc>
        <w:tc>
          <w:tcPr>
            <w:tcW w:w="2713" w:type="pct"/>
            <w:shd w:val="clear" w:color="auto" w:fill="D9D9D9"/>
          </w:tcPr>
          <w:p w14:paraId="3E39C903" w14:textId="77777777" w:rsidR="00841FF2" w:rsidRPr="007E1EAE" w:rsidRDefault="00841FF2" w:rsidP="00841FF2">
            <w:pPr>
              <w:pStyle w:val="TableText-Heading"/>
            </w:pPr>
            <w:r w:rsidRPr="007E1EAE">
              <w:t>Description</w:t>
            </w:r>
          </w:p>
        </w:tc>
      </w:tr>
      <w:tr w:rsidR="00841FF2" w:rsidRPr="00D8575F" w14:paraId="3EDEBC37" w14:textId="77777777" w:rsidTr="00841FF2">
        <w:trPr>
          <w:cantSplit/>
        </w:trPr>
        <w:tc>
          <w:tcPr>
            <w:tcW w:w="1000" w:type="pct"/>
            <w:shd w:val="clear" w:color="auto" w:fill="FFFFFF"/>
          </w:tcPr>
          <w:p w14:paraId="6475849B" w14:textId="77777777" w:rsidR="00841FF2" w:rsidRPr="007E1EAE" w:rsidRDefault="00841FF2" w:rsidP="00841FF2">
            <w:pPr>
              <w:pStyle w:val="TableText"/>
              <w:rPr>
                <w:noProof/>
              </w:rPr>
            </w:pPr>
            <w:r w:rsidRPr="007E1EAE">
              <w:rPr>
                <w:noProof/>
              </w:rPr>
              <w:t>description</w:t>
            </w:r>
          </w:p>
        </w:tc>
        <w:tc>
          <w:tcPr>
            <w:tcW w:w="535" w:type="pct"/>
            <w:shd w:val="clear" w:color="auto" w:fill="FFFFFF"/>
          </w:tcPr>
          <w:p w14:paraId="0B6D10EB" w14:textId="77777777" w:rsidR="00841FF2" w:rsidRPr="007E1EAE" w:rsidRDefault="00841FF2" w:rsidP="00841FF2">
            <w:pPr>
              <w:pStyle w:val="TableText"/>
            </w:pPr>
            <w:r w:rsidRPr="007E1EAE">
              <w:t>no</w:t>
            </w:r>
          </w:p>
        </w:tc>
        <w:tc>
          <w:tcPr>
            <w:tcW w:w="752" w:type="pct"/>
            <w:shd w:val="clear" w:color="auto" w:fill="FFFFFF"/>
          </w:tcPr>
          <w:p w14:paraId="722EBC58"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713" w:type="pct"/>
            <w:shd w:val="clear" w:color="auto" w:fill="FFFFFF"/>
          </w:tcPr>
          <w:p w14:paraId="05FC65EC" w14:textId="77777777" w:rsidR="00841FF2" w:rsidRPr="007E1EAE" w:rsidRDefault="00841FF2" w:rsidP="00841FF2">
            <w:pPr>
              <w:pStyle w:val="TableText"/>
            </w:pPr>
            <w:r w:rsidRPr="007E1EAE">
              <w:t>The optional description string for the associated named operation.</w:t>
            </w:r>
          </w:p>
        </w:tc>
      </w:tr>
      <w:tr w:rsidR="00841FF2" w:rsidRPr="00D8575F" w14:paraId="4266F8C7" w14:textId="77777777" w:rsidTr="00841FF2">
        <w:trPr>
          <w:cantSplit/>
        </w:trPr>
        <w:tc>
          <w:tcPr>
            <w:tcW w:w="1000" w:type="pct"/>
            <w:shd w:val="clear" w:color="auto" w:fill="FFFFFF"/>
          </w:tcPr>
          <w:p w14:paraId="01E76DA4" w14:textId="77777777" w:rsidR="00841FF2" w:rsidRPr="007E1EAE" w:rsidRDefault="00841FF2" w:rsidP="00841FF2">
            <w:pPr>
              <w:pStyle w:val="TableText"/>
              <w:rPr>
                <w:noProof/>
              </w:rPr>
            </w:pPr>
            <w:r w:rsidRPr="007E1EAE">
              <w:rPr>
                <w:noProof/>
              </w:rPr>
              <w:t>implementation</w:t>
            </w:r>
          </w:p>
        </w:tc>
        <w:tc>
          <w:tcPr>
            <w:tcW w:w="535" w:type="pct"/>
            <w:shd w:val="clear" w:color="auto" w:fill="FFFFFF"/>
          </w:tcPr>
          <w:p w14:paraId="2665D005" w14:textId="77777777" w:rsidR="00841FF2" w:rsidRPr="007E1EAE" w:rsidRDefault="00841FF2" w:rsidP="00841FF2">
            <w:pPr>
              <w:pStyle w:val="TableText"/>
            </w:pPr>
            <w:r w:rsidRPr="007E1EAE">
              <w:t>no</w:t>
            </w:r>
          </w:p>
        </w:tc>
        <w:tc>
          <w:tcPr>
            <w:tcW w:w="752" w:type="pct"/>
            <w:shd w:val="clear" w:color="auto" w:fill="FFFFFF"/>
          </w:tcPr>
          <w:p w14:paraId="2AEA2670" w14:textId="6E7CAC36" w:rsidR="00841FF2" w:rsidRPr="007E1EAE" w:rsidRDefault="006F07B6" w:rsidP="00841FF2">
            <w:pPr>
              <w:pStyle w:val="TableText"/>
            </w:pPr>
            <w:hyperlink w:anchor="TYPE_YAML_STRING" w:history="1">
              <w:r w:rsidR="00841FF2">
                <w:rPr>
                  <w:rStyle w:val="Hyperlink"/>
                </w:rPr>
                <w:fldChar w:fldCharType="begin"/>
              </w:r>
              <w:r w:rsidR="00841FF2">
                <w:instrText xml:space="preserve"> REF _Ref491529041 \h </w:instrText>
              </w:r>
              <w:r w:rsidR="00841FF2">
                <w:rPr>
                  <w:rStyle w:val="Hyperlink"/>
                </w:rPr>
              </w:r>
              <w:r w:rsidR="00841FF2">
                <w:rPr>
                  <w:rStyle w:val="Hyperlink"/>
                </w:rPr>
                <w:fldChar w:fldCharType="separate"/>
              </w:r>
              <w:r w:rsidRPr="007E1EAE">
                <w:t>Operation</w:t>
              </w:r>
              <w:r>
                <w:t xml:space="preserve"> implementation</w:t>
              </w:r>
              <w:r w:rsidRPr="007E1EAE">
                <w:t xml:space="preserve"> definition</w:t>
              </w:r>
              <w:r w:rsidR="00841FF2">
                <w:rPr>
                  <w:rStyle w:val="Hyperlink"/>
                </w:rPr>
                <w:fldChar w:fldCharType="end"/>
              </w:r>
            </w:hyperlink>
          </w:p>
        </w:tc>
        <w:tc>
          <w:tcPr>
            <w:tcW w:w="2713" w:type="pct"/>
            <w:shd w:val="clear" w:color="auto" w:fill="FFFFFF"/>
          </w:tcPr>
          <w:p w14:paraId="73D16044" w14:textId="77777777" w:rsidR="00841FF2" w:rsidRPr="007E1EAE" w:rsidRDefault="00841FF2" w:rsidP="00841FF2">
            <w:pPr>
              <w:pStyle w:val="TableText"/>
            </w:pPr>
            <w:r w:rsidRPr="007E1EAE">
              <w:t xml:space="preserve">The optional </w:t>
            </w:r>
            <w:r>
              <w:t>definition of the operation implementation</w:t>
            </w:r>
            <w:r w:rsidRPr="007E1EAE">
              <w:t xml:space="preserve">  </w:t>
            </w:r>
          </w:p>
        </w:tc>
      </w:tr>
      <w:tr w:rsidR="00841FF2" w:rsidRPr="00D8575F" w14:paraId="082C8C4A" w14:textId="77777777" w:rsidTr="00841FF2">
        <w:trPr>
          <w:cantSplit/>
        </w:trPr>
        <w:tc>
          <w:tcPr>
            <w:tcW w:w="1000" w:type="pct"/>
            <w:vMerge w:val="restart"/>
            <w:shd w:val="clear" w:color="auto" w:fill="FFFFFF"/>
          </w:tcPr>
          <w:p w14:paraId="0362CFAD"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00C5CA1D" w14:textId="77777777" w:rsidR="00841FF2" w:rsidRPr="007E1EAE" w:rsidRDefault="00841FF2" w:rsidP="00841FF2">
            <w:pPr>
              <w:pStyle w:val="TableText"/>
            </w:pPr>
            <w:r w:rsidRPr="007E1EAE">
              <w:t>no</w:t>
            </w:r>
          </w:p>
        </w:tc>
        <w:tc>
          <w:tcPr>
            <w:tcW w:w="752" w:type="pct"/>
            <w:shd w:val="clear" w:color="auto" w:fill="FFFFFF"/>
          </w:tcPr>
          <w:p w14:paraId="3EE758BB" w14:textId="77777777" w:rsidR="00841FF2" w:rsidRPr="007E1EAE" w:rsidRDefault="00841FF2" w:rsidP="00841FF2">
            <w:pPr>
              <w:pStyle w:val="TableText"/>
            </w:pPr>
            <w:r w:rsidRPr="007E1EAE">
              <w:t xml:space="preserve">list of </w:t>
            </w:r>
          </w:p>
          <w:p w14:paraId="4C43DF7E" w14:textId="77777777" w:rsidR="00841FF2" w:rsidRPr="007E1EAE" w:rsidRDefault="006F07B6" w:rsidP="00841FF2">
            <w:pPr>
              <w:pStyle w:val="TableText"/>
            </w:pPr>
            <w:hyperlink w:anchor="DEFN_ELEMENT_PARAMETER_DEF" w:history="1">
              <w:r w:rsidR="00841FF2" w:rsidRPr="007E1EAE">
                <w:rPr>
                  <w:rStyle w:val="Hyperlink"/>
                </w:rPr>
                <w:t>p</w:t>
              </w:r>
              <w:r w:rsidR="00841FF2">
                <w:rPr>
                  <w:rStyle w:val="Hyperlink"/>
                </w:rPr>
                <w:t>arameter</w:t>
              </w:r>
              <w:r w:rsidR="00841FF2" w:rsidRPr="007E1EAE">
                <w:rPr>
                  <w:rStyle w:val="Hyperlink"/>
                </w:rPr>
                <w:t xml:space="preserve"> definitions</w:t>
              </w:r>
            </w:hyperlink>
          </w:p>
        </w:tc>
        <w:tc>
          <w:tcPr>
            <w:tcW w:w="2713" w:type="pct"/>
            <w:shd w:val="clear" w:color="auto" w:fill="FFFFFF"/>
          </w:tcPr>
          <w:p w14:paraId="62E1B6BE" w14:textId="77777777" w:rsidR="00841FF2" w:rsidRPr="007E1EAE" w:rsidRDefault="00841FF2" w:rsidP="00841FF2">
            <w:pPr>
              <w:pStyle w:val="TableText"/>
            </w:pPr>
            <w:r w:rsidRPr="007E1EAE">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841FF2" w:rsidRPr="00D8575F" w14:paraId="4A59565C" w14:textId="77777777" w:rsidTr="00841FF2">
        <w:trPr>
          <w:cantSplit/>
        </w:trPr>
        <w:tc>
          <w:tcPr>
            <w:tcW w:w="1000" w:type="pct"/>
            <w:vMerge/>
            <w:shd w:val="clear" w:color="auto" w:fill="FFFFFF"/>
          </w:tcPr>
          <w:p w14:paraId="300EB0A0" w14:textId="77777777" w:rsidR="00841FF2" w:rsidRPr="007E1EAE" w:rsidRDefault="00841FF2" w:rsidP="00841FF2">
            <w:pPr>
              <w:pStyle w:val="TableText"/>
              <w:rPr>
                <w:noProof/>
              </w:rPr>
            </w:pPr>
          </w:p>
        </w:tc>
        <w:tc>
          <w:tcPr>
            <w:tcW w:w="535" w:type="pct"/>
            <w:shd w:val="clear" w:color="auto" w:fill="FFFFFF"/>
          </w:tcPr>
          <w:p w14:paraId="3E9AB760" w14:textId="77777777" w:rsidR="00841FF2" w:rsidRPr="007E1EAE" w:rsidRDefault="00841FF2" w:rsidP="00841FF2">
            <w:pPr>
              <w:pStyle w:val="TableText"/>
            </w:pPr>
            <w:r w:rsidRPr="007E1EAE">
              <w:t>no</w:t>
            </w:r>
          </w:p>
        </w:tc>
        <w:tc>
          <w:tcPr>
            <w:tcW w:w="752" w:type="pct"/>
            <w:shd w:val="clear" w:color="auto" w:fill="FFFFFF"/>
          </w:tcPr>
          <w:p w14:paraId="5079C221" w14:textId="77777777" w:rsidR="00841FF2" w:rsidRPr="007E1EAE" w:rsidRDefault="00841FF2" w:rsidP="00841FF2">
            <w:pPr>
              <w:pStyle w:val="TableText"/>
            </w:pPr>
            <w:r w:rsidRPr="007E1EAE">
              <w:t xml:space="preserve">list of </w:t>
            </w:r>
          </w:p>
          <w:p w14:paraId="6A19472C"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713" w:type="pct"/>
            <w:shd w:val="clear" w:color="auto" w:fill="FFFFFF"/>
          </w:tcPr>
          <w:p w14:paraId="66CC655C" w14:textId="77777777" w:rsidR="00841FF2" w:rsidRPr="007E1EAE" w:rsidRDefault="00841FF2" w:rsidP="00841FF2">
            <w:pPr>
              <w:pStyle w:val="TableText"/>
            </w:pPr>
            <w:r w:rsidRPr="007E1EAE">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6052DC64" w14:textId="77777777" w:rsidR="00841FF2" w:rsidRPr="007E1EAE" w:rsidRDefault="00841FF2" w:rsidP="00841FF2">
      <w:pPr>
        <w:pStyle w:val="Heading4"/>
      </w:pPr>
      <w:r w:rsidRPr="007E1EAE">
        <w:t>Grammar</w:t>
      </w:r>
    </w:p>
    <w:p w14:paraId="65DDC16A" w14:textId="77777777" w:rsidR="00841FF2" w:rsidRPr="007E1EAE" w:rsidRDefault="00841FF2" w:rsidP="00841FF2">
      <w:pPr>
        <w:pStyle w:val="NormalaroundTable"/>
      </w:pPr>
      <w:r w:rsidRPr="007E1EAE">
        <w:t>Operation definitions have the following grammars:</w:t>
      </w:r>
    </w:p>
    <w:p w14:paraId="0751FE97" w14:textId="77777777" w:rsidR="00841FF2" w:rsidRPr="007E1EAE" w:rsidRDefault="00841FF2" w:rsidP="00841FF2">
      <w:pPr>
        <w:pStyle w:val="Heading5"/>
      </w:pPr>
      <w:r w:rsidRPr="007E1EAE">
        <w:t>Short notation</w:t>
      </w:r>
    </w:p>
    <w:p w14:paraId="6FA09CBA" w14:textId="77777777" w:rsidR="00841FF2" w:rsidRPr="007E1EAE" w:rsidRDefault="00841FF2" w:rsidP="00841FF2">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416B744" w14:textId="77777777" w:rsidTr="00841FF2">
        <w:trPr>
          <w:trHeight w:val="256"/>
        </w:trPr>
        <w:tc>
          <w:tcPr>
            <w:tcW w:w="9576" w:type="dxa"/>
            <w:shd w:val="clear" w:color="auto" w:fill="D9D9D9" w:themeFill="background1" w:themeFillShade="D9"/>
          </w:tcPr>
          <w:p w14:paraId="7FA97C69" w14:textId="77777777" w:rsidR="00841FF2" w:rsidRPr="007E1EAE" w:rsidRDefault="00841FF2" w:rsidP="00841FF2">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6816D91" w14:textId="77777777" w:rsidR="00841FF2" w:rsidRPr="007E1EAE" w:rsidRDefault="00841FF2" w:rsidP="00841FF2">
      <w:pPr>
        <w:pStyle w:val="NormalaroundTable"/>
      </w:pPr>
      <w:r w:rsidRPr="007E1EAE">
        <w:t xml:space="preserve">Extended notation The following multi-line grammar may be used in Node or Relationship </w:t>
      </w:r>
      <w:r>
        <w:t xml:space="preserve">Template or </w:t>
      </w:r>
      <w:r w:rsidRPr="007E1EAE">
        <w:t>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8D2198" w14:textId="77777777" w:rsidTr="00841FF2">
        <w:trPr>
          <w:trHeight w:val="256"/>
        </w:trPr>
        <w:tc>
          <w:tcPr>
            <w:tcW w:w="9576" w:type="dxa"/>
            <w:shd w:val="clear" w:color="auto" w:fill="D9D9D9" w:themeFill="background1" w:themeFillShade="D9"/>
          </w:tcPr>
          <w:p w14:paraId="7E55208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22CEA900" w14:textId="77777777" w:rsidR="00841FF2" w:rsidRPr="007E1EAE" w:rsidRDefault="00841FF2" w:rsidP="00841FF2">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6D362E81" w14:textId="04F7CF59" w:rsidR="00841FF2" w:rsidRPr="007E1EAE" w:rsidRDefault="00841FF2" w:rsidP="00841FF2">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6F07B6" w:rsidRPr="007E1EAE">
                <w:t>Operation</w:t>
              </w:r>
              <w:r w:rsidR="006F07B6">
                <w:t xml:space="preserve"> implementation</w:t>
              </w:r>
              <w:r w:rsidR="006F07B6" w:rsidRPr="007E1EAE">
                <w:t xml:space="preserve"> definition</w:t>
              </w:r>
              <w:r>
                <w:rPr>
                  <w:rStyle w:val="CodeSnippedHyperlink"/>
                </w:rPr>
                <w:fldChar w:fldCharType="end"/>
              </w:r>
              <w:r>
                <w:rPr>
                  <w:rStyle w:val="CodeSnippedHyperlink"/>
                </w:rPr>
                <w:fldChar w:fldCharType="begin"/>
              </w:r>
              <w:r>
                <w:rPr>
                  <w:rStyle w:val="CodeSnippedHyperlink"/>
                </w:rPr>
                <w:instrText xml:space="preserve"> REF _Ref491529041 \h </w:instrText>
              </w:r>
              <w:r>
                <w:rPr>
                  <w:rStyle w:val="CodeSnippedHyperlink"/>
                </w:rPr>
              </w:r>
              <w:r>
                <w:rPr>
                  <w:rStyle w:val="CodeSnippedHyperlink"/>
                </w:rPr>
                <w:fldChar w:fldCharType="separate"/>
              </w:r>
              <w:r w:rsidR="006F07B6" w:rsidRPr="007E1EAE">
                <w:t>Operation</w:t>
              </w:r>
              <w:r w:rsidR="006F07B6">
                <w:t xml:space="preserve"> implementation</w:t>
              </w:r>
              <w:r w:rsidR="006F07B6" w:rsidRPr="007E1EAE">
                <w:t xml:space="preserve"> definition</w:t>
              </w:r>
              <w:r>
                <w:rPr>
                  <w:rStyle w:val="CodeSnippedHyperlink"/>
                </w:rPr>
                <w:fldChar w:fldCharType="end"/>
              </w:r>
            </w:hyperlink>
            <w:r w:rsidRPr="007E1EAE">
              <w:rPr>
                <w:rStyle w:val="CodeSnippet"/>
                <w:noProof/>
              </w:rPr>
              <w:t>&gt;</w:t>
            </w:r>
          </w:p>
          <w:p w14:paraId="52A2EBF8" w14:textId="77777777" w:rsidR="00841FF2" w:rsidRPr="007E1EAE" w:rsidRDefault="00841FF2" w:rsidP="00841FF2">
            <w:pPr>
              <w:rPr>
                <w:rStyle w:val="CodeSnippet"/>
                <w:noProof/>
              </w:rPr>
            </w:pPr>
            <w:r w:rsidRPr="007E1EAE">
              <w:rPr>
                <w:rStyle w:val="CodeSnippet"/>
                <w:noProof/>
              </w:rPr>
              <w:t xml:space="preserve">   inputs: </w:t>
            </w:r>
          </w:p>
          <w:p w14:paraId="4F437284" w14:textId="77777777" w:rsidR="00841FF2" w:rsidRPr="007E1EAE" w:rsidRDefault="00841FF2" w:rsidP="00841FF2">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664EB6C8" w14:textId="77777777" w:rsidR="00841FF2" w:rsidRPr="007E1EAE" w:rsidRDefault="00841FF2" w:rsidP="00841FF2">
      <w:pPr>
        <w:pStyle w:val="NormalaroundTable"/>
      </w:pPr>
      <w:r w:rsidRPr="007E1EAE">
        <w:t>In the above grammars, the pseudo values that appear in angle brackets have the following meaning:</w:t>
      </w:r>
    </w:p>
    <w:p w14:paraId="74C70C71" w14:textId="77777777" w:rsidR="00841FF2" w:rsidRPr="007E1EAE" w:rsidRDefault="00841FF2" w:rsidP="00971CED">
      <w:pPr>
        <w:pStyle w:val="ListParagraph"/>
        <w:numPr>
          <w:ilvl w:val="0"/>
          <w:numId w:val="21"/>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3353993" w14:textId="77777777" w:rsidR="00841FF2" w:rsidRPr="007E1EAE" w:rsidRDefault="00841FF2" w:rsidP="00971CED">
      <w:pPr>
        <w:pStyle w:val="ListParagraph"/>
        <w:numPr>
          <w:ilvl w:val="0"/>
          <w:numId w:val="21"/>
        </w:numPr>
      </w:pPr>
      <w:r w:rsidRPr="007E1EAE">
        <w:rPr>
          <w:rStyle w:val="CodeSnippetHighlight"/>
        </w:rPr>
        <w:lastRenderedPageBreak/>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7BEE6CE1" w14:textId="77777777" w:rsidR="00841FF2" w:rsidRPr="007E1EAE" w:rsidRDefault="00841FF2" w:rsidP="00971CED">
      <w:pPr>
        <w:pStyle w:val="ListParagraph"/>
        <w:numPr>
          <w:ilvl w:val="0"/>
          <w:numId w:val="21"/>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04D3E196"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4F81F60F" w14:textId="77777777" w:rsidR="00841FF2" w:rsidRPr="007E1EAE" w:rsidRDefault="00841FF2" w:rsidP="00971CED">
      <w:pPr>
        <w:pStyle w:val="ListParagraph"/>
        <w:numPr>
          <w:ilvl w:val="0"/>
          <w:numId w:val="21"/>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47C96AA0" w14:textId="77777777" w:rsidR="00841FF2" w:rsidRPr="007E1EAE" w:rsidRDefault="00841FF2" w:rsidP="00841FF2">
      <w:pPr>
        <w:pStyle w:val="Heading4"/>
      </w:pPr>
      <w:r w:rsidRPr="007E1EAE">
        <w:t>Additional requirements</w:t>
      </w:r>
    </w:p>
    <w:p w14:paraId="150C596A" w14:textId="77777777" w:rsidR="00841FF2" w:rsidRPr="007E1EAE" w:rsidRDefault="00841FF2" w:rsidP="00971CED">
      <w:pPr>
        <w:pStyle w:val="ListParagraph"/>
        <w:numPr>
          <w:ilvl w:val="0"/>
          <w:numId w:val="23"/>
        </w:numPr>
      </w:pPr>
      <w:r w:rsidRPr="007E1EAE">
        <w:t>The default sub-classing behavior for implementations of operations SHALL be override.  That is, implementation artifacts assigned in subclasses override any defined in its parent class.</w:t>
      </w:r>
    </w:p>
    <w:p w14:paraId="15CEF075" w14:textId="77777777" w:rsidR="00841FF2" w:rsidRPr="007E1EAE" w:rsidRDefault="00841FF2" w:rsidP="00971CED">
      <w:pPr>
        <w:pStyle w:val="ListParagraph"/>
        <w:numPr>
          <w:ilvl w:val="0"/>
          <w:numId w:val="23"/>
        </w:numPr>
      </w:pPr>
      <w:r w:rsidRPr="007E1EAE">
        <w:t>Template authors MAY provide property assignments on operation inputs on templates that do not necessarily have a property definition defined in its corresponding type.</w:t>
      </w:r>
    </w:p>
    <w:p w14:paraId="3EEB6DC7" w14:textId="77777777" w:rsidR="00841FF2" w:rsidRPr="007E1EAE" w:rsidRDefault="00841FF2" w:rsidP="00971CED">
      <w:pPr>
        <w:pStyle w:val="ListParagraph"/>
        <w:numPr>
          <w:ilvl w:val="0"/>
          <w:numId w:val="23"/>
        </w:numPr>
      </w:pPr>
      <w:r w:rsidRPr="007E1EAE">
        <w:t>Implementation artifact file names (e.g., script filenames) may include file directory path names that are relative to the TOSCA service template file itself when packaged within a TOSCA Cloud Service ARchive (CSAR) file.</w:t>
      </w:r>
    </w:p>
    <w:p w14:paraId="68DF4AC0" w14:textId="77777777" w:rsidR="00841FF2" w:rsidRPr="007E1EAE" w:rsidRDefault="00841FF2" w:rsidP="00841FF2">
      <w:pPr>
        <w:pStyle w:val="Heading4"/>
      </w:pPr>
      <w:r w:rsidRPr="007E1EAE">
        <w:t>Examples</w:t>
      </w:r>
    </w:p>
    <w:p w14:paraId="59439153" w14:textId="77777777" w:rsidR="00841FF2" w:rsidRPr="007E1EAE" w:rsidRDefault="00841FF2" w:rsidP="00841FF2">
      <w:pPr>
        <w:pStyle w:val="Heading5"/>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FE58777" w14:textId="77777777" w:rsidTr="00841FF2">
        <w:trPr>
          <w:trHeight w:val="256"/>
        </w:trPr>
        <w:tc>
          <w:tcPr>
            <w:tcW w:w="9216" w:type="dxa"/>
            <w:shd w:val="clear" w:color="auto" w:fill="D9D9D9" w:themeFill="background1" w:themeFillShade="D9"/>
          </w:tcPr>
          <w:p w14:paraId="102AF45F" w14:textId="77777777" w:rsidR="00841FF2" w:rsidRPr="007E1EAE" w:rsidRDefault="00841FF2" w:rsidP="00841FF2">
            <w:pPr>
              <w:rPr>
                <w:rStyle w:val="CodeSnippet"/>
                <w:noProof/>
              </w:rPr>
            </w:pPr>
            <w:r w:rsidRPr="007E1EAE">
              <w:rPr>
                <w:rStyle w:val="CodeSnippet"/>
                <w:noProof/>
              </w:rPr>
              <w:t>interfaces:</w:t>
            </w:r>
          </w:p>
          <w:p w14:paraId="5AEDA478" w14:textId="77777777" w:rsidR="00841FF2" w:rsidRPr="007E1EAE" w:rsidRDefault="00841FF2" w:rsidP="00841FF2">
            <w:pPr>
              <w:rPr>
                <w:rStyle w:val="CodeSnippet"/>
                <w:noProof/>
              </w:rPr>
            </w:pPr>
            <w:r w:rsidRPr="007E1EAE">
              <w:rPr>
                <w:rStyle w:val="CodeSnippet"/>
                <w:noProof/>
              </w:rPr>
              <w:t xml:space="preserve">  Standard:</w:t>
            </w:r>
          </w:p>
          <w:p w14:paraId="69CB8621" w14:textId="77777777" w:rsidR="00841FF2" w:rsidRPr="007E1EAE" w:rsidRDefault="00841FF2" w:rsidP="00841FF2">
            <w:pPr>
              <w:rPr>
                <w:rStyle w:val="CodeSnippet"/>
                <w:noProof/>
              </w:rPr>
            </w:pPr>
            <w:r w:rsidRPr="007E1EAE">
              <w:rPr>
                <w:rStyle w:val="CodeSnippet"/>
                <w:noProof/>
              </w:rPr>
              <w:t xml:space="preserve">    start: scripts/start_server.sh</w:t>
            </w:r>
          </w:p>
        </w:tc>
      </w:tr>
    </w:tbl>
    <w:p w14:paraId="638AB426" w14:textId="77777777" w:rsidR="00841FF2" w:rsidRPr="007E1EAE" w:rsidRDefault="00841FF2" w:rsidP="00841FF2">
      <w:pPr>
        <w:pStyle w:val="Heading5"/>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003AD0" w14:textId="77777777" w:rsidTr="00841FF2">
        <w:trPr>
          <w:trHeight w:val="256"/>
        </w:trPr>
        <w:tc>
          <w:tcPr>
            <w:tcW w:w="9576" w:type="dxa"/>
            <w:shd w:val="clear" w:color="auto" w:fill="D9D9D9" w:themeFill="background1" w:themeFillShade="D9"/>
          </w:tcPr>
          <w:p w14:paraId="5B2E006D" w14:textId="77777777" w:rsidR="00841FF2" w:rsidRPr="00700207" w:rsidRDefault="00841FF2" w:rsidP="00841FF2">
            <w:pPr>
              <w:rPr>
                <w:rStyle w:val="CodeSnippet"/>
              </w:rPr>
            </w:pPr>
            <w:r w:rsidRPr="00700207">
              <w:rPr>
                <w:rStyle w:val="CodeSnippet"/>
              </w:rPr>
              <w:t>interfaces:</w:t>
            </w:r>
          </w:p>
          <w:p w14:paraId="0ED341A6" w14:textId="77777777" w:rsidR="00841FF2" w:rsidRPr="00700207" w:rsidRDefault="00841FF2" w:rsidP="00841FF2">
            <w:pPr>
              <w:rPr>
                <w:rStyle w:val="CodeSnippet"/>
              </w:rPr>
            </w:pPr>
            <w:r w:rsidRPr="00700207">
              <w:rPr>
                <w:rStyle w:val="CodeSnippet"/>
              </w:rPr>
              <w:t xml:space="preserve">  Configure:</w:t>
            </w:r>
          </w:p>
          <w:p w14:paraId="598A2DEF" w14:textId="77777777" w:rsidR="00841FF2" w:rsidRPr="00700207" w:rsidRDefault="00841FF2" w:rsidP="00841FF2">
            <w:pPr>
              <w:rPr>
                <w:rStyle w:val="CodeSnippet"/>
              </w:rPr>
            </w:pPr>
            <w:r w:rsidRPr="00700207">
              <w:rPr>
                <w:rStyle w:val="CodeSnippet"/>
              </w:rPr>
              <w:t xml:space="preserve">    pre_configure_source:</w:t>
            </w:r>
          </w:p>
          <w:p w14:paraId="2510FF3F" w14:textId="77777777" w:rsidR="00841FF2" w:rsidRPr="007E1EAE" w:rsidRDefault="00841FF2" w:rsidP="00841FF2">
            <w:pPr>
              <w:rPr>
                <w:rStyle w:val="CodeSnippet"/>
              </w:rPr>
            </w:pPr>
            <w:r w:rsidRPr="00700207">
              <w:rPr>
                <w:rStyle w:val="CodeSnippet"/>
              </w:rPr>
              <w:t xml:space="preserve">      </w:t>
            </w:r>
            <w:r w:rsidRPr="007E1EAE">
              <w:rPr>
                <w:rStyle w:val="CodeSnippet"/>
              </w:rPr>
              <w:t xml:space="preserve">implementation: </w:t>
            </w:r>
          </w:p>
          <w:p w14:paraId="181CCA10" w14:textId="77777777" w:rsidR="00841FF2" w:rsidRPr="007E1EAE" w:rsidRDefault="00841FF2" w:rsidP="00841FF2">
            <w:pPr>
              <w:rPr>
                <w:rStyle w:val="CodeSnippet"/>
              </w:rPr>
            </w:pPr>
            <w:r w:rsidRPr="007E1EAE">
              <w:rPr>
                <w:rStyle w:val="CodeSnippet"/>
              </w:rPr>
              <w:t xml:space="preserve">        primary: scripts/pre_configure_source.sh</w:t>
            </w:r>
          </w:p>
          <w:p w14:paraId="238087CE" w14:textId="77777777" w:rsidR="00841FF2" w:rsidRPr="007E1EAE" w:rsidRDefault="00841FF2" w:rsidP="00841FF2">
            <w:pPr>
              <w:rPr>
                <w:rStyle w:val="CodeSnippet"/>
              </w:rPr>
            </w:pPr>
            <w:r w:rsidRPr="007E1EAE">
              <w:rPr>
                <w:rStyle w:val="CodeSnippet"/>
              </w:rPr>
              <w:t xml:space="preserve">        dependencies: </w:t>
            </w:r>
          </w:p>
          <w:p w14:paraId="14E6A1F6" w14:textId="77777777" w:rsidR="00841FF2" w:rsidRPr="007E1EAE" w:rsidRDefault="00841FF2" w:rsidP="00841FF2">
            <w:pPr>
              <w:rPr>
                <w:rStyle w:val="CodeSnippet"/>
              </w:rPr>
            </w:pPr>
            <w:r w:rsidRPr="007E1EAE">
              <w:rPr>
                <w:rStyle w:val="CodeSnippet"/>
              </w:rPr>
              <w:t xml:space="preserve">          - scripts/setup.sh</w:t>
            </w:r>
          </w:p>
          <w:p w14:paraId="6EE00FB7" w14:textId="77777777" w:rsidR="00841FF2" w:rsidRPr="007E1EAE" w:rsidRDefault="00841FF2" w:rsidP="00841FF2">
            <w:pPr>
              <w:rPr>
                <w:rStyle w:val="CodeSnippet"/>
              </w:rPr>
            </w:pPr>
            <w:r w:rsidRPr="007E1EAE">
              <w:rPr>
                <w:rStyle w:val="CodeSnippet"/>
              </w:rPr>
              <w:t xml:space="preserve">          - binaries/library.rpm</w:t>
            </w:r>
          </w:p>
          <w:p w14:paraId="24C7C5E9" w14:textId="77777777" w:rsidR="00841FF2" w:rsidRPr="007E1EAE" w:rsidRDefault="00841FF2" w:rsidP="00841FF2">
            <w:pPr>
              <w:rPr>
                <w:rStyle w:val="CodeSnippet"/>
              </w:rPr>
            </w:pPr>
            <w:r w:rsidRPr="007E1EAE">
              <w:rPr>
                <w:rStyle w:val="CodeSnippet"/>
              </w:rPr>
              <w:t xml:space="preserve">          - scripts/register.py</w:t>
            </w:r>
          </w:p>
        </w:tc>
      </w:tr>
    </w:tbl>
    <w:p w14:paraId="66DCF5C2" w14:textId="77777777" w:rsidR="00841FF2" w:rsidRPr="007E1EAE" w:rsidRDefault="00841FF2" w:rsidP="00841FF2">
      <w:pPr>
        <w:pStyle w:val="Heading5"/>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ABCF0EF" w14:textId="77777777" w:rsidTr="00841FF2">
        <w:trPr>
          <w:trHeight w:val="256"/>
        </w:trPr>
        <w:tc>
          <w:tcPr>
            <w:tcW w:w="9576" w:type="dxa"/>
            <w:shd w:val="clear" w:color="auto" w:fill="D9D9D9" w:themeFill="background1" w:themeFillShade="D9"/>
          </w:tcPr>
          <w:p w14:paraId="45CCF628" w14:textId="77777777" w:rsidR="00841FF2" w:rsidRPr="00700207" w:rsidRDefault="00841FF2" w:rsidP="00841FF2">
            <w:pPr>
              <w:rPr>
                <w:rStyle w:val="CodeSnippet"/>
              </w:rPr>
            </w:pPr>
            <w:r w:rsidRPr="00700207">
              <w:rPr>
                <w:rStyle w:val="CodeSnippet"/>
              </w:rPr>
              <w:t>interfaces:</w:t>
            </w:r>
          </w:p>
          <w:p w14:paraId="630C3ED6" w14:textId="77777777" w:rsidR="00841FF2" w:rsidRPr="00700207" w:rsidRDefault="00841FF2" w:rsidP="00841FF2">
            <w:pPr>
              <w:rPr>
                <w:rStyle w:val="CodeSnippet"/>
              </w:rPr>
            </w:pPr>
            <w:r w:rsidRPr="00700207">
              <w:rPr>
                <w:rStyle w:val="CodeSnippet"/>
              </w:rPr>
              <w:t xml:space="preserve">  Configure:</w:t>
            </w:r>
          </w:p>
          <w:p w14:paraId="67D37D91" w14:textId="77777777" w:rsidR="00841FF2" w:rsidRPr="00700207" w:rsidRDefault="00841FF2" w:rsidP="00841FF2">
            <w:pPr>
              <w:rPr>
                <w:rStyle w:val="CodeSnippet"/>
              </w:rPr>
            </w:pPr>
            <w:r w:rsidRPr="00700207">
              <w:rPr>
                <w:rStyle w:val="CodeSnippet"/>
              </w:rPr>
              <w:t xml:space="preserve">    pre_configure_source:</w:t>
            </w:r>
          </w:p>
          <w:p w14:paraId="37851E1C" w14:textId="77777777" w:rsidR="00841FF2" w:rsidRPr="00700207" w:rsidRDefault="00841FF2" w:rsidP="00841FF2">
            <w:pPr>
              <w:rPr>
                <w:rStyle w:val="CodeSnippet"/>
              </w:rPr>
            </w:pPr>
            <w:r w:rsidRPr="00700207">
              <w:rPr>
                <w:rStyle w:val="CodeSnippet"/>
              </w:rPr>
              <w:lastRenderedPageBreak/>
              <w:t xml:space="preserve">      implementation: </w:t>
            </w:r>
          </w:p>
          <w:p w14:paraId="08E0EA5F" w14:textId="77777777" w:rsidR="00841FF2" w:rsidRPr="00700207" w:rsidRDefault="00841FF2" w:rsidP="00841FF2">
            <w:pPr>
              <w:rPr>
                <w:rStyle w:val="CodeSnippet"/>
              </w:rPr>
            </w:pPr>
            <w:r w:rsidRPr="00700207">
              <w:rPr>
                <w:rStyle w:val="CodeSnippet"/>
              </w:rPr>
              <w:t xml:space="preserve">        primary: </w:t>
            </w:r>
          </w:p>
          <w:p w14:paraId="378BFBF4" w14:textId="77777777" w:rsidR="00841FF2" w:rsidRPr="00700207" w:rsidRDefault="00841FF2" w:rsidP="00841FF2">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104D9763" w14:textId="77777777" w:rsidR="00841FF2" w:rsidRPr="00700207" w:rsidRDefault="00841FF2" w:rsidP="00841FF2">
            <w:pPr>
              <w:rPr>
                <w:rStyle w:val="CodeSnippet"/>
                <w:noProof/>
              </w:rPr>
            </w:pPr>
            <w:r w:rsidRPr="00700207">
              <w:rPr>
                <w:rStyle w:val="CodeSnippet"/>
                <w:noProof/>
              </w:rPr>
              <w:t xml:space="preserve">          type: tosca.artifacts.Implementation.Bash</w:t>
            </w:r>
          </w:p>
          <w:p w14:paraId="0BB558FB" w14:textId="77777777" w:rsidR="00841FF2" w:rsidRPr="00700207" w:rsidRDefault="00841FF2" w:rsidP="00841FF2">
            <w:pPr>
              <w:rPr>
                <w:rStyle w:val="CodeSnippet"/>
                <w:noProof/>
              </w:rPr>
            </w:pPr>
            <w:r w:rsidRPr="00700207">
              <w:rPr>
                <w:rStyle w:val="CodeSnippet"/>
                <w:noProof/>
              </w:rPr>
              <w:t xml:space="preserve">          repository: my_service_catalog</w:t>
            </w:r>
          </w:p>
          <w:p w14:paraId="47234882" w14:textId="77777777" w:rsidR="00841FF2" w:rsidRPr="0051610A" w:rsidRDefault="00841FF2" w:rsidP="00841FF2">
            <w:pPr>
              <w:rPr>
                <w:rStyle w:val="CodeSnippet"/>
                <w:lang w:val="en-GB"/>
              </w:rPr>
            </w:pPr>
            <w:r w:rsidRPr="00700207">
              <w:rPr>
                <w:rStyle w:val="CodeSnippet"/>
              </w:rPr>
              <w:t xml:space="preserve">        </w:t>
            </w:r>
            <w:r w:rsidRPr="0051610A">
              <w:rPr>
                <w:rStyle w:val="CodeSnippet"/>
                <w:lang w:val="en-GB"/>
              </w:rPr>
              <w:t>dependencies:           - file : scripts/setup.sh</w:t>
            </w:r>
          </w:p>
          <w:p w14:paraId="2FA18D54" w14:textId="77777777" w:rsidR="00841FF2" w:rsidRPr="00700207" w:rsidRDefault="00841FF2" w:rsidP="00841FF2">
            <w:pPr>
              <w:rPr>
                <w:rStyle w:val="CodeSnippet"/>
                <w:lang w:val="en-GB"/>
              </w:rPr>
            </w:pPr>
            <w:r w:rsidRPr="0051610A">
              <w:rPr>
                <w:rStyle w:val="CodeSnippet"/>
                <w:lang w:val="en-GB"/>
              </w:rPr>
              <w:t xml:space="preserve">             </w:t>
            </w:r>
            <w:r w:rsidRPr="00700207">
              <w:rPr>
                <w:rStyle w:val="CodeSnippet"/>
                <w:lang w:val="en-GB"/>
              </w:rPr>
              <w:t>type : tosca.artifacts.Implementation.Bash</w:t>
            </w:r>
          </w:p>
          <w:p w14:paraId="63B78AC8" w14:textId="77777777" w:rsidR="00841FF2" w:rsidRPr="00AA3E19" w:rsidRDefault="00841FF2" w:rsidP="00841FF2">
            <w:pPr>
              <w:rPr>
                <w:rStyle w:val="CodeSnippet"/>
              </w:rPr>
            </w:pPr>
            <w:r w:rsidRPr="00700207">
              <w:rPr>
                <w:rStyle w:val="CodeSnippet"/>
                <w:lang w:val="en-GB"/>
              </w:rPr>
              <w:t xml:space="preserve">             Repository : my_service_catalog</w:t>
            </w:r>
          </w:p>
          <w:p w14:paraId="13540E80" w14:textId="77777777" w:rsidR="00841FF2" w:rsidRPr="007E1EAE" w:rsidRDefault="00841FF2" w:rsidP="00841FF2">
            <w:pPr>
              <w:rPr>
                <w:rStyle w:val="CodeSnippet"/>
              </w:rPr>
            </w:pPr>
            <w:r w:rsidRPr="007E1EAE">
              <w:rPr>
                <w:rStyle w:val="CodeSnippet"/>
              </w:rPr>
              <w:t xml:space="preserve">        </w:t>
            </w:r>
          </w:p>
        </w:tc>
      </w:tr>
    </w:tbl>
    <w:p w14:paraId="5D73CFA6" w14:textId="77777777" w:rsidR="00841FF2" w:rsidRPr="007E1EAE" w:rsidRDefault="00841FF2" w:rsidP="00841FF2">
      <w:pPr>
        <w:pStyle w:val="Heading3"/>
      </w:pPr>
      <w:bookmarkStart w:id="706" w:name="_Toc454457744"/>
      <w:bookmarkStart w:id="707" w:name="_Toc454458543"/>
      <w:bookmarkStart w:id="708" w:name="DEFN_ELEMENT_INTERFACE_DEF"/>
      <w:r w:rsidRPr="007E1EAE">
        <w:lastRenderedPageBreak/>
        <w:t>Interface definition</w:t>
      </w:r>
      <w:bookmarkEnd w:id="706"/>
      <w:bookmarkEnd w:id="707"/>
    </w:p>
    <w:bookmarkEnd w:id="708"/>
    <w:p w14:paraId="3EF1F071" w14:textId="77777777" w:rsidR="00841FF2" w:rsidRPr="007E1EAE" w:rsidRDefault="00841FF2" w:rsidP="00841FF2">
      <w:r w:rsidRPr="007E1EAE">
        <w:t xml:space="preserve">An interface definition defines a named interface that can be associated with a Node or Relationship Type </w:t>
      </w:r>
    </w:p>
    <w:p w14:paraId="62A1F06C" w14:textId="77777777" w:rsidR="00841FF2" w:rsidRPr="007E1EAE" w:rsidRDefault="00841FF2" w:rsidP="00841FF2">
      <w:pPr>
        <w:pStyle w:val="Heading4"/>
      </w:pPr>
      <w:r w:rsidRPr="007E1EAE">
        <w:t>Keynames</w:t>
      </w:r>
    </w:p>
    <w:p w14:paraId="7991431C" w14:textId="77777777" w:rsidR="00841FF2" w:rsidRPr="007E1EAE" w:rsidRDefault="00841FF2" w:rsidP="00841FF2">
      <w:pPr>
        <w:pStyle w:val="NormalaroundTable"/>
      </w:pPr>
      <w:r w:rsidRPr="007E1EAE">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2"/>
        <w:gridCol w:w="1015"/>
        <w:gridCol w:w="1909"/>
        <w:gridCol w:w="5227"/>
      </w:tblGrid>
      <w:tr w:rsidR="00841FF2" w:rsidRPr="007E1EAE" w14:paraId="1228C510" w14:textId="77777777" w:rsidTr="00841FF2">
        <w:trPr>
          <w:cantSplit/>
          <w:tblHeader/>
        </w:trPr>
        <w:tc>
          <w:tcPr>
            <w:tcW w:w="576" w:type="pct"/>
            <w:shd w:val="clear" w:color="auto" w:fill="D9D9D9"/>
          </w:tcPr>
          <w:p w14:paraId="54C88E3E" w14:textId="77777777" w:rsidR="00841FF2" w:rsidRPr="007E1EAE" w:rsidRDefault="00841FF2" w:rsidP="00841FF2">
            <w:pPr>
              <w:pStyle w:val="TableText-Heading"/>
            </w:pPr>
            <w:r w:rsidRPr="007E1EAE">
              <w:t>Keyname</w:t>
            </w:r>
          </w:p>
        </w:tc>
        <w:tc>
          <w:tcPr>
            <w:tcW w:w="551" w:type="pct"/>
            <w:shd w:val="clear" w:color="auto" w:fill="D9D9D9"/>
          </w:tcPr>
          <w:p w14:paraId="2D05D124" w14:textId="77777777" w:rsidR="00841FF2" w:rsidRPr="007E1EAE" w:rsidRDefault="00841FF2" w:rsidP="00841FF2">
            <w:pPr>
              <w:pStyle w:val="TableText-Heading"/>
            </w:pPr>
            <w:r w:rsidRPr="007E1EAE">
              <w:t>Required</w:t>
            </w:r>
          </w:p>
        </w:tc>
        <w:tc>
          <w:tcPr>
            <w:tcW w:w="1036" w:type="pct"/>
            <w:shd w:val="clear" w:color="auto" w:fill="D9D9D9"/>
          </w:tcPr>
          <w:p w14:paraId="53352C24" w14:textId="77777777" w:rsidR="00841FF2" w:rsidRPr="007E1EAE" w:rsidRDefault="00841FF2" w:rsidP="00841FF2">
            <w:pPr>
              <w:pStyle w:val="TableText-Heading"/>
            </w:pPr>
            <w:r w:rsidRPr="007E1EAE">
              <w:t>Type</w:t>
            </w:r>
          </w:p>
        </w:tc>
        <w:tc>
          <w:tcPr>
            <w:tcW w:w="2837" w:type="pct"/>
            <w:shd w:val="clear" w:color="auto" w:fill="D9D9D9"/>
          </w:tcPr>
          <w:p w14:paraId="39EB47A8" w14:textId="77777777" w:rsidR="00841FF2" w:rsidRPr="007E1EAE" w:rsidRDefault="00841FF2" w:rsidP="00841FF2">
            <w:pPr>
              <w:pStyle w:val="TableText-Heading"/>
            </w:pPr>
            <w:r w:rsidRPr="007E1EAE">
              <w:t>Description</w:t>
            </w:r>
          </w:p>
        </w:tc>
      </w:tr>
      <w:tr w:rsidR="00841FF2" w:rsidRPr="00D8575F" w14:paraId="25C5D4E9" w14:textId="77777777" w:rsidTr="00841FF2">
        <w:trPr>
          <w:cantSplit/>
        </w:trPr>
        <w:tc>
          <w:tcPr>
            <w:tcW w:w="576" w:type="pct"/>
            <w:vMerge w:val="restart"/>
            <w:shd w:val="clear" w:color="auto" w:fill="FFFFFF"/>
          </w:tcPr>
          <w:p w14:paraId="411C9FCC" w14:textId="77777777" w:rsidR="00841FF2" w:rsidRPr="007E1EAE" w:rsidRDefault="00841FF2" w:rsidP="00841FF2">
            <w:pPr>
              <w:pStyle w:val="TableText"/>
              <w:rPr>
                <w:noProof/>
              </w:rPr>
            </w:pPr>
            <w:r w:rsidRPr="007E1EAE">
              <w:rPr>
                <w:noProof/>
              </w:rPr>
              <w:t>inputs</w:t>
            </w:r>
          </w:p>
        </w:tc>
        <w:tc>
          <w:tcPr>
            <w:tcW w:w="551" w:type="pct"/>
            <w:shd w:val="clear" w:color="auto" w:fill="FFFFFF"/>
          </w:tcPr>
          <w:p w14:paraId="022B3CAA" w14:textId="77777777" w:rsidR="00841FF2" w:rsidRPr="007E1EAE" w:rsidRDefault="00841FF2" w:rsidP="00841FF2">
            <w:pPr>
              <w:pStyle w:val="TableText"/>
            </w:pPr>
            <w:r w:rsidRPr="007E1EAE">
              <w:t>no</w:t>
            </w:r>
          </w:p>
        </w:tc>
        <w:tc>
          <w:tcPr>
            <w:tcW w:w="1036" w:type="pct"/>
            <w:shd w:val="clear" w:color="auto" w:fill="FFFFFF"/>
          </w:tcPr>
          <w:p w14:paraId="4FC2FA48" w14:textId="77777777" w:rsidR="00841FF2" w:rsidRPr="007E1EAE" w:rsidRDefault="00841FF2" w:rsidP="00841FF2">
            <w:pPr>
              <w:pStyle w:val="TableText"/>
            </w:pPr>
            <w:r w:rsidRPr="007E1EAE">
              <w:t xml:space="preserve">list of </w:t>
            </w:r>
          </w:p>
          <w:p w14:paraId="060882AA"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37" w:type="pct"/>
            <w:shd w:val="clear" w:color="auto" w:fill="FFFFFF"/>
          </w:tcPr>
          <w:p w14:paraId="0F896A75" w14:textId="77777777" w:rsidR="00841FF2" w:rsidRPr="007E1EAE" w:rsidRDefault="00841FF2" w:rsidP="00841FF2">
            <w:pPr>
              <w:pStyle w:val="TableText"/>
            </w:pPr>
            <w:r w:rsidRPr="007E1EAE">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841FF2" w:rsidRPr="00D8575F" w14:paraId="394008CE" w14:textId="77777777" w:rsidTr="00841FF2">
        <w:trPr>
          <w:cantSplit/>
        </w:trPr>
        <w:tc>
          <w:tcPr>
            <w:tcW w:w="576" w:type="pct"/>
            <w:vMerge/>
            <w:shd w:val="clear" w:color="auto" w:fill="FFFFFF"/>
          </w:tcPr>
          <w:p w14:paraId="3185B048" w14:textId="77777777" w:rsidR="00841FF2" w:rsidRPr="007E1EAE" w:rsidRDefault="00841FF2" w:rsidP="00841FF2">
            <w:pPr>
              <w:pStyle w:val="TableText"/>
              <w:rPr>
                <w:noProof/>
              </w:rPr>
            </w:pPr>
          </w:p>
        </w:tc>
        <w:tc>
          <w:tcPr>
            <w:tcW w:w="551" w:type="pct"/>
            <w:shd w:val="clear" w:color="auto" w:fill="FFFFFF"/>
          </w:tcPr>
          <w:p w14:paraId="70C8987D" w14:textId="77777777" w:rsidR="00841FF2" w:rsidRPr="007E1EAE" w:rsidRDefault="00841FF2" w:rsidP="00841FF2">
            <w:pPr>
              <w:pStyle w:val="TableText"/>
            </w:pPr>
            <w:r w:rsidRPr="007E1EAE">
              <w:t>no</w:t>
            </w:r>
          </w:p>
        </w:tc>
        <w:tc>
          <w:tcPr>
            <w:tcW w:w="1036" w:type="pct"/>
            <w:shd w:val="clear" w:color="auto" w:fill="FFFFFF"/>
          </w:tcPr>
          <w:p w14:paraId="5A8EE78C" w14:textId="77777777" w:rsidR="00841FF2" w:rsidRPr="007E1EAE" w:rsidRDefault="00841FF2" w:rsidP="00841FF2">
            <w:pPr>
              <w:pStyle w:val="TableText"/>
            </w:pPr>
            <w:r w:rsidRPr="007E1EAE">
              <w:t xml:space="preserve">list of </w:t>
            </w:r>
          </w:p>
          <w:p w14:paraId="3755D4AE"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837" w:type="pct"/>
            <w:shd w:val="clear" w:color="auto" w:fill="FFFFFF"/>
          </w:tcPr>
          <w:p w14:paraId="72CCE37C" w14:textId="77777777" w:rsidR="00841FF2" w:rsidRPr="007E1EAE" w:rsidRDefault="00841FF2" w:rsidP="00841FF2">
            <w:pPr>
              <w:pStyle w:val="TableText"/>
            </w:pPr>
            <w:r w:rsidRPr="007E1EAE">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689E8AF2" w14:textId="77777777" w:rsidR="00841FF2" w:rsidRPr="007E1EAE" w:rsidRDefault="00841FF2" w:rsidP="00841FF2">
      <w:pPr>
        <w:pStyle w:val="Heading4"/>
      </w:pPr>
      <w:r w:rsidRPr="007E1EAE">
        <w:t>Grammar</w:t>
      </w:r>
    </w:p>
    <w:p w14:paraId="25454407" w14:textId="77777777" w:rsidR="00841FF2" w:rsidRPr="007E1EAE" w:rsidRDefault="00841FF2" w:rsidP="00841FF2">
      <w:pPr>
        <w:pStyle w:val="NormalaroundTable"/>
      </w:pPr>
      <w:r w:rsidRPr="007E1EAE">
        <w:t>Interface definitions have the following grammar:</w:t>
      </w:r>
    </w:p>
    <w:p w14:paraId="6D4F7969" w14:textId="77777777" w:rsidR="00841FF2" w:rsidRPr="007E1EAE" w:rsidRDefault="00841FF2" w:rsidP="00841FF2">
      <w:pPr>
        <w:pStyle w:val="Heading5"/>
      </w:pPr>
      <w:r w:rsidRPr="007E1EAE">
        <w:t>Extended notation for use in Type definitions</w:t>
      </w:r>
    </w:p>
    <w:p w14:paraId="1CF1AC2E" w14:textId="77777777" w:rsidR="00841FF2" w:rsidRPr="007E1EAE" w:rsidRDefault="00841FF2" w:rsidP="00841FF2">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9900592" w14:textId="77777777" w:rsidTr="00841FF2">
        <w:trPr>
          <w:trHeight w:val="256"/>
        </w:trPr>
        <w:tc>
          <w:tcPr>
            <w:tcW w:w="9576" w:type="dxa"/>
            <w:shd w:val="clear" w:color="auto" w:fill="D9D9D9" w:themeFill="background1" w:themeFillShade="D9"/>
          </w:tcPr>
          <w:p w14:paraId="7E671E13"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54F9B60A"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AC97048" w14:textId="77777777" w:rsidR="00841FF2" w:rsidRPr="007E1EAE" w:rsidRDefault="00841FF2" w:rsidP="00841FF2">
            <w:pPr>
              <w:rPr>
                <w:rStyle w:val="CodeSnippet"/>
                <w:noProof/>
              </w:rPr>
            </w:pPr>
            <w:r w:rsidRPr="007E1EAE">
              <w:rPr>
                <w:rStyle w:val="CodeSnippet"/>
                <w:noProof/>
              </w:rPr>
              <w:t xml:space="preserve">  inputs: </w:t>
            </w:r>
          </w:p>
          <w:p w14:paraId="6CE53B0B"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116FA60"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0532A3EF" w14:textId="77777777" w:rsidR="00841FF2" w:rsidRPr="007E1EAE" w:rsidRDefault="00841FF2" w:rsidP="00841FF2">
      <w:pPr>
        <w:pStyle w:val="Heading5"/>
      </w:pPr>
      <w:r w:rsidRPr="007E1EAE">
        <w:t>Extended notation for use in Template definitions</w:t>
      </w:r>
    </w:p>
    <w:p w14:paraId="02C7BEE7" w14:textId="77777777" w:rsidR="00841FF2" w:rsidRPr="007E1EAE" w:rsidRDefault="00841FF2" w:rsidP="00841FF2">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AC46F3B" w14:textId="77777777" w:rsidTr="00841FF2">
        <w:trPr>
          <w:trHeight w:val="256"/>
        </w:trPr>
        <w:tc>
          <w:tcPr>
            <w:tcW w:w="9576" w:type="dxa"/>
            <w:shd w:val="clear" w:color="auto" w:fill="D9D9D9" w:themeFill="background1" w:themeFillShade="D9"/>
          </w:tcPr>
          <w:p w14:paraId="43F34470"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6955015" w14:textId="77777777" w:rsidR="00841FF2" w:rsidRPr="007E1EAE" w:rsidRDefault="00841FF2" w:rsidP="00841FF2">
            <w:pPr>
              <w:rPr>
                <w:rStyle w:val="CodeSnippet"/>
                <w:noProof/>
              </w:rPr>
            </w:pPr>
            <w:r w:rsidRPr="007E1EAE">
              <w:rPr>
                <w:rStyle w:val="CodeSnippet"/>
                <w:noProof/>
              </w:rPr>
              <w:t xml:space="preserve">  inputs: </w:t>
            </w:r>
          </w:p>
          <w:p w14:paraId="092E2CD8"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B7B0D92"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6CEC186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38720050" w14:textId="77777777" w:rsidR="00841FF2" w:rsidRPr="007E1EAE" w:rsidRDefault="00841FF2" w:rsidP="00971CED">
      <w:pPr>
        <w:pStyle w:val="ListParagraph"/>
        <w:numPr>
          <w:ilvl w:val="0"/>
          <w:numId w:val="27"/>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882DA80"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1F052762" w14:textId="77777777" w:rsidR="00841FF2" w:rsidRPr="007E1EAE" w:rsidRDefault="00841FF2" w:rsidP="00971CED">
      <w:pPr>
        <w:pStyle w:val="ListParagraph"/>
        <w:numPr>
          <w:ilvl w:val="0"/>
          <w:numId w:val="2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23C4AE00" w14:textId="77777777" w:rsidR="00841FF2" w:rsidRPr="007E1EAE" w:rsidRDefault="00841FF2" w:rsidP="00971CED">
      <w:pPr>
        <w:pStyle w:val="ListParagraph"/>
        <w:numPr>
          <w:ilvl w:val="1"/>
          <w:numId w:val="50"/>
        </w:numPr>
        <w:ind w:left="1080" w:hanging="270"/>
        <w:rPr>
          <w:i/>
        </w:rPr>
      </w:pPr>
      <w:r w:rsidRPr="007E1EAE">
        <w:rPr>
          <w:i/>
        </w:rPr>
        <w:t>This means these properties and their values would be accessible to the implementation artifacts (e.g., scripts) associated to each operation during their execution.</w:t>
      </w:r>
    </w:p>
    <w:p w14:paraId="4B53EFD8" w14:textId="77777777" w:rsidR="00841FF2" w:rsidRPr="007E1EAE" w:rsidRDefault="00841FF2" w:rsidP="00971CED">
      <w:pPr>
        <w:pStyle w:val="ListParagraph"/>
        <w:numPr>
          <w:ilvl w:val="0"/>
          <w:numId w:val="27"/>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6E2513FF" w14:textId="77777777" w:rsidR="00841FF2" w:rsidRPr="007E1EAE" w:rsidRDefault="00841FF2" w:rsidP="00971CED">
      <w:pPr>
        <w:pStyle w:val="ListParagraph"/>
        <w:numPr>
          <w:ilvl w:val="0"/>
          <w:numId w:val="27"/>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709" w:name="_Toc302251693"/>
      <w:bookmarkStart w:id="710" w:name="_Toc310749087"/>
    </w:p>
    <w:p w14:paraId="1F7D185F" w14:textId="77777777" w:rsidR="00841FF2" w:rsidRPr="007E1EAE" w:rsidRDefault="00841FF2" w:rsidP="00841FF2">
      <w:pPr>
        <w:pStyle w:val="Heading3"/>
      </w:pPr>
      <w:bookmarkStart w:id="711" w:name="_Toc454457745"/>
      <w:bookmarkStart w:id="712" w:name="_Toc454458544"/>
      <w:bookmarkStart w:id="713" w:name="DEFN_ELEMENT_EVENT_FILTER"/>
      <w:r w:rsidRPr="007E1EAE">
        <w:t>Event Filter definition</w:t>
      </w:r>
      <w:bookmarkEnd w:id="711"/>
      <w:bookmarkEnd w:id="712"/>
    </w:p>
    <w:bookmarkEnd w:id="713"/>
    <w:p w14:paraId="1D1CBC5F" w14:textId="77777777" w:rsidR="00841FF2" w:rsidRPr="007E1EAE" w:rsidRDefault="00841FF2" w:rsidP="00841FF2">
      <w:r w:rsidRPr="007E1EAE">
        <w:t>An event filter definition defines criteria for selection of an attribute, for the purpose of monitoring it, within a TOSCA entity, or one its capabilities.</w:t>
      </w:r>
    </w:p>
    <w:p w14:paraId="72734367" w14:textId="77777777" w:rsidR="00841FF2" w:rsidRPr="007E1EAE" w:rsidRDefault="00841FF2" w:rsidP="00841FF2">
      <w:pPr>
        <w:pStyle w:val="Heading4"/>
      </w:pPr>
      <w:r w:rsidRPr="007E1EAE">
        <w:t>Keynames</w:t>
      </w:r>
    </w:p>
    <w:p w14:paraId="4AEDBDC7" w14:textId="77777777" w:rsidR="00841FF2" w:rsidRPr="007E1EAE" w:rsidRDefault="00841FF2" w:rsidP="00841FF2">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5FE99A9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D9662C5"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D57F37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224C6AC"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7E67A2A" w14:textId="77777777" w:rsidR="00841FF2" w:rsidRPr="007E1EAE" w:rsidRDefault="00841FF2" w:rsidP="00841FF2">
            <w:pPr>
              <w:pStyle w:val="TableText-Heading"/>
              <w:spacing w:line="276" w:lineRule="auto"/>
            </w:pPr>
            <w:r w:rsidRPr="007E1EAE">
              <w:t>Description</w:t>
            </w:r>
          </w:p>
        </w:tc>
      </w:tr>
      <w:tr w:rsidR="00841FF2" w:rsidRPr="0051610A" w14:paraId="7BEC4C51"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FDD4E88" w14:textId="77777777" w:rsidR="00841FF2" w:rsidRPr="007E1EAE" w:rsidRDefault="00841FF2" w:rsidP="00841FF2">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1A748D" w14:textId="77777777" w:rsidR="00841FF2" w:rsidRPr="007E1EAE" w:rsidRDefault="00841FF2" w:rsidP="00841FF2">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9F60116"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D94AE36" w14:textId="77777777" w:rsidR="00841FF2" w:rsidRPr="007E1EAE" w:rsidRDefault="00841FF2" w:rsidP="00841FF2">
            <w:pPr>
              <w:pStyle w:val="TableText"/>
              <w:spacing w:line="276" w:lineRule="auto"/>
            </w:pPr>
            <w:r w:rsidRPr="007E1EAE">
              <w:t>The required name of the node type or template that contains either the attribute to be monitored or contains the requirement  that references the node that contains the attribute to be monitored.</w:t>
            </w:r>
          </w:p>
        </w:tc>
      </w:tr>
      <w:tr w:rsidR="00841FF2" w:rsidRPr="00D8575F" w14:paraId="38F225DD"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38C5A0" w14:textId="77777777" w:rsidR="00841FF2" w:rsidRPr="007E1EAE" w:rsidRDefault="00841FF2" w:rsidP="00841FF2">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4024AE4"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06FFD669"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FD13BDC" w14:textId="77777777" w:rsidR="00841FF2" w:rsidRPr="007E1EAE" w:rsidRDefault="00841FF2" w:rsidP="00841FF2">
            <w:pPr>
              <w:pStyle w:val="TableText"/>
              <w:spacing w:line="276" w:lineRule="auto"/>
            </w:pPr>
            <w:r w:rsidRPr="007E1EAE">
              <w:t>The optional name of the requirement within the filter’s node that can be used to locate a referenced node that contains an attribute to monitor.</w:t>
            </w:r>
          </w:p>
        </w:tc>
      </w:tr>
      <w:tr w:rsidR="00841FF2" w:rsidRPr="00D8575F" w14:paraId="7D534A1E"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CA358F1" w14:textId="77777777" w:rsidR="00841FF2" w:rsidRPr="007E1EAE" w:rsidRDefault="00841FF2" w:rsidP="00841FF2">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197DE3B"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A355E9E"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C7B9D6E" w14:textId="77777777" w:rsidR="00841FF2" w:rsidRPr="007E1EAE" w:rsidRDefault="00841FF2" w:rsidP="00841FF2">
            <w:pPr>
              <w:pStyle w:val="TableText"/>
              <w:spacing w:line="276" w:lineRule="auto"/>
            </w:pPr>
            <w:r w:rsidRPr="007E1EAE">
              <w:t>The optional name of a capability within the filter’s node or within the node referenced by its requirement that contains the attribute to monitor.</w:t>
            </w:r>
          </w:p>
        </w:tc>
      </w:tr>
    </w:tbl>
    <w:p w14:paraId="7F4F53D6" w14:textId="77777777" w:rsidR="00841FF2" w:rsidRPr="007E1EAE" w:rsidRDefault="00841FF2" w:rsidP="00841FF2">
      <w:pPr>
        <w:pStyle w:val="Heading4"/>
      </w:pPr>
      <w:r w:rsidRPr="007E1EAE">
        <w:t>Grammar</w:t>
      </w:r>
    </w:p>
    <w:p w14:paraId="21502B29" w14:textId="77777777" w:rsidR="00841FF2" w:rsidRPr="007E1EAE" w:rsidRDefault="00841FF2" w:rsidP="00841FF2">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ADAE94" w14:textId="77777777" w:rsidTr="00841FF2">
        <w:trPr>
          <w:trHeight w:val="256"/>
        </w:trPr>
        <w:tc>
          <w:tcPr>
            <w:tcW w:w="9576" w:type="dxa"/>
            <w:shd w:val="clear" w:color="auto" w:fill="D9D9D9" w:themeFill="background1" w:themeFillShade="D9"/>
          </w:tcPr>
          <w:p w14:paraId="1B948576" w14:textId="77777777" w:rsidR="00841FF2" w:rsidRPr="007E1EAE" w:rsidRDefault="00841FF2" w:rsidP="00841FF2">
            <w:pPr>
              <w:rPr>
                <w:rStyle w:val="CodeSnippet"/>
                <w:noProof/>
              </w:rPr>
            </w:pPr>
            <w:r w:rsidRPr="007E1EAE">
              <w:rPr>
                <w:rStyle w:val="CodeSnippet"/>
                <w:noProof/>
              </w:rPr>
              <w:t>node: &lt;node_type_name&gt; | &lt;node_template_name&gt;</w:t>
            </w:r>
          </w:p>
          <w:p w14:paraId="2BD0B0DF" w14:textId="77777777" w:rsidR="00841FF2" w:rsidRPr="007E1EAE" w:rsidRDefault="00841FF2" w:rsidP="00841FF2">
            <w:pPr>
              <w:rPr>
                <w:rStyle w:val="CodeSnippet"/>
                <w:noProof/>
              </w:rPr>
            </w:pPr>
            <w:r w:rsidRPr="007E1EAE">
              <w:rPr>
                <w:rStyle w:val="CodeSnippet"/>
                <w:noProof/>
              </w:rPr>
              <w:t>requirement: &lt;requirement_name&gt;</w:t>
            </w:r>
          </w:p>
          <w:p w14:paraId="001E2CEA" w14:textId="77777777" w:rsidR="00841FF2" w:rsidRPr="007E1EAE" w:rsidRDefault="00841FF2" w:rsidP="00841FF2">
            <w:pPr>
              <w:rPr>
                <w:rStyle w:val="CodeSnippet"/>
                <w:noProof/>
              </w:rPr>
            </w:pPr>
            <w:r w:rsidRPr="007E1EAE">
              <w:rPr>
                <w:rStyle w:val="CodeSnippet"/>
                <w:noProof/>
              </w:rPr>
              <w:t>capability: &lt;capability_name&gt;</w:t>
            </w:r>
          </w:p>
        </w:tc>
      </w:tr>
    </w:tbl>
    <w:p w14:paraId="420F25A1" w14:textId="77777777" w:rsidR="00841FF2" w:rsidRPr="007E1EAE" w:rsidRDefault="00841FF2" w:rsidP="00841FF2">
      <w:pPr>
        <w:pStyle w:val="NormalaroundTable"/>
      </w:pPr>
      <w:r w:rsidRPr="007E1EAE">
        <w:t>In the above grammar, the pseudo values that appear in angle brackets have the following meaning:</w:t>
      </w:r>
    </w:p>
    <w:p w14:paraId="5A236CC0"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1C0FE4BC"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lastRenderedPageBreak/>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28C6B1C0" w14:textId="77777777" w:rsidR="00841FF2" w:rsidRPr="007E1EAE" w:rsidRDefault="00841FF2" w:rsidP="00971CED">
      <w:pPr>
        <w:pStyle w:val="ListParagraph"/>
        <w:numPr>
          <w:ilvl w:val="0"/>
          <w:numId w:val="91"/>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699DE817" w14:textId="77777777" w:rsidR="00841FF2" w:rsidRPr="007E1EAE" w:rsidRDefault="00841FF2" w:rsidP="00971CED">
      <w:pPr>
        <w:pStyle w:val="ListParagraph"/>
        <w:numPr>
          <w:ilvl w:val="0"/>
          <w:numId w:val="91"/>
        </w:numPr>
        <w:ind w:left="630" w:hanging="270"/>
      </w:pPr>
      <w:r w:rsidRPr="007E1EAE">
        <w:rPr>
          <w:rStyle w:val="CodeSnippetHighlight"/>
        </w:rPr>
        <w:t xml:space="preserve">capability_name: </w:t>
      </w:r>
      <w:r w:rsidRPr="007E1EAE">
        <w:t>represents the optional name of a capability that would be used to select (filter) the attribute to monitor.</w:t>
      </w:r>
    </w:p>
    <w:p w14:paraId="69DDB649" w14:textId="77777777" w:rsidR="00841FF2" w:rsidRPr="007E1EAE" w:rsidRDefault="00841FF2" w:rsidP="00841FF2">
      <w:pPr>
        <w:pStyle w:val="Heading3"/>
      </w:pPr>
      <w:bookmarkStart w:id="714" w:name="_Trigger_definition"/>
      <w:bookmarkStart w:id="715" w:name="_Trigger_definition_1"/>
      <w:bookmarkStart w:id="716" w:name="_Toc454457746"/>
      <w:bookmarkStart w:id="717" w:name="_Toc454458545"/>
      <w:bookmarkStart w:id="718" w:name="DEFN_ENTITY_TRIGGER_DEFN"/>
      <w:bookmarkEnd w:id="714"/>
      <w:bookmarkEnd w:id="715"/>
      <w:r w:rsidRPr="007E1EAE">
        <w:t>Trigger definition</w:t>
      </w:r>
      <w:bookmarkEnd w:id="716"/>
      <w:bookmarkEnd w:id="717"/>
    </w:p>
    <w:bookmarkEnd w:id="718"/>
    <w:p w14:paraId="79A6F8FD" w14:textId="77777777" w:rsidR="00841FF2" w:rsidRPr="007E1EAE" w:rsidRDefault="00841FF2" w:rsidP="00841FF2">
      <w:r w:rsidRPr="007E1EAE">
        <w:t>A trigger definition defines the event, condition and action that is used to “trigger” a policy it is associated with.</w:t>
      </w:r>
    </w:p>
    <w:p w14:paraId="15AB0663" w14:textId="77777777" w:rsidR="00841FF2" w:rsidRPr="007E1EAE" w:rsidRDefault="00841FF2" w:rsidP="00841FF2">
      <w:pPr>
        <w:pStyle w:val="Heading4"/>
      </w:pPr>
      <w:r w:rsidRPr="007E1EAE">
        <w:t>Keynames</w:t>
      </w:r>
    </w:p>
    <w:p w14:paraId="5D20BCD5" w14:textId="77777777" w:rsidR="00841FF2" w:rsidRPr="007E1EAE" w:rsidRDefault="00841FF2" w:rsidP="00841FF2">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12"/>
        <w:gridCol w:w="1679"/>
        <w:gridCol w:w="4946"/>
      </w:tblGrid>
      <w:tr w:rsidR="00841FF2" w:rsidRPr="007E1EAE" w14:paraId="57ED95E1" w14:textId="77777777" w:rsidTr="00841FF2">
        <w:trPr>
          <w:cantSplit/>
          <w:tblHeader/>
        </w:trPr>
        <w:tc>
          <w:tcPr>
            <w:tcW w:w="856" w:type="pct"/>
            <w:shd w:val="clear" w:color="auto" w:fill="D9D9D9"/>
          </w:tcPr>
          <w:p w14:paraId="4BF93269" w14:textId="77777777" w:rsidR="00841FF2" w:rsidRPr="007E1EAE" w:rsidRDefault="00841FF2" w:rsidP="00841FF2">
            <w:pPr>
              <w:pStyle w:val="TableText-Heading"/>
            </w:pPr>
            <w:r w:rsidRPr="007E1EAE">
              <w:t>Keyname</w:t>
            </w:r>
          </w:p>
        </w:tc>
        <w:tc>
          <w:tcPr>
            <w:tcW w:w="549" w:type="pct"/>
            <w:shd w:val="clear" w:color="auto" w:fill="D9D9D9"/>
          </w:tcPr>
          <w:p w14:paraId="320FC9BA" w14:textId="77777777" w:rsidR="00841FF2" w:rsidRPr="007E1EAE" w:rsidRDefault="00841FF2" w:rsidP="00841FF2">
            <w:pPr>
              <w:pStyle w:val="TableText-Heading"/>
            </w:pPr>
            <w:r w:rsidRPr="007E1EAE">
              <w:t>Required</w:t>
            </w:r>
          </w:p>
        </w:tc>
        <w:tc>
          <w:tcPr>
            <w:tcW w:w="911" w:type="pct"/>
            <w:shd w:val="clear" w:color="auto" w:fill="D9D9D9"/>
          </w:tcPr>
          <w:p w14:paraId="22BAA769" w14:textId="77777777" w:rsidR="00841FF2" w:rsidRPr="007E1EAE" w:rsidRDefault="00841FF2" w:rsidP="00841FF2">
            <w:pPr>
              <w:pStyle w:val="TableText-Heading"/>
            </w:pPr>
            <w:r w:rsidRPr="007E1EAE">
              <w:t>Type</w:t>
            </w:r>
          </w:p>
        </w:tc>
        <w:tc>
          <w:tcPr>
            <w:tcW w:w="2684" w:type="pct"/>
            <w:shd w:val="clear" w:color="auto" w:fill="D9D9D9"/>
          </w:tcPr>
          <w:p w14:paraId="6DB51B84" w14:textId="77777777" w:rsidR="00841FF2" w:rsidRPr="007E1EAE" w:rsidRDefault="00841FF2" w:rsidP="00841FF2">
            <w:pPr>
              <w:pStyle w:val="TableText-Heading"/>
            </w:pPr>
            <w:r w:rsidRPr="007E1EAE">
              <w:t>Description</w:t>
            </w:r>
          </w:p>
        </w:tc>
      </w:tr>
      <w:tr w:rsidR="00841FF2" w:rsidRPr="0070246C" w14:paraId="62F9825D" w14:textId="77777777" w:rsidTr="00841FF2">
        <w:trPr>
          <w:cantSplit/>
        </w:trPr>
        <w:tc>
          <w:tcPr>
            <w:tcW w:w="856" w:type="pct"/>
            <w:shd w:val="clear" w:color="auto" w:fill="FFFFFF"/>
          </w:tcPr>
          <w:p w14:paraId="509BCD8D" w14:textId="77777777" w:rsidR="00841FF2" w:rsidRPr="007E1EAE" w:rsidRDefault="00841FF2" w:rsidP="00841FF2">
            <w:pPr>
              <w:pStyle w:val="TableText"/>
              <w:rPr>
                <w:noProof/>
              </w:rPr>
            </w:pPr>
            <w:r w:rsidRPr="007E1EAE">
              <w:rPr>
                <w:noProof/>
              </w:rPr>
              <w:t>description</w:t>
            </w:r>
          </w:p>
        </w:tc>
        <w:tc>
          <w:tcPr>
            <w:tcW w:w="549" w:type="pct"/>
            <w:shd w:val="clear" w:color="auto" w:fill="FFFFFF"/>
          </w:tcPr>
          <w:p w14:paraId="04297AE2" w14:textId="77777777" w:rsidR="00841FF2" w:rsidRPr="007E1EAE" w:rsidRDefault="00841FF2" w:rsidP="00841FF2">
            <w:pPr>
              <w:pStyle w:val="TableText"/>
            </w:pPr>
            <w:r w:rsidRPr="007E1EAE">
              <w:t>no</w:t>
            </w:r>
          </w:p>
        </w:tc>
        <w:tc>
          <w:tcPr>
            <w:tcW w:w="911" w:type="pct"/>
            <w:shd w:val="clear" w:color="auto" w:fill="FFFFFF"/>
          </w:tcPr>
          <w:p w14:paraId="465BEFB7"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684" w:type="pct"/>
            <w:shd w:val="clear" w:color="auto" w:fill="FFFFFF"/>
          </w:tcPr>
          <w:p w14:paraId="5008217C" w14:textId="77777777" w:rsidR="00841FF2" w:rsidRPr="007E1EAE" w:rsidRDefault="00841FF2" w:rsidP="00841FF2">
            <w:pPr>
              <w:pStyle w:val="TableText"/>
            </w:pPr>
            <w:r w:rsidRPr="007E1EAE">
              <w:t>The optional description string for the named trigger.</w:t>
            </w:r>
          </w:p>
        </w:tc>
      </w:tr>
      <w:tr w:rsidR="00841FF2" w:rsidRPr="0070246C" w14:paraId="789FF216" w14:textId="77777777" w:rsidTr="00841FF2">
        <w:trPr>
          <w:cantSplit/>
        </w:trPr>
        <w:tc>
          <w:tcPr>
            <w:tcW w:w="856" w:type="pct"/>
            <w:shd w:val="clear" w:color="auto" w:fill="FFFFFF"/>
          </w:tcPr>
          <w:p w14:paraId="190B0E57" w14:textId="77777777" w:rsidR="00841FF2" w:rsidRPr="007E1EAE" w:rsidRDefault="00841FF2" w:rsidP="00841FF2">
            <w:pPr>
              <w:pStyle w:val="TableText"/>
              <w:rPr>
                <w:noProof/>
              </w:rPr>
            </w:pPr>
            <w:r w:rsidRPr="007E1EAE">
              <w:rPr>
                <w:noProof/>
              </w:rPr>
              <w:t>event_type</w:t>
            </w:r>
          </w:p>
        </w:tc>
        <w:tc>
          <w:tcPr>
            <w:tcW w:w="549" w:type="pct"/>
            <w:shd w:val="clear" w:color="auto" w:fill="FFFFFF"/>
          </w:tcPr>
          <w:p w14:paraId="5831F04D" w14:textId="77777777" w:rsidR="00841FF2" w:rsidRPr="007E1EAE" w:rsidRDefault="00841FF2" w:rsidP="00841FF2">
            <w:pPr>
              <w:pStyle w:val="TableText"/>
            </w:pPr>
            <w:r>
              <w:t>no</w:t>
            </w:r>
          </w:p>
        </w:tc>
        <w:tc>
          <w:tcPr>
            <w:tcW w:w="911" w:type="pct"/>
            <w:shd w:val="clear" w:color="auto" w:fill="FFFFFF"/>
          </w:tcPr>
          <w:p w14:paraId="0EDCABD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684" w:type="pct"/>
            <w:shd w:val="clear" w:color="auto" w:fill="FFFFFF"/>
          </w:tcPr>
          <w:p w14:paraId="42BA1AB9" w14:textId="77777777" w:rsidR="00841FF2" w:rsidRPr="007E1EAE" w:rsidRDefault="00841FF2" w:rsidP="00841FF2">
            <w:pPr>
              <w:pStyle w:val="TableText"/>
            </w:pPr>
            <w:r w:rsidRPr="007E1EAE">
              <w:t>The required name of the event type that activates the trigger’s action.</w:t>
            </w:r>
          </w:p>
        </w:tc>
      </w:tr>
      <w:tr w:rsidR="00841FF2" w:rsidRPr="0070246C" w14:paraId="7D99A1FC" w14:textId="77777777" w:rsidTr="00841FF2">
        <w:trPr>
          <w:cantSplit/>
        </w:trPr>
        <w:tc>
          <w:tcPr>
            <w:tcW w:w="856" w:type="pct"/>
            <w:shd w:val="clear" w:color="auto" w:fill="FFFFFF"/>
          </w:tcPr>
          <w:p w14:paraId="2B172FC1" w14:textId="77777777" w:rsidR="00841FF2" w:rsidRPr="007E1EAE" w:rsidRDefault="00841FF2" w:rsidP="00841FF2">
            <w:pPr>
              <w:pStyle w:val="TableText"/>
              <w:rPr>
                <w:noProof/>
              </w:rPr>
            </w:pPr>
            <w:r w:rsidRPr="007E1EAE">
              <w:rPr>
                <w:noProof/>
              </w:rPr>
              <w:t>schedule</w:t>
            </w:r>
          </w:p>
        </w:tc>
        <w:tc>
          <w:tcPr>
            <w:tcW w:w="549" w:type="pct"/>
            <w:shd w:val="clear" w:color="auto" w:fill="FFFFFF"/>
          </w:tcPr>
          <w:p w14:paraId="338FB909" w14:textId="77777777" w:rsidR="00841FF2" w:rsidRPr="007E1EAE" w:rsidRDefault="00841FF2" w:rsidP="00841FF2">
            <w:pPr>
              <w:pStyle w:val="TableText"/>
            </w:pPr>
            <w:r w:rsidRPr="007E1EAE">
              <w:t>no</w:t>
            </w:r>
          </w:p>
        </w:tc>
        <w:tc>
          <w:tcPr>
            <w:tcW w:w="911" w:type="pct"/>
            <w:shd w:val="clear" w:color="auto" w:fill="FFFFFF"/>
          </w:tcPr>
          <w:p w14:paraId="2BBA5168" w14:textId="77777777" w:rsidR="00841FF2" w:rsidRPr="007E1EAE" w:rsidRDefault="006F07B6" w:rsidP="00841FF2">
            <w:pPr>
              <w:pStyle w:val="TableText"/>
            </w:pPr>
            <w:hyperlink w:anchor="TYPE_TOSCA_DATA_TIME_INTERVAL" w:history="1">
              <w:r w:rsidR="00841FF2" w:rsidRPr="007E1EAE">
                <w:rPr>
                  <w:rStyle w:val="Hyperlink"/>
                </w:rPr>
                <w:t>TimeInterval</w:t>
              </w:r>
            </w:hyperlink>
          </w:p>
        </w:tc>
        <w:tc>
          <w:tcPr>
            <w:tcW w:w="2684" w:type="pct"/>
            <w:shd w:val="clear" w:color="auto" w:fill="FFFFFF"/>
          </w:tcPr>
          <w:p w14:paraId="25D1D308" w14:textId="77777777" w:rsidR="00841FF2" w:rsidRPr="007E1EAE" w:rsidRDefault="00841FF2" w:rsidP="00841FF2">
            <w:pPr>
              <w:pStyle w:val="TableText"/>
            </w:pPr>
            <w:r w:rsidRPr="007E1EAE">
              <w:t>The optional time interval during which the trigger is valid (i.e., during which the declared actions will be processed).</w:t>
            </w:r>
          </w:p>
        </w:tc>
      </w:tr>
      <w:tr w:rsidR="00841FF2" w:rsidRPr="00D8575F" w14:paraId="2C1A0048" w14:textId="77777777" w:rsidTr="00841FF2">
        <w:trPr>
          <w:cantSplit/>
        </w:trPr>
        <w:tc>
          <w:tcPr>
            <w:tcW w:w="856" w:type="pct"/>
            <w:shd w:val="clear" w:color="auto" w:fill="FFFFFF"/>
          </w:tcPr>
          <w:p w14:paraId="09E836B6" w14:textId="77777777" w:rsidR="00841FF2" w:rsidRPr="007E1EAE" w:rsidRDefault="00841FF2" w:rsidP="00841FF2">
            <w:pPr>
              <w:pStyle w:val="TableText"/>
              <w:rPr>
                <w:noProof/>
              </w:rPr>
            </w:pPr>
            <w:r w:rsidRPr="007E1EAE">
              <w:rPr>
                <w:noProof/>
              </w:rPr>
              <w:t>target_filter</w:t>
            </w:r>
          </w:p>
        </w:tc>
        <w:tc>
          <w:tcPr>
            <w:tcW w:w="549" w:type="pct"/>
            <w:shd w:val="clear" w:color="auto" w:fill="FFFFFF"/>
          </w:tcPr>
          <w:p w14:paraId="2C87A8D4" w14:textId="77777777" w:rsidR="00841FF2" w:rsidRPr="007E1EAE" w:rsidRDefault="00841FF2" w:rsidP="00841FF2">
            <w:pPr>
              <w:pStyle w:val="TableText"/>
            </w:pPr>
            <w:r w:rsidRPr="007E1EAE">
              <w:t>no</w:t>
            </w:r>
          </w:p>
        </w:tc>
        <w:tc>
          <w:tcPr>
            <w:tcW w:w="911" w:type="pct"/>
            <w:shd w:val="clear" w:color="auto" w:fill="FFFFFF"/>
          </w:tcPr>
          <w:p w14:paraId="6B649625" w14:textId="77777777" w:rsidR="00841FF2" w:rsidRPr="007E1EAE" w:rsidRDefault="006F07B6" w:rsidP="00841FF2">
            <w:pPr>
              <w:pStyle w:val="TableText"/>
            </w:pPr>
            <w:hyperlink w:anchor="DEFN_ELEMENT_EVENT_FILTER" w:history="1">
              <w:r w:rsidR="00841FF2" w:rsidRPr="007E1EAE">
                <w:rPr>
                  <w:rStyle w:val="Hyperlink"/>
                </w:rPr>
                <w:t>event filter</w:t>
              </w:r>
            </w:hyperlink>
          </w:p>
        </w:tc>
        <w:tc>
          <w:tcPr>
            <w:tcW w:w="2684" w:type="pct"/>
            <w:shd w:val="clear" w:color="auto" w:fill="FFFFFF"/>
          </w:tcPr>
          <w:p w14:paraId="0CE0EE13" w14:textId="77777777" w:rsidR="00841FF2" w:rsidRPr="007E1EAE" w:rsidRDefault="00841FF2" w:rsidP="00841FF2">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841FF2" w:rsidRPr="0051610A" w14:paraId="0D347D52" w14:textId="77777777" w:rsidTr="00841FF2">
        <w:trPr>
          <w:cantSplit/>
        </w:trPr>
        <w:tc>
          <w:tcPr>
            <w:tcW w:w="856" w:type="pct"/>
            <w:shd w:val="clear" w:color="auto" w:fill="FFFFFF"/>
          </w:tcPr>
          <w:p w14:paraId="7C899887" w14:textId="77777777" w:rsidR="00841FF2" w:rsidRPr="007E1EAE" w:rsidRDefault="00841FF2" w:rsidP="00841FF2">
            <w:pPr>
              <w:pStyle w:val="TableText"/>
              <w:rPr>
                <w:noProof/>
              </w:rPr>
            </w:pPr>
            <w:r w:rsidRPr="007E1EAE">
              <w:rPr>
                <w:noProof/>
              </w:rPr>
              <w:t>condition</w:t>
            </w:r>
          </w:p>
        </w:tc>
        <w:tc>
          <w:tcPr>
            <w:tcW w:w="549" w:type="pct"/>
            <w:shd w:val="clear" w:color="auto" w:fill="FFFFFF"/>
          </w:tcPr>
          <w:p w14:paraId="45AD7318" w14:textId="77777777" w:rsidR="00841FF2" w:rsidRPr="007E1EAE" w:rsidRDefault="00841FF2" w:rsidP="00841FF2">
            <w:pPr>
              <w:pStyle w:val="TableText"/>
            </w:pPr>
            <w:r w:rsidRPr="007E1EAE">
              <w:t>no</w:t>
            </w:r>
          </w:p>
        </w:tc>
        <w:tc>
          <w:tcPr>
            <w:tcW w:w="911" w:type="pct"/>
            <w:shd w:val="clear" w:color="auto" w:fill="FFFFFF"/>
          </w:tcPr>
          <w:p w14:paraId="2A2549E5"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684" w:type="pct"/>
            <w:shd w:val="clear" w:color="auto" w:fill="FFFFFF"/>
          </w:tcPr>
          <w:p w14:paraId="7390986D" w14:textId="77777777" w:rsidR="00841FF2" w:rsidRPr="007E1EAE" w:rsidRDefault="00841FF2" w:rsidP="00841FF2">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F4730C" w14:paraId="333D9231" w14:textId="77777777" w:rsidTr="00841FF2">
        <w:trPr>
          <w:cantSplit/>
        </w:trPr>
        <w:tc>
          <w:tcPr>
            <w:tcW w:w="856" w:type="pct"/>
            <w:shd w:val="clear" w:color="auto" w:fill="FFFFFF"/>
          </w:tcPr>
          <w:p w14:paraId="31B85FAC" w14:textId="77777777" w:rsidR="00841FF2" w:rsidRPr="007E1EAE" w:rsidRDefault="00841FF2" w:rsidP="00841FF2">
            <w:pPr>
              <w:pStyle w:val="TableText"/>
              <w:rPr>
                <w:noProof/>
              </w:rPr>
            </w:pPr>
            <w:r w:rsidRPr="007E1EAE">
              <w:rPr>
                <w:noProof/>
              </w:rPr>
              <w:t>action</w:t>
            </w:r>
          </w:p>
        </w:tc>
        <w:tc>
          <w:tcPr>
            <w:tcW w:w="549" w:type="pct"/>
            <w:shd w:val="clear" w:color="auto" w:fill="FFFFFF"/>
          </w:tcPr>
          <w:p w14:paraId="093B1BC2" w14:textId="77777777" w:rsidR="00841FF2" w:rsidRPr="007E1EAE" w:rsidRDefault="00841FF2" w:rsidP="00841FF2">
            <w:pPr>
              <w:pStyle w:val="TableText"/>
            </w:pPr>
            <w:r w:rsidRPr="007E1EAE">
              <w:t>yes</w:t>
            </w:r>
          </w:p>
        </w:tc>
        <w:tc>
          <w:tcPr>
            <w:tcW w:w="911" w:type="pct"/>
            <w:shd w:val="clear" w:color="auto" w:fill="FFFFFF"/>
          </w:tcPr>
          <w:p w14:paraId="3BA4A5E3" w14:textId="77777777" w:rsidR="00841FF2" w:rsidRPr="007E1EAE" w:rsidRDefault="00841FF2" w:rsidP="00841FF2">
            <w:pPr>
              <w:pStyle w:val="TableText"/>
            </w:pPr>
            <w:r w:rsidRPr="007E1EAE">
              <w:t xml:space="preserve">string or </w:t>
            </w:r>
            <w:hyperlink w:anchor="DEFN_ELEMENT_OPERATION_DEF" w:history="1">
              <w:r w:rsidRPr="007E1EAE">
                <w:rPr>
                  <w:rStyle w:val="Hyperlink"/>
                </w:rPr>
                <w:t>operation</w:t>
              </w:r>
            </w:hyperlink>
          </w:p>
        </w:tc>
        <w:tc>
          <w:tcPr>
            <w:tcW w:w="2684" w:type="pct"/>
            <w:shd w:val="clear" w:color="auto" w:fill="FFFFFF"/>
          </w:tcPr>
          <w:p w14:paraId="367CC916" w14:textId="77777777" w:rsidR="00841FF2" w:rsidRPr="007E1EAE" w:rsidRDefault="00841FF2" w:rsidP="00841FF2">
            <w:pPr>
              <w:pStyle w:val="TableText"/>
            </w:pPr>
            <w:r w:rsidRPr="007E1EAE">
              <w:t xml:space="preserve">The if of the workflow to be invoked when the event is triggered and the condition is met (i.e, evaluates to true). Or </w:t>
            </w:r>
          </w:p>
          <w:p w14:paraId="6C3B1FBD" w14:textId="77777777" w:rsidR="00841FF2" w:rsidRPr="007E1EAE" w:rsidRDefault="00841FF2" w:rsidP="00841FF2">
            <w:pPr>
              <w:pStyle w:val="TableText"/>
            </w:pPr>
            <w:r w:rsidRPr="007E1EAE">
              <w:t xml:space="preserve">The required operation to invoke when the event is triggered and the condition is met (i.e., evaluates to true). </w:t>
            </w:r>
          </w:p>
        </w:tc>
      </w:tr>
    </w:tbl>
    <w:p w14:paraId="5C1E3771" w14:textId="77777777" w:rsidR="00841FF2" w:rsidRPr="007E1EAE" w:rsidRDefault="00841FF2" w:rsidP="00841FF2">
      <w:pPr>
        <w:pStyle w:val="Heading4"/>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2"/>
        <w:gridCol w:w="1675"/>
        <w:gridCol w:w="5286"/>
      </w:tblGrid>
      <w:tr w:rsidR="00841FF2" w:rsidRPr="007E1EAE" w14:paraId="303EF913" w14:textId="77777777" w:rsidTr="00841FF2">
        <w:trPr>
          <w:cantSplit/>
          <w:tblHeader/>
        </w:trPr>
        <w:tc>
          <w:tcPr>
            <w:tcW w:w="673" w:type="pct"/>
            <w:shd w:val="clear" w:color="auto" w:fill="D9D9D9"/>
          </w:tcPr>
          <w:p w14:paraId="0E41DB7F" w14:textId="77777777" w:rsidR="00841FF2" w:rsidRPr="007E1EAE" w:rsidRDefault="00841FF2" w:rsidP="00841FF2">
            <w:pPr>
              <w:pStyle w:val="TableText-Heading"/>
            </w:pPr>
            <w:r w:rsidRPr="007E1EAE">
              <w:t>Keyname</w:t>
            </w:r>
          </w:p>
        </w:tc>
        <w:tc>
          <w:tcPr>
            <w:tcW w:w="549" w:type="pct"/>
            <w:shd w:val="clear" w:color="auto" w:fill="D9D9D9"/>
          </w:tcPr>
          <w:p w14:paraId="0F8E4AC4" w14:textId="77777777" w:rsidR="00841FF2" w:rsidRPr="007E1EAE" w:rsidRDefault="00841FF2" w:rsidP="00841FF2">
            <w:pPr>
              <w:pStyle w:val="TableText-Heading"/>
            </w:pPr>
            <w:r w:rsidRPr="007E1EAE">
              <w:t>Required</w:t>
            </w:r>
          </w:p>
        </w:tc>
        <w:tc>
          <w:tcPr>
            <w:tcW w:w="909" w:type="pct"/>
            <w:shd w:val="clear" w:color="auto" w:fill="D9D9D9"/>
          </w:tcPr>
          <w:p w14:paraId="60D6FA72" w14:textId="77777777" w:rsidR="00841FF2" w:rsidRPr="007E1EAE" w:rsidRDefault="00841FF2" w:rsidP="00841FF2">
            <w:pPr>
              <w:pStyle w:val="TableText-Heading"/>
            </w:pPr>
            <w:r w:rsidRPr="007E1EAE">
              <w:t>Type</w:t>
            </w:r>
          </w:p>
        </w:tc>
        <w:tc>
          <w:tcPr>
            <w:tcW w:w="2869" w:type="pct"/>
            <w:shd w:val="clear" w:color="auto" w:fill="D9D9D9"/>
          </w:tcPr>
          <w:p w14:paraId="3252DEED" w14:textId="77777777" w:rsidR="00841FF2" w:rsidRPr="007E1EAE" w:rsidRDefault="00841FF2" w:rsidP="00841FF2">
            <w:pPr>
              <w:pStyle w:val="TableText-Heading"/>
            </w:pPr>
            <w:r w:rsidRPr="007E1EAE">
              <w:t>Description</w:t>
            </w:r>
          </w:p>
        </w:tc>
      </w:tr>
      <w:tr w:rsidR="00841FF2" w:rsidRPr="0051610A" w14:paraId="69CAF4C2" w14:textId="77777777" w:rsidTr="00841FF2">
        <w:trPr>
          <w:cantSplit/>
        </w:trPr>
        <w:tc>
          <w:tcPr>
            <w:tcW w:w="673" w:type="pct"/>
            <w:shd w:val="clear" w:color="auto" w:fill="FFFFFF"/>
          </w:tcPr>
          <w:p w14:paraId="7AE6129C" w14:textId="77777777" w:rsidR="00841FF2" w:rsidRPr="007E1EAE" w:rsidRDefault="00841FF2" w:rsidP="00841FF2">
            <w:pPr>
              <w:pStyle w:val="TableText"/>
              <w:rPr>
                <w:noProof/>
              </w:rPr>
            </w:pPr>
            <w:r w:rsidRPr="007E1EAE">
              <w:rPr>
                <w:noProof/>
              </w:rPr>
              <w:t>constraint</w:t>
            </w:r>
          </w:p>
        </w:tc>
        <w:tc>
          <w:tcPr>
            <w:tcW w:w="549" w:type="pct"/>
            <w:shd w:val="clear" w:color="auto" w:fill="FFFFFF"/>
          </w:tcPr>
          <w:p w14:paraId="6764DA2A" w14:textId="77777777" w:rsidR="00841FF2" w:rsidRPr="007E1EAE" w:rsidRDefault="00841FF2" w:rsidP="00841FF2">
            <w:pPr>
              <w:pStyle w:val="TableText"/>
            </w:pPr>
            <w:r w:rsidRPr="007E1EAE">
              <w:t>no</w:t>
            </w:r>
          </w:p>
        </w:tc>
        <w:tc>
          <w:tcPr>
            <w:tcW w:w="909" w:type="pct"/>
            <w:shd w:val="clear" w:color="auto" w:fill="FFFFFF"/>
          </w:tcPr>
          <w:p w14:paraId="231261E3"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869" w:type="pct"/>
            <w:shd w:val="clear" w:color="auto" w:fill="FFFFFF"/>
          </w:tcPr>
          <w:p w14:paraId="13421922" w14:textId="77777777" w:rsidR="00841FF2" w:rsidRPr="007E1EAE" w:rsidRDefault="00841FF2" w:rsidP="00841FF2">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D8575F" w14:paraId="29A34E63" w14:textId="77777777" w:rsidTr="00841FF2">
        <w:trPr>
          <w:cantSplit/>
        </w:trPr>
        <w:tc>
          <w:tcPr>
            <w:tcW w:w="673" w:type="pct"/>
            <w:shd w:val="clear" w:color="auto" w:fill="FFFFFF"/>
          </w:tcPr>
          <w:p w14:paraId="2A1C944A" w14:textId="77777777" w:rsidR="00841FF2" w:rsidRPr="007E1EAE" w:rsidRDefault="00841FF2" w:rsidP="00841FF2">
            <w:pPr>
              <w:pStyle w:val="TableText"/>
              <w:rPr>
                <w:noProof/>
              </w:rPr>
            </w:pPr>
            <w:r w:rsidRPr="007E1EAE">
              <w:rPr>
                <w:noProof/>
              </w:rPr>
              <w:t>period</w:t>
            </w:r>
          </w:p>
        </w:tc>
        <w:tc>
          <w:tcPr>
            <w:tcW w:w="549" w:type="pct"/>
            <w:shd w:val="clear" w:color="auto" w:fill="FFFFFF"/>
          </w:tcPr>
          <w:p w14:paraId="25719E3F" w14:textId="77777777" w:rsidR="00841FF2" w:rsidRPr="007E1EAE" w:rsidRDefault="00841FF2" w:rsidP="00841FF2">
            <w:pPr>
              <w:pStyle w:val="TableText"/>
            </w:pPr>
            <w:r w:rsidRPr="007E1EAE">
              <w:t>no</w:t>
            </w:r>
          </w:p>
        </w:tc>
        <w:tc>
          <w:tcPr>
            <w:tcW w:w="909" w:type="pct"/>
            <w:shd w:val="clear" w:color="auto" w:fill="FFFFFF"/>
          </w:tcPr>
          <w:p w14:paraId="12D095AE" w14:textId="77777777" w:rsidR="00841FF2" w:rsidRPr="007E1EAE" w:rsidRDefault="006F07B6" w:rsidP="00841FF2">
            <w:pPr>
              <w:pStyle w:val="TableText"/>
            </w:pPr>
            <w:hyperlink w:anchor="_scalar-unit.time" w:history="1">
              <w:r w:rsidR="00841FF2" w:rsidRPr="007E1EAE">
                <w:rPr>
                  <w:rStyle w:val="Hyperlink"/>
                </w:rPr>
                <w:t>scalar-unit.time</w:t>
              </w:r>
            </w:hyperlink>
          </w:p>
        </w:tc>
        <w:tc>
          <w:tcPr>
            <w:tcW w:w="2869" w:type="pct"/>
            <w:shd w:val="clear" w:color="auto" w:fill="FFFFFF"/>
          </w:tcPr>
          <w:p w14:paraId="670AEFED" w14:textId="77777777" w:rsidR="00841FF2" w:rsidRPr="007E1EAE" w:rsidRDefault="00841FF2" w:rsidP="00841FF2">
            <w:pPr>
              <w:pStyle w:val="TableText"/>
            </w:pPr>
            <w:r w:rsidRPr="007E1EAE">
              <w:t>The optional period to use to evaluate for the condition.</w:t>
            </w:r>
          </w:p>
        </w:tc>
      </w:tr>
      <w:tr w:rsidR="00841FF2" w:rsidRPr="00F4730C" w14:paraId="760CED13" w14:textId="77777777" w:rsidTr="00841FF2">
        <w:trPr>
          <w:cantSplit/>
        </w:trPr>
        <w:tc>
          <w:tcPr>
            <w:tcW w:w="673" w:type="pct"/>
            <w:shd w:val="clear" w:color="auto" w:fill="FFFFFF"/>
          </w:tcPr>
          <w:p w14:paraId="7902E608" w14:textId="77777777" w:rsidR="00841FF2" w:rsidRPr="007E1EAE" w:rsidRDefault="00841FF2" w:rsidP="00841FF2">
            <w:pPr>
              <w:pStyle w:val="TableText"/>
              <w:rPr>
                <w:noProof/>
              </w:rPr>
            </w:pPr>
            <w:r w:rsidRPr="007E1EAE">
              <w:rPr>
                <w:noProof/>
              </w:rPr>
              <w:t>evaluations</w:t>
            </w:r>
          </w:p>
        </w:tc>
        <w:tc>
          <w:tcPr>
            <w:tcW w:w="549" w:type="pct"/>
            <w:shd w:val="clear" w:color="auto" w:fill="FFFFFF"/>
          </w:tcPr>
          <w:p w14:paraId="7F3FB857" w14:textId="77777777" w:rsidR="00841FF2" w:rsidRPr="007E1EAE" w:rsidRDefault="00841FF2" w:rsidP="00841FF2">
            <w:pPr>
              <w:pStyle w:val="TableText"/>
            </w:pPr>
            <w:r w:rsidRPr="007E1EAE">
              <w:t>no</w:t>
            </w:r>
          </w:p>
        </w:tc>
        <w:tc>
          <w:tcPr>
            <w:tcW w:w="909" w:type="pct"/>
            <w:shd w:val="clear" w:color="auto" w:fill="FFFFFF"/>
          </w:tcPr>
          <w:p w14:paraId="4A8FD020"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2869" w:type="pct"/>
            <w:shd w:val="clear" w:color="auto" w:fill="FFFFFF"/>
          </w:tcPr>
          <w:p w14:paraId="0A303278" w14:textId="77777777" w:rsidR="00841FF2" w:rsidRPr="007E1EAE" w:rsidRDefault="00841FF2" w:rsidP="00841FF2">
            <w:pPr>
              <w:pStyle w:val="TableText"/>
            </w:pPr>
            <w:r w:rsidRPr="007E1EAE">
              <w:t>The optional number of evaluations that must be performed over the period to assert the condition exists.</w:t>
            </w:r>
          </w:p>
        </w:tc>
      </w:tr>
      <w:tr w:rsidR="00841FF2" w:rsidRPr="00F4730C" w14:paraId="38DA3AE4" w14:textId="77777777" w:rsidTr="00841FF2">
        <w:trPr>
          <w:cantSplit/>
        </w:trPr>
        <w:tc>
          <w:tcPr>
            <w:tcW w:w="673" w:type="pct"/>
            <w:shd w:val="clear" w:color="auto" w:fill="FFFFFF"/>
          </w:tcPr>
          <w:p w14:paraId="68EFD6AE" w14:textId="77777777" w:rsidR="00841FF2" w:rsidRPr="007E1EAE" w:rsidRDefault="00841FF2" w:rsidP="00841FF2">
            <w:pPr>
              <w:pStyle w:val="TableText"/>
              <w:rPr>
                <w:noProof/>
              </w:rPr>
            </w:pPr>
            <w:r w:rsidRPr="007E1EAE">
              <w:rPr>
                <w:noProof/>
              </w:rPr>
              <w:t>method</w:t>
            </w:r>
          </w:p>
        </w:tc>
        <w:tc>
          <w:tcPr>
            <w:tcW w:w="549" w:type="pct"/>
            <w:shd w:val="clear" w:color="auto" w:fill="FFFFFF"/>
          </w:tcPr>
          <w:p w14:paraId="540BB6E3" w14:textId="77777777" w:rsidR="00841FF2" w:rsidRPr="007E1EAE" w:rsidRDefault="00841FF2" w:rsidP="00841FF2">
            <w:pPr>
              <w:pStyle w:val="TableText"/>
            </w:pPr>
            <w:r w:rsidRPr="007E1EAE">
              <w:t>no</w:t>
            </w:r>
          </w:p>
        </w:tc>
        <w:tc>
          <w:tcPr>
            <w:tcW w:w="909" w:type="pct"/>
            <w:shd w:val="clear" w:color="auto" w:fill="FFFFFF"/>
          </w:tcPr>
          <w:p w14:paraId="60740EF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69" w:type="pct"/>
            <w:shd w:val="clear" w:color="auto" w:fill="FFFFFF"/>
          </w:tcPr>
          <w:p w14:paraId="5F6ECDCE" w14:textId="77777777" w:rsidR="00841FF2" w:rsidRPr="007E1EAE" w:rsidRDefault="00841FF2" w:rsidP="00841FF2">
            <w:pPr>
              <w:pStyle w:val="TableText"/>
            </w:pPr>
            <w:r w:rsidRPr="007E1EAE">
              <w:t>The optional statistical method name to use to perform the evaluation of the condition.</w:t>
            </w:r>
          </w:p>
        </w:tc>
      </w:tr>
    </w:tbl>
    <w:p w14:paraId="27121B9D" w14:textId="77777777" w:rsidR="00841FF2" w:rsidRPr="007E1EAE" w:rsidRDefault="00841FF2" w:rsidP="00841FF2">
      <w:pPr>
        <w:pStyle w:val="Heading4"/>
      </w:pPr>
      <w:r w:rsidRPr="007E1EAE">
        <w:lastRenderedPageBreak/>
        <w:t>Grammar</w:t>
      </w:r>
    </w:p>
    <w:p w14:paraId="7CBA2741" w14:textId="77777777" w:rsidR="00841FF2" w:rsidRPr="007E1EAE" w:rsidRDefault="00841FF2" w:rsidP="00841FF2">
      <w:pPr>
        <w:pStyle w:val="NormalaroundTable"/>
      </w:pPr>
      <w:r w:rsidRPr="007E1EAE">
        <w:t>Trigger definitions have the following grammars:</w:t>
      </w:r>
    </w:p>
    <w:p w14:paraId="0C80E4EC" w14:textId="77777777" w:rsidR="00841FF2" w:rsidRPr="007E1EAE" w:rsidRDefault="00841FF2" w:rsidP="00841FF2">
      <w:pPr>
        <w:pStyle w:val="Heading5"/>
      </w:pPr>
      <w:r w:rsidRPr="007E1EAE">
        <w:t>Short notation</w:t>
      </w:r>
    </w:p>
    <w:p w14:paraId="47DAF26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9C23E27" w14:textId="77777777" w:rsidTr="00841FF2">
        <w:trPr>
          <w:trHeight w:val="256"/>
        </w:trPr>
        <w:tc>
          <w:tcPr>
            <w:tcW w:w="9576" w:type="dxa"/>
            <w:shd w:val="clear" w:color="auto" w:fill="D9D9D9" w:themeFill="background1" w:themeFillShade="D9"/>
          </w:tcPr>
          <w:p w14:paraId="35920387"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9E2F08"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87F0957" w14:textId="77777777" w:rsidR="00841FF2" w:rsidRPr="007E1EAE" w:rsidRDefault="00841FF2" w:rsidP="00841FF2">
            <w:pPr>
              <w:rPr>
                <w:rStyle w:val="CodeSnippet"/>
                <w:noProof/>
                <w:szCs w:val="20"/>
              </w:rPr>
            </w:pPr>
            <w:r w:rsidRPr="007E1EAE">
              <w:rPr>
                <w:rStyle w:val="CodeSnippet"/>
                <w:noProof/>
                <w:szCs w:val="20"/>
              </w:rPr>
              <w:t xml:space="preserve">  event: &lt;event_type_name&gt;</w:t>
            </w:r>
          </w:p>
          <w:p w14:paraId="3C963ABA"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6A57CF9A" w14:textId="77777777" w:rsidR="00841FF2" w:rsidRPr="007E1EAE" w:rsidRDefault="00841FF2" w:rsidP="00841FF2">
            <w:pPr>
              <w:rPr>
                <w:rStyle w:val="CodeSnippet"/>
                <w:noProof/>
                <w:szCs w:val="20"/>
              </w:rPr>
            </w:pPr>
            <w:r w:rsidRPr="007E1EAE">
              <w:rPr>
                <w:rStyle w:val="CodeSnippet"/>
                <w:noProof/>
                <w:szCs w:val="20"/>
              </w:rPr>
              <w:t xml:space="preserve">  target_filter:</w:t>
            </w:r>
          </w:p>
          <w:p w14:paraId="45C44593"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15ADF132" w14:textId="77777777" w:rsidR="00841FF2" w:rsidRDefault="00841FF2" w:rsidP="00841FF2">
            <w:pPr>
              <w:rPr>
                <w:rStyle w:val="CodeSnippet"/>
                <w:noProof/>
                <w:szCs w:val="20"/>
              </w:rPr>
            </w:pPr>
            <w:r w:rsidRPr="007E1EAE">
              <w:rPr>
                <w:rStyle w:val="CodeSnippet"/>
                <w:noProof/>
                <w:szCs w:val="20"/>
              </w:rPr>
              <w:t xml:space="preserve">  </w:t>
            </w:r>
            <w:r w:rsidRPr="00F4730C">
              <w:rPr>
                <w:rStyle w:val="CodeSnippet"/>
                <w:noProof/>
                <w:szCs w:val="20"/>
              </w:rPr>
              <w:t>condition:</w:t>
            </w:r>
          </w:p>
          <w:p w14:paraId="4D0AC801" w14:textId="77777777" w:rsidR="00841FF2" w:rsidRPr="00F4730C" w:rsidRDefault="00841FF2" w:rsidP="00841FF2">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31A7BB16" w14:textId="77777777" w:rsidR="00841FF2" w:rsidRPr="00F4730C" w:rsidRDefault="00841FF2" w:rsidP="00841FF2">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0AC103FA" w14:textId="77777777" w:rsidR="00841FF2" w:rsidRPr="007E1EAE" w:rsidRDefault="00841FF2" w:rsidP="00841FF2">
            <w:r w:rsidRPr="00F4730C">
              <w:rPr>
                <w:rStyle w:val="CodeSnippet"/>
                <w:noProof/>
                <w:szCs w:val="20"/>
              </w:rPr>
              <w:t xml:space="preserve">    </w:t>
            </w:r>
            <w:r w:rsidRPr="007E1EAE">
              <w:rPr>
                <w:rStyle w:val="CodeSnippet"/>
                <w:noProof/>
                <w:szCs w:val="20"/>
              </w:rPr>
              <w:t>&lt;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1BD717B7" w14:textId="77777777" w:rsidR="00841FF2" w:rsidRPr="007E1EAE" w:rsidRDefault="00841FF2" w:rsidP="00841FF2">
      <w:pPr>
        <w:pStyle w:val="Heading5"/>
      </w:pPr>
      <w:bookmarkStart w:id="719" w:name="_Toc313780921"/>
      <w:r w:rsidRPr="007E1EAE">
        <w:t>Extended notation:</w:t>
      </w:r>
    </w:p>
    <w:p w14:paraId="25B58E2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A48836" w14:textId="77777777" w:rsidTr="00841FF2">
        <w:trPr>
          <w:trHeight w:val="256"/>
        </w:trPr>
        <w:tc>
          <w:tcPr>
            <w:tcW w:w="9576" w:type="dxa"/>
            <w:shd w:val="clear" w:color="auto" w:fill="D9D9D9" w:themeFill="background1" w:themeFillShade="D9"/>
          </w:tcPr>
          <w:p w14:paraId="411AB992"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94DDC3F"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B073E4A" w14:textId="77777777" w:rsidR="00841FF2" w:rsidRPr="007E1EAE" w:rsidRDefault="00841FF2" w:rsidP="00841FF2">
            <w:pPr>
              <w:rPr>
                <w:rStyle w:val="CodeSnippet"/>
                <w:noProof/>
                <w:szCs w:val="20"/>
              </w:rPr>
            </w:pPr>
            <w:r w:rsidRPr="007E1EAE">
              <w:rPr>
                <w:rStyle w:val="CodeSnippet"/>
                <w:noProof/>
                <w:szCs w:val="20"/>
              </w:rPr>
              <w:t xml:space="preserve">  event: </w:t>
            </w:r>
          </w:p>
          <w:p w14:paraId="5FEDA22E" w14:textId="77777777" w:rsidR="00841FF2" w:rsidRPr="007E1EAE" w:rsidRDefault="00841FF2" w:rsidP="00841FF2">
            <w:pPr>
              <w:rPr>
                <w:rStyle w:val="CodeSnippet"/>
                <w:noProof/>
                <w:szCs w:val="20"/>
              </w:rPr>
            </w:pPr>
            <w:r w:rsidRPr="007E1EAE">
              <w:rPr>
                <w:rStyle w:val="CodeSnippet"/>
                <w:noProof/>
                <w:szCs w:val="20"/>
              </w:rPr>
              <w:t xml:space="preserve">    type: &lt;event_type_name&gt;</w:t>
            </w:r>
          </w:p>
          <w:p w14:paraId="3A739DF2"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007F2196" w14:textId="77777777" w:rsidR="00841FF2" w:rsidRPr="007E1EAE" w:rsidRDefault="00841FF2" w:rsidP="00841FF2">
            <w:pPr>
              <w:rPr>
                <w:rStyle w:val="CodeSnippet"/>
                <w:noProof/>
                <w:szCs w:val="20"/>
              </w:rPr>
            </w:pPr>
            <w:r w:rsidRPr="007E1EAE">
              <w:rPr>
                <w:rStyle w:val="CodeSnippet"/>
                <w:noProof/>
                <w:szCs w:val="20"/>
              </w:rPr>
              <w:t xml:space="preserve">  target_filter: </w:t>
            </w:r>
          </w:p>
          <w:p w14:paraId="283834B6"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0F4AECF5" w14:textId="77777777" w:rsidR="00841FF2" w:rsidRPr="0070246C" w:rsidRDefault="00841FF2" w:rsidP="00841FF2">
            <w:pPr>
              <w:rPr>
                <w:rStyle w:val="CodeSnippet"/>
                <w:noProof/>
                <w:szCs w:val="20"/>
                <w:lang w:val="en-GB"/>
              </w:rPr>
            </w:pPr>
            <w:r w:rsidRPr="007E1EAE">
              <w:rPr>
                <w:rStyle w:val="CodeSnippet"/>
                <w:noProof/>
                <w:szCs w:val="20"/>
              </w:rPr>
              <w:t xml:space="preserve">  </w:t>
            </w:r>
            <w:r w:rsidRPr="0070246C">
              <w:rPr>
                <w:rStyle w:val="CodeSnippet"/>
                <w:noProof/>
                <w:szCs w:val="20"/>
                <w:lang w:val="en-GB"/>
              </w:rPr>
              <w:t>condition:</w:t>
            </w:r>
          </w:p>
          <w:p w14:paraId="487132E1" w14:textId="77777777" w:rsidR="00841FF2" w:rsidRPr="0070246C" w:rsidRDefault="00841FF2" w:rsidP="00841FF2">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39B9C8F4" w14:textId="77777777" w:rsidR="00841FF2" w:rsidRPr="007E1EAE" w:rsidRDefault="00841FF2" w:rsidP="00841FF2">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&lt;scalar-unit.time&gt; # e.g., 60 sec</w:t>
            </w:r>
          </w:p>
          <w:p w14:paraId="275F0751" w14:textId="77777777" w:rsidR="00841FF2" w:rsidRPr="007E1EAE" w:rsidRDefault="00841FF2" w:rsidP="00841FF2">
            <w:pPr>
              <w:rPr>
                <w:rStyle w:val="CodeSnippet"/>
                <w:szCs w:val="20"/>
              </w:rPr>
            </w:pPr>
            <w:r w:rsidRPr="007E1EAE">
              <w:rPr>
                <w:rStyle w:val="CodeSnippet"/>
                <w:szCs w:val="20"/>
              </w:rPr>
              <w:t xml:space="preserve">    evaluations: &lt;integer&gt; # e.g., 1</w:t>
            </w:r>
          </w:p>
          <w:p w14:paraId="03A87DA1" w14:textId="77777777" w:rsidR="00841FF2" w:rsidRPr="007E1EAE" w:rsidRDefault="00841FF2" w:rsidP="00841FF2">
            <w:pPr>
              <w:rPr>
                <w:rStyle w:val="CodeSnippet"/>
                <w:noProof/>
                <w:szCs w:val="20"/>
              </w:rPr>
            </w:pPr>
            <w:r w:rsidRPr="007E1EAE">
              <w:rPr>
                <w:rStyle w:val="CodeSnippet"/>
                <w:szCs w:val="20"/>
              </w:rPr>
              <w:t xml:space="preserve">    method: &lt;string&gt; # e.g., average</w:t>
            </w:r>
          </w:p>
          <w:p w14:paraId="71E83CBD" w14:textId="77777777" w:rsidR="00841FF2" w:rsidRPr="007E1EAE" w:rsidRDefault="00841FF2" w:rsidP="00841FF2">
            <w:pPr>
              <w:rPr>
                <w:rStyle w:val="CodeSnippet"/>
                <w:noProof/>
                <w:szCs w:val="20"/>
              </w:rPr>
            </w:pPr>
            <w:r w:rsidRPr="007E1EAE">
              <w:rPr>
                <w:rStyle w:val="CodeSnippet"/>
                <w:noProof/>
                <w:szCs w:val="20"/>
              </w:rPr>
              <w:t xml:space="preserve">  action: </w:t>
            </w:r>
          </w:p>
          <w:p w14:paraId="756F01CA" w14:textId="77777777" w:rsidR="00841FF2" w:rsidRPr="007E1EAE" w:rsidRDefault="00841FF2" w:rsidP="00841FF2">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490A53C3" w14:textId="77777777" w:rsidR="00841FF2" w:rsidRPr="007E1EAE" w:rsidRDefault="00841FF2" w:rsidP="00841FF2"/>
    <w:p w14:paraId="2C3C3902" w14:textId="77777777" w:rsidR="00841FF2" w:rsidRPr="007E1EAE" w:rsidRDefault="00841FF2" w:rsidP="00841FF2">
      <w:pPr>
        <w:pStyle w:val="NormalaroundTable"/>
      </w:pPr>
      <w:r w:rsidRPr="007E1EAE">
        <w:t>In the above grammars, the pseudo values that appear in angle brackets have the following meaning:</w:t>
      </w:r>
    </w:p>
    <w:p w14:paraId="1D63BB0D" w14:textId="77777777" w:rsidR="00841FF2" w:rsidRPr="007E1EAE" w:rsidRDefault="00841FF2" w:rsidP="00971CED">
      <w:pPr>
        <w:pStyle w:val="ListParagraph"/>
        <w:numPr>
          <w:ilvl w:val="0"/>
          <w:numId w:val="27"/>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160B937A" w14:textId="77777777" w:rsidR="00841FF2" w:rsidRPr="007E1EAE" w:rsidRDefault="00841FF2" w:rsidP="00971CED">
      <w:pPr>
        <w:pStyle w:val="ListParagraph"/>
        <w:numPr>
          <w:ilvl w:val="0"/>
          <w:numId w:val="27"/>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5257A2C" w14:textId="77777777" w:rsidR="00841FF2" w:rsidRPr="007E1EAE" w:rsidRDefault="00841FF2" w:rsidP="00971CED">
      <w:pPr>
        <w:pStyle w:val="ListParagraph"/>
        <w:numPr>
          <w:ilvl w:val="0"/>
          <w:numId w:val="27"/>
        </w:numPr>
      </w:pPr>
      <w:r w:rsidRPr="007E1EAE">
        <w:rPr>
          <w:rStyle w:val="CodeSnippetHighlight"/>
        </w:rPr>
        <w:t xml:space="preserve">event_type_name: </w:t>
      </w:r>
      <w:r w:rsidRPr="007E1EAE">
        <w:t xml:space="preserve">represents the required name of the TOSCA Event Type that would be monitored on the identified resource (node).  </w:t>
      </w:r>
    </w:p>
    <w:p w14:paraId="19CCD56F"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6224C8EE" w14:textId="77777777" w:rsidR="00841FF2" w:rsidRPr="007E1EAE" w:rsidRDefault="00841FF2" w:rsidP="00971CED">
      <w:pPr>
        <w:pStyle w:val="ListParagraph"/>
        <w:numPr>
          <w:ilvl w:val="0"/>
          <w:numId w:val="27"/>
        </w:numPr>
      </w:pPr>
      <w:r w:rsidRPr="007E1EAE">
        <w:rPr>
          <w:rStyle w:val="CodeSnippetHighlight"/>
        </w:rPr>
        <w:lastRenderedPageBreak/>
        <w:t xml:space="preserve">event_filter_definition: </w:t>
      </w:r>
      <w:r w:rsidRPr="007E1EAE">
        <w:t xml:space="preserve">represents the optional filter to use to locate the resource (node) or capability attribute to monitor.  </w:t>
      </w:r>
    </w:p>
    <w:p w14:paraId="383D48D9" w14:textId="77777777" w:rsidR="00841FF2" w:rsidRPr="007E1EAE" w:rsidRDefault="00841FF2" w:rsidP="00971CED">
      <w:pPr>
        <w:pStyle w:val="ListParagraph"/>
        <w:numPr>
          <w:ilvl w:val="0"/>
          <w:numId w:val="27"/>
        </w:numPr>
      </w:pPr>
      <w:r w:rsidRPr="007E1EAE">
        <w:rPr>
          <w:rStyle w:val="CodeSnippetHighlight"/>
        </w:rPr>
        <w:t xml:space="preserve">attribute_constraint_clause: </w:t>
      </w:r>
      <w:r w:rsidRPr="007E1EAE">
        <w:t>represents the optional attribute constraint that would be used to test for a specific condition on the monitored resource.</w:t>
      </w:r>
    </w:p>
    <w:p w14:paraId="22208660" w14:textId="77777777" w:rsidR="00841FF2" w:rsidRPr="007E1EAE" w:rsidRDefault="00841FF2" w:rsidP="00971CED">
      <w:pPr>
        <w:pStyle w:val="ListParagraph"/>
        <w:numPr>
          <w:ilvl w:val="0"/>
          <w:numId w:val="27"/>
        </w:numPr>
      </w:pPr>
      <w:r w:rsidRPr="007E1EAE">
        <w:rPr>
          <w:rStyle w:val="CodeSnippetHighlight"/>
        </w:rPr>
        <w:t>operation_definition:</w:t>
      </w:r>
      <w:r w:rsidRPr="007E1EAE">
        <w:t xml:space="preserve"> represents the required action to take if the event and (optionally) condition are met.</w:t>
      </w:r>
    </w:p>
    <w:p w14:paraId="54CFC6AC" w14:textId="77777777" w:rsidR="00841FF2" w:rsidRPr="007E1EAE" w:rsidRDefault="00841FF2" w:rsidP="00841FF2">
      <w:pPr>
        <w:pStyle w:val="Heading3"/>
      </w:pPr>
      <w:bookmarkStart w:id="720" w:name="_Toc454457747"/>
      <w:bookmarkStart w:id="721" w:name="_Toc454458546"/>
      <w:bookmarkStart w:id="722" w:name="DEFN_ENTITY_WORKFLOW_ACTIVITY_DEFN"/>
      <w:r w:rsidRPr="007E1EAE">
        <w:t>Workflow activity definition</w:t>
      </w:r>
      <w:bookmarkEnd w:id="720"/>
      <w:bookmarkEnd w:id="721"/>
    </w:p>
    <w:bookmarkEnd w:id="722"/>
    <w:p w14:paraId="42059E5C" w14:textId="77777777" w:rsidR="00841FF2" w:rsidRPr="007E1EAE" w:rsidRDefault="00841FF2" w:rsidP="00841FF2">
      <w:r w:rsidRPr="007E1EAE">
        <w:t>A workflow activity defines an operation to be performed in a TOSCA workflow. Activities allows to:</w:t>
      </w:r>
    </w:p>
    <w:p w14:paraId="6C98FC25" w14:textId="77777777" w:rsidR="00841FF2" w:rsidRPr="007E1EAE" w:rsidRDefault="00841FF2" w:rsidP="00841FF2"/>
    <w:p w14:paraId="440E17A5" w14:textId="77777777" w:rsidR="00841FF2" w:rsidRPr="007E1EAE" w:rsidRDefault="00841FF2" w:rsidP="00971CED">
      <w:pPr>
        <w:pStyle w:val="ListParagraph"/>
        <w:numPr>
          <w:ilvl w:val="0"/>
          <w:numId w:val="81"/>
        </w:numPr>
      </w:pPr>
      <w:r w:rsidRPr="007E1EAE">
        <w:t>Delegate the workflow for a node expected to be provided by the orchestrator</w:t>
      </w:r>
    </w:p>
    <w:p w14:paraId="6BADE6B0" w14:textId="77777777" w:rsidR="00841FF2" w:rsidRPr="007E1EAE" w:rsidRDefault="00841FF2" w:rsidP="00971CED">
      <w:pPr>
        <w:pStyle w:val="ListParagraph"/>
        <w:numPr>
          <w:ilvl w:val="0"/>
          <w:numId w:val="81"/>
        </w:numPr>
      </w:pPr>
      <w:r w:rsidRPr="007E1EAE">
        <w:t>Set the state of a node</w:t>
      </w:r>
    </w:p>
    <w:p w14:paraId="0977CE4D" w14:textId="77777777" w:rsidR="00841FF2" w:rsidRPr="007E1EAE" w:rsidRDefault="00841FF2" w:rsidP="00971CED">
      <w:pPr>
        <w:pStyle w:val="ListParagraph"/>
        <w:numPr>
          <w:ilvl w:val="0"/>
          <w:numId w:val="81"/>
        </w:numPr>
      </w:pPr>
      <w:r w:rsidRPr="007E1EAE">
        <w:t>Call an operation defined on a TOSCA interface of a node, relationship or group</w:t>
      </w:r>
    </w:p>
    <w:p w14:paraId="543203DD" w14:textId="77777777" w:rsidR="00841FF2" w:rsidRPr="007E1EAE" w:rsidRDefault="00841FF2" w:rsidP="00971CED">
      <w:pPr>
        <w:pStyle w:val="ListParagraph"/>
        <w:numPr>
          <w:ilvl w:val="0"/>
          <w:numId w:val="81"/>
        </w:numPr>
      </w:pPr>
      <w:r w:rsidRPr="007E1EAE">
        <w:t>Inline another workflow defined in the topology (to allow reusability)</w:t>
      </w:r>
    </w:p>
    <w:p w14:paraId="1DCB0F5A" w14:textId="77777777" w:rsidR="00841FF2" w:rsidRPr="007E1EAE" w:rsidRDefault="00841FF2" w:rsidP="00841FF2">
      <w:pPr>
        <w:pStyle w:val="Heading4"/>
      </w:pPr>
      <w:r w:rsidRPr="007E1EAE">
        <w:t>Keynames</w:t>
      </w:r>
    </w:p>
    <w:p w14:paraId="1218AFE9" w14:textId="77777777" w:rsidR="00841FF2" w:rsidRPr="007E1EAE" w:rsidRDefault="00841FF2" w:rsidP="00841FF2">
      <w:pPr>
        <w:pStyle w:val="NormalaroundTable"/>
      </w:pPr>
      <w:r w:rsidRPr="007E1EAE">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841FF2" w:rsidRPr="007E1EAE" w14:paraId="5DCFC2D5" w14:textId="77777777" w:rsidTr="00841FF2">
        <w:trPr>
          <w:cantSplit/>
          <w:tblHeader/>
        </w:trPr>
        <w:tc>
          <w:tcPr>
            <w:tcW w:w="865" w:type="pct"/>
            <w:shd w:val="clear" w:color="auto" w:fill="D9D9D9"/>
          </w:tcPr>
          <w:p w14:paraId="58214AAB" w14:textId="77777777" w:rsidR="00841FF2" w:rsidRPr="007E1EAE" w:rsidRDefault="00841FF2" w:rsidP="00841FF2">
            <w:pPr>
              <w:pStyle w:val="TableText-Heading"/>
            </w:pPr>
            <w:r w:rsidRPr="007E1EAE">
              <w:t>Keyname</w:t>
            </w:r>
          </w:p>
        </w:tc>
        <w:tc>
          <w:tcPr>
            <w:tcW w:w="535" w:type="pct"/>
            <w:shd w:val="clear" w:color="auto" w:fill="D9D9D9"/>
          </w:tcPr>
          <w:p w14:paraId="103A77D6" w14:textId="77777777" w:rsidR="00841FF2" w:rsidRPr="007E1EAE" w:rsidRDefault="00841FF2" w:rsidP="00841FF2">
            <w:pPr>
              <w:pStyle w:val="TableText-Heading"/>
            </w:pPr>
            <w:r w:rsidRPr="007E1EAE">
              <w:t>Required</w:t>
            </w:r>
          </w:p>
        </w:tc>
        <w:tc>
          <w:tcPr>
            <w:tcW w:w="820" w:type="pct"/>
            <w:shd w:val="clear" w:color="auto" w:fill="D9D9D9"/>
          </w:tcPr>
          <w:p w14:paraId="2E140DEE" w14:textId="77777777" w:rsidR="00841FF2" w:rsidRPr="007E1EAE" w:rsidRDefault="00841FF2" w:rsidP="00841FF2">
            <w:pPr>
              <w:pStyle w:val="TableText-Heading"/>
            </w:pPr>
            <w:r w:rsidRPr="007E1EAE">
              <w:t>Type</w:t>
            </w:r>
          </w:p>
        </w:tc>
        <w:tc>
          <w:tcPr>
            <w:tcW w:w="2780" w:type="pct"/>
            <w:shd w:val="clear" w:color="auto" w:fill="D9D9D9"/>
          </w:tcPr>
          <w:p w14:paraId="52673E59" w14:textId="77777777" w:rsidR="00841FF2" w:rsidRPr="007E1EAE" w:rsidRDefault="00841FF2" w:rsidP="00841FF2">
            <w:pPr>
              <w:pStyle w:val="TableText-Heading"/>
            </w:pPr>
            <w:r w:rsidRPr="007E1EAE">
              <w:t>Description</w:t>
            </w:r>
          </w:p>
        </w:tc>
      </w:tr>
      <w:tr w:rsidR="00841FF2" w:rsidRPr="0070246C" w14:paraId="548ADB05" w14:textId="77777777" w:rsidTr="00841FF2">
        <w:trPr>
          <w:cantSplit/>
        </w:trPr>
        <w:tc>
          <w:tcPr>
            <w:tcW w:w="865" w:type="pct"/>
            <w:shd w:val="clear" w:color="auto" w:fill="FFFFFF"/>
          </w:tcPr>
          <w:p w14:paraId="067251CE" w14:textId="77777777" w:rsidR="00841FF2" w:rsidRPr="007E1EAE" w:rsidRDefault="00841FF2" w:rsidP="00841FF2">
            <w:pPr>
              <w:pStyle w:val="TableText"/>
              <w:rPr>
                <w:noProof/>
              </w:rPr>
            </w:pPr>
            <w:r w:rsidRPr="007E1EAE">
              <w:rPr>
                <w:noProof/>
              </w:rPr>
              <w:t>delegate</w:t>
            </w:r>
          </w:p>
        </w:tc>
        <w:tc>
          <w:tcPr>
            <w:tcW w:w="535" w:type="pct"/>
            <w:shd w:val="clear" w:color="auto" w:fill="FFFFFF"/>
          </w:tcPr>
          <w:p w14:paraId="6AB8F8F1" w14:textId="77777777" w:rsidR="00841FF2" w:rsidRPr="007E1EAE" w:rsidRDefault="00841FF2" w:rsidP="00841FF2">
            <w:pPr>
              <w:pStyle w:val="TableText"/>
            </w:pPr>
            <w:r w:rsidRPr="007E1EAE">
              <w:t>no</w:t>
            </w:r>
          </w:p>
        </w:tc>
        <w:tc>
          <w:tcPr>
            <w:tcW w:w="820" w:type="pct"/>
            <w:shd w:val="clear" w:color="auto" w:fill="FFFFFF"/>
          </w:tcPr>
          <w:p w14:paraId="55331CBA"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4E1E9FB" w14:textId="77777777" w:rsidR="00841FF2" w:rsidRPr="007E1EAE" w:rsidRDefault="00841FF2" w:rsidP="00841FF2">
            <w:pPr>
              <w:pStyle w:val="TableText"/>
            </w:pPr>
            <w:r w:rsidRPr="007E1EAE">
              <w:t>The name of the delegate workflow.</w:t>
            </w:r>
          </w:p>
          <w:p w14:paraId="09DA16EE" w14:textId="77777777" w:rsidR="00841FF2" w:rsidRPr="007E1EAE" w:rsidRDefault="00841FF2" w:rsidP="00841FF2">
            <w:pPr>
              <w:pStyle w:val="TableText"/>
            </w:pPr>
          </w:p>
          <w:p w14:paraId="0EAE6CA6" w14:textId="77777777" w:rsidR="00841FF2" w:rsidRPr="007E1EAE" w:rsidRDefault="00841FF2" w:rsidP="00841FF2">
            <w:pPr>
              <w:pStyle w:val="TableText"/>
            </w:pPr>
            <w:r w:rsidRPr="007E1EAE">
              <w:t>This activity requires the target to be provided by the orchestrator (no-op node or relationship)</w:t>
            </w:r>
          </w:p>
        </w:tc>
      </w:tr>
      <w:tr w:rsidR="00841FF2" w:rsidRPr="0070246C" w14:paraId="6E96CF2A" w14:textId="77777777" w:rsidTr="00841FF2">
        <w:trPr>
          <w:cantSplit/>
        </w:trPr>
        <w:tc>
          <w:tcPr>
            <w:tcW w:w="865" w:type="pct"/>
            <w:shd w:val="clear" w:color="auto" w:fill="FFFFFF"/>
          </w:tcPr>
          <w:p w14:paraId="6E0129ED" w14:textId="77777777" w:rsidR="00841FF2" w:rsidRPr="007E1EAE" w:rsidRDefault="00841FF2" w:rsidP="00841FF2">
            <w:pPr>
              <w:pStyle w:val="TableText"/>
              <w:rPr>
                <w:noProof/>
              </w:rPr>
            </w:pPr>
            <w:r w:rsidRPr="007E1EAE">
              <w:rPr>
                <w:noProof/>
              </w:rPr>
              <w:t>set_state</w:t>
            </w:r>
          </w:p>
        </w:tc>
        <w:tc>
          <w:tcPr>
            <w:tcW w:w="535" w:type="pct"/>
            <w:shd w:val="clear" w:color="auto" w:fill="FFFFFF"/>
          </w:tcPr>
          <w:p w14:paraId="3DB26481" w14:textId="77777777" w:rsidR="00841FF2" w:rsidRPr="007E1EAE" w:rsidRDefault="00841FF2" w:rsidP="00841FF2">
            <w:pPr>
              <w:pStyle w:val="TableText"/>
            </w:pPr>
            <w:r w:rsidRPr="007E1EAE">
              <w:t>no</w:t>
            </w:r>
          </w:p>
        </w:tc>
        <w:tc>
          <w:tcPr>
            <w:tcW w:w="820" w:type="pct"/>
            <w:shd w:val="clear" w:color="auto" w:fill="FFFFFF"/>
          </w:tcPr>
          <w:p w14:paraId="7FC688FE"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7E827A32" w14:textId="77777777" w:rsidR="00841FF2" w:rsidRPr="007E1EAE" w:rsidRDefault="00841FF2" w:rsidP="00841FF2">
            <w:pPr>
              <w:pStyle w:val="TableText"/>
            </w:pPr>
            <w:r w:rsidRPr="007E1EAE">
              <w:t>Value of the node state.</w:t>
            </w:r>
          </w:p>
        </w:tc>
      </w:tr>
      <w:tr w:rsidR="00841FF2" w:rsidRPr="0051610A" w14:paraId="016CDD1A" w14:textId="77777777" w:rsidTr="00841FF2">
        <w:trPr>
          <w:cantSplit/>
        </w:trPr>
        <w:tc>
          <w:tcPr>
            <w:tcW w:w="865" w:type="pct"/>
            <w:shd w:val="clear" w:color="auto" w:fill="FFFFFF"/>
          </w:tcPr>
          <w:p w14:paraId="2A9679F7" w14:textId="77777777" w:rsidR="00841FF2" w:rsidRPr="007E1EAE" w:rsidRDefault="00841FF2" w:rsidP="00841FF2">
            <w:pPr>
              <w:pStyle w:val="TableText"/>
              <w:rPr>
                <w:noProof/>
              </w:rPr>
            </w:pPr>
            <w:r w:rsidRPr="007E1EAE">
              <w:rPr>
                <w:noProof/>
              </w:rPr>
              <w:t>call_operation</w:t>
            </w:r>
          </w:p>
        </w:tc>
        <w:tc>
          <w:tcPr>
            <w:tcW w:w="535" w:type="pct"/>
            <w:shd w:val="clear" w:color="auto" w:fill="FFFFFF"/>
          </w:tcPr>
          <w:p w14:paraId="69D1CE5F" w14:textId="77777777" w:rsidR="00841FF2" w:rsidRPr="007E1EAE" w:rsidRDefault="00841FF2" w:rsidP="00841FF2">
            <w:pPr>
              <w:pStyle w:val="TableText"/>
            </w:pPr>
            <w:r w:rsidRPr="007E1EAE">
              <w:t>no</w:t>
            </w:r>
          </w:p>
        </w:tc>
        <w:tc>
          <w:tcPr>
            <w:tcW w:w="820" w:type="pct"/>
            <w:shd w:val="clear" w:color="auto" w:fill="FFFFFF"/>
          </w:tcPr>
          <w:p w14:paraId="30E703F4"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98F81A2" w14:textId="77777777" w:rsidR="00841FF2" w:rsidRPr="007E1EAE" w:rsidRDefault="00841FF2" w:rsidP="00841FF2">
            <w:pPr>
              <w:pStyle w:val="TableText"/>
            </w:pPr>
            <w:r w:rsidRPr="007E1EAE">
              <w:t>A string that defines the name of the interface and operation to be called on the node using the &lt;interface_name&gt;.&lt;operation_name&gt; notation.</w:t>
            </w:r>
          </w:p>
        </w:tc>
      </w:tr>
      <w:tr w:rsidR="00841FF2" w:rsidRPr="0070246C" w14:paraId="7B3066D6" w14:textId="77777777" w:rsidTr="00841FF2">
        <w:trPr>
          <w:cantSplit/>
        </w:trPr>
        <w:tc>
          <w:tcPr>
            <w:tcW w:w="865" w:type="pct"/>
            <w:shd w:val="clear" w:color="auto" w:fill="FFFFFF"/>
          </w:tcPr>
          <w:p w14:paraId="486AD93B" w14:textId="77777777" w:rsidR="00841FF2" w:rsidRPr="007E1EAE" w:rsidRDefault="00841FF2" w:rsidP="00841FF2">
            <w:pPr>
              <w:pStyle w:val="TableText"/>
              <w:rPr>
                <w:noProof/>
              </w:rPr>
            </w:pPr>
            <w:r w:rsidRPr="007E1EAE">
              <w:rPr>
                <w:noProof/>
              </w:rPr>
              <w:t>inline</w:t>
            </w:r>
          </w:p>
        </w:tc>
        <w:tc>
          <w:tcPr>
            <w:tcW w:w="535" w:type="pct"/>
            <w:shd w:val="clear" w:color="auto" w:fill="FFFFFF"/>
          </w:tcPr>
          <w:p w14:paraId="461C7B69" w14:textId="77777777" w:rsidR="00841FF2" w:rsidRPr="007E1EAE" w:rsidRDefault="00841FF2" w:rsidP="00841FF2">
            <w:pPr>
              <w:pStyle w:val="TableText"/>
            </w:pPr>
            <w:r w:rsidRPr="007E1EAE">
              <w:t>no</w:t>
            </w:r>
          </w:p>
        </w:tc>
        <w:tc>
          <w:tcPr>
            <w:tcW w:w="820" w:type="pct"/>
            <w:shd w:val="clear" w:color="auto" w:fill="FFFFFF"/>
          </w:tcPr>
          <w:p w14:paraId="4DB73B51"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096B79E8" w14:textId="77777777" w:rsidR="00841FF2" w:rsidRPr="007E1EAE" w:rsidRDefault="00841FF2" w:rsidP="00841FF2">
            <w:pPr>
              <w:pStyle w:val="TableText"/>
            </w:pPr>
            <w:r w:rsidRPr="007E1EAE">
              <w:t>The name of a workflow to be inlined.</w:t>
            </w:r>
          </w:p>
        </w:tc>
      </w:tr>
    </w:tbl>
    <w:p w14:paraId="0AE60A5E" w14:textId="77777777" w:rsidR="00841FF2" w:rsidRPr="007E1EAE" w:rsidRDefault="00841FF2" w:rsidP="00841FF2">
      <w:pPr>
        <w:pStyle w:val="Heading4"/>
      </w:pPr>
      <w:r w:rsidRPr="007E1EAE">
        <w:t>Grammar</w:t>
      </w:r>
    </w:p>
    <w:p w14:paraId="36287DE8" w14:textId="77777777" w:rsidR="00841FF2" w:rsidRPr="007E1EAE" w:rsidRDefault="00841FF2" w:rsidP="00841FF2">
      <w:pPr>
        <w:pStyle w:val="NormalaroundTable"/>
      </w:pPr>
      <w:r w:rsidRPr="007E1EAE">
        <w:t>Workflow activity definitions have one of the following grammars:</w:t>
      </w:r>
    </w:p>
    <w:p w14:paraId="4A730B3E" w14:textId="77777777" w:rsidR="00841FF2" w:rsidRPr="007E1EAE" w:rsidRDefault="00841FF2" w:rsidP="00841FF2">
      <w:pPr>
        <w:pStyle w:val="Heading5"/>
      </w:pPr>
      <w:r w:rsidRPr="007E1EAE">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8C733" w14:textId="77777777" w:rsidTr="00841FF2">
        <w:trPr>
          <w:trHeight w:val="256"/>
        </w:trPr>
        <w:tc>
          <w:tcPr>
            <w:tcW w:w="9446" w:type="dxa"/>
            <w:shd w:val="clear" w:color="auto" w:fill="D9D9D9" w:themeFill="background1" w:themeFillShade="D9"/>
          </w:tcPr>
          <w:p w14:paraId="3A831AD2"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2FEED25C"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7808DD4C" w14:textId="77777777" w:rsidR="00841FF2" w:rsidRPr="007E1EAE" w:rsidRDefault="00841FF2" w:rsidP="00971CED">
      <w:pPr>
        <w:pStyle w:val="NormalaroundTable"/>
        <w:numPr>
          <w:ilvl w:val="0"/>
          <w:numId w:val="82"/>
        </w:numPr>
      </w:pPr>
      <w:r w:rsidRPr="007E1EAE">
        <w:rPr>
          <w:rStyle w:val="CodeSnippetHighlight"/>
          <w:rFonts w:cs="Arial"/>
        </w:rPr>
        <w:t>delegate_workflow_name: represents the name of the workflow of the node provided by the TOSCA orchestrator.</w:t>
      </w:r>
    </w:p>
    <w:p w14:paraId="071EB090" w14:textId="77777777" w:rsidR="00841FF2" w:rsidRPr="007E1EAE" w:rsidRDefault="00841FF2" w:rsidP="00841FF2">
      <w:pPr>
        <w:pStyle w:val="Heading5"/>
      </w:pPr>
      <w:r w:rsidRPr="007E1EAE">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1B735A98" w14:textId="77777777" w:rsidTr="00841FF2">
        <w:trPr>
          <w:trHeight w:val="256"/>
        </w:trPr>
        <w:tc>
          <w:tcPr>
            <w:tcW w:w="9446" w:type="dxa"/>
            <w:shd w:val="clear" w:color="auto" w:fill="D9D9D9" w:themeFill="background1" w:themeFillShade="D9"/>
          </w:tcPr>
          <w:p w14:paraId="3F6832D8"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set_state: &lt;new_node_state&gt;</w:t>
            </w:r>
          </w:p>
        </w:tc>
      </w:tr>
    </w:tbl>
    <w:p w14:paraId="33672FB1"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89D752A" w14:textId="77777777" w:rsidR="00841FF2" w:rsidRPr="007E1EAE" w:rsidRDefault="00841FF2" w:rsidP="00971CED">
      <w:pPr>
        <w:pStyle w:val="NormalaroundTable"/>
        <w:numPr>
          <w:ilvl w:val="0"/>
          <w:numId w:val="82"/>
        </w:numPr>
      </w:pPr>
      <w:r w:rsidRPr="007E1EAE">
        <w:rPr>
          <w:rStyle w:val="CodeSnippetHighlight"/>
          <w:rFonts w:cs="Arial"/>
        </w:rPr>
        <w:t>new_node_state: represents the state that will be affected to the node once the activity is performed.</w:t>
      </w:r>
    </w:p>
    <w:p w14:paraId="6BA49A41" w14:textId="77777777" w:rsidR="00841FF2" w:rsidRPr="007E1EAE" w:rsidRDefault="00841FF2" w:rsidP="00841FF2">
      <w:pPr>
        <w:pStyle w:val="Heading5"/>
      </w:pPr>
      <w:r w:rsidRPr="007E1EAE">
        <w:lastRenderedPageBreak/>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42ED10C7" w14:textId="77777777" w:rsidTr="00841FF2">
        <w:trPr>
          <w:trHeight w:val="256"/>
        </w:trPr>
        <w:tc>
          <w:tcPr>
            <w:tcW w:w="9446" w:type="dxa"/>
            <w:shd w:val="clear" w:color="auto" w:fill="D9D9D9" w:themeFill="background1" w:themeFillShade="D9"/>
          </w:tcPr>
          <w:p w14:paraId="24BEB330" w14:textId="77777777" w:rsidR="00841FF2" w:rsidRPr="007E1EAE" w:rsidRDefault="00841FF2" w:rsidP="00841FF2">
            <w:pPr>
              <w:rPr>
                <w:rFonts w:ascii="Consolas" w:hAnsi="Consolas"/>
                <w:noProof/>
              </w:rPr>
            </w:pPr>
            <w:r w:rsidRPr="007E1EAE">
              <w:rPr>
                <w:rStyle w:val="CodeSnippet"/>
                <w:noProof/>
              </w:rPr>
              <w:t xml:space="preserve">  - call</w:t>
            </w:r>
            <w:r w:rsidRPr="007E1EAE">
              <w:rPr>
                <w:rStyle w:val="CodeSnippet"/>
              </w:rPr>
              <w:t>_operation: &lt;interface_name&gt;.&lt;operation_name&gt;</w:t>
            </w:r>
          </w:p>
        </w:tc>
      </w:tr>
    </w:tbl>
    <w:p w14:paraId="1BA9820E"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50EF0BCE"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interface_name: represents the name of the interface in which the operation to be called is defined.</w:t>
      </w:r>
    </w:p>
    <w:p w14:paraId="7DA4CAEE" w14:textId="77777777" w:rsidR="00841FF2" w:rsidRPr="007E1EAE" w:rsidRDefault="00841FF2" w:rsidP="00971CED">
      <w:pPr>
        <w:pStyle w:val="ListParagraph"/>
        <w:numPr>
          <w:ilvl w:val="0"/>
          <w:numId w:val="82"/>
        </w:numPr>
      </w:pPr>
      <w:r w:rsidRPr="007E1EAE">
        <w:rPr>
          <w:rStyle w:val="CodeSnippetHighlight"/>
          <w:rFonts w:cs="Arial"/>
        </w:rPr>
        <w:t>operation_name: represents the name of the operation of the interface that will be called during the workflow execution.</w:t>
      </w:r>
    </w:p>
    <w:p w14:paraId="3609F849" w14:textId="77777777" w:rsidR="00841FF2" w:rsidRPr="007E1EAE" w:rsidRDefault="00841FF2" w:rsidP="00841FF2">
      <w:pPr>
        <w:pStyle w:val="Heading5"/>
      </w:pPr>
      <w:r w:rsidRPr="007E1EAE">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91A5DF6" w14:textId="77777777" w:rsidTr="00841FF2">
        <w:trPr>
          <w:trHeight w:val="256"/>
        </w:trPr>
        <w:tc>
          <w:tcPr>
            <w:tcW w:w="9446" w:type="dxa"/>
            <w:shd w:val="clear" w:color="auto" w:fill="D9D9D9" w:themeFill="background1" w:themeFillShade="D9"/>
          </w:tcPr>
          <w:p w14:paraId="3786CAAF" w14:textId="77777777" w:rsidR="00841FF2" w:rsidRPr="007E1EAE" w:rsidRDefault="00841FF2" w:rsidP="00841FF2">
            <w:pPr>
              <w:rPr>
                <w:rFonts w:ascii="Consolas" w:hAnsi="Consolas"/>
                <w:noProof/>
              </w:rPr>
            </w:pPr>
            <w:r w:rsidRPr="007E1EAE">
              <w:rPr>
                <w:rStyle w:val="CodeSnippet"/>
                <w:noProof/>
              </w:rPr>
              <w:t xml:space="preserve">  - inlin</w:t>
            </w:r>
            <w:r w:rsidRPr="007E1EAE">
              <w:rPr>
                <w:rStyle w:val="CodeSnippet"/>
              </w:rPr>
              <w:t>e: &lt;workflow_name&gt;</w:t>
            </w:r>
          </w:p>
        </w:tc>
      </w:tr>
    </w:tbl>
    <w:p w14:paraId="13937DA9"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C488753"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workflow_name: represents the name of the workflow to inline.</w:t>
      </w:r>
    </w:p>
    <w:p w14:paraId="257C4735" w14:textId="77777777" w:rsidR="00841FF2" w:rsidRPr="007E1EAE" w:rsidRDefault="00841FF2" w:rsidP="00841FF2">
      <w:pPr>
        <w:pStyle w:val="Heading4"/>
      </w:pPr>
      <w:r w:rsidRPr="007E1EAE">
        <w:t>Additional Requirements</w:t>
      </w:r>
    </w:p>
    <w:p w14:paraId="2BC47DBE" w14:textId="77777777" w:rsidR="00841FF2" w:rsidRPr="007E1EAE" w:rsidRDefault="00841FF2" w:rsidP="00971CED">
      <w:pPr>
        <w:pStyle w:val="ListParagraph"/>
        <w:numPr>
          <w:ilvl w:val="0"/>
          <w:numId w:val="82"/>
        </w:numPr>
      </w:pPr>
      <w:r w:rsidRPr="007E1EAE">
        <w:t>Keynames are mutually exclusive, i.e. an activity MUST define only one of delegate, set_state, call_operation or inline keyname.</w:t>
      </w:r>
    </w:p>
    <w:p w14:paraId="2C18B26C" w14:textId="77777777" w:rsidR="00841FF2" w:rsidRPr="007E1EAE" w:rsidRDefault="00841FF2" w:rsidP="00841FF2">
      <w:pPr>
        <w:pStyle w:val="Heading4"/>
      </w:pPr>
      <w:r w:rsidRPr="007E1EAE">
        <w:t>Example</w:t>
      </w:r>
    </w:p>
    <w:p w14:paraId="4A81AF40" w14:textId="77777777" w:rsidR="00841FF2" w:rsidRPr="007E1EAE" w:rsidRDefault="00841FF2" w:rsidP="00841FF2">
      <w:pPr>
        <w:pStyle w:val="NormalaroundTable"/>
      </w:pPr>
      <w:r w:rsidRPr="007E1EAE">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108314D" w14:textId="77777777" w:rsidTr="00841FF2">
        <w:trPr>
          <w:trHeight w:val="256"/>
        </w:trPr>
        <w:tc>
          <w:tcPr>
            <w:tcW w:w="9576" w:type="dxa"/>
            <w:shd w:val="clear" w:color="auto" w:fill="D9D9D9" w:themeFill="background1" w:themeFillShade="D9"/>
          </w:tcPr>
          <w:p w14:paraId="6C2D182B" w14:textId="77777777" w:rsidR="00841FF2" w:rsidRPr="007E1EAE" w:rsidRDefault="00841FF2" w:rsidP="00841FF2">
            <w:pPr>
              <w:rPr>
                <w:rStyle w:val="CodeSnippet"/>
                <w:noProof/>
              </w:rPr>
            </w:pPr>
            <w:r w:rsidRPr="007E1EAE">
              <w:rPr>
                <w:rStyle w:val="CodeSnippet"/>
                <w:noProof/>
              </w:rPr>
              <w:t xml:space="preserve"> - delegate: deploy</w:t>
            </w:r>
          </w:p>
          <w:p w14:paraId="1905155F" w14:textId="77777777" w:rsidR="00841FF2" w:rsidRPr="007E1EAE" w:rsidRDefault="00841FF2" w:rsidP="00841FF2">
            <w:pPr>
              <w:rPr>
                <w:rStyle w:val="CodeSnippet"/>
                <w:noProof/>
              </w:rPr>
            </w:pPr>
            <w:r w:rsidRPr="007E1EAE">
              <w:rPr>
                <w:rStyle w:val="CodeSnippet"/>
                <w:noProof/>
              </w:rPr>
              <w:t xml:space="preserve"> - set_state: started</w:t>
            </w:r>
          </w:p>
          <w:p w14:paraId="731198C7"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051EFE23" w14:textId="77777777" w:rsidR="00841FF2" w:rsidRPr="007E1EAE" w:rsidRDefault="00841FF2" w:rsidP="00841FF2">
            <w:pPr>
              <w:rPr>
                <w:rStyle w:val="CodeSnippet"/>
                <w:noProof/>
              </w:rPr>
            </w:pPr>
            <w:r w:rsidRPr="007E1EAE">
              <w:rPr>
                <w:rStyle w:val="CodeSnippet"/>
                <w:noProof/>
              </w:rPr>
              <w:t xml:space="preserve"> - inline: my_workflow</w:t>
            </w:r>
          </w:p>
        </w:tc>
      </w:tr>
    </w:tbl>
    <w:p w14:paraId="02580D60" w14:textId="77777777" w:rsidR="00841FF2" w:rsidRPr="007E1EAE" w:rsidRDefault="00841FF2" w:rsidP="00841FF2">
      <w:pPr>
        <w:rPr>
          <w:rStyle w:val="CodeSnippetHighlight"/>
          <w:b w:val="0"/>
        </w:rPr>
      </w:pPr>
    </w:p>
    <w:p w14:paraId="0705CA69" w14:textId="77777777" w:rsidR="00841FF2" w:rsidRPr="007E1EAE" w:rsidRDefault="00841FF2" w:rsidP="00841FF2">
      <w:pPr>
        <w:pStyle w:val="Heading3"/>
      </w:pPr>
      <w:bookmarkStart w:id="723" w:name="_Toc454457748"/>
      <w:bookmarkStart w:id="724" w:name="_Toc454458547"/>
      <w:bookmarkStart w:id="725" w:name="DEFN_ENTITY_WORKFLOW_ASSERTION_DEFN"/>
      <w:r w:rsidRPr="007E1EAE">
        <w:t>Assertion definition</w:t>
      </w:r>
      <w:bookmarkEnd w:id="723"/>
      <w:bookmarkEnd w:id="724"/>
    </w:p>
    <w:bookmarkEnd w:id="725"/>
    <w:p w14:paraId="0432C9E9" w14:textId="77777777" w:rsidR="00841FF2" w:rsidRPr="007E1EAE" w:rsidRDefault="00841FF2" w:rsidP="00841FF2">
      <w:r w:rsidRPr="007E1EAE">
        <w:t>A workflow assertion is used to specify a single condition on a workflow filter definition. The assertion allows to assert the value of an attribute based on TOSCA constraints.</w:t>
      </w:r>
    </w:p>
    <w:p w14:paraId="2B7896C0" w14:textId="77777777" w:rsidR="00841FF2" w:rsidRPr="007E1EAE" w:rsidRDefault="00841FF2" w:rsidP="00841FF2">
      <w:pPr>
        <w:pStyle w:val="Heading4"/>
      </w:pPr>
      <w:r w:rsidRPr="007E1EAE">
        <w:t>Keynames</w:t>
      </w:r>
    </w:p>
    <w:p w14:paraId="4C3C074A" w14:textId="77777777" w:rsidR="00841FF2" w:rsidRPr="007E1EAE" w:rsidRDefault="00841FF2" w:rsidP="00841FF2">
      <w:pPr>
        <w:pStyle w:val="NormalaroundTable"/>
      </w:pPr>
      <w:r w:rsidRPr="007E1EAE">
        <w:t>The TOSCA workflow assertion definition has no keynames.</w:t>
      </w:r>
    </w:p>
    <w:p w14:paraId="35F07607" w14:textId="77777777" w:rsidR="00841FF2" w:rsidRPr="007E1EAE" w:rsidRDefault="00841FF2" w:rsidP="00841FF2">
      <w:pPr>
        <w:pStyle w:val="Heading4"/>
      </w:pPr>
      <w:r w:rsidRPr="007E1EAE">
        <w:t>Grammar</w:t>
      </w:r>
    </w:p>
    <w:p w14:paraId="64ECC3B5" w14:textId="77777777" w:rsidR="00841FF2" w:rsidRPr="007E1EAE" w:rsidRDefault="00841FF2" w:rsidP="00841FF2">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F5B5ECD" w14:textId="77777777" w:rsidTr="00841FF2">
        <w:trPr>
          <w:trHeight w:val="256"/>
        </w:trPr>
        <w:tc>
          <w:tcPr>
            <w:tcW w:w="9576" w:type="dxa"/>
            <w:shd w:val="clear" w:color="auto" w:fill="D9D9D9" w:themeFill="background1" w:themeFillShade="D9"/>
          </w:tcPr>
          <w:p w14:paraId="6A1CD66F"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1F50CFB1" w14:textId="77777777" w:rsidR="00841FF2" w:rsidRPr="007E1EAE" w:rsidRDefault="00841FF2" w:rsidP="00841FF2">
      <w:pPr>
        <w:pStyle w:val="NormalaroundTable"/>
      </w:pPr>
      <w:r w:rsidRPr="007E1EAE">
        <w:t>In the above grammars, the pseudo values that appear in angle brackets have the following meaning:</w:t>
      </w:r>
    </w:p>
    <w:p w14:paraId="7A3C7E75" w14:textId="77777777" w:rsidR="00841FF2" w:rsidRPr="007E1EAE"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DCC4171" w14:textId="77777777" w:rsidR="00841FF2" w:rsidRPr="007E1EAE" w:rsidRDefault="00841FF2" w:rsidP="00841FF2">
      <w:pPr>
        <w:pStyle w:val="ListBullet3"/>
      </w:pPr>
      <w:r w:rsidRPr="007E1EAE">
        <w:rPr>
          <w:b/>
        </w:rPr>
        <w:lastRenderedPageBreak/>
        <w:t>list_of_constraint_clauses:</w:t>
      </w:r>
      <w:r w:rsidRPr="007E1EAE">
        <w:t xml:space="preserve"> represents the list of constraint clauses that will be used to validate the attribute assertion.</w:t>
      </w:r>
    </w:p>
    <w:p w14:paraId="1FF77E78" w14:textId="77777777" w:rsidR="00841FF2" w:rsidRPr="007E1EAE" w:rsidRDefault="00841FF2" w:rsidP="00841FF2">
      <w:pPr>
        <w:pStyle w:val="Heading4"/>
      </w:pPr>
      <w:r w:rsidRPr="007E1EAE">
        <w:t>Example</w:t>
      </w:r>
    </w:p>
    <w:p w14:paraId="74BB8327" w14:textId="77777777" w:rsidR="00841FF2" w:rsidRPr="007E1EAE" w:rsidRDefault="00841FF2" w:rsidP="00841FF2">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095859B" w14:textId="77777777" w:rsidTr="00841FF2">
        <w:trPr>
          <w:trHeight w:val="256"/>
        </w:trPr>
        <w:tc>
          <w:tcPr>
            <w:tcW w:w="9446" w:type="dxa"/>
            <w:shd w:val="clear" w:color="auto" w:fill="D9D9D9" w:themeFill="background1" w:themeFillShade="D9"/>
          </w:tcPr>
          <w:p w14:paraId="58A36CE5" w14:textId="77777777" w:rsidR="00841FF2" w:rsidRPr="007E1EAE" w:rsidRDefault="00841FF2" w:rsidP="00841FF2">
            <w:pPr>
              <w:rPr>
                <w:rStyle w:val="CodeSnippet"/>
              </w:rPr>
            </w:pPr>
            <w:r w:rsidRPr="007E1EAE">
              <w:rPr>
                <w:rStyle w:val="CodeSnippet"/>
              </w:rPr>
              <w:t xml:space="preserve"> my_attribute: [{equal : my_value}]</w:t>
            </w:r>
          </w:p>
        </w:tc>
      </w:tr>
    </w:tbl>
    <w:p w14:paraId="53333AD0" w14:textId="77777777" w:rsidR="00841FF2" w:rsidRPr="007E1EAE" w:rsidRDefault="00841FF2" w:rsidP="00841FF2">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1C0D950" w14:textId="77777777" w:rsidTr="00841FF2">
        <w:trPr>
          <w:trHeight w:val="256"/>
        </w:trPr>
        <w:tc>
          <w:tcPr>
            <w:tcW w:w="9446" w:type="dxa"/>
            <w:shd w:val="clear" w:color="auto" w:fill="D9D9D9" w:themeFill="background1" w:themeFillShade="D9"/>
          </w:tcPr>
          <w:p w14:paraId="6F641D8B" w14:textId="77777777" w:rsidR="00841FF2" w:rsidRPr="007E1EAE" w:rsidRDefault="00841FF2" w:rsidP="00841FF2">
            <w:pPr>
              <w:rPr>
                <w:rStyle w:val="CodeSnippet"/>
              </w:rPr>
            </w:pPr>
            <w:r w:rsidRPr="007E1EAE">
              <w:rPr>
                <w:rStyle w:val="CodeSnippet"/>
              </w:rPr>
              <w:t xml:space="preserve"> my_attribute:</w:t>
            </w:r>
          </w:p>
          <w:p w14:paraId="6ECE517C" w14:textId="77777777" w:rsidR="00841FF2" w:rsidRPr="007E1EAE" w:rsidRDefault="00841FF2" w:rsidP="00841FF2">
            <w:pPr>
              <w:rPr>
                <w:rStyle w:val="CodeSnippet"/>
              </w:rPr>
            </w:pPr>
            <w:r w:rsidRPr="007E1EAE">
              <w:rPr>
                <w:rStyle w:val="CodeSnippet"/>
              </w:rPr>
              <w:t xml:space="preserve">  - min_length: 8</w:t>
            </w:r>
          </w:p>
          <w:p w14:paraId="7C18E2C7" w14:textId="77777777" w:rsidR="00841FF2" w:rsidRPr="007E1EAE" w:rsidRDefault="00841FF2" w:rsidP="00841FF2">
            <w:pPr>
              <w:rPr>
                <w:rStyle w:val="CodeSnippet"/>
                <w:noProof/>
              </w:rPr>
            </w:pPr>
            <w:r w:rsidRPr="007E1EAE">
              <w:rPr>
                <w:rStyle w:val="CodeSnippet"/>
              </w:rPr>
              <w:t xml:space="preserve">  - max_length : 10</w:t>
            </w:r>
          </w:p>
        </w:tc>
      </w:tr>
    </w:tbl>
    <w:p w14:paraId="3E5DB6FE" w14:textId="77777777" w:rsidR="00841FF2" w:rsidRPr="007E1EAE" w:rsidRDefault="00841FF2" w:rsidP="00841FF2">
      <w:pPr>
        <w:pStyle w:val="Heading3"/>
      </w:pPr>
      <w:bookmarkStart w:id="726" w:name="_Condition_clause_definition"/>
      <w:bookmarkStart w:id="727" w:name="_Toc454457749"/>
      <w:bookmarkStart w:id="728" w:name="_Toc454458548"/>
      <w:bookmarkStart w:id="729" w:name="DEFN_ENTITY_WORKFLOW_COND_CLAUSE_DEFN"/>
      <w:bookmarkEnd w:id="726"/>
      <w:r w:rsidRPr="007E1EAE">
        <w:t>Condition clause definition</w:t>
      </w:r>
      <w:bookmarkEnd w:id="727"/>
      <w:bookmarkEnd w:id="728"/>
    </w:p>
    <w:bookmarkEnd w:id="729"/>
    <w:p w14:paraId="2C41FB73" w14:textId="77777777" w:rsidR="00841FF2" w:rsidRPr="007E1EAE" w:rsidRDefault="00841FF2" w:rsidP="00841FF2">
      <w:r w:rsidRPr="007E1EAE">
        <w:t>A workflow condition clause definition is used to specify a condition that can be used within a workflow precondition or workflow filter.</w:t>
      </w:r>
    </w:p>
    <w:p w14:paraId="7A58480F" w14:textId="77777777" w:rsidR="00841FF2" w:rsidRPr="007E1EAE" w:rsidRDefault="00841FF2" w:rsidP="00841FF2">
      <w:pPr>
        <w:pStyle w:val="Heading4"/>
      </w:pPr>
      <w:r w:rsidRPr="007E1EAE">
        <w:t>Keynames</w:t>
      </w:r>
    </w:p>
    <w:p w14:paraId="27D16D20"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4"/>
        <w:gridCol w:w="1012"/>
        <w:gridCol w:w="1504"/>
        <w:gridCol w:w="5113"/>
      </w:tblGrid>
      <w:tr w:rsidR="00841FF2" w:rsidRPr="007E1EAE" w14:paraId="0202A2C9" w14:textId="77777777" w:rsidTr="00841FF2">
        <w:trPr>
          <w:cantSplit/>
          <w:tblHeader/>
        </w:trPr>
        <w:tc>
          <w:tcPr>
            <w:tcW w:w="860" w:type="pct"/>
            <w:shd w:val="clear" w:color="auto" w:fill="D9D9D9"/>
          </w:tcPr>
          <w:p w14:paraId="285419E7" w14:textId="77777777" w:rsidR="00841FF2" w:rsidRPr="007E1EAE" w:rsidRDefault="00841FF2" w:rsidP="00841FF2">
            <w:pPr>
              <w:pStyle w:val="TableText-Heading"/>
            </w:pPr>
            <w:r w:rsidRPr="007E1EAE">
              <w:t>Keyname</w:t>
            </w:r>
          </w:p>
        </w:tc>
        <w:tc>
          <w:tcPr>
            <w:tcW w:w="549" w:type="pct"/>
            <w:shd w:val="clear" w:color="auto" w:fill="D9D9D9"/>
          </w:tcPr>
          <w:p w14:paraId="3D726C04" w14:textId="77777777" w:rsidR="00841FF2" w:rsidRPr="007E1EAE" w:rsidRDefault="00841FF2" w:rsidP="00841FF2">
            <w:pPr>
              <w:pStyle w:val="TableText-Heading"/>
            </w:pPr>
            <w:r w:rsidRPr="007E1EAE">
              <w:t>Required</w:t>
            </w:r>
          </w:p>
        </w:tc>
        <w:tc>
          <w:tcPr>
            <w:tcW w:w="816" w:type="pct"/>
            <w:shd w:val="clear" w:color="auto" w:fill="D9D9D9"/>
          </w:tcPr>
          <w:p w14:paraId="69A698A9" w14:textId="77777777" w:rsidR="00841FF2" w:rsidRPr="007E1EAE" w:rsidRDefault="00841FF2" w:rsidP="00841FF2">
            <w:pPr>
              <w:pStyle w:val="TableText-Heading"/>
            </w:pPr>
            <w:r w:rsidRPr="007E1EAE">
              <w:t>Type</w:t>
            </w:r>
          </w:p>
        </w:tc>
        <w:tc>
          <w:tcPr>
            <w:tcW w:w="2775" w:type="pct"/>
            <w:shd w:val="clear" w:color="auto" w:fill="D9D9D9"/>
          </w:tcPr>
          <w:p w14:paraId="373B88FA" w14:textId="77777777" w:rsidR="00841FF2" w:rsidRPr="007E1EAE" w:rsidRDefault="00841FF2" w:rsidP="00841FF2">
            <w:pPr>
              <w:pStyle w:val="TableText-Heading"/>
            </w:pPr>
            <w:r w:rsidRPr="007E1EAE">
              <w:t>Description</w:t>
            </w:r>
          </w:p>
        </w:tc>
      </w:tr>
      <w:tr w:rsidR="00841FF2" w:rsidRPr="00F1085F" w14:paraId="4F27B137" w14:textId="77777777" w:rsidTr="00841FF2">
        <w:trPr>
          <w:cantSplit/>
        </w:trPr>
        <w:tc>
          <w:tcPr>
            <w:tcW w:w="860" w:type="pct"/>
            <w:shd w:val="clear" w:color="auto" w:fill="FFFFFF"/>
          </w:tcPr>
          <w:p w14:paraId="3A2BA2D5" w14:textId="77777777" w:rsidR="00841FF2" w:rsidRPr="007E1EAE" w:rsidRDefault="00841FF2" w:rsidP="00841FF2">
            <w:pPr>
              <w:pStyle w:val="TableText"/>
              <w:rPr>
                <w:noProof/>
              </w:rPr>
            </w:pPr>
            <w:r w:rsidRPr="007E1EAE">
              <w:rPr>
                <w:noProof/>
              </w:rPr>
              <w:t>and</w:t>
            </w:r>
          </w:p>
        </w:tc>
        <w:tc>
          <w:tcPr>
            <w:tcW w:w="549" w:type="pct"/>
            <w:shd w:val="clear" w:color="auto" w:fill="FFFFFF"/>
          </w:tcPr>
          <w:p w14:paraId="3712867F" w14:textId="77777777" w:rsidR="00841FF2" w:rsidRPr="007E1EAE" w:rsidRDefault="00841FF2" w:rsidP="00841FF2">
            <w:pPr>
              <w:pStyle w:val="TableText"/>
            </w:pPr>
            <w:r w:rsidRPr="007E1EAE">
              <w:t>no</w:t>
            </w:r>
          </w:p>
        </w:tc>
        <w:tc>
          <w:tcPr>
            <w:tcW w:w="816" w:type="pct"/>
            <w:shd w:val="clear" w:color="auto" w:fill="FFFFFF"/>
          </w:tcPr>
          <w:p w14:paraId="5CBE7AB2"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1275E039" w14:textId="77777777" w:rsidR="00841FF2" w:rsidRPr="007E1EAE" w:rsidRDefault="00841FF2" w:rsidP="00841FF2">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841FF2" w:rsidRPr="00F1085F" w14:paraId="059C4CC2" w14:textId="77777777" w:rsidTr="00841FF2">
        <w:trPr>
          <w:cantSplit/>
        </w:trPr>
        <w:tc>
          <w:tcPr>
            <w:tcW w:w="860" w:type="pct"/>
            <w:shd w:val="clear" w:color="auto" w:fill="FFFFFF"/>
          </w:tcPr>
          <w:p w14:paraId="40C661E6" w14:textId="77777777" w:rsidR="00841FF2" w:rsidRPr="007E1EAE" w:rsidRDefault="00841FF2" w:rsidP="00841FF2">
            <w:pPr>
              <w:pStyle w:val="TableText"/>
              <w:rPr>
                <w:noProof/>
              </w:rPr>
            </w:pPr>
            <w:r w:rsidRPr="007E1EAE">
              <w:rPr>
                <w:noProof/>
              </w:rPr>
              <w:t>or</w:t>
            </w:r>
          </w:p>
        </w:tc>
        <w:tc>
          <w:tcPr>
            <w:tcW w:w="549" w:type="pct"/>
            <w:shd w:val="clear" w:color="auto" w:fill="FFFFFF"/>
          </w:tcPr>
          <w:p w14:paraId="15A68302" w14:textId="77777777" w:rsidR="00841FF2" w:rsidRPr="007E1EAE" w:rsidRDefault="00841FF2" w:rsidP="00841FF2">
            <w:pPr>
              <w:pStyle w:val="TableText"/>
            </w:pPr>
            <w:r w:rsidRPr="007E1EAE">
              <w:t>no</w:t>
            </w:r>
          </w:p>
        </w:tc>
        <w:tc>
          <w:tcPr>
            <w:tcW w:w="816" w:type="pct"/>
            <w:shd w:val="clear" w:color="auto" w:fill="FFFFFF"/>
          </w:tcPr>
          <w:p w14:paraId="2FFC9E06"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09470BCC" w14:textId="77777777" w:rsidR="00841FF2" w:rsidRPr="007E1EAE" w:rsidRDefault="00841FF2" w:rsidP="00841FF2">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841FF2" w:rsidRPr="00F1085F" w14:paraId="58E418AC" w14:textId="77777777" w:rsidTr="00841FF2">
        <w:trPr>
          <w:cantSplit/>
        </w:trPr>
        <w:tc>
          <w:tcPr>
            <w:tcW w:w="860" w:type="pct"/>
            <w:shd w:val="clear" w:color="auto" w:fill="FFFFFF"/>
          </w:tcPr>
          <w:p w14:paraId="58395211" w14:textId="77777777" w:rsidR="00841FF2" w:rsidRPr="007E1EAE" w:rsidRDefault="00841FF2" w:rsidP="00841FF2">
            <w:pPr>
              <w:pStyle w:val="TableText"/>
              <w:rPr>
                <w:noProof/>
              </w:rPr>
            </w:pPr>
            <w:r w:rsidRPr="007E1EAE">
              <w:rPr>
                <w:noProof/>
              </w:rPr>
              <w:t>assert</w:t>
            </w:r>
          </w:p>
        </w:tc>
        <w:tc>
          <w:tcPr>
            <w:tcW w:w="549" w:type="pct"/>
            <w:shd w:val="clear" w:color="auto" w:fill="FFFFFF"/>
          </w:tcPr>
          <w:p w14:paraId="2A0E3ABB" w14:textId="77777777" w:rsidR="00841FF2" w:rsidRPr="007E1EAE" w:rsidRDefault="00841FF2" w:rsidP="00841FF2">
            <w:pPr>
              <w:pStyle w:val="TableText"/>
            </w:pPr>
            <w:r w:rsidRPr="007E1EAE">
              <w:t>no</w:t>
            </w:r>
          </w:p>
        </w:tc>
        <w:tc>
          <w:tcPr>
            <w:tcW w:w="816" w:type="pct"/>
            <w:shd w:val="clear" w:color="auto" w:fill="FFFFFF"/>
          </w:tcPr>
          <w:p w14:paraId="7EEFE8A1" w14:textId="77777777" w:rsidR="00841FF2" w:rsidRPr="007E1EAE" w:rsidRDefault="00841FF2" w:rsidP="00841FF2">
            <w:pPr>
              <w:pStyle w:val="TableText"/>
            </w:pP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54BC5A61" w14:textId="77777777" w:rsidR="00841FF2" w:rsidRPr="007E1EAE" w:rsidRDefault="00841FF2" w:rsidP="00841FF2">
            <w:pPr>
              <w:pStyle w:val="TableText"/>
            </w:pPr>
            <w:r w:rsidRPr="007E1EAE">
              <w:t xml:space="preserve">A list of filter assertions to be evaluated on entity attributes. </w:t>
            </w:r>
            <w:r w:rsidRPr="007E1EAE">
              <w:rPr>
                <w:rStyle w:val="CodeSnippetHighlight"/>
              </w:rPr>
              <w:t>Assert</w:t>
            </w:r>
            <w:r w:rsidRPr="007E1EAE">
              <w:t xml:space="preserve"> acts as a </w:t>
            </w:r>
            <w:r w:rsidRPr="007E1EAE">
              <w:rPr>
                <w:rStyle w:val="CodeSnippetHighlight"/>
              </w:rPr>
              <w:t>and</w:t>
            </w:r>
            <w:r w:rsidRPr="007E1EAE">
              <w:t xml:space="preserve"> clause, i.e. every defined filter assertion must be true so the assertion is considered as true.</w:t>
            </w:r>
          </w:p>
        </w:tc>
      </w:tr>
    </w:tbl>
    <w:p w14:paraId="41936BBB" w14:textId="77777777" w:rsidR="00841FF2" w:rsidRPr="00F1085F" w:rsidRDefault="00841FF2" w:rsidP="00841FF2">
      <w:pPr>
        <w:rPr>
          <w:lang w:val="en-GB"/>
        </w:rPr>
      </w:pPr>
    </w:p>
    <w:p w14:paraId="4F98B854" w14:textId="77777777" w:rsidR="00841FF2" w:rsidRPr="00804E3C" w:rsidRDefault="00841FF2" w:rsidP="00841FF2">
      <w:pPr>
        <w:rPr>
          <w:lang w:val="en-GB"/>
        </w:rPr>
      </w:pPr>
      <w:r w:rsidRPr="00804E3C">
        <w:rPr>
          <w:lang w:val="en-GB"/>
        </w:rPr>
        <w:t xml:space="preserve">Note : </w:t>
      </w:r>
      <w:r>
        <w:rPr>
          <w:lang w:val="en-GB"/>
        </w:rPr>
        <w:t>It is allowed to add assertion definition directly as keynames of the condition clause definition. An and clause is performed for all direct assertion definition.</w:t>
      </w:r>
    </w:p>
    <w:p w14:paraId="30E44EBA" w14:textId="77777777" w:rsidR="00841FF2" w:rsidRPr="007E1EAE" w:rsidRDefault="00841FF2" w:rsidP="00841FF2">
      <w:pPr>
        <w:pStyle w:val="Heading4"/>
      </w:pPr>
      <w:r w:rsidRPr="007E1EAE">
        <w:t>Grammar</w:t>
      </w:r>
    </w:p>
    <w:p w14:paraId="41ACF1BD" w14:textId="77777777" w:rsidR="00841FF2" w:rsidRPr="007E1EAE" w:rsidRDefault="00841FF2" w:rsidP="00841FF2">
      <w:r w:rsidRPr="007E1EAE">
        <w:t>Workflow assertion definitions have the following grammars:</w:t>
      </w:r>
    </w:p>
    <w:p w14:paraId="22C2B408" w14:textId="77777777" w:rsidR="00841FF2" w:rsidRPr="007E1EAE" w:rsidRDefault="00841FF2" w:rsidP="00841FF2">
      <w:pPr>
        <w:pStyle w:val="Heading5"/>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817805B" w14:textId="77777777" w:rsidTr="00841FF2">
        <w:trPr>
          <w:trHeight w:val="256"/>
        </w:trPr>
        <w:tc>
          <w:tcPr>
            <w:tcW w:w="9576" w:type="dxa"/>
            <w:shd w:val="clear" w:color="auto" w:fill="D9D9D9" w:themeFill="background1" w:themeFillShade="D9"/>
          </w:tcPr>
          <w:p w14:paraId="22815E9D" w14:textId="77777777" w:rsidR="00841FF2" w:rsidRPr="007E1EAE" w:rsidRDefault="00841FF2" w:rsidP="00841FF2">
            <w:pPr>
              <w:rPr>
                <w:rStyle w:val="CodeSnippet"/>
                <w:noProof/>
              </w:rPr>
            </w:pPr>
            <w:r w:rsidRPr="007E1EAE">
              <w:rPr>
                <w:rStyle w:val="CodeSnippet"/>
                <w:noProof/>
              </w:rPr>
              <w:t>and: &lt;list_of_condition_clause_definition&gt;</w:t>
            </w:r>
          </w:p>
        </w:tc>
      </w:tr>
    </w:tbl>
    <w:p w14:paraId="18A3FC4D" w14:textId="77777777" w:rsidR="00841FF2" w:rsidRPr="007E1EAE" w:rsidRDefault="00841FF2" w:rsidP="00841FF2">
      <w:pPr>
        <w:pStyle w:val="NormalaroundTable"/>
      </w:pPr>
      <w:r w:rsidRPr="007E1EAE">
        <w:t>In the above grammars, the pseudo values that appear in angle brackets have the following meaning:</w:t>
      </w:r>
    </w:p>
    <w:p w14:paraId="6612D642" w14:textId="77777777" w:rsidR="00841FF2" w:rsidRPr="007E1EAE" w:rsidRDefault="00841FF2" w:rsidP="00841FF2">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7BB29C55" w14:textId="77777777" w:rsidR="00841FF2" w:rsidRPr="007E1EAE" w:rsidRDefault="00841FF2" w:rsidP="00841FF2">
      <w:pPr>
        <w:pStyle w:val="Heading5"/>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3AF9585" w14:textId="77777777" w:rsidTr="00841FF2">
        <w:trPr>
          <w:trHeight w:val="256"/>
        </w:trPr>
        <w:tc>
          <w:tcPr>
            <w:tcW w:w="9576" w:type="dxa"/>
            <w:shd w:val="clear" w:color="auto" w:fill="D9D9D9" w:themeFill="background1" w:themeFillShade="D9"/>
          </w:tcPr>
          <w:p w14:paraId="0E245A79" w14:textId="77777777" w:rsidR="00841FF2" w:rsidRPr="007E1EAE" w:rsidRDefault="00841FF2" w:rsidP="00841FF2">
            <w:pPr>
              <w:rPr>
                <w:rStyle w:val="CodeSnippet"/>
                <w:noProof/>
              </w:rPr>
            </w:pPr>
            <w:r w:rsidRPr="007E1EAE">
              <w:rPr>
                <w:rStyle w:val="CodeSnippet"/>
                <w:noProof/>
              </w:rPr>
              <w:t>or: &lt;list_of_condition_clause_definition&gt;</w:t>
            </w:r>
          </w:p>
        </w:tc>
      </w:tr>
    </w:tbl>
    <w:p w14:paraId="2207E6AF"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24299979" w14:textId="77777777" w:rsidR="00841FF2" w:rsidRPr="007E1EAE" w:rsidRDefault="00841FF2" w:rsidP="00971CED">
      <w:pPr>
        <w:pStyle w:val="ListParagraph"/>
        <w:numPr>
          <w:ilvl w:val="0"/>
          <w:numId w:val="82"/>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6AF17EE3" w14:textId="77777777" w:rsidR="00841FF2" w:rsidRPr="007E1EAE" w:rsidRDefault="00841FF2" w:rsidP="00841FF2">
      <w:pPr>
        <w:pStyle w:val="Heading5"/>
      </w:pPr>
      <w:r w:rsidRPr="007E1EAE">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5DCFD41" w14:textId="77777777" w:rsidTr="00841FF2">
        <w:trPr>
          <w:trHeight w:val="256"/>
        </w:trPr>
        <w:tc>
          <w:tcPr>
            <w:tcW w:w="9576" w:type="dxa"/>
            <w:shd w:val="clear" w:color="auto" w:fill="D9D9D9" w:themeFill="background1" w:themeFillShade="D9"/>
          </w:tcPr>
          <w:p w14:paraId="4D9DB2B1" w14:textId="77777777" w:rsidR="00841FF2" w:rsidRPr="007E1EAE" w:rsidRDefault="00841FF2" w:rsidP="00841FF2">
            <w:pPr>
              <w:rPr>
                <w:rStyle w:val="CodeSnippet"/>
                <w:noProof/>
              </w:rPr>
            </w:pPr>
            <w:r w:rsidRPr="007E1EAE">
              <w:rPr>
                <w:rStyle w:val="CodeSnippet"/>
                <w:noProof/>
              </w:rPr>
              <w:t>assert: &lt;list_of_assertion_definition&gt;</w:t>
            </w:r>
          </w:p>
        </w:tc>
      </w:tr>
    </w:tbl>
    <w:p w14:paraId="79EC6EFE" w14:textId="77777777" w:rsidR="00841FF2" w:rsidRPr="007E1EAE" w:rsidRDefault="00841FF2" w:rsidP="00841FF2">
      <w:pPr>
        <w:pStyle w:val="NormalaroundTable"/>
      </w:pPr>
      <w:r w:rsidRPr="007E1EAE">
        <w:t>In the above grammars, the pseudo values that appear in angle brackets have the following meaning:</w:t>
      </w:r>
    </w:p>
    <w:p w14:paraId="7E6AF1F1" w14:textId="77777777" w:rsidR="00841FF2" w:rsidRPr="007E1EAE" w:rsidRDefault="00841FF2" w:rsidP="00971CED">
      <w:pPr>
        <w:pStyle w:val="ListParagraph"/>
        <w:numPr>
          <w:ilvl w:val="0"/>
          <w:numId w:val="82"/>
        </w:numPr>
      </w:pPr>
      <w:r w:rsidRPr="007E1EAE">
        <w:rPr>
          <w:rStyle w:val="CodeSnippet"/>
          <w:b/>
          <w:noProof/>
        </w:rPr>
        <w:t>list_of_assertion_definition</w:t>
      </w:r>
      <w:r w:rsidRPr="007E1EAE">
        <w:rPr>
          <w:b/>
        </w:rPr>
        <w:t>:</w:t>
      </w:r>
      <w:r w:rsidRPr="007E1EAE">
        <w:t xml:space="preserve"> represents the list of assertions. All assertions MUST be asserted to true so that the assert clause is asserted to true.</w:t>
      </w:r>
    </w:p>
    <w:p w14:paraId="67D0AB80" w14:textId="77777777" w:rsidR="00841FF2" w:rsidRDefault="00841FF2" w:rsidP="00841FF2">
      <w:pPr>
        <w:pStyle w:val="Heading4"/>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607D1E2F" w14:textId="77777777" w:rsidTr="00841FF2">
        <w:trPr>
          <w:trHeight w:val="256"/>
        </w:trPr>
        <w:tc>
          <w:tcPr>
            <w:tcW w:w="9576" w:type="dxa"/>
            <w:shd w:val="clear" w:color="auto" w:fill="D9D9D9" w:themeFill="background1" w:themeFillShade="D9"/>
          </w:tcPr>
          <w:p w14:paraId="4B503E91"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3AFBE54A" w14:textId="77777777" w:rsidR="00841FF2" w:rsidRPr="007E1EAE" w:rsidRDefault="00841FF2" w:rsidP="00841FF2">
      <w:pPr>
        <w:pStyle w:val="NormalaroundTable"/>
      </w:pPr>
      <w:r w:rsidRPr="007E1EAE">
        <w:t>In the above grammars, the pseudo values that appear in angle brackets have the following meaning:</w:t>
      </w:r>
    </w:p>
    <w:p w14:paraId="6C981728" w14:textId="77777777" w:rsidR="00841FF2"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21BD3A1E" w14:textId="77777777" w:rsidR="00841FF2" w:rsidRPr="00804E3C" w:rsidRDefault="00841FF2" w:rsidP="00841FF2">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736B499E" w14:textId="77777777" w:rsidR="00841FF2" w:rsidRPr="007E1EAE" w:rsidRDefault="00841FF2" w:rsidP="00841FF2">
      <w:pPr>
        <w:pStyle w:val="Heading4"/>
      </w:pPr>
      <w:r w:rsidRPr="007E1EAE">
        <w:t>Additional Requirement</w:t>
      </w:r>
    </w:p>
    <w:p w14:paraId="75F41F7E" w14:textId="77777777" w:rsidR="00841FF2" w:rsidRPr="007E1EAE" w:rsidRDefault="00841FF2" w:rsidP="00971CED">
      <w:pPr>
        <w:pStyle w:val="ListParagraph"/>
        <w:numPr>
          <w:ilvl w:val="0"/>
          <w:numId w:val="82"/>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or </w:t>
      </w:r>
      <w:r w:rsidRPr="007E1EAE">
        <w:rPr>
          <w:i/>
        </w:rPr>
        <w:t>assert</w:t>
      </w:r>
      <w:r w:rsidRPr="007E1EAE">
        <w:t xml:space="preserve"> keyname.</w:t>
      </w:r>
    </w:p>
    <w:p w14:paraId="31691099" w14:textId="77777777" w:rsidR="00841FF2" w:rsidRPr="007E1EAE" w:rsidRDefault="00841FF2" w:rsidP="00841FF2">
      <w:pPr>
        <w:pStyle w:val="Heading4"/>
      </w:pPr>
      <w:r w:rsidRPr="007E1EAE">
        <w:t>Notes</w:t>
      </w:r>
    </w:p>
    <w:p w14:paraId="26AE7FBF" w14:textId="77777777" w:rsidR="00841FF2" w:rsidRPr="007E1EAE" w:rsidRDefault="00841FF2" w:rsidP="00971CED">
      <w:pPr>
        <w:pStyle w:val="ListParagraph"/>
        <w:numPr>
          <w:ilvl w:val="0"/>
          <w:numId w:val="82"/>
        </w:numPr>
      </w:pPr>
      <w:r w:rsidRPr="007E1EAE">
        <w:t>The TOSCA processor SHOULD perform assertion in the order of the list for every defined condition clause or assertion definition.</w:t>
      </w:r>
    </w:p>
    <w:p w14:paraId="0F6784C7" w14:textId="77777777" w:rsidR="00841FF2" w:rsidRPr="007E1EAE" w:rsidRDefault="00841FF2" w:rsidP="00841FF2">
      <w:pPr>
        <w:pStyle w:val="Heading4"/>
      </w:pPr>
      <w:r w:rsidRPr="007E1EAE">
        <w:t>Example</w:t>
      </w:r>
    </w:p>
    <w:p w14:paraId="115D7739" w14:textId="77777777" w:rsidR="00841FF2" w:rsidRPr="007E1EAE" w:rsidRDefault="00841FF2" w:rsidP="00841FF2">
      <w:pPr>
        <w:pStyle w:val="NormalaroundTable"/>
      </w:pPr>
      <w:r w:rsidRPr="007E1EAE">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6660FD" w14:textId="77777777" w:rsidTr="00841FF2">
        <w:trPr>
          <w:trHeight w:val="256"/>
        </w:trPr>
        <w:tc>
          <w:tcPr>
            <w:tcW w:w="9446" w:type="dxa"/>
            <w:shd w:val="clear" w:color="auto" w:fill="D9D9D9" w:themeFill="background1" w:themeFillShade="D9"/>
          </w:tcPr>
          <w:p w14:paraId="49B390A3" w14:textId="77777777" w:rsidR="00841FF2" w:rsidRPr="007E1EAE" w:rsidRDefault="00841FF2" w:rsidP="00841FF2">
            <w:pPr>
              <w:rPr>
                <w:rStyle w:val="CodeSnippet"/>
              </w:rPr>
            </w:pPr>
            <w:r w:rsidRPr="007E1EAE">
              <w:rPr>
                <w:rStyle w:val="CodeSnippet"/>
              </w:rPr>
              <w:t>condition:</w:t>
            </w:r>
          </w:p>
          <w:p w14:paraId="08C08945" w14:textId="77777777" w:rsidR="00841FF2" w:rsidRPr="007E1EAE" w:rsidRDefault="00841FF2" w:rsidP="00841FF2">
            <w:pPr>
              <w:rPr>
                <w:rStyle w:val="CodeSnippet"/>
              </w:rPr>
            </w:pPr>
            <w:r w:rsidRPr="007E1EAE">
              <w:rPr>
                <w:rStyle w:val="CodeSnippet"/>
              </w:rPr>
              <w:t xml:space="preserve">  - assert:</w:t>
            </w:r>
          </w:p>
          <w:p w14:paraId="5D5EDD8D" w14:textId="77777777" w:rsidR="00841FF2" w:rsidRPr="007E1EAE" w:rsidRDefault="00841FF2" w:rsidP="00841FF2">
            <w:pPr>
              <w:rPr>
                <w:rStyle w:val="CodeSnippet"/>
              </w:rPr>
            </w:pPr>
            <w:r w:rsidRPr="007E1EAE">
              <w:rPr>
                <w:rStyle w:val="CodeSnippet"/>
              </w:rPr>
              <w:t xml:space="preserve">    - my_attribute: [{equal: my_value}]</w:t>
            </w:r>
          </w:p>
        </w:tc>
      </w:tr>
    </w:tbl>
    <w:p w14:paraId="41A37991" w14:textId="77777777" w:rsidR="00841FF2" w:rsidRPr="007E1EAE" w:rsidRDefault="00841FF2" w:rsidP="00841FF2">
      <w:pPr>
        <w:pStyle w:val="NormalaroundTable"/>
      </w:pPr>
      <w:r w:rsidRPr="007E1EAE">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1B6696E" w14:textId="77777777" w:rsidTr="00841FF2">
        <w:trPr>
          <w:trHeight w:val="256"/>
        </w:trPr>
        <w:tc>
          <w:tcPr>
            <w:tcW w:w="9446" w:type="dxa"/>
            <w:shd w:val="clear" w:color="auto" w:fill="D9D9D9" w:themeFill="background1" w:themeFillShade="D9"/>
          </w:tcPr>
          <w:p w14:paraId="377B773C" w14:textId="77777777" w:rsidR="00841FF2" w:rsidRPr="007E1EAE" w:rsidRDefault="00841FF2" w:rsidP="00841FF2">
            <w:pPr>
              <w:rPr>
                <w:rStyle w:val="CodeSnippet"/>
              </w:rPr>
            </w:pPr>
            <w:r w:rsidRPr="007E1EAE">
              <w:rPr>
                <w:rStyle w:val="CodeSnippet"/>
              </w:rPr>
              <w:t>condition:</w:t>
            </w:r>
          </w:p>
          <w:p w14:paraId="1699FE2F" w14:textId="77777777" w:rsidR="00841FF2" w:rsidRPr="007E1EAE" w:rsidRDefault="00841FF2" w:rsidP="00841FF2">
            <w:pPr>
              <w:rPr>
                <w:rStyle w:val="CodeSnippet"/>
              </w:rPr>
            </w:pPr>
            <w:r w:rsidRPr="007E1EAE">
              <w:rPr>
                <w:rStyle w:val="CodeSnippet"/>
              </w:rPr>
              <w:t xml:space="preserve">  - assert:</w:t>
            </w:r>
          </w:p>
          <w:p w14:paraId="2CB90C32" w14:textId="77777777" w:rsidR="00841FF2" w:rsidRPr="007E1EAE" w:rsidRDefault="00841FF2" w:rsidP="00841FF2">
            <w:pPr>
              <w:rPr>
                <w:rStyle w:val="CodeSnippet"/>
              </w:rPr>
            </w:pPr>
            <w:r w:rsidRPr="007E1EAE">
              <w:rPr>
                <w:rStyle w:val="CodeSnippet"/>
              </w:rPr>
              <w:t xml:space="preserve">    - my_attribute: [{equal: my_value}]}</w:t>
            </w:r>
          </w:p>
          <w:p w14:paraId="521599B4"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6DF76F09" w14:textId="77777777" w:rsidR="00841FF2" w:rsidRPr="007E1EAE" w:rsidRDefault="00841FF2" w:rsidP="00841FF2">
      <w:pPr>
        <w:pStyle w:val="NormalaroundTable"/>
      </w:pPr>
      <w:r w:rsidRPr="007E1EAE">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96BB934" w14:textId="77777777" w:rsidTr="00841FF2">
        <w:trPr>
          <w:trHeight w:val="256"/>
        </w:trPr>
        <w:tc>
          <w:tcPr>
            <w:tcW w:w="9446" w:type="dxa"/>
            <w:shd w:val="clear" w:color="auto" w:fill="D9D9D9" w:themeFill="background1" w:themeFillShade="D9"/>
          </w:tcPr>
          <w:p w14:paraId="486B9073" w14:textId="77777777" w:rsidR="00841FF2" w:rsidRPr="007E1EAE" w:rsidRDefault="00841FF2" w:rsidP="00841FF2">
            <w:pPr>
              <w:rPr>
                <w:rStyle w:val="CodeSnippet"/>
              </w:rPr>
            </w:pPr>
            <w:r w:rsidRPr="007E1EAE">
              <w:rPr>
                <w:rStyle w:val="CodeSnippet"/>
              </w:rPr>
              <w:lastRenderedPageBreak/>
              <w:t>condition:</w:t>
            </w:r>
          </w:p>
          <w:p w14:paraId="61916012" w14:textId="77777777" w:rsidR="00841FF2" w:rsidRPr="007E1EAE" w:rsidRDefault="00841FF2" w:rsidP="00841FF2">
            <w:pPr>
              <w:rPr>
                <w:rStyle w:val="CodeSnippet"/>
              </w:rPr>
            </w:pPr>
            <w:r w:rsidRPr="007E1EAE">
              <w:rPr>
                <w:rStyle w:val="CodeSnippet"/>
              </w:rPr>
              <w:t xml:space="preserve">  - or:</w:t>
            </w:r>
          </w:p>
          <w:p w14:paraId="211F79A5" w14:textId="77777777" w:rsidR="00841FF2" w:rsidRPr="007E1EAE" w:rsidRDefault="00841FF2" w:rsidP="00841FF2">
            <w:pPr>
              <w:rPr>
                <w:rStyle w:val="CodeSnippet"/>
              </w:rPr>
            </w:pPr>
            <w:r w:rsidRPr="007E1EAE">
              <w:rPr>
                <w:rStyle w:val="CodeSnippet"/>
              </w:rPr>
              <w:t xml:space="preserve">    - assert:</w:t>
            </w:r>
          </w:p>
          <w:p w14:paraId="4F8A6005" w14:textId="77777777" w:rsidR="00841FF2" w:rsidRPr="007E1EAE" w:rsidRDefault="00841FF2" w:rsidP="00841FF2">
            <w:pPr>
              <w:rPr>
                <w:rStyle w:val="CodeSnippet"/>
              </w:rPr>
            </w:pPr>
            <w:r w:rsidRPr="007E1EAE">
              <w:rPr>
                <w:rStyle w:val="CodeSnippet"/>
              </w:rPr>
              <w:t xml:space="preserve">      - my_attribute: [{equal: my_value}]}</w:t>
            </w:r>
          </w:p>
          <w:p w14:paraId="0A9278AF" w14:textId="77777777" w:rsidR="00841FF2" w:rsidRPr="007E1EAE" w:rsidRDefault="00841FF2" w:rsidP="00841FF2">
            <w:pPr>
              <w:rPr>
                <w:rStyle w:val="CodeSnippet"/>
              </w:rPr>
            </w:pPr>
            <w:r w:rsidRPr="007E1EAE">
              <w:rPr>
                <w:rStyle w:val="CodeSnippet"/>
              </w:rPr>
              <w:t xml:space="preserve">    - assert:</w:t>
            </w:r>
          </w:p>
          <w:p w14:paraId="302C9563"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74ACC93E" w14:textId="77777777" w:rsidR="00841FF2" w:rsidRPr="007E1EAE" w:rsidRDefault="00841FF2" w:rsidP="00841FF2">
      <w:pPr>
        <w:pStyle w:val="NormalaroundTable"/>
      </w:pPr>
      <w:r w:rsidRPr="007E1EAE">
        <w:t xml:space="preserve">Following represents multiple levels of condition clauses </w:t>
      </w:r>
      <w:r>
        <w:t xml:space="preserve">with direct assertion definition usage </w:t>
      </w:r>
      <w:r w:rsidRPr="007E1EAE">
        <w:t>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03CC7FF8" w14:textId="77777777" w:rsidTr="00841FF2">
        <w:trPr>
          <w:trHeight w:val="256"/>
        </w:trPr>
        <w:tc>
          <w:tcPr>
            <w:tcW w:w="9446" w:type="dxa"/>
            <w:shd w:val="clear" w:color="auto" w:fill="D9D9D9" w:themeFill="background1" w:themeFillShade="D9"/>
          </w:tcPr>
          <w:p w14:paraId="23B1490F" w14:textId="77777777" w:rsidR="00841FF2" w:rsidRPr="007E1EAE" w:rsidRDefault="00841FF2" w:rsidP="00841FF2">
            <w:pPr>
              <w:rPr>
                <w:rStyle w:val="CodeSnippet"/>
              </w:rPr>
            </w:pPr>
            <w:r w:rsidRPr="007E1EAE">
              <w:rPr>
                <w:rStyle w:val="CodeSnippet"/>
              </w:rPr>
              <w:t>condition:</w:t>
            </w:r>
          </w:p>
          <w:p w14:paraId="634C8FE6" w14:textId="77777777" w:rsidR="00841FF2" w:rsidRPr="007E1EAE" w:rsidRDefault="00841FF2" w:rsidP="00841FF2">
            <w:pPr>
              <w:rPr>
                <w:rStyle w:val="CodeSnippet"/>
              </w:rPr>
            </w:pPr>
            <w:r w:rsidRPr="007E1EAE">
              <w:rPr>
                <w:rStyle w:val="CodeSnippet"/>
              </w:rPr>
              <w:t xml:space="preserve">  - one_attribute: [{equal: one_value }]</w:t>
            </w:r>
          </w:p>
          <w:p w14:paraId="0B396764" w14:textId="77777777" w:rsidR="00841FF2" w:rsidRPr="007E1EAE" w:rsidRDefault="00841FF2" w:rsidP="00841FF2">
            <w:pPr>
              <w:rPr>
                <w:rStyle w:val="CodeSnippet"/>
              </w:rPr>
            </w:pPr>
            <w:r w:rsidRPr="007E1EAE">
              <w:rPr>
                <w:rStyle w:val="CodeSnippet"/>
              </w:rPr>
              <w:t xml:space="preserve">  - or:</w:t>
            </w:r>
          </w:p>
          <w:p w14:paraId="34400BF8" w14:textId="77777777" w:rsidR="00841FF2" w:rsidRPr="007E1EAE" w:rsidRDefault="00841FF2" w:rsidP="00841FF2">
            <w:pPr>
              <w:rPr>
                <w:rStyle w:val="CodeSnippet"/>
              </w:rPr>
            </w:pPr>
            <w:r w:rsidRPr="007E1EAE">
              <w:rPr>
                <w:rStyle w:val="CodeSnippet"/>
              </w:rPr>
              <w:t xml:space="preserve">    - assert:</w:t>
            </w:r>
          </w:p>
          <w:p w14:paraId="1817FC1E" w14:textId="77777777" w:rsidR="00841FF2" w:rsidRPr="007E1EAE" w:rsidRDefault="00841FF2" w:rsidP="00841FF2">
            <w:pPr>
              <w:rPr>
                <w:rStyle w:val="CodeSnippet"/>
              </w:rPr>
            </w:pPr>
            <w:r w:rsidRPr="007E1EAE">
              <w:rPr>
                <w:rStyle w:val="CodeSnippet"/>
              </w:rPr>
              <w:t xml:space="preserve">      - my_attribute: [{equal: my_value}]}</w:t>
            </w:r>
          </w:p>
          <w:p w14:paraId="6B2FC843" w14:textId="77777777" w:rsidR="00841FF2" w:rsidRPr="007E1EAE" w:rsidRDefault="00841FF2" w:rsidP="00841FF2">
            <w:pPr>
              <w:rPr>
                <w:rStyle w:val="CodeSnippet"/>
              </w:rPr>
            </w:pPr>
            <w:r w:rsidRPr="007E1EAE">
              <w:rPr>
                <w:rStyle w:val="CodeSnippet"/>
              </w:rPr>
              <w:t xml:space="preserve">    - assert:</w:t>
            </w:r>
          </w:p>
          <w:p w14:paraId="2322A97A"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57560DFB" w14:textId="77777777" w:rsidR="00841FF2" w:rsidRPr="007E1EAE" w:rsidRDefault="00841FF2" w:rsidP="00841FF2">
      <w:pPr>
        <w:pStyle w:val="Heading3"/>
      </w:pPr>
      <w:bookmarkStart w:id="730" w:name="_Toc454457750"/>
      <w:bookmarkStart w:id="731" w:name="_Toc454458549"/>
      <w:bookmarkStart w:id="732" w:name="DEFN_ENTITY_WORKFLOW_PRECOND_DEFN"/>
      <w:r w:rsidRPr="007E1EAE">
        <w:t>Workflow precondition definition</w:t>
      </w:r>
      <w:bookmarkEnd w:id="730"/>
      <w:bookmarkEnd w:id="731"/>
    </w:p>
    <w:bookmarkEnd w:id="732"/>
    <w:p w14:paraId="1B633B90" w14:textId="77777777" w:rsidR="00841FF2" w:rsidRPr="007E1EAE" w:rsidRDefault="00841FF2" w:rsidP="00841FF2">
      <w:r w:rsidRPr="007E1EAE">
        <w:t>A workflow condition can be used as a filter or precondition to check if a workflow can be processed or not based on the state of the instances of a TOSCA topology deployment. When not met, the workflow will not be triggered.</w:t>
      </w:r>
    </w:p>
    <w:p w14:paraId="48F0D3EF" w14:textId="77777777" w:rsidR="00841FF2" w:rsidRPr="007E1EAE" w:rsidRDefault="00841FF2" w:rsidP="00841FF2">
      <w:pPr>
        <w:pStyle w:val="Heading4"/>
      </w:pPr>
      <w:r w:rsidRPr="007E1EAE">
        <w:t>Keynames</w:t>
      </w:r>
    </w:p>
    <w:p w14:paraId="59FF62BF"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841FF2" w:rsidRPr="007E1EAE" w14:paraId="5552FE0E" w14:textId="77777777" w:rsidTr="00841FF2">
        <w:trPr>
          <w:cantSplit/>
          <w:tblHeader/>
        </w:trPr>
        <w:tc>
          <w:tcPr>
            <w:tcW w:w="865" w:type="pct"/>
            <w:shd w:val="clear" w:color="auto" w:fill="D9D9D9"/>
          </w:tcPr>
          <w:p w14:paraId="357C1AF2" w14:textId="77777777" w:rsidR="00841FF2" w:rsidRPr="007E1EAE" w:rsidRDefault="00841FF2" w:rsidP="00841FF2">
            <w:pPr>
              <w:pStyle w:val="TableText-Heading"/>
            </w:pPr>
            <w:r w:rsidRPr="007E1EAE">
              <w:t>Keyname</w:t>
            </w:r>
          </w:p>
        </w:tc>
        <w:tc>
          <w:tcPr>
            <w:tcW w:w="535" w:type="pct"/>
            <w:shd w:val="clear" w:color="auto" w:fill="D9D9D9"/>
          </w:tcPr>
          <w:p w14:paraId="75227C6B" w14:textId="77777777" w:rsidR="00841FF2" w:rsidRPr="007E1EAE" w:rsidRDefault="00841FF2" w:rsidP="00841FF2">
            <w:pPr>
              <w:pStyle w:val="TableText-Heading"/>
            </w:pPr>
            <w:r w:rsidRPr="007E1EAE">
              <w:t>Required</w:t>
            </w:r>
          </w:p>
        </w:tc>
        <w:tc>
          <w:tcPr>
            <w:tcW w:w="820" w:type="pct"/>
            <w:shd w:val="clear" w:color="auto" w:fill="D9D9D9"/>
          </w:tcPr>
          <w:p w14:paraId="470C1227" w14:textId="77777777" w:rsidR="00841FF2" w:rsidRPr="007E1EAE" w:rsidRDefault="00841FF2" w:rsidP="00841FF2">
            <w:pPr>
              <w:pStyle w:val="TableText-Heading"/>
            </w:pPr>
            <w:r w:rsidRPr="007E1EAE">
              <w:t>Type</w:t>
            </w:r>
          </w:p>
        </w:tc>
        <w:tc>
          <w:tcPr>
            <w:tcW w:w="2780" w:type="pct"/>
            <w:shd w:val="clear" w:color="auto" w:fill="D9D9D9"/>
          </w:tcPr>
          <w:p w14:paraId="3521309E" w14:textId="77777777" w:rsidR="00841FF2" w:rsidRPr="007E1EAE" w:rsidRDefault="00841FF2" w:rsidP="00841FF2">
            <w:pPr>
              <w:pStyle w:val="TableText-Heading"/>
            </w:pPr>
            <w:r w:rsidRPr="007E1EAE">
              <w:t>Description</w:t>
            </w:r>
          </w:p>
        </w:tc>
      </w:tr>
      <w:tr w:rsidR="00841FF2" w:rsidRPr="00F1085F" w14:paraId="0D8E4CD6" w14:textId="77777777" w:rsidTr="00841FF2">
        <w:trPr>
          <w:cantSplit/>
        </w:trPr>
        <w:tc>
          <w:tcPr>
            <w:tcW w:w="865" w:type="pct"/>
            <w:shd w:val="clear" w:color="auto" w:fill="FFFFFF"/>
          </w:tcPr>
          <w:p w14:paraId="6BE94510"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6F0B58D1" w14:textId="77777777" w:rsidR="00841FF2" w:rsidRPr="007E1EAE" w:rsidRDefault="00841FF2" w:rsidP="00841FF2">
            <w:pPr>
              <w:pStyle w:val="TableText"/>
            </w:pPr>
            <w:r w:rsidRPr="007E1EAE">
              <w:t>yes</w:t>
            </w:r>
          </w:p>
        </w:tc>
        <w:tc>
          <w:tcPr>
            <w:tcW w:w="820" w:type="pct"/>
            <w:shd w:val="clear" w:color="auto" w:fill="FFFFFF"/>
          </w:tcPr>
          <w:p w14:paraId="215B3A3F"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43D64127" w14:textId="77777777" w:rsidR="00841FF2" w:rsidRPr="007E1EAE" w:rsidRDefault="00841FF2" w:rsidP="00841FF2">
            <w:pPr>
              <w:pStyle w:val="TableText"/>
            </w:pPr>
            <w:r w:rsidRPr="007E1EAE">
              <w:t>The target of the precondition (this can be a node template name, a group name)</w:t>
            </w:r>
          </w:p>
        </w:tc>
      </w:tr>
      <w:tr w:rsidR="00841FF2" w:rsidRPr="00F1085F" w14:paraId="6DE6FD91" w14:textId="77777777" w:rsidTr="00841FF2">
        <w:trPr>
          <w:cantSplit/>
          <w:trHeight w:val="961"/>
        </w:trPr>
        <w:tc>
          <w:tcPr>
            <w:tcW w:w="865" w:type="pct"/>
            <w:shd w:val="clear" w:color="auto" w:fill="FFFFFF"/>
          </w:tcPr>
          <w:p w14:paraId="27267527"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0969109E" w14:textId="77777777" w:rsidR="00841FF2" w:rsidRPr="007E1EAE" w:rsidRDefault="00841FF2" w:rsidP="00841FF2">
            <w:pPr>
              <w:pStyle w:val="TableText"/>
            </w:pPr>
            <w:r w:rsidRPr="007E1EAE">
              <w:t>no</w:t>
            </w:r>
          </w:p>
        </w:tc>
        <w:tc>
          <w:tcPr>
            <w:tcW w:w="820" w:type="pct"/>
            <w:shd w:val="clear" w:color="auto" w:fill="FFFFFF"/>
          </w:tcPr>
          <w:p w14:paraId="1EAF40C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80" w:type="pct"/>
            <w:shd w:val="clear" w:color="auto" w:fill="FFFFFF"/>
          </w:tcPr>
          <w:p w14:paraId="445437A1" w14:textId="77777777" w:rsidR="00841FF2" w:rsidRPr="007E1EAE" w:rsidRDefault="00841FF2" w:rsidP="00841FF2">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841FF2" w:rsidRPr="00F1085F" w14:paraId="675F838D" w14:textId="77777777" w:rsidTr="00841FF2">
        <w:trPr>
          <w:cantSplit/>
        </w:trPr>
        <w:tc>
          <w:tcPr>
            <w:tcW w:w="865" w:type="pct"/>
            <w:shd w:val="clear" w:color="auto" w:fill="FFFFFF"/>
          </w:tcPr>
          <w:p w14:paraId="519A9AF6" w14:textId="77777777" w:rsidR="00841FF2" w:rsidRPr="007E1EAE" w:rsidRDefault="00841FF2" w:rsidP="00841FF2">
            <w:pPr>
              <w:pStyle w:val="TableText"/>
              <w:rPr>
                <w:noProof/>
              </w:rPr>
            </w:pPr>
            <w:r w:rsidRPr="007E1EAE">
              <w:rPr>
                <w:noProof/>
              </w:rPr>
              <w:t>condition</w:t>
            </w:r>
          </w:p>
        </w:tc>
        <w:tc>
          <w:tcPr>
            <w:tcW w:w="535" w:type="pct"/>
            <w:shd w:val="clear" w:color="auto" w:fill="FFFFFF"/>
          </w:tcPr>
          <w:p w14:paraId="3337AFCD" w14:textId="77777777" w:rsidR="00841FF2" w:rsidRPr="007E1EAE" w:rsidRDefault="00841FF2" w:rsidP="00841FF2">
            <w:pPr>
              <w:pStyle w:val="TableText"/>
            </w:pPr>
            <w:r w:rsidRPr="007E1EAE">
              <w:t>no</w:t>
            </w:r>
          </w:p>
        </w:tc>
        <w:tc>
          <w:tcPr>
            <w:tcW w:w="820" w:type="pct"/>
            <w:shd w:val="clear" w:color="auto" w:fill="FFFFFF"/>
          </w:tcPr>
          <w:p w14:paraId="7A601C8B"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5433EEDD" w14:textId="77777777" w:rsidR="00841FF2" w:rsidRPr="007E1EAE" w:rsidRDefault="00841FF2" w:rsidP="00841FF2">
            <w:pPr>
              <w:pStyle w:val="TableText"/>
            </w:pPr>
            <w:r w:rsidRPr="007E1EAE">
              <w:t>A list of workflow condition clause definitions. Assertion between elements of the condition are evaluated as an AND condition.</w:t>
            </w:r>
          </w:p>
        </w:tc>
      </w:tr>
    </w:tbl>
    <w:p w14:paraId="5646AE4F" w14:textId="77777777" w:rsidR="00841FF2" w:rsidRPr="007E1EAE" w:rsidRDefault="00841FF2" w:rsidP="00841FF2">
      <w:pPr>
        <w:pStyle w:val="Heading4"/>
      </w:pPr>
      <w:r w:rsidRPr="007E1EAE">
        <w:t>Grammar</w:t>
      </w:r>
    </w:p>
    <w:p w14:paraId="7099F0BA" w14:textId="77777777" w:rsidR="00841FF2" w:rsidRPr="007E1EAE" w:rsidRDefault="00841FF2" w:rsidP="00841FF2">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9DBE672" w14:textId="77777777" w:rsidTr="00841FF2">
        <w:trPr>
          <w:trHeight w:val="256"/>
        </w:trPr>
        <w:tc>
          <w:tcPr>
            <w:tcW w:w="9576" w:type="dxa"/>
            <w:shd w:val="clear" w:color="auto" w:fill="D9D9D9" w:themeFill="background1" w:themeFillShade="D9"/>
          </w:tcPr>
          <w:p w14:paraId="5CB4FC37"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263CB282" w14:textId="77777777" w:rsidR="00841FF2" w:rsidRPr="007E1EAE" w:rsidRDefault="00841FF2" w:rsidP="00841FF2">
            <w:pPr>
              <w:rPr>
                <w:rStyle w:val="CodeSnippet"/>
              </w:rPr>
            </w:pPr>
            <w:r w:rsidRPr="007E1EAE">
              <w:rPr>
                <w:rStyle w:val="CodeSnippet"/>
              </w:rPr>
              <w:t xml:space="preserve">    target_relationship: &lt;target_requirement_name&gt;</w:t>
            </w:r>
          </w:p>
          <w:p w14:paraId="0198E79E" w14:textId="77777777" w:rsidR="00841FF2" w:rsidRPr="007E1EAE" w:rsidRDefault="00841FF2" w:rsidP="00841FF2">
            <w:pPr>
              <w:rPr>
                <w:rStyle w:val="CodeSnippet"/>
              </w:rPr>
            </w:pPr>
            <w:r w:rsidRPr="007E1EAE">
              <w:rPr>
                <w:rStyle w:val="CodeSnippet"/>
              </w:rPr>
              <w:t xml:space="preserve">    condition:</w:t>
            </w:r>
          </w:p>
          <w:p w14:paraId="61FA4953" w14:textId="77777777" w:rsidR="00841FF2" w:rsidRPr="007E1EAE" w:rsidRDefault="00841FF2" w:rsidP="00841FF2">
            <w:pPr>
              <w:rPr>
                <w:rFonts w:ascii="Consolas" w:hAnsi="Consolas"/>
              </w:rPr>
            </w:pPr>
            <w:r w:rsidRPr="007E1EAE">
              <w:rPr>
                <w:rStyle w:val="CodeSnippet"/>
              </w:rPr>
              <w:t xml:space="preserve">      &lt;list_of_condition_clause_definition&gt;</w:t>
            </w:r>
          </w:p>
        </w:tc>
      </w:tr>
    </w:tbl>
    <w:p w14:paraId="64247AEE"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668CDC4B"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target_name: represents the name of a node template or group in the topology.</w:t>
      </w:r>
    </w:p>
    <w:p w14:paraId="44EC0F4C"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2F13BF96" w14:textId="77777777" w:rsidR="00841FF2" w:rsidRPr="007E1EAE" w:rsidRDefault="00841FF2" w:rsidP="00971CED">
      <w:pPr>
        <w:pStyle w:val="ListParagraph"/>
        <w:numPr>
          <w:ilvl w:val="0"/>
          <w:numId w:val="27"/>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23A9A354" w14:textId="77777777" w:rsidR="00841FF2" w:rsidRPr="007E1EAE" w:rsidRDefault="00841FF2" w:rsidP="00841FF2">
      <w:pPr>
        <w:pStyle w:val="Heading3"/>
      </w:pPr>
      <w:bookmarkStart w:id="733" w:name="_Toc454457751"/>
      <w:bookmarkStart w:id="734" w:name="_Toc454458550"/>
      <w:bookmarkStart w:id="735" w:name="DEFN_ENTITY_WORKFLOW_STEP_DEFN"/>
      <w:r w:rsidRPr="007E1EAE">
        <w:t>Workflow step definition</w:t>
      </w:r>
      <w:bookmarkEnd w:id="733"/>
      <w:bookmarkEnd w:id="734"/>
    </w:p>
    <w:bookmarkEnd w:id="735"/>
    <w:p w14:paraId="3DEB8C15" w14:textId="77777777" w:rsidR="00841FF2" w:rsidRPr="007E1EAE" w:rsidRDefault="00841FF2" w:rsidP="00841FF2">
      <w:r w:rsidRPr="007E1EAE">
        <w:t>A workflow step allows to define one or multiple sequenced activities in a workflow and how they are connected to other steps in the workflow. They are the building blocks of a declarative workflow.</w:t>
      </w:r>
    </w:p>
    <w:p w14:paraId="1069CECF" w14:textId="77777777" w:rsidR="00841FF2" w:rsidRPr="007E1EAE" w:rsidRDefault="00841FF2" w:rsidP="00841FF2">
      <w:pPr>
        <w:pStyle w:val="Heading4"/>
      </w:pPr>
      <w:r w:rsidRPr="007E1EAE">
        <w:t>Keynames</w:t>
      </w:r>
    </w:p>
    <w:p w14:paraId="462F921F" w14:textId="77777777" w:rsidR="00841FF2" w:rsidRPr="007E1EAE" w:rsidRDefault="00841FF2" w:rsidP="00841FF2">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6"/>
        <w:gridCol w:w="5010"/>
      </w:tblGrid>
      <w:tr w:rsidR="00841FF2" w:rsidRPr="007E1EAE" w14:paraId="2D201CDD" w14:textId="77777777" w:rsidTr="00841FF2">
        <w:trPr>
          <w:cantSplit/>
          <w:tblHeader/>
        </w:trPr>
        <w:tc>
          <w:tcPr>
            <w:tcW w:w="865" w:type="pct"/>
            <w:shd w:val="clear" w:color="auto" w:fill="D9D9D9"/>
          </w:tcPr>
          <w:p w14:paraId="2A058E92" w14:textId="77777777" w:rsidR="00841FF2" w:rsidRPr="007E1EAE" w:rsidRDefault="00841FF2" w:rsidP="00841FF2">
            <w:pPr>
              <w:pStyle w:val="TableText-Heading"/>
            </w:pPr>
            <w:r w:rsidRPr="007E1EAE">
              <w:t>Keyname</w:t>
            </w:r>
          </w:p>
        </w:tc>
        <w:tc>
          <w:tcPr>
            <w:tcW w:w="535" w:type="pct"/>
            <w:shd w:val="clear" w:color="auto" w:fill="D9D9D9"/>
          </w:tcPr>
          <w:p w14:paraId="323B52AD" w14:textId="77777777" w:rsidR="00841FF2" w:rsidRPr="007E1EAE" w:rsidRDefault="00841FF2" w:rsidP="00841FF2">
            <w:pPr>
              <w:pStyle w:val="TableText-Heading"/>
            </w:pPr>
            <w:r w:rsidRPr="007E1EAE">
              <w:t>Required</w:t>
            </w:r>
          </w:p>
        </w:tc>
        <w:tc>
          <w:tcPr>
            <w:tcW w:w="847" w:type="pct"/>
            <w:shd w:val="clear" w:color="auto" w:fill="D9D9D9"/>
          </w:tcPr>
          <w:p w14:paraId="28DF964F" w14:textId="77777777" w:rsidR="00841FF2" w:rsidRPr="007E1EAE" w:rsidRDefault="00841FF2" w:rsidP="00841FF2">
            <w:pPr>
              <w:pStyle w:val="TableText-Heading"/>
            </w:pPr>
            <w:r w:rsidRPr="007E1EAE">
              <w:t>Type</w:t>
            </w:r>
          </w:p>
        </w:tc>
        <w:tc>
          <w:tcPr>
            <w:tcW w:w="2754" w:type="pct"/>
            <w:shd w:val="clear" w:color="auto" w:fill="D9D9D9"/>
          </w:tcPr>
          <w:p w14:paraId="249617E9" w14:textId="77777777" w:rsidR="00841FF2" w:rsidRPr="007E1EAE" w:rsidRDefault="00841FF2" w:rsidP="00841FF2">
            <w:pPr>
              <w:pStyle w:val="TableText-Heading"/>
            </w:pPr>
            <w:r w:rsidRPr="007E1EAE">
              <w:t>Description</w:t>
            </w:r>
          </w:p>
        </w:tc>
      </w:tr>
      <w:tr w:rsidR="00841FF2" w:rsidRPr="00F1085F" w14:paraId="37850514" w14:textId="77777777" w:rsidTr="00841FF2">
        <w:trPr>
          <w:cantSplit/>
        </w:trPr>
        <w:tc>
          <w:tcPr>
            <w:tcW w:w="865" w:type="pct"/>
            <w:shd w:val="clear" w:color="auto" w:fill="FFFFFF"/>
          </w:tcPr>
          <w:p w14:paraId="44000E3F"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512F570F" w14:textId="77777777" w:rsidR="00841FF2" w:rsidRPr="007E1EAE" w:rsidRDefault="00841FF2" w:rsidP="00841FF2">
            <w:pPr>
              <w:pStyle w:val="TableText"/>
            </w:pPr>
            <w:r w:rsidRPr="007E1EAE">
              <w:t>yes</w:t>
            </w:r>
          </w:p>
        </w:tc>
        <w:tc>
          <w:tcPr>
            <w:tcW w:w="847" w:type="pct"/>
            <w:shd w:val="clear" w:color="auto" w:fill="FFFFFF"/>
          </w:tcPr>
          <w:p w14:paraId="202BC1ED" w14:textId="77777777" w:rsidR="00841FF2" w:rsidRPr="007E1EAE" w:rsidRDefault="006F07B6" w:rsidP="00841FF2">
            <w:pPr>
              <w:pStyle w:val="TableText"/>
            </w:pPr>
            <w:hyperlink w:anchor="DEFN_ELEMENT_DESCRIPTION" w:history="1">
              <w:r w:rsidR="00841FF2" w:rsidRPr="007E1EAE">
                <w:rPr>
                  <w:rStyle w:val="Hyperlink"/>
                </w:rPr>
                <w:t>string</w:t>
              </w:r>
            </w:hyperlink>
          </w:p>
        </w:tc>
        <w:tc>
          <w:tcPr>
            <w:tcW w:w="2754" w:type="pct"/>
            <w:shd w:val="clear" w:color="auto" w:fill="FFFFFF"/>
          </w:tcPr>
          <w:p w14:paraId="49BB7504" w14:textId="77777777" w:rsidR="00841FF2" w:rsidRPr="007E1EAE" w:rsidRDefault="00841FF2" w:rsidP="00841FF2">
            <w:pPr>
              <w:pStyle w:val="TableText"/>
            </w:pPr>
            <w:r w:rsidRPr="007E1EAE">
              <w:t>The target of the step (this can be a node template name, a group name)</w:t>
            </w:r>
          </w:p>
        </w:tc>
      </w:tr>
      <w:tr w:rsidR="00841FF2" w:rsidRPr="00F1085F" w14:paraId="564DBD7B" w14:textId="77777777" w:rsidTr="00841FF2">
        <w:trPr>
          <w:cantSplit/>
        </w:trPr>
        <w:tc>
          <w:tcPr>
            <w:tcW w:w="865" w:type="pct"/>
            <w:shd w:val="clear" w:color="auto" w:fill="FFFFFF"/>
          </w:tcPr>
          <w:p w14:paraId="052095F4"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4E256245" w14:textId="77777777" w:rsidR="00841FF2" w:rsidRPr="007E1EAE" w:rsidRDefault="00841FF2" w:rsidP="00841FF2">
            <w:pPr>
              <w:pStyle w:val="TableText"/>
            </w:pPr>
            <w:r w:rsidRPr="007E1EAE">
              <w:t>no</w:t>
            </w:r>
          </w:p>
        </w:tc>
        <w:tc>
          <w:tcPr>
            <w:tcW w:w="847" w:type="pct"/>
            <w:shd w:val="clear" w:color="auto" w:fill="FFFFFF"/>
          </w:tcPr>
          <w:p w14:paraId="0B37C67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54" w:type="pct"/>
            <w:shd w:val="clear" w:color="auto" w:fill="FFFFFF"/>
          </w:tcPr>
          <w:p w14:paraId="75C65F95" w14:textId="77777777" w:rsidR="00841FF2" w:rsidRPr="007E1EAE" w:rsidRDefault="00841FF2" w:rsidP="00841FF2">
            <w:pPr>
              <w:pStyle w:val="TableText"/>
            </w:pPr>
            <w:r w:rsidRPr="007E1EAE">
              <w:t>The optional name of a requirement of the target in case the step refers to a relationship rather than a node or group. Note that this is applicable only if the target is a node.</w:t>
            </w:r>
          </w:p>
        </w:tc>
      </w:tr>
      <w:tr w:rsidR="00841FF2" w:rsidRPr="00F1085F" w14:paraId="7D0C3AF8" w14:textId="77777777" w:rsidTr="00841FF2">
        <w:trPr>
          <w:cantSplit/>
        </w:trPr>
        <w:tc>
          <w:tcPr>
            <w:tcW w:w="865" w:type="pct"/>
            <w:shd w:val="clear" w:color="auto" w:fill="FFFFFF"/>
          </w:tcPr>
          <w:p w14:paraId="7F6AF651"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535" w:type="pct"/>
            <w:shd w:val="clear" w:color="auto" w:fill="FFFFFF"/>
          </w:tcPr>
          <w:p w14:paraId="45786B13" w14:textId="77777777" w:rsidR="00841FF2" w:rsidRPr="007E1EAE" w:rsidRDefault="00841FF2" w:rsidP="00841FF2">
            <w:pPr>
              <w:pStyle w:val="TableText"/>
            </w:pPr>
            <w:r w:rsidRPr="007E1EAE">
              <w:t>no</w:t>
            </w:r>
          </w:p>
        </w:tc>
        <w:tc>
          <w:tcPr>
            <w:tcW w:w="847" w:type="pct"/>
            <w:shd w:val="clear" w:color="auto" w:fill="FFFFFF"/>
          </w:tcPr>
          <w:p w14:paraId="37B0963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54" w:type="pct"/>
            <w:shd w:val="clear" w:color="auto" w:fill="FFFFFF"/>
          </w:tcPr>
          <w:p w14:paraId="0C806FF0" w14:textId="77777777" w:rsidR="00841FF2" w:rsidRPr="007E1EAE" w:rsidRDefault="00841FF2" w:rsidP="00841FF2">
            <w:pPr>
              <w:pStyle w:val="TableText"/>
            </w:pPr>
            <w:r w:rsidRPr="007E1EAE">
              <w:t>The node on which operations should be executed (for TOSCA call_operation activities).</w:t>
            </w:r>
          </w:p>
          <w:p w14:paraId="3653127F" w14:textId="77777777" w:rsidR="00841FF2" w:rsidRPr="007E1EAE" w:rsidRDefault="00841FF2" w:rsidP="00841FF2">
            <w:pPr>
              <w:pStyle w:val="TableText"/>
            </w:pPr>
            <w:r w:rsidRPr="007E1EAE">
              <w:t>This element is required only for relationships and groups target.</w:t>
            </w:r>
          </w:p>
          <w:p w14:paraId="2BF9507B" w14:textId="77777777" w:rsidR="00841FF2" w:rsidRPr="007E1EAE" w:rsidRDefault="00841FF2" w:rsidP="00841FF2">
            <w:pPr>
              <w:pStyle w:val="TableText"/>
            </w:pPr>
          </w:p>
          <w:p w14:paraId="169136F5" w14:textId="77777777" w:rsidR="00841FF2" w:rsidRPr="007E1EAE" w:rsidRDefault="00841FF2" w:rsidP="00841FF2">
            <w:pPr>
              <w:pStyle w:val="TableText"/>
            </w:pPr>
            <w:r w:rsidRPr="007E1EAE">
              <w:t>If target is a relationships operation_host is required and valid_values are SOURCE or TARGET – referring to the relationship source or target node.</w:t>
            </w:r>
          </w:p>
          <w:p w14:paraId="5BF6184A" w14:textId="77777777" w:rsidR="00841FF2" w:rsidRPr="007E1EAE" w:rsidRDefault="00841FF2" w:rsidP="00841FF2">
            <w:pPr>
              <w:pStyle w:val="TableText"/>
            </w:pPr>
          </w:p>
          <w:p w14:paraId="0B0EAD12" w14:textId="77777777" w:rsidR="00841FF2" w:rsidRPr="007E1EAE" w:rsidRDefault="00841FF2" w:rsidP="00841FF2">
            <w:pPr>
              <w:pStyle w:val="TableText"/>
            </w:pPr>
            <w:r w:rsidRPr="007E1EAE">
              <w:t>If target is a group operation_host is optional.</w:t>
            </w:r>
          </w:p>
          <w:p w14:paraId="4D124B61" w14:textId="77777777" w:rsidR="00841FF2" w:rsidRPr="007E1EAE" w:rsidRDefault="00841FF2" w:rsidP="00841FF2">
            <w:pPr>
              <w:pStyle w:val="TableText"/>
            </w:pPr>
            <w:r w:rsidRPr="007E1EAE">
              <w:t>If not specified the operation will be triggered on every node of the group.</w:t>
            </w:r>
          </w:p>
          <w:p w14:paraId="51E298C9" w14:textId="77777777" w:rsidR="00841FF2" w:rsidRPr="007E1EAE" w:rsidRDefault="00841FF2" w:rsidP="00841FF2">
            <w:pPr>
              <w:pStyle w:val="TableText"/>
            </w:pPr>
            <w:r w:rsidRPr="007E1EAE">
              <w:t>If specified the valid_value is a node_type or the name of a node template.</w:t>
            </w:r>
          </w:p>
        </w:tc>
      </w:tr>
      <w:tr w:rsidR="00841FF2" w:rsidRPr="00F1085F" w14:paraId="5848593F" w14:textId="77777777" w:rsidTr="00841FF2">
        <w:trPr>
          <w:cantSplit/>
        </w:trPr>
        <w:tc>
          <w:tcPr>
            <w:tcW w:w="865" w:type="pct"/>
            <w:shd w:val="clear" w:color="auto" w:fill="FFFFFF"/>
          </w:tcPr>
          <w:p w14:paraId="593F4822" w14:textId="77777777" w:rsidR="00841FF2" w:rsidRPr="007E1EAE" w:rsidRDefault="00841FF2" w:rsidP="00841FF2">
            <w:pPr>
              <w:pStyle w:val="TableText"/>
              <w:rPr>
                <w:rStyle w:val="CodeSnippet"/>
                <w:rFonts w:ascii="Calibri" w:hAnsi="Calibri" w:cs="Arial"/>
                <w:noProof/>
                <w:szCs w:val="18"/>
              </w:rPr>
            </w:pPr>
            <w:r w:rsidRPr="007E1EAE">
              <w:rPr>
                <w:rStyle w:val="CodeSnippet"/>
                <w:rFonts w:ascii="Calibri" w:hAnsi="Calibri" w:cs="Arial"/>
                <w:noProof/>
                <w:szCs w:val="18"/>
              </w:rPr>
              <w:t>filter</w:t>
            </w:r>
          </w:p>
        </w:tc>
        <w:tc>
          <w:tcPr>
            <w:tcW w:w="535" w:type="pct"/>
            <w:shd w:val="clear" w:color="auto" w:fill="FFFFFF"/>
          </w:tcPr>
          <w:p w14:paraId="6BBF2CEC" w14:textId="77777777" w:rsidR="00841FF2" w:rsidRPr="007E1EAE" w:rsidRDefault="00841FF2" w:rsidP="00841FF2">
            <w:pPr>
              <w:pStyle w:val="TableText"/>
            </w:pPr>
            <w:r w:rsidRPr="007E1EAE">
              <w:t>no</w:t>
            </w:r>
          </w:p>
        </w:tc>
        <w:tc>
          <w:tcPr>
            <w:tcW w:w="847" w:type="pct"/>
            <w:shd w:val="clear" w:color="auto" w:fill="FFFFFF"/>
          </w:tcPr>
          <w:p w14:paraId="202B3B25" w14:textId="77777777" w:rsidR="00841FF2" w:rsidRPr="007E1EAE" w:rsidRDefault="00841FF2" w:rsidP="00841FF2">
            <w:pPr>
              <w:pStyle w:val="TableText"/>
            </w:pPr>
            <w:r w:rsidRPr="007E1EAE">
              <w:t xml:space="preserve">list of </w:t>
            </w:r>
            <w:hyperlink w:anchor="DEFN_ELEMENT_CONSTRAINTS_CLAUSE" w:history="1">
              <w:r w:rsidRPr="007E1EAE">
                <w:rPr>
                  <w:rStyle w:val="Hyperlink"/>
                </w:rPr>
                <w:t>constraint clauses</w:t>
              </w:r>
            </w:hyperlink>
          </w:p>
        </w:tc>
        <w:tc>
          <w:tcPr>
            <w:tcW w:w="2754" w:type="pct"/>
            <w:shd w:val="clear" w:color="auto" w:fill="FFFFFF"/>
          </w:tcPr>
          <w:p w14:paraId="3588B303" w14:textId="77777777" w:rsidR="00841FF2" w:rsidRPr="007E1EAE" w:rsidRDefault="00841FF2" w:rsidP="00841FF2">
            <w:pPr>
              <w:pStyle w:val="TableText"/>
            </w:pPr>
            <w:r w:rsidRPr="007E1EAE">
              <w:t>Filter is a map of attribute name, list of constraint clause that allows to provide a filtering logic.</w:t>
            </w:r>
          </w:p>
        </w:tc>
      </w:tr>
      <w:tr w:rsidR="00841FF2" w:rsidRPr="00F1085F" w14:paraId="4414FEB3" w14:textId="77777777" w:rsidTr="00841FF2">
        <w:trPr>
          <w:cantSplit/>
        </w:trPr>
        <w:tc>
          <w:tcPr>
            <w:tcW w:w="865" w:type="pct"/>
            <w:shd w:val="clear" w:color="auto" w:fill="FFFFFF"/>
          </w:tcPr>
          <w:p w14:paraId="6A94B9F3" w14:textId="77777777" w:rsidR="00841FF2" w:rsidRPr="007E1EAE" w:rsidRDefault="00841FF2" w:rsidP="00841FF2">
            <w:pPr>
              <w:pStyle w:val="TableText"/>
              <w:rPr>
                <w:noProof/>
              </w:rPr>
            </w:pPr>
            <w:r w:rsidRPr="007E1EAE">
              <w:rPr>
                <w:noProof/>
              </w:rPr>
              <w:t>activities</w:t>
            </w:r>
          </w:p>
        </w:tc>
        <w:tc>
          <w:tcPr>
            <w:tcW w:w="535" w:type="pct"/>
            <w:shd w:val="clear" w:color="auto" w:fill="FFFFFF"/>
          </w:tcPr>
          <w:p w14:paraId="66AE86FA" w14:textId="77777777" w:rsidR="00841FF2" w:rsidRPr="007E1EAE" w:rsidRDefault="00841FF2" w:rsidP="00841FF2">
            <w:pPr>
              <w:pStyle w:val="TableText"/>
            </w:pPr>
            <w:r w:rsidRPr="007E1EAE">
              <w:t>yes</w:t>
            </w:r>
          </w:p>
        </w:tc>
        <w:tc>
          <w:tcPr>
            <w:tcW w:w="847" w:type="pct"/>
            <w:shd w:val="clear" w:color="auto" w:fill="FFFFFF"/>
          </w:tcPr>
          <w:p w14:paraId="507D0DA5" w14:textId="77777777" w:rsidR="00841FF2" w:rsidRPr="007E1EAE" w:rsidRDefault="00841FF2" w:rsidP="00841FF2">
            <w:pPr>
              <w:pStyle w:val="TableText"/>
            </w:pPr>
            <w:r w:rsidRPr="007E1EAE">
              <w:t xml:space="preserve">list of </w:t>
            </w:r>
            <w:hyperlink w:anchor="DEFN_ENTITY_WORKFLOW_ACTIVITY_DEFN" w:history="1">
              <w:r w:rsidRPr="007E1EAE">
                <w:rPr>
                  <w:rStyle w:val="Hyperlink"/>
                </w:rPr>
                <w:t>activity_definition</w:t>
              </w:r>
            </w:hyperlink>
          </w:p>
        </w:tc>
        <w:tc>
          <w:tcPr>
            <w:tcW w:w="2754" w:type="pct"/>
            <w:shd w:val="clear" w:color="auto" w:fill="FFFFFF"/>
          </w:tcPr>
          <w:p w14:paraId="68815133" w14:textId="77777777" w:rsidR="00841FF2" w:rsidRPr="007E1EAE" w:rsidRDefault="00841FF2" w:rsidP="00841FF2">
            <w:pPr>
              <w:pStyle w:val="TableText"/>
            </w:pPr>
            <w:r w:rsidRPr="007E1EAE">
              <w:t>The list of sequential activities to be performed in this step.</w:t>
            </w:r>
          </w:p>
        </w:tc>
      </w:tr>
      <w:tr w:rsidR="00841FF2" w:rsidRPr="00F1085F" w14:paraId="7ECCBAC7" w14:textId="77777777" w:rsidTr="00841FF2">
        <w:trPr>
          <w:cantSplit/>
        </w:trPr>
        <w:tc>
          <w:tcPr>
            <w:tcW w:w="865" w:type="pct"/>
            <w:shd w:val="clear" w:color="auto" w:fill="FFFFFF"/>
          </w:tcPr>
          <w:p w14:paraId="747BE574" w14:textId="77777777" w:rsidR="00841FF2" w:rsidRPr="007E1EAE" w:rsidRDefault="00841FF2" w:rsidP="00841FF2">
            <w:pPr>
              <w:pStyle w:val="TableText"/>
              <w:rPr>
                <w:noProof/>
              </w:rPr>
            </w:pPr>
            <w:r w:rsidRPr="007E1EAE">
              <w:rPr>
                <w:noProof/>
              </w:rPr>
              <w:t>on_success</w:t>
            </w:r>
          </w:p>
        </w:tc>
        <w:tc>
          <w:tcPr>
            <w:tcW w:w="535" w:type="pct"/>
            <w:shd w:val="clear" w:color="auto" w:fill="FFFFFF"/>
          </w:tcPr>
          <w:p w14:paraId="501E7778" w14:textId="77777777" w:rsidR="00841FF2" w:rsidRPr="007E1EAE" w:rsidRDefault="00841FF2" w:rsidP="00841FF2">
            <w:pPr>
              <w:pStyle w:val="TableText"/>
            </w:pPr>
            <w:r w:rsidRPr="007E1EAE">
              <w:t>no</w:t>
            </w:r>
          </w:p>
        </w:tc>
        <w:tc>
          <w:tcPr>
            <w:tcW w:w="847" w:type="pct"/>
            <w:shd w:val="clear" w:color="auto" w:fill="FFFFFF"/>
          </w:tcPr>
          <w:p w14:paraId="3BDA18D3"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38F73583" w14:textId="77777777" w:rsidR="00841FF2" w:rsidRPr="007E1EAE" w:rsidRDefault="00841FF2" w:rsidP="00841FF2">
            <w:pPr>
              <w:pStyle w:val="TableText"/>
            </w:pPr>
            <w:r w:rsidRPr="007E1EAE">
              <w:t>The optional list of step names to be performed after this one has been completed with success (all activities has been correctly processed).</w:t>
            </w:r>
          </w:p>
        </w:tc>
      </w:tr>
      <w:tr w:rsidR="00841FF2" w:rsidRPr="00F1085F" w14:paraId="63416EF9" w14:textId="77777777" w:rsidTr="00841FF2">
        <w:trPr>
          <w:cantSplit/>
        </w:trPr>
        <w:tc>
          <w:tcPr>
            <w:tcW w:w="865" w:type="pct"/>
            <w:shd w:val="clear" w:color="auto" w:fill="FFFFFF"/>
          </w:tcPr>
          <w:p w14:paraId="0F265C7B" w14:textId="77777777" w:rsidR="00841FF2" w:rsidRPr="007E1EAE" w:rsidRDefault="00841FF2" w:rsidP="00841FF2">
            <w:pPr>
              <w:pStyle w:val="TableText"/>
              <w:rPr>
                <w:noProof/>
              </w:rPr>
            </w:pPr>
            <w:r w:rsidRPr="007E1EAE">
              <w:rPr>
                <w:noProof/>
              </w:rPr>
              <w:t>on_failure</w:t>
            </w:r>
          </w:p>
        </w:tc>
        <w:tc>
          <w:tcPr>
            <w:tcW w:w="535" w:type="pct"/>
            <w:shd w:val="clear" w:color="auto" w:fill="FFFFFF"/>
          </w:tcPr>
          <w:p w14:paraId="4DB69BA5" w14:textId="77777777" w:rsidR="00841FF2" w:rsidRPr="007E1EAE" w:rsidRDefault="00841FF2" w:rsidP="00841FF2">
            <w:pPr>
              <w:pStyle w:val="TableText"/>
            </w:pPr>
            <w:r w:rsidRPr="007E1EAE">
              <w:t>no</w:t>
            </w:r>
          </w:p>
        </w:tc>
        <w:tc>
          <w:tcPr>
            <w:tcW w:w="847" w:type="pct"/>
            <w:shd w:val="clear" w:color="auto" w:fill="FFFFFF"/>
          </w:tcPr>
          <w:p w14:paraId="717DF549"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0837E463" w14:textId="77777777" w:rsidR="00841FF2" w:rsidRPr="007E1EAE" w:rsidRDefault="00841FF2" w:rsidP="00841FF2">
            <w:pPr>
              <w:pStyle w:val="TableText"/>
            </w:pPr>
            <w:r w:rsidRPr="007E1EAE">
              <w:t>The optional list of step names to be called after this one in case one of the step activity failed.</w:t>
            </w:r>
          </w:p>
        </w:tc>
      </w:tr>
    </w:tbl>
    <w:p w14:paraId="604B2B75" w14:textId="77777777" w:rsidR="00841FF2" w:rsidRPr="007E1EAE" w:rsidRDefault="00841FF2" w:rsidP="00841FF2">
      <w:pPr>
        <w:pStyle w:val="Heading4"/>
      </w:pPr>
      <w:r w:rsidRPr="007E1EAE">
        <w:t>Grammar</w:t>
      </w:r>
    </w:p>
    <w:p w14:paraId="3ECF2203" w14:textId="77777777" w:rsidR="00841FF2" w:rsidRPr="007E1EAE" w:rsidRDefault="00841FF2" w:rsidP="00841FF2">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7E5010F" w14:textId="77777777" w:rsidTr="00841FF2">
        <w:trPr>
          <w:trHeight w:val="256"/>
        </w:trPr>
        <w:tc>
          <w:tcPr>
            <w:tcW w:w="9576" w:type="dxa"/>
            <w:shd w:val="clear" w:color="auto" w:fill="D9D9D9" w:themeFill="background1" w:themeFillShade="D9"/>
          </w:tcPr>
          <w:p w14:paraId="2B58A642" w14:textId="77777777" w:rsidR="00841FF2" w:rsidRPr="007E1EAE" w:rsidRDefault="00841FF2" w:rsidP="00841FF2">
            <w:pPr>
              <w:rPr>
                <w:rStyle w:val="CodeSnippet"/>
              </w:rPr>
            </w:pPr>
            <w:r w:rsidRPr="007E1EAE">
              <w:rPr>
                <w:rStyle w:val="CodeSnippet"/>
              </w:rPr>
              <w:t>steps:</w:t>
            </w:r>
          </w:p>
          <w:p w14:paraId="02EEEB4D" w14:textId="77777777" w:rsidR="00841FF2" w:rsidRPr="007E1EAE" w:rsidRDefault="00841FF2" w:rsidP="00841FF2">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22C59ABA" w14:textId="77777777" w:rsidR="00841FF2" w:rsidRPr="007E1EAE" w:rsidRDefault="00841FF2" w:rsidP="00841FF2">
            <w:pPr>
              <w:rPr>
                <w:rStyle w:val="CodeSnippet"/>
              </w:rPr>
            </w:pPr>
            <w:r w:rsidRPr="007E1EAE">
              <w:rPr>
                <w:rStyle w:val="CodeSnippet"/>
              </w:rPr>
              <w:lastRenderedPageBreak/>
              <w:t xml:space="preserve">    target: &lt;</w:t>
            </w:r>
            <w:hyperlink w:anchor="TYPE_YAML_STRING" w:history="1">
              <w:r w:rsidRPr="007E1EAE">
                <w:rPr>
                  <w:rStyle w:val="CodeSnippet"/>
                </w:rPr>
                <w:t>target_name</w:t>
              </w:r>
            </w:hyperlink>
            <w:r w:rsidRPr="007E1EAE">
              <w:rPr>
                <w:rStyle w:val="CodeSnippet"/>
              </w:rPr>
              <w:t>&gt;</w:t>
            </w:r>
          </w:p>
          <w:p w14:paraId="11CD9C6E" w14:textId="77777777" w:rsidR="00841FF2" w:rsidRPr="007E1EAE" w:rsidRDefault="00841FF2" w:rsidP="00841FF2">
            <w:pPr>
              <w:rPr>
                <w:rStyle w:val="CodeSnippet"/>
              </w:rPr>
            </w:pPr>
            <w:r w:rsidRPr="007E1EAE">
              <w:rPr>
                <w:rStyle w:val="CodeSnippet"/>
              </w:rPr>
              <w:t xml:space="preserve">    target_relationship: &lt;target_requirement_name&gt;</w:t>
            </w:r>
          </w:p>
          <w:p w14:paraId="17F6DDB0" w14:textId="77777777" w:rsidR="00841FF2" w:rsidRPr="007E1EAE" w:rsidRDefault="00841FF2" w:rsidP="00841FF2">
            <w:pPr>
              <w:rPr>
                <w:rStyle w:val="CodeSnippet"/>
              </w:rPr>
            </w:pPr>
            <w:r w:rsidRPr="007E1EAE">
              <w:rPr>
                <w:rStyle w:val="CodeSnippet"/>
              </w:rPr>
              <w:t xml:space="preserve">    operation_host: &lt;operation_host_name&gt;</w:t>
            </w:r>
          </w:p>
          <w:p w14:paraId="74A3657A" w14:textId="77777777" w:rsidR="00841FF2" w:rsidRPr="007E1EAE" w:rsidRDefault="00841FF2" w:rsidP="00841FF2">
            <w:pPr>
              <w:rPr>
                <w:rStyle w:val="CodeSnippet"/>
              </w:rPr>
            </w:pPr>
            <w:r w:rsidRPr="007E1EAE">
              <w:rPr>
                <w:rStyle w:val="CodeSnippet"/>
              </w:rPr>
              <w:t xml:space="preserve">    filter:</w:t>
            </w:r>
          </w:p>
          <w:p w14:paraId="3B78F088" w14:textId="77777777" w:rsidR="00841FF2" w:rsidRPr="007E1EAE" w:rsidRDefault="00841FF2" w:rsidP="00841FF2">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29B06AF2" w14:textId="77777777" w:rsidR="00841FF2" w:rsidRPr="007E1EAE" w:rsidRDefault="00841FF2" w:rsidP="00841FF2">
            <w:pPr>
              <w:rPr>
                <w:rStyle w:val="CodeSnippet"/>
              </w:rPr>
            </w:pPr>
            <w:r w:rsidRPr="007E1EAE">
              <w:rPr>
                <w:rStyle w:val="CodeSnippet"/>
              </w:rPr>
              <w:t xml:space="preserve">    activities:</w:t>
            </w:r>
          </w:p>
          <w:p w14:paraId="7003A213" w14:textId="77777777" w:rsidR="00841FF2" w:rsidRPr="007E1EAE" w:rsidRDefault="00841FF2" w:rsidP="00841FF2">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566D9CC6" w14:textId="77777777" w:rsidR="00841FF2" w:rsidRPr="007E1EAE" w:rsidRDefault="00841FF2" w:rsidP="00841FF2">
            <w:pPr>
              <w:rPr>
                <w:rStyle w:val="CodeSnippet"/>
              </w:rPr>
            </w:pPr>
            <w:r w:rsidRPr="007E1EAE">
              <w:rPr>
                <w:rStyle w:val="CodeSnippet"/>
              </w:rPr>
              <w:t xml:space="preserve">    on_success:</w:t>
            </w:r>
          </w:p>
          <w:p w14:paraId="46244B18" w14:textId="77777777" w:rsidR="00841FF2" w:rsidRPr="007E1EAE" w:rsidRDefault="00841FF2" w:rsidP="00841FF2">
            <w:pPr>
              <w:rPr>
                <w:rStyle w:val="CodeSnippet"/>
                <w:noProof/>
              </w:rPr>
            </w:pPr>
            <w:r w:rsidRPr="007E1EAE">
              <w:rPr>
                <w:rStyle w:val="CodeSnippet"/>
                <w:noProof/>
              </w:rPr>
              <w:t xml:space="preserve">      - &lt;target_step_name&gt;</w:t>
            </w:r>
          </w:p>
          <w:p w14:paraId="7961B886" w14:textId="77777777" w:rsidR="00841FF2" w:rsidRPr="007E1EAE" w:rsidRDefault="00841FF2" w:rsidP="00841FF2">
            <w:pPr>
              <w:rPr>
                <w:rStyle w:val="CodeSnippet"/>
                <w:noProof/>
              </w:rPr>
            </w:pPr>
            <w:r w:rsidRPr="007E1EAE">
              <w:rPr>
                <w:rStyle w:val="CodeSnippet"/>
                <w:noProof/>
              </w:rPr>
              <w:t xml:space="preserve">    on_failure:</w:t>
            </w:r>
          </w:p>
          <w:p w14:paraId="34F0E098" w14:textId="77777777" w:rsidR="00841FF2" w:rsidRPr="007E1EAE" w:rsidRDefault="00841FF2" w:rsidP="00841FF2">
            <w:pPr>
              <w:rPr>
                <w:rFonts w:ascii="Consolas" w:hAnsi="Consolas"/>
                <w:noProof/>
              </w:rPr>
            </w:pPr>
            <w:r w:rsidRPr="007E1EAE">
              <w:rPr>
                <w:rStyle w:val="CodeSnippet"/>
                <w:noProof/>
              </w:rPr>
              <w:t xml:space="preserve">      - &lt;target_step_name&gt;</w:t>
            </w:r>
          </w:p>
        </w:tc>
      </w:tr>
    </w:tbl>
    <w:p w14:paraId="47666E1F"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3F9B74A7"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target_name: represents the name of a node template or group in the topology.</w:t>
      </w:r>
    </w:p>
    <w:p w14:paraId="49D6F8E5"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71734F1" w14:textId="77777777" w:rsidR="00841FF2" w:rsidRPr="007E1EAE" w:rsidRDefault="00841FF2" w:rsidP="00971CED">
      <w:pPr>
        <w:pStyle w:val="ListParagraph"/>
        <w:numPr>
          <w:ilvl w:val="0"/>
          <w:numId w:val="27"/>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3056F3E5" w14:textId="77777777" w:rsidR="00841FF2" w:rsidRPr="007E1EAE" w:rsidRDefault="00841FF2" w:rsidP="00971CED">
      <w:pPr>
        <w:pStyle w:val="ListParagraph"/>
        <w:numPr>
          <w:ilvl w:val="0"/>
          <w:numId w:val="27"/>
        </w:numPr>
        <w:rPr>
          <w:rFonts w:cs="Arial"/>
          <w:szCs w:val="20"/>
        </w:rPr>
      </w:pPr>
      <w:r w:rsidRPr="007E1EAE">
        <w:rPr>
          <w:rStyle w:val="CodeSnippet"/>
          <w:b/>
          <w:szCs w:val="20"/>
        </w:rPr>
        <w:t>&lt;list_of_condition_clause_definition&gt;:</w:t>
      </w:r>
      <w:r w:rsidRPr="007E1EAE">
        <w:rPr>
          <w:rFonts w:cs="Arial"/>
          <w:szCs w:val="20"/>
        </w:rPr>
        <w:t xml:space="preserve"> represents a list of condition clause definition.</w:t>
      </w:r>
    </w:p>
    <w:p w14:paraId="12D752B7" w14:textId="77777777" w:rsidR="00841FF2" w:rsidRPr="007E1EAE" w:rsidRDefault="00841FF2" w:rsidP="00971CED">
      <w:pPr>
        <w:pStyle w:val="ListParagraph"/>
        <w:numPr>
          <w:ilvl w:val="0"/>
          <w:numId w:val="27"/>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698CE4A2" w14:textId="77777777" w:rsidR="00841FF2" w:rsidRPr="007E1EAE" w:rsidRDefault="00841FF2" w:rsidP="00971CED">
      <w:pPr>
        <w:pStyle w:val="ListParagraph"/>
        <w:numPr>
          <w:ilvl w:val="0"/>
          <w:numId w:val="27"/>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5D2C16DB" w14:textId="77777777" w:rsidR="00841FF2" w:rsidRPr="007E1EAE" w:rsidRDefault="00841FF2" w:rsidP="00841FF2">
      <w:pPr>
        <w:pStyle w:val="Heading2"/>
      </w:pPr>
      <w:bookmarkStart w:id="736" w:name="_Toc322703165"/>
      <w:bookmarkStart w:id="737" w:name="_Toc454457752"/>
      <w:bookmarkStart w:id="738" w:name="_Toc454458551"/>
      <w:bookmarkStart w:id="739" w:name="_Toc500248007"/>
      <w:bookmarkStart w:id="740" w:name="_Toc528072933"/>
      <w:r w:rsidRPr="007E1EAE">
        <w:t>Type-specific definitions</w:t>
      </w:r>
      <w:bookmarkEnd w:id="709"/>
      <w:bookmarkEnd w:id="710"/>
      <w:bookmarkEnd w:id="719"/>
      <w:bookmarkEnd w:id="736"/>
      <w:bookmarkEnd w:id="737"/>
      <w:bookmarkEnd w:id="738"/>
      <w:bookmarkEnd w:id="739"/>
      <w:bookmarkEnd w:id="740"/>
    </w:p>
    <w:p w14:paraId="7F75C0FF" w14:textId="77777777" w:rsidR="00841FF2" w:rsidRPr="007E1EAE" w:rsidRDefault="00841FF2" w:rsidP="00841FF2">
      <w:pPr>
        <w:pStyle w:val="Heading3"/>
      </w:pPr>
      <w:bookmarkStart w:id="741" w:name="_Toc454457753"/>
      <w:bookmarkStart w:id="742" w:name="_Toc454458552"/>
      <w:r w:rsidRPr="007E1EAE">
        <w:t>Entity Type</w:t>
      </w:r>
      <w:bookmarkStart w:id="743" w:name="_Ref320365637"/>
      <w:r w:rsidRPr="007E1EAE">
        <w:t xml:space="preserve"> Schema</w:t>
      </w:r>
      <w:bookmarkEnd w:id="741"/>
      <w:bookmarkEnd w:id="742"/>
      <w:bookmarkEnd w:id="743"/>
    </w:p>
    <w:p w14:paraId="6379F6FD" w14:textId="77777777" w:rsidR="00841FF2" w:rsidRPr="007E1EAE" w:rsidRDefault="00841FF2" w:rsidP="00841FF2">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59052798" w14:textId="77777777" w:rsidR="00841FF2" w:rsidRPr="007E1EAE" w:rsidRDefault="00841FF2" w:rsidP="00841FF2">
      <w:pPr>
        <w:pStyle w:val="Heading4"/>
      </w:pPr>
      <w:r w:rsidRPr="007E1EAE">
        <w:t>Keynames</w:t>
      </w:r>
    </w:p>
    <w:p w14:paraId="35CCCA56" w14:textId="77777777" w:rsidR="00841FF2" w:rsidRPr="007E1EAE" w:rsidRDefault="00841FF2" w:rsidP="00841FF2">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841FF2" w:rsidRPr="007E1EAE" w14:paraId="3B8CE229" w14:textId="77777777" w:rsidTr="00841FF2">
        <w:trPr>
          <w:cantSplit/>
          <w:tblHeader/>
        </w:trPr>
        <w:tc>
          <w:tcPr>
            <w:tcW w:w="605" w:type="pct"/>
            <w:shd w:val="clear" w:color="auto" w:fill="D9D9D9"/>
          </w:tcPr>
          <w:p w14:paraId="0C7B1019" w14:textId="77777777" w:rsidR="00841FF2" w:rsidRPr="007E1EAE" w:rsidRDefault="00841FF2" w:rsidP="00841FF2">
            <w:pPr>
              <w:pStyle w:val="TableText-Heading"/>
            </w:pPr>
            <w:r w:rsidRPr="007E1EAE">
              <w:t>Keyname</w:t>
            </w:r>
          </w:p>
        </w:tc>
        <w:tc>
          <w:tcPr>
            <w:tcW w:w="483" w:type="pct"/>
            <w:shd w:val="clear" w:color="auto" w:fill="D9D9D9"/>
          </w:tcPr>
          <w:p w14:paraId="6825542A" w14:textId="77777777" w:rsidR="00841FF2" w:rsidRPr="007E1EAE" w:rsidRDefault="00841FF2" w:rsidP="00841FF2">
            <w:pPr>
              <w:pStyle w:val="TableText-Heading"/>
            </w:pPr>
            <w:r w:rsidRPr="007E1EAE">
              <w:t>Required</w:t>
            </w:r>
          </w:p>
        </w:tc>
        <w:tc>
          <w:tcPr>
            <w:tcW w:w="517" w:type="pct"/>
            <w:shd w:val="clear" w:color="auto" w:fill="D9D9D9"/>
          </w:tcPr>
          <w:p w14:paraId="7B1ABB3A" w14:textId="77777777" w:rsidR="00841FF2" w:rsidRPr="007E1EAE" w:rsidRDefault="00841FF2" w:rsidP="00841FF2">
            <w:pPr>
              <w:pStyle w:val="TableText-Heading"/>
            </w:pPr>
            <w:r w:rsidRPr="007E1EAE">
              <w:t>Type</w:t>
            </w:r>
          </w:p>
        </w:tc>
        <w:tc>
          <w:tcPr>
            <w:tcW w:w="1037" w:type="pct"/>
            <w:shd w:val="clear" w:color="auto" w:fill="D9D9D9"/>
          </w:tcPr>
          <w:p w14:paraId="4B8D9675" w14:textId="77777777" w:rsidR="00841FF2" w:rsidRPr="007E1EAE" w:rsidRDefault="00841FF2" w:rsidP="00841FF2">
            <w:pPr>
              <w:pStyle w:val="TableText-Heading"/>
            </w:pPr>
            <w:r w:rsidRPr="007E1EAE">
              <w:t>Constraints</w:t>
            </w:r>
          </w:p>
        </w:tc>
        <w:tc>
          <w:tcPr>
            <w:tcW w:w="2358" w:type="pct"/>
            <w:shd w:val="clear" w:color="auto" w:fill="D9D9D9"/>
          </w:tcPr>
          <w:p w14:paraId="11D1E00C" w14:textId="77777777" w:rsidR="00841FF2" w:rsidRPr="007E1EAE" w:rsidRDefault="00841FF2" w:rsidP="00841FF2">
            <w:pPr>
              <w:pStyle w:val="TableText-Heading"/>
            </w:pPr>
            <w:r w:rsidRPr="007E1EAE">
              <w:t>Description</w:t>
            </w:r>
          </w:p>
        </w:tc>
      </w:tr>
      <w:tr w:rsidR="00841FF2" w:rsidRPr="00F1085F" w14:paraId="5A04585B" w14:textId="77777777" w:rsidTr="00841FF2">
        <w:trPr>
          <w:cantSplit/>
        </w:trPr>
        <w:tc>
          <w:tcPr>
            <w:tcW w:w="605" w:type="pct"/>
            <w:shd w:val="clear" w:color="auto" w:fill="FFFFFF"/>
          </w:tcPr>
          <w:p w14:paraId="26CD0268" w14:textId="77777777" w:rsidR="00841FF2" w:rsidRPr="007E1EAE" w:rsidRDefault="00841FF2" w:rsidP="00841FF2">
            <w:pPr>
              <w:pStyle w:val="TableText"/>
              <w:rPr>
                <w:noProof/>
              </w:rPr>
            </w:pPr>
            <w:r w:rsidRPr="007E1EAE">
              <w:rPr>
                <w:noProof/>
              </w:rPr>
              <w:t>derived_from</w:t>
            </w:r>
          </w:p>
        </w:tc>
        <w:tc>
          <w:tcPr>
            <w:tcW w:w="483" w:type="pct"/>
            <w:shd w:val="clear" w:color="auto" w:fill="FFFFFF"/>
          </w:tcPr>
          <w:p w14:paraId="21E21C83" w14:textId="77777777" w:rsidR="00841FF2" w:rsidRPr="007E1EAE" w:rsidRDefault="00841FF2" w:rsidP="00841FF2">
            <w:pPr>
              <w:pStyle w:val="TableText"/>
            </w:pPr>
            <w:r w:rsidRPr="007E1EAE">
              <w:t>no</w:t>
            </w:r>
          </w:p>
        </w:tc>
        <w:tc>
          <w:tcPr>
            <w:tcW w:w="517" w:type="pct"/>
            <w:shd w:val="clear" w:color="auto" w:fill="FFFFFF"/>
          </w:tcPr>
          <w:p w14:paraId="7A6C8110"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1037" w:type="pct"/>
            <w:shd w:val="clear" w:color="auto" w:fill="FFFFFF"/>
          </w:tcPr>
          <w:p w14:paraId="2FA03AD9" w14:textId="77777777" w:rsidR="00841FF2" w:rsidRPr="007E1EAE" w:rsidRDefault="00841FF2" w:rsidP="00841FF2">
            <w:pPr>
              <w:pStyle w:val="TableText"/>
            </w:pPr>
            <w:r w:rsidRPr="007E1EAE">
              <w:t xml:space="preserve">‘None’ </w:t>
            </w:r>
          </w:p>
          <w:p w14:paraId="30FE705F" w14:textId="77777777" w:rsidR="00841FF2" w:rsidRPr="007E1EAE" w:rsidRDefault="00841FF2" w:rsidP="00841FF2">
            <w:pPr>
              <w:pStyle w:val="TableText"/>
            </w:pPr>
            <w:r w:rsidRPr="007E1EAE">
              <w:t>is the only allowed value</w:t>
            </w:r>
          </w:p>
        </w:tc>
        <w:tc>
          <w:tcPr>
            <w:tcW w:w="2358" w:type="pct"/>
            <w:shd w:val="clear" w:color="auto" w:fill="FFFFFF"/>
          </w:tcPr>
          <w:p w14:paraId="2C29C8AD" w14:textId="77777777" w:rsidR="00841FF2" w:rsidRPr="007E1EAE" w:rsidRDefault="00841FF2" w:rsidP="00841FF2">
            <w:pPr>
              <w:pStyle w:val="TableText"/>
            </w:pPr>
            <w:r w:rsidRPr="007E1EAE">
              <w:t>An optional parent Entity Type name the Entity Type derives from.</w:t>
            </w:r>
          </w:p>
        </w:tc>
      </w:tr>
      <w:tr w:rsidR="00841FF2" w:rsidRPr="00F1085F" w14:paraId="7D0BE37F" w14:textId="77777777" w:rsidTr="00841FF2">
        <w:trPr>
          <w:cantSplit/>
        </w:trPr>
        <w:tc>
          <w:tcPr>
            <w:tcW w:w="605" w:type="pct"/>
            <w:shd w:val="clear" w:color="auto" w:fill="FFFFFF"/>
          </w:tcPr>
          <w:p w14:paraId="73BE8E25" w14:textId="77777777" w:rsidR="00841FF2" w:rsidRPr="007E1EAE" w:rsidRDefault="00841FF2" w:rsidP="00841FF2">
            <w:pPr>
              <w:pStyle w:val="TableText"/>
              <w:rPr>
                <w:noProof/>
              </w:rPr>
            </w:pPr>
            <w:r w:rsidRPr="007E1EAE">
              <w:rPr>
                <w:noProof/>
              </w:rPr>
              <w:t>version</w:t>
            </w:r>
          </w:p>
        </w:tc>
        <w:tc>
          <w:tcPr>
            <w:tcW w:w="483" w:type="pct"/>
            <w:shd w:val="clear" w:color="auto" w:fill="FFFFFF"/>
          </w:tcPr>
          <w:p w14:paraId="706021A4" w14:textId="77777777" w:rsidR="00841FF2" w:rsidRPr="007E1EAE" w:rsidRDefault="00841FF2" w:rsidP="00841FF2">
            <w:pPr>
              <w:pStyle w:val="TableText"/>
            </w:pPr>
            <w:r w:rsidRPr="007E1EAE">
              <w:t>no</w:t>
            </w:r>
          </w:p>
        </w:tc>
        <w:tc>
          <w:tcPr>
            <w:tcW w:w="517" w:type="pct"/>
            <w:shd w:val="clear" w:color="auto" w:fill="FFFFFF"/>
          </w:tcPr>
          <w:p w14:paraId="32F788B0" w14:textId="77777777" w:rsidR="00841FF2" w:rsidRPr="007E1EAE" w:rsidRDefault="006F07B6" w:rsidP="00841FF2">
            <w:pPr>
              <w:pStyle w:val="TableText"/>
            </w:pPr>
            <w:hyperlink w:anchor="TYPE_TOSCA_VERSION" w:history="1">
              <w:r w:rsidR="00841FF2" w:rsidRPr="007E1EAE">
                <w:rPr>
                  <w:rStyle w:val="Hyperlink"/>
                </w:rPr>
                <w:t>version</w:t>
              </w:r>
            </w:hyperlink>
          </w:p>
        </w:tc>
        <w:tc>
          <w:tcPr>
            <w:tcW w:w="1037" w:type="pct"/>
            <w:shd w:val="clear" w:color="auto" w:fill="FFFFFF"/>
          </w:tcPr>
          <w:p w14:paraId="5D43A85E" w14:textId="77777777" w:rsidR="00841FF2" w:rsidRPr="007E1EAE" w:rsidRDefault="00841FF2" w:rsidP="00841FF2">
            <w:pPr>
              <w:pStyle w:val="TableText"/>
            </w:pPr>
            <w:r w:rsidRPr="007E1EAE">
              <w:t>N/A</w:t>
            </w:r>
          </w:p>
        </w:tc>
        <w:tc>
          <w:tcPr>
            <w:tcW w:w="2358" w:type="pct"/>
            <w:shd w:val="clear" w:color="auto" w:fill="FFFFFF"/>
          </w:tcPr>
          <w:p w14:paraId="079F1597" w14:textId="77777777" w:rsidR="00841FF2" w:rsidRPr="007E1EAE" w:rsidRDefault="00841FF2" w:rsidP="00841FF2">
            <w:pPr>
              <w:pStyle w:val="TableText"/>
            </w:pPr>
            <w:r w:rsidRPr="007E1EAE">
              <w:t>An optional version for the Entity Type definition.</w:t>
            </w:r>
          </w:p>
        </w:tc>
      </w:tr>
      <w:tr w:rsidR="00841FF2" w:rsidRPr="00F1085F" w14:paraId="5D3168C9" w14:textId="77777777" w:rsidTr="00841FF2">
        <w:trPr>
          <w:cantSplit/>
        </w:trPr>
        <w:tc>
          <w:tcPr>
            <w:tcW w:w="605" w:type="pct"/>
            <w:shd w:val="clear" w:color="auto" w:fill="FFFFFF"/>
          </w:tcPr>
          <w:p w14:paraId="4C236E54" w14:textId="77777777" w:rsidR="00841FF2" w:rsidRPr="007E1EAE" w:rsidRDefault="00841FF2" w:rsidP="00841FF2">
            <w:pPr>
              <w:pStyle w:val="TableText"/>
              <w:rPr>
                <w:noProof/>
              </w:rPr>
            </w:pPr>
            <w:r w:rsidRPr="007E1EAE">
              <w:rPr>
                <w:noProof/>
              </w:rPr>
              <w:t>metadata</w:t>
            </w:r>
          </w:p>
        </w:tc>
        <w:tc>
          <w:tcPr>
            <w:tcW w:w="483" w:type="pct"/>
            <w:shd w:val="clear" w:color="auto" w:fill="FFFFFF"/>
          </w:tcPr>
          <w:p w14:paraId="064C7BA3" w14:textId="77777777" w:rsidR="00841FF2" w:rsidRPr="007E1EAE" w:rsidRDefault="00841FF2" w:rsidP="00841FF2">
            <w:pPr>
              <w:pStyle w:val="TableText"/>
            </w:pPr>
            <w:r w:rsidRPr="007E1EAE">
              <w:t>no</w:t>
            </w:r>
          </w:p>
        </w:tc>
        <w:tc>
          <w:tcPr>
            <w:tcW w:w="517" w:type="pct"/>
            <w:shd w:val="clear" w:color="auto" w:fill="FFFFFF"/>
          </w:tcPr>
          <w:p w14:paraId="3F2FDE01"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1037" w:type="pct"/>
            <w:shd w:val="clear" w:color="auto" w:fill="FFFFFF"/>
          </w:tcPr>
          <w:p w14:paraId="2A649246" w14:textId="77777777" w:rsidR="00841FF2" w:rsidRPr="007E1EAE" w:rsidRDefault="00841FF2" w:rsidP="00841FF2">
            <w:pPr>
              <w:pStyle w:val="TableText"/>
            </w:pPr>
            <w:r w:rsidRPr="007E1EAE">
              <w:t>N/A</w:t>
            </w:r>
          </w:p>
        </w:tc>
        <w:tc>
          <w:tcPr>
            <w:tcW w:w="2358" w:type="pct"/>
            <w:shd w:val="clear" w:color="auto" w:fill="FFFFFF"/>
          </w:tcPr>
          <w:p w14:paraId="6F4C4CF6" w14:textId="77777777" w:rsidR="00841FF2" w:rsidRPr="007E1EAE" w:rsidRDefault="00841FF2" w:rsidP="00841FF2">
            <w:pPr>
              <w:pStyle w:val="TableText"/>
            </w:pPr>
            <w:r w:rsidRPr="007E1EAE">
              <w:t xml:space="preserve">Defines a section used to declare additional metadata information. </w:t>
            </w:r>
          </w:p>
        </w:tc>
      </w:tr>
      <w:tr w:rsidR="00841FF2" w:rsidRPr="00F1085F" w14:paraId="0F86A7E4" w14:textId="77777777" w:rsidTr="00841FF2">
        <w:trPr>
          <w:cantSplit/>
        </w:trPr>
        <w:tc>
          <w:tcPr>
            <w:tcW w:w="605" w:type="pct"/>
            <w:shd w:val="clear" w:color="auto" w:fill="FFFFFF"/>
          </w:tcPr>
          <w:p w14:paraId="4B8DC4C1" w14:textId="77777777" w:rsidR="00841FF2" w:rsidRPr="007E1EAE" w:rsidRDefault="00841FF2" w:rsidP="00841FF2">
            <w:pPr>
              <w:pStyle w:val="TableText"/>
              <w:rPr>
                <w:noProof/>
              </w:rPr>
            </w:pPr>
            <w:r w:rsidRPr="007E1EAE">
              <w:rPr>
                <w:noProof/>
              </w:rPr>
              <w:t>description</w:t>
            </w:r>
          </w:p>
        </w:tc>
        <w:tc>
          <w:tcPr>
            <w:tcW w:w="483" w:type="pct"/>
            <w:shd w:val="clear" w:color="auto" w:fill="FFFFFF"/>
          </w:tcPr>
          <w:p w14:paraId="18C202DF" w14:textId="77777777" w:rsidR="00841FF2" w:rsidRPr="007E1EAE" w:rsidRDefault="00841FF2" w:rsidP="00841FF2">
            <w:pPr>
              <w:pStyle w:val="TableText"/>
            </w:pPr>
            <w:r w:rsidRPr="007E1EAE">
              <w:t>no</w:t>
            </w:r>
          </w:p>
        </w:tc>
        <w:tc>
          <w:tcPr>
            <w:tcW w:w="517" w:type="pct"/>
            <w:shd w:val="clear" w:color="auto" w:fill="FFFFFF"/>
          </w:tcPr>
          <w:p w14:paraId="65F4E7EC"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1037" w:type="pct"/>
            <w:shd w:val="clear" w:color="auto" w:fill="FFFFFF"/>
          </w:tcPr>
          <w:p w14:paraId="7F722A70" w14:textId="77777777" w:rsidR="00841FF2" w:rsidRPr="007E1EAE" w:rsidRDefault="00841FF2" w:rsidP="00841FF2">
            <w:pPr>
              <w:pStyle w:val="TableText"/>
            </w:pPr>
            <w:r w:rsidRPr="007E1EAE">
              <w:t>N/A</w:t>
            </w:r>
          </w:p>
        </w:tc>
        <w:tc>
          <w:tcPr>
            <w:tcW w:w="2358" w:type="pct"/>
            <w:shd w:val="clear" w:color="auto" w:fill="FFFFFF"/>
          </w:tcPr>
          <w:p w14:paraId="59D3057E" w14:textId="77777777" w:rsidR="00841FF2" w:rsidRPr="007E1EAE" w:rsidRDefault="00841FF2" w:rsidP="00841FF2">
            <w:pPr>
              <w:pStyle w:val="TableText"/>
            </w:pPr>
            <w:r w:rsidRPr="007E1EAE">
              <w:t>An optional description for the Entity Type.</w:t>
            </w:r>
          </w:p>
        </w:tc>
      </w:tr>
    </w:tbl>
    <w:p w14:paraId="3BE385A2" w14:textId="77777777" w:rsidR="00841FF2" w:rsidRPr="007E1EAE" w:rsidRDefault="00841FF2" w:rsidP="00841FF2">
      <w:pPr>
        <w:pStyle w:val="Heading4"/>
      </w:pPr>
      <w:r w:rsidRPr="007E1EAE">
        <w:t>Grammar</w:t>
      </w:r>
    </w:p>
    <w:p w14:paraId="228A6D59" w14:textId="77777777" w:rsidR="00841FF2" w:rsidRPr="007E1EAE" w:rsidRDefault="00841FF2" w:rsidP="00841FF2">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148B67" w14:textId="77777777" w:rsidTr="00841FF2">
        <w:trPr>
          <w:trHeight w:val="256"/>
        </w:trPr>
        <w:tc>
          <w:tcPr>
            <w:tcW w:w="9576" w:type="dxa"/>
            <w:shd w:val="clear" w:color="auto" w:fill="D9D9D9" w:themeFill="background1" w:themeFillShade="D9"/>
          </w:tcPr>
          <w:p w14:paraId="3391AC79" w14:textId="77777777" w:rsidR="00841FF2" w:rsidRPr="007E1EAE" w:rsidRDefault="00841FF2" w:rsidP="00841FF2">
            <w:pPr>
              <w:rPr>
                <w:rStyle w:val="CodeSnippet"/>
              </w:rPr>
            </w:pPr>
            <w:r w:rsidRPr="007E1EAE">
              <w:rPr>
                <w:rStyle w:val="CodeSnippet"/>
              </w:rPr>
              <w:t>&lt;entity_keyname&gt;:</w:t>
            </w:r>
          </w:p>
          <w:p w14:paraId="7692802F" w14:textId="77777777" w:rsidR="00841FF2" w:rsidRPr="007E1EAE" w:rsidRDefault="00841FF2" w:rsidP="00841FF2">
            <w:pPr>
              <w:rPr>
                <w:rStyle w:val="CodeSnippet"/>
              </w:rPr>
            </w:pPr>
            <w:r w:rsidRPr="007E1EAE">
              <w:rPr>
                <w:rStyle w:val="CodeSnippet"/>
              </w:rPr>
              <w:lastRenderedPageBreak/>
              <w:t xml:space="preserve">  # The only allowed value is ‘None’</w:t>
            </w:r>
          </w:p>
          <w:p w14:paraId="6D4C904B" w14:textId="77777777" w:rsidR="00841FF2" w:rsidRPr="007E1EAE" w:rsidRDefault="00841FF2" w:rsidP="00841FF2">
            <w:pPr>
              <w:rPr>
                <w:rStyle w:val="CodeSnippet"/>
                <w:noProof/>
              </w:rPr>
            </w:pPr>
            <w:r w:rsidRPr="007E1EAE">
              <w:rPr>
                <w:rStyle w:val="CodeSnippet"/>
                <w:noProof/>
              </w:rPr>
              <w:t xml:space="preserve">  derived_from: None</w:t>
            </w:r>
          </w:p>
          <w:p w14:paraId="2D488BF4" w14:textId="77777777" w:rsidR="00841FF2" w:rsidRPr="007E1EAE" w:rsidRDefault="00841FF2" w:rsidP="00841FF2">
            <w:pPr>
              <w:rPr>
                <w:rStyle w:val="CodeSnippet"/>
              </w:rPr>
            </w:pPr>
            <w:r w:rsidRPr="007E1EAE">
              <w:rPr>
                <w:rStyle w:val="CodeSnippet"/>
              </w:rPr>
              <w:t xml:space="preserve">  version: &lt;version_number&gt;</w:t>
            </w:r>
          </w:p>
          <w:p w14:paraId="532DC91C" w14:textId="77777777" w:rsidR="00841FF2" w:rsidRPr="007E1EAE" w:rsidRDefault="00841FF2" w:rsidP="00841FF2">
            <w:pPr>
              <w:rPr>
                <w:rStyle w:val="CodeSnippet"/>
                <w:noProof/>
              </w:rPr>
            </w:pPr>
            <w:r w:rsidRPr="007E1EAE">
              <w:rPr>
                <w:rStyle w:val="CodeSnippet"/>
                <w:noProof/>
              </w:rPr>
              <w:t xml:space="preserve">  metadata: </w:t>
            </w:r>
          </w:p>
          <w:p w14:paraId="1E891D3A" w14:textId="77777777" w:rsidR="00841FF2" w:rsidRPr="007E1EAE" w:rsidRDefault="00841FF2" w:rsidP="00841FF2">
            <w:pPr>
              <w:rPr>
                <w:rStyle w:val="CodeSnippet"/>
                <w:noProof/>
              </w:rPr>
            </w:pPr>
            <w:r w:rsidRPr="007E1EAE">
              <w:rPr>
                <w:rStyle w:val="CodeSnippet"/>
                <w:noProof/>
              </w:rPr>
              <w:t xml:space="preserve">    &lt;metadata_map&gt;</w:t>
            </w:r>
          </w:p>
          <w:p w14:paraId="0D32FCAF"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4734F9B6"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65C885E"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36E86267" w14:textId="77777777" w:rsidR="00841FF2" w:rsidRPr="007E1EAE" w:rsidRDefault="00841FF2" w:rsidP="00971CED">
      <w:pPr>
        <w:pStyle w:val="ListParagraph"/>
        <w:numPr>
          <w:ilvl w:val="0"/>
          <w:numId w:val="19"/>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0C13E49C" w14:textId="77777777" w:rsidR="00841FF2" w:rsidRPr="007E1EAE" w:rsidRDefault="00841FF2" w:rsidP="00971CED">
      <w:pPr>
        <w:pStyle w:val="ListParagraph"/>
        <w:numPr>
          <w:ilvl w:val="0"/>
          <w:numId w:val="19"/>
        </w:numPr>
      </w:pPr>
      <w:r w:rsidRPr="007E1EAE">
        <w:rPr>
          <w:rStyle w:val="CodeSnippetHighlight"/>
        </w:rPr>
        <w:t>metadata_map</w:t>
      </w:r>
      <w:r w:rsidRPr="007E1EAE">
        <w:t>: represents the optional map of string.</w:t>
      </w:r>
    </w:p>
    <w:p w14:paraId="7235EA51" w14:textId="77777777" w:rsidR="00841FF2" w:rsidRPr="007E1EAE" w:rsidRDefault="00841FF2" w:rsidP="00841FF2">
      <w:pPr>
        <w:pStyle w:val="Heading4"/>
      </w:pPr>
      <w:r w:rsidRPr="007E1EAE">
        <w:t>Additional Requirements</w:t>
      </w:r>
    </w:p>
    <w:p w14:paraId="196B27BB" w14:textId="77777777" w:rsidR="00841FF2" w:rsidRPr="007E1EAE" w:rsidRDefault="00841FF2" w:rsidP="00971CED">
      <w:pPr>
        <w:pStyle w:val="ListParagraph"/>
        <w:numPr>
          <w:ilvl w:val="0"/>
          <w:numId w:val="47"/>
        </w:numPr>
      </w:pPr>
      <w:r w:rsidRPr="007E1EAE">
        <w:t>The TOSCA Entity Type SHALL be the common base type used to derive all other top-level base TOSCA Types.</w:t>
      </w:r>
    </w:p>
    <w:p w14:paraId="3EDFDF9D" w14:textId="77777777" w:rsidR="00841FF2" w:rsidRPr="007E1EAE" w:rsidRDefault="00841FF2" w:rsidP="00971CED">
      <w:pPr>
        <w:pStyle w:val="ListParagraph"/>
        <w:numPr>
          <w:ilvl w:val="0"/>
          <w:numId w:val="47"/>
        </w:numPr>
      </w:pPr>
      <w:r w:rsidRPr="007E1EAE">
        <w:t>The TOSCA Entity Type SHALL NOT be used to derive or create new base types apart from those defined in this specification or a profile of this specification.</w:t>
      </w:r>
    </w:p>
    <w:p w14:paraId="2D926A18" w14:textId="77777777" w:rsidR="00841FF2" w:rsidRPr="007E1EAE" w:rsidRDefault="00841FF2" w:rsidP="00841FF2">
      <w:pPr>
        <w:pStyle w:val="Heading3"/>
      </w:pPr>
      <w:bookmarkStart w:id="744" w:name="_Toc454457754"/>
      <w:bookmarkStart w:id="745" w:name="_Toc454458553"/>
      <w:bookmarkStart w:id="746" w:name="DEFN_ELEMENT_CAPABILITY_DEFN"/>
      <w:r w:rsidRPr="007E1EAE">
        <w:t>Capability definition</w:t>
      </w:r>
      <w:bookmarkEnd w:id="744"/>
      <w:bookmarkEnd w:id="745"/>
    </w:p>
    <w:bookmarkEnd w:id="746"/>
    <w:p w14:paraId="64FCEF50" w14:textId="77777777" w:rsidR="00841FF2" w:rsidRPr="007E1EAE" w:rsidRDefault="00841FF2" w:rsidP="00841FF2">
      <w:r w:rsidRPr="007E1EAE">
        <w:t>A capability definition defines a named, typed set of data that can be associated with Node Type or Node Template to describe a transparent capability or feature of the software component the node describes.</w:t>
      </w:r>
    </w:p>
    <w:p w14:paraId="5675ACAC" w14:textId="77777777" w:rsidR="00841FF2" w:rsidRPr="007E1EAE" w:rsidRDefault="00841FF2" w:rsidP="00841FF2">
      <w:pPr>
        <w:pStyle w:val="Heading4"/>
      </w:pPr>
      <w:r w:rsidRPr="007E1EAE">
        <w:t>Keynames</w:t>
      </w:r>
    </w:p>
    <w:p w14:paraId="7B6E2FCD" w14:textId="77777777" w:rsidR="00841FF2" w:rsidRPr="007E1EAE" w:rsidRDefault="00841FF2" w:rsidP="00841FF2">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841FF2" w:rsidRPr="007E1EAE" w14:paraId="1A0B1340" w14:textId="77777777" w:rsidTr="00841FF2">
        <w:trPr>
          <w:cantSplit/>
          <w:tblHeader/>
        </w:trPr>
        <w:tc>
          <w:tcPr>
            <w:tcW w:w="807" w:type="pct"/>
            <w:shd w:val="clear" w:color="auto" w:fill="D9D9D9"/>
          </w:tcPr>
          <w:p w14:paraId="4D2CCC33" w14:textId="77777777" w:rsidR="00841FF2" w:rsidRPr="007E1EAE" w:rsidRDefault="00841FF2" w:rsidP="00841FF2">
            <w:pPr>
              <w:pStyle w:val="TableText-Heading"/>
            </w:pPr>
            <w:r w:rsidRPr="007E1EAE">
              <w:t>Keyname</w:t>
            </w:r>
          </w:p>
        </w:tc>
        <w:tc>
          <w:tcPr>
            <w:tcW w:w="482" w:type="pct"/>
            <w:shd w:val="clear" w:color="auto" w:fill="D9D9D9"/>
          </w:tcPr>
          <w:p w14:paraId="4AA29CC4" w14:textId="77777777" w:rsidR="00841FF2" w:rsidRPr="007E1EAE" w:rsidRDefault="00841FF2" w:rsidP="00841FF2">
            <w:pPr>
              <w:pStyle w:val="TableText-Heading"/>
            </w:pPr>
            <w:r w:rsidRPr="007E1EAE">
              <w:t>Required</w:t>
            </w:r>
          </w:p>
        </w:tc>
        <w:tc>
          <w:tcPr>
            <w:tcW w:w="517" w:type="pct"/>
            <w:shd w:val="clear" w:color="auto" w:fill="D9D9D9"/>
          </w:tcPr>
          <w:p w14:paraId="5B64D5AE" w14:textId="77777777" w:rsidR="00841FF2" w:rsidRPr="007E1EAE" w:rsidRDefault="00841FF2" w:rsidP="00841FF2">
            <w:pPr>
              <w:pStyle w:val="TableText-Heading"/>
            </w:pPr>
            <w:r w:rsidRPr="007E1EAE">
              <w:t>Type</w:t>
            </w:r>
          </w:p>
        </w:tc>
        <w:tc>
          <w:tcPr>
            <w:tcW w:w="614" w:type="pct"/>
            <w:shd w:val="clear" w:color="auto" w:fill="D9D9D9"/>
          </w:tcPr>
          <w:p w14:paraId="4666632E" w14:textId="77777777" w:rsidR="00841FF2" w:rsidRPr="007E1EAE" w:rsidRDefault="00841FF2" w:rsidP="00841FF2">
            <w:pPr>
              <w:pStyle w:val="TableText-Heading"/>
            </w:pPr>
            <w:r w:rsidRPr="007E1EAE">
              <w:t>Constraints</w:t>
            </w:r>
          </w:p>
        </w:tc>
        <w:tc>
          <w:tcPr>
            <w:tcW w:w="2580" w:type="pct"/>
            <w:shd w:val="clear" w:color="auto" w:fill="D9D9D9"/>
          </w:tcPr>
          <w:p w14:paraId="60F7B5EC" w14:textId="77777777" w:rsidR="00841FF2" w:rsidRPr="007E1EAE" w:rsidRDefault="00841FF2" w:rsidP="00841FF2">
            <w:pPr>
              <w:pStyle w:val="TableText-Heading"/>
            </w:pPr>
            <w:r w:rsidRPr="007E1EAE">
              <w:t>Description</w:t>
            </w:r>
          </w:p>
        </w:tc>
      </w:tr>
      <w:tr w:rsidR="00841FF2" w:rsidRPr="00F1085F" w14:paraId="1216F597" w14:textId="77777777" w:rsidTr="00841FF2">
        <w:trPr>
          <w:cantSplit/>
        </w:trPr>
        <w:tc>
          <w:tcPr>
            <w:tcW w:w="807" w:type="pct"/>
            <w:shd w:val="clear" w:color="auto" w:fill="FFFFFF"/>
          </w:tcPr>
          <w:p w14:paraId="35EE4309" w14:textId="77777777" w:rsidR="00841FF2" w:rsidRPr="007E1EAE" w:rsidRDefault="00841FF2" w:rsidP="00841FF2">
            <w:pPr>
              <w:pStyle w:val="TableText"/>
            </w:pPr>
            <w:r w:rsidRPr="007E1EAE">
              <w:t>type</w:t>
            </w:r>
          </w:p>
        </w:tc>
        <w:tc>
          <w:tcPr>
            <w:tcW w:w="482" w:type="pct"/>
            <w:shd w:val="clear" w:color="auto" w:fill="FFFFFF"/>
          </w:tcPr>
          <w:p w14:paraId="108E805F" w14:textId="77777777" w:rsidR="00841FF2" w:rsidRPr="007E1EAE" w:rsidRDefault="00841FF2" w:rsidP="00841FF2">
            <w:pPr>
              <w:pStyle w:val="TableText"/>
            </w:pPr>
            <w:r w:rsidRPr="007E1EAE">
              <w:t>yes</w:t>
            </w:r>
          </w:p>
        </w:tc>
        <w:tc>
          <w:tcPr>
            <w:tcW w:w="517" w:type="pct"/>
            <w:shd w:val="clear" w:color="auto" w:fill="FFFFFF"/>
          </w:tcPr>
          <w:p w14:paraId="45DF76A8"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614" w:type="pct"/>
            <w:shd w:val="clear" w:color="auto" w:fill="FFFFFF"/>
          </w:tcPr>
          <w:p w14:paraId="28D7E313" w14:textId="77777777" w:rsidR="00841FF2" w:rsidRPr="007E1EAE" w:rsidRDefault="00841FF2" w:rsidP="00841FF2">
            <w:pPr>
              <w:pStyle w:val="TableText"/>
            </w:pPr>
            <w:r w:rsidRPr="007E1EAE">
              <w:t>N/A</w:t>
            </w:r>
          </w:p>
        </w:tc>
        <w:tc>
          <w:tcPr>
            <w:tcW w:w="2580" w:type="pct"/>
            <w:shd w:val="clear" w:color="auto" w:fill="FFFFFF"/>
          </w:tcPr>
          <w:p w14:paraId="7D2F13C9" w14:textId="77777777" w:rsidR="00841FF2" w:rsidRPr="007E1EAE" w:rsidRDefault="00841FF2" w:rsidP="00841FF2">
            <w:pPr>
              <w:pStyle w:val="TableText"/>
            </w:pPr>
            <w:r w:rsidRPr="007E1EAE">
              <w:t>The required name of the Capability Type the capability definition is based upon.</w:t>
            </w:r>
          </w:p>
        </w:tc>
      </w:tr>
      <w:tr w:rsidR="00841FF2" w:rsidRPr="00F1085F" w14:paraId="5925946D" w14:textId="77777777" w:rsidTr="00841FF2">
        <w:trPr>
          <w:cantSplit/>
        </w:trPr>
        <w:tc>
          <w:tcPr>
            <w:tcW w:w="807" w:type="pct"/>
            <w:shd w:val="clear" w:color="auto" w:fill="FFFFFF"/>
          </w:tcPr>
          <w:p w14:paraId="15D8672B"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9FA90C6" w14:textId="77777777" w:rsidR="00841FF2" w:rsidRPr="007E1EAE" w:rsidRDefault="00841FF2" w:rsidP="00841FF2">
            <w:pPr>
              <w:pStyle w:val="TableText"/>
            </w:pPr>
            <w:r w:rsidRPr="007E1EAE">
              <w:t>no</w:t>
            </w:r>
          </w:p>
        </w:tc>
        <w:tc>
          <w:tcPr>
            <w:tcW w:w="517" w:type="pct"/>
            <w:shd w:val="clear" w:color="auto" w:fill="FFFFFF"/>
          </w:tcPr>
          <w:p w14:paraId="0C90BF98"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614" w:type="pct"/>
            <w:shd w:val="clear" w:color="auto" w:fill="FFFFFF"/>
          </w:tcPr>
          <w:p w14:paraId="2812DE85" w14:textId="77777777" w:rsidR="00841FF2" w:rsidRPr="007E1EAE" w:rsidRDefault="00841FF2" w:rsidP="00841FF2">
            <w:pPr>
              <w:pStyle w:val="TableText"/>
            </w:pPr>
            <w:r w:rsidRPr="007E1EAE">
              <w:t>N/A</w:t>
            </w:r>
          </w:p>
        </w:tc>
        <w:tc>
          <w:tcPr>
            <w:tcW w:w="2580" w:type="pct"/>
            <w:shd w:val="clear" w:color="auto" w:fill="FFFFFF"/>
          </w:tcPr>
          <w:p w14:paraId="76EF65E9" w14:textId="77777777" w:rsidR="00841FF2" w:rsidRPr="007E1EAE" w:rsidRDefault="00841FF2" w:rsidP="00841FF2">
            <w:pPr>
              <w:pStyle w:val="TableText"/>
            </w:pPr>
            <w:r w:rsidRPr="007E1EAE">
              <w:t>The optional description of the Capability definition.</w:t>
            </w:r>
          </w:p>
        </w:tc>
      </w:tr>
      <w:tr w:rsidR="00841FF2" w:rsidRPr="00F1085F" w14:paraId="6EDA5E05" w14:textId="77777777" w:rsidTr="00841FF2">
        <w:trPr>
          <w:cantSplit/>
        </w:trPr>
        <w:tc>
          <w:tcPr>
            <w:tcW w:w="807" w:type="pct"/>
            <w:shd w:val="clear" w:color="auto" w:fill="FFFFFF"/>
          </w:tcPr>
          <w:p w14:paraId="11BC124F" w14:textId="77777777" w:rsidR="00841FF2" w:rsidRPr="007E1EAE" w:rsidRDefault="00841FF2" w:rsidP="00841FF2">
            <w:pPr>
              <w:pStyle w:val="TableText"/>
            </w:pPr>
            <w:r w:rsidRPr="007E1EAE">
              <w:rPr>
                <w:noProof/>
              </w:rPr>
              <w:t>properties</w:t>
            </w:r>
          </w:p>
        </w:tc>
        <w:tc>
          <w:tcPr>
            <w:tcW w:w="482" w:type="pct"/>
            <w:shd w:val="clear" w:color="auto" w:fill="FFFFFF"/>
          </w:tcPr>
          <w:p w14:paraId="77172C13" w14:textId="77777777" w:rsidR="00841FF2" w:rsidRPr="007E1EAE" w:rsidRDefault="00841FF2" w:rsidP="00841FF2">
            <w:pPr>
              <w:pStyle w:val="TableText"/>
            </w:pPr>
            <w:r w:rsidRPr="007E1EAE">
              <w:t>no</w:t>
            </w:r>
          </w:p>
        </w:tc>
        <w:tc>
          <w:tcPr>
            <w:tcW w:w="517" w:type="pct"/>
            <w:shd w:val="clear" w:color="auto" w:fill="FFFFFF"/>
          </w:tcPr>
          <w:p w14:paraId="4F02CAC4" w14:textId="77777777" w:rsidR="00841FF2" w:rsidRPr="007E1EAE" w:rsidRDefault="00841FF2" w:rsidP="00841FF2">
            <w:pPr>
              <w:pStyle w:val="TableText"/>
            </w:pPr>
            <w:r w:rsidRPr="007E1EAE">
              <w:t xml:space="preserve">list of </w:t>
            </w:r>
          </w:p>
          <w:p w14:paraId="39299067"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614" w:type="pct"/>
            <w:shd w:val="clear" w:color="auto" w:fill="FFFFFF"/>
          </w:tcPr>
          <w:p w14:paraId="0A959909" w14:textId="77777777" w:rsidR="00841FF2" w:rsidRPr="007E1EAE" w:rsidRDefault="00841FF2" w:rsidP="00841FF2">
            <w:pPr>
              <w:pStyle w:val="TableText"/>
            </w:pPr>
            <w:r w:rsidRPr="007E1EAE">
              <w:t>N/A</w:t>
            </w:r>
          </w:p>
        </w:tc>
        <w:tc>
          <w:tcPr>
            <w:tcW w:w="2580" w:type="pct"/>
            <w:shd w:val="clear" w:color="auto" w:fill="FFFFFF"/>
          </w:tcPr>
          <w:p w14:paraId="281CAB0A" w14:textId="77777777" w:rsidR="00841FF2" w:rsidRPr="007E1EAE" w:rsidRDefault="00841FF2" w:rsidP="00841FF2">
            <w:pPr>
              <w:pStyle w:val="TableText"/>
            </w:pPr>
            <w:r w:rsidRPr="007E1EAE">
              <w:t>An optional list of property definitions for the Capability definition.</w:t>
            </w:r>
          </w:p>
        </w:tc>
      </w:tr>
      <w:tr w:rsidR="00841FF2" w:rsidRPr="00F1085F" w14:paraId="4257F720" w14:textId="77777777" w:rsidTr="00841FF2">
        <w:trPr>
          <w:cantSplit/>
        </w:trPr>
        <w:tc>
          <w:tcPr>
            <w:tcW w:w="807" w:type="pct"/>
            <w:shd w:val="clear" w:color="auto" w:fill="FFFFFF"/>
          </w:tcPr>
          <w:p w14:paraId="4A55D948" w14:textId="77777777" w:rsidR="00841FF2" w:rsidRPr="007E1EAE" w:rsidRDefault="00841FF2" w:rsidP="00841FF2">
            <w:pPr>
              <w:pStyle w:val="TableText"/>
              <w:rPr>
                <w:noProof/>
              </w:rPr>
            </w:pPr>
            <w:r w:rsidRPr="007E1EAE">
              <w:rPr>
                <w:noProof/>
              </w:rPr>
              <w:t>attributes</w:t>
            </w:r>
          </w:p>
        </w:tc>
        <w:tc>
          <w:tcPr>
            <w:tcW w:w="482" w:type="pct"/>
            <w:shd w:val="clear" w:color="auto" w:fill="FFFFFF"/>
          </w:tcPr>
          <w:p w14:paraId="5A7D758C" w14:textId="77777777" w:rsidR="00841FF2" w:rsidRPr="007E1EAE" w:rsidRDefault="00841FF2" w:rsidP="00841FF2">
            <w:pPr>
              <w:pStyle w:val="TableText"/>
            </w:pPr>
            <w:r w:rsidRPr="007E1EAE">
              <w:t>no</w:t>
            </w:r>
          </w:p>
        </w:tc>
        <w:tc>
          <w:tcPr>
            <w:tcW w:w="517" w:type="pct"/>
            <w:shd w:val="clear" w:color="auto" w:fill="FFFFFF"/>
          </w:tcPr>
          <w:p w14:paraId="1A136643" w14:textId="77777777" w:rsidR="00841FF2" w:rsidRPr="007E1EAE" w:rsidRDefault="00841FF2" w:rsidP="00841FF2">
            <w:pPr>
              <w:pStyle w:val="TableText"/>
            </w:pPr>
            <w:r w:rsidRPr="007E1EAE">
              <w:t>list of</w:t>
            </w:r>
          </w:p>
          <w:p w14:paraId="7546C91E" w14:textId="77777777" w:rsidR="00841FF2" w:rsidRPr="007E1EAE" w:rsidRDefault="006F07B6" w:rsidP="00841FF2">
            <w:pPr>
              <w:pStyle w:val="TableText"/>
            </w:pPr>
            <w:hyperlink w:anchor="DEFN_ELEMENT_ATTRIBUTE_DEFN" w:history="1">
              <w:r w:rsidR="00841FF2" w:rsidRPr="007E1EAE">
                <w:rPr>
                  <w:rStyle w:val="Hyperlink"/>
                </w:rPr>
                <w:t>attribute definitions</w:t>
              </w:r>
            </w:hyperlink>
          </w:p>
        </w:tc>
        <w:tc>
          <w:tcPr>
            <w:tcW w:w="614" w:type="pct"/>
            <w:shd w:val="clear" w:color="auto" w:fill="FFFFFF"/>
          </w:tcPr>
          <w:p w14:paraId="379E6741" w14:textId="77777777" w:rsidR="00841FF2" w:rsidRPr="007E1EAE" w:rsidRDefault="00841FF2" w:rsidP="00841FF2">
            <w:pPr>
              <w:pStyle w:val="TableText"/>
            </w:pPr>
            <w:r w:rsidRPr="007E1EAE">
              <w:t>N/A</w:t>
            </w:r>
          </w:p>
        </w:tc>
        <w:tc>
          <w:tcPr>
            <w:tcW w:w="2580" w:type="pct"/>
            <w:shd w:val="clear" w:color="auto" w:fill="FFFFFF"/>
          </w:tcPr>
          <w:p w14:paraId="52EBFD0E" w14:textId="77777777" w:rsidR="00841FF2" w:rsidRPr="007E1EAE" w:rsidRDefault="00841FF2" w:rsidP="00841FF2">
            <w:pPr>
              <w:pStyle w:val="TableText"/>
            </w:pPr>
            <w:r w:rsidRPr="007E1EAE">
              <w:t>An optional list of attribute definitions for the Capability definition.</w:t>
            </w:r>
          </w:p>
        </w:tc>
      </w:tr>
      <w:tr w:rsidR="00841FF2" w:rsidRPr="00F1085F" w14:paraId="2DA58A76" w14:textId="77777777" w:rsidTr="00841FF2">
        <w:trPr>
          <w:cantSplit/>
        </w:trPr>
        <w:tc>
          <w:tcPr>
            <w:tcW w:w="807" w:type="pct"/>
            <w:shd w:val="clear" w:color="auto" w:fill="FFFFFF"/>
          </w:tcPr>
          <w:p w14:paraId="43B055D3" w14:textId="77777777" w:rsidR="00841FF2" w:rsidRPr="007E1EAE" w:rsidRDefault="00841FF2" w:rsidP="00841FF2">
            <w:pPr>
              <w:pStyle w:val="TableText"/>
              <w:rPr>
                <w:noProof/>
              </w:rPr>
            </w:pPr>
            <w:r w:rsidRPr="007E1EAE">
              <w:rPr>
                <w:rFonts w:cstheme="minorHAnsi"/>
                <w:noProof/>
              </w:rPr>
              <w:t>valid_source_types</w:t>
            </w:r>
          </w:p>
        </w:tc>
        <w:tc>
          <w:tcPr>
            <w:tcW w:w="482" w:type="pct"/>
            <w:shd w:val="clear" w:color="auto" w:fill="FFFFFF"/>
          </w:tcPr>
          <w:p w14:paraId="5ED95944" w14:textId="77777777" w:rsidR="00841FF2" w:rsidRPr="007E1EAE" w:rsidRDefault="00841FF2" w:rsidP="00841FF2">
            <w:pPr>
              <w:pStyle w:val="TableText"/>
            </w:pPr>
            <w:r w:rsidRPr="007E1EAE">
              <w:rPr>
                <w:rFonts w:cstheme="minorHAnsi"/>
              </w:rPr>
              <w:t>no</w:t>
            </w:r>
          </w:p>
        </w:tc>
        <w:tc>
          <w:tcPr>
            <w:tcW w:w="517" w:type="pct"/>
            <w:shd w:val="clear" w:color="auto" w:fill="FFFFFF"/>
          </w:tcPr>
          <w:p w14:paraId="534268D5" w14:textId="77777777" w:rsidR="00841FF2" w:rsidRPr="007E1EAE" w:rsidRDefault="006F07B6" w:rsidP="00841FF2">
            <w:pPr>
              <w:pStyle w:val="TableText"/>
            </w:pPr>
            <w:hyperlink w:anchor="TYPE_YAML_STRING" w:history="1">
              <w:r w:rsidR="00841FF2" w:rsidRPr="007E1EAE">
                <w:rPr>
                  <w:rStyle w:val="Hyperlink"/>
                  <w:rFonts w:cstheme="minorHAnsi"/>
                </w:rPr>
                <w:t>string</w:t>
              </w:r>
            </w:hyperlink>
            <w:r w:rsidR="00841FF2" w:rsidRPr="007E1EAE">
              <w:rPr>
                <w:rFonts w:cstheme="minorHAnsi"/>
              </w:rPr>
              <w:t>[]</w:t>
            </w:r>
          </w:p>
        </w:tc>
        <w:tc>
          <w:tcPr>
            <w:tcW w:w="614" w:type="pct"/>
            <w:shd w:val="clear" w:color="auto" w:fill="FFFFFF"/>
          </w:tcPr>
          <w:p w14:paraId="35BC9922" w14:textId="77777777" w:rsidR="00841FF2" w:rsidRPr="007E1EAE" w:rsidRDefault="00841FF2" w:rsidP="00841FF2">
            <w:pPr>
              <w:pStyle w:val="TableText"/>
            </w:pPr>
            <w:r w:rsidRPr="007E1EAE">
              <w:t>N/A</w:t>
            </w:r>
          </w:p>
        </w:tc>
        <w:tc>
          <w:tcPr>
            <w:tcW w:w="2580" w:type="pct"/>
            <w:shd w:val="clear" w:color="auto" w:fill="FFFFFF"/>
          </w:tcPr>
          <w:p w14:paraId="1F4B7A75" w14:textId="77777777" w:rsidR="00841FF2" w:rsidRPr="007E1EAE" w:rsidRDefault="00841FF2" w:rsidP="00841FF2">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841FF2" w:rsidRPr="00F1085F" w14:paraId="1B40D8D1" w14:textId="77777777" w:rsidTr="00841FF2">
        <w:trPr>
          <w:cantSplit/>
        </w:trPr>
        <w:tc>
          <w:tcPr>
            <w:tcW w:w="807" w:type="pct"/>
            <w:shd w:val="clear" w:color="auto" w:fill="FFFFFF"/>
          </w:tcPr>
          <w:p w14:paraId="42BD8DEF" w14:textId="77777777" w:rsidR="00841FF2" w:rsidRPr="007E1EAE" w:rsidRDefault="00841FF2" w:rsidP="00841FF2">
            <w:pPr>
              <w:pStyle w:val="TableText"/>
              <w:rPr>
                <w:rFonts w:cstheme="minorHAnsi"/>
                <w:noProof/>
              </w:rPr>
            </w:pPr>
            <w:r w:rsidRPr="007E1EAE">
              <w:rPr>
                <w:noProof/>
              </w:rPr>
              <w:t>occurrences</w:t>
            </w:r>
          </w:p>
        </w:tc>
        <w:tc>
          <w:tcPr>
            <w:tcW w:w="482" w:type="pct"/>
            <w:shd w:val="clear" w:color="auto" w:fill="FFFFFF"/>
          </w:tcPr>
          <w:p w14:paraId="7CFAE515" w14:textId="77777777" w:rsidR="00841FF2" w:rsidRPr="007E1EAE" w:rsidRDefault="00841FF2" w:rsidP="00841FF2">
            <w:pPr>
              <w:pStyle w:val="TableText"/>
              <w:rPr>
                <w:rFonts w:cstheme="minorHAnsi"/>
              </w:rPr>
            </w:pPr>
            <w:r w:rsidRPr="007E1EAE">
              <w:t>no</w:t>
            </w:r>
          </w:p>
        </w:tc>
        <w:tc>
          <w:tcPr>
            <w:tcW w:w="517" w:type="pct"/>
            <w:shd w:val="clear" w:color="auto" w:fill="FFFFFF"/>
          </w:tcPr>
          <w:p w14:paraId="40335FF9" w14:textId="77777777" w:rsidR="00841FF2" w:rsidRPr="007E1EAE" w:rsidRDefault="006F07B6"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614" w:type="pct"/>
            <w:shd w:val="clear" w:color="auto" w:fill="FFFFFF"/>
          </w:tcPr>
          <w:p w14:paraId="0DF5AB5A" w14:textId="77777777" w:rsidR="00841FF2" w:rsidRPr="007E1EAE" w:rsidRDefault="00841FF2" w:rsidP="00841FF2">
            <w:pPr>
              <w:pStyle w:val="TableText"/>
            </w:pPr>
            <w:r w:rsidRPr="007E1EAE">
              <w:t>implied default of [1,UNBOUNDED]</w:t>
            </w:r>
          </w:p>
        </w:tc>
        <w:tc>
          <w:tcPr>
            <w:tcW w:w="2580" w:type="pct"/>
            <w:shd w:val="clear" w:color="auto" w:fill="FFFFFF"/>
          </w:tcPr>
          <w:p w14:paraId="24BB51A5" w14:textId="77777777" w:rsidR="00841FF2" w:rsidRPr="007E1EAE" w:rsidRDefault="00841FF2" w:rsidP="00841FF2">
            <w:pPr>
              <w:pStyle w:val="TableText"/>
            </w:pPr>
            <w:r w:rsidRPr="007E1EAE">
              <w:t>The optional minimum and maximum occurrences for the capability. By default, an exported Capability should allow at least one relationship to be formed with it with a maximum of UNBOUNDED relationships.</w:t>
            </w:r>
          </w:p>
          <w:p w14:paraId="4137F864" w14:textId="77777777" w:rsidR="00841FF2" w:rsidRPr="007E1EAE" w:rsidRDefault="00841FF2" w:rsidP="00841FF2">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1CA7E27" w14:textId="77777777" w:rsidR="00841FF2" w:rsidRPr="007E1EAE" w:rsidRDefault="00841FF2" w:rsidP="00841FF2">
      <w:pPr>
        <w:pStyle w:val="Heading4"/>
      </w:pPr>
      <w:r w:rsidRPr="007E1EAE">
        <w:lastRenderedPageBreak/>
        <w:t>Grammar</w:t>
      </w:r>
    </w:p>
    <w:p w14:paraId="705668CB" w14:textId="77777777" w:rsidR="00841FF2" w:rsidRPr="007E1EAE" w:rsidRDefault="00841FF2" w:rsidP="00841FF2">
      <w:pPr>
        <w:pStyle w:val="NormalaroundTable"/>
      </w:pPr>
      <w:r w:rsidRPr="007E1EAE">
        <w:t>Capability definitions have one of the following grammars:</w:t>
      </w:r>
    </w:p>
    <w:p w14:paraId="3DFF30A7" w14:textId="77777777" w:rsidR="00841FF2" w:rsidRPr="007E1EAE" w:rsidRDefault="00841FF2" w:rsidP="00841FF2">
      <w:pPr>
        <w:pStyle w:val="Heading5"/>
      </w:pPr>
      <w:r w:rsidRPr="007E1EAE">
        <w:t>Short notation</w:t>
      </w:r>
    </w:p>
    <w:p w14:paraId="01FA48B8" w14:textId="77777777" w:rsidR="00841FF2" w:rsidRPr="007E1EAE" w:rsidRDefault="00841FF2" w:rsidP="00841FF2">
      <w:pPr>
        <w:pStyle w:val="NormalaroundTable"/>
      </w:pPr>
      <w:r w:rsidRPr="007E1EAE">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F30B850" w14:textId="77777777" w:rsidTr="00841FF2">
        <w:trPr>
          <w:trHeight w:val="256"/>
        </w:trPr>
        <w:tc>
          <w:tcPr>
            <w:tcW w:w="9576" w:type="dxa"/>
            <w:shd w:val="clear" w:color="auto" w:fill="D9D9D9" w:themeFill="background1" w:themeFillShade="D9"/>
          </w:tcPr>
          <w:p w14:paraId="79C46A5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0B1BE00F" w14:textId="77777777" w:rsidR="00841FF2" w:rsidRPr="007E1EAE" w:rsidRDefault="00841FF2" w:rsidP="00841FF2">
      <w:pPr>
        <w:pStyle w:val="Heading5"/>
      </w:pPr>
      <w:r w:rsidRPr="007E1EAE">
        <w:t>Extended notation</w:t>
      </w:r>
    </w:p>
    <w:p w14:paraId="476F50D4" w14:textId="77777777" w:rsidR="00841FF2" w:rsidRPr="007E1EAE" w:rsidRDefault="00841FF2" w:rsidP="00841FF2">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9B2D16" w14:textId="77777777" w:rsidTr="00841FF2">
        <w:tc>
          <w:tcPr>
            <w:tcW w:w="9576" w:type="dxa"/>
            <w:shd w:val="clear" w:color="auto" w:fill="D9D9D9" w:themeFill="background1" w:themeFillShade="D9"/>
          </w:tcPr>
          <w:p w14:paraId="147CA365"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C950D05"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4D213C8D"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F1CCEDC" w14:textId="77777777" w:rsidR="00841FF2" w:rsidRPr="007E1EAE" w:rsidRDefault="00841FF2" w:rsidP="00841FF2">
            <w:pPr>
              <w:rPr>
                <w:rStyle w:val="CodeSnippet"/>
                <w:noProof/>
              </w:rPr>
            </w:pPr>
            <w:r w:rsidRPr="007E1EAE">
              <w:rPr>
                <w:rStyle w:val="CodeSnippet"/>
                <w:noProof/>
              </w:rPr>
              <w:t xml:space="preserve">  properties:</w:t>
            </w:r>
          </w:p>
          <w:p w14:paraId="5F387508"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3EEAD11" w14:textId="77777777" w:rsidR="00841FF2" w:rsidRPr="007E1EAE" w:rsidRDefault="00841FF2" w:rsidP="00841FF2">
            <w:pPr>
              <w:rPr>
                <w:rStyle w:val="CodeSnippet"/>
                <w:noProof/>
              </w:rPr>
            </w:pPr>
            <w:r w:rsidRPr="007E1EAE">
              <w:rPr>
                <w:rStyle w:val="CodeSnippet"/>
                <w:noProof/>
              </w:rPr>
              <w:t xml:space="preserve">  attributes:</w:t>
            </w:r>
          </w:p>
          <w:p w14:paraId="46723400"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641C123" w14:textId="77777777" w:rsidR="00841FF2" w:rsidRPr="007E1EAE" w:rsidRDefault="00841FF2" w:rsidP="00841FF2">
            <w:pPr>
              <w:rPr>
                <w:rStyle w:val="CodeSnippet"/>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331D88DF" w14:textId="77777777" w:rsidR="00841FF2" w:rsidRPr="007E1EAE" w:rsidRDefault="00841FF2" w:rsidP="00841FF2">
      <w:pPr>
        <w:pStyle w:val="NormalaroundTable"/>
      </w:pPr>
      <w:r w:rsidRPr="007E1EAE">
        <w:t>In the above grammars, the pseudo values that appear in angle brackets have the following meaning:</w:t>
      </w:r>
    </w:p>
    <w:p w14:paraId="0F18B1B9" w14:textId="77777777" w:rsidR="00841FF2" w:rsidRPr="007E1EAE" w:rsidRDefault="00841FF2" w:rsidP="00971CED">
      <w:pPr>
        <w:numPr>
          <w:ilvl w:val="0"/>
          <w:numId w:val="17"/>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166D076" w14:textId="77777777" w:rsidR="00841FF2" w:rsidRPr="007E1EAE" w:rsidRDefault="00841FF2" w:rsidP="00971CED">
      <w:pPr>
        <w:numPr>
          <w:ilvl w:val="0"/>
          <w:numId w:val="17"/>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205818EF" w14:textId="77777777" w:rsidR="00841FF2" w:rsidRPr="007E1EAE" w:rsidRDefault="00841FF2" w:rsidP="00971CED">
      <w:pPr>
        <w:pStyle w:val="ListParagraph"/>
        <w:numPr>
          <w:ilvl w:val="0"/>
          <w:numId w:val="17"/>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6EC14909" w14:textId="77777777" w:rsidR="00841FF2" w:rsidRPr="007E1EAE" w:rsidRDefault="00841FF2" w:rsidP="00971CED">
      <w:pPr>
        <w:pStyle w:val="ListParagraph"/>
        <w:numPr>
          <w:ilvl w:val="0"/>
          <w:numId w:val="1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capability definition.</w:t>
      </w:r>
    </w:p>
    <w:p w14:paraId="081BD1AA" w14:textId="77777777" w:rsidR="00841FF2" w:rsidRPr="007E1EAE" w:rsidRDefault="00841FF2" w:rsidP="00971CED">
      <w:pPr>
        <w:pStyle w:val="ListParagraph"/>
        <w:numPr>
          <w:ilvl w:val="0"/>
          <w:numId w:val="17"/>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definition.</w:t>
      </w:r>
    </w:p>
    <w:p w14:paraId="2E470FBF" w14:textId="77777777" w:rsidR="00841FF2" w:rsidRPr="007E1EAE" w:rsidRDefault="00841FF2" w:rsidP="00841FF2">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7733D392" w14:textId="77777777" w:rsidR="00841FF2" w:rsidRPr="007E1EAE" w:rsidRDefault="00841FF2" w:rsidP="00841FF2">
      <w:pPr>
        <w:pStyle w:val="Heading4"/>
      </w:pPr>
      <w:r w:rsidRPr="007E1EAE">
        <w:t>Examples</w:t>
      </w:r>
    </w:p>
    <w:p w14:paraId="1A48894B" w14:textId="77777777" w:rsidR="00841FF2" w:rsidRPr="007E1EAE" w:rsidRDefault="00841FF2" w:rsidP="00841FF2">
      <w:pPr>
        <w:pStyle w:val="NormalaroundTable"/>
      </w:pPr>
      <w:r w:rsidRPr="007E1EAE">
        <w:t xml:space="preserve">The following examples show capability definitions in both simple and full forms: </w:t>
      </w:r>
    </w:p>
    <w:p w14:paraId="6BC7C275" w14:textId="77777777" w:rsidR="00841FF2" w:rsidRPr="007E1EAE" w:rsidRDefault="00841FF2" w:rsidP="00841FF2">
      <w:pPr>
        <w:pStyle w:val="Heading5"/>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3492B0" w14:textId="77777777" w:rsidTr="00841FF2">
        <w:trPr>
          <w:trHeight w:val="256"/>
        </w:trPr>
        <w:tc>
          <w:tcPr>
            <w:tcW w:w="9576" w:type="dxa"/>
            <w:shd w:val="clear" w:color="auto" w:fill="D9D9D9" w:themeFill="background1" w:themeFillShade="D9"/>
          </w:tcPr>
          <w:p w14:paraId="697BF5E4" w14:textId="77777777" w:rsidR="00841FF2" w:rsidRPr="007E1EAE" w:rsidRDefault="00841FF2" w:rsidP="00841FF2">
            <w:pPr>
              <w:rPr>
                <w:rStyle w:val="CodeSnippet"/>
                <w:noProof/>
              </w:rPr>
            </w:pPr>
            <w:r w:rsidRPr="007E1EAE">
              <w:rPr>
                <w:rStyle w:val="CodeSnippet"/>
                <w:noProof/>
              </w:rPr>
              <w:t># Simple notation, no properties defined or augmented</w:t>
            </w:r>
          </w:p>
          <w:p w14:paraId="5395218A" w14:textId="77777777" w:rsidR="00841FF2" w:rsidRPr="007E1EAE" w:rsidRDefault="00841FF2" w:rsidP="00841FF2">
            <w:pPr>
              <w:rPr>
                <w:rStyle w:val="CodeSnippet"/>
                <w:noProof/>
              </w:rPr>
            </w:pPr>
            <w:r w:rsidRPr="007E1EAE">
              <w:rPr>
                <w:rStyle w:val="CodeSnippet"/>
                <w:noProof/>
              </w:rPr>
              <w:t>some_capability: mytypes.mycapabilities.MyCapabilityTypeName</w:t>
            </w:r>
          </w:p>
        </w:tc>
      </w:tr>
    </w:tbl>
    <w:p w14:paraId="4AEC1E76" w14:textId="77777777" w:rsidR="00841FF2" w:rsidRPr="007E1EAE" w:rsidRDefault="00841FF2" w:rsidP="00841FF2">
      <w:pPr>
        <w:pStyle w:val="Heading5"/>
      </w:pPr>
      <w:bookmarkStart w:id="747"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4C2521" w14:textId="77777777" w:rsidTr="00841FF2">
        <w:trPr>
          <w:trHeight w:val="256"/>
        </w:trPr>
        <w:tc>
          <w:tcPr>
            <w:tcW w:w="9576" w:type="dxa"/>
            <w:shd w:val="clear" w:color="auto" w:fill="D9D9D9" w:themeFill="background1" w:themeFillShade="D9"/>
          </w:tcPr>
          <w:p w14:paraId="5F597B5E" w14:textId="77777777" w:rsidR="00841FF2" w:rsidRPr="007E1EAE" w:rsidRDefault="00841FF2" w:rsidP="00841FF2">
            <w:pPr>
              <w:rPr>
                <w:rStyle w:val="CodeSnippet"/>
                <w:noProof/>
              </w:rPr>
            </w:pPr>
            <w:r w:rsidRPr="007E1EAE">
              <w:rPr>
                <w:rStyle w:val="CodeSnippet"/>
                <w:noProof/>
              </w:rPr>
              <w:t># Full notation, augmenting properties of the referenced capability type</w:t>
            </w:r>
          </w:p>
          <w:p w14:paraId="06DEB193" w14:textId="77777777" w:rsidR="00841FF2" w:rsidRPr="007E1EAE" w:rsidRDefault="00841FF2" w:rsidP="00841FF2">
            <w:pPr>
              <w:rPr>
                <w:rStyle w:val="CodeSnippet"/>
                <w:noProof/>
              </w:rPr>
            </w:pPr>
            <w:r w:rsidRPr="007E1EAE">
              <w:rPr>
                <w:rStyle w:val="CodeSnippet"/>
                <w:noProof/>
              </w:rPr>
              <w:lastRenderedPageBreak/>
              <w:t xml:space="preserve">some_capability: </w:t>
            </w:r>
          </w:p>
          <w:p w14:paraId="284F0183" w14:textId="77777777" w:rsidR="00841FF2" w:rsidRPr="007E1EAE" w:rsidRDefault="00841FF2" w:rsidP="00841FF2">
            <w:pPr>
              <w:rPr>
                <w:rStyle w:val="CodeSnippet"/>
                <w:noProof/>
              </w:rPr>
            </w:pPr>
            <w:r w:rsidRPr="007E1EAE">
              <w:rPr>
                <w:rStyle w:val="CodeSnippet"/>
                <w:noProof/>
              </w:rPr>
              <w:t xml:space="preserve">  type: mytypes.mycapabilities.MyCapabilityTypeName</w:t>
            </w:r>
          </w:p>
          <w:p w14:paraId="79F9BF66" w14:textId="77777777" w:rsidR="00841FF2" w:rsidRPr="007E1EAE" w:rsidRDefault="00841FF2" w:rsidP="00841FF2">
            <w:pPr>
              <w:rPr>
                <w:rStyle w:val="CodeSnippet"/>
                <w:noProof/>
              </w:rPr>
            </w:pPr>
            <w:r w:rsidRPr="007E1EAE">
              <w:rPr>
                <w:rStyle w:val="CodeSnippet"/>
                <w:noProof/>
              </w:rPr>
              <w:t xml:space="preserve">  properties:</w:t>
            </w:r>
          </w:p>
          <w:p w14:paraId="7D30B0D3" w14:textId="77777777" w:rsidR="00841FF2" w:rsidRPr="007E1EAE" w:rsidRDefault="00841FF2" w:rsidP="00841FF2">
            <w:pPr>
              <w:rPr>
                <w:rStyle w:val="CodeSnippet"/>
                <w:noProof/>
              </w:rPr>
            </w:pPr>
            <w:r w:rsidRPr="007E1EAE">
              <w:rPr>
                <w:rStyle w:val="CodeSnippet"/>
                <w:noProof/>
              </w:rPr>
              <w:t xml:space="preserve">    limit: </w:t>
            </w:r>
          </w:p>
          <w:p w14:paraId="4FFC89C2" w14:textId="77777777" w:rsidR="00841FF2" w:rsidRPr="007E1EAE" w:rsidRDefault="00841FF2" w:rsidP="00841FF2">
            <w:pPr>
              <w:rPr>
                <w:rStyle w:val="CodeSnippet"/>
                <w:noProof/>
              </w:rPr>
            </w:pPr>
            <w:r w:rsidRPr="007E1EAE">
              <w:rPr>
                <w:rStyle w:val="CodeSnippet"/>
                <w:noProof/>
              </w:rPr>
              <w:t xml:space="preserve">      type: integer</w:t>
            </w:r>
          </w:p>
          <w:p w14:paraId="263DC21A" w14:textId="77777777" w:rsidR="00841FF2" w:rsidRPr="007E1EAE" w:rsidRDefault="00841FF2" w:rsidP="00841FF2">
            <w:pPr>
              <w:rPr>
                <w:rStyle w:val="CodeSnippet"/>
                <w:noProof/>
              </w:rPr>
            </w:pPr>
            <w:r w:rsidRPr="007E1EAE">
              <w:rPr>
                <w:rStyle w:val="CodeSnippet"/>
                <w:noProof/>
              </w:rPr>
              <w:t xml:space="preserve">      default: 100</w:t>
            </w:r>
          </w:p>
        </w:tc>
      </w:tr>
    </w:tbl>
    <w:p w14:paraId="463939FB" w14:textId="77777777" w:rsidR="00841FF2" w:rsidRPr="007E1EAE" w:rsidRDefault="00841FF2" w:rsidP="00841FF2">
      <w:pPr>
        <w:pStyle w:val="Heading4"/>
      </w:pPr>
      <w:r w:rsidRPr="007E1EAE">
        <w:lastRenderedPageBreak/>
        <w:t>Additional requirements</w:t>
      </w:r>
    </w:p>
    <w:p w14:paraId="1C72279B" w14:textId="77777777" w:rsidR="00841FF2" w:rsidRPr="007E1EAE" w:rsidRDefault="00841FF2" w:rsidP="00971CED">
      <w:pPr>
        <w:pStyle w:val="ListParagraph"/>
        <w:numPr>
          <w:ilvl w:val="0"/>
          <w:numId w:val="49"/>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2661B7B" w14:textId="77777777" w:rsidR="00841FF2" w:rsidRPr="007E1EAE" w:rsidRDefault="00841FF2" w:rsidP="00971CED">
      <w:pPr>
        <w:pStyle w:val="ListParagraph"/>
        <w:numPr>
          <w:ilvl w:val="0"/>
          <w:numId w:val="49"/>
        </w:numPr>
      </w:pPr>
      <w:r w:rsidRPr="007E1EAE">
        <w:t>Capability symbolic names SHALL be unique; it is an error if a capability name is found to occur more than once.</w:t>
      </w:r>
    </w:p>
    <w:p w14:paraId="0239240A" w14:textId="77777777" w:rsidR="00841FF2" w:rsidRPr="007E1EAE" w:rsidRDefault="00841FF2" w:rsidP="00841FF2">
      <w:pPr>
        <w:pStyle w:val="Heading4"/>
      </w:pPr>
      <w:r w:rsidRPr="007E1EAE">
        <w:t>Notes</w:t>
      </w:r>
      <w:bookmarkEnd w:id="747"/>
    </w:p>
    <w:p w14:paraId="65284BC1" w14:textId="77777777" w:rsidR="00841FF2" w:rsidRPr="007E1EAE" w:rsidRDefault="00841FF2" w:rsidP="00971CED">
      <w:pPr>
        <w:numPr>
          <w:ilvl w:val="0"/>
          <w:numId w:val="15"/>
        </w:numPr>
        <w:spacing w:before="0" w:after="0"/>
        <w:rPr>
          <w:rStyle w:val="CodeSnippet"/>
          <w:rFonts w:asciiTheme="minorHAnsi" w:hAnsiTheme="minorHAnsi"/>
          <w:sz w:val="22"/>
        </w:rPr>
      </w:pPr>
      <w:r w:rsidRPr="007E1EAE">
        <w:rPr>
          <w:rStyle w:val="CodeSnippet"/>
          <w:noProof/>
        </w:rPr>
        <w:t xml:space="preserve">The </w:t>
      </w:r>
      <w:r w:rsidRPr="007E1EAE">
        <w:t>Capability Type</w:t>
      </w:r>
      <w:r w:rsidRPr="007E1EAE">
        <w:rPr>
          <w:rStyle w:val="CodeSnippet"/>
          <w:noProof/>
        </w:rPr>
        <w:t xml:space="preserve">, in this example </w:t>
      </w:r>
      <w:r w:rsidRPr="007E1EAE">
        <w:rPr>
          <w:rStyle w:val="CodeSnippetHighlight"/>
        </w:rPr>
        <w:t>MyCapabilityTypeName</w:t>
      </w:r>
      <w:r w:rsidRPr="007E1EAE">
        <w:rPr>
          <w:rStyle w:val="CodeSnippet"/>
          <w:noProof/>
        </w:rPr>
        <w:t xml:space="preserve">, </w:t>
      </w:r>
      <w:r w:rsidRPr="007E1EAE">
        <w:t>would be defined elsewhere and have an integer property named</w:t>
      </w:r>
      <w:r w:rsidRPr="007E1EAE">
        <w:rPr>
          <w:rStyle w:val="CodeSnippet"/>
          <w:noProof/>
        </w:rPr>
        <w:t xml:space="preserve"> </w:t>
      </w:r>
      <w:r w:rsidRPr="007E1EAE">
        <w:rPr>
          <w:rStyle w:val="CodeSnippetHighlight"/>
        </w:rPr>
        <w:t>limit.</w:t>
      </w:r>
    </w:p>
    <w:p w14:paraId="55EF06D4" w14:textId="77777777" w:rsidR="00841FF2" w:rsidRPr="007E1EAE" w:rsidRDefault="00841FF2" w:rsidP="00971CED">
      <w:pPr>
        <w:numPr>
          <w:ilvl w:val="0"/>
          <w:numId w:val="15"/>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4DE5CA15" w14:textId="77777777" w:rsidR="00841FF2" w:rsidRPr="007E1EAE" w:rsidRDefault="00841FF2" w:rsidP="00841FF2">
      <w:pPr>
        <w:pStyle w:val="Heading3"/>
      </w:pPr>
      <w:bookmarkStart w:id="748" w:name="_Requirement_definition"/>
      <w:bookmarkStart w:id="749" w:name="_Toc454457755"/>
      <w:bookmarkStart w:id="750" w:name="_Toc454458554"/>
      <w:bookmarkStart w:id="751" w:name="DEFN_ELEMENT_REQUIREMENT_DEF"/>
      <w:bookmarkEnd w:id="748"/>
      <w:r w:rsidRPr="007E1EAE">
        <w:t>Requirement definition</w:t>
      </w:r>
      <w:bookmarkEnd w:id="749"/>
      <w:bookmarkEnd w:id="750"/>
    </w:p>
    <w:bookmarkEnd w:id="751"/>
    <w:p w14:paraId="03866405" w14:textId="77777777" w:rsidR="00841FF2" w:rsidRPr="007E1EAE" w:rsidRDefault="00841FF2" w:rsidP="00841FF2">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55B7C5DE" w14:textId="77777777" w:rsidR="00841FF2" w:rsidRPr="007E1EAE" w:rsidRDefault="00841FF2" w:rsidP="00841FF2">
      <w:pPr>
        <w:pStyle w:val="Heading4"/>
      </w:pPr>
      <w:r w:rsidRPr="007E1EAE">
        <w:t>Keynames</w:t>
      </w:r>
    </w:p>
    <w:p w14:paraId="062EBC61" w14:textId="77777777" w:rsidR="00841FF2" w:rsidRPr="007E1EAE" w:rsidRDefault="00841FF2" w:rsidP="00841FF2">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4"/>
        <w:gridCol w:w="1079"/>
        <w:gridCol w:w="901"/>
        <w:gridCol w:w="1354"/>
        <w:gridCol w:w="4605"/>
      </w:tblGrid>
      <w:tr w:rsidR="00841FF2" w:rsidRPr="007E1EAE" w14:paraId="2ED9D605" w14:textId="77777777" w:rsidTr="00841FF2">
        <w:trPr>
          <w:cantSplit/>
          <w:tblHeader/>
        </w:trPr>
        <w:tc>
          <w:tcPr>
            <w:tcW w:w="654" w:type="pct"/>
            <w:shd w:val="clear" w:color="auto" w:fill="D9D9D9"/>
          </w:tcPr>
          <w:p w14:paraId="49FD89D6" w14:textId="77777777" w:rsidR="00841FF2" w:rsidRPr="007E1EAE" w:rsidRDefault="00841FF2" w:rsidP="00841FF2">
            <w:pPr>
              <w:pStyle w:val="TableText-Heading"/>
            </w:pPr>
            <w:r w:rsidRPr="007E1EAE">
              <w:t>Keyname</w:t>
            </w:r>
          </w:p>
        </w:tc>
        <w:tc>
          <w:tcPr>
            <w:tcW w:w="591" w:type="pct"/>
            <w:shd w:val="clear" w:color="auto" w:fill="D9D9D9"/>
          </w:tcPr>
          <w:p w14:paraId="1E9DC437" w14:textId="77777777" w:rsidR="00841FF2" w:rsidRPr="007E1EAE" w:rsidRDefault="00841FF2" w:rsidP="00841FF2">
            <w:pPr>
              <w:pStyle w:val="TableText-Heading"/>
            </w:pPr>
            <w:r w:rsidRPr="007E1EAE">
              <w:t>Required</w:t>
            </w:r>
          </w:p>
        </w:tc>
        <w:tc>
          <w:tcPr>
            <w:tcW w:w="493" w:type="pct"/>
            <w:shd w:val="clear" w:color="auto" w:fill="D9D9D9"/>
          </w:tcPr>
          <w:p w14:paraId="257D33EB" w14:textId="77777777" w:rsidR="00841FF2" w:rsidRPr="007E1EAE" w:rsidRDefault="00841FF2" w:rsidP="00841FF2">
            <w:pPr>
              <w:pStyle w:val="TableText-Heading"/>
            </w:pPr>
            <w:r w:rsidRPr="007E1EAE">
              <w:t>Type</w:t>
            </w:r>
          </w:p>
        </w:tc>
        <w:tc>
          <w:tcPr>
            <w:tcW w:w="741" w:type="pct"/>
            <w:shd w:val="clear" w:color="auto" w:fill="D9D9D9"/>
          </w:tcPr>
          <w:p w14:paraId="4F3D9237" w14:textId="77777777" w:rsidR="00841FF2" w:rsidRPr="007E1EAE" w:rsidRDefault="00841FF2" w:rsidP="00841FF2">
            <w:pPr>
              <w:pStyle w:val="TableText-Heading"/>
            </w:pPr>
            <w:r w:rsidRPr="007E1EAE">
              <w:t>Constraints</w:t>
            </w:r>
          </w:p>
        </w:tc>
        <w:tc>
          <w:tcPr>
            <w:tcW w:w="2521" w:type="pct"/>
            <w:shd w:val="clear" w:color="auto" w:fill="D9D9D9"/>
          </w:tcPr>
          <w:p w14:paraId="081F2BA4" w14:textId="77777777" w:rsidR="00841FF2" w:rsidRPr="007E1EAE" w:rsidRDefault="00841FF2" w:rsidP="00841FF2">
            <w:pPr>
              <w:pStyle w:val="TableText-Heading"/>
            </w:pPr>
            <w:r w:rsidRPr="007E1EAE">
              <w:t>Description</w:t>
            </w:r>
          </w:p>
        </w:tc>
      </w:tr>
      <w:tr w:rsidR="00841FF2" w:rsidRPr="00D84861" w14:paraId="17454E81" w14:textId="77777777" w:rsidTr="00841FF2">
        <w:trPr>
          <w:cantSplit/>
        </w:trPr>
        <w:tc>
          <w:tcPr>
            <w:tcW w:w="654" w:type="pct"/>
            <w:shd w:val="clear" w:color="auto" w:fill="FFFFFF"/>
          </w:tcPr>
          <w:p w14:paraId="75F4546E" w14:textId="77777777" w:rsidR="00841FF2" w:rsidRPr="007E1EAE" w:rsidRDefault="00841FF2" w:rsidP="00841FF2">
            <w:pPr>
              <w:pStyle w:val="TableText"/>
              <w:rPr>
                <w:noProof/>
              </w:rPr>
            </w:pPr>
            <w:r w:rsidRPr="007E1EAE">
              <w:rPr>
                <w:noProof/>
              </w:rPr>
              <w:t>capability</w:t>
            </w:r>
          </w:p>
        </w:tc>
        <w:tc>
          <w:tcPr>
            <w:tcW w:w="591" w:type="pct"/>
            <w:shd w:val="clear" w:color="auto" w:fill="FFFFFF"/>
          </w:tcPr>
          <w:p w14:paraId="3957FF44" w14:textId="77777777" w:rsidR="00841FF2" w:rsidRPr="007E1EAE" w:rsidRDefault="00841FF2" w:rsidP="00841FF2">
            <w:pPr>
              <w:pStyle w:val="TableText"/>
            </w:pPr>
            <w:r w:rsidRPr="007E1EAE">
              <w:t>yes</w:t>
            </w:r>
          </w:p>
        </w:tc>
        <w:tc>
          <w:tcPr>
            <w:tcW w:w="493" w:type="pct"/>
            <w:shd w:val="clear" w:color="auto" w:fill="FFFFFF"/>
          </w:tcPr>
          <w:p w14:paraId="7FE89E8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179909" w14:textId="77777777" w:rsidR="00841FF2" w:rsidRPr="007E1EAE" w:rsidRDefault="00841FF2" w:rsidP="00841FF2">
            <w:pPr>
              <w:pStyle w:val="TableText"/>
            </w:pPr>
            <w:r w:rsidRPr="007E1EAE">
              <w:t>N/A</w:t>
            </w:r>
          </w:p>
        </w:tc>
        <w:tc>
          <w:tcPr>
            <w:tcW w:w="2521" w:type="pct"/>
            <w:shd w:val="clear" w:color="auto" w:fill="FFFFFF"/>
          </w:tcPr>
          <w:p w14:paraId="1656B408" w14:textId="77777777" w:rsidR="00841FF2" w:rsidRPr="007E1EAE" w:rsidRDefault="00841FF2" w:rsidP="00841FF2">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841FF2" w:rsidRPr="00D84861" w14:paraId="6C66344F" w14:textId="77777777" w:rsidTr="00841FF2">
        <w:trPr>
          <w:cantSplit/>
        </w:trPr>
        <w:tc>
          <w:tcPr>
            <w:tcW w:w="654" w:type="pct"/>
            <w:shd w:val="clear" w:color="auto" w:fill="FFFFFF"/>
          </w:tcPr>
          <w:p w14:paraId="58E17C29" w14:textId="77777777" w:rsidR="00841FF2" w:rsidRPr="007E1EAE" w:rsidRDefault="00841FF2" w:rsidP="00841FF2">
            <w:pPr>
              <w:pStyle w:val="TableText"/>
              <w:rPr>
                <w:noProof/>
              </w:rPr>
            </w:pPr>
            <w:r w:rsidRPr="007E1EAE">
              <w:rPr>
                <w:noProof/>
              </w:rPr>
              <w:t>node</w:t>
            </w:r>
          </w:p>
        </w:tc>
        <w:tc>
          <w:tcPr>
            <w:tcW w:w="591" w:type="pct"/>
            <w:shd w:val="clear" w:color="auto" w:fill="FFFFFF"/>
          </w:tcPr>
          <w:p w14:paraId="5D650DCE" w14:textId="77777777" w:rsidR="00841FF2" w:rsidRPr="007E1EAE" w:rsidRDefault="00841FF2" w:rsidP="00841FF2">
            <w:pPr>
              <w:pStyle w:val="TableText"/>
            </w:pPr>
            <w:r w:rsidRPr="007E1EAE">
              <w:t>no</w:t>
            </w:r>
          </w:p>
        </w:tc>
        <w:tc>
          <w:tcPr>
            <w:tcW w:w="493" w:type="pct"/>
            <w:shd w:val="clear" w:color="auto" w:fill="FFFFFF"/>
          </w:tcPr>
          <w:p w14:paraId="08CF7AAC"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A1BC01" w14:textId="77777777" w:rsidR="00841FF2" w:rsidRPr="007E1EAE" w:rsidRDefault="00841FF2" w:rsidP="00841FF2">
            <w:pPr>
              <w:pStyle w:val="TableText"/>
            </w:pPr>
            <w:r w:rsidRPr="007E1EAE">
              <w:t>N/A</w:t>
            </w:r>
          </w:p>
        </w:tc>
        <w:tc>
          <w:tcPr>
            <w:tcW w:w="2521" w:type="pct"/>
            <w:shd w:val="clear" w:color="auto" w:fill="FFFFFF"/>
          </w:tcPr>
          <w:p w14:paraId="49B62996" w14:textId="77777777" w:rsidR="00841FF2" w:rsidRPr="007E1EAE" w:rsidRDefault="00841FF2" w:rsidP="00841FF2">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841FF2" w:rsidRPr="00D84861" w14:paraId="024C125A" w14:textId="77777777" w:rsidTr="00841FF2">
        <w:trPr>
          <w:cantSplit/>
        </w:trPr>
        <w:tc>
          <w:tcPr>
            <w:tcW w:w="654" w:type="pct"/>
            <w:shd w:val="clear" w:color="auto" w:fill="FFFFFF"/>
          </w:tcPr>
          <w:p w14:paraId="27F1AC38" w14:textId="77777777" w:rsidR="00841FF2" w:rsidRPr="007E1EAE" w:rsidRDefault="00841FF2" w:rsidP="00841FF2">
            <w:pPr>
              <w:pStyle w:val="TableText"/>
              <w:rPr>
                <w:noProof/>
              </w:rPr>
            </w:pPr>
            <w:r w:rsidRPr="007E1EAE">
              <w:rPr>
                <w:noProof/>
              </w:rPr>
              <w:t>relationship</w:t>
            </w:r>
          </w:p>
        </w:tc>
        <w:tc>
          <w:tcPr>
            <w:tcW w:w="591" w:type="pct"/>
            <w:shd w:val="clear" w:color="auto" w:fill="FFFFFF"/>
          </w:tcPr>
          <w:p w14:paraId="7D689B02" w14:textId="77777777" w:rsidR="00841FF2" w:rsidRPr="007E1EAE" w:rsidRDefault="00841FF2" w:rsidP="00841FF2">
            <w:pPr>
              <w:pStyle w:val="TableText"/>
            </w:pPr>
            <w:r w:rsidRPr="007E1EAE">
              <w:t>no</w:t>
            </w:r>
          </w:p>
        </w:tc>
        <w:tc>
          <w:tcPr>
            <w:tcW w:w="493" w:type="pct"/>
            <w:shd w:val="clear" w:color="auto" w:fill="FFFFFF"/>
          </w:tcPr>
          <w:p w14:paraId="310FA48C"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41" w:type="pct"/>
            <w:shd w:val="clear" w:color="auto" w:fill="FFFFFF"/>
          </w:tcPr>
          <w:p w14:paraId="40285C69" w14:textId="77777777" w:rsidR="00841FF2" w:rsidRPr="007E1EAE" w:rsidRDefault="00841FF2" w:rsidP="00841FF2">
            <w:pPr>
              <w:pStyle w:val="TableText"/>
            </w:pPr>
            <w:r w:rsidRPr="007E1EAE">
              <w:t>N/A</w:t>
            </w:r>
          </w:p>
        </w:tc>
        <w:tc>
          <w:tcPr>
            <w:tcW w:w="2521" w:type="pct"/>
            <w:shd w:val="clear" w:color="auto" w:fill="FFFFFF"/>
          </w:tcPr>
          <w:p w14:paraId="676E01E8" w14:textId="77777777" w:rsidR="00841FF2" w:rsidRPr="007E1EAE" w:rsidRDefault="00841FF2" w:rsidP="00841FF2">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841FF2" w:rsidRPr="00D84861" w14:paraId="5B0AE443" w14:textId="77777777" w:rsidTr="00841FF2">
        <w:trPr>
          <w:cantSplit/>
        </w:trPr>
        <w:tc>
          <w:tcPr>
            <w:tcW w:w="654" w:type="pct"/>
            <w:shd w:val="clear" w:color="auto" w:fill="FFFFFF"/>
          </w:tcPr>
          <w:p w14:paraId="3B68BDD8" w14:textId="77777777" w:rsidR="00841FF2" w:rsidRPr="007E1EAE" w:rsidRDefault="00841FF2" w:rsidP="00841FF2">
            <w:pPr>
              <w:pStyle w:val="TableText"/>
              <w:rPr>
                <w:noProof/>
              </w:rPr>
            </w:pPr>
            <w:r w:rsidRPr="007E1EAE">
              <w:rPr>
                <w:noProof/>
              </w:rPr>
              <w:t>occurrences</w:t>
            </w:r>
          </w:p>
        </w:tc>
        <w:tc>
          <w:tcPr>
            <w:tcW w:w="591" w:type="pct"/>
            <w:shd w:val="clear" w:color="auto" w:fill="FFFFFF"/>
          </w:tcPr>
          <w:p w14:paraId="3C47D552" w14:textId="77777777" w:rsidR="00841FF2" w:rsidRPr="007E1EAE" w:rsidRDefault="00841FF2" w:rsidP="00841FF2">
            <w:pPr>
              <w:pStyle w:val="TableText"/>
            </w:pPr>
            <w:r w:rsidRPr="007E1EAE">
              <w:t>no</w:t>
            </w:r>
          </w:p>
        </w:tc>
        <w:tc>
          <w:tcPr>
            <w:tcW w:w="493" w:type="pct"/>
            <w:shd w:val="clear" w:color="auto" w:fill="FFFFFF"/>
          </w:tcPr>
          <w:p w14:paraId="2ACF9111" w14:textId="77777777" w:rsidR="00841FF2" w:rsidRPr="007E1EAE" w:rsidRDefault="006F07B6"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741" w:type="pct"/>
            <w:shd w:val="clear" w:color="auto" w:fill="FFFFFF"/>
          </w:tcPr>
          <w:p w14:paraId="77FD10B0" w14:textId="77777777" w:rsidR="00841FF2" w:rsidRPr="007E1EAE" w:rsidRDefault="00841FF2" w:rsidP="00841FF2">
            <w:pPr>
              <w:pStyle w:val="TableText"/>
            </w:pPr>
            <w:r w:rsidRPr="007E1EAE">
              <w:t>implied default of [1,1]</w:t>
            </w:r>
          </w:p>
        </w:tc>
        <w:tc>
          <w:tcPr>
            <w:tcW w:w="2521" w:type="pct"/>
            <w:shd w:val="clear" w:color="auto" w:fill="FFFFFF"/>
          </w:tcPr>
          <w:p w14:paraId="42763622" w14:textId="77777777" w:rsidR="00841FF2" w:rsidRPr="007E1EAE" w:rsidRDefault="00841FF2" w:rsidP="00841FF2">
            <w:pPr>
              <w:pStyle w:val="TableText"/>
            </w:pPr>
            <w:r w:rsidRPr="007E1EAE">
              <w:t xml:space="preserve">The optional minimum and maximum occurrences for the requirement. </w:t>
            </w:r>
          </w:p>
          <w:p w14:paraId="4C079C7A" w14:textId="77777777" w:rsidR="00841FF2" w:rsidRPr="007E1EAE" w:rsidRDefault="00841FF2" w:rsidP="00841FF2">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4BE3C66A" w14:textId="77777777" w:rsidR="00841FF2" w:rsidRPr="007E1EAE" w:rsidRDefault="00841FF2" w:rsidP="00841FF2">
      <w:pPr>
        <w:pStyle w:val="Heading5"/>
      </w:pPr>
      <w:r w:rsidRPr="007E1EAE">
        <w:lastRenderedPageBreak/>
        <w:t>Additional Keynames for multi-line relationship grammar</w:t>
      </w:r>
    </w:p>
    <w:p w14:paraId="7C3FB5CF" w14:textId="77777777" w:rsidR="00841FF2" w:rsidRPr="007E1EAE" w:rsidRDefault="00841FF2" w:rsidP="00841FF2">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841FF2" w:rsidRPr="007E1EAE" w14:paraId="0AB7A9F1" w14:textId="77777777" w:rsidTr="00841FF2">
        <w:trPr>
          <w:cantSplit/>
          <w:tblHeader/>
        </w:trPr>
        <w:tc>
          <w:tcPr>
            <w:tcW w:w="565" w:type="pct"/>
            <w:shd w:val="clear" w:color="auto" w:fill="D9D9D9"/>
          </w:tcPr>
          <w:p w14:paraId="332EB638" w14:textId="77777777" w:rsidR="00841FF2" w:rsidRPr="007E1EAE" w:rsidRDefault="00841FF2" w:rsidP="00841FF2">
            <w:pPr>
              <w:pStyle w:val="TableText-Heading"/>
            </w:pPr>
            <w:r w:rsidRPr="007E1EAE">
              <w:t>Keyname</w:t>
            </w:r>
          </w:p>
        </w:tc>
        <w:tc>
          <w:tcPr>
            <w:tcW w:w="571" w:type="pct"/>
            <w:shd w:val="clear" w:color="auto" w:fill="D9D9D9"/>
          </w:tcPr>
          <w:p w14:paraId="22114B1A" w14:textId="77777777" w:rsidR="00841FF2" w:rsidRPr="007E1EAE" w:rsidRDefault="00841FF2" w:rsidP="00841FF2">
            <w:pPr>
              <w:pStyle w:val="TableText-Heading"/>
            </w:pPr>
            <w:r w:rsidRPr="007E1EAE">
              <w:t>Required</w:t>
            </w:r>
          </w:p>
        </w:tc>
        <w:tc>
          <w:tcPr>
            <w:tcW w:w="625" w:type="pct"/>
            <w:shd w:val="clear" w:color="auto" w:fill="D9D9D9"/>
          </w:tcPr>
          <w:p w14:paraId="0C7AE63C" w14:textId="77777777" w:rsidR="00841FF2" w:rsidRPr="007E1EAE" w:rsidRDefault="00841FF2" w:rsidP="00841FF2">
            <w:pPr>
              <w:pStyle w:val="TableText-Heading"/>
            </w:pPr>
            <w:r w:rsidRPr="007E1EAE">
              <w:t>Type</w:t>
            </w:r>
          </w:p>
        </w:tc>
        <w:tc>
          <w:tcPr>
            <w:tcW w:w="720" w:type="pct"/>
            <w:shd w:val="clear" w:color="auto" w:fill="D9D9D9"/>
          </w:tcPr>
          <w:p w14:paraId="61DF51B4" w14:textId="77777777" w:rsidR="00841FF2" w:rsidRPr="007E1EAE" w:rsidRDefault="00841FF2" w:rsidP="00841FF2">
            <w:pPr>
              <w:pStyle w:val="TableText-Heading"/>
            </w:pPr>
            <w:r w:rsidRPr="007E1EAE">
              <w:t>Constraints</w:t>
            </w:r>
          </w:p>
        </w:tc>
        <w:tc>
          <w:tcPr>
            <w:tcW w:w="2519" w:type="pct"/>
            <w:shd w:val="clear" w:color="auto" w:fill="D9D9D9"/>
          </w:tcPr>
          <w:p w14:paraId="4F4E5249" w14:textId="77777777" w:rsidR="00841FF2" w:rsidRPr="007E1EAE" w:rsidRDefault="00841FF2" w:rsidP="00841FF2">
            <w:pPr>
              <w:pStyle w:val="TableText-Heading"/>
            </w:pPr>
            <w:r w:rsidRPr="007E1EAE">
              <w:t>Description</w:t>
            </w:r>
          </w:p>
        </w:tc>
      </w:tr>
      <w:tr w:rsidR="00841FF2" w:rsidRPr="00D84861" w14:paraId="3B6F71B7" w14:textId="77777777" w:rsidTr="00841FF2">
        <w:trPr>
          <w:cantSplit/>
        </w:trPr>
        <w:tc>
          <w:tcPr>
            <w:tcW w:w="565" w:type="pct"/>
            <w:shd w:val="clear" w:color="auto" w:fill="FFFFFF"/>
          </w:tcPr>
          <w:p w14:paraId="42FF39D9" w14:textId="77777777" w:rsidR="00841FF2" w:rsidRPr="007E1EAE" w:rsidRDefault="00841FF2" w:rsidP="00841FF2">
            <w:pPr>
              <w:pStyle w:val="TableText"/>
              <w:rPr>
                <w:noProof/>
              </w:rPr>
            </w:pPr>
            <w:r w:rsidRPr="007E1EAE">
              <w:rPr>
                <w:noProof/>
              </w:rPr>
              <w:t>type</w:t>
            </w:r>
          </w:p>
        </w:tc>
        <w:tc>
          <w:tcPr>
            <w:tcW w:w="571" w:type="pct"/>
            <w:shd w:val="clear" w:color="auto" w:fill="FFFFFF"/>
          </w:tcPr>
          <w:p w14:paraId="545B159E" w14:textId="77777777" w:rsidR="00841FF2" w:rsidRPr="007E1EAE" w:rsidRDefault="00841FF2" w:rsidP="00841FF2">
            <w:pPr>
              <w:pStyle w:val="TableText"/>
            </w:pPr>
            <w:r w:rsidRPr="007E1EAE">
              <w:t>yes</w:t>
            </w:r>
          </w:p>
        </w:tc>
        <w:tc>
          <w:tcPr>
            <w:tcW w:w="625" w:type="pct"/>
            <w:shd w:val="clear" w:color="auto" w:fill="FFFFFF"/>
          </w:tcPr>
          <w:p w14:paraId="45593BC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20" w:type="pct"/>
            <w:shd w:val="clear" w:color="auto" w:fill="FFFFFF"/>
          </w:tcPr>
          <w:p w14:paraId="0B57BC15" w14:textId="77777777" w:rsidR="00841FF2" w:rsidRPr="007E1EAE" w:rsidRDefault="00841FF2" w:rsidP="00841FF2">
            <w:pPr>
              <w:pStyle w:val="TableText"/>
            </w:pPr>
            <w:r w:rsidRPr="007E1EAE">
              <w:t>N/A</w:t>
            </w:r>
          </w:p>
        </w:tc>
        <w:tc>
          <w:tcPr>
            <w:tcW w:w="2519" w:type="pct"/>
            <w:shd w:val="clear" w:color="auto" w:fill="FFFFFF"/>
          </w:tcPr>
          <w:p w14:paraId="3FD7233B" w14:textId="77777777" w:rsidR="00841FF2" w:rsidRPr="007E1EAE" w:rsidRDefault="00841FF2" w:rsidP="00841FF2">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841FF2" w:rsidRPr="00D84861" w14:paraId="0701AA8C" w14:textId="77777777" w:rsidTr="00841FF2">
        <w:trPr>
          <w:cantSplit/>
        </w:trPr>
        <w:tc>
          <w:tcPr>
            <w:tcW w:w="565" w:type="pct"/>
            <w:shd w:val="clear" w:color="auto" w:fill="FFFFFF"/>
          </w:tcPr>
          <w:p w14:paraId="3D6A46CF" w14:textId="77777777" w:rsidR="00841FF2" w:rsidRPr="007E1EAE" w:rsidRDefault="00841FF2" w:rsidP="00841FF2">
            <w:pPr>
              <w:pStyle w:val="TableText"/>
              <w:rPr>
                <w:noProof/>
              </w:rPr>
            </w:pPr>
            <w:r w:rsidRPr="007E1EAE">
              <w:rPr>
                <w:noProof/>
              </w:rPr>
              <w:t>interfaces</w:t>
            </w:r>
          </w:p>
        </w:tc>
        <w:tc>
          <w:tcPr>
            <w:tcW w:w="571" w:type="pct"/>
            <w:shd w:val="clear" w:color="auto" w:fill="FFFFFF"/>
          </w:tcPr>
          <w:p w14:paraId="312B380F" w14:textId="77777777" w:rsidR="00841FF2" w:rsidRPr="007E1EAE" w:rsidRDefault="00841FF2" w:rsidP="00841FF2">
            <w:pPr>
              <w:pStyle w:val="TableText"/>
            </w:pPr>
            <w:r w:rsidRPr="007E1EAE">
              <w:t>no</w:t>
            </w:r>
          </w:p>
        </w:tc>
        <w:tc>
          <w:tcPr>
            <w:tcW w:w="625" w:type="pct"/>
            <w:shd w:val="clear" w:color="auto" w:fill="FFFFFF"/>
          </w:tcPr>
          <w:p w14:paraId="62126E84" w14:textId="77777777" w:rsidR="00841FF2" w:rsidRPr="007E1EAE" w:rsidRDefault="00841FF2" w:rsidP="00841FF2">
            <w:pPr>
              <w:pStyle w:val="TableText"/>
            </w:pPr>
            <w:r w:rsidRPr="007E1EAE">
              <w:t xml:space="preserve">list of </w:t>
            </w:r>
            <w:hyperlink w:anchor="DEFN_ELEMENT_INTERFACE_DEF" w:history="1">
              <w:r w:rsidRPr="007E1EAE">
                <w:rPr>
                  <w:rStyle w:val="Hyperlink"/>
                </w:rPr>
                <w:t>interface definitions</w:t>
              </w:r>
            </w:hyperlink>
          </w:p>
        </w:tc>
        <w:tc>
          <w:tcPr>
            <w:tcW w:w="720" w:type="pct"/>
            <w:shd w:val="clear" w:color="auto" w:fill="FFFFFF"/>
          </w:tcPr>
          <w:p w14:paraId="78269A56" w14:textId="77777777" w:rsidR="00841FF2" w:rsidRPr="007E1EAE" w:rsidRDefault="00841FF2" w:rsidP="00841FF2">
            <w:pPr>
              <w:pStyle w:val="TableText"/>
            </w:pPr>
            <w:r w:rsidRPr="007E1EAE">
              <w:t>N/A</w:t>
            </w:r>
          </w:p>
        </w:tc>
        <w:tc>
          <w:tcPr>
            <w:tcW w:w="2519" w:type="pct"/>
            <w:shd w:val="clear" w:color="auto" w:fill="FFFFFF"/>
          </w:tcPr>
          <w:p w14:paraId="7BFBD404" w14:textId="77777777" w:rsidR="00841FF2" w:rsidRPr="007E1EAE" w:rsidRDefault="00841FF2" w:rsidP="00841FF2">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65F87188" w14:textId="77777777" w:rsidR="00841FF2" w:rsidRPr="007E1EAE" w:rsidRDefault="00841FF2" w:rsidP="00841FF2">
      <w:pPr>
        <w:pStyle w:val="Heading4"/>
      </w:pPr>
      <w:r w:rsidRPr="007E1EAE">
        <w:t>Grammar</w:t>
      </w:r>
    </w:p>
    <w:p w14:paraId="072862D9" w14:textId="77777777" w:rsidR="00841FF2" w:rsidRPr="007E1EAE" w:rsidRDefault="00841FF2" w:rsidP="00841FF2">
      <w:pPr>
        <w:pStyle w:val="NormalaroundTable"/>
      </w:pPr>
      <w:r w:rsidRPr="007E1EAE">
        <w:t>Requirement definitions have one of the following grammars:</w:t>
      </w:r>
    </w:p>
    <w:p w14:paraId="3364DCA6" w14:textId="77777777" w:rsidR="00841FF2" w:rsidRPr="007E1EAE" w:rsidRDefault="00841FF2" w:rsidP="00841FF2">
      <w:pPr>
        <w:pStyle w:val="Heading5"/>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2814D1" w14:textId="77777777" w:rsidTr="00841FF2">
        <w:tc>
          <w:tcPr>
            <w:tcW w:w="9576" w:type="dxa"/>
            <w:shd w:val="clear" w:color="auto" w:fill="D9D9D9" w:themeFill="background1" w:themeFillShade="D9"/>
          </w:tcPr>
          <w:p w14:paraId="3F71A086" w14:textId="77777777" w:rsidR="00841FF2" w:rsidRPr="007E1EAE" w:rsidRDefault="00841FF2" w:rsidP="00841FF2">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6DB34B1F" w14:textId="77777777" w:rsidR="00841FF2" w:rsidRPr="007E1EAE" w:rsidRDefault="00841FF2" w:rsidP="00841FF2">
      <w:pPr>
        <w:pStyle w:val="Heading5"/>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9F9FE39" w14:textId="77777777" w:rsidTr="00841FF2">
        <w:tc>
          <w:tcPr>
            <w:tcW w:w="9576" w:type="dxa"/>
            <w:shd w:val="clear" w:color="auto" w:fill="D9D9D9" w:themeFill="background1" w:themeFillShade="D9"/>
          </w:tcPr>
          <w:p w14:paraId="1255E31E"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3F6BD4F"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2BC93726" w14:textId="77777777" w:rsidR="00841FF2" w:rsidRPr="007E1EAE" w:rsidRDefault="00841FF2" w:rsidP="00841FF2">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6155702A" w14:textId="77777777" w:rsidR="00841FF2" w:rsidRPr="007E1EAE" w:rsidRDefault="00841FF2" w:rsidP="00841FF2">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25BCE06A" w14:textId="77777777" w:rsidR="00841FF2" w:rsidRPr="001A0A40" w:rsidRDefault="00841FF2" w:rsidP="00841FF2">
            <w:pPr>
              <w:rPr>
                <w:rStyle w:val="CodeSnippet"/>
              </w:rPr>
            </w:pPr>
            <w:r w:rsidRPr="007E1EAE">
              <w:rPr>
                <w:rStyle w:val="CodeSnippet"/>
              </w:rPr>
              <w:t xml:space="preserve">  </w:t>
            </w:r>
            <w:r w:rsidRPr="001A0A40">
              <w:rPr>
                <w:rStyle w:val="CodeSnippet"/>
              </w:rPr>
              <w:t>occurrences: [ &lt;min_occurrences&gt;, &lt;max_occurrences&gt; ]</w:t>
            </w:r>
          </w:p>
        </w:tc>
      </w:tr>
    </w:tbl>
    <w:p w14:paraId="669AC7FE" w14:textId="77777777" w:rsidR="00841FF2" w:rsidRPr="007E1EAE" w:rsidRDefault="00841FF2" w:rsidP="00841FF2">
      <w:pPr>
        <w:pStyle w:val="Heading5"/>
      </w:pPr>
      <w:r w:rsidRPr="007E1EAE">
        <w:t>Extended grammar for declaring Property Definitions on the relationship’s Interfaces</w:t>
      </w:r>
    </w:p>
    <w:p w14:paraId="5AF73BB4" w14:textId="77777777" w:rsidR="00841FF2" w:rsidRPr="007E1EAE" w:rsidRDefault="00841FF2" w:rsidP="00841FF2">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7EED18" w14:textId="77777777" w:rsidTr="00841FF2">
        <w:tc>
          <w:tcPr>
            <w:tcW w:w="9576" w:type="dxa"/>
            <w:shd w:val="clear" w:color="auto" w:fill="D9D9D9" w:themeFill="background1" w:themeFillShade="D9"/>
          </w:tcPr>
          <w:p w14:paraId="59BA5FD3"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5DFB1005" w14:textId="77777777" w:rsidR="00841FF2" w:rsidRPr="007E1EAE" w:rsidRDefault="00841FF2" w:rsidP="00841FF2">
            <w:pPr>
              <w:rPr>
                <w:rStyle w:val="CodeSnippet"/>
              </w:rPr>
            </w:pPr>
            <w:r w:rsidRPr="007E1EAE">
              <w:rPr>
                <w:rStyle w:val="CodeSnippet"/>
              </w:rPr>
              <w:t xml:space="preserve">  # Other keynames omitted for brevity</w:t>
            </w:r>
          </w:p>
          <w:p w14:paraId="03A27F04" w14:textId="77777777" w:rsidR="00841FF2" w:rsidRPr="007E1EAE" w:rsidRDefault="00841FF2" w:rsidP="00841FF2">
            <w:pPr>
              <w:rPr>
                <w:rStyle w:val="CodeSnippet"/>
              </w:rPr>
            </w:pPr>
            <w:r w:rsidRPr="007E1EAE">
              <w:rPr>
                <w:rStyle w:val="CodeSnippet"/>
              </w:rPr>
              <w:t xml:space="preserve">  relationship:</w:t>
            </w:r>
          </w:p>
          <w:p w14:paraId="0BEF5ED9" w14:textId="77777777" w:rsidR="00841FF2" w:rsidRPr="007E1EAE" w:rsidRDefault="00841FF2" w:rsidP="00841FF2">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79166C9E" w14:textId="77777777" w:rsidR="00841FF2" w:rsidRPr="007E1EAE" w:rsidRDefault="00841FF2" w:rsidP="00841FF2">
            <w:pPr>
              <w:rPr>
                <w:rStyle w:val="CodeSnippet"/>
              </w:rPr>
            </w:pPr>
            <w:r w:rsidRPr="007E1EAE">
              <w:rPr>
                <w:rStyle w:val="CodeSnippet"/>
              </w:rPr>
              <w:t xml:space="preserve">    interfaces:</w:t>
            </w:r>
          </w:p>
          <w:p w14:paraId="6C51D5AB"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25A81D2" w14:textId="77777777" w:rsidR="00841FF2" w:rsidRPr="007E1EAE" w:rsidRDefault="00841FF2" w:rsidP="00841FF2">
      <w:pPr>
        <w:pStyle w:val="NormalaroundTable"/>
      </w:pPr>
      <w:r w:rsidRPr="007E1EAE">
        <w:t>In the above grammars, the pseudo values that appear in angle brackets have the following meaning:</w:t>
      </w:r>
    </w:p>
    <w:p w14:paraId="35330F6F" w14:textId="77777777" w:rsidR="00841FF2" w:rsidRPr="007E1EAE" w:rsidRDefault="00841FF2" w:rsidP="00971CED">
      <w:pPr>
        <w:pStyle w:val="ListParagraph"/>
        <w:numPr>
          <w:ilvl w:val="0"/>
          <w:numId w:val="22"/>
        </w:numPr>
      </w:pPr>
      <w:r w:rsidRPr="007E1EAE">
        <w:rPr>
          <w:rStyle w:val="CodeSnippetHighlight"/>
        </w:rPr>
        <w:lastRenderedPageBreak/>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2E3ED5E" w14:textId="77777777" w:rsidR="00841FF2" w:rsidRPr="007E1EAE" w:rsidRDefault="00841FF2" w:rsidP="00971CED">
      <w:pPr>
        <w:pStyle w:val="ListParagraph"/>
        <w:numPr>
          <w:ilvl w:val="0"/>
          <w:numId w:val="22"/>
        </w:numPr>
      </w:pPr>
      <w:r w:rsidRPr="007E1EAE">
        <w:rPr>
          <w:rStyle w:val="CodeSnippetHighlight"/>
        </w:rPr>
        <w:t>capability_type_name</w:t>
      </w:r>
      <w:r w:rsidRPr="007E1EAE">
        <w:t xml:space="preserve">: represents the required name of a Capability type that can be used to fulfill the requirement. </w:t>
      </w:r>
    </w:p>
    <w:p w14:paraId="7D15F308" w14:textId="77777777" w:rsidR="00841FF2" w:rsidRPr="007E1EAE" w:rsidRDefault="00841FF2" w:rsidP="00971CED">
      <w:pPr>
        <w:pStyle w:val="ListParagraph"/>
        <w:numPr>
          <w:ilvl w:val="0"/>
          <w:numId w:val="22"/>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4E19697A" w14:textId="77777777" w:rsidR="00841FF2" w:rsidRPr="007E1EAE" w:rsidRDefault="00841FF2" w:rsidP="00971CED">
      <w:pPr>
        <w:pStyle w:val="ListParagraph"/>
        <w:numPr>
          <w:ilvl w:val="0"/>
          <w:numId w:val="22"/>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3FF0498F" w14:textId="77777777" w:rsidR="00841FF2" w:rsidRPr="007E1EAE" w:rsidRDefault="00841FF2" w:rsidP="00971CED">
      <w:pPr>
        <w:pStyle w:val="ListParagraph"/>
        <w:numPr>
          <w:ilvl w:val="0"/>
          <w:numId w:val="22"/>
        </w:numPr>
      </w:pPr>
      <w:r w:rsidRPr="007E1EAE">
        <w:rPr>
          <w:rStyle w:val="CodeSnippetHighlight"/>
        </w:rPr>
        <w:t>min_occurrences, max_occurrences</w:t>
      </w:r>
      <w:r w:rsidRPr="007E1EAE">
        <w:t>: represents the optional minimum and maximum occurrences of the requirement (i.e., its cardinality).</w:t>
      </w:r>
    </w:p>
    <w:p w14:paraId="0042BD6F" w14:textId="77777777" w:rsidR="00841FF2" w:rsidRPr="007E1EAE" w:rsidRDefault="00841FF2" w:rsidP="00971CED">
      <w:pPr>
        <w:pStyle w:val="ListParagraph"/>
        <w:numPr>
          <w:ilvl w:val="0"/>
          <w:numId w:val="22"/>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1B69ED92" w14:textId="77777777" w:rsidR="00841FF2" w:rsidRPr="007E1EAE" w:rsidRDefault="00841FF2" w:rsidP="00841FF2">
      <w:pPr>
        <w:pStyle w:val="Heading4"/>
      </w:pPr>
      <w:r w:rsidRPr="007E1EAE">
        <w:t>Additional Requirements</w:t>
      </w:r>
    </w:p>
    <w:p w14:paraId="49CBADE4" w14:textId="77777777" w:rsidR="00841FF2" w:rsidRPr="007E1EAE" w:rsidRDefault="00841FF2" w:rsidP="00971CED">
      <w:pPr>
        <w:pStyle w:val="ListParagraph"/>
        <w:numPr>
          <w:ilvl w:val="0"/>
          <w:numId w:val="36"/>
        </w:numPr>
      </w:pPr>
      <w:r w:rsidRPr="007E1EAE">
        <w:t>Requirement symbolic names SHALL be unique; it is an error if a requirement name is found to occur more than once.</w:t>
      </w:r>
    </w:p>
    <w:p w14:paraId="25DAE05E" w14:textId="77777777" w:rsidR="00841FF2" w:rsidRPr="007E1EAE" w:rsidRDefault="00841FF2" w:rsidP="00971CED">
      <w:pPr>
        <w:pStyle w:val="ListParagraph"/>
        <w:numPr>
          <w:ilvl w:val="0"/>
          <w:numId w:val="36"/>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58DE3623" w14:textId="77777777" w:rsidR="00841FF2" w:rsidRPr="007E1EAE" w:rsidRDefault="00841FF2" w:rsidP="00971CED">
      <w:pPr>
        <w:pStyle w:val="ListParagraph"/>
        <w:numPr>
          <w:ilvl w:val="1"/>
          <w:numId w:val="36"/>
        </w:numPr>
        <w:rPr>
          <w:rStyle w:val="CodeSnippet"/>
        </w:rPr>
      </w:pPr>
      <w:r w:rsidRPr="007E1EAE">
        <w:rPr>
          <w:rStyle w:val="CodeSnippet"/>
        </w:rPr>
        <w:t>occurrences: [1,1]</w:t>
      </w:r>
    </w:p>
    <w:p w14:paraId="5FCFBB33" w14:textId="77777777" w:rsidR="00841FF2" w:rsidRPr="007E1EAE" w:rsidRDefault="00841FF2" w:rsidP="00841FF2">
      <w:pPr>
        <w:pStyle w:val="Heading4"/>
      </w:pPr>
      <w:r w:rsidRPr="007E1EAE">
        <w:t>Notes</w:t>
      </w:r>
    </w:p>
    <w:p w14:paraId="3F4D6F3D"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18B15D97" w14:textId="77777777" w:rsidR="00841FF2" w:rsidRPr="007E1EAE" w:rsidRDefault="00841FF2" w:rsidP="00971CED">
      <w:pPr>
        <w:pStyle w:val="ListParagraph"/>
        <w:numPr>
          <w:ilvl w:val="0"/>
          <w:numId w:val="15"/>
        </w:numPr>
      </w:pPr>
      <w:r w:rsidRPr="007E1EAE">
        <w:t>The requirement symbolic name is used for identification of the requirement definition only and not relied upon for establishing any relationships in the topology.</w:t>
      </w:r>
    </w:p>
    <w:p w14:paraId="676028F1" w14:textId="77777777" w:rsidR="00841FF2" w:rsidRPr="007E1EAE" w:rsidRDefault="00841FF2" w:rsidP="00841FF2">
      <w:pPr>
        <w:pStyle w:val="Heading4"/>
      </w:pPr>
      <w:r w:rsidRPr="007E1EAE">
        <w:t xml:space="preserve">Requirement Type definition is a tuple </w:t>
      </w:r>
    </w:p>
    <w:p w14:paraId="6F0FA381" w14:textId="77777777" w:rsidR="00841FF2" w:rsidRPr="007E1EAE" w:rsidRDefault="00841FF2" w:rsidP="00841FF2">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460072AA" w14:textId="77777777" w:rsidR="00841FF2" w:rsidRPr="007E1EAE" w:rsidRDefault="00841FF2" w:rsidP="00971CED">
      <w:pPr>
        <w:pStyle w:val="ListParagraph"/>
        <w:numPr>
          <w:ilvl w:val="0"/>
          <w:numId w:val="41"/>
        </w:numPr>
      </w:pPr>
      <w:r w:rsidRPr="007E1EAE">
        <w:t>Node Type (optional)</w:t>
      </w:r>
    </w:p>
    <w:p w14:paraId="1A3BC5B1" w14:textId="77777777" w:rsidR="00841FF2" w:rsidRPr="007E1EAE" w:rsidRDefault="00841FF2" w:rsidP="00971CED">
      <w:pPr>
        <w:pStyle w:val="ListParagraph"/>
        <w:numPr>
          <w:ilvl w:val="0"/>
          <w:numId w:val="41"/>
        </w:numPr>
      </w:pPr>
      <w:r w:rsidRPr="007E1EAE">
        <w:t>Relationship Type (optional)</w:t>
      </w:r>
    </w:p>
    <w:p w14:paraId="021BDA4A" w14:textId="77777777" w:rsidR="00841FF2" w:rsidRPr="007E1EAE" w:rsidRDefault="00841FF2" w:rsidP="00971CED">
      <w:pPr>
        <w:pStyle w:val="ListParagraph"/>
        <w:numPr>
          <w:ilvl w:val="0"/>
          <w:numId w:val="41"/>
        </w:numPr>
      </w:pPr>
      <w:r w:rsidRPr="007E1EAE">
        <w:t>Capability Type (required)</w:t>
      </w:r>
    </w:p>
    <w:p w14:paraId="01920B33" w14:textId="77777777" w:rsidR="00841FF2" w:rsidRPr="007E1EAE" w:rsidRDefault="00841FF2" w:rsidP="00841FF2">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5AC44D7D" w14:textId="77777777" w:rsidR="00841FF2" w:rsidRPr="007E1EAE" w:rsidRDefault="00841FF2" w:rsidP="00841FF2">
      <w:pPr>
        <w:pStyle w:val="Heading5"/>
      </w:pPr>
      <w:r w:rsidRPr="007E1EAE">
        <w:t>Property filter</w:t>
      </w:r>
    </w:p>
    <w:p w14:paraId="37DD9A75" w14:textId="77777777" w:rsidR="00841FF2" w:rsidRPr="007E1EAE" w:rsidRDefault="00841FF2" w:rsidP="00841FF2">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B7B505F" w14:textId="77777777" w:rsidR="00841FF2" w:rsidRPr="007E1EAE" w:rsidRDefault="00841FF2" w:rsidP="00841FF2">
      <w:pPr>
        <w:pStyle w:val="Heading3"/>
      </w:pPr>
      <w:bookmarkStart w:id="752" w:name="_Toc454457756"/>
      <w:bookmarkStart w:id="753" w:name="_Toc454458555"/>
      <w:bookmarkStart w:id="754" w:name="DEFN_ENTITY_ARTIFACT_TYPE"/>
      <w:r w:rsidRPr="007E1EAE">
        <w:lastRenderedPageBreak/>
        <w:t>Artifact Type</w:t>
      </w:r>
      <w:bookmarkEnd w:id="752"/>
      <w:bookmarkEnd w:id="753"/>
    </w:p>
    <w:bookmarkEnd w:id="754"/>
    <w:p w14:paraId="54C72C7E" w14:textId="77777777" w:rsidR="00841FF2" w:rsidRPr="007E1EAE" w:rsidRDefault="00841FF2" w:rsidP="00841FF2">
      <w:r w:rsidRPr="007E1EAE">
        <w:t xml:space="preserve">An Artifact Type is a reusable entity that defines the type of one or more files that are used to define implementation or deployment artifacts that are referenced by nodes or relationships on their operations. </w:t>
      </w:r>
    </w:p>
    <w:p w14:paraId="7802D1C2" w14:textId="77777777" w:rsidR="00841FF2" w:rsidRPr="007E1EAE" w:rsidRDefault="00841FF2" w:rsidP="00841FF2">
      <w:pPr>
        <w:pStyle w:val="Heading4"/>
      </w:pPr>
      <w:r w:rsidRPr="007E1EAE">
        <w:t>Keynames</w:t>
      </w:r>
    </w:p>
    <w:p w14:paraId="1F360693" w14:textId="1ECB66CF" w:rsidR="00841FF2" w:rsidRPr="007E1EAE" w:rsidRDefault="00841FF2" w:rsidP="00841FF2">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76A6FC0F" w14:textId="77777777" w:rsidR="00841FF2" w:rsidRPr="007E1EAE" w:rsidRDefault="00841FF2" w:rsidP="00841FF2">
      <w:pPr>
        <w:pStyle w:val="NormalaroundTable"/>
      </w:pPr>
      <w:r w:rsidRPr="007E1EAE">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198"/>
        <w:gridCol w:w="1524"/>
        <w:gridCol w:w="5128"/>
      </w:tblGrid>
      <w:tr w:rsidR="00841FF2" w:rsidRPr="007E1EAE" w14:paraId="0DF6BBA7" w14:textId="77777777" w:rsidTr="00841FF2">
        <w:trPr>
          <w:cantSplit/>
          <w:tblHeader/>
        </w:trPr>
        <w:tc>
          <w:tcPr>
            <w:tcW w:w="643" w:type="pct"/>
            <w:shd w:val="clear" w:color="auto" w:fill="D9D9D9"/>
          </w:tcPr>
          <w:p w14:paraId="7F20B04D" w14:textId="77777777" w:rsidR="00841FF2" w:rsidRPr="007E1EAE" w:rsidRDefault="00841FF2" w:rsidP="00841FF2">
            <w:pPr>
              <w:pStyle w:val="TableText-Heading"/>
            </w:pPr>
            <w:r w:rsidRPr="007E1EAE">
              <w:t>Keyname</w:t>
            </w:r>
          </w:p>
        </w:tc>
        <w:tc>
          <w:tcPr>
            <w:tcW w:w="665" w:type="pct"/>
            <w:shd w:val="clear" w:color="auto" w:fill="D9D9D9"/>
          </w:tcPr>
          <w:p w14:paraId="241866B2" w14:textId="77777777" w:rsidR="00841FF2" w:rsidRPr="007E1EAE" w:rsidRDefault="00841FF2" w:rsidP="00841FF2">
            <w:pPr>
              <w:pStyle w:val="TableText-Heading"/>
            </w:pPr>
            <w:r w:rsidRPr="007E1EAE">
              <w:t>Required</w:t>
            </w:r>
          </w:p>
        </w:tc>
        <w:tc>
          <w:tcPr>
            <w:tcW w:w="846" w:type="pct"/>
            <w:shd w:val="clear" w:color="auto" w:fill="D9D9D9"/>
          </w:tcPr>
          <w:p w14:paraId="572883B8" w14:textId="77777777" w:rsidR="00841FF2" w:rsidRPr="007E1EAE" w:rsidRDefault="00841FF2" w:rsidP="00841FF2">
            <w:pPr>
              <w:pStyle w:val="TableText-Heading"/>
            </w:pPr>
            <w:r w:rsidRPr="007E1EAE">
              <w:t>Type</w:t>
            </w:r>
          </w:p>
        </w:tc>
        <w:tc>
          <w:tcPr>
            <w:tcW w:w="2846" w:type="pct"/>
            <w:shd w:val="clear" w:color="auto" w:fill="D9D9D9"/>
          </w:tcPr>
          <w:p w14:paraId="48520781" w14:textId="77777777" w:rsidR="00841FF2" w:rsidRPr="007E1EAE" w:rsidRDefault="00841FF2" w:rsidP="00841FF2">
            <w:pPr>
              <w:pStyle w:val="TableText-Heading"/>
            </w:pPr>
            <w:r w:rsidRPr="007E1EAE">
              <w:t>Description</w:t>
            </w:r>
          </w:p>
        </w:tc>
      </w:tr>
      <w:tr w:rsidR="00841FF2" w:rsidRPr="00D84861" w14:paraId="41E0DC37" w14:textId="77777777" w:rsidTr="00841FF2">
        <w:trPr>
          <w:cantSplit/>
        </w:trPr>
        <w:tc>
          <w:tcPr>
            <w:tcW w:w="643" w:type="pct"/>
            <w:shd w:val="clear" w:color="auto" w:fill="FFFFFF"/>
          </w:tcPr>
          <w:p w14:paraId="4D89BCB3" w14:textId="77777777" w:rsidR="00841FF2" w:rsidRPr="007E1EAE" w:rsidRDefault="00841FF2" w:rsidP="00841FF2">
            <w:pPr>
              <w:pStyle w:val="TableText"/>
              <w:rPr>
                <w:noProof/>
              </w:rPr>
            </w:pPr>
            <w:r w:rsidRPr="007E1EAE">
              <w:rPr>
                <w:noProof/>
              </w:rPr>
              <w:t>mime_type</w:t>
            </w:r>
          </w:p>
        </w:tc>
        <w:tc>
          <w:tcPr>
            <w:tcW w:w="665" w:type="pct"/>
            <w:shd w:val="clear" w:color="auto" w:fill="FFFFFF"/>
          </w:tcPr>
          <w:p w14:paraId="3819005C" w14:textId="77777777" w:rsidR="00841FF2" w:rsidRPr="007E1EAE" w:rsidRDefault="00841FF2" w:rsidP="00841FF2">
            <w:pPr>
              <w:pStyle w:val="TableText"/>
            </w:pPr>
            <w:r w:rsidRPr="007E1EAE">
              <w:t>no</w:t>
            </w:r>
          </w:p>
        </w:tc>
        <w:tc>
          <w:tcPr>
            <w:tcW w:w="846" w:type="pct"/>
            <w:shd w:val="clear" w:color="auto" w:fill="FFFFFF"/>
          </w:tcPr>
          <w:p w14:paraId="322FA164"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46" w:type="pct"/>
            <w:shd w:val="clear" w:color="auto" w:fill="FFFFFF"/>
          </w:tcPr>
          <w:p w14:paraId="684F363E" w14:textId="77777777" w:rsidR="00841FF2" w:rsidRPr="007E1EAE" w:rsidRDefault="00841FF2" w:rsidP="00841FF2">
            <w:pPr>
              <w:pStyle w:val="TableText"/>
            </w:pPr>
            <w:r w:rsidRPr="007E1EAE">
              <w:t>The required mime type property for the Artifact Type.</w:t>
            </w:r>
          </w:p>
        </w:tc>
      </w:tr>
      <w:tr w:rsidR="00841FF2" w:rsidRPr="00D84861" w14:paraId="33353BB2" w14:textId="77777777" w:rsidTr="00841FF2">
        <w:trPr>
          <w:cantSplit/>
        </w:trPr>
        <w:tc>
          <w:tcPr>
            <w:tcW w:w="643" w:type="pct"/>
            <w:shd w:val="clear" w:color="auto" w:fill="FFFFFF"/>
          </w:tcPr>
          <w:p w14:paraId="6A6CEED6" w14:textId="77777777" w:rsidR="00841FF2" w:rsidRPr="007E1EAE" w:rsidRDefault="00841FF2" w:rsidP="00841FF2">
            <w:pPr>
              <w:pStyle w:val="TableText"/>
              <w:rPr>
                <w:noProof/>
              </w:rPr>
            </w:pPr>
            <w:r w:rsidRPr="007E1EAE">
              <w:rPr>
                <w:noProof/>
              </w:rPr>
              <w:t>file_ext</w:t>
            </w:r>
          </w:p>
        </w:tc>
        <w:tc>
          <w:tcPr>
            <w:tcW w:w="665" w:type="pct"/>
            <w:shd w:val="clear" w:color="auto" w:fill="FFFFFF"/>
          </w:tcPr>
          <w:p w14:paraId="7013852B" w14:textId="77777777" w:rsidR="00841FF2" w:rsidRPr="007E1EAE" w:rsidRDefault="00841FF2" w:rsidP="00841FF2">
            <w:pPr>
              <w:pStyle w:val="TableText"/>
            </w:pPr>
            <w:r w:rsidRPr="007E1EAE">
              <w:t>no</w:t>
            </w:r>
          </w:p>
        </w:tc>
        <w:tc>
          <w:tcPr>
            <w:tcW w:w="846" w:type="pct"/>
            <w:shd w:val="clear" w:color="auto" w:fill="FFFFFF"/>
          </w:tcPr>
          <w:p w14:paraId="37E8C55F"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846" w:type="pct"/>
            <w:shd w:val="clear" w:color="auto" w:fill="FFFFFF"/>
          </w:tcPr>
          <w:p w14:paraId="77E8A600" w14:textId="77777777" w:rsidR="00841FF2" w:rsidRPr="007E1EAE" w:rsidRDefault="00841FF2" w:rsidP="00841FF2">
            <w:pPr>
              <w:pStyle w:val="TableText"/>
            </w:pPr>
            <w:r w:rsidRPr="007E1EAE">
              <w:t>The required file extension property for the Artifact Type.</w:t>
            </w:r>
          </w:p>
        </w:tc>
      </w:tr>
      <w:tr w:rsidR="00841FF2" w:rsidRPr="00D84861" w14:paraId="4B90852C" w14:textId="77777777" w:rsidTr="00841FF2">
        <w:trPr>
          <w:cantSplit/>
        </w:trPr>
        <w:tc>
          <w:tcPr>
            <w:tcW w:w="643" w:type="pct"/>
            <w:shd w:val="clear" w:color="auto" w:fill="FFFFFF"/>
          </w:tcPr>
          <w:p w14:paraId="1C3FF282" w14:textId="77777777" w:rsidR="00841FF2" w:rsidRPr="007E1EAE" w:rsidRDefault="00841FF2" w:rsidP="00841FF2">
            <w:pPr>
              <w:pStyle w:val="TableText"/>
              <w:rPr>
                <w:noProof/>
              </w:rPr>
            </w:pPr>
            <w:r w:rsidRPr="007E1EAE">
              <w:rPr>
                <w:noProof/>
              </w:rPr>
              <w:t>properties</w:t>
            </w:r>
          </w:p>
        </w:tc>
        <w:tc>
          <w:tcPr>
            <w:tcW w:w="665" w:type="pct"/>
            <w:shd w:val="clear" w:color="auto" w:fill="FFFFFF"/>
          </w:tcPr>
          <w:p w14:paraId="5C472CB5" w14:textId="77777777" w:rsidR="00841FF2" w:rsidRPr="007E1EAE" w:rsidRDefault="00841FF2" w:rsidP="00841FF2">
            <w:pPr>
              <w:pStyle w:val="TableText"/>
            </w:pPr>
            <w:r w:rsidRPr="007E1EAE">
              <w:t>no</w:t>
            </w:r>
          </w:p>
        </w:tc>
        <w:tc>
          <w:tcPr>
            <w:tcW w:w="846" w:type="pct"/>
            <w:shd w:val="clear" w:color="auto" w:fill="FFFFFF"/>
          </w:tcPr>
          <w:p w14:paraId="318B0089" w14:textId="77777777" w:rsidR="00841FF2" w:rsidRPr="007E1EAE" w:rsidRDefault="00841FF2" w:rsidP="00841FF2">
            <w:pPr>
              <w:pStyle w:val="TableText"/>
            </w:pPr>
            <w:r w:rsidRPr="007E1EAE">
              <w:t xml:space="preserve">list of </w:t>
            </w:r>
          </w:p>
          <w:p w14:paraId="3CA04702"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46" w:type="pct"/>
            <w:shd w:val="clear" w:color="auto" w:fill="FFFFFF"/>
          </w:tcPr>
          <w:p w14:paraId="6BD0FD41" w14:textId="77777777" w:rsidR="00841FF2" w:rsidRPr="007E1EAE" w:rsidRDefault="00841FF2" w:rsidP="00841FF2">
            <w:pPr>
              <w:pStyle w:val="TableText"/>
            </w:pPr>
            <w:r w:rsidRPr="007E1EAE">
              <w:t>An optional list of property definitions for the Artifact Type.</w:t>
            </w:r>
          </w:p>
        </w:tc>
      </w:tr>
    </w:tbl>
    <w:p w14:paraId="0251CBD2" w14:textId="77777777" w:rsidR="00841FF2" w:rsidRPr="007E1EAE" w:rsidRDefault="00841FF2" w:rsidP="00841FF2">
      <w:pPr>
        <w:pStyle w:val="Heading4"/>
      </w:pPr>
      <w:r w:rsidRPr="007E1EAE">
        <w:t>Grammar</w:t>
      </w:r>
    </w:p>
    <w:p w14:paraId="1704DACF" w14:textId="77777777" w:rsidR="00841FF2" w:rsidRPr="007E1EAE" w:rsidRDefault="00841FF2" w:rsidP="00841FF2">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2755B0D" w14:textId="77777777" w:rsidTr="00841FF2">
        <w:trPr>
          <w:trHeight w:val="256"/>
        </w:trPr>
        <w:tc>
          <w:tcPr>
            <w:tcW w:w="9576" w:type="dxa"/>
            <w:shd w:val="clear" w:color="auto" w:fill="D9D9D9" w:themeFill="background1" w:themeFillShade="D9"/>
          </w:tcPr>
          <w:p w14:paraId="304AEE6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45A9910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152EAE8A"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AEA9F8D" w14:textId="77777777" w:rsidR="00841FF2" w:rsidRPr="007E1EAE" w:rsidRDefault="00841FF2" w:rsidP="00841FF2">
            <w:pPr>
              <w:rPr>
                <w:rStyle w:val="CodeSnippet"/>
                <w:noProof/>
              </w:rPr>
            </w:pPr>
            <w:r w:rsidRPr="007E1EAE">
              <w:rPr>
                <w:rStyle w:val="CodeSnippet"/>
                <w:noProof/>
              </w:rPr>
              <w:t xml:space="preserve">  metadata: </w:t>
            </w:r>
          </w:p>
          <w:p w14:paraId="55F7BFA2"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C7F9AC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66614723" w14:textId="77777777" w:rsidR="00841FF2" w:rsidRPr="007E1EAE" w:rsidRDefault="00841FF2" w:rsidP="00841FF2">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3CF3062C" w14:textId="77777777" w:rsidR="00841FF2" w:rsidRPr="007E1EAE" w:rsidRDefault="00841FF2" w:rsidP="00841FF2">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52409482" w14:textId="77777777" w:rsidR="00841FF2" w:rsidRPr="007E1EAE" w:rsidRDefault="00841FF2" w:rsidP="00841FF2">
            <w:pPr>
              <w:rPr>
                <w:rStyle w:val="CodeSnippet"/>
                <w:noProof/>
              </w:rPr>
            </w:pPr>
            <w:r w:rsidRPr="007E1EAE">
              <w:rPr>
                <w:rStyle w:val="CodeSnippet"/>
                <w:noProof/>
              </w:rPr>
              <w:t xml:space="preserve">  properties:</w:t>
            </w:r>
          </w:p>
          <w:p w14:paraId="128E26DB" w14:textId="77777777" w:rsidR="00841FF2" w:rsidRPr="007E1EAE" w:rsidRDefault="00841FF2" w:rsidP="00841FF2">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1B32E41B" w14:textId="77777777" w:rsidR="00841FF2" w:rsidRPr="007E1EAE" w:rsidRDefault="00841FF2" w:rsidP="00841FF2">
      <w:pPr>
        <w:pStyle w:val="NormalaroundTable"/>
      </w:pPr>
      <w:r w:rsidRPr="007E1EAE">
        <w:t>In the above grammar, the pseudo values that appear in angle brackets have the following meaning:</w:t>
      </w:r>
    </w:p>
    <w:p w14:paraId="0A65A65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78AA4857" w14:textId="77777777" w:rsidR="00841FF2" w:rsidRPr="007E1EAE" w:rsidRDefault="00841FF2" w:rsidP="00971CED">
      <w:pPr>
        <w:pStyle w:val="ListParagraph"/>
        <w:numPr>
          <w:ilvl w:val="0"/>
          <w:numId w:val="19"/>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37A6266B"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7C1CB79A" w14:textId="77777777" w:rsidR="00841FF2" w:rsidRPr="007E1EAE" w:rsidRDefault="00841FF2" w:rsidP="00971CED">
      <w:pPr>
        <w:pStyle w:val="ListParagraph"/>
        <w:numPr>
          <w:ilvl w:val="0"/>
          <w:numId w:val="19"/>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74BC7BE3" w14:textId="77777777" w:rsidR="00841FF2" w:rsidRPr="007E1EAE" w:rsidRDefault="00841FF2" w:rsidP="00971CED">
      <w:pPr>
        <w:pStyle w:val="ListParagraph"/>
        <w:numPr>
          <w:ilvl w:val="0"/>
          <w:numId w:val="19"/>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7DE9B7DC" w14:textId="77777777" w:rsidR="00841FF2" w:rsidRPr="007E1EAE" w:rsidRDefault="00841FF2" w:rsidP="00971CED">
      <w:pPr>
        <w:pStyle w:val="ListParagraph"/>
        <w:numPr>
          <w:ilvl w:val="0"/>
          <w:numId w:val="19"/>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0A3F71A1"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artifact type.</w:t>
      </w:r>
    </w:p>
    <w:p w14:paraId="3EF6E6F5"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3899C99" w14:textId="77777777" w:rsidTr="00841FF2">
        <w:tc>
          <w:tcPr>
            <w:tcW w:w="9576" w:type="dxa"/>
            <w:shd w:val="clear" w:color="auto" w:fill="D9D9D9" w:themeFill="background1" w:themeFillShade="D9"/>
          </w:tcPr>
          <w:p w14:paraId="21072B0F" w14:textId="77777777" w:rsidR="00841FF2" w:rsidRPr="007E1EAE" w:rsidRDefault="00841FF2" w:rsidP="00841FF2">
            <w:pPr>
              <w:rPr>
                <w:rStyle w:val="CodeSnippet"/>
                <w:noProof/>
              </w:rPr>
            </w:pPr>
            <w:r w:rsidRPr="007E1EAE">
              <w:rPr>
                <w:rStyle w:val="CodeSnippet"/>
                <w:noProof/>
              </w:rPr>
              <w:t>my_artifact_type:</w:t>
            </w:r>
          </w:p>
          <w:p w14:paraId="2B0BA110" w14:textId="77777777" w:rsidR="00841FF2" w:rsidRPr="007E1EAE" w:rsidRDefault="00841FF2" w:rsidP="00841FF2">
            <w:pPr>
              <w:rPr>
                <w:rStyle w:val="CodeSnippet"/>
                <w:noProof/>
              </w:rPr>
            </w:pPr>
            <w:r w:rsidRPr="007E1EAE">
              <w:rPr>
                <w:rStyle w:val="CodeSnippet"/>
                <w:noProof/>
              </w:rPr>
              <w:lastRenderedPageBreak/>
              <w:t xml:space="preserve">  description: Java Archive artifact type</w:t>
            </w:r>
          </w:p>
          <w:p w14:paraId="782EA8A4" w14:textId="77777777" w:rsidR="00841FF2" w:rsidRPr="007E1EAE" w:rsidRDefault="00841FF2" w:rsidP="00841FF2">
            <w:pPr>
              <w:rPr>
                <w:rStyle w:val="CodeSnippet"/>
                <w:noProof/>
              </w:rPr>
            </w:pPr>
            <w:r w:rsidRPr="007E1EAE">
              <w:rPr>
                <w:rStyle w:val="CodeSnippet"/>
                <w:noProof/>
              </w:rPr>
              <w:t xml:space="preserve">  derived_from: tosca.artifact.Root</w:t>
            </w:r>
          </w:p>
          <w:p w14:paraId="3108A6DF" w14:textId="77777777" w:rsidR="00841FF2" w:rsidRPr="007E1EAE" w:rsidRDefault="00841FF2" w:rsidP="00841FF2">
            <w:pPr>
              <w:pStyle w:val="HTMLPreformatted"/>
              <w:rPr>
                <w:rStyle w:val="CodeSnippet"/>
              </w:rPr>
            </w:pPr>
            <w:r w:rsidRPr="007E1EAE">
              <w:rPr>
                <w:rStyle w:val="CodeSnippet"/>
                <w:noProof/>
              </w:rPr>
              <w:t xml:space="preserve">  mime_type</w:t>
            </w:r>
            <w:r w:rsidRPr="007E1EAE">
              <w:rPr>
                <w:rStyle w:val="CodeSnippet"/>
              </w:rPr>
              <w:t>: application/java-archive</w:t>
            </w:r>
          </w:p>
          <w:p w14:paraId="33F68644" w14:textId="77777777" w:rsidR="00841FF2" w:rsidRPr="007E1EAE" w:rsidRDefault="00841FF2" w:rsidP="00841FF2">
            <w:pPr>
              <w:rPr>
                <w:rStyle w:val="CodeSnippet"/>
              </w:rPr>
            </w:pPr>
            <w:r w:rsidRPr="007E1EAE">
              <w:rPr>
                <w:rStyle w:val="CodeSnippet"/>
                <w:noProof/>
              </w:rPr>
              <w:t xml:space="preserve">  file_ext: [ jar ]</w:t>
            </w:r>
          </w:p>
        </w:tc>
      </w:tr>
    </w:tbl>
    <w:p w14:paraId="21494E69" w14:textId="77777777" w:rsidR="00841FF2" w:rsidRPr="007E1EAE" w:rsidRDefault="00841FF2" w:rsidP="00841FF2">
      <w:pPr>
        <w:pStyle w:val="Heading4"/>
      </w:pPr>
      <w:r w:rsidRPr="007E1EAE">
        <w:lastRenderedPageBreak/>
        <w:t>Notes</w:t>
      </w:r>
    </w:p>
    <w:p w14:paraId="1451C7CC" w14:textId="77777777" w:rsidR="00841FF2" w:rsidRPr="007E1EAE" w:rsidRDefault="00841FF2" w:rsidP="00971CED">
      <w:pPr>
        <w:pStyle w:val="ListParagraph"/>
        <w:numPr>
          <w:ilvl w:val="0"/>
          <w:numId w:val="79"/>
        </w:numPr>
      </w:pPr>
      <w:r w:rsidRPr="007E1EAE">
        <w:t>The ‘mime_type’ keyname  is meant to have values that are Apache mime types such as those defined here: http://svn.apache.org/repos/asf/httpd/httpd/trunk/docs/conf/mime.types</w:t>
      </w:r>
    </w:p>
    <w:p w14:paraId="206A92AF" w14:textId="77777777" w:rsidR="00841FF2" w:rsidRPr="007E1EAE" w:rsidRDefault="00841FF2" w:rsidP="00841FF2">
      <w:pPr>
        <w:pStyle w:val="Heading3"/>
      </w:pPr>
      <w:bookmarkStart w:id="755" w:name="_Toc454457757"/>
      <w:bookmarkStart w:id="756" w:name="_Toc454458556"/>
      <w:bookmarkStart w:id="757" w:name="DEFN_ENTITY_INTERFACE_TYPE"/>
      <w:r w:rsidRPr="007E1EAE">
        <w:t>Interface Type</w:t>
      </w:r>
      <w:bookmarkEnd w:id="755"/>
      <w:bookmarkEnd w:id="756"/>
      <w:r w:rsidRPr="007E1EAE">
        <w:t xml:space="preserve"> </w:t>
      </w:r>
    </w:p>
    <w:bookmarkEnd w:id="757"/>
    <w:p w14:paraId="338A188B" w14:textId="77777777" w:rsidR="00841FF2" w:rsidRPr="007E1EAE" w:rsidRDefault="00841FF2" w:rsidP="00841FF2">
      <w:pPr>
        <w:pStyle w:val="NormalaroundTable"/>
      </w:pPr>
      <w:r w:rsidRPr="007E1EAE">
        <w:t xml:space="preserve">An Interface Type is a reusable entity that describes a set of operations that can be used to interact with or manage a node or relationship in a TOSCA topology. </w:t>
      </w:r>
    </w:p>
    <w:p w14:paraId="53DC6596" w14:textId="77777777" w:rsidR="00841FF2" w:rsidRPr="007E1EAE" w:rsidRDefault="00841FF2" w:rsidP="00841FF2">
      <w:pPr>
        <w:pStyle w:val="Heading4"/>
      </w:pPr>
      <w:r w:rsidRPr="007E1EAE">
        <w:t>Keynames</w:t>
      </w:r>
    </w:p>
    <w:p w14:paraId="49320435" w14:textId="6D3F1FA4" w:rsidR="00841FF2" w:rsidRPr="007E1EAE" w:rsidRDefault="00841FF2" w:rsidP="00841FF2">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1ED8417E" w14:textId="77777777" w:rsidR="00841FF2" w:rsidRPr="007E1EAE" w:rsidRDefault="00841FF2" w:rsidP="00841FF2">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1534"/>
        <w:gridCol w:w="5214"/>
      </w:tblGrid>
      <w:tr w:rsidR="00841FF2" w:rsidRPr="007E1EAE" w14:paraId="40FC5B4E" w14:textId="77777777" w:rsidTr="00841FF2">
        <w:trPr>
          <w:cantSplit/>
          <w:tblHeader/>
        </w:trPr>
        <w:tc>
          <w:tcPr>
            <w:tcW w:w="794" w:type="pct"/>
            <w:shd w:val="clear" w:color="auto" w:fill="D9D9D9"/>
          </w:tcPr>
          <w:p w14:paraId="69554940" w14:textId="77777777" w:rsidR="00841FF2" w:rsidRPr="007E1EAE" w:rsidRDefault="00841FF2" w:rsidP="00841FF2">
            <w:pPr>
              <w:pStyle w:val="TableText-Heading"/>
            </w:pPr>
            <w:r w:rsidRPr="007E1EAE">
              <w:t>Keyname</w:t>
            </w:r>
          </w:p>
        </w:tc>
        <w:tc>
          <w:tcPr>
            <w:tcW w:w="535" w:type="pct"/>
            <w:shd w:val="clear" w:color="auto" w:fill="D9D9D9"/>
          </w:tcPr>
          <w:p w14:paraId="07E80B39" w14:textId="77777777" w:rsidR="00841FF2" w:rsidRPr="007E1EAE" w:rsidRDefault="00841FF2" w:rsidP="00841FF2">
            <w:pPr>
              <w:pStyle w:val="TableText-Heading"/>
            </w:pPr>
            <w:r w:rsidRPr="007E1EAE">
              <w:t>Required</w:t>
            </w:r>
          </w:p>
        </w:tc>
        <w:tc>
          <w:tcPr>
            <w:tcW w:w="837" w:type="pct"/>
            <w:shd w:val="clear" w:color="auto" w:fill="D9D9D9"/>
          </w:tcPr>
          <w:p w14:paraId="6C033D8E" w14:textId="77777777" w:rsidR="00841FF2" w:rsidRPr="007E1EAE" w:rsidRDefault="00841FF2" w:rsidP="00841FF2">
            <w:pPr>
              <w:pStyle w:val="TableText-Heading"/>
            </w:pPr>
            <w:r w:rsidRPr="007E1EAE">
              <w:t>Type</w:t>
            </w:r>
          </w:p>
        </w:tc>
        <w:tc>
          <w:tcPr>
            <w:tcW w:w="2835" w:type="pct"/>
            <w:shd w:val="clear" w:color="auto" w:fill="D9D9D9"/>
          </w:tcPr>
          <w:p w14:paraId="535D6519" w14:textId="77777777" w:rsidR="00841FF2" w:rsidRPr="007E1EAE" w:rsidRDefault="00841FF2" w:rsidP="00841FF2">
            <w:pPr>
              <w:pStyle w:val="TableText-Heading"/>
            </w:pPr>
            <w:r w:rsidRPr="007E1EAE">
              <w:t>Description</w:t>
            </w:r>
          </w:p>
        </w:tc>
      </w:tr>
      <w:tr w:rsidR="00841FF2" w:rsidRPr="00D84861" w14:paraId="02F02421" w14:textId="77777777" w:rsidTr="00841FF2">
        <w:trPr>
          <w:cantSplit/>
        </w:trPr>
        <w:tc>
          <w:tcPr>
            <w:tcW w:w="794" w:type="pct"/>
            <w:shd w:val="clear" w:color="auto" w:fill="FFFFFF"/>
          </w:tcPr>
          <w:p w14:paraId="2C479667"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5161C9CE" w14:textId="77777777" w:rsidR="00841FF2" w:rsidRPr="007E1EAE" w:rsidRDefault="00841FF2" w:rsidP="00841FF2">
            <w:pPr>
              <w:pStyle w:val="TableText"/>
            </w:pPr>
            <w:r w:rsidRPr="007E1EAE">
              <w:t>no</w:t>
            </w:r>
          </w:p>
        </w:tc>
        <w:tc>
          <w:tcPr>
            <w:tcW w:w="837" w:type="pct"/>
            <w:shd w:val="clear" w:color="auto" w:fill="FFFFFF"/>
          </w:tcPr>
          <w:p w14:paraId="2F87BC41" w14:textId="77777777" w:rsidR="00841FF2" w:rsidRPr="007E1EAE" w:rsidRDefault="00841FF2" w:rsidP="00841FF2">
            <w:pPr>
              <w:pStyle w:val="TableText"/>
            </w:pPr>
            <w:r w:rsidRPr="007E1EAE">
              <w:t xml:space="preserve">list of </w:t>
            </w:r>
          </w:p>
          <w:p w14:paraId="054DC9FB"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35" w:type="pct"/>
            <w:shd w:val="clear" w:color="auto" w:fill="FFFFFF"/>
          </w:tcPr>
          <w:p w14:paraId="144A56C9" w14:textId="77777777" w:rsidR="00841FF2" w:rsidRPr="007E1EAE" w:rsidRDefault="00841FF2" w:rsidP="00841FF2">
            <w:pPr>
              <w:pStyle w:val="TableText"/>
            </w:pPr>
            <w:r w:rsidRPr="007E1EAE">
              <w:t>The optional list of input parameter definitions.</w:t>
            </w:r>
          </w:p>
        </w:tc>
      </w:tr>
    </w:tbl>
    <w:p w14:paraId="51A6C7ED" w14:textId="77777777" w:rsidR="00841FF2" w:rsidRPr="007E1EAE" w:rsidRDefault="00841FF2" w:rsidP="00841FF2">
      <w:pPr>
        <w:pStyle w:val="Heading4"/>
      </w:pPr>
      <w:r w:rsidRPr="007E1EAE">
        <w:t>Grammar</w:t>
      </w:r>
    </w:p>
    <w:p w14:paraId="0650A2F3" w14:textId="77777777" w:rsidR="00841FF2" w:rsidRPr="007E1EAE" w:rsidRDefault="00841FF2" w:rsidP="00841FF2">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1ECABC" w14:textId="77777777" w:rsidTr="00841FF2">
        <w:trPr>
          <w:trHeight w:val="256"/>
        </w:trPr>
        <w:tc>
          <w:tcPr>
            <w:tcW w:w="9576" w:type="dxa"/>
            <w:shd w:val="clear" w:color="auto" w:fill="D9D9D9" w:themeFill="background1" w:themeFillShade="D9"/>
          </w:tcPr>
          <w:p w14:paraId="5E87F235"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2063C25C"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2E23F480" w14:textId="77777777" w:rsidR="00841FF2" w:rsidRPr="007E1EAE" w:rsidRDefault="00841FF2" w:rsidP="00841FF2">
            <w:pPr>
              <w:rPr>
                <w:rStyle w:val="CodeSnippet"/>
                <w:noProof/>
              </w:rPr>
            </w:pPr>
            <w:r w:rsidRPr="007E1EAE">
              <w:rPr>
                <w:rStyle w:val="CodeSnippet"/>
              </w:rPr>
              <w:t xml:space="preserve">  version: &lt;version_number&gt;</w:t>
            </w:r>
          </w:p>
          <w:p w14:paraId="3467AB5E" w14:textId="77777777" w:rsidR="00841FF2" w:rsidRPr="007E1EAE" w:rsidRDefault="00841FF2" w:rsidP="00841FF2">
            <w:pPr>
              <w:rPr>
                <w:rStyle w:val="CodeSnippet"/>
                <w:noProof/>
              </w:rPr>
            </w:pPr>
            <w:r w:rsidRPr="007E1EAE">
              <w:rPr>
                <w:rStyle w:val="CodeSnippet"/>
                <w:noProof/>
              </w:rPr>
              <w:t xml:space="preserve">  metadata: </w:t>
            </w:r>
          </w:p>
          <w:p w14:paraId="0825F8F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3CCB79B"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4FAC7EAA" w14:textId="77777777" w:rsidR="00841FF2" w:rsidRPr="007E1EAE" w:rsidRDefault="00841FF2" w:rsidP="00841FF2">
            <w:pPr>
              <w:rPr>
                <w:rStyle w:val="CodeSnippet"/>
              </w:rPr>
            </w:pPr>
            <w:r w:rsidRPr="007E1EAE">
              <w:rPr>
                <w:rStyle w:val="CodeSnippet"/>
              </w:rPr>
              <w:t xml:space="preserve">  inputs: </w:t>
            </w:r>
          </w:p>
          <w:p w14:paraId="278412EE"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0D6FFC4" w14:textId="77777777" w:rsidR="00841FF2" w:rsidRPr="007E1EAE" w:rsidRDefault="00841FF2" w:rsidP="00841FF2">
            <w:pPr>
              <w:rPr>
                <w:rFonts w:ascii="Consolas" w:hAnsi="Consolas"/>
              </w:rPr>
            </w:pPr>
            <w:r w:rsidRPr="007E1EAE">
              <w:rPr>
                <w:rStyle w:val="CodeSnippet"/>
              </w:rPr>
              <w:t xml:space="preserve">  &lt;</w:t>
            </w:r>
            <w:hyperlink w:anchor="DEFN_ELEMENT_OPERATION_DEF" w:history="1">
              <w:r w:rsidRPr="007E1EAE">
                <w:rPr>
                  <w:rStyle w:val="CodeSnippedHyperlink"/>
                </w:rPr>
                <w:t>operation_definitions</w:t>
              </w:r>
            </w:hyperlink>
            <w:r w:rsidRPr="007E1EAE">
              <w:rPr>
                <w:rStyle w:val="CodeSnippet"/>
              </w:rPr>
              <w:t>&gt;</w:t>
            </w:r>
          </w:p>
        </w:tc>
      </w:tr>
    </w:tbl>
    <w:p w14:paraId="6F54618A" w14:textId="77777777" w:rsidR="00841FF2" w:rsidRPr="007E1EAE" w:rsidRDefault="00841FF2" w:rsidP="00841FF2">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132EE3C5" w14:textId="77777777" w:rsidR="00841FF2" w:rsidRPr="007E1EAE" w:rsidRDefault="00841FF2" w:rsidP="00971CED">
      <w:pPr>
        <w:pStyle w:val="ListParagraph"/>
        <w:numPr>
          <w:ilvl w:val="0"/>
          <w:numId w:val="79"/>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08E4C121" w14:textId="77777777" w:rsidR="00841FF2" w:rsidRPr="007E1EAE" w:rsidRDefault="00841FF2" w:rsidP="00971CED">
      <w:pPr>
        <w:pStyle w:val="ListParagraph"/>
        <w:numPr>
          <w:ilvl w:val="0"/>
          <w:numId w:val="79"/>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4AD1CA2E" w14:textId="77777777" w:rsidR="00841FF2" w:rsidRPr="007E1EAE" w:rsidRDefault="00841FF2" w:rsidP="00971CED">
      <w:pPr>
        <w:pStyle w:val="ListParagraph"/>
        <w:numPr>
          <w:ilvl w:val="0"/>
          <w:numId w:val="7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6D463394" w14:textId="77777777" w:rsidR="00841FF2" w:rsidRPr="007E1EAE" w:rsidRDefault="00841FF2" w:rsidP="00971CED">
      <w:pPr>
        <w:pStyle w:val="ListParagraph"/>
        <w:numPr>
          <w:ilvl w:val="0"/>
          <w:numId w:val="79"/>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3935B20C" w14:textId="77777777" w:rsidR="00841FF2" w:rsidRPr="007E1EAE" w:rsidRDefault="00841FF2" w:rsidP="00971CED">
      <w:pPr>
        <w:pStyle w:val="ListParagraph"/>
        <w:numPr>
          <w:ilvl w:val="0"/>
          <w:numId w:val="7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5BFC44CF" w14:textId="77777777" w:rsidR="00841FF2" w:rsidRPr="007E1EAE" w:rsidRDefault="00841FF2" w:rsidP="00971CED">
      <w:pPr>
        <w:pStyle w:val="ListParagraph"/>
        <w:numPr>
          <w:ilvl w:val="0"/>
          <w:numId w:val="79"/>
        </w:numPr>
      </w:pPr>
      <w:r w:rsidRPr="007E1EAE">
        <w:rPr>
          <w:rStyle w:val="CodeSnippetHighlight"/>
        </w:rPr>
        <w:lastRenderedPageBreak/>
        <w:t>operation_definitions</w:t>
      </w:r>
      <w:r w:rsidRPr="007E1EAE">
        <w:t>:</w:t>
      </w:r>
      <w:r w:rsidRPr="007E1EAE">
        <w:rPr>
          <w:b/>
        </w:rPr>
        <w:t xml:space="preserve"> </w:t>
      </w:r>
      <w:r w:rsidRPr="007E1EAE">
        <w:t xml:space="preserve">represents the required list of one or more </w:t>
      </w:r>
      <w:hyperlink w:anchor="DEFN_ELEMENT_OPERATION_DEF" w:history="1">
        <w:r w:rsidRPr="007E1EAE">
          <w:rPr>
            <w:rStyle w:val="Hyperlink"/>
          </w:rPr>
          <w:t>operation definitions</w:t>
        </w:r>
      </w:hyperlink>
      <w:r w:rsidRPr="007E1EAE">
        <w:t xml:space="preserve">. </w:t>
      </w:r>
    </w:p>
    <w:p w14:paraId="77E899DB" w14:textId="77777777" w:rsidR="00841FF2" w:rsidRPr="007E1EAE" w:rsidRDefault="00841FF2" w:rsidP="00841FF2">
      <w:pPr>
        <w:pStyle w:val="Heading4"/>
      </w:pPr>
      <w:r w:rsidRPr="007E1EAE">
        <w:t>Example</w:t>
      </w:r>
    </w:p>
    <w:p w14:paraId="31634C8A" w14:textId="77777777" w:rsidR="00841FF2" w:rsidRPr="007E1EAE" w:rsidRDefault="00841FF2" w:rsidP="00841FF2">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E9A280" w14:textId="77777777" w:rsidTr="00841FF2">
        <w:trPr>
          <w:trHeight w:val="256"/>
        </w:trPr>
        <w:tc>
          <w:tcPr>
            <w:tcW w:w="9576" w:type="dxa"/>
            <w:shd w:val="clear" w:color="auto" w:fill="D9D9D9" w:themeFill="background1" w:themeFillShade="D9"/>
          </w:tcPr>
          <w:p w14:paraId="497C05DA" w14:textId="77777777" w:rsidR="00841FF2" w:rsidRPr="007E1EAE" w:rsidRDefault="00841FF2" w:rsidP="00841FF2">
            <w:pPr>
              <w:rPr>
                <w:rStyle w:val="CodeSnippet"/>
                <w:noProof/>
              </w:rPr>
            </w:pPr>
            <w:r w:rsidRPr="007E1EAE">
              <w:rPr>
                <w:rStyle w:val="CodeSnippet"/>
                <w:noProof/>
              </w:rPr>
              <w:t>mycompany.mytypes.myinterfaces.MyConfigure:</w:t>
            </w:r>
          </w:p>
          <w:p w14:paraId="35F94D1E" w14:textId="77777777" w:rsidR="00841FF2" w:rsidRPr="007E1EAE" w:rsidRDefault="00841FF2" w:rsidP="00841FF2">
            <w:pPr>
              <w:rPr>
                <w:rStyle w:val="CodeSnippet"/>
                <w:noProof/>
              </w:rPr>
            </w:pPr>
            <w:r w:rsidRPr="007E1EAE">
              <w:rPr>
                <w:rStyle w:val="CodeSnippet"/>
                <w:noProof/>
              </w:rPr>
              <w:t xml:space="preserve">  derived_from: tosca.interfaces.relationship.Root</w:t>
            </w:r>
          </w:p>
          <w:p w14:paraId="38105855" w14:textId="77777777" w:rsidR="00841FF2" w:rsidRPr="007E1EAE" w:rsidRDefault="00841FF2" w:rsidP="00841FF2">
            <w:pPr>
              <w:rPr>
                <w:rStyle w:val="CodeSnippet"/>
                <w:noProof/>
              </w:rPr>
            </w:pPr>
            <w:r w:rsidRPr="007E1EAE">
              <w:rPr>
                <w:rStyle w:val="CodeSnippet"/>
                <w:noProof/>
              </w:rPr>
              <w:t xml:space="preserve">  description: My custom configure Interface Type</w:t>
            </w:r>
          </w:p>
          <w:p w14:paraId="661985F3" w14:textId="77777777" w:rsidR="00841FF2" w:rsidRPr="007E1EAE" w:rsidRDefault="00841FF2" w:rsidP="00841FF2">
            <w:pPr>
              <w:rPr>
                <w:rStyle w:val="CodeSnippet"/>
                <w:noProof/>
              </w:rPr>
            </w:pPr>
            <w:r w:rsidRPr="007E1EAE">
              <w:rPr>
                <w:rStyle w:val="CodeSnippet"/>
                <w:noProof/>
              </w:rPr>
              <w:t xml:space="preserve">  inputs:</w:t>
            </w:r>
          </w:p>
          <w:p w14:paraId="7C34A9A5" w14:textId="77777777" w:rsidR="00841FF2" w:rsidRPr="007E1EAE" w:rsidRDefault="00841FF2" w:rsidP="00841FF2">
            <w:pPr>
              <w:rPr>
                <w:rStyle w:val="CodeSnippet"/>
                <w:noProof/>
              </w:rPr>
            </w:pPr>
            <w:r w:rsidRPr="007E1EAE">
              <w:rPr>
                <w:rStyle w:val="CodeSnippet"/>
                <w:noProof/>
              </w:rPr>
              <w:t xml:space="preserve">    mode:</w:t>
            </w:r>
          </w:p>
          <w:p w14:paraId="0B5D0E23" w14:textId="77777777" w:rsidR="00841FF2" w:rsidRPr="007E1EAE" w:rsidRDefault="00841FF2" w:rsidP="00841FF2">
            <w:pPr>
              <w:rPr>
                <w:rStyle w:val="CodeSnippet"/>
                <w:noProof/>
              </w:rPr>
            </w:pPr>
            <w:r w:rsidRPr="007E1EAE">
              <w:rPr>
                <w:rStyle w:val="CodeSnippet"/>
                <w:noProof/>
              </w:rPr>
              <w:t xml:space="preserve">      type: string</w:t>
            </w:r>
          </w:p>
          <w:p w14:paraId="0BF41D79" w14:textId="77777777" w:rsidR="00841FF2" w:rsidRPr="007E1EAE" w:rsidRDefault="00841FF2" w:rsidP="00841FF2">
            <w:pPr>
              <w:rPr>
                <w:rStyle w:val="CodeSnippet"/>
                <w:noProof/>
              </w:rPr>
            </w:pPr>
            <w:r w:rsidRPr="007E1EAE">
              <w:rPr>
                <w:rStyle w:val="CodeSnippet"/>
                <w:noProof/>
              </w:rPr>
              <w:t xml:space="preserve">  pre_configure_service:</w:t>
            </w:r>
          </w:p>
          <w:p w14:paraId="2F1B6CBF" w14:textId="77777777" w:rsidR="00841FF2" w:rsidRPr="007E1EAE" w:rsidRDefault="00841FF2" w:rsidP="00841FF2">
            <w:pPr>
              <w:rPr>
                <w:rStyle w:val="CodeSnippet"/>
                <w:noProof/>
              </w:rPr>
            </w:pPr>
            <w:r w:rsidRPr="007E1EAE">
              <w:rPr>
                <w:rStyle w:val="CodeSnippet"/>
                <w:noProof/>
              </w:rPr>
              <w:t xml:space="preserve">    description: pre-configure operation for my service</w:t>
            </w:r>
          </w:p>
          <w:p w14:paraId="4A27A14B" w14:textId="77777777" w:rsidR="00841FF2" w:rsidRPr="007E1EAE" w:rsidRDefault="00841FF2" w:rsidP="00841FF2">
            <w:pPr>
              <w:rPr>
                <w:rStyle w:val="CodeSnippet"/>
                <w:noProof/>
              </w:rPr>
            </w:pPr>
            <w:r w:rsidRPr="007E1EAE">
              <w:rPr>
                <w:rStyle w:val="CodeSnippet"/>
                <w:noProof/>
              </w:rPr>
              <w:t xml:space="preserve">  post_configure_service:</w:t>
            </w:r>
          </w:p>
          <w:p w14:paraId="6D63A624" w14:textId="77777777" w:rsidR="00841FF2" w:rsidRPr="007E1EAE" w:rsidRDefault="00841FF2" w:rsidP="00841FF2">
            <w:pPr>
              <w:rPr>
                <w:rStyle w:val="CodeSnippet"/>
              </w:rPr>
            </w:pPr>
            <w:r w:rsidRPr="007E1EAE">
              <w:rPr>
                <w:rStyle w:val="CodeSnippet"/>
                <w:noProof/>
              </w:rPr>
              <w:t xml:space="preserve">    description: post-configure operation for my service</w:t>
            </w:r>
          </w:p>
        </w:tc>
      </w:tr>
    </w:tbl>
    <w:p w14:paraId="780BBFDE" w14:textId="77777777" w:rsidR="00841FF2" w:rsidRPr="007E1EAE" w:rsidRDefault="00841FF2" w:rsidP="00841FF2">
      <w:pPr>
        <w:pStyle w:val="Heading4"/>
      </w:pPr>
      <w:r w:rsidRPr="007E1EAE">
        <w:t>Additional Requirements</w:t>
      </w:r>
    </w:p>
    <w:p w14:paraId="75CCB0C4" w14:textId="77777777" w:rsidR="00841FF2" w:rsidRPr="007E1EAE" w:rsidRDefault="00841FF2" w:rsidP="00971CED">
      <w:pPr>
        <w:pStyle w:val="ListParagraph"/>
        <w:numPr>
          <w:ilvl w:val="0"/>
          <w:numId w:val="47"/>
        </w:numPr>
      </w:pPr>
      <w:r w:rsidRPr="007E1EAE">
        <w:t xml:space="preserve">Interface Types </w:t>
      </w:r>
      <w:r w:rsidRPr="007E1EAE">
        <w:rPr>
          <w:b/>
        </w:rPr>
        <w:t>MUST NOT</w:t>
      </w:r>
      <w:r w:rsidRPr="007E1EAE">
        <w:t xml:space="preserve"> include any implementations for defined operations; that is, the implementation keyname is invalid.</w:t>
      </w:r>
    </w:p>
    <w:p w14:paraId="48A638A1" w14:textId="77777777" w:rsidR="00841FF2" w:rsidRPr="007E1EAE" w:rsidRDefault="00841FF2" w:rsidP="00971CED">
      <w:pPr>
        <w:pStyle w:val="ListParagraph"/>
        <w:numPr>
          <w:ilvl w:val="0"/>
          <w:numId w:val="47"/>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2BD741D8" w14:textId="77777777" w:rsidR="00841FF2" w:rsidRPr="007E1EAE" w:rsidRDefault="00841FF2" w:rsidP="00841FF2">
      <w:pPr>
        <w:pStyle w:val="Heading3"/>
      </w:pPr>
      <w:bookmarkStart w:id="758" w:name="_Toc454457758"/>
      <w:bookmarkStart w:id="759" w:name="_Toc454458557"/>
      <w:bookmarkStart w:id="760" w:name="DEFN_ENTITY_DATA_TYPE"/>
      <w:r w:rsidRPr="007E1EAE">
        <w:t>Data Type</w:t>
      </w:r>
      <w:bookmarkEnd w:id="758"/>
      <w:bookmarkEnd w:id="759"/>
    </w:p>
    <w:bookmarkEnd w:id="760"/>
    <w:p w14:paraId="7C05CEA3" w14:textId="77777777" w:rsidR="00841FF2" w:rsidRPr="007E1EAE" w:rsidRDefault="00841FF2" w:rsidP="00841FF2">
      <w:r w:rsidRPr="007E1EAE">
        <w:t xml:space="preserve">A Data Type definition defines the schema for new named datatypes in TOSCA.  </w:t>
      </w:r>
    </w:p>
    <w:p w14:paraId="05D534E3" w14:textId="77777777" w:rsidR="00841FF2" w:rsidRPr="007E1EAE" w:rsidRDefault="00841FF2" w:rsidP="00841FF2">
      <w:pPr>
        <w:pStyle w:val="Heading4"/>
      </w:pPr>
      <w:r w:rsidRPr="007E1EAE">
        <w:t>Keynames</w:t>
      </w:r>
    </w:p>
    <w:p w14:paraId="5F5A8AB5" w14:textId="0B71DB4A" w:rsidR="00841FF2" w:rsidRPr="007E1EAE" w:rsidRDefault="00841FF2" w:rsidP="00841FF2">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2F881BF8" w14:textId="77777777" w:rsidR="00841FF2" w:rsidRPr="007E1EAE" w:rsidRDefault="00841FF2" w:rsidP="00841FF2">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1"/>
        <w:gridCol w:w="1011"/>
        <w:gridCol w:w="1595"/>
        <w:gridCol w:w="5076"/>
      </w:tblGrid>
      <w:tr w:rsidR="00841FF2" w:rsidRPr="007E1EAE" w14:paraId="15F06F42" w14:textId="77777777" w:rsidTr="00841FF2">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13A5C73F" w14:textId="77777777" w:rsidR="00841FF2" w:rsidRPr="007E1EAE" w:rsidRDefault="00841FF2" w:rsidP="00841FF2">
            <w:pPr>
              <w:pStyle w:val="TableText-Heading"/>
              <w:spacing w:line="276" w:lineRule="auto"/>
            </w:pPr>
            <w:r w:rsidRPr="007E1EAE">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59D980AB" w14:textId="77777777" w:rsidR="00841FF2" w:rsidRPr="007E1EAE" w:rsidRDefault="00841FF2" w:rsidP="00841FF2">
            <w:pPr>
              <w:pStyle w:val="TableText-Heading"/>
              <w:spacing w:line="276" w:lineRule="auto"/>
            </w:pPr>
            <w:r w:rsidRPr="007E1EAE">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82A1696" w14:textId="77777777" w:rsidR="00841FF2" w:rsidRPr="007E1EAE" w:rsidRDefault="00841FF2" w:rsidP="00841FF2">
            <w:pPr>
              <w:pStyle w:val="TableText-Heading"/>
              <w:spacing w:line="276" w:lineRule="auto"/>
            </w:pPr>
            <w:r w:rsidRPr="007E1EAE">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1B132A3" w14:textId="77777777" w:rsidR="00841FF2" w:rsidRPr="007E1EAE" w:rsidRDefault="00841FF2" w:rsidP="00841FF2">
            <w:pPr>
              <w:pStyle w:val="TableText-Heading"/>
              <w:spacing w:line="276" w:lineRule="auto"/>
            </w:pPr>
            <w:r w:rsidRPr="007E1EAE">
              <w:t>Description</w:t>
            </w:r>
          </w:p>
        </w:tc>
      </w:tr>
      <w:tr w:rsidR="00841FF2" w:rsidRPr="00D84861" w14:paraId="067D6EE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43E8FADD" w14:textId="77777777" w:rsidR="00841FF2" w:rsidRPr="007E1EAE" w:rsidRDefault="00841FF2" w:rsidP="00841FF2">
            <w:pPr>
              <w:pStyle w:val="TableText"/>
              <w:spacing w:line="276" w:lineRule="auto"/>
              <w:rPr>
                <w:noProof/>
              </w:rPr>
            </w:pPr>
            <w:r w:rsidRPr="007E1EAE">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BECB97D"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394DC02" w14:textId="77777777" w:rsidR="00841FF2" w:rsidRPr="007E1EAE" w:rsidRDefault="00841FF2" w:rsidP="00841FF2">
            <w:pPr>
              <w:pStyle w:val="TableText"/>
              <w:spacing w:line="276" w:lineRule="auto"/>
            </w:pPr>
            <w:r w:rsidRPr="007E1EAE">
              <w:t xml:space="preserve">list of </w:t>
            </w:r>
          </w:p>
          <w:p w14:paraId="20C90C46" w14:textId="77777777" w:rsidR="00841FF2" w:rsidRPr="007E1EAE" w:rsidRDefault="006F07B6" w:rsidP="00841FF2">
            <w:pPr>
              <w:pStyle w:val="TableText"/>
              <w:spacing w:line="276" w:lineRule="auto"/>
            </w:pPr>
            <w:hyperlink w:anchor="DEFN_ELEMENT_CONSTRAINTS_CLAUSE" w:history="1">
              <w:r w:rsidR="00841FF2" w:rsidRPr="007E1EAE">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5BE8A136" w14:textId="77777777" w:rsidR="00841FF2" w:rsidRPr="007E1EAE" w:rsidRDefault="00841FF2" w:rsidP="00841FF2">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841FF2" w:rsidRPr="00D84861" w14:paraId="3917629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5148F67" w14:textId="77777777" w:rsidR="00841FF2" w:rsidRPr="007E1EAE" w:rsidRDefault="00841FF2" w:rsidP="00841FF2">
            <w:pPr>
              <w:pStyle w:val="TableText"/>
              <w:spacing w:line="276" w:lineRule="auto"/>
              <w:rPr>
                <w:noProof/>
              </w:rPr>
            </w:pPr>
            <w:r w:rsidRPr="007E1EAE">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0CE2315"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24AD1B" w14:textId="77777777" w:rsidR="00841FF2" w:rsidRPr="007E1EAE" w:rsidRDefault="00841FF2" w:rsidP="00841FF2">
            <w:pPr>
              <w:pStyle w:val="TableText"/>
              <w:spacing w:line="276" w:lineRule="auto"/>
            </w:pPr>
            <w:r w:rsidRPr="007E1EAE">
              <w:t xml:space="preserve">list of </w:t>
            </w:r>
          </w:p>
          <w:p w14:paraId="0D119B6F" w14:textId="77777777" w:rsidR="00841FF2" w:rsidRPr="007E1EAE" w:rsidRDefault="006F07B6" w:rsidP="00841FF2">
            <w:pPr>
              <w:pStyle w:val="TableText"/>
              <w:spacing w:line="276" w:lineRule="auto"/>
            </w:pPr>
            <w:hyperlink w:anchor="DEFN_ELEMENT_PROPERTY_DEFN" w:history="1">
              <w:r w:rsidR="00841FF2" w:rsidRPr="007E1EAE">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784B4C2" w14:textId="77777777" w:rsidR="00841FF2" w:rsidRPr="007E1EAE" w:rsidRDefault="00841FF2" w:rsidP="00841FF2">
            <w:pPr>
              <w:pStyle w:val="TableText"/>
              <w:spacing w:line="276" w:lineRule="auto"/>
            </w:pPr>
            <w:r w:rsidRPr="007E1EAE">
              <w:t xml:space="preserve">The optional list property definitions that comprise the schema for a complex Data Type in TOSCA. </w:t>
            </w:r>
          </w:p>
        </w:tc>
      </w:tr>
    </w:tbl>
    <w:p w14:paraId="512E659E" w14:textId="77777777" w:rsidR="00841FF2" w:rsidRPr="007E1EAE" w:rsidRDefault="00841FF2" w:rsidP="00841FF2">
      <w:pPr>
        <w:pStyle w:val="Heading4"/>
      </w:pPr>
      <w:r w:rsidRPr="007E1EAE">
        <w:t>Grammar</w:t>
      </w:r>
    </w:p>
    <w:p w14:paraId="7BFD36A9" w14:textId="77777777" w:rsidR="00841FF2" w:rsidRPr="007E1EAE" w:rsidRDefault="00841FF2" w:rsidP="00841FF2">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A211CB" w14:textId="77777777" w:rsidTr="00841FF2">
        <w:trPr>
          <w:trHeight w:val="256"/>
        </w:trPr>
        <w:tc>
          <w:tcPr>
            <w:tcW w:w="9576" w:type="dxa"/>
            <w:shd w:val="clear" w:color="auto" w:fill="D9D9D9" w:themeFill="background1" w:themeFillShade="D9"/>
          </w:tcPr>
          <w:p w14:paraId="3C26F08C" w14:textId="77777777" w:rsidR="00841FF2" w:rsidRPr="007E1EAE" w:rsidRDefault="00841FF2" w:rsidP="00841FF2">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3CE70E24"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existing_type_name</w:t>
              </w:r>
            </w:hyperlink>
            <w:r w:rsidRPr="007E1EAE">
              <w:rPr>
                <w:rStyle w:val="CodeSnippet"/>
                <w:noProof/>
              </w:rPr>
              <w:t>&gt;</w:t>
            </w:r>
          </w:p>
          <w:p w14:paraId="07164868"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7CE482A3" w14:textId="77777777" w:rsidR="00841FF2" w:rsidRPr="007E1EAE" w:rsidRDefault="00841FF2" w:rsidP="00841FF2">
            <w:pPr>
              <w:rPr>
                <w:rStyle w:val="CodeSnippet"/>
                <w:noProof/>
              </w:rPr>
            </w:pPr>
            <w:r w:rsidRPr="007E1EAE">
              <w:rPr>
                <w:rStyle w:val="CodeSnippet"/>
                <w:noProof/>
              </w:rPr>
              <w:t xml:space="preserve">  metadata: </w:t>
            </w:r>
          </w:p>
          <w:p w14:paraId="6574A4A5" w14:textId="77777777" w:rsidR="00841FF2" w:rsidRPr="007E1EAE" w:rsidRDefault="00841FF2" w:rsidP="00841FF2">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6DD2A7A"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2DB370AC" w14:textId="77777777" w:rsidR="00841FF2" w:rsidRPr="001A0A40" w:rsidRDefault="00841FF2" w:rsidP="00841FF2">
            <w:pPr>
              <w:rPr>
                <w:rStyle w:val="CodeSnippet"/>
                <w:noProof/>
              </w:rPr>
            </w:pPr>
            <w:r w:rsidRPr="001A0A40">
              <w:rPr>
                <w:rStyle w:val="CodeSnippet"/>
                <w:noProof/>
              </w:rPr>
              <w:t xml:space="preserve">  constraints:</w:t>
            </w:r>
          </w:p>
          <w:p w14:paraId="57F654F8" w14:textId="77777777" w:rsidR="00841FF2" w:rsidRPr="001A0A40" w:rsidRDefault="00841FF2" w:rsidP="00841FF2">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02689C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01818A44" w14:textId="77777777" w:rsidR="00841FF2" w:rsidRPr="007E1EAE" w:rsidRDefault="00841FF2" w:rsidP="00841FF2">
            <w:pPr>
              <w:rPr>
                <w:rFonts w:ascii="Consolas" w:hAnsi="Consolas"/>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21917057"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38F8582" w14:textId="77777777" w:rsidR="00841FF2" w:rsidRPr="007E1EAE" w:rsidRDefault="00841FF2" w:rsidP="00841FF2">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401A625"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E4F8BB8" w14:textId="77777777" w:rsidR="00841FF2" w:rsidRPr="007E1EAE" w:rsidRDefault="00841FF2" w:rsidP="00841FF2">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6CAFE71C" w14:textId="77777777" w:rsidR="00841FF2" w:rsidRPr="007E1EAE" w:rsidRDefault="00841FF2" w:rsidP="00841FF2">
      <w:pPr>
        <w:pStyle w:val="ListBullet3"/>
      </w:pPr>
      <w:r w:rsidRPr="007E1EAE">
        <w:rPr>
          <w:rStyle w:val="CodeSnippetHighlight"/>
        </w:rPr>
        <w:t xml:space="preserve">existing_type_name: </w:t>
      </w:r>
      <w:r w:rsidRPr="007E1EAE">
        <w:t>represents the optional name of a valid TOSCA type this new Data Type would derive from.</w:t>
      </w:r>
    </w:p>
    <w:p w14:paraId="33421223" w14:textId="77777777" w:rsidR="00841FF2" w:rsidRPr="007E1EAE" w:rsidRDefault="00841FF2" w:rsidP="00841FF2">
      <w:pPr>
        <w:pStyle w:val="ListBullet3"/>
      </w:pPr>
      <w:r w:rsidRPr="007E1EAE">
        <w:rPr>
          <w:rStyle w:val="CodeSnippetHighlight"/>
        </w:rPr>
        <w:t>type_constraints</w:t>
      </w:r>
      <w:r w:rsidRPr="007E1EAE">
        <w:t xml:space="preserve">: represents the optional </w:t>
      </w:r>
      <w:r w:rsidRPr="007E1EAE">
        <w:rPr>
          <w:i/>
          <w:u w:val="single"/>
        </w:rPr>
        <w:t>sequenced</w:t>
      </w:r>
      <w:r w:rsidRPr="007E1EAE">
        <w:t xml:space="preserve"> list of one or more type-compatible </w:t>
      </w:r>
      <w:hyperlink w:anchor="DEFN_ELEMENT_CONSTRAINTS_CLAUSE" w:history="1">
        <w:r w:rsidRPr="007E1EAE">
          <w:rPr>
            <w:rStyle w:val="Hyperlink"/>
          </w:rPr>
          <w:t>constraint clauses</w:t>
        </w:r>
      </w:hyperlink>
      <w:r w:rsidRPr="007E1EAE">
        <w:t xml:space="preserve"> that restrict the Data Type.</w:t>
      </w:r>
    </w:p>
    <w:p w14:paraId="08BE910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one or more </w:t>
      </w:r>
      <w:hyperlink w:anchor="DEFN_ELEMENT_PROPERTY_DEFN" w:history="1">
        <w:r w:rsidRPr="007E1EAE">
          <w:rPr>
            <w:rStyle w:val="Hyperlink"/>
          </w:rPr>
          <w:t>property definitions</w:t>
        </w:r>
      </w:hyperlink>
      <w:r w:rsidRPr="007E1EAE">
        <w:t xml:space="preserve"> that provide the schema for the Data Type.</w:t>
      </w:r>
    </w:p>
    <w:p w14:paraId="11CE5186" w14:textId="77777777" w:rsidR="00841FF2" w:rsidRPr="007E1EAE" w:rsidRDefault="00841FF2" w:rsidP="00841FF2">
      <w:pPr>
        <w:pStyle w:val="Heading4"/>
      </w:pPr>
      <w:r w:rsidRPr="007E1EAE">
        <w:t>Additional Requirements</w:t>
      </w:r>
    </w:p>
    <w:p w14:paraId="331A39F4" w14:textId="77777777" w:rsidR="00841FF2" w:rsidRPr="007E1EAE" w:rsidRDefault="00841FF2" w:rsidP="00841FF2">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102E08EE" w14:textId="77777777" w:rsidR="00841FF2" w:rsidRPr="007E1EAE" w:rsidRDefault="00841FF2" w:rsidP="00841FF2">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1194A48" w14:textId="77777777" w:rsidR="00841FF2" w:rsidRPr="007E1EAE" w:rsidRDefault="00841FF2" w:rsidP="00841FF2">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5243925C" w14:textId="77777777" w:rsidR="00841FF2" w:rsidRPr="007E1EAE" w:rsidRDefault="00841FF2" w:rsidP="00841FF2">
      <w:pPr>
        <w:pStyle w:val="Heading4"/>
      </w:pPr>
      <w:r w:rsidRPr="007E1EAE">
        <w:t>Examples</w:t>
      </w:r>
    </w:p>
    <w:p w14:paraId="0552A3F9" w14:textId="77777777" w:rsidR="00841FF2" w:rsidRPr="007E1EAE" w:rsidRDefault="00841FF2" w:rsidP="00841FF2">
      <w:pPr>
        <w:spacing w:before="120" w:after="120"/>
      </w:pPr>
      <w:r w:rsidRPr="007E1EAE">
        <w:t>The following example represents a Data Type definition based upon an existing string type:</w:t>
      </w:r>
    </w:p>
    <w:p w14:paraId="4E69450C" w14:textId="77777777" w:rsidR="00841FF2" w:rsidRPr="007E1EAE" w:rsidRDefault="00841FF2" w:rsidP="00841FF2">
      <w:pPr>
        <w:pStyle w:val="Heading5"/>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D66C6BA" w14:textId="77777777" w:rsidTr="00841FF2">
        <w:trPr>
          <w:trHeight w:val="256"/>
        </w:trPr>
        <w:tc>
          <w:tcPr>
            <w:tcW w:w="9576" w:type="dxa"/>
            <w:shd w:val="clear" w:color="auto" w:fill="D9D9D9" w:themeFill="background1" w:themeFillShade="D9"/>
          </w:tcPr>
          <w:p w14:paraId="378AC30A" w14:textId="77777777" w:rsidR="00841FF2" w:rsidRPr="007E1EAE" w:rsidRDefault="00841FF2" w:rsidP="00841FF2">
            <w:pPr>
              <w:rPr>
                <w:rStyle w:val="CodeSnippet"/>
              </w:rPr>
            </w:pPr>
            <w:r w:rsidRPr="007E1EAE">
              <w:rPr>
                <w:rStyle w:val="CodeSnippet"/>
              </w:rPr>
              <w:t># define a new complex datatype</w:t>
            </w:r>
          </w:p>
          <w:p w14:paraId="61691CC4" w14:textId="77777777" w:rsidR="00841FF2" w:rsidRPr="007E1EAE" w:rsidRDefault="00841FF2" w:rsidP="00841FF2">
            <w:pPr>
              <w:rPr>
                <w:rStyle w:val="CodeSnippet"/>
              </w:rPr>
            </w:pPr>
            <w:r w:rsidRPr="007E1EAE">
              <w:rPr>
                <w:rStyle w:val="CodeSnippet"/>
              </w:rPr>
              <w:t>mytypes.phonenumber:</w:t>
            </w:r>
          </w:p>
          <w:p w14:paraId="188165A5" w14:textId="77777777" w:rsidR="00841FF2" w:rsidRPr="007E1EAE" w:rsidRDefault="00841FF2" w:rsidP="00841FF2">
            <w:pPr>
              <w:rPr>
                <w:rStyle w:val="CodeSnippet"/>
              </w:rPr>
            </w:pPr>
            <w:r w:rsidRPr="007E1EAE">
              <w:rPr>
                <w:rStyle w:val="CodeSnippet"/>
              </w:rPr>
              <w:t xml:space="preserve">  description: my phone number datatype</w:t>
            </w:r>
          </w:p>
          <w:p w14:paraId="372527A2" w14:textId="77777777" w:rsidR="00841FF2" w:rsidRPr="007E1EAE" w:rsidRDefault="00841FF2" w:rsidP="00841FF2">
            <w:pPr>
              <w:rPr>
                <w:rStyle w:val="CodeSnippet"/>
              </w:rPr>
            </w:pPr>
            <w:r w:rsidRPr="007E1EAE">
              <w:rPr>
                <w:rStyle w:val="CodeSnippet"/>
              </w:rPr>
              <w:t xml:space="preserve">  properties:</w:t>
            </w:r>
          </w:p>
          <w:p w14:paraId="276E50A3" w14:textId="77777777" w:rsidR="00841FF2" w:rsidRPr="007E1EAE" w:rsidRDefault="00841FF2" w:rsidP="00841FF2">
            <w:pPr>
              <w:rPr>
                <w:rStyle w:val="CodeSnippet"/>
              </w:rPr>
            </w:pPr>
            <w:r w:rsidRPr="007E1EAE">
              <w:rPr>
                <w:rStyle w:val="CodeSnippet"/>
              </w:rPr>
              <w:t xml:space="preserve">    countrycode:</w:t>
            </w:r>
          </w:p>
          <w:p w14:paraId="4E184E70" w14:textId="77777777" w:rsidR="00841FF2" w:rsidRPr="007E1EAE" w:rsidRDefault="00841FF2" w:rsidP="00841FF2">
            <w:pPr>
              <w:rPr>
                <w:rStyle w:val="CodeSnippet"/>
              </w:rPr>
            </w:pPr>
            <w:r w:rsidRPr="007E1EAE">
              <w:rPr>
                <w:rStyle w:val="CodeSnippet"/>
              </w:rPr>
              <w:t xml:space="preserve">      type: integer</w:t>
            </w:r>
          </w:p>
          <w:p w14:paraId="1585F4A2" w14:textId="77777777" w:rsidR="00841FF2" w:rsidRPr="007E1EAE" w:rsidRDefault="00841FF2" w:rsidP="00841FF2">
            <w:pPr>
              <w:rPr>
                <w:rStyle w:val="CodeSnippet"/>
              </w:rPr>
            </w:pPr>
            <w:r w:rsidRPr="007E1EAE">
              <w:rPr>
                <w:rStyle w:val="CodeSnippet"/>
              </w:rPr>
              <w:t xml:space="preserve">    areacode:</w:t>
            </w:r>
          </w:p>
          <w:p w14:paraId="4F06AB70" w14:textId="77777777" w:rsidR="00841FF2" w:rsidRPr="007E1EAE" w:rsidRDefault="00841FF2" w:rsidP="00841FF2">
            <w:pPr>
              <w:rPr>
                <w:rStyle w:val="CodeSnippet"/>
              </w:rPr>
            </w:pPr>
            <w:r w:rsidRPr="007E1EAE">
              <w:rPr>
                <w:rStyle w:val="CodeSnippet"/>
              </w:rPr>
              <w:t xml:space="preserve">      type: integer</w:t>
            </w:r>
          </w:p>
          <w:p w14:paraId="4DEBD78E" w14:textId="77777777" w:rsidR="00841FF2" w:rsidRPr="007E1EAE" w:rsidRDefault="00841FF2" w:rsidP="00841FF2">
            <w:pPr>
              <w:rPr>
                <w:rStyle w:val="CodeSnippet"/>
              </w:rPr>
            </w:pPr>
            <w:r w:rsidRPr="007E1EAE">
              <w:rPr>
                <w:rStyle w:val="CodeSnippet"/>
              </w:rPr>
              <w:t xml:space="preserve">    number:</w:t>
            </w:r>
          </w:p>
          <w:p w14:paraId="6BB943B1" w14:textId="77777777" w:rsidR="00841FF2" w:rsidRPr="007E1EAE" w:rsidRDefault="00841FF2" w:rsidP="00841FF2">
            <w:pPr>
              <w:rPr>
                <w:rStyle w:val="CodeSnippet"/>
              </w:rPr>
            </w:pPr>
            <w:r w:rsidRPr="007E1EAE">
              <w:rPr>
                <w:rStyle w:val="CodeSnippet"/>
              </w:rPr>
              <w:t xml:space="preserve">      type: integer</w:t>
            </w:r>
          </w:p>
        </w:tc>
      </w:tr>
    </w:tbl>
    <w:p w14:paraId="2AE296ED" w14:textId="77777777" w:rsidR="00841FF2" w:rsidRPr="007E1EAE" w:rsidRDefault="00841FF2" w:rsidP="00841FF2">
      <w:pPr>
        <w:pStyle w:val="Heading5"/>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DBA228D" w14:textId="77777777" w:rsidTr="00841FF2">
        <w:trPr>
          <w:trHeight w:val="256"/>
        </w:trPr>
        <w:tc>
          <w:tcPr>
            <w:tcW w:w="9576" w:type="dxa"/>
            <w:shd w:val="clear" w:color="auto" w:fill="D9D9D9" w:themeFill="background1" w:themeFillShade="D9"/>
          </w:tcPr>
          <w:p w14:paraId="51C4D544" w14:textId="77777777" w:rsidR="00841FF2" w:rsidRPr="007E1EAE" w:rsidRDefault="00841FF2" w:rsidP="00841FF2">
            <w:pPr>
              <w:rPr>
                <w:rStyle w:val="CodeSnippet"/>
              </w:rPr>
            </w:pPr>
            <w:r w:rsidRPr="007E1EAE">
              <w:rPr>
                <w:rStyle w:val="CodeSnippet"/>
              </w:rPr>
              <w:t># define a new datatype that derives from existing type and extends it</w:t>
            </w:r>
          </w:p>
          <w:p w14:paraId="07368360" w14:textId="77777777" w:rsidR="00841FF2" w:rsidRPr="007E1EAE" w:rsidRDefault="00841FF2" w:rsidP="00841FF2">
            <w:pPr>
              <w:rPr>
                <w:rStyle w:val="CodeSnippet"/>
              </w:rPr>
            </w:pPr>
            <w:r w:rsidRPr="007E1EAE">
              <w:rPr>
                <w:rStyle w:val="CodeSnippet"/>
              </w:rPr>
              <w:t>mytypes.phonenumber.extended:</w:t>
            </w:r>
          </w:p>
          <w:p w14:paraId="515A9C0B" w14:textId="77777777" w:rsidR="00841FF2" w:rsidRPr="007E1EAE" w:rsidRDefault="00841FF2" w:rsidP="00841FF2">
            <w:pPr>
              <w:rPr>
                <w:rStyle w:val="CodeSnippet"/>
              </w:rPr>
            </w:pPr>
            <w:r w:rsidRPr="007E1EAE">
              <w:rPr>
                <w:rStyle w:val="CodeSnippet"/>
              </w:rPr>
              <w:t xml:space="preserve">  derived_from: mytypes.phonenumber</w:t>
            </w:r>
          </w:p>
          <w:p w14:paraId="1C21253E" w14:textId="77777777" w:rsidR="00841FF2" w:rsidRPr="007E1EAE" w:rsidRDefault="00841FF2" w:rsidP="00841FF2">
            <w:pPr>
              <w:rPr>
                <w:rStyle w:val="CodeSnippet"/>
              </w:rPr>
            </w:pPr>
            <w:r w:rsidRPr="007E1EAE">
              <w:rPr>
                <w:rStyle w:val="CodeSnippet"/>
              </w:rPr>
              <w:lastRenderedPageBreak/>
              <w:t xml:space="preserve">  description: custom phone number type that extends the basic phonenumber type</w:t>
            </w:r>
          </w:p>
          <w:p w14:paraId="3E9E8DCC" w14:textId="77777777" w:rsidR="00841FF2" w:rsidRPr="007E1EAE" w:rsidRDefault="00841FF2" w:rsidP="00841FF2">
            <w:pPr>
              <w:rPr>
                <w:rStyle w:val="CodeSnippet"/>
              </w:rPr>
            </w:pPr>
            <w:r w:rsidRPr="007E1EAE">
              <w:rPr>
                <w:rStyle w:val="CodeSnippet"/>
              </w:rPr>
              <w:t xml:space="preserve">  properties:</w:t>
            </w:r>
          </w:p>
          <w:p w14:paraId="63B28F84" w14:textId="77777777" w:rsidR="00841FF2" w:rsidRPr="007E1EAE" w:rsidRDefault="00841FF2" w:rsidP="00841FF2">
            <w:pPr>
              <w:rPr>
                <w:rStyle w:val="CodeSnippet"/>
              </w:rPr>
            </w:pPr>
            <w:r w:rsidRPr="007E1EAE">
              <w:rPr>
                <w:rStyle w:val="CodeSnippet"/>
              </w:rPr>
              <w:t xml:space="preserve">    phone_description:</w:t>
            </w:r>
          </w:p>
          <w:p w14:paraId="5438B4EF" w14:textId="77777777" w:rsidR="00841FF2" w:rsidRPr="007E1EAE" w:rsidRDefault="00841FF2" w:rsidP="00841FF2">
            <w:pPr>
              <w:rPr>
                <w:rStyle w:val="CodeSnippet"/>
              </w:rPr>
            </w:pPr>
            <w:r w:rsidRPr="007E1EAE">
              <w:rPr>
                <w:rStyle w:val="CodeSnippet"/>
              </w:rPr>
              <w:t xml:space="preserve">      type: string</w:t>
            </w:r>
          </w:p>
          <w:p w14:paraId="1E8229F1" w14:textId="77777777" w:rsidR="00841FF2" w:rsidRPr="007E1EAE" w:rsidRDefault="00841FF2" w:rsidP="00841FF2">
            <w:pPr>
              <w:rPr>
                <w:rStyle w:val="CodeSnippet"/>
              </w:rPr>
            </w:pPr>
            <w:r w:rsidRPr="007E1EAE">
              <w:rPr>
                <w:rStyle w:val="CodeSnippet"/>
              </w:rPr>
              <w:t xml:space="preserve">      constraints:</w:t>
            </w:r>
          </w:p>
          <w:p w14:paraId="028FB25C" w14:textId="77777777" w:rsidR="00841FF2" w:rsidRPr="007E1EAE" w:rsidRDefault="00841FF2" w:rsidP="00841FF2">
            <w:pPr>
              <w:rPr>
                <w:rStyle w:val="CodeSnippet"/>
              </w:rPr>
            </w:pPr>
            <w:r w:rsidRPr="007E1EAE">
              <w:rPr>
                <w:rStyle w:val="CodeSnippet"/>
              </w:rPr>
              <w:t xml:space="preserve">        - max_length: 128</w:t>
            </w:r>
          </w:p>
        </w:tc>
      </w:tr>
    </w:tbl>
    <w:p w14:paraId="48CC5EBB" w14:textId="77777777" w:rsidR="00841FF2" w:rsidRPr="007E1EAE" w:rsidRDefault="00841FF2" w:rsidP="00841FF2">
      <w:pPr>
        <w:pStyle w:val="Heading3"/>
      </w:pPr>
      <w:bookmarkStart w:id="761" w:name="_Toc454457759"/>
      <w:bookmarkStart w:id="762" w:name="_Toc454458558"/>
      <w:bookmarkStart w:id="763" w:name="DEFN_ENTITY_CAPABILITY_TYPE"/>
      <w:r w:rsidRPr="007E1EAE">
        <w:lastRenderedPageBreak/>
        <w:t>Capability Type</w:t>
      </w:r>
      <w:bookmarkEnd w:id="761"/>
      <w:bookmarkEnd w:id="762"/>
      <w:r w:rsidRPr="007E1EAE">
        <w:t xml:space="preserve"> </w:t>
      </w:r>
    </w:p>
    <w:bookmarkEnd w:id="763"/>
    <w:p w14:paraId="635AFECD" w14:textId="77777777" w:rsidR="00841FF2" w:rsidRPr="007E1EAE" w:rsidRDefault="00841FF2" w:rsidP="00841FF2">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34EDFAA1" w14:textId="77777777" w:rsidR="00841FF2" w:rsidRPr="007E1EAE" w:rsidRDefault="00841FF2" w:rsidP="00841FF2">
      <w:pPr>
        <w:pStyle w:val="Heading4"/>
      </w:pPr>
      <w:r w:rsidRPr="007E1EAE">
        <w:t>Keynames</w:t>
      </w:r>
    </w:p>
    <w:p w14:paraId="28B4CB81" w14:textId="69F759CA" w:rsidR="00841FF2" w:rsidRPr="007E1EAE" w:rsidRDefault="00841FF2" w:rsidP="00841FF2">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3AEFE59C" w14:textId="77777777" w:rsidR="00841FF2" w:rsidRPr="007E1EAE" w:rsidRDefault="00841FF2" w:rsidP="00841FF2">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841FF2" w:rsidRPr="007E1EAE" w14:paraId="593EFAC0" w14:textId="77777777" w:rsidTr="00841FF2">
        <w:trPr>
          <w:cantSplit/>
          <w:tblHeader/>
        </w:trPr>
        <w:tc>
          <w:tcPr>
            <w:tcW w:w="867" w:type="pct"/>
            <w:shd w:val="clear" w:color="auto" w:fill="D9D9D9"/>
          </w:tcPr>
          <w:p w14:paraId="20487208" w14:textId="77777777" w:rsidR="00841FF2" w:rsidRPr="007E1EAE" w:rsidRDefault="00841FF2" w:rsidP="00841FF2">
            <w:pPr>
              <w:pStyle w:val="TableText-Heading"/>
            </w:pPr>
            <w:r w:rsidRPr="007E1EAE">
              <w:t>Keyname</w:t>
            </w:r>
          </w:p>
        </w:tc>
        <w:tc>
          <w:tcPr>
            <w:tcW w:w="535" w:type="pct"/>
            <w:shd w:val="clear" w:color="auto" w:fill="D9D9D9"/>
          </w:tcPr>
          <w:p w14:paraId="164B6703" w14:textId="77777777" w:rsidR="00841FF2" w:rsidRPr="007E1EAE" w:rsidRDefault="00841FF2" w:rsidP="00841FF2">
            <w:pPr>
              <w:pStyle w:val="TableText-Heading"/>
            </w:pPr>
            <w:r w:rsidRPr="007E1EAE">
              <w:t>Required</w:t>
            </w:r>
          </w:p>
        </w:tc>
        <w:tc>
          <w:tcPr>
            <w:tcW w:w="801" w:type="pct"/>
            <w:shd w:val="clear" w:color="auto" w:fill="D9D9D9"/>
          </w:tcPr>
          <w:p w14:paraId="65BBAA37" w14:textId="77777777" w:rsidR="00841FF2" w:rsidRPr="007E1EAE" w:rsidRDefault="00841FF2" w:rsidP="00841FF2">
            <w:pPr>
              <w:pStyle w:val="TableText-Heading"/>
            </w:pPr>
            <w:r w:rsidRPr="007E1EAE">
              <w:t>Type</w:t>
            </w:r>
          </w:p>
        </w:tc>
        <w:tc>
          <w:tcPr>
            <w:tcW w:w="2798" w:type="pct"/>
            <w:shd w:val="clear" w:color="auto" w:fill="D9D9D9"/>
          </w:tcPr>
          <w:p w14:paraId="6B7DEECC" w14:textId="77777777" w:rsidR="00841FF2" w:rsidRPr="007E1EAE" w:rsidRDefault="00841FF2" w:rsidP="00841FF2">
            <w:pPr>
              <w:pStyle w:val="TableText-Heading"/>
            </w:pPr>
            <w:r w:rsidRPr="007E1EAE">
              <w:t>Description</w:t>
            </w:r>
          </w:p>
        </w:tc>
      </w:tr>
      <w:tr w:rsidR="00841FF2" w:rsidRPr="00D84861" w14:paraId="1A25C7BE" w14:textId="77777777" w:rsidTr="00841FF2">
        <w:trPr>
          <w:cantSplit/>
        </w:trPr>
        <w:tc>
          <w:tcPr>
            <w:tcW w:w="867" w:type="pct"/>
            <w:shd w:val="clear" w:color="auto" w:fill="FFFFFF"/>
          </w:tcPr>
          <w:p w14:paraId="60266E4A"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3D620538" w14:textId="77777777" w:rsidR="00841FF2" w:rsidRPr="007E1EAE" w:rsidRDefault="00841FF2" w:rsidP="00841FF2">
            <w:pPr>
              <w:pStyle w:val="TableText"/>
            </w:pPr>
            <w:r w:rsidRPr="007E1EAE">
              <w:t>no</w:t>
            </w:r>
          </w:p>
        </w:tc>
        <w:tc>
          <w:tcPr>
            <w:tcW w:w="801" w:type="pct"/>
            <w:shd w:val="clear" w:color="auto" w:fill="FFFFFF"/>
          </w:tcPr>
          <w:p w14:paraId="746F043E" w14:textId="77777777" w:rsidR="00841FF2" w:rsidRPr="007E1EAE" w:rsidRDefault="00841FF2" w:rsidP="00841FF2">
            <w:pPr>
              <w:pStyle w:val="TableText"/>
            </w:pPr>
            <w:r w:rsidRPr="007E1EAE">
              <w:t>list of</w:t>
            </w:r>
            <w:r w:rsidRPr="007E1EAE">
              <w:br/>
            </w:r>
            <w:hyperlink w:anchor="DEFN_ELEMENT_PROPERTY_DEFN" w:history="1">
              <w:r w:rsidRPr="007E1EAE">
                <w:rPr>
                  <w:rStyle w:val="Hyperlink"/>
                </w:rPr>
                <w:t>property definitions</w:t>
              </w:r>
            </w:hyperlink>
          </w:p>
        </w:tc>
        <w:tc>
          <w:tcPr>
            <w:tcW w:w="2798" w:type="pct"/>
            <w:shd w:val="clear" w:color="auto" w:fill="FFFFFF"/>
          </w:tcPr>
          <w:p w14:paraId="6202A2A0" w14:textId="77777777" w:rsidR="00841FF2" w:rsidRPr="007E1EAE" w:rsidRDefault="00841FF2" w:rsidP="00841FF2">
            <w:pPr>
              <w:pStyle w:val="TableText"/>
            </w:pPr>
            <w:r w:rsidRPr="007E1EAE">
              <w:t>An optional list of property definitions for the Capability Type.</w:t>
            </w:r>
          </w:p>
        </w:tc>
      </w:tr>
      <w:tr w:rsidR="00841FF2" w:rsidRPr="00D84861" w14:paraId="700EEAA6" w14:textId="77777777" w:rsidTr="00841FF2">
        <w:trPr>
          <w:cantSplit/>
        </w:trPr>
        <w:tc>
          <w:tcPr>
            <w:tcW w:w="867" w:type="pct"/>
            <w:shd w:val="clear" w:color="auto" w:fill="FFFFFF"/>
          </w:tcPr>
          <w:p w14:paraId="366C81EA"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7BC0C931" w14:textId="77777777" w:rsidR="00841FF2" w:rsidRPr="007E1EAE" w:rsidRDefault="00841FF2" w:rsidP="00841FF2">
            <w:pPr>
              <w:pStyle w:val="TableText"/>
            </w:pPr>
            <w:r w:rsidRPr="007E1EAE">
              <w:t>no</w:t>
            </w:r>
          </w:p>
        </w:tc>
        <w:tc>
          <w:tcPr>
            <w:tcW w:w="801" w:type="pct"/>
            <w:shd w:val="clear" w:color="auto" w:fill="FFFFFF"/>
          </w:tcPr>
          <w:p w14:paraId="2DF35F2D" w14:textId="77777777" w:rsidR="00841FF2" w:rsidRPr="007E1EAE" w:rsidRDefault="00841FF2" w:rsidP="00841FF2">
            <w:pPr>
              <w:pStyle w:val="TableText"/>
            </w:pPr>
            <w:r w:rsidRPr="007E1EAE">
              <w:t>list of</w:t>
            </w:r>
          </w:p>
          <w:p w14:paraId="6C971D48" w14:textId="77777777" w:rsidR="00841FF2" w:rsidRPr="007E1EAE" w:rsidRDefault="006F07B6" w:rsidP="00841FF2">
            <w:pPr>
              <w:pStyle w:val="TableText"/>
            </w:pPr>
            <w:hyperlink w:anchor="DEFN_ELEMENT_ATTRIBUTE_DEFN" w:history="1">
              <w:r w:rsidR="00841FF2" w:rsidRPr="007E1EAE">
                <w:rPr>
                  <w:rStyle w:val="Hyperlink"/>
                </w:rPr>
                <w:t>attribute definitions</w:t>
              </w:r>
            </w:hyperlink>
          </w:p>
        </w:tc>
        <w:tc>
          <w:tcPr>
            <w:tcW w:w="2798" w:type="pct"/>
            <w:shd w:val="clear" w:color="auto" w:fill="FFFFFF"/>
          </w:tcPr>
          <w:p w14:paraId="7C4B4E7C" w14:textId="77777777" w:rsidR="00841FF2" w:rsidRPr="007E1EAE" w:rsidRDefault="00841FF2" w:rsidP="00841FF2">
            <w:pPr>
              <w:pStyle w:val="TableText"/>
            </w:pPr>
            <w:r w:rsidRPr="007E1EAE">
              <w:t>An optional list of attribute definitions for the Capability Type.</w:t>
            </w:r>
          </w:p>
        </w:tc>
      </w:tr>
      <w:tr w:rsidR="00841FF2" w:rsidRPr="00D84861" w14:paraId="7C29CF92" w14:textId="77777777" w:rsidTr="00841FF2">
        <w:trPr>
          <w:cantSplit/>
        </w:trPr>
        <w:tc>
          <w:tcPr>
            <w:tcW w:w="867" w:type="pct"/>
            <w:shd w:val="clear" w:color="auto" w:fill="FFFFFF"/>
          </w:tcPr>
          <w:p w14:paraId="074CC909" w14:textId="77777777" w:rsidR="00841FF2" w:rsidRPr="007E1EAE" w:rsidRDefault="00841FF2" w:rsidP="00841FF2">
            <w:pPr>
              <w:pStyle w:val="TableText"/>
              <w:rPr>
                <w:noProof/>
              </w:rPr>
            </w:pPr>
            <w:r w:rsidRPr="007E1EAE">
              <w:rPr>
                <w:rFonts w:cstheme="minorHAnsi"/>
                <w:noProof/>
              </w:rPr>
              <w:t>valid_source_types</w:t>
            </w:r>
          </w:p>
        </w:tc>
        <w:tc>
          <w:tcPr>
            <w:tcW w:w="535" w:type="pct"/>
            <w:shd w:val="clear" w:color="auto" w:fill="FFFFFF"/>
          </w:tcPr>
          <w:p w14:paraId="27C912F2" w14:textId="77777777" w:rsidR="00841FF2" w:rsidRPr="007E1EAE" w:rsidRDefault="00841FF2" w:rsidP="00841FF2">
            <w:pPr>
              <w:pStyle w:val="TableText"/>
              <w:rPr>
                <w:rFonts w:cstheme="minorHAnsi"/>
              </w:rPr>
            </w:pPr>
            <w:r w:rsidRPr="007E1EAE">
              <w:rPr>
                <w:rFonts w:cstheme="minorHAnsi"/>
              </w:rPr>
              <w:t>no</w:t>
            </w:r>
          </w:p>
        </w:tc>
        <w:tc>
          <w:tcPr>
            <w:tcW w:w="801" w:type="pct"/>
            <w:shd w:val="clear" w:color="auto" w:fill="FFFFFF"/>
          </w:tcPr>
          <w:p w14:paraId="67E89BFD" w14:textId="77777777" w:rsidR="00841FF2" w:rsidRPr="007E1EAE" w:rsidRDefault="006F07B6" w:rsidP="00841FF2">
            <w:pPr>
              <w:pStyle w:val="TableText"/>
            </w:pPr>
            <w:hyperlink w:anchor="DEFN_ENTITY_NODE_TYPE" w:history="1">
              <w:r w:rsidR="00841FF2" w:rsidRPr="007E1EAE">
                <w:rPr>
                  <w:rStyle w:val="Hyperlink"/>
                  <w:rFonts w:cstheme="minorHAnsi"/>
                </w:rPr>
                <w:t>string</w:t>
              </w:r>
            </w:hyperlink>
            <w:r w:rsidR="00841FF2" w:rsidRPr="007E1EAE">
              <w:rPr>
                <w:rFonts w:cstheme="minorHAnsi"/>
              </w:rPr>
              <w:t>[]</w:t>
            </w:r>
          </w:p>
        </w:tc>
        <w:tc>
          <w:tcPr>
            <w:tcW w:w="2798" w:type="pct"/>
            <w:shd w:val="clear" w:color="auto" w:fill="FFFFFF"/>
          </w:tcPr>
          <w:p w14:paraId="61B51D16" w14:textId="77777777" w:rsidR="00841FF2" w:rsidRPr="007E1EAE" w:rsidRDefault="00841FF2" w:rsidP="00841FF2">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6B0D1A88" w14:textId="77777777" w:rsidR="00841FF2" w:rsidRPr="007E1EAE" w:rsidRDefault="00841FF2" w:rsidP="00841FF2">
      <w:pPr>
        <w:pStyle w:val="Heading4"/>
      </w:pPr>
      <w:r w:rsidRPr="007E1EAE">
        <w:t>Grammar</w:t>
      </w:r>
    </w:p>
    <w:p w14:paraId="70BFD567" w14:textId="77777777" w:rsidR="00841FF2" w:rsidRPr="007E1EAE" w:rsidRDefault="00841FF2" w:rsidP="00841FF2">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2D7343E" w14:textId="77777777" w:rsidTr="00841FF2">
        <w:tc>
          <w:tcPr>
            <w:tcW w:w="9576" w:type="dxa"/>
            <w:shd w:val="clear" w:color="auto" w:fill="D9D9D9" w:themeFill="background1" w:themeFillShade="D9"/>
          </w:tcPr>
          <w:p w14:paraId="0A6AD652"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3FACABA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5E430C46"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3AC00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1E4D9C0" w14:textId="77777777" w:rsidR="00841FF2" w:rsidRPr="007E1EAE" w:rsidRDefault="00841FF2" w:rsidP="00841FF2">
            <w:pPr>
              <w:rPr>
                <w:rStyle w:val="CodeSnippet"/>
                <w:noProof/>
              </w:rPr>
            </w:pPr>
            <w:r w:rsidRPr="007E1EAE">
              <w:rPr>
                <w:rStyle w:val="CodeSnippet"/>
                <w:noProof/>
              </w:rPr>
              <w:t xml:space="preserve">  properties:</w:t>
            </w:r>
          </w:p>
          <w:p w14:paraId="2382907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62ECE66B" w14:textId="77777777" w:rsidR="00841FF2" w:rsidRPr="007E1EAE" w:rsidRDefault="00841FF2" w:rsidP="00841FF2">
            <w:pPr>
              <w:rPr>
                <w:rStyle w:val="CodeSnippet"/>
                <w:noProof/>
              </w:rPr>
            </w:pPr>
            <w:r w:rsidRPr="007E1EAE">
              <w:rPr>
                <w:rStyle w:val="CodeSnippet"/>
                <w:noProof/>
              </w:rPr>
              <w:t xml:space="preserve">  attributes:</w:t>
            </w:r>
          </w:p>
          <w:p w14:paraId="355071C3"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6A2905FA" w14:textId="77777777" w:rsidR="00841FF2" w:rsidRPr="007E1EAE" w:rsidRDefault="00841FF2" w:rsidP="00841FF2">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54FC01FE" w14:textId="77777777" w:rsidR="00841FF2" w:rsidRPr="007E1EAE" w:rsidRDefault="00841FF2" w:rsidP="00841FF2">
      <w:pPr>
        <w:pStyle w:val="NormalaroundTable"/>
      </w:pPr>
      <w:r w:rsidRPr="007E1EAE">
        <w:t>In the above grammar, the pseudo values that appear in angle brackets have the following meaning:</w:t>
      </w:r>
    </w:p>
    <w:p w14:paraId="62E55473" w14:textId="77777777" w:rsidR="00841FF2" w:rsidRPr="007E1EAE" w:rsidRDefault="00841FF2" w:rsidP="00971CED">
      <w:pPr>
        <w:pStyle w:val="ListParagraph"/>
        <w:numPr>
          <w:ilvl w:val="0"/>
          <w:numId w:val="21"/>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12E59E31" w14:textId="77777777" w:rsidR="00841FF2" w:rsidRPr="007E1EAE" w:rsidRDefault="00841FF2" w:rsidP="00971CED">
      <w:pPr>
        <w:pStyle w:val="ListParagraph"/>
        <w:numPr>
          <w:ilvl w:val="0"/>
          <w:numId w:val="19"/>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0DF26C2F" w14:textId="77777777" w:rsidR="00841FF2" w:rsidRPr="007E1EAE" w:rsidRDefault="00841FF2" w:rsidP="00971CED">
      <w:pPr>
        <w:pStyle w:val="ListParagraph"/>
        <w:numPr>
          <w:ilvl w:val="0"/>
          <w:numId w:val="19"/>
        </w:numPr>
      </w:pPr>
      <w:r w:rsidRPr="007E1EAE">
        <w:rPr>
          <w:rStyle w:val="CodeSnippetHighlight"/>
        </w:rPr>
        <w:lastRenderedPageBreak/>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282D0B43" w14:textId="77777777" w:rsidR="00841FF2" w:rsidRPr="007E1EAE" w:rsidRDefault="00841FF2" w:rsidP="00971CED">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6315C80E"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an optional list of </w:t>
      </w:r>
      <w:hyperlink w:anchor="DEFN_ELEMENT_PROPERTY_DEFN" w:history="1">
        <w:r w:rsidRPr="007E1EAE">
          <w:rPr>
            <w:rStyle w:val="Hyperlink"/>
          </w:rPr>
          <w:t>property definitions</w:t>
        </w:r>
      </w:hyperlink>
      <w:r w:rsidRPr="007E1EAE">
        <w:t xml:space="preserve"> that the Capability type exports.</w:t>
      </w:r>
    </w:p>
    <w:p w14:paraId="55A89C33" w14:textId="77777777" w:rsidR="00841FF2" w:rsidRPr="007E1EAE" w:rsidRDefault="00841FF2" w:rsidP="00971CED">
      <w:pPr>
        <w:pStyle w:val="ListParagraph"/>
        <w:numPr>
          <w:ilvl w:val="0"/>
          <w:numId w:val="21"/>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Type.</w:t>
      </w:r>
    </w:p>
    <w:p w14:paraId="407D2592" w14:textId="77777777" w:rsidR="00841FF2" w:rsidRPr="007E1EAE" w:rsidRDefault="00841FF2" w:rsidP="00971CED">
      <w:pPr>
        <w:pStyle w:val="ListParagraph"/>
        <w:numPr>
          <w:ilvl w:val="0"/>
          <w:numId w:val="21"/>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1C17321A"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2AA500" w14:textId="77777777" w:rsidTr="00841FF2">
        <w:tc>
          <w:tcPr>
            <w:tcW w:w="9576" w:type="dxa"/>
            <w:shd w:val="clear" w:color="auto" w:fill="D9D9D9" w:themeFill="background1" w:themeFillShade="D9"/>
          </w:tcPr>
          <w:p w14:paraId="40E9BDAD" w14:textId="77777777" w:rsidR="00841FF2" w:rsidRPr="007E1EAE" w:rsidRDefault="00841FF2" w:rsidP="00841FF2">
            <w:pPr>
              <w:rPr>
                <w:rStyle w:val="CodeSnippet"/>
                <w:noProof/>
              </w:rPr>
            </w:pPr>
            <w:r w:rsidRPr="007E1EAE">
              <w:rPr>
                <w:rStyle w:val="CodeSnippet"/>
                <w:noProof/>
              </w:rPr>
              <w:t>mycompany.mytypes.myapplication.MyFeature:</w:t>
            </w:r>
          </w:p>
          <w:p w14:paraId="621E7275" w14:textId="77777777" w:rsidR="00841FF2" w:rsidRPr="007E1EAE" w:rsidRDefault="00841FF2" w:rsidP="00841FF2">
            <w:pPr>
              <w:rPr>
                <w:rStyle w:val="CodeSnippet"/>
                <w:noProof/>
              </w:rPr>
            </w:pPr>
            <w:r w:rsidRPr="007E1EAE">
              <w:rPr>
                <w:rStyle w:val="CodeSnippet"/>
                <w:noProof/>
              </w:rPr>
              <w:t xml:space="preserve">  derived_from: tosca.capabilities.Root</w:t>
            </w:r>
          </w:p>
          <w:p w14:paraId="4519DFD3" w14:textId="77777777" w:rsidR="00841FF2" w:rsidRPr="007E1EAE" w:rsidRDefault="00841FF2" w:rsidP="00841FF2">
            <w:pPr>
              <w:rPr>
                <w:rStyle w:val="CodeSnippet"/>
                <w:noProof/>
              </w:rPr>
            </w:pPr>
            <w:r w:rsidRPr="007E1EAE">
              <w:rPr>
                <w:rStyle w:val="CodeSnippet"/>
                <w:noProof/>
              </w:rPr>
              <w:t xml:space="preserve">  description: a custom feature of my company’s application</w:t>
            </w:r>
          </w:p>
          <w:p w14:paraId="0CAC7C05" w14:textId="77777777" w:rsidR="00841FF2" w:rsidRPr="007E1EAE" w:rsidRDefault="00841FF2" w:rsidP="00841FF2">
            <w:pPr>
              <w:rPr>
                <w:rStyle w:val="CodeSnippet"/>
                <w:noProof/>
              </w:rPr>
            </w:pPr>
            <w:r w:rsidRPr="007E1EAE">
              <w:rPr>
                <w:rStyle w:val="CodeSnippet"/>
                <w:noProof/>
              </w:rPr>
              <w:t xml:space="preserve">  properties:</w:t>
            </w:r>
          </w:p>
          <w:p w14:paraId="501E818A" w14:textId="77777777" w:rsidR="00841FF2" w:rsidRPr="007E1EAE" w:rsidRDefault="00841FF2" w:rsidP="00841FF2">
            <w:pPr>
              <w:rPr>
                <w:rStyle w:val="CodeSnippet"/>
                <w:noProof/>
              </w:rPr>
            </w:pPr>
            <w:r w:rsidRPr="007E1EAE">
              <w:rPr>
                <w:rStyle w:val="CodeSnippet"/>
                <w:noProof/>
              </w:rPr>
              <w:t xml:space="preserve">    my_feature_setting:</w:t>
            </w:r>
          </w:p>
          <w:p w14:paraId="3D5C6E0A" w14:textId="77777777" w:rsidR="00841FF2" w:rsidRPr="007E1EAE" w:rsidRDefault="00841FF2" w:rsidP="00841FF2">
            <w:pPr>
              <w:rPr>
                <w:rStyle w:val="CodeSnippet"/>
                <w:noProof/>
              </w:rPr>
            </w:pPr>
            <w:r w:rsidRPr="007E1EAE">
              <w:rPr>
                <w:rStyle w:val="CodeSnippet"/>
                <w:noProof/>
              </w:rPr>
              <w:t xml:space="preserve">      type: string</w:t>
            </w:r>
          </w:p>
          <w:p w14:paraId="1DF6467C" w14:textId="77777777" w:rsidR="00841FF2" w:rsidRPr="007E1EAE" w:rsidRDefault="00841FF2" w:rsidP="00841FF2">
            <w:pPr>
              <w:rPr>
                <w:rStyle w:val="CodeSnippet"/>
                <w:noProof/>
              </w:rPr>
            </w:pPr>
            <w:r w:rsidRPr="007E1EAE">
              <w:rPr>
                <w:rStyle w:val="CodeSnippet"/>
                <w:noProof/>
              </w:rPr>
              <w:t xml:space="preserve">    my_feature_value:</w:t>
            </w:r>
          </w:p>
          <w:p w14:paraId="0BFAB627" w14:textId="77777777" w:rsidR="00841FF2" w:rsidRPr="007E1EAE" w:rsidRDefault="00841FF2" w:rsidP="00841FF2">
            <w:pPr>
              <w:rPr>
                <w:rStyle w:val="CodeSnippet"/>
              </w:rPr>
            </w:pPr>
            <w:r w:rsidRPr="007E1EAE">
              <w:rPr>
                <w:rStyle w:val="CodeSnippet"/>
                <w:noProof/>
              </w:rPr>
              <w:t xml:space="preserve">      type: integer</w:t>
            </w:r>
          </w:p>
        </w:tc>
      </w:tr>
    </w:tbl>
    <w:p w14:paraId="7B08B8A1" w14:textId="77777777" w:rsidR="00841FF2" w:rsidRPr="007E1EAE" w:rsidRDefault="00841FF2" w:rsidP="00841FF2">
      <w:pPr>
        <w:pStyle w:val="Heading3"/>
      </w:pPr>
      <w:bookmarkStart w:id="764" w:name="_Toc454457760"/>
      <w:bookmarkStart w:id="765" w:name="_Toc454458559"/>
      <w:r w:rsidRPr="007E1EAE">
        <w:t>Requirement Type</w:t>
      </w:r>
      <w:bookmarkEnd w:id="764"/>
      <w:bookmarkEnd w:id="765"/>
      <w:r w:rsidRPr="007E1EAE">
        <w:t xml:space="preserve"> </w:t>
      </w:r>
    </w:p>
    <w:p w14:paraId="189FEB35" w14:textId="77777777" w:rsidR="00841FF2" w:rsidRPr="007E1EAE" w:rsidRDefault="00841FF2" w:rsidP="00841FF2">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A0F0753" w14:textId="77777777" w:rsidR="00841FF2" w:rsidRPr="007E1EAE" w:rsidRDefault="00841FF2" w:rsidP="00841FF2">
      <w:r w:rsidRPr="007E1EAE">
        <w:t>Currently, there are no use cases in this TOSCA Simple Profile in YAML specification that utilize an independently defined Requirement Type.  This is a desired effect as part of the simplification of the TOSCA v1.0 specification.</w:t>
      </w:r>
    </w:p>
    <w:p w14:paraId="3D98E866" w14:textId="77777777" w:rsidR="00841FF2" w:rsidRPr="007E1EAE" w:rsidRDefault="00841FF2" w:rsidP="00841FF2">
      <w:pPr>
        <w:pStyle w:val="Heading3"/>
      </w:pPr>
      <w:bookmarkStart w:id="766" w:name="_Toc454457761"/>
      <w:bookmarkStart w:id="767" w:name="_Toc454458560"/>
      <w:bookmarkStart w:id="768" w:name="DEFN_ENTITY_NODE_TYPE"/>
      <w:r w:rsidRPr="007E1EAE">
        <w:t>Node Type</w:t>
      </w:r>
      <w:bookmarkEnd w:id="766"/>
      <w:bookmarkEnd w:id="767"/>
    </w:p>
    <w:bookmarkEnd w:id="768"/>
    <w:p w14:paraId="2E186474" w14:textId="77777777" w:rsidR="00841FF2" w:rsidRPr="007E1EAE" w:rsidRDefault="00841FF2" w:rsidP="00841FF2">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78D26FFB" w14:textId="77777777" w:rsidR="00841FF2" w:rsidRPr="007E1EAE" w:rsidRDefault="00841FF2" w:rsidP="00841FF2">
      <w:pPr>
        <w:pStyle w:val="Heading4"/>
      </w:pPr>
      <w:r w:rsidRPr="007E1EAE">
        <w:t>Keynames</w:t>
      </w:r>
    </w:p>
    <w:p w14:paraId="3C1EF914" w14:textId="1D455B31" w:rsidR="00841FF2" w:rsidRPr="007E1EAE" w:rsidRDefault="00841FF2" w:rsidP="00841FF2">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0B4648B7" w14:textId="77777777" w:rsidR="00841FF2" w:rsidRPr="007E1EAE" w:rsidRDefault="00841FF2" w:rsidP="00841FF2">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841FF2" w:rsidRPr="007E1EAE" w14:paraId="036546BE" w14:textId="77777777" w:rsidTr="00841FF2">
        <w:trPr>
          <w:cantSplit/>
          <w:tblHeader/>
        </w:trPr>
        <w:tc>
          <w:tcPr>
            <w:tcW w:w="650" w:type="pct"/>
            <w:shd w:val="clear" w:color="auto" w:fill="D9D9D9"/>
          </w:tcPr>
          <w:p w14:paraId="22603CCB" w14:textId="77777777" w:rsidR="00841FF2" w:rsidRPr="007E1EAE" w:rsidRDefault="00841FF2" w:rsidP="00841FF2">
            <w:pPr>
              <w:pStyle w:val="TableText-Heading"/>
            </w:pPr>
            <w:r w:rsidRPr="007E1EAE">
              <w:t>Keyname</w:t>
            </w:r>
          </w:p>
        </w:tc>
        <w:tc>
          <w:tcPr>
            <w:tcW w:w="535" w:type="pct"/>
            <w:shd w:val="clear" w:color="auto" w:fill="D9D9D9"/>
          </w:tcPr>
          <w:p w14:paraId="610906F2" w14:textId="77777777" w:rsidR="00841FF2" w:rsidRPr="007E1EAE" w:rsidRDefault="00841FF2" w:rsidP="00841FF2">
            <w:pPr>
              <w:pStyle w:val="TableText-Heading"/>
            </w:pPr>
            <w:r w:rsidRPr="007E1EAE">
              <w:t>Required</w:t>
            </w:r>
          </w:p>
        </w:tc>
        <w:tc>
          <w:tcPr>
            <w:tcW w:w="949" w:type="pct"/>
            <w:shd w:val="clear" w:color="auto" w:fill="D9D9D9"/>
          </w:tcPr>
          <w:p w14:paraId="325C4B88" w14:textId="77777777" w:rsidR="00841FF2" w:rsidRPr="007E1EAE" w:rsidRDefault="00841FF2" w:rsidP="00841FF2">
            <w:pPr>
              <w:pStyle w:val="TableText-Heading"/>
            </w:pPr>
            <w:r w:rsidRPr="007E1EAE">
              <w:t>Type</w:t>
            </w:r>
          </w:p>
        </w:tc>
        <w:tc>
          <w:tcPr>
            <w:tcW w:w="2866" w:type="pct"/>
            <w:shd w:val="clear" w:color="auto" w:fill="D9D9D9"/>
          </w:tcPr>
          <w:p w14:paraId="19CA5D2D" w14:textId="77777777" w:rsidR="00841FF2" w:rsidRPr="007E1EAE" w:rsidRDefault="00841FF2" w:rsidP="00841FF2">
            <w:pPr>
              <w:pStyle w:val="TableText-Heading"/>
            </w:pPr>
            <w:r w:rsidRPr="007E1EAE">
              <w:t>Description</w:t>
            </w:r>
          </w:p>
        </w:tc>
      </w:tr>
      <w:tr w:rsidR="00841FF2" w:rsidRPr="00D84861" w14:paraId="66038F68" w14:textId="77777777" w:rsidTr="00841FF2">
        <w:trPr>
          <w:cantSplit/>
        </w:trPr>
        <w:tc>
          <w:tcPr>
            <w:tcW w:w="650" w:type="pct"/>
            <w:shd w:val="clear" w:color="auto" w:fill="FFFFFF"/>
          </w:tcPr>
          <w:p w14:paraId="5F578DC3"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3CE64828" w14:textId="77777777" w:rsidR="00841FF2" w:rsidRPr="007E1EAE" w:rsidRDefault="00841FF2" w:rsidP="00841FF2">
            <w:pPr>
              <w:pStyle w:val="TableText"/>
            </w:pPr>
            <w:r w:rsidRPr="007E1EAE">
              <w:t>no</w:t>
            </w:r>
          </w:p>
        </w:tc>
        <w:tc>
          <w:tcPr>
            <w:tcW w:w="949" w:type="pct"/>
            <w:shd w:val="clear" w:color="auto" w:fill="FFFFFF"/>
          </w:tcPr>
          <w:p w14:paraId="696B09F5" w14:textId="77777777" w:rsidR="00841FF2" w:rsidRPr="007E1EAE" w:rsidRDefault="00841FF2" w:rsidP="00841FF2">
            <w:pPr>
              <w:pStyle w:val="TableText"/>
            </w:pPr>
            <w:r w:rsidRPr="007E1EAE">
              <w:t>list of</w:t>
            </w:r>
          </w:p>
          <w:p w14:paraId="4A69FDA1" w14:textId="77777777" w:rsidR="00841FF2" w:rsidRPr="007E1EAE" w:rsidRDefault="006F07B6" w:rsidP="00841FF2">
            <w:pPr>
              <w:pStyle w:val="TableText"/>
            </w:pPr>
            <w:hyperlink w:anchor="DEFN_ELEMENT_ATTRIBUTE_DEFN" w:history="1">
              <w:r w:rsidR="00841FF2" w:rsidRPr="007E1EAE">
                <w:rPr>
                  <w:rStyle w:val="Hyperlink"/>
                </w:rPr>
                <w:t>attribute definitions</w:t>
              </w:r>
            </w:hyperlink>
          </w:p>
        </w:tc>
        <w:tc>
          <w:tcPr>
            <w:tcW w:w="2866" w:type="pct"/>
            <w:shd w:val="clear" w:color="auto" w:fill="FFFFFF"/>
          </w:tcPr>
          <w:p w14:paraId="5F33EC78" w14:textId="77777777" w:rsidR="00841FF2" w:rsidRPr="007E1EAE" w:rsidRDefault="00841FF2" w:rsidP="00841FF2">
            <w:pPr>
              <w:pStyle w:val="TableText"/>
            </w:pPr>
            <w:r w:rsidRPr="007E1EAE">
              <w:t>An optional list of attribute definitions for the Node Type.</w:t>
            </w:r>
          </w:p>
        </w:tc>
      </w:tr>
      <w:tr w:rsidR="00841FF2" w:rsidRPr="00D84861" w14:paraId="0FD127FE" w14:textId="77777777" w:rsidTr="00841FF2">
        <w:trPr>
          <w:cantSplit/>
        </w:trPr>
        <w:tc>
          <w:tcPr>
            <w:tcW w:w="650" w:type="pct"/>
            <w:shd w:val="clear" w:color="auto" w:fill="FFFFFF"/>
          </w:tcPr>
          <w:p w14:paraId="31A1847D"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1C6484FB" w14:textId="77777777" w:rsidR="00841FF2" w:rsidRPr="007E1EAE" w:rsidRDefault="00841FF2" w:rsidP="00841FF2">
            <w:pPr>
              <w:pStyle w:val="TableText"/>
            </w:pPr>
            <w:r w:rsidRPr="007E1EAE">
              <w:t>no</w:t>
            </w:r>
          </w:p>
        </w:tc>
        <w:tc>
          <w:tcPr>
            <w:tcW w:w="949" w:type="pct"/>
            <w:shd w:val="clear" w:color="auto" w:fill="FFFFFF"/>
          </w:tcPr>
          <w:p w14:paraId="574E554B" w14:textId="77777777" w:rsidR="00841FF2" w:rsidRPr="007E1EAE" w:rsidRDefault="00841FF2" w:rsidP="00841FF2">
            <w:pPr>
              <w:pStyle w:val="TableText"/>
            </w:pPr>
            <w:r w:rsidRPr="007E1EAE">
              <w:t xml:space="preserve">list of </w:t>
            </w:r>
          </w:p>
          <w:p w14:paraId="732AFC5A"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66" w:type="pct"/>
            <w:shd w:val="clear" w:color="auto" w:fill="FFFFFF"/>
          </w:tcPr>
          <w:p w14:paraId="53200E4B" w14:textId="77777777" w:rsidR="00841FF2" w:rsidRPr="007E1EAE" w:rsidRDefault="00841FF2" w:rsidP="00841FF2">
            <w:pPr>
              <w:pStyle w:val="TableText"/>
            </w:pPr>
            <w:r w:rsidRPr="007E1EAE">
              <w:t>An optional list of property definitions for the Node Type.</w:t>
            </w:r>
          </w:p>
        </w:tc>
      </w:tr>
      <w:tr w:rsidR="00841FF2" w:rsidRPr="00D84861" w14:paraId="6ECD44E3" w14:textId="77777777" w:rsidTr="00841FF2">
        <w:trPr>
          <w:cantSplit/>
        </w:trPr>
        <w:tc>
          <w:tcPr>
            <w:tcW w:w="650" w:type="pct"/>
            <w:shd w:val="clear" w:color="auto" w:fill="FFFFFF"/>
          </w:tcPr>
          <w:p w14:paraId="65F7FF75" w14:textId="77777777" w:rsidR="00841FF2" w:rsidRPr="007E1EAE" w:rsidRDefault="00841FF2" w:rsidP="00841FF2">
            <w:pPr>
              <w:pStyle w:val="TableText"/>
              <w:rPr>
                <w:noProof/>
              </w:rPr>
            </w:pPr>
            <w:r w:rsidRPr="007E1EAE">
              <w:rPr>
                <w:noProof/>
              </w:rPr>
              <w:lastRenderedPageBreak/>
              <w:t>requirements</w:t>
            </w:r>
          </w:p>
        </w:tc>
        <w:tc>
          <w:tcPr>
            <w:tcW w:w="535" w:type="pct"/>
            <w:shd w:val="clear" w:color="auto" w:fill="FFFFFF"/>
          </w:tcPr>
          <w:p w14:paraId="76101094" w14:textId="77777777" w:rsidR="00841FF2" w:rsidRPr="007E1EAE" w:rsidRDefault="00841FF2" w:rsidP="00841FF2">
            <w:pPr>
              <w:pStyle w:val="TableText"/>
            </w:pPr>
            <w:r w:rsidRPr="007E1EAE">
              <w:t>no</w:t>
            </w:r>
          </w:p>
        </w:tc>
        <w:tc>
          <w:tcPr>
            <w:tcW w:w="949" w:type="pct"/>
            <w:shd w:val="clear" w:color="auto" w:fill="FFFFFF"/>
          </w:tcPr>
          <w:p w14:paraId="6158FF3D" w14:textId="77777777" w:rsidR="00841FF2" w:rsidRPr="007E1EAE" w:rsidRDefault="00841FF2" w:rsidP="00841FF2">
            <w:pPr>
              <w:pStyle w:val="TableText"/>
            </w:pPr>
            <w:r w:rsidRPr="007E1EAE">
              <w:t>list of</w:t>
            </w:r>
          </w:p>
          <w:p w14:paraId="2E44C292" w14:textId="77777777" w:rsidR="00841FF2" w:rsidRPr="007E1EAE" w:rsidRDefault="006F07B6" w:rsidP="00841FF2">
            <w:pPr>
              <w:pStyle w:val="TableText"/>
            </w:pPr>
            <w:hyperlink w:anchor="DEFN_ELEMENT_REQUIREMENT_DEF" w:history="1">
              <w:r w:rsidR="00841FF2" w:rsidRPr="007E1EAE">
                <w:rPr>
                  <w:rStyle w:val="Hyperlink"/>
                </w:rPr>
                <w:t>requirement definitions</w:t>
              </w:r>
            </w:hyperlink>
          </w:p>
        </w:tc>
        <w:tc>
          <w:tcPr>
            <w:tcW w:w="2866" w:type="pct"/>
            <w:shd w:val="clear" w:color="auto" w:fill="FFFFFF"/>
          </w:tcPr>
          <w:p w14:paraId="1EE914BC"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Node Type.</w:t>
            </w:r>
          </w:p>
        </w:tc>
      </w:tr>
      <w:tr w:rsidR="00841FF2" w:rsidRPr="00D84861" w14:paraId="0A9E2ADB" w14:textId="77777777" w:rsidTr="00841FF2">
        <w:trPr>
          <w:cantSplit/>
        </w:trPr>
        <w:tc>
          <w:tcPr>
            <w:tcW w:w="650" w:type="pct"/>
            <w:shd w:val="clear" w:color="auto" w:fill="FFFFFF"/>
          </w:tcPr>
          <w:p w14:paraId="53D8BB70" w14:textId="77777777" w:rsidR="00841FF2" w:rsidRPr="007E1EAE" w:rsidRDefault="00841FF2" w:rsidP="00841FF2">
            <w:pPr>
              <w:pStyle w:val="TableText"/>
              <w:rPr>
                <w:noProof/>
              </w:rPr>
            </w:pPr>
            <w:r w:rsidRPr="007E1EAE">
              <w:rPr>
                <w:noProof/>
              </w:rPr>
              <w:t>capabilities</w:t>
            </w:r>
          </w:p>
        </w:tc>
        <w:tc>
          <w:tcPr>
            <w:tcW w:w="535" w:type="pct"/>
            <w:shd w:val="clear" w:color="auto" w:fill="FFFFFF"/>
          </w:tcPr>
          <w:p w14:paraId="3C9BA502" w14:textId="77777777" w:rsidR="00841FF2" w:rsidRPr="007E1EAE" w:rsidRDefault="00841FF2" w:rsidP="00841FF2">
            <w:pPr>
              <w:pStyle w:val="TableText"/>
            </w:pPr>
            <w:r w:rsidRPr="007E1EAE">
              <w:t>no</w:t>
            </w:r>
          </w:p>
        </w:tc>
        <w:tc>
          <w:tcPr>
            <w:tcW w:w="949" w:type="pct"/>
            <w:shd w:val="clear" w:color="auto" w:fill="FFFFFF"/>
          </w:tcPr>
          <w:p w14:paraId="3A161817" w14:textId="77777777" w:rsidR="00841FF2" w:rsidRPr="007E1EAE" w:rsidRDefault="00841FF2" w:rsidP="00841FF2">
            <w:pPr>
              <w:pStyle w:val="TableText"/>
            </w:pPr>
            <w:r w:rsidRPr="007E1EAE">
              <w:t xml:space="preserve">list of </w:t>
            </w:r>
          </w:p>
          <w:p w14:paraId="7CA70670" w14:textId="77777777" w:rsidR="00841FF2" w:rsidRPr="007E1EAE" w:rsidRDefault="006F07B6" w:rsidP="00841FF2">
            <w:pPr>
              <w:pStyle w:val="TableText"/>
            </w:pPr>
            <w:hyperlink w:anchor="DEFN_ELEMENT_CAPABILITY_DEFN" w:history="1">
              <w:r w:rsidR="00841FF2" w:rsidRPr="007E1EAE">
                <w:rPr>
                  <w:rStyle w:val="Hyperlink"/>
                </w:rPr>
                <w:t>capability definitions</w:t>
              </w:r>
            </w:hyperlink>
          </w:p>
        </w:tc>
        <w:tc>
          <w:tcPr>
            <w:tcW w:w="2866" w:type="pct"/>
            <w:shd w:val="clear" w:color="auto" w:fill="FFFFFF"/>
          </w:tcPr>
          <w:p w14:paraId="2EAEFFF5" w14:textId="77777777" w:rsidR="00841FF2" w:rsidRPr="007E1EAE" w:rsidRDefault="00841FF2" w:rsidP="00841FF2">
            <w:pPr>
              <w:pStyle w:val="TableText"/>
            </w:pPr>
            <w:r w:rsidRPr="007E1EAE">
              <w:t>An optional list of capability definitions for the Node Type.</w:t>
            </w:r>
          </w:p>
        </w:tc>
      </w:tr>
      <w:tr w:rsidR="00841FF2" w:rsidRPr="00D84861" w14:paraId="202FD616" w14:textId="77777777" w:rsidTr="00841FF2">
        <w:trPr>
          <w:cantSplit/>
        </w:trPr>
        <w:tc>
          <w:tcPr>
            <w:tcW w:w="650" w:type="pct"/>
            <w:shd w:val="clear" w:color="auto" w:fill="FFFFFF"/>
          </w:tcPr>
          <w:p w14:paraId="70DEC6A8" w14:textId="77777777" w:rsidR="00841FF2" w:rsidRPr="007E1EAE" w:rsidRDefault="00841FF2" w:rsidP="00841FF2">
            <w:pPr>
              <w:pStyle w:val="TableText"/>
              <w:rPr>
                <w:noProof/>
              </w:rPr>
            </w:pPr>
            <w:r w:rsidRPr="007E1EAE">
              <w:rPr>
                <w:noProof/>
              </w:rPr>
              <w:t>interfaces</w:t>
            </w:r>
          </w:p>
        </w:tc>
        <w:tc>
          <w:tcPr>
            <w:tcW w:w="535" w:type="pct"/>
            <w:shd w:val="clear" w:color="auto" w:fill="FFFFFF"/>
          </w:tcPr>
          <w:p w14:paraId="2D781697" w14:textId="77777777" w:rsidR="00841FF2" w:rsidRPr="007E1EAE" w:rsidRDefault="00841FF2" w:rsidP="00841FF2">
            <w:pPr>
              <w:pStyle w:val="TableText"/>
            </w:pPr>
            <w:r w:rsidRPr="007E1EAE">
              <w:t>no</w:t>
            </w:r>
          </w:p>
        </w:tc>
        <w:tc>
          <w:tcPr>
            <w:tcW w:w="949" w:type="pct"/>
            <w:shd w:val="clear" w:color="auto" w:fill="FFFFFF"/>
          </w:tcPr>
          <w:p w14:paraId="7307668F" w14:textId="77777777" w:rsidR="00841FF2" w:rsidRPr="007E1EAE" w:rsidRDefault="00841FF2" w:rsidP="00841FF2">
            <w:pPr>
              <w:pStyle w:val="TableText"/>
            </w:pPr>
            <w:r w:rsidRPr="007E1EAE">
              <w:t>list of</w:t>
            </w:r>
          </w:p>
          <w:p w14:paraId="7DF675A1"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866" w:type="pct"/>
            <w:shd w:val="clear" w:color="auto" w:fill="FFFFFF"/>
          </w:tcPr>
          <w:p w14:paraId="730BA117" w14:textId="77777777" w:rsidR="00841FF2" w:rsidRPr="007E1EAE" w:rsidRDefault="00841FF2" w:rsidP="00841FF2">
            <w:pPr>
              <w:pStyle w:val="TableText"/>
            </w:pPr>
            <w:r w:rsidRPr="007E1EAE">
              <w:t>An optional list of interface definitions supported by the Node Type.</w:t>
            </w:r>
          </w:p>
        </w:tc>
      </w:tr>
      <w:tr w:rsidR="00841FF2" w:rsidRPr="00D84861" w14:paraId="7D47AB99" w14:textId="77777777" w:rsidTr="00841FF2">
        <w:trPr>
          <w:cantSplit/>
        </w:trPr>
        <w:tc>
          <w:tcPr>
            <w:tcW w:w="650" w:type="pct"/>
            <w:shd w:val="clear" w:color="auto" w:fill="FFFFFF"/>
          </w:tcPr>
          <w:p w14:paraId="6634BEAA" w14:textId="77777777" w:rsidR="00841FF2" w:rsidRPr="007E1EAE" w:rsidRDefault="00841FF2" w:rsidP="00841FF2">
            <w:pPr>
              <w:pStyle w:val="TableText"/>
              <w:rPr>
                <w:noProof/>
              </w:rPr>
            </w:pPr>
            <w:r w:rsidRPr="007E1EAE">
              <w:rPr>
                <w:noProof/>
              </w:rPr>
              <w:t>artifacts</w:t>
            </w:r>
          </w:p>
        </w:tc>
        <w:tc>
          <w:tcPr>
            <w:tcW w:w="535" w:type="pct"/>
            <w:shd w:val="clear" w:color="auto" w:fill="FFFFFF"/>
          </w:tcPr>
          <w:p w14:paraId="10837433" w14:textId="77777777" w:rsidR="00841FF2" w:rsidRPr="007E1EAE" w:rsidRDefault="00841FF2" w:rsidP="00841FF2">
            <w:pPr>
              <w:pStyle w:val="TableText"/>
            </w:pPr>
            <w:r w:rsidRPr="007E1EAE">
              <w:t>no</w:t>
            </w:r>
          </w:p>
        </w:tc>
        <w:tc>
          <w:tcPr>
            <w:tcW w:w="949" w:type="pct"/>
            <w:shd w:val="clear" w:color="auto" w:fill="FFFFFF"/>
          </w:tcPr>
          <w:p w14:paraId="1E0D8658" w14:textId="77777777" w:rsidR="00841FF2" w:rsidRPr="007E1EAE" w:rsidRDefault="00841FF2" w:rsidP="00841FF2">
            <w:pPr>
              <w:pStyle w:val="TableText"/>
            </w:pPr>
            <w:r w:rsidRPr="007E1EAE">
              <w:t>list of</w:t>
            </w:r>
          </w:p>
          <w:p w14:paraId="07E7B231" w14:textId="77777777" w:rsidR="00841FF2" w:rsidRPr="007E1EAE" w:rsidRDefault="006F07B6" w:rsidP="00841FF2">
            <w:pPr>
              <w:pStyle w:val="TableText"/>
            </w:pPr>
            <w:hyperlink w:anchor="DEFN_ENTITY_ARTIFACT_DEF" w:history="1">
              <w:r w:rsidR="00841FF2" w:rsidRPr="007E1EAE">
                <w:rPr>
                  <w:rStyle w:val="Hyperlink"/>
                </w:rPr>
                <w:t>artifact definitions</w:t>
              </w:r>
            </w:hyperlink>
          </w:p>
        </w:tc>
        <w:tc>
          <w:tcPr>
            <w:tcW w:w="2866" w:type="pct"/>
            <w:shd w:val="clear" w:color="auto" w:fill="FFFFFF"/>
          </w:tcPr>
          <w:p w14:paraId="5EABBB92" w14:textId="77777777" w:rsidR="00841FF2" w:rsidRPr="007E1EAE" w:rsidRDefault="00841FF2" w:rsidP="00841FF2">
            <w:pPr>
              <w:pStyle w:val="TableText"/>
            </w:pPr>
            <w:r w:rsidRPr="007E1EAE">
              <w:t>An optional list of named artifact definitions for the Node Type.</w:t>
            </w:r>
          </w:p>
        </w:tc>
      </w:tr>
    </w:tbl>
    <w:p w14:paraId="418F0B70" w14:textId="77777777" w:rsidR="00841FF2" w:rsidRPr="007E1EAE" w:rsidRDefault="00841FF2" w:rsidP="00841FF2">
      <w:pPr>
        <w:pStyle w:val="Heading4"/>
      </w:pPr>
      <w:bookmarkStart w:id="769" w:name="_Toc379455034"/>
      <w:r w:rsidRPr="007E1EAE">
        <w:t>Grammar</w:t>
      </w:r>
      <w:bookmarkEnd w:id="769"/>
      <w:r w:rsidRPr="007E1EAE">
        <w:t xml:space="preserve"> </w:t>
      </w:r>
    </w:p>
    <w:p w14:paraId="27B68F19" w14:textId="77777777" w:rsidR="00841FF2" w:rsidRPr="007E1EAE" w:rsidRDefault="00841FF2" w:rsidP="00841FF2">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43521E" w14:textId="77777777" w:rsidTr="00841FF2">
        <w:tc>
          <w:tcPr>
            <w:tcW w:w="9576" w:type="dxa"/>
            <w:shd w:val="clear" w:color="auto" w:fill="D9D9D9" w:themeFill="background1" w:themeFillShade="D9"/>
          </w:tcPr>
          <w:p w14:paraId="219C698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88949C5"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15DFC95C"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53C8A24" w14:textId="77777777" w:rsidR="00841FF2" w:rsidRPr="007E1EAE" w:rsidRDefault="00841FF2" w:rsidP="00841FF2">
            <w:pPr>
              <w:rPr>
                <w:rStyle w:val="CodeSnippet"/>
                <w:noProof/>
              </w:rPr>
            </w:pPr>
            <w:r w:rsidRPr="007E1EAE">
              <w:rPr>
                <w:rStyle w:val="CodeSnippet"/>
                <w:noProof/>
              </w:rPr>
              <w:t xml:space="preserve">  metadata: </w:t>
            </w:r>
          </w:p>
          <w:p w14:paraId="3E8C5800"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918D86F"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3933EB66" w14:textId="77777777" w:rsidR="00841FF2" w:rsidRPr="001A0A40" w:rsidRDefault="00841FF2" w:rsidP="00841FF2">
            <w:pPr>
              <w:rPr>
                <w:rStyle w:val="CodeSnippet"/>
                <w:noProof/>
              </w:rPr>
            </w:pPr>
            <w:r w:rsidRPr="001A0A40">
              <w:rPr>
                <w:rStyle w:val="CodeSnippet"/>
                <w:noProof/>
              </w:rPr>
              <w:t xml:space="preserve">  attributes:</w:t>
            </w:r>
          </w:p>
          <w:p w14:paraId="17DA7010"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3209DEA5" w14:textId="77777777" w:rsidR="00841FF2" w:rsidRPr="007E1EAE" w:rsidRDefault="00841FF2" w:rsidP="00841FF2">
            <w:pPr>
              <w:rPr>
                <w:rStyle w:val="CodeSnippet"/>
                <w:noProof/>
              </w:rPr>
            </w:pPr>
            <w:r w:rsidRPr="007E1EAE">
              <w:rPr>
                <w:rStyle w:val="CodeSnippet"/>
                <w:noProof/>
              </w:rPr>
              <w:t xml:space="preserve">  properties:</w:t>
            </w:r>
          </w:p>
          <w:p w14:paraId="3FAF28B2"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DB91CD1" w14:textId="77777777" w:rsidR="00841FF2" w:rsidRPr="007E1EAE" w:rsidRDefault="00841FF2" w:rsidP="00841FF2">
            <w:pPr>
              <w:rPr>
                <w:rStyle w:val="CodeSnippet"/>
                <w:noProof/>
              </w:rPr>
            </w:pPr>
            <w:r w:rsidRPr="007E1EAE">
              <w:rPr>
                <w:rStyle w:val="CodeSnippet"/>
                <w:noProof/>
              </w:rPr>
              <w:t xml:space="preserve">  requirements: </w:t>
            </w:r>
          </w:p>
          <w:p w14:paraId="019343D7"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099E2E47" w14:textId="77777777" w:rsidR="00841FF2" w:rsidRPr="007E1EAE" w:rsidRDefault="00841FF2" w:rsidP="00841FF2">
            <w:pPr>
              <w:rPr>
                <w:rStyle w:val="CodeSnippet"/>
                <w:noProof/>
              </w:rPr>
            </w:pPr>
            <w:r w:rsidRPr="007E1EAE">
              <w:rPr>
                <w:rStyle w:val="CodeSnippet"/>
                <w:noProof/>
              </w:rPr>
              <w:t xml:space="preserve">  capabilities:</w:t>
            </w:r>
          </w:p>
          <w:p w14:paraId="146222DA"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13DFC7FF" w14:textId="77777777" w:rsidR="00841FF2" w:rsidRPr="007E1EAE" w:rsidRDefault="00841FF2" w:rsidP="00841FF2">
            <w:pPr>
              <w:rPr>
                <w:rStyle w:val="CodeSnippet"/>
                <w:noProof/>
              </w:rPr>
            </w:pPr>
            <w:r w:rsidRPr="007E1EAE">
              <w:rPr>
                <w:rStyle w:val="CodeSnippet"/>
                <w:noProof/>
              </w:rPr>
              <w:t xml:space="preserve">  interfaces: </w:t>
            </w:r>
          </w:p>
          <w:p w14:paraId="0B0845B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57671E8F" w14:textId="77777777" w:rsidR="00841FF2" w:rsidRPr="007E1EAE" w:rsidRDefault="00841FF2" w:rsidP="00841FF2">
            <w:pPr>
              <w:rPr>
                <w:rStyle w:val="CodeSnippet"/>
                <w:noProof/>
              </w:rPr>
            </w:pPr>
            <w:r w:rsidRPr="007E1EAE">
              <w:rPr>
                <w:rStyle w:val="CodeSnippet"/>
                <w:noProof/>
              </w:rPr>
              <w:t xml:space="preserve">  artifacts:</w:t>
            </w:r>
          </w:p>
          <w:p w14:paraId="2A0C486D" w14:textId="77777777" w:rsidR="00841FF2" w:rsidRPr="007E1EAE" w:rsidRDefault="00841FF2" w:rsidP="00841FF2">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5B21E8B" w14:textId="77777777" w:rsidR="00841FF2" w:rsidRPr="007E1EAE" w:rsidRDefault="00841FF2" w:rsidP="00841FF2">
      <w:pPr>
        <w:pStyle w:val="NormalaroundTable"/>
      </w:pPr>
      <w:bookmarkStart w:id="770" w:name="_Toc379455035"/>
      <w:r w:rsidRPr="007E1EAE">
        <w:t>In the above grammar, the pseudo values that appear in angle brackets have the following meaning:</w:t>
      </w:r>
    </w:p>
    <w:p w14:paraId="6D4A8592" w14:textId="77777777" w:rsidR="00841FF2" w:rsidRPr="007E1EAE" w:rsidRDefault="00841FF2" w:rsidP="00971CED">
      <w:pPr>
        <w:pStyle w:val="ListParagraph"/>
        <w:numPr>
          <w:ilvl w:val="0"/>
          <w:numId w:val="19"/>
        </w:numPr>
      </w:pPr>
      <w:r w:rsidRPr="007E1EAE">
        <w:rPr>
          <w:rStyle w:val="CodeSnippetHighlight"/>
        </w:rPr>
        <w:t>node_type_name</w:t>
      </w:r>
      <w:r w:rsidRPr="007E1EAE">
        <w:t>: represents the required symbolic name of the Node Type being declared.</w:t>
      </w:r>
    </w:p>
    <w:p w14:paraId="5EF33264" w14:textId="77777777" w:rsidR="00841FF2" w:rsidRPr="007E1EAE" w:rsidRDefault="00841FF2" w:rsidP="00971CED">
      <w:pPr>
        <w:pStyle w:val="ListParagraph"/>
        <w:numPr>
          <w:ilvl w:val="0"/>
          <w:numId w:val="19"/>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32E10603"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7DB07934" w14:textId="77777777" w:rsidR="00841FF2" w:rsidRPr="007E1EAE" w:rsidRDefault="00841FF2" w:rsidP="00971CED">
      <w:pPr>
        <w:pStyle w:val="ListParagraph"/>
        <w:numPr>
          <w:ilvl w:val="0"/>
          <w:numId w:val="19"/>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7626B11B"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Node Type.</w:t>
      </w:r>
    </w:p>
    <w:p w14:paraId="45654455" w14:textId="77777777" w:rsidR="00841FF2" w:rsidRPr="007E1EAE" w:rsidRDefault="00841FF2" w:rsidP="00971CED">
      <w:pPr>
        <w:pStyle w:val="ListParagraph"/>
        <w:numPr>
          <w:ilvl w:val="0"/>
          <w:numId w:val="19"/>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Node Type.</w:t>
      </w:r>
    </w:p>
    <w:p w14:paraId="58FB3D88" w14:textId="77777777" w:rsidR="00841FF2" w:rsidRPr="007E1EAE" w:rsidRDefault="00841FF2" w:rsidP="00971CED">
      <w:pPr>
        <w:pStyle w:val="ListParagraph"/>
        <w:numPr>
          <w:ilvl w:val="0"/>
          <w:numId w:val="19"/>
        </w:numPr>
      </w:pPr>
      <w:r w:rsidRPr="007E1EAE">
        <w:rPr>
          <w:rStyle w:val="CodeSnippetHighlight"/>
        </w:rPr>
        <w:t>requirement_definitions</w:t>
      </w:r>
      <w:r w:rsidRPr="007E1EAE">
        <w:t xml:space="preserve">: represents the optional </w:t>
      </w:r>
      <w:r w:rsidRPr="007E1EAE">
        <w:rPr>
          <w:i/>
          <w:u w:val="single"/>
        </w:rPr>
        <w:t>sequenced</w:t>
      </w:r>
      <w:r w:rsidRPr="007E1EAE">
        <w:t xml:space="preserve"> list of </w:t>
      </w:r>
      <w:hyperlink w:anchor="DEFN_ELEMENT_REQUIREMENT_DEF" w:history="1">
        <w:r w:rsidRPr="007E1EAE">
          <w:rPr>
            <w:rStyle w:val="Hyperlink"/>
          </w:rPr>
          <w:t>requirement definitions</w:t>
        </w:r>
      </w:hyperlink>
      <w:r w:rsidRPr="007E1EAE">
        <w:t xml:space="preserve"> for the Node Type.</w:t>
      </w:r>
    </w:p>
    <w:p w14:paraId="39745D47" w14:textId="77777777" w:rsidR="00841FF2" w:rsidRPr="007E1EAE" w:rsidRDefault="00841FF2" w:rsidP="00971CED">
      <w:pPr>
        <w:pStyle w:val="ListParagraph"/>
        <w:numPr>
          <w:ilvl w:val="0"/>
          <w:numId w:val="19"/>
        </w:numPr>
      </w:pPr>
      <w:r w:rsidRPr="007E1EAE">
        <w:rPr>
          <w:rStyle w:val="CodeSnippetHighlight"/>
        </w:rPr>
        <w:lastRenderedPageBreak/>
        <w:t>capability_definitions</w:t>
      </w:r>
      <w:r w:rsidRPr="007E1EAE">
        <w:t xml:space="preserve">: represents the optional list of </w:t>
      </w:r>
      <w:hyperlink w:anchor="DEFN_ELEMENT_CAPABILITY_DEFN" w:history="1">
        <w:r w:rsidRPr="007E1EAE">
          <w:rPr>
            <w:rStyle w:val="Hyperlink"/>
          </w:rPr>
          <w:t>capability definitions</w:t>
        </w:r>
      </w:hyperlink>
      <w:r w:rsidRPr="007E1EAE">
        <w:t xml:space="preserve"> for the Node Type.</w:t>
      </w:r>
    </w:p>
    <w:p w14:paraId="402B4296"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Node Type.</w:t>
      </w:r>
    </w:p>
    <w:p w14:paraId="56A64D82" w14:textId="77777777" w:rsidR="00841FF2" w:rsidRPr="007E1EAE" w:rsidRDefault="00841FF2" w:rsidP="00971CED">
      <w:pPr>
        <w:pStyle w:val="ListParagraph"/>
        <w:numPr>
          <w:ilvl w:val="0"/>
          <w:numId w:val="19"/>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Type.</w:t>
      </w:r>
    </w:p>
    <w:bookmarkEnd w:id="770"/>
    <w:p w14:paraId="44F845F9" w14:textId="77777777" w:rsidR="00841FF2" w:rsidRPr="007E1EAE" w:rsidRDefault="00841FF2" w:rsidP="00841FF2">
      <w:pPr>
        <w:pStyle w:val="Heading4"/>
      </w:pPr>
      <w:r w:rsidRPr="007E1EAE">
        <w:t>Additional Requirements</w:t>
      </w:r>
    </w:p>
    <w:p w14:paraId="03A141D2" w14:textId="77777777" w:rsidR="00841FF2" w:rsidRPr="007E1EAE" w:rsidRDefault="00841FF2" w:rsidP="00971CED">
      <w:pPr>
        <w:pStyle w:val="ListParagraph"/>
        <w:numPr>
          <w:ilvl w:val="0"/>
          <w:numId w:val="36"/>
        </w:numPr>
      </w:pPr>
      <w:r w:rsidRPr="007E1EAE">
        <w:t xml:space="preserve">Requirements are intentionally expressed as a sequenced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 .</w:t>
      </w:r>
    </w:p>
    <w:p w14:paraId="5C66B907" w14:textId="77777777" w:rsidR="00841FF2" w:rsidRPr="007E1EAE" w:rsidRDefault="00841FF2" w:rsidP="00841FF2">
      <w:pPr>
        <w:pStyle w:val="Heading4"/>
      </w:pPr>
      <w:bookmarkStart w:id="771" w:name="_Toc379455036"/>
      <w:r w:rsidRPr="007E1EAE">
        <w:t>Best Practices</w:t>
      </w:r>
    </w:p>
    <w:p w14:paraId="6BD53408" w14:textId="77777777" w:rsidR="00841FF2" w:rsidRPr="007E1EAE" w:rsidRDefault="00841FF2" w:rsidP="00841FF2">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6D3A05B9" w14:textId="77777777" w:rsidR="00841FF2" w:rsidRPr="007E1EAE" w:rsidRDefault="00841FF2" w:rsidP="00841FF2">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65FA7CEC" w14:textId="77777777" w:rsidR="00841FF2" w:rsidRPr="007E1EAE" w:rsidRDefault="00841FF2" w:rsidP="00841FF2">
      <w:pPr>
        <w:pStyle w:val="Heading4"/>
      </w:pPr>
      <w:r w:rsidRPr="007E1EAE">
        <w:t>Example</w:t>
      </w:r>
      <w:bookmarkEnd w:id="771"/>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340374B" w14:textId="77777777" w:rsidTr="00841FF2">
        <w:trPr>
          <w:trHeight w:val="256"/>
        </w:trPr>
        <w:tc>
          <w:tcPr>
            <w:tcW w:w="9576" w:type="dxa"/>
            <w:shd w:val="clear" w:color="auto" w:fill="D9D9D9" w:themeFill="background1" w:themeFillShade="D9"/>
          </w:tcPr>
          <w:p w14:paraId="5597472B" w14:textId="77777777" w:rsidR="00841FF2" w:rsidRPr="007E1EAE" w:rsidRDefault="00841FF2" w:rsidP="00841FF2">
            <w:pPr>
              <w:rPr>
                <w:rStyle w:val="CodeSnippet"/>
                <w:noProof/>
              </w:rPr>
            </w:pPr>
            <w:r w:rsidRPr="007E1EAE">
              <w:rPr>
                <w:rStyle w:val="CodeSnippet"/>
                <w:noProof/>
              </w:rPr>
              <w:t>my_company.my_types.my_app_node_type:</w:t>
            </w:r>
          </w:p>
          <w:p w14:paraId="279229DE"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2D5CFD0C" w14:textId="77777777" w:rsidR="00841FF2" w:rsidRPr="007E1EAE" w:rsidRDefault="00841FF2" w:rsidP="00841FF2">
            <w:pPr>
              <w:rPr>
                <w:rStyle w:val="CodeSnippet"/>
                <w:noProof/>
              </w:rPr>
            </w:pPr>
            <w:r w:rsidRPr="007E1EAE">
              <w:rPr>
                <w:rStyle w:val="CodeSnippet"/>
                <w:noProof/>
              </w:rPr>
              <w:t xml:space="preserve">  description: My company’s custom applicaton</w:t>
            </w:r>
          </w:p>
          <w:p w14:paraId="63646F34" w14:textId="77777777" w:rsidR="00841FF2" w:rsidRPr="007E1EAE" w:rsidRDefault="00841FF2" w:rsidP="00841FF2">
            <w:pPr>
              <w:rPr>
                <w:rStyle w:val="CodeSnippet"/>
                <w:noProof/>
              </w:rPr>
            </w:pPr>
            <w:r w:rsidRPr="007E1EAE">
              <w:rPr>
                <w:rStyle w:val="CodeSnippet"/>
                <w:noProof/>
              </w:rPr>
              <w:t xml:space="preserve">  properties:</w:t>
            </w:r>
          </w:p>
          <w:p w14:paraId="1F0B006C" w14:textId="77777777" w:rsidR="00841FF2" w:rsidRPr="007E1EAE" w:rsidRDefault="00841FF2" w:rsidP="00841FF2">
            <w:pPr>
              <w:rPr>
                <w:rStyle w:val="CodeSnippet"/>
                <w:noProof/>
              </w:rPr>
            </w:pPr>
            <w:r w:rsidRPr="007E1EAE">
              <w:rPr>
                <w:rStyle w:val="CodeSnippet"/>
                <w:noProof/>
              </w:rPr>
              <w:t xml:space="preserve">    my_app_password:</w:t>
            </w:r>
          </w:p>
          <w:p w14:paraId="041C039C" w14:textId="77777777" w:rsidR="00841FF2" w:rsidRPr="007E1EAE" w:rsidRDefault="00841FF2" w:rsidP="00841FF2">
            <w:pPr>
              <w:rPr>
                <w:rStyle w:val="CodeSnippet"/>
                <w:noProof/>
              </w:rPr>
            </w:pPr>
            <w:r w:rsidRPr="007E1EAE">
              <w:rPr>
                <w:rStyle w:val="CodeSnippet"/>
                <w:noProof/>
              </w:rPr>
              <w:t xml:space="preserve">      type: string</w:t>
            </w:r>
          </w:p>
          <w:p w14:paraId="41C31904" w14:textId="77777777" w:rsidR="00841FF2" w:rsidRPr="007E1EAE" w:rsidRDefault="00841FF2" w:rsidP="00841FF2">
            <w:pPr>
              <w:rPr>
                <w:rStyle w:val="CodeSnippet"/>
                <w:noProof/>
              </w:rPr>
            </w:pPr>
            <w:r w:rsidRPr="007E1EAE">
              <w:rPr>
                <w:rStyle w:val="CodeSnippet"/>
                <w:noProof/>
              </w:rPr>
              <w:t xml:space="preserve">      description: application password</w:t>
            </w:r>
          </w:p>
          <w:p w14:paraId="74A381C5" w14:textId="77777777" w:rsidR="00841FF2" w:rsidRPr="007E1EAE" w:rsidRDefault="00841FF2" w:rsidP="00841FF2">
            <w:pPr>
              <w:rPr>
                <w:rStyle w:val="CodeSnippet"/>
                <w:noProof/>
              </w:rPr>
            </w:pPr>
            <w:r w:rsidRPr="007E1EAE">
              <w:rPr>
                <w:rStyle w:val="CodeSnippet"/>
                <w:noProof/>
              </w:rPr>
              <w:t xml:space="preserve">      constraints:</w:t>
            </w:r>
          </w:p>
          <w:p w14:paraId="3FB6622B" w14:textId="77777777" w:rsidR="00841FF2" w:rsidRPr="007E1EAE" w:rsidRDefault="00841FF2" w:rsidP="00841FF2">
            <w:pPr>
              <w:rPr>
                <w:rStyle w:val="CodeSnippet"/>
                <w:noProof/>
              </w:rPr>
            </w:pPr>
            <w:r w:rsidRPr="007E1EAE">
              <w:rPr>
                <w:rStyle w:val="CodeSnippet"/>
                <w:noProof/>
              </w:rPr>
              <w:t xml:space="preserve">        - min_length: 6</w:t>
            </w:r>
          </w:p>
          <w:p w14:paraId="52E0F259" w14:textId="77777777" w:rsidR="00841FF2" w:rsidRPr="007E1EAE" w:rsidRDefault="00841FF2" w:rsidP="00841FF2">
            <w:pPr>
              <w:rPr>
                <w:rStyle w:val="CodeSnippet"/>
                <w:noProof/>
              </w:rPr>
            </w:pPr>
            <w:r w:rsidRPr="007E1EAE">
              <w:rPr>
                <w:rStyle w:val="CodeSnippet"/>
                <w:noProof/>
              </w:rPr>
              <w:t xml:space="preserve">        - max_length: 10</w:t>
            </w:r>
          </w:p>
          <w:p w14:paraId="1ABE1B4C" w14:textId="77777777" w:rsidR="00841FF2" w:rsidRPr="007E1EAE" w:rsidRDefault="00841FF2" w:rsidP="00841FF2">
            <w:pPr>
              <w:rPr>
                <w:rStyle w:val="CodeSnippet"/>
                <w:noProof/>
              </w:rPr>
            </w:pPr>
            <w:r w:rsidRPr="007E1EAE">
              <w:rPr>
                <w:rStyle w:val="CodeSnippet"/>
                <w:noProof/>
              </w:rPr>
              <w:t xml:space="preserve">  attributes:</w:t>
            </w:r>
          </w:p>
          <w:p w14:paraId="0A29F9B8" w14:textId="77777777" w:rsidR="00841FF2" w:rsidRPr="007E1EAE" w:rsidRDefault="00841FF2" w:rsidP="00841FF2">
            <w:pPr>
              <w:rPr>
                <w:rStyle w:val="CodeSnippet"/>
                <w:noProof/>
              </w:rPr>
            </w:pPr>
            <w:r w:rsidRPr="007E1EAE">
              <w:rPr>
                <w:rStyle w:val="CodeSnippet"/>
                <w:noProof/>
              </w:rPr>
              <w:t xml:space="preserve">    my_app_port:</w:t>
            </w:r>
          </w:p>
          <w:p w14:paraId="075DC9C9" w14:textId="77777777" w:rsidR="00841FF2" w:rsidRPr="007E1EAE" w:rsidRDefault="00841FF2" w:rsidP="00841FF2">
            <w:pPr>
              <w:rPr>
                <w:rStyle w:val="CodeSnippet"/>
                <w:noProof/>
              </w:rPr>
            </w:pPr>
            <w:r w:rsidRPr="007E1EAE">
              <w:rPr>
                <w:rStyle w:val="CodeSnippet"/>
                <w:noProof/>
              </w:rPr>
              <w:t xml:space="preserve">      type: integer</w:t>
            </w:r>
          </w:p>
          <w:p w14:paraId="3412D181" w14:textId="77777777" w:rsidR="00841FF2" w:rsidRPr="007E1EAE" w:rsidRDefault="00841FF2" w:rsidP="00841FF2">
            <w:pPr>
              <w:rPr>
                <w:rStyle w:val="CodeSnippet"/>
                <w:noProof/>
              </w:rPr>
            </w:pPr>
            <w:r w:rsidRPr="007E1EAE">
              <w:rPr>
                <w:rStyle w:val="CodeSnippet"/>
                <w:noProof/>
              </w:rPr>
              <w:t xml:space="preserve">      description: application port number</w:t>
            </w:r>
          </w:p>
          <w:p w14:paraId="50FBFF27" w14:textId="77777777" w:rsidR="00841FF2" w:rsidRPr="007E1EAE" w:rsidRDefault="00841FF2" w:rsidP="00841FF2">
            <w:pPr>
              <w:rPr>
                <w:rStyle w:val="CodeSnippet"/>
                <w:noProof/>
              </w:rPr>
            </w:pPr>
            <w:r w:rsidRPr="007E1EAE">
              <w:rPr>
                <w:rStyle w:val="CodeSnippet"/>
                <w:noProof/>
              </w:rPr>
              <w:t xml:space="preserve">  requirements:</w:t>
            </w:r>
          </w:p>
          <w:p w14:paraId="6E786B55" w14:textId="77777777" w:rsidR="00841FF2" w:rsidRPr="007E1EAE" w:rsidRDefault="00841FF2" w:rsidP="00841FF2">
            <w:pPr>
              <w:rPr>
                <w:rStyle w:val="CodeSnippet"/>
                <w:noProof/>
              </w:rPr>
            </w:pPr>
            <w:r w:rsidRPr="007E1EAE">
              <w:rPr>
                <w:rStyle w:val="CodeSnippet"/>
                <w:noProof/>
              </w:rPr>
              <w:t xml:space="preserve">    - some_database:</w:t>
            </w:r>
          </w:p>
          <w:p w14:paraId="1CBA98DD" w14:textId="77777777" w:rsidR="00841FF2" w:rsidRPr="007E1EAE" w:rsidRDefault="00841FF2" w:rsidP="00841FF2">
            <w:pPr>
              <w:rPr>
                <w:rStyle w:val="CodeSnippet"/>
                <w:noProof/>
              </w:rPr>
            </w:pPr>
            <w:r w:rsidRPr="007E1EAE">
              <w:rPr>
                <w:rStyle w:val="CodeSnippet"/>
                <w:noProof/>
              </w:rPr>
              <w:t xml:space="preserve">        capability: EndPoint.Database</w:t>
            </w:r>
          </w:p>
          <w:p w14:paraId="3D8708DD" w14:textId="77777777" w:rsidR="00841FF2" w:rsidRPr="007E1EAE" w:rsidRDefault="00841FF2" w:rsidP="00841FF2">
            <w:pPr>
              <w:rPr>
                <w:rStyle w:val="CodeSnippet"/>
                <w:noProof/>
              </w:rPr>
            </w:pPr>
            <w:r w:rsidRPr="007E1EAE">
              <w:rPr>
                <w:rStyle w:val="CodeSnippet"/>
                <w:noProof/>
              </w:rPr>
              <w:t xml:space="preserve">        node: Database    </w:t>
            </w:r>
          </w:p>
          <w:p w14:paraId="006BD111" w14:textId="77777777" w:rsidR="00841FF2" w:rsidRPr="007E1EAE" w:rsidRDefault="00841FF2" w:rsidP="00841FF2">
            <w:pPr>
              <w:rPr>
                <w:rStyle w:val="CodeSnippet"/>
                <w:noProof/>
              </w:rPr>
            </w:pPr>
            <w:r w:rsidRPr="007E1EAE">
              <w:rPr>
                <w:rStyle w:val="CodeSnippet"/>
                <w:noProof/>
              </w:rPr>
              <w:t xml:space="preserve">        relationship: ConnectsTo</w:t>
            </w:r>
          </w:p>
        </w:tc>
      </w:tr>
    </w:tbl>
    <w:p w14:paraId="119601FB" w14:textId="77777777" w:rsidR="00841FF2" w:rsidRPr="007E1EAE" w:rsidRDefault="00841FF2" w:rsidP="00841FF2">
      <w:pPr>
        <w:pStyle w:val="Heading3"/>
      </w:pPr>
      <w:bookmarkStart w:id="772" w:name="_Toc454457762"/>
      <w:bookmarkStart w:id="773" w:name="_Toc454458561"/>
      <w:bookmarkStart w:id="774" w:name="DEFN_ENTITY_RELATIONSHIP_TYPE"/>
      <w:r w:rsidRPr="007E1EAE">
        <w:t>Relationship Type</w:t>
      </w:r>
      <w:bookmarkEnd w:id="772"/>
      <w:bookmarkEnd w:id="773"/>
    </w:p>
    <w:bookmarkEnd w:id="774"/>
    <w:p w14:paraId="42D6AEEF" w14:textId="77777777" w:rsidR="00841FF2" w:rsidRPr="007E1EAE" w:rsidRDefault="00841FF2" w:rsidP="00841FF2">
      <w:r w:rsidRPr="007E1EAE">
        <w:t xml:space="preserve">A Relationship Type is a reusable entity that defines the type of one or more relationships between Node Types or Node Templates. </w:t>
      </w:r>
    </w:p>
    <w:p w14:paraId="4101DBDE" w14:textId="77777777" w:rsidR="00841FF2" w:rsidRPr="007E1EAE" w:rsidRDefault="00841FF2" w:rsidP="00841FF2">
      <w:pPr>
        <w:pStyle w:val="Heading4"/>
      </w:pPr>
      <w:r w:rsidRPr="007E1EAE">
        <w:lastRenderedPageBreak/>
        <w:t>Keynames</w:t>
      </w:r>
    </w:p>
    <w:p w14:paraId="7F5CB3B4" w14:textId="029EA533" w:rsidR="00841FF2" w:rsidRPr="007E1EAE" w:rsidRDefault="00841FF2" w:rsidP="00841FF2">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2266FB5A" w14:textId="77777777" w:rsidR="00841FF2" w:rsidRPr="007E1EAE" w:rsidRDefault="00841FF2" w:rsidP="00841FF2">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841FF2" w:rsidRPr="007E1EAE" w14:paraId="1521ADA5" w14:textId="77777777" w:rsidTr="00841FF2">
        <w:trPr>
          <w:trHeight w:val="251"/>
        </w:trPr>
        <w:tc>
          <w:tcPr>
            <w:tcW w:w="849" w:type="pct"/>
            <w:tcBorders>
              <w:top w:val="single" w:sz="4" w:space="0" w:color="auto"/>
              <w:bottom w:val="single" w:sz="6" w:space="0" w:color="auto"/>
            </w:tcBorders>
            <w:shd w:val="clear" w:color="auto" w:fill="E0E0E0"/>
          </w:tcPr>
          <w:p w14:paraId="63C56204" w14:textId="77777777" w:rsidR="00841FF2" w:rsidRPr="007E1EAE" w:rsidRDefault="00841FF2" w:rsidP="00841FF2">
            <w:pPr>
              <w:pStyle w:val="TableText-Heading"/>
            </w:pPr>
            <w:r w:rsidRPr="007E1EAE">
              <w:t>Keyname</w:t>
            </w:r>
          </w:p>
        </w:tc>
        <w:tc>
          <w:tcPr>
            <w:tcW w:w="770" w:type="pct"/>
            <w:tcBorders>
              <w:top w:val="single" w:sz="4" w:space="0" w:color="auto"/>
              <w:bottom w:val="single" w:sz="6" w:space="0" w:color="auto"/>
            </w:tcBorders>
            <w:shd w:val="clear" w:color="auto" w:fill="E0E0E0"/>
          </w:tcPr>
          <w:p w14:paraId="264E27BE" w14:textId="77777777" w:rsidR="00841FF2" w:rsidRPr="007E1EAE" w:rsidRDefault="00841FF2" w:rsidP="00841FF2">
            <w:pPr>
              <w:pStyle w:val="TableText-Heading"/>
            </w:pPr>
            <w:r w:rsidRPr="007E1EAE">
              <w:t>Required</w:t>
            </w:r>
          </w:p>
        </w:tc>
        <w:tc>
          <w:tcPr>
            <w:tcW w:w="860" w:type="pct"/>
            <w:tcBorders>
              <w:top w:val="single" w:sz="4" w:space="0" w:color="auto"/>
              <w:bottom w:val="single" w:sz="6" w:space="0" w:color="auto"/>
            </w:tcBorders>
            <w:shd w:val="clear" w:color="auto" w:fill="E0E0E0"/>
          </w:tcPr>
          <w:p w14:paraId="1F577A45" w14:textId="77777777" w:rsidR="00841FF2" w:rsidRPr="007E1EAE" w:rsidRDefault="00841FF2" w:rsidP="00841FF2">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79FA5F29" w14:textId="77777777" w:rsidR="00841FF2" w:rsidRPr="007E1EAE" w:rsidRDefault="00841FF2" w:rsidP="00841FF2">
            <w:pPr>
              <w:pStyle w:val="TableText-Heading"/>
            </w:pPr>
            <w:r w:rsidRPr="007E1EAE">
              <w:t>Description</w:t>
            </w:r>
          </w:p>
        </w:tc>
      </w:tr>
      <w:tr w:rsidR="00841FF2" w:rsidRPr="00D84861" w14:paraId="32139106" w14:textId="77777777" w:rsidTr="00841FF2">
        <w:tc>
          <w:tcPr>
            <w:tcW w:w="849" w:type="pct"/>
          </w:tcPr>
          <w:p w14:paraId="480F4F42" w14:textId="77777777" w:rsidR="00841FF2" w:rsidRPr="007E1EAE" w:rsidRDefault="00841FF2" w:rsidP="00841FF2">
            <w:pPr>
              <w:pStyle w:val="TableText"/>
              <w:rPr>
                <w:noProof/>
              </w:rPr>
            </w:pPr>
            <w:r w:rsidRPr="007E1EAE">
              <w:rPr>
                <w:noProof/>
              </w:rPr>
              <w:t>properties</w:t>
            </w:r>
          </w:p>
        </w:tc>
        <w:tc>
          <w:tcPr>
            <w:tcW w:w="770" w:type="pct"/>
          </w:tcPr>
          <w:p w14:paraId="0E607949" w14:textId="77777777" w:rsidR="00841FF2" w:rsidRPr="007E1EAE" w:rsidRDefault="00841FF2" w:rsidP="00841FF2">
            <w:pPr>
              <w:pStyle w:val="TableText"/>
            </w:pPr>
            <w:r w:rsidRPr="007E1EAE">
              <w:t>no</w:t>
            </w:r>
          </w:p>
        </w:tc>
        <w:tc>
          <w:tcPr>
            <w:tcW w:w="860" w:type="pct"/>
          </w:tcPr>
          <w:p w14:paraId="2619A4FC" w14:textId="77777777" w:rsidR="00841FF2" w:rsidRPr="007E1EAE" w:rsidRDefault="00841FF2" w:rsidP="00841FF2">
            <w:pPr>
              <w:pStyle w:val="TableText"/>
            </w:pPr>
            <w:r w:rsidRPr="007E1EAE">
              <w:t xml:space="preserve">list of </w:t>
            </w:r>
          </w:p>
          <w:p w14:paraId="40DB2B9E"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521" w:type="pct"/>
          </w:tcPr>
          <w:p w14:paraId="33251E99" w14:textId="77777777" w:rsidR="00841FF2" w:rsidRPr="007E1EAE" w:rsidRDefault="00841FF2" w:rsidP="00841FF2">
            <w:pPr>
              <w:pStyle w:val="TableText"/>
            </w:pPr>
            <w:r w:rsidRPr="007E1EAE">
              <w:t>An optional list of property definitions for the Relationship Type.</w:t>
            </w:r>
          </w:p>
        </w:tc>
      </w:tr>
      <w:tr w:rsidR="00841FF2" w:rsidRPr="00D84861" w14:paraId="6C50A724" w14:textId="77777777" w:rsidTr="00841FF2">
        <w:tc>
          <w:tcPr>
            <w:tcW w:w="849" w:type="pct"/>
          </w:tcPr>
          <w:p w14:paraId="33AF6AEC" w14:textId="77777777" w:rsidR="00841FF2" w:rsidRPr="007E1EAE" w:rsidRDefault="00841FF2" w:rsidP="00841FF2">
            <w:pPr>
              <w:pStyle w:val="TableText"/>
              <w:rPr>
                <w:noProof/>
              </w:rPr>
            </w:pPr>
            <w:r w:rsidRPr="007E1EAE">
              <w:rPr>
                <w:noProof/>
              </w:rPr>
              <w:t>attributes</w:t>
            </w:r>
          </w:p>
        </w:tc>
        <w:tc>
          <w:tcPr>
            <w:tcW w:w="770" w:type="pct"/>
          </w:tcPr>
          <w:p w14:paraId="6BA5AE1B" w14:textId="77777777" w:rsidR="00841FF2" w:rsidRPr="007E1EAE" w:rsidRDefault="00841FF2" w:rsidP="00841FF2">
            <w:pPr>
              <w:pStyle w:val="TableText"/>
            </w:pPr>
            <w:r w:rsidRPr="007E1EAE">
              <w:t>no</w:t>
            </w:r>
          </w:p>
        </w:tc>
        <w:tc>
          <w:tcPr>
            <w:tcW w:w="860" w:type="pct"/>
          </w:tcPr>
          <w:p w14:paraId="4E1541DC" w14:textId="77777777" w:rsidR="00841FF2" w:rsidRPr="007E1EAE" w:rsidRDefault="00841FF2" w:rsidP="00841FF2">
            <w:pPr>
              <w:pStyle w:val="TableText"/>
            </w:pPr>
            <w:r w:rsidRPr="007E1EAE">
              <w:t>list of</w:t>
            </w:r>
          </w:p>
          <w:p w14:paraId="208C7F19" w14:textId="77777777" w:rsidR="00841FF2" w:rsidRPr="007E1EAE" w:rsidRDefault="006F07B6" w:rsidP="00841FF2">
            <w:pPr>
              <w:pStyle w:val="TableText"/>
            </w:pPr>
            <w:hyperlink w:anchor="DEFN_ELEMENT_ATTRIBUTE_DEFN" w:history="1">
              <w:r w:rsidR="00841FF2" w:rsidRPr="007E1EAE">
                <w:rPr>
                  <w:rStyle w:val="Hyperlink"/>
                </w:rPr>
                <w:t>attribute definitions</w:t>
              </w:r>
            </w:hyperlink>
          </w:p>
        </w:tc>
        <w:tc>
          <w:tcPr>
            <w:tcW w:w="2521" w:type="pct"/>
          </w:tcPr>
          <w:p w14:paraId="48F4A452" w14:textId="77777777" w:rsidR="00841FF2" w:rsidRPr="007E1EAE" w:rsidRDefault="00841FF2" w:rsidP="00841FF2">
            <w:pPr>
              <w:pStyle w:val="TableText"/>
            </w:pPr>
            <w:r w:rsidRPr="007E1EAE">
              <w:t>An optional list of attribute definitions for the Relationship Type.</w:t>
            </w:r>
          </w:p>
        </w:tc>
      </w:tr>
      <w:tr w:rsidR="00841FF2" w:rsidRPr="00D84861" w14:paraId="5245A3ED" w14:textId="77777777" w:rsidTr="00841FF2">
        <w:tc>
          <w:tcPr>
            <w:tcW w:w="849" w:type="pct"/>
          </w:tcPr>
          <w:p w14:paraId="6D29099C" w14:textId="77777777" w:rsidR="00841FF2" w:rsidRPr="007E1EAE" w:rsidRDefault="00841FF2" w:rsidP="00841FF2">
            <w:pPr>
              <w:pStyle w:val="TableText"/>
              <w:rPr>
                <w:noProof/>
              </w:rPr>
            </w:pPr>
            <w:r w:rsidRPr="007E1EAE">
              <w:rPr>
                <w:noProof/>
              </w:rPr>
              <w:t>interfaces</w:t>
            </w:r>
          </w:p>
        </w:tc>
        <w:tc>
          <w:tcPr>
            <w:tcW w:w="770" w:type="pct"/>
          </w:tcPr>
          <w:p w14:paraId="5A62977D" w14:textId="77777777" w:rsidR="00841FF2" w:rsidRPr="007E1EAE" w:rsidRDefault="00841FF2" w:rsidP="00841FF2">
            <w:pPr>
              <w:pStyle w:val="TableText"/>
            </w:pPr>
            <w:r w:rsidRPr="007E1EAE">
              <w:t>no</w:t>
            </w:r>
          </w:p>
        </w:tc>
        <w:tc>
          <w:tcPr>
            <w:tcW w:w="860" w:type="pct"/>
          </w:tcPr>
          <w:p w14:paraId="135A6CF5" w14:textId="77777777" w:rsidR="00841FF2" w:rsidRPr="007E1EAE" w:rsidRDefault="00841FF2" w:rsidP="00841FF2">
            <w:pPr>
              <w:pStyle w:val="TableText"/>
            </w:pPr>
            <w:r w:rsidRPr="007E1EAE">
              <w:t xml:space="preserve">list of </w:t>
            </w:r>
          </w:p>
          <w:p w14:paraId="0F129E9E"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521" w:type="pct"/>
          </w:tcPr>
          <w:p w14:paraId="585BBBEF" w14:textId="77777777" w:rsidR="00841FF2" w:rsidRPr="007E1EAE" w:rsidRDefault="00841FF2" w:rsidP="00841FF2">
            <w:pPr>
              <w:pStyle w:val="TableText"/>
            </w:pPr>
            <w:r w:rsidRPr="007E1EAE">
              <w:t>An optional list of interface definitions interfaces supported by the Relationship Type.</w:t>
            </w:r>
          </w:p>
        </w:tc>
      </w:tr>
      <w:tr w:rsidR="00841FF2" w:rsidRPr="00D84861" w14:paraId="7EE9DD91" w14:textId="77777777" w:rsidTr="00841FF2">
        <w:tc>
          <w:tcPr>
            <w:tcW w:w="849" w:type="pct"/>
          </w:tcPr>
          <w:p w14:paraId="54AEAEB6" w14:textId="77777777" w:rsidR="00841FF2" w:rsidRPr="007E1EAE" w:rsidRDefault="00841FF2" w:rsidP="00841FF2">
            <w:pPr>
              <w:pStyle w:val="TableText"/>
              <w:rPr>
                <w:noProof/>
              </w:rPr>
            </w:pPr>
            <w:r w:rsidRPr="007E1EAE">
              <w:rPr>
                <w:noProof/>
              </w:rPr>
              <w:t>valid_target_types</w:t>
            </w:r>
          </w:p>
        </w:tc>
        <w:tc>
          <w:tcPr>
            <w:tcW w:w="770" w:type="pct"/>
          </w:tcPr>
          <w:p w14:paraId="4C71605F" w14:textId="77777777" w:rsidR="00841FF2" w:rsidRPr="007E1EAE" w:rsidRDefault="00841FF2" w:rsidP="00841FF2">
            <w:pPr>
              <w:pStyle w:val="TableText"/>
            </w:pPr>
            <w:r w:rsidRPr="007E1EAE">
              <w:t>no</w:t>
            </w:r>
          </w:p>
        </w:tc>
        <w:tc>
          <w:tcPr>
            <w:tcW w:w="860" w:type="pct"/>
          </w:tcPr>
          <w:p w14:paraId="348AF7B3"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521" w:type="pct"/>
          </w:tcPr>
          <w:p w14:paraId="524D6A0A" w14:textId="77777777" w:rsidR="00841FF2" w:rsidRPr="007E1EAE" w:rsidRDefault="00841FF2" w:rsidP="00841FF2">
            <w:pPr>
              <w:pStyle w:val="TableText"/>
            </w:pPr>
            <w:r w:rsidRPr="007E1EAE">
              <w:t xml:space="preserve">An optional list of one or more names of Capability Types that are valid targets for this relationship. </w:t>
            </w:r>
          </w:p>
        </w:tc>
      </w:tr>
    </w:tbl>
    <w:p w14:paraId="6CE5FF01" w14:textId="77777777" w:rsidR="00841FF2" w:rsidRPr="007E1EAE" w:rsidRDefault="00841FF2" w:rsidP="00841FF2">
      <w:pPr>
        <w:pStyle w:val="Heading4"/>
      </w:pPr>
      <w:r w:rsidRPr="007E1EAE">
        <w:t>Grammar</w:t>
      </w:r>
    </w:p>
    <w:p w14:paraId="4E74C8F7" w14:textId="77777777" w:rsidR="00841FF2" w:rsidRPr="007E1EAE" w:rsidRDefault="00841FF2" w:rsidP="00841FF2">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5DBA8B7" w14:textId="77777777" w:rsidTr="00841FF2">
        <w:trPr>
          <w:trHeight w:val="256"/>
        </w:trPr>
        <w:tc>
          <w:tcPr>
            <w:tcW w:w="9576" w:type="dxa"/>
            <w:shd w:val="clear" w:color="auto" w:fill="D9D9D9" w:themeFill="background1" w:themeFillShade="D9"/>
          </w:tcPr>
          <w:p w14:paraId="714E9274"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6E556D7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5E555BD9"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BB18A26" w14:textId="77777777" w:rsidR="00841FF2" w:rsidRPr="007E1EAE" w:rsidRDefault="00841FF2" w:rsidP="00841FF2">
            <w:pPr>
              <w:rPr>
                <w:rStyle w:val="CodeSnippet"/>
                <w:noProof/>
              </w:rPr>
            </w:pPr>
            <w:r w:rsidRPr="007E1EAE">
              <w:rPr>
                <w:rStyle w:val="CodeSnippet"/>
                <w:noProof/>
              </w:rPr>
              <w:t xml:space="preserve">  metadata: </w:t>
            </w:r>
          </w:p>
          <w:p w14:paraId="350D8003"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1F4D35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085DCD04" w14:textId="77777777" w:rsidR="00841FF2" w:rsidRPr="007E1EAE" w:rsidRDefault="00841FF2" w:rsidP="00841FF2">
            <w:pPr>
              <w:rPr>
                <w:rStyle w:val="CodeSnippet"/>
                <w:noProof/>
              </w:rPr>
            </w:pPr>
            <w:r w:rsidRPr="007E1EAE">
              <w:rPr>
                <w:rStyle w:val="CodeSnippet"/>
                <w:noProof/>
              </w:rPr>
              <w:t xml:space="preserve">  properties: </w:t>
            </w:r>
          </w:p>
          <w:p w14:paraId="118EBC5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2BDC1DB0" w14:textId="77777777" w:rsidR="00841FF2" w:rsidRPr="007E1EAE" w:rsidRDefault="00841FF2" w:rsidP="00841FF2">
            <w:pPr>
              <w:rPr>
                <w:rStyle w:val="CodeSnippet"/>
                <w:noProof/>
              </w:rPr>
            </w:pPr>
            <w:r w:rsidRPr="007E1EAE">
              <w:rPr>
                <w:rStyle w:val="CodeSnippet"/>
                <w:noProof/>
              </w:rPr>
              <w:t xml:space="preserve">  attributes:</w:t>
            </w:r>
          </w:p>
          <w:p w14:paraId="366BB8BD"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5D9AEF4B" w14:textId="77777777" w:rsidR="00841FF2" w:rsidRPr="007E1EAE" w:rsidRDefault="00841FF2" w:rsidP="00841FF2">
            <w:pPr>
              <w:rPr>
                <w:rStyle w:val="CodeSnippet"/>
                <w:noProof/>
              </w:rPr>
            </w:pPr>
            <w:r w:rsidRPr="007E1EAE">
              <w:rPr>
                <w:rStyle w:val="CodeSnippet"/>
                <w:noProof/>
              </w:rPr>
              <w:t xml:space="preserve">  interfaces: </w:t>
            </w:r>
          </w:p>
          <w:p w14:paraId="1BDAF8C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A868651" w14:textId="77777777" w:rsidR="00841FF2" w:rsidRPr="007E1EAE" w:rsidRDefault="00841FF2" w:rsidP="00841FF2">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66E465C5" w14:textId="77777777" w:rsidR="00841FF2" w:rsidRPr="007E1EAE" w:rsidRDefault="00841FF2" w:rsidP="00841FF2">
      <w:pPr>
        <w:pStyle w:val="NormalaroundTable"/>
      </w:pPr>
      <w:r w:rsidRPr="007E1EAE">
        <w:t>In the above grammar, the pseudo values that appear in angle brackets have the following meaning:</w:t>
      </w:r>
    </w:p>
    <w:p w14:paraId="632128FB" w14:textId="77777777" w:rsidR="00841FF2" w:rsidRPr="007E1EAE" w:rsidRDefault="00841FF2" w:rsidP="00971CED">
      <w:pPr>
        <w:pStyle w:val="ListParagraph"/>
        <w:numPr>
          <w:ilvl w:val="0"/>
          <w:numId w:val="21"/>
        </w:numPr>
      </w:pPr>
      <w:r w:rsidRPr="007E1EAE">
        <w:rPr>
          <w:rStyle w:val="CodeSnippetHighlight"/>
        </w:rPr>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0A2E0D0A" w14:textId="77777777" w:rsidR="00841FF2" w:rsidRPr="007E1EAE" w:rsidRDefault="00841FF2" w:rsidP="00971CED">
      <w:pPr>
        <w:pStyle w:val="ListParagraph"/>
        <w:numPr>
          <w:ilvl w:val="0"/>
          <w:numId w:val="21"/>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23B6E2AB" w14:textId="77777777" w:rsidR="00841FF2" w:rsidRPr="007E1EAE" w:rsidRDefault="00841FF2" w:rsidP="00971CED">
      <w:pPr>
        <w:pStyle w:val="ListParagraph"/>
        <w:numPr>
          <w:ilvl w:val="0"/>
          <w:numId w:val="21"/>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3A229024" w14:textId="77777777" w:rsidR="00841FF2" w:rsidRPr="007E1EAE" w:rsidRDefault="00841FF2" w:rsidP="00971CED">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5B007CA2"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Relationship Type.</w:t>
      </w:r>
    </w:p>
    <w:p w14:paraId="3CBA3E99" w14:textId="77777777" w:rsidR="00841FF2" w:rsidRPr="007E1EAE" w:rsidRDefault="00841FF2" w:rsidP="00971CED">
      <w:pPr>
        <w:pStyle w:val="ListParagraph"/>
        <w:numPr>
          <w:ilvl w:val="0"/>
          <w:numId w:val="21"/>
        </w:numPr>
      </w:pPr>
      <w:r w:rsidRPr="007E1EAE">
        <w:rPr>
          <w:rStyle w:val="CodeSnippetHighlight"/>
        </w:rPr>
        <w:lastRenderedPageBreak/>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Relationship Type.</w:t>
      </w:r>
    </w:p>
    <w:p w14:paraId="50005510"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names of valid </w:t>
      </w:r>
      <w:hyperlink w:anchor="DEFN_ELEMENT_INTERFACE_DEF" w:history="1">
        <w:r w:rsidRPr="007E1EAE">
          <w:rPr>
            <w:rStyle w:val="Hyperlink"/>
          </w:rPr>
          <w:t>interface definitions</w:t>
        </w:r>
      </w:hyperlink>
      <w:r w:rsidRPr="007E1EAE">
        <w:t xml:space="preserve"> supported by the Relationship Type.</w:t>
      </w:r>
    </w:p>
    <w:p w14:paraId="37CC2CB7" w14:textId="77777777" w:rsidR="00841FF2" w:rsidRPr="007E1EAE" w:rsidRDefault="00841FF2" w:rsidP="00971CED">
      <w:pPr>
        <w:pStyle w:val="ListParagraph"/>
        <w:numPr>
          <w:ilvl w:val="0"/>
          <w:numId w:val="19"/>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2EDC4385" w14:textId="77777777" w:rsidR="00841FF2" w:rsidRPr="007E1EAE" w:rsidRDefault="00841FF2" w:rsidP="00841FF2">
      <w:pPr>
        <w:pStyle w:val="Heading4"/>
      </w:pPr>
      <w:r w:rsidRPr="007E1EAE">
        <w:t>Best Practices</w:t>
      </w:r>
    </w:p>
    <w:p w14:paraId="53171364" w14:textId="77777777" w:rsidR="00841FF2" w:rsidRPr="007E1EAE" w:rsidRDefault="00841FF2" w:rsidP="00971CED">
      <w:pPr>
        <w:pStyle w:val="ListParagraph"/>
        <w:numPr>
          <w:ilvl w:val="0"/>
          <w:numId w:val="19"/>
        </w:numPr>
      </w:pPr>
      <w:r w:rsidRPr="007E1EAE">
        <w:t>For TOSCA application portability, it is recommended that designers use the normative Relationship types defined in this specification where possible and derive from them for customization purposes.</w:t>
      </w:r>
    </w:p>
    <w:p w14:paraId="374FC782" w14:textId="77777777" w:rsidR="00841FF2" w:rsidRPr="007E1EAE" w:rsidRDefault="00841FF2" w:rsidP="00971CED">
      <w:pPr>
        <w:pStyle w:val="ListParagraph"/>
        <w:numPr>
          <w:ilvl w:val="0"/>
          <w:numId w:val="19"/>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0AA59A73"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673BAFB" w14:textId="77777777" w:rsidTr="00841FF2">
        <w:tc>
          <w:tcPr>
            <w:tcW w:w="9576" w:type="dxa"/>
            <w:shd w:val="clear" w:color="auto" w:fill="D9D9D9" w:themeFill="background1" w:themeFillShade="D9"/>
          </w:tcPr>
          <w:p w14:paraId="0E22E78D" w14:textId="77777777" w:rsidR="00841FF2" w:rsidRPr="007E1EAE" w:rsidRDefault="00841FF2" w:rsidP="00841FF2">
            <w:pPr>
              <w:rPr>
                <w:rStyle w:val="CodeSnippet"/>
                <w:noProof/>
              </w:rPr>
            </w:pPr>
            <w:r w:rsidRPr="007E1EAE">
              <w:rPr>
                <w:rStyle w:val="CodeSnippet"/>
                <w:noProof/>
              </w:rPr>
              <w:t>mycompanytypes.myrelationships.AppDependency:</w:t>
            </w:r>
          </w:p>
          <w:p w14:paraId="6C19C16B" w14:textId="77777777" w:rsidR="00841FF2" w:rsidRPr="007E1EAE" w:rsidRDefault="00841FF2" w:rsidP="00841FF2">
            <w:pPr>
              <w:rPr>
                <w:rStyle w:val="CodeSnippet"/>
                <w:noProof/>
              </w:rPr>
            </w:pPr>
            <w:r w:rsidRPr="007E1EAE">
              <w:rPr>
                <w:rStyle w:val="CodeSnippet"/>
                <w:noProof/>
              </w:rPr>
              <w:t xml:space="preserve">  derived_from: tosca.relationships.DependsOn</w:t>
            </w:r>
          </w:p>
          <w:p w14:paraId="331E24BA" w14:textId="77777777" w:rsidR="00841FF2" w:rsidRPr="007E1EAE" w:rsidRDefault="00841FF2" w:rsidP="00841FF2">
            <w:pPr>
              <w:rPr>
                <w:rStyle w:val="CodeSnippet"/>
                <w:noProof/>
              </w:rPr>
            </w:pPr>
            <w:r w:rsidRPr="007E1EAE">
              <w:rPr>
                <w:rStyle w:val="CodeSnippet"/>
                <w:noProof/>
              </w:rPr>
              <w:t xml:space="preserve">  valid_target_types: [ mycompanytypes.mycapabilities.SomeAppCapability ]</w:t>
            </w:r>
          </w:p>
        </w:tc>
      </w:tr>
    </w:tbl>
    <w:p w14:paraId="40D8E6A1" w14:textId="77777777" w:rsidR="00841FF2" w:rsidRPr="007E1EAE" w:rsidRDefault="00841FF2" w:rsidP="00841FF2">
      <w:pPr>
        <w:pStyle w:val="Heading3"/>
      </w:pPr>
      <w:bookmarkStart w:id="775" w:name="_Toc454457763"/>
      <w:bookmarkStart w:id="776" w:name="_Toc454458562"/>
      <w:bookmarkStart w:id="777" w:name="DEFN_ENTITY_GROUP_TYPE"/>
      <w:r w:rsidRPr="007E1EAE">
        <w:t>Group Type</w:t>
      </w:r>
      <w:bookmarkEnd w:id="775"/>
      <w:bookmarkEnd w:id="776"/>
    </w:p>
    <w:p w14:paraId="5C149836" w14:textId="77777777" w:rsidR="00841FF2" w:rsidRPr="007E1EAE" w:rsidRDefault="00841FF2" w:rsidP="00841FF2">
      <w:r w:rsidRPr="007E1EAE">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D2034C6" w14:textId="77777777" w:rsidR="00841FF2" w:rsidRPr="007E1EAE" w:rsidRDefault="00841FF2" w:rsidP="00841FF2"/>
    <w:p w14:paraId="77954BA5" w14:textId="77777777" w:rsidR="00841FF2" w:rsidRPr="007E1EAE" w:rsidRDefault="00841FF2" w:rsidP="00841FF2">
      <w:r w:rsidRPr="007E1EAE">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3583F03A" w14:textId="77777777" w:rsidR="00841FF2" w:rsidRPr="007E1EAE" w:rsidRDefault="00841FF2" w:rsidP="00841FF2">
      <w:pPr>
        <w:pStyle w:val="Heading4"/>
      </w:pPr>
      <w:r w:rsidRPr="007E1EAE">
        <w:t>Keynames</w:t>
      </w:r>
    </w:p>
    <w:p w14:paraId="21A3C181" w14:textId="3D213CB9" w:rsidR="00841FF2" w:rsidRPr="007E1EAE" w:rsidRDefault="00841FF2" w:rsidP="00841FF2">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224342F0" w14:textId="77777777" w:rsidR="00841FF2" w:rsidRPr="007E1EAE" w:rsidRDefault="00841FF2" w:rsidP="00841FF2">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2029"/>
        <w:gridCol w:w="4424"/>
      </w:tblGrid>
      <w:tr w:rsidR="00841FF2" w:rsidRPr="007E1EAE" w14:paraId="12DCA698" w14:textId="77777777" w:rsidTr="00841FF2">
        <w:trPr>
          <w:cantSplit/>
          <w:tblHeader/>
        </w:trPr>
        <w:tc>
          <w:tcPr>
            <w:tcW w:w="716" w:type="pct"/>
            <w:shd w:val="clear" w:color="auto" w:fill="D9D9D9"/>
          </w:tcPr>
          <w:p w14:paraId="096BB932" w14:textId="77777777" w:rsidR="00841FF2" w:rsidRPr="007E1EAE" w:rsidRDefault="00841FF2" w:rsidP="00841FF2">
            <w:pPr>
              <w:pStyle w:val="TableText-Heading"/>
            </w:pPr>
            <w:r w:rsidRPr="007E1EAE">
              <w:t>Keyname</w:t>
            </w:r>
          </w:p>
        </w:tc>
        <w:tc>
          <w:tcPr>
            <w:tcW w:w="566" w:type="pct"/>
            <w:shd w:val="clear" w:color="auto" w:fill="D9D9D9"/>
          </w:tcPr>
          <w:p w14:paraId="04AC7C00" w14:textId="77777777" w:rsidR="00841FF2" w:rsidRPr="007E1EAE" w:rsidRDefault="00841FF2" w:rsidP="00841FF2">
            <w:pPr>
              <w:pStyle w:val="TableText-Heading"/>
            </w:pPr>
            <w:r w:rsidRPr="007E1EAE">
              <w:t>Required</w:t>
            </w:r>
          </w:p>
        </w:tc>
        <w:tc>
          <w:tcPr>
            <w:tcW w:w="1171" w:type="pct"/>
            <w:shd w:val="clear" w:color="auto" w:fill="D9D9D9"/>
          </w:tcPr>
          <w:p w14:paraId="681DAE64" w14:textId="77777777" w:rsidR="00841FF2" w:rsidRPr="007E1EAE" w:rsidRDefault="00841FF2" w:rsidP="00841FF2">
            <w:pPr>
              <w:pStyle w:val="TableText-Heading"/>
            </w:pPr>
            <w:r w:rsidRPr="007E1EAE">
              <w:t>Type</w:t>
            </w:r>
          </w:p>
        </w:tc>
        <w:tc>
          <w:tcPr>
            <w:tcW w:w="2547" w:type="pct"/>
            <w:shd w:val="clear" w:color="auto" w:fill="D9D9D9"/>
          </w:tcPr>
          <w:p w14:paraId="55B81A7A" w14:textId="77777777" w:rsidR="00841FF2" w:rsidRPr="007E1EAE" w:rsidRDefault="00841FF2" w:rsidP="00841FF2">
            <w:pPr>
              <w:pStyle w:val="TableText-Heading"/>
            </w:pPr>
            <w:r w:rsidRPr="007E1EAE">
              <w:t>Description</w:t>
            </w:r>
          </w:p>
        </w:tc>
      </w:tr>
      <w:tr w:rsidR="00841FF2" w:rsidRPr="00D84861" w14:paraId="26FC763F" w14:textId="77777777" w:rsidTr="00841FF2">
        <w:trPr>
          <w:cantSplit/>
        </w:trPr>
        <w:tc>
          <w:tcPr>
            <w:tcW w:w="716" w:type="pct"/>
            <w:shd w:val="clear" w:color="auto" w:fill="FFFFFF"/>
          </w:tcPr>
          <w:p w14:paraId="35EFDAC1" w14:textId="77777777" w:rsidR="00841FF2" w:rsidRPr="007E1EAE" w:rsidRDefault="00841FF2" w:rsidP="00841FF2">
            <w:pPr>
              <w:pStyle w:val="TableText"/>
              <w:rPr>
                <w:noProof/>
              </w:rPr>
            </w:pPr>
            <w:r w:rsidRPr="007E1EAE">
              <w:rPr>
                <w:noProof/>
              </w:rPr>
              <w:t>attributes</w:t>
            </w:r>
          </w:p>
        </w:tc>
        <w:tc>
          <w:tcPr>
            <w:tcW w:w="566" w:type="pct"/>
            <w:shd w:val="clear" w:color="auto" w:fill="FFFFFF"/>
          </w:tcPr>
          <w:p w14:paraId="4DA7E72B" w14:textId="77777777" w:rsidR="00841FF2" w:rsidRPr="007E1EAE" w:rsidRDefault="00841FF2" w:rsidP="00841FF2">
            <w:pPr>
              <w:pStyle w:val="TableText"/>
            </w:pPr>
            <w:r w:rsidRPr="007E1EAE">
              <w:t>no</w:t>
            </w:r>
          </w:p>
        </w:tc>
        <w:tc>
          <w:tcPr>
            <w:tcW w:w="1171" w:type="pct"/>
            <w:shd w:val="clear" w:color="auto" w:fill="FFFFFF"/>
          </w:tcPr>
          <w:p w14:paraId="3D5C3A48" w14:textId="77777777" w:rsidR="00841FF2" w:rsidRPr="007E1EAE" w:rsidRDefault="00841FF2" w:rsidP="00841FF2">
            <w:pPr>
              <w:pStyle w:val="TableText"/>
            </w:pPr>
            <w:r w:rsidRPr="007E1EAE">
              <w:t>list of</w:t>
            </w:r>
          </w:p>
          <w:p w14:paraId="1634B7F2" w14:textId="77777777" w:rsidR="00841FF2" w:rsidRPr="007E1EAE" w:rsidRDefault="006F07B6" w:rsidP="00841FF2">
            <w:pPr>
              <w:pStyle w:val="TableText"/>
            </w:pPr>
            <w:hyperlink w:anchor="DEFN_ELEMENT_ATTRIBUTE_DEFN" w:history="1">
              <w:r w:rsidR="00841FF2" w:rsidRPr="007E1EAE">
                <w:rPr>
                  <w:rStyle w:val="Hyperlink"/>
                </w:rPr>
                <w:t>attribute definitions</w:t>
              </w:r>
            </w:hyperlink>
          </w:p>
        </w:tc>
        <w:tc>
          <w:tcPr>
            <w:tcW w:w="2547" w:type="pct"/>
            <w:shd w:val="clear" w:color="auto" w:fill="FFFFFF"/>
          </w:tcPr>
          <w:p w14:paraId="7F8185F1" w14:textId="77777777" w:rsidR="00841FF2" w:rsidRPr="007E1EAE" w:rsidRDefault="00841FF2" w:rsidP="00841FF2">
            <w:pPr>
              <w:pStyle w:val="TableText"/>
            </w:pPr>
            <w:r w:rsidRPr="007E1EAE">
              <w:t>An optional list of attribute definitions for the Group Type.</w:t>
            </w:r>
          </w:p>
        </w:tc>
      </w:tr>
      <w:tr w:rsidR="00841FF2" w:rsidRPr="00D84861" w14:paraId="473CFB85" w14:textId="77777777" w:rsidTr="00841FF2">
        <w:trPr>
          <w:cantSplit/>
        </w:trPr>
        <w:tc>
          <w:tcPr>
            <w:tcW w:w="716" w:type="pct"/>
            <w:shd w:val="clear" w:color="auto" w:fill="FFFFFF"/>
          </w:tcPr>
          <w:p w14:paraId="3E5126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4A4F3C58" w14:textId="77777777" w:rsidR="00841FF2" w:rsidRPr="007E1EAE" w:rsidRDefault="00841FF2" w:rsidP="00841FF2">
            <w:pPr>
              <w:pStyle w:val="TableText"/>
            </w:pPr>
            <w:r w:rsidRPr="007E1EAE">
              <w:t>no</w:t>
            </w:r>
          </w:p>
        </w:tc>
        <w:tc>
          <w:tcPr>
            <w:tcW w:w="1171" w:type="pct"/>
            <w:shd w:val="clear" w:color="auto" w:fill="FFFFFF"/>
          </w:tcPr>
          <w:p w14:paraId="5CCAEB89" w14:textId="77777777" w:rsidR="00841FF2" w:rsidRPr="007E1EAE" w:rsidRDefault="00841FF2" w:rsidP="00841FF2">
            <w:pPr>
              <w:pStyle w:val="TableText"/>
            </w:pPr>
            <w:r w:rsidRPr="007E1EAE">
              <w:t xml:space="preserve">list of </w:t>
            </w:r>
          </w:p>
          <w:p w14:paraId="6FBAD25D"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547" w:type="pct"/>
            <w:shd w:val="clear" w:color="auto" w:fill="FFFFFF"/>
          </w:tcPr>
          <w:p w14:paraId="6D2533B1" w14:textId="77777777" w:rsidR="00841FF2" w:rsidRPr="007E1EAE" w:rsidRDefault="00841FF2" w:rsidP="00841FF2">
            <w:pPr>
              <w:pStyle w:val="TableText"/>
            </w:pPr>
            <w:r w:rsidRPr="007E1EAE">
              <w:t>An optional list of property definitions for the Group Type.</w:t>
            </w:r>
          </w:p>
        </w:tc>
      </w:tr>
      <w:tr w:rsidR="00841FF2" w:rsidRPr="00D84861" w14:paraId="0EFFBA9A" w14:textId="77777777" w:rsidTr="00841FF2">
        <w:trPr>
          <w:cantSplit/>
        </w:trPr>
        <w:tc>
          <w:tcPr>
            <w:tcW w:w="716" w:type="pct"/>
            <w:shd w:val="clear" w:color="auto" w:fill="FFFFFF"/>
          </w:tcPr>
          <w:p w14:paraId="0989FEA7" w14:textId="77777777" w:rsidR="00841FF2" w:rsidRPr="007E1EAE" w:rsidRDefault="00841FF2" w:rsidP="00841FF2">
            <w:pPr>
              <w:pStyle w:val="TableText"/>
              <w:rPr>
                <w:noProof/>
              </w:rPr>
            </w:pPr>
            <w:r w:rsidRPr="007E1EAE">
              <w:rPr>
                <w:noProof/>
              </w:rPr>
              <w:lastRenderedPageBreak/>
              <w:t xml:space="preserve">members </w:t>
            </w:r>
          </w:p>
        </w:tc>
        <w:tc>
          <w:tcPr>
            <w:tcW w:w="566" w:type="pct"/>
            <w:shd w:val="clear" w:color="auto" w:fill="FFFFFF"/>
          </w:tcPr>
          <w:p w14:paraId="0DFAFE46" w14:textId="77777777" w:rsidR="00841FF2" w:rsidRPr="007E1EAE" w:rsidRDefault="00841FF2" w:rsidP="00841FF2">
            <w:pPr>
              <w:pStyle w:val="TableText"/>
            </w:pPr>
            <w:r w:rsidRPr="007E1EAE">
              <w:t>no</w:t>
            </w:r>
          </w:p>
        </w:tc>
        <w:tc>
          <w:tcPr>
            <w:tcW w:w="1171" w:type="pct"/>
            <w:shd w:val="clear" w:color="auto" w:fill="FFFFFF"/>
          </w:tcPr>
          <w:p w14:paraId="70F98058"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547" w:type="pct"/>
            <w:shd w:val="clear" w:color="auto" w:fill="FFFFFF"/>
          </w:tcPr>
          <w:p w14:paraId="2EBDA3A9" w14:textId="77777777" w:rsidR="00841FF2" w:rsidRPr="007E1EAE" w:rsidRDefault="00841FF2" w:rsidP="00841FF2">
            <w:pPr>
              <w:pStyle w:val="TableText"/>
            </w:pPr>
            <w:r w:rsidRPr="007E1EAE">
              <w:t xml:space="preserve">An optional list of one or more names of Node Types that  are valid (allowed) as members of the Group Type.  </w:t>
            </w:r>
          </w:p>
          <w:p w14:paraId="3C3C4F41" w14:textId="77777777" w:rsidR="00841FF2" w:rsidRPr="007E1EAE" w:rsidRDefault="00841FF2" w:rsidP="00841FF2">
            <w:pPr>
              <w:pStyle w:val="TableText"/>
            </w:pPr>
          </w:p>
          <w:p w14:paraId="70B947AD" w14:textId="77777777" w:rsidR="00841FF2" w:rsidRPr="007E1EAE" w:rsidRDefault="00841FF2" w:rsidP="00841FF2">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841FF2" w:rsidRPr="00D84861" w14:paraId="043F59AD" w14:textId="77777777" w:rsidTr="00841FF2">
        <w:trPr>
          <w:cantSplit/>
        </w:trPr>
        <w:tc>
          <w:tcPr>
            <w:tcW w:w="716" w:type="pct"/>
            <w:shd w:val="clear" w:color="auto" w:fill="FFFFFF"/>
          </w:tcPr>
          <w:p w14:paraId="03A65814" w14:textId="77777777" w:rsidR="00841FF2" w:rsidRPr="007E1EAE" w:rsidRDefault="00841FF2" w:rsidP="00841FF2">
            <w:pPr>
              <w:pStyle w:val="TableText"/>
              <w:rPr>
                <w:noProof/>
              </w:rPr>
            </w:pPr>
            <w:r w:rsidRPr="007E1EAE">
              <w:rPr>
                <w:noProof/>
              </w:rPr>
              <w:t>requirements</w:t>
            </w:r>
          </w:p>
        </w:tc>
        <w:tc>
          <w:tcPr>
            <w:tcW w:w="566" w:type="pct"/>
            <w:shd w:val="clear" w:color="auto" w:fill="FFFFFF"/>
          </w:tcPr>
          <w:p w14:paraId="1F8D983D" w14:textId="77777777" w:rsidR="00841FF2" w:rsidRPr="007E1EAE" w:rsidRDefault="00841FF2" w:rsidP="00841FF2">
            <w:pPr>
              <w:pStyle w:val="TableText"/>
            </w:pPr>
            <w:r w:rsidRPr="007E1EAE">
              <w:t>no</w:t>
            </w:r>
          </w:p>
        </w:tc>
        <w:tc>
          <w:tcPr>
            <w:tcW w:w="1171" w:type="pct"/>
            <w:shd w:val="clear" w:color="auto" w:fill="FFFFFF"/>
          </w:tcPr>
          <w:p w14:paraId="16160CA4" w14:textId="77777777" w:rsidR="00841FF2" w:rsidRPr="007E1EAE" w:rsidRDefault="00841FF2" w:rsidP="00841FF2">
            <w:pPr>
              <w:pStyle w:val="TableText"/>
            </w:pPr>
            <w:r w:rsidRPr="007E1EAE">
              <w:t>list of</w:t>
            </w:r>
          </w:p>
          <w:p w14:paraId="66EFB70F" w14:textId="77777777" w:rsidR="00841FF2" w:rsidRPr="007E1EAE" w:rsidRDefault="006F07B6" w:rsidP="00841FF2">
            <w:pPr>
              <w:pStyle w:val="TableText"/>
            </w:pPr>
            <w:hyperlink w:anchor="DEFN_ELEMENT_REQUIREMENT_DEF" w:history="1">
              <w:r w:rsidR="00841FF2" w:rsidRPr="007E1EAE">
                <w:rPr>
                  <w:rStyle w:val="Hyperlink"/>
                </w:rPr>
                <w:t>requirement definitions</w:t>
              </w:r>
            </w:hyperlink>
          </w:p>
        </w:tc>
        <w:tc>
          <w:tcPr>
            <w:tcW w:w="2547" w:type="pct"/>
            <w:shd w:val="clear" w:color="auto" w:fill="FFFFFF"/>
          </w:tcPr>
          <w:p w14:paraId="154E9F3B"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Group Type.</w:t>
            </w:r>
          </w:p>
        </w:tc>
      </w:tr>
      <w:tr w:rsidR="00841FF2" w:rsidRPr="00D84861" w14:paraId="2715CC40" w14:textId="77777777" w:rsidTr="00841FF2">
        <w:trPr>
          <w:cantSplit/>
        </w:trPr>
        <w:tc>
          <w:tcPr>
            <w:tcW w:w="716" w:type="pct"/>
            <w:shd w:val="clear" w:color="auto" w:fill="FFFFFF"/>
          </w:tcPr>
          <w:p w14:paraId="0D600104" w14:textId="77777777" w:rsidR="00841FF2" w:rsidRPr="007E1EAE" w:rsidRDefault="00841FF2" w:rsidP="00841FF2">
            <w:pPr>
              <w:pStyle w:val="TableText"/>
              <w:rPr>
                <w:noProof/>
              </w:rPr>
            </w:pPr>
            <w:r w:rsidRPr="007E1EAE">
              <w:rPr>
                <w:noProof/>
              </w:rPr>
              <w:t>capabilities</w:t>
            </w:r>
          </w:p>
        </w:tc>
        <w:tc>
          <w:tcPr>
            <w:tcW w:w="566" w:type="pct"/>
            <w:shd w:val="clear" w:color="auto" w:fill="FFFFFF"/>
          </w:tcPr>
          <w:p w14:paraId="3713AEA6" w14:textId="77777777" w:rsidR="00841FF2" w:rsidRPr="007E1EAE" w:rsidRDefault="00841FF2" w:rsidP="00841FF2">
            <w:pPr>
              <w:pStyle w:val="TableText"/>
            </w:pPr>
            <w:r w:rsidRPr="007E1EAE">
              <w:t>no</w:t>
            </w:r>
          </w:p>
        </w:tc>
        <w:tc>
          <w:tcPr>
            <w:tcW w:w="1171" w:type="pct"/>
            <w:shd w:val="clear" w:color="auto" w:fill="FFFFFF"/>
          </w:tcPr>
          <w:p w14:paraId="091FF8FD" w14:textId="77777777" w:rsidR="00841FF2" w:rsidRPr="007E1EAE" w:rsidRDefault="00841FF2" w:rsidP="00841FF2">
            <w:pPr>
              <w:pStyle w:val="TableText"/>
            </w:pPr>
            <w:r w:rsidRPr="007E1EAE">
              <w:t xml:space="preserve">list of </w:t>
            </w:r>
          </w:p>
          <w:p w14:paraId="2A9FBDDB" w14:textId="77777777" w:rsidR="00841FF2" w:rsidRPr="007E1EAE" w:rsidRDefault="006F07B6" w:rsidP="00841FF2">
            <w:pPr>
              <w:pStyle w:val="TableText"/>
            </w:pPr>
            <w:hyperlink w:anchor="DEFN_ELEMENT_CAPABILITY_DEFN" w:history="1">
              <w:r w:rsidR="00841FF2" w:rsidRPr="007E1EAE">
                <w:rPr>
                  <w:rStyle w:val="Hyperlink"/>
                </w:rPr>
                <w:t>capability definitions</w:t>
              </w:r>
            </w:hyperlink>
          </w:p>
        </w:tc>
        <w:tc>
          <w:tcPr>
            <w:tcW w:w="2547" w:type="pct"/>
            <w:shd w:val="clear" w:color="auto" w:fill="FFFFFF"/>
          </w:tcPr>
          <w:p w14:paraId="4D433A06" w14:textId="77777777" w:rsidR="00841FF2" w:rsidRPr="007E1EAE" w:rsidRDefault="00841FF2" w:rsidP="00841FF2">
            <w:pPr>
              <w:pStyle w:val="TableText"/>
            </w:pPr>
            <w:r w:rsidRPr="007E1EAE">
              <w:t>An optional list of capability definitions for the Group Type.</w:t>
            </w:r>
          </w:p>
        </w:tc>
      </w:tr>
      <w:tr w:rsidR="00841FF2" w:rsidRPr="00D84861" w14:paraId="4AF98E95" w14:textId="77777777" w:rsidTr="00841FF2">
        <w:trPr>
          <w:cantSplit/>
        </w:trPr>
        <w:tc>
          <w:tcPr>
            <w:tcW w:w="716" w:type="pct"/>
            <w:shd w:val="clear" w:color="auto" w:fill="FFFFFF"/>
          </w:tcPr>
          <w:p w14:paraId="0A498573" w14:textId="77777777" w:rsidR="00841FF2" w:rsidRPr="007E1EAE" w:rsidRDefault="00841FF2" w:rsidP="00841FF2">
            <w:pPr>
              <w:pStyle w:val="TableText"/>
              <w:rPr>
                <w:noProof/>
              </w:rPr>
            </w:pPr>
            <w:r w:rsidRPr="007E1EAE">
              <w:rPr>
                <w:noProof/>
              </w:rPr>
              <w:t>interfaces</w:t>
            </w:r>
          </w:p>
        </w:tc>
        <w:tc>
          <w:tcPr>
            <w:tcW w:w="566" w:type="pct"/>
            <w:shd w:val="clear" w:color="auto" w:fill="FFFFFF"/>
          </w:tcPr>
          <w:p w14:paraId="41914A38" w14:textId="77777777" w:rsidR="00841FF2" w:rsidRPr="007E1EAE" w:rsidRDefault="00841FF2" w:rsidP="00841FF2">
            <w:pPr>
              <w:pStyle w:val="TableText"/>
            </w:pPr>
            <w:r w:rsidRPr="007E1EAE">
              <w:t>no</w:t>
            </w:r>
          </w:p>
        </w:tc>
        <w:tc>
          <w:tcPr>
            <w:tcW w:w="1171" w:type="pct"/>
            <w:shd w:val="clear" w:color="auto" w:fill="FFFFFF"/>
          </w:tcPr>
          <w:p w14:paraId="7DD91E15" w14:textId="77777777" w:rsidR="00841FF2" w:rsidRPr="007E1EAE" w:rsidRDefault="00841FF2" w:rsidP="00841FF2">
            <w:pPr>
              <w:pStyle w:val="TableText"/>
            </w:pPr>
            <w:r w:rsidRPr="007E1EAE">
              <w:t>list of</w:t>
            </w:r>
          </w:p>
          <w:p w14:paraId="0D64005F"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547" w:type="pct"/>
            <w:shd w:val="clear" w:color="auto" w:fill="FFFFFF"/>
          </w:tcPr>
          <w:p w14:paraId="506EEFFD" w14:textId="77777777" w:rsidR="00841FF2" w:rsidRPr="007E1EAE" w:rsidRDefault="00841FF2" w:rsidP="00841FF2">
            <w:pPr>
              <w:pStyle w:val="TableText"/>
            </w:pPr>
            <w:r w:rsidRPr="007E1EAE">
              <w:t>An optional list of interface definitions supported by the Group Type.</w:t>
            </w:r>
          </w:p>
        </w:tc>
      </w:tr>
    </w:tbl>
    <w:p w14:paraId="62DFC384" w14:textId="77777777" w:rsidR="00841FF2" w:rsidRPr="007E1EAE" w:rsidRDefault="00841FF2" w:rsidP="00841FF2">
      <w:pPr>
        <w:pStyle w:val="Heading4"/>
      </w:pPr>
      <w:r w:rsidRPr="007E1EAE">
        <w:t>Grammar</w:t>
      </w:r>
    </w:p>
    <w:p w14:paraId="3D5C938B" w14:textId="77777777" w:rsidR="00841FF2" w:rsidRPr="007E1EAE" w:rsidRDefault="00841FF2" w:rsidP="00841FF2">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1C1A78" w14:textId="77777777" w:rsidTr="00841FF2">
        <w:tc>
          <w:tcPr>
            <w:tcW w:w="9576" w:type="dxa"/>
            <w:shd w:val="clear" w:color="auto" w:fill="D9D9D9" w:themeFill="background1" w:themeFillShade="D9"/>
          </w:tcPr>
          <w:p w14:paraId="23950740"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743EE3B"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741707F3"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298F029" w14:textId="77777777" w:rsidR="00841FF2" w:rsidRPr="007E1EAE" w:rsidRDefault="00841FF2" w:rsidP="00841FF2">
            <w:pPr>
              <w:rPr>
                <w:rStyle w:val="CodeSnippet"/>
                <w:noProof/>
              </w:rPr>
            </w:pPr>
            <w:r w:rsidRPr="007E1EAE">
              <w:rPr>
                <w:rStyle w:val="CodeSnippet"/>
                <w:noProof/>
              </w:rPr>
              <w:t xml:space="preserve">  metadata: </w:t>
            </w:r>
          </w:p>
          <w:p w14:paraId="30422A8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566BB3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0128E09C" w14:textId="77777777" w:rsidR="00841FF2" w:rsidRPr="007E1EAE" w:rsidRDefault="00841FF2" w:rsidP="00841FF2">
            <w:pPr>
              <w:rPr>
                <w:rStyle w:val="CodeSnippet"/>
                <w:noProof/>
              </w:rPr>
            </w:pPr>
            <w:r w:rsidRPr="007E1EAE">
              <w:rPr>
                <w:rStyle w:val="CodeSnippet"/>
                <w:noProof/>
              </w:rPr>
              <w:t xml:space="preserve">  properties:</w:t>
            </w:r>
          </w:p>
          <w:p w14:paraId="183D79FF"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97DDD65" w14:textId="77777777" w:rsidR="00841FF2" w:rsidRPr="007E1EAE" w:rsidRDefault="00841FF2" w:rsidP="00841FF2">
            <w:pPr>
              <w:rPr>
                <w:rStyle w:val="CodeSnippet"/>
                <w:noProof/>
              </w:rPr>
            </w:pPr>
            <w:r w:rsidRPr="007E1EAE">
              <w:rPr>
                <w:rStyle w:val="CodeSnippet"/>
                <w:noProof/>
              </w:rPr>
              <w:t xml:space="preserve">  members: [ &lt;list_of_valid_member_types&gt; ]</w:t>
            </w:r>
          </w:p>
          <w:p w14:paraId="3CA31BAF" w14:textId="77777777" w:rsidR="00841FF2" w:rsidRPr="007E1EAE" w:rsidRDefault="00841FF2" w:rsidP="00841FF2">
            <w:pPr>
              <w:rPr>
                <w:rStyle w:val="CodeSnippet"/>
                <w:noProof/>
              </w:rPr>
            </w:pPr>
            <w:r w:rsidRPr="007E1EAE">
              <w:rPr>
                <w:rStyle w:val="CodeSnippet"/>
                <w:noProof/>
              </w:rPr>
              <w:t xml:space="preserve">  requirements: </w:t>
            </w:r>
          </w:p>
          <w:p w14:paraId="5869DC4E"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703588AE" w14:textId="77777777" w:rsidR="00841FF2" w:rsidRPr="007E1EAE" w:rsidRDefault="00841FF2" w:rsidP="00841FF2">
            <w:pPr>
              <w:rPr>
                <w:rStyle w:val="CodeSnippet"/>
                <w:noProof/>
              </w:rPr>
            </w:pPr>
            <w:r w:rsidRPr="007E1EAE">
              <w:rPr>
                <w:rStyle w:val="CodeSnippet"/>
                <w:noProof/>
              </w:rPr>
              <w:t xml:space="preserve">  capabilities:</w:t>
            </w:r>
          </w:p>
          <w:p w14:paraId="50C96E13"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5A90BA46" w14:textId="77777777" w:rsidR="00841FF2" w:rsidRPr="007E1EAE" w:rsidRDefault="00841FF2" w:rsidP="00841FF2">
            <w:pPr>
              <w:rPr>
                <w:rStyle w:val="CodeSnippet"/>
                <w:noProof/>
              </w:rPr>
            </w:pPr>
            <w:r w:rsidRPr="007E1EAE">
              <w:rPr>
                <w:rStyle w:val="CodeSnippet"/>
                <w:noProof/>
              </w:rPr>
              <w:t xml:space="preserve">  interfaces: </w:t>
            </w:r>
          </w:p>
          <w:p w14:paraId="7D46F46E"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tc>
      </w:tr>
    </w:tbl>
    <w:p w14:paraId="1F3046D6" w14:textId="77777777" w:rsidR="00841FF2" w:rsidRPr="007E1EAE" w:rsidRDefault="00841FF2" w:rsidP="00841FF2">
      <w:pPr>
        <w:pStyle w:val="NormalaroundTable"/>
      </w:pPr>
      <w:r w:rsidRPr="007E1EAE">
        <w:t>In the above grammar, the pseudo values that appear in angle brackets have the following meaning:</w:t>
      </w:r>
    </w:p>
    <w:p w14:paraId="1A1A4009" w14:textId="77777777" w:rsidR="00841FF2" w:rsidRPr="007E1EAE" w:rsidRDefault="00841FF2" w:rsidP="00841FF2">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7C1746E6" w14:textId="77777777" w:rsidR="00841FF2" w:rsidRPr="007E1EAE" w:rsidRDefault="00841FF2" w:rsidP="00841FF2">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2407D726"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5BD58E5E" w14:textId="77777777" w:rsidR="00841FF2" w:rsidRPr="007E1EAE" w:rsidRDefault="00841FF2" w:rsidP="00841FF2">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2AC38384"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Group Type.</w:t>
      </w:r>
    </w:p>
    <w:p w14:paraId="299930DA" w14:textId="77777777" w:rsidR="00841FF2" w:rsidRPr="007E1EAE" w:rsidRDefault="00841FF2" w:rsidP="00971CED">
      <w:pPr>
        <w:numPr>
          <w:ilvl w:val="0"/>
          <w:numId w:val="17"/>
        </w:numPr>
        <w:spacing w:before="0" w:after="0"/>
      </w:pPr>
      <w:r w:rsidRPr="007E1EAE">
        <w:rPr>
          <w:rStyle w:val="CodeSnippetHighlight"/>
        </w:rPr>
        <w:t>list_of_valid_member_types</w:t>
      </w:r>
      <w:r w:rsidRPr="007E1EAE">
        <w:t>: represents the optional list of TOSCA types (e.g.,., Node, Capability or even other Group Types) that are valid member types for being added to (i.e., members of) the Group Type.</w:t>
      </w:r>
    </w:p>
    <w:p w14:paraId="74F3E320" w14:textId="77777777" w:rsidR="00841FF2" w:rsidRPr="007E1EAE" w:rsidRDefault="00841FF2" w:rsidP="00841FF2">
      <w:pPr>
        <w:pStyle w:val="ListBullet3"/>
      </w:pPr>
      <w:r w:rsidRPr="007E1EAE">
        <w:rPr>
          <w:rStyle w:val="CodeSnippetHighlight"/>
        </w:rPr>
        <w:lastRenderedPageBreak/>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Group Type.</w:t>
      </w:r>
    </w:p>
    <w:p w14:paraId="4B5D2ADA" w14:textId="77777777" w:rsidR="00841FF2" w:rsidRPr="007E1EAE" w:rsidRDefault="00841FF2" w:rsidP="00841FF2">
      <w:pPr>
        <w:pStyle w:val="Heading4"/>
      </w:pPr>
      <w:r w:rsidRPr="007E1EAE">
        <w:t>Additional Requirements</w:t>
      </w:r>
    </w:p>
    <w:p w14:paraId="5041BA25"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048F0C30" w14:textId="77777777" w:rsidR="00841FF2" w:rsidRPr="007E1EAE" w:rsidRDefault="00841FF2" w:rsidP="00971CED">
      <w:pPr>
        <w:pStyle w:val="ListParagraph"/>
        <w:numPr>
          <w:ilvl w:val="0"/>
          <w:numId w:val="15"/>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7ED352BE" w14:textId="77777777" w:rsidR="00841FF2" w:rsidRPr="007E1EAE" w:rsidRDefault="00841FF2" w:rsidP="00841FF2">
      <w:pPr>
        <w:pStyle w:val="Heading4"/>
      </w:pPr>
      <w:r w:rsidRPr="007E1EAE">
        <w:t>Example</w:t>
      </w:r>
    </w:p>
    <w:p w14:paraId="0C1A43E7" w14:textId="77777777" w:rsidR="00841FF2" w:rsidRPr="007E1EAE" w:rsidRDefault="00841FF2" w:rsidP="00841FF2">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0F23DB" w14:textId="77777777" w:rsidTr="00841FF2">
        <w:trPr>
          <w:trHeight w:val="256"/>
        </w:trPr>
        <w:tc>
          <w:tcPr>
            <w:tcW w:w="9576" w:type="dxa"/>
            <w:shd w:val="clear" w:color="auto" w:fill="D9D9D9" w:themeFill="background1" w:themeFillShade="D9"/>
          </w:tcPr>
          <w:p w14:paraId="66ABB894" w14:textId="77777777" w:rsidR="00841FF2" w:rsidRPr="007E1EAE" w:rsidRDefault="00841FF2" w:rsidP="00841FF2">
            <w:pPr>
              <w:rPr>
                <w:rStyle w:val="CodeSnippet"/>
                <w:noProof/>
              </w:rPr>
            </w:pPr>
            <w:r w:rsidRPr="007E1EAE">
              <w:rPr>
                <w:rStyle w:val="CodeSnippet"/>
                <w:noProof/>
              </w:rPr>
              <w:t>group_types:</w:t>
            </w:r>
          </w:p>
          <w:p w14:paraId="64D4E06D" w14:textId="77777777" w:rsidR="00841FF2" w:rsidRPr="007E1EAE" w:rsidRDefault="00841FF2" w:rsidP="00841FF2">
            <w:pPr>
              <w:rPr>
                <w:rStyle w:val="CodeSnippet"/>
                <w:noProof/>
              </w:rPr>
            </w:pPr>
            <w:r w:rsidRPr="007E1EAE">
              <w:rPr>
                <w:rStyle w:val="CodeSnippet"/>
                <w:noProof/>
              </w:rPr>
              <w:t xml:space="preserve">  mycompany.mytypes.groups.placement:</w:t>
            </w:r>
          </w:p>
          <w:p w14:paraId="55B2AD8F" w14:textId="77777777" w:rsidR="00841FF2" w:rsidRPr="007E1EAE" w:rsidRDefault="00841FF2" w:rsidP="00841FF2">
            <w:pPr>
              <w:rPr>
                <w:rStyle w:val="CodeSnippet"/>
                <w:noProof/>
              </w:rPr>
            </w:pPr>
            <w:r w:rsidRPr="007E1EAE">
              <w:rPr>
                <w:rStyle w:val="CodeSnippet"/>
                <w:noProof/>
              </w:rPr>
              <w:t xml:space="preserve">    description: My company’s group type for placing nodes of type Compute</w:t>
            </w:r>
          </w:p>
          <w:p w14:paraId="42B9195F" w14:textId="77777777" w:rsidR="00841FF2" w:rsidRPr="007E1EAE" w:rsidRDefault="00841FF2" w:rsidP="00841FF2">
            <w:pPr>
              <w:rPr>
                <w:rStyle w:val="CodeSnippet"/>
                <w:noProof/>
              </w:rPr>
            </w:pPr>
            <w:r w:rsidRPr="007E1EAE">
              <w:rPr>
                <w:rStyle w:val="CodeSnippet"/>
                <w:noProof/>
              </w:rPr>
              <w:t xml:space="preserve">    members: [ tosca.nodes.Compute ]</w:t>
            </w:r>
          </w:p>
        </w:tc>
      </w:tr>
    </w:tbl>
    <w:p w14:paraId="29DF7A4D" w14:textId="77777777" w:rsidR="00841FF2" w:rsidRPr="007E1EAE" w:rsidRDefault="00841FF2" w:rsidP="00841FF2">
      <w:pPr>
        <w:pStyle w:val="Heading3"/>
      </w:pPr>
      <w:bookmarkStart w:id="778" w:name="_Toc454457764"/>
      <w:bookmarkStart w:id="779" w:name="_Toc454458563"/>
      <w:bookmarkStart w:id="780" w:name="DEFN_ENTITY_POLICY_TYPE"/>
      <w:r w:rsidRPr="007E1EAE">
        <w:t>Policy Type</w:t>
      </w:r>
      <w:bookmarkEnd w:id="778"/>
      <w:bookmarkEnd w:id="779"/>
    </w:p>
    <w:bookmarkEnd w:id="777"/>
    <w:bookmarkEnd w:id="780"/>
    <w:p w14:paraId="7D63AB78" w14:textId="77777777" w:rsidR="00841FF2" w:rsidRPr="007E1EAE" w:rsidRDefault="00841FF2" w:rsidP="00841FF2">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3B61014" w14:textId="77777777" w:rsidR="00841FF2" w:rsidRPr="007E1EAE" w:rsidRDefault="00841FF2" w:rsidP="00841FF2">
      <w:pPr>
        <w:pStyle w:val="Heading4"/>
      </w:pPr>
      <w:r w:rsidRPr="007E1EAE">
        <w:t>Keynames</w:t>
      </w:r>
    </w:p>
    <w:p w14:paraId="2A93C847" w14:textId="4A78273D" w:rsidR="00841FF2" w:rsidRPr="007E1EAE" w:rsidRDefault="00841FF2" w:rsidP="00841FF2">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006F07B6">
        <w:t>3.7.1</w:t>
      </w:r>
      <w:r w:rsidRPr="007E1EAE">
        <w:fldChar w:fldCharType="end"/>
      </w:r>
      <w:r w:rsidRPr="007E1EAE">
        <w:t xml:space="preserve"> TOSCA Entity Schema. </w:t>
      </w:r>
    </w:p>
    <w:p w14:paraId="02770CC3" w14:textId="77777777" w:rsidR="00841FF2" w:rsidRPr="007E1EAE" w:rsidRDefault="00841FF2" w:rsidP="00841FF2">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841FF2" w:rsidRPr="007E1EAE" w14:paraId="353DDB59" w14:textId="77777777" w:rsidTr="00841FF2">
        <w:trPr>
          <w:cantSplit/>
          <w:tblHeader/>
        </w:trPr>
        <w:tc>
          <w:tcPr>
            <w:tcW w:w="716" w:type="pct"/>
            <w:shd w:val="clear" w:color="auto" w:fill="D9D9D9"/>
          </w:tcPr>
          <w:p w14:paraId="2C313476" w14:textId="77777777" w:rsidR="00841FF2" w:rsidRPr="007E1EAE" w:rsidRDefault="00841FF2" w:rsidP="00841FF2">
            <w:pPr>
              <w:pStyle w:val="TableText-Heading"/>
            </w:pPr>
            <w:r w:rsidRPr="007E1EAE">
              <w:t>Keyname</w:t>
            </w:r>
          </w:p>
        </w:tc>
        <w:tc>
          <w:tcPr>
            <w:tcW w:w="566" w:type="pct"/>
            <w:shd w:val="clear" w:color="auto" w:fill="D9D9D9"/>
          </w:tcPr>
          <w:p w14:paraId="76B65F5E" w14:textId="77777777" w:rsidR="00841FF2" w:rsidRPr="007E1EAE" w:rsidRDefault="00841FF2" w:rsidP="00841FF2">
            <w:pPr>
              <w:pStyle w:val="TableText-Heading"/>
            </w:pPr>
            <w:r w:rsidRPr="007E1EAE">
              <w:t>Required</w:t>
            </w:r>
          </w:p>
        </w:tc>
        <w:tc>
          <w:tcPr>
            <w:tcW w:w="877" w:type="pct"/>
            <w:shd w:val="clear" w:color="auto" w:fill="D9D9D9"/>
          </w:tcPr>
          <w:p w14:paraId="4D759B73" w14:textId="77777777" w:rsidR="00841FF2" w:rsidRPr="007E1EAE" w:rsidRDefault="00841FF2" w:rsidP="00841FF2">
            <w:pPr>
              <w:pStyle w:val="TableText-Heading"/>
            </w:pPr>
            <w:r w:rsidRPr="007E1EAE">
              <w:t>Type</w:t>
            </w:r>
          </w:p>
        </w:tc>
        <w:tc>
          <w:tcPr>
            <w:tcW w:w="2841" w:type="pct"/>
            <w:shd w:val="clear" w:color="auto" w:fill="D9D9D9"/>
          </w:tcPr>
          <w:p w14:paraId="33D95FD2" w14:textId="77777777" w:rsidR="00841FF2" w:rsidRPr="007E1EAE" w:rsidRDefault="00841FF2" w:rsidP="00841FF2">
            <w:pPr>
              <w:pStyle w:val="TableText-Heading"/>
            </w:pPr>
            <w:r w:rsidRPr="007E1EAE">
              <w:t>Description</w:t>
            </w:r>
          </w:p>
        </w:tc>
      </w:tr>
      <w:tr w:rsidR="00841FF2" w:rsidRPr="00D84861" w14:paraId="09ECB51C" w14:textId="77777777" w:rsidTr="00841FF2">
        <w:trPr>
          <w:cantSplit/>
        </w:trPr>
        <w:tc>
          <w:tcPr>
            <w:tcW w:w="716" w:type="pct"/>
            <w:shd w:val="clear" w:color="auto" w:fill="FFFFFF"/>
          </w:tcPr>
          <w:p w14:paraId="2114B9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332D95B6" w14:textId="77777777" w:rsidR="00841FF2" w:rsidRPr="007E1EAE" w:rsidRDefault="00841FF2" w:rsidP="00841FF2">
            <w:pPr>
              <w:pStyle w:val="TableText"/>
            </w:pPr>
            <w:r w:rsidRPr="007E1EAE">
              <w:t>no</w:t>
            </w:r>
          </w:p>
        </w:tc>
        <w:tc>
          <w:tcPr>
            <w:tcW w:w="877" w:type="pct"/>
            <w:shd w:val="clear" w:color="auto" w:fill="FFFFFF"/>
          </w:tcPr>
          <w:p w14:paraId="76D52E12" w14:textId="77777777" w:rsidR="00841FF2" w:rsidRPr="007E1EAE" w:rsidRDefault="00841FF2" w:rsidP="00841FF2">
            <w:pPr>
              <w:pStyle w:val="TableText"/>
            </w:pPr>
            <w:r w:rsidRPr="007E1EAE">
              <w:t xml:space="preserve">list of </w:t>
            </w:r>
          </w:p>
          <w:p w14:paraId="6B556943"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41" w:type="pct"/>
            <w:shd w:val="clear" w:color="auto" w:fill="FFFFFF"/>
          </w:tcPr>
          <w:p w14:paraId="46B431F1" w14:textId="77777777" w:rsidR="00841FF2" w:rsidRPr="007E1EAE" w:rsidRDefault="00841FF2" w:rsidP="00841FF2">
            <w:pPr>
              <w:pStyle w:val="TableText"/>
            </w:pPr>
            <w:r w:rsidRPr="007E1EAE">
              <w:t>An optional list of property definitions for the Policy Type.</w:t>
            </w:r>
          </w:p>
        </w:tc>
      </w:tr>
      <w:tr w:rsidR="00841FF2" w:rsidRPr="00D84861" w14:paraId="6DAFD8C2" w14:textId="77777777" w:rsidTr="00841FF2">
        <w:trPr>
          <w:cantSplit/>
        </w:trPr>
        <w:tc>
          <w:tcPr>
            <w:tcW w:w="716" w:type="pct"/>
            <w:shd w:val="clear" w:color="auto" w:fill="FFFFFF"/>
          </w:tcPr>
          <w:p w14:paraId="58EC9C62" w14:textId="77777777" w:rsidR="00841FF2" w:rsidRPr="007E1EAE" w:rsidRDefault="00841FF2" w:rsidP="00841FF2">
            <w:pPr>
              <w:pStyle w:val="TableText"/>
              <w:rPr>
                <w:noProof/>
              </w:rPr>
            </w:pPr>
            <w:r w:rsidRPr="007E1EAE">
              <w:rPr>
                <w:noProof/>
              </w:rPr>
              <w:t>targets</w:t>
            </w:r>
          </w:p>
          <w:p w14:paraId="083831B3" w14:textId="77777777" w:rsidR="00841FF2" w:rsidRPr="007E1EAE" w:rsidRDefault="00841FF2" w:rsidP="00841FF2">
            <w:pPr>
              <w:pStyle w:val="TableText"/>
              <w:rPr>
                <w:noProof/>
              </w:rPr>
            </w:pPr>
          </w:p>
        </w:tc>
        <w:tc>
          <w:tcPr>
            <w:tcW w:w="566" w:type="pct"/>
            <w:shd w:val="clear" w:color="auto" w:fill="FFFFFF"/>
          </w:tcPr>
          <w:p w14:paraId="6ED74830" w14:textId="77777777" w:rsidR="00841FF2" w:rsidRPr="007E1EAE" w:rsidRDefault="00841FF2" w:rsidP="00841FF2">
            <w:pPr>
              <w:pStyle w:val="TableText"/>
            </w:pPr>
            <w:r w:rsidRPr="007E1EAE">
              <w:t>no</w:t>
            </w:r>
          </w:p>
        </w:tc>
        <w:tc>
          <w:tcPr>
            <w:tcW w:w="877" w:type="pct"/>
            <w:shd w:val="clear" w:color="auto" w:fill="FFFFFF"/>
          </w:tcPr>
          <w:p w14:paraId="53F94110"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841" w:type="pct"/>
            <w:shd w:val="clear" w:color="auto" w:fill="FFFFFF"/>
          </w:tcPr>
          <w:p w14:paraId="1C41E4BF" w14:textId="77777777" w:rsidR="00841FF2" w:rsidRPr="007E1EAE" w:rsidRDefault="00841FF2" w:rsidP="00841FF2">
            <w:pPr>
              <w:pStyle w:val="TableText"/>
            </w:pPr>
            <w:r w:rsidRPr="007E1EAE">
              <w:t>An optional list of valid Node Types or Group Types the Policy Type can be applied to.</w:t>
            </w:r>
          </w:p>
          <w:p w14:paraId="26F13660" w14:textId="77777777" w:rsidR="00841FF2" w:rsidRPr="007E1EAE" w:rsidRDefault="00841FF2" w:rsidP="00841FF2">
            <w:pPr>
              <w:pStyle w:val="TableText"/>
            </w:pPr>
          </w:p>
          <w:p w14:paraId="0EBFC331" w14:textId="77777777" w:rsidR="00841FF2" w:rsidRPr="007E1EAE" w:rsidRDefault="00841FF2" w:rsidP="00841FF2">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841FF2" w:rsidRPr="00D84861" w14:paraId="7F2FB3D1" w14:textId="77777777" w:rsidTr="00841FF2">
        <w:trPr>
          <w:cantSplit/>
        </w:trPr>
        <w:tc>
          <w:tcPr>
            <w:tcW w:w="716" w:type="pct"/>
            <w:shd w:val="clear" w:color="auto" w:fill="FFFFFF"/>
          </w:tcPr>
          <w:p w14:paraId="0E1B7FE4" w14:textId="77777777" w:rsidR="00841FF2" w:rsidRPr="007E1EAE" w:rsidRDefault="00841FF2" w:rsidP="00841FF2">
            <w:pPr>
              <w:pStyle w:val="TableText"/>
              <w:rPr>
                <w:noProof/>
              </w:rPr>
            </w:pPr>
            <w:r w:rsidRPr="007E1EAE">
              <w:rPr>
                <w:noProof/>
              </w:rPr>
              <w:t>triggers</w:t>
            </w:r>
          </w:p>
        </w:tc>
        <w:tc>
          <w:tcPr>
            <w:tcW w:w="566" w:type="pct"/>
            <w:shd w:val="clear" w:color="auto" w:fill="FFFFFF"/>
          </w:tcPr>
          <w:p w14:paraId="50061994" w14:textId="77777777" w:rsidR="00841FF2" w:rsidRPr="007E1EAE" w:rsidRDefault="00841FF2" w:rsidP="00841FF2">
            <w:pPr>
              <w:pStyle w:val="TableText"/>
            </w:pPr>
            <w:r w:rsidRPr="007E1EAE">
              <w:t>no</w:t>
            </w:r>
          </w:p>
        </w:tc>
        <w:tc>
          <w:tcPr>
            <w:tcW w:w="877" w:type="pct"/>
            <w:shd w:val="clear" w:color="auto" w:fill="FFFFFF"/>
          </w:tcPr>
          <w:p w14:paraId="1510351C" w14:textId="77777777" w:rsidR="00841FF2" w:rsidRPr="007E1EAE" w:rsidRDefault="00841FF2" w:rsidP="00841FF2">
            <w:pPr>
              <w:pStyle w:val="TableText"/>
            </w:pPr>
            <w:r w:rsidRPr="007E1EAE">
              <w:t xml:space="preserve">list of </w:t>
            </w:r>
            <w:hyperlink w:anchor="DEFN_ENTITY_TRIGGER_DEFN" w:history="1">
              <w:r w:rsidRPr="007E1EAE">
                <w:rPr>
                  <w:rStyle w:val="Hyperlink"/>
                </w:rPr>
                <w:t>trigger</w:t>
              </w:r>
            </w:hyperlink>
          </w:p>
        </w:tc>
        <w:tc>
          <w:tcPr>
            <w:tcW w:w="2841" w:type="pct"/>
            <w:shd w:val="clear" w:color="auto" w:fill="FFFFFF"/>
          </w:tcPr>
          <w:p w14:paraId="29D22DB1" w14:textId="77777777" w:rsidR="00841FF2" w:rsidRPr="007E1EAE" w:rsidRDefault="00841FF2" w:rsidP="00841FF2">
            <w:pPr>
              <w:pStyle w:val="TableText"/>
            </w:pPr>
            <w:r w:rsidRPr="007E1EAE">
              <w:t>An optional list of policy triggers for the Policy Type.</w:t>
            </w:r>
          </w:p>
        </w:tc>
      </w:tr>
    </w:tbl>
    <w:p w14:paraId="641254EE" w14:textId="77777777" w:rsidR="00841FF2" w:rsidRPr="007E1EAE" w:rsidRDefault="00841FF2" w:rsidP="00841FF2">
      <w:pPr>
        <w:pStyle w:val="Heading4"/>
      </w:pPr>
      <w:r w:rsidRPr="007E1EAE">
        <w:t>Grammar</w:t>
      </w:r>
    </w:p>
    <w:p w14:paraId="2E511FFB" w14:textId="77777777" w:rsidR="00841FF2" w:rsidRPr="007E1EAE" w:rsidRDefault="00841FF2" w:rsidP="00841FF2">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DFC496E" w14:textId="77777777" w:rsidTr="00841FF2">
        <w:tc>
          <w:tcPr>
            <w:tcW w:w="9576" w:type="dxa"/>
            <w:shd w:val="clear" w:color="auto" w:fill="D9D9D9" w:themeFill="background1" w:themeFillShade="D9"/>
          </w:tcPr>
          <w:p w14:paraId="79449AC6"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57F29FC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11E88D42" w14:textId="77777777" w:rsidR="00841FF2" w:rsidRPr="007E1EAE" w:rsidRDefault="00841FF2" w:rsidP="00841FF2">
            <w:pPr>
              <w:rPr>
                <w:rStyle w:val="CodeSnippet"/>
                <w:noProof/>
              </w:rPr>
            </w:pPr>
            <w:r w:rsidRPr="007E1EAE">
              <w:rPr>
                <w:rStyle w:val="CodeSnippet"/>
                <w:noProof/>
              </w:rPr>
              <w:lastRenderedPageBreak/>
              <w:t xml:space="preserve">  version: &lt;</w:t>
            </w:r>
            <w:hyperlink w:anchor="TYPE_TOSCA_VERSION" w:history="1">
              <w:r w:rsidRPr="007E1EAE">
                <w:rPr>
                  <w:rStyle w:val="CodeSnippedHyperlink"/>
                </w:rPr>
                <w:t>version_number</w:t>
              </w:r>
            </w:hyperlink>
            <w:r w:rsidRPr="007E1EAE">
              <w:rPr>
                <w:rStyle w:val="CodeSnippet"/>
                <w:noProof/>
              </w:rPr>
              <w:t>&gt;</w:t>
            </w:r>
          </w:p>
          <w:p w14:paraId="217FC909" w14:textId="77777777" w:rsidR="00841FF2" w:rsidRPr="007E1EAE" w:rsidRDefault="00841FF2" w:rsidP="00841FF2">
            <w:pPr>
              <w:rPr>
                <w:rStyle w:val="CodeSnippet"/>
                <w:noProof/>
              </w:rPr>
            </w:pPr>
            <w:r w:rsidRPr="007E1EAE">
              <w:rPr>
                <w:rStyle w:val="CodeSnippet"/>
                <w:noProof/>
              </w:rPr>
              <w:t xml:space="preserve">  metadata: </w:t>
            </w:r>
          </w:p>
          <w:p w14:paraId="3E50309E"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565E8C7"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519FE9CB" w14:textId="77777777" w:rsidR="00841FF2" w:rsidRPr="007E1EAE" w:rsidRDefault="00841FF2" w:rsidP="00841FF2">
            <w:pPr>
              <w:rPr>
                <w:rStyle w:val="CodeSnippet"/>
                <w:noProof/>
              </w:rPr>
            </w:pPr>
            <w:r w:rsidRPr="007E1EAE">
              <w:rPr>
                <w:rStyle w:val="CodeSnippet"/>
                <w:noProof/>
              </w:rPr>
              <w:t xml:space="preserve">  properties:</w:t>
            </w:r>
          </w:p>
          <w:p w14:paraId="7ED8DFDE"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611140A8" w14:textId="77777777" w:rsidR="00841FF2" w:rsidRPr="007E1EAE" w:rsidRDefault="00841FF2" w:rsidP="00841FF2">
            <w:pPr>
              <w:rPr>
                <w:rStyle w:val="CodeSnippet"/>
                <w:noProof/>
              </w:rPr>
            </w:pPr>
            <w:r w:rsidRPr="007E1EAE">
              <w:rPr>
                <w:rStyle w:val="CodeSnippet"/>
                <w:noProof/>
              </w:rPr>
              <w:t xml:space="preserve">  targets: [ &lt;list_of_valid_target_types&gt; ]</w:t>
            </w:r>
          </w:p>
          <w:p w14:paraId="6DEA545B" w14:textId="77777777" w:rsidR="00841FF2" w:rsidRPr="007E1EAE" w:rsidRDefault="00841FF2" w:rsidP="00841FF2">
            <w:pPr>
              <w:rPr>
                <w:rStyle w:val="CodeSnippet"/>
                <w:noProof/>
              </w:rPr>
            </w:pPr>
            <w:r w:rsidRPr="007E1EAE">
              <w:rPr>
                <w:rStyle w:val="CodeSnippet"/>
                <w:noProof/>
              </w:rPr>
              <w:t xml:space="preserve">  triggers:</w:t>
            </w:r>
          </w:p>
          <w:p w14:paraId="51B31367" w14:textId="77777777" w:rsidR="00841FF2" w:rsidRPr="007E1EAE" w:rsidRDefault="00841FF2" w:rsidP="00841FF2">
            <w:pPr>
              <w:rPr>
                <w:rStyle w:val="CodeSnippet"/>
                <w:noProof/>
              </w:rPr>
            </w:pPr>
            <w:r w:rsidRPr="007E1EAE">
              <w:rPr>
                <w:rStyle w:val="CodeSnippet"/>
                <w:noProof/>
              </w:rPr>
              <w:t xml:space="preserve">    &lt;</w:t>
            </w:r>
            <w:hyperlink w:anchor="_Trigger_definition_1" w:history="1">
              <w:r w:rsidRPr="007E1EAE">
                <w:rPr>
                  <w:rStyle w:val="CodeSnippedHyperlink"/>
                </w:rPr>
                <w:t>list_of_trigger_definitions</w:t>
              </w:r>
            </w:hyperlink>
            <w:r w:rsidRPr="007E1EAE">
              <w:rPr>
                <w:rStyle w:val="CodeSnippet"/>
                <w:noProof/>
              </w:rPr>
              <w:t>&gt;</w:t>
            </w:r>
          </w:p>
        </w:tc>
      </w:tr>
    </w:tbl>
    <w:p w14:paraId="3299FA3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82025F5" w14:textId="77777777" w:rsidR="00841FF2" w:rsidRPr="007E1EAE" w:rsidRDefault="00841FF2" w:rsidP="00841FF2">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645D0104" w14:textId="77777777" w:rsidR="00841FF2" w:rsidRPr="007E1EAE" w:rsidRDefault="00841FF2" w:rsidP="00841FF2">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5EFCEE90"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2858EAAC" w14:textId="77777777" w:rsidR="00841FF2" w:rsidRPr="007E1EAE" w:rsidRDefault="00841FF2" w:rsidP="00841FF2">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762F929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Policy Type.</w:t>
      </w:r>
    </w:p>
    <w:p w14:paraId="1A1776FC" w14:textId="77777777" w:rsidR="00841FF2" w:rsidRPr="007E1EAE" w:rsidRDefault="00841FF2" w:rsidP="00841FF2">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113C6A01" w14:textId="77777777" w:rsidR="00841FF2" w:rsidRPr="007E1EAE" w:rsidRDefault="00841FF2" w:rsidP="00841FF2">
      <w:pPr>
        <w:pStyle w:val="ListBullet3"/>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55BB74A4" w14:textId="77777777" w:rsidR="00841FF2" w:rsidRPr="007E1EAE" w:rsidRDefault="00841FF2" w:rsidP="00841FF2">
      <w:pPr>
        <w:pStyle w:val="Heading4"/>
      </w:pPr>
      <w:r w:rsidRPr="007E1EAE">
        <w:t>Example</w:t>
      </w:r>
    </w:p>
    <w:p w14:paraId="13768DF9" w14:textId="77777777" w:rsidR="00841FF2" w:rsidRPr="007E1EAE" w:rsidRDefault="00841FF2" w:rsidP="00841FF2">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44AE31B" w14:textId="77777777" w:rsidTr="00841FF2">
        <w:trPr>
          <w:trHeight w:val="256"/>
        </w:trPr>
        <w:tc>
          <w:tcPr>
            <w:tcW w:w="9576" w:type="dxa"/>
            <w:shd w:val="clear" w:color="auto" w:fill="D9D9D9" w:themeFill="background1" w:themeFillShade="D9"/>
          </w:tcPr>
          <w:p w14:paraId="46314D7E" w14:textId="77777777" w:rsidR="00841FF2" w:rsidRPr="007E1EAE" w:rsidRDefault="00841FF2" w:rsidP="00841FF2">
            <w:pPr>
              <w:rPr>
                <w:rStyle w:val="CodeSnippet"/>
                <w:noProof/>
              </w:rPr>
            </w:pPr>
            <w:r w:rsidRPr="007E1EAE">
              <w:rPr>
                <w:rStyle w:val="CodeSnippet"/>
                <w:noProof/>
              </w:rPr>
              <w:t>policy_types:</w:t>
            </w:r>
          </w:p>
          <w:p w14:paraId="6C76B1EA" w14:textId="77777777" w:rsidR="00841FF2" w:rsidRPr="007E1EAE" w:rsidRDefault="00841FF2" w:rsidP="00841FF2">
            <w:pPr>
              <w:rPr>
                <w:rStyle w:val="CodeSnippet"/>
                <w:noProof/>
              </w:rPr>
            </w:pPr>
            <w:r w:rsidRPr="007E1EAE">
              <w:rPr>
                <w:rStyle w:val="CodeSnippet"/>
                <w:noProof/>
              </w:rPr>
              <w:t xml:space="preserve">  mycompany.mytypes.policies.placement.Container.Linux:</w:t>
            </w:r>
          </w:p>
          <w:p w14:paraId="2094415D" w14:textId="77777777" w:rsidR="00841FF2" w:rsidRPr="007E1EAE" w:rsidRDefault="00841FF2" w:rsidP="00841FF2">
            <w:pPr>
              <w:rPr>
                <w:rStyle w:val="CodeSnippet"/>
                <w:noProof/>
              </w:rPr>
            </w:pPr>
            <w:r w:rsidRPr="007E1EAE">
              <w:rPr>
                <w:rStyle w:val="CodeSnippet"/>
                <w:noProof/>
              </w:rPr>
              <w:t xml:space="preserve">    description: My company’s placement policy for linux </w:t>
            </w:r>
          </w:p>
          <w:p w14:paraId="729C613A" w14:textId="77777777" w:rsidR="00841FF2" w:rsidRPr="007E1EAE" w:rsidRDefault="00841FF2" w:rsidP="00841FF2">
            <w:pPr>
              <w:rPr>
                <w:rStyle w:val="CodeSnippet"/>
                <w:noProof/>
              </w:rPr>
            </w:pPr>
            <w:r w:rsidRPr="007E1EAE">
              <w:rPr>
                <w:rStyle w:val="CodeSnippet"/>
                <w:noProof/>
              </w:rPr>
              <w:t xml:space="preserve">    derived_from: tosca.policies.Root</w:t>
            </w:r>
          </w:p>
        </w:tc>
      </w:tr>
    </w:tbl>
    <w:p w14:paraId="77F77885" w14:textId="77777777" w:rsidR="00841FF2" w:rsidRPr="007E1EAE" w:rsidRDefault="00841FF2" w:rsidP="00841FF2">
      <w:pPr>
        <w:pStyle w:val="Heading2"/>
      </w:pPr>
      <w:bookmarkStart w:id="781" w:name="_Toc302251694"/>
      <w:bookmarkStart w:id="782" w:name="_Toc310749088"/>
      <w:bookmarkStart w:id="783" w:name="_Toc313780922"/>
      <w:bookmarkStart w:id="784" w:name="_Toc322703166"/>
      <w:bookmarkStart w:id="785" w:name="_Toc454457765"/>
      <w:bookmarkStart w:id="786" w:name="_Toc454458564"/>
      <w:bookmarkStart w:id="787" w:name="_Toc500248008"/>
      <w:bookmarkStart w:id="788" w:name="_Toc528072934"/>
      <w:r w:rsidRPr="007E1EAE">
        <w:t>Template-specific definitions</w:t>
      </w:r>
      <w:bookmarkEnd w:id="781"/>
      <w:bookmarkEnd w:id="782"/>
      <w:bookmarkEnd w:id="783"/>
      <w:bookmarkEnd w:id="784"/>
      <w:bookmarkEnd w:id="785"/>
      <w:bookmarkEnd w:id="786"/>
      <w:bookmarkEnd w:id="787"/>
      <w:bookmarkEnd w:id="788"/>
    </w:p>
    <w:p w14:paraId="6BD76DF1" w14:textId="77777777" w:rsidR="00841FF2" w:rsidRPr="007E1EAE" w:rsidRDefault="00841FF2" w:rsidP="00841FF2">
      <w:r w:rsidRPr="007E1EAE">
        <w:t>The definitions in this section provide reusable modeling element grammars that are specific to the Node or Relationship templates.</w:t>
      </w:r>
    </w:p>
    <w:p w14:paraId="42A1987B" w14:textId="77777777" w:rsidR="00841FF2" w:rsidRPr="007E1EAE" w:rsidRDefault="00841FF2" w:rsidP="00841FF2">
      <w:pPr>
        <w:pStyle w:val="Heading3"/>
      </w:pPr>
      <w:bookmarkStart w:id="789" w:name="_Toc454457766"/>
      <w:bookmarkStart w:id="790" w:name="_Toc454458565"/>
      <w:bookmarkStart w:id="791" w:name="DEFN_ELEMENT_CAPABILITY_ASSIGNMENT"/>
      <w:r w:rsidRPr="007E1EAE">
        <w:t>Capability assignment</w:t>
      </w:r>
      <w:bookmarkEnd w:id="789"/>
      <w:bookmarkEnd w:id="790"/>
    </w:p>
    <w:bookmarkEnd w:id="791"/>
    <w:p w14:paraId="4C63901B" w14:textId="77777777" w:rsidR="00841FF2" w:rsidRPr="007E1EAE" w:rsidRDefault="00841FF2" w:rsidP="00841FF2">
      <w:r w:rsidRPr="007E1EAE">
        <w:t>A capability assignment allows node template authors to assign values to properties and attributes for a named capability definition that is part of a Node Template’s type definition.</w:t>
      </w:r>
    </w:p>
    <w:p w14:paraId="229C4B74" w14:textId="77777777" w:rsidR="00841FF2" w:rsidRPr="007E1EAE" w:rsidRDefault="00841FF2" w:rsidP="00841FF2">
      <w:pPr>
        <w:pStyle w:val="Heading4"/>
      </w:pPr>
      <w:r w:rsidRPr="007E1EAE">
        <w:t>Keynames</w:t>
      </w:r>
    </w:p>
    <w:p w14:paraId="61076D57" w14:textId="77777777" w:rsidR="00841FF2" w:rsidRPr="007E1EAE" w:rsidRDefault="00841FF2" w:rsidP="00841FF2">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1011"/>
        <w:gridCol w:w="1137"/>
        <w:gridCol w:w="5656"/>
      </w:tblGrid>
      <w:tr w:rsidR="00841FF2" w:rsidRPr="007E1EAE" w14:paraId="76C5FC4B" w14:textId="77777777" w:rsidTr="00841FF2">
        <w:trPr>
          <w:cantSplit/>
          <w:tblHeader/>
        </w:trPr>
        <w:tc>
          <w:tcPr>
            <w:tcW w:w="806" w:type="pct"/>
            <w:shd w:val="clear" w:color="auto" w:fill="D9D9D9"/>
          </w:tcPr>
          <w:p w14:paraId="74FA9864" w14:textId="77777777" w:rsidR="00841FF2" w:rsidRPr="007E1EAE" w:rsidRDefault="00841FF2" w:rsidP="00841FF2">
            <w:pPr>
              <w:pStyle w:val="TableText-Heading"/>
            </w:pPr>
            <w:r w:rsidRPr="007E1EAE">
              <w:t>Keyname</w:t>
            </w:r>
          </w:p>
        </w:tc>
        <w:tc>
          <w:tcPr>
            <w:tcW w:w="482" w:type="pct"/>
            <w:shd w:val="clear" w:color="auto" w:fill="D9D9D9"/>
          </w:tcPr>
          <w:p w14:paraId="4CB522D9" w14:textId="77777777" w:rsidR="00841FF2" w:rsidRPr="007E1EAE" w:rsidRDefault="00841FF2" w:rsidP="00841FF2">
            <w:pPr>
              <w:pStyle w:val="TableText-Heading"/>
            </w:pPr>
            <w:r w:rsidRPr="007E1EAE">
              <w:t>Required</w:t>
            </w:r>
          </w:p>
        </w:tc>
        <w:tc>
          <w:tcPr>
            <w:tcW w:w="601" w:type="pct"/>
            <w:shd w:val="clear" w:color="auto" w:fill="D9D9D9"/>
          </w:tcPr>
          <w:p w14:paraId="5C06B5AC" w14:textId="77777777" w:rsidR="00841FF2" w:rsidRPr="007E1EAE" w:rsidRDefault="00841FF2" w:rsidP="00841FF2">
            <w:pPr>
              <w:pStyle w:val="TableText-Heading"/>
            </w:pPr>
            <w:r w:rsidRPr="007E1EAE">
              <w:t>Type</w:t>
            </w:r>
          </w:p>
        </w:tc>
        <w:tc>
          <w:tcPr>
            <w:tcW w:w="3111" w:type="pct"/>
            <w:shd w:val="clear" w:color="auto" w:fill="D9D9D9"/>
          </w:tcPr>
          <w:p w14:paraId="08747555" w14:textId="77777777" w:rsidR="00841FF2" w:rsidRPr="007E1EAE" w:rsidRDefault="00841FF2" w:rsidP="00841FF2">
            <w:pPr>
              <w:pStyle w:val="TableText-Heading"/>
            </w:pPr>
            <w:r w:rsidRPr="007E1EAE">
              <w:t>Description</w:t>
            </w:r>
          </w:p>
        </w:tc>
      </w:tr>
      <w:tr w:rsidR="00841FF2" w:rsidRPr="00D84861" w14:paraId="0FEAF478" w14:textId="77777777" w:rsidTr="00841FF2">
        <w:trPr>
          <w:cantSplit/>
        </w:trPr>
        <w:tc>
          <w:tcPr>
            <w:tcW w:w="806" w:type="pct"/>
            <w:shd w:val="clear" w:color="auto" w:fill="FFFFFF"/>
          </w:tcPr>
          <w:p w14:paraId="246CAEDA" w14:textId="77777777" w:rsidR="00841FF2" w:rsidRPr="007E1EAE" w:rsidRDefault="00841FF2" w:rsidP="00841FF2">
            <w:pPr>
              <w:pStyle w:val="TableText"/>
            </w:pPr>
            <w:r w:rsidRPr="007E1EAE">
              <w:rPr>
                <w:noProof/>
              </w:rPr>
              <w:t>properties</w:t>
            </w:r>
          </w:p>
        </w:tc>
        <w:tc>
          <w:tcPr>
            <w:tcW w:w="482" w:type="pct"/>
            <w:shd w:val="clear" w:color="auto" w:fill="FFFFFF"/>
          </w:tcPr>
          <w:p w14:paraId="787CA05B" w14:textId="77777777" w:rsidR="00841FF2" w:rsidRPr="007E1EAE" w:rsidRDefault="00841FF2" w:rsidP="00841FF2">
            <w:pPr>
              <w:pStyle w:val="TableText"/>
            </w:pPr>
            <w:r w:rsidRPr="007E1EAE">
              <w:t>no</w:t>
            </w:r>
          </w:p>
        </w:tc>
        <w:tc>
          <w:tcPr>
            <w:tcW w:w="601" w:type="pct"/>
            <w:shd w:val="clear" w:color="auto" w:fill="FFFFFF"/>
          </w:tcPr>
          <w:p w14:paraId="6020C7FB" w14:textId="77777777" w:rsidR="00841FF2" w:rsidRPr="007E1EAE" w:rsidRDefault="00841FF2" w:rsidP="00841FF2">
            <w:pPr>
              <w:pStyle w:val="TableText"/>
            </w:pPr>
            <w:r w:rsidRPr="007E1EAE">
              <w:t xml:space="preserve">list of </w:t>
            </w:r>
          </w:p>
          <w:p w14:paraId="64A4CB03"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3111" w:type="pct"/>
            <w:shd w:val="clear" w:color="auto" w:fill="FFFFFF"/>
          </w:tcPr>
          <w:p w14:paraId="210D2256" w14:textId="77777777" w:rsidR="00841FF2" w:rsidRPr="007E1EAE" w:rsidRDefault="00841FF2" w:rsidP="00841FF2">
            <w:pPr>
              <w:pStyle w:val="TableText"/>
            </w:pPr>
            <w:r w:rsidRPr="007E1EAE">
              <w:t>An optional list of property definitions for the Capability definition.</w:t>
            </w:r>
          </w:p>
        </w:tc>
      </w:tr>
      <w:tr w:rsidR="00841FF2" w:rsidRPr="00D84861" w14:paraId="56FF91F0" w14:textId="77777777" w:rsidTr="00841FF2">
        <w:trPr>
          <w:cantSplit/>
        </w:trPr>
        <w:tc>
          <w:tcPr>
            <w:tcW w:w="806" w:type="pct"/>
            <w:shd w:val="clear" w:color="auto" w:fill="FFFFFF"/>
          </w:tcPr>
          <w:p w14:paraId="43B14E0D" w14:textId="77777777" w:rsidR="00841FF2" w:rsidRPr="007E1EAE" w:rsidRDefault="00841FF2" w:rsidP="00841FF2">
            <w:pPr>
              <w:pStyle w:val="TableText"/>
              <w:rPr>
                <w:noProof/>
              </w:rPr>
            </w:pPr>
            <w:r w:rsidRPr="007E1EAE">
              <w:rPr>
                <w:noProof/>
              </w:rPr>
              <w:lastRenderedPageBreak/>
              <w:t>attributes</w:t>
            </w:r>
          </w:p>
        </w:tc>
        <w:tc>
          <w:tcPr>
            <w:tcW w:w="482" w:type="pct"/>
            <w:shd w:val="clear" w:color="auto" w:fill="FFFFFF"/>
          </w:tcPr>
          <w:p w14:paraId="040C13E1" w14:textId="77777777" w:rsidR="00841FF2" w:rsidRPr="007E1EAE" w:rsidRDefault="00841FF2" w:rsidP="00841FF2">
            <w:pPr>
              <w:pStyle w:val="TableText"/>
            </w:pPr>
            <w:r w:rsidRPr="007E1EAE">
              <w:t>no</w:t>
            </w:r>
          </w:p>
        </w:tc>
        <w:tc>
          <w:tcPr>
            <w:tcW w:w="601" w:type="pct"/>
            <w:shd w:val="clear" w:color="auto" w:fill="FFFFFF"/>
          </w:tcPr>
          <w:p w14:paraId="5E635955" w14:textId="77777777" w:rsidR="00841FF2" w:rsidRPr="007E1EAE" w:rsidRDefault="00841FF2" w:rsidP="00841FF2">
            <w:pPr>
              <w:pStyle w:val="TableText"/>
            </w:pPr>
            <w:r w:rsidRPr="007E1EAE">
              <w:t>list of</w:t>
            </w:r>
          </w:p>
          <w:p w14:paraId="2466ED5E" w14:textId="77777777" w:rsidR="00841FF2" w:rsidRPr="007E1EAE" w:rsidRDefault="006F07B6" w:rsidP="00841FF2">
            <w:pPr>
              <w:pStyle w:val="TableText"/>
            </w:pPr>
            <w:hyperlink w:anchor="DEFN_ELEMENT_ATTRIBUTE_VALUE_ASSIGNMENT" w:history="1">
              <w:r w:rsidR="00841FF2" w:rsidRPr="007E1EAE">
                <w:rPr>
                  <w:rStyle w:val="Hyperlink"/>
                </w:rPr>
                <w:t>attribute assignments</w:t>
              </w:r>
            </w:hyperlink>
          </w:p>
        </w:tc>
        <w:tc>
          <w:tcPr>
            <w:tcW w:w="3111" w:type="pct"/>
            <w:shd w:val="clear" w:color="auto" w:fill="FFFFFF"/>
          </w:tcPr>
          <w:p w14:paraId="1BAD00AC" w14:textId="77777777" w:rsidR="00841FF2" w:rsidRPr="007E1EAE" w:rsidRDefault="00841FF2" w:rsidP="00841FF2">
            <w:pPr>
              <w:pStyle w:val="TableText"/>
            </w:pPr>
            <w:r w:rsidRPr="007E1EAE">
              <w:t>An optional list of attribute definitions for the Capability definition.</w:t>
            </w:r>
          </w:p>
        </w:tc>
      </w:tr>
    </w:tbl>
    <w:p w14:paraId="258E7AA8" w14:textId="77777777" w:rsidR="00841FF2" w:rsidRPr="007E1EAE" w:rsidRDefault="00841FF2" w:rsidP="00841FF2">
      <w:pPr>
        <w:pStyle w:val="Heading4"/>
      </w:pPr>
      <w:r w:rsidRPr="007E1EAE">
        <w:t>Grammar</w:t>
      </w:r>
    </w:p>
    <w:p w14:paraId="66044A08" w14:textId="77777777" w:rsidR="00841FF2" w:rsidRPr="007E1EAE" w:rsidRDefault="00841FF2" w:rsidP="00841FF2">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434770" w14:textId="77777777" w:rsidTr="00841FF2">
        <w:tc>
          <w:tcPr>
            <w:tcW w:w="9576" w:type="dxa"/>
            <w:shd w:val="clear" w:color="auto" w:fill="D9D9D9" w:themeFill="background1" w:themeFillShade="D9"/>
          </w:tcPr>
          <w:p w14:paraId="4D990E4A"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3C6109E" w14:textId="77777777" w:rsidR="00841FF2" w:rsidRPr="007E1EAE" w:rsidRDefault="00841FF2" w:rsidP="00841FF2">
            <w:pPr>
              <w:rPr>
                <w:rStyle w:val="CodeSnippet"/>
                <w:noProof/>
              </w:rPr>
            </w:pPr>
            <w:r w:rsidRPr="007E1EAE">
              <w:rPr>
                <w:rStyle w:val="CodeSnippet"/>
                <w:noProof/>
              </w:rPr>
              <w:t xml:space="preserve">  properties:</w:t>
            </w:r>
          </w:p>
          <w:p w14:paraId="607827CE"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7C9C02B1" w14:textId="77777777" w:rsidR="00841FF2" w:rsidRPr="007E1EAE" w:rsidRDefault="00841FF2" w:rsidP="00841FF2">
            <w:pPr>
              <w:rPr>
                <w:rStyle w:val="CodeSnippet"/>
                <w:noProof/>
              </w:rPr>
            </w:pPr>
            <w:r w:rsidRPr="007E1EAE">
              <w:rPr>
                <w:rStyle w:val="CodeSnippet"/>
                <w:noProof/>
              </w:rPr>
              <w:t xml:space="preserve">  attributes:</w:t>
            </w:r>
          </w:p>
          <w:p w14:paraId="08203FFB"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tc>
      </w:tr>
    </w:tbl>
    <w:p w14:paraId="281889ED" w14:textId="77777777" w:rsidR="00841FF2" w:rsidRPr="007E1EAE" w:rsidRDefault="00841FF2" w:rsidP="00841FF2">
      <w:pPr>
        <w:pStyle w:val="NormalaroundTable"/>
      </w:pPr>
      <w:r w:rsidRPr="007E1EAE">
        <w:t>In the above grammars, the pseudo values that appear in angle brackets have the following meaning:</w:t>
      </w:r>
    </w:p>
    <w:p w14:paraId="507014B3" w14:textId="77777777" w:rsidR="00841FF2" w:rsidRPr="007E1EAE" w:rsidRDefault="00841FF2" w:rsidP="00971CED">
      <w:pPr>
        <w:pStyle w:val="ListParagraph"/>
        <w:numPr>
          <w:ilvl w:val="0"/>
          <w:numId w:val="90"/>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76D6FB6E" w14:textId="77777777" w:rsidR="00841FF2" w:rsidRPr="007E1EAE" w:rsidRDefault="00841FF2" w:rsidP="00971CED">
      <w:pPr>
        <w:pStyle w:val="ListParagraph"/>
        <w:numPr>
          <w:ilvl w:val="0"/>
          <w:numId w:val="90"/>
        </w:numPr>
        <w:ind w:left="720" w:hanging="270"/>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capability definition.</w:t>
      </w:r>
    </w:p>
    <w:p w14:paraId="30789416" w14:textId="77777777" w:rsidR="00841FF2" w:rsidRPr="007E1EAE" w:rsidRDefault="00841FF2" w:rsidP="00971CED">
      <w:pPr>
        <w:pStyle w:val="ListParagraph"/>
        <w:numPr>
          <w:ilvl w:val="0"/>
          <w:numId w:val="90"/>
        </w:numPr>
        <w:ind w:left="720" w:hanging="270"/>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capability definition.</w:t>
      </w:r>
    </w:p>
    <w:p w14:paraId="1CD5E3D7" w14:textId="77777777" w:rsidR="00841FF2" w:rsidRPr="007E1EAE" w:rsidRDefault="00841FF2" w:rsidP="00841FF2">
      <w:pPr>
        <w:pStyle w:val="Heading4"/>
      </w:pPr>
      <w:r w:rsidRPr="007E1EAE">
        <w:t>Example</w:t>
      </w:r>
    </w:p>
    <w:p w14:paraId="54926C65" w14:textId="77777777" w:rsidR="00841FF2" w:rsidRPr="007E1EAE" w:rsidRDefault="00841FF2" w:rsidP="00841FF2">
      <w:pPr>
        <w:pStyle w:val="NormalaroundTable"/>
      </w:pPr>
      <w:r w:rsidRPr="007E1EAE">
        <w:t xml:space="preserve">The following example shows a capability assignment: </w:t>
      </w:r>
    </w:p>
    <w:p w14:paraId="10554EDD" w14:textId="77777777" w:rsidR="00841FF2" w:rsidRPr="007E1EAE" w:rsidRDefault="00841FF2" w:rsidP="00841FF2">
      <w:pPr>
        <w:pStyle w:val="Heading5"/>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9F13A5" w14:textId="77777777" w:rsidTr="00841FF2">
        <w:trPr>
          <w:trHeight w:val="256"/>
        </w:trPr>
        <w:tc>
          <w:tcPr>
            <w:tcW w:w="9576" w:type="dxa"/>
            <w:shd w:val="clear" w:color="auto" w:fill="D9D9D9" w:themeFill="background1" w:themeFillShade="D9"/>
          </w:tcPr>
          <w:p w14:paraId="33BF248A" w14:textId="77777777" w:rsidR="00841FF2" w:rsidRPr="007E1EAE" w:rsidRDefault="00841FF2" w:rsidP="00841FF2">
            <w:pPr>
              <w:rPr>
                <w:rStyle w:val="CodeSnippet"/>
              </w:rPr>
            </w:pPr>
            <w:r w:rsidRPr="007E1EAE">
              <w:rPr>
                <w:rStyle w:val="CodeSnippet"/>
              </w:rPr>
              <w:t>node_templates:</w:t>
            </w:r>
          </w:p>
          <w:p w14:paraId="46E99B13" w14:textId="77777777" w:rsidR="00841FF2" w:rsidRPr="007E1EAE" w:rsidRDefault="00841FF2" w:rsidP="00841FF2">
            <w:pPr>
              <w:rPr>
                <w:rStyle w:val="CodeSnippet"/>
              </w:rPr>
            </w:pPr>
            <w:r w:rsidRPr="007E1EAE">
              <w:rPr>
                <w:rStyle w:val="CodeSnippet"/>
              </w:rPr>
              <w:t xml:space="preserve">  some_node_template:</w:t>
            </w:r>
          </w:p>
          <w:p w14:paraId="0AEEF2AF" w14:textId="77777777" w:rsidR="00841FF2" w:rsidRPr="007E1EAE" w:rsidRDefault="00841FF2" w:rsidP="00841FF2">
            <w:pPr>
              <w:rPr>
                <w:rStyle w:val="CodeSnippet"/>
              </w:rPr>
            </w:pPr>
            <w:r w:rsidRPr="007E1EAE">
              <w:rPr>
                <w:rStyle w:val="CodeSnippet"/>
              </w:rPr>
              <w:t xml:space="preserve">    capabilities:</w:t>
            </w:r>
          </w:p>
          <w:p w14:paraId="0BE0E1B1" w14:textId="77777777" w:rsidR="00841FF2" w:rsidRPr="007E1EAE" w:rsidRDefault="00841FF2" w:rsidP="00841FF2">
            <w:pPr>
              <w:rPr>
                <w:rStyle w:val="CodeSnippet"/>
              </w:rPr>
            </w:pPr>
            <w:r w:rsidRPr="007E1EAE">
              <w:rPr>
                <w:rStyle w:val="CodeSnippet"/>
              </w:rPr>
              <w:t xml:space="preserve">      some_capability: </w:t>
            </w:r>
          </w:p>
          <w:p w14:paraId="4D3F0D08" w14:textId="77777777" w:rsidR="00841FF2" w:rsidRPr="007E1EAE" w:rsidRDefault="00841FF2" w:rsidP="00841FF2">
            <w:pPr>
              <w:rPr>
                <w:rStyle w:val="CodeSnippet"/>
              </w:rPr>
            </w:pPr>
            <w:r w:rsidRPr="007E1EAE">
              <w:rPr>
                <w:rStyle w:val="CodeSnippet"/>
              </w:rPr>
              <w:t xml:space="preserve">        properties:</w:t>
            </w:r>
          </w:p>
          <w:p w14:paraId="06E3BB8F" w14:textId="77777777" w:rsidR="00841FF2" w:rsidRPr="007E1EAE" w:rsidRDefault="00841FF2" w:rsidP="00841FF2">
            <w:pPr>
              <w:rPr>
                <w:rStyle w:val="CodeSnippet"/>
                <w:noProof/>
              </w:rPr>
            </w:pPr>
            <w:r w:rsidRPr="007E1EAE">
              <w:rPr>
                <w:rStyle w:val="CodeSnippet"/>
              </w:rPr>
              <w:t xml:space="preserve">          limit: 100</w:t>
            </w:r>
          </w:p>
        </w:tc>
      </w:tr>
    </w:tbl>
    <w:p w14:paraId="16C191B6" w14:textId="77777777" w:rsidR="00841FF2" w:rsidRPr="007E1EAE" w:rsidRDefault="00841FF2" w:rsidP="00841FF2">
      <w:pPr>
        <w:pStyle w:val="Heading3"/>
      </w:pPr>
      <w:bookmarkStart w:id="792" w:name="_Toc454457767"/>
      <w:bookmarkStart w:id="793" w:name="_Toc454458566"/>
      <w:bookmarkStart w:id="794" w:name="DEFN_ELEMENT_REQUIREMENT_ASSIGNMENT"/>
      <w:r w:rsidRPr="007E1EAE">
        <w:t>Requirement assignment</w:t>
      </w:r>
      <w:bookmarkEnd w:id="792"/>
      <w:bookmarkEnd w:id="793"/>
    </w:p>
    <w:bookmarkEnd w:id="794"/>
    <w:p w14:paraId="1AFFB4C2" w14:textId="77777777" w:rsidR="00841FF2" w:rsidRPr="007E1EAE" w:rsidRDefault="00841FF2" w:rsidP="00841FF2">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5EC62E72" w14:textId="77777777" w:rsidR="00841FF2" w:rsidRPr="007E1EAE" w:rsidRDefault="00841FF2" w:rsidP="00841FF2">
      <w:pPr>
        <w:pStyle w:val="Heading4"/>
      </w:pPr>
      <w:r w:rsidRPr="007E1EAE">
        <w:t>Keynames</w:t>
      </w:r>
    </w:p>
    <w:p w14:paraId="73F0BF8D" w14:textId="77777777" w:rsidR="00841FF2" w:rsidRPr="007E1EAE" w:rsidRDefault="00841FF2" w:rsidP="00841FF2">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7577246E" w14:textId="77777777" w:rsidTr="00841FF2">
        <w:trPr>
          <w:cantSplit/>
          <w:tblHeader/>
        </w:trPr>
        <w:tc>
          <w:tcPr>
            <w:tcW w:w="656" w:type="pct"/>
            <w:shd w:val="clear" w:color="auto" w:fill="D9D9D9"/>
          </w:tcPr>
          <w:p w14:paraId="75F172E4" w14:textId="77777777" w:rsidR="00841FF2" w:rsidRPr="007E1EAE" w:rsidRDefault="00841FF2" w:rsidP="00841FF2">
            <w:pPr>
              <w:pStyle w:val="TableText-Heading"/>
            </w:pPr>
            <w:r w:rsidRPr="007E1EAE">
              <w:lastRenderedPageBreak/>
              <w:t>Keyname</w:t>
            </w:r>
          </w:p>
        </w:tc>
        <w:tc>
          <w:tcPr>
            <w:tcW w:w="577" w:type="pct"/>
            <w:shd w:val="clear" w:color="auto" w:fill="D9D9D9"/>
          </w:tcPr>
          <w:p w14:paraId="4AD1799B" w14:textId="77777777" w:rsidR="00841FF2" w:rsidRPr="007E1EAE" w:rsidRDefault="00841FF2" w:rsidP="00841FF2">
            <w:pPr>
              <w:pStyle w:val="TableText-Heading"/>
            </w:pPr>
            <w:r w:rsidRPr="007E1EAE">
              <w:t>Required</w:t>
            </w:r>
          </w:p>
        </w:tc>
        <w:tc>
          <w:tcPr>
            <w:tcW w:w="629" w:type="pct"/>
            <w:shd w:val="clear" w:color="auto" w:fill="D9D9D9"/>
          </w:tcPr>
          <w:p w14:paraId="613314FC" w14:textId="77777777" w:rsidR="00841FF2" w:rsidRPr="007E1EAE" w:rsidRDefault="00841FF2" w:rsidP="00841FF2">
            <w:pPr>
              <w:pStyle w:val="TableText-Heading"/>
            </w:pPr>
            <w:r w:rsidRPr="007E1EAE">
              <w:t>Type</w:t>
            </w:r>
          </w:p>
        </w:tc>
        <w:tc>
          <w:tcPr>
            <w:tcW w:w="3138" w:type="pct"/>
            <w:shd w:val="clear" w:color="auto" w:fill="D9D9D9"/>
          </w:tcPr>
          <w:p w14:paraId="7FB8F40A" w14:textId="77777777" w:rsidR="00841FF2" w:rsidRPr="007E1EAE" w:rsidRDefault="00841FF2" w:rsidP="00841FF2">
            <w:pPr>
              <w:pStyle w:val="TableText-Heading"/>
            </w:pPr>
            <w:r w:rsidRPr="007E1EAE">
              <w:t>Description</w:t>
            </w:r>
          </w:p>
        </w:tc>
      </w:tr>
      <w:tr w:rsidR="00841FF2" w:rsidRPr="00D84861" w14:paraId="145E69C7" w14:textId="77777777" w:rsidTr="00841FF2">
        <w:trPr>
          <w:cantSplit/>
        </w:trPr>
        <w:tc>
          <w:tcPr>
            <w:tcW w:w="656" w:type="pct"/>
            <w:shd w:val="clear" w:color="auto" w:fill="FFFFFF"/>
          </w:tcPr>
          <w:p w14:paraId="76BD9974" w14:textId="77777777" w:rsidR="00841FF2" w:rsidRPr="007E1EAE" w:rsidRDefault="00841FF2" w:rsidP="00841FF2">
            <w:pPr>
              <w:pStyle w:val="TableText"/>
              <w:rPr>
                <w:noProof/>
              </w:rPr>
            </w:pPr>
            <w:r w:rsidRPr="007E1EAE">
              <w:rPr>
                <w:noProof/>
              </w:rPr>
              <w:t>capability</w:t>
            </w:r>
          </w:p>
        </w:tc>
        <w:tc>
          <w:tcPr>
            <w:tcW w:w="577" w:type="pct"/>
            <w:shd w:val="clear" w:color="auto" w:fill="FFFFFF"/>
          </w:tcPr>
          <w:p w14:paraId="62B4DCF7" w14:textId="77777777" w:rsidR="00841FF2" w:rsidRPr="007E1EAE" w:rsidRDefault="00841FF2" w:rsidP="00841FF2">
            <w:pPr>
              <w:pStyle w:val="TableText"/>
            </w:pPr>
            <w:r w:rsidRPr="007E1EAE">
              <w:t>no</w:t>
            </w:r>
          </w:p>
        </w:tc>
        <w:tc>
          <w:tcPr>
            <w:tcW w:w="629" w:type="pct"/>
            <w:shd w:val="clear" w:color="auto" w:fill="FFFFFF"/>
          </w:tcPr>
          <w:p w14:paraId="4F8DEA3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3138" w:type="pct"/>
            <w:shd w:val="clear" w:color="auto" w:fill="FFFFFF"/>
          </w:tcPr>
          <w:p w14:paraId="125FFF54" w14:textId="77777777" w:rsidR="00841FF2" w:rsidRPr="007E1EAE" w:rsidRDefault="00841FF2" w:rsidP="00841FF2">
            <w:pPr>
              <w:pStyle w:val="TableText"/>
            </w:pPr>
            <w:r w:rsidRPr="007E1EAE">
              <w:t>The optional reserved keyname used to provide the name of either a:</w:t>
            </w:r>
          </w:p>
          <w:p w14:paraId="07D2F2D7" w14:textId="77777777" w:rsidR="00841FF2" w:rsidRPr="007E1EAE" w:rsidRDefault="00841FF2" w:rsidP="00971CED">
            <w:pPr>
              <w:pStyle w:val="TableText"/>
              <w:numPr>
                <w:ilvl w:val="0"/>
                <w:numId w:val="52"/>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42BAD3DC" w14:textId="77777777" w:rsidR="00841FF2" w:rsidRPr="007E1EAE" w:rsidRDefault="00841FF2" w:rsidP="00971CED">
            <w:pPr>
              <w:pStyle w:val="TableText"/>
              <w:numPr>
                <w:ilvl w:val="0"/>
                <w:numId w:val="52"/>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841FF2" w:rsidRPr="00D84861" w14:paraId="253529C9" w14:textId="77777777" w:rsidTr="00841FF2">
        <w:trPr>
          <w:cantSplit/>
        </w:trPr>
        <w:tc>
          <w:tcPr>
            <w:tcW w:w="656" w:type="pct"/>
            <w:shd w:val="clear" w:color="auto" w:fill="FFFFFF"/>
          </w:tcPr>
          <w:p w14:paraId="050CBC61" w14:textId="77777777" w:rsidR="00841FF2" w:rsidRPr="007E1EAE" w:rsidRDefault="00841FF2" w:rsidP="00841FF2">
            <w:pPr>
              <w:pStyle w:val="TableText"/>
              <w:rPr>
                <w:noProof/>
              </w:rPr>
            </w:pPr>
            <w:r w:rsidRPr="007E1EAE">
              <w:rPr>
                <w:noProof/>
              </w:rPr>
              <w:t>node</w:t>
            </w:r>
          </w:p>
        </w:tc>
        <w:tc>
          <w:tcPr>
            <w:tcW w:w="577" w:type="pct"/>
            <w:shd w:val="clear" w:color="auto" w:fill="FFFFFF"/>
          </w:tcPr>
          <w:p w14:paraId="54A39AD9" w14:textId="77777777" w:rsidR="00841FF2" w:rsidRPr="007E1EAE" w:rsidRDefault="00841FF2" w:rsidP="00841FF2">
            <w:pPr>
              <w:pStyle w:val="TableText"/>
            </w:pPr>
            <w:r w:rsidRPr="007E1EAE">
              <w:t>no</w:t>
            </w:r>
          </w:p>
        </w:tc>
        <w:tc>
          <w:tcPr>
            <w:tcW w:w="629" w:type="pct"/>
            <w:shd w:val="clear" w:color="auto" w:fill="FFFFFF"/>
          </w:tcPr>
          <w:p w14:paraId="237846DC"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3138" w:type="pct"/>
            <w:shd w:val="clear" w:color="auto" w:fill="FFFFFF"/>
          </w:tcPr>
          <w:p w14:paraId="58431919" w14:textId="77777777" w:rsidR="00841FF2" w:rsidRPr="007E1EAE" w:rsidRDefault="00841FF2" w:rsidP="00841FF2">
            <w:pPr>
              <w:pStyle w:val="TableText"/>
            </w:pPr>
            <w:r w:rsidRPr="007E1EAE">
              <w:t>The optional reserved keyname used to identify the target node of a relationship.  specifically, it is used to provide either a:</w:t>
            </w:r>
          </w:p>
          <w:p w14:paraId="2126B03F" w14:textId="77777777" w:rsidR="00841FF2" w:rsidRPr="007E1EAE" w:rsidRDefault="00841FF2" w:rsidP="00971CED">
            <w:pPr>
              <w:pStyle w:val="TableText"/>
              <w:numPr>
                <w:ilvl w:val="0"/>
                <w:numId w:val="51"/>
              </w:numPr>
            </w:pPr>
            <w:r w:rsidRPr="007E1EAE">
              <w:rPr>
                <w:b/>
              </w:rPr>
              <w:t>Node Template</w:t>
            </w:r>
            <w:r w:rsidRPr="007E1EAE">
              <w:t xml:space="preserve"> name that can fulfill the target node requirement.</w:t>
            </w:r>
          </w:p>
          <w:p w14:paraId="64442465" w14:textId="77777777" w:rsidR="00841FF2" w:rsidRPr="007E1EAE" w:rsidRDefault="00841FF2" w:rsidP="00971CED">
            <w:pPr>
              <w:pStyle w:val="TableText"/>
              <w:numPr>
                <w:ilvl w:val="0"/>
                <w:numId w:val="51"/>
              </w:numPr>
            </w:pPr>
            <w:r w:rsidRPr="007E1EAE">
              <w:rPr>
                <w:b/>
              </w:rPr>
              <w:t>Node Type</w:t>
            </w:r>
            <w:r w:rsidRPr="007E1EAE">
              <w:t xml:space="preserve"> name that the provider will use to select a type-compatible node template to fulfill the requirement at runtime.</w:t>
            </w:r>
          </w:p>
        </w:tc>
      </w:tr>
      <w:tr w:rsidR="00841FF2" w:rsidRPr="00D84861" w14:paraId="230723A6" w14:textId="77777777" w:rsidTr="00841FF2">
        <w:trPr>
          <w:cantSplit/>
        </w:trPr>
        <w:tc>
          <w:tcPr>
            <w:tcW w:w="656" w:type="pct"/>
            <w:shd w:val="clear" w:color="auto" w:fill="FFFFFF"/>
          </w:tcPr>
          <w:p w14:paraId="0390B780" w14:textId="77777777" w:rsidR="00841FF2" w:rsidRPr="007E1EAE" w:rsidRDefault="00841FF2" w:rsidP="00841FF2">
            <w:pPr>
              <w:pStyle w:val="TableText"/>
              <w:rPr>
                <w:noProof/>
              </w:rPr>
            </w:pPr>
            <w:r w:rsidRPr="007E1EAE">
              <w:rPr>
                <w:noProof/>
              </w:rPr>
              <w:t>relationship</w:t>
            </w:r>
          </w:p>
        </w:tc>
        <w:tc>
          <w:tcPr>
            <w:tcW w:w="577" w:type="pct"/>
            <w:shd w:val="clear" w:color="auto" w:fill="FFFFFF"/>
          </w:tcPr>
          <w:p w14:paraId="61DC54CF" w14:textId="77777777" w:rsidR="00841FF2" w:rsidRPr="007E1EAE" w:rsidRDefault="00841FF2" w:rsidP="00841FF2">
            <w:pPr>
              <w:pStyle w:val="TableText"/>
            </w:pPr>
            <w:r w:rsidRPr="007E1EAE">
              <w:t>no</w:t>
            </w:r>
          </w:p>
        </w:tc>
        <w:tc>
          <w:tcPr>
            <w:tcW w:w="629" w:type="pct"/>
            <w:shd w:val="clear" w:color="auto" w:fill="FFFFFF"/>
          </w:tcPr>
          <w:p w14:paraId="5CAE629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3138" w:type="pct"/>
            <w:shd w:val="clear" w:color="auto" w:fill="FFFFFF"/>
          </w:tcPr>
          <w:p w14:paraId="29090915" w14:textId="77777777" w:rsidR="00841FF2" w:rsidRPr="007E1EAE" w:rsidRDefault="00841FF2" w:rsidP="00841FF2">
            <w:pPr>
              <w:pStyle w:val="TableText"/>
            </w:pPr>
            <w:r w:rsidRPr="007E1EAE">
              <w:t>The optional reserved keyname used to provide the name of either a:</w:t>
            </w:r>
          </w:p>
          <w:p w14:paraId="5AAE3661" w14:textId="77777777" w:rsidR="00841FF2" w:rsidRPr="007E1EAE" w:rsidRDefault="00841FF2" w:rsidP="00971CED">
            <w:pPr>
              <w:pStyle w:val="TableText"/>
              <w:numPr>
                <w:ilvl w:val="0"/>
                <w:numId w:val="53"/>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68691994" w14:textId="77777777" w:rsidR="00841FF2" w:rsidRPr="007E1EAE" w:rsidRDefault="00841FF2" w:rsidP="00971CED">
            <w:pPr>
              <w:pStyle w:val="TableText"/>
              <w:numPr>
                <w:ilvl w:val="0"/>
                <w:numId w:val="53"/>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841FF2" w:rsidRPr="00D84861" w14:paraId="65DF9572" w14:textId="77777777" w:rsidTr="00841FF2">
        <w:trPr>
          <w:cantSplit/>
        </w:trPr>
        <w:tc>
          <w:tcPr>
            <w:tcW w:w="656" w:type="pct"/>
            <w:shd w:val="clear" w:color="auto" w:fill="FFFFFF"/>
          </w:tcPr>
          <w:p w14:paraId="63EF6BD2" w14:textId="77777777" w:rsidR="00841FF2" w:rsidRPr="007E1EAE" w:rsidRDefault="00841FF2" w:rsidP="00841FF2">
            <w:pPr>
              <w:pStyle w:val="TableText"/>
              <w:rPr>
                <w:noProof/>
              </w:rPr>
            </w:pPr>
            <w:r w:rsidRPr="007E1EAE">
              <w:rPr>
                <w:noProof/>
              </w:rPr>
              <w:t>node_filter</w:t>
            </w:r>
          </w:p>
        </w:tc>
        <w:tc>
          <w:tcPr>
            <w:tcW w:w="577" w:type="pct"/>
            <w:shd w:val="clear" w:color="auto" w:fill="FFFFFF"/>
          </w:tcPr>
          <w:p w14:paraId="7308534B" w14:textId="77777777" w:rsidR="00841FF2" w:rsidRPr="007E1EAE" w:rsidRDefault="00841FF2" w:rsidP="00841FF2">
            <w:pPr>
              <w:pStyle w:val="TableText"/>
            </w:pPr>
            <w:r w:rsidRPr="007E1EAE">
              <w:t>no</w:t>
            </w:r>
          </w:p>
        </w:tc>
        <w:tc>
          <w:tcPr>
            <w:tcW w:w="629" w:type="pct"/>
            <w:shd w:val="clear" w:color="auto" w:fill="FFFFFF"/>
          </w:tcPr>
          <w:p w14:paraId="217055B1" w14:textId="77777777" w:rsidR="00841FF2" w:rsidRPr="007E1EAE" w:rsidRDefault="006F07B6" w:rsidP="00841FF2">
            <w:pPr>
              <w:pStyle w:val="TableText"/>
            </w:pPr>
            <w:hyperlink w:anchor="DEFN_ELEMENT_NODE_FILTER_DEFN" w:history="1">
              <w:r w:rsidR="00841FF2" w:rsidRPr="007E1EAE">
                <w:rPr>
                  <w:rStyle w:val="Hyperlink"/>
                </w:rPr>
                <w:t>node filter</w:t>
              </w:r>
            </w:hyperlink>
          </w:p>
        </w:tc>
        <w:tc>
          <w:tcPr>
            <w:tcW w:w="3138" w:type="pct"/>
            <w:shd w:val="clear" w:color="auto" w:fill="FFFFFF"/>
          </w:tcPr>
          <w:p w14:paraId="6D941B13" w14:textId="77777777" w:rsidR="00841FF2" w:rsidRPr="007E1EAE" w:rsidRDefault="00841FF2" w:rsidP="00841FF2">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bl>
    <w:p w14:paraId="4D7525D5" w14:textId="77777777" w:rsidR="00841FF2" w:rsidRPr="007E1EAE" w:rsidRDefault="00841FF2" w:rsidP="00841FF2">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0AE50250" w14:textId="77777777" w:rsidTr="00841FF2">
        <w:trPr>
          <w:cantSplit/>
          <w:tblHeader/>
        </w:trPr>
        <w:tc>
          <w:tcPr>
            <w:tcW w:w="656" w:type="pct"/>
            <w:shd w:val="clear" w:color="auto" w:fill="D9D9D9"/>
          </w:tcPr>
          <w:p w14:paraId="22393A0B" w14:textId="77777777" w:rsidR="00841FF2" w:rsidRPr="007E1EAE" w:rsidRDefault="00841FF2" w:rsidP="00841FF2">
            <w:pPr>
              <w:pStyle w:val="TableText-Heading"/>
            </w:pPr>
            <w:r w:rsidRPr="007E1EAE">
              <w:t>Keyname</w:t>
            </w:r>
          </w:p>
        </w:tc>
        <w:tc>
          <w:tcPr>
            <w:tcW w:w="577" w:type="pct"/>
            <w:shd w:val="clear" w:color="auto" w:fill="D9D9D9"/>
          </w:tcPr>
          <w:p w14:paraId="08746D6C" w14:textId="77777777" w:rsidR="00841FF2" w:rsidRPr="007E1EAE" w:rsidRDefault="00841FF2" w:rsidP="00841FF2">
            <w:pPr>
              <w:pStyle w:val="TableText-Heading"/>
            </w:pPr>
            <w:r w:rsidRPr="007E1EAE">
              <w:t>Required</w:t>
            </w:r>
          </w:p>
        </w:tc>
        <w:tc>
          <w:tcPr>
            <w:tcW w:w="629" w:type="pct"/>
            <w:shd w:val="clear" w:color="auto" w:fill="D9D9D9"/>
          </w:tcPr>
          <w:p w14:paraId="75968F43" w14:textId="77777777" w:rsidR="00841FF2" w:rsidRPr="007E1EAE" w:rsidRDefault="00841FF2" w:rsidP="00841FF2">
            <w:pPr>
              <w:pStyle w:val="TableText-Heading"/>
            </w:pPr>
            <w:r w:rsidRPr="007E1EAE">
              <w:t>Type</w:t>
            </w:r>
          </w:p>
        </w:tc>
        <w:tc>
          <w:tcPr>
            <w:tcW w:w="3138" w:type="pct"/>
            <w:shd w:val="clear" w:color="auto" w:fill="D9D9D9"/>
          </w:tcPr>
          <w:p w14:paraId="2C030509" w14:textId="77777777" w:rsidR="00841FF2" w:rsidRPr="007E1EAE" w:rsidRDefault="00841FF2" w:rsidP="00841FF2">
            <w:pPr>
              <w:pStyle w:val="TableText-Heading"/>
            </w:pPr>
            <w:r w:rsidRPr="007E1EAE">
              <w:t>Description</w:t>
            </w:r>
          </w:p>
        </w:tc>
      </w:tr>
      <w:tr w:rsidR="00841FF2" w:rsidRPr="00D84861" w14:paraId="3FD70D2C" w14:textId="77777777" w:rsidTr="00841FF2">
        <w:trPr>
          <w:cantSplit/>
        </w:trPr>
        <w:tc>
          <w:tcPr>
            <w:tcW w:w="656" w:type="pct"/>
            <w:shd w:val="clear" w:color="auto" w:fill="FFFFFF"/>
          </w:tcPr>
          <w:p w14:paraId="0E967AF3"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3DF7857C" w14:textId="77777777" w:rsidR="00841FF2" w:rsidRPr="007E1EAE" w:rsidRDefault="00841FF2" w:rsidP="00841FF2">
            <w:pPr>
              <w:pStyle w:val="TableText"/>
            </w:pPr>
            <w:r w:rsidRPr="007E1EAE">
              <w:t>no</w:t>
            </w:r>
          </w:p>
        </w:tc>
        <w:tc>
          <w:tcPr>
            <w:tcW w:w="629" w:type="pct"/>
            <w:shd w:val="clear" w:color="auto" w:fill="FFFFFF"/>
          </w:tcPr>
          <w:p w14:paraId="5BC8AB47"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3138" w:type="pct"/>
            <w:shd w:val="clear" w:color="auto" w:fill="FFFFFF"/>
          </w:tcPr>
          <w:p w14:paraId="3C5FBCB4" w14:textId="77777777" w:rsidR="00841FF2" w:rsidRPr="007E1EAE" w:rsidRDefault="00841FF2" w:rsidP="00841FF2">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841FF2" w:rsidRPr="00D84861" w14:paraId="7E9989AC" w14:textId="77777777" w:rsidTr="00841FF2">
        <w:trPr>
          <w:cantSplit/>
        </w:trPr>
        <w:tc>
          <w:tcPr>
            <w:tcW w:w="656" w:type="pct"/>
            <w:shd w:val="clear" w:color="auto" w:fill="FFFFFF"/>
          </w:tcPr>
          <w:p w14:paraId="38212B46" w14:textId="77777777" w:rsidR="00841FF2" w:rsidRPr="007E1EAE" w:rsidRDefault="00841FF2" w:rsidP="00841FF2">
            <w:pPr>
              <w:pStyle w:val="TableText"/>
              <w:rPr>
                <w:noProof/>
              </w:rPr>
            </w:pPr>
            <w:r w:rsidRPr="007E1EAE">
              <w:rPr>
                <w:noProof/>
              </w:rPr>
              <w:t>properties</w:t>
            </w:r>
          </w:p>
        </w:tc>
        <w:tc>
          <w:tcPr>
            <w:tcW w:w="577" w:type="pct"/>
            <w:shd w:val="clear" w:color="auto" w:fill="FFFFFF"/>
          </w:tcPr>
          <w:p w14:paraId="6B85F18C" w14:textId="77777777" w:rsidR="00841FF2" w:rsidRPr="007E1EAE" w:rsidRDefault="00841FF2" w:rsidP="00841FF2">
            <w:pPr>
              <w:pStyle w:val="TableText"/>
            </w:pPr>
            <w:r w:rsidRPr="007E1EAE">
              <w:t>no</w:t>
            </w:r>
          </w:p>
        </w:tc>
        <w:tc>
          <w:tcPr>
            <w:tcW w:w="629" w:type="pct"/>
            <w:shd w:val="clear" w:color="auto" w:fill="FFFFFF"/>
          </w:tcPr>
          <w:p w14:paraId="0C906EE4" w14:textId="77777777" w:rsidR="00841FF2" w:rsidRPr="007E1EAE" w:rsidRDefault="00841FF2" w:rsidP="00841FF2">
            <w:pPr>
              <w:pStyle w:val="TableText"/>
            </w:pPr>
            <w:r w:rsidRPr="007E1EAE">
              <w:t xml:space="preserve">list of </w:t>
            </w:r>
          </w:p>
          <w:p w14:paraId="1BFACB04"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3138" w:type="pct"/>
            <w:shd w:val="clear" w:color="auto" w:fill="FFFFFF"/>
          </w:tcPr>
          <w:p w14:paraId="7F4B160A" w14:textId="77777777" w:rsidR="00841FF2" w:rsidRPr="007E1EAE" w:rsidRDefault="00841FF2" w:rsidP="00841FF2">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6343780E" w14:textId="77777777" w:rsidR="00841FF2" w:rsidRPr="007E1EAE" w:rsidRDefault="00841FF2" w:rsidP="00841FF2">
      <w:pPr>
        <w:pStyle w:val="Heading4"/>
      </w:pPr>
      <w:r w:rsidRPr="007E1EAE">
        <w:t>Grammar</w:t>
      </w:r>
    </w:p>
    <w:p w14:paraId="2E619292" w14:textId="77777777" w:rsidR="00841FF2" w:rsidRPr="007E1EAE" w:rsidRDefault="00841FF2" w:rsidP="00841FF2">
      <w:pPr>
        <w:pStyle w:val="NormalaroundTable"/>
      </w:pPr>
      <w:r w:rsidRPr="007E1EAE">
        <w:t>Named requirement assignments have one of the following grammars:</w:t>
      </w:r>
    </w:p>
    <w:p w14:paraId="7040AA93" w14:textId="77777777" w:rsidR="00841FF2" w:rsidRPr="007E1EAE" w:rsidRDefault="00841FF2" w:rsidP="00841FF2">
      <w:pPr>
        <w:pStyle w:val="Heading5"/>
      </w:pPr>
      <w:r w:rsidRPr="007E1EAE">
        <w:t>Short notation:</w:t>
      </w:r>
    </w:p>
    <w:p w14:paraId="7BDCCACD" w14:textId="77777777" w:rsidR="00841FF2" w:rsidRPr="007E1EAE" w:rsidRDefault="00841FF2" w:rsidP="00841FF2">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D14C4C4" w14:textId="77777777" w:rsidTr="00841FF2">
        <w:tc>
          <w:tcPr>
            <w:tcW w:w="9576" w:type="dxa"/>
            <w:shd w:val="clear" w:color="auto" w:fill="D9D9D9" w:themeFill="background1" w:themeFillShade="D9"/>
          </w:tcPr>
          <w:p w14:paraId="605D0EF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50CD90A2" w14:textId="77777777" w:rsidR="00841FF2" w:rsidRPr="007E1EAE" w:rsidRDefault="00841FF2" w:rsidP="00841FF2">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79327363" w14:textId="77777777" w:rsidR="00841FF2" w:rsidRPr="007E1EAE" w:rsidRDefault="00841FF2" w:rsidP="00841FF2">
      <w:pPr>
        <w:pStyle w:val="Heading5"/>
      </w:pPr>
      <w:r w:rsidRPr="007E1EAE">
        <w:lastRenderedPageBreak/>
        <w:t>Extended notation:</w:t>
      </w:r>
    </w:p>
    <w:p w14:paraId="1F818352" w14:textId="77777777" w:rsidR="00841FF2" w:rsidRPr="007E1EAE" w:rsidRDefault="00841FF2" w:rsidP="00841FF2">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5114DCE" w14:textId="77777777" w:rsidTr="00841FF2">
        <w:tc>
          <w:tcPr>
            <w:tcW w:w="9576" w:type="dxa"/>
            <w:shd w:val="clear" w:color="auto" w:fill="D9D9D9" w:themeFill="background1" w:themeFillShade="D9"/>
          </w:tcPr>
          <w:p w14:paraId="4697990F"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40D7BE19" w14:textId="77777777" w:rsidR="00841FF2" w:rsidRPr="007E1EAE" w:rsidRDefault="00841FF2" w:rsidP="00841FF2">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2FA4A345" w14:textId="77777777" w:rsidR="00841FF2" w:rsidRPr="007E1EAE" w:rsidRDefault="00841FF2" w:rsidP="00841FF2">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5A184DE7"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71718DD4" w14:textId="77777777" w:rsidR="00841FF2" w:rsidRPr="00056A23" w:rsidRDefault="00841FF2" w:rsidP="00841FF2">
            <w:pPr>
              <w:rPr>
                <w:rStyle w:val="CodeSnippet"/>
              </w:rPr>
            </w:pPr>
            <w:r w:rsidRPr="007E1EAE">
              <w:rPr>
                <w:rStyle w:val="CodeSnippet"/>
              </w:rPr>
              <w:t xml:space="preserve">  </w:t>
            </w:r>
            <w:r w:rsidRPr="00056A23">
              <w:rPr>
                <w:rStyle w:val="CodeSnippet"/>
              </w:rPr>
              <w:t>node_filter:</w:t>
            </w:r>
          </w:p>
          <w:p w14:paraId="2C5AE1F9" w14:textId="77777777" w:rsidR="00841FF2" w:rsidRPr="00056A23" w:rsidRDefault="00841FF2" w:rsidP="00841FF2">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359BCCEC" w14:textId="77777777" w:rsidR="00841FF2" w:rsidRPr="00056A23" w:rsidRDefault="00841FF2" w:rsidP="00841FF2">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73E2AA08" w14:textId="77777777" w:rsidR="00841FF2" w:rsidRPr="007E1EAE" w:rsidRDefault="00841FF2" w:rsidP="00841FF2">
      <w:pPr>
        <w:pStyle w:val="Heading5"/>
      </w:pPr>
      <w:r w:rsidRPr="007E1EAE">
        <w:t>Extended grammar with Property Assignments for the relationship’s Interfaces</w:t>
      </w:r>
    </w:p>
    <w:p w14:paraId="59A1D8B6" w14:textId="77777777" w:rsidR="00841FF2" w:rsidRPr="007E1EAE" w:rsidRDefault="00841FF2" w:rsidP="00841FF2">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6EE2E12" w14:textId="77777777" w:rsidTr="00841FF2">
        <w:tc>
          <w:tcPr>
            <w:tcW w:w="9576" w:type="dxa"/>
            <w:shd w:val="clear" w:color="auto" w:fill="D9D9D9" w:themeFill="background1" w:themeFillShade="D9"/>
          </w:tcPr>
          <w:p w14:paraId="310395D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7198E74B" w14:textId="77777777" w:rsidR="00841FF2" w:rsidRPr="007E1EAE" w:rsidRDefault="00841FF2" w:rsidP="00841FF2">
            <w:pPr>
              <w:rPr>
                <w:rStyle w:val="CodeSnippet"/>
              </w:rPr>
            </w:pPr>
            <w:r w:rsidRPr="007E1EAE">
              <w:rPr>
                <w:rStyle w:val="CodeSnippet"/>
              </w:rPr>
              <w:t xml:space="preserve">  # Other keynames omitted for brevity</w:t>
            </w:r>
          </w:p>
          <w:p w14:paraId="11EE284D" w14:textId="77777777" w:rsidR="00841FF2" w:rsidRPr="007E1EAE" w:rsidRDefault="00841FF2" w:rsidP="00841FF2">
            <w:pPr>
              <w:rPr>
                <w:rStyle w:val="CodeSnippet"/>
              </w:rPr>
            </w:pPr>
            <w:r w:rsidRPr="007E1EAE">
              <w:rPr>
                <w:rStyle w:val="CodeSnippet"/>
              </w:rPr>
              <w:t xml:space="preserve">  relationship: </w:t>
            </w:r>
          </w:p>
          <w:p w14:paraId="788CD5C8" w14:textId="77777777" w:rsidR="00841FF2" w:rsidRPr="007E1EAE" w:rsidRDefault="00841FF2" w:rsidP="00841FF2">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DF24241" w14:textId="77777777" w:rsidR="00841FF2" w:rsidRPr="007E1EAE" w:rsidRDefault="00841FF2" w:rsidP="00841FF2">
            <w:pPr>
              <w:rPr>
                <w:rStyle w:val="CodeSnippet"/>
              </w:rPr>
            </w:pPr>
            <w:r w:rsidRPr="007E1EAE">
              <w:rPr>
                <w:rStyle w:val="CodeSnippet"/>
              </w:rPr>
              <w:t xml:space="preserve">    properties:</w:t>
            </w:r>
          </w:p>
          <w:p w14:paraId="61E4A754" w14:textId="77777777" w:rsidR="00841FF2" w:rsidRPr="007E1EAE" w:rsidRDefault="00841FF2" w:rsidP="00841FF2">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1BF43B0D" w14:textId="77777777" w:rsidR="00841FF2" w:rsidRPr="007E1EAE" w:rsidRDefault="00841FF2" w:rsidP="00841FF2">
            <w:pPr>
              <w:rPr>
                <w:rStyle w:val="CodeSnippet"/>
              </w:rPr>
            </w:pPr>
            <w:r w:rsidRPr="007E1EAE">
              <w:rPr>
                <w:rStyle w:val="CodeSnippet"/>
              </w:rPr>
              <w:t xml:space="preserve">    interfaces:</w:t>
            </w:r>
          </w:p>
          <w:p w14:paraId="038A2D08" w14:textId="77777777" w:rsidR="00841FF2" w:rsidRPr="007E1EAE" w:rsidRDefault="00841FF2" w:rsidP="00841FF2">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5A6A6225" w14:textId="77777777" w:rsidR="00841FF2" w:rsidRPr="007E1EAE" w:rsidRDefault="00841FF2" w:rsidP="00841FF2">
      <w:pPr>
        <w:pStyle w:val="NormalaroundTable"/>
      </w:pPr>
      <w:r w:rsidRPr="007E1EAE">
        <w:t>Examples of uses for the extended requirement assignment grammar include:</w:t>
      </w:r>
    </w:p>
    <w:p w14:paraId="3E441E14" w14:textId="77777777" w:rsidR="00841FF2" w:rsidRPr="007E1EAE" w:rsidRDefault="00841FF2" w:rsidP="00971CED">
      <w:pPr>
        <w:pStyle w:val="ListParagraph"/>
        <w:numPr>
          <w:ilvl w:val="0"/>
          <w:numId w:val="54"/>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5642A9AD" w14:textId="77777777" w:rsidR="00841FF2" w:rsidRPr="007E1EAE" w:rsidRDefault="00841FF2" w:rsidP="00971CED">
      <w:pPr>
        <w:pStyle w:val="ListParagraph"/>
        <w:numPr>
          <w:ilvl w:val="0"/>
          <w:numId w:val="54"/>
        </w:numPr>
      </w:pPr>
      <w:r w:rsidRPr="007E1EAE">
        <w:t>The need to further clarify the concrete Relationship Template or abstract Relationship Type to use when relating the source node’s requirement to the target node’s capability.</w:t>
      </w:r>
    </w:p>
    <w:p w14:paraId="56742577" w14:textId="77777777" w:rsidR="00841FF2" w:rsidRPr="007E1EAE" w:rsidRDefault="00841FF2" w:rsidP="00971CED">
      <w:pPr>
        <w:pStyle w:val="ListParagraph"/>
        <w:numPr>
          <w:ilvl w:val="0"/>
          <w:numId w:val="54"/>
        </w:numPr>
      </w:pPr>
      <w:r w:rsidRPr="007E1EAE">
        <w:t>The need to further clarify the concrete capability (symbolic) name or abstract Capability Type in the target node to form a relationship between.</w:t>
      </w:r>
    </w:p>
    <w:p w14:paraId="40CE3B58" w14:textId="77777777" w:rsidR="00841FF2" w:rsidRPr="007E1EAE" w:rsidRDefault="00841FF2" w:rsidP="00971CED">
      <w:pPr>
        <w:pStyle w:val="ListParagraph"/>
        <w:numPr>
          <w:ilvl w:val="0"/>
          <w:numId w:val="54"/>
        </w:numPr>
      </w:pPr>
      <w:r w:rsidRPr="007E1EAE">
        <w:t>The need to (further) constrain the occurrences of the requirement in the instance model.</w:t>
      </w:r>
    </w:p>
    <w:p w14:paraId="42C77523" w14:textId="77777777" w:rsidR="00841FF2" w:rsidRPr="007E1EAE" w:rsidRDefault="00841FF2" w:rsidP="00841FF2">
      <w:pPr>
        <w:pStyle w:val="NormalaroundTable"/>
      </w:pPr>
      <w:r w:rsidRPr="007E1EAE">
        <w:t>In the above grammars, the pseudo values that appear in angle brackets have the following meaning:</w:t>
      </w:r>
    </w:p>
    <w:p w14:paraId="78E59534" w14:textId="77777777" w:rsidR="00841FF2" w:rsidRPr="007E1EAE" w:rsidRDefault="00841FF2" w:rsidP="00971CED">
      <w:pPr>
        <w:pStyle w:val="ListParagraph"/>
        <w:numPr>
          <w:ilvl w:val="0"/>
          <w:numId w:val="22"/>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A99F5C3" w14:textId="77777777" w:rsidR="00841FF2" w:rsidRPr="007E1EAE" w:rsidRDefault="00841FF2" w:rsidP="00971CED">
      <w:pPr>
        <w:pStyle w:val="ListParagraph"/>
        <w:numPr>
          <w:ilvl w:val="0"/>
          <w:numId w:val="22"/>
        </w:numPr>
      </w:pPr>
      <w:r w:rsidRPr="007E1EAE">
        <w:rPr>
          <w:rStyle w:val="CodeSnippetHighlight"/>
        </w:rPr>
        <w:t xml:space="preserve">node_template_name: </w:t>
      </w:r>
      <w:r w:rsidRPr="007E1EAE">
        <w:t>represents the optional name of a Node Template that contains the capability this requirement will be fulfilled by.</w:t>
      </w:r>
    </w:p>
    <w:p w14:paraId="1F75F5B6" w14:textId="77777777" w:rsidR="00841FF2" w:rsidRPr="007E1EAE" w:rsidRDefault="00841FF2" w:rsidP="00971CED">
      <w:pPr>
        <w:pStyle w:val="ListParagraph"/>
        <w:numPr>
          <w:ilvl w:val="0"/>
          <w:numId w:val="22"/>
        </w:numPr>
      </w:pPr>
      <w:r w:rsidRPr="007E1EAE">
        <w:rPr>
          <w:rStyle w:val="CodeSnippetHighlight"/>
        </w:rPr>
        <w:t>relationship_template_name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when relating the requirement appears to the capability in the target node.</w:t>
      </w:r>
    </w:p>
    <w:p w14:paraId="0B5FFF9E" w14:textId="77777777" w:rsidR="00841FF2" w:rsidRPr="007E1EAE" w:rsidRDefault="00841FF2" w:rsidP="00971CED">
      <w:pPr>
        <w:pStyle w:val="ListParagraph"/>
        <w:numPr>
          <w:ilvl w:val="0"/>
          <w:numId w:val="22"/>
        </w:numPr>
      </w:pPr>
      <w:r w:rsidRPr="007E1EAE">
        <w:rPr>
          <w:rStyle w:val="CodeSnippetHighlight"/>
        </w:rPr>
        <w:t>capability_symbolic_name</w:t>
      </w:r>
      <w:r w:rsidRPr="007E1EAE">
        <w:t xml:space="preserve">: represents the optional ordered list of specific, required capability type or named capability definition within the target Node Type or Template. </w:t>
      </w:r>
    </w:p>
    <w:p w14:paraId="7CDE0239" w14:textId="77777777" w:rsidR="00841FF2" w:rsidRPr="007E1EAE" w:rsidRDefault="00841FF2" w:rsidP="00971CED">
      <w:pPr>
        <w:pStyle w:val="ListParagraph"/>
        <w:numPr>
          <w:ilvl w:val="0"/>
          <w:numId w:val="22"/>
        </w:numPr>
      </w:pPr>
      <w:r w:rsidRPr="007E1EAE">
        <w:rPr>
          <w:rStyle w:val="CodeSnippetHighlight"/>
        </w:rPr>
        <w:lastRenderedPageBreak/>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6C083CE4" w14:textId="77777777" w:rsidR="00841FF2" w:rsidRPr="007E1EAE" w:rsidRDefault="00841FF2" w:rsidP="00971CED">
      <w:pPr>
        <w:pStyle w:val="ListParagraph"/>
        <w:numPr>
          <w:ilvl w:val="0"/>
          <w:numId w:val="22"/>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1314DE28" w14:textId="77777777" w:rsidR="00841FF2" w:rsidRPr="007E1EAE" w:rsidRDefault="00841FF2" w:rsidP="00971CED">
      <w:pPr>
        <w:pStyle w:val="ListParagraph"/>
        <w:numPr>
          <w:ilvl w:val="0"/>
          <w:numId w:val="22"/>
        </w:numPr>
      </w:pPr>
      <w:r w:rsidRPr="007E1EAE">
        <w:rPr>
          <w:rStyle w:val="CodeSnippetHighlight"/>
        </w:rPr>
        <w:t>property_assignments</w:t>
      </w:r>
      <w:r w:rsidRPr="007E1EAE">
        <w:t>: represents the optional list of property value assignments for the declared relationship.</w:t>
      </w:r>
    </w:p>
    <w:p w14:paraId="229B6A97" w14:textId="77777777" w:rsidR="00841FF2" w:rsidRPr="007E1EAE" w:rsidRDefault="00841FF2" w:rsidP="00971CED">
      <w:pPr>
        <w:pStyle w:val="ListParagraph"/>
        <w:numPr>
          <w:ilvl w:val="0"/>
          <w:numId w:val="22"/>
        </w:numPr>
      </w:pPr>
      <w:r w:rsidRPr="007E1EAE">
        <w:rPr>
          <w:rStyle w:val="CodeSnippetHighlight"/>
        </w:rPr>
        <w:t>interface_assignments</w:t>
      </w:r>
      <w:r w:rsidRPr="007E1EAE">
        <w:t>: represents the optional list of interface definitions for the declared relationship used to provide property assignments on inputs of interfaces and operations.</w:t>
      </w:r>
    </w:p>
    <w:p w14:paraId="3F54F653" w14:textId="77777777" w:rsidR="00841FF2" w:rsidRPr="007E1EAE" w:rsidRDefault="00841FF2" w:rsidP="00971CED">
      <w:pPr>
        <w:pStyle w:val="ListParagraph"/>
        <w:numPr>
          <w:ilvl w:val="0"/>
          <w:numId w:val="22"/>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397AB554" w14:textId="77777777" w:rsidR="00841FF2" w:rsidRPr="007E1EAE" w:rsidRDefault="00841FF2" w:rsidP="00971CED">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338B35ED" w14:textId="77777777" w:rsidR="00841FF2" w:rsidRPr="007E1EAE" w:rsidRDefault="00841FF2" w:rsidP="00841FF2">
      <w:pPr>
        <w:pStyle w:val="Heading4"/>
      </w:pPr>
      <w:r w:rsidRPr="007E1EAE">
        <w:t>Examples</w:t>
      </w:r>
    </w:p>
    <w:p w14:paraId="7EA099D7" w14:textId="77777777" w:rsidR="00841FF2" w:rsidRPr="007E1EAE" w:rsidRDefault="00841FF2" w:rsidP="00841FF2">
      <w:pPr>
        <w:pStyle w:val="Heading5"/>
      </w:pPr>
      <w:r w:rsidRPr="007E1EAE">
        <w:t>Example 1 – Abstract hosting requirement on a Node Type</w:t>
      </w:r>
    </w:p>
    <w:p w14:paraId="723AB7A7" w14:textId="77777777" w:rsidR="00841FF2" w:rsidRPr="007E1EAE" w:rsidRDefault="00841FF2" w:rsidP="00841FF2">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081F60" w14:textId="77777777" w:rsidTr="00841FF2">
        <w:trPr>
          <w:trHeight w:val="256"/>
        </w:trPr>
        <w:tc>
          <w:tcPr>
            <w:tcW w:w="9576" w:type="dxa"/>
            <w:shd w:val="clear" w:color="auto" w:fill="D9D9D9" w:themeFill="background1" w:themeFillShade="D9"/>
          </w:tcPr>
          <w:p w14:paraId="51A466E5" w14:textId="77777777" w:rsidR="00841FF2" w:rsidRPr="007E1EAE" w:rsidRDefault="00841FF2" w:rsidP="00841FF2">
            <w:pPr>
              <w:rPr>
                <w:rStyle w:val="CodeSnippet"/>
                <w:noProof/>
              </w:rPr>
            </w:pPr>
            <w:r w:rsidRPr="007E1EAE">
              <w:rPr>
                <w:rStyle w:val="CodeSnippet"/>
                <w:noProof/>
              </w:rPr>
              <w:t># Example of a requirement fulfilled by a specific web server node template</w:t>
            </w:r>
          </w:p>
          <w:p w14:paraId="2B0C4851" w14:textId="77777777" w:rsidR="00841FF2" w:rsidRPr="007E1EAE" w:rsidRDefault="00841FF2" w:rsidP="00841FF2">
            <w:pPr>
              <w:rPr>
                <w:rStyle w:val="CodeSnippet"/>
                <w:noProof/>
              </w:rPr>
            </w:pPr>
            <w:r w:rsidRPr="007E1EAE">
              <w:rPr>
                <w:rStyle w:val="CodeSnippet"/>
                <w:noProof/>
              </w:rPr>
              <w:t>node_templates:</w:t>
            </w:r>
          </w:p>
          <w:p w14:paraId="113F1F33" w14:textId="77777777" w:rsidR="00841FF2" w:rsidRPr="007E1EAE" w:rsidRDefault="00841FF2" w:rsidP="00841FF2">
            <w:pPr>
              <w:rPr>
                <w:rStyle w:val="CodeSnippet"/>
                <w:noProof/>
              </w:rPr>
            </w:pPr>
            <w:r w:rsidRPr="007E1EAE">
              <w:rPr>
                <w:rStyle w:val="CodeSnippet"/>
                <w:noProof/>
              </w:rPr>
              <w:t xml:space="preserve">  my_application_node_template:</w:t>
            </w:r>
          </w:p>
          <w:p w14:paraId="3D9C9DDA" w14:textId="77777777" w:rsidR="00841FF2" w:rsidRPr="007E1EAE" w:rsidRDefault="00841FF2" w:rsidP="00841FF2">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3C60821F" w14:textId="77777777" w:rsidR="00841FF2" w:rsidRPr="007E1EAE" w:rsidRDefault="00841FF2" w:rsidP="00841FF2">
            <w:pPr>
              <w:rPr>
                <w:rStyle w:val="CodeSnippet"/>
                <w:noProof/>
              </w:rPr>
            </w:pPr>
            <w:r w:rsidRPr="007E1EAE">
              <w:rPr>
                <w:rStyle w:val="CodeSnippet"/>
                <w:noProof/>
              </w:rPr>
              <w:t xml:space="preserve">    ...</w:t>
            </w:r>
          </w:p>
          <w:p w14:paraId="5D6CB581" w14:textId="77777777" w:rsidR="00841FF2" w:rsidRPr="007E1EAE" w:rsidRDefault="00841FF2" w:rsidP="00841FF2">
            <w:pPr>
              <w:rPr>
                <w:rStyle w:val="CodeSnippet"/>
                <w:noProof/>
              </w:rPr>
            </w:pPr>
            <w:r w:rsidRPr="007E1EAE">
              <w:rPr>
                <w:rStyle w:val="CodeSnippet"/>
                <w:noProof/>
              </w:rPr>
              <w:t xml:space="preserve">    requirements:</w:t>
            </w:r>
          </w:p>
          <w:p w14:paraId="2E7BF2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640C3989" w14:textId="77777777" w:rsidR="00841FF2" w:rsidRPr="007E1EAE" w:rsidRDefault="00841FF2" w:rsidP="00841FF2">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06A88137" w14:textId="77777777" w:rsidR="00841FF2" w:rsidRPr="007E1EAE" w:rsidRDefault="00841FF2" w:rsidP="00841FF2">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0971DE92" w14:textId="77777777" w:rsidR="00841FF2" w:rsidRPr="007E1EAE" w:rsidRDefault="00841FF2" w:rsidP="00841FF2">
      <w:pPr>
        <w:pStyle w:val="Heading5"/>
      </w:pPr>
      <w:r w:rsidRPr="007E1EAE">
        <w:t>Example 2 - Requirement with Node Template and a custom Relationship Type</w:t>
      </w:r>
    </w:p>
    <w:p w14:paraId="7074345E" w14:textId="77777777" w:rsidR="00841FF2" w:rsidRPr="007E1EAE" w:rsidRDefault="00841FF2" w:rsidP="00841FF2">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6283209" w14:textId="77777777" w:rsidTr="00841FF2">
        <w:trPr>
          <w:trHeight w:val="256"/>
        </w:trPr>
        <w:tc>
          <w:tcPr>
            <w:tcW w:w="9576" w:type="dxa"/>
            <w:shd w:val="clear" w:color="auto" w:fill="D9D9D9" w:themeFill="background1" w:themeFillShade="D9"/>
          </w:tcPr>
          <w:p w14:paraId="3509F63B" w14:textId="77777777" w:rsidR="00841FF2" w:rsidRPr="007E1EAE" w:rsidRDefault="00841FF2" w:rsidP="00841FF2">
            <w:pPr>
              <w:rPr>
                <w:rStyle w:val="CodeSnippet"/>
                <w:noProof/>
              </w:rPr>
            </w:pPr>
            <w:r w:rsidRPr="007E1EAE">
              <w:rPr>
                <w:rStyle w:val="CodeSnippet"/>
                <w:noProof/>
              </w:rPr>
              <w:t xml:space="preserve"># Example of a (database) requirement that is fulfilled by a node template named </w:t>
            </w:r>
          </w:p>
          <w:p w14:paraId="5A38077B" w14:textId="77777777" w:rsidR="00841FF2" w:rsidRPr="007E1EAE" w:rsidRDefault="00841FF2" w:rsidP="00841FF2">
            <w:pPr>
              <w:rPr>
                <w:rStyle w:val="CodeSnippet"/>
                <w:noProof/>
              </w:rPr>
            </w:pPr>
            <w:r w:rsidRPr="007E1EAE">
              <w:rPr>
                <w:rStyle w:val="CodeSnippet"/>
                <w:noProof/>
              </w:rPr>
              <w:t># “my_database”, but also requires a custom database connection relationship</w:t>
            </w:r>
          </w:p>
          <w:p w14:paraId="3283CF8D" w14:textId="77777777" w:rsidR="00841FF2" w:rsidRPr="007E1EAE" w:rsidRDefault="00841FF2" w:rsidP="00841FF2">
            <w:pPr>
              <w:rPr>
                <w:rStyle w:val="CodeSnippet"/>
                <w:noProof/>
              </w:rPr>
            </w:pPr>
            <w:r w:rsidRPr="007E1EAE">
              <w:rPr>
                <w:rStyle w:val="CodeSnippet"/>
                <w:noProof/>
              </w:rPr>
              <w:t>my_application_node_template:</w:t>
            </w:r>
          </w:p>
          <w:p w14:paraId="05BE3436" w14:textId="77777777" w:rsidR="00841FF2" w:rsidRPr="007E1EAE" w:rsidRDefault="00841FF2" w:rsidP="00841FF2">
            <w:pPr>
              <w:rPr>
                <w:rStyle w:val="CodeSnippet"/>
                <w:noProof/>
              </w:rPr>
            </w:pPr>
            <w:r w:rsidRPr="007E1EAE">
              <w:rPr>
                <w:rStyle w:val="CodeSnippet"/>
                <w:noProof/>
              </w:rPr>
              <w:t xml:space="preserve">  requirements:</w:t>
            </w:r>
          </w:p>
          <w:p w14:paraId="6CE5A2E1" w14:textId="77777777" w:rsidR="00841FF2" w:rsidRPr="007E1EAE" w:rsidRDefault="00841FF2" w:rsidP="00841FF2">
            <w:pPr>
              <w:rPr>
                <w:rStyle w:val="CodeSnippet"/>
                <w:noProof/>
              </w:rPr>
            </w:pPr>
            <w:r w:rsidRPr="007E1EAE">
              <w:rPr>
                <w:rStyle w:val="CodeSnippet"/>
                <w:noProof/>
              </w:rPr>
              <w:lastRenderedPageBreak/>
              <w:t xml:space="preserve">    - database: </w:t>
            </w:r>
          </w:p>
          <w:p w14:paraId="40A67279" w14:textId="77777777" w:rsidR="00841FF2" w:rsidRPr="007E1EAE" w:rsidRDefault="00841FF2" w:rsidP="00841FF2">
            <w:pPr>
              <w:rPr>
                <w:rStyle w:val="CodeSnippet"/>
                <w:noProof/>
              </w:rPr>
            </w:pPr>
            <w:r w:rsidRPr="007E1EAE">
              <w:rPr>
                <w:rStyle w:val="CodeSnippet"/>
                <w:noProof/>
              </w:rPr>
              <w:t xml:space="preserve">        node: my_database</w:t>
            </w:r>
          </w:p>
          <w:p w14:paraId="4C82529D" w14:textId="77777777" w:rsidR="00841FF2" w:rsidRPr="007E1EAE" w:rsidRDefault="00841FF2" w:rsidP="00841FF2">
            <w:pPr>
              <w:rPr>
                <w:rStyle w:val="CodeSnippet"/>
                <w:noProof/>
              </w:rPr>
            </w:pPr>
            <w:r w:rsidRPr="007E1EAE">
              <w:rPr>
                <w:rStyle w:val="CodeSnippet"/>
                <w:noProof/>
              </w:rPr>
              <w:t xml:space="preserve">        capability: Endpoint.Database</w:t>
            </w:r>
          </w:p>
          <w:p w14:paraId="3EA835E4" w14:textId="77777777" w:rsidR="00841FF2" w:rsidRPr="007E1EAE" w:rsidRDefault="00841FF2" w:rsidP="00841FF2">
            <w:pPr>
              <w:rPr>
                <w:rFonts w:ascii="Consolas" w:hAnsi="Consolas"/>
              </w:rPr>
            </w:pPr>
            <w:r w:rsidRPr="007E1EAE">
              <w:rPr>
                <w:rStyle w:val="CodeSnippet"/>
                <w:noProof/>
              </w:rPr>
              <w:t xml:space="preserve">        relationship: my.types.CustomDbConnection</w:t>
            </w:r>
          </w:p>
        </w:tc>
      </w:tr>
    </w:tbl>
    <w:p w14:paraId="5F1464AD" w14:textId="77777777" w:rsidR="00841FF2" w:rsidRPr="007E1EAE" w:rsidRDefault="00841FF2" w:rsidP="00841FF2">
      <w:pPr>
        <w:pStyle w:val="Heading5"/>
      </w:pPr>
      <w:r w:rsidRPr="007E1EAE">
        <w:lastRenderedPageBreak/>
        <w:t xml:space="preserve">Example 3 - Requirement for a Compute node with additional selection criteria (filter) </w:t>
      </w:r>
    </w:p>
    <w:p w14:paraId="2C671FC9" w14:textId="77777777" w:rsidR="00841FF2" w:rsidRPr="007E1EAE" w:rsidRDefault="00841FF2" w:rsidP="00841FF2">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8A186D" w14:textId="77777777" w:rsidTr="00841FF2">
        <w:trPr>
          <w:trHeight w:val="256"/>
        </w:trPr>
        <w:tc>
          <w:tcPr>
            <w:tcW w:w="9576" w:type="dxa"/>
            <w:shd w:val="clear" w:color="auto" w:fill="D9D9D9" w:themeFill="background1" w:themeFillShade="D9"/>
          </w:tcPr>
          <w:p w14:paraId="0B3B1AD2" w14:textId="77777777" w:rsidR="00841FF2" w:rsidRPr="007E1EAE" w:rsidRDefault="00841FF2" w:rsidP="00841FF2">
            <w:pPr>
              <w:autoSpaceDE w:val="0"/>
              <w:autoSpaceDN w:val="0"/>
              <w:adjustRightInd w:val="0"/>
              <w:rPr>
                <w:rStyle w:val="CodeSnippet"/>
                <w:noProof/>
              </w:rPr>
            </w:pPr>
            <w:r w:rsidRPr="007E1EAE">
              <w:rPr>
                <w:rStyle w:val="CodeSnippet"/>
                <w:noProof/>
              </w:rPr>
              <w:t>node_templates:</w:t>
            </w:r>
          </w:p>
          <w:p w14:paraId="758091A0" w14:textId="77777777" w:rsidR="00841FF2" w:rsidRPr="007E1EAE" w:rsidRDefault="00841FF2" w:rsidP="00841FF2">
            <w:pPr>
              <w:pStyle w:val="CommentText"/>
              <w:rPr>
                <w:rStyle w:val="CodeSnippet"/>
                <w:noProof/>
              </w:rPr>
            </w:pPr>
            <w:r w:rsidRPr="007E1EAE">
              <w:rPr>
                <w:rStyle w:val="CodeSnippet"/>
                <w:noProof/>
              </w:rPr>
              <w:t xml:space="preserve">  mysql:</w:t>
            </w:r>
          </w:p>
          <w:p w14:paraId="605F8ED3" w14:textId="77777777" w:rsidR="00841FF2" w:rsidRPr="007E1EAE" w:rsidRDefault="00841FF2" w:rsidP="00841FF2">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4CF71D7A"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F32AF95" w14:textId="77777777" w:rsidR="00841FF2" w:rsidRPr="007E1EAE" w:rsidRDefault="00841FF2" w:rsidP="00841FF2">
            <w:pPr>
              <w:pStyle w:val="CommentText"/>
              <w:rPr>
                <w:rStyle w:val="CodeSnippet"/>
                <w:noProof/>
              </w:rPr>
            </w:pPr>
            <w:r w:rsidRPr="007E1EAE">
              <w:rPr>
                <w:rStyle w:val="CodeSnippet"/>
                <w:noProof/>
              </w:rPr>
              <w:t xml:space="preserve">      # omitted here for brevity</w:t>
            </w:r>
          </w:p>
          <w:p w14:paraId="1686ADF0" w14:textId="77777777" w:rsidR="00841FF2" w:rsidRPr="007E1EAE" w:rsidRDefault="00841FF2" w:rsidP="00841FF2">
            <w:pPr>
              <w:pStyle w:val="CommentText"/>
              <w:rPr>
                <w:rStyle w:val="CodeSnippet"/>
                <w:noProof/>
              </w:rPr>
            </w:pPr>
            <w:r w:rsidRPr="007E1EAE">
              <w:rPr>
                <w:rStyle w:val="CodeSnippet"/>
                <w:noProof/>
              </w:rPr>
              <w:t xml:space="preserve">    requirements:</w:t>
            </w:r>
          </w:p>
          <w:p w14:paraId="47CB9C9D" w14:textId="77777777" w:rsidR="00841FF2" w:rsidRPr="007E1EAE" w:rsidRDefault="00841FF2" w:rsidP="00841FF2">
            <w:pPr>
              <w:pStyle w:val="CommentText"/>
              <w:rPr>
                <w:rStyle w:val="CodeSnippet"/>
                <w:noProof/>
              </w:rPr>
            </w:pPr>
            <w:r w:rsidRPr="007E1EAE">
              <w:rPr>
                <w:rStyle w:val="CodeSnippet"/>
                <w:noProof/>
              </w:rPr>
              <w:t xml:space="preserve">      - host:</w:t>
            </w:r>
          </w:p>
          <w:p w14:paraId="6944175D" w14:textId="77777777" w:rsidR="00841FF2" w:rsidRPr="007E1EAE" w:rsidRDefault="00841FF2" w:rsidP="00841FF2">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74412CF0" w14:textId="77777777" w:rsidR="00841FF2" w:rsidRPr="007E1EAE" w:rsidRDefault="00841FF2" w:rsidP="00841FF2">
            <w:pPr>
              <w:pStyle w:val="CommentText"/>
              <w:rPr>
                <w:rStyle w:val="CodeSnippet"/>
                <w:noProof/>
              </w:rPr>
            </w:pPr>
            <w:r w:rsidRPr="007E1EAE">
              <w:rPr>
                <w:rStyle w:val="CodeSnippet"/>
                <w:noProof/>
              </w:rPr>
              <w:t xml:space="preserve">          node_filter:</w:t>
            </w:r>
          </w:p>
          <w:p w14:paraId="0365F172" w14:textId="77777777" w:rsidR="00841FF2" w:rsidRPr="007E1EAE" w:rsidRDefault="00841FF2" w:rsidP="00841FF2">
            <w:pPr>
              <w:pStyle w:val="CommentText"/>
              <w:rPr>
                <w:rStyle w:val="CodeSnippet"/>
                <w:noProof/>
              </w:rPr>
            </w:pPr>
            <w:r w:rsidRPr="007E1EAE">
              <w:rPr>
                <w:rStyle w:val="CodeSnippet"/>
                <w:noProof/>
              </w:rPr>
              <w:t xml:space="preserve">            capabilities:</w:t>
            </w:r>
          </w:p>
          <w:p w14:paraId="78EC586F" w14:textId="77777777" w:rsidR="00841FF2" w:rsidRPr="007E1EAE" w:rsidRDefault="00841FF2" w:rsidP="00841FF2">
            <w:pPr>
              <w:pStyle w:val="CommentText"/>
              <w:rPr>
                <w:rStyle w:val="CodeSnippet"/>
                <w:noProof/>
              </w:rPr>
            </w:pPr>
            <w:r w:rsidRPr="007E1EAE">
              <w:rPr>
                <w:rStyle w:val="CodeSnippet"/>
                <w:noProof/>
              </w:rPr>
              <w:t xml:space="preserve">              - host:</w:t>
            </w:r>
          </w:p>
          <w:p w14:paraId="1E09991B" w14:textId="77777777" w:rsidR="00841FF2" w:rsidRPr="007E1EAE" w:rsidRDefault="00841FF2" w:rsidP="00841FF2">
            <w:pPr>
              <w:pStyle w:val="CommentText"/>
              <w:rPr>
                <w:rStyle w:val="CodeSnippet"/>
                <w:noProof/>
              </w:rPr>
            </w:pPr>
            <w:r w:rsidRPr="007E1EAE">
              <w:rPr>
                <w:rStyle w:val="CodeSnippet"/>
                <w:noProof/>
              </w:rPr>
              <w:t xml:space="preserve">                  properties:</w:t>
            </w:r>
          </w:p>
          <w:p w14:paraId="7143612B" w14:textId="77777777" w:rsidR="00841FF2" w:rsidRPr="007E1EAE" w:rsidRDefault="00841FF2" w:rsidP="00841FF2">
            <w:pPr>
              <w:pStyle w:val="CommentText"/>
              <w:rPr>
                <w:rStyle w:val="CodeSnippet"/>
                <w:noProof/>
              </w:rPr>
            </w:pPr>
            <w:r w:rsidRPr="007E1EAE">
              <w:rPr>
                <w:rStyle w:val="CodeSnippet"/>
                <w:noProof/>
              </w:rPr>
              <w:t xml:space="preserve">                    - num_cpus: { in_range: [ 1, 4 ] }</w:t>
            </w:r>
          </w:p>
          <w:p w14:paraId="40F3AFF3" w14:textId="77777777" w:rsidR="00841FF2" w:rsidRPr="007E1EAE" w:rsidRDefault="00841FF2" w:rsidP="00841FF2">
            <w:pPr>
              <w:pStyle w:val="CommentText"/>
              <w:rPr>
                <w:rStyle w:val="CodeSnippet"/>
                <w:noProof/>
              </w:rPr>
            </w:pPr>
            <w:r w:rsidRPr="007E1EAE">
              <w:rPr>
                <w:rStyle w:val="CodeSnippet"/>
                <w:noProof/>
              </w:rPr>
              <w:t xml:space="preserve">                    - mem_size: { greater_or_equal: 512 MB }</w:t>
            </w:r>
          </w:p>
          <w:p w14:paraId="5FB1C488" w14:textId="77777777" w:rsidR="00841FF2" w:rsidRPr="007E1EAE" w:rsidRDefault="00841FF2" w:rsidP="00841FF2">
            <w:pPr>
              <w:pStyle w:val="CommentText"/>
              <w:rPr>
                <w:rStyle w:val="CodeSnippet"/>
                <w:noProof/>
              </w:rPr>
            </w:pPr>
            <w:r w:rsidRPr="007E1EAE">
              <w:rPr>
                <w:rStyle w:val="CodeSnippet"/>
                <w:noProof/>
              </w:rPr>
              <w:t xml:space="preserve">              - os:</w:t>
            </w:r>
          </w:p>
          <w:p w14:paraId="41CD8BA5" w14:textId="77777777" w:rsidR="00841FF2" w:rsidRPr="007E1EAE" w:rsidRDefault="00841FF2" w:rsidP="00841FF2">
            <w:pPr>
              <w:pStyle w:val="CommentText"/>
              <w:rPr>
                <w:rStyle w:val="CodeSnippet"/>
                <w:noProof/>
              </w:rPr>
            </w:pPr>
            <w:r w:rsidRPr="007E1EAE">
              <w:rPr>
                <w:rStyle w:val="CodeSnippet"/>
                <w:noProof/>
              </w:rPr>
              <w:t xml:space="preserve">                  properties:</w:t>
            </w:r>
          </w:p>
          <w:p w14:paraId="0573048C" w14:textId="77777777" w:rsidR="00841FF2" w:rsidRPr="007E1EAE" w:rsidRDefault="00841FF2" w:rsidP="00841FF2">
            <w:pPr>
              <w:pStyle w:val="CommentText"/>
              <w:rPr>
                <w:rStyle w:val="CodeSnippet"/>
                <w:noProof/>
              </w:rPr>
            </w:pPr>
            <w:r w:rsidRPr="007E1EAE">
              <w:rPr>
                <w:rStyle w:val="CodeSnippet"/>
                <w:noProof/>
              </w:rPr>
              <w:t xml:space="preserve">                    - architecture: { equal: x86_64 }</w:t>
            </w:r>
          </w:p>
          <w:p w14:paraId="28822CE7" w14:textId="77777777" w:rsidR="00841FF2" w:rsidRPr="007E1EAE" w:rsidRDefault="00841FF2" w:rsidP="00841FF2">
            <w:pPr>
              <w:pStyle w:val="CommentText"/>
              <w:rPr>
                <w:rStyle w:val="CodeSnippet"/>
                <w:noProof/>
              </w:rPr>
            </w:pPr>
            <w:r w:rsidRPr="007E1EAE">
              <w:rPr>
                <w:rStyle w:val="CodeSnippet"/>
                <w:noProof/>
              </w:rPr>
              <w:t xml:space="preserve">                    - type: { equal: linux }</w:t>
            </w:r>
          </w:p>
          <w:p w14:paraId="25015CAE" w14:textId="77777777" w:rsidR="00841FF2" w:rsidRPr="007E1EAE" w:rsidRDefault="00841FF2" w:rsidP="00841FF2">
            <w:pPr>
              <w:pStyle w:val="CommentText"/>
              <w:rPr>
                <w:rStyle w:val="CodeSnippet"/>
                <w:noProof/>
              </w:rPr>
            </w:pPr>
            <w:r w:rsidRPr="007E1EAE">
              <w:rPr>
                <w:rStyle w:val="CodeSnippet"/>
                <w:noProof/>
              </w:rPr>
              <w:t xml:space="preserve">                    - distribution: { equal: ubuntu }</w:t>
            </w:r>
          </w:p>
          <w:p w14:paraId="404D52FB" w14:textId="77777777" w:rsidR="00841FF2" w:rsidRPr="007E1EAE" w:rsidRDefault="00841FF2" w:rsidP="00841FF2">
            <w:pPr>
              <w:pStyle w:val="CommentText"/>
              <w:rPr>
                <w:rStyle w:val="CodeSnippet"/>
                <w:noProof/>
              </w:rPr>
            </w:pPr>
            <w:r w:rsidRPr="007E1EAE">
              <w:rPr>
                <w:rStyle w:val="CodeSnippet"/>
                <w:noProof/>
              </w:rPr>
              <w:t xml:space="preserve">              - mytypes.capabilities.compute.encryption:</w:t>
            </w:r>
          </w:p>
          <w:p w14:paraId="717543DE"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AB98FF0" w14:textId="77777777" w:rsidR="00841FF2" w:rsidRPr="007E1EAE" w:rsidRDefault="00841FF2" w:rsidP="00841FF2">
            <w:pPr>
              <w:pStyle w:val="CommentText"/>
              <w:rPr>
                <w:rStyle w:val="CodeSnippet"/>
                <w:noProof/>
              </w:rPr>
            </w:pPr>
            <w:r w:rsidRPr="007E1EAE">
              <w:rPr>
                <w:rStyle w:val="CodeSnippet"/>
                <w:noProof/>
              </w:rPr>
              <w:t xml:space="preserve">                    - algorithm: { equal: aes }</w:t>
            </w:r>
          </w:p>
          <w:p w14:paraId="7BD3C06D" w14:textId="77777777" w:rsidR="00841FF2" w:rsidRPr="007E1EAE" w:rsidRDefault="00841FF2" w:rsidP="00841FF2">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1DD7C6C5" w14:textId="77777777" w:rsidR="00841FF2" w:rsidRPr="007E1EAE" w:rsidRDefault="00841FF2" w:rsidP="00841FF2">
      <w:pPr>
        <w:pStyle w:val="Heading3"/>
      </w:pPr>
      <w:bookmarkStart w:id="795" w:name="_Toc454457768"/>
      <w:bookmarkStart w:id="796" w:name="_Toc454458567"/>
      <w:bookmarkStart w:id="797" w:name="DEFN_ENTITY_NODE_TEMPLATE"/>
      <w:r w:rsidRPr="007E1EAE">
        <w:t>Node Template</w:t>
      </w:r>
      <w:bookmarkEnd w:id="795"/>
      <w:bookmarkEnd w:id="796"/>
    </w:p>
    <w:bookmarkEnd w:id="797"/>
    <w:p w14:paraId="79F13DBE" w14:textId="77777777" w:rsidR="00841FF2" w:rsidRPr="007E1EAE" w:rsidRDefault="00841FF2" w:rsidP="00841FF2">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6DA9B7C" w14:textId="77777777" w:rsidR="00841FF2" w:rsidRPr="007E1EAE" w:rsidRDefault="00841FF2" w:rsidP="00841FF2">
      <w:pPr>
        <w:pStyle w:val="Heading4"/>
      </w:pPr>
      <w:r w:rsidRPr="007E1EAE">
        <w:t>Keynames</w:t>
      </w:r>
    </w:p>
    <w:p w14:paraId="7B8BA874" w14:textId="77777777" w:rsidR="00841FF2" w:rsidRPr="007E1EAE" w:rsidRDefault="00841FF2" w:rsidP="00841FF2">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841FF2" w:rsidRPr="007E1EAE" w14:paraId="2E38B4EB" w14:textId="77777777" w:rsidTr="00841FF2">
        <w:trPr>
          <w:cantSplit/>
          <w:tblHeader/>
        </w:trPr>
        <w:tc>
          <w:tcPr>
            <w:tcW w:w="620" w:type="pct"/>
            <w:shd w:val="clear" w:color="auto" w:fill="D9D9D9"/>
          </w:tcPr>
          <w:p w14:paraId="37CA6420" w14:textId="77777777" w:rsidR="00841FF2" w:rsidRPr="007E1EAE" w:rsidRDefault="00841FF2" w:rsidP="00841FF2">
            <w:pPr>
              <w:pStyle w:val="TableText-Heading"/>
            </w:pPr>
            <w:r w:rsidRPr="007E1EAE">
              <w:t>Keyname</w:t>
            </w:r>
          </w:p>
        </w:tc>
        <w:tc>
          <w:tcPr>
            <w:tcW w:w="560" w:type="pct"/>
            <w:shd w:val="clear" w:color="auto" w:fill="D9D9D9"/>
          </w:tcPr>
          <w:p w14:paraId="6A6FEE5F" w14:textId="77777777" w:rsidR="00841FF2" w:rsidRPr="007E1EAE" w:rsidRDefault="00841FF2" w:rsidP="00841FF2">
            <w:pPr>
              <w:pStyle w:val="TableText-Heading"/>
            </w:pPr>
            <w:r w:rsidRPr="007E1EAE">
              <w:t>Required</w:t>
            </w:r>
          </w:p>
        </w:tc>
        <w:tc>
          <w:tcPr>
            <w:tcW w:w="955" w:type="pct"/>
            <w:shd w:val="clear" w:color="auto" w:fill="D9D9D9"/>
          </w:tcPr>
          <w:p w14:paraId="6318AF0A" w14:textId="77777777" w:rsidR="00841FF2" w:rsidRPr="007E1EAE" w:rsidRDefault="00841FF2" w:rsidP="00841FF2">
            <w:pPr>
              <w:pStyle w:val="TableText-Heading"/>
            </w:pPr>
            <w:r w:rsidRPr="007E1EAE">
              <w:t>Type</w:t>
            </w:r>
          </w:p>
        </w:tc>
        <w:tc>
          <w:tcPr>
            <w:tcW w:w="2865" w:type="pct"/>
            <w:shd w:val="clear" w:color="auto" w:fill="D9D9D9"/>
          </w:tcPr>
          <w:p w14:paraId="45000E7D" w14:textId="77777777" w:rsidR="00841FF2" w:rsidRPr="007E1EAE" w:rsidRDefault="00841FF2" w:rsidP="00841FF2">
            <w:pPr>
              <w:pStyle w:val="TableText-Heading"/>
            </w:pPr>
            <w:r w:rsidRPr="007E1EAE">
              <w:t>Description</w:t>
            </w:r>
          </w:p>
        </w:tc>
      </w:tr>
      <w:tr w:rsidR="00841FF2" w:rsidRPr="00D84861" w14:paraId="669D362F" w14:textId="77777777" w:rsidTr="00841FF2">
        <w:trPr>
          <w:cantSplit/>
        </w:trPr>
        <w:tc>
          <w:tcPr>
            <w:tcW w:w="620" w:type="pct"/>
            <w:shd w:val="clear" w:color="auto" w:fill="FFFFFF"/>
          </w:tcPr>
          <w:p w14:paraId="5081573D"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0CFC9E06" w14:textId="77777777" w:rsidR="00841FF2" w:rsidRPr="007E1EAE" w:rsidRDefault="00841FF2" w:rsidP="00841FF2">
            <w:pPr>
              <w:pStyle w:val="TableText"/>
            </w:pPr>
            <w:r w:rsidRPr="007E1EAE">
              <w:t>yes</w:t>
            </w:r>
          </w:p>
        </w:tc>
        <w:tc>
          <w:tcPr>
            <w:tcW w:w="955" w:type="pct"/>
            <w:shd w:val="clear" w:color="auto" w:fill="FFFFFF"/>
          </w:tcPr>
          <w:p w14:paraId="5246FE0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65" w:type="pct"/>
            <w:shd w:val="clear" w:color="auto" w:fill="FFFFFF"/>
          </w:tcPr>
          <w:p w14:paraId="088B648D" w14:textId="77777777" w:rsidR="00841FF2" w:rsidRPr="007E1EAE" w:rsidRDefault="00841FF2" w:rsidP="00841FF2">
            <w:pPr>
              <w:pStyle w:val="TableText"/>
            </w:pPr>
            <w:r w:rsidRPr="007E1EAE">
              <w:t>The required name of the Node Type the Node Template is based upon.</w:t>
            </w:r>
          </w:p>
        </w:tc>
      </w:tr>
      <w:tr w:rsidR="00841FF2" w:rsidRPr="00D84861" w14:paraId="4B4F21E1" w14:textId="77777777" w:rsidTr="00841FF2">
        <w:trPr>
          <w:cantSplit/>
        </w:trPr>
        <w:tc>
          <w:tcPr>
            <w:tcW w:w="620" w:type="pct"/>
            <w:shd w:val="clear" w:color="auto" w:fill="FFFFFF"/>
          </w:tcPr>
          <w:p w14:paraId="3834956C"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54551CBC" w14:textId="77777777" w:rsidR="00841FF2" w:rsidRPr="007E1EAE" w:rsidRDefault="00841FF2" w:rsidP="00841FF2">
            <w:pPr>
              <w:pStyle w:val="TableText"/>
            </w:pPr>
            <w:r w:rsidRPr="007E1EAE">
              <w:t>no</w:t>
            </w:r>
          </w:p>
        </w:tc>
        <w:tc>
          <w:tcPr>
            <w:tcW w:w="955" w:type="pct"/>
            <w:shd w:val="clear" w:color="auto" w:fill="FFFFFF"/>
          </w:tcPr>
          <w:p w14:paraId="603C4398"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2F9FC42" w14:textId="77777777" w:rsidR="00841FF2" w:rsidRPr="007E1EAE" w:rsidRDefault="00841FF2" w:rsidP="00841FF2">
            <w:pPr>
              <w:pStyle w:val="TableText"/>
            </w:pPr>
            <w:r w:rsidRPr="007E1EAE">
              <w:t>An optional description for the Node Template.</w:t>
            </w:r>
          </w:p>
        </w:tc>
      </w:tr>
      <w:tr w:rsidR="00841FF2" w:rsidRPr="00D84861" w14:paraId="44A1A89C" w14:textId="77777777" w:rsidTr="00841FF2">
        <w:trPr>
          <w:cantSplit/>
        </w:trPr>
        <w:tc>
          <w:tcPr>
            <w:tcW w:w="620" w:type="pct"/>
            <w:shd w:val="clear" w:color="auto" w:fill="FFFFFF"/>
          </w:tcPr>
          <w:p w14:paraId="35D38D8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0FE96E41" w14:textId="77777777" w:rsidR="00841FF2" w:rsidRPr="007E1EAE" w:rsidRDefault="00841FF2" w:rsidP="00841FF2">
            <w:pPr>
              <w:pStyle w:val="TableText"/>
            </w:pPr>
            <w:r w:rsidRPr="007E1EAE">
              <w:t>no</w:t>
            </w:r>
          </w:p>
        </w:tc>
        <w:tc>
          <w:tcPr>
            <w:tcW w:w="955" w:type="pct"/>
            <w:shd w:val="clear" w:color="auto" w:fill="FFFFFF"/>
          </w:tcPr>
          <w:p w14:paraId="093770E9"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2EF33E16"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7D41817" w14:textId="77777777" w:rsidTr="00841FF2">
        <w:trPr>
          <w:cantSplit/>
        </w:trPr>
        <w:tc>
          <w:tcPr>
            <w:tcW w:w="620" w:type="pct"/>
            <w:shd w:val="clear" w:color="auto" w:fill="FFFFFF"/>
          </w:tcPr>
          <w:p w14:paraId="08CE419E" w14:textId="77777777" w:rsidR="00841FF2" w:rsidRPr="007E1EAE" w:rsidRDefault="00841FF2" w:rsidP="00841FF2">
            <w:pPr>
              <w:pStyle w:val="TableText"/>
              <w:rPr>
                <w:noProof/>
              </w:rPr>
            </w:pPr>
            <w:r w:rsidRPr="007E1EAE">
              <w:rPr>
                <w:noProof/>
              </w:rPr>
              <w:lastRenderedPageBreak/>
              <w:t>directives</w:t>
            </w:r>
          </w:p>
        </w:tc>
        <w:tc>
          <w:tcPr>
            <w:tcW w:w="560" w:type="pct"/>
            <w:shd w:val="clear" w:color="auto" w:fill="FFFFFF"/>
          </w:tcPr>
          <w:p w14:paraId="6BB7EED0" w14:textId="77777777" w:rsidR="00841FF2" w:rsidRPr="007E1EAE" w:rsidRDefault="00841FF2" w:rsidP="00841FF2">
            <w:pPr>
              <w:pStyle w:val="TableText"/>
            </w:pPr>
            <w:r w:rsidRPr="007E1EAE">
              <w:t>no</w:t>
            </w:r>
          </w:p>
        </w:tc>
        <w:tc>
          <w:tcPr>
            <w:tcW w:w="955" w:type="pct"/>
            <w:shd w:val="clear" w:color="auto" w:fill="FFFFFF"/>
          </w:tcPr>
          <w:p w14:paraId="0A51860C"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865" w:type="pct"/>
            <w:shd w:val="clear" w:color="auto" w:fill="FFFFFF"/>
          </w:tcPr>
          <w:p w14:paraId="74901DCC" w14:textId="77777777" w:rsidR="00841FF2" w:rsidRPr="007E1EAE" w:rsidRDefault="00841FF2" w:rsidP="00841FF2">
            <w:pPr>
              <w:pStyle w:val="TableText"/>
            </w:pPr>
            <w:r w:rsidRPr="007E1EAE">
              <w:t>An optional list of directive values to provide processing instructions to orchestrators and tooling.</w:t>
            </w:r>
          </w:p>
        </w:tc>
      </w:tr>
      <w:tr w:rsidR="00841FF2" w:rsidRPr="00D84861" w14:paraId="606CCC90" w14:textId="77777777" w:rsidTr="00841FF2">
        <w:trPr>
          <w:cantSplit/>
        </w:trPr>
        <w:tc>
          <w:tcPr>
            <w:tcW w:w="620" w:type="pct"/>
            <w:shd w:val="clear" w:color="auto" w:fill="FFFFFF"/>
          </w:tcPr>
          <w:p w14:paraId="7EAD034B"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4E644563" w14:textId="77777777" w:rsidR="00841FF2" w:rsidRPr="007E1EAE" w:rsidRDefault="00841FF2" w:rsidP="00841FF2">
            <w:pPr>
              <w:pStyle w:val="TableText"/>
            </w:pPr>
            <w:r w:rsidRPr="007E1EAE">
              <w:t>no</w:t>
            </w:r>
          </w:p>
        </w:tc>
        <w:tc>
          <w:tcPr>
            <w:tcW w:w="955" w:type="pct"/>
            <w:shd w:val="clear" w:color="auto" w:fill="FFFFFF"/>
          </w:tcPr>
          <w:p w14:paraId="77C6CB97" w14:textId="77777777" w:rsidR="00841FF2" w:rsidRPr="007E1EAE" w:rsidRDefault="00841FF2" w:rsidP="00841FF2">
            <w:pPr>
              <w:pStyle w:val="TableText"/>
            </w:pPr>
            <w:r w:rsidRPr="007E1EAE">
              <w:t>list of</w:t>
            </w:r>
          </w:p>
          <w:p w14:paraId="207D5DE3"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04879506" w14:textId="77777777" w:rsidR="00841FF2" w:rsidRPr="007E1EAE" w:rsidRDefault="00841FF2" w:rsidP="00841FF2">
            <w:pPr>
              <w:pStyle w:val="TableText"/>
            </w:pPr>
            <w:r w:rsidRPr="007E1EAE">
              <w:t>An optional list of property value assignments for the Node Template.</w:t>
            </w:r>
          </w:p>
        </w:tc>
      </w:tr>
      <w:tr w:rsidR="00841FF2" w:rsidRPr="00D84861" w14:paraId="2FC6E74F" w14:textId="77777777" w:rsidTr="00841FF2">
        <w:trPr>
          <w:cantSplit/>
        </w:trPr>
        <w:tc>
          <w:tcPr>
            <w:tcW w:w="620" w:type="pct"/>
            <w:shd w:val="clear" w:color="auto" w:fill="FFFFFF"/>
          </w:tcPr>
          <w:p w14:paraId="48F091CB"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5015FEA6" w14:textId="77777777" w:rsidR="00841FF2" w:rsidRPr="007E1EAE" w:rsidRDefault="00841FF2" w:rsidP="00841FF2">
            <w:pPr>
              <w:pStyle w:val="TableText"/>
            </w:pPr>
            <w:r w:rsidRPr="007E1EAE">
              <w:t>no</w:t>
            </w:r>
          </w:p>
        </w:tc>
        <w:tc>
          <w:tcPr>
            <w:tcW w:w="955" w:type="pct"/>
            <w:shd w:val="clear" w:color="auto" w:fill="FFFFFF"/>
          </w:tcPr>
          <w:p w14:paraId="76D70157" w14:textId="77777777" w:rsidR="00841FF2" w:rsidRPr="007E1EAE" w:rsidRDefault="00841FF2" w:rsidP="00841FF2">
            <w:pPr>
              <w:pStyle w:val="TableText"/>
            </w:pPr>
            <w:r w:rsidRPr="007E1EAE">
              <w:t>list of</w:t>
            </w:r>
          </w:p>
          <w:p w14:paraId="315B5B0C" w14:textId="77777777" w:rsidR="00841FF2" w:rsidRPr="007E1EAE" w:rsidRDefault="006F07B6"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18C09954" w14:textId="77777777" w:rsidR="00841FF2" w:rsidRPr="007E1EAE" w:rsidRDefault="00841FF2" w:rsidP="00841FF2">
            <w:pPr>
              <w:pStyle w:val="TableText"/>
            </w:pPr>
            <w:r w:rsidRPr="007E1EAE">
              <w:t>An optional list of attribute value assignments for the Node Template.</w:t>
            </w:r>
          </w:p>
        </w:tc>
      </w:tr>
      <w:tr w:rsidR="00841FF2" w:rsidRPr="00D84861" w14:paraId="0B628033" w14:textId="77777777" w:rsidTr="00841FF2">
        <w:trPr>
          <w:cantSplit/>
        </w:trPr>
        <w:tc>
          <w:tcPr>
            <w:tcW w:w="620" w:type="pct"/>
            <w:shd w:val="clear" w:color="auto" w:fill="FFFFFF"/>
          </w:tcPr>
          <w:p w14:paraId="7CA49996" w14:textId="77777777" w:rsidR="00841FF2" w:rsidRPr="007E1EAE" w:rsidRDefault="00841FF2" w:rsidP="00841FF2">
            <w:pPr>
              <w:pStyle w:val="TableText"/>
              <w:rPr>
                <w:noProof/>
              </w:rPr>
            </w:pPr>
            <w:r w:rsidRPr="007E1EAE">
              <w:rPr>
                <w:noProof/>
              </w:rPr>
              <w:t>requirements</w:t>
            </w:r>
          </w:p>
        </w:tc>
        <w:tc>
          <w:tcPr>
            <w:tcW w:w="560" w:type="pct"/>
            <w:shd w:val="clear" w:color="auto" w:fill="FFFFFF"/>
          </w:tcPr>
          <w:p w14:paraId="51A5122B" w14:textId="77777777" w:rsidR="00841FF2" w:rsidRPr="007E1EAE" w:rsidRDefault="00841FF2" w:rsidP="00841FF2">
            <w:pPr>
              <w:pStyle w:val="TableText"/>
            </w:pPr>
            <w:r w:rsidRPr="007E1EAE">
              <w:t>no</w:t>
            </w:r>
          </w:p>
        </w:tc>
        <w:tc>
          <w:tcPr>
            <w:tcW w:w="955" w:type="pct"/>
            <w:shd w:val="clear" w:color="auto" w:fill="FFFFFF"/>
          </w:tcPr>
          <w:p w14:paraId="44B6CD11" w14:textId="77777777" w:rsidR="00841FF2" w:rsidRPr="007E1EAE" w:rsidRDefault="00841FF2" w:rsidP="00841FF2">
            <w:pPr>
              <w:pStyle w:val="TableText"/>
            </w:pPr>
            <w:r w:rsidRPr="007E1EAE">
              <w:t>list of</w:t>
            </w:r>
          </w:p>
          <w:p w14:paraId="33E5F006" w14:textId="77777777" w:rsidR="00841FF2" w:rsidRPr="007E1EAE" w:rsidRDefault="006F07B6" w:rsidP="00841FF2">
            <w:pPr>
              <w:pStyle w:val="TableText"/>
            </w:pPr>
            <w:hyperlink w:anchor="DEFN_ELEMENT_REQUIREMENT_ASSIGNMENT" w:history="1">
              <w:r w:rsidR="00841FF2" w:rsidRPr="007E1EAE">
                <w:rPr>
                  <w:rStyle w:val="Hyperlink"/>
                </w:rPr>
                <w:t>requirement assignments</w:t>
              </w:r>
            </w:hyperlink>
          </w:p>
        </w:tc>
        <w:tc>
          <w:tcPr>
            <w:tcW w:w="2865" w:type="pct"/>
            <w:shd w:val="clear" w:color="auto" w:fill="FFFFFF"/>
          </w:tcPr>
          <w:p w14:paraId="1735F0C5"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assignments for the Node Template.</w:t>
            </w:r>
          </w:p>
        </w:tc>
      </w:tr>
      <w:tr w:rsidR="00841FF2" w:rsidRPr="00D84861" w14:paraId="248B2A0D" w14:textId="77777777" w:rsidTr="00841FF2">
        <w:trPr>
          <w:cantSplit/>
          <w:trHeight w:val="548"/>
        </w:trPr>
        <w:tc>
          <w:tcPr>
            <w:tcW w:w="620" w:type="pct"/>
            <w:shd w:val="clear" w:color="auto" w:fill="FFFFFF"/>
          </w:tcPr>
          <w:p w14:paraId="5CDCD4B4" w14:textId="77777777" w:rsidR="00841FF2" w:rsidRPr="007E1EAE" w:rsidRDefault="00841FF2" w:rsidP="00841FF2">
            <w:pPr>
              <w:pStyle w:val="TableText"/>
              <w:rPr>
                <w:noProof/>
              </w:rPr>
            </w:pPr>
            <w:r w:rsidRPr="007E1EAE">
              <w:rPr>
                <w:noProof/>
              </w:rPr>
              <w:t>capabilities</w:t>
            </w:r>
          </w:p>
        </w:tc>
        <w:tc>
          <w:tcPr>
            <w:tcW w:w="560" w:type="pct"/>
            <w:shd w:val="clear" w:color="auto" w:fill="FFFFFF"/>
          </w:tcPr>
          <w:p w14:paraId="1ED8F5BA" w14:textId="77777777" w:rsidR="00841FF2" w:rsidRPr="007E1EAE" w:rsidRDefault="00841FF2" w:rsidP="00841FF2">
            <w:pPr>
              <w:pStyle w:val="TableText"/>
            </w:pPr>
            <w:r w:rsidRPr="007E1EAE">
              <w:t>no</w:t>
            </w:r>
          </w:p>
        </w:tc>
        <w:tc>
          <w:tcPr>
            <w:tcW w:w="955" w:type="pct"/>
            <w:shd w:val="clear" w:color="auto" w:fill="FFFFFF"/>
          </w:tcPr>
          <w:p w14:paraId="0457AF79" w14:textId="77777777" w:rsidR="00841FF2" w:rsidRPr="007E1EAE" w:rsidRDefault="00841FF2" w:rsidP="00841FF2">
            <w:pPr>
              <w:pStyle w:val="TableText"/>
            </w:pPr>
            <w:r w:rsidRPr="007E1EAE">
              <w:t>list of</w:t>
            </w:r>
          </w:p>
          <w:p w14:paraId="32F372B3" w14:textId="77777777" w:rsidR="00841FF2" w:rsidRPr="007E1EAE" w:rsidRDefault="006F07B6" w:rsidP="00841FF2">
            <w:pPr>
              <w:pStyle w:val="TableText"/>
            </w:pPr>
            <w:hyperlink w:anchor="DEFN_ELEMENT_CAPABILITY_ASSIGNMENT" w:history="1">
              <w:r w:rsidR="00841FF2" w:rsidRPr="007E1EAE">
                <w:rPr>
                  <w:rStyle w:val="Hyperlink"/>
                </w:rPr>
                <w:t>capability assignments</w:t>
              </w:r>
            </w:hyperlink>
          </w:p>
        </w:tc>
        <w:tc>
          <w:tcPr>
            <w:tcW w:w="2865" w:type="pct"/>
            <w:shd w:val="clear" w:color="auto" w:fill="FFFFFF"/>
          </w:tcPr>
          <w:p w14:paraId="40840A47" w14:textId="77777777" w:rsidR="00841FF2" w:rsidRPr="007E1EAE" w:rsidRDefault="00841FF2" w:rsidP="00841FF2">
            <w:pPr>
              <w:pStyle w:val="TableText"/>
            </w:pPr>
            <w:r w:rsidRPr="007E1EAE">
              <w:t>An optional list of capability assignments for the Node Template.</w:t>
            </w:r>
          </w:p>
        </w:tc>
      </w:tr>
      <w:tr w:rsidR="00841FF2" w:rsidRPr="00D84861" w14:paraId="228B149D" w14:textId="77777777" w:rsidTr="00841FF2">
        <w:trPr>
          <w:cantSplit/>
        </w:trPr>
        <w:tc>
          <w:tcPr>
            <w:tcW w:w="620" w:type="pct"/>
            <w:shd w:val="clear" w:color="auto" w:fill="FFFFFF"/>
          </w:tcPr>
          <w:p w14:paraId="09D8E98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61847BDF" w14:textId="77777777" w:rsidR="00841FF2" w:rsidRPr="007E1EAE" w:rsidRDefault="00841FF2" w:rsidP="00841FF2">
            <w:pPr>
              <w:pStyle w:val="TableText"/>
            </w:pPr>
            <w:r w:rsidRPr="007E1EAE">
              <w:t>no</w:t>
            </w:r>
          </w:p>
        </w:tc>
        <w:tc>
          <w:tcPr>
            <w:tcW w:w="955" w:type="pct"/>
            <w:shd w:val="clear" w:color="auto" w:fill="FFFFFF"/>
          </w:tcPr>
          <w:p w14:paraId="3290F5F3" w14:textId="77777777" w:rsidR="00841FF2" w:rsidRPr="007E1EAE" w:rsidRDefault="00841FF2" w:rsidP="00841FF2">
            <w:pPr>
              <w:pStyle w:val="TableText"/>
            </w:pPr>
            <w:r w:rsidRPr="007E1EAE">
              <w:t>list of</w:t>
            </w:r>
          </w:p>
          <w:p w14:paraId="7E38403E"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F0589FA" w14:textId="77777777" w:rsidR="00841FF2" w:rsidRPr="007E1EAE" w:rsidRDefault="00841FF2" w:rsidP="00841FF2">
            <w:pPr>
              <w:pStyle w:val="TableText"/>
            </w:pPr>
            <w:r w:rsidRPr="007E1EAE">
              <w:t>An optional list of named interface definitions for the Node Template.</w:t>
            </w:r>
          </w:p>
        </w:tc>
      </w:tr>
      <w:tr w:rsidR="00841FF2" w:rsidRPr="00D84861" w14:paraId="65ACA658" w14:textId="77777777" w:rsidTr="00841FF2">
        <w:trPr>
          <w:cantSplit/>
        </w:trPr>
        <w:tc>
          <w:tcPr>
            <w:tcW w:w="620" w:type="pct"/>
            <w:shd w:val="clear" w:color="auto" w:fill="FFFFFF"/>
          </w:tcPr>
          <w:p w14:paraId="4CA287E0" w14:textId="77777777" w:rsidR="00841FF2" w:rsidRPr="007E1EAE" w:rsidRDefault="00841FF2" w:rsidP="00841FF2">
            <w:pPr>
              <w:pStyle w:val="TableText"/>
              <w:rPr>
                <w:noProof/>
              </w:rPr>
            </w:pPr>
            <w:r w:rsidRPr="007E1EAE">
              <w:rPr>
                <w:noProof/>
              </w:rPr>
              <w:t>artifacts</w:t>
            </w:r>
          </w:p>
        </w:tc>
        <w:tc>
          <w:tcPr>
            <w:tcW w:w="560" w:type="pct"/>
            <w:shd w:val="clear" w:color="auto" w:fill="FFFFFF"/>
          </w:tcPr>
          <w:p w14:paraId="12438919" w14:textId="77777777" w:rsidR="00841FF2" w:rsidRPr="007E1EAE" w:rsidRDefault="00841FF2" w:rsidP="00841FF2">
            <w:pPr>
              <w:pStyle w:val="TableText"/>
            </w:pPr>
            <w:r w:rsidRPr="007E1EAE">
              <w:t>no</w:t>
            </w:r>
          </w:p>
        </w:tc>
        <w:tc>
          <w:tcPr>
            <w:tcW w:w="955" w:type="pct"/>
            <w:shd w:val="clear" w:color="auto" w:fill="FFFFFF"/>
          </w:tcPr>
          <w:p w14:paraId="43EF4D10" w14:textId="77777777" w:rsidR="00841FF2" w:rsidRPr="007E1EAE" w:rsidRDefault="00841FF2" w:rsidP="00841FF2">
            <w:pPr>
              <w:pStyle w:val="TableText"/>
            </w:pPr>
            <w:r w:rsidRPr="007E1EAE">
              <w:t xml:space="preserve">list of </w:t>
            </w:r>
          </w:p>
          <w:p w14:paraId="4E6C3581" w14:textId="77777777" w:rsidR="00841FF2" w:rsidRPr="007E1EAE" w:rsidRDefault="006F07B6" w:rsidP="00841FF2">
            <w:pPr>
              <w:pStyle w:val="TableText"/>
              <w:rPr>
                <w:rStyle w:val="Hyperlink"/>
              </w:rPr>
            </w:pPr>
            <w:hyperlink w:anchor="DEFN_ENTITY_ARTIFACT_DEF" w:history="1">
              <w:r w:rsidR="00841FF2" w:rsidRPr="007E1EAE">
                <w:rPr>
                  <w:rStyle w:val="Hyperlink"/>
                </w:rPr>
                <w:t>artifact definitions</w:t>
              </w:r>
            </w:hyperlink>
          </w:p>
          <w:p w14:paraId="284D75C6" w14:textId="77777777" w:rsidR="00841FF2" w:rsidRPr="007E1EAE" w:rsidRDefault="00841FF2" w:rsidP="00841FF2">
            <w:pPr>
              <w:pStyle w:val="TableText"/>
            </w:pPr>
          </w:p>
        </w:tc>
        <w:tc>
          <w:tcPr>
            <w:tcW w:w="2865" w:type="pct"/>
            <w:shd w:val="clear" w:color="auto" w:fill="FFFFFF"/>
          </w:tcPr>
          <w:p w14:paraId="3EABF396" w14:textId="77777777" w:rsidR="00841FF2" w:rsidRPr="007E1EAE" w:rsidRDefault="00841FF2" w:rsidP="00841FF2">
            <w:pPr>
              <w:pStyle w:val="TableText"/>
            </w:pPr>
            <w:r w:rsidRPr="007E1EAE">
              <w:t>An optional list of named artifact definitions for the Node Template.</w:t>
            </w:r>
          </w:p>
        </w:tc>
      </w:tr>
      <w:tr w:rsidR="00841FF2" w:rsidRPr="00D84861" w14:paraId="7BBB79CF" w14:textId="77777777" w:rsidTr="00841FF2">
        <w:trPr>
          <w:cantSplit/>
        </w:trPr>
        <w:tc>
          <w:tcPr>
            <w:tcW w:w="620" w:type="pct"/>
            <w:shd w:val="clear" w:color="auto" w:fill="FFFFFF"/>
          </w:tcPr>
          <w:p w14:paraId="2B766A8B" w14:textId="77777777" w:rsidR="00841FF2" w:rsidRPr="007E1EAE" w:rsidRDefault="00841FF2" w:rsidP="00841FF2">
            <w:pPr>
              <w:pStyle w:val="TableText"/>
              <w:rPr>
                <w:noProof/>
              </w:rPr>
            </w:pPr>
            <w:r w:rsidRPr="007E1EAE">
              <w:rPr>
                <w:noProof/>
              </w:rPr>
              <w:t>node_filter</w:t>
            </w:r>
          </w:p>
        </w:tc>
        <w:tc>
          <w:tcPr>
            <w:tcW w:w="560" w:type="pct"/>
            <w:shd w:val="clear" w:color="auto" w:fill="FFFFFF"/>
          </w:tcPr>
          <w:p w14:paraId="78E21189" w14:textId="77777777" w:rsidR="00841FF2" w:rsidRPr="007E1EAE" w:rsidRDefault="00841FF2" w:rsidP="00841FF2">
            <w:pPr>
              <w:pStyle w:val="TableText"/>
            </w:pPr>
            <w:r w:rsidRPr="007E1EAE">
              <w:t>no</w:t>
            </w:r>
          </w:p>
        </w:tc>
        <w:tc>
          <w:tcPr>
            <w:tcW w:w="955" w:type="pct"/>
            <w:shd w:val="clear" w:color="auto" w:fill="FFFFFF"/>
          </w:tcPr>
          <w:p w14:paraId="13C7BA12" w14:textId="77777777" w:rsidR="00841FF2" w:rsidRPr="007E1EAE" w:rsidRDefault="006F07B6" w:rsidP="00841FF2">
            <w:pPr>
              <w:pStyle w:val="TableText"/>
            </w:pPr>
            <w:hyperlink w:anchor="DEFN_ELEMENT_NODE_FILTER_DEFN" w:history="1">
              <w:r w:rsidR="00841FF2" w:rsidRPr="007E1EAE">
                <w:rPr>
                  <w:rStyle w:val="Hyperlink"/>
                </w:rPr>
                <w:t>node filter</w:t>
              </w:r>
            </w:hyperlink>
          </w:p>
        </w:tc>
        <w:tc>
          <w:tcPr>
            <w:tcW w:w="2865" w:type="pct"/>
            <w:shd w:val="clear" w:color="auto" w:fill="FFFFFF"/>
          </w:tcPr>
          <w:p w14:paraId="7039FD68" w14:textId="77777777" w:rsidR="00841FF2" w:rsidRPr="007E1EAE" w:rsidRDefault="00841FF2" w:rsidP="00841FF2">
            <w:pPr>
              <w:pStyle w:val="TableText"/>
            </w:pPr>
            <w:r w:rsidRPr="007E1EAE">
              <w:t xml:space="preserve">The optional filter definition that TOSCA orchestrators would use to select the correct target node.  This keyname is only valid if the </w:t>
            </w:r>
            <w:r w:rsidRPr="007E1EAE">
              <w:rPr>
                <w:rStyle w:val="CodeSnippetHighlight"/>
              </w:rPr>
              <w:t>directive</w:t>
            </w:r>
            <w:r w:rsidRPr="007E1EAE">
              <w:rPr>
                <w:sz w:val="16"/>
              </w:rPr>
              <w:t xml:space="preserve"> </w:t>
            </w:r>
            <w:r w:rsidRPr="007E1EAE">
              <w:t>has the value of “selectable” set.</w:t>
            </w:r>
          </w:p>
        </w:tc>
      </w:tr>
      <w:tr w:rsidR="00841FF2" w:rsidRPr="00D84861" w14:paraId="73778AB2" w14:textId="77777777" w:rsidTr="00841FF2">
        <w:trPr>
          <w:cantSplit/>
        </w:trPr>
        <w:tc>
          <w:tcPr>
            <w:tcW w:w="620" w:type="pct"/>
            <w:shd w:val="clear" w:color="auto" w:fill="FFFFFF"/>
          </w:tcPr>
          <w:p w14:paraId="623D044A"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59DA8218" w14:textId="77777777" w:rsidR="00841FF2" w:rsidRPr="007E1EAE" w:rsidRDefault="00841FF2" w:rsidP="00841FF2">
            <w:pPr>
              <w:pStyle w:val="TableText"/>
            </w:pPr>
            <w:r w:rsidRPr="007E1EAE">
              <w:t>no</w:t>
            </w:r>
          </w:p>
        </w:tc>
        <w:tc>
          <w:tcPr>
            <w:tcW w:w="955" w:type="pct"/>
            <w:shd w:val="clear" w:color="auto" w:fill="FFFFFF"/>
          </w:tcPr>
          <w:p w14:paraId="2EBDAC2F"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65" w:type="pct"/>
            <w:shd w:val="clear" w:color="auto" w:fill="FFFFFF"/>
          </w:tcPr>
          <w:p w14:paraId="3D835C45" w14:textId="77777777" w:rsidR="00841FF2" w:rsidRPr="007E1EAE" w:rsidRDefault="00841FF2" w:rsidP="00841FF2">
            <w:pPr>
              <w:pStyle w:val="TableText"/>
            </w:pPr>
            <w:r w:rsidRPr="007E1EAE">
              <w:t>The optional (symbolic) name of another node template to copy into (all keynames and values) and use as a basis for this node template.</w:t>
            </w:r>
          </w:p>
        </w:tc>
      </w:tr>
    </w:tbl>
    <w:p w14:paraId="4C10C161"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3B8862" w14:textId="77777777" w:rsidTr="00841FF2">
        <w:trPr>
          <w:trHeight w:val="256"/>
        </w:trPr>
        <w:tc>
          <w:tcPr>
            <w:tcW w:w="9576" w:type="dxa"/>
            <w:shd w:val="clear" w:color="auto" w:fill="D9D9D9" w:themeFill="background1" w:themeFillShade="D9"/>
          </w:tcPr>
          <w:p w14:paraId="39D783A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1BE34A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79B6BB53"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723D65B9" w14:textId="77777777" w:rsidR="00841FF2" w:rsidRPr="007E1EAE" w:rsidRDefault="00841FF2" w:rsidP="00841FF2">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38744CBD" w14:textId="77777777" w:rsidR="00841FF2" w:rsidRPr="007E1EAE" w:rsidRDefault="00841FF2" w:rsidP="00841FF2">
            <w:pPr>
              <w:rPr>
                <w:rStyle w:val="CodeSnippet"/>
                <w:noProof/>
              </w:rPr>
            </w:pPr>
            <w:r w:rsidRPr="007E1EAE">
              <w:rPr>
                <w:rStyle w:val="CodeSnippet"/>
                <w:noProof/>
              </w:rPr>
              <w:t xml:space="preserve">  metadata: </w:t>
            </w:r>
          </w:p>
          <w:p w14:paraId="60B0C31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839B17B" w14:textId="77777777" w:rsidR="00841FF2" w:rsidRPr="007E1EAE" w:rsidRDefault="00841FF2" w:rsidP="00841FF2">
            <w:pPr>
              <w:rPr>
                <w:rStyle w:val="CodeSnippet"/>
                <w:noProof/>
              </w:rPr>
            </w:pPr>
            <w:r w:rsidRPr="007E1EAE">
              <w:rPr>
                <w:rStyle w:val="CodeSnippet"/>
                <w:noProof/>
              </w:rPr>
              <w:t xml:space="preserve">  properties:</w:t>
            </w:r>
          </w:p>
          <w:p w14:paraId="585AB13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A4E9794" w14:textId="77777777" w:rsidR="00841FF2" w:rsidRPr="007E1EAE" w:rsidRDefault="00841FF2" w:rsidP="00841FF2">
            <w:pPr>
              <w:rPr>
                <w:rStyle w:val="CodeSnippet"/>
                <w:noProof/>
              </w:rPr>
            </w:pPr>
            <w:r w:rsidRPr="007E1EAE">
              <w:rPr>
                <w:rStyle w:val="CodeSnippet"/>
                <w:noProof/>
              </w:rPr>
              <w:t xml:space="preserve">  attributes:</w:t>
            </w:r>
          </w:p>
          <w:p w14:paraId="2419CC81"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CC72C23" w14:textId="77777777" w:rsidR="00841FF2" w:rsidRPr="007E1EAE" w:rsidRDefault="00841FF2" w:rsidP="00841FF2">
            <w:pPr>
              <w:rPr>
                <w:rStyle w:val="CodeSnippet"/>
                <w:noProof/>
              </w:rPr>
            </w:pPr>
            <w:r w:rsidRPr="007E1EAE">
              <w:rPr>
                <w:rStyle w:val="CodeSnippet"/>
                <w:noProof/>
              </w:rPr>
              <w:t xml:space="preserve">  requirements: </w:t>
            </w:r>
          </w:p>
          <w:p w14:paraId="4FF4E1D4" w14:textId="77777777" w:rsidR="00841FF2" w:rsidRPr="007E1EAE" w:rsidRDefault="00841FF2" w:rsidP="00841FF2">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008854D1" w14:textId="77777777" w:rsidR="00841FF2" w:rsidRPr="007E1EAE" w:rsidRDefault="00841FF2" w:rsidP="00841FF2">
            <w:pPr>
              <w:rPr>
                <w:rStyle w:val="CodeSnippet"/>
                <w:noProof/>
              </w:rPr>
            </w:pPr>
            <w:r w:rsidRPr="007E1EAE">
              <w:rPr>
                <w:rStyle w:val="CodeSnippet"/>
                <w:noProof/>
              </w:rPr>
              <w:t xml:space="preserve">  capabilities:</w:t>
            </w:r>
          </w:p>
          <w:p w14:paraId="092A7E64" w14:textId="77777777" w:rsidR="00841FF2" w:rsidRPr="007E1EAE" w:rsidRDefault="00841FF2" w:rsidP="00841FF2">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3E3F791A" w14:textId="77777777" w:rsidR="00841FF2" w:rsidRPr="007E1EAE" w:rsidRDefault="00841FF2" w:rsidP="00841FF2">
            <w:pPr>
              <w:rPr>
                <w:rStyle w:val="CodeSnippet"/>
                <w:noProof/>
              </w:rPr>
            </w:pPr>
            <w:r w:rsidRPr="007E1EAE">
              <w:rPr>
                <w:rStyle w:val="CodeSnippet"/>
                <w:noProof/>
              </w:rPr>
              <w:t xml:space="preserve">  interfaces:</w:t>
            </w:r>
          </w:p>
          <w:p w14:paraId="2415B752"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02690EA" w14:textId="77777777" w:rsidR="00841FF2" w:rsidRPr="007E1EAE" w:rsidRDefault="00841FF2" w:rsidP="00841FF2">
            <w:pPr>
              <w:rPr>
                <w:rStyle w:val="CodeSnippet"/>
                <w:noProof/>
              </w:rPr>
            </w:pPr>
            <w:r w:rsidRPr="007E1EAE">
              <w:rPr>
                <w:rStyle w:val="CodeSnippet"/>
                <w:noProof/>
              </w:rPr>
              <w:t xml:space="preserve">  artifacts:</w:t>
            </w:r>
          </w:p>
          <w:p w14:paraId="12924FD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NTITY_ARTIFACT_DEF" w:history="1">
              <w:r w:rsidRPr="007E1EAE">
                <w:rPr>
                  <w:rStyle w:val="CodeSnippedHyperlink"/>
                </w:rPr>
                <w:t>artifact_definitions</w:t>
              </w:r>
            </w:hyperlink>
            <w:r w:rsidRPr="007E1EAE">
              <w:rPr>
                <w:rStyle w:val="CodeSnippet"/>
                <w:noProof/>
              </w:rPr>
              <w:t>&gt;</w:t>
            </w:r>
          </w:p>
          <w:p w14:paraId="120D445F" w14:textId="77777777" w:rsidR="00841FF2" w:rsidRPr="007E1EAE" w:rsidRDefault="00841FF2" w:rsidP="00841FF2">
            <w:pPr>
              <w:rPr>
                <w:rStyle w:val="CodeSnippet"/>
                <w:noProof/>
              </w:rPr>
            </w:pPr>
            <w:r w:rsidRPr="007E1EAE">
              <w:rPr>
                <w:rStyle w:val="CodeSnippet"/>
                <w:noProof/>
              </w:rPr>
              <w:t xml:space="preserve">  node_filter:</w:t>
            </w:r>
          </w:p>
          <w:p w14:paraId="2204A783" w14:textId="77777777" w:rsidR="00841FF2" w:rsidRPr="007E1EAE" w:rsidRDefault="00841FF2" w:rsidP="00841FF2">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279B0C81" w14:textId="77777777" w:rsidR="00841FF2" w:rsidRPr="007E1EAE" w:rsidRDefault="00841FF2" w:rsidP="00841FF2">
            <w:pPr>
              <w:rPr>
                <w:rStyle w:val="CodeSnippet"/>
                <w:noProof/>
              </w:rPr>
            </w:pPr>
            <w:r w:rsidRPr="007E1EAE">
              <w:rPr>
                <w:rStyle w:val="CodeSnippet"/>
                <w:noProof/>
              </w:rPr>
              <w:t xml:space="preserve">  copy: &lt;source_node_template_name&gt;</w:t>
            </w:r>
          </w:p>
        </w:tc>
      </w:tr>
    </w:tbl>
    <w:p w14:paraId="40EBD11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1C08598" w14:textId="77777777" w:rsidR="00841FF2" w:rsidRPr="007E1EAE" w:rsidRDefault="00841FF2" w:rsidP="00971CED">
      <w:pPr>
        <w:pStyle w:val="ListParagraph"/>
        <w:numPr>
          <w:ilvl w:val="0"/>
          <w:numId w:val="20"/>
        </w:numPr>
      </w:pPr>
      <w:r w:rsidRPr="007E1EAE">
        <w:rPr>
          <w:rStyle w:val="CodeSnippetHighlight"/>
        </w:rPr>
        <w:t>node_template_name</w:t>
      </w:r>
      <w:r w:rsidRPr="007E1EAE">
        <w:t>: represents the required symbolic name of the Node Template being declared.</w:t>
      </w:r>
    </w:p>
    <w:p w14:paraId="41D1F1D5"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name of the Node Type the Node Template is based upon.</w:t>
      </w:r>
    </w:p>
    <w:p w14:paraId="2E375B83" w14:textId="77777777" w:rsidR="00841FF2" w:rsidRPr="007E1EAE" w:rsidRDefault="00841FF2" w:rsidP="00971CED">
      <w:pPr>
        <w:pStyle w:val="ListParagraph"/>
        <w:numPr>
          <w:ilvl w:val="0"/>
          <w:numId w:val="20"/>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1CBE6FFB" w14:textId="77777777" w:rsidR="00841FF2" w:rsidRPr="007E1EAE" w:rsidRDefault="00841FF2" w:rsidP="00971CED">
      <w:pPr>
        <w:pStyle w:val="ListParagraph"/>
        <w:numPr>
          <w:ilvl w:val="0"/>
          <w:numId w:val="20"/>
        </w:numPr>
      </w:pPr>
      <w:r w:rsidRPr="007E1EAE">
        <w:rPr>
          <w:rStyle w:val="CodeSnippetHighlight"/>
        </w:rPr>
        <w:t>directives</w:t>
      </w:r>
      <w:r w:rsidRPr="007E1EAE">
        <w:t>: represents the optional list of processing instruction keywords (as strings) for use by tooling and orchestrators.</w:t>
      </w:r>
    </w:p>
    <w:p w14:paraId="50DABD49"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729C6FD6"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67B482B" w14:textId="77777777" w:rsidR="00841FF2" w:rsidRPr="007E1EAE" w:rsidRDefault="00841FF2" w:rsidP="00971CED">
      <w:pPr>
        <w:pStyle w:val="ListParagraph"/>
        <w:numPr>
          <w:ilvl w:val="0"/>
          <w:numId w:val="20"/>
        </w:numPr>
      </w:pPr>
      <w:r w:rsidRPr="007E1EAE">
        <w:rPr>
          <w:rStyle w:val="CodeSnippetHighlight"/>
        </w:rPr>
        <w:t>requirement_assignments</w:t>
      </w:r>
      <w:r w:rsidRPr="007E1EAE">
        <w:t xml:space="preserve">: represents the optional </w:t>
      </w:r>
      <w:r w:rsidRPr="007E1EAE">
        <w:rPr>
          <w:i/>
          <w:u w:val="single"/>
        </w:rPr>
        <w:t>sequenced</w:t>
      </w:r>
      <w:r w:rsidRPr="007E1EAE">
        <w:t xml:space="preserve">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728C9B52" w14:textId="77777777" w:rsidR="00841FF2" w:rsidRPr="007E1EAE" w:rsidRDefault="00841FF2" w:rsidP="00971CED">
      <w:pPr>
        <w:pStyle w:val="ListParagraph"/>
        <w:numPr>
          <w:ilvl w:val="0"/>
          <w:numId w:val="20"/>
        </w:numPr>
      </w:pPr>
      <w:r w:rsidRPr="007E1EAE">
        <w:rPr>
          <w:rStyle w:val="CodeSnippetHighlight"/>
        </w:rPr>
        <w:t>capability_assignments</w:t>
      </w:r>
      <w:r w:rsidRPr="007E1EAE">
        <w:t xml:space="preserve">: represents the optional list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172F82D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14BA404E" w14:textId="77777777" w:rsidR="00841FF2" w:rsidRPr="007E1EAE" w:rsidRDefault="00841FF2" w:rsidP="00971CED">
      <w:pPr>
        <w:pStyle w:val="ListParagraph"/>
        <w:numPr>
          <w:ilvl w:val="0"/>
          <w:numId w:val="20"/>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4841A28A" w14:textId="77777777" w:rsidR="00841FF2" w:rsidRPr="007E1EAE" w:rsidRDefault="00841FF2" w:rsidP="00971CED">
      <w:pPr>
        <w:pStyle w:val="ListParagraph"/>
        <w:numPr>
          <w:ilvl w:val="0"/>
          <w:numId w:val="20"/>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9055670" w14:textId="77777777" w:rsidR="00841FF2" w:rsidRPr="007E1EAE" w:rsidRDefault="00841FF2" w:rsidP="00971CED">
      <w:pPr>
        <w:pStyle w:val="ListParagraph"/>
        <w:numPr>
          <w:ilvl w:val="0"/>
          <w:numId w:val="20"/>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7CD1B30B" w14:textId="77777777" w:rsidR="00841FF2" w:rsidRPr="007E1EAE" w:rsidRDefault="00841FF2" w:rsidP="00841FF2">
      <w:pPr>
        <w:pStyle w:val="Heading4"/>
      </w:pPr>
      <w:r w:rsidRPr="007E1EAE">
        <w:t>Additional requirements</w:t>
      </w:r>
    </w:p>
    <w:p w14:paraId="13CE9B38" w14:textId="77777777" w:rsidR="00841FF2" w:rsidRPr="007E1EAE" w:rsidRDefault="00841FF2" w:rsidP="00971CED">
      <w:pPr>
        <w:pStyle w:val="ListParagraph"/>
        <w:numPr>
          <w:ilvl w:val="0"/>
          <w:numId w:val="48"/>
        </w:numPr>
      </w:pPr>
      <w:r w:rsidRPr="007E1EAE">
        <w:t xml:space="preserve">The </w:t>
      </w:r>
      <w:r w:rsidRPr="007E1EAE">
        <w:rPr>
          <w:rStyle w:val="CodeSnippetHighlight"/>
        </w:rPr>
        <w:t>node_filter</w:t>
      </w:r>
      <w:r w:rsidRPr="007E1EAE">
        <w:t xml:space="preserve"> keyword (and supporting grammar) </w:t>
      </w:r>
      <w:r w:rsidRPr="007E1EAE">
        <w:rPr>
          <w:b/>
        </w:rPr>
        <w:t>SHALL</w:t>
      </w:r>
      <w:r w:rsidRPr="007E1EAE">
        <w:t xml:space="preserve"> only be valid if the Node Template has a </w:t>
      </w:r>
      <w:r w:rsidRPr="007E1EAE">
        <w:rPr>
          <w:rStyle w:val="CodeSnippetHighlight"/>
        </w:rPr>
        <w:t>directive</w:t>
      </w:r>
      <w:r w:rsidRPr="007E1EAE">
        <w:t xml:space="preserve"> keyname with the value of “</w:t>
      </w:r>
      <w:r w:rsidRPr="007E1EAE">
        <w:rPr>
          <w:rStyle w:val="CodeSnippetHighlight"/>
        </w:rPr>
        <w:t>selectable</w:t>
      </w:r>
      <w:r w:rsidRPr="007E1EAE">
        <w:t>” set.</w:t>
      </w:r>
    </w:p>
    <w:p w14:paraId="78256E4F" w14:textId="77777777" w:rsidR="00841FF2" w:rsidRPr="007E1EAE" w:rsidRDefault="00841FF2" w:rsidP="00971CED">
      <w:pPr>
        <w:pStyle w:val="ListParagraph"/>
        <w:numPr>
          <w:ilvl w:val="0"/>
          <w:numId w:val="48"/>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4F05CB07"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D67F304" w14:textId="77777777" w:rsidTr="00841FF2">
        <w:tc>
          <w:tcPr>
            <w:tcW w:w="9576" w:type="dxa"/>
            <w:shd w:val="clear" w:color="auto" w:fill="D9D9D9" w:themeFill="background1" w:themeFillShade="D9"/>
          </w:tcPr>
          <w:p w14:paraId="2C4AAEF9" w14:textId="77777777" w:rsidR="00841FF2" w:rsidRPr="007E1EAE" w:rsidRDefault="00841FF2" w:rsidP="00841FF2">
            <w:pPr>
              <w:rPr>
                <w:rStyle w:val="CodeSnippet"/>
                <w:noProof/>
              </w:rPr>
            </w:pPr>
            <w:r w:rsidRPr="007E1EAE">
              <w:rPr>
                <w:rStyle w:val="CodeSnippet"/>
                <w:noProof/>
              </w:rPr>
              <w:t>node_templates:</w:t>
            </w:r>
          </w:p>
          <w:p w14:paraId="482761B8" w14:textId="77777777" w:rsidR="00841FF2" w:rsidRPr="007E1EAE" w:rsidRDefault="00841FF2" w:rsidP="00841FF2">
            <w:pPr>
              <w:rPr>
                <w:rStyle w:val="CodeSnippet"/>
                <w:noProof/>
              </w:rPr>
            </w:pPr>
            <w:r w:rsidRPr="007E1EAE">
              <w:rPr>
                <w:rStyle w:val="CodeSnippet"/>
                <w:noProof/>
              </w:rPr>
              <w:t xml:space="preserve">  mysql:</w:t>
            </w:r>
          </w:p>
          <w:p w14:paraId="29DCB2D3" w14:textId="77777777" w:rsidR="00841FF2" w:rsidRPr="007E1EAE" w:rsidRDefault="00841FF2" w:rsidP="00841FF2">
            <w:pPr>
              <w:rPr>
                <w:rStyle w:val="CodeSnippet"/>
                <w:noProof/>
              </w:rPr>
            </w:pPr>
            <w:r w:rsidRPr="007E1EAE">
              <w:rPr>
                <w:rStyle w:val="CodeSnippet"/>
                <w:noProof/>
              </w:rPr>
              <w:t xml:space="preserve">    type: tosca.nodes.DBMS.MySQL</w:t>
            </w:r>
          </w:p>
          <w:p w14:paraId="12C52079" w14:textId="77777777" w:rsidR="00841FF2" w:rsidRPr="007E1EAE" w:rsidRDefault="00841FF2" w:rsidP="00841FF2">
            <w:pPr>
              <w:rPr>
                <w:rStyle w:val="CodeSnippet"/>
                <w:noProof/>
              </w:rPr>
            </w:pPr>
            <w:r w:rsidRPr="007E1EAE">
              <w:rPr>
                <w:rStyle w:val="CodeSnippet"/>
                <w:noProof/>
              </w:rPr>
              <w:t xml:space="preserve">    properties:</w:t>
            </w:r>
          </w:p>
          <w:p w14:paraId="2F7B70F0"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2DA87CC2" w14:textId="77777777" w:rsidR="00841FF2" w:rsidRPr="007E1EAE" w:rsidRDefault="00841FF2" w:rsidP="00841FF2">
            <w:pPr>
              <w:rPr>
                <w:rStyle w:val="CodeSnippet"/>
                <w:noProof/>
              </w:rPr>
            </w:pPr>
            <w:r w:rsidRPr="007E1EAE">
              <w:rPr>
                <w:rStyle w:val="CodeSnippet"/>
                <w:noProof/>
              </w:rPr>
              <w:t xml:space="preserve">      port: { get_input: my_mysql_port }</w:t>
            </w:r>
          </w:p>
          <w:p w14:paraId="33C6E296"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EF7299" w14:textId="77777777" w:rsidR="00841FF2" w:rsidRPr="007E1EAE" w:rsidRDefault="00841FF2" w:rsidP="00841FF2">
            <w:pPr>
              <w:rPr>
                <w:rStyle w:val="CodeSnippet"/>
                <w:noProof/>
              </w:rPr>
            </w:pPr>
            <w:r w:rsidRPr="007E1EAE">
              <w:rPr>
                <w:rStyle w:val="CodeSnippet"/>
                <w:noProof/>
              </w:rPr>
              <w:t xml:space="preserve">      - host: db_server</w:t>
            </w:r>
          </w:p>
          <w:p w14:paraId="500C5D2E" w14:textId="77777777" w:rsidR="00841FF2" w:rsidRPr="007E1EAE" w:rsidRDefault="00841FF2" w:rsidP="00841FF2">
            <w:pPr>
              <w:rPr>
                <w:rStyle w:val="CodeSnippet"/>
                <w:noProof/>
              </w:rPr>
            </w:pPr>
            <w:r w:rsidRPr="007E1EAE">
              <w:rPr>
                <w:rStyle w:val="CodeSnippet"/>
                <w:noProof/>
              </w:rPr>
              <w:t xml:space="preserve">    interfaces:</w:t>
            </w:r>
          </w:p>
          <w:p w14:paraId="055F8275" w14:textId="77777777" w:rsidR="00841FF2" w:rsidRPr="007E1EAE" w:rsidRDefault="00841FF2" w:rsidP="00841FF2">
            <w:pPr>
              <w:rPr>
                <w:rStyle w:val="CodeSnippet"/>
                <w:noProof/>
              </w:rPr>
            </w:pPr>
            <w:r w:rsidRPr="007E1EAE">
              <w:rPr>
                <w:rStyle w:val="CodeSnippet"/>
                <w:noProof/>
              </w:rPr>
              <w:t xml:space="preserve">      Standard:</w:t>
            </w:r>
          </w:p>
          <w:p w14:paraId="3C1C86B0" w14:textId="77777777" w:rsidR="00841FF2" w:rsidRPr="007E1EAE" w:rsidRDefault="00841FF2" w:rsidP="00841FF2">
            <w:pPr>
              <w:rPr>
                <w:rStyle w:val="CodeSnippet"/>
              </w:rPr>
            </w:pPr>
            <w:r w:rsidRPr="007E1EAE">
              <w:rPr>
                <w:rStyle w:val="CodeSnippet"/>
                <w:noProof/>
              </w:rPr>
              <w:t xml:space="preserve">        configure: scripts/my_own_configure.sh</w:t>
            </w:r>
          </w:p>
        </w:tc>
      </w:tr>
    </w:tbl>
    <w:p w14:paraId="07E2BB92" w14:textId="77777777" w:rsidR="00841FF2" w:rsidRPr="007E1EAE" w:rsidRDefault="00841FF2" w:rsidP="00841FF2">
      <w:pPr>
        <w:pStyle w:val="Heading3"/>
      </w:pPr>
      <w:bookmarkStart w:id="798" w:name="_Toc454457769"/>
      <w:bookmarkStart w:id="799" w:name="_Toc454458568"/>
      <w:bookmarkStart w:id="800" w:name="DEFN_ENTITY_RELATIONSHIP_TEMPLATE"/>
      <w:r w:rsidRPr="007E1EAE">
        <w:lastRenderedPageBreak/>
        <w:t>Relationship Template</w:t>
      </w:r>
      <w:bookmarkEnd w:id="798"/>
      <w:bookmarkEnd w:id="799"/>
    </w:p>
    <w:bookmarkEnd w:id="800"/>
    <w:p w14:paraId="20427EB9" w14:textId="77777777" w:rsidR="00841FF2" w:rsidRPr="007E1EAE" w:rsidRDefault="00841FF2" w:rsidP="00841FF2">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320438E7" w14:textId="77777777" w:rsidR="00841FF2" w:rsidRPr="007E1EAE" w:rsidRDefault="00841FF2" w:rsidP="00841FF2">
      <w:pPr>
        <w:pStyle w:val="Heading4"/>
      </w:pPr>
      <w:r w:rsidRPr="007E1EAE">
        <w:t>Keynames</w:t>
      </w:r>
    </w:p>
    <w:p w14:paraId="6707CA83" w14:textId="77777777" w:rsidR="00841FF2" w:rsidRPr="007E1EAE" w:rsidRDefault="00841FF2" w:rsidP="00841FF2">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841FF2" w:rsidRPr="007E1EAE" w14:paraId="280F7828" w14:textId="77777777" w:rsidTr="00841FF2">
        <w:trPr>
          <w:cantSplit/>
          <w:tblHeader/>
        </w:trPr>
        <w:tc>
          <w:tcPr>
            <w:tcW w:w="621" w:type="pct"/>
            <w:shd w:val="clear" w:color="auto" w:fill="D9D9D9"/>
          </w:tcPr>
          <w:p w14:paraId="30F0E034" w14:textId="77777777" w:rsidR="00841FF2" w:rsidRPr="007E1EAE" w:rsidRDefault="00841FF2" w:rsidP="00841FF2">
            <w:pPr>
              <w:pStyle w:val="TableText-Heading"/>
            </w:pPr>
            <w:r w:rsidRPr="007E1EAE">
              <w:t>Keyname</w:t>
            </w:r>
          </w:p>
        </w:tc>
        <w:tc>
          <w:tcPr>
            <w:tcW w:w="560" w:type="pct"/>
            <w:shd w:val="clear" w:color="auto" w:fill="D9D9D9"/>
          </w:tcPr>
          <w:p w14:paraId="23D5F1DA" w14:textId="77777777" w:rsidR="00841FF2" w:rsidRPr="007E1EAE" w:rsidRDefault="00841FF2" w:rsidP="00841FF2">
            <w:pPr>
              <w:pStyle w:val="TableText-Heading"/>
            </w:pPr>
            <w:r w:rsidRPr="007E1EAE">
              <w:t>Required</w:t>
            </w:r>
          </w:p>
        </w:tc>
        <w:tc>
          <w:tcPr>
            <w:tcW w:w="954" w:type="pct"/>
            <w:shd w:val="clear" w:color="auto" w:fill="D9D9D9"/>
          </w:tcPr>
          <w:p w14:paraId="61ABEC32" w14:textId="77777777" w:rsidR="00841FF2" w:rsidRPr="007E1EAE" w:rsidRDefault="00841FF2" w:rsidP="00841FF2">
            <w:pPr>
              <w:pStyle w:val="TableText-Heading"/>
            </w:pPr>
            <w:r w:rsidRPr="007E1EAE">
              <w:t>Type</w:t>
            </w:r>
          </w:p>
        </w:tc>
        <w:tc>
          <w:tcPr>
            <w:tcW w:w="2865" w:type="pct"/>
            <w:shd w:val="clear" w:color="auto" w:fill="D9D9D9"/>
          </w:tcPr>
          <w:p w14:paraId="1B911641" w14:textId="77777777" w:rsidR="00841FF2" w:rsidRPr="007E1EAE" w:rsidRDefault="00841FF2" w:rsidP="00841FF2">
            <w:pPr>
              <w:pStyle w:val="TableText-Heading"/>
            </w:pPr>
            <w:r w:rsidRPr="007E1EAE">
              <w:t>Description</w:t>
            </w:r>
          </w:p>
        </w:tc>
      </w:tr>
      <w:tr w:rsidR="00841FF2" w:rsidRPr="00D84861" w14:paraId="36BF24C2" w14:textId="77777777" w:rsidTr="00841FF2">
        <w:trPr>
          <w:cantSplit/>
        </w:trPr>
        <w:tc>
          <w:tcPr>
            <w:tcW w:w="621" w:type="pct"/>
            <w:shd w:val="clear" w:color="auto" w:fill="FFFFFF"/>
          </w:tcPr>
          <w:p w14:paraId="74816760"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2367CDB4" w14:textId="77777777" w:rsidR="00841FF2" w:rsidRPr="007E1EAE" w:rsidRDefault="00841FF2" w:rsidP="00841FF2">
            <w:pPr>
              <w:pStyle w:val="TableText"/>
            </w:pPr>
            <w:r w:rsidRPr="007E1EAE">
              <w:t>yes</w:t>
            </w:r>
          </w:p>
        </w:tc>
        <w:tc>
          <w:tcPr>
            <w:tcW w:w="954" w:type="pct"/>
            <w:shd w:val="clear" w:color="auto" w:fill="FFFFFF"/>
          </w:tcPr>
          <w:p w14:paraId="604B47B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65" w:type="pct"/>
            <w:shd w:val="clear" w:color="auto" w:fill="FFFFFF"/>
          </w:tcPr>
          <w:p w14:paraId="430BCCDD" w14:textId="77777777" w:rsidR="00841FF2" w:rsidRPr="007E1EAE" w:rsidRDefault="00841FF2" w:rsidP="00841FF2">
            <w:pPr>
              <w:pStyle w:val="TableText"/>
            </w:pPr>
            <w:r w:rsidRPr="007E1EAE">
              <w:t>The required name of the Relationship Type the Relationship Template is based upon.</w:t>
            </w:r>
          </w:p>
        </w:tc>
      </w:tr>
      <w:tr w:rsidR="00841FF2" w:rsidRPr="00D84861" w14:paraId="75771BDB" w14:textId="77777777" w:rsidTr="00841FF2">
        <w:trPr>
          <w:cantSplit/>
        </w:trPr>
        <w:tc>
          <w:tcPr>
            <w:tcW w:w="621" w:type="pct"/>
            <w:shd w:val="clear" w:color="auto" w:fill="FFFFFF"/>
          </w:tcPr>
          <w:p w14:paraId="5DF20496"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28A6CDBA" w14:textId="77777777" w:rsidR="00841FF2" w:rsidRPr="007E1EAE" w:rsidRDefault="00841FF2" w:rsidP="00841FF2">
            <w:pPr>
              <w:pStyle w:val="TableText"/>
            </w:pPr>
            <w:r w:rsidRPr="007E1EAE">
              <w:t>no</w:t>
            </w:r>
          </w:p>
        </w:tc>
        <w:tc>
          <w:tcPr>
            <w:tcW w:w="954" w:type="pct"/>
            <w:shd w:val="clear" w:color="auto" w:fill="FFFFFF"/>
          </w:tcPr>
          <w:p w14:paraId="222F2D3E"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6E760BE" w14:textId="77777777" w:rsidR="00841FF2" w:rsidRPr="007E1EAE" w:rsidRDefault="00841FF2" w:rsidP="00841FF2">
            <w:pPr>
              <w:pStyle w:val="TableText"/>
            </w:pPr>
            <w:r w:rsidRPr="007E1EAE">
              <w:t>An optional description for the Relationship Template.</w:t>
            </w:r>
          </w:p>
        </w:tc>
      </w:tr>
      <w:tr w:rsidR="00841FF2" w:rsidRPr="00D84861" w14:paraId="7436D56A" w14:textId="77777777" w:rsidTr="00841FF2">
        <w:trPr>
          <w:cantSplit/>
        </w:trPr>
        <w:tc>
          <w:tcPr>
            <w:tcW w:w="621" w:type="pct"/>
            <w:shd w:val="clear" w:color="auto" w:fill="FFFFFF"/>
          </w:tcPr>
          <w:p w14:paraId="7574A1A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166AA90A" w14:textId="77777777" w:rsidR="00841FF2" w:rsidRPr="007E1EAE" w:rsidRDefault="00841FF2" w:rsidP="00841FF2">
            <w:pPr>
              <w:pStyle w:val="TableText"/>
            </w:pPr>
            <w:r w:rsidRPr="007E1EAE">
              <w:t>no</w:t>
            </w:r>
          </w:p>
        </w:tc>
        <w:tc>
          <w:tcPr>
            <w:tcW w:w="954" w:type="pct"/>
            <w:shd w:val="clear" w:color="auto" w:fill="FFFFFF"/>
          </w:tcPr>
          <w:p w14:paraId="14E3939E"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79A2C39A"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7BCE9CA4" w14:textId="77777777" w:rsidTr="00841FF2">
        <w:trPr>
          <w:cantSplit/>
        </w:trPr>
        <w:tc>
          <w:tcPr>
            <w:tcW w:w="621" w:type="pct"/>
            <w:shd w:val="clear" w:color="auto" w:fill="FFFFFF"/>
          </w:tcPr>
          <w:p w14:paraId="76A6480E"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6427275C" w14:textId="77777777" w:rsidR="00841FF2" w:rsidRPr="007E1EAE" w:rsidRDefault="00841FF2" w:rsidP="00841FF2">
            <w:pPr>
              <w:pStyle w:val="TableText"/>
            </w:pPr>
            <w:r w:rsidRPr="007E1EAE">
              <w:t>no</w:t>
            </w:r>
          </w:p>
        </w:tc>
        <w:tc>
          <w:tcPr>
            <w:tcW w:w="954" w:type="pct"/>
            <w:shd w:val="clear" w:color="auto" w:fill="FFFFFF"/>
          </w:tcPr>
          <w:p w14:paraId="4D1DF260" w14:textId="77777777" w:rsidR="00841FF2" w:rsidRPr="007E1EAE" w:rsidRDefault="00841FF2" w:rsidP="00841FF2">
            <w:pPr>
              <w:pStyle w:val="TableText"/>
            </w:pPr>
            <w:r w:rsidRPr="007E1EAE">
              <w:t>list of</w:t>
            </w:r>
          </w:p>
          <w:p w14:paraId="10E833AE"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371355C8" w14:textId="77777777" w:rsidR="00841FF2" w:rsidRPr="007E1EAE" w:rsidRDefault="00841FF2" w:rsidP="00841FF2">
            <w:pPr>
              <w:pStyle w:val="TableText"/>
            </w:pPr>
            <w:r w:rsidRPr="007E1EAE">
              <w:t>An optional list of property assignments for the Relationship Template.</w:t>
            </w:r>
          </w:p>
        </w:tc>
      </w:tr>
      <w:tr w:rsidR="00841FF2" w:rsidRPr="00D84861" w14:paraId="0CBCA810" w14:textId="77777777" w:rsidTr="00841FF2">
        <w:trPr>
          <w:cantSplit/>
        </w:trPr>
        <w:tc>
          <w:tcPr>
            <w:tcW w:w="621" w:type="pct"/>
            <w:shd w:val="clear" w:color="auto" w:fill="FFFFFF"/>
          </w:tcPr>
          <w:p w14:paraId="405C2841"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2A811603" w14:textId="77777777" w:rsidR="00841FF2" w:rsidRPr="007E1EAE" w:rsidRDefault="00841FF2" w:rsidP="00841FF2">
            <w:pPr>
              <w:pStyle w:val="TableText"/>
            </w:pPr>
            <w:r w:rsidRPr="007E1EAE">
              <w:t>no</w:t>
            </w:r>
          </w:p>
        </w:tc>
        <w:tc>
          <w:tcPr>
            <w:tcW w:w="954" w:type="pct"/>
            <w:shd w:val="clear" w:color="auto" w:fill="FFFFFF"/>
          </w:tcPr>
          <w:p w14:paraId="3536471C" w14:textId="77777777" w:rsidR="00841FF2" w:rsidRPr="007E1EAE" w:rsidRDefault="00841FF2" w:rsidP="00841FF2">
            <w:pPr>
              <w:pStyle w:val="TableText"/>
            </w:pPr>
            <w:r w:rsidRPr="007E1EAE">
              <w:t>list of</w:t>
            </w:r>
          </w:p>
          <w:p w14:paraId="7E52C4BA" w14:textId="77777777" w:rsidR="00841FF2" w:rsidRPr="007E1EAE" w:rsidRDefault="006F07B6"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4851FF51" w14:textId="77777777" w:rsidR="00841FF2" w:rsidRPr="007E1EAE" w:rsidRDefault="00841FF2" w:rsidP="00841FF2">
            <w:pPr>
              <w:pStyle w:val="TableText"/>
            </w:pPr>
            <w:r w:rsidRPr="007E1EAE">
              <w:t>An optional list of attribute assignments for the Relationship Template.</w:t>
            </w:r>
          </w:p>
        </w:tc>
      </w:tr>
      <w:tr w:rsidR="00841FF2" w:rsidRPr="00D84861" w14:paraId="2037FEF4" w14:textId="77777777" w:rsidTr="00841FF2">
        <w:trPr>
          <w:cantSplit/>
        </w:trPr>
        <w:tc>
          <w:tcPr>
            <w:tcW w:w="621" w:type="pct"/>
            <w:shd w:val="clear" w:color="auto" w:fill="FFFFFF"/>
          </w:tcPr>
          <w:p w14:paraId="3C8814E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4B979AE5" w14:textId="77777777" w:rsidR="00841FF2" w:rsidRPr="007E1EAE" w:rsidRDefault="00841FF2" w:rsidP="00841FF2">
            <w:pPr>
              <w:pStyle w:val="TableText"/>
            </w:pPr>
            <w:r w:rsidRPr="007E1EAE">
              <w:t>no</w:t>
            </w:r>
          </w:p>
        </w:tc>
        <w:tc>
          <w:tcPr>
            <w:tcW w:w="954" w:type="pct"/>
            <w:shd w:val="clear" w:color="auto" w:fill="FFFFFF"/>
          </w:tcPr>
          <w:p w14:paraId="121E1205" w14:textId="77777777" w:rsidR="00841FF2" w:rsidRPr="007E1EAE" w:rsidRDefault="00841FF2" w:rsidP="00841FF2">
            <w:pPr>
              <w:pStyle w:val="TableText"/>
            </w:pPr>
            <w:r w:rsidRPr="007E1EAE">
              <w:t xml:space="preserve">list of </w:t>
            </w:r>
          </w:p>
          <w:p w14:paraId="26A60097"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971723A" w14:textId="77777777" w:rsidR="00841FF2" w:rsidRPr="007E1EAE" w:rsidRDefault="00841FF2" w:rsidP="00841FF2">
            <w:pPr>
              <w:pStyle w:val="TableText"/>
            </w:pPr>
            <w:r w:rsidRPr="007E1EAE">
              <w:t>An optional list of named interface definitions for the Node Template.</w:t>
            </w:r>
          </w:p>
        </w:tc>
      </w:tr>
      <w:tr w:rsidR="00841FF2" w:rsidRPr="00D84861" w14:paraId="4DEF91EA" w14:textId="77777777" w:rsidTr="00841FF2">
        <w:trPr>
          <w:cantSplit/>
        </w:trPr>
        <w:tc>
          <w:tcPr>
            <w:tcW w:w="621" w:type="pct"/>
            <w:shd w:val="clear" w:color="auto" w:fill="FFFFFF"/>
          </w:tcPr>
          <w:p w14:paraId="1F3C8EFD"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71464A29" w14:textId="77777777" w:rsidR="00841FF2" w:rsidRPr="007E1EAE" w:rsidRDefault="00841FF2" w:rsidP="00841FF2">
            <w:pPr>
              <w:pStyle w:val="TableText"/>
            </w:pPr>
            <w:r w:rsidRPr="007E1EAE">
              <w:t>no</w:t>
            </w:r>
          </w:p>
        </w:tc>
        <w:tc>
          <w:tcPr>
            <w:tcW w:w="954" w:type="pct"/>
            <w:shd w:val="clear" w:color="auto" w:fill="FFFFFF"/>
          </w:tcPr>
          <w:p w14:paraId="3098075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65" w:type="pct"/>
            <w:shd w:val="clear" w:color="auto" w:fill="FFFFFF"/>
          </w:tcPr>
          <w:p w14:paraId="535DBB84" w14:textId="77777777" w:rsidR="00841FF2" w:rsidRPr="007E1EAE" w:rsidRDefault="00841FF2" w:rsidP="00841FF2">
            <w:pPr>
              <w:pStyle w:val="TableText"/>
            </w:pPr>
            <w:r w:rsidRPr="007E1EAE">
              <w:t>The optional (symbolic) name of another relationship template to copy into (all keynames and values) and use as a basis for this relationship template.</w:t>
            </w:r>
          </w:p>
        </w:tc>
      </w:tr>
    </w:tbl>
    <w:p w14:paraId="7ABDAB7A" w14:textId="77777777" w:rsidR="00841FF2" w:rsidRPr="007E1EAE" w:rsidRDefault="00841FF2" w:rsidP="00841FF2">
      <w:pPr>
        <w:pStyle w:val="Heading4"/>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C080E6" w14:textId="77777777" w:rsidTr="00841FF2">
        <w:trPr>
          <w:trHeight w:val="256"/>
        </w:trPr>
        <w:tc>
          <w:tcPr>
            <w:tcW w:w="9576" w:type="dxa"/>
            <w:shd w:val="clear" w:color="auto" w:fill="D9D9D9" w:themeFill="background1" w:themeFillShade="D9"/>
          </w:tcPr>
          <w:p w14:paraId="59684F9F" w14:textId="77777777" w:rsidR="00841FF2" w:rsidRPr="007E1EAE" w:rsidRDefault="00841FF2" w:rsidP="00841FF2">
            <w:pPr>
              <w:rPr>
                <w:rStyle w:val="CodeSnippet"/>
                <w:noProof/>
              </w:rPr>
            </w:pPr>
            <w:r w:rsidRPr="007E1EAE">
              <w:rPr>
                <w:rStyle w:val="CodeSnippet"/>
                <w:noProof/>
              </w:rPr>
              <w:t xml:space="preserve">&lt;relationship_template_name&gt;: </w:t>
            </w:r>
          </w:p>
          <w:p w14:paraId="11C35A9C" w14:textId="77777777" w:rsidR="00841FF2" w:rsidRPr="007E1EAE" w:rsidRDefault="00841FF2" w:rsidP="00841FF2">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0E77CFF7" w14:textId="77777777" w:rsidR="00841FF2" w:rsidRPr="007E1EAE" w:rsidRDefault="00841FF2" w:rsidP="00841FF2">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25720089" w14:textId="77777777" w:rsidR="00841FF2" w:rsidRPr="007E1EAE" w:rsidRDefault="00841FF2" w:rsidP="00841FF2">
            <w:pPr>
              <w:rPr>
                <w:rStyle w:val="CodeSnippet"/>
                <w:noProof/>
              </w:rPr>
            </w:pPr>
            <w:r w:rsidRPr="007E1EAE">
              <w:rPr>
                <w:rStyle w:val="CodeSnippet"/>
                <w:noProof/>
              </w:rPr>
              <w:t xml:space="preserve">  metadata: </w:t>
            </w:r>
          </w:p>
          <w:p w14:paraId="218B5E64"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0D4E7" w14:textId="77777777" w:rsidR="00841FF2" w:rsidRPr="007E1EAE" w:rsidRDefault="00841FF2" w:rsidP="00841FF2">
            <w:pPr>
              <w:rPr>
                <w:rStyle w:val="CodeSnippet"/>
                <w:noProof/>
              </w:rPr>
            </w:pPr>
            <w:r w:rsidRPr="007E1EAE">
              <w:rPr>
                <w:rStyle w:val="CodeSnippet"/>
                <w:noProof/>
              </w:rPr>
              <w:t xml:space="preserve">  properties:</w:t>
            </w:r>
          </w:p>
          <w:p w14:paraId="6CE4930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7EA8B15" w14:textId="77777777" w:rsidR="00841FF2" w:rsidRPr="007E1EAE" w:rsidRDefault="00841FF2" w:rsidP="00841FF2">
            <w:pPr>
              <w:rPr>
                <w:rStyle w:val="CodeSnippet"/>
                <w:noProof/>
              </w:rPr>
            </w:pPr>
            <w:r w:rsidRPr="007E1EAE">
              <w:rPr>
                <w:rStyle w:val="CodeSnippet"/>
                <w:noProof/>
              </w:rPr>
              <w:t xml:space="preserve">  attributes:</w:t>
            </w:r>
          </w:p>
          <w:p w14:paraId="1BE65602"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E7E5919" w14:textId="77777777" w:rsidR="00841FF2" w:rsidRPr="007E1EAE" w:rsidRDefault="00841FF2" w:rsidP="00841FF2">
            <w:pPr>
              <w:rPr>
                <w:rStyle w:val="CodeSnippet"/>
                <w:noProof/>
              </w:rPr>
            </w:pPr>
            <w:r w:rsidRPr="007E1EAE">
              <w:rPr>
                <w:rStyle w:val="CodeSnippet"/>
                <w:noProof/>
              </w:rPr>
              <w:t xml:space="preserve">  interfaces:</w:t>
            </w:r>
          </w:p>
          <w:p w14:paraId="002D142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INTERFACE_DEF" w:history="1">
              <w:r w:rsidRPr="007E1EAE">
                <w:rPr>
                  <w:rStyle w:val="CodeSnippedHyperlink"/>
                </w:rPr>
                <w:t>interface_definitions</w:t>
              </w:r>
            </w:hyperlink>
            <w:r w:rsidRPr="007E1EAE">
              <w:rPr>
                <w:rStyle w:val="CodeSnippet"/>
                <w:noProof/>
              </w:rPr>
              <w:t>&gt;</w:t>
            </w:r>
          </w:p>
          <w:p w14:paraId="5C6A4686" w14:textId="77777777" w:rsidR="00841FF2" w:rsidRPr="007E1EAE" w:rsidRDefault="00841FF2" w:rsidP="00841FF2">
            <w:pPr>
              <w:rPr>
                <w:rStyle w:val="CodeSnippet"/>
                <w:noProof/>
              </w:rPr>
            </w:pPr>
            <w:r w:rsidRPr="007E1EAE">
              <w:rPr>
                <w:rStyle w:val="CodeSnippet"/>
                <w:noProof/>
              </w:rPr>
              <w:t xml:space="preserve">  copy:</w:t>
            </w:r>
          </w:p>
          <w:p w14:paraId="74206B47"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661DC601"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1F41F506" w14:textId="77777777" w:rsidR="00841FF2" w:rsidRPr="007E1EAE" w:rsidRDefault="00841FF2" w:rsidP="00971CED">
      <w:pPr>
        <w:pStyle w:val="ListParagraph"/>
        <w:numPr>
          <w:ilvl w:val="0"/>
          <w:numId w:val="20"/>
        </w:numPr>
      </w:pPr>
      <w:r w:rsidRPr="007E1EAE">
        <w:rPr>
          <w:rStyle w:val="CodeSnippetHighlight"/>
        </w:rPr>
        <w:t>relationship_template_name</w:t>
      </w:r>
      <w:r w:rsidRPr="007E1EAE">
        <w:t>: represents the required symbolic name of the Relationship Template being declared.</w:t>
      </w:r>
    </w:p>
    <w:p w14:paraId="4061A6CB" w14:textId="77777777" w:rsidR="00841FF2" w:rsidRPr="007E1EAE" w:rsidRDefault="00841FF2" w:rsidP="00971CED">
      <w:pPr>
        <w:pStyle w:val="ListParagraph"/>
        <w:numPr>
          <w:ilvl w:val="0"/>
          <w:numId w:val="20"/>
        </w:numPr>
      </w:pPr>
      <w:r w:rsidRPr="007E1EAE">
        <w:rPr>
          <w:rStyle w:val="CodeSnippetHighlight"/>
        </w:rPr>
        <w:t>relationship_type_name</w:t>
      </w:r>
      <w:r w:rsidRPr="007E1EAE">
        <w:t>: represents the name of the Relationship Type the Relationship Template is based upon.</w:t>
      </w:r>
    </w:p>
    <w:p w14:paraId="7D489BC0" w14:textId="77777777" w:rsidR="00841FF2" w:rsidRPr="007E1EAE" w:rsidRDefault="00841FF2" w:rsidP="00971CED">
      <w:pPr>
        <w:pStyle w:val="ListParagraph"/>
        <w:numPr>
          <w:ilvl w:val="0"/>
          <w:numId w:val="20"/>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658C0511"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47AB41CE"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1008538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2A784346" w14:textId="77777777" w:rsidR="00841FF2" w:rsidRPr="007E1EAE" w:rsidRDefault="00841FF2" w:rsidP="00971CED">
      <w:pPr>
        <w:pStyle w:val="ListParagraph"/>
        <w:numPr>
          <w:ilvl w:val="0"/>
          <w:numId w:val="20"/>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62B98BE0" w14:textId="77777777" w:rsidR="00841FF2" w:rsidRPr="007E1EAE" w:rsidRDefault="00841FF2" w:rsidP="00841FF2">
      <w:pPr>
        <w:pStyle w:val="Heading4"/>
      </w:pPr>
      <w:r w:rsidRPr="007E1EAE">
        <w:t>Additional requirements</w:t>
      </w:r>
    </w:p>
    <w:p w14:paraId="0337FA1A" w14:textId="77777777" w:rsidR="00841FF2" w:rsidRPr="007E1EAE" w:rsidRDefault="00841FF2" w:rsidP="00971CED">
      <w:pPr>
        <w:pStyle w:val="ListParagraph"/>
        <w:numPr>
          <w:ilvl w:val="0"/>
          <w:numId w:val="48"/>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1582763D"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B7AAAE" w14:textId="77777777" w:rsidTr="00841FF2">
        <w:tc>
          <w:tcPr>
            <w:tcW w:w="9576" w:type="dxa"/>
            <w:shd w:val="clear" w:color="auto" w:fill="D9D9D9" w:themeFill="background1" w:themeFillShade="D9"/>
          </w:tcPr>
          <w:p w14:paraId="48FEBDE1" w14:textId="77777777" w:rsidR="00841FF2" w:rsidRPr="007E1EAE" w:rsidRDefault="00841FF2" w:rsidP="00841FF2">
            <w:pPr>
              <w:rPr>
                <w:rStyle w:val="CodeSnippet"/>
              </w:rPr>
            </w:pPr>
            <w:r w:rsidRPr="007E1EAE">
              <w:rPr>
                <w:rStyle w:val="CodeSnippet"/>
              </w:rPr>
              <w:t>relationship_templates:</w:t>
            </w:r>
          </w:p>
          <w:p w14:paraId="6FC748A9"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4B3B7920"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43A292AC" w14:textId="77777777" w:rsidR="00841FF2" w:rsidRPr="007E1EAE" w:rsidRDefault="00841FF2" w:rsidP="00841FF2">
            <w:pPr>
              <w:rPr>
                <w:rStyle w:val="CodeSnippet"/>
                <w:noProof/>
              </w:rPr>
            </w:pPr>
            <w:r w:rsidRPr="007E1EAE">
              <w:rPr>
                <w:rStyle w:val="CodeSnippet"/>
                <w:noProof/>
              </w:rPr>
              <w:t xml:space="preserve">    properties:</w:t>
            </w:r>
          </w:p>
          <w:p w14:paraId="4EE1A65A" w14:textId="77777777" w:rsidR="00841FF2" w:rsidRPr="007E1EAE" w:rsidRDefault="00841FF2" w:rsidP="00841FF2">
            <w:pPr>
              <w:rPr>
                <w:rStyle w:val="CodeSnippet"/>
                <w:noProof/>
              </w:rPr>
            </w:pPr>
            <w:r w:rsidRPr="007E1EAE">
              <w:rPr>
                <w:rStyle w:val="CodeSnippet"/>
                <w:noProof/>
              </w:rPr>
              <w:t xml:space="preserve">      location: /my_mount_point</w:t>
            </w:r>
          </w:p>
        </w:tc>
      </w:tr>
    </w:tbl>
    <w:p w14:paraId="3E1BA2D6" w14:textId="77777777" w:rsidR="00841FF2" w:rsidRPr="007E1EAE" w:rsidRDefault="00841FF2" w:rsidP="00841FF2">
      <w:pPr>
        <w:pStyle w:val="Heading3"/>
      </w:pPr>
      <w:bookmarkStart w:id="801" w:name="_Toc380995742"/>
      <w:bookmarkStart w:id="802" w:name="_Toc381084630"/>
      <w:bookmarkStart w:id="803" w:name="_Toc381177772"/>
      <w:bookmarkStart w:id="804" w:name="_Toc381365537"/>
      <w:bookmarkStart w:id="805" w:name="_Toc381365952"/>
      <w:bookmarkStart w:id="806" w:name="_Toc381369709"/>
      <w:bookmarkStart w:id="807" w:name="_Toc381613959"/>
      <w:bookmarkStart w:id="808" w:name="_Toc381614007"/>
      <w:bookmarkStart w:id="809" w:name="_Toc381697225"/>
      <w:bookmarkStart w:id="810" w:name="_Toc381801239"/>
      <w:bookmarkStart w:id="811" w:name="_Toc381866549"/>
      <w:bookmarkStart w:id="812" w:name="_Toc381867862"/>
      <w:bookmarkStart w:id="813" w:name="_Toc381882197"/>
      <w:bookmarkStart w:id="814" w:name="_Toc380995744"/>
      <w:bookmarkStart w:id="815" w:name="_Toc381084632"/>
      <w:bookmarkStart w:id="816" w:name="_Toc381177774"/>
      <w:bookmarkStart w:id="817" w:name="_Toc381365539"/>
      <w:bookmarkStart w:id="818" w:name="_Toc381365954"/>
      <w:bookmarkStart w:id="819" w:name="_Toc381369711"/>
      <w:bookmarkStart w:id="820" w:name="_Toc381613961"/>
      <w:bookmarkStart w:id="821" w:name="_Toc381614009"/>
      <w:bookmarkStart w:id="822" w:name="_Toc381697227"/>
      <w:bookmarkStart w:id="823" w:name="_Toc381801241"/>
      <w:bookmarkStart w:id="824" w:name="_Toc381866551"/>
      <w:bookmarkStart w:id="825" w:name="_Toc381867864"/>
      <w:bookmarkStart w:id="826" w:name="_Toc381882199"/>
      <w:bookmarkStart w:id="827" w:name="_Toc454457770"/>
      <w:bookmarkStart w:id="828" w:name="_Toc454458569"/>
      <w:bookmarkStart w:id="829" w:name="DEFN_ELEMENT_GROUP_DEF"/>
      <w:bookmarkStart w:id="830" w:name="_Toc397688802"/>
      <w:bookmarkStart w:id="831" w:name="_Toc379455043"/>
      <w:bookmarkStart w:id="832" w:name="DEFN_ENTITY_SERVICE_TEMPLATE"/>
      <w:bookmarkStart w:id="833" w:name="_Toc373867851"/>
      <w:bookmarkStart w:id="834" w:name="_Toc373867850"/>
      <w:bookmarkStart w:id="835" w:name="_Toc373867852"/>
      <w:bookmarkEnd w:id="512"/>
      <w:bookmarkEnd w:id="68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7E1EAE">
        <w:t>Group definition</w:t>
      </w:r>
      <w:bookmarkEnd w:id="827"/>
      <w:bookmarkEnd w:id="828"/>
    </w:p>
    <w:bookmarkEnd w:id="829"/>
    <w:p w14:paraId="4542CC7A" w14:textId="77777777" w:rsidR="00841FF2" w:rsidRPr="007E1EAE" w:rsidRDefault="00841FF2" w:rsidP="00841FF2">
      <w:r w:rsidRPr="007E1EAE">
        <w:t xml:space="preserve">A group definition defines a logical grouping of node templates, typically for management purposes, but is separate from the application’s topology template. </w:t>
      </w:r>
    </w:p>
    <w:p w14:paraId="2EAB2AE7" w14:textId="77777777" w:rsidR="00841FF2" w:rsidRPr="007E1EAE" w:rsidRDefault="00841FF2" w:rsidP="00841FF2">
      <w:pPr>
        <w:pStyle w:val="Heading4"/>
      </w:pPr>
      <w:r w:rsidRPr="007E1EAE">
        <w:t>Keynames</w:t>
      </w:r>
    </w:p>
    <w:p w14:paraId="7799BDCD" w14:textId="77777777" w:rsidR="00841FF2" w:rsidRPr="007E1EAE" w:rsidRDefault="00841FF2" w:rsidP="00841FF2">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4"/>
        <w:gridCol w:w="1011"/>
        <w:gridCol w:w="1677"/>
        <w:gridCol w:w="3934"/>
      </w:tblGrid>
      <w:tr w:rsidR="00841FF2" w:rsidRPr="007E1EAE" w14:paraId="4485828E" w14:textId="77777777" w:rsidTr="00841FF2">
        <w:trPr>
          <w:cantSplit/>
        </w:trPr>
        <w:tc>
          <w:tcPr>
            <w:tcW w:w="791" w:type="pct"/>
            <w:shd w:val="clear" w:color="auto" w:fill="E0E0E0"/>
          </w:tcPr>
          <w:p w14:paraId="6013522A" w14:textId="77777777" w:rsidR="00841FF2" w:rsidRPr="007E1EAE" w:rsidRDefault="00841FF2" w:rsidP="00841FF2">
            <w:pPr>
              <w:pStyle w:val="TableText-Heading"/>
              <w:rPr>
                <w:noProof/>
              </w:rPr>
            </w:pPr>
            <w:r w:rsidRPr="007E1EAE">
              <w:t>Keyname</w:t>
            </w:r>
          </w:p>
        </w:tc>
        <w:tc>
          <w:tcPr>
            <w:tcW w:w="627" w:type="pct"/>
            <w:shd w:val="clear" w:color="auto" w:fill="E0E0E0"/>
          </w:tcPr>
          <w:p w14:paraId="6043F64A" w14:textId="77777777" w:rsidR="00841FF2" w:rsidRPr="007E1EAE" w:rsidRDefault="00841FF2" w:rsidP="00841FF2">
            <w:pPr>
              <w:pStyle w:val="TableText-Heading"/>
            </w:pPr>
            <w:r w:rsidRPr="007E1EAE">
              <w:t>Required</w:t>
            </w:r>
          </w:p>
        </w:tc>
        <w:tc>
          <w:tcPr>
            <w:tcW w:w="1073" w:type="pct"/>
            <w:shd w:val="clear" w:color="auto" w:fill="E0E0E0"/>
          </w:tcPr>
          <w:p w14:paraId="2A4C5757" w14:textId="77777777" w:rsidR="00841FF2" w:rsidRPr="007E1EAE" w:rsidRDefault="00841FF2" w:rsidP="00841FF2">
            <w:pPr>
              <w:pStyle w:val="TableText-Heading"/>
            </w:pPr>
            <w:r w:rsidRPr="007E1EAE">
              <w:t>Type</w:t>
            </w:r>
          </w:p>
        </w:tc>
        <w:tc>
          <w:tcPr>
            <w:tcW w:w="2508" w:type="pct"/>
            <w:shd w:val="clear" w:color="auto" w:fill="E0E0E0"/>
          </w:tcPr>
          <w:p w14:paraId="4DBF7202" w14:textId="77777777" w:rsidR="00841FF2" w:rsidRPr="007E1EAE" w:rsidRDefault="00841FF2" w:rsidP="00841FF2">
            <w:pPr>
              <w:pStyle w:val="TableText-Heading"/>
            </w:pPr>
            <w:r w:rsidRPr="007E1EAE">
              <w:t>Description</w:t>
            </w:r>
          </w:p>
        </w:tc>
      </w:tr>
      <w:tr w:rsidR="00841FF2" w:rsidRPr="00D84861" w14:paraId="140867BE" w14:textId="77777777" w:rsidTr="00841FF2">
        <w:trPr>
          <w:cantSplit/>
        </w:trPr>
        <w:tc>
          <w:tcPr>
            <w:tcW w:w="791" w:type="pct"/>
            <w:shd w:val="clear" w:color="auto" w:fill="FFFFFF"/>
          </w:tcPr>
          <w:p w14:paraId="50EE5488" w14:textId="77777777" w:rsidR="00841FF2" w:rsidRPr="007E1EAE" w:rsidRDefault="00841FF2" w:rsidP="00841FF2">
            <w:pPr>
              <w:pStyle w:val="TableText"/>
              <w:rPr>
                <w:noProof/>
              </w:rPr>
            </w:pPr>
            <w:r w:rsidRPr="007E1EAE">
              <w:rPr>
                <w:noProof/>
              </w:rPr>
              <w:t>type</w:t>
            </w:r>
          </w:p>
        </w:tc>
        <w:tc>
          <w:tcPr>
            <w:tcW w:w="627" w:type="pct"/>
            <w:shd w:val="clear" w:color="auto" w:fill="FFFFFF"/>
          </w:tcPr>
          <w:p w14:paraId="622DC22A" w14:textId="77777777" w:rsidR="00841FF2" w:rsidRPr="007E1EAE" w:rsidRDefault="00841FF2" w:rsidP="00841FF2">
            <w:pPr>
              <w:pStyle w:val="TableText"/>
            </w:pPr>
            <w:r w:rsidRPr="007E1EAE">
              <w:t>yes</w:t>
            </w:r>
          </w:p>
        </w:tc>
        <w:tc>
          <w:tcPr>
            <w:tcW w:w="1073" w:type="pct"/>
            <w:shd w:val="clear" w:color="auto" w:fill="FFFFFF"/>
          </w:tcPr>
          <w:p w14:paraId="107EC085"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508" w:type="pct"/>
            <w:shd w:val="clear" w:color="auto" w:fill="FFFFFF"/>
          </w:tcPr>
          <w:p w14:paraId="69AC5A13" w14:textId="77777777" w:rsidR="00841FF2" w:rsidRPr="007E1EAE" w:rsidRDefault="00841FF2" w:rsidP="00841FF2">
            <w:pPr>
              <w:pStyle w:val="TableText"/>
            </w:pPr>
            <w:r w:rsidRPr="007E1EAE">
              <w:t>The required name of the group type the group definition is based upon.</w:t>
            </w:r>
          </w:p>
        </w:tc>
      </w:tr>
      <w:tr w:rsidR="00841FF2" w:rsidRPr="00D84861" w14:paraId="1A3B352A" w14:textId="77777777" w:rsidTr="00841FF2">
        <w:trPr>
          <w:cantSplit/>
        </w:trPr>
        <w:tc>
          <w:tcPr>
            <w:tcW w:w="791" w:type="pct"/>
            <w:shd w:val="clear" w:color="auto" w:fill="FFFFFF"/>
          </w:tcPr>
          <w:p w14:paraId="21809986" w14:textId="77777777" w:rsidR="00841FF2" w:rsidRPr="007E1EAE" w:rsidRDefault="00841FF2" w:rsidP="00841FF2">
            <w:pPr>
              <w:pStyle w:val="TableText"/>
              <w:rPr>
                <w:noProof/>
              </w:rPr>
            </w:pPr>
            <w:r w:rsidRPr="007E1EAE">
              <w:rPr>
                <w:noProof/>
              </w:rPr>
              <w:t>description</w:t>
            </w:r>
          </w:p>
        </w:tc>
        <w:tc>
          <w:tcPr>
            <w:tcW w:w="627" w:type="pct"/>
            <w:shd w:val="clear" w:color="auto" w:fill="FFFFFF"/>
          </w:tcPr>
          <w:p w14:paraId="5D8E77AE" w14:textId="77777777" w:rsidR="00841FF2" w:rsidRPr="007E1EAE" w:rsidRDefault="00841FF2" w:rsidP="00841FF2">
            <w:pPr>
              <w:pStyle w:val="TableText"/>
            </w:pPr>
            <w:r w:rsidRPr="007E1EAE">
              <w:t>no</w:t>
            </w:r>
          </w:p>
        </w:tc>
        <w:tc>
          <w:tcPr>
            <w:tcW w:w="1073" w:type="pct"/>
            <w:shd w:val="clear" w:color="auto" w:fill="FFFFFF"/>
          </w:tcPr>
          <w:p w14:paraId="3D922B6C"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508" w:type="pct"/>
            <w:shd w:val="clear" w:color="auto" w:fill="FFFFFF"/>
          </w:tcPr>
          <w:p w14:paraId="2B98A694" w14:textId="77777777" w:rsidR="00841FF2" w:rsidRPr="007E1EAE" w:rsidRDefault="00841FF2" w:rsidP="00841FF2">
            <w:pPr>
              <w:pStyle w:val="TableText"/>
            </w:pPr>
            <w:r w:rsidRPr="007E1EAE">
              <w:t>The optional description for the group definition.</w:t>
            </w:r>
          </w:p>
        </w:tc>
      </w:tr>
      <w:tr w:rsidR="00841FF2" w:rsidRPr="00D84861" w14:paraId="4E8ADF29" w14:textId="77777777" w:rsidTr="00841FF2">
        <w:trPr>
          <w:cantSplit/>
        </w:trPr>
        <w:tc>
          <w:tcPr>
            <w:tcW w:w="791" w:type="pct"/>
            <w:shd w:val="clear" w:color="auto" w:fill="FFFFFF"/>
          </w:tcPr>
          <w:p w14:paraId="6C7344FA" w14:textId="77777777" w:rsidR="00841FF2" w:rsidRPr="007E1EAE" w:rsidRDefault="00841FF2" w:rsidP="00841FF2">
            <w:pPr>
              <w:pStyle w:val="TableText"/>
              <w:rPr>
                <w:noProof/>
              </w:rPr>
            </w:pPr>
            <w:r w:rsidRPr="007E1EAE">
              <w:rPr>
                <w:noProof/>
              </w:rPr>
              <w:lastRenderedPageBreak/>
              <w:t>metadata</w:t>
            </w:r>
          </w:p>
        </w:tc>
        <w:tc>
          <w:tcPr>
            <w:tcW w:w="627" w:type="pct"/>
            <w:shd w:val="clear" w:color="auto" w:fill="FFFFFF"/>
          </w:tcPr>
          <w:p w14:paraId="1D2A17EB" w14:textId="77777777" w:rsidR="00841FF2" w:rsidRPr="007E1EAE" w:rsidRDefault="00841FF2" w:rsidP="00841FF2">
            <w:pPr>
              <w:pStyle w:val="TableText"/>
            </w:pPr>
            <w:r w:rsidRPr="007E1EAE">
              <w:t>no</w:t>
            </w:r>
          </w:p>
        </w:tc>
        <w:tc>
          <w:tcPr>
            <w:tcW w:w="1073" w:type="pct"/>
            <w:shd w:val="clear" w:color="auto" w:fill="FFFFFF"/>
          </w:tcPr>
          <w:p w14:paraId="72E457D4"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8" w:type="pct"/>
            <w:shd w:val="clear" w:color="auto" w:fill="FFFFFF"/>
          </w:tcPr>
          <w:p w14:paraId="3D0A4877"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273BB9B0" w14:textId="77777777" w:rsidTr="00841FF2">
        <w:trPr>
          <w:cantSplit/>
        </w:trPr>
        <w:tc>
          <w:tcPr>
            <w:tcW w:w="791" w:type="pct"/>
            <w:shd w:val="clear" w:color="auto" w:fill="FFFFFF"/>
          </w:tcPr>
          <w:p w14:paraId="40A0113E" w14:textId="77777777" w:rsidR="00841FF2" w:rsidRPr="007E1EAE" w:rsidRDefault="00841FF2" w:rsidP="00841FF2">
            <w:pPr>
              <w:pStyle w:val="TableText"/>
              <w:rPr>
                <w:noProof/>
              </w:rPr>
            </w:pPr>
            <w:r w:rsidRPr="007E1EAE">
              <w:rPr>
                <w:noProof/>
              </w:rPr>
              <w:t>properties</w:t>
            </w:r>
          </w:p>
        </w:tc>
        <w:tc>
          <w:tcPr>
            <w:tcW w:w="627" w:type="pct"/>
            <w:shd w:val="clear" w:color="auto" w:fill="FFFFFF"/>
          </w:tcPr>
          <w:p w14:paraId="57C26032" w14:textId="77777777" w:rsidR="00841FF2" w:rsidRPr="007E1EAE" w:rsidRDefault="00841FF2" w:rsidP="00841FF2">
            <w:pPr>
              <w:pStyle w:val="TableText"/>
            </w:pPr>
            <w:r w:rsidRPr="007E1EAE">
              <w:t>no</w:t>
            </w:r>
          </w:p>
        </w:tc>
        <w:tc>
          <w:tcPr>
            <w:tcW w:w="1073" w:type="pct"/>
            <w:shd w:val="clear" w:color="auto" w:fill="FFFFFF"/>
          </w:tcPr>
          <w:p w14:paraId="56F154D9" w14:textId="77777777" w:rsidR="00841FF2" w:rsidRPr="007E1EAE" w:rsidRDefault="00841FF2" w:rsidP="00841FF2">
            <w:pPr>
              <w:pStyle w:val="TableText"/>
            </w:pPr>
            <w:r w:rsidRPr="007E1EAE">
              <w:t>list of</w:t>
            </w:r>
          </w:p>
          <w:p w14:paraId="0350FE40"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508" w:type="pct"/>
            <w:shd w:val="clear" w:color="auto" w:fill="FFFFFF"/>
          </w:tcPr>
          <w:p w14:paraId="55368290" w14:textId="77777777" w:rsidR="00841FF2" w:rsidRPr="007E1EAE" w:rsidRDefault="00841FF2" w:rsidP="00841FF2">
            <w:pPr>
              <w:pStyle w:val="TableText"/>
            </w:pPr>
            <w:r w:rsidRPr="007E1EAE">
              <w:t>An optional list of property value assignments for the group definition.</w:t>
            </w:r>
          </w:p>
        </w:tc>
      </w:tr>
      <w:tr w:rsidR="00841FF2" w:rsidRPr="00D84861" w14:paraId="50F0B380" w14:textId="77777777" w:rsidTr="00841FF2">
        <w:trPr>
          <w:cantSplit/>
        </w:trPr>
        <w:tc>
          <w:tcPr>
            <w:tcW w:w="791" w:type="pct"/>
            <w:shd w:val="clear" w:color="auto" w:fill="FFFFFF"/>
          </w:tcPr>
          <w:p w14:paraId="394F6A95" w14:textId="77777777" w:rsidR="00841FF2" w:rsidRPr="007E1EAE" w:rsidRDefault="00841FF2" w:rsidP="00841FF2">
            <w:pPr>
              <w:pStyle w:val="TableText"/>
              <w:rPr>
                <w:noProof/>
              </w:rPr>
            </w:pPr>
            <w:r w:rsidRPr="007E1EAE">
              <w:rPr>
                <w:noProof/>
              </w:rPr>
              <w:t>members</w:t>
            </w:r>
          </w:p>
        </w:tc>
        <w:tc>
          <w:tcPr>
            <w:tcW w:w="627" w:type="pct"/>
            <w:shd w:val="clear" w:color="auto" w:fill="FFFFFF"/>
          </w:tcPr>
          <w:p w14:paraId="36B8A135" w14:textId="77777777" w:rsidR="00841FF2" w:rsidRPr="007E1EAE" w:rsidRDefault="00841FF2" w:rsidP="00841FF2">
            <w:pPr>
              <w:pStyle w:val="TableText"/>
            </w:pPr>
            <w:r w:rsidRPr="007E1EAE">
              <w:t>no</w:t>
            </w:r>
          </w:p>
        </w:tc>
        <w:tc>
          <w:tcPr>
            <w:tcW w:w="1073" w:type="pct"/>
            <w:shd w:val="clear" w:color="auto" w:fill="FFFFFF"/>
          </w:tcPr>
          <w:p w14:paraId="640D483E"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508" w:type="pct"/>
            <w:shd w:val="clear" w:color="auto" w:fill="FFFFFF"/>
          </w:tcPr>
          <w:p w14:paraId="6C995221" w14:textId="77777777" w:rsidR="00841FF2" w:rsidRPr="007E1EAE" w:rsidRDefault="00841FF2" w:rsidP="00841FF2">
            <w:pPr>
              <w:pStyle w:val="TableText"/>
            </w:pPr>
            <w:r w:rsidRPr="007E1EAE">
              <w:t>The optional list of one or more node template names that are members of this group definition.</w:t>
            </w:r>
          </w:p>
        </w:tc>
      </w:tr>
      <w:tr w:rsidR="00841FF2" w:rsidRPr="00D84861" w14:paraId="00B16A06" w14:textId="77777777" w:rsidTr="00841FF2">
        <w:trPr>
          <w:cantSplit/>
        </w:trPr>
        <w:tc>
          <w:tcPr>
            <w:tcW w:w="791" w:type="pct"/>
            <w:shd w:val="clear" w:color="auto" w:fill="FFFFFF"/>
          </w:tcPr>
          <w:p w14:paraId="3D23048D" w14:textId="77777777" w:rsidR="00841FF2" w:rsidRPr="007E1EAE" w:rsidRDefault="00841FF2" w:rsidP="00841FF2">
            <w:pPr>
              <w:pStyle w:val="TableText"/>
              <w:rPr>
                <w:noProof/>
              </w:rPr>
            </w:pPr>
            <w:r w:rsidRPr="007E1EAE">
              <w:rPr>
                <w:noProof/>
              </w:rPr>
              <w:t>interfaces</w:t>
            </w:r>
          </w:p>
        </w:tc>
        <w:tc>
          <w:tcPr>
            <w:tcW w:w="627" w:type="pct"/>
            <w:shd w:val="clear" w:color="auto" w:fill="FFFFFF"/>
          </w:tcPr>
          <w:p w14:paraId="037260E7" w14:textId="77777777" w:rsidR="00841FF2" w:rsidRPr="007E1EAE" w:rsidRDefault="00841FF2" w:rsidP="00841FF2">
            <w:pPr>
              <w:pStyle w:val="TableText"/>
            </w:pPr>
            <w:r w:rsidRPr="007E1EAE">
              <w:t>no</w:t>
            </w:r>
          </w:p>
        </w:tc>
        <w:tc>
          <w:tcPr>
            <w:tcW w:w="1073" w:type="pct"/>
            <w:shd w:val="clear" w:color="auto" w:fill="FFFFFF"/>
          </w:tcPr>
          <w:p w14:paraId="55FC42ED" w14:textId="77777777" w:rsidR="00841FF2" w:rsidRPr="007E1EAE" w:rsidRDefault="00841FF2" w:rsidP="00841FF2">
            <w:pPr>
              <w:pStyle w:val="TableText"/>
            </w:pPr>
            <w:r w:rsidRPr="007E1EAE">
              <w:t>list of</w:t>
            </w:r>
          </w:p>
          <w:p w14:paraId="49A0631A" w14:textId="77777777" w:rsidR="00841FF2" w:rsidRPr="007E1EAE" w:rsidRDefault="006F07B6" w:rsidP="00841FF2">
            <w:pPr>
              <w:pStyle w:val="TableText"/>
            </w:pPr>
            <w:hyperlink w:anchor="DEFN_ELEMENT_INTERFACE_DEF" w:history="1">
              <w:r w:rsidR="00841FF2" w:rsidRPr="007E1EAE">
                <w:rPr>
                  <w:rStyle w:val="Hyperlink"/>
                </w:rPr>
                <w:t>interface definitions</w:t>
              </w:r>
            </w:hyperlink>
          </w:p>
        </w:tc>
        <w:tc>
          <w:tcPr>
            <w:tcW w:w="2508" w:type="pct"/>
            <w:shd w:val="clear" w:color="auto" w:fill="FFFFFF"/>
          </w:tcPr>
          <w:p w14:paraId="2906B097" w14:textId="77777777" w:rsidR="00841FF2" w:rsidRPr="007E1EAE" w:rsidRDefault="00841FF2" w:rsidP="00841FF2">
            <w:pPr>
              <w:pStyle w:val="TableText"/>
            </w:pPr>
            <w:r w:rsidRPr="007E1EAE">
              <w:t>An optional list of named interface definitions for the group definition.</w:t>
            </w:r>
          </w:p>
        </w:tc>
      </w:tr>
    </w:tbl>
    <w:p w14:paraId="313D2180" w14:textId="77777777" w:rsidR="00841FF2" w:rsidRPr="007E1EAE" w:rsidRDefault="00841FF2" w:rsidP="00841FF2">
      <w:pPr>
        <w:pStyle w:val="Heading4"/>
      </w:pPr>
      <w:r w:rsidRPr="007E1EAE">
        <w:t>Grammar</w:t>
      </w:r>
    </w:p>
    <w:p w14:paraId="113B039F" w14:textId="77777777" w:rsidR="00841FF2" w:rsidRPr="007E1EAE" w:rsidRDefault="00841FF2" w:rsidP="00841FF2">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0C694BD" w14:textId="77777777" w:rsidTr="00841FF2">
        <w:tc>
          <w:tcPr>
            <w:tcW w:w="9576" w:type="dxa"/>
            <w:shd w:val="clear" w:color="auto" w:fill="D9D9D9" w:themeFill="background1" w:themeFillShade="D9"/>
          </w:tcPr>
          <w:p w14:paraId="20069AC1"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386BB1D9"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169297DB"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10D86967" w14:textId="77777777" w:rsidR="00841FF2" w:rsidRPr="007E1EAE" w:rsidRDefault="00841FF2" w:rsidP="00841FF2">
            <w:pPr>
              <w:rPr>
                <w:rStyle w:val="CodeSnippet"/>
                <w:noProof/>
              </w:rPr>
            </w:pPr>
            <w:r w:rsidRPr="007E1EAE">
              <w:rPr>
                <w:rStyle w:val="CodeSnippet"/>
                <w:noProof/>
              </w:rPr>
              <w:t xml:space="preserve">  metadata: </w:t>
            </w:r>
          </w:p>
          <w:p w14:paraId="59505AC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74D45" w14:textId="77777777" w:rsidR="00841FF2" w:rsidRPr="007E1EAE" w:rsidRDefault="00841FF2" w:rsidP="00841FF2">
            <w:pPr>
              <w:rPr>
                <w:rStyle w:val="CodeSnippet"/>
                <w:noProof/>
              </w:rPr>
            </w:pPr>
            <w:r w:rsidRPr="007E1EAE">
              <w:rPr>
                <w:rStyle w:val="CodeSnippet"/>
                <w:noProof/>
              </w:rPr>
              <w:t xml:space="preserve">  properties:</w:t>
            </w:r>
          </w:p>
          <w:p w14:paraId="651C4D1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09C77E40" w14:textId="77777777" w:rsidR="00841FF2" w:rsidRPr="007E1EAE" w:rsidRDefault="00841FF2" w:rsidP="00841FF2">
            <w:pPr>
              <w:rPr>
                <w:rStyle w:val="CodeSnippet"/>
                <w:noProof/>
              </w:rPr>
            </w:pPr>
            <w:r w:rsidRPr="007E1EAE">
              <w:rPr>
                <w:rStyle w:val="CodeSnippet"/>
                <w:noProof/>
              </w:rPr>
              <w:t xml:space="preserve">  members: [ &lt;list_of_node_templates&gt; ]</w:t>
            </w:r>
          </w:p>
          <w:p w14:paraId="45430483" w14:textId="77777777" w:rsidR="00841FF2" w:rsidRPr="007E1EAE" w:rsidRDefault="00841FF2" w:rsidP="00841FF2">
            <w:pPr>
              <w:rPr>
                <w:rStyle w:val="CodeSnippet"/>
                <w:noProof/>
              </w:rPr>
            </w:pPr>
            <w:r w:rsidRPr="007E1EAE">
              <w:rPr>
                <w:rStyle w:val="CodeSnippet"/>
                <w:noProof/>
              </w:rPr>
              <w:t xml:space="preserve">  interfaces:</w:t>
            </w:r>
          </w:p>
          <w:p w14:paraId="3710F653"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7D44CE2E" w14:textId="77777777" w:rsidR="00841FF2" w:rsidRPr="007E1EAE" w:rsidRDefault="00841FF2" w:rsidP="00841FF2">
      <w:pPr>
        <w:pStyle w:val="NormalaroundTable"/>
      </w:pPr>
      <w:r w:rsidRPr="007E1EAE">
        <w:t>In the above grammar, the pseudo values that appear in angle brackets have the following meaning:</w:t>
      </w:r>
    </w:p>
    <w:p w14:paraId="53A6AB67" w14:textId="77777777" w:rsidR="00841FF2" w:rsidRPr="007E1EAE" w:rsidRDefault="00841FF2" w:rsidP="00971CED">
      <w:pPr>
        <w:pStyle w:val="ListParagraph"/>
        <w:numPr>
          <w:ilvl w:val="0"/>
          <w:numId w:val="48"/>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C0A6F73" w14:textId="77777777" w:rsidR="00841FF2" w:rsidRPr="007E1EAE" w:rsidRDefault="00841FF2" w:rsidP="00971CED">
      <w:pPr>
        <w:pStyle w:val="ListParagraph"/>
        <w:numPr>
          <w:ilvl w:val="0"/>
          <w:numId w:val="48"/>
        </w:numPr>
      </w:pPr>
      <w:r w:rsidRPr="007E1EAE">
        <w:rPr>
          <w:rStyle w:val="CodeSnippetHighlight"/>
        </w:rPr>
        <w:t>group_type_name</w:t>
      </w:r>
      <w:r w:rsidRPr="007E1EAE">
        <w:t>: represents the name of the Group Type the definition is based upon.</w:t>
      </w:r>
    </w:p>
    <w:p w14:paraId="7762713B" w14:textId="77777777" w:rsidR="00841FF2" w:rsidRPr="007E1EAE" w:rsidRDefault="00841FF2" w:rsidP="00971CED">
      <w:pPr>
        <w:pStyle w:val="ListParagraph"/>
        <w:numPr>
          <w:ilvl w:val="0"/>
          <w:numId w:val="48"/>
        </w:numPr>
      </w:pPr>
      <w:r w:rsidRPr="007E1EAE">
        <w:rPr>
          <w:rStyle w:val="CodeSnippetHighlight"/>
        </w:rPr>
        <w:t>group_description</w:t>
      </w:r>
      <w:r w:rsidRPr="007E1EAE">
        <w:t xml:space="preserve">: contains an optional description of the group. </w:t>
      </w:r>
    </w:p>
    <w:p w14:paraId="169ED833" w14:textId="77777777" w:rsidR="00841FF2" w:rsidRPr="007E1EAE" w:rsidRDefault="00841FF2" w:rsidP="00971CED">
      <w:pPr>
        <w:pStyle w:val="ListParagraph"/>
        <w:numPr>
          <w:ilvl w:val="0"/>
          <w:numId w:val="48"/>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66D8E86D" w14:textId="77777777" w:rsidR="00841FF2" w:rsidRPr="007E1EAE" w:rsidRDefault="00841FF2" w:rsidP="00971CED">
      <w:pPr>
        <w:pStyle w:val="ListParagraph"/>
        <w:numPr>
          <w:ilvl w:val="0"/>
          <w:numId w:val="48"/>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2A599DE0" w14:textId="77777777" w:rsidR="00841FF2" w:rsidRPr="007E1EAE" w:rsidRDefault="00841FF2" w:rsidP="00971CED">
      <w:pPr>
        <w:pStyle w:val="ListParagraph"/>
        <w:numPr>
          <w:ilvl w:val="0"/>
          <w:numId w:val="48"/>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group definition that augment those provided by its declared Group Type.</w:t>
      </w:r>
    </w:p>
    <w:p w14:paraId="4B0A7304" w14:textId="77777777" w:rsidR="00841FF2" w:rsidRPr="007E1EAE" w:rsidRDefault="00841FF2" w:rsidP="00841FF2">
      <w:pPr>
        <w:pStyle w:val="Heading4"/>
      </w:pPr>
      <w:r w:rsidRPr="007E1EAE">
        <w:t>Additional Requirements</w:t>
      </w:r>
    </w:p>
    <w:p w14:paraId="6AEB35B8"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5C78C8CE" w14:textId="77777777" w:rsidR="00841FF2" w:rsidRPr="007E1EAE" w:rsidRDefault="00841FF2" w:rsidP="00841FF2">
      <w:pPr>
        <w:pStyle w:val="Heading4"/>
      </w:pPr>
      <w:r w:rsidRPr="007E1EAE">
        <w:t>Example</w:t>
      </w:r>
    </w:p>
    <w:p w14:paraId="20BC7582" w14:textId="77777777" w:rsidR="00841FF2" w:rsidRPr="007E1EAE" w:rsidRDefault="00841FF2" w:rsidP="00841FF2">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E7B045C" w14:textId="77777777" w:rsidTr="00841FF2">
        <w:trPr>
          <w:trHeight w:val="256"/>
        </w:trPr>
        <w:tc>
          <w:tcPr>
            <w:tcW w:w="9576" w:type="dxa"/>
            <w:shd w:val="clear" w:color="auto" w:fill="D9D9D9" w:themeFill="background1" w:themeFillShade="D9"/>
          </w:tcPr>
          <w:p w14:paraId="78F4BA90" w14:textId="77777777" w:rsidR="00841FF2" w:rsidRPr="007E1EAE" w:rsidRDefault="00841FF2" w:rsidP="00841FF2">
            <w:pPr>
              <w:rPr>
                <w:rStyle w:val="CodeSnippet"/>
                <w:noProof/>
              </w:rPr>
            </w:pPr>
            <w:r w:rsidRPr="007E1EAE">
              <w:rPr>
                <w:rStyle w:val="CodeSnippet"/>
                <w:noProof/>
              </w:rPr>
              <w:t>groups:</w:t>
            </w:r>
          </w:p>
          <w:p w14:paraId="5FA62B4F" w14:textId="77777777" w:rsidR="00841FF2" w:rsidRPr="007E1EAE" w:rsidRDefault="00841FF2" w:rsidP="00841FF2">
            <w:pPr>
              <w:rPr>
                <w:rStyle w:val="CodeSnippet"/>
                <w:noProof/>
              </w:rPr>
            </w:pPr>
            <w:r w:rsidRPr="007E1EAE">
              <w:rPr>
                <w:rStyle w:val="CodeSnippet"/>
                <w:noProof/>
              </w:rPr>
              <w:lastRenderedPageBreak/>
              <w:t xml:space="preserve">  my_app_placement_group:</w:t>
            </w:r>
          </w:p>
          <w:p w14:paraId="04D85F6D" w14:textId="77777777" w:rsidR="00841FF2" w:rsidRPr="007E1EAE" w:rsidRDefault="00841FF2" w:rsidP="00841FF2">
            <w:pPr>
              <w:rPr>
                <w:rStyle w:val="CodeSnippet"/>
                <w:noProof/>
              </w:rPr>
            </w:pPr>
            <w:r w:rsidRPr="007E1EAE">
              <w:rPr>
                <w:rStyle w:val="CodeSnippet"/>
                <w:noProof/>
              </w:rPr>
              <w:t xml:space="preserve">    type: tosca.groups.Root</w:t>
            </w:r>
          </w:p>
          <w:p w14:paraId="7BD19762" w14:textId="77777777" w:rsidR="00841FF2" w:rsidRPr="007E1EAE" w:rsidRDefault="00841FF2" w:rsidP="00841FF2">
            <w:pPr>
              <w:rPr>
                <w:rStyle w:val="CodeSnippet"/>
                <w:noProof/>
              </w:rPr>
            </w:pPr>
            <w:r w:rsidRPr="007E1EAE">
              <w:rPr>
                <w:rStyle w:val="CodeSnippet"/>
                <w:noProof/>
              </w:rPr>
              <w:t xml:space="preserve">    description: My application’s logical component grouping for placement</w:t>
            </w:r>
          </w:p>
          <w:p w14:paraId="32A9930C" w14:textId="77777777" w:rsidR="00841FF2" w:rsidRPr="007E1EAE" w:rsidRDefault="00841FF2" w:rsidP="00841FF2">
            <w:pPr>
              <w:rPr>
                <w:rStyle w:val="CodeSnippet"/>
                <w:noProof/>
              </w:rPr>
            </w:pPr>
            <w:r w:rsidRPr="007E1EAE">
              <w:rPr>
                <w:rStyle w:val="CodeSnippet"/>
                <w:noProof/>
              </w:rPr>
              <w:t xml:space="preserve">    members: [ my_web_server, my_sql_database ]</w:t>
            </w:r>
          </w:p>
        </w:tc>
      </w:tr>
    </w:tbl>
    <w:p w14:paraId="4062FE76" w14:textId="77777777" w:rsidR="00841FF2" w:rsidRPr="007E1EAE" w:rsidRDefault="00841FF2" w:rsidP="00841FF2">
      <w:pPr>
        <w:pStyle w:val="Heading3"/>
      </w:pPr>
      <w:bookmarkStart w:id="836" w:name="_Toc454457771"/>
      <w:bookmarkStart w:id="837" w:name="_Toc454458570"/>
      <w:bookmarkStart w:id="838" w:name="DEFN_ELEMENT_POLICY_DEF"/>
      <w:r w:rsidRPr="007E1EAE">
        <w:lastRenderedPageBreak/>
        <w:t>Policy definition</w:t>
      </w:r>
      <w:bookmarkEnd w:id="836"/>
      <w:bookmarkEnd w:id="837"/>
    </w:p>
    <w:bookmarkEnd w:id="838"/>
    <w:p w14:paraId="30C8C1D2" w14:textId="77777777" w:rsidR="00841FF2" w:rsidRPr="007E1EAE" w:rsidRDefault="00841FF2" w:rsidP="00841FF2">
      <w:r w:rsidRPr="007E1EAE">
        <w:t xml:space="preserve">A policy definition defines a policy that can be associated with a TOSCA topology or top-level entity definition (e.g., group definition, node template, etc.). </w:t>
      </w:r>
    </w:p>
    <w:p w14:paraId="20C05DAC" w14:textId="77777777" w:rsidR="00841FF2" w:rsidRPr="007E1EAE" w:rsidRDefault="00841FF2" w:rsidP="00841FF2">
      <w:pPr>
        <w:pStyle w:val="Heading4"/>
      </w:pPr>
      <w:r w:rsidRPr="007E1EAE">
        <w:t>Keynames</w:t>
      </w:r>
    </w:p>
    <w:p w14:paraId="0ED654CC" w14:textId="77777777" w:rsidR="00841FF2" w:rsidRPr="007E1EAE" w:rsidRDefault="00841FF2" w:rsidP="00841FF2">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6"/>
        <w:gridCol w:w="1011"/>
        <w:gridCol w:w="1681"/>
        <w:gridCol w:w="3940"/>
      </w:tblGrid>
      <w:tr w:rsidR="00841FF2" w:rsidRPr="007E1EAE" w14:paraId="3B308E39" w14:textId="77777777" w:rsidTr="00841FF2">
        <w:trPr>
          <w:cantSplit/>
          <w:tblHeader/>
        </w:trPr>
        <w:tc>
          <w:tcPr>
            <w:tcW w:w="786" w:type="pct"/>
            <w:shd w:val="clear" w:color="auto" w:fill="D9D9D9"/>
          </w:tcPr>
          <w:p w14:paraId="4F7FCA42" w14:textId="77777777" w:rsidR="00841FF2" w:rsidRPr="007E1EAE" w:rsidRDefault="00841FF2" w:rsidP="00841FF2">
            <w:pPr>
              <w:pStyle w:val="TableText-Heading"/>
            </w:pPr>
            <w:r w:rsidRPr="007E1EAE">
              <w:t>Keyname</w:t>
            </w:r>
          </w:p>
        </w:tc>
        <w:tc>
          <w:tcPr>
            <w:tcW w:w="642" w:type="pct"/>
            <w:shd w:val="clear" w:color="auto" w:fill="D9D9D9"/>
          </w:tcPr>
          <w:p w14:paraId="747F2FFF" w14:textId="77777777" w:rsidR="00841FF2" w:rsidRPr="007E1EAE" w:rsidRDefault="00841FF2" w:rsidP="00841FF2">
            <w:pPr>
              <w:pStyle w:val="TableText-Heading"/>
            </w:pPr>
            <w:r w:rsidRPr="007E1EAE">
              <w:t>Required</w:t>
            </w:r>
          </w:p>
        </w:tc>
        <w:tc>
          <w:tcPr>
            <w:tcW w:w="1068" w:type="pct"/>
            <w:shd w:val="clear" w:color="auto" w:fill="D9D9D9"/>
          </w:tcPr>
          <w:p w14:paraId="4E614AAA" w14:textId="77777777" w:rsidR="00841FF2" w:rsidRPr="007E1EAE" w:rsidRDefault="00841FF2" w:rsidP="00841FF2">
            <w:pPr>
              <w:pStyle w:val="TableText-Heading"/>
            </w:pPr>
            <w:r w:rsidRPr="007E1EAE">
              <w:t>Type</w:t>
            </w:r>
          </w:p>
        </w:tc>
        <w:tc>
          <w:tcPr>
            <w:tcW w:w="2503" w:type="pct"/>
            <w:shd w:val="clear" w:color="auto" w:fill="D9D9D9"/>
          </w:tcPr>
          <w:p w14:paraId="057A2D82" w14:textId="77777777" w:rsidR="00841FF2" w:rsidRPr="007E1EAE" w:rsidRDefault="00841FF2" w:rsidP="00841FF2">
            <w:pPr>
              <w:pStyle w:val="TableText-Heading"/>
            </w:pPr>
            <w:r w:rsidRPr="007E1EAE">
              <w:t>Description</w:t>
            </w:r>
          </w:p>
        </w:tc>
      </w:tr>
      <w:tr w:rsidR="00841FF2" w:rsidRPr="00D84861" w14:paraId="580A8381" w14:textId="77777777" w:rsidTr="00841FF2">
        <w:trPr>
          <w:cantSplit/>
        </w:trPr>
        <w:tc>
          <w:tcPr>
            <w:tcW w:w="786" w:type="pct"/>
            <w:shd w:val="clear" w:color="auto" w:fill="FFFFFF"/>
          </w:tcPr>
          <w:p w14:paraId="50CCEACF" w14:textId="77777777" w:rsidR="00841FF2" w:rsidRPr="007E1EAE" w:rsidRDefault="00841FF2" w:rsidP="00841FF2">
            <w:pPr>
              <w:pStyle w:val="TableText"/>
              <w:rPr>
                <w:noProof/>
              </w:rPr>
            </w:pPr>
            <w:r w:rsidRPr="007E1EAE">
              <w:rPr>
                <w:noProof/>
              </w:rPr>
              <w:t>type</w:t>
            </w:r>
          </w:p>
        </w:tc>
        <w:tc>
          <w:tcPr>
            <w:tcW w:w="642" w:type="pct"/>
            <w:shd w:val="clear" w:color="auto" w:fill="FFFFFF"/>
          </w:tcPr>
          <w:p w14:paraId="6058F9B0" w14:textId="77777777" w:rsidR="00841FF2" w:rsidRPr="007E1EAE" w:rsidRDefault="00841FF2" w:rsidP="00841FF2">
            <w:pPr>
              <w:pStyle w:val="TableText"/>
            </w:pPr>
            <w:r w:rsidRPr="007E1EAE">
              <w:t>yes</w:t>
            </w:r>
          </w:p>
        </w:tc>
        <w:tc>
          <w:tcPr>
            <w:tcW w:w="1068" w:type="pct"/>
            <w:shd w:val="clear" w:color="auto" w:fill="FFFFFF"/>
          </w:tcPr>
          <w:p w14:paraId="506FC3C1"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503" w:type="pct"/>
            <w:shd w:val="clear" w:color="auto" w:fill="FFFFFF"/>
          </w:tcPr>
          <w:p w14:paraId="6AB5B5C0" w14:textId="77777777" w:rsidR="00841FF2" w:rsidRPr="007E1EAE" w:rsidRDefault="00841FF2" w:rsidP="00841FF2">
            <w:pPr>
              <w:pStyle w:val="TableText"/>
            </w:pPr>
            <w:r w:rsidRPr="007E1EAE">
              <w:t>The required name of the policy type the policy definition is based upon.</w:t>
            </w:r>
          </w:p>
        </w:tc>
      </w:tr>
      <w:tr w:rsidR="00841FF2" w:rsidRPr="00D84861" w14:paraId="45AE0F33" w14:textId="77777777" w:rsidTr="00841FF2">
        <w:trPr>
          <w:cantSplit/>
        </w:trPr>
        <w:tc>
          <w:tcPr>
            <w:tcW w:w="786" w:type="pct"/>
            <w:shd w:val="clear" w:color="auto" w:fill="FFFFFF"/>
          </w:tcPr>
          <w:p w14:paraId="2663D643" w14:textId="77777777" w:rsidR="00841FF2" w:rsidRPr="007E1EAE" w:rsidRDefault="00841FF2" w:rsidP="00841FF2">
            <w:pPr>
              <w:pStyle w:val="TableText"/>
              <w:rPr>
                <w:noProof/>
              </w:rPr>
            </w:pPr>
            <w:r w:rsidRPr="007E1EAE">
              <w:rPr>
                <w:noProof/>
              </w:rPr>
              <w:t>description</w:t>
            </w:r>
          </w:p>
        </w:tc>
        <w:tc>
          <w:tcPr>
            <w:tcW w:w="642" w:type="pct"/>
            <w:shd w:val="clear" w:color="auto" w:fill="FFFFFF"/>
          </w:tcPr>
          <w:p w14:paraId="5F1F9F7B" w14:textId="77777777" w:rsidR="00841FF2" w:rsidRPr="007E1EAE" w:rsidRDefault="00841FF2" w:rsidP="00841FF2">
            <w:pPr>
              <w:pStyle w:val="TableText"/>
            </w:pPr>
            <w:r w:rsidRPr="007E1EAE">
              <w:t>no</w:t>
            </w:r>
          </w:p>
        </w:tc>
        <w:tc>
          <w:tcPr>
            <w:tcW w:w="1068" w:type="pct"/>
            <w:shd w:val="clear" w:color="auto" w:fill="FFFFFF"/>
          </w:tcPr>
          <w:p w14:paraId="5B36150A"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503" w:type="pct"/>
            <w:shd w:val="clear" w:color="auto" w:fill="FFFFFF"/>
          </w:tcPr>
          <w:p w14:paraId="44D1F4ED" w14:textId="77777777" w:rsidR="00841FF2" w:rsidRPr="007E1EAE" w:rsidRDefault="00841FF2" w:rsidP="00841FF2">
            <w:pPr>
              <w:pStyle w:val="TableText"/>
            </w:pPr>
            <w:r w:rsidRPr="007E1EAE">
              <w:t>The optional description for the policy definition.</w:t>
            </w:r>
          </w:p>
        </w:tc>
      </w:tr>
      <w:tr w:rsidR="00841FF2" w:rsidRPr="00D84861" w14:paraId="78B442A1" w14:textId="77777777" w:rsidTr="00841FF2">
        <w:trPr>
          <w:cantSplit/>
        </w:trPr>
        <w:tc>
          <w:tcPr>
            <w:tcW w:w="786" w:type="pct"/>
            <w:shd w:val="clear" w:color="auto" w:fill="FFFFFF"/>
          </w:tcPr>
          <w:p w14:paraId="4189EEF8" w14:textId="77777777" w:rsidR="00841FF2" w:rsidRPr="007E1EAE" w:rsidRDefault="00841FF2" w:rsidP="00841FF2">
            <w:pPr>
              <w:pStyle w:val="TableText"/>
              <w:rPr>
                <w:noProof/>
              </w:rPr>
            </w:pPr>
            <w:r w:rsidRPr="007E1EAE">
              <w:rPr>
                <w:noProof/>
              </w:rPr>
              <w:t>metadata</w:t>
            </w:r>
          </w:p>
        </w:tc>
        <w:tc>
          <w:tcPr>
            <w:tcW w:w="642" w:type="pct"/>
            <w:shd w:val="clear" w:color="auto" w:fill="FFFFFF"/>
          </w:tcPr>
          <w:p w14:paraId="63A178F5" w14:textId="77777777" w:rsidR="00841FF2" w:rsidRPr="007E1EAE" w:rsidRDefault="00841FF2" w:rsidP="00841FF2">
            <w:pPr>
              <w:pStyle w:val="TableText"/>
            </w:pPr>
            <w:r w:rsidRPr="007E1EAE">
              <w:t>no</w:t>
            </w:r>
          </w:p>
        </w:tc>
        <w:tc>
          <w:tcPr>
            <w:tcW w:w="1068" w:type="pct"/>
            <w:shd w:val="clear" w:color="auto" w:fill="FFFFFF"/>
          </w:tcPr>
          <w:p w14:paraId="44AA392D"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3" w:type="pct"/>
            <w:shd w:val="clear" w:color="auto" w:fill="FFFFFF"/>
          </w:tcPr>
          <w:p w14:paraId="51605BF2"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6FA12EE" w14:textId="77777777" w:rsidTr="00841FF2">
        <w:trPr>
          <w:cantSplit/>
        </w:trPr>
        <w:tc>
          <w:tcPr>
            <w:tcW w:w="786" w:type="pct"/>
            <w:shd w:val="clear" w:color="auto" w:fill="FFFFFF"/>
          </w:tcPr>
          <w:p w14:paraId="366D1406" w14:textId="77777777" w:rsidR="00841FF2" w:rsidRPr="007E1EAE" w:rsidRDefault="00841FF2" w:rsidP="00841FF2">
            <w:pPr>
              <w:pStyle w:val="TableText"/>
              <w:rPr>
                <w:noProof/>
              </w:rPr>
            </w:pPr>
            <w:r w:rsidRPr="007E1EAE">
              <w:rPr>
                <w:noProof/>
              </w:rPr>
              <w:t>properties</w:t>
            </w:r>
          </w:p>
        </w:tc>
        <w:tc>
          <w:tcPr>
            <w:tcW w:w="642" w:type="pct"/>
            <w:shd w:val="clear" w:color="auto" w:fill="FFFFFF"/>
          </w:tcPr>
          <w:p w14:paraId="11A5F5A3" w14:textId="77777777" w:rsidR="00841FF2" w:rsidRPr="007E1EAE" w:rsidRDefault="00841FF2" w:rsidP="00841FF2">
            <w:pPr>
              <w:pStyle w:val="TableText"/>
            </w:pPr>
            <w:r w:rsidRPr="007E1EAE">
              <w:t>no</w:t>
            </w:r>
          </w:p>
        </w:tc>
        <w:tc>
          <w:tcPr>
            <w:tcW w:w="1068" w:type="pct"/>
            <w:shd w:val="clear" w:color="auto" w:fill="FFFFFF"/>
          </w:tcPr>
          <w:p w14:paraId="26CD1E52" w14:textId="77777777" w:rsidR="00841FF2" w:rsidRPr="007E1EAE" w:rsidRDefault="00841FF2" w:rsidP="00841FF2">
            <w:pPr>
              <w:pStyle w:val="TableText"/>
            </w:pPr>
            <w:r w:rsidRPr="007E1EAE">
              <w:t>list of</w:t>
            </w:r>
          </w:p>
          <w:p w14:paraId="2610FACB" w14:textId="77777777" w:rsidR="00841FF2" w:rsidRPr="007E1EAE" w:rsidRDefault="006F07B6" w:rsidP="00841FF2">
            <w:pPr>
              <w:pStyle w:val="TableText"/>
            </w:pPr>
            <w:hyperlink w:anchor="DEFN_ELEMENT_PROPERTY_VALUE_ASSIGNMENT" w:history="1">
              <w:r w:rsidR="00841FF2" w:rsidRPr="007E1EAE">
                <w:rPr>
                  <w:rStyle w:val="Hyperlink"/>
                </w:rPr>
                <w:t>property assignments</w:t>
              </w:r>
            </w:hyperlink>
          </w:p>
        </w:tc>
        <w:tc>
          <w:tcPr>
            <w:tcW w:w="2503" w:type="pct"/>
            <w:shd w:val="clear" w:color="auto" w:fill="FFFFFF"/>
          </w:tcPr>
          <w:p w14:paraId="747210C4" w14:textId="77777777" w:rsidR="00841FF2" w:rsidRPr="007E1EAE" w:rsidRDefault="00841FF2" w:rsidP="00841FF2">
            <w:pPr>
              <w:pStyle w:val="TableText"/>
            </w:pPr>
            <w:r w:rsidRPr="007E1EAE">
              <w:t>An optional list of property value assignments for the policy definition.</w:t>
            </w:r>
          </w:p>
        </w:tc>
      </w:tr>
      <w:tr w:rsidR="00841FF2" w:rsidRPr="00D84861" w14:paraId="0767319E" w14:textId="77777777" w:rsidTr="00841FF2">
        <w:trPr>
          <w:cantSplit/>
        </w:trPr>
        <w:tc>
          <w:tcPr>
            <w:tcW w:w="786" w:type="pct"/>
            <w:shd w:val="clear" w:color="auto" w:fill="FFFFFF"/>
          </w:tcPr>
          <w:p w14:paraId="52B52BAC" w14:textId="77777777" w:rsidR="00841FF2" w:rsidRPr="007E1EAE" w:rsidRDefault="00841FF2" w:rsidP="00841FF2">
            <w:pPr>
              <w:pStyle w:val="TableText"/>
              <w:rPr>
                <w:noProof/>
              </w:rPr>
            </w:pPr>
            <w:r w:rsidRPr="007E1EAE">
              <w:rPr>
                <w:noProof/>
              </w:rPr>
              <w:t>targets</w:t>
            </w:r>
          </w:p>
          <w:p w14:paraId="0B593EF4" w14:textId="77777777" w:rsidR="00841FF2" w:rsidRPr="007E1EAE" w:rsidRDefault="00841FF2" w:rsidP="00841FF2">
            <w:pPr>
              <w:pStyle w:val="TableText"/>
              <w:rPr>
                <w:noProof/>
              </w:rPr>
            </w:pPr>
          </w:p>
        </w:tc>
        <w:tc>
          <w:tcPr>
            <w:tcW w:w="642" w:type="pct"/>
            <w:shd w:val="clear" w:color="auto" w:fill="FFFFFF"/>
          </w:tcPr>
          <w:p w14:paraId="79D0C578" w14:textId="77777777" w:rsidR="00841FF2" w:rsidRPr="007E1EAE" w:rsidRDefault="00841FF2" w:rsidP="00841FF2">
            <w:pPr>
              <w:pStyle w:val="TableText"/>
            </w:pPr>
            <w:r w:rsidRPr="007E1EAE">
              <w:t>no</w:t>
            </w:r>
          </w:p>
        </w:tc>
        <w:tc>
          <w:tcPr>
            <w:tcW w:w="1068" w:type="pct"/>
            <w:shd w:val="clear" w:color="auto" w:fill="FFFFFF"/>
          </w:tcPr>
          <w:p w14:paraId="59347A96"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w:t>
            </w:r>
          </w:p>
        </w:tc>
        <w:tc>
          <w:tcPr>
            <w:tcW w:w="2503" w:type="pct"/>
            <w:shd w:val="clear" w:color="auto" w:fill="FFFFFF"/>
          </w:tcPr>
          <w:p w14:paraId="4D4FBF35" w14:textId="77777777" w:rsidR="00841FF2" w:rsidRPr="007E1EAE" w:rsidRDefault="00841FF2" w:rsidP="00841FF2">
            <w:pPr>
              <w:pStyle w:val="TableText"/>
            </w:pPr>
            <w:r w:rsidRPr="007E1EAE">
              <w:t>An optional list of valid Node Templates or Groups the Policy can be applied to.</w:t>
            </w:r>
          </w:p>
        </w:tc>
      </w:tr>
      <w:tr w:rsidR="00841FF2" w:rsidRPr="00D84861" w14:paraId="34D469B3" w14:textId="77777777" w:rsidTr="00841FF2">
        <w:trPr>
          <w:cantSplit/>
        </w:trPr>
        <w:tc>
          <w:tcPr>
            <w:tcW w:w="786" w:type="pct"/>
            <w:shd w:val="clear" w:color="auto" w:fill="FFFFFF"/>
          </w:tcPr>
          <w:p w14:paraId="1CE73A51" w14:textId="77777777" w:rsidR="00841FF2" w:rsidRPr="007E1EAE" w:rsidRDefault="00841FF2" w:rsidP="00841FF2">
            <w:pPr>
              <w:pStyle w:val="TableText"/>
              <w:rPr>
                <w:noProof/>
              </w:rPr>
            </w:pPr>
            <w:r w:rsidRPr="007E1EAE">
              <w:rPr>
                <w:noProof/>
              </w:rPr>
              <w:t>triggers</w:t>
            </w:r>
          </w:p>
        </w:tc>
        <w:tc>
          <w:tcPr>
            <w:tcW w:w="642" w:type="pct"/>
            <w:shd w:val="clear" w:color="auto" w:fill="FFFFFF"/>
          </w:tcPr>
          <w:p w14:paraId="6DB4E694" w14:textId="77777777" w:rsidR="00841FF2" w:rsidRPr="007E1EAE" w:rsidRDefault="00841FF2" w:rsidP="00841FF2">
            <w:pPr>
              <w:pStyle w:val="TableText"/>
            </w:pPr>
            <w:r w:rsidRPr="007E1EAE">
              <w:t>no</w:t>
            </w:r>
          </w:p>
        </w:tc>
        <w:tc>
          <w:tcPr>
            <w:tcW w:w="1068" w:type="pct"/>
            <w:shd w:val="clear" w:color="auto" w:fill="FFFFFF"/>
          </w:tcPr>
          <w:p w14:paraId="4FFE9B99" w14:textId="77777777" w:rsidR="00841FF2" w:rsidRPr="007E1EAE" w:rsidRDefault="00841FF2" w:rsidP="00841FF2">
            <w:pPr>
              <w:pStyle w:val="TableText"/>
            </w:pPr>
            <w:r w:rsidRPr="007E1EAE">
              <w:t xml:space="preserve">list of </w:t>
            </w:r>
            <w:hyperlink w:anchor="_Trigger_definition" w:history="1">
              <w:r w:rsidRPr="007E1EAE">
                <w:rPr>
                  <w:rStyle w:val="Hyperlink"/>
                </w:rPr>
                <w:t>trigger definitions</w:t>
              </w:r>
            </w:hyperlink>
          </w:p>
        </w:tc>
        <w:tc>
          <w:tcPr>
            <w:tcW w:w="2503" w:type="pct"/>
            <w:shd w:val="clear" w:color="auto" w:fill="FFFFFF"/>
          </w:tcPr>
          <w:p w14:paraId="75A422B5" w14:textId="77777777" w:rsidR="00841FF2" w:rsidRPr="007E1EAE" w:rsidRDefault="00841FF2" w:rsidP="00841FF2">
            <w:pPr>
              <w:pStyle w:val="TableText"/>
            </w:pPr>
            <w:r w:rsidRPr="007E1EAE">
              <w:t>An optional list of trigger defin</w:t>
            </w:r>
            <w:r>
              <w:t>i</w:t>
            </w:r>
            <w:r w:rsidRPr="007E1EAE">
              <w:t>tions to invoke when the policy is applied by an orchestrator against the associated TOSCA entity.</w:t>
            </w:r>
          </w:p>
        </w:tc>
      </w:tr>
    </w:tbl>
    <w:p w14:paraId="53E7B9E3" w14:textId="77777777" w:rsidR="00841FF2" w:rsidRPr="007E1EAE" w:rsidRDefault="00841FF2" w:rsidP="00841FF2">
      <w:pPr>
        <w:pStyle w:val="Heading4"/>
      </w:pPr>
      <w:r w:rsidRPr="007E1EAE">
        <w:t>Grammar</w:t>
      </w:r>
    </w:p>
    <w:p w14:paraId="7BD32CB4" w14:textId="77777777" w:rsidR="00841FF2" w:rsidRPr="007E1EAE" w:rsidRDefault="00841FF2" w:rsidP="00841FF2">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A5628C" w14:textId="77777777" w:rsidTr="00841FF2">
        <w:tc>
          <w:tcPr>
            <w:tcW w:w="9576" w:type="dxa"/>
            <w:shd w:val="clear" w:color="auto" w:fill="D9D9D9" w:themeFill="background1" w:themeFillShade="D9"/>
          </w:tcPr>
          <w:p w14:paraId="6F66DD2A"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583F8420"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7BCA0C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3A71EF3B" w14:textId="77777777" w:rsidR="00841FF2" w:rsidRPr="007E1EAE" w:rsidRDefault="00841FF2" w:rsidP="00841FF2">
            <w:pPr>
              <w:rPr>
                <w:rStyle w:val="CodeSnippet"/>
                <w:noProof/>
              </w:rPr>
            </w:pPr>
            <w:r w:rsidRPr="007E1EAE">
              <w:rPr>
                <w:rStyle w:val="CodeSnippet"/>
                <w:noProof/>
              </w:rPr>
              <w:t xml:space="preserve">  metadata: </w:t>
            </w:r>
          </w:p>
          <w:p w14:paraId="3FF36F98"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90CE6CB" w14:textId="77777777" w:rsidR="00841FF2" w:rsidRPr="007E1EAE" w:rsidRDefault="00841FF2" w:rsidP="00841FF2">
            <w:pPr>
              <w:rPr>
                <w:rStyle w:val="CodeSnippet"/>
                <w:noProof/>
              </w:rPr>
            </w:pPr>
            <w:r w:rsidRPr="007E1EAE">
              <w:rPr>
                <w:rStyle w:val="CodeSnippet"/>
                <w:noProof/>
              </w:rPr>
              <w:t xml:space="preserve">  properties:</w:t>
            </w:r>
          </w:p>
          <w:p w14:paraId="7EFEEC02"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4B10915" w14:textId="77777777" w:rsidR="00841FF2" w:rsidRPr="007E1EAE" w:rsidRDefault="00841FF2" w:rsidP="00841FF2">
            <w:pPr>
              <w:rPr>
                <w:rStyle w:val="CodeSnippet"/>
                <w:noProof/>
              </w:rPr>
            </w:pPr>
            <w:r w:rsidRPr="007E1EAE">
              <w:rPr>
                <w:rStyle w:val="CodeSnippet"/>
                <w:noProof/>
              </w:rPr>
              <w:t xml:space="preserve">  targets: [&lt;list_of_policy_targets&gt;]</w:t>
            </w:r>
          </w:p>
          <w:p w14:paraId="66B623F2" w14:textId="77777777" w:rsidR="00841FF2" w:rsidRPr="007E1EAE" w:rsidRDefault="00841FF2" w:rsidP="00841FF2">
            <w:pPr>
              <w:rPr>
                <w:rStyle w:val="CodeSnippet"/>
                <w:noProof/>
              </w:rPr>
            </w:pPr>
            <w:r w:rsidRPr="007E1EAE">
              <w:rPr>
                <w:rStyle w:val="CodeSnippet"/>
                <w:noProof/>
              </w:rPr>
              <w:t xml:space="preserve">  triggers:</w:t>
            </w:r>
          </w:p>
          <w:p w14:paraId="748DF964" w14:textId="77777777" w:rsidR="00841FF2" w:rsidRPr="007E1EAE" w:rsidRDefault="00841FF2" w:rsidP="00841FF2">
            <w:pPr>
              <w:rPr>
                <w:rStyle w:val="CodeSnippet"/>
                <w:noProof/>
              </w:rPr>
            </w:pPr>
            <w:r w:rsidRPr="007E1EAE">
              <w:rPr>
                <w:rStyle w:val="CodeSnippet"/>
                <w:noProof/>
              </w:rPr>
              <w:t xml:space="preserve">    &lt;list_of_trigger_definitions&gt;</w:t>
            </w:r>
          </w:p>
        </w:tc>
      </w:tr>
    </w:tbl>
    <w:p w14:paraId="34C25A05" w14:textId="77777777" w:rsidR="00841FF2" w:rsidRPr="007E1EAE" w:rsidRDefault="00841FF2" w:rsidP="00841FF2">
      <w:pPr>
        <w:pStyle w:val="NormalaroundTable"/>
      </w:pPr>
      <w:r w:rsidRPr="007E1EAE">
        <w:t>In the above grammar, the pseudo values that appear in angle brackets have the following meaning:</w:t>
      </w:r>
    </w:p>
    <w:p w14:paraId="1F043E65" w14:textId="77777777" w:rsidR="00841FF2" w:rsidRPr="007E1EAE" w:rsidRDefault="00841FF2" w:rsidP="00971CED">
      <w:pPr>
        <w:pStyle w:val="ListParagraph"/>
        <w:numPr>
          <w:ilvl w:val="0"/>
          <w:numId w:val="15"/>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00DA7499" w14:textId="77777777" w:rsidR="00841FF2" w:rsidRPr="007E1EAE" w:rsidRDefault="00841FF2" w:rsidP="00971CED">
      <w:pPr>
        <w:pStyle w:val="ListParagraph"/>
        <w:numPr>
          <w:ilvl w:val="0"/>
          <w:numId w:val="15"/>
        </w:numPr>
      </w:pPr>
      <w:r w:rsidRPr="007E1EAE">
        <w:rPr>
          <w:rStyle w:val="CodeSnippetHighlight"/>
        </w:rPr>
        <w:t>policy_type_name</w:t>
      </w:r>
      <w:r w:rsidRPr="007E1EAE">
        <w:t>: represents the name of the policy the definition is based upon.</w:t>
      </w:r>
    </w:p>
    <w:p w14:paraId="57B7C522" w14:textId="77777777" w:rsidR="00841FF2" w:rsidRPr="007E1EAE" w:rsidRDefault="00841FF2" w:rsidP="00971CED">
      <w:pPr>
        <w:pStyle w:val="ListParagraph"/>
        <w:numPr>
          <w:ilvl w:val="0"/>
          <w:numId w:val="15"/>
        </w:numPr>
      </w:pPr>
      <w:r w:rsidRPr="007E1EAE">
        <w:rPr>
          <w:rStyle w:val="CodeSnippetHighlight"/>
        </w:rPr>
        <w:t>policy_description</w:t>
      </w:r>
      <w:r w:rsidRPr="007E1EAE">
        <w:t xml:space="preserve">: contains an optional description of the policy. </w:t>
      </w:r>
    </w:p>
    <w:p w14:paraId="401281FE" w14:textId="77777777" w:rsidR="00841FF2" w:rsidRPr="007E1EAE" w:rsidRDefault="00841FF2" w:rsidP="00971CED">
      <w:pPr>
        <w:pStyle w:val="ListParagraph"/>
        <w:numPr>
          <w:ilvl w:val="0"/>
          <w:numId w:val="15"/>
        </w:numPr>
      </w:pPr>
      <w:r w:rsidRPr="007E1EAE">
        <w:rPr>
          <w:rStyle w:val="CodeSnippetHighlight"/>
        </w:rPr>
        <w:lastRenderedPageBreak/>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2111CE02" w14:textId="77777777" w:rsidR="00841FF2" w:rsidRPr="007E1EAE" w:rsidRDefault="00841FF2" w:rsidP="00971CED">
      <w:pPr>
        <w:pStyle w:val="ListParagraph"/>
        <w:numPr>
          <w:ilvl w:val="0"/>
          <w:numId w:val="15"/>
        </w:numPr>
      </w:pPr>
      <w:r w:rsidRPr="007E1EAE">
        <w:rPr>
          <w:rStyle w:val="CodeSnippetHighlight"/>
        </w:rPr>
        <w:t>list_of_policy_targets</w:t>
      </w:r>
      <w:r w:rsidRPr="007E1EAE">
        <w:t>: represents the optional list of names of node templates or groups that the policy is to applied to.</w:t>
      </w:r>
    </w:p>
    <w:p w14:paraId="4318E94F" w14:textId="77777777" w:rsidR="00841FF2" w:rsidRPr="007E1EAE" w:rsidRDefault="00841FF2" w:rsidP="00971CED">
      <w:pPr>
        <w:pStyle w:val="ListParagraph"/>
        <w:numPr>
          <w:ilvl w:val="0"/>
          <w:numId w:val="15"/>
        </w:numPr>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2DBB5996" w14:textId="77777777" w:rsidR="00841FF2" w:rsidRPr="007E1EAE" w:rsidRDefault="00841FF2" w:rsidP="00841FF2">
      <w:pPr>
        <w:pStyle w:val="Heading4"/>
      </w:pPr>
      <w:r w:rsidRPr="007E1EAE">
        <w:t>Example</w:t>
      </w:r>
    </w:p>
    <w:p w14:paraId="076899D3" w14:textId="77777777" w:rsidR="00841FF2" w:rsidRPr="007E1EAE" w:rsidRDefault="00841FF2" w:rsidP="00841FF2">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9A794C" w14:textId="77777777" w:rsidTr="00841FF2">
        <w:trPr>
          <w:trHeight w:val="256"/>
        </w:trPr>
        <w:tc>
          <w:tcPr>
            <w:tcW w:w="9576" w:type="dxa"/>
            <w:shd w:val="clear" w:color="auto" w:fill="D9D9D9" w:themeFill="background1" w:themeFillShade="D9"/>
          </w:tcPr>
          <w:p w14:paraId="52E1EE52" w14:textId="77777777" w:rsidR="00841FF2" w:rsidRPr="007E1EAE" w:rsidRDefault="00841FF2" w:rsidP="00841FF2">
            <w:pPr>
              <w:rPr>
                <w:rStyle w:val="CodeSnippet"/>
                <w:noProof/>
              </w:rPr>
            </w:pPr>
            <w:r w:rsidRPr="007E1EAE">
              <w:rPr>
                <w:rStyle w:val="CodeSnippet"/>
                <w:noProof/>
              </w:rPr>
              <w:t>policies:</w:t>
            </w:r>
          </w:p>
          <w:p w14:paraId="4080A23F" w14:textId="77777777" w:rsidR="00841FF2" w:rsidRPr="007E1EAE" w:rsidRDefault="00841FF2" w:rsidP="00841FF2">
            <w:pPr>
              <w:rPr>
                <w:rStyle w:val="CodeSnippet"/>
                <w:noProof/>
              </w:rPr>
            </w:pPr>
            <w:r w:rsidRPr="007E1EAE">
              <w:rPr>
                <w:rStyle w:val="CodeSnippet"/>
                <w:noProof/>
              </w:rPr>
              <w:t xml:space="preserve">  - my_compute_placement_policy:</w:t>
            </w:r>
          </w:p>
          <w:p w14:paraId="21DD184A" w14:textId="77777777" w:rsidR="00841FF2" w:rsidRPr="007E1EAE" w:rsidRDefault="00841FF2" w:rsidP="00841FF2">
            <w:pPr>
              <w:rPr>
                <w:rStyle w:val="CodeSnippet"/>
                <w:noProof/>
              </w:rPr>
            </w:pPr>
            <w:r w:rsidRPr="007E1EAE">
              <w:rPr>
                <w:rStyle w:val="CodeSnippet"/>
                <w:noProof/>
              </w:rPr>
              <w:t xml:space="preserve">      type: tosca.policies.placement</w:t>
            </w:r>
          </w:p>
          <w:p w14:paraId="39F99AB6" w14:textId="77777777" w:rsidR="00841FF2" w:rsidRPr="007E1EAE" w:rsidRDefault="00841FF2" w:rsidP="00841FF2">
            <w:pPr>
              <w:rPr>
                <w:rStyle w:val="CodeSnippet"/>
                <w:noProof/>
              </w:rPr>
            </w:pPr>
            <w:r w:rsidRPr="007E1EAE">
              <w:rPr>
                <w:rStyle w:val="CodeSnippet"/>
                <w:noProof/>
              </w:rPr>
              <w:t xml:space="preserve">      description: Apply my placement policy to my application’s servers</w:t>
            </w:r>
          </w:p>
          <w:p w14:paraId="37B10B10" w14:textId="77777777" w:rsidR="00841FF2" w:rsidRPr="007E1EAE" w:rsidRDefault="00841FF2" w:rsidP="00841FF2">
            <w:pPr>
              <w:rPr>
                <w:rStyle w:val="CodeSnippet"/>
                <w:noProof/>
              </w:rPr>
            </w:pPr>
            <w:r w:rsidRPr="007E1EAE">
              <w:rPr>
                <w:rStyle w:val="CodeSnippet"/>
                <w:noProof/>
              </w:rPr>
              <w:t xml:space="preserve">      targets: [ my_server_1, my_server_2 ]</w:t>
            </w:r>
          </w:p>
          <w:p w14:paraId="1E024193" w14:textId="77777777" w:rsidR="00841FF2" w:rsidRPr="007E1EAE" w:rsidRDefault="00841FF2" w:rsidP="00841FF2">
            <w:pPr>
              <w:rPr>
                <w:rStyle w:val="CodeSnippet"/>
                <w:noProof/>
              </w:rPr>
            </w:pPr>
            <w:r w:rsidRPr="007E1EAE">
              <w:rPr>
                <w:rStyle w:val="CodeSnippet"/>
                <w:noProof/>
              </w:rPr>
              <w:t xml:space="preserve">      # remainder of policy definition left off for brevity</w:t>
            </w:r>
          </w:p>
        </w:tc>
      </w:tr>
    </w:tbl>
    <w:p w14:paraId="5C2C2ABB" w14:textId="77777777" w:rsidR="00841FF2" w:rsidRPr="007E1EAE" w:rsidRDefault="00841FF2" w:rsidP="00841FF2">
      <w:pPr>
        <w:pStyle w:val="Heading3"/>
      </w:pPr>
      <w:bookmarkStart w:id="839" w:name="_Toc454457772"/>
      <w:bookmarkStart w:id="840" w:name="_Toc454458571"/>
      <w:bookmarkStart w:id="841" w:name="DEFN_ENTITY_WORKFLOW_DEFN"/>
      <w:bookmarkStart w:id="842" w:name="_Toc302251695"/>
      <w:bookmarkStart w:id="843" w:name="_Toc310749089"/>
      <w:bookmarkStart w:id="844" w:name="_Toc313780923"/>
      <w:bookmarkStart w:id="845" w:name="_Toc322703167"/>
      <w:r w:rsidRPr="007E1EAE">
        <w:t>Imperative Workflow definition</w:t>
      </w:r>
      <w:bookmarkEnd w:id="839"/>
      <w:bookmarkEnd w:id="840"/>
    </w:p>
    <w:bookmarkEnd w:id="841"/>
    <w:p w14:paraId="257024C6" w14:textId="77777777" w:rsidR="00841FF2" w:rsidRPr="007E1EAE" w:rsidRDefault="00841FF2" w:rsidP="00841FF2">
      <w:r w:rsidRPr="007E1EAE">
        <w:t>A workflow definition defines an imperative workflow that is associated with a TOSCA topology.</w:t>
      </w:r>
    </w:p>
    <w:p w14:paraId="5A3F756D" w14:textId="77777777" w:rsidR="00841FF2" w:rsidRPr="007E1EAE" w:rsidRDefault="00841FF2" w:rsidP="00841FF2">
      <w:pPr>
        <w:pStyle w:val="Heading4"/>
      </w:pPr>
      <w:r w:rsidRPr="007E1EAE">
        <w:t>Keynames</w:t>
      </w:r>
    </w:p>
    <w:p w14:paraId="4F88CAF6" w14:textId="77777777" w:rsidR="00841FF2" w:rsidRPr="007E1EAE" w:rsidRDefault="00841FF2" w:rsidP="00841FF2">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2"/>
        <w:gridCol w:w="5324"/>
      </w:tblGrid>
      <w:tr w:rsidR="00841FF2" w:rsidRPr="007E1EAE" w14:paraId="5A021192" w14:textId="77777777" w:rsidTr="00841FF2">
        <w:trPr>
          <w:cantSplit/>
          <w:tblHeader/>
        </w:trPr>
        <w:tc>
          <w:tcPr>
            <w:tcW w:w="666" w:type="pct"/>
            <w:shd w:val="clear" w:color="auto" w:fill="D9D9D9"/>
          </w:tcPr>
          <w:p w14:paraId="4DDF1C94" w14:textId="77777777" w:rsidR="00841FF2" w:rsidRPr="007E1EAE" w:rsidRDefault="00841FF2" w:rsidP="00841FF2">
            <w:pPr>
              <w:pStyle w:val="TableText-Heading"/>
            </w:pPr>
            <w:r w:rsidRPr="007E1EAE">
              <w:t>Keyname</w:t>
            </w:r>
          </w:p>
        </w:tc>
        <w:tc>
          <w:tcPr>
            <w:tcW w:w="533" w:type="pct"/>
            <w:shd w:val="clear" w:color="auto" w:fill="D9D9D9"/>
          </w:tcPr>
          <w:p w14:paraId="0358321C" w14:textId="77777777" w:rsidR="00841FF2" w:rsidRPr="007E1EAE" w:rsidRDefault="00841FF2" w:rsidP="00841FF2">
            <w:pPr>
              <w:pStyle w:val="TableText-Heading"/>
            </w:pPr>
            <w:r w:rsidRPr="007E1EAE">
              <w:t>Required</w:t>
            </w:r>
          </w:p>
        </w:tc>
        <w:tc>
          <w:tcPr>
            <w:tcW w:w="913" w:type="pct"/>
            <w:shd w:val="clear" w:color="auto" w:fill="D9D9D9"/>
          </w:tcPr>
          <w:p w14:paraId="69871591" w14:textId="77777777" w:rsidR="00841FF2" w:rsidRPr="007E1EAE" w:rsidRDefault="00841FF2" w:rsidP="00841FF2">
            <w:pPr>
              <w:pStyle w:val="TableText-Heading"/>
            </w:pPr>
            <w:r w:rsidRPr="007E1EAE">
              <w:t>Type</w:t>
            </w:r>
          </w:p>
        </w:tc>
        <w:tc>
          <w:tcPr>
            <w:tcW w:w="2888" w:type="pct"/>
            <w:shd w:val="clear" w:color="auto" w:fill="D9D9D9"/>
          </w:tcPr>
          <w:p w14:paraId="7E533AC2" w14:textId="77777777" w:rsidR="00841FF2" w:rsidRPr="007E1EAE" w:rsidRDefault="00841FF2" w:rsidP="00841FF2">
            <w:pPr>
              <w:pStyle w:val="TableText-Heading"/>
            </w:pPr>
            <w:r w:rsidRPr="007E1EAE">
              <w:t>Description</w:t>
            </w:r>
          </w:p>
        </w:tc>
      </w:tr>
      <w:tr w:rsidR="00841FF2" w:rsidRPr="00D84861" w14:paraId="42AF23F4" w14:textId="77777777" w:rsidTr="00841FF2">
        <w:trPr>
          <w:cantSplit/>
        </w:trPr>
        <w:tc>
          <w:tcPr>
            <w:tcW w:w="666" w:type="pct"/>
            <w:shd w:val="clear" w:color="auto" w:fill="FFFFFF"/>
          </w:tcPr>
          <w:p w14:paraId="1C68F9DD" w14:textId="77777777" w:rsidR="00841FF2" w:rsidRPr="007E1EAE" w:rsidRDefault="00841FF2" w:rsidP="00841FF2">
            <w:pPr>
              <w:pStyle w:val="TableText"/>
              <w:rPr>
                <w:noProof/>
              </w:rPr>
            </w:pPr>
            <w:r w:rsidRPr="007E1EAE">
              <w:rPr>
                <w:noProof/>
              </w:rPr>
              <w:t>description</w:t>
            </w:r>
          </w:p>
        </w:tc>
        <w:tc>
          <w:tcPr>
            <w:tcW w:w="533" w:type="pct"/>
            <w:shd w:val="clear" w:color="auto" w:fill="FFFFFF"/>
          </w:tcPr>
          <w:p w14:paraId="02465560" w14:textId="77777777" w:rsidR="00841FF2" w:rsidRPr="007E1EAE" w:rsidRDefault="00841FF2" w:rsidP="00841FF2">
            <w:pPr>
              <w:pStyle w:val="TableText"/>
            </w:pPr>
            <w:r w:rsidRPr="007E1EAE">
              <w:t>no</w:t>
            </w:r>
          </w:p>
        </w:tc>
        <w:tc>
          <w:tcPr>
            <w:tcW w:w="913" w:type="pct"/>
            <w:shd w:val="clear" w:color="auto" w:fill="FFFFFF"/>
          </w:tcPr>
          <w:p w14:paraId="5F45FF4B"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888" w:type="pct"/>
            <w:shd w:val="clear" w:color="auto" w:fill="FFFFFF"/>
          </w:tcPr>
          <w:p w14:paraId="1B5FBBAA" w14:textId="77777777" w:rsidR="00841FF2" w:rsidRPr="007E1EAE" w:rsidRDefault="00841FF2" w:rsidP="00841FF2">
            <w:pPr>
              <w:pStyle w:val="TableText"/>
            </w:pPr>
            <w:r w:rsidRPr="007E1EAE">
              <w:t>The optional description for the workflow definition.</w:t>
            </w:r>
          </w:p>
        </w:tc>
      </w:tr>
      <w:tr w:rsidR="00841FF2" w:rsidRPr="00D84861" w14:paraId="402213EA" w14:textId="77777777" w:rsidTr="00841FF2">
        <w:trPr>
          <w:cantSplit/>
        </w:trPr>
        <w:tc>
          <w:tcPr>
            <w:tcW w:w="666" w:type="pct"/>
            <w:shd w:val="clear" w:color="auto" w:fill="FFFFFF"/>
          </w:tcPr>
          <w:p w14:paraId="54030E26" w14:textId="77777777" w:rsidR="00841FF2" w:rsidRPr="007E1EAE" w:rsidRDefault="00841FF2" w:rsidP="00841FF2">
            <w:pPr>
              <w:pStyle w:val="TableText"/>
              <w:rPr>
                <w:noProof/>
              </w:rPr>
            </w:pPr>
            <w:r w:rsidRPr="007E1EAE">
              <w:rPr>
                <w:noProof/>
              </w:rPr>
              <w:t>metadata</w:t>
            </w:r>
          </w:p>
        </w:tc>
        <w:tc>
          <w:tcPr>
            <w:tcW w:w="533" w:type="pct"/>
            <w:shd w:val="clear" w:color="auto" w:fill="FFFFFF"/>
          </w:tcPr>
          <w:p w14:paraId="14429EB9" w14:textId="77777777" w:rsidR="00841FF2" w:rsidRPr="007E1EAE" w:rsidRDefault="00841FF2" w:rsidP="00841FF2">
            <w:pPr>
              <w:pStyle w:val="TableText"/>
            </w:pPr>
            <w:r w:rsidRPr="007E1EAE">
              <w:t>no</w:t>
            </w:r>
          </w:p>
        </w:tc>
        <w:tc>
          <w:tcPr>
            <w:tcW w:w="913" w:type="pct"/>
            <w:shd w:val="clear" w:color="auto" w:fill="FFFFFF"/>
          </w:tcPr>
          <w:p w14:paraId="5ACFEDA8"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88" w:type="pct"/>
            <w:shd w:val="clear" w:color="auto" w:fill="FFFFFF"/>
          </w:tcPr>
          <w:p w14:paraId="75DD26B0"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F681659" w14:textId="77777777" w:rsidTr="00841FF2">
        <w:trPr>
          <w:cantSplit/>
        </w:trPr>
        <w:tc>
          <w:tcPr>
            <w:tcW w:w="666" w:type="pct"/>
            <w:shd w:val="clear" w:color="auto" w:fill="FFFFFF"/>
          </w:tcPr>
          <w:p w14:paraId="7662DA16" w14:textId="77777777" w:rsidR="00841FF2" w:rsidRPr="007E1EAE" w:rsidRDefault="00841FF2" w:rsidP="00841FF2">
            <w:pPr>
              <w:pStyle w:val="TableText"/>
              <w:rPr>
                <w:noProof/>
              </w:rPr>
            </w:pPr>
            <w:r w:rsidRPr="007E1EAE">
              <w:rPr>
                <w:noProof/>
              </w:rPr>
              <w:t>inputs</w:t>
            </w:r>
          </w:p>
        </w:tc>
        <w:tc>
          <w:tcPr>
            <w:tcW w:w="533" w:type="pct"/>
            <w:shd w:val="clear" w:color="auto" w:fill="FFFFFF"/>
          </w:tcPr>
          <w:p w14:paraId="49557547" w14:textId="77777777" w:rsidR="00841FF2" w:rsidRPr="007E1EAE" w:rsidRDefault="00841FF2" w:rsidP="00841FF2">
            <w:pPr>
              <w:pStyle w:val="TableText"/>
            </w:pPr>
            <w:r w:rsidRPr="007E1EAE">
              <w:t>no</w:t>
            </w:r>
          </w:p>
        </w:tc>
        <w:tc>
          <w:tcPr>
            <w:tcW w:w="913" w:type="pct"/>
            <w:shd w:val="clear" w:color="auto" w:fill="FFFFFF"/>
          </w:tcPr>
          <w:p w14:paraId="6E810539" w14:textId="77777777" w:rsidR="00841FF2" w:rsidRPr="007E1EAE" w:rsidRDefault="00841FF2" w:rsidP="00841FF2">
            <w:pPr>
              <w:pStyle w:val="TableText"/>
            </w:pPr>
            <w:r w:rsidRPr="007E1EAE">
              <w:t xml:space="preserve">list of </w:t>
            </w:r>
          </w:p>
          <w:p w14:paraId="66B25324" w14:textId="77777777" w:rsidR="00841FF2" w:rsidRPr="007E1EAE" w:rsidRDefault="006F07B6" w:rsidP="00841FF2">
            <w:pPr>
              <w:pStyle w:val="TableText"/>
            </w:pPr>
            <w:hyperlink w:anchor="DEFN_ELEMENT_PROPERTY_DEFN" w:history="1">
              <w:r w:rsidR="00841FF2" w:rsidRPr="007E1EAE">
                <w:rPr>
                  <w:rStyle w:val="Hyperlink"/>
                </w:rPr>
                <w:t>property definitions</w:t>
              </w:r>
            </w:hyperlink>
          </w:p>
        </w:tc>
        <w:tc>
          <w:tcPr>
            <w:tcW w:w="2888" w:type="pct"/>
            <w:shd w:val="clear" w:color="auto" w:fill="FFFFFF"/>
          </w:tcPr>
          <w:p w14:paraId="622C7A98" w14:textId="77777777" w:rsidR="00841FF2" w:rsidRPr="007E1EAE" w:rsidRDefault="00841FF2" w:rsidP="00841FF2">
            <w:pPr>
              <w:pStyle w:val="TableText"/>
            </w:pPr>
            <w:r w:rsidRPr="007E1EAE">
              <w:t>The optional list of input parameter definitions.</w:t>
            </w:r>
          </w:p>
        </w:tc>
      </w:tr>
      <w:tr w:rsidR="00841FF2" w:rsidRPr="00D84861" w14:paraId="3E6E16D3" w14:textId="77777777" w:rsidTr="00841FF2">
        <w:trPr>
          <w:cantSplit/>
        </w:trPr>
        <w:tc>
          <w:tcPr>
            <w:tcW w:w="666" w:type="pct"/>
            <w:shd w:val="clear" w:color="auto" w:fill="FFFFFF"/>
          </w:tcPr>
          <w:p w14:paraId="372E3B36" w14:textId="77777777" w:rsidR="00841FF2" w:rsidRPr="007E1EAE" w:rsidRDefault="00841FF2" w:rsidP="00841FF2">
            <w:pPr>
              <w:pStyle w:val="TableText"/>
              <w:rPr>
                <w:noProof/>
              </w:rPr>
            </w:pPr>
            <w:r w:rsidRPr="007E1EAE">
              <w:rPr>
                <w:noProof/>
              </w:rPr>
              <w:t>preconditions</w:t>
            </w:r>
          </w:p>
        </w:tc>
        <w:tc>
          <w:tcPr>
            <w:tcW w:w="533" w:type="pct"/>
            <w:shd w:val="clear" w:color="auto" w:fill="FFFFFF"/>
          </w:tcPr>
          <w:p w14:paraId="03A24928" w14:textId="77777777" w:rsidR="00841FF2" w:rsidRPr="007E1EAE" w:rsidRDefault="00841FF2" w:rsidP="00841FF2">
            <w:pPr>
              <w:pStyle w:val="TableText"/>
            </w:pPr>
            <w:r w:rsidRPr="007E1EAE">
              <w:t>no</w:t>
            </w:r>
          </w:p>
        </w:tc>
        <w:tc>
          <w:tcPr>
            <w:tcW w:w="913" w:type="pct"/>
            <w:shd w:val="clear" w:color="auto" w:fill="FFFFFF"/>
          </w:tcPr>
          <w:p w14:paraId="03DD4266" w14:textId="77777777" w:rsidR="00841FF2" w:rsidRPr="007E1EAE" w:rsidRDefault="00841FF2" w:rsidP="00841FF2">
            <w:pPr>
              <w:pStyle w:val="TableText"/>
            </w:pPr>
            <w:r w:rsidRPr="007E1EAE">
              <w:t xml:space="preserve">list of </w:t>
            </w:r>
            <w:hyperlink w:anchor="DEFN_ENTITY_WORKFLOW_PRECOND_DEFN" w:history="1">
              <w:r w:rsidRPr="007E1EAE">
                <w:rPr>
                  <w:rStyle w:val="Hyperlink"/>
                </w:rPr>
                <w:t>precondition definitions</w:t>
              </w:r>
            </w:hyperlink>
          </w:p>
        </w:tc>
        <w:tc>
          <w:tcPr>
            <w:tcW w:w="2888" w:type="pct"/>
            <w:shd w:val="clear" w:color="auto" w:fill="FFFFFF"/>
          </w:tcPr>
          <w:p w14:paraId="5A4905BD" w14:textId="77777777" w:rsidR="00841FF2" w:rsidRPr="007E1EAE" w:rsidRDefault="00841FF2" w:rsidP="00841FF2">
            <w:pPr>
              <w:pStyle w:val="TableText"/>
            </w:pPr>
            <w:r w:rsidRPr="007E1EAE">
              <w:t>List of preconditions to be validated before the workflow can be processed.</w:t>
            </w:r>
          </w:p>
        </w:tc>
      </w:tr>
      <w:tr w:rsidR="00841FF2" w:rsidRPr="00D84861" w14:paraId="576E7DF3" w14:textId="77777777" w:rsidTr="00841FF2">
        <w:trPr>
          <w:cantSplit/>
        </w:trPr>
        <w:tc>
          <w:tcPr>
            <w:tcW w:w="666" w:type="pct"/>
            <w:shd w:val="clear" w:color="auto" w:fill="FFFFFF"/>
          </w:tcPr>
          <w:p w14:paraId="206E7D76" w14:textId="77777777" w:rsidR="00841FF2" w:rsidRPr="007E1EAE" w:rsidRDefault="00841FF2" w:rsidP="00841FF2">
            <w:pPr>
              <w:pStyle w:val="TableText"/>
              <w:rPr>
                <w:noProof/>
              </w:rPr>
            </w:pPr>
            <w:r w:rsidRPr="007E1EAE">
              <w:rPr>
                <w:noProof/>
              </w:rPr>
              <w:t>steps</w:t>
            </w:r>
          </w:p>
          <w:p w14:paraId="49CFE56B" w14:textId="77777777" w:rsidR="00841FF2" w:rsidRPr="007E1EAE" w:rsidRDefault="00841FF2" w:rsidP="00841FF2">
            <w:pPr>
              <w:pStyle w:val="TableText"/>
              <w:rPr>
                <w:noProof/>
              </w:rPr>
            </w:pPr>
          </w:p>
        </w:tc>
        <w:tc>
          <w:tcPr>
            <w:tcW w:w="533" w:type="pct"/>
            <w:shd w:val="clear" w:color="auto" w:fill="FFFFFF"/>
          </w:tcPr>
          <w:p w14:paraId="47A113A3" w14:textId="77777777" w:rsidR="00841FF2" w:rsidRPr="007E1EAE" w:rsidRDefault="00841FF2" w:rsidP="00841FF2">
            <w:pPr>
              <w:pStyle w:val="TableText"/>
            </w:pPr>
            <w:r w:rsidRPr="007E1EAE">
              <w:t>No</w:t>
            </w:r>
          </w:p>
        </w:tc>
        <w:tc>
          <w:tcPr>
            <w:tcW w:w="913" w:type="pct"/>
            <w:shd w:val="clear" w:color="auto" w:fill="FFFFFF"/>
          </w:tcPr>
          <w:p w14:paraId="097B1EEC" w14:textId="77777777" w:rsidR="00841FF2" w:rsidRPr="007E1EAE" w:rsidRDefault="00841FF2" w:rsidP="00841FF2">
            <w:pPr>
              <w:pStyle w:val="TableText"/>
            </w:pPr>
            <w:r w:rsidRPr="007E1EAE">
              <w:t xml:space="preserve">list of </w:t>
            </w:r>
            <w:hyperlink w:anchor="DEFN_ENTITY_WORKFLOW_STEP_DEFN" w:history="1">
              <w:r w:rsidRPr="007E1EAE">
                <w:rPr>
                  <w:rStyle w:val="Hyperlink"/>
                </w:rPr>
                <w:t>step definitions</w:t>
              </w:r>
            </w:hyperlink>
          </w:p>
        </w:tc>
        <w:tc>
          <w:tcPr>
            <w:tcW w:w="2888" w:type="pct"/>
            <w:shd w:val="clear" w:color="auto" w:fill="FFFFFF"/>
          </w:tcPr>
          <w:p w14:paraId="535DFAE1" w14:textId="77777777" w:rsidR="00841FF2" w:rsidRPr="007E1EAE" w:rsidRDefault="00841FF2" w:rsidP="00841FF2">
            <w:pPr>
              <w:pStyle w:val="TableText"/>
            </w:pPr>
            <w:r w:rsidRPr="007E1EAE">
              <w:t>An optional list of valid Node Templates or Groups the Policy can be applied to.</w:t>
            </w:r>
          </w:p>
        </w:tc>
      </w:tr>
    </w:tbl>
    <w:p w14:paraId="44E2C8EA" w14:textId="77777777" w:rsidR="00841FF2" w:rsidRPr="007E1EAE" w:rsidRDefault="00841FF2" w:rsidP="00841FF2"/>
    <w:p w14:paraId="4B429997" w14:textId="77777777" w:rsidR="00841FF2" w:rsidRPr="007E1EAE" w:rsidRDefault="00841FF2" w:rsidP="00841FF2">
      <w:pPr>
        <w:pStyle w:val="Heading4"/>
      </w:pPr>
      <w:r w:rsidRPr="007E1EAE">
        <w:t>Grammar</w:t>
      </w:r>
    </w:p>
    <w:p w14:paraId="550B14DD" w14:textId="77777777" w:rsidR="00841FF2" w:rsidRPr="007E1EAE" w:rsidRDefault="00841FF2" w:rsidP="00841FF2">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8BF58F8" w14:textId="77777777" w:rsidTr="00841FF2">
        <w:tc>
          <w:tcPr>
            <w:tcW w:w="9216" w:type="dxa"/>
            <w:shd w:val="clear" w:color="auto" w:fill="D9D9D9" w:themeFill="background1" w:themeFillShade="D9"/>
          </w:tcPr>
          <w:p w14:paraId="252C486A" w14:textId="77777777" w:rsidR="00841FF2" w:rsidRPr="007E1EAE" w:rsidRDefault="00841FF2" w:rsidP="00841FF2">
            <w:pPr>
              <w:rPr>
                <w:rStyle w:val="CodeSnippet"/>
              </w:rPr>
            </w:pPr>
            <w:r w:rsidRPr="007E1EAE">
              <w:rPr>
                <w:rStyle w:val="CodeSnippet"/>
              </w:rPr>
              <w:t>&lt;workflow_name&gt;:</w:t>
            </w:r>
          </w:p>
          <w:p w14:paraId="2EE2D417" w14:textId="77777777" w:rsidR="00841FF2" w:rsidRPr="007E1EAE" w:rsidRDefault="00841FF2" w:rsidP="00841FF2">
            <w:pPr>
              <w:rPr>
                <w:rStyle w:val="CodeSnippet"/>
              </w:rPr>
            </w:pPr>
            <w:r w:rsidRPr="007E1EAE">
              <w:rPr>
                <w:rStyle w:val="CodeSnippet"/>
              </w:rPr>
              <w:t xml:space="preserve">  description: &lt;workflow_description&gt;</w:t>
            </w:r>
          </w:p>
          <w:p w14:paraId="4EEF3811" w14:textId="77777777" w:rsidR="00841FF2" w:rsidRPr="007E1EAE" w:rsidRDefault="00841FF2" w:rsidP="00841FF2">
            <w:pPr>
              <w:rPr>
                <w:rStyle w:val="CodeSnippet"/>
              </w:rPr>
            </w:pPr>
            <w:r w:rsidRPr="007E1EAE">
              <w:rPr>
                <w:rStyle w:val="CodeSnippet"/>
              </w:rPr>
              <w:t xml:space="preserve">  metadata: </w:t>
            </w:r>
          </w:p>
          <w:p w14:paraId="4A46C97B" w14:textId="77777777" w:rsidR="00841FF2" w:rsidRPr="007E1EAE" w:rsidRDefault="00841FF2" w:rsidP="00841FF2">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18AC3D57" w14:textId="77777777" w:rsidR="00841FF2" w:rsidRPr="007E1EAE" w:rsidRDefault="00841FF2" w:rsidP="00841FF2">
            <w:pPr>
              <w:rPr>
                <w:rStyle w:val="CodeSnippet"/>
              </w:rPr>
            </w:pPr>
            <w:r w:rsidRPr="007E1EAE">
              <w:rPr>
                <w:rStyle w:val="CodeSnippet"/>
              </w:rPr>
              <w:t xml:space="preserve">  inputs:</w:t>
            </w:r>
          </w:p>
          <w:p w14:paraId="22B9FB4A"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53EA00B3" w14:textId="77777777" w:rsidR="00841FF2" w:rsidRPr="007E1EAE" w:rsidRDefault="00841FF2" w:rsidP="00841FF2">
            <w:pPr>
              <w:rPr>
                <w:rStyle w:val="CodeSnippet"/>
              </w:rPr>
            </w:pPr>
            <w:r w:rsidRPr="007E1EAE">
              <w:rPr>
                <w:rStyle w:val="CodeSnippet"/>
              </w:rPr>
              <w:t xml:space="preserve">  preconditions:</w:t>
            </w:r>
          </w:p>
          <w:p w14:paraId="5329C36B" w14:textId="77777777" w:rsidR="00841FF2" w:rsidRPr="007E1EAE" w:rsidRDefault="00841FF2" w:rsidP="00841FF2">
            <w:pPr>
              <w:rPr>
                <w:rStyle w:val="CodeSnippet"/>
              </w:rPr>
            </w:pPr>
            <w:r w:rsidRPr="007E1EAE">
              <w:rPr>
                <w:rStyle w:val="CodeSnippet"/>
              </w:rPr>
              <w:lastRenderedPageBreak/>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043ACB66" w14:textId="77777777" w:rsidR="00841FF2" w:rsidRPr="007E1EAE" w:rsidRDefault="00841FF2" w:rsidP="00841FF2">
            <w:pPr>
              <w:rPr>
                <w:rStyle w:val="CodeSnippet"/>
              </w:rPr>
            </w:pPr>
            <w:r w:rsidRPr="007E1EAE">
              <w:rPr>
                <w:rStyle w:val="CodeSnippet"/>
              </w:rPr>
              <w:t xml:space="preserve">  steps:</w:t>
            </w:r>
          </w:p>
          <w:p w14:paraId="5E99AE44" w14:textId="77777777" w:rsidR="00841FF2" w:rsidRPr="007E1EAE" w:rsidRDefault="00841FF2" w:rsidP="00841FF2">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tc>
      </w:tr>
    </w:tbl>
    <w:p w14:paraId="6FC4FC01" w14:textId="77777777" w:rsidR="00841FF2" w:rsidRDefault="00841FF2" w:rsidP="00841FF2">
      <w:pPr>
        <w:rPr>
          <w:lang w:val="en-GB"/>
        </w:rPr>
      </w:pPr>
      <w:r w:rsidRPr="00AE469E">
        <w:rPr>
          <w:lang w:val="en-GB"/>
        </w:rPr>
        <w:lastRenderedPageBreak/>
        <w:t>In the above grammar, the pseudo values that appear in angle brackets have the following meaning:</w:t>
      </w:r>
    </w:p>
    <w:p w14:paraId="7304B15D"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workflow_name: </w:t>
      </w:r>
    </w:p>
    <w:p w14:paraId="1615387F"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workflow_description: </w:t>
      </w:r>
    </w:p>
    <w:p w14:paraId="47250F6B"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property_definitions: </w:t>
      </w:r>
    </w:p>
    <w:p w14:paraId="73CD46F2"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workflow_precondition_definition: </w:t>
      </w:r>
    </w:p>
    <w:p w14:paraId="2527B245" w14:textId="77777777" w:rsidR="00841FF2" w:rsidRPr="00F0717B" w:rsidRDefault="00841FF2" w:rsidP="00971CED">
      <w:pPr>
        <w:pStyle w:val="ListParagraph"/>
        <w:numPr>
          <w:ilvl w:val="0"/>
          <w:numId w:val="123"/>
        </w:numPr>
        <w:rPr>
          <w:rStyle w:val="CodeSnippetHighlight"/>
        </w:rPr>
      </w:pPr>
      <w:r w:rsidRPr="00F0717B">
        <w:rPr>
          <w:rStyle w:val="CodeSnippetHighlight"/>
        </w:rPr>
        <w:t>workflow_steps:</w:t>
      </w:r>
    </w:p>
    <w:p w14:paraId="7EEEBA62" w14:textId="77777777" w:rsidR="00841FF2" w:rsidRDefault="00841FF2" w:rsidP="00841FF2">
      <w:pPr>
        <w:pStyle w:val="Heading3"/>
      </w:pPr>
      <w:bookmarkStart w:id="846" w:name="_Toc454457773"/>
      <w:bookmarkStart w:id="847" w:name="_Toc454458572"/>
      <w:bookmarkStart w:id="848" w:name="DEFN_ENTITY_TOPOLOGY_TEMPLATE"/>
      <w:r>
        <w:t>Property mapping</w:t>
      </w:r>
    </w:p>
    <w:p w14:paraId="27714015" w14:textId="77777777" w:rsidR="00841FF2" w:rsidRDefault="00841FF2" w:rsidP="00841FF2">
      <w:r>
        <w:t>A property mapping allows to map the property of a substituted node type to a property definition or value (mapped as a constant value property definition) within the topology template.</w:t>
      </w:r>
    </w:p>
    <w:p w14:paraId="3EB4307C" w14:textId="77777777" w:rsidR="00841FF2" w:rsidRDefault="00841FF2" w:rsidP="00841FF2">
      <w:r>
        <w:t>A property mapping may refer to an input of the topology, to the property of a node template in the topology or be assigned to a constant value.</w:t>
      </w:r>
    </w:p>
    <w:p w14:paraId="21B4CA22" w14:textId="77777777" w:rsidR="00841FF2" w:rsidRDefault="00841FF2" w:rsidP="00841FF2">
      <w:pPr>
        <w:pStyle w:val="Heading4"/>
      </w:pPr>
      <w:r>
        <w:t>Keynames</w:t>
      </w:r>
    </w:p>
    <w:p w14:paraId="2FBB3FF6" w14:textId="77777777" w:rsidR="00841FF2" w:rsidRDefault="00841FF2" w:rsidP="00841FF2">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3D919064" w14:textId="77777777" w:rsidR="00841FF2" w:rsidRPr="007267A2" w:rsidRDefault="00841FF2" w:rsidP="00841FF2">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3"/>
        <w:gridCol w:w="1011"/>
        <w:gridCol w:w="1680"/>
        <w:gridCol w:w="5333"/>
      </w:tblGrid>
      <w:tr w:rsidR="00841FF2" w:rsidRPr="007E1EAE" w14:paraId="03186755" w14:textId="77777777" w:rsidTr="00841FF2">
        <w:trPr>
          <w:cantSplit/>
          <w:tblHeader/>
        </w:trPr>
        <w:tc>
          <w:tcPr>
            <w:tcW w:w="666" w:type="pct"/>
            <w:shd w:val="clear" w:color="auto" w:fill="D9D9D9"/>
          </w:tcPr>
          <w:p w14:paraId="145D25DF" w14:textId="77777777" w:rsidR="00841FF2" w:rsidRPr="007E1EAE" w:rsidRDefault="00841FF2" w:rsidP="00841FF2">
            <w:pPr>
              <w:pStyle w:val="TableText-Heading"/>
            </w:pPr>
            <w:r w:rsidRPr="007E1EAE">
              <w:t>Keyname</w:t>
            </w:r>
          </w:p>
        </w:tc>
        <w:tc>
          <w:tcPr>
            <w:tcW w:w="533" w:type="pct"/>
            <w:shd w:val="clear" w:color="auto" w:fill="D9D9D9"/>
          </w:tcPr>
          <w:p w14:paraId="548291CF" w14:textId="77777777" w:rsidR="00841FF2" w:rsidRPr="007E1EAE" w:rsidRDefault="00841FF2" w:rsidP="00841FF2">
            <w:pPr>
              <w:pStyle w:val="TableText-Heading"/>
            </w:pPr>
            <w:r w:rsidRPr="007E1EAE">
              <w:t>Required</w:t>
            </w:r>
          </w:p>
        </w:tc>
        <w:tc>
          <w:tcPr>
            <w:tcW w:w="913" w:type="pct"/>
            <w:shd w:val="clear" w:color="auto" w:fill="D9D9D9"/>
          </w:tcPr>
          <w:p w14:paraId="30209C13" w14:textId="77777777" w:rsidR="00841FF2" w:rsidRPr="007E1EAE" w:rsidRDefault="00841FF2" w:rsidP="00841FF2">
            <w:pPr>
              <w:pStyle w:val="TableText-Heading"/>
            </w:pPr>
            <w:r w:rsidRPr="007E1EAE">
              <w:t>Type</w:t>
            </w:r>
          </w:p>
        </w:tc>
        <w:tc>
          <w:tcPr>
            <w:tcW w:w="2888" w:type="pct"/>
            <w:shd w:val="clear" w:color="auto" w:fill="D9D9D9"/>
          </w:tcPr>
          <w:p w14:paraId="6E1051A0" w14:textId="77777777" w:rsidR="00841FF2" w:rsidRPr="007E1EAE" w:rsidRDefault="00841FF2" w:rsidP="00841FF2">
            <w:pPr>
              <w:pStyle w:val="TableText-Heading"/>
            </w:pPr>
            <w:r w:rsidRPr="007E1EAE">
              <w:t>Description</w:t>
            </w:r>
          </w:p>
        </w:tc>
      </w:tr>
      <w:tr w:rsidR="00841FF2" w:rsidRPr="00D84861" w14:paraId="1F0E236B" w14:textId="77777777" w:rsidTr="00841FF2">
        <w:trPr>
          <w:cantSplit/>
        </w:trPr>
        <w:tc>
          <w:tcPr>
            <w:tcW w:w="666" w:type="pct"/>
            <w:shd w:val="clear" w:color="auto" w:fill="FFFFFF"/>
          </w:tcPr>
          <w:p w14:paraId="5A40D343" w14:textId="77777777" w:rsidR="00841FF2" w:rsidRPr="007E1EAE" w:rsidRDefault="00841FF2" w:rsidP="00841FF2">
            <w:pPr>
              <w:pStyle w:val="TableText"/>
              <w:rPr>
                <w:noProof/>
              </w:rPr>
            </w:pPr>
            <w:r>
              <w:rPr>
                <w:noProof/>
              </w:rPr>
              <w:t>mapping</w:t>
            </w:r>
          </w:p>
        </w:tc>
        <w:tc>
          <w:tcPr>
            <w:tcW w:w="533" w:type="pct"/>
            <w:shd w:val="clear" w:color="auto" w:fill="FFFFFF"/>
          </w:tcPr>
          <w:p w14:paraId="03F591B4" w14:textId="77777777" w:rsidR="00841FF2" w:rsidRPr="007E1EAE" w:rsidRDefault="00841FF2" w:rsidP="00841FF2">
            <w:pPr>
              <w:pStyle w:val="TableText"/>
            </w:pPr>
            <w:r>
              <w:t>no</w:t>
            </w:r>
          </w:p>
        </w:tc>
        <w:tc>
          <w:tcPr>
            <w:tcW w:w="913" w:type="pct"/>
            <w:shd w:val="clear" w:color="auto" w:fill="FFFFFF"/>
          </w:tcPr>
          <w:p w14:paraId="7EE36122" w14:textId="77777777" w:rsidR="00841FF2" w:rsidRPr="008930B3" w:rsidRDefault="00841FF2" w:rsidP="00841FF2">
            <w:pPr>
              <w:pStyle w:val="TableText"/>
              <w:rPr>
                <w:rFonts w:ascii="Calibri" w:hAnsi="Calibri"/>
              </w:rPr>
            </w:pPr>
            <w:r>
              <w:rPr>
                <w:rFonts w:ascii="Calibri" w:hAnsi="Calibri"/>
              </w:rPr>
              <w:t xml:space="preserve">Array of </w:t>
            </w:r>
            <w:r w:rsidRPr="008930B3">
              <w:rPr>
                <w:rFonts w:ascii="Calibri" w:hAnsi="Calibri"/>
              </w:rPr>
              <w:t>string</w:t>
            </w:r>
            <w:r>
              <w:rPr>
                <w:rFonts w:ascii="Calibri" w:hAnsi="Calibri"/>
              </w:rPr>
              <w:t>s</w:t>
            </w:r>
          </w:p>
        </w:tc>
        <w:tc>
          <w:tcPr>
            <w:tcW w:w="2888" w:type="pct"/>
            <w:shd w:val="clear" w:color="auto" w:fill="FFFFFF"/>
          </w:tcPr>
          <w:p w14:paraId="74123EC6" w14:textId="77777777" w:rsidR="00841FF2" w:rsidRDefault="00841FF2" w:rsidP="00841FF2">
            <w:pPr>
              <w:pStyle w:val="TableText"/>
            </w:pPr>
            <w:r>
              <w:t>An array of string with a size from 1 to 3 elements.</w:t>
            </w:r>
          </w:p>
          <w:p w14:paraId="7AFF21A5" w14:textId="77777777" w:rsidR="00841FF2" w:rsidRDefault="00841FF2" w:rsidP="00841FF2">
            <w:pPr>
              <w:pStyle w:val="TableText"/>
            </w:pPr>
            <w:r>
              <w:t>When size is 1 the string references an input of the topology.</w:t>
            </w:r>
          </w:p>
          <w:p w14:paraId="28BAB08D" w14:textId="77777777" w:rsidR="00841FF2" w:rsidRDefault="00841FF2" w:rsidP="00841FF2">
            <w:pPr>
              <w:pStyle w:val="TableText"/>
            </w:pPr>
            <w:r>
              <w:t>When size is 2 the first element refers to the name of a node template in the topology and the second element to a property of the node template.</w:t>
            </w:r>
          </w:p>
          <w:p w14:paraId="1D13E392" w14:textId="77777777" w:rsidR="00841FF2" w:rsidRPr="007E1EAE" w:rsidRDefault="00841FF2" w:rsidP="00841FF2">
            <w:pPr>
              <w:pStyle w:val="TableText"/>
            </w:pPr>
            <w:r>
              <w:t>When size is 3 the first element refers to the name of a node template in the topology, the second element to a capability, or a requirement of the given node and the third element to a property of the capability or requirement.</w:t>
            </w:r>
          </w:p>
        </w:tc>
      </w:tr>
      <w:tr w:rsidR="00841FF2" w:rsidRPr="00FC5019" w14:paraId="7CF6ED5C" w14:textId="77777777" w:rsidTr="00841FF2">
        <w:trPr>
          <w:cantSplit/>
        </w:trPr>
        <w:tc>
          <w:tcPr>
            <w:tcW w:w="666" w:type="pct"/>
            <w:shd w:val="clear" w:color="auto" w:fill="FFFFFF"/>
          </w:tcPr>
          <w:p w14:paraId="7C718F5E" w14:textId="77777777" w:rsidR="00841FF2" w:rsidRDefault="00841FF2" w:rsidP="00841FF2">
            <w:pPr>
              <w:pStyle w:val="TableText"/>
              <w:rPr>
                <w:noProof/>
              </w:rPr>
            </w:pPr>
            <w:r>
              <w:rPr>
                <w:noProof/>
              </w:rPr>
              <w:t>value</w:t>
            </w:r>
          </w:p>
        </w:tc>
        <w:tc>
          <w:tcPr>
            <w:tcW w:w="533" w:type="pct"/>
            <w:shd w:val="clear" w:color="auto" w:fill="FFFFFF"/>
          </w:tcPr>
          <w:p w14:paraId="2B95FEA3" w14:textId="77777777" w:rsidR="00841FF2" w:rsidRDefault="00841FF2" w:rsidP="00841FF2">
            <w:pPr>
              <w:pStyle w:val="TableText"/>
            </w:pPr>
            <w:r>
              <w:t>no</w:t>
            </w:r>
          </w:p>
        </w:tc>
        <w:tc>
          <w:tcPr>
            <w:tcW w:w="913" w:type="pct"/>
            <w:shd w:val="clear" w:color="auto" w:fill="FFFFFF"/>
          </w:tcPr>
          <w:p w14:paraId="345685DD" w14:textId="77777777" w:rsidR="00841FF2" w:rsidRDefault="00841FF2" w:rsidP="00841FF2">
            <w:pPr>
              <w:pStyle w:val="TableText"/>
            </w:pPr>
            <w:r>
              <w:t>List of property mappings</w:t>
            </w:r>
          </w:p>
        </w:tc>
        <w:tc>
          <w:tcPr>
            <w:tcW w:w="2888" w:type="pct"/>
            <w:shd w:val="clear" w:color="auto" w:fill="FFFFFF"/>
          </w:tcPr>
          <w:p w14:paraId="765A302C" w14:textId="77777777" w:rsidR="00841FF2" w:rsidRPr="007E1EAE" w:rsidRDefault="00841FF2" w:rsidP="00841FF2">
            <w:pPr>
              <w:pStyle w:val="TableText"/>
            </w:pPr>
            <w:r>
              <w:t>This keyname allows to set the value to be assigne to this property definition. This field is mutually exclusive with the mapping keyname.</w:t>
            </w:r>
          </w:p>
        </w:tc>
      </w:tr>
    </w:tbl>
    <w:p w14:paraId="27FCD97C" w14:textId="77777777" w:rsidR="00841FF2" w:rsidRDefault="00841FF2" w:rsidP="00841FF2">
      <w:pPr>
        <w:pStyle w:val="Heading4"/>
      </w:pPr>
      <w:r>
        <w:t>Grammar</w:t>
      </w:r>
    </w:p>
    <w:p w14:paraId="2A3035A7" w14:textId="77777777" w:rsidR="00841FF2" w:rsidRDefault="00841FF2" w:rsidP="00841FF2">
      <w:pPr>
        <w:pStyle w:val="NormalaroundTable"/>
      </w:pPr>
      <w:r w:rsidRPr="007E1EAE">
        <w:t xml:space="preserve">The single-line grammar of a </w:t>
      </w:r>
      <w:r>
        <w:rPr>
          <w:rStyle w:val="CodeSnippetHighlight"/>
        </w:rPr>
        <w:t>property</w:t>
      </w:r>
      <w:r w:rsidRPr="007E1EAE">
        <w:rPr>
          <w:rStyle w:val="CodeSnippetHighlight"/>
        </w:rPr>
        <w:t>_mapping</w:t>
      </w:r>
      <w:r w:rsidRPr="007E1EAE">
        <w:t xml:space="preserve"> is as follows:</w:t>
      </w:r>
    </w:p>
    <w:p w14:paraId="168705B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13A7C11" w14:textId="77777777" w:rsidTr="00841FF2">
        <w:trPr>
          <w:trHeight w:val="256"/>
        </w:trPr>
        <w:tc>
          <w:tcPr>
            <w:tcW w:w="9216" w:type="dxa"/>
            <w:shd w:val="clear" w:color="auto" w:fill="D9D9D9" w:themeFill="background1" w:themeFillShade="D9"/>
          </w:tcPr>
          <w:p w14:paraId="54F2D9E1"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p>
          <w:p w14:paraId="039D6083"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p w14:paraId="478C37EA"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w:t>
            </w:r>
            <w:r>
              <w:rPr>
                <w:rStyle w:val="CodeSnippet"/>
              </w:rPr>
              <w:t>property</w:t>
            </w:r>
            <w:r w:rsidRPr="007E1EAE">
              <w:rPr>
                <w:rStyle w:val="CodeSnippet"/>
              </w:rPr>
              <w:t>_name&gt; ]</w:t>
            </w:r>
          </w:p>
          <w:p w14:paraId="6949D9EE"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tc>
      </w:tr>
    </w:tbl>
    <w:p w14:paraId="4BB674A3"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B610402" w14:textId="77777777" w:rsidTr="00841FF2">
        <w:trPr>
          <w:trHeight w:val="256"/>
        </w:trPr>
        <w:tc>
          <w:tcPr>
            <w:tcW w:w="9216" w:type="dxa"/>
            <w:shd w:val="clear" w:color="auto" w:fill="D9D9D9" w:themeFill="background1" w:themeFillShade="D9"/>
          </w:tcPr>
          <w:p w14:paraId="31A5709A"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32DD8030" w14:textId="77777777" w:rsidR="00841FF2" w:rsidRDefault="00841FF2" w:rsidP="00841FF2">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768B8CC6" w14:textId="77777777" w:rsidR="00841FF2" w:rsidRPr="007E1EAE" w:rsidRDefault="00841FF2" w:rsidP="00841FF2">
            <w:pPr>
              <w:autoSpaceDE w:val="0"/>
              <w:autoSpaceDN w:val="0"/>
              <w:adjustRightInd w:val="0"/>
              <w:rPr>
                <w:rStyle w:val="CodeSnippet"/>
              </w:rPr>
            </w:pPr>
            <w:r w:rsidRPr="007E1EAE">
              <w:rPr>
                <w:rStyle w:val="CodeSnippet"/>
              </w:rPr>
              <w:lastRenderedPageBreak/>
              <w:t>&lt;</w:t>
            </w:r>
            <w:r>
              <w:rPr>
                <w:rStyle w:val="CodeSnippet"/>
              </w:rPr>
              <w:t>property</w:t>
            </w:r>
            <w:r w:rsidRPr="007E1EAE">
              <w:rPr>
                <w:rStyle w:val="CodeSnippet"/>
              </w:rPr>
              <w:t>_name&gt;:</w:t>
            </w:r>
          </w:p>
          <w:p w14:paraId="62A471E0"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property</w:t>
            </w:r>
            <w:r w:rsidRPr="007E1EAE">
              <w:rPr>
                <w:rStyle w:val="CodeSnippet"/>
              </w:rPr>
              <w:t>_name&gt; ]</w:t>
            </w:r>
          </w:p>
          <w:p w14:paraId="59B19895"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r>
              <w:rPr>
                <w:rStyle w:val="CodeSnippet"/>
              </w:rPr>
              <w:t>:</w:t>
            </w:r>
          </w:p>
          <w:p w14:paraId="0D376FC9"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p w14:paraId="22C83BD3"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76ABE444" w14:textId="77777777" w:rsidR="00841FF2" w:rsidRPr="007E1EAE" w:rsidRDefault="00841FF2" w:rsidP="00841FF2">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p>
        </w:tc>
      </w:tr>
    </w:tbl>
    <w:p w14:paraId="13E38B95" w14:textId="77777777" w:rsidR="00841FF2" w:rsidRPr="000574D3" w:rsidRDefault="00841FF2" w:rsidP="00841FF2">
      <w:pPr>
        <w:rPr>
          <w:lang w:val="en-GB"/>
        </w:rPr>
      </w:pPr>
    </w:p>
    <w:p w14:paraId="1B6E9837" w14:textId="77777777" w:rsidR="00841FF2" w:rsidRDefault="00841FF2" w:rsidP="00841FF2">
      <w:pPr>
        <w:pStyle w:val="Heading4"/>
      </w:pPr>
      <w:r>
        <w:t>Notes</w:t>
      </w:r>
    </w:p>
    <w:p w14:paraId="7CD23B96" w14:textId="77777777" w:rsidR="00841FF2" w:rsidRPr="000574D3" w:rsidRDefault="00841FF2" w:rsidP="00971CED">
      <w:pPr>
        <w:pStyle w:val="ListParagraph"/>
        <w:numPr>
          <w:ilvl w:val="0"/>
          <w:numId w:val="125"/>
        </w:numPr>
      </w:pPr>
      <w:r>
        <w:t>Single line grammar for a property value assignment is not allowed for properties of list type in order to avoid collision with the mapping single line grammar.</w:t>
      </w:r>
    </w:p>
    <w:p w14:paraId="2844DFE1" w14:textId="77777777" w:rsidR="00841FF2" w:rsidRDefault="00841FF2" w:rsidP="00841FF2">
      <w:pPr>
        <w:pStyle w:val="Heading4"/>
      </w:pPr>
      <w:r>
        <w:t>Additional constraints</w:t>
      </w:r>
    </w:p>
    <w:p w14:paraId="754D9446" w14:textId="77777777" w:rsidR="00841FF2" w:rsidRPr="000D6841" w:rsidRDefault="00841FF2" w:rsidP="00971CED">
      <w:pPr>
        <w:pStyle w:val="ListParagraph"/>
        <w:numPr>
          <w:ilvl w:val="0"/>
          <w:numId w:val="124"/>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3C3E43F5" w14:textId="77777777" w:rsidR="00841FF2" w:rsidRDefault="00841FF2" w:rsidP="00841FF2">
      <w:pPr>
        <w:pStyle w:val="Heading3"/>
      </w:pPr>
      <w:r>
        <w:t>Capability mapping</w:t>
      </w:r>
    </w:p>
    <w:p w14:paraId="3BC1D1AA" w14:textId="77777777" w:rsidR="00841FF2" w:rsidRDefault="00841FF2" w:rsidP="00841FF2">
      <w:r>
        <w:t>A capability mapping allows to map the capability of one of the node of the topology template to the capability of the node type the service template offers an implementation for.</w:t>
      </w:r>
    </w:p>
    <w:p w14:paraId="1595416D" w14:textId="77777777" w:rsidR="00841FF2" w:rsidRDefault="00841FF2" w:rsidP="00841FF2">
      <w:pPr>
        <w:pStyle w:val="Heading4"/>
      </w:pPr>
      <w:r>
        <w:t>Keynames</w:t>
      </w:r>
    </w:p>
    <w:p w14:paraId="19FB9DD5" w14:textId="77777777" w:rsidR="00841FF2" w:rsidRDefault="00841FF2" w:rsidP="00841FF2">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64E2C6CC"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11D6F2E5" w14:textId="77777777" w:rsidTr="00841FF2">
        <w:trPr>
          <w:cantSplit/>
          <w:tblHeader/>
        </w:trPr>
        <w:tc>
          <w:tcPr>
            <w:tcW w:w="784" w:type="pct"/>
            <w:shd w:val="clear" w:color="auto" w:fill="D9D9D9"/>
          </w:tcPr>
          <w:p w14:paraId="6AF178D1" w14:textId="77777777" w:rsidR="00841FF2" w:rsidRPr="007E1EAE" w:rsidRDefault="00841FF2" w:rsidP="00841FF2">
            <w:pPr>
              <w:pStyle w:val="TableText-Heading"/>
            </w:pPr>
            <w:r w:rsidRPr="007E1EAE">
              <w:t>Keyname</w:t>
            </w:r>
          </w:p>
        </w:tc>
        <w:tc>
          <w:tcPr>
            <w:tcW w:w="549" w:type="pct"/>
            <w:shd w:val="clear" w:color="auto" w:fill="D9D9D9"/>
          </w:tcPr>
          <w:p w14:paraId="4CB4DBAB" w14:textId="77777777" w:rsidR="00841FF2" w:rsidRPr="007E1EAE" w:rsidRDefault="00841FF2" w:rsidP="00841FF2">
            <w:pPr>
              <w:pStyle w:val="TableText-Heading"/>
            </w:pPr>
            <w:r w:rsidRPr="007E1EAE">
              <w:t>Required</w:t>
            </w:r>
          </w:p>
        </w:tc>
        <w:tc>
          <w:tcPr>
            <w:tcW w:w="579" w:type="pct"/>
            <w:shd w:val="clear" w:color="auto" w:fill="D9D9D9"/>
          </w:tcPr>
          <w:p w14:paraId="515BFEC5" w14:textId="77777777" w:rsidR="00841FF2" w:rsidRPr="007E1EAE" w:rsidRDefault="00841FF2" w:rsidP="00841FF2">
            <w:pPr>
              <w:pStyle w:val="TableText-Heading"/>
            </w:pPr>
            <w:r w:rsidRPr="007E1EAE">
              <w:t>Type</w:t>
            </w:r>
          </w:p>
        </w:tc>
        <w:tc>
          <w:tcPr>
            <w:tcW w:w="3089" w:type="pct"/>
            <w:shd w:val="clear" w:color="auto" w:fill="D9D9D9"/>
          </w:tcPr>
          <w:p w14:paraId="5149A8A0" w14:textId="77777777" w:rsidR="00841FF2" w:rsidRPr="007E1EAE" w:rsidRDefault="00841FF2" w:rsidP="00841FF2">
            <w:pPr>
              <w:pStyle w:val="TableText-Heading"/>
            </w:pPr>
            <w:r w:rsidRPr="007E1EAE">
              <w:t>Description</w:t>
            </w:r>
          </w:p>
        </w:tc>
      </w:tr>
      <w:tr w:rsidR="00841FF2" w:rsidRPr="00D84861" w14:paraId="5C335FEF" w14:textId="77777777" w:rsidTr="00841FF2">
        <w:trPr>
          <w:cantSplit/>
          <w:trHeight w:val="528"/>
        </w:trPr>
        <w:tc>
          <w:tcPr>
            <w:tcW w:w="784" w:type="pct"/>
            <w:shd w:val="clear" w:color="auto" w:fill="FFFFFF"/>
          </w:tcPr>
          <w:p w14:paraId="7E30FCD3"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38602F5A" w14:textId="77777777" w:rsidR="00841FF2" w:rsidRPr="007E1EAE" w:rsidRDefault="00841FF2" w:rsidP="00841FF2">
            <w:pPr>
              <w:pStyle w:val="TableText"/>
            </w:pPr>
            <w:r w:rsidRPr="007E1EAE">
              <w:t>no</w:t>
            </w:r>
          </w:p>
        </w:tc>
        <w:tc>
          <w:tcPr>
            <w:tcW w:w="579" w:type="pct"/>
            <w:shd w:val="clear" w:color="auto" w:fill="FFFFFF"/>
          </w:tcPr>
          <w:p w14:paraId="5D055D8B" w14:textId="77777777" w:rsidR="00841FF2" w:rsidRPr="007E1EAE" w:rsidRDefault="00841FF2" w:rsidP="00841FF2">
            <w:pPr>
              <w:pStyle w:val="TableText"/>
            </w:pPr>
            <w:r>
              <w:t>Array of 2 strings</w:t>
            </w:r>
          </w:p>
        </w:tc>
        <w:tc>
          <w:tcPr>
            <w:tcW w:w="3089" w:type="pct"/>
            <w:shd w:val="clear" w:color="auto" w:fill="FFFFFF"/>
          </w:tcPr>
          <w:p w14:paraId="31E29322" w14:textId="77777777" w:rsidR="00841FF2" w:rsidRPr="007E1EAE" w:rsidRDefault="00841FF2" w:rsidP="00841FF2">
            <w:pPr>
              <w:pStyle w:val="TableText"/>
            </w:pPr>
            <w:r>
              <w:t>An array of 2 strings, the first one being the name of a node template, the second the name of a capability of the specified node template.</w:t>
            </w:r>
          </w:p>
        </w:tc>
      </w:tr>
      <w:tr w:rsidR="00841FF2" w:rsidRPr="0051610A" w14:paraId="72A708F2" w14:textId="77777777" w:rsidTr="00841FF2">
        <w:trPr>
          <w:cantSplit/>
        </w:trPr>
        <w:tc>
          <w:tcPr>
            <w:tcW w:w="784" w:type="pct"/>
            <w:shd w:val="clear" w:color="auto" w:fill="FFFFFF"/>
          </w:tcPr>
          <w:p w14:paraId="39F432D6" w14:textId="77777777" w:rsidR="00841FF2" w:rsidRPr="007E1EAE" w:rsidRDefault="00841FF2" w:rsidP="00841FF2">
            <w:pPr>
              <w:pStyle w:val="TableText"/>
              <w:rPr>
                <w:noProof/>
              </w:rPr>
            </w:pPr>
            <w:r>
              <w:rPr>
                <w:noProof/>
              </w:rPr>
              <w:t>properties</w:t>
            </w:r>
          </w:p>
        </w:tc>
        <w:tc>
          <w:tcPr>
            <w:tcW w:w="549" w:type="pct"/>
            <w:shd w:val="clear" w:color="auto" w:fill="FFFFFF"/>
          </w:tcPr>
          <w:p w14:paraId="684EFB81" w14:textId="77777777" w:rsidR="00841FF2" w:rsidRPr="007E1EAE" w:rsidRDefault="00841FF2" w:rsidP="00841FF2">
            <w:pPr>
              <w:pStyle w:val="TableText"/>
            </w:pPr>
            <w:r w:rsidRPr="007E1EAE">
              <w:t>no</w:t>
            </w:r>
          </w:p>
        </w:tc>
        <w:tc>
          <w:tcPr>
            <w:tcW w:w="579" w:type="pct"/>
            <w:shd w:val="clear" w:color="auto" w:fill="FFFFFF"/>
          </w:tcPr>
          <w:p w14:paraId="391373CF" w14:textId="77777777" w:rsidR="00841FF2" w:rsidRPr="007E1EAE" w:rsidRDefault="00841FF2" w:rsidP="00841FF2">
            <w:pPr>
              <w:pStyle w:val="TableText"/>
            </w:pPr>
            <w:r>
              <w:t>List of property assignment</w:t>
            </w:r>
          </w:p>
        </w:tc>
        <w:tc>
          <w:tcPr>
            <w:tcW w:w="3089" w:type="pct"/>
            <w:shd w:val="clear" w:color="auto" w:fill="FFFFFF"/>
          </w:tcPr>
          <w:p w14:paraId="3A4E8DE9" w14:textId="77777777" w:rsidR="00841FF2" w:rsidRPr="007E1EAE" w:rsidRDefault="00841FF2" w:rsidP="00841FF2">
            <w:pPr>
              <w:pStyle w:val="TableText"/>
            </w:pPr>
            <w:r>
              <w:t>This field is mutually exclusive with the mapping keyname and allow to provide a capability for the template and specify it’s related properties.</w:t>
            </w:r>
          </w:p>
        </w:tc>
      </w:tr>
      <w:tr w:rsidR="00841FF2" w:rsidRPr="0051610A" w14:paraId="32CDFDB1" w14:textId="77777777" w:rsidTr="00841FF2">
        <w:trPr>
          <w:cantSplit/>
        </w:trPr>
        <w:tc>
          <w:tcPr>
            <w:tcW w:w="784" w:type="pct"/>
            <w:shd w:val="clear" w:color="auto" w:fill="FFFFFF"/>
          </w:tcPr>
          <w:p w14:paraId="0D0F1BEF" w14:textId="77777777" w:rsidR="00841FF2" w:rsidRDefault="00841FF2" w:rsidP="00841FF2">
            <w:pPr>
              <w:pStyle w:val="TableText"/>
              <w:rPr>
                <w:noProof/>
              </w:rPr>
            </w:pPr>
            <w:r>
              <w:rPr>
                <w:noProof/>
              </w:rPr>
              <w:t>attributes</w:t>
            </w:r>
          </w:p>
        </w:tc>
        <w:tc>
          <w:tcPr>
            <w:tcW w:w="549" w:type="pct"/>
            <w:shd w:val="clear" w:color="auto" w:fill="FFFFFF"/>
          </w:tcPr>
          <w:p w14:paraId="17AF6895" w14:textId="77777777" w:rsidR="00841FF2" w:rsidRPr="007E1EAE" w:rsidRDefault="00841FF2" w:rsidP="00841FF2">
            <w:pPr>
              <w:pStyle w:val="TableText"/>
            </w:pPr>
            <w:r>
              <w:t>no</w:t>
            </w:r>
          </w:p>
        </w:tc>
        <w:tc>
          <w:tcPr>
            <w:tcW w:w="579" w:type="pct"/>
            <w:shd w:val="clear" w:color="auto" w:fill="FFFFFF"/>
          </w:tcPr>
          <w:p w14:paraId="3F4BDDEB" w14:textId="77777777" w:rsidR="00841FF2" w:rsidRDefault="00841FF2" w:rsidP="00841FF2">
            <w:pPr>
              <w:pStyle w:val="TableText"/>
            </w:pPr>
            <w:r>
              <w:t>List of attributes assignment</w:t>
            </w:r>
          </w:p>
        </w:tc>
        <w:tc>
          <w:tcPr>
            <w:tcW w:w="3089" w:type="pct"/>
            <w:shd w:val="clear" w:color="auto" w:fill="FFFFFF"/>
          </w:tcPr>
          <w:p w14:paraId="5C8D4647" w14:textId="77777777" w:rsidR="00841FF2" w:rsidRDefault="00841FF2" w:rsidP="00841FF2">
            <w:pPr>
              <w:pStyle w:val="TableText"/>
            </w:pPr>
            <w:r>
              <w:t>This field is mutually exclusive with the mapping keyname and allow to provide a capability for the template and specify it’s related attributes.</w:t>
            </w:r>
          </w:p>
        </w:tc>
      </w:tr>
    </w:tbl>
    <w:p w14:paraId="238A385C" w14:textId="77777777" w:rsidR="00841FF2" w:rsidRPr="00807E7A" w:rsidRDefault="00841FF2" w:rsidP="00841FF2">
      <w:pPr>
        <w:rPr>
          <w:lang w:val="en-GB"/>
        </w:rPr>
      </w:pPr>
    </w:p>
    <w:p w14:paraId="08A0D8B9" w14:textId="77777777" w:rsidR="00841FF2" w:rsidRDefault="00841FF2" w:rsidP="00841FF2">
      <w:pPr>
        <w:pStyle w:val="Heading4"/>
      </w:pPr>
      <w:r>
        <w:t>Grammar</w:t>
      </w:r>
    </w:p>
    <w:p w14:paraId="1DA6E6A2" w14:textId="77777777" w:rsidR="00841FF2" w:rsidRDefault="00841FF2" w:rsidP="00841FF2">
      <w:pPr>
        <w:pStyle w:val="NormalaroundTable"/>
      </w:pPr>
      <w:r w:rsidRPr="007E1EAE">
        <w:t xml:space="preserve">The single-line grammar of a </w:t>
      </w:r>
      <w:r w:rsidRPr="007E1EAE">
        <w:rPr>
          <w:rStyle w:val="CodeSnippetHighlight"/>
        </w:rPr>
        <w:t>capability_mapping</w:t>
      </w:r>
      <w:r w:rsidRPr="007E1EAE">
        <w:t xml:space="preserve"> is as follows:</w:t>
      </w:r>
    </w:p>
    <w:p w14:paraId="26EA9BE3"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315904A" w14:textId="77777777" w:rsidTr="00841FF2">
        <w:trPr>
          <w:trHeight w:val="256"/>
        </w:trPr>
        <w:tc>
          <w:tcPr>
            <w:tcW w:w="9216" w:type="dxa"/>
            <w:shd w:val="clear" w:color="auto" w:fill="D9D9D9" w:themeFill="background1" w:themeFillShade="D9"/>
          </w:tcPr>
          <w:p w14:paraId="116B0E70" w14:textId="77777777" w:rsidR="00841FF2" w:rsidRPr="007E1EAE" w:rsidRDefault="00841FF2" w:rsidP="00841FF2">
            <w:pPr>
              <w:autoSpaceDE w:val="0"/>
              <w:autoSpaceDN w:val="0"/>
              <w:adjustRightInd w:val="0"/>
              <w:rPr>
                <w:rStyle w:val="CodeSnippet"/>
              </w:rPr>
            </w:pPr>
            <w:r w:rsidRPr="007E1EAE">
              <w:rPr>
                <w:rStyle w:val="CodeSnippet"/>
              </w:rPr>
              <w:t>&lt;capability_name&gt;: [ &lt;node_template_name&gt;, &lt;node_template_capability_name&gt; ]</w:t>
            </w:r>
          </w:p>
        </w:tc>
      </w:tr>
    </w:tbl>
    <w:p w14:paraId="7D4D4A29"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6E0F504C" w14:textId="77777777" w:rsidTr="00841FF2">
        <w:trPr>
          <w:trHeight w:val="256"/>
        </w:trPr>
        <w:tc>
          <w:tcPr>
            <w:tcW w:w="9216" w:type="dxa"/>
            <w:shd w:val="clear" w:color="auto" w:fill="D9D9D9" w:themeFill="background1" w:themeFillShade="D9"/>
          </w:tcPr>
          <w:p w14:paraId="1922FA96"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&lt;capability_name&gt;: </w:t>
            </w:r>
          </w:p>
          <w:p w14:paraId="6DF41159"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4A80C3"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103A9561"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32816A3A" w14:textId="77777777" w:rsidR="00841FF2" w:rsidRDefault="00841FF2" w:rsidP="00841FF2">
            <w:pPr>
              <w:autoSpaceDE w:val="0"/>
              <w:autoSpaceDN w:val="0"/>
              <w:adjustRightInd w:val="0"/>
              <w:rPr>
                <w:rStyle w:val="CodeSnippet"/>
              </w:rPr>
            </w:pPr>
            <w:r>
              <w:rPr>
                <w:rStyle w:val="CodeSnippet"/>
              </w:rPr>
              <w:t xml:space="preserve">  attributes:</w:t>
            </w:r>
          </w:p>
          <w:p w14:paraId="29D5118E"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5C885A09" w14:textId="77777777" w:rsidR="00841FF2" w:rsidRPr="007E1EAE" w:rsidRDefault="00841FF2" w:rsidP="00841FF2"/>
    <w:p w14:paraId="75F2F0CB" w14:textId="77777777" w:rsidR="00841FF2" w:rsidRPr="007E1EAE" w:rsidRDefault="00841FF2" w:rsidP="00841FF2">
      <w:pPr>
        <w:pStyle w:val="NormalaroundTable"/>
      </w:pPr>
      <w:r w:rsidRPr="007E1EAE">
        <w:t>In the above grammar, the pseudo values that appear in angle brackets have the following meaning:</w:t>
      </w:r>
    </w:p>
    <w:p w14:paraId="040CA0AC" w14:textId="77777777" w:rsidR="00841FF2" w:rsidRPr="007E1EAE" w:rsidRDefault="00841FF2" w:rsidP="00971CED">
      <w:pPr>
        <w:pStyle w:val="NormalaroundTable"/>
        <w:numPr>
          <w:ilvl w:val="0"/>
          <w:numId w:val="116"/>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37CA2F3"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F843486" w14:textId="77777777" w:rsidR="00841FF2" w:rsidRDefault="00841FF2" w:rsidP="00971CED">
      <w:pPr>
        <w:pStyle w:val="NormalaroundTable"/>
        <w:numPr>
          <w:ilvl w:val="0"/>
          <w:numId w:val="116"/>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5DDFB00D" w14:textId="77777777" w:rsidR="00841FF2" w:rsidRDefault="00841FF2" w:rsidP="00971CED">
      <w:pPr>
        <w:pStyle w:val="ListParagraph"/>
        <w:numPr>
          <w:ilvl w:val="0"/>
          <w:numId w:val="116"/>
        </w:numPr>
        <w:rPr>
          <w:lang w:val="en-GB"/>
        </w:rPr>
      </w:pPr>
      <w:r w:rsidRPr="00670FDE">
        <w:rPr>
          <w:rStyle w:val="CodeSnippetHighlight"/>
        </w:rPr>
        <w:t>property_name:</w:t>
      </w:r>
      <w:r>
        <w:rPr>
          <w:lang w:val="en-GB"/>
        </w:rPr>
        <w:t xml:space="preserve"> represents the name of a property of the capability.</w:t>
      </w:r>
    </w:p>
    <w:p w14:paraId="6971C57A"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capability.</w:t>
      </w:r>
    </w:p>
    <w:p w14:paraId="4CB1C298"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a an attribute of the capability.</w:t>
      </w:r>
    </w:p>
    <w:p w14:paraId="5A8322ED"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capability.</w:t>
      </w:r>
    </w:p>
    <w:p w14:paraId="73DFB28A" w14:textId="77777777" w:rsidR="00841FF2" w:rsidRDefault="00841FF2" w:rsidP="00841FF2">
      <w:pPr>
        <w:pStyle w:val="Heading4"/>
      </w:pPr>
      <w:r>
        <w:t>Additional requirements</w:t>
      </w:r>
    </w:p>
    <w:p w14:paraId="67D14D2B" w14:textId="77777777" w:rsidR="00841FF2" w:rsidRPr="004F2337" w:rsidRDefault="00841FF2" w:rsidP="00971CED">
      <w:pPr>
        <w:pStyle w:val="ListParagraph"/>
        <w:numPr>
          <w:ilvl w:val="0"/>
          <w:numId w:val="124"/>
        </w:numPr>
      </w:pPr>
      <w:r>
        <w:t>Definition of capability assignment in a capability mapping (through properties and attribute keynames) SHOULD be prohibited for connectivity capabilities as tosca.capabilities.Endpoint.</w:t>
      </w:r>
    </w:p>
    <w:p w14:paraId="638A6055" w14:textId="77777777" w:rsidR="00841FF2" w:rsidRDefault="00841FF2" w:rsidP="00841FF2">
      <w:pPr>
        <w:pStyle w:val="Heading3"/>
      </w:pPr>
      <w:r>
        <w:t>Requirement mapping</w:t>
      </w:r>
    </w:p>
    <w:p w14:paraId="4E9E846E" w14:textId="77777777" w:rsidR="00841FF2" w:rsidRDefault="00841FF2" w:rsidP="00841FF2">
      <w:r>
        <w:t>A requirement mapping allows to map the requirement of one of the node of the topology template to the requirement of the node type the service template offers an implementation for.</w:t>
      </w:r>
    </w:p>
    <w:p w14:paraId="324B4ADA" w14:textId="77777777" w:rsidR="00841FF2" w:rsidRDefault="00841FF2" w:rsidP="00841FF2">
      <w:pPr>
        <w:pStyle w:val="Heading4"/>
      </w:pPr>
      <w:r>
        <w:t>Keynames</w:t>
      </w:r>
    </w:p>
    <w:p w14:paraId="0D834D56" w14:textId="77777777" w:rsidR="00841FF2" w:rsidRDefault="00841FF2" w:rsidP="00841FF2">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013AA24E"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74543C6A" w14:textId="77777777" w:rsidTr="00841FF2">
        <w:trPr>
          <w:cantSplit/>
          <w:tblHeader/>
        </w:trPr>
        <w:tc>
          <w:tcPr>
            <w:tcW w:w="784" w:type="pct"/>
            <w:shd w:val="clear" w:color="auto" w:fill="D9D9D9"/>
          </w:tcPr>
          <w:p w14:paraId="41713771" w14:textId="77777777" w:rsidR="00841FF2" w:rsidRPr="007E1EAE" w:rsidRDefault="00841FF2" w:rsidP="00841FF2">
            <w:pPr>
              <w:pStyle w:val="TableText-Heading"/>
            </w:pPr>
            <w:r w:rsidRPr="007E1EAE">
              <w:t>Keyname</w:t>
            </w:r>
          </w:p>
        </w:tc>
        <w:tc>
          <w:tcPr>
            <w:tcW w:w="549" w:type="pct"/>
            <w:shd w:val="clear" w:color="auto" w:fill="D9D9D9"/>
          </w:tcPr>
          <w:p w14:paraId="2F68D13B" w14:textId="77777777" w:rsidR="00841FF2" w:rsidRPr="007E1EAE" w:rsidRDefault="00841FF2" w:rsidP="00841FF2">
            <w:pPr>
              <w:pStyle w:val="TableText-Heading"/>
            </w:pPr>
            <w:r w:rsidRPr="007E1EAE">
              <w:t>Required</w:t>
            </w:r>
          </w:p>
        </w:tc>
        <w:tc>
          <w:tcPr>
            <w:tcW w:w="579" w:type="pct"/>
            <w:shd w:val="clear" w:color="auto" w:fill="D9D9D9"/>
          </w:tcPr>
          <w:p w14:paraId="632F87F1" w14:textId="77777777" w:rsidR="00841FF2" w:rsidRPr="007E1EAE" w:rsidRDefault="00841FF2" w:rsidP="00841FF2">
            <w:pPr>
              <w:pStyle w:val="TableText-Heading"/>
            </w:pPr>
            <w:r w:rsidRPr="007E1EAE">
              <w:t>Type</w:t>
            </w:r>
          </w:p>
        </w:tc>
        <w:tc>
          <w:tcPr>
            <w:tcW w:w="3089" w:type="pct"/>
            <w:shd w:val="clear" w:color="auto" w:fill="D9D9D9"/>
          </w:tcPr>
          <w:p w14:paraId="317F1BA4" w14:textId="77777777" w:rsidR="00841FF2" w:rsidRPr="007E1EAE" w:rsidRDefault="00841FF2" w:rsidP="00841FF2">
            <w:pPr>
              <w:pStyle w:val="TableText-Heading"/>
            </w:pPr>
            <w:r w:rsidRPr="007E1EAE">
              <w:t>Description</w:t>
            </w:r>
          </w:p>
        </w:tc>
      </w:tr>
      <w:tr w:rsidR="00841FF2" w:rsidRPr="00D84861" w14:paraId="2E091878" w14:textId="77777777" w:rsidTr="00841FF2">
        <w:trPr>
          <w:cantSplit/>
          <w:trHeight w:val="528"/>
        </w:trPr>
        <w:tc>
          <w:tcPr>
            <w:tcW w:w="784" w:type="pct"/>
            <w:shd w:val="clear" w:color="auto" w:fill="FFFFFF"/>
          </w:tcPr>
          <w:p w14:paraId="5E9EA68B"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0767FC0A" w14:textId="77777777" w:rsidR="00841FF2" w:rsidRPr="007E1EAE" w:rsidRDefault="00841FF2" w:rsidP="00841FF2">
            <w:pPr>
              <w:pStyle w:val="TableText"/>
            </w:pPr>
            <w:r w:rsidRPr="007E1EAE">
              <w:t>no</w:t>
            </w:r>
          </w:p>
        </w:tc>
        <w:tc>
          <w:tcPr>
            <w:tcW w:w="579" w:type="pct"/>
            <w:shd w:val="clear" w:color="auto" w:fill="FFFFFF"/>
          </w:tcPr>
          <w:p w14:paraId="3B3CC16F" w14:textId="77777777" w:rsidR="00841FF2" w:rsidRPr="007E1EAE" w:rsidRDefault="00841FF2" w:rsidP="00841FF2">
            <w:pPr>
              <w:pStyle w:val="TableText"/>
            </w:pPr>
            <w:r>
              <w:t>Array of 2 strings</w:t>
            </w:r>
          </w:p>
        </w:tc>
        <w:tc>
          <w:tcPr>
            <w:tcW w:w="3089" w:type="pct"/>
            <w:shd w:val="clear" w:color="auto" w:fill="FFFFFF"/>
          </w:tcPr>
          <w:p w14:paraId="24D582D6" w14:textId="77777777" w:rsidR="00841FF2" w:rsidRPr="007E1EAE" w:rsidRDefault="00841FF2" w:rsidP="00841FF2">
            <w:pPr>
              <w:pStyle w:val="TableText"/>
            </w:pPr>
            <w:r>
              <w:t>An array of 2 strings, the first one being the name of a node template, the second the name of a requirement of the specified node template.</w:t>
            </w:r>
          </w:p>
        </w:tc>
      </w:tr>
      <w:tr w:rsidR="00841FF2" w:rsidRPr="0051610A" w14:paraId="15CB6F52" w14:textId="77777777" w:rsidTr="00841FF2">
        <w:trPr>
          <w:cantSplit/>
        </w:trPr>
        <w:tc>
          <w:tcPr>
            <w:tcW w:w="784" w:type="pct"/>
            <w:shd w:val="clear" w:color="auto" w:fill="FFFFFF"/>
          </w:tcPr>
          <w:p w14:paraId="2DFC8D6F" w14:textId="77777777" w:rsidR="00841FF2" w:rsidRPr="007E1EAE" w:rsidRDefault="00841FF2" w:rsidP="00841FF2">
            <w:pPr>
              <w:pStyle w:val="TableText"/>
              <w:rPr>
                <w:noProof/>
              </w:rPr>
            </w:pPr>
            <w:r>
              <w:rPr>
                <w:noProof/>
              </w:rPr>
              <w:t>properties</w:t>
            </w:r>
          </w:p>
        </w:tc>
        <w:tc>
          <w:tcPr>
            <w:tcW w:w="549" w:type="pct"/>
            <w:shd w:val="clear" w:color="auto" w:fill="FFFFFF"/>
          </w:tcPr>
          <w:p w14:paraId="4CCAACFF" w14:textId="77777777" w:rsidR="00841FF2" w:rsidRPr="007E1EAE" w:rsidRDefault="00841FF2" w:rsidP="00841FF2">
            <w:pPr>
              <w:pStyle w:val="TableText"/>
            </w:pPr>
            <w:r w:rsidRPr="007E1EAE">
              <w:t>no</w:t>
            </w:r>
          </w:p>
        </w:tc>
        <w:tc>
          <w:tcPr>
            <w:tcW w:w="579" w:type="pct"/>
            <w:shd w:val="clear" w:color="auto" w:fill="FFFFFF"/>
          </w:tcPr>
          <w:p w14:paraId="165B8C07" w14:textId="77777777" w:rsidR="00841FF2" w:rsidRPr="007E1EAE" w:rsidRDefault="00841FF2" w:rsidP="00841FF2">
            <w:pPr>
              <w:pStyle w:val="TableText"/>
            </w:pPr>
            <w:r>
              <w:t>List of property assignment</w:t>
            </w:r>
          </w:p>
        </w:tc>
        <w:tc>
          <w:tcPr>
            <w:tcW w:w="3089" w:type="pct"/>
            <w:shd w:val="clear" w:color="auto" w:fill="FFFFFF"/>
          </w:tcPr>
          <w:p w14:paraId="5117B6C4" w14:textId="77777777" w:rsidR="00841FF2" w:rsidRPr="007E1EAE" w:rsidRDefault="00841FF2" w:rsidP="00841FF2">
            <w:pPr>
              <w:pStyle w:val="TableText"/>
            </w:pPr>
            <w:r>
              <w:t>This field is mutually exclusive with the mapping keyname and allow to provide a requirement for the template and specify it’s related properties.</w:t>
            </w:r>
          </w:p>
        </w:tc>
      </w:tr>
      <w:tr w:rsidR="00841FF2" w:rsidRPr="0051610A" w14:paraId="746E4BDF" w14:textId="77777777" w:rsidTr="00841FF2">
        <w:trPr>
          <w:cantSplit/>
        </w:trPr>
        <w:tc>
          <w:tcPr>
            <w:tcW w:w="784" w:type="pct"/>
            <w:shd w:val="clear" w:color="auto" w:fill="FFFFFF"/>
          </w:tcPr>
          <w:p w14:paraId="387A68C4" w14:textId="77777777" w:rsidR="00841FF2" w:rsidRDefault="00841FF2" w:rsidP="00841FF2">
            <w:pPr>
              <w:pStyle w:val="TableText"/>
              <w:rPr>
                <w:noProof/>
              </w:rPr>
            </w:pPr>
            <w:r>
              <w:rPr>
                <w:noProof/>
              </w:rPr>
              <w:t>attributes</w:t>
            </w:r>
          </w:p>
        </w:tc>
        <w:tc>
          <w:tcPr>
            <w:tcW w:w="549" w:type="pct"/>
            <w:shd w:val="clear" w:color="auto" w:fill="FFFFFF"/>
          </w:tcPr>
          <w:p w14:paraId="4B120816" w14:textId="77777777" w:rsidR="00841FF2" w:rsidRPr="007E1EAE" w:rsidRDefault="00841FF2" w:rsidP="00841FF2">
            <w:pPr>
              <w:pStyle w:val="TableText"/>
            </w:pPr>
            <w:r>
              <w:t>no</w:t>
            </w:r>
          </w:p>
        </w:tc>
        <w:tc>
          <w:tcPr>
            <w:tcW w:w="579" w:type="pct"/>
            <w:shd w:val="clear" w:color="auto" w:fill="FFFFFF"/>
          </w:tcPr>
          <w:p w14:paraId="0DCD0884" w14:textId="77777777" w:rsidR="00841FF2" w:rsidRDefault="00841FF2" w:rsidP="00841FF2">
            <w:pPr>
              <w:pStyle w:val="TableText"/>
            </w:pPr>
            <w:r>
              <w:t>List of attributes assignment</w:t>
            </w:r>
          </w:p>
        </w:tc>
        <w:tc>
          <w:tcPr>
            <w:tcW w:w="3089" w:type="pct"/>
            <w:shd w:val="clear" w:color="auto" w:fill="FFFFFF"/>
          </w:tcPr>
          <w:p w14:paraId="0DCC5F3C" w14:textId="77777777" w:rsidR="00841FF2" w:rsidRDefault="00841FF2" w:rsidP="00841FF2">
            <w:pPr>
              <w:pStyle w:val="TableText"/>
            </w:pPr>
            <w:r>
              <w:t>This field is mutually exclusive with the mapping keyname and allow to provide a requirement for the template and specify it’s related attributes.</w:t>
            </w:r>
          </w:p>
        </w:tc>
      </w:tr>
    </w:tbl>
    <w:p w14:paraId="4661AA5D" w14:textId="77777777" w:rsidR="00841FF2" w:rsidRPr="00807E7A" w:rsidRDefault="00841FF2" w:rsidP="00841FF2">
      <w:pPr>
        <w:rPr>
          <w:lang w:val="en-GB"/>
        </w:rPr>
      </w:pPr>
    </w:p>
    <w:p w14:paraId="2BD19178" w14:textId="77777777" w:rsidR="00841FF2" w:rsidRDefault="00841FF2" w:rsidP="00841FF2">
      <w:pPr>
        <w:pStyle w:val="Heading4"/>
      </w:pPr>
      <w:r>
        <w:lastRenderedPageBreak/>
        <w:t>Grammar</w:t>
      </w:r>
    </w:p>
    <w:p w14:paraId="21C680B6" w14:textId="77777777" w:rsidR="00841FF2" w:rsidRDefault="00841FF2" w:rsidP="00841FF2">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574490F8"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7E964B1A" w14:textId="77777777" w:rsidTr="00841FF2">
        <w:trPr>
          <w:trHeight w:val="256"/>
        </w:trPr>
        <w:tc>
          <w:tcPr>
            <w:tcW w:w="9216" w:type="dxa"/>
            <w:shd w:val="clear" w:color="auto" w:fill="D9D9D9" w:themeFill="background1" w:themeFillShade="D9"/>
          </w:tcPr>
          <w:p w14:paraId="7C7A658A" w14:textId="77777777" w:rsidR="00841FF2" w:rsidRPr="007E1EAE" w:rsidRDefault="00841FF2" w:rsidP="00841FF2">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66CC1AE8"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0E1D592D" w14:textId="77777777" w:rsidTr="00841FF2">
        <w:trPr>
          <w:trHeight w:val="256"/>
        </w:trPr>
        <w:tc>
          <w:tcPr>
            <w:tcW w:w="9216" w:type="dxa"/>
            <w:shd w:val="clear" w:color="auto" w:fill="D9D9D9" w:themeFill="background1" w:themeFillShade="D9"/>
          </w:tcPr>
          <w:p w14:paraId="3F3116DD"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5946FB4B"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13235260"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D1BF674"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44CAA837" w14:textId="77777777" w:rsidR="00841FF2" w:rsidRDefault="00841FF2" w:rsidP="00841FF2">
            <w:pPr>
              <w:autoSpaceDE w:val="0"/>
              <w:autoSpaceDN w:val="0"/>
              <w:adjustRightInd w:val="0"/>
              <w:rPr>
                <w:rStyle w:val="CodeSnippet"/>
              </w:rPr>
            </w:pPr>
            <w:r>
              <w:rPr>
                <w:rStyle w:val="CodeSnippet"/>
              </w:rPr>
              <w:t xml:space="preserve">  attributes:</w:t>
            </w:r>
          </w:p>
          <w:p w14:paraId="2DA42B49"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16F2DC08" w14:textId="77777777" w:rsidR="00841FF2" w:rsidRPr="007E1EAE" w:rsidRDefault="00841FF2" w:rsidP="00841FF2"/>
    <w:p w14:paraId="7DEFD9B9" w14:textId="77777777" w:rsidR="00841FF2" w:rsidRPr="007E1EAE" w:rsidRDefault="00841FF2" w:rsidP="00841FF2">
      <w:pPr>
        <w:pStyle w:val="NormalaroundTable"/>
      </w:pPr>
      <w:r w:rsidRPr="007E1EAE">
        <w:t>In the above grammar, the pseudo values that appear in angle brackets have the following meaning:</w:t>
      </w:r>
    </w:p>
    <w:p w14:paraId="75807E99" w14:textId="77777777" w:rsidR="00841FF2" w:rsidRPr="007E1EAE" w:rsidRDefault="00841FF2" w:rsidP="00971CED">
      <w:pPr>
        <w:pStyle w:val="NormalaroundTable"/>
        <w:numPr>
          <w:ilvl w:val="0"/>
          <w:numId w:val="116"/>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5D859F1A"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A359B75" w14:textId="77777777" w:rsidR="00841FF2" w:rsidRDefault="00841FF2" w:rsidP="00971CED">
      <w:pPr>
        <w:pStyle w:val="NormalaroundTable"/>
        <w:numPr>
          <w:ilvl w:val="0"/>
          <w:numId w:val="116"/>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2599D0BD" w14:textId="77777777" w:rsidR="00841FF2" w:rsidRDefault="00841FF2" w:rsidP="00971CED">
      <w:pPr>
        <w:pStyle w:val="ListParagraph"/>
        <w:numPr>
          <w:ilvl w:val="0"/>
          <w:numId w:val="116"/>
        </w:numPr>
        <w:rPr>
          <w:lang w:val="en-GB"/>
        </w:rPr>
      </w:pPr>
      <w:r w:rsidRPr="00670FDE">
        <w:rPr>
          <w:rStyle w:val="CodeSnippetHighlight"/>
        </w:rPr>
        <w:t>property_name:</w:t>
      </w:r>
      <w:r>
        <w:rPr>
          <w:lang w:val="en-GB"/>
        </w:rPr>
        <w:t xml:space="preserve"> represents the name of a property of the requirement.</w:t>
      </w:r>
    </w:p>
    <w:p w14:paraId="18E9B875"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requirement.</w:t>
      </w:r>
    </w:p>
    <w:p w14:paraId="59561327"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a an attribute of the requirement.</w:t>
      </w:r>
    </w:p>
    <w:p w14:paraId="5629B747"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requirement.</w:t>
      </w:r>
    </w:p>
    <w:p w14:paraId="1968FF27" w14:textId="77777777" w:rsidR="00841FF2" w:rsidRDefault="00841FF2" w:rsidP="00841FF2">
      <w:pPr>
        <w:pStyle w:val="Heading4"/>
      </w:pPr>
      <w:r>
        <w:t>Additional requirements</w:t>
      </w:r>
    </w:p>
    <w:p w14:paraId="6C114545" w14:textId="77777777" w:rsidR="00841FF2" w:rsidRPr="00F94238" w:rsidRDefault="00841FF2" w:rsidP="00971CED">
      <w:pPr>
        <w:pStyle w:val="ListParagraph"/>
        <w:numPr>
          <w:ilvl w:val="0"/>
          <w:numId w:val="124"/>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6D9B5A8E" w14:textId="77777777" w:rsidR="00841FF2" w:rsidRDefault="00841FF2" w:rsidP="00841FF2">
      <w:pPr>
        <w:pStyle w:val="Heading3"/>
      </w:pPr>
      <w:r>
        <w:t>Interface mapping</w:t>
      </w:r>
    </w:p>
    <w:p w14:paraId="7BEDE867" w14:textId="77777777" w:rsidR="00841FF2" w:rsidRDefault="00841FF2" w:rsidP="00841FF2">
      <w:r>
        <w:t>An interface mapping allows to map a workflow of the topology template to an operation of the node type the service template offers an implementation for.</w:t>
      </w:r>
    </w:p>
    <w:p w14:paraId="70F9AA21" w14:textId="77777777" w:rsidR="00841FF2" w:rsidRDefault="00841FF2" w:rsidP="00841FF2">
      <w:pPr>
        <w:pStyle w:val="Heading4"/>
      </w:pPr>
      <w:r>
        <w:t>Grammar</w:t>
      </w:r>
    </w:p>
    <w:p w14:paraId="3500B7CA" w14:textId="77777777" w:rsidR="00841FF2" w:rsidRDefault="00841FF2" w:rsidP="00841FF2">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7797875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81935C" w14:textId="77777777" w:rsidTr="00841FF2">
        <w:trPr>
          <w:trHeight w:val="256"/>
        </w:trPr>
        <w:tc>
          <w:tcPr>
            <w:tcW w:w="9216" w:type="dxa"/>
            <w:shd w:val="clear" w:color="auto" w:fill="D9D9D9" w:themeFill="background1" w:themeFillShade="D9"/>
          </w:tcPr>
          <w:p w14:paraId="0B2FEEF9" w14:textId="77777777" w:rsidR="00841FF2" w:rsidRDefault="00841FF2" w:rsidP="00841FF2">
            <w:pPr>
              <w:autoSpaceDE w:val="0"/>
              <w:autoSpaceDN w:val="0"/>
              <w:adjustRightInd w:val="0"/>
              <w:rPr>
                <w:rStyle w:val="CodeSnippet"/>
              </w:rPr>
            </w:pPr>
            <w:r>
              <w:rPr>
                <w:rStyle w:val="CodeSnippet"/>
              </w:rPr>
              <w:t>&lt;interface</w:t>
            </w:r>
            <w:r w:rsidRPr="007E1EAE">
              <w:rPr>
                <w:rStyle w:val="CodeSnippet"/>
              </w:rPr>
              <w:t>_name&gt;:</w:t>
            </w:r>
          </w:p>
          <w:p w14:paraId="48EF7C55" w14:textId="77777777" w:rsidR="00841FF2" w:rsidRPr="007E1EAE" w:rsidRDefault="00841FF2" w:rsidP="00841FF2">
            <w:pPr>
              <w:autoSpaceDE w:val="0"/>
              <w:autoSpaceDN w:val="0"/>
              <w:adjustRightInd w:val="0"/>
              <w:rPr>
                <w:rStyle w:val="CodeSnippet"/>
              </w:rPr>
            </w:pPr>
            <w:r>
              <w:rPr>
                <w:rStyle w:val="CodeSnippet"/>
              </w:rPr>
              <w:t xml:space="preserve">  &lt;operation_name&gt;: &lt;workflow_name&gt;</w:t>
            </w:r>
          </w:p>
        </w:tc>
      </w:tr>
    </w:tbl>
    <w:p w14:paraId="53FEF907" w14:textId="77777777" w:rsidR="00841FF2" w:rsidRDefault="00841FF2" w:rsidP="00841FF2">
      <w:pPr>
        <w:pStyle w:val="NormalaroundTable"/>
      </w:pPr>
      <w:r w:rsidRPr="007E1EAE">
        <w:t>In the above grammar, the pseudo values that appear in angle brackets have the following meaning:</w:t>
      </w:r>
    </w:p>
    <w:p w14:paraId="77A45BC1" w14:textId="77777777" w:rsidR="00841FF2" w:rsidRDefault="00841FF2" w:rsidP="00971CED">
      <w:pPr>
        <w:pStyle w:val="ListParagraph"/>
        <w:numPr>
          <w:ilvl w:val="0"/>
          <w:numId w:val="124"/>
        </w:numPr>
      </w:pPr>
      <w:r w:rsidRPr="00C60F71">
        <w:rPr>
          <w:b/>
        </w:rPr>
        <w:lastRenderedPageBreak/>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7760EFA0" w14:textId="77777777" w:rsidR="00841FF2" w:rsidRDefault="00841FF2" w:rsidP="00971CED">
      <w:pPr>
        <w:pStyle w:val="ListParagraph"/>
        <w:numPr>
          <w:ilvl w:val="0"/>
          <w:numId w:val="124"/>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5CD5B859" w14:textId="77777777" w:rsidR="00841FF2" w:rsidRPr="00C60F71" w:rsidRDefault="00841FF2" w:rsidP="00971CED">
      <w:pPr>
        <w:pStyle w:val="ListParagraph"/>
        <w:numPr>
          <w:ilvl w:val="0"/>
          <w:numId w:val="124"/>
        </w:numPr>
      </w:pPr>
      <w:r w:rsidRPr="00C60F71">
        <w:rPr>
          <w:rStyle w:val="CodeSnippet"/>
          <w:b/>
        </w:rPr>
        <w:t>workflow_name:</w:t>
      </w:r>
      <w:r>
        <w:rPr>
          <w:rStyle w:val="CodeSnippet"/>
        </w:rPr>
        <w:t xml:space="preserve"> represents the name of a workflow of the template to map to the specified operation.</w:t>
      </w:r>
    </w:p>
    <w:p w14:paraId="0E0E057A" w14:textId="77777777" w:rsidR="00841FF2" w:rsidRDefault="00841FF2" w:rsidP="00841FF2">
      <w:pPr>
        <w:pStyle w:val="Heading4"/>
      </w:pPr>
      <w:r>
        <w:t>Notes</w:t>
      </w:r>
    </w:p>
    <w:p w14:paraId="4AF4D650" w14:textId="77777777" w:rsidR="00841FF2" w:rsidRDefault="00841FF2" w:rsidP="00971CED">
      <w:pPr>
        <w:pStyle w:val="ListParagraph"/>
        <w:numPr>
          <w:ilvl w:val="0"/>
          <w:numId w:val="124"/>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2DCE8F5C" w14:textId="77777777" w:rsidR="00841FF2" w:rsidRPr="00E16D5C" w:rsidRDefault="00841FF2" w:rsidP="00971CED">
      <w:pPr>
        <w:pStyle w:val="ListParagraph"/>
        <w:numPr>
          <w:ilvl w:val="0"/>
          <w:numId w:val="124"/>
        </w:numPr>
      </w:pPr>
      <w:r>
        <w:t>Operation implementation being TOSCA workflows the TOSCA orchestrator replace the usual operation_call activity by an inline activity using the specified workflow.</w:t>
      </w:r>
    </w:p>
    <w:p w14:paraId="685E7D28" w14:textId="77777777" w:rsidR="00841FF2" w:rsidRDefault="00841FF2" w:rsidP="00841FF2">
      <w:pPr>
        <w:pStyle w:val="Heading3"/>
      </w:pPr>
      <w:r>
        <w:t>Substitution mapping</w:t>
      </w:r>
    </w:p>
    <w:p w14:paraId="0BF46557" w14:textId="77777777" w:rsidR="00841FF2" w:rsidRPr="004A7391" w:rsidRDefault="00841FF2" w:rsidP="00841FF2">
      <w:r>
        <w:t>A substitution mapping allows to create a node type out of a given topology template. This allows the consumption of complex systems using a simplified vision.</w:t>
      </w:r>
    </w:p>
    <w:p w14:paraId="39E06D1C" w14:textId="77777777" w:rsidR="00841FF2" w:rsidRDefault="00841FF2" w:rsidP="00841FF2">
      <w:pPr>
        <w:pStyle w:val="Heading4"/>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679"/>
        <w:gridCol w:w="5333"/>
      </w:tblGrid>
      <w:tr w:rsidR="00841FF2" w:rsidRPr="007E1EAE" w14:paraId="3D0DE4AA" w14:textId="77777777" w:rsidTr="00841FF2">
        <w:trPr>
          <w:cantSplit/>
          <w:tblHeader/>
        </w:trPr>
        <w:tc>
          <w:tcPr>
            <w:tcW w:w="666" w:type="pct"/>
            <w:shd w:val="clear" w:color="auto" w:fill="D9D9D9"/>
          </w:tcPr>
          <w:p w14:paraId="71C68EFB" w14:textId="77777777" w:rsidR="00841FF2" w:rsidRPr="007E1EAE" w:rsidRDefault="00841FF2" w:rsidP="00841FF2">
            <w:pPr>
              <w:pStyle w:val="TableText-Heading"/>
            </w:pPr>
            <w:r w:rsidRPr="007E1EAE">
              <w:t>Keyname</w:t>
            </w:r>
          </w:p>
        </w:tc>
        <w:tc>
          <w:tcPr>
            <w:tcW w:w="533" w:type="pct"/>
            <w:shd w:val="clear" w:color="auto" w:fill="D9D9D9"/>
          </w:tcPr>
          <w:p w14:paraId="69681BC8" w14:textId="77777777" w:rsidR="00841FF2" w:rsidRPr="007E1EAE" w:rsidRDefault="00841FF2" w:rsidP="00841FF2">
            <w:pPr>
              <w:pStyle w:val="TableText-Heading"/>
            </w:pPr>
            <w:r w:rsidRPr="007E1EAE">
              <w:t>Required</w:t>
            </w:r>
          </w:p>
        </w:tc>
        <w:tc>
          <w:tcPr>
            <w:tcW w:w="913" w:type="pct"/>
            <w:shd w:val="clear" w:color="auto" w:fill="D9D9D9"/>
          </w:tcPr>
          <w:p w14:paraId="59FEB760" w14:textId="77777777" w:rsidR="00841FF2" w:rsidRPr="007E1EAE" w:rsidRDefault="00841FF2" w:rsidP="00841FF2">
            <w:pPr>
              <w:pStyle w:val="TableText-Heading"/>
            </w:pPr>
            <w:r w:rsidRPr="007E1EAE">
              <w:t>Type</w:t>
            </w:r>
          </w:p>
        </w:tc>
        <w:tc>
          <w:tcPr>
            <w:tcW w:w="2888" w:type="pct"/>
            <w:shd w:val="clear" w:color="auto" w:fill="D9D9D9"/>
          </w:tcPr>
          <w:p w14:paraId="1BCDB10C" w14:textId="77777777" w:rsidR="00841FF2" w:rsidRPr="007E1EAE" w:rsidRDefault="00841FF2" w:rsidP="00841FF2">
            <w:pPr>
              <w:pStyle w:val="TableText-Heading"/>
            </w:pPr>
            <w:r w:rsidRPr="007E1EAE">
              <w:t>Description</w:t>
            </w:r>
          </w:p>
        </w:tc>
      </w:tr>
      <w:tr w:rsidR="00841FF2" w:rsidRPr="00D84861" w14:paraId="04109B1E" w14:textId="77777777" w:rsidTr="00841FF2">
        <w:trPr>
          <w:cantSplit/>
        </w:trPr>
        <w:tc>
          <w:tcPr>
            <w:tcW w:w="666" w:type="pct"/>
            <w:shd w:val="clear" w:color="auto" w:fill="FFFFFF"/>
          </w:tcPr>
          <w:p w14:paraId="590A164A" w14:textId="77777777" w:rsidR="00841FF2" w:rsidRPr="007E1EAE" w:rsidRDefault="00841FF2" w:rsidP="00841FF2">
            <w:pPr>
              <w:pStyle w:val="TableText"/>
              <w:rPr>
                <w:noProof/>
              </w:rPr>
            </w:pPr>
            <w:r>
              <w:rPr>
                <w:noProof/>
              </w:rPr>
              <w:t>node_type</w:t>
            </w:r>
          </w:p>
        </w:tc>
        <w:tc>
          <w:tcPr>
            <w:tcW w:w="533" w:type="pct"/>
            <w:shd w:val="clear" w:color="auto" w:fill="FFFFFF"/>
          </w:tcPr>
          <w:p w14:paraId="7305E820" w14:textId="77777777" w:rsidR="00841FF2" w:rsidRPr="007E1EAE" w:rsidRDefault="00841FF2" w:rsidP="00841FF2">
            <w:pPr>
              <w:pStyle w:val="TableText"/>
            </w:pPr>
            <w:r>
              <w:t>yes</w:t>
            </w:r>
          </w:p>
        </w:tc>
        <w:tc>
          <w:tcPr>
            <w:tcW w:w="913" w:type="pct"/>
            <w:shd w:val="clear" w:color="auto" w:fill="FFFFFF"/>
          </w:tcPr>
          <w:p w14:paraId="44A70C42" w14:textId="77777777" w:rsidR="00841FF2" w:rsidRPr="00FC5019" w:rsidRDefault="00841FF2" w:rsidP="00841FF2">
            <w:pPr>
              <w:pStyle w:val="TableText"/>
            </w:pPr>
            <w:r w:rsidRPr="00FC5019">
              <w:t>string</w:t>
            </w:r>
          </w:p>
        </w:tc>
        <w:tc>
          <w:tcPr>
            <w:tcW w:w="2888" w:type="pct"/>
            <w:shd w:val="clear" w:color="auto" w:fill="FFFFFF"/>
          </w:tcPr>
          <w:p w14:paraId="578E2AE6" w14:textId="77777777" w:rsidR="00841FF2" w:rsidRPr="007E1EAE" w:rsidRDefault="00841FF2" w:rsidP="00841FF2">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841FF2" w:rsidRPr="00D84861" w14:paraId="41BD80DF" w14:textId="77777777" w:rsidTr="00841FF2">
        <w:trPr>
          <w:cantSplit/>
        </w:trPr>
        <w:tc>
          <w:tcPr>
            <w:tcW w:w="666" w:type="pct"/>
            <w:shd w:val="clear" w:color="auto" w:fill="FFFFFF"/>
          </w:tcPr>
          <w:p w14:paraId="0C1B6E0C" w14:textId="77777777" w:rsidR="00841FF2" w:rsidRDefault="00841FF2" w:rsidP="00841FF2">
            <w:pPr>
              <w:pStyle w:val="TableText"/>
              <w:rPr>
                <w:noProof/>
              </w:rPr>
            </w:pPr>
            <w:r>
              <w:rPr>
                <w:noProof/>
              </w:rPr>
              <w:t>properties</w:t>
            </w:r>
          </w:p>
        </w:tc>
        <w:tc>
          <w:tcPr>
            <w:tcW w:w="533" w:type="pct"/>
            <w:shd w:val="clear" w:color="auto" w:fill="FFFFFF"/>
          </w:tcPr>
          <w:p w14:paraId="135972EA" w14:textId="77777777" w:rsidR="00841FF2" w:rsidRDefault="00841FF2" w:rsidP="00841FF2">
            <w:pPr>
              <w:pStyle w:val="TableText"/>
            </w:pPr>
            <w:r>
              <w:t>no</w:t>
            </w:r>
          </w:p>
        </w:tc>
        <w:tc>
          <w:tcPr>
            <w:tcW w:w="913" w:type="pct"/>
            <w:shd w:val="clear" w:color="auto" w:fill="FFFFFF"/>
          </w:tcPr>
          <w:p w14:paraId="699A4975" w14:textId="77777777" w:rsidR="00841FF2" w:rsidRDefault="00841FF2" w:rsidP="00841FF2">
            <w:pPr>
              <w:pStyle w:val="TableText"/>
            </w:pPr>
            <w:r>
              <w:t>List of property mappings</w:t>
            </w:r>
          </w:p>
        </w:tc>
        <w:tc>
          <w:tcPr>
            <w:tcW w:w="2888" w:type="pct"/>
            <w:shd w:val="clear" w:color="auto" w:fill="FFFFFF"/>
          </w:tcPr>
          <w:p w14:paraId="5F00EE29" w14:textId="77777777" w:rsidR="00841FF2" w:rsidRPr="007E1EAE" w:rsidRDefault="00841FF2" w:rsidP="00841FF2">
            <w:pPr>
              <w:pStyle w:val="TableText"/>
            </w:pPr>
            <w:r>
              <w:t>The optional list of properties mapping allowing to map properties of the node_type to inputs, node template properties or values.</w:t>
            </w:r>
          </w:p>
        </w:tc>
      </w:tr>
      <w:tr w:rsidR="00841FF2" w:rsidRPr="00D84861" w14:paraId="3FF96DE5" w14:textId="77777777" w:rsidTr="00841FF2">
        <w:trPr>
          <w:cantSplit/>
        </w:trPr>
        <w:tc>
          <w:tcPr>
            <w:tcW w:w="666" w:type="pct"/>
            <w:shd w:val="clear" w:color="auto" w:fill="FFFFFF"/>
          </w:tcPr>
          <w:p w14:paraId="1E05CD05" w14:textId="77777777" w:rsidR="00841FF2" w:rsidRDefault="00841FF2" w:rsidP="00841FF2">
            <w:pPr>
              <w:pStyle w:val="TableText"/>
              <w:rPr>
                <w:noProof/>
              </w:rPr>
            </w:pPr>
            <w:r>
              <w:rPr>
                <w:noProof/>
              </w:rPr>
              <w:t>capabilities</w:t>
            </w:r>
          </w:p>
        </w:tc>
        <w:tc>
          <w:tcPr>
            <w:tcW w:w="533" w:type="pct"/>
            <w:shd w:val="clear" w:color="auto" w:fill="FFFFFF"/>
          </w:tcPr>
          <w:p w14:paraId="5F9702C5" w14:textId="77777777" w:rsidR="00841FF2" w:rsidRDefault="00841FF2" w:rsidP="00841FF2">
            <w:pPr>
              <w:pStyle w:val="TableText"/>
            </w:pPr>
            <w:r>
              <w:t>no</w:t>
            </w:r>
          </w:p>
        </w:tc>
        <w:tc>
          <w:tcPr>
            <w:tcW w:w="913" w:type="pct"/>
            <w:shd w:val="clear" w:color="auto" w:fill="FFFFFF"/>
          </w:tcPr>
          <w:p w14:paraId="3F52241F" w14:textId="77777777" w:rsidR="00841FF2" w:rsidRDefault="00841FF2" w:rsidP="00841FF2">
            <w:pPr>
              <w:pStyle w:val="TableText"/>
            </w:pPr>
            <w:r>
              <w:t>List of capability mappings</w:t>
            </w:r>
          </w:p>
        </w:tc>
        <w:tc>
          <w:tcPr>
            <w:tcW w:w="2888" w:type="pct"/>
            <w:shd w:val="clear" w:color="auto" w:fill="FFFFFF"/>
          </w:tcPr>
          <w:p w14:paraId="4D4089F6" w14:textId="77777777" w:rsidR="00841FF2" w:rsidRDefault="00841FF2" w:rsidP="00841FF2">
            <w:pPr>
              <w:pStyle w:val="TableText"/>
            </w:pPr>
            <w:r>
              <w:t>The optional list of capabilities mapping.</w:t>
            </w:r>
          </w:p>
        </w:tc>
      </w:tr>
      <w:tr w:rsidR="00841FF2" w:rsidRPr="00D84861" w14:paraId="2B44F2F1" w14:textId="77777777" w:rsidTr="00841FF2">
        <w:trPr>
          <w:cantSplit/>
        </w:trPr>
        <w:tc>
          <w:tcPr>
            <w:tcW w:w="666" w:type="pct"/>
            <w:shd w:val="clear" w:color="auto" w:fill="FFFFFF"/>
          </w:tcPr>
          <w:p w14:paraId="5EF9C7A0" w14:textId="77777777" w:rsidR="00841FF2" w:rsidRDefault="00841FF2" w:rsidP="00841FF2">
            <w:pPr>
              <w:pStyle w:val="TableText"/>
              <w:rPr>
                <w:noProof/>
              </w:rPr>
            </w:pPr>
            <w:r>
              <w:rPr>
                <w:noProof/>
              </w:rPr>
              <w:t>requirements</w:t>
            </w:r>
          </w:p>
        </w:tc>
        <w:tc>
          <w:tcPr>
            <w:tcW w:w="533" w:type="pct"/>
            <w:shd w:val="clear" w:color="auto" w:fill="FFFFFF"/>
          </w:tcPr>
          <w:p w14:paraId="2F6C325F" w14:textId="77777777" w:rsidR="00841FF2" w:rsidRDefault="00841FF2" w:rsidP="00841FF2">
            <w:pPr>
              <w:pStyle w:val="TableText"/>
            </w:pPr>
            <w:r>
              <w:t>no</w:t>
            </w:r>
          </w:p>
        </w:tc>
        <w:tc>
          <w:tcPr>
            <w:tcW w:w="913" w:type="pct"/>
            <w:shd w:val="clear" w:color="auto" w:fill="FFFFFF"/>
          </w:tcPr>
          <w:p w14:paraId="64D539E8" w14:textId="77777777" w:rsidR="00841FF2" w:rsidRDefault="00841FF2" w:rsidP="00841FF2">
            <w:pPr>
              <w:pStyle w:val="TableText"/>
            </w:pPr>
            <w:r>
              <w:t>List of requirement mappings</w:t>
            </w:r>
          </w:p>
        </w:tc>
        <w:tc>
          <w:tcPr>
            <w:tcW w:w="2888" w:type="pct"/>
            <w:shd w:val="clear" w:color="auto" w:fill="FFFFFF"/>
          </w:tcPr>
          <w:p w14:paraId="631B597D" w14:textId="77777777" w:rsidR="00841FF2" w:rsidRDefault="00841FF2" w:rsidP="00841FF2">
            <w:pPr>
              <w:pStyle w:val="TableText"/>
            </w:pPr>
            <w:r>
              <w:t>The optional list of requirements mapping.</w:t>
            </w:r>
          </w:p>
        </w:tc>
      </w:tr>
      <w:tr w:rsidR="00841FF2" w:rsidRPr="00D84861" w14:paraId="4E062367" w14:textId="77777777" w:rsidTr="00841FF2">
        <w:trPr>
          <w:cantSplit/>
        </w:trPr>
        <w:tc>
          <w:tcPr>
            <w:tcW w:w="666" w:type="pct"/>
            <w:shd w:val="clear" w:color="auto" w:fill="FFFFFF"/>
          </w:tcPr>
          <w:p w14:paraId="0F28DBEC" w14:textId="77777777" w:rsidR="00841FF2" w:rsidRDefault="00841FF2" w:rsidP="00841FF2">
            <w:pPr>
              <w:pStyle w:val="TableText"/>
              <w:rPr>
                <w:noProof/>
              </w:rPr>
            </w:pPr>
            <w:r>
              <w:rPr>
                <w:noProof/>
              </w:rPr>
              <w:t>interfaces</w:t>
            </w:r>
          </w:p>
        </w:tc>
        <w:tc>
          <w:tcPr>
            <w:tcW w:w="533" w:type="pct"/>
            <w:shd w:val="clear" w:color="auto" w:fill="FFFFFF"/>
          </w:tcPr>
          <w:p w14:paraId="2D89B471" w14:textId="77777777" w:rsidR="00841FF2" w:rsidRDefault="00841FF2" w:rsidP="00841FF2">
            <w:pPr>
              <w:pStyle w:val="TableText"/>
            </w:pPr>
            <w:r>
              <w:t>no</w:t>
            </w:r>
          </w:p>
        </w:tc>
        <w:tc>
          <w:tcPr>
            <w:tcW w:w="913" w:type="pct"/>
            <w:shd w:val="clear" w:color="auto" w:fill="FFFFFF"/>
          </w:tcPr>
          <w:p w14:paraId="16DC2660" w14:textId="77777777" w:rsidR="00841FF2" w:rsidRDefault="00841FF2" w:rsidP="00841FF2">
            <w:pPr>
              <w:pStyle w:val="TableText"/>
            </w:pPr>
            <w:r>
              <w:t>List of interfaces mappings</w:t>
            </w:r>
          </w:p>
        </w:tc>
        <w:tc>
          <w:tcPr>
            <w:tcW w:w="2888" w:type="pct"/>
            <w:shd w:val="clear" w:color="auto" w:fill="FFFFFF"/>
          </w:tcPr>
          <w:p w14:paraId="16B8E3C1" w14:textId="77777777" w:rsidR="00841FF2" w:rsidRDefault="00841FF2" w:rsidP="00841FF2">
            <w:pPr>
              <w:pStyle w:val="TableText"/>
            </w:pPr>
            <w:r>
              <w:t>The optional list of interface mapping allows to map an interface and operations of the node type to implementations that could be either workflows or node template interfaces/operations.</w:t>
            </w:r>
          </w:p>
        </w:tc>
      </w:tr>
    </w:tbl>
    <w:p w14:paraId="5C88FA69" w14:textId="77777777" w:rsidR="00841FF2" w:rsidRPr="0061584F" w:rsidRDefault="00841FF2" w:rsidP="00841FF2">
      <w:pPr>
        <w:rPr>
          <w:lang w:val="en-GB"/>
        </w:rPr>
      </w:pPr>
    </w:p>
    <w:p w14:paraId="0DFB7FBD" w14:textId="77777777" w:rsidR="00841FF2" w:rsidRPr="00936C42" w:rsidRDefault="00841FF2" w:rsidP="00841FF2">
      <w:pPr>
        <w:pStyle w:val="Heading4"/>
      </w:pPr>
      <w:r>
        <w:t>Grammar</w:t>
      </w:r>
    </w:p>
    <w:p w14:paraId="0460373A" w14:textId="77777777" w:rsidR="00841FF2" w:rsidRPr="007E1EAE" w:rsidRDefault="00841FF2" w:rsidP="00841FF2">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76EBDE" w14:textId="77777777" w:rsidTr="00841FF2">
        <w:trPr>
          <w:trHeight w:val="256"/>
        </w:trPr>
        <w:tc>
          <w:tcPr>
            <w:tcW w:w="9216" w:type="dxa"/>
            <w:shd w:val="clear" w:color="auto" w:fill="D9D9D9" w:themeFill="background1" w:themeFillShade="D9"/>
          </w:tcPr>
          <w:p w14:paraId="7A335D12" w14:textId="77777777" w:rsidR="00841FF2" w:rsidRDefault="00841FF2" w:rsidP="00841FF2">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1F8673CD" w14:textId="77777777" w:rsidR="00841FF2" w:rsidRPr="007E1EAE" w:rsidRDefault="00841FF2" w:rsidP="00841FF2">
            <w:pPr>
              <w:rPr>
                <w:rStyle w:val="CodeSnippet"/>
              </w:rPr>
            </w:pPr>
            <w:r w:rsidRPr="007E1EAE">
              <w:rPr>
                <w:rStyle w:val="CodeSnippet"/>
              </w:rPr>
              <w:t>properties:</w:t>
            </w:r>
          </w:p>
          <w:p w14:paraId="0415477C" w14:textId="77777777" w:rsidR="00841FF2" w:rsidRPr="007E1EAE" w:rsidRDefault="00841FF2" w:rsidP="00841FF2">
            <w:pPr>
              <w:rPr>
                <w:rStyle w:val="CodeSnippet"/>
              </w:rPr>
            </w:pPr>
            <w:r w:rsidRPr="007E1EAE">
              <w:rPr>
                <w:rStyle w:val="CodeSnippet"/>
              </w:rPr>
              <w:t xml:space="preserve">  &lt;property_mappings&gt;</w:t>
            </w:r>
          </w:p>
          <w:p w14:paraId="3F640284" w14:textId="77777777" w:rsidR="00841FF2" w:rsidRPr="007E1EAE" w:rsidRDefault="00841FF2" w:rsidP="00841FF2">
            <w:pPr>
              <w:autoSpaceDE w:val="0"/>
              <w:autoSpaceDN w:val="0"/>
              <w:adjustRightInd w:val="0"/>
              <w:rPr>
                <w:rStyle w:val="CodeSnippet"/>
              </w:rPr>
            </w:pPr>
            <w:r w:rsidRPr="007E1EAE">
              <w:rPr>
                <w:rStyle w:val="CodeSnippet"/>
              </w:rPr>
              <w:t>capabilities:</w:t>
            </w:r>
          </w:p>
          <w:p w14:paraId="7AC14AB5" w14:textId="77777777" w:rsidR="00841FF2" w:rsidRPr="007E1EAE" w:rsidRDefault="00841FF2" w:rsidP="00841FF2">
            <w:pPr>
              <w:autoSpaceDE w:val="0"/>
              <w:autoSpaceDN w:val="0"/>
              <w:adjustRightInd w:val="0"/>
              <w:rPr>
                <w:rStyle w:val="CodeSnippet"/>
              </w:rPr>
            </w:pPr>
            <w:r w:rsidRPr="007E1EAE">
              <w:rPr>
                <w:rStyle w:val="CodeSnippet"/>
              </w:rPr>
              <w:t xml:space="preserve">  &lt;capability_mappings&gt;</w:t>
            </w:r>
          </w:p>
          <w:p w14:paraId="645BE9E7" w14:textId="77777777" w:rsidR="00841FF2" w:rsidRPr="007E1EAE" w:rsidRDefault="00841FF2" w:rsidP="00841FF2">
            <w:pPr>
              <w:autoSpaceDE w:val="0"/>
              <w:autoSpaceDN w:val="0"/>
              <w:adjustRightInd w:val="0"/>
              <w:rPr>
                <w:rStyle w:val="CodeSnippet"/>
              </w:rPr>
            </w:pPr>
            <w:r w:rsidRPr="007E1EAE">
              <w:rPr>
                <w:rStyle w:val="CodeSnippet"/>
              </w:rPr>
              <w:t>requirements:</w:t>
            </w:r>
          </w:p>
          <w:p w14:paraId="35292F57" w14:textId="77777777" w:rsidR="00841FF2" w:rsidRPr="007E1EAE" w:rsidRDefault="00841FF2" w:rsidP="00841FF2">
            <w:pPr>
              <w:rPr>
                <w:rStyle w:val="CodeSnippet"/>
              </w:rPr>
            </w:pPr>
            <w:r w:rsidRPr="007E1EAE">
              <w:rPr>
                <w:rStyle w:val="CodeSnippet"/>
              </w:rPr>
              <w:lastRenderedPageBreak/>
              <w:t xml:space="preserve">  &lt;requirement_mappings&gt;</w:t>
            </w:r>
          </w:p>
          <w:p w14:paraId="0809F014" w14:textId="77777777" w:rsidR="00841FF2" w:rsidRPr="007E1EAE" w:rsidRDefault="00841FF2" w:rsidP="00841FF2">
            <w:pPr>
              <w:rPr>
                <w:rStyle w:val="CodeSnippet"/>
              </w:rPr>
            </w:pPr>
            <w:r w:rsidRPr="007E1EAE">
              <w:rPr>
                <w:rStyle w:val="CodeSnippet"/>
              </w:rPr>
              <w:t>attributes:</w:t>
            </w:r>
          </w:p>
          <w:p w14:paraId="004BF015" w14:textId="77777777" w:rsidR="00841FF2" w:rsidRPr="007E1EAE" w:rsidRDefault="00841FF2" w:rsidP="00841FF2">
            <w:pPr>
              <w:rPr>
                <w:rStyle w:val="CodeSnippet"/>
              </w:rPr>
            </w:pPr>
            <w:r w:rsidRPr="007E1EAE">
              <w:rPr>
                <w:rStyle w:val="CodeSnippet"/>
              </w:rPr>
              <w:t xml:space="preserve">  &lt;attribute_mappings&gt;</w:t>
            </w:r>
          </w:p>
          <w:p w14:paraId="7C460DAC" w14:textId="77777777" w:rsidR="00841FF2" w:rsidRPr="007E1EAE" w:rsidRDefault="00841FF2" w:rsidP="00841FF2">
            <w:pPr>
              <w:rPr>
                <w:rStyle w:val="CodeSnippet"/>
              </w:rPr>
            </w:pPr>
            <w:r w:rsidRPr="007E1EAE">
              <w:rPr>
                <w:rStyle w:val="CodeSnippet"/>
              </w:rPr>
              <w:t>interfaces:</w:t>
            </w:r>
          </w:p>
          <w:p w14:paraId="26877A98" w14:textId="77777777" w:rsidR="00841FF2" w:rsidRPr="007E1EAE" w:rsidRDefault="00841FF2" w:rsidP="00841FF2">
            <w:pPr>
              <w:rPr>
                <w:rStyle w:val="CodeSnippet"/>
              </w:rPr>
            </w:pPr>
            <w:r w:rsidRPr="007E1EAE">
              <w:rPr>
                <w:rStyle w:val="CodeSnippet"/>
              </w:rPr>
              <w:t xml:space="preserve">  &lt;interface_mappings&gt;</w:t>
            </w:r>
          </w:p>
        </w:tc>
      </w:tr>
    </w:tbl>
    <w:p w14:paraId="0B43648A"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374C126"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21229F6E" w14:textId="77777777" w:rsidR="00841FF2" w:rsidRPr="00CD0635" w:rsidRDefault="00841FF2" w:rsidP="00971CED">
      <w:pPr>
        <w:pStyle w:val="ListParagraph"/>
        <w:numPr>
          <w:ilvl w:val="0"/>
          <w:numId w:val="20"/>
        </w:numPr>
        <w:rPr>
          <w:rStyle w:val="CodeSnippet"/>
        </w:rPr>
      </w:pPr>
      <w:r>
        <w:rPr>
          <w:rStyle w:val="CodeSnippet"/>
          <w:b/>
        </w:rPr>
        <w:t>properties</w:t>
      </w:r>
      <w:r w:rsidRPr="001A0A40">
        <w:t>:</w:t>
      </w:r>
      <w:r>
        <w:t xml:space="preserve"> represents the &lt;optional&gt; list of properties mappings.</w:t>
      </w:r>
    </w:p>
    <w:p w14:paraId="484B0385" w14:textId="77777777" w:rsidR="00841FF2" w:rsidRPr="007E1EAE" w:rsidRDefault="00841FF2" w:rsidP="00971CED">
      <w:pPr>
        <w:pStyle w:val="ListParagraph"/>
        <w:numPr>
          <w:ilvl w:val="0"/>
          <w:numId w:val="20"/>
        </w:numPr>
      </w:pPr>
      <w:r w:rsidRPr="007E1EAE">
        <w:rPr>
          <w:rStyle w:val="CodeSnippet"/>
          <w:b/>
        </w:rPr>
        <w:t>capability_mappings</w:t>
      </w:r>
      <w:r w:rsidRPr="007E1EAE">
        <w:t>: represents the &lt;optional&gt; list of capability mappings.</w:t>
      </w:r>
    </w:p>
    <w:p w14:paraId="00D2E6E1" w14:textId="77777777" w:rsidR="00841FF2" w:rsidRDefault="00841FF2" w:rsidP="00971CED">
      <w:pPr>
        <w:pStyle w:val="ListParagraph"/>
        <w:numPr>
          <w:ilvl w:val="0"/>
          <w:numId w:val="20"/>
        </w:numPr>
      </w:pPr>
      <w:r w:rsidRPr="007E1EAE">
        <w:rPr>
          <w:rStyle w:val="CodeSnippet"/>
          <w:b/>
        </w:rPr>
        <w:t>requirement_mappings</w:t>
      </w:r>
      <w:r w:rsidRPr="007E1EAE">
        <w:t>: represents the &lt;optional&gt; list of requirement mappings.</w:t>
      </w:r>
    </w:p>
    <w:p w14:paraId="35EFE5E2" w14:textId="77777777" w:rsidR="00841FF2" w:rsidRPr="00056A23" w:rsidRDefault="00841FF2" w:rsidP="00971CED">
      <w:pPr>
        <w:pStyle w:val="ListParagraph"/>
        <w:numPr>
          <w:ilvl w:val="0"/>
          <w:numId w:val="20"/>
        </w:numPr>
      </w:pPr>
      <w:r w:rsidRPr="00056A23">
        <w:rPr>
          <w:rStyle w:val="CodeSnippet"/>
          <w:b/>
          <w:lang w:val="en-GB"/>
        </w:rPr>
        <w:t>attributes</w:t>
      </w:r>
      <w:r w:rsidRPr="00056A23">
        <w:rPr>
          <w:lang w:val="en-GB"/>
        </w:rPr>
        <w:t>: represents the &lt;optional&gt; list of attributes mappings.</w:t>
      </w:r>
    </w:p>
    <w:p w14:paraId="4F52E605" w14:textId="77777777" w:rsidR="00841FF2" w:rsidRDefault="00841FF2" w:rsidP="00971CED">
      <w:pPr>
        <w:pStyle w:val="ListParagraph"/>
        <w:numPr>
          <w:ilvl w:val="0"/>
          <w:numId w:val="20"/>
        </w:numPr>
      </w:pPr>
      <w:r w:rsidRPr="00DA677C">
        <w:rPr>
          <w:b/>
        </w:rPr>
        <w:t>interfaces:</w:t>
      </w:r>
      <w:r>
        <w:t xml:space="preserve"> represents the &lt;optional&gt; list of interfaces mappings.</w:t>
      </w:r>
    </w:p>
    <w:p w14:paraId="3A4F27BB" w14:textId="77777777" w:rsidR="00841FF2" w:rsidRDefault="00841FF2" w:rsidP="00841FF2">
      <w:pPr>
        <w:pStyle w:val="Heading4"/>
      </w:pPr>
      <w:r>
        <w:t>Examples</w:t>
      </w:r>
    </w:p>
    <w:p w14:paraId="09B40994" w14:textId="77777777" w:rsidR="00841FF2" w:rsidRPr="00B24E6E" w:rsidRDefault="00841FF2" w:rsidP="00841FF2"/>
    <w:p w14:paraId="5AE021AB" w14:textId="77777777" w:rsidR="00841FF2" w:rsidRDefault="00841FF2" w:rsidP="00841FF2">
      <w:pPr>
        <w:pStyle w:val="Heading4"/>
      </w:pPr>
      <w:r>
        <w:t>Additional requirements</w:t>
      </w:r>
    </w:p>
    <w:p w14:paraId="63789215" w14:textId="77777777" w:rsidR="00841FF2" w:rsidRPr="00836092" w:rsidRDefault="00841FF2" w:rsidP="00971CED">
      <w:pPr>
        <w:pStyle w:val="ListParagraph"/>
        <w:numPr>
          <w:ilvl w:val="0"/>
          <w:numId w:val="122"/>
        </w:numPr>
      </w:pPr>
      <w:r>
        <w:t>The substitution mapping MUST provide mapping for every property, capability and requirement defined in the specified &lt;node_type&gt;</w:t>
      </w:r>
    </w:p>
    <w:p w14:paraId="23891E3A" w14:textId="77777777" w:rsidR="00841FF2" w:rsidRDefault="00841FF2" w:rsidP="00841FF2">
      <w:pPr>
        <w:pStyle w:val="Heading4"/>
      </w:pPr>
      <w:r>
        <w:t>Notes</w:t>
      </w:r>
    </w:p>
    <w:p w14:paraId="5E594E71" w14:textId="77777777" w:rsidR="00841FF2" w:rsidRPr="0061584F" w:rsidRDefault="00841FF2" w:rsidP="00971CED">
      <w:pPr>
        <w:pStyle w:val="ListParagraph"/>
        <w:numPr>
          <w:ilvl w:val="0"/>
          <w:numId w:val="122"/>
        </w:numPr>
      </w:pPr>
      <w:r>
        <w:t>The node_type specified in the substitution mapping SHOULD be abstract (does not provide implementation for normative operations).</w:t>
      </w:r>
    </w:p>
    <w:p w14:paraId="232327CF" w14:textId="77777777" w:rsidR="00841FF2" w:rsidRPr="007E1EAE" w:rsidRDefault="00841FF2" w:rsidP="00841FF2">
      <w:pPr>
        <w:pStyle w:val="Heading2"/>
      </w:pPr>
      <w:bookmarkStart w:id="849" w:name="_Toc500248009"/>
      <w:bookmarkStart w:id="850" w:name="_Toc528072935"/>
      <w:r w:rsidRPr="007E1EAE">
        <w:t>Topology Template definition</w:t>
      </w:r>
      <w:bookmarkEnd w:id="842"/>
      <w:bookmarkEnd w:id="843"/>
      <w:bookmarkEnd w:id="844"/>
      <w:bookmarkEnd w:id="845"/>
      <w:bookmarkEnd w:id="846"/>
      <w:bookmarkEnd w:id="847"/>
      <w:bookmarkEnd w:id="849"/>
      <w:bookmarkEnd w:id="850"/>
    </w:p>
    <w:bookmarkEnd w:id="848"/>
    <w:p w14:paraId="16BAF31D" w14:textId="77777777" w:rsidR="00841FF2" w:rsidRPr="007E1EAE" w:rsidRDefault="00841FF2" w:rsidP="00841FF2">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1D0D5AE1" w14:textId="77777777" w:rsidR="00841FF2" w:rsidRPr="007E1EAE" w:rsidRDefault="00841FF2" w:rsidP="00841FF2">
      <w:pPr>
        <w:pStyle w:val="Heading3"/>
      </w:pPr>
      <w:bookmarkStart w:id="851" w:name="_Toc454457774"/>
      <w:bookmarkStart w:id="852" w:name="_Toc454458573"/>
      <w:r w:rsidRPr="007E1EAE">
        <w:t>Keynames</w:t>
      </w:r>
      <w:bookmarkEnd w:id="851"/>
      <w:bookmarkEnd w:id="852"/>
    </w:p>
    <w:p w14:paraId="24643E2F" w14:textId="77777777" w:rsidR="00841FF2" w:rsidRPr="007E1EAE" w:rsidRDefault="00841FF2" w:rsidP="00841FF2">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092"/>
      </w:tblGrid>
      <w:tr w:rsidR="00841FF2" w:rsidRPr="007E1EAE" w14:paraId="55A463C1" w14:textId="77777777" w:rsidTr="00841FF2">
        <w:trPr>
          <w:cantSplit/>
          <w:tblHeader/>
        </w:trPr>
        <w:tc>
          <w:tcPr>
            <w:tcW w:w="1110" w:type="pct"/>
            <w:shd w:val="clear" w:color="auto" w:fill="D9D9D9"/>
          </w:tcPr>
          <w:p w14:paraId="34B25FC0" w14:textId="77777777" w:rsidR="00841FF2" w:rsidRPr="007E1EAE" w:rsidRDefault="00841FF2" w:rsidP="00841FF2">
            <w:pPr>
              <w:pStyle w:val="TableText-Heading"/>
            </w:pPr>
            <w:r w:rsidRPr="007E1EAE">
              <w:t>Keyname</w:t>
            </w:r>
          </w:p>
        </w:tc>
        <w:tc>
          <w:tcPr>
            <w:tcW w:w="565" w:type="pct"/>
            <w:shd w:val="clear" w:color="auto" w:fill="D9D9D9"/>
          </w:tcPr>
          <w:p w14:paraId="3A1017F3" w14:textId="77777777" w:rsidR="00841FF2" w:rsidRPr="007E1EAE" w:rsidRDefault="00841FF2" w:rsidP="00841FF2">
            <w:pPr>
              <w:pStyle w:val="TableText-Heading"/>
            </w:pPr>
            <w:r w:rsidRPr="007E1EAE">
              <w:t>Required</w:t>
            </w:r>
          </w:p>
        </w:tc>
        <w:tc>
          <w:tcPr>
            <w:tcW w:w="945" w:type="pct"/>
            <w:shd w:val="clear" w:color="auto" w:fill="D9D9D9"/>
          </w:tcPr>
          <w:p w14:paraId="16739EE5" w14:textId="77777777" w:rsidR="00841FF2" w:rsidRPr="007E1EAE" w:rsidRDefault="00841FF2" w:rsidP="00841FF2">
            <w:pPr>
              <w:pStyle w:val="TableText-Heading"/>
            </w:pPr>
            <w:r w:rsidRPr="007E1EAE">
              <w:t>Type</w:t>
            </w:r>
          </w:p>
        </w:tc>
        <w:tc>
          <w:tcPr>
            <w:tcW w:w="2380" w:type="pct"/>
            <w:shd w:val="clear" w:color="auto" w:fill="D9D9D9"/>
          </w:tcPr>
          <w:p w14:paraId="6CA373F5" w14:textId="77777777" w:rsidR="00841FF2" w:rsidRPr="007E1EAE" w:rsidRDefault="00841FF2" w:rsidP="00841FF2">
            <w:pPr>
              <w:pStyle w:val="TableText-Heading"/>
            </w:pPr>
            <w:r w:rsidRPr="007E1EAE">
              <w:t>Description</w:t>
            </w:r>
          </w:p>
        </w:tc>
      </w:tr>
      <w:tr w:rsidR="00841FF2" w:rsidRPr="00D84861" w14:paraId="689924D5" w14:textId="77777777" w:rsidTr="00841FF2">
        <w:trPr>
          <w:cantSplit/>
        </w:trPr>
        <w:tc>
          <w:tcPr>
            <w:tcW w:w="1110" w:type="pct"/>
            <w:shd w:val="clear" w:color="auto" w:fill="FFFFFF"/>
          </w:tcPr>
          <w:p w14:paraId="1E93D6BB" w14:textId="77777777" w:rsidR="00841FF2" w:rsidRPr="007E1EAE" w:rsidRDefault="00841FF2" w:rsidP="00841FF2">
            <w:pPr>
              <w:pStyle w:val="TableText"/>
              <w:rPr>
                <w:noProof/>
              </w:rPr>
            </w:pPr>
            <w:r w:rsidRPr="007E1EAE">
              <w:rPr>
                <w:noProof/>
              </w:rPr>
              <w:t>description</w:t>
            </w:r>
          </w:p>
        </w:tc>
        <w:tc>
          <w:tcPr>
            <w:tcW w:w="565" w:type="pct"/>
            <w:shd w:val="clear" w:color="auto" w:fill="FFFFFF"/>
          </w:tcPr>
          <w:p w14:paraId="28A181D3" w14:textId="77777777" w:rsidR="00841FF2" w:rsidRPr="007E1EAE" w:rsidRDefault="00841FF2" w:rsidP="00841FF2">
            <w:pPr>
              <w:pStyle w:val="TableText"/>
            </w:pPr>
            <w:r w:rsidRPr="007E1EAE">
              <w:t>no</w:t>
            </w:r>
          </w:p>
        </w:tc>
        <w:tc>
          <w:tcPr>
            <w:tcW w:w="945" w:type="pct"/>
            <w:shd w:val="clear" w:color="auto" w:fill="FFFFFF"/>
          </w:tcPr>
          <w:p w14:paraId="56FE56D7"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380" w:type="pct"/>
            <w:shd w:val="clear" w:color="auto" w:fill="FFFFFF"/>
          </w:tcPr>
          <w:p w14:paraId="7656521D" w14:textId="77777777" w:rsidR="00841FF2" w:rsidRPr="007E1EAE" w:rsidRDefault="00841FF2" w:rsidP="00841FF2">
            <w:pPr>
              <w:pStyle w:val="TableText"/>
            </w:pPr>
            <w:r w:rsidRPr="007E1EAE">
              <w:t>The optional description for the Topology Template.</w:t>
            </w:r>
          </w:p>
        </w:tc>
      </w:tr>
      <w:tr w:rsidR="00841FF2" w:rsidRPr="00D84861" w14:paraId="35DD43EF" w14:textId="77777777" w:rsidTr="00841FF2">
        <w:trPr>
          <w:cantSplit/>
        </w:trPr>
        <w:tc>
          <w:tcPr>
            <w:tcW w:w="1110" w:type="pct"/>
            <w:shd w:val="clear" w:color="auto" w:fill="FFFFFF"/>
          </w:tcPr>
          <w:p w14:paraId="5626FAC9" w14:textId="77777777" w:rsidR="00841FF2" w:rsidRPr="007E1EAE" w:rsidRDefault="00841FF2" w:rsidP="00841FF2">
            <w:pPr>
              <w:pStyle w:val="TableText"/>
              <w:rPr>
                <w:noProof/>
              </w:rPr>
            </w:pPr>
            <w:r w:rsidRPr="007E1EAE">
              <w:rPr>
                <w:noProof/>
              </w:rPr>
              <w:t>inputs</w:t>
            </w:r>
          </w:p>
        </w:tc>
        <w:tc>
          <w:tcPr>
            <w:tcW w:w="565" w:type="pct"/>
            <w:shd w:val="clear" w:color="auto" w:fill="FFFFFF"/>
          </w:tcPr>
          <w:p w14:paraId="306FD114" w14:textId="77777777" w:rsidR="00841FF2" w:rsidRPr="007E1EAE" w:rsidRDefault="00841FF2" w:rsidP="00841FF2">
            <w:pPr>
              <w:pStyle w:val="TableText"/>
            </w:pPr>
            <w:r w:rsidRPr="007E1EAE">
              <w:t>no</w:t>
            </w:r>
          </w:p>
        </w:tc>
        <w:tc>
          <w:tcPr>
            <w:tcW w:w="945" w:type="pct"/>
            <w:shd w:val="clear" w:color="auto" w:fill="FFFFFF"/>
          </w:tcPr>
          <w:p w14:paraId="4CB4C0DC" w14:textId="77777777" w:rsidR="00841FF2" w:rsidRPr="007E1EAE" w:rsidRDefault="00841FF2" w:rsidP="00841FF2">
            <w:pPr>
              <w:pStyle w:val="TableText"/>
            </w:pPr>
            <w:r w:rsidRPr="007E1EAE">
              <w:t xml:space="preserve">list of </w:t>
            </w:r>
          </w:p>
          <w:p w14:paraId="4D579488" w14:textId="77777777" w:rsidR="00841FF2" w:rsidRPr="007E1EAE" w:rsidRDefault="006F07B6"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33EA12BA" w14:textId="77777777" w:rsidR="00841FF2" w:rsidRPr="007E1EAE" w:rsidRDefault="00841FF2" w:rsidP="00841FF2">
            <w:pPr>
              <w:pStyle w:val="TableText"/>
            </w:pPr>
            <w:r w:rsidRPr="007E1EAE">
              <w:t>An optional list of input parameters (i.e., as parameter definitions) for the Topology Template.</w:t>
            </w:r>
          </w:p>
        </w:tc>
      </w:tr>
      <w:tr w:rsidR="00841FF2" w:rsidRPr="00D84861" w14:paraId="44522E95" w14:textId="77777777" w:rsidTr="00841FF2">
        <w:trPr>
          <w:cantSplit/>
        </w:trPr>
        <w:tc>
          <w:tcPr>
            <w:tcW w:w="1110" w:type="pct"/>
            <w:shd w:val="clear" w:color="auto" w:fill="FFFFFF"/>
          </w:tcPr>
          <w:p w14:paraId="048403EA" w14:textId="77777777" w:rsidR="00841FF2" w:rsidRPr="007E1EAE" w:rsidRDefault="00841FF2" w:rsidP="00841FF2">
            <w:pPr>
              <w:pStyle w:val="TableText"/>
              <w:rPr>
                <w:noProof/>
              </w:rPr>
            </w:pPr>
            <w:r w:rsidRPr="007E1EAE">
              <w:rPr>
                <w:noProof/>
              </w:rPr>
              <w:t>node_templates</w:t>
            </w:r>
          </w:p>
        </w:tc>
        <w:tc>
          <w:tcPr>
            <w:tcW w:w="565" w:type="pct"/>
            <w:shd w:val="clear" w:color="auto" w:fill="FFFFFF"/>
          </w:tcPr>
          <w:p w14:paraId="5796E48C" w14:textId="77777777" w:rsidR="00841FF2" w:rsidRPr="007E1EAE" w:rsidRDefault="00841FF2" w:rsidP="00841FF2">
            <w:pPr>
              <w:pStyle w:val="TableText"/>
            </w:pPr>
            <w:r w:rsidRPr="007E1EAE">
              <w:t>no</w:t>
            </w:r>
          </w:p>
        </w:tc>
        <w:tc>
          <w:tcPr>
            <w:tcW w:w="945" w:type="pct"/>
            <w:shd w:val="clear" w:color="auto" w:fill="FFFFFF"/>
          </w:tcPr>
          <w:p w14:paraId="52CAC612" w14:textId="77777777" w:rsidR="00841FF2" w:rsidRPr="007E1EAE" w:rsidRDefault="00841FF2" w:rsidP="00841FF2">
            <w:pPr>
              <w:pStyle w:val="TableText"/>
            </w:pPr>
            <w:r w:rsidRPr="007E1EAE">
              <w:t xml:space="preserve">list of </w:t>
            </w:r>
          </w:p>
          <w:p w14:paraId="481D7A01" w14:textId="77777777" w:rsidR="00841FF2" w:rsidRPr="007E1EAE" w:rsidRDefault="006F07B6" w:rsidP="00841FF2">
            <w:pPr>
              <w:pStyle w:val="TableText"/>
            </w:pPr>
            <w:hyperlink w:anchor="DEFN_ENTITY_NODE_TEMPLATE" w:history="1">
              <w:r w:rsidR="00841FF2" w:rsidRPr="007E1EAE">
                <w:rPr>
                  <w:rStyle w:val="Hyperlink"/>
                </w:rPr>
                <w:t>node templates</w:t>
              </w:r>
            </w:hyperlink>
          </w:p>
        </w:tc>
        <w:tc>
          <w:tcPr>
            <w:tcW w:w="2380" w:type="pct"/>
            <w:shd w:val="clear" w:color="auto" w:fill="FFFFFF"/>
          </w:tcPr>
          <w:p w14:paraId="2DDE4D8F" w14:textId="77777777" w:rsidR="00841FF2" w:rsidRPr="007E1EAE" w:rsidRDefault="00841FF2" w:rsidP="00841FF2">
            <w:pPr>
              <w:pStyle w:val="TableText"/>
            </w:pPr>
            <w:r w:rsidRPr="007E1EAE">
              <w:t>An optional list of node template definitions for the Topology Template.</w:t>
            </w:r>
          </w:p>
        </w:tc>
      </w:tr>
      <w:tr w:rsidR="00841FF2" w:rsidRPr="00D84861" w14:paraId="78BF1670" w14:textId="77777777" w:rsidTr="00841FF2">
        <w:trPr>
          <w:cantSplit/>
        </w:trPr>
        <w:tc>
          <w:tcPr>
            <w:tcW w:w="1110" w:type="pct"/>
            <w:shd w:val="clear" w:color="auto" w:fill="FFFFFF"/>
          </w:tcPr>
          <w:p w14:paraId="1FD1D67C" w14:textId="77777777" w:rsidR="00841FF2" w:rsidRPr="007E1EAE" w:rsidRDefault="00841FF2" w:rsidP="00841FF2">
            <w:pPr>
              <w:pStyle w:val="TableText"/>
              <w:rPr>
                <w:noProof/>
              </w:rPr>
            </w:pPr>
            <w:r w:rsidRPr="007E1EAE">
              <w:rPr>
                <w:noProof/>
              </w:rPr>
              <w:lastRenderedPageBreak/>
              <w:t>relationship_templates</w:t>
            </w:r>
          </w:p>
        </w:tc>
        <w:tc>
          <w:tcPr>
            <w:tcW w:w="565" w:type="pct"/>
            <w:shd w:val="clear" w:color="auto" w:fill="FFFFFF"/>
          </w:tcPr>
          <w:p w14:paraId="501E0A0B" w14:textId="77777777" w:rsidR="00841FF2" w:rsidRPr="007E1EAE" w:rsidRDefault="00841FF2" w:rsidP="00841FF2">
            <w:pPr>
              <w:pStyle w:val="TableText"/>
            </w:pPr>
            <w:r w:rsidRPr="007E1EAE">
              <w:t>no</w:t>
            </w:r>
          </w:p>
        </w:tc>
        <w:tc>
          <w:tcPr>
            <w:tcW w:w="945" w:type="pct"/>
            <w:shd w:val="clear" w:color="auto" w:fill="FFFFFF"/>
          </w:tcPr>
          <w:p w14:paraId="2B742E46" w14:textId="77777777" w:rsidR="00841FF2" w:rsidRPr="007E1EAE" w:rsidRDefault="00841FF2" w:rsidP="00841FF2">
            <w:pPr>
              <w:pStyle w:val="TableText"/>
            </w:pPr>
            <w:r w:rsidRPr="007E1EAE">
              <w:t xml:space="preserve">list of </w:t>
            </w:r>
          </w:p>
          <w:p w14:paraId="23200AF3" w14:textId="77777777" w:rsidR="00841FF2" w:rsidRPr="007E1EAE" w:rsidRDefault="006F07B6" w:rsidP="00841FF2">
            <w:pPr>
              <w:pStyle w:val="TableText"/>
            </w:pPr>
            <w:hyperlink w:anchor="DEFN_ENTITY_RELATIONSHIP_TEMPLATE" w:history="1">
              <w:r w:rsidR="00841FF2" w:rsidRPr="007E1EAE">
                <w:rPr>
                  <w:rStyle w:val="Hyperlink"/>
                </w:rPr>
                <w:t>relationship templates</w:t>
              </w:r>
            </w:hyperlink>
          </w:p>
        </w:tc>
        <w:tc>
          <w:tcPr>
            <w:tcW w:w="2380" w:type="pct"/>
            <w:shd w:val="clear" w:color="auto" w:fill="FFFFFF"/>
          </w:tcPr>
          <w:p w14:paraId="1F50C5C0" w14:textId="77777777" w:rsidR="00841FF2" w:rsidRPr="007E1EAE" w:rsidRDefault="00841FF2" w:rsidP="00841FF2">
            <w:pPr>
              <w:pStyle w:val="TableText"/>
            </w:pPr>
            <w:r w:rsidRPr="007E1EAE">
              <w:t>An optional list of relationship templates for the Topology Template.</w:t>
            </w:r>
          </w:p>
        </w:tc>
      </w:tr>
      <w:tr w:rsidR="00841FF2" w:rsidRPr="00D84861" w14:paraId="1BC35875" w14:textId="77777777" w:rsidTr="00841FF2">
        <w:trPr>
          <w:cantSplit/>
        </w:trPr>
        <w:tc>
          <w:tcPr>
            <w:tcW w:w="1110" w:type="pct"/>
            <w:shd w:val="clear" w:color="auto" w:fill="FFFFFF"/>
          </w:tcPr>
          <w:p w14:paraId="55CCAFA9" w14:textId="77777777" w:rsidR="00841FF2" w:rsidRPr="007E1EAE" w:rsidRDefault="00841FF2" w:rsidP="00841FF2">
            <w:pPr>
              <w:pStyle w:val="TableText"/>
              <w:rPr>
                <w:noProof/>
              </w:rPr>
            </w:pPr>
            <w:r w:rsidRPr="007E1EAE">
              <w:rPr>
                <w:noProof/>
              </w:rPr>
              <w:t>groups</w:t>
            </w:r>
          </w:p>
        </w:tc>
        <w:tc>
          <w:tcPr>
            <w:tcW w:w="565" w:type="pct"/>
            <w:shd w:val="clear" w:color="auto" w:fill="FFFFFF"/>
          </w:tcPr>
          <w:p w14:paraId="287BD2AB" w14:textId="77777777" w:rsidR="00841FF2" w:rsidRPr="007E1EAE" w:rsidRDefault="00841FF2" w:rsidP="00841FF2">
            <w:pPr>
              <w:pStyle w:val="TableText"/>
            </w:pPr>
            <w:r w:rsidRPr="007E1EAE">
              <w:t>no</w:t>
            </w:r>
          </w:p>
        </w:tc>
        <w:tc>
          <w:tcPr>
            <w:tcW w:w="945" w:type="pct"/>
            <w:shd w:val="clear" w:color="auto" w:fill="FFFFFF"/>
          </w:tcPr>
          <w:p w14:paraId="314DAFA8" w14:textId="77777777" w:rsidR="00841FF2" w:rsidRPr="007E1EAE" w:rsidRDefault="00841FF2" w:rsidP="00841FF2">
            <w:pPr>
              <w:pStyle w:val="TableText"/>
            </w:pPr>
            <w:r w:rsidRPr="007E1EAE">
              <w:t>list of</w:t>
            </w:r>
          </w:p>
          <w:p w14:paraId="0C588917" w14:textId="77777777" w:rsidR="00841FF2" w:rsidRPr="007E1EAE" w:rsidRDefault="006F07B6" w:rsidP="00841FF2">
            <w:pPr>
              <w:pStyle w:val="TableText"/>
            </w:pPr>
            <w:hyperlink w:anchor="DEFN_ELEMENT_GROUP_DEF" w:history="1">
              <w:r w:rsidR="00841FF2" w:rsidRPr="007E1EAE">
                <w:rPr>
                  <w:rStyle w:val="Hyperlink"/>
                </w:rPr>
                <w:t>group definitions</w:t>
              </w:r>
            </w:hyperlink>
          </w:p>
        </w:tc>
        <w:tc>
          <w:tcPr>
            <w:tcW w:w="2380" w:type="pct"/>
            <w:shd w:val="clear" w:color="auto" w:fill="FFFFFF"/>
          </w:tcPr>
          <w:p w14:paraId="3B8FEEA7" w14:textId="77777777" w:rsidR="00841FF2" w:rsidRPr="007E1EAE" w:rsidRDefault="00841FF2" w:rsidP="00841FF2">
            <w:pPr>
              <w:pStyle w:val="TableText"/>
            </w:pPr>
            <w:r w:rsidRPr="007E1EAE">
              <w:t>An optional list of Group definitions whose members are node templates defined within this same Topology Template.</w:t>
            </w:r>
          </w:p>
        </w:tc>
      </w:tr>
      <w:tr w:rsidR="00841FF2" w:rsidRPr="00D84861" w14:paraId="21D59EF5" w14:textId="77777777" w:rsidTr="00841FF2">
        <w:trPr>
          <w:cantSplit/>
        </w:trPr>
        <w:tc>
          <w:tcPr>
            <w:tcW w:w="1110" w:type="pct"/>
            <w:shd w:val="clear" w:color="auto" w:fill="FFFFFF"/>
          </w:tcPr>
          <w:p w14:paraId="3025478A" w14:textId="77777777" w:rsidR="00841FF2" w:rsidRPr="007E1EAE" w:rsidRDefault="00841FF2" w:rsidP="00841FF2">
            <w:pPr>
              <w:pStyle w:val="TableText"/>
              <w:rPr>
                <w:noProof/>
              </w:rPr>
            </w:pPr>
            <w:r w:rsidRPr="007E1EAE">
              <w:rPr>
                <w:noProof/>
              </w:rPr>
              <w:t>policies</w:t>
            </w:r>
          </w:p>
        </w:tc>
        <w:tc>
          <w:tcPr>
            <w:tcW w:w="565" w:type="pct"/>
            <w:shd w:val="clear" w:color="auto" w:fill="FFFFFF"/>
          </w:tcPr>
          <w:p w14:paraId="2136341B" w14:textId="77777777" w:rsidR="00841FF2" w:rsidRPr="007E1EAE" w:rsidRDefault="00841FF2" w:rsidP="00841FF2">
            <w:pPr>
              <w:pStyle w:val="TableText"/>
            </w:pPr>
            <w:r w:rsidRPr="007E1EAE">
              <w:t>no</w:t>
            </w:r>
          </w:p>
        </w:tc>
        <w:tc>
          <w:tcPr>
            <w:tcW w:w="945" w:type="pct"/>
            <w:shd w:val="clear" w:color="auto" w:fill="FFFFFF"/>
          </w:tcPr>
          <w:p w14:paraId="3779A169" w14:textId="77777777" w:rsidR="00841FF2" w:rsidRPr="007E1EAE" w:rsidRDefault="00841FF2" w:rsidP="00841FF2">
            <w:pPr>
              <w:pStyle w:val="TableText"/>
            </w:pPr>
            <w:r w:rsidRPr="007E1EAE">
              <w:t>list of</w:t>
            </w:r>
          </w:p>
          <w:p w14:paraId="50321C6D" w14:textId="77777777" w:rsidR="00841FF2" w:rsidRPr="007E1EAE" w:rsidRDefault="006F07B6" w:rsidP="00841FF2">
            <w:pPr>
              <w:pStyle w:val="TableText"/>
            </w:pPr>
            <w:hyperlink w:anchor="DEFN_ELEMENT_POLICY_DEF" w:history="1">
              <w:r w:rsidR="00841FF2" w:rsidRPr="007E1EAE">
                <w:rPr>
                  <w:rStyle w:val="Hyperlink"/>
                </w:rPr>
                <w:t>policy definitions</w:t>
              </w:r>
            </w:hyperlink>
          </w:p>
        </w:tc>
        <w:tc>
          <w:tcPr>
            <w:tcW w:w="2380" w:type="pct"/>
            <w:shd w:val="clear" w:color="auto" w:fill="FFFFFF"/>
          </w:tcPr>
          <w:p w14:paraId="2D794EED" w14:textId="77777777" w:rsidR="00841FF2" w:rsidRPr="007E1EAE" w:rsidRDefault="00841FF2" w:rsidP="00841FF2">
            <w:pPr>
              <w:pStyle w:val="TableText"/>
            </w:pPr>
            <w:r w:rsidRPr="007E1EAE">
              <w:t>An optional list of Policy definitions for the Topology Template.</w:t>
            </w:r>
          </w:p>
        </w:tc>
      </w:tr>
      <w:tr w:rsidR="00841FF2" w:rsidRPr="00D84861" w14:paraId="38E26F96" w14:textId="77777777" w:rsidTr="00841FF2">
        <w:trPr>
          <w:cantSplit/>
        </w:trPr>
        <w:tc>
          <w:tcPr>
            <w:tcW w:w="1110" w:type="pct"/>
            <w:shd w:val="clear" w:color="auto" w:fill="FFFFFF"/>
          </w:tcPr>
          <w:p w14:paraId="1B3FF413" w14:textId="77777777" w:rsidR="00841FF2" w:rsidRPr="007E1EAE" w:rsidRDefault="00841FF2" w:rsidP="00841FF2">
            <w:pPr>
              <w:pStyle w:val="TableText"/>
              <w:rPr>
                <w:noProof/>
              </w:rPr>
            </w:pPr>
            <w:r w:rsidRPr="007E1EAE">
              <w:rPr>
                <w:noProof/>
              </w:rPr>
              <w:t>outputs</w:t>
            </w:r>
          </w:p>
        </w:tc>
        <w:tc>
          <w:tcPr>
            <w:tcW w:w="565" w:type="pct"/>
            <w:shd w:val="clear" w:color="auto" w:fill="FFFFFF"/>
          </w:tcPr>
          <w:p w14:paraId="7F8332EC" w14:textId="77777777" w:rsidR="00841FF2" w:rsidRPr="007E1EAE" w:rsidRDefault="00841FF2" w:rsidP="00841FF2">
            <w:pPr>
              <w:pStyle w:val="TableText"/>
            </w:pPr>
            <w:r w:rsidRPr="007E1EAE">
              <w:t>no</w:t>
            </w:r>
          </w:p>
        </w:tc>
        <w:tc>
          <w:tcPr>
            <w:tcW w:w="945" w:type="pct"/>
            <w:shd w:val="clear" w:color="auto" w:fill="FFFFFF"/>
          </w:tcPr>
          <w:p w14:paraId="67458683" w14:textId="77777777" w:rsidR="00841FF2" w:rsidRPr="007E1EAE" w:rsidRDefault="00841FF2" w:rsidP="00841FF2">
            <w:pPr>
              <w:pStyle w:val="TableText"/>
            </w:pPr>
            <w:r w:rsidRPr="007E1EAE">
              <w:t xml:space="preserve">list of </w:t>
            </w:r>
          </w:p>
          <w:p w14:paraId="71463650" w14:textId="77777777" w:rsidR="00841FF2" w:rsidRPr="007E1EAE" w:rsidRDefault="006F07B6"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2D9E9C64" w14:textId="77777777" w:rsidR="00841FF2" w:rsidRPr="007E1EAE" w:rsidRDefault="00841FF2" w:rsidP="00841FF2">
            <w:pPr>
              <w:pStyle w:val="TableText"/>
            </w:pPr>
            <w:r w:rsidRPr="007E1EAE">
              <w:t>An optional list of output parameters (i.e., as parameter definitions) for the Topology Template.</w:t>
            </w:r>
          </w:p>
        </w:tc>
      </w:tr>
      <w:tr w:rsidR="00841FF2" w:rsidRPr="00D84861" w14:paraId="2C009B01" w14:textId="77777777" w:rsidTr="00841FF2">
        <w:trPr>
          <w:cantSplit/>
        </w:trPr>
        <w:tc>
          <w:tcPr>
            <w:tcW w:w="1110" w:type="pct"/>
            <w:shd w:val="clear" w:color="auto" w:fill="FFFFFF"/>
          </w:tcPr>
          <w:p w14:paraId="61DF9D5D" w14:textId="77777777" w:rsidR="00841FF2" w:rsidRPr="007E1EAE" w:rsidRDefault="00841FF2" w:rsidP="00841FF2">
            <w:pPr>
              <w:pStyle w:val="TableText"/>
              <w:rPr>
                <w:noProof/>
              </w:rPr>
            </w:pPr>
            <w:r w:rsidRPr="007E1EAE">
              <w:rPr>
                <w:noProof/>
              </w:rPr>
              <w:t>substitution_mappings</w:t>
            </w:r>
          </w:p>
        </w:tc>
        <w:tc>
          <w:tcPr>
            <w:tcW w:w="565" w:type="pct"/>
            <w:shd w:val="clear" w:color="auto" w:fill="FFFFFF"/>
          </w:tcPr>
          <w:p w14:paraId="5AA4EAC0" w14:textId="77777777" w:rsidR="00841FF2" w:rsidRPr="007E1EAE" w:rsidRDefault="00841FF2" w:rsidP="00841FF2">
            <w:pPr>
              <w:pStyle w:val="TableText"/>
            </w:pPr>
            <w:r w:rsidRPr="007E1EAE">
              <w:t xml:space="preserve">no </w:t>
            </w:r>
          </w:p>
        </w:tc>
        <w:tc>
          <w:tcPr>
            <w:tcW w:w="945" w:type="pct"/>
            <w:shd w:val="clear" w:color="auto" w:fill="FFFFFF"/>
          </w:tcPr>
          <w:p w14:paraId="03CEAC28" w14:textId="77777777" w:rsidR="00841FF2" w:rsidRPr="007E1EAE" w:rsidRDefault="00841FF2" w:rsidP="00841FF2">
            <w:pPr>
              <w:pStyle w:val="TableText"/>
            </w:pPr>
            <w:r w:rsidRPr="007E1EAE">
              <w:t>substitution_mapping</w:t>
            </w:r>
          </w:p>
        </w:tc>
        <w:tc>
          <w:tcPr>
            <w:tcW w:w="2380" w:type="pct"/>
            <w:shd w:val="clear" w:color="auto" w:fill="FFFFFF"/>
          </w:tcPr>
          <w:p w14:paraId="2AAF3D4B" w14:textId="77777777" w:rsidR="00841FF2" w:rsidRPr="007E1EAE" w:rsidRDefault="00841FF2" w:rsidP="00841FF2">
            <w:pPr>
              <w:pStyle w:val="TableText"/>
            </w:pPr>
            <w:r w:rsidRPr="007E1EAE">
              <w:t xml:space="preserve">An optional declaration that exports the topology template as an implementation of a Node type. </w:t>
            </w:r>
          </w:p>
          <w:p w14:paraId="1FCF3A05" w14:textId="77777777" w:rsidR="00841FF2" w:rsidRPr="007E1EAE" w:rsidRDefault="00841FF2" w:rsidP="00841FF2">
            <w:pPr>
              <w:pStyle w:val="TableText"/>
            </w:pPr>
          </w:p>
          <w:p w14:paraId="6BF18823" w14:textId="77777777" w:rsidR="00841FF2" w:rsidRPr="007E1EAE" w:rsidRDefault="00841FF2" w:rsidP="00841FF2">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841FF2" w:rsidRPr="00D84861" w14:paraId="3BC190D3" w14:textId="77777777" w:rsidTr="00841FF2">
        <w:trPr>
          <w:cantSplit/>
        </w:trPr>
        <w:tc>
          <w:tcPr>
            <w:tcW w:w="1110" w:type="pct"/>
            <w:shd w:val="clear" w:color="auto" w:fill="FFFFFF"/>
          </w:tcPr>
          <w:p w14:paraId="2E474B9B" w14:textId="77777777" w:rsidR="00841FF2" w:rsidRPr="007E1EAE" w:rsidRDefault="00841FF2" w:rsidP="00841FF2">
            <w:pPr>
              <w:pStyle w:val="TableText"/>
              <w:rPr>
                <w:noProof/>
              </w:rPr>
            </w:pPr>
            <w:r w:rsidRPr="007E1EAE">
              <w:rPr>
                <w:noProof/>
              </w:rPr>
              <w:t>workflows</w:t>
            </w:r>
          </w:p>
        </w:tc>
        <w:tc>
          <w:tcPr>
            <w:tcW w:w="565" w:type="pct"/>
            <w:shd w:val="clear" w:color="auto" w:fill="FFFFFF"/>
          </w:tcPr>
          <w:p w14:paraId="002C55C6" w14:textId="77777777" w:rsidR="00841FF2" w:rsidRPr="007E1EAE" w:rsidRDefault="00841FF2" w:rsidP="00841FF2">
            <w:pPr>
              <w:pStyle w:val="TableText"/>
            </w:pPr>
            <w:r w:rsidRPr="007E1EAE">
              <w:t>no</w:t>
            </w:r>
          </w:p>
        </w:tc>
        <w:tc>
          <w:tcPr>
            <w:tcW w:w="945" w:type="pct"/>
            <w:shd w:val="clear" w:color="auto" w:fill="FFFFFF"/>
          </w:tcPr>
          <w:p w14:paraId="3FE345F3" w14:textId="77777777" w:rsidR="00841FF2" w:rsidRPr="007E1EAE" w:rsidRDefault="00841FF2" w:rsidP="00841FF2">
            <w:pPr>
              <w:pStyle w:val="TableText"/>
            </w:pPr>
            <w:r w:rsidRPr="007E1EAE">
              <w:t>list of imperative workflow definitions</w:t>
            </w:r>
          </w:p>
        </w:tc>
        <w:tc>
          <w:tcPr>
            <w:tcW w:w="2380" w:type="pct"/>
            <w:shd w:val="clear" w:color="auto" w:fill="FFFFFF"/>
          </w:tcPr>
          <w:p w14:paraId="0CFF5DE3" w14:textId="77777777" w:rsidR="00841FF2" w:rsidRPr="007E1EAE" w:rsidRDefault="00841FF2" w:rsidP="00841FF2">
            <w:pPr>
              <w:pStyle w:val="TableText"/>
            </w:pPr>
            <w:r w:rsidRPr="007E1EAE">
              <w:t>An optional map of imperative workflow definition for the Topology Template.</w:t>
            </w:r>
          </w:p>
        </w:tc>
      </w:tr>
    </w:tbl>
    <w:p w14:paraId="0BDDD3CF" w14:textId="77777777" w:rsidR="00841FF2" w:rsidRPr="007E1EAE" w:rsidRDefault="00841FF2" w:rsidP="00841FF2">
      <w:pPr>
        <w:pStyle w:val="Heading3"/>
      </w:pPr>
      <w:bookmarkStart w:id="853" w:name="_Toc454457775"/>
      <w:bookmarkStart w:id="854" w:name="_Toc454458574"/>
      <w:r w:rsidRPr="007E1EAE">
        <w:t>Grammar</w:t>
      </w:r>
      <w:bookmarkEnd w:id="853"/>
      <w:bookmarkEnd w:id="854"/>
    </w:p>
    <w:p w14:paraId="581367EA" w14:textId="77777777" w:rsidR="00841FF2" w:rsidRPr="007E1EAE" w:rsidRDefault="00841FF2" w:rsidP="00841FF2">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C1AF59" w14:textId="77777777" w:rsidTr="00841FF2">
        <w:trPr>
          <w:trHeight w:val="256"/>
        </w:trPr>
        <w:tc>
          <w:tcPr>
            <w:tcW w:w="9576" w:type="dxa"/>
            <w:shd w:val="clear" w:color="auto" w:fill="D9D9D9" w:themeFill="background1" w:themeFillShade="D9"/>
          </w:tcPr>
          <w:p w14:paraId="7B86734A" w14:textId="77777777" w:rsidR="00841FF2" w:rsidRPr="007E1EAE" w:rsidRDefault="00841FF2" w:rsidP="00841FF2">
            <w:pPr>
              <w:rPr>
                <w:rStyle w:val="CodeSnippet"/>
              </w:rPr>
            </w:pPr>
            <w:r w:rsidRPr="007E1EAE">
              <w:rPr>
                <w:rStyle w:val="CodeSnippet"/>
              </w:rPr>
              <w:t>topology_template:</w:t>
            </w:r>
          </w:p>
          <w:p w14:paraId="7001E4AD"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13AEB85C" w14:textId="77777777" w:rsidR="00841FF2" w:rsidRPr="007E1EAE" w:rsidRDefault="00841FF2" w:rsidP="00841FF2">
            <w:pPr>
              <w:rPr>
                <w:rStyle w:val="CodeSnippet"/>
              </w:rPr>
            </w:pPr>
            <w:r w:rsidRPr="007E1EAE">
              <w:rPr>
                <w:rStyle w:val="CodeSnippet"/>
              </w:rPr>
              <w:t xml:space="preserve">  inputs: &lt;input_parameter_list&gt;</w:t>
            </w:r>
          </w:p>
          <w:p w14:paraId="30E37079" w14:textId="77777777" w:rsidR="00841FF2" w:rsidRPr="007E1EAE" w:rsidRDefault="00841FF2" w:rsidP="00841FF2">
            <w:pPr>
              <w:rPr>
                <w:rStyle w:val="CodeSnippet"/>
              </w:rPr>
            </w:pPr>
            <w:r w:rsidRPr="007E1EAE">
              <w:rPr>
                <w:rStyle w:val="CodeSnippet"/>
              </w:rPr>
              <w:t xml:space="preserve">  outputs: &lt;output_parameter_list&gt;</w:t>
            </w:r>
          </w:p>
          <w:p w14:paraId="205E9DA3" w14:textId="77777777" w:rsidR="00841FF2" w:rsidRPr="007E1EAE" w:rsidRDefault="00841FF2" w:rsidP="00841FF2">
            <w:pPr>
              <w:rPr>
                <w:rStyle w:val="CodeSnippet"/>
              </w:rPr>
            </w:pPr>
            <w:r w:rsidRPr="007E1EAE">
              <w:rPr>
                <w:rStyle w:val="CodeSnippet"/>
              </w:rPr>
              <w:t xml:space="preserve">  node_templates: &lt;node_template_list&gt;</w:t>
            </w:r>
          </w:p>
          <w:p w14:paraId="68D23B39" w14:textId="77777777" w:rsidR="00841FF2" w:rsidRPr="007E1EAE" w:rsidRDefault="00841FF2" w:rsidP="00841FF2">
            <w:pPr>
              <w:rPr>
                <w:rStyle w:val="CodeSnippet"/>
              </w:rPr>
            </w:pPr>
            <w:r w:rsidRPr="007E1EAE">
              <w:rPr>
                <w:rStyle w:val="CodeSnippet"/>
              </w:rPr>
              <w:t xml:space="preserve">  relationship_templates: &lt;relationship_template_list&gt;</w:t>
            </w:r>
          </w:p>
          <w:p w14:paraId="6436DEB5" w14:textId="77777777" w:rsidR="00841FF2" w:rsidRPr="007E1EAE" w:rsidRDefault="00841FF2" w:rsidP="00841FF2">
            <w:pPr>
              <w:rPr>
                <w:rStyle w:val="CodeSnippet"/>
              </w:rPr>
            </w:pPr>
            <w:r w:rsidRPr="007E1EAE">
              <w:rPr>
                <w:rStyle w:val="CodeSnippet"/>
              </w:rPr>
              <w:t xml:space="preserve">  groups: &lt;group_definition_list&gt;</w:t>
            </w:r>
          </w:p>
          <w:p w14:paraId="280AC043" w14:textId="77777777" w:rsidR="00841FF2" w:rsidRPr="007E1EAE" w:rsidRDefault="00841FF2" w:rsidP="00841FF2">
            <w:pPr>
              <w:rPr>
                <w:rStyle w:val="CodeSnippet"/>
              </w:rPr>
            </w:pPr>
            <w:r w:rsidRPr="007E1EAE">
              <w:rPr>
                <w:rStyle w:val="CodeSnippet"/>
              </w:rPr>
              <w:t xml:space="preserve">  policies: </w:t>
            </w:r>
          </w:p>
          <w:p w14:paraId="3F7EA381" w14:textId="77777777" w:rsidR="00841FF2" w:rsidRPr="007E1EAE" w:rsidRDefault="00841FF2" w:rsidP="00841FF2">
            <w:pPr>
              <w:rPr>
                <w:rStyle w:val="CodeSnippet"/>
              </w:rPr>
            </w:pPr>
            <w:r w:rsidRPr="007E1EAE">
              <w:rPr>
                <w:rStyle w:val="CodeSnippet"/>
              </w:rPr>
              <w:t xml:space="preserve">    - &lt;policy_definition_list&gt;</w:t>
            </w:r>
          </w:p>
          <w:p w14:paraId="78536B8B" w14:textId="77777777" w:rsidR="00841FF2" w:rsidRPr="007E1EAE" w:rsidRDefault="00841FF2" w:rsidP="00841FF2">
            <w:pPr>
              <w:rPr>
                <w:rStyle w:val="CodeSnippet"/>
              </w:rPr>
            </w:pPr>
            <w:r w:rsidRPr="007E1EAE">
              <w:rPr>
                <w:rStyle w:val="CodeSnippet"/>
              </w:rPr>
              <w:t xml:space="preserve">  workflows: &lt;workflow_list&gt;</w:t>
            </w:r>
          </w:p>
          <w:p w14:paraId="3351B1FA" w14:textId="77777777" w:rsidR="00841FF2" w:rsidRPr="007E1EAE" w:rsidRDefault="00841FF2" w:rsidP="00841FF2">
            <w:pPr>
              <w:rPr>
                <w:rStyle w:val="CodeSnippet"/>
              </w:rPr>
            </w:pPr>
            <w:r w:rsidRPr="007E1EAE">
              <w:rPr>
                <w:rStyle w:val="CodeSnippet"/>
              </w:rPr>
              <w:t xml:space="preserve">  # Optional declaration that exports the Topology Template </w:t>
            </w:r>
          </w:p>
          <w:p w14:paraId="60258EAC" w14:textId="77777777" w:rsidR="00841FF2" w:rsidRPr="007E1EAE" w:rsidRDefault="00841FF2" w:rsidP="00841FF2">
            <w:pPr>
              <w:rPr>
                <w:rStyle w:val="CodeSnippet"/>
              </w:rPr>
            </w:pPr>
            <w:r w:rsidRPr="007E1EAE">
              <w:rPr>
                <w:rStyle w:val="CodeSnippet"/>
              </w:rPr>
              <w:t xml:space="preserve">  # as an implementation of a Node Type.</w:t>
            </w:r>
          </w:p>
          <w:p w14:paraId="1BDF47EF" w14:textId="77777777" w:rsidR="00841FF2" w:rsidRPr="007E1EAE" w:rsidRDefault="00841FF2" w:rsidP="00841FF2">
            <w:pPr>
              <w:autoSpaceDE w:val="0"/>
              <w:autoSpaceDN w:val="0"/>
              <w:adjustRightInd w:val="0"/>
              <w:rPr>
                <w:rStyle w:val="CodeSnippet"/>
              </w:rPr>
            </w:pPr>
            <w:r w:rsidRPr="007E1EAE">
              <w:rPr>
                <w:rStyle w:val="CodeSnippet"/>
              </w:rPr>
              <w:t xml:space="preserve">  substitution_mappings:</w:t>
            </w:r>
          </w:p>
          <w:p w14:paraId="5FD7616E" w14:textId="77777777" w:rsidR="00841FF2" w:rsidRPr="007E1EAE" w:rsidRDefault="00841FF2" w:rsidP="00841FF2">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7570C2DE" w14:textId="77777777" w:rsidR="00841FF2" w:rsidRPr="007E1EAE" w:rsidRDefault="00841FF2" w:rsidP="00841FF2">
      <w:pPr>
        <w:pStyle w:val="NormalaroundTable"/>
      </w:pPr>
      <w:r w:rsidRPr="007E1EAE">
        <w:t>In the above grammar, the pseudo values that appear in angle brackets have the following meaning:</w:t>
      </w:r>
    </w:p>
    <w:p w14:paraId="01F0C12D" w14:textId="77777777" w:rsidR="00841FF2" w:rsidRPr="007E1EAE" w:rsidRDefault="00841FF2" w:rsidP="00971CED">
      <w:pPr>
        <w:pStyle w:val="ListParagraph"/>
        <w:numPr>
          <w:ilvl w:val="0"/>
          <w:numId w:val="20"/>
        </w:numPr>
      </w:pPr>
      <w:r w:rsidRPr="007E1EAE">
        <w:rPr>
          <w:rStyle w:val="CodeSnippetHighlight"/>
        </w:rPr>
        <w:lastRenderedPageBreak/>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0C2F9F03" w14:textId="77777777" w:rsidR="00841FF2" w:rsidRPr="007E1EAE" w:rsidRDefault="00841FF2" w:rsidP="00971CED">
      <w:pPr>
        <w:pStyle w:val="ListParagraph"/>
        <w:numPr>
          <w:ilvl w:val="0"/>
          <w:numId w:val="20"/>
        </w:numPr>
      </w:pPr>
      <w:r w:rsidRPr="007E1EAE">
        <w:rPr>
          <w:rStyle w:val="CodeSnippetHighlight"/>
        </w:rPr>
        <w:t>input_parameter_list</w:t>
      </w:r>
      <w:r w:rsidRPr="007E1EAE">
        <w:t>: represents the optional list of input parameters (i.e., as property definitions) for the Topology Template.</w:t>
      </w:r>
    </w:p>
    <w:p w14:paraId="19F3EA65" w14:textId="77777777" w:rsidR="00841FF2" w:rsidRPr="007E1EAE" w:rsidRDefault="00841FF2" w:rsidP="00971CED">
      <w:pPr>
        <w:pStyle w:val="ListParagraph"/>
        <w:numPr>
          <w:ilvl w:val="0"/>
          <w:numId w:val="20"/>
        </w:numPr>
      </w:pPr>
      <w:r w:rsidRPr="007E1EAE">
        <w:rPr>
          <w:rStyle w:val="CodeSnippetHighlight"/>
        </w:rPr>
        <w:t>output_parameter_list</w:t>
      </w:r>
      <w:r w:rsidRPr="007E1EAE">
        <w:t>: represents the optional list of output parameters (i.e., as property definitions) for the Topology Template.</w:t>
      </w:r>
    </w:p>
    <w:p w14:paraId="3D73E6EB" w14:textId="77777777" w:rsidR="00841FF2" w:rsidRPr="007E1EAE" w:rsidRDefault="00841FF2" w:rsidP="00971CED">
      <w:pPr>
        <w:pStyle w:val="ListParagraph"/>
        <w:numPr>
          <w:ilvl w:val="0"/>
          <w:numId w:val="20"/>
        </w:numPr>
      </w:pPr>
      <w:r w:rsidRPr="007E1EAE">
        <w:rPr>
          <w:rStyle w:val="CodeSnippetHighlight"/>
        </w:rPr>
        <w:t>group_definition_list</w:t>
      </w:r>
      <w:r w:rsidRPr="007E1EAE">
        <w:t xml:space="preserve">: represents the optional list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26EA5D8" w14:textId="77777777" w:rsidR="00841FF2" w:rsidRPr="007E1EAE" w:rsidRDefault="00841FF2" w:rsidP="00971CED">
      <w:pPr>
        <w:pStyle w:val="ListParagraph"/>
        <w:numPr>
          <w:ilvl w:val="0"/>
          <w:numId w:val="20"/>
        </w:numPr>
      </w:pPr>
      <w:r w:rsidRPr="007E1EAE">
        <w:rPr>
          <w:rStyle w:val="CodeSnippetHighlight"/>
        </w:rPr>
        <w:t>policy_definition_list</w:t>
      </w:r>
      <w:r w:rsidRPr="007E1EAE">
        <w:t>: represents the optional sequenced list of policy definitions for the Topology Template.</w:t>
      </w:r>
    </w:p>
    <w:p w14:paraId="09DD10CF" w14:textId="77777777" w:rsidR="00841FF2" w:rsidRPr="007E1EAE" w:rsidRDefault="00841FF2" w:rsidP="00971CED">
      <w:pPr>
        <w:pStyle w:val="ListParagraph"/>
        <w:numPr>
          <w:ilvl w:val="0"/>
          <w:numId w:val="20"/>
        </w:numPr>
      </w:pPr>
      <w:r w:rsidRPr="007E1EAE">
        <w:rPr>
          <w:rStyle w:val="CodeSnippet"/>
          <w:b/>
        </w:rPr>
        <w:t>workflow_list:</w:t>
      </w:r>
      <w:r w:rsidRPr="007E1EAE">
        <w:rPr>
          <w:rStyle w:val="CodeSnippet"/>
        </w:rPr>
        <w:t xml:space="preserve"> represents the optional list of imperative workflow definitions for the Topology Template.</w:t>
      </w:r>
    </w:p>
    <w:p w14:paraId="00DA97AA" w14:textId="77777777" w:rsidR="00841FF2" w:rsidRPr="007E1EAE" w:rsidRDefault="00841FF2" w:rsidP="00971CED">
      <w:pPr>
        <w:pStyle w:val="ListParagraph"/>
        <w:numPr>
          <w:ilvl w:val="0"/>
          <w:numId w:val="20"/>
        </w:numPr>
      </w:pPr>
      <w:r w:rsidRPr="007E1EAE">
        <w:rPr>
          <w:rStyle w:val="CodeSnippetHighlight"/>
        </w:rPr>
        <w:t>node_template_list</w:t>
      </w:r>
      <w:r w:rsidRPr="007E1EAE">
        <w:t xml:space="preserve">: represents the optional list of </w:t>
      </w:r>
      <w:hyperlink w:anchor="DEFN_ENTITY_NODE_TEMPLATE" w:history="1">
        <w:r w:rsidRPr="007E1EAE">
          <w:rPr>
            <w:rStyle w:val="Hyperlink"/>
          </w:rPr>
          <w:t>node template</w:t>
        </w:r>
      </w:hyperlink>
      <w:r w:rsidRPr="007E1EAE">
        <w:t xml:space="preserve"> definitions for the Topology Template.</w:t>
      </w:r>
    </w:p>
    <w:p w14:paraId="5CF90CA7" w14:textId="77777777" w:rsidR="00841FF2" w:rsidRPr="007E1EAE" w:rsidRDefault="00841FF2" w:rsidP="00971CED">
      <w:pPr>
        <w:pStyle w:val="ListParagraph"/>
        <w:numPr>
          <w:ilvl w:val="0"/>
          <w:numId w:val="20"/>
        </w:numPr>
      </w:pPr>
      <w:r w:rsidRPr="007E1EAE">
        <w:rPr>
          <w:rStyle w:val="CodeSnippetHighlight"/>
        </w:rPr>
        <w:t>relationship_template_list</w:t>
      </w:r>
      <w:r w:rsidRPr="007E1EAE">
        <w:t xml:space="preserve">: represents the optional list of </w:t>
      </w:r>
      <w:hyperlink w:anchor="DEFN_ENTITY_RELATIONSHIP_TEMPLATE" w:history="1">
        <w:r w:rsidRPr="007E1EAE">
          <w:rPr>
            <w:rStyle w:val="Hyperlink"/>
          </w:rPr>
          <w:t>relationship templates</w:t>
        </w:r>
      </w:hyperlink>
      <w:r w:rsidRPr="007E1EAE">
        <w:t xml:space="preserve"> for the Topology Template.</w:t>
      </w:r>
    </w:p>
    <w:p w14:paraId="59674FD7" w14:textId="77777777" w:rsidR="00841FF2" w:rsidRPr="007E1EAE" w:rsidRDefault="00841FF2" w:rsidP="00971CED">
      <w:pPr>
        <w:pStyle w:val="ListParagraph"/>
        <w:numPr>
          <w:ilvl w:val="0"/>
          <w:numId w:val="20"/>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6B6EC2FE" w14:textId="77777777" w:rsidR="00841FF2" w:rsidRPr="007E1EAE" w:rsidRDefault="00841FF2" w:rsidP="00971CED">
      <w:pPr>
        <w:pStyle w:val="ListParagraph"/>
        <w:numPr>
          <w:ilvl w:val="0"/>
          <w:numId w:val="20"/>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133B8CF4" w14:textId="77777777" w:rsidR="00841FF2" w:rsidRPr="007E1EAE" w:rsidRDefault="00841FF2" w:rsidP="00971CED">
      <w:pPr>
        <w:pStyle w:val="ListParagraph"/>
        <w:numPr>
          <w:ilvl w:val="0"/>
          <w:numId w:val="20"/>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6E9B17B9" w14:textId="77777777" w:rsidR="00841FF2" w:rsidRPr="007E1EAE" w:rsidRDefault="00841FF2" w:rsidP="00841FF2">
      <w:pPr>
        <w:pStyle w:val="ListParagraph"/>
      </w:pPr>
    </w:p>
    <w:p w14:paraId="4EE9FF0E" w14:textId="77777777" w:rsidR="00841FF2" w:rsidRPr="007E1EAE" w:rsidRDefault="00841FF2" w:rsidP="00841FF2">
      <w:r w:rsidRPr="007E1EAE">
        <w:t>More detailed explanations for each of the Topology Template grammar’s keynames appears in the sections below.</w:t>
      </w:r>
    </w:p>
    <w:p w14:paraId="01EA96D4" w14:textId="77777777" w:rsidR="00841FF2" w:rsidRPr="007E1EAE" w:rsidRDefault="00841FF2" w:rsidP="00841FF2">
      <w:pPr>
        <w:pStyle w:val="Heading4"/>
      </w:pPr>
      <w:r w:rsidRPr="007E1EAE">
        <w:t>inputs</w:t>
      </w:r>
    </w:p>
    <w:p w14:paraId="1FA8F538" w14:textId="77777777" w:rsidR="00841FF2" w:rsidRPr="007E1EAE" w:rsidRDefault="00841FF2" w:rsidP="00841FF2">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2FD433A6" w14:textId="77777777" w:rsidR="00841FF2" w:rsidRPr="007E1EAE" w:rsidRDefault="00841FF2" w:rsidP="00841FF2"/>
    <w:p w14:paraId="7ACE2AA9" w14:textId="77777777" w:rsidR="00841FF2" w:rsidRPr="007E1EAE" w:rsidRDefault="00841FF2" w:rsidP="00841FF2">
      <w:r w:rsidRPr="007E1EAE">
        <w:t>This section defines topology template-level input parameter section.</w:t>
      </w:r>
    </w:p>
    <w:p w14:paraId="5247A0E9" w14:textId="77777777" w:rsidR="00841FF2" w:rsidRPr="007E1EAE" w:rsidRDefault="00841FF2" w:rsidP="00971CED">
      <w:pPr>
        <w:pStyle w:val="ListParagraph"/>
        <w:numPr>
          <w:ilvl w:val="0"/>
          <w:numId w:val="8"/>
        </w:numPr>
      </w:pPr>
      <w:r w:rsidRPr="007E1EAE">
        <w:t>Inputs here would ideally be mapped to BoundaryDefinitions in TOSCA v1.0.</w:t>
      </w:r>
    </w:p>
    <w:p w14:paraId="20F4ECE1" w14:textId="77777777" w:rsidR="00841FF2" w:rsidRPr="007E1EAE" w:rsidRDefault="00841FF2" w:rsidP="00971CED">
      <w:pPr>
        <w:pStyle w:val="ListParagraph"/>
        <w:numPr>
          <w:ilvl w:val="0"/>
          <w:numId w:val="8"/>
        </w:numPr>
      </w:pPr>
      <w:r w:rsidRPr="007E1EAE">
        <w:t>Treat input parameters as fixed global variables (not settable within template)</w:t>
      </w:r>
    </w:p>
    <w:p w14:paraId="6F302C3B" w14:textId="77777777" w:rsidR="00841FF2" w:rsidRPr="007E1EAE" w:rsidRDefault="00841FF2" w:rsidP="00971CED">
      <w:pPr>
        <w:pStyle w:val="ListParagraph"/>
        <w:numPr>
          <w:ilvl w:val="0"/>
          <w:numId w:val="8"/>
        </w:numPr>
      </w:pPr>
      <w:r w:rsidRPr="007E1EAE">
        <w:t>If not in input take default (nodes use default)</w:t>
      </w:r>
    </w:p>
    <w:p w14:paraId="261DD1FD" w14:textId="77777777" w:rsidR="00841FF2" w:rsidRPr="007E1EAE" w:rsidRDefault="00841FF2" w:rsidP="00841FF2">
      <w:pPr>
        <w:pStyle w:val="Heading5"/>
      </w:pPr>
      <w:r w:rsidRPr="007E1EAE">
        <w:t>Grammar</w:t>
      </w:r>
    </w:p>
    <w:p w14:paraId="610DA8CE" w14:textId="77777777" w:rsidR="00841FF2" w:rsidRPr="007E1EAE" w:rsidRDefault="00841FF2" w:rsidP="00841FF2">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2E79DB" w14:textId="77777777" w:rsidTr="00841FF2">
        <w:trPr>
          <w:trHeight w:val="256"/>
        </w:trPr>
        <w:tc>
          <w:tcPr>
            <w:tcW w:w="9576" w:type="dxa"/>
            <w:shd w:val="clear" w:color="auto" w:fill="D9D9D9" w:themeFill="background1" w:themeFillShade="D9"/>
          </w:tcPr>
          <w:p w14:paraId="6411D521" w14:textId="77777777" w:rsidR="00841FF2" w:rsidRPr="007E1EAE" w:rsidRDefault="00841FF2" w:rsidP="00841FF2">
            <w:pPr>
              <w:rPr>
                <w:rStyle w:val="CodeSnippet"/>
              </w:rPr>
            </w:pPr>
            <w:r w:rsidRPr="007E1EAE">
              <w:rPr>
                <w:rStyle w:val="CodeSnippet"/>
              </w:rPr>
              <w:t>inputs:</w:t>
            </w:r>
          </w:p>
          <w:p w14:paraId="1B2A3B37"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parameter_definition_list</w:t>
              </w:r>
            </w:hyperlink>
            <w:r w:rsidRPr="007E1EAE">
              <w:rPr>
                <w:rStyle w:val="CodeSnippet"/>
              </w:rPr>
              <w:t>&gt;</w:t>
            </w:r>
          </w:p>
        </w:tc>
      </w:tr>
    </w:tbl>
    <w:p w14:paraId="1805AE56" w14:textId="77777777" w:rsidR="00841FF2" w:rsidRPr="007E1EAE" w:rsidRDefault="00841FF2" w:rsidP="00841FF2">
      <w:pPr>
        <w:pStyle w:val="Heading5"/>
      </w:pPr>
      <w:r w:rsidRPr="007E1EAE">
        <w:t>Examples</w:t>
      </w:r>
    </w:p>
    <w:p w14:paraId="2CFDE2AC" w14:textId="77777777" w:rsidR="00841FF2" w:rsidRPr="007E1EAE" w:rsidRDefault="00841FF2" w:rsidP="00841FF2">
      <w:pPr>
        <w:pStyle w:val="NormalaroundTable"/>
      </w:pPr>
      <w:r w:rsidRPr="007E1EAE">
        <w:t>This section provides a set of examples for the single elements of a topology template.</w:t>
      </w:r>
    </w:p>
    <w:p w14:paraId="22EDBAA0" w14:textId="77777777" w:rsidR="00841FF2" w:rsidRPr="007E1EAE" w:rsidRDefault="00841FF2" w:rsidP="00841FF2">
      <w:pPr>
        <w:pStyle w:val="NormalaroundTable"/>
      </w:pPr>
      <w:r w:rsidRPr="007E1EAE">
        <w:lastRenderedPageBreak/>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9DFAAF9" w14:textId="77777777" w:rsidTr="00841FF2">
        <w:trPr>
          <w:trHeight w:val="418"/>
        </w:trPr>
        <w:tc>
          <w:tcPr>
            <w:tcW w:w="9576" w:type="dxa"/>
            <w:shd w:val="clear" w:color="auto" w:fill="D9D9D9" w:themeFill="background1" w:themeFillShade="D9"/>
          </w:tcPr>
          <w:p w14:paraId="151D534F" w14:textId="77777777" w:rsidR="00841FF2" w:rsidRPr="007E1EAE" w:rsidRDefault="00841FF2" w:rsidP="00841FF2">
            <w:pPr>
              <w:rPr>
                <w:rStyle w:val="CodeSnippet"/>
                <w:noProof/>
              </w:rPr>
            </w:pPr>
            <w:r w:rsidRPr="007E1EAE">
              <w:rPr>
                <w:rStyle w:val="CodeSnippet"/>
                <w:noProof/>
              </w:rPr>
              <w:t>inputs:</w:t>
            </w:r>
          </w:p>
          <w:p w14:paraId="2111C69B" w14:textId="77777777" w:rsidR="00841FF2" w:rsidRPr="007E1EAE" w:rsidRDefault="00841FF2" w:rsidP="00841FF2">
            <w:pPr>
              <w:rPr>
                <w:rStyle w:val="CodeSnippet"/>
                <w:noProof/>
              </w:rPr>
            </w:pPr>
            <w:r w:rsidRPr="007E1EAE">
              <w:rPr>
                <w:rStyle w:val="CodeSnippet"/>
                <w:noProof/>
              </w:rPr>
              <w:t xml:space="preserve">  fooName:</w:t>
            </w:r>
          </w:p>
          <w:p w14:paraId="41FCF808" w14:textId="77777777" w:rsidR="00841FF2" w:rsidRPr="007E1EAE" w:rsidRDefault="00841FF2" w:rsidP="00841FF2">
            <w:pPr>
              <w:rPr>
                <w:rStyle w:val="CodeSnippet"/>
                <w:noProof/>
              </w:rPr>
            </w:pPr>
            <w:r w:rsidRPr="007E1EAE">
              <w:rPr>
                <w:rStyle w:val="CodeSnippet"/>
                <w:noProof/>
              </w:rPr>
              <w:t xml:space="preserve">    type: string</w:t>
            </w:r>
          </w:p>
          <w:p w14:paraId="20C42EF0" w14:textId="77777777" w:rsidR="00841FF2" w:rsidRPr="007E1EAE" w:rsidRDefault="00841FF2" w:rsidP="00841FF2">
            <w:pPr>
              <w:rPr>
                <w:rStyle w:val="CodeSnippet"/>
                <w:noProof/>
              </w:rPr>
            </w:pPr>
            <w:r w:rsidRPr="007E1EAE">
              <w:rPr>
                <w:rStyle w:val="CodeSnippet"/>
                <w:noProof/>
              </w:rPr>
              <w:t xml:space="preserve">    description: Simple string typed property definition with no constraints.</w:t>
            </w:r>
          </w:p>
          <w:p w14:paraId="21497379" w14:textId="77777777" w:rsidR="00841FF2" w:rsidRPr="007E1EAE" w:rsidRDefault="00841FF2" w:rsidP="00841FF2">
            <w:pPr>
              <w:rPr>
                <w:rStyle w:val="CodeSnippet"/>
              </w:rPr>
            </w:pPr>
            <w:r w:rsidRPr="007E1EAE">
              <w:rPr>
                <w:rStyle w:val="CodeSnippet"/>
                <w:noProof/>
              </w:rPr>
              <w:t xml:space="preserve">    default: bar</w:t>
            </w:r>
          </w:p>
        </w:tc>
      </w:tr>
    </w:tbl>
    <w:p w14:paraId="34AEC6E8" w14:textId="77777777" w:rsidR="00841FF2" w:rsidRPr="007E1EAE" w:rsidRDefault="00841FF2" w:rsidP="00841FF2">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C5931C" w14:textId="77777777" w:rsidTr="00841FF2">
        <w:trPr>
          <w:trHeight w:val="418"/>
        </w:trPr>
        <w:tc>
          <w:tcPr>
            <w:tcW w:w="9576" w:type="dxa"/>
            <w:shd w:val="clear" w:color="auto" w:fill="D9D9D9" w:themeFill="background1" w:themeFillShade="D9"/>
          </w:tcPr>
          <w:p w14:paraId="301191D1" w14:textId="77777777" w:rsidR="00841FF2" w:rsidRPr="007E1EAE" w:rsidRDefault="00841FF2" w:rsidP="00841FF2">
            <w:pPr>
              <w:rPr>
                <w:rStyle w:val="CodeSnippet"/>
                <w:noProof/>
              </w:rPr>
            </w:pPr>
            <w:r w:rsidRPr="007E1EAE">
              <w:rPr>
                <w:rStyle w:val="CodeSnippetHighlight"/>
                <w:noProof/>
              </w:rPr>
              <w:t>inputs</w:t>
            </w:r>
            <w:r w:rsidRPr="007E1EAE">
              <w:rPr>
                <w:rStyle w:val="CodeSnippet"/>
                <w:noProof/>
              </w:rPr>
              <w:t>:</w:t>
            </w:r>
          </w:p>
          <w:p w14:paraId="2D13C91B" w14:textId="77777777" w:rsidR="00841FF2" w:rsidRPr="007E1EAE" w:rsidRDefault="00841FF2" w:rsidP="00841FF2">
            <w:pPr>
              <w:rPr>
                <w:rStyle w:val="CodeSnippet"/>
                <w:noProof/>
              </w:rPr>
            </w:pPr>
            <w:r w:rsidRPr="007E1EAE">
              <w:rPr>
                <w:rStyle w:val="CodeSnippet"/>
                <w:noProof/>
              </w:rPr>
              <w:t xml:space="preserve">  SiteName:</w:t>
            </w:r>
          </w:p>
          <w:p w14:paraId="6B16E3E7" w14:textId="77777777" w:rsidR="00841FF2" w:rsidRPr="007E1EAE" w:rsidRDefault="00841FF2" w:rsidP="00841FF2">
            <w:pPr>
              <w:rPr>
                <w:rStyle w:val="CodeSnippet"/>
                <w:noProof/>
              </w:rPr>
            </w:pPr>
            <w:r w:rsidRPr="007E1EAE">
              <w:rPr>
                <w:rStyle w:val="CodeSnippet"/>
                <w:noProof/>
              </w:rPr>
              <w:t xml:space="preserve">    type: string</w:t>
            </w:r>
          </w:p>
          <w:p w14:paraId="6831FF9D" w14:textId="77777777" w:rsidR="00841FF2" w:rsidRPr="007E1EAE" w:rsidRDefault="00841FF2" w:rsidP="00841FF2">
            <w:pPr>
              <w:rPr>
                <w:rStyle w:val="CodeSnippet"/>
                <w:noProof/>
              </w:rPr>
            </w:pPr>
            <w:r w:rsidRPr="007E1EAE">
              <w:rPr>
                <w:rStyle w:val="CodeSnippet"/>
                <w:noProof/>
              </w:rPr>
              <w:t xml:space="preserve">    description: string typed property definition with constraints</w:t>
            </w:r>
          </w:p>
          <w:p w14:paraId="61281D0C" w14:textId="77777777" w:rsidR="00841FF2" w:rsidRPr="007E1EAE" w:rsidRDefault="00841FF2" w:rsidP="00841FF2">
            <w:pPr>
              <w:rPr>
                <w:rStyle w:val="CodeSnippet"/>
                <w:noProof/>
              </w:rPr>
            </w:pPr>
            <w:r w:rsidRPr="007E1EAE">
              <w:rPr>
                <w:rStyle w:val="CodeSnippet"/>
                <w:noProof/>
              </w:rPr>
              <w:t xml:space="preserve">    default: My Site</w:t>
            </w:r>
          </w:p>
          <w:p w14:paraId="5AEF4E98" w14:textId="77777777" w:rsidR="00841FF2" w:rsidRPr="007E1EAE" w:rsidRDefault="00841FF2" w:rsidP="00841FF2">
            <w:pPr>
              <w:rPr>
                <w:rStyle w:val="CodeSnippet"/>
                <w:noProof/>
              </w:rPr>
            </w:pPr>
            <w:r w:rsidRPr="007E1EAE">
              <w:rPr>
                <w:rStyle w:val="CodeSnippet"/>
                <w:noProof/>
              </w:rPr>
              <w:t xml:space="preserve">    constraints:</w:t>
            </w:r>
          </w:p>
          <w:p w14:paraId="29A6F303" w14:textId="77777777" w:rsidR="00841FF2" w:rsidRPr="007E1EAE" w:rsidRDefault="00841FF2" w:rsidP="00841FF2">
            <w:pPr>
              <w:rPr>
                <w:rStyle w:val="CodeSnippet"/>
              </w:rPr>
            </w:pPr>
            <w:r w:rsidRPr="007E1EAE">
              <w:rPr>
                <w:rStyle w:val="CodeSnippet"/>
                <w:noProof/>
              </w:rPr>
              <w:t xml:space="preserve">      - min_length: 9</w:t>
            </w:r>
          </w:p>
        </w:tc>
      </w:tr>
    </w:tbl>
    <w:p w14:paraId="2AA9448F" w14:textId="77777777" w:rsidR="00841FF2" w:rsidRPr="007E1EAE" w:rsidRDefault="00841FF2" w:rsidP="00841FF2">
      <w:pPr>
        <w:pStyle w:val="Heading4"/>
      </w:pPr>
      <w:r w:rsidRPr="007E1EAE">
        <w:t>node_templates</w:t>
      </w:r>
    </w:p>
    <w:p w14:paraId="3AB7DBF2" w14:textId="77777777" w:rsidR="00841FF2" w:rsidRPr="007E1EAE" w:rsidRDefault="00841FF2" w:rsidP="00841FF2">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3A7D9D05" w14:textId="77777777" w:rsidR="00841FF2" w:rsidRPr="007E1EAE" w:rsidRDefault="00841FF2" w:rsidP="00841FF2">
      <w:pPr>
        <w:pStyle w:val="Heading5"/>
      </w:pPr>
      <w:r w:rsidRPr="007E1EAE">
        <w:t>grammar</w:t>
      </w:r>
    </w:p>
    <w:p w14:paraId="7FFD94F1" w14:textId="77777777" w:rsidR="00841FF2" w:rsidRPr="007E1EAE" w:rsidRDefault="00841FF2" w:rsidP="00841FF2">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0166DD" w14:textId="77777777" w:rsidTr="00841FF2">
        <w:tc>
          <w:tcPr>
            <w:tcW w:w="9576" w:type="dxa"/>
            <w:shd w:val="clear" w:color="auto" w:fill="D9D9D9" w:themeFill="background1" w:themeFillShade="D9"/>
          </w:tcPr>
          <w:p w14:paraId="3E47D05F" w14:textId="77777777" w:rsidR="00841FF2" w:rsidRPr="001A0A40" w:rsidRDefault="00841FF2" w:rsidP="00841FF2">
            <w:pPr>
              <w:rPr>
                <w:rStyle w:val="CodeSnippet"/>
                <w:noProof/>
              </w:rPr>
            </w:pPr>
            <w:r w:rsidRPr="001A0A40">
              <w:rPr>
                <w:rStyle w:val="CodeSnippet"/>
                <w:noProof/>
              </w:rPr>
              <w:t>node_templates:</w:t>
            </w:r>
          </w:p>
          <w:p w14:paraId="641198DD" w14:textId="77777777" w:rsidR="00841FF2" w:rsidRPr="001A0A40" w:rsidRDefault="00841FF2" w:rsidP="00841FF2">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122233A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w:t>
            </w:r>
          </w:p>
          <w:p w14:paraId="45242738" w14:textId="77777777" w:rsidR="00841FF2" w:rsidRPr="007E1EAE" w:rsidRDefault="00841FF2" w:rsidP="00841FF2">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2BD3E5C2" w14:textId="77777777" w:rsidR="00841FF2" w:rsidRPr="007E1EAE" w:rsidRDefault="00841FF2" w:rsidP="00841FF2">
      <w:pPr>
        <w:pStyle w:val="Heading5"/>
      </w:pPr>
      <w:r w:rsidRPr="007E1EAE">
        <w:t>Example</w:t>
      </w:r>
    </w:p>
    <w:p w14:paraId="7B22032A" w14:textId="77777777" w:rsidR="00841FF2" w:rsidRPr="007E1EAE" w:rsidRDefault="00841FF2" w:rsidP="00841FF2">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5018CC" w14:textId="77777777" w:rsidTr="00841FF2">
        <w:trPr>
          <w:trHeight w:val="337"/>
        </w:trPr>
        <w:tc>
          <w:tcPr>
            <w:tcW w:w="9576" w:type="dxa"/>
            <w:shd w:val="clear" w:color="auto" w:fill="D9D9D9" w:themeFill="background1" w:themeFillShade="D9"/>
          </w:tcPr>
          <w:p w14:paraId="62E04B3B" w14:textId="77777777" w:rsidR="00841FF2" w:rsidRPr="007E1EAE" w:rsidRDefault="00841FF2" w:rsidP="00841FF2">
            <w:pPr>
              <w:rPr>
                <w:rStyle w:val="CodeSnippet"/>
                <w:noProof/>
              </w:rPr>
            </w:pPr>
            <w:r w:rsidRPr="007E1EAE">
              <w:rPr>
                <w:rStyle w:val="CodeSnippetHighlight"/>
                <w:noProof/>
              </w:rPr>
              <w:t>node_templates</w:t>
            </w:r>
            <w:r w:rsidRPr="007E1EAE">
              <w:rPr>
                <w:rStyle w:val="CodeSnippet"/>
                <w:noProof/>
              </w:rPr>
              <w:t>:</w:t>
            </w:r>
          </w:p>
          <w:p w14:paraId="51B302B4" w14:textId="77777777" w:rsidR="00841FF2" w:rsidRPr="007E1EAE" w:rsidRDefault="00841FF2" w:rsidP="00841FF2">
            <w:pPr>
              <w:rPr>
                <w:rStyle w:val="CodeSnippet"/>
                <w:noProof/>
              </w:rPr>
            </w:pPr>
            <w:r w:rsidRPr="007E1EAE">
              <w:rPr>
                <w:rStyle w:val="CodeSnippet"/>
                <w:noProof/>
              </w:rPr>
              <w:t xml:space="preserve">  my_webapp_node_template:</w:t>
            </w:r>
          </w:p>
          <w:p w14:paraId="5B7B9F49" w14:textId="77777777" w:rsidR="00841FF2" w:rsidRPr="007E1EAE" w:rsidRDefault="00841FF2" w:rsidP="00841FF2">
            <w:pPr>
              <w:rPr>
                <w:rStyle w:val="CodeSnippet"/>
                <w:noProof/>
              </w:rPr>
            </w:pPr>
            <w:r w:rsidRPr="007E1EAE">
              <w:rPr>
                <w:rStyle w:val="CodeSnippet"/>
                <w:noProof/>
              </w:rPr>
              <w:t xml:space="preserve">    type: WebApplication</w:t>
            </w:r>
          </w:p>
          <w:p w14:paraId="309AA2F0" w14:textId="77777777" w:rsidR="00841FF2" w:rsidRPr="007E1EAE" w:rsidRDefault="00841FF2" w:rsidP="00841FF2">
            <w:pPr>
              <w:rPr>
                <w:rStyle w:val="CodeSnippet"/>
                <w:noProof/>
              </w:rPr>
            </w:pPr>
          </w:p>
          <w:p w14:paraId="3769AED9" w14:textId="77777777" w:rsidR="00841FF2" w:rsidRPr="007E1EAE" w:rsidRDefault="00841FF2" w:rsidP="00841FF2">
            <w:pPr>
              <w:rPr>
                <w:rStyle w:val="CodeSnippet"/>
                <w:noProof/>
              </w:rPr>
            </w:pPr>
            <w:r w:rsidRPr="007E1EAE">
              <w:rPr>
                <w:rStyle w:val="CodeSnippet"/>
                <w:noProof/>
              </w:rPr>
              <w:t xml:space="preserve">  my_database_node_template:</w:t>
            </w:r>
          </w:p>
          <w:p w14:paraId="6C65969E" w14:textId="77777777" w:rsidR="00841FF2" w:rsidRPr="007E1EAE" w:rsidRDefault="00841FF2" w:rsidP="00841FF2">
            <w:pPr>
              <w:rPr>
                <w:rStyle w:val="CodeSnippet"/>
              </w:rPr>
            </w:pPr>
            <w:r w:rsidRPr="007E1EAE">
              <w:rPr>
                <w:rStyle w:val="CodeSnippet"/>
                <w:noProof/>
              </w:rPr>
              <w:t xml:space="preserve">    type: Database</w:t>
            </w:r>
          </w:p>
        </w:tc>
      </w:tr>
    </w:tbl>
    <w:p w14:paraId="6BD40513" w14:textId="77777777" w:rsidR="00841FF2" w:rsidRPr="007E1EAE" w:rsidRDefault="00841FF2" w:rsidP="00841FF2">
      <w:pPr>
        <w:pStyle w:val="Heading4"/>
      </w:pPr>
      <w:r w:rsidRPr="007E1EAE">
        <w:t>relationship_templates</w:t>
      </w:r>
    </w:p>
    <w:p w14:paraId="3FD3A83B" w14:textId="77777777" w:rsidR="00841FF2" w:rsidRPr="007E1EAE" w:rsidRDefault="00841FF2" w:rsidP="00841FF2">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35E9C2DD" w14:textId="77777777" w:rsidR="00841FF2" w:rsidRPr="007E1EAE" w:rsidRDefault="00841FF2" w:rsidP="00841FF2">
      <w:pPr>
        <w:rPr>
          <w:rFonts w:cs="Courier New"/>
        </w:rPr>
      </w:pPr>
    </w:p>
    <w:p w14:paraId="63E5738C" w14:textId="77777777" w:rsidR="00841FF2" w:rsidRPr="007E1EAE" w:rsidRDefault="00841FF2" w:rsidP="00841FF2">
      <w:pPr>
        <w:rPr>
          <w:rFonts w:cs="Courier New"/>
        </w:rPr>
      </w:pPr>
      <w:r w:rsidRPr="007E1EAE">
        <w:rPr>
          <w:rFonts w:cs="Courier New"/>
        </w:rPr>
        <w:lastRenderedPageBreak/>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748EA4D6" w14:textId="77777777" w:rsidR="00841FF2" w:rsidRPr="007E1EAE" w:rsidRDefault="00841FF2" w:rsidP="00841FF2">
      <w:pPr>
        <w:pStyle w:val="Heading5"/>
      </w:pPr>
      <w:r w:rsidRPr="007E1EAE">
        <w:t>Grammar</w:t>
      </w:r>
    </w:p>
    <w:p w14:paraId="1F56A3EC" w14:textId="77777777" w:rsidR="00841FF2" w:rsidRPr="007E1EAE" w:rsidRDefault="00841FF2" w:rsidP="00841FF2">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C243F93" w14:textId="77777777" w:rsidTr="00841FF2">
        <w:tc>
          <w:tcPr>
            <w:tcW w:w="9576" w:type="dxa"/>
            <w:shd w:val="clear" w:color="auto" w:fill="D9D9D9" w:themeFill="background1" w:themeFillShade="D9"/>
          </w:tcPr>
          <w:p w14:paraId="59DB6A14" w14:textId="77777777" w:rsidR="00841FF2" w:rsidRPr="007E1EAE" w:rsidRDefault="00841FF2" w:rsidP="00841FF2">
            <w:pPr>
              <w:rPr>
                <w:rStyle w:val="CodeSnippet"/>
              </w:rPr>
            </w:pPr>
            <w:r w:rsidRPr="007E1EAE">
              <w:rPr>
                <w:rStyle w:val="CodeSnippet"/>
              </w:rPr>
              <w:t>relationship_templates:</w:t>
            </w:r>
          </w:p>
          <w:p w14:paraId="518156D5" w14:textId="77777777" w:rsidR="00841FF2" w:rsidRPr="007E1EAE" w:rsidRDefault="00841FF2" w:rsidP="00841FF2">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9ED13DA" w14:textId="77777777" w:rsidR="00841FF2" w:rsidRPr="007E1EAE" w:rsidRDefault="00841FF2" w:rsidP="00841FF2">
            <w:pPr>
              <w:rPr>
                <w:rStyle w:val="CodeSnippet"/>
              </w:rPr>
            </w:pPr>
            <w:r w:rsidRPr="007E1EAE">
              <w:rPr>
                <w:rStyle w:val="CodeSnippet"/>
              </w:rPr>
              <w:t xml:space="preserve">  ...</w:t>
            </w:r>
          </w:p>
          <w:p w14:paraId="471F704E" w14:textId="77777777" w:rsidR="00841FF2" w:rsidRPr="007E1EAE" w:rsidRDefault="00841FF2" w:rsidP="00841FF2">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5A798B6" w14:textId="77777777" w:rsidR="00841FF2" w:rsidRPr="007E1EAE" w:rsidRDefault="00841FF2" w:rsidP="00841FF2">
      <w:pPr>
        <w:pStyle w:val="Heading5"/>
      </w:pPr>
      <w:r w:rsidRPr="007E1EAE">
        <w:t>Example</w:t>
      </w:r>
    </w:p>
    <w:p w14:paraId="799A3B55" w14:textId="77777777" w:rsidR="00841FF2" w:rsidRPr="007E1EAE" w:rsidRDefault="00841FF2" w:rsidP="00841FF2">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E0E6BD" w14:textId="77777777" w:rsidTr="00841FF2">
        <w:trPr>
          <w:trHeight w:val="337"/>
        </w:trPr>
        <w:tc>
          <w:tcPr>
            <w:tcW w:w="9576" w:type="dxa"/>
            <w:shd w:val="clear" w:color="auto" w:fill="D9D9D9" w:themeFill="background1" w:themeFillShade="D9"/>
          </w:tcPr>
          <w:p w14:paraId="2CE31514" w14:textId="77777777" w:rsidR="00841FF2" w:rsidRPr="007E1EAE" w:rsidRDefault="00841FF2" w:rsidP="00841FF2">
            <w:pPr>
              <w:rPr>
                <w:rStyle w:val="CodeSnippet"/>
                <w:noProof/>
              </w:rPr>
            </w:pPr>
            <w:r w:rsidRPr="007E1EAE">
              <w:rPr>
                <w:rStyle w:val="CodeSnippetHighlight"/>
                <w:noProof/>
              </w:rPr>
              <w:t>relationship_templates</w:t>
            </w:r>
            <w:r w:rsidRPr="007E1EAE">
              <w:rPr>
                <w:rStyle w:val="CodeSnippet"/>
                <w:noProof/>
              </w:rPr>
              <w:t>:</w:t>
            </w:r>
          </w:p>
          <w:p w14:paraId="1EAC7B02" w14:textId="77777777" w:rsidR="00841FF2" w:rsidRPr="007E1EAE" w:rsidRDefault="00841FF2" w:rsidP="00841FF2">
            <w:pPr>
              <w:rPr>
                <w:rStyle w:val="CodeSnippet"/>
                <w:noProof/>
              </w:rPr>
            </w:pPr>
            <w:r w:rsidRPr="007E1EAE">
              <w:rPr>
                <w:rStyle w:val="CodeSnippet"/>
                <w:noProof/>
              </w:rPr>
              <w:t xml:space="preserve">  my_connectsto_relationship:</w:t>
            </w:r>
          </w:p>
          <w:p w14:paraId="59F7ADED" w14:textId="77777777" w:rsidR="00841FF2" w:rsidRPr="007E1EAE" w:rsidRDefault="00841FF2" w:rsidP="00841FF2">
            <w:pPr>
              <w:rPr>
                <w:rStyle w:val="CodeSnippet"/>
                <w:noProof/>
              </w:rPr>
            </w:pPr>
            <w:r w:rsidRPr="007E1EAE">
              <w:rPr>
                <w:rStyle w:val="CodeSnippet"/>
                <w:noProof/>
              </w:rPr>
              <w:t xml:space="preserve">    type: tosca.relationships.ConnectsTo</w:t>
            </w:r>
          </w:p>
          <w:p w14:paraId="0DD851C4" w14:textId="77777777" w:rsidR="00841FF2" w:rsidRPr="007E1EAE" w:rsidRDefault="00841FF2" w:rsidP="00841FF2">
            <w:pPr>
              <w:rPr>
                <w:rStyle w:val="CodeSnippet"/>
                <w:noProof/>
              </w:rPr>
            </w:pPr>
            <w:r w:rsidRPr="007E1EAE">
              <w:rPr>
                <w:rStyle w:val="CodeSnippet"/>
                <w:noProof/>
              </w:rPr>
              <w:t xml:space="preserve">    interfaces:</w:t>
            </w:r>
          </w:p>
          <w:p w14:paraId="3EC57890" w14:textId="77777777" w:rsidR="00841FF2" w:rsidRPr="007E1EAE" w:rsidRDefault="00841FF2" w:rsidP="00841FF2">
            <w:pPr>
              <w:rPr>
                <w:rStyle w:val="CodeSnippet"/>
                <w:noProof/>
              </w:rPr>
            </w:pPr>
            <w:r w:rsidRPr="007E1EAE">
              <w:rPr>
                <w:rStyle w:val="CodeSnippet"/>
                <w:noProof/>
              </w:rPr>
              <w:t xml:space="preserve">      Configure:</w:t>
            </w:r>
          </w:p>
          <w:p w14:paraId="38AEF42B" w14:textId="77777777" w:rsidR="00841FF2" w:rsidRPr="007E1EAE" w:rsidRDefault="00841FF2" w:rsidP="00841FF2">
            <w:pPr>
              <w:rPr>
                <w:rStyle w:val="CodeSnippet"/>
                <w:noProof/>
              </w:rPr>
            </w:pPr>
            <w:r w:rsidRPr="007E1EAE">
              <w:rPr>
                <w:rStyle w:val="CodeSnippet"/>
                <w:noProof/>
              </w:rPr>
              <w:t xml:space="preserve">        inputs:</w:t>
            </w:r>
          </w:p>
          <w:p w14:paraId="2AD9F6E1" w14:textId="77777777" w:rsidR="00841FF2" w:rsidRPr="007E1EAE" w:rsidRDefault="00841FF2" w:rsidP="00841FF2">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7D00A1B2" w14:textId="77777777" w:rsidR="00841FF2" w:rsidRPr="007E1EAE" w:rsidRDefault="00841FF2" w:rsidP="00841FF2">
      <w:pPr>
        <w:pStyle w:val="Heading4"/>
      </w:pPr>
      <w:r w:rsidRPr="007E1EAE">
        <w:t>outputs</w:t>
      </w:r>
    </w:p>
    <w:p w14:paraId="1C481CFB" w14:textId="77777777" w:rsidR="00841FF2" w:rsidRPr="007E1EAE" w:rsidRDefault="00841FF2" w:rsidP="00841FF2">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158C91A4" w14:textId="77777777" w:rsidR="00841FF2" w:rsidRPr="007E1EAE" w:rsidRDefault="00841FF2" w:rsidP="00841FF2">
      <w:pPr>
        <w:pStyle w:val="Heading5"/>
      </w:pPr>
      <w:r w:rsidRPr="007E1EAE">
        <w:t>Grammar</w:t>
      </w:r>
    </w:p>
    <w:p w14:paraId="4CBC0CDB" w14:textId="77777777" w:rsidR="00841FF2" w:rsidRPr="007E1EAE" w:rsidRDefault="00841FF2" w:rsidP="00841FF2">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FB9A2FD" w14:textId="77777777" w:rsidTr="00841FF2">
        <w:trPr>
          <w:trHeight w:val="256"/>
        </w:trPr>
        <w:tc>
          <w:tcPr>
            <w:tcW w:w="9576" w:type="dxa"/>
            <w:shd w:val="clear" w:color="auto" w:fill="D9D9D9" w:themeFill="background1" w:themeFillShade="D9"/>
          </w:tcPr>
          <w:p w14:paraId="654603F3" w14:textId="77777777" w:rsidR="00841FF2" w:rsidRPr="007E1EAE" w:rsidRDefault="00841FF2" w:rsidP="00841FF2">
            <w:pPr>
              <w:rPr>
                <w:rStyle w:val="CodeSnippet"/>
              </w:rPr>
            </w:pPr>
            <w:r w:rsidRPr="007E1EAE">
              <w:rPr>
                <w:rStyle w:val="CodeSnippet"/>
              </w:rPr>
              <w:t>outputs:</w:t>
            </w:r>
          </w:p>
          <w:p w14:paraId="4A126BAD"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parameter_def_list</w:t>
              </w:r>
            </w:hyperlink>
            <w:r w:rsidRPr="007E1EAE">
              <w:rPr>
                <w:rStyle w:val="CodeSnippet"/>
              </w:rPr>
              <w:t>&gt;</w:t>
            </w:r>
          </w:p>
        </w:tc>
      </w:tr>
    </w:tbl>
    <w:p w14:paraId="4FAEA744" w14:textId="77777777" w:rsidR="00841FF2" w:rsidRPr="007E1EAE" w:rsidRDefault="00841FF2" w:rsidP="00841FF2">
      <w:pPr>
        <w:pStyle w:val="Heading5"/>
      </w:pPr>
      <w:r w:rsidRPr="007E1EAE">
        <w:t>Example</w:t>
      </w:r>
    </w:p>
    <w:p w14:paraId="7A53AFFF" w14:textId="77777777" w:rsidR="00841FF2" w:rsidRPr="007E1EAE" w:rsidRDefault="00841FF2" w:rsidP="00841FF2">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6610D5F" w14:textId="77777777" w:rsidTr="00841FF2">
        <w:trPr>
          <w:trHeight w:val="256"/>
        </w:trPr>
        <w:tc>
          <w:tcPr>
            <w:tcW w:w="9576" w:type="dxa"/>
            <w:shd w:val="clear" w:color="auto" w:fill="D9D9D9" w:themeFill="background1" w:themeFillShade="D9"/>
          </w:tcPr>
          <w:p w14:paraId="7793B0BC" w14:textId="77777777" w:rsidR="00841FF2" w:rsidRPr="007E1EAE" w:rsidRDefault="00841FF2" w:rsidP="00841FF2">
            <w:pPr>
              <w:rPr>
                <w:rStyle w:val="CodeSnippet"/>
                <w:noProof/>
              </w:rPr>
            </w:pPr>
            <w:r w:rsidRPr="007E1EAE">
              <w:rPr>
                <w:rStyle w:val="CodeSnippetHighlight"/>
              </w:rPr>
              <w:t>outputs</w:t>
            </w:r>
            <w:r w:rsidRPr="007E1EAE">
              <w:rPr>
                <w:rStyle w:val="CodeSnippet"/>
                <w:noProof/>
              </w:rPr>
              <w:t>:</w:t>
            </w:r>
          </w:p>
          <w:p w14:paraId="77F01A19" w14:textId="77777777" w:rsidR="00841FF2" w:rsidRPr="007E1EAE" w:rsidRDefault="00841FF2" w:rsidP="00841FF2">
            <w:pPr>
              <w:rPr>
                <w:rStyle w:val="CodeSnippet"/>
                <w:noProof/>
              </w:rPr>
            </w:pPr>
            <w:r w:rsidRPr="007E1EAE">
              <w:rPr>
                <w:rStyle w:val="CodeSnippet"/>
                <w:noProof/>
              </w:rPr>
              <w:t xml:space="preserve">  server_address:</w:t>
            </w:r>
          </w:p>
          <w:p w14:paraId="51263062" w14:textId="77777777" w:rsidR="00841FF2" w:rsidRPr="007E1EAE" w:rsidRDefault="00841FF2" w:rsidP="00841FF2">
            <w:pPr>
              <w:rPr>
                <w:rStyle w:val="CodeSnippet"/>
                <w:noProof/>
              </w:rPr>
            </w:pPr>
            <w:r w:rsidRPr="007E1EAE">
              <w:rPr>
                <w:rStyle w:val="CodeSnippet"/>
                <w:noProof/>
              </w:rPr>
              <w:t xml:space="preserve">    description: The first private IP address for the provisioned server.</w:t>
            </w:r>
          </w:p>
          <w:p w14:paraId="411B10D2" w14:textId="77777777" w:rsidR="00841FF2" w:rsidRPr="007E1EAE" w:rsidRDefault="00841FF2" w:rsidP="00841FF2">
            <w:pPr>
              <w:rPr>
                <w:rStyle w:val="CodeSnippet"/>
                <w:noProof/>
              </w:rPr>
            </w:pPr>
            <w:r w:rsidRPr="007E1EAE">
              <w:rPr>
                <w:rStyle w:val="CodeSnippet"/>
                <w:noProof/>
              </w:rPr>
              <w:t xml:space="preserve">    value: { get_attribute: [ HOST, networks, private, addresses, 0 ] }</w:t>
            </w:r>
          </w:p>
        </w:tc>
      </w:tr>
    </w:tbl>
    <w:p w14:paraId="144AE17D" w14:textId="77777777" w:rsidR="00841FF2" w:rsidRPr="007E1EAE" w:rsidRDefault="00841FF2" w:rsidP="00841FF2">
      <w:pPr>
        <w:pStyle w:val="Heading4"/>
      </w:pPr>
      <w:r w:rsidRPr="007E1EAE">
        <w:lastRenderedPageBreak/>
        <w:t>groups</w:t>
      </w:r>
    </w:p>
    <w:p w14:paraId="17B92213" w14:textId="77777777" w:rsidR="00841FF2" w:rsidRPr="007E1EAE" w:rsidRDefault="00841FF2" w:rsidP="00841FF2">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345CE614" w14:textId="77777777" w:rsidR="00841FF2" w:rsidRPr="007E1EAE" w:rsidRDefault="00841FF2" w:rsidP="00841FF2">
      <w:pPr>
        <w:pStyle w:val="Heading5"/>
      </w:pPr>
      <w:r w:rsidRPr="007E1EAE">
        <w:t>Grammar</w:t>
      </w:r>
    </w:p>
    <w:p w14:paraId="6AF3696D" w14:textId="77777777" w:rsidR="00841FF2" w:rsidRPr="007E1EAE" w:rsidRDefault="00841FF2" w:rsidP="00841FF2">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72A74D" w14:textId="77777777" w:rsidTr="00841FF2">
        <w:trPr>
          <w:trHeight w:val="256"/>
        </w:trPr>
        <w:tc>
          <w:tcPr>
            <w:tcW w:w="9576" w:type="dxa"/>
            <w:shd w:val="clear" w:color="auto" w:fill="D9D9D9" w:themeFill="background1" w:themeFillShade="D9"/>
          </w:tcPr>
          <w:p w14:paraId="17206479"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50BB42C2"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3AFCED49" w14:textId="77777777" w:rsidR="00841FF2" w:rsidRPr="007E1EAE" w:rsidRDefault="00841FF2" w:rsidP="00841FF2">
            <w:pPr>
              <w:rPr>
                <w:rStyle w:val="CodeSnippet"/>
              </w:rPr>
            </w:pPr>
            <w:r w:rsidRPr="007E1EAE">
              <w:rPr>
                <w:rStyle w:val="CodeSnippet"/>
              </w:rPr>
              <w:t xml:space="preserve">  ...</w:t>
            </w:r>
          </w:p>
          <w:p w14:paraId="1427D713"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6489260A" w14:textId="77777777" w:rsidR="00841FF2" w:rsidRPr="007E1EAE" w:rsidRDefault="00841FF2" w:rsidP="00841FF2">
      <w:pPr>
        <w:pStyle w:val="Heading5"/>
      </w:pPr>
      <w:r w:rsidRPr="007E1EAE">
        <w:t>Example</w:t>
      </w:r>
    </w:p>
    <w:p w14:paraId="7C852B24" w14:textId="77777777" w:rsidR="00841FF2" w:rsidRPr="007E1EAE" w:rsidRDefault="00841FF2" w:rsidP="00841FF2">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A829E0" w14:textId="77777777" w:rsidTr="00841FF2">
        <w:tc>
          <w:tcPr>
            <w:tcW w:w="9576" w:type="dxa"/>
            <w:shd w:val="clear" w:color="auto" w:fill="D9D9D9" w:themeFill="background1" w:themeFillShade="D9"/>
          </w:tcPr>
          <w:p w14:paraId="1BD4F84B" w14:textId="77777777" w:rsidR="00841FF2" w:rsidRPr="007E1EAE" w:rsidRDefault="00841FF2" w:rsidP="00841FF2">
            <w:pPr>
              <w:rPr>
                <w:rStyle w:val="CodeSnippet"/>
                <w:noProof/>
              </w:rPr>
            </w:pPr>
            <w:r w:rsidRPr="007E1EAE">
              <w:rPr>
                <w:rStyle w:val="CodeSnippet"/>
                <w:noProof/>
              </w:rPr>
              <w:t>node_templates:</w:t>
            </w:r>
          </w:p>
          <w:p w14:paraId="54462498" w14:textId="77777777" w:rsidR="00841FF2" w:rsidRPr="007E1EAE" w:rsidRDefault="00841FF2" w:rsidP="00841FF2">
            <w:pPr>
              <w:rPr>
                <w:rStyle w:val="CodeSnippet"/>
                <w:noProof/>
              </w:rPr>
            </w:pPr>
            <w:r w:rsidRPr="007E1EAE">
              <w:rPr>
                <w:rStyle w:val="CodeSnippet"/>
                <w:noProof/>
              </w:rPr>
              <w:t xml:space="preserve">  server1:</w:t>
            </w:r>
          </w:p>
          <w:p w14:paraId="21F6C2C6" w14:textId="77777777" w:rsidR="00841FF2" w:rsidRPr="007E1EAE" w:rsidRDefault="00841FF2" w:rsidP="00841FF2">
            <w:pPr>
              <w:rPr>
                <w:rStyle w:val="CodeSnippet"/>
                <w:noProof/>
              </w:rPr>
            </w:pPr>
            <w:r w:rsidRPr="007E1EAE">
              <w:rPr>
                <w:rStyle w:val="CodeSnippet"/>
                <w:noProof/>
              </w:rPr>
              <w:t xml:space="preserve">    type: tosca.nodes.Compute</w:t>
            </w:r>
          </w:p>
          <w:p w14:paraId="129ADA75" w14:textId="77777777" w:rsidR="00841FF2" w:rsidRPr="007E1EAE" w:rsidRDefault="00841FF2" w:rsidP="00841FF2">
            <w:pPr>
              <w:rPr>
                <w:rStyle w:val="CodeSnippet"/>
                <w:noProof/>
              </w:rPr>
            </w:pPr>
            <w:r w:rsidRPr="007E1EAE">
              <w:rPr>
                <w:rStyle w:val="CodeSnippet"/>
                <w:noProof/>
              </w:rPr>
              <w:t xml:space="preserve">    # more details ...</w:t>
            </w:r>
          </w:p>
          <w:p w14:paraId="59BB7AA4" w14:textId="77777777" w:rsidR="00841FF2" w:rsidRPr="007E1EAE" w:rsidRDefault="00841FF2" w:rsidP="00841FF2">
            <w:pPr>
              <w:rPr>
                <w:rStyle w:val="CodeSnippet"/>
                <w:noProof/>
              </w:rPr>
            </w:pPr>
          </w:p>
          <w:p w14:paraId="085CD201" w14:textId="77777777" w:rsidR="00841FF2" w:rsidRPr="007E1EAE" w:rsidRDefault="00841FF2" w:rsidP="00841FF2">
            <w:pPr>
              <w:rPr>
                <w:rStyle w:val="CodeSnippet"/>
                <w:noProof/>
              </w:rPr>
            </w:pPr>
            <w:r w:rsidRPr="007E1EAE">
              <w:rPr>
                <w:rStyle w:val="CodeSnippet"/>
                <w:noProof/>
              </w:rPr>
              <w:t xml:space="preserve">  server2:</w:t>
            </w:r>
          </w:p>
          <w:p w14:paraId="6BF11D78" w14:textId="77777777" w:rsidR="00841FF2" w:rsidRPr="007E1EAE" w:rsidRDefault="00841FF2" w:rsidP="00841FF2">
            <w:pPr>
              <w:rPr>
                <w:rStyle w:val="CodeSnippet"/>
                <w:noProof/>
              </w:rPr>
            </w:pPr>
            <w:r w:rsidRPr="007E1EAE">
              <w:rPr>
                <w:rStyle w:val="CodeSnippet"/>
                <w:noProof/>
              </w:rPr>
              <w:t xml:space="preserve">    type: tosca.nodes.Compute</w:t>
            </w:r>
          </w:p>
          <w:p w14:paraId="1C046BC6" w14:textId="77777777" w:rsidR="00841FF2" w:rsidRPr="007E1EAE" w:rsidRDefault="00841FF2" w:rsidP="00841FF2">
            <w:pPr>
              <w:rPr>
                <w:rStyle w:val="CodeSnippet"/>
                <w:noProof/>
              </w:rPr>
            </w:pPr>
            <w:r w:rsidRPr="007E1EAE">
              <w:rPr>
                <w:rStyle w:val="CodeSnippet"/>
                <w:noProof/>
              </w:rPr>
              <w:t xml:space="preserve">    # more details ...</w:t>
            </w:r>
          </w:p>
          <w:p w14:paraId="70A7430C" w14:textId="77777777" w:rsidR="00841FF2" w:rsidRPr="007E1EAE" w:rsidRDefault="00841FF2" w:rsidP="00841FF2">
            <w:pPr>
              <w:rPr>
                <w:rStyle w:val="CodeSnippet"/>
                <w:noProof/>
              </w:rPr>
            </w:pPr>
          </w:p>
          <w:p w14:paraId="5BC4256F" w14:textId="77777777" w:rsidR="00841FF2" w:rsidRPr="007E1EAE" w:rsidRDefault="00841FF2" w:rsidP="00841FF2">
            <w:pPr>
              <w:rPr>
                <w:rStyle w:val="CodeSnippet"/>
                <w:noProof/>
              </w:rPr>
            </w:pPr>
            <w:r w:rsidRPr="007E1EAE">
              <w:rPr>
                <w:rStyle w:val="CodeSnippet"/>
                <w:noProof/>
              </w:rPr>
              <w:t xml:space="preserve">  server3:</w:t>
            </w:r>
          </w:p>
          <w:p w14:paraId="0EDCF9C1" w14:textId="77777777" w:rsidR="00841FF2" w:rsidRPr="007E1EAE" w:rsidRDefault="00841FF2" w:rsidP="00841FF2">
            <w:pPr>
              <w:rPr>
                <w:rStyle w:val="CodeSnippet"/>
                <w:noProof/>
              </w:rPr>
            </w:pPr>
            <w:r w:rsidRPr="007E1EAE">
              <w:rPr>
                <w:rStyle w:val="CodeSnippet"/>
                <w:noProof/>
              </w:rPr>
              <w:t xml:space="preserve">    type: tosca.nodes.Compute</w:t>
            </w:r>
          </w:p>
          <w:p w14:paraId="4E662034" w14:textId="77777777" w:rsidR="00841FF2" w:rsidRPr="007E1EAE" w:rsidRDefault="00841FF2" w:rsidP="00841FF2">
            <w:pPr>
              <w:rPr>
                <w:rStyle w:val="CodeSnippet"/>
                <w:noProof/>
              </w:rPr>
            </w:pPr>
            <w:r w:rsidRPr="007E1EAE">
              <w:rPr>
                <w:rStyle w:val="CodeSnippet"/>
                <w:noProof/>
              </w:rPr>
              <w:t xml:space="preserve">    # more details ...</w:t>
            </w:r>
          </w:p>
          <w:p w14:paraId="3EEE427B" w14:textId="77777777" w:rsidR="00841FF2" w:rsidRPr="007E1EAE" w:rsidRDefault="00841FF2" w:rsidP="00841FF2">
            <w:pPr>
              <w:rPr>
                <w:rStyle w:val="CodeSnippet"/>
                <w:noProof/>
              </w:rPr>
            </w:pPr>
          </w:p>
          <w:p w14:paraId="55794F7C"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29EB29FB" w14:textId="77777777" w:rsidR="00841FF2" w:rsidRPr="007E1EAE" w:rsidRDefault="00841FF2" w:rsidP="00841FF2">
            <w:pPr>
              <w:rPr>
                <w:rStyle w:val="CodeSnippet"/>
                <w:noProof/>
              </w:rPr>
            </w:pPr>
            <w:r w:rsidRPr="007E1EAE">
              <w:rPr>
                <w:rStyle w:val="CodeSnippet"/>
                <w:noProof/>
              </w:rPr>
              <w:t xml:space="preserve">  # server2 and server3 are part of the same group</w:t>
            </w:r>
          </w:p>
          <w:p w14:paraId="3DB6452C" w14:textId="77777777" w:rsidR="00841FF2" w:rsidRPr="007E1EAE" w:rsidRDefault="00841FF2" w:rsidP="00841FF2">
            <w:pPr>
              <w:rPr>
                <w:rStyle w:val="CodeSnippet"/>
                <w:noProof/>
              </w:rPr>
            </w:pPr>
            <w:r w:rsidRPr="007E1EAE">
              <w:rPr>
                <w:rStyle w:val="CodeSnippet"/>
                <w:noProof/>
              </w:rPr>
              <w:t xml:space="preserve">  server_group_1:</w:t>
            </w:r>
          </w:p>
          <w:p w14:paraId="14886B4D" w14:textId="77777777" w:rsidR="00841FF2" w:rsidRPr="007E1EAE" w:rsidRDefault="00841FF2" w:rsidP="00841FF2">
            <w:pPr>
              <w:rPr>
                <w:rStyle w:val="CodeSnippet"/>
                <w:noProof/>
              </w:rPr>
            </w:pPr>
            <w:r w:rsidRPr="007E1EAE">
              <w:rPr>
                <w:rStyle w:val="CodeSnippet"/>
                <w:noProof/>
              </w:rPr>
              <w:t xml:space="preserve">    type: tosca.groups.Root</w:t>
            </w:r>
          </w:p>
          <w:p w14:paraId="508912EF" w14:textId="77777777" w:rsidR="00841FF2" w:rsidRPr="007E1EAE" w:rsidRDefault="00841FF2" w:rsidP="00841FF2">
            <w:pPr>
              <w:rPr>
                <w:rStyle w:val="CodeSnippet"/>
              </w:rPr>
            </w:pPr>
            <w:r w:rsidRPr="007E1EAE">
              <w:rPr>
                <w:rStyle w:val="CodeSnippet"/>
                <w:noProof/>
              </w:rPr>
              <w:t xml:space="preserve">    members: [ server2, server3 ]</w:t>
            </w:r>
          </w:p>
        </w:tc>
      </w:tr>
    </w:tbl>
    <w:p w14:paraId="0F5B420E" w14:textId="77777777" w:rsidR="00841FF2" w:rsidRPr="007E1EAE" w:rsidRDefault="00841FF2" w:rsidP="00841FF2">
      <w:pPr>
        <w:pStyle w:val="Heading4"/>
      </w:pPr>
      <w:r w:rsidRPr="007E1EAE">
        <w:t>policies</w:t>
      </w:r>
    </w:p>
    <w:p w14:paraId="3B01D818" w14:textId="77777777" w:rsidR="00841FF2" w:rsidRPr="007E1EAE" w:rsidRDefault="00841FF2" w:rsidP="00841FF2">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50CBF5B9" w14:textId="77777777" w:rsidR="00841FF2" w:rsidRPr="007E1EAE" w:rsidRDefault="00841FF2" w:rsidP="00841FF2">
      <w:pPr>
        <w:pStyle w:val="Heading5"/>
      </w:pPr>
      <w:r w:rsidRPr="007E1EAE">
        <w:t>Grammar</w:t>
      </w:r>
    </w:p>
    <w:p w14:paraId="3B9E8E5A" w14:textId="77777777" w:rsidR="00841FF2" w:rsidRPr="007E1EAE" w:rsidRDefault="00841FF2" w:rsidP="00841FF2">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1AFF74D" w14:textId="77777777" w:rsidTr="00841FF2">
        <w:trPr>
          <w:trHeight w:val="256"/>
        </w:trPr>
        <w:tc>
          <w:tcPr>
            <w:tcW w:w="9576" w:type="dxa"/>
            <w:shd w:val="clear" w:color="auto" w:fill="D9D9D9" w:themeFill="background1" w:themeFillShade="D9"/>
          </w:tcPr>
          <w:p w14:paraId="4CC7EBDC"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2CB0369B"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F2BB06C" w14:textId="77777777" w:rsidR="00841FF2" w:rsidRPr="007E1EAE" w:rsidRDefault="00841FF2" w:rsidP="00841FF2">
            <w:pPr>
              <w:rPr>
                <w:rStyle w:val="CodeSnippet"/>
              </w:rPr>
            </w:pPr>
            <w:r w:rsidRPr="007E1EAE">
              <w:rPr>
                <w:rStyle w:val="CodeSnippet"/>
              </w:rPr>
              <w:lastRenderedPageBreak/>
              <w:t xml:space="preserve">  - ...</w:t>
            </w:r>
          </w:p>
          <w:p w14:paraId="4A1C1073"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46AF118D" w14:textId="77777777" w:rsidR="00841FF2" w:rsidRPr="007E1EAE" w:rsidRDefault="00841FF2" w:rsidP="00841FF2">
      <w:pPr>
        <w:pStyle w:val="Heading5"/>
      </w:pPr>
      <w:r w:rsidRPr="007E1EAE">
        <w:lastRenderedPageBreak/>
        <w:t>Example</w:t>
      </w:r>
    </w:p>
    <w:p w14:paraId="45411A20"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CAD900" w14:textId="77777777" w:rsidTr="00841FF2">
        <w:tc>
          <w:tcPr>
            <w:tcW w:w="9576" w:type="dxa"/>
            <w:shd w:val="clear" w:color="auto" w:fill="D9D9D9" w:themeFill="background1" w:themeFillShade="D9"/>
          </w:tcPr>
          <w:p w14:paraId="6D941789"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6557E1C5" w14:textId="77777777" w:rsidR="00841FF2" w:rsidRPr="007E1EAE" w:rsidRDefault="00841FF2" w:rsidP="00841FF2">
            <w:pPr>
              <w:rPr>
                <w:rStyle w:val="CodeSnippet"/>
                <w:noProof/>
              </w:rPr>
            </w:pPr>
            <w:r w:rsidRPr="007E1EAE">
              <w:rPr>
                <w:rStyle w:val="CodeSnippet"/>
                <w:noProof/>
              </w:rPr>
              <w:t xml:space="preserve">  - my_placement_policy:</w:t>
            </w:r>
          </w:p>
          <w:p w14:paraId="777D3E45" w14:textId="77777777" w:rsidR="00841FF2" w:rsidRPr="007E1EAE" w:rsidRDefault="00841FF2" w:rsidP="00841FF2">
            <w:pPr>
              <w:rPr>
                <w:rStyle w:val="CodeSnippet"/>
              </w:rPr>
            </w:pPr>
            <w:r w:rsidRPr="007E1EAE">
              <w:rPr>
                <w:rStyle w:val="CodeSnippet"/>
                <w:noProof/>
              </w:rPr>
              <w:t xml:space="preserve">      type: mycompany.mytypes.policy.placement</w:t>
            </w:r>
          </w:p>
        </w:tc>
      </w:tr>
    </w:tbl>
    <w:p w14:paraId="72F39942" w14:textId="77777777" w:rsidR="00841FF2" w:rsidRPr="001A0A40" w:rsidRDefault="00841FF2" w:rsidP="00841FF2">
      <w:pPr>
        <w:pStyle w:val="Heading4"/>
      </w:pPr>
      <w:bookmarkStart w:id="855" w:name="_substitution_mappings"/>
      <w:bookmarkEnd w:id="855"/>
      <w:r w:rsidRPr="007E1EAE">
        <w:t>substitution_mapping</w:t>
      </w:r>
    </w:p>
    <w:p w14:paraId="064B6507" w14:textId="77777777" w:rsidR="00841FF2" w:rsidRPr="009F17FA" w:rsidRDefault="00841FF2" w:rsidP="00841FF2"/>
    <w:p w14:paraId="156F6E53" w14:textId="77777777" w:rsidR="00841FF2" w:rsidRPr="007E1EAE" w:rsidRDefault="00841FF2" w:rsidP="00841FF2">
      <w:pPr>
        <w:pStyle w:val="Heading5"/>
      </w:pPr>
      <w:r w:rsidRPr="007E1EAE">
        <w:t>requirement_mapping</w:t>
      </w:r>
    </w:p>
    <w:p w14:paraId="6EE82324" w14:textId="77777777" w:rsidR="00841FF2" w:rsidRPr="007E1EAE" w:rsidRDefault="00841FF2" w:rsidP="00841FF2">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3E0A1179" w14:textId="77777777" w:rsidTr="00841FF2">
        <w:trPr>
          <w:trHeight w:val="256"/>
        </w:trPr>
        <w:tc>
          <w:tcPr>
            <w:tcW w:w="9216" w:type="dxa"/>
            <w:shd w:val="clear" w:color="auto" w:fill="D9D9D9" w:themeFill="background1" w:themeFillShade="D9"/>
          </w:tcPr>
          <w:p w14:paraId="5A9916BC" w14:textId="77777777" w:rsidR="00841FF2" w:rsidRPr="007E1EAE" w:rsidRDefault="00841FF2" w:rsidP="00841FF2">
            <w:pPr>
              <w:rPr>
                <w:rStyle w:val="CodeSnippet"/>
              </w:rPr>
            </w:pPr>
            <w:r w:rsidRPr="007E1EAE">
              <w:rPr>
                <w:rStyle w:val="CodeSnippet"/>
              </w:rPr>
              <w:t>&lt;requirement_name&gt;: [ &lt;node_template_name&gt;, &lt;node_template_requirement_name&gt; ]</w:t>
            </w:r>
          </w:p>
        </w:tc>
      </w:tr>
    </w:tbl>
    <w:p w14:paraId="234D2D5E"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C67B27" w14:textId="77777777" w:rsidTr="00841FF2">
        <w:trPr>
          <w:trHeight w:val="256"/>
        </w:trPr>
        <w:tc>
          <w:tcPr>
            <w:tcW w:w="9216" w:type="dxa"/>
            <w:shd w:val="clear" w:color="auto" w:fill="D9D9D9" w:themeFill="background1" w:themeFillShade="D9"/>
          </w:tcPr>
          <w:p w14:paraId="62D243E4" w14:textId="77777777" w:rsidR="00841FF2" w:rsidRPr="007E1EAE" w:rsidRDefault="00841FF2" w:rsidP="00841FF2">
            <w:pPr>
              <w:autoSpaceDE w:val="0"/>
              <w:autoSpaceDN w:val="0"/>
              <w:adjustRightInd w:val="0"/>
              <w:rPr>
                <w:rStyle w:val="CodeSnippet"/>
              </w:rPr>
            </w:pPr>
            <w:r w:rsidRPr="007E1EAE">
              <w:rPr>
                <w:rStyle w:val="CodeSnippet"/>
              </w:rPr>
              <w:t xml:space="preserve">&lt;requirement_name&gt;: </w:t>
            </w:r>
          </w:p>
          <w:p w14:paraId="37836C61"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E183F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19002C1" w14:textId="77777777" w:rsidR="00841FF2" w:rsidRPr="007E1EAE" w:rsidRDefault="00841FF2" w:rsidP="00841FF2">
            <w:pPr>
              <w:autoSpaceDE w:val="0"/>
              <w:autoSpaceDN w:val="0"/>
              <w:adjustRightInd w:val="0"/>
              <w:rPr>
                <w:rStyle w:val="CodeSnippet"/>
              </w:rPr>
            </w:pPr>
            <w:r w:rsidRPr="007E1EAE">
              <w:rPr>
                <w:rStyle w:val="CodeSnippet"/>
              </w:rPr>
              <w:t xml:space="preserve">    &lt;property_name&gt;: &lt;property_value&gt;</w:t>
            </w:r>
          </w:p>
        </w:tc>
      </w:tr>
    </w:tbl>
    <w:p w14:paraId="656F8D96" w14:textId="77777777" w:rsidR="00841FF2" w:rsidRPr="007E1EAE" w:rsidRDefault="00841FF2" w:rsidP="00971CED">
      <w:pPr>
        <w:pStyle w:val="NormalaroundTable"/>
        <w:numPr>
          <w:ilvl w:val="0"/>
          <w:numId w:val="117"/>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0397AE9A" w14:textId="77777777" w:rsidR="00841FF2" w:rsidRPr="007E1EAE" w:rsidRDefault="00841FF2" w:rsidP="00971CED">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D120E21" w14:textId="77777777" w:rsidR="00841FF2" w:rsidRDefault="00841FF2" w:rsidP="00971CED">
      <w:pPr>
        <w:pStyle w:val="ListParagraph"/>
        <w:numPr>
          <w:ilvl w:val="0"/>
          <w:numId w:val="117"/>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68B4ED10" w14:textId="77777777" w:rsidR="00841FF2" w:rsidRPr="008B27DC" w:rsidRDefault="00841FF2" w:rsidP="00971CED">
      <w:pPr>
        <w:pStyle w:val="ListParagraph"/>
        <w:numPr>
          <w:ilvl w:val="0"/>
          <w:numId w:val="121"/>
        </w:numPr>
      </w:pPr>
    </w:p>
    <w:p w14:paraId="7FF7805C" w14:textId="77777777" w:rsidR="00841FF2" w:rsidRPr="007E1EAE" w:rsidRDefault="00841FF2" w:rsidP="00841FF2">
      <w:pPr>
        <w:pStyle w:val="Heading5"/>
      </w:pPr>
      <w:r w:rsidRPr="007E1EAE">
        <w:t>Example</w:t>
      </w:r>
    </w:p>
    <w:p w14:paraId="55044BCC"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466F14A" w14:textId="77777777" w:rsidTr="00841FF2">
        <w:tc>
          <w:tcPr>
            <w:tcW w:w="9576" w:type="dxa"/>
            <w:shd w:val="clear" w:color="auto" w:fill="D9D9D9" w:themeFill="background1" w:themeFillShade="D9"/>
          </w:tcPr>
          <w:p w14:paraId="20DCAD0C" w14:textId="77777777" w:rsidR="00841FF2" w:rsidRPr="007E1EAE" w:rsidRDefault="00841FF2" w:rsidP="00841FF2">
            <w:pPr>
              <w:rPr>
                <w:rStyle w:val="CodeSnippetHighlight"/>
              </w:rPr>
            </w:pPr>
            <w:r w:rsidRPr="007E1EAE">
              <w:rPr>
                <w:rStyle w:val="CodeSnippetHighlight"/>
              </w:rPr>
              <w:t>topology_template:</w:t>
            </w:r>
          </w:p>
          <w:p w14:paraId="4CE77A54" w14:textId="77777777" w:rsidR="00841FF2" w:rsidRDefault="00841FF2" w:rsidP="00841FF2">
            <w:pPr>
              <w:rPr>
                <w:rStyle w:val="CodeSnippetHighlight"/>
              </w:rPr>
            </w:pPr>
          </w:p>
          <w:p w14:paraId="674CC19A" w14:textId="77777777" w:rsidR="00841FF2" w:rsidRDefault="00841FF2" w:rsidP="00841FF2">
            <w:pPr>
              <w:rPr>
                <w:rStyle w:val="CodeSnippetHighlight"/>
              </w:rPr>
            </w:pPr>
            <w:r>
              <w:rPr>
                <w:rStyle w:val="CodeSnippetHighlight"/>
              </w:rPr>
              <w:t>inputs:</w:t>
            </w:r>
          </w:p>
          <w:p w14:paraId="06AC3007" w14:textId="77777777" w:rsidR="00841FF2" w:rsidRDefault="00841FF2" w:rsidP="00841FF2">
            <w:pPr>
              <w:rPr>
                <w:rStyle w:val="CodeSnippetHighlight"/>
              </w:rPr>
            </w:pPr>
            <w:r>
              <w:rPr>
                <w:rStyle w:val="CodeSnippetHighlight"/>
              </w:rPr>
              <w:t xml:space="preserve">   cpus: </w:t>
            </w:r>
          </w:p>
          <w:p w14:paraId="16BB326B" w14:textId="77777777" w:rsidR="00841FF2" w:rsidRDefault="00841FF2" w:rsidP="00841FF2">
            <w:pPr>
              <w:rPr>
                <w:rStyle w:val="CodeSnippetHighlight"/>
              </w:rPr>
            </w:pPr>
            <w:r>
              <w:rPr>
                <w:rStyle w:val="CodeSnippetHighlight"/>
              </w:rPr>
              <w:t xml:space="preserve">     type: integer</w:t>
            </w:r>
          </w:p>
          <w:p w14:paraId="2689FD5A" w14:textId="77777777" w:rsidR="00841FF2" w:rsidRDefault="00841FF2" w:rsidP="00841FF2">
            <w:pPr>
              <w:rPr>
                <w:rStyle w:val="CodeSnippetHighlight"/>
              </w:rPr>
            </w:pPr>
            <w:r>
              <w:rPr>
                <w:rStyle w:val="CodeSnippetHighlight"/>
              </w:rPr>
              <w:t xml:space="preserve">     constraints:</w:t>
            </w:r>
          </w:p>
          <w:p w14:paraId="16C92E4E" w14:textId="77777777" w:rsidR="00841FF2" w:rsidRDefault="00841FF2" w:rsidP="00841FF2">
            <w:pPr>
              <w:rPr>
                <w:rStyle w:val="CodeSnippetHighlight"/>
              </w:rPr>
            </w:pPr>
            <w:r>
              <w:rPr>
                <w:rStyle w:val="CodeSnippetHighlight"/>
              </w:rPr>
              <w:t xml:space="preserve">       less_than: 2 # OR use “defaults” key</w:t>
            </w:r>
          </w:p>
          <w:p w14:paraId="3F021A30" w14:textId="77777777" w:rsidR="00841FF2" w:rsidRDefault="00841FF2" w:rsidP="00841FF2">
            <w:pPr>
              <w:rPr>
                <w:rStyle w:val="CodeSnippetHighlight"/>
              </w:rPr>
            </w:pPr>
          </w:p>
          <w:p w14:paraId="4EB37196" w14:textId="77777777" w:rsidR="00841FF2" w:rsidRPr="007E1EAE" w:rsidRDefault="00841FF2" w:rsidP="00841FF2">
            <w:pPr>
              <w:rPr>
                <w:rStyle w:val="CodeSnippet"/>
                <w:noProof/>
              </w:rPr>
            </w:pPr>
            <w:r w:rsidRPr="007E1EAE">
              <w:rPr>
                <w:rStyle w:val="CodeSnippetHighlight"/>
              </w:rPr>
              <w:t>substitution_mappings</w:t>
            </w:r>
            <w:r w:rsidRPr="007E1EAE">
              <w:rPr>
                <w:rStyle w:val="CodeSnippet"/>
                <w:noProof/>
              </w:rPr>
              <w:t>:</w:t>
            </w:r>
          </w:p>
          <w:p w14:paraId="551972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MyService</w:t>
            </w:r>
          </w:p>
          <w:p w14:paraId="4C4FCDAD" w14:textId="77777777" w:rsidR="00841FF2" w:rsidRDefault="00841FF2" w:rsidP="00841FF2">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2C92465B" w14:textId="77777777" w:rsidR="00841FF2" w:rsidRDefault="00841FF2" w:rsidP="00841FF2">
            <w:pPr>
              <w:autoSpaceDE w:val="0"/>
              <w:autoSpaceDN w:val="0"/>
              <w:adjustRightInd w:val="0"/>
              <w:rPr>
                <w:rStyle w:val="CodeSnippet"/>
                <w:noProof/>
              </w:rPr>
            </w:pPr>
            <w:r>
              <w:rPr>
                <w:rStyle w:val="CodeSnippet"/>
                <w:noProof/>
              </w:rPr>
              <w:t xml:space="preserve">      # get from outside?  Get from contsraint?</w:t>
            </w:r>
          </w:p>
          <w:p w14:paraId="02A1E91A" w14:textId="77777777" w:rsidR="00841FF2" w:rsidRDefault="00841FF2" w:rsidP="00841FF2">
            <w:pPr>
              <w:autoSpaceDE w:val="0"/>
              <w:autoSpaceDN w:val="0"/>
              <w:adjustRightInd w:val="0"/>
              <w:rPr>
                <w:rStyle w:val="CodeSnippet"/>
                <w:noProof/>
              </w:rPr>
            </w:pPr>
            <w:r>
              <w:rPr>
                <w:rStyle w:val="CodeSnippet"/>
                <w:noProof/>
              </w:rPr>
              <w:t xml:space="preserve">      num_cpus: cpus # Implied “PUSH”</w:t>
            </w:r>
          </w:p>
          <w:p w14:paraId="18784E55" w14:textId="77777777" w:rsidR="00841FF2" w:rsidRDefault="00841FF2" w:rsidP="00841FF2">
            <w:pPr>
              <w:autoSpaceDE w:val="0"/>
              <w:autoSpaceDN w:val="0"/>
              <w:adjustRightInd w:val="0"/>
              <w:rPr>
                <w:rStyle w:val="CodeSnippet"/>
                <w:noProof/>
              </w:rPr>
            </w:pPr>
            <w:r>
              <w:rPr>
                <w:rStyle w:val="CodeSnippet"/>
                <w:noProof/>
              </w:rPr>
              <w:t xml:space="preserve">      # get from some node in the topology…</w:t>
            </w:r>
          </w:p>
          <w:p w14:paraId="5A61DC16" w14:textId="77777777" w:rsidR="00841FF2" w:rsidRDefault="00841FF2" w:rsidP="00841FF2">
            <w:pPr>
              <w:autoSpaceDE w:val="0"/>
              <w:autoSpaceDN w:val="0"/>
              <w:adjustRightInd w:val="0"/>
              <w:rPr>
                <w:rStyle w:val="CodeSnippet"/>
                <w:noProof/>
              </w:rPr>
            </w:pPr>
            <w:r>
              <w:rPr>
                <w:rStyle w:val="CodeSnippet"/>
                <w:noProof/>
              </w:rPr>
              <w:t xml:space="preserve">      num_cpus: [ &lt;node&gt;, &lt;cap&gt;, &lt;property&gt; ]</w:t>
            </w:r>
          </w:p>
          <w:p w14:paraId="7745143A" w14:textId="77777777" w:rsidR="00841FF2" w:rsidRDefault="00841FF2" w:rsidP="00841FF2">
            <w:pPr>
              <w:autoSpaceDE w:val="0"/>
              <w:autoSpaceDN w:val="0"/>
              <w:adjustRightInd w:val="0"/>
              <w:rPr>
                <w:rStyle w:val="CodeSnippet"/>
                <w:noProof/>
              </w:rPr>
            </w:pPr>
            <w:r>
              <w:rPr>
                <w:rStyle w:val="CodeSnippet"/>
                <w:noProof/>
              </w:rPr>
              <w:t xml:space="preserve">      # 1) Running </w:t>
            </w:r>
          </w:p>
          <w:p w14:paraId="3025E5EA" w14:textId="77777777" w:rsidR="00841FF2" w:rsidRDefault="00841FF2" w:rsidP="00841FF2">
            <w:pPr>
              <w:autoSpaceDE w:val="0"/>
              <w:autoSpaceDN w:val="0"/>
              <w:adjustRightInd w:val="0"/>
              <w:rPr>
                <w:rStyle w:val="CodeSnippet"/>
                <w:noProof/>
              </w:rPr>
            </w:pPr>
            <w:r>
              <w:rPr>
                <w:rStyle w:val="CodeSnippet"/>
                <w:noProof/>
              </w:rPr>
              <w:t xml:space="preserve">      architecture: </w:t>
            </w:r>
          </w:p>
          <w:p w14:paraId="38F20AC4" w14:textId="77777777" w:rsidR="00841FF2" w:rsidRDefault="00841FF2" w:rsidP="00841FF2">
            <w:pPr>
              <w:autoSpaceDE w:val="0"/>
              <w:autoSpaceDN w:val="0"/>
              <w:adjustRightInd w:val="0"/>
              <w:rPr>
                <w:rStyle w:val="CodeSnippet"/>
                <w:noProof/>
              </w:rPr>
            </w:pPr>
            <w:r>
              <w:rPr>
                <w:rStyle w:val="CodeSnippet"/>
                <w:noProof/>
              </w:rPr>
              <w:t xml:space="preserve">        # a) Explicit</w:t>
            </w:r>
          </w:p>
          <w:p w14:paraId="3893C2FE" w14:textId="77777777" w:rsidR="00841FF2" w:rsidRDefault="00841FF2" w:rsidP="00841FF2">
            <w:pPr>
              <w:autoSpaceDE w:val="0"/>
              <w:autoSpaceDN w:val="0"/>
              <w:adjustRightInd w:val="0"/>
              <w:rPr>
                <w:rStyle w:val="CodeSnippet"/>
                <w:noProof/>
              </w:rPr>
            </w:pPr>
            <w:r>
              <w:rPr>
                <w:rStyle w:val="CodeSnippet"/>
                <w:noProof/>
              </w:rPr>
              <w:t xml:space="preserve">        value: { get_property: [some_service, architecture] }</w:t>
            </w:r>
          </w:p>
          <w:p w14:paraId="17AC502F" w14:textId="77777777" w:rsidR="00841FF2" w:rsidRDefault="00841FF2" w:rsidP="00841FF2">
            <w:pPr>
              <w:autoSpaceDE w:val="0"/>
              <w:autoSpaceDN w:val="0"/>
              <w:adjustRightInd w:val="0"/>
              <w:rPr>
                <w:rStyle w:val="CodeSnippet"/>
                <w:noProof/>
              </w:rPr>
            </w:pPr>
            <w:r>
              <w:rPr>
                <w:rStyle w:val="CodeSnippet"/>
                <w:noProof/>
              </w:rPr>
              <w:t xml:space="preserve">        # b) implicit</w:t>
            </w:r>
          </w:p>
          <w:p w14:paraId="488CE09C" w14:textId="77777777" w:rsidR="00841FF2" w:rsidRDefault="00841FF2" w:rsidP="00841FF2">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5F9189BA" w14:textId="77777777" w:rsidR="00841FF2" w:rsidRDefault="00841FF2" w:rsidP="00841FF2">
            <w:pPr>
              <w:autoSpaceDE w:val="0"/>
              <w:autoSpaceDN w:val="0"/>
              <w:adjustRightInd w:val="0"/>
              <w:rPr>
                <w:rStyle w:val="CodeSnippet"/>
                <w:noProof/>
              </w:rPr>
            </w:pPr>
            <w:r>
              <w:rPr>
                <w:rStyle w:val="CodeSnippet"/>
                <w:noProof/>
              </w:rPr>
              <w:t xml:space="preserve">        default: “amd”</w:t>
            </w:r>
          </w:p>
          <w:p w14:paraId="6D5D823A" w14:textId="77777777" w:rsidR="00841FF2" w:rsidRDefault="00841FF2" w:rsidP="00841FF2">
            <w:pPr>
              <w:autoSpaceDE w:val="0"/>
              <w:autoSpaceDN w:val="0"/>
              <w:adjustRightInd w:val="0"/>
              <w:rPr>
                <w:rStyle w:val="CodeSnippet"/>
                <w:noProof/>
              </w:rPr>
            </w:pPr>
            <w:r>
              <w:rPr>
                <w:rStyle w:val="CodeSnippet"/>
                <w:noProof/>
              </w:rPr>
              <w:t xml:space="preserve">        # c) INPUT mapping?</w:t>
            </w:r>
          </w:p>
          <w:p w14:paraId="3759ED39" w14:textId="77777777" w:rsidR="00841FF2" w:rsidRDefault="00841FF2" w:rsidP="00841FF2">
            <w:pPr>
              <w:autoSpaceDE w:val="0"/>
              <w:autoSpaceDN w:val="0"/>
              <w:adjustRightInd w:val="0"/>
              <w:rPr>
                <w:rStyle w:val="CodeSnippet"/>
                <w:noProof/>
              </w:rPr>
            </w:pPr>
            <w:r>
              <w:rPr>
                <w:rStyle w:val="CodeSnippet"/>
                <w:noProof/>
              </w:rPr>
              <w:t xml:space="preserve">        ???</w:t>
            </w:r>
          </w:p>
          <w:p w14:paraId="0FEE6AD1" w14:textId="77777777" w:rsidR="00841FF2" w:rsidRPr="007E1EAE" w:rsidRDefault="00841FF2" w:rsidP="00841FF2">
            <w:pPr>
              <w:autoSpaceDE w:val="0"/>
              <w:autoSpaceDN w:val="0"/>
              <w:adjustRightInd w:val="0"/>
              <w:rPr>
                <w:rStyle w:val="CodeSnippet"/>
                <w:noProof/>
              </w:rPr>
            </w:pPr>
            <w:r>
              <w:rPr>
                <w:rStyle w:val="CodeSnippet"/>
                <w:noProof/>
              </w:rPr>
              <w:t xml:space="preserve">      # 2) Catalog (Matching)</w:t>
            </w:r>
          </w:p>
          <w:p w14:paraId="488495DD" w14:textId="77777777" w:rsidR="00841FF2"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21761322" w14:textId="77777777" w:rsidR="00841FF2" w:rsidRDefault="00841FF2" w:rsidP="00841FF2">
            <w:pPr>
              <w:autoSpaceDE w:val="0"/>
              <w:autoSpaceDN w:val="0"/>
              <w:adjustRightInd w:val="0"/>
              <w:rPr>
                <w:rStyle w:val="CodeSnippet"/>
                <w:noProof/>
              </w:rPr>
            </w:pPr>
            <w:r>
              <w:rPr>
                <w:rStyle w:val="CodeSnippet"/>
                <w:noProof/>
              </w:rPr>
              <w:t xml:space="preserve">         contraints: equals: “x86”</w:t>
            </w:r>
          </w:p>
          <w:p w14:paraId="49C8BCA5" w14:textId="77777777" w:rsidR="00841FF2" w:rsidRDefault="00841FF2" w:rsidP="00841FF2">
            <w:pPr>
              <w:autoSpaceDE w:val="0"/>
              <w:autoSpaceDN w:val="0"/>
              <w:adjustRightInd w:val="0"/>
              <w:rPr>
                <w:rStyle w:val="CodeSnippet"/>
                <w:noProof/>
              </w:rPr>
            </w:pPr>
            <w:r>
              <w:rPr>
                <w:rStyle w:val="CodeSnippet"/>
                <w:noProof/>
              </w:rPr>
              <w:t xml:space="preserve"> </w:t>
            </w:r>
          </w:p>
          <w:p w14:paraId="34F9CFBF" w14:textId="77777777" w:rsidR="00841FF2" w:rsidRPr="007E1EAE" w:rsidRDefault="00841FF2" w:rsidP="00841FF2">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6EA3A9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 [ some_service, bar ]</w:t>
            </w:r>
          </w:p>
          <w:p w14:paraId="1797644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25EFCF31" w14:textId="77777777" w:rsidR="00841FF2" w:rsidRPr="007E1EAE" w:rsidRDefault="00841FF2" w:rsidP="00841FF2">
            <w:pPr>
              <w:rPr>
                <w:rStyle w:val="CodeSnippet"/>
              </w:rPr>
            </w:pPr>
            <w:r w:rsidRPr="007E1EAE">
              <w:rPr>
                <w:rStyle w:val="CodeSnippet"/>
              </w:rPr>
              <w:t xml:space="preserve">      foo: [ some_service, foo ]</w:t>
            </w:r>
          </w:p>
          <w:p w14:paraId="7BEC4FE2" w14:textId="77777777" w:rsidR="00841FF2" w:rsidRPr="007E1EAE" w:rsidRDefault="00841FF2" w:rsidP="00841FF2">
            <w:pPr>
              <w:rPr>
                <w:rStyle w:val="CodeSnippet"/>
              </w:rPr>
            </w:pPr>
          </w:p>
          <w:p w14:paraId="33C17D13" w14:textId="77777777" w:rsidR="00841FF2" w:rsidRPr="007E1EAE" w:rsidRDefault="00841FF2" w:rsidP="00841FF2">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0E8120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some_service:</w:t>
            </w:r>
          </w:p>
          <w:p w14:paraId="02076A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MyService</w:t>
            </w:r>
          </w:p>
          <w:p w14:paraId="718DD54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 </w:t>
            </w:r>
          </w:p>
          <w:p w14:paraId="693B7B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rate: 100</w:t>
            </w:r>
          </w:p>
          <w:p w14:paraId="2A0F1FE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1488A3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w:t>
            </w:r>
          </w:p>
          <w:p w14:paraId="76EBF00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5464C47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8D0F3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foo: </w:t>
            </w:r>
          </w:p>
          <w:p w14:paraId="4307199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026CD653" w14:textId="77777777" w:rsidR="00841FF2" w:rsidRPr="007E1EAE" w:rsidRDefault="00841FF2" w:rsidP="00841FF2">
            <w:pPr>
              <w:autoSpaceDE w:val="0"/>
              <w:autoSpaceDN w:val="0"/>
              <w:adjustRightInd w:val="0"/>
              <w:rPr>
                <w:rStyle w:val="CodeSnippet"/>
              </w:rPr>
            </w:pPr>
          </w:p>
        </w:tc>
      </w:tr>
    </w:tbl>
    <w:p w14:paraId="1C437423" w14:textId="77777777" w:rsidR="00841FF2" w:rsidRPr="007E1EAE" w:rsidRDefault="00841FF2" w:rsidP="00841FF2"/>
    <w:p w14:paraId="62CB1B6F" w14:textId="77777777" w:rsidR="00841FF2" w:rsidRPr="007E1EAE" w:rsidRDefault="00841FF2" w:rsidP="00841FF2">
      <w:pPr>
        <w:pStyle w:val="Heading4"/>
      </w:pPr>
      <w:r w:rsidRPr="007E1EAE">
        <w:lastRenderedPageBreak/>
        <w:t>Notes</w:t>
      </w:r>
    </w:p>
    <w:p w14:paraId="24E85E6C" w14:textId="77777777" w:rsidR="00841FF2" w:rsidRPr="007E1EAE" w:rsidRDefault="00841FF2" w:rsidP="00971CED">
      <w:pPr>
        <w:pStyle w:val="ListParagraph"/>
        <w:numPr>
          <w:ilvl w:val="0"/>
          <w:numId w:val="14"/>
        </w:numPr>
      </w:pPr>
      <w:r w:rsidRPr="007E1EAE">
        <w:t xml:space="preserve">The parameters (properties) that are listed as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017B1AB2" w14:textId="77777777" w:rsidR="00841FF2" w:rsidRPr="007E1EAE" w:rsidRDefault="00841FF2" w:rsidP="00971CED">
      <w:pPr>
        <w:pStyle w:val="ListParagraph"/>
        <w:numPr>
          <w:ilvl w:val="0"/>
          <w:numId w:val="14"/>
        </w:numPr>
      </w:pPr>
      <w:r w:rsidRPr="007E1EAE">
        <w:t xml:space="preserve">The node templates listed as part of the </w:t>
      </w:r>
      <w:r w:rsidRPr="007E1EAE">
        <w:rPr>
          <w:rStyle w:val="CodeSnippetHighlight"/>
        </w:rPr>
        <w:t>node_templates</w:t>
      </w:r>
      <w:r w:rsidRPr="007E1EAE">
        <w:t xml:space="preserve"> block can be mapped to the list of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6ABBE0C0" w14:textId="77777777" w:rsidR="00841FF2" w:rsidRPr="007E1EAE" w:rsidRDefault="00841FF2" w:rsidP="00971CED">
      <w:pPr>
        <w:pStyle w:val="ListParagraph"/>
        <w:numPr>
          <w:ilvl w:val="0"/>
          <w:numId w:val="14"/>
        </w:numPr>
      </w:pPr>
      <w:r w:rsidRPr="007E1EAE">
        <w:t xml:space="preserve">The relationship templates listed as part of the </w:t>
      </w:r>
      <w:r w:rsidRPr="007E1EAE">
        <w:rPr>
          <w:rStyle w:val="CodeSnippetHighlight"/>
        </w:rPr>
        <w:t>relationship_templates</w:t>
      </w:r>
      <w:r w:rsidRPr="007E1EAE">
        <w:t xml:space="preserve"> block can be mapped to the list of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44AA0788" w14:textId="77777777" w:rsidR="00841FF2" w:rsidRPr="007E1EAE" w:rsidRDefault="00841FF2" w:rsidP="00971CED">
      <w:pPr>
        <w:pStyle w:val="ListParagraph"/>
        <w:numPr>
          <w:ilvl w:val="0"/>
          <w:numId w:val="14"/>
        </w:numPr>
      </w:pPr>
      <w:r w:rsidRPr="007E1EAE">
        <w:t xml:space="preserve">The output parameters that are listed as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49EFD348" w14:textId="77777777" w:rsidR="00841FF2" w:rsidRPr="007E1EAE" w:rsidRDefault="00841FF2" w:rsidP="00971CED">
      <w:pPr>
        <w:pStyle w:val="ListParagraph"/>
        <w:numPr>
          <w:ilvl w:val="1"/>
          <w:numId w:val="14"/>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10895A0F" w14:textId="77777777" w:rsidR="00841FF2" w:rsidRPr="007E1EAE" w:rsidRDefault="00841FF2" w:rsidP="00841FF2">
      <w:pPr>
        <w:pStyle w:val="Heading2"/>
      </w:pPr>
      <w:bookmarkStart w:id="856" w:name="_Toc302251696"/>
      <w:bookmarkStart w:id="857" w:name="_Toc310749090"/>
      <w:bookmarkStart w:id="858" w:name="_Toc313780924"/>
      <w:bookmarkStart w:id="859" w:name="_Toc322703168"/>
      <w:bookmarkStart w:id="860" w:name="_Toc454457776"/>
      <w:bookmarkStart w:id="861" w:name="_Toc454458575"/>
      <w:bookmarkStart w:id="862" w:name="_Toc500248010"/>
      <w:bookmarkStart w:id="863" w:name="_Toc528072936"/>
      <w:bookmarkStart w:id="864" w:name="DEFN_ELEMENT_SERVICE_TEMPLATE"/>
      <w:r w:rsidRPr="007E1EAE">
        <w:t>Service Template</w:t>
      </w:r>
      <w:bookmarkEnd w:id="830"/>
      <w:r w:rsidRPr="007E1EAE">
        <w:t xml:space="preserve"> </w:t>
      </w:r>
      <w:bookmarkEnd w:id="831"/>
      <w:r w:rsidRPr="007E1EAE">
        <w:t>definition</w:t>
      </w:r>
      <w:bookmarkEnd w:id="856"/>
      <w:bookmarkEnd w:id="857"/>
      <w:bookmarkEnd w:id="858"/>
      <w:bookmarkEnd w:id="859"/>
      <w:bookmarkEnd w:id="860"/>
      <w:bookmarkEnd w:id="861"/>
      <w:bookmarkEnd w:id="862"/>
      <w:bookmarkEnd w:id="863"/>
    </w:p>
    <w:bookmarkEnd w:id="832"/>
    <w:bookmarkEnd w:id="864"/>
    <w:p w14:paraId="0050B051" w14:textId="77777777" w:rsidR="00841FF2" w:rsidRPr="007E1EAE" w:rsidRDefault="00841FF2" w:rsidP="00841FF2">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3288D61D" w14:textId="77777777" w:rsidR="00841FF2" w:rsidRPr="007E1EAE" w:rsidRDefault="00841FF2" w:rsidP="00841FF2">
      <w:pPr>
        <w:pStyle w:val="Heading3"/>
      </w:pPr>
      <w:bookmarkStart w:id="865" w:name="_Toc379455044"/>
      <w:bookmarkStart w:id="866" w:name="_Toc454457777"/>
      <w:bookmarkStart w:id="867" w:name="_Toc454458576"/>
      <w:r w:rsidRPr="007E1EAE">
        <w:t>Keynames</w:t>
      </w:r>
      <w:bookmarkEnd w:id="865"/>
      <w:bookmarkEnd w:id="866"/>
      <w:bookmarkEnd w:id="867"/>
    </w:p>
    <w:p w14:paraId="468AE357" w14:textId="77777777" w:rsidR="00841FF2" w:rsidRPr="007E1EAE" w:rsidRDefault="00841FF2" w:rsidP="00841FF2">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78"/>
        <w:gridCol w:w="1080"/>
        <w:gridCol w:w="1260"/>
        <w:gridCol w:w="4595"/>
      </w:tblGrid>
      <w:tr w:rsidR="00841FF2" w:rsidRPr="007E1EAE" w14:paraId="38E30B02" w14:textId="77777777" w:rsidTr="00841FF2">
        <w:trPr>
          <w:cantSplit/>
          <w:tblHeader/>
        </w:trPr>
        <w:tc>
          <w:tcPr>
            <w:tcW w:w="1236" w:type="pct"/>
            <w:shd w:val="clear" w:color="auto" w:fill="D9D9D9"/>
          </w:tcPr>
          <w:p w14:paraId="5940496F" w14:textId="77777777" w:rsidR="00841FF2" w:rsidRPr="007E1EAE" w:rsidRDefault="00841FF2" w:rsidP="00841FF2">
            <w:pPr>
              <w:pStyle w:val="TableText-Heading"/>
            </w:pPr>
            <w:r w:rsidRPr="007E1EAE">
              <w:t>Keyname</w:t>
            </w:r>
          </w:p>
        </w:tc>
        <w:tc>
          <w:tcPr>
            <w:tcW w:w="586" w:type="pct"/>
            <w:shd w:val="clear" w:color="auto" w:fill="D9D9D9"/>
          </w:tcPr>
          <w:p w14:paraId="124E1672" w14:textId="77777777" w:rsidR="00841FF2" w:rsidRPr="007E1EAE" w:rsidRDefault="00841FF2" w:rsidP="00841FF2">
            <w:pPr>
              <w:pStyle w:val="TableText-Heading"/>
            </w:pPr>
            <w:r w:rsidRPr="007E1EAE">
              <w:t>Required</w:t>
            </w:r>
          </w:p>
        </w:tc>
        <w:tc>
          <w:tcPr>
            <w:tcW w:w="684" w:type="pct"/>
            <w:shd w:val="clear" w:color="auto" w:fill="D9D9D9"/>
          </w:tcPr>
          <w:p w14:paraId="58BFD533" w14:textId="77777777" w:rsidR="00841FF2" w:rsidRPr="007E1EAE" w:rsidRDefault="00841FF2" w:rsidP="00841FF2">
            <w:pPr>
              <w:pStyle w:val="TableText-Heading"/>
            </w:pPr>
            <w:r w:rsidRPr="007E1EAE">
              <w:t>Type</w:t>
            </w:r>
          </w:p>
        </w:tc>
        <w:tc>
          <w:tcPr>
            <w:tcW w:w="2494" w:type="pct"/>
            <w:shd w:val="clear" w:color="auto" w:fill="D9D9D9"/>
          </w:tcPr>
          <w:p w14:paraId="5262F1CC" w14:textId="77777777" w:rsidR="00841FF2" w:rsidRPr="007E1EAE" w:rsidRDefault="00841FF2" w:rsidP="00841FF2">
            <w:pPr>
              <w:pStyle w:val="TableText-Heading"/>
            </w:pPr>
            <w:r w:rsidRPr="007E1EAE">
              <w:t>Description</w:t>
            </w:r>
          </w:p>
        </w:tc>
      </w:tr>
      <w:tr w:rsidR="00841FF2" w:rsidRPr="00D84861" w14:paraId="234AB25B" w14:textId="77777777" w:rsidTr="00841FF2">
        <w:trPr>
          <w:cantSplit/>
        </w:trPr>
        <w:tc>
          <w:tcPr>
            <w:tcW w:w="1236" w:type="pct"/>
            <w:shd w:val="clear" w:color="auto" w:fill="FFFFFF"/>
          </w:tcPr>
          <w:p w14:paraId="792A14C7" w14:textId="77777777" w:rsidR="00841FF2" w:rsidRPr="007E1EAE" w:rsidRDefault="00841FF2" w:rsidP="00841FF2">
            <w:pPr>
              <w:pStyle w:val="TableText"/>
              <w:rPr>
                <w:noProof/>
              </w:rPr>
            </w:pPr>
            <w:r w:rsidRPr="007E1EAE">
              <w:t>tosca_definitions_version</w:t>
            </w:r>
          </w:p>
        </w:tc>
        <w:tc>
          <w:tcPr>
            <w:tcW w:w="586" w:type="pct"/>
            <w:shd w:val="clear" w:color="auto" w:fill="FFFFFF"/>
          </w:tcPr>
          <w:p w14:paraId="5E6C1A51" w14:textId="77777777" w:rsidR="00841FF2" w:rsidRPr="007E1EAE" w:rsidRDefault="00841FF2" w:rsidP="00841FF2">
            <w:pPr>
              <w:pStyle w:val="TableText"/>
            </w:pPr>
            <w:r w:rsidRPr="007E1EAE">
              <w:t>yes</w:t>
            </w:r>
          </w:p>
        </w:tc>
        <w:tc>
          <w:tcPr>
            <w:tcW w:w="684" w:type="pct"/>
            <w:shd w:val="clear" w:color="auto" w:fill="FFFFFF"/>
          </w:tcPr>
          <w:p w14:paraId="743A715C"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494" w:type="pct"/>
            <w:shd w:val="clear" w:color="auto" w:fill="FFFFFF"/>
          </w:tcPr>
          <w:p w14:paraId="011BD1C2" w14:textId="77777777" w:rsidR="00841FF2" w:rsidRPr="007E1EAE" w:rsidRDefault="00841FF2" w:rsidP="00841FF2">
            <w:pPr>
              <w:pStyle w:val="TableText"/>
            </w:pPr>
            <w:r w:rsidRPr="007E1EAE">
              <w:t xml:space="preserve">Defines the version of the TOSCA Simple Profile specification the template (grammar) complies with. </w:t>
            </w:r>
          </w:p>
        </w:tc>
      </w:tr>
      <w:tr w:rsidR="00841FF2" w:rsidRPr="00D84861" w14:paraId="3C915480" w14:textId="77777777" w:rsidTr="00841FF2">
        <w:trPr>
          <w:cantSplit/>
        </w:trPr>
        <w:tc>
          <w:tcPr>
            <w:tcW w:w="1236" w:type="pct"/>
            <w:shd w:val="clear" w:color="auto" w:fill="FFFFFF"/>
          </w:tcPr>
          <w:p w14:paraId="03A90D5A" w14:textId="77777777" w:rsidR="00841FF2" w:rsidRPr="007E1EAE" w:rsidRDefault="00841FF2" w:rsidP="00841FF2">
            <w:pPr>
              <w:pStyle w:val="TableText"/>
            </w:pPr>
            <w:r>
              <w:t>namespace</w:t>
            </w:r>
          </w:p>
        </w:tc>
        <w:tc>
          <w:tcPr>
            <w:tcW w:w="586" w:type="pct"/>
            <w:shd w:val="clear" w:color="auto" w:fill="FFFFFF"/>
          </w:tcPr>
          <w:p w14:paraId="0771EED5" w14:textId="77777777" w:rsidR="00841FF2" w:rsidRPr="007E1EAE" w:rsidRDefault="00841FF2" w:rsidP="00841FF2">
            <w:pPr>
              <w:pStyle w:val="TableText"/>
            </w:pPr>
            <w:r>
              <w:t>no</w:t>
            </w:r>
          </w:p>
        </w:tc>
        <w:tc>
          <w:tcPr>
            <w:tcW w:w="684" w:type="pct"/>
            <w:shd w:val="clear" w:color="auto" w:fill="FFFFFF"/>
          </w:tcPr>
          <w:p w14:paraId="38E414E5" w14:textId="77777777" w:rsidR="00841FF2" w:rsidRDefault="00841FF2" w:rsidP="00841FF2">
            <w:pPr>
              <w:pStyle w:val="TableText"/>
            </w:pPr>
            <w:r>
              <w:t>URI</w:t>
            </w:r>
          </w:p>
        </w:tc>
        <w:tc>
          <w:tcPr>
            <w:tcW w:w="2494" w:type="pct"/>
            <w:shd w:val="clear" w:color="auto" w:fill="FFFFFF"/>
          </w:tcPr>
          <w:p w14:paraId="2102572B" w14:textId="77777777" w:rsidR="00841FF2" w:rsidRDefault="00841FF2" w:rsidP="00841FF2">
            <w:pPr>
              <w:rPr>
                <w:rStyle w:val="CodeSnippet"/>
                <w:noProof/>
              </w:rPr>
            </w:pPr>
            <w:r>
              <w:rPr>
                <w:rStyle w:val="CodeSnippet"/>
                <w:noProof/>
              </w:rPr>
              <w:t># illegalities: not alowed to use “tosca” namespaces (reserve tosca domains), SHOULD be unique (some guidance from XML, look to borrow)</w:t>
            </w:r>
          </w:p>
          <w:p w14:paraId="71D6D0CE" w14:textId="77777777" w:rsidR="00841FF2" w:rsidRDefault="00841FF2" w:rsidP="00841FF2">
            <w:pPr>
              <w:rPr>
                <w:rStyle w:val="CodeSnippet"/>
                <w:noProof/>
              </w:rPr>
            </w:pPr>
          </w:p>
          <w:p w14:paraId="591553EA" w14:textId="77777777" w:rsidR="00841FF2" w:rsidRDefault="00841FF2" w:rsidP="00841FF2">
            <w:pPr>
              <w:rPr>
                <w:rStyle w:val="CodeSnippet"/>
                <w:noProof/>
              </w:rPr>
            </w:pPr>
            <w:r>
              <w:rPr>
                <w:rStyle w:val="CodeSnippet"/>
                <w:noProof/>
              </w:rPr>
              <w:t># describe this in terms of import, by example)</w:t>
            </w:r>
          </w:p>
          <w:p w14:paraId="22411333" w14:textId="77777777" w:rsidR="00841FF2" w:rsidRDefault="00841FF2" w:rsidP="00841FF2">
            <w:pPr>
              <w:rPr>
                <w:rStyle w:val="CodeSnippet"/>
                <w:noProof/>
              </w:rPr>
            </w:pPr>
            <w:r>
              <w:rPr>
                <w:rStyle w:val="CodeSnippet"/>
                <w:noProof/>
              </w:rPr>
              <w:t># import brings in other STs into &lt;default namespace&gt;</w:t>
            </w:r>
          </w:p>
          <w:p w14:paraId="358A412D" w14:textId="77777777" w:rsidR="00841FF2" w:rsidRDefault="00841FF2" w:rsidP="00841FF2">
            <w:pPr>
              <w:rPr>
                <w:rStyle w:val="CodeSnippet"/>
                <w:noProof/>
              </w:rPr>
            </w:pPr>
            <w:r>
              <w:rPr>
                <w:rStyle w:val="CodeSnippet"/>
                <w:noProof/>
              </w:rPr>
              <w:t># on collision its an error (with local type name or on same name from mult. Imports).</w:t>
            </w:r>
          </w:p>
          <w:p w14:paraId="13F3374A" w14:textId="77777777" w:rsidR="00841FF2" w:rsidRDefault="00841FF2" w:rsidP="00841FF2">
            <w:pPr>
              <w:rPr>
                <w:rStyle w:val="CodeSnippet"/>
                <w:noProof/>
              </w:rPr>
            </w:pPr>
            <w:r>
              <w:rPr>
                <w:rStyle w:val="CodeSnippet"/>
                <w:noProof/>
              </w:rPr>
              <w:t xml:space="preserve"># Must use prefix or (full) complete name </w:t>
            </w:r>
          </w:p>
          <w:p w14:paraId="749CC07C" w14:textId="77777777" w:rsidR="00841FF2" w:rsidRPr="007E1EAE" w:rsidRDefault="00841FF2" w:rsidP="00841FF2">
            <w:pPr>
              <w:pStyle w:val="TableText"/>
            </w:pPr>
          </w:p>
        </w:tc>
      </w:tr>
      <w:tr w:rsidR="00841FF2" w:rsidRPr="00D84861" w14:paraId="0EA51B90" w14:textId="77777777" w:rsidTr="00841FF2">
        <w:trPr>
          <w:cantSplit/>
        </w:trPr>
        <w:tc>
          <w:tcPr>
            <w:tcW w:w="1236" w:type="pct"/>
            <w:shd w:val="clear" w:color="auto" w:fill="FFFFFF"/>
          </w:tcPr>
          <w:p w14:paraId="2E638B4B" w14:textId="77777777" w:rsidR="00841FF2" w:rsidRPr="007E1EAE" w:rsidRDefault="00841FF2" w:rsidP="00841FF2">
            <w:pPr>
              <w:pStyle w:val="TableText"/>
              <w:rPr>
                <w:noProof/>
              </w:rPr>
            </w:pPr>
            <w:r w:rsidRPr="007E1EAE">
              <w:rPr>
                <w:noProof/>
              </w:rPr>
              <w:lastRenderedPageBreak/>
              <w:t>metadata</w:t>
            </w:r>
          </w:p>
        </w:tc>
        <w:tc>
          <w:tcPr>
            <w:tcW w:w="586" w:type="pct"/>
            <w:shd w:val="clear" w:color="auto" w:fill="FFFFFF"/>
          </w:tcPr>
          <w:p w14:paraId="3BE37917" w14:textId="77777777" w:rsidR="00841FF2" w:rsidRPr="007E1EAE" w:rsidRDefault="00841FF2" w:rsidP="00841FF2">
            <w:pPr>
              <w:pStyle w:val="TableText"/>
            </w:pPr>
            <w:r w:rsidRPr="007E1EAE">
              <w:t>no</w:t>
            </w:r>
          </w:p>
        </w:tc>
        <w:tc>
          <w:tcPr>
            <w:tcW w:w="684" w:type="pct"/>
            <w:shd w:val="clear" w:color="auto" w:fill="FFFFFF"/>
          </w:tcPr>
          <w:p w14:paraId="20A92DB7"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494" w:type="pct"/>
            <w:shd w:val="clear" w:color="auto" w:fill="FFFFFF"/>
          </w:tcPr>
          <w:p w14:paraId="154B8E77" w14:textId="77777777" w:rsidR="00841FF2" w:rsidRPr="007E1EAE" w:rsidRDefault="00841FF2" w:rsidP="00841FF2">
            <w:pPr>
              <w:pStyle w:val="TableText"/>
            </w:pPr>
            <w:r w:rsidRPr="007E1EAE">
              <w:t xml:space="preserve">Defines a section used to declare additional metadata information.  Domain-specific TOSCA profile specifications may define keynames that are required for their implementations. </w:t>
            </w:r>
          </w:p>
        </w:tc>
      </w:tr>
      <w:tr w:rsidR="00841FF2" w:rsidRPr="00D84861" w14:paraId="104BBE65" w14:textId="77777777" w:rsidTr="00841FF2">
        <w:trPr>
          <w:cantSplit/>
        </w:trPr>
        <w:tc>
          <w:tcPr>
            <w:tcW w:w="1236" w:type="pct"/>
            <w:shd w:val="clear" w:color="auto" w:fill="FFFFFF"/>
          </w:tcPr>
          <w:p w14:paraId="6F1F1CDB" w14:textId="77777777" w:rsidR="00841FF2" w:rsidRPr="007E1EAE" w:rsidRDefault="00841FF2" w:rsidP="00841FF2">
            <w:pPr>
              <w:pStyle w:val="TableText"/>
              <w:rPr>
                <w:noProof/>
              </w:rPr>
            </w:pPr>
            <w:r w:rsidRPr="007E1EAE">
              <w:rPr>
                <w:noProof/>
              </w:rPr>
              <w:t>description</w:t>
            </w:r>
          </w:p>
        </w:tc>
        <w:tc>
          <w:tcPr>
            <w:tcW w:w="586" w:type="pct"/>
            <w:shd w:val="clear" w:color="auto" w:fill="FFFFFF"/>
          </w:tcPr>
          <w:p w14:paraId="17A2EA95" w14:textId="77777777" w:rsidR="00841FF2" w:rsidRPr="007E1EAE" w:rsidRDefault="00841FF2" w:rsidP="00841FF2">
            <w:pPr>
              <w:pStyle w:val="TableText"/>
            </w:pPr>
            <w:r w:rsidRPr="007E1EAE">
              <w:t>no</w:t>
            </w:r>
          </w:p>
        </w:tc>
        <w:tc>
          <w:tcPr>
            <w:tcW w:w="684" w:type="pct"/>
            <w:shd w:val="clear" w:color="auto" w:fill="FFFFFF"/>
          </w:tcPr>
          <w:p w14:paraId="600E14B1" w14:textId="77777777" w:rsidR="00841FF2" w:rsidRPr="007E1EAE" w:rsidRDefault="006F07B6" w:rsidP="00841FF2">
            <w:pPr>
              <w:pStyle w:val="TableText"/>
            </w:pPr>
            <w:hyperlink w:anchor="DEFN_ELEMENT_DESCRIPTION" w:history="1">
              <w:r w:rsidR="00841FF2" w:rsidRPr="007E1EAE">
                <w:rPr>
                  <w:rStyle w:val="Hyperlink"/>
                </w:rPr>
                <w:t>description</w:t>
              </w:r>
            </w:hyperlink>
          </w:p>
        </w:tc>
        <w:tc>
          <w:tcPr>
            <w:tcW w:w="2494" w:type="pct"/>
            <w:shd w:val="clear" w:color="auto" w:fill="FFFFFF"/>
          </w:tcPr>
          <w:p w14:paraId="173CBDD8" w14:textId="77777777" w:rsidR="00841FF2" w:rsidRPr="007E1EAE" w:rsidRDefault="00841FF2" w:rsidP="00841FF2">
            <w:pPr>
              <w:pStyle w:val="TableText"/>
            </w:pPr>
            <w:r w:rsidRPr="007E1EAE">
              <w:t>Declares a description for this Service Template and its contents.</w:t>
            </w:r>
          </w:p>
        </w:tc>
      </w:tr>
      <w:tr w:rsidR="00841FF2" w:rsidRPr="00D84861" w14:paraId="159DC4BE" w14:textId="77777777" w:rsidTr="00841FF2">
        <w:trPr>
          <w:cantSplit/>
        </w:trPr>
        <w:tc>
          <w:tcPr>
            <w:tcW w:w="1236" w:type="pct"/>
            <w:shd w:val="clear" w:color="auto" w:fill="FFFFFF"/>
          </w:tcPr>
          <w:p w14:paraId="44D3E1A3" w14:textId="77777777" w:rsidR="00841FF2" w:rsidRPr="007E1EAE" w:rsidRDefault="00841FF2" w:rsidP="00841FF2">
            <w:pPr>
              <w:pStyle w:val="TableText"/>
              <w:rPr>
                <w:noProof/>
              </w:rPr>
            </w:pPr>
            <w:r w:rsidRPr="007E1EAE">
              <w:rPr>
                <w:noProof/>
              </w:rPr>
              <w:t>dsl_definitions</w:t>
            </w:r>
          </w:p>
        </w:tc>
        <w:tc>
          <w:tcPr>
            <w:tcW w:w="586" w:type="pct"/>
            <w:shd w:val="clear" w:color="auto" w:fill="FFFFFF"/>
          </w:tcPr>
          <w:p w14:paraId="0F8405DB" w14:textId="77777777" w:rsidR="00841FF2" w:rsidRPr="007E1EAE" w:rsidRDefault="00841FF2" w:rsidP="00841FF2">
            <w:pPr>
              <w:pStyle w:val="TableText"/>
            </w:pPr>
            <w:r w:rsidRPr="007E1EAE">
              <w:t xml:space="preserve">no </w:t>
            </w:r>
          </w:p>
        </w:tc>
        <w:tc>
          <w:tcPr>
            <w:tcW w:w="684" w:type="pct"/>
            <w:shd w:val="clear" w:color="auto" w:fill="FFFFFF"/>
          </w:tcPr>
          <w:p w14:paraId="56E15BA7" w14:textId="77777777" w:rsidR="00841FF2" w:rsidRPr="007E1EAE" w:rsidRDefault="00841FF2" w:rsidP="00841FF2">
            <w:pPr>
              <w:pStyle w:val="TableText"/>
            </w:pPr>
            <w:r w:rsidRPr="007E1EAE">
              <w:t>N/A</w:t>
            </w:r>
          </w:p>
        </w:tc>
        <w:tc>
          <w:tcPr>
            <w:tcW w:w="2494" w:type="pct"/>
            <w:shd w:val="clear" w:color="auto" w:fill="FFFFFF"/>
          </w:tcPr>
          <w:p w14:paraId="1E85FF3F" w14:textId="77777777" w:rsidR="00841FF2" w:rsidRPr="007E1EAE" w:rsidRDefault="00841FF2" w:rsidP="00841FF2">
            <w:pPr>
              <w:pStyle w:val="TableText"/>
            </w:pPr>
            <w:r w:rsidRPr="007E1EAE">
              <w:t>Declares optional DSL-specific definitions and conventions.  For example, in YAML, this allows defining reusable YAML macros (i.e., YAML alias anchors) for use throughout the TOSCA Service Template.</w:t>
            </w:r>
          </w:p>
        </w:tc>
      </w:tr>
      <w:tr w:rsidR="00841FF2" w:rsidRPr="00D84861" w14:paraId="55B1CAEC" w14:textId="77777777" w:rsidTr="00841FF2">
        <w:trPr>
          <w:cantSplit/>
        </w:trPr>
        <w:tc>
          <w:tcPr>
            <w:tcW w:w="1236" w:type="pct"/>
            <w:shd w:val="clear" w:color="auto" w:fill="FFFFFF"/>
          </w:tcPr>
          <w:p w14:paraId="609170FB" w14:textId="77777777" w:rsidR="00841FF2" w:rsidRPr="007E1EAE" w:rsidRDefault="00841FF2" w:rsidP="00841FF2">
            <w:pPr>
              <w:pStyle w:val="TableText"/>
              <w:rPr>
                <w:noProof/>
              </w:rPr>
            </w:pPr>
            <w:r w:rsidRPr="007E1EAE">
              <w:rPr>
                <w:noProof/>
              </w:rPr>
              <w:t>repositories</w:t>
            </w:r>
          </w:p>
        </w:tc>
        <w:tc>
          <w:tcPr>
            <w:tcW w:w="586" w:type="pct"/>
            <w:shd w:val="clear" w:color="auto" w:fill="FFFFFF"/>
          </w:tcPr>
          <w:p w14:paraId="46A843B8" w14:textId="77777777" w:rsidR="00841FF2" w:rsidRPr="007E1EAE" w:rsidRDefault="00841FF2" w:rsidP="00841FF2">
            <w:pPr>
              <w:pStyle w:val="TableText"/>
            </w:pPr>
            <w:r w:rsidRPr="007E1EAE">
              <w:t>no</w:t>
            </w:r>
          </w:p>
        </w:tc>
        <w:tc>
          <w:tcPr>
            <w:tcW w:w="684" w:type="pct"/>
            <w:shd w:val="clear" w:color="auto" w:fill="FFFFFF"/>
          </w:tcPr>
          <w:p w14:paraId="403AD152" w14:textId="77777777" w:rsidR="00841FF2" w:rsidRPr="007E1EAE" w:rsidRDefault="00841FF2" w:rsidP="00841FF2">
            <w:pPr>
              <w:pStyle w:val="TableText"/>
            </w:pPr>
            <w:r w:rsidRPr="007E1EAE">
              <w:t xml:space="preserve">list of </w:t>
            </w:r>
          </w:p>
          <w:p w14:paraId="2B7D0AB6" w14:textId="77777777" w:rsidR="00841FF2" w:rsidRPr="007E1EAE" w:rsidRDefault="006F07B6" w:rsidP="00841FF2">
            <w:pPr>
              <w:pStyle w:val="TableText"/>
            </w:pPr>
            <w:hyperlink w:anchor="DEFN_ELEMENT_REPOSITORY_DEF" w:history="1">
              <w:r w:rsidR="00841FF2" w:rsidRPr="007E1EAE">
                <w:rPr>
                  <w:rStyle w:val="Hyperlink"/>
                </w:rPr>
                <w:t>Repository definitions</w:t>
              </w:r>
            </w:hyperlink>
          </w:p>
        </w:tc>
        <w:tc>
          <w:tcPr>
            <w:tcW w:w="2494" w:type="pct"/>
            <w:shd w:val="clear" w:color="auto" w:fill="FFFFFF"/>
          </w:tcPr>
          <w:p w14:paraId="7710AC60" w14:textId="77777777" w:rsidR="00841FF2" w:rsidRPr="007E1EAE" w:rsidRDefault="00841FF2" w:rsidP="00841FF2">
            <w:pPr>
              <w:pStyle w:val="TableText"/>
            </w:pPr>
            <w:r w:rsidRPr="007E1EAE">
              <w:t>Declares the list of external repositories which contain artifacts that are referenced in the service template along with their addresses and necessary credential information used to connect to them in order to retrieve the artifacts.</w:t>
            </w:r>
          </w:p>
        </w:tc>
      </w:tr>
      <w:tr w:rsidR="00841FF2" w:rsidRPr="00D84861" w14:paraId="20D4AD77" w14:textId="77777777" w:rsidTr="00841FF2">
        <w:trPr>
          <w:cantSplit/>
        </w:trPr>
        <w:tc>
          <w:tcPr>
            <w:tcW w:w="1236" w:type="pct"/>
            <w:shd w:val="clear" w:color="auto" w:fill="FFFFFF"/>
          </w:tcPr>
          <w:p w14:paraId="20C296E1" w14:textId="77777777" w:rsidR="00841FF2" w:rsidRPr="007E1EAE" w:rsidRDefault="00841FF2" w:rsidP="00841FF2">
            <w:pPr>
              <w:pStyle w:val="TableText"/>
              <w:rPr>
                <w:noProof/>
              </w:rPr>
            </w:pPr>
            <w:r w:rsidRPr="007E1EAE">
              <w:rPr>
                <w:noProof/>
              </w:rPr>
              <w:t>imports</w:t>
            </w:r>
          </w:p>
        </w:tc>
        <w:tc>
          <w:tcPr>
            <w:tcW w:w="586" w:type="pct"/>
            <w:shd w:val="clear" w:color="auto" w:fill="FFFFFF"/>
          </w:tcPr>
          <w:p w14:paraId="6422F2BA" w14:textId="77777777" w:rsidR="00841FF2" w:rsidRPr="007E1EAE" w:rsidRDefault="00841FF2" w:rsidP="00841FF2">
            <w:pPr>
              <w:pStyle w:val="TableText"/>
            </w:pPr>
            <w:r w:rsidRPr="007E1EAE">
              <w:t>no</w:t>
            </w:r>
          </w:p>
        </w:tc>
        <w:tc>
          <w:tcPr>
            <w:tcW w:w="684" w:type="pct"/>
            <w:shd w:val="clear" w:color="auto" w:fill="FFFFFF"/>
          </w:tcPr>
          <w:p w14:paraId="2BC6C43B" w14:textId="77777777" w:rsidR="00841FF2" w:rsidRPr="007E1EAE" w:rsidRDefault="00841FF2" w:rsidP="00841FF2">
            <w:pPr>
              <w:pStyle w:val="TableText"/>
            </w:pPr>
            <w:r w:rsidRPr="007E1EAE">
              <w:t>list of</w:t>
            </w:r>
          </w:p>
          <w:p w14:paraId="0362CC2D" w14:textId="77777777" w:rsidR="00841FF2" w:rsidRPr="007E1EAE" w:rsidRDefault="006F07B6" w:rsidP="00841FF2">
            <w:pPr>
              <w:pStyle w:val="TableText"/>
            </w:pPr>
            <w:hyperlink w:anchor="DEFN_ELEMENT_IMPORT_DEF" w:history="1">
              <w:r w:rsidR="00841FF2" w:rsidRPr="007E1EAE">
                <w:rPr>
                  <w:rStyle w:val="Hyperlink"/>
                </w:rPr>
                <w:t>Import Definitions</w:t>
              </w:r>
            </w:hyperlink>
          </w:p>
        </w:tc>
        <w:tc>
          <w:tcPr>
            <w:tcW w:w="2494" w:type="pct"/>
            <w:shd w:val="clear" w:color="auto" w:fill="FFFFFF"/>
          </w:tcPr>
          <w:p w14:paraId="003F8B6E" w14:textId="77777777" w:rsidR="00841FF2" w:rsidRPr="007E1EAE" w:rsidRDefault="00841FF2" w:rsidP="00841FF2">
            <w:pPr>
              <w:pStyle w:val="TableText"/>
            </w:pPr>
            <w:r w:rsidRPr="007E1EAE">
              <w:t>Declares import statements external TOSCA Definitions documents. For example, these may be file location or URIs relative to the service template file within the same TOSCA CSAR file.</w:t>
            </w:r>
          </w:p>
        </w:tc>
      </w:tr>
      <w:tr w:rsidR="00841FF2" w:rsidRPr="00D84861" w14:paraId="4716E469" w14:textId="77777777" w:rsidTr="00841FF2">
        <w:trPr>
          <w:cantSplit/>
        </w:trPr>
        <w:tc>
          <w:tcPr>
            <w:tcW w:w="1236" w:type="pct"/>
            <w:shd w:val="clear" w:color="auto" w:fill="FFFFFF"/>
          </w:tcPr>
          <w:p w14:paraId="1A0F720B" w14:textId="77777777" w:rsidR="00841FF2" w:rsidRPr="007E1EAE" w:rsidRDefault="00841FF2" w:rsidP="00841FF2">
            <w:pPr>
              <w:pStyle w:val="TableText"/>
              <w:rPr>
                <w:noProof/>
              </w:rPr>
            </w:pPr>
            <w:r w:rsidRPr="007E1EAE">
              <w:rPr>
                <w:noProof/>
              </w:rPr>
              <w:t>artifact_types</w:t>
            </w:r>
          </w:p>
        </w:tc>
        <w:tc>
          <w:tcPr>
            <w:tcW w:w="586" w:type="pct"/>
            <w:shd w:val="clear" w:color="auto" w:fill="FFFFFF"/>
          </w:tcPr>
          <w:p w14:paraId="5D96E09E" w14:textId="77777777" w:rsidR="00841FF2" w:rsidRPr="007E1EAE" w:rsidRDefault="00841FF2" w:rsidP="00841FF2">
            <w:pPr>
              <w:pStyle w:val="TableText"/>
            </w:pPr>
            <w:r w:rsidRPr="007E1EAE">
              <w:t>no</w:t>
            </w:r>
          </w:p>
        </w:tc>
        <w:tc>
          <w:tcPr>
            <w:tcW w:w="684" w:type="pct"/>
            <w:shd w:val="clear" w:color="auto" w:fill="FFFFFF"/>
          </w:tcPr>
          <w:p w14:paraId="0033F853" w14:textId="77777777" w:rsidR="00841FF2" w:rsidRPr="007E1EAE" w:rsidRDefault="00841FF2" w:rsidP="00841FF2">
            <w:pPr>
              <w:pStyle w:val="TableText"/>
            </w:pPr>
            <w:r w:rsidRPr="007E1EAE">
              <w:t>list of</w:t>
            </w:r>
          </w:p>
          <w:p w14:paraId="64CA4358" w14:textId="77777777" w:rsidR="00841FF2" w:rsidRPr="007E1EAE" w:rsidRDefault="006F07B6" w:rsidP="00841FF2">
            <w:pPr>
              <w:pStyle w:val="TableText"/>
            </w:pPr>
            <w:hyperlink w:anchor="DEFN_ENTITY_ARTIFACT_TYPE" w:history="1">
              <w:r w:rsidR="00841FF2" w:rsidRPr="007E1EAE">
                <w:rPr>
                  <w:rStyle w:val="Hyperlink"/>
                </w:rPr>
                <w:t>Artifact Types</w:t>
              </w:r>
            </w:hyperlink>
          </w:p>
        </w:tc>
        <w:tc>
          <w:tcPr>
            <w:tcW w:w="2494" w:type="pct"/>
            <w:shd w:val="clear" w:color="auto" w:fill="FFFFFF"/>
          </w:tcPr>
          <w:p w14:paraId="3E8673D7" w14:textId="77777777" w:rsidR="00841FF2" w:rsidRPr="007E1EAE" w:rsidRDefault="00841FF2" w:rsidP="00841FF2">
            <w:pPr>
              <w:pStyle w:val="TableText"/>
            </w:pPr>
            <w:r w:rsidRPr="007E1EAE">
              <w:t>This section contains an optional list of artifact type definitions for use in the service template</w:t>
            </w:r>
          </w:p>
        </w:tc>
      </w:tr>
      <w:tr w:rsidR="00841FF2" w:rsidRPr="00D84861" w14:paraId="4A73AF83" w14:textId="77777777" w:rsidTr="00841FF2">
        <w:trPr>
          <w:cantSplit/>
        </w:trPr>
        <w:tc>
          <w:tcPr>
            <w:tcW w:w="1236" w:type="pct"/>
            <w:shd w:val="clear" w:color="auto" w:fill="FFFFFF"/>
          </w:tcPr>
          <w:p w14:paraId="544559CC" w14:textId="77777777" w:rsidR="00841FF2" w:rsidRPr="007E1EAE" w:rsidRDefault="00841FF2" w:rsidP="00841FF2">
            <w:pPr>
              <w:pStyle w:val="TableText"/>
              <w:rPr>
                <w:noProof/>
              </w:rPr>
            </w:pPr>
            <w:r w:rsidRPr="007E1EAE">
              <w:rPr>
                <w:noProof/>
              </w:rPr>
              <w:t>data_types</w:t>
            </w:r>
          </w:p>
        </w:tc>
        <w:tc>
          <w:tcPr>
            <w:tcW w:w="586" w:type="pct"/>
            <w:shd w:val="clear" w:color="auto" w:fill="FFFFFF"/>
          </w:tcPr>
          <w:p w14:paraId="0392D628" w14:textId="77777777" w:rsidR="00841FF2" w:rsidRPr="007E1EAE" w:rsidRDefault="00841FF2" w:rsidP="00841FF2">
            <w:pPr>
              <w:pStyle w:val="TableText"/>
            </w:pPr>
            <w:r w:rsidRPr="007E1EAE">
              <w:t>no</w:t>
            </w:r>
          </w:p>
        </w:tc>
        <w:tc>
          <w:tcPr>
            <w:tcW w:w="684" w:type="pct"/>
            <w:shd w:val="clear" w:color="auto" w:fill="FFFFFF"/>
          </w:tcPr>
          <w:p w14:paraId="332E775A" w14:textId="77777777" w:rsidR="00841FF2" w:rsidRPr="007E1EAE" w:rsidRDefault="00841FF2" w:rsidP="00841FF2">
            <w:pPr>
              <w:pStyle w:val="TableText"/>
            </w:pPr>
            <w:r w:rsidRPr="007E1EAE">
              <w:t>list of</w:t>
            </w:r>
          </w:p>
          <w:p w14:paraId="18A581BA" w14:textId="77777777" w:rsidR="00841FF2" w:rsidRPr="007E1EAE" w:rsidRDefault="006F07B6" w:rsidP="00841FF2">
            <w:pPr>
              <w:pStyle w:val="TableText"/>
            </w:pPr>
            <w:hyperlink w:anchor="DEFN_ENTITY_DATA_TYPE" w:history="1">
              <w:r w:rsidR="00841FF2" w:rsidRPr="007E1EAE">
                <w:rPr>
                  <w:rStyle w:val="Hyperlink"/>
                </w:rPr>
                <w:t>Data Types</w:t>
              </w:r>
            </w:hyperlink>
          </w:p>
        </w:tc>
        <w:tc>
          <w:tcPr>
            <w:tcW w:w="2494" w:type="pct"/>
            <w:shd w:val="clear" w:color="auto" w:fill="FFFFFF"/>
          </w:tcPr>
          <w:p w14:paraId="206E81BB" w14:textId="77777777" w:rsidR="00841FF2" w:rsidRPr="007E1EAE" w:rsidRDefault="00841FF2" w:rsidP="00841FF2">
            <w:pPr>
              <w:pStyle w:val="TableText"/>
            </w:pPr>
            <w:r w:rsidRPr="007E1EAE">
              <w:t>Declares a list of optional TOSCA Data Type definitions.</w:t>
            </w:r>
          </w:p>
        </w:tc>
      </w:tr>
      <w:tr w:rsidR="00841FF2" w:rsidRPr="00D84861" w14:paraId="3C067C51" w14:textId="77777777" w:rsidTr="00841FF2">
        <w:trPr>
          <w:cantSplit/>
        </w:trPr>
        <w:tc>
          <w:tcPr>
            <w:tcW w:w="1236" w:type="pct"/>
            <w:shd w:val="clear" w:color="auto" w:fill="FFFFFF"/>
          </w:tcPr>
          <w:p w14:paraId="5321007E" w14:textId="77777777" w:rsidR="00841FF2" w:rsidRPr="007E1EAE" w:rsidRDefault="00841FF2" w:rsidP="00841FF2">
            <w:pPr>
              <w:pStyle w:val="TableText"/>
            </w:pPr>
            <w:r w:rsidRPr="007E1EAE">
              <w:t>capability_types</w:t>
            </w:r>
          </w:p>
        </w:tc>
        <w:tc>
          <w:tcPr>
            <w:tcW w:w="586" w:type="pct"/>
            <w:shd w:val="clear" w:color="auto" w:fill="FFFFFF"/>
          </w:tcPr>
          <w:p w14:paraId="341CBBB0" w14:textId="77777777" w:rsidR="00841FF2" w:rsidRPr="007E1EAE" w:rsidRDefault="00841FF2" w:rsidP="00841FF2">
            <w:pPr>
              <w:pStyle w:val="TableText"/>
            </w:pPr>
            <w:r w:rsidRPr="007E1EAE">
              <w:t>no</w:t>
            </w:r>
          </w:p>
        </w:tc>
        <w:tc>
          <w:tcPr>
            <w:tcW w:w="684" w:type="pct"/>
            <w:shd w:val="clear" w:color="auto" w:fill="FFFFFF"/>
          </w:tcPr>
          <w:p w14:paraId="4D592794" w14:textId="77777777" w:rsidR="00841FF2" w:rsidRPr="007E1EAE" w:rsidRDefault="00841FF2" w:rsidP="00841FF2">
            <w:pPr>
              <w:pStyle w:val="TableText"/>
            </w:pPr>
            <w:r w:rsidRPr="007E1EAE">
              <w:t>list of</w:t>
            </w:r>
          </w:p>
          <w:p w14:paraId="70502E08" w14:textId="77777777" w:rsidR="00841FF2" w:rsidRPr="007E1EAE" w:rsidRDefault="006F07B6" w:rsidP="00841FF2">
            <w:pPr>
              <w:pStyle w:val="TableText"/>
            </w:pPr>
            <w:hyperlink w:anchor="DEFN_ENTITY_CAPABILITY_TYPE" w:history="1">
              <w:r w:rsidR="00841FF2" w:rsidRPr="007E1EAE">
                <w:rPr>
                  <w:rStyle w:val="Hyperlink"/>
                </w:rPr>
                <w:t>Capability Types</w:t>
              </w:r>
            </w:hyperlink>
          </w:p>
        </w:tc>
        <w:tc>
          <w:tcPr>
            <w:tcW w:w="2494" w:type="pct"/>
            <w:shd w:val="clear" w:color="auto" w:fill="FFFFFF"/>
          </w:tcPr>
          <w:p w14:paraId="4F02DDDE" w14:textId="77777777" w:rsidR="00841FF2" w:rsidRPr="007E1EAE" w:rsidRDefault="00841FF2" w:rsidP="00841FF2">
            <w:pPr>
              <w:pStyle w:val="TableText"/>
            </w:pPr>
            <w:r w:rsidRPr="007E1EAE">
              <w:t>This section contains an optional list of capability type definitions for use in the service template.</w:t>
            </w:r>
          </w:p>
        </w:tc>
      </w:tr>
      <w:tr w:rsidR="00841FF2" w:rsidRPr="00D84861" w14:paraId="45025E64" w14:textId="77777777" w:rsidTr="00841FF2">
        <w:trPr>
          <w:cantSplit/>
        </w:trPr>
        <w:tc>
          <w:tcPr>
            <w:tcW w:w="1236" w:type="pct"/>
            <w:shd w:val="clear" w:color="auto" w:fill="FFFFFF"/>
          </w:tcPr>
          <w:p w14:paraId="5FDC1421" w14:textId="77777777" w:rsidR="00841FF2" w:rsidRPr="007E1EAE" w:rsidRDefault="00841FF2" w:rsidP="00841FF2">
            <w:pPr>
              <w:pStyle w:val="TableText"/>
              <w:rPr>
                <w:noProof/>
              </w:rPr>
            </w:pPr>
            <w:r w:rsidRPr="007E1EAE">
              <w:rPr>
                <w:noProof/>
              </w:rPr>
              <w:t>interface_types</w:t>
            </w:r>
          </w:p>
        </w:tc>
        <w:tc>
          <w:tcPr>
            <w:tcW w:w="586" w:type="pct"/>
            <w:shd w:val="clear" w:color="auto" w:fill="FFFFFF"/>
          </w:tcPr>
          <w:p w14:paraId="18FD14A0" w14:textId="77777777" w:rsidR="00841FF2" w:rsidRPr="007E1EAE" w:rsidRDefault="00841FF2" w:rsidP="00841FF2">
            <w:pPr>
              <w:pStyle w:val="TableText"/>
            </w:pPr>
            <w:r w:rsidRPr="007E1EAE">
              <w:t>no</w:t>
            </w:r>
          </w:p>
        </w:tc>
        <w:tc>
          <w:tcPr>
            <w:tcW w:w="684" w:type="pct"/>
            <w:shd w:val="clear" w:color="auto" w:fill="FFFFFF"/>
          </w:tcPr>
          <w:p w14:paraId="400D0169" w14:textId="77777777" w:rsidR="00841FF2" w:rsidRPr="007E1EAE" w:rsidRDefault="00841FF2" w:rsidP="00841FF2">
            <w:pPr>
              <w:pStyle w:val="TableText"/>
            </w:pPr>
            <w:r w:rsidRPr="007E1EAE">
              <w:t>list of</w:t>
            </w:r>
          </w:p>
          <w:p w14:paraId="4DFBF754" w14:textId="77777777" w:rsidR="00841FF2" w:rsidRPr="007E1EAE" w:rsidRDefault="006F07B6" w:rsidP="00841FF2">
            <w:pPr>
              <w:pStyle w:val="TableText"/>
            </w:pPr>
            <w:hyperlink w:anchor="DEFN_ENTITY_INTERFACE_TYPE" w:history="1">
              <w:r w:rsidR="00841FF2" w:rsidRPr="007E1EAE">
                <w:rPr>
                  <w:rStyle w:val="Hyperlink"/>
                </w:rPr>
                <w:t>Interface Types</w:t>
              </w:r>
            </w:hyperlink>
          </w:p>
        </w:tc>
        <w:tc>
          <w:tcPr>
            <w:tcW w:w="2494" w:type="pct"/>
            <w:shd w:val="clear" w:color="auto" w:fill="FFFFFF"/>
          </w:tcPr>
          <w:p w14:paraId="564C37B7" w14:textId="77777777" w:rsidR="00841FF2" w:rsidRPr="007E1EAE" w:rsidRDefault="00841FF2" w:rsidP="00841FF2">
            <w:pPr>
              <w:pStyle w:val="TableText"/>
            </w:pPr>
            <w:r w:rsidRPr="007E1EAE">
              <w:t>This section contains an optional list of interface type definitions for use in the service template.</w:t>
            </w:r>
          </w:p>
        </w:tc>
      </w:tr>
      <w:tr w:rsidR="00841FF2" w:rsidRPr="00D84861" w14:paraId="112B4556" w14:textId="77777777" w:rsidTr="00841FF2">
        <w:trPr>
          <w:cantSplit/>
        </w:trPr>
        <w:tc>
          <w:tcPr>
            <w:tcW w:w="1236" w:type="pct"/>
            <w:shd w:val="clear" w:color="auto" w:fill="FFFFFF"/>
          </w:tcPr>
          <w:p w14:paraId="06EC0649" w14:textId="77777777" w:rsidR="00841FF2" w:rsidRPr="007E1EAE" w:rsidRDefault="00841FF2" w:rsidP="00841FF2">
            <w:pPr>
              <w:pStyle w:val="TableText"/>
              <w:rPr>
                <w:noProof/>
              </w:rPr>
            </w:pPr>
            <w:r w:rsidRPr="007E1EAE">
              <w:t>relationship_types</w:t>
            </w:r>
          </w:p>
        </w:tc>
        <w:tc>
          <w:tcPr>
            <w:tcW w:w="586" w:type="pct"/>
            <w:shd w:val="clear" w:color="auto" w:fill="FFFFFF"/>
          </w:tcPr>
          <w:p w14:paraId="27B9DDD6" w14:textId="77777777" w:rsidR="00841FF2" w:rsidRPr="007E1EAE" w:rsidRDefault="00841FF2" w:rsidP="00841FF2">
            <w:pPr>
              <w:pStyle w:val="TableText"/>
            </w:pPr>
            <w:r w:rsidRPr="007E1EAE">
              <w:t>no</w:t>
            </w:r>
          </w:p>
        </w:tc>
        <w:tc>
          <w:tcPr>
            <w:tcW w:w="684" w:type="pct"/>
            <w:shd w:val="clear" w:color="auto" w:fill="FFFFFF"/>
          </w:tcPr>
          <w:p w14:paraId="208020E1" w14:textId="77777777" w:rsidR="00841FF2" w:rsidRPr="007E1EAE" w:rsidRDefault="00841FF2" w:rsidP="00841FF2">
            <w:pPr>
              <w:pStyle w:val="TableText"/>
            </w:pPr>
            <w:r w:rsidRPr="007E1EAE">
              <w:t>list of</w:t>
            </w:r>
          </w:p>
          <w:p w14:paraId="6E7A0BD0" w14:textId="77777777" w:rsidR="00841FF2" w:rsidRPr="007E1EAE" w:rsidRDefault="006F07B6" w:rsidP="00841FF2">
            <w:pPr>
              <w:pStyle w:val="TableText"/>
            </w:pPr>
            <w:hyperlink w:anchor="DEFN_ENTITY_RELATIONSHIP_TYPE" w:history="1">
              <w:r w:rsidR="00841FF2" w:rsidRPr="007E1EAE">
                <w:rPr>
                  <w:rStyle w:val="Hyperlink"/>
                </w:rPr>
                <w:t>Relationship Types</w:t>
              </w:r>
            </w:hyperlink>
          </w:p>
        </w:tc>
        <w:tc>
          <w:tcPr>
            <w:tcW w:w="2494" w:type="pct"/>
            <w:shd w:val="clear" w:color="auto" w:fill="FFFFFF"/>
          </w:tcPr>
          <w:p w14:paraId="5B240D9E" w14:textId="77777777" w:rsidR="00841FF2" w:rsidRPr="007E1EAE" w:rsidRDefault="00841FF2" w:rsidP="00841FF2">
            <w:pPr>
              <w:pStyle w:val="TableText"/>
            </w:pPr>
            <w:r w:rsidRPr="007E1EAE">
              <w:t>This section contains a set of relationship type definitions for use in the service template.</w:t>
            </w:r>
          </w:p>
        </w:tc>
      </w:tr>
      <w:tr w:rsidR="00841FF2" w:rsidRPr="00D84861" w14:paraId="2A71E8B5" w14:textId="77777777" w:rsidTr="00841FF2">
        <w:trPr>
          <w:cantSplit/>
        </w:trPr>
        <w:tc>
          <w:tcPr>
            <w:tcW w:w="1236" w:type="pct"/>
            <w:shd w:val="clear" w:color="auto" w:fill="FFFFFF"/>
          </w:tcPr>
          <w:p w14:paraId="440FAD0A" w14:textId="77777777" w:rsidR="00841FF2" w:rsidRPr="007E1EAE" w:rsidRDefault="00841FF2" w:rsidP="00841FF2">
            <w:pPr>
              <w:pStyle w:val="TableText"/>
            </w:pPr>
            <w:r w:rsidRPr="007E1EAE">
              <w:t>node_types</w:t>
            </w:r>
          </w:p>
        </w:tc>
        <w:tc>
          <w:tcPr>
            <w:tcW w:w="586" w:type="pct"/>
            <w:shd w:val="clear" w:color="auto" w:fill="FFFFFF"/>
          </w:tcPr>
          <w:p w14:paraId="286E2656" w14:textId="77777777" w:rsidR="00841FF2" w:rsidRPr="007E1EAE" w:rsidRDefault="00841FF2" w:rsidP="00841FF2">
            <w:pPr>
              <w:pStyle w:val="TableText"/>
            </w:pPr>
            <w:r w:rsidRPr="007E1EAE">
              <w:t>no</w:t>
            </w:r>
          </w:p>
        </w:tc>
        <w:tc>
          <w:tcPr>
            <w:tcW w:w="684" w:type="pct"/>
            <w:shd w:val="clear" w:color="auto" w:fill="FFFFFF"/>
          </w:tcPr>
          <w:p w14:paraId="24C17295" w14:textId="77777777" w:rsidR="00841FF2" w:rsidRPr="007E1EAE" w:rsidRDefault="00841FF2" w:rsidP="00841FF2">
            <w:pPr>
              <w:pStyle w:val="TableText"/>
            </w:pPr>
            <w:r w:rsidRPr="007E1EAE">
              <w:t>list of</w:t>
            </w:r>
          </w:p>
          <w:p w14:paraId="2C558098" w14:textId="77777777" w:rsidR="00841FF2" w:rsidRPr="007E1EAE" w:rsidRDefault="006F07B6" w:rsidP="00841FF2">
            <w:pPr>
              <w:pStyle w:val="TableText"/>
            </w:pPr>
            <w:hyperlink w:anchor="DEFN_ENTITY_NODE_TYPE" w:history="1">
              <w:r w:rsidR="00841FF2" w:rsidRPr="007E1EAE">
                <w:rPr>
                  <w:rStyle w:val="Hyperlink"/>
                </w:rPr>
                <w:t>Node Types</w:t>
              </w:r>
            </w:hyperlink>
          </w:p>
        </w:tc>
        <w:tc>
          <w:tcPr>
            <w:tcW w:w="2494" w:type="pct"/>
            <w:shd w:val="clear" w:color="auto" w:fill="FFFFFF"/>
          </w:tcPr>
          <w:p w14:paraId="6732FF1D" w14:textId="77777777" w:rsidR="00841FF2" w:rsidRPr="007E1EAE" w:rsidRDefault="00841FF2" w:rsidP="00841FF2">
            <w:pPr>
              <w:pStyle w:val="TableText"/>
            </w:pPr>
            <w:r w:rsidRPr="007E1EAE">
              <w:t>This section contains a set of node type definitions for use in the service template.</w:t>
            </w:r>
          </w:p>
        </w:tc>
      </w:tr>
      <w:tr w:rsidR="00841FF2" w:rsidRPr="00D84861" w14:paraId="3764D6AD" w14:textId="77777777" w:rsidTr="00841FF2">
        <w:trPr>
          <w:cantSplit/>
        </w:trPr>
        <w:tc>
          <w:tcPr>
            <w:tcW w:w="1236" w:type="pct"/>
            <w:shd w:val="clear" w:color="auto" w:fill="FFFFFF"/>
          </w:tcPr>
          <w:p w14:paraId="6EF9342E" w14:textId="77777777" w:rsidR="00841FF2" w:rsidRPr="007E1EAE" w:rsidRDefault="00841FF2" w:rsidP="00841FF2">
            <w:pPr>
              <w:pStyle w:val="TableText"/>
            </w:pPr>
            <w:r w:rsidRPr="007E1EAE">
              <w:t>group_types</w:t>
            </w:r>
          </w:p>
        </w:tc>
        <w:tc>
          <w:tcPr>
            <w:tcW w:w="586" w:type="pct"/>
            <w:shd w:val="clear" w:color="auto" w:fill="FFFFFF"/>
          </w:tcPr>
          <w:p w14:paraId="6953AD0A" w14:textId="77777777" w:rsidR="00841FF2" w:rsidRPr="007E1EAE" w:rsidRDefault="00841FF2" w:rsidP="00841FF2">
            <w:pPr>
              <w:pStyle w:val="TableText"/>
            </w:pPr>
            <w:r w:rsidRPr="007E1EAE">
              <w:t>no</w:t>
            </w:r>
          </w:p>
        </w:tc>
        <w:tc>
          <w:tcPr>
            <w:tcW w:w="684" w:type="pct"/>
            <w:shd w:val="clear" w:color="auto" w:fill="FFFFFF"/>
          </w:tcPr>
          <w:p w14:paraId="4A223ADD" w14:textId="77777777" w:rsidR="00841FF2" w:rsidRPr="007E1EAE" w:rsidRDefault="00841FF2" w:rsidP="00841FF2">
            <w:pPr>
              <w:pStyle w:val="TableText"/>
            </w:pPr>
            <w:r w:rsidRPr="007E1EAE">
              <w:t>list of</w:t>
            </w:r>
          </w:p>
          <w:p w14:paraId="1E390F26" w14:textId="77777777" w:rsidR="00841FF2" w:rsidRPr="007E1EAE" w:rsidRDefault="006F07B6" w:rsidP="00841FF2">
            <w:pPr>
              <w:pStyle w:val="TableText"/>
            </w:pPr>
            <w:hyperlink w:anchor="DEFN_ENTITY_GROUP_TYPE" w:history="1">
              <w:r w:rsidR="00841FF2" w:rsidRPr="007E1EAE">
                <w:rPr>
                  <w:rStyle w:val="Hyperlink"/>
                </w:rPr>
                <w:t>Group Types</w:t>
              </w:r>
            </w:hyperlink>
          </w:p>
        </w:tc>
        <w:tc>
          <w:tcPr>
            <w:tcW w:w="2494" w:type="pct"/>
            <w:shd w:val="clear" w:color="auto" w:fill="FFFFFF"/>
          </w:tcPr>
          <w:p w14:paraId="0E06D6A3" w14:textId="77777777" w:rsidR="00841FF2" w:rsidRPr="007E1EAE" w:rsidRDefault="00841FF2" w:rsidP="00841FF2">
            <w:pPr>
              <w:pStyle w:val="TableText"/>
            </w:pPr>
            <w:r w:rsidRPr="007E1EAE">
              <w:t>This section contains a list of group type definitions for use in the service template.</w:t>
            </w:r>
          </w:p>
        </w:tc>
      </w:tr>
      <w:tr w:rsidR="00841FF2" w:rsidRPr="00D84861" w14:paraId="55E54714" w14:textId="77777777" w:rsidTr="00841FF2">
        <w:trPr>
          <w:cantSplit/>
        </w:trPr>
        <w:tc>
          <w:tcPr>
            <w:tcW w:w="1236" w:type="pct"/>
            <w:shd w:val="clear" w:color="auto" w:fill="FFFFFF"/>
          </w:tcPr>
          <w:p w14:paraId="328C6BD0" w14:textId="77777777" w:rsidR="00841FF2" w:rsidRPr="007E1EAE" w:rsidRDefault="00841FF2" w:rsidP="00841FF2">
            <w:pPr>
              <w:pStyle w:val="TableText"/>
            </w:pPr>
            <w:r w:rsidRPr="007E1EAE">
              <w:t>policy_types</w:t>
            </w:r>
          </w:p>
        </w:tc>
        <w:tc>
          <w:tcPr>
            <w:tcW w:w="586" w:type="pct"/>
            <w:shd w:val="clear" w:color="auto" w:fill="FFFFFF"/>
          </w:tcPr>
          <w:p w14:paraId="5010D08B" w14:textId="77777777" w:rsidR="00841FF2" w:rsidRPr="007E1EAE" w:rsidRDefault="00841FF2" w:rsidP="00841FF2">
            <w:pPr>
              <w:pStyle w:val="TableText"/>
            </w:pPr>
            <w:r w:rsidRPr="007E1EAE">
              <w:t>no</w:t>
            </w:r>
          </w:p>
        </w:tc>
        <w:tc>
          <w:tcPr>
            <w:tcW w:w="684" w:type="pct"/>
            <w:shd w:val="clear" w:color="auto" w:fill="FFFFFF"/>
          </w:tcPr>
          <w:p w14:paraId="301D575D" w14:textId="77777777" w:rsidR="00841FF2" w:rsidRPr="007E1EAE" w:rsidRDefault="00841FF2" w:rsidP="00841FF2">
            <w:pPr>
              <w:pStyle w:val="TableText"/>
            </w:pPr>
            <w:r w:rsidRPr="007E1EAE">
              <w:t>list of</w:t>
            </w:r>
          </w:p>
          <w:p w14:paraId="70AD4FB7" w14:textId="77777777" w:rsidR="00841FF2" w:rsidRPr="007E1EAE" w:rsidRDefault="006F07B6" w:rsidP="00841FF2">
            <w:pPr>
              <w:pStyle w:val="TableText"/>
            </w:pPr>
            <w:hyperlink w:anchor="DEFN_ENTITY_POLICY_TYPE" w:history="1">
              <w:r w:rsidR="00841FF2" w:rsidRPr="007E1EAE">
                <w:rPr>
                  <w:rStyle w:val="Hyperlink"/>
                </w:rPr>
                <w:t>Policy Types</w:t>
              </w:r>
            </w:hyperlink>
          </w:p>
        </w:tc>
        <w:tc>
          <w:tcPr>
            <w:tcW w:w="2494" w:type="pct"/>
            <w:shd w:val="clear" w:color="auto" w:fill="FFFFFF"/>
          </w:tcPr>
          <w:p w14:paraId="43D823E1" w14:textId="77777777" w:rsidR="00841FF2" w:rsidRPr="007E1EAE" w:rsidRDefault="00841FF2" w:rsidP="00841FF2">
            <w:pPr>
              <w:pStyle w:val="TableText"/>
            </w:pPr>
            <w:r w:rsidRPr="007E1EAE">
              <w:t>This section contains a list of policy type definitions for use in the service template.</w:t>
            </w:r>
          </w:p>
        </w:tc>
      </w:tr>
      <w:tr w:rsidR="00841FF2" w:rsidRPr="00D84861" w14:paraId="04879BE5" w14:textId="77777777" w:rsidTr="00841FF2">
        <w:trPr>
          <w:cantSplit/>
        </w:trPr>
        <w:tc>
          <w:tcPr>
            <w:tcW w:w="1236" w:type="pct"/>
            <w:shd w:val="clear" w:color="auto" w:fill="FFFFFF"/>
          </w:tcPr>
          <w:p w14:paraId="57E4AA06" w14:textId="77777777" w:rsidR="00841FF2" w:rsidRPr="007E1EAE" w:rsidRDefault="00841FF2" w:rsidP="00841FF2">
            <w:pPr>
              <w:pStyle w:val="TableText"/>
            </w:pPr>
            <w:bookmarkStart w:id="868" w:name="_Toc379455045"/>
            <w:r w:rsidRPr="007E1EAE">
              <w:t>topology_template</w:t>
            </w:r>
          </w:p>
        </w:tc>
        <w:tc>
          <w:tcPr>
            <w:tcW w:w="586" w:type="pct"/>
            <w:shd w:val="clear" w:color="auto" w:fill="FFFFFF"/>
          </w:tcPr>
          <w:p w14:paraId="7A5B8743" w14:textId="77777777" w:rsidR="00841FF2" w:rsidRPr="007E1EAE" w:rsidRDefault="00841FF2" w:rsidP="00841FF2">
            <w:pPr>
              <w:pStyle w:val="TableText"/>
            </w:pPr>
            <w:r w:rsidRPr="007E1EAE">
              <w:t>no</w:t>
            </w:r>
          </w:p>
        </w:tc>
        <w:tc>
          <w:tcPr>
            <w:tcW w:w="684" w:type="pct"/>
            <w:shd w:val="clear" w:color="auto" w:fill="FFFFFF"/>
          </w:tcPr>
          <w:p w14:paraId="24610270" w14:textId="77777777" w:rsidR="00841FF2" w:rsidRPr="007E1EAE" w:rsidRDefault="006F07B6" w:rsidP="00841FF2">
            <w:pPr>
              <w:pStyle w:val="TableText"/>
            </w:pPr>
            <w:hyperlink w:anchor="DEFN_ENTITY_TOPOLOGY_TEMPLATE" w:history="1">
              <w:r w:rsidR="00841FF2" w:rsidRPr="007E1EAE">
                <w:rPr>
                  <w:rStyle w:val="Hyperlink"/>
                </w:rPr>
                <w:t>Topology Template</w:t>
              </w:r>
            </w:hyperlink>
            <w:r w:rsidR="00841FF2" w:rsidRPr="007E1EAE">
              <w:rPr>
                <w:rStyle w:val="Hyperlink"/>
              </w:rPr>
              <w:t xml:space="preserve"> definition</w:t>
            </w:r>
          </w:p>
        </w:tc>
        <w:tc>
          <w:tcPr>
            <w:tcW w:w="2494" w:type="pct"/>
            <w:shd w:val="clear" w:color="auto" w:fill="FFFFFF"/>
          </w:tcPr>
          <w:p w14:paraId="38A74826" w14:textId="77777777" w:rsidR="00841FF2" w:rsidRPr="007E1EAE" w:rsidRDefault="00841FF2" w:rsidP="00841FF2">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61745B9C" w14:textId="77777777" w:rsidR="00841FF2" w:rsidRPr="007E1EAE" w:rsidRDefault="00841FF2" w:rsidP="00841FF2">
      <w:pPr>
        <w:pStyle w:val="Heading4"/>
      </w:pPr>
      <w:r w:rsidRPr="007E1EAE">
        <w:t>Metadata keynames</w:t>
      </w:r>
    </w:p>
    <w:p w14:paraId="47EB4B16" w14:textId="77777777" w:rsidR="00841FF2" w:rsidRPr="007E1EAE" w:rsidRDefault="00841FF2" w:rsidP="00841FF2">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841FF2" w:rsidRPr="007E1EAE" w14:paraId="669B9430" w14:textId="77777777" w:rsidTr="00841FF2">
        <w:trPr>
          <w:cantSplit/>
          <w:tblHeader/>
        </w:trPr>
        <w:tc>
          <w:tcPr>
            <w:tcW w:w="1127" w:type="pct"/>
            <w:shd w:val="clear" w:color="auto" w:fill="D9D9D9"/>
          </w:tcPr>
          <w:p w14:paraId="28AC558C" w14:textId="77777777" w:rsidR="00841FF2" w:rsidRPr="007E1EAE" w:rsidRDefault="00841FF2" w:rsidP="00841FF2">
            <w:pPr>
              <w:pStyle w:val="TableText-Heading"/>
            </w:pPr>
            <w:r w:rsidRPr="007E1EAE">
              <w:t>Keyname</w:t>
            </w:r>
          </w:p>
        </w:tc>
        <w:tc>
          <w:tcPr>
            <w:tcW w:w="571" w:type="pct"/>
            <w:shd w:val="clear" w:color="auto" w:fill="D9D9D9"/>
          </w:tcPr>
          <w:p w14:paraId="765AAB6E" w14:textId="77777777" w:rsidR="00841FF2" w:rsidRPr="007E1EAE" w:rsidRDefault="00841FF2" w:rsidP="00841FF2">
            <w:pPr>
              <w:pStyle w:val="TableText-Heading"/>
            </w:pPr>
            <w:r w:rsidRPr="007E1EAE">
              <w:t>Required</w:t>
            </w:r>
          </w:p>
        </w:tc>
        <w:tc>
          <w:tcPr>
            <w:tcW w:w="723" w:type="pct"/>
            <w:shd w:val="clear" w:color="auto" w:fill="D9D9D9"/>
          </w:tcPr>
          <w:p w14:paraId="0F6F976C" w14:textId="77777777" w:rsidR="00841FF2" w:rsidRPr="007E1EAE" w:rsidRDefault="00841FF2" w:rsidP="00841FF2">
            <w:pPr>
              <w:pStyle w:val="TableText-Heading"/>
            </w:pPr>
            <w:r w:rsidRPr="007E1EAE">
              <w:t>Type</w:t>
            </w:r>
          </w:p>
        </w:tc>
        <w:tc>
          <w:tcPr>
            <w:tcW w:w="2579" w:type="pct"/>
            <w:shd w:val="clear" w:color="auto" w:fill="D9D9D9"/>
          </w:tcPr>
          <w:p w14:paraId="4710B279" w14:textId="77777777" w:rsidR="00841FF2" w:rsidRPr="007E1EAE" w:rsidRDefault="00841FF2" w:rsidP="00841FF2">
            <w:pPr>
              <w:pStyle w:val="TableText-Heading"/>
            </w:pPr>
            <w:r w:rsidRPr="007E1EAE">
              <w:t>Description</w:t>
            </w:r>
          </w:p>
        </w:tc>
      </w:tr>
      <w:tr w:rsidR="00841FF2" w:rsidRPr="00D84861" w14:paraId="0C8BABA3" w14:textId="77777777" w:rsidTr="00841FF2">
        <w:trPr>
          <w:cantSplit/>
        </w:trPr>
        <w:tc>
          <w:tcPr>
            <w:tcW w:w="1127" w:type="pct"/>
            <w:shd w:val="clear" w:color="auto" w:fill="FFFFFF"/>
          </w:tcPr>
          <w:p w14:paraId="7990D32B" w14:textId="77777777" w:rsidR="00841FF2" w:rsidRPr="007E1EAE" w:rsidRDefault="00841FF2" w:rsidP="00841FF2">
            <w:pPr>
              <w:pStyle w:val="TableText"/>
              <w:rPr>
                <w:noProof/>
              </w:rPr>
            </w:pPr>
            <w:r w:rsidRPr="007E1EAE">
              <w:rPr>
                <w:noProof/>
              </w:rPr>
              <w:t>template_name</w:t>
            </w:r>
          </w:p>
        </w:tc>
        <w:tc>
          <w:tcPr>
            <w:tcW w:w="571" w:type="pct"/>
            <w:shd w:val="clear" w:color="auto" w:fill="FFFFFF"/>
          </w:tcPr>
          <w:p w14:paraId="440221BD" w14:textId="77777777" w:rsidR="00841FF2" w:rsidRPr="007E1EAE" w:rsidRDefault="00841FF2" w:rsidP="00841FF2">
            <w:pPr>
              <w:pStyle w:val="TableText"/>
            </w:pPr>
            <w:r w:rsidRPr="007E1EAE">
              <w:t>no</w:t>
            </w:r>
          </w:p>
        </w:tc>
        <w:tc>
          <w:tcPr>
            <w:tcW w:w="723" w:type="pct"/>
            <w:shd w:val="clear" w:color="auto" w:fill="FFFFFF"/>
          </w:tcPr>
          <w:p w14:paraId="20D5391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EFBCA46" w14:textId="77777777" w:rsidR="00841FF2" w:rsidRPr="007E1EAE" w:rsidRDefault="00841FF2" w:rsidP="00841FF2">
            <w:pPr>
              <w:pStyle w:val="TableText"/>
            </w:pPr>
            <w:r w:rsidRPr="007E1EAE">
              <w:t xml:space="preserve">Declares a descriptive name for the template.  </w:t>
            </w:r>
          </w:p>
        </w:tc>
      </w:tr>
      <w:tr w:rsidR="00841FF2" w:rsidRPr="00D84861" w14:paraId="0FF794EA" w14:textId="77777777" w:rsidTr="00841FF2">
        <w:trPr>
          <w:cantSplit/>
        </w:trPr>
        <w:tc>
          <w:tcPr>
            <w:tcW w:w="1127" w:type="pct"/>
            <w:shd w:val="clear" w:color="auto" w:fill="FFFFFF"/>
          </w:tcPr>
          <w:p w14:paraId="65443546" w14:textId="77777777" w:rsidR="00841FF2" w:rsidRPr="007E1EAE" w:rsidRDefault="00841FF2" w:rsidP="00841FF2">
            <w:pPr>
              <w:pStyle w:val="TableText"/>
              <w:rPr>
                <w:noProof/>
              </w:rPr>
            </w:pPr>
            <w:r w:rsidRPr="007E1EAE">
              <w:rPr>
                <w:noProof/>
              </w:rPr>
              <w:lastRenderedPageBreak/>
              <w:t>template_author</w:t>
            </w:r>
          </w:p>
        </w:tc>
        <w:tc>
          <w:tcPr>
            <w:tcW w:w="571" w:type="pct"/>
            <w:shd w:val="clear" w:color="auto" w:fill="FFFFFF"/>
          </w:tcPr>
          <w:p w14:paraId="04BCACF4" w14:textId="77777777" w:rsidR="00841FF2" w:rsidRPr="007E1EAE" w:rsidRDefault="00841FF2" w:rsidP="00841FF2">
            <w:pPr>
              <w:pStyle w:val="TableText"/>
            </w:pPr>
            <w:r w:rsidRPr="007E1EAE">
              <w:t>no</w:t>
            </w:r>
          </w:p>
        </w:tc>
        <w:tc>
          <w:tcPr>
            <w:tcW w:w="723" w:type="pct"/>
            <w:shd w:val="clear" w:color="auto" w:fill="FFFFFF"/>
          </w:tcPr>
          <w:p w14:paraId="5543BD0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2B835E0" w14:textId="77777777" w:rsidR="00841FF2" w:rsidRPr="007E1EAE" w:rsidRDefault="00841FF2" w:rsidP="00841FF2">
            <w:pPr>
              <w:pStyle w:val="TableText"/>
            </w:pPr>
            <w:r w:rsidRPr="007E1EAE">
              <w:t>Declares the author(s) or owner of the template.</w:t>
            </w:r>
          </w:p>
        </w:tc>
      </w:tr>
      <w:tr w:rsidR="00841FF2" w:rsidRPr="00D84861" w14:paraId="18458006" w14:textId="77777777" w:rsidTr="00841FF2">
        <w:trPr>
          <w:cantSplit/>
        </w:trPr>
        <w:tc>
          <w:tcPr>
            <w:tcW w:w="1127" w:type="pct"/>
            <w:shd w:val="clear" w:color="auto" w:fill="FFFFFF"/>
          </w:tcPr>
          <w:p w14:paraId="281893E0" w14:textId="77777777" w:rsidR="00841FF2" w:rsidRPr="007E1EAE" w:rsidRDefault="00841FF2" w:rsidP="00841FF2">
            <w:pPr>
              <w:pStyle w:val="TableText"/>
              <w:rPr>
                <w:noProof/>
              </w:rPr>
            </w:pPr>
            <w:r w:rsidRPr="007E1EAE">
              <w:rPr>
                <w:noProof/>
              </w:rPr>
              <w:t>template_version</w:t>
            </w:r>
          </w:p>
        </w:tc>
        <w:tc>
          <w:tcPr>
            <w:tcW w:w="571" w:type="pct"/>
            <w:shd w:val="clear" w:color="auto" w:fill="FFFFFF"/>
          </w:tcPr>
          <w:p w14:paraId="51EDBB0F" w14:textId="77777777" w:rsidR="00841FF2" w:rsidRPr="007E1EAE" w:rsidRDefault="00841FF2" w:rsidP="00841FF2">
            <w:pPr>
              <w:pStyle w:val="TableText"/>
            </w:pPr>
            <w:r w:rsidRPr="007E1EAE">
              <w:t>no</w:t>
            </w:r>
          </w:p>
        </w:tc>
        <w:tc>
          <w:tcPr>
            <w:tcW w:w="723" w:type="pct"/>
            <w:shd w:val="clear" w:color="auto" w:fill="FFFFFF"/>
          </w:tcPr>
          <w:p w14:paraId="282E219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579" w:type="pct"/>
            <w:shd w:val="clear" w:color="auto" w:fill="FFFFFF"/>
          </w:tcPr>
          <w:p w14:paraId="0CCC64D9" w14:textId="77777777" w:rsidR="00841FF2" w:rsidRPr="007E1EAE" w:rsidRDefault="00841FF2" w:rsidP="00841FF2">
            <w:pPr>
              <w:pStyle w:val="TableText"/>
            </w:pPr>
            <w:r w:rsidRPr="007E1EAE">
              <w:t>Declares the version string for the template.</w:t>
            </w:r>
          </w:p>
        </w:tc>
      </w:tr>
    </w:tbl>
    <w:p w14:paraId="3D4D1995" w14:textId="77777777" w:rsidR="00841FF2" w:rsidRPr="007E1EAE" w:rsidRDefault="00841FF2" w:rsidP="00841FF2">
      <w:pPr>
        <w:pStyle w:val="Heading3"/>
      </w:pPr>
      <w:bookmarkStart w:id="869" w:name="_Toc454457778"/>
      <w:bookmarkStart w:id="870" w:name="_Toc454458577"/>
      <w:r w:rsidRPr="007E1EAE">
        <w:t>Grammar</w:t>
      </w:r>
      <w:bookmarkEnd w:id="868"/>
      <w:bookmarkEnd w:id="869"/>
      <w:bookmarkEnd w:id="870"/>
    </w:p>
    <w:p w14:paraId="51DB33D5" w14:textId="77777777" w:rsidR="00841FF2" w:rsidRPr="007E1EAE" w:rsidRDefault="00841FF2" w:rsidP="00841FF2">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BB888" w14:textId="77777777" w:rsidTr="00841FF2">
        <w:tc>
          <w:tcPr>
            <w:tcW w:w="9576" w:type="dxa"/>
            <w:shd w:val="clear" w:color="auto" w:fill="D9D9D9" w:themeFill="background1" w:themeFillShade="D9"/>
          </w:tcPr>
          <w:p w14:paraId="61604FE3" w14:textId="77777777" w:rsidR="00841FF2" w:rsidRDefault="00841FF2" w:rsidP="00841FF2">
            <w:pPr>
              <w:rPr>
                <w:rStyle w:val="CodeSnippet"/>
                <w:noProof/>
              </w:rPr>
            </w:pPr>
            <w:r w:rsidRPr="007E1EAE">
              <w:rPr>
                <w:rStyle w:val="CodeSnippet"/>
                <w:noProof/>
              </w:rPr>
              <w:t># Required TOSCA Definitions version string</w:t>
            </w:r>
          </w:p>
          <w:p w14:paraId="46E5ABAE" w14:textId="77777777" w:rsidR="00841FF2" w:rsidRPr="007E1EAE" w:rsidRDefault="00841FF2" w:rsidP="00841FF2">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73F8017B" w14:textId="77777777" w:rsidR="00841FF2" w:rsidRDefault="00841FF2" w:rsidP="00841FF2">
            <w:pPr>
              <w:rPr>
                <w:rStyle w:val="CodeSnippet"/>
                <w:noProof/>
              </w:rPr>
            </w:pPr>
            <w:r>
              <w:rPr>
                <w:rStyle w:val="CodeSnippet"/>
                <w:noProof/>
              </w:rPr>
              <w:t>namespace: &lt;URI&gt;                    # Optional, see section 3.2 for usage</w:t>
            </w:r>
          </w:p>
          <w:p w14:paraId="0C5DD2A2" w14:textId="77777777" w:rsidR="00841FF2" w:rsidRPr="007E1EAE" w:rsidRDefault="00841FF2" w:rsidP="00841FF2">
            <w:pPr>
              <w:rPr>
                <w:rStyle w:val="CodeSnippet"/>
                <w:noProof/>
              </w:rPr>
            </w:pPr>
          </w:p>
          <w:p w14:paraId="06664993" w14:textId="77777777" w:rsidR="00841FF2" w:rsidRPr="007E1EAE" w:rsidRDefault="00841FF2" w:rsidP="00841FF2">
            <w:pPr>
              <w:rPr>
                <w:rStyle w:val="CodeSnippet"/>
                <w:noProof/>
              </w:rPr>
            </w:pPr>
            <w:r w:rsidRPr="007E1EAE">
              <w:rPr>
                <w:rStyle w:val="CodeSnippet"/>
                <w:noProof/>
              </w:rPr>
              <w:t># Optional metadata keyname: value pairs</w:t>
            </w:r>
          </w:p>
          <w:p w14:paraId="1D215323" w14:textId="77777777" w:rsidR="00841FF2" w:rsidRPr="007E1EAE" w:rsidRDefault="00841FF2" w:rsidP="00841FF2">
            <w:pPr>
              <w:rPr>
                <w:rStyle w:val="CodeSnippet"/>
                <w:noProof/>
              </w:rPr>
            </w:pPr>
            <w:r w:rsidRPr="007E1EAE">
              <w:rPr>
                <w:rStyle w:val="CodeSnippet"/>
                <w:noProof/>
              </w:rPr>
              <w:t>metadata:</w:t>
            </w:r>
          </w:p>
          <w:p w14:paraId="227F2B2D" w14:textId="77777777" w:rsidR="00841FF2" w:rsidRPr="007E1EAE" w:rsidRDefault="00841FF2" w:rsidP="00841FF2">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03A81F70" w14:textId="77777777" w:rsidR="00841FF2" w:rsidRPr="007E1EAE" w:rsidRDefault="00841FF2" w:rsidP="00841FF2">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63CAC71B" w14:textId="77777777" w:rsidR="00841FF2" w:rsidRPr="007E1EAE" w:rsidRDefault="00841FF2" w:rsidP="00841FF2">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75453238" w14:textId="77777777" w:rsidR="00841FF2" w:rsidRPr="007E1EAE" w:rsidRDefault="00841FF2" w:rsidP="00841FF2">
            <w:pPr>
              <w:rPr>
                <w:rStyle w:val="CodeSnippet"/>
                <w:noProof/>
              </w:rPr>
            </w:pPr>
            <w:r w:rsidRPr="007E1EAE">
              <w:rPr>
                <w:rStyle w:val="CodeSnippet"/>
                <w:noProof/>
              </w:rPr>
              <w:t xml:space="preserve">  #  Optional list of domain or profile specific metadata keynames</w:t>
            </w:r>
          </w:p>
          <w:p w14:paraId="7AA47F42" w14:textId="77777777" w:rsidR="00841FF2" w:rsidRPr="007E1EAE" w:rsidRDefault="00841FF2" w:rsidP="00841FF2">
            <w:pPr>
              <w:rPr>
                <w:rStyle w:val="CodeSnippet"/>
                <w:noProof/>
              </w:rPr>
            </w:pPr>
          </w:p>
          <w:p w14:paraId="13B2FCFE" w14:textId="77777777" w:rsidR="00841FF2" w:rsidRPr="007E1EAE" w:rsidRDefault="00841FF2" w:rsidP="00841FF2">
            <w:pPr>
              <w:rPr>
                <w:rStyle w:val="CodeSnippet"/>
                <w:noProof/>
              </w:rPr>
            </w:pPr>
            <w:r w:rsidRPr="007E1EAE">
              <w:rPr>
                <w:rStyle w:val="CodeSnippet"/>
                <w:noProof/>
              </w:rPr>
              <w:t># Optional description of the definitions inside the file.</w:t>
            </w:r>
          </w:p>
          <w:p w14:paraId="54A0530C" w14:textId="77777777" w:rsidR="00841FF2" w:rsidRPr="007E1EAE" w:rsidRDefault="00841FF2" w:rsidP="00841FF2">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259EC4BC" w14:textId="77777777" w:rsidR="00841FF2" w:rsidRPr="007E1EAE" w:rsidRDefault="00841FF2" w:rsidP="00841FF2">
            <w:pPr>
              <w:rPr>
                <w:rStyle w:val="CodeSnippet"/>
                <w:noProof/>
              </w:rPr>
            </w:pPr>
          </w:p>
          <w:p w14:paraId="56EE1DD0" w14:textId="77777777" w:rsidR="00841FF2" w:rsidRPr="007E1EAE" w:rsidRDefault="00841FF2" w:rsidP="00841FF2">
            <w:pPr>
              <w:rPr>
                <w:rStyle w:val="CodeSnippet"/>
                <w:noProof/>
              </w:rPr>
            </w:pPr>
            <w:r w:rsidRPr="007E1EAE">
              <w:rPr>
                <w:rStyle w:val="CodeSnippet"/>
                <w:noProof/>
              </w:rPr>
              <w:t>dsl_definitions:</w:t>
            </w:r>
          </w:p>
          <w:p w14:paraId="07FA9347" w14:textId="77777777" w:rsidR="00841FF2" w:rsidRPr="007E1EAE" w:rsidRDefault="00841FF2" w:rsidP="00841FF2">
            <w:pPr>
              <w:rPr>
                <w:rStyle w:val="CodeSnippet"/>
                <w:noProof/>
              </w:rPr>
            </w:pPr>
            <w:r w:rsidRPr="007E1EAE">
              <w:rPr>
                <w:rStyle w:val="CodeSnippet"/>
                <w:noProof/>
              </w:rPr>
              <w:t xml:space="preserve">  # list of YAML alias anchors (or macros)</w:t>
            </w:r>
          </w:p>
          <w:p w14:paraId="32F0AEAF" w14:textId="77777777" w:rsidR="00841FF2" w:rsidRPr="007E1EAE" w:rsidRDefault="00841FF2" w:rsidP="00841FF2">
            <w:pPr>
              <w:rPr>
                <w:rStyle w:val="CodeSnippet"/>
                <w:noProof/>
              </w:rPr>
            </w:pPr>
          </w:p>
          <w:p w14:paraId="566A49A3" w14:textId="77777777" w:rsidR="00841FF2" w:rsidRPr="007E1EAE" w:rsidRDefault="00841FF2" w:rsidP="00841FF2">
            <w:pPr>
              <w:rPr>
                <w:rStyle w:val="CodeSnippet"/>
                <w:noProof/>
              </w:rPr>
            </w:pPr>
            <w:r w:rsidRPr="007E1EAE">
              <w:rPr>
                <w:rStyle w:val="CodeSnippet"/>
                <w:noProof/>
              </w:rPr>
              <w:t>repositories:</w:t>
            </w:r>
          </w:p>
          <w:p w14:paraId="4697D8CB" w14:textId="77777777" w:rsidR="00841FF2" w:rsidRPr="007E1EAE" w:rsidRDefault="00841FF2" w:rsidP="00841FF2">
            <w:pPr>
              <w:rPr>
                <w:rStyle w:val="CodeSnippet"/>
                <w:noProof/>
              </w:rPr>
            </w:pPr>
            <w:r w:rsidRPr="007E1EAE">
              <w:rPr>
                <w:rStyle w:val="CodeSnippet"/>
                <w:noProof/>
              </w:rPr>
              <w:t xml:space="preserve">  # list of external repository definitions which host TOSCA artifacts</w:t>
            </w:r>
          </w:p>
          <w:p w14:paraId="4A64B0C6" w14:textId="77777777" w:rsidR="00841FF2" w:rsidRPr="007E1EAE" w:rsidRDefault="00841FF2" w:rsidP="00841FF2">
            <w:pPr>
              <w:rPr>
                <w:rStyle w:val="CodeSnippet"/>
                <w:noProof/>
              </w:rPr>
            </w:pPr>
          </w:p>
          <w:p w14:paraId="13DE6B48" w14:textId="77777777" w:rsidR="00841FF2" w:rsidRPr="007E1EAE" w:rsidRDefault="00841FF2" w:rsidP="00841FF2">
            <w:pPr>
              <w:rPr>
                <w:rStyle w:val="CodeSnippet"/>
                <w:noProof/>
              </w:rPr>
            </w:pPr>
            <w:r w:rsidRPr="007E1EAE">
              <w:rPr>
                <w:rStyle w:val="CodeSnippet"/>
                <w:noProof/>
              </w:rPr>
              <w:t>imports:</w:t>
            </w:r>
          </w:p>
          <w:p w14:paraId="56C66A58" w14:textId="77777777" w:rsidR="00841FF2" w:rsidRPr="007E1EAE" w:rsidRDefault="00841FF2" w:rsidP="00841FF2">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14EA8CDC" w14:textId="77777777" w:rsidR="00841FF2" w:rsidRPr="007E1EAE" w:rsidRDefault="00841FF2" w:rsidP="00841FF2">
            <w:pPr>
              <w:rPr>
                <w:rStyle w:val="CodeSnippet"/>
                <w:noProof/>
              </w:rPr>
            </w:pPr>
          </w:p>
          <w:p w14:paraId="052A9410" w14:textId="77777777" w:rsidR="00841FF2" w:rsidRPr="007E1EAE" w:rsidRDefault="00841FF2" w:rsidP="00841FF2">
            <w:pPr>
              <w:rPr>
                <w:rStyle w:val="CodeSnippet"/>
                <w:noProof/>
              </w:rPr>
            </w:pPr>
            <w:r w:rsidRPr="007E1EAE">
              <w:rPr>
                <w:rStyle w:val="CodeSnippet"/>
                <w:noProof/>
              </w:rPr>
              <w:t>artifact_types:</w:t>
            </w:r>
          </w:p>
          <w:p w14:paraId="4D7EEFDF" w14:textId="77777777" w:rsidR="00841FF2" w:rsidRPr="007E1EAE" w:rsidRDefault="00841FF2" w:rsidP="00841FF2">
            <w:pPr>
              <w:rPr>
                <w:rStyle w:val="CodeSnippet"/>
                <w:noProof/>
              </w:rPr>
            </w:pPr>
            <w:r w:rsidRPr="007E1EAE">
              <w:rPr>
                <w:rStyle w:val="CodeSnippet"/>
                <w:noProof/>
              </w:rPr>
              <w:t xml:space="preserve">  # list of </w:t>
            </w:r>
            <w:hyperlink w:anchor="DEFN_ENTITY_ARTIFACT_TYPE" w:history="1">
              <w:r w:rsidRPr="007E1EAE">
                <w:rPr>
                  <w:rStyle w:val="CodeSnippedHyperlink"/>
                </w:rPr>
                <w:t>artifact type</w:t>
              </w:r>
            </w:hyperlink>
            <w:r w:rsidRPr="007E1EAE">
              <w:rPr>
                <w:rStyle w:val="CodeSnippet"/>
                <w:noProof/>
              </w:rPr>
              <w:t xml:space="preserve"> definitions</w:t>
            </w:r>
          </w:p>
          <w:p w14:paraId="19C5117C" w14:textId="77777777" w:rsidR="00841FF2" w:rsidRPr="007E1EAE" w:rsidRDefault="00841FF2" w:rsidP="00841FF2">
            <w:pPr>
              <w:rPr>
                <w:rStyle w:val="CodeSnippet"/>
                <w:noProof/>
              </w:rPr>
            </w:pPr>
          </w:p>
          <w:p w14:paraId="383C82DC" w14:textId="77777777" w:rsidR="00841FF2" w:rsidRPr="007E1EAE" w:rsidRDefault="00841FF2" w:rsidP="00841FF2">
            <w:pPr>
              <w:rPr>
                <w:rStyle w:val="CodeSnippet"/>
                <w:noProof/>
              </w:rPr>
            </w:pPr>
            <w:r w:rsidRPr="007E1EAE">
              <w:rPr>
                <w:rStyle w:val="CodeSnippet"/>
                <w:noProof/>
              </w:rPr>
              <w:t>data_types:</w:t>
            </w:r>
          </w:p>
          <w:p w14:paraId="04751056" w14:textId="77777777" w:rsidR="00841FF2" w:rsidRPr="007E1EAE" w:rsidRDefault="00841FF2" w:rsidP="00841FF2">
            <w:pPr>
              <w:rPr>
                <w:rStyle w:val="CodeSnippet"/>
                <w:noProof/>
              </w:rPr>
            </w:pPr>
            <w:r w:rsidRPr="007E1EAE">
              <w:rPr>
                <w:rStyle w:val="CodeSnippet"/>
                <w:noProof/>
              </w:rPr>
              <w:t xml:space="preserve">  # list of </w:t>
            </w:r>
            <w:hyperlink w:anchor="DEFN_ENTITY_DATA_TYPE" w:history="1">
              <w:r w:rsidRPr="007E1EAE">
                <w:rPr>
                  <w:rStyle w:val="CodeSnippedHyperlink"/>
                </w:rPr>
                <w:t>datatype</w:t>
              </w:r>
            </w:hyperlink>
            <w:r w:rsidRPr="007E1EAE">
              <w:rPr>
                <w:rStyle w:val="CodeSnippet"/>
                <w:noProof/>
              </w:rPr>
              <w:t xml:space="preserve"> definitions</w:t>
            </w:r>
          </w:p>
          <w:p w14:paraId="1A0061A0" w14:textId="77777777" w:rsidR="00841FF2" w:rsidRPr="007E1EAE" w:rsidRDefault="00841FF2" w:rsidP="00841FF2">
            <w:pPr>
              <w:rPr>
                <w:rStyle w:val="CodeSnippet"/>
                <w:noProof/>
              </w:rPr>
            </w:pPr>
          </w:p>
          <w:p w14:paraId="1BADFB50" w14:textId="77777777" w:rsidR="00841FF2" w:rsidRPr="007E1EAE" w:rsidRDefault="00841FF2" w:rsidP="00841FF2">
            <w:pPr>
              <w:rPr>
                <w:rStyle w:val="CodeSnippet"/>
                <w:noProof/>
              </w:rPr>
            </w:pPr>
            <w:r w:rsidRPr="007E1EAE">
              <w:rPr>
                <w:rStyle w:val="CodeSnippet"/>
                <w:noProof/>
              </w:rPr>
              <w:t>capability_types:</w:t>
            </w:r>
          </w:p>
          <w:p w14:paraId="7C8EEAC6" w14:textId="77777777" w:rsidR="00841FF2" w:rsidRPr="007E1EAE" w:rsidRDefault="00841FF2" w:rsidP="00841FF2">
            <w:pPr>
              <w:rPr>
                <w:rStyle w:val="CodeSnippet"/>
                <w:noProof/>
              </w:rPr>
            </w:pPr>
            <w:r w:rsidRPr="007E1EAE">
              <w:rPr>
                <w:rStyle w:val="CodeSnippet"/>
                <w:noProof/>
              </w:rPr>
              <w:t xml:space="preserve">  # list of </w:t>
            </w:r>
            <w:hyperlink w:anchor="DEFN_ENTITY_CAPABILITY_TYPE" w:history="1">
              <w:r w:rsidRPr="007E1EAE">
                <w:rPr>
                  <w:rStyle w:val="CodeSnippedHyperlink"/>
                </w:rPr>
                <w:t>capability type</w:t>
              </w:r>
            </w:hyperlink>
            <w:r w:rsidRPr="007E1EAE">
              <w:rPr>
                <w:rStyle w:val="CodeSnippet"/>
                <w:noProof/>
              </w:rPr>
              <w:t xml:space="preserve"> definitions</w:t>
            </w:r>
          </w:p>
          <w:p w14:paraId="11D1AF69" w14:textId="77777777" w:rsidR="00841FF2" w:rsidRPr="007E1EAE" w:rsidRDefault="00841FF2" w:rsidP="00841FF2">
            <w:pPr>
              <w:rPr>
                <w:rStyle w:val="CodeSnippet"/>
                <w:noProof/>
              </w:rPr>
            </w:pPr>
          </w:p>
          <w:p w14:paraId="3442FDD3" w14:textId="77777777" w:rsidR="00841FF2" w:rsidRPr="007E1EAE" w:rsidRDefault="00841FF2" w:rsidP="00841FF2">
            <w:pPr>
              <w:pStyle w:val="CommentText"/>
              <w:rPr>
                <w:rStyle w:val="CodeSnippet"/>
              </w:rPr>
            </w:pPr>
            <w:r w:rsidRPr="007E1EAE">
              <w:rPr>
                <w:rStyle w:val="CodeSnippet"/>
              </w:rPr>
              <w:t>interface_types</w:t>
            </w:r>
          </w:p>
          <w:p w14:paraId="091067B7" w14:textId="77777777" w:rsidR="00841FF2" w:rsidRPr="007E1EAE" w:rsidRDefault="00841FF2" w:rsidP="00841FF2">
            <w:pPr>
              <w:rPr>
                <w:rStyle w:val="CodeSnippet"/>
                <w:noProof/>
              </w:rPr>
            </w:pPr>
            <w:r w:rsidRPr="007E1EAE">
              <w:rPr>
                <w:rStyle w:val="CodeSnippet"/>
                <w:noProof/>
              </w:rPr>
              <w:lastRenderedPageBreak/>
              <w:t xml:space="preserve">  # list of </w:t>
            </w:r>
            <w:hyperlink w:anchor="DEFN_ENTITY_INTERFACE_TYPE" w:history="1">
              <w:r w:rsidRPr="007E1EAE">
                <w:rPr>
                  <w:rStyle w:val="CodeSnippedHyperlink"/>
                </w:rPr>
                <w:t>interface type</w:t>
              </w:r>
            </w:hyperlink>
            <w:r w:rsidRPr="007E1EAE">
              <w:rPr>
                <w:rStyle w:val="CodeSnippet"/>
                <w:noProof/>
              </w:rPr>
              <w:t xml:space="preserve"> definitions</w:t>
            </w:r>
          </w:p>
          <w:p w14:paraId="556785B6" w14:textId="77777777" w:rsidR="00841FF2" w:rsidRPr="007E1EAE" w:rsidRDefault="00841FF2" w:rsidP="00841FF2">
            <w:pPr>
              <w:rPr>
                <w:rStyle w:val="CodeSnippet"/>
                <w:noProof/>
              </w:rPr>
            </w:pPr>
          </w:p>
          <w:p w14:paraId="7F8173BA" w14:textId="77777777" w:rsidR="00841FF2" w:rsidRPr="007E1EAE" w:rsidRDefault="00841FF2" w:rsidP="00841FF2">
            <w:pPr>
              <w:rPr>
                <w:rStyle w:val="CodeSnippet"/>
                <w:noProof/>
              </w:rPr>
            </w:pPr>
            <w:r w:rsidRPr="007E1EAE">
              <w:rPr>
                <w:rStyle w:val="CodeSnippet"/>
                <w:noProof/>
              </w:rPr>
              <w:t>relationship_types:</w:t>
            </w:r>
          </w:p>
          <w:p w14:paraId="244193E5" w14:textId="77777777" w:rsidR="00841FF2" w:rsidRPr="007E1EAE" w:rsidRDefault="00841FF2" w:rsidP="00841FF2">
            <w:pPr>
              <w:rPr>
                <w:rStyle w:val="CodeSnippet"/>
                <w:noProof/>
              </w:rPr>
            </w:pPr>
            <w:r w:rsidRPr="007E1EAE">
              <w:rPr>
                <w:rStyle w:val="CodeSnippet"/>
                <w:noProof/>
              </w:rPr>
              <w:t xml:space="preserve">  # list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02D36C45" w14:textId="77777777" w:rsidR="00841FF2" w:rsidRPr="007E1EAE" w:rsidRDefault="00841FF2" w:rsidP="00841FF2">
            <w:pPr>
              <w:rPr>
                <w:rStyle w:val="CodeSnippet"/>
                <w:noProof/>
              </w:rPr>
            </w:pPr>
          </w:p>
          <w:p w14:paraId="03ED4FC3" w14:textId="77777777" w:rsidR="00841FF2" w:rsidRPr="007E1EAE" w:rsidRDefault="00841FF2" w:rsidP="00841FF2">
            <w:pPr>
              <w:rPr>
                <w:rStyle w:val="CodeSnippet"/>
                <w:noProof/>
              </w:rPr>
            </w:pPr>
            <w:r w:rsidRPr="007E1EAE">
              <w:rPr>
                <w:rStyle w:val="CodeSnippet"/>
                <w:noProof/>
              </w:rPr>
              <w:t>node_types:</w:t>
            </w:r>
          </w:p>
          <w:p w14:paraId="4219A443" w14:textId="77777777" w:rsidR="00841FF2" w:rsidRPr="007E1EAE" w:rsidRDefault="00841FF2" w:rsidP="00841FF2">
            <w:pPr>
              <w:rPr>
                <w:rStyle w:val="CodeSnippet"/>
                <w:noProof/>
              </w:rPr>
            </w:pPr>
            <w:r w:rsidRPr="007E1EAE">
              <w:rPr>
                <w:rStyle w:val="CodeSnippet"/>
                <w:noProof/>
              </w:rPr>
              <w:t xml:space="preserve">  # list of </w:t>
            </w:r>
            <w:hyperlink w:anchor="DEFN_ENTITY_NODE_TYPE" w:history="1">
              <w:r w:rsidRPr="007E1EAE">
                <w:rPr>
                  <w:rStyle w:val="CodeSnippedHyperlink"/>
                </w:rPr>
                <w:t>node type</w:t>
              </w:r>
            </w:hyperlink>
            <w:r w:rsidRPr="007E1EAE">
              <w:rPr>
                <w:rStyle w:val="CodeSnippet"/>
                <w:noProof/>
              </w:rPr>
              <w:t xml:space="preserve"> definitions</w:t>
            </w:r>
          </w:p>
          <w:p w14:paraId="6CBF868E" w14:textId="77777777" w:rsidR="00841FF2" w:rsidRPr="007E1EAE" w:rsidRDefault="00841FF2" w:rsidP="00841FF2">
            <w:pPr>
              <w:rPr>
                <w:rStyle w:val="CodeSnippet"/>
                <w:noProof/>
              </w:rPr>
            </w:pPr>
          </w:p>
          <w:p w14:paraId="0A99D98B" w14:textId="77777777" w:rsidR="00841FF2" w:rsidRPr="007E1EAE" w:rsidRDefault="00841FF2" w:rsidP="00841FF2">
            <w:pPr>
              <w:rPr>
                <w:rStyle w:val="CodeSnippet"/>
                <w:noProof/>
              </w:rPr>
            </w:pPr>
            <w:r w:rsidRPr="007E1EAE">
              <w:rPr>
                <w:rStyle w:val="CodeSnippet"/>
                <w:noProof/>
              </w:rPr>
              <w:t>group_types:</w:t>
            </w:r>
          </w:p>
          <w:p w14:paraId="4B3B68F6" w14:textId="77777777" w:rsidR="00841FF2" w:rsidRPr="007E1EAE" w:rsidRDefault="00841FF2" w:rsidP="00841FF2">
            <w:pPr>
              <w:rPr>
                <w:rStyle w:val="CodeSnippet"/>
                <w:noProof/>
              </w:rPr>
            </w:pPr>
            <w:r w:rsidRPr="007E1EAE">
              <w:rPr>
                <w:rStyle w:val="CodeSnippet"/>
                <w:noProof/>
              </w:rPr>
              <w:t xml:space="preserve">  # list of </w:t>
            </w:r>
            <w:hyperlink w:anchor="DEFN_ENTITY_GROUP_TYPE" w:history="1">
              <w:r w:rsidRPr="007E1EAE">
                <w:rPr>
                  <w:rStyle w:val="CodeSnippedHyperlink"/>
                </w:rPr>
                <w:t>group type</w:t>
              </w:r>
            </w:hyperlink>
            <w:r w:rsidRPr="007E1EAE">
              <w:rPr>
                <w:rStyle w:val="CodeSnippet"/>
                <w:noProof/>
              </w:rPr>
              <w:t xml:space="preserve"> definitions</w:t>
            </w:r>
          </w:p>
          <w:p w14:paraId="41367970" w14:textId="77777777" w:rsidR="00841FF2" w:rsidRPr="007E1EAE" w:rsidRDefault="00841FF2" w:rsidP="00841FF2">
            <w:pPr>
              <w:rPr>
                <w:rStyle w:val="CodeSnippet"/>
                <w:noProof/>
              </w:rPr>
            </w:pPr>
          </w:p>
          <w:p w14:paraId="61DD8FE2" w14:textId="77777777" w:rsidR="00841FF2" w:rsidRPr="007E1EAE" w:rsidRDefault="00841FF2" w:rsidP="00841FF2">
            <w:pPr>
              <w:rPr>
                <w:rStyle w:val="CodeSnippet"/>
                <w:noProof/>
              </w:rPr>
            </w:pPr>
            <w:r w:rsidRPr="007E1EAE">
              <w:rPr>
                <w:rStyle w:val="CodeSnippet"/>
                <w:noProof/>
              </w:rPr>
              <w:t>policy_types:</w:t>
            </w:r>
          </w:p>
          <w:p w14:paraId="0BE5B4E9" w14:textId="77777777" w:rsidR="00841FF2" w:rsidRPr="007E1EAE" w:rsidRDefault="00841FF2" w:rsidP="00841FF2">
            <w:pPr>
              <w:rPr>
                <w:rStyle w:val="CodeSnippet"/>
                <w:noProof/>
              </w:rPr>
            </w:pPr>
            <w:r w:rsidRPr="007E1EAE">
              <w:rPr>
                <w:rStyle w:val="CodeSnippet"/>
                <w:noProof/>
              </w:rPr>
              <w:t xml:space="preserve">  # list of </w:t>
            </w:r>
            <w:hyperlink w:anchor="DEFN_ENTITY_POLICY_TYPE" w:history="1">
              <w:r w:rsidRPr="007E1EAE">
                <w:rPr>
                  <w:rStyle w:val="CodeSnippedHyperlink"/>
                </w:rPr>
                <w:t>policy type</w:t>
              </w:r>
            </w:hyperlink>
            <w:r w:rsidRPr="007E1EAE">
              <w:rPr>
                <w:rStyle w:val="CodeSnippet"/>
                <w:noProof/>
              </w:rPr>
              <w:t xml:space="preserve"> definitions</w:t>
            </w:r>
          </w:p>
          <w:p w14:paraId="065A0007" w14:textId="77777777" w:rsidR="00841FF2" w:rsidRPr="007E1EAE" w:rsidRDefault="00841FF2" w:rsidP="00841FF2">
            <w:pPr>
              <w:rPr>
                <w:rStyle w:val="CodeSnippet"/>
                <w:noProof/>
              </w:rPr>
            </w:pPr>
          </w:p>
          <w:p w14:paraId="45BFB48E" w14:textId="77777777" w:rsidR="00841FF2" w:rsidRPr="007E1EAE" w:rsidRDefault="00841FF2" w:rsidP="00841FF2">
            <w:pPr>
              <w:rPr>
                <w:rStyle w:val="CodeSnippet"/>
                <w:noProof/>
              </w:rPr>
            </w:pPr>
            <w:r w:rsidRPr="007E1EAE">
              <w:rPr>
                <w:rStyle w:val="CodeSnippet"/>
                <w:noProof/>
              </w:rPr>
              <w:t>topology_template:</w:t>
            </w:r>
          </w:p>
          <w:p w14:paraId="667E8546" w14:textId="77777777" w:rsidR="00841FF2" w:rsidRPr="007E1EAE" w:rsidRDefault="00841FF2" w:rsidP="00841FF2">
            <w:pPr>
              <w:rPr>
                <w:rStyle w:val="CodeSnippet"/>
                <w:noProof/>
              </w:rPr>
            </w:pPr>
            <w:r w:rsidRPr="007E1EAE">
              <w:rPr>
                <w:rStyle w:val="CodeSnippet"/>
                <w:noProof/>
              </w:rPr>
              <w:t xml:space="preserve">  # topology template definition of the cloud application or service</w:t>
            </w:r>
          </w:p>
        </w:tc>
      </w:tr>
      <w:tr w:rsidR="00841FF2" w:rsidRPr="00D84861" w14:paraId="3D215E53" w14:textId="77777777" w:rsidTr="00841FF2">
        <w:tc>
          <w:tcPr>
            <w:tcW w:w="9576" w:type="dxa"/>
            <w:shd w:val="clear" w:color="auto" w:fill="D9D9D9" w:themeFill="background1" w:themeFillShade="D9"/>
          </w:tcPr>
          <w:p w14:paraId="0872F4AE" w14:textId="77777777" w:rsidR="00841FF2" w:rsidRPr="007E1EAE" w:rsidRDefault="00841FF2" w:rsidP="00841FF2">
            <w:pPr>
              <w:rPr>
                <w:rStyle w:val="CodeSnippet"/>
                <w:noProof/>
              </w:rPr>
            </w:pPr>
          </w:p>
        </w:tc>
      </w:tr>
    </w:tbl>
    <w:p w14:paraId="442C68F3" w14:textId="77777777" w:rsidR="00841FF2" w:rsidRDefault="00841FF2" w:rsidP="00841FF2">
      <w:pPr>
        <w:pStyle w:val="Heading4"/>
      </w:pPr>
      <w:bookmarkStart w:id="871" w:name="_Toc379455046"/>
      <w:r>
        <w:t>Requirements</w:t>
      </w:r>
    </w:p>
    <w:p w14:paraId="76C30119" w14:textId="77777777" w:rsidR="00841FF2" w:rsidRDefault="00841FF2" w:rsidP="00971CED">
      <w:pPr>
        <w:pStyle w:val="ListParagraph"/>
        <w:numPr>
          <w:ilvl w:val="0"/>
          <w:numId w:val="65"/>
        </w:numPr>
      </w:pPr>
      <w:r>
        <w:t>The URI value “</w:t>
      </w:r>
      <w:hyperlink r:id="rId78"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320E1F95" w14:textId="77777777" w:rsidR="00841FF2" w:rsidRDefault="00841FF2" w:rsidP="00971CED">
      <w:pPr>
        <w:pStyle w:val="ListParagraph"/>
        <w:numPr>
          <w:ilvl w:val="0"/>
          <w:numId w:val="65"/>
        </w:numPr>
      </w:pPr>
      <w:r>
        <w:t>The key “</w:t>
      </w:r>
      <w:r w:rsidRPr="007E1EAE">
        <w:rPr>
          <w:rStyle w:val="CodeSnippet"/>
          <w:noProof/>
        </w:rPr>
        <w:t>tosca_definitions_version</w:t>
      </w:r>
      <w:r>
        <w:t>” SHOULD be the first line of each Service Template.</w:t>
      </w:r>
    </w:p>
    <w:p w14:paraId="62DE6893" w14:textId="77777777" w:rsidR="00841FF2" w:rsidRPr="007E1EAE" w:rsidRDefault="00841FF2" w:rsidP="00841FF2">
      <w:pPr>
        <w:pStyle w:val="Heading4"/>
      </w:pPr>
      <w:r w:rsidRPr="007E1EAE">
        <w:t>Notes</w:t>
      </w:r>
    </w:p>
    <w:p w14:paraId="095EBA41" w14:textId="77777777" w:rsidR="00841FF2" w:rsidRDefault="00841FF2" w:rsidP="00971CED">
      <w:pPr>
        <w:pStyle w:val="ListParagraph"/>
        <w:numPr>
          <w:ilvl w:val="0"/>
          <w:numId w:val="43"/>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121C03D7" w14:textId="77777777" w:rsidR="00841FF2" w:rsidRPr="007E1EAE" w:rsidRDefault="00841FF2" w:rsidP="00841FF2">
      <w:pPr>
        <w:pStyle w:val="Heading3"/>
      </w:pPr>
      <w:bookmarkStart w:id="872" w:name="_Toc454457779"/>
      <w:bookmarkStart w:id="873" w:name="_Toc454458578"/>
      <w:r w:rsidRPr="007E1EAE">
        <w:t>Top-level k</w:t>
      </w:r>
      <w:bookmarkEnd w:id="833"/>
      <w:r w:rsidRPr="007E1EAE">
        <w:t>eyname definitions</w:t>
      </w:r>
      <w:bookmarkEnd w:id="871"/>
      <w:bookmarkEnd w:id="872"/>
      <w:bookmarkEnd w:id="873"/>
    </w:p>
    <w:p w14:paraId="57CC19BC" w14:textId="77777777" w:rsidR="00841FF2" w:rsidRPr="007E1EAE" w:rsidRDefault="00841FF2" w:rsidP="00841FF2">
      <w:pPr>
        <w:pStyle w:val="Heading4"/>
      </w:pPr>
      <w:bookmarkStart w:id="874" w:name="_Toc379455047"/>
      <w:bookmarkEnd w:id="834"/>
      <w:r w:rsidRPr="007E1EAE">
        <w:t>tosca_definitions_version</w:t>
      </w:r>
      <w:bookmarkEnd w:id="835"/>
      <w:bookmarkEnd w:id="874"/>
    </w:p>
    <w:p w14:paraId="4C0417D7" w14:textId="77777777" w:rsidR="00841FF2" w:rsidRPr="007E1EAE" w:rsidRDefault="00841FF2" w:rsidP="00841FF2">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41365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0525C" w14:textId="77777777" w:rsidTr="00841FF2">
        <w:trPr>
          <w:trHeight w:val="256"/>
        </w:trPr>
        <w:tc>
          <w:tcPr>
            <w:tcW w:w="9576" w:type="dxa"/>
            <w:shd w:val="clear" w:color="auto" w:fill="D9D9D9" w:themeFill="background1" w:themeFillShade="D9"/>
          </w:tcPr>
          <w:p w14:paraId="07197F2B" w14:textId="77777777" w:rsidR="00841FF2" w:rsidRPr="007E1EAE" w:rsidRDefault="00841FF2" w:rsidP="00841FF2">
            <w:pPr>
              <w:rPr>
                <w:rStyle w:val="CodeSnippet"/>
              </w:rPr>
            </w:pPr>
            <w:r w:rsidRPr="007E1EAE">
              <w:rPr>
                <w:rStyle w:val="CodeSnippet"/>
              </w:rPr>
              <w:t>tosca_definitions_version</w:t>
            </w:r>
          </w:p>
        </w:tc>
      </w:tr>
    </w:tbl>
    <w:p w14:paraId="70D48709" w14:textId="77777777" w:rsidR="00841FF2" w:rsidRPr="007E1EAE" w:rsidRDefault="00841FF2" w:rsidP="00841FF2">
      <w:pPr>
        <w:pStyle w:val="Heading5"/>
      </w:pPr>
      <w:r w:rsidRPr="007E1EAE">
        <w:t>Grammar</w:t>
      </w:r>
    </w:p>
    <w:p w14:paraId="244D489A" w14:textId="77777777" w:rsidR="00841FF2" w:rsidRPr="007E1EAE" w:rsidRDefault="00841FF2" w:rsidP="00841FF2">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C56D" w14:textId="77777777" w:rsidTr="00841FF2">
        <w:tc>
          <w:tcPr>
            <w:tcW w:w="9576" w:type="dxa"/>
            <w:shd w:val="clear" w:color="auto" w:fill="D9D9D9" w:themeFill="background1" w:themeFillShade="D9"/>
          </w:tcPr>
          <w:p w14:paraId="43E6F7D0" w14:textId="77777777" w:rsidR="00841FF2" w:rsidRPr="007E1EAE" w:rsidRDefault="00841FF2" w:rsidP="00841FF2">
            <w:pPr>
              <w:rPr>
                <w:rStyle w:val="CodeSnippet"/>
                <w:noProof/>
              </w:rPr>
            </w:pPr>
            <w:r w:rsidRPr="007E1EAE">
              <w:rPr>
                <w:rStyle w:val="CodeSnippet"/>
                <w:noProof/>
              </w:rPr>
              <w:lastRenderedPageBreak/>
              <w:t>tosca_definitions_version: &lt;tosca_simple_profile_version&gt;</w:t>
            </w:r>
          </w:p>
        </w:tc>
      </w:tr>
    </w:tbl>
    <w:p w14:paraId="214B986D" w14:textId="77777777" w:rsidR="00841FF2" w:rsidRPr="007E1EAE" w:rsidRDefault="00841FF2" w:rsidP="00841FF2">
      <w:pPr>
        <w:pStyle w:val="Heading5"/>
      </w:pPr>
      <w:r w:rsidRPr="007E1EAE">
        <w:t>Examples:</w:t>
      </w:r>
    </w:p>
    <w:p w14:paraId="6C235F6B" w14:textId="5AC43DF4" w:rsidR="00841FF2" w:rsidRPr="007E1EAE" w:rsidRDefault="00841FF2" w:rsidP="00841FF2">
      <w:pPr>
        <w:pStyle w:val="NormalaroundTable"/>
      </w:pPr>
      <w:r w:rsidRPr="007E1EAE">
        <w:t xml:space="preserve">TOSCA Simple Profile version 1.0 specification using the defined namespace alias (see Section </w:t>
      </w:r>
      <w:r w:rsidRPr="007E1EAE">
        <w:fldChar w:fldCharType="begin"/>
      </w:r>
      <w:r w:rsidRPr="007E1EAE">
        <w:instrText xml:space="preserve"> REF _Ref382937560 \r \h </w:instrText>
      </w:r>
      <w:r w:rsidRPr="007E1EAE">
        <w:fldChar w:fldCharType="separate"/>
      </w:r>
      <w:r w:rsidR="006F07B6">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203196" w14:textId="77777777" w:rsidTr="00841FF2">
        <w:tc>
          <w:tcPr>
            <w:tcW w:w="9576" w:type="dxa"/>
            <w:shd w:val="clear" w:color="auto" w:fill="D9D9D9" w:themeFill="background1" w:themeFillShade="D9"/>
          </w:tcPr>
          <w:p w14:paraId="24107333" w14:textId="77777777" w:rsidR="00841FF2" w:rsidRPr="007E1EAE" w:rsidRDefault="00841FF2" w:rsidP="00841FF2">
            <w:pPr>
              <w:rPr>
                <w:rStyle w:val="CodeSnippet"/>
              </w:rPr>
            </w:pPr>
            <w:r w:rsidRPr="007E1EAE">
              <w:rPr>
                <w:rStyle w:val="CodeSnippet"/>
              </w:rPr>
              <w:t>tosca_definitions_version: tosca_simple_yaml_1_0</w:t>
            </w:r>
          </w:p>
        </w:tc>
      </w:tr>
    </w:tbl>
    <w:p w14:paraId="3C1B1AF6" w14:textId="7CE28536" w:rsidR="00841FF2" w:rsidRPr="007E1EAE" w:rsidRDefault="00841FF2" w:rsidP="00841FF2">
      <w:pPr>
        <w:pStyle w:val="NormalaroundTable"/>
      </w:pPr>
      <w:r w:rsidRPr="007E1EAE">
        <w:t xml:space="preserve">TOSCA Simple Profile version 1.0 specification using the fully defined (target) namespace (see Section </w:t>
      </w:r>
      <w:r w:rsidRPr="007E1EAE">
        <w:fldChar w:fldCharType="begin"/>
      </w:r>
      <w:r w:rsidRPr="007E1EAE">
        <w:instrText xml:space="preserve"> REF _Ref382937560 \r \h </w:instrText>
      </w:r>
      <w:r w:rsidRPr="007E1EAE">
        <w:fldChar w:fldCharType="separate"/>
      </w:r>
      <w:r w:rsidR="006F07B6">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C750E7" w14:textId="77777777" w:rsidTr="00841FF2">
        <w:tc>
          <w:tcPr>
            <w:tcW w:w="9576" w:type="dxa"/>
            <w:shd w:val="clear" w:color="auto" w:fill="D9D9D9" w:themeFill="background1" w:themeFillShade="D9"/>
          </w:tcPr>
          <w:p w14:paraId="76E6368A" w14:textId="77777777" w:rsidR="00841FF2" w:rsidRPr="007E1EAE" w:rsidRDefault="00841FF2" w:rsidP="00841FF2">
            <w:pPr>
              <w:rPr>
                <w:rStyle w:val="CodeSnippet"/>
              </w:rPr>
            </w:pPr>
            <w:r w:rsidRPr="007E1EAE">
              <w:rPr>
                <w:rStyle w:val="CodeSnippet"/>
              </w:rPr>
              <w:t xml:space="preserve">tosca_definitions_version: </w:t>
            </w:r>
            <w:hyperlink r:id="rId79" w:history="1">
              <w:r w:rsidRPr="007E1EAE">
                <w:rPr>
                  <w:rStyle w:val="CodeSnippedHyperlink"/>
                </w:rPr>
                <w:t>http://docs.oasis-open.org/tosca/ns/simple/yaml/1.0</w:t>
              </w:r>
            </w:hyperlink>
          </w:p>
        </w:tc>
      </w:tr>
    </w:tbl>
    <w:p w14:paraId="1177A907" w14:textId="77777777" w:rsidR="00841FF2" w:rsidRPr="007E1EAE" w:rsidRDefault="00841FF2" w:rsidP="00841FF2">
      <w:pPr>
        <w:pStyle w:val="Heading4"/>
      </w:pPr>
      <w:bookmarkStart w:id="875" w:name="_Toc379455048"/>
      <w:bookmarkStart w:id="876" w:name="_Toc373867853"/>
      <w:r w:rsidRPr="007E1EAE">
        <w:t>metadata</w:t>
      </w:r>
    </w:p>
    <w:p w14:paraId="369C35CE" w14:textId="77777777" w:rsidR="00841FF2" w:rsidRPr="007E1EAE" w:rsidRDefault="00841FF2" w:rsidP="00841FF2">
      <w:r w:rsidRPr="007E1EAE">
        <w:t>This keyname is used to associate domain-specific metadata with the Service Template.  The metadata keyname allows a declaration of a map of keynames with string values.</w:t>
      </w:r>
    </w:p>
    <w:p w14:paraId="21C8E585"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60B0A1F" w14:textId="77777777" w:rsidTr="00841FF2">
        <w:trPr>
          <w:trHeight w:val="256"/>
        </w:trPr>
        <w:tc>
          <w:tcPr>
            <w:tcW w:w="9576" w:type="dxa"/>
            <w:shd w:val="clear" w:color="auto" w:fill="D9D9D9" w:themeFill="background1" w:themeFillShade="D9"/>
          </w:tcPr>
          <w:p w14:paraId="3319F64F" w14:textId="77777777" w:rsidR="00841FF2" w:rsidRPr="007E1EAE" w:rsidRDefault="00841FF2" w:rsidP="00841FF2">
            <w:pPr>
              <w:rPr>
                <w:rStyle w:val="CodeSnippet"/>
              </w:rPr>
            </w:pPr>
            <w:r w:rsidRPr="007E1EAE">
              <w:rPr>
                <w:rStyle w:val="CodeSnippet"/>
              </w:rPr>
              <w:t>metadata</w:t>
            </w:r>
          </w:p>
        </w:tc>
      </w:tr>
    </w:tbl>
    <w:p w14:paraId="708FFD6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68D056" w14:textId="77777777" w:rsidTr="00841FF2">
        <w:tc>
          <w:tcPr>
            <w:tcW w:w="9576" w:type="dxa"/>
            <w:shd w:val="clear" w:color="auto" w:fill="D9D9D9" w:themeFill="background1" w:themeFillShade="D9"/>
          </w:tcPr>
          <w:p w14:paraId="5EFA71AD" w14:textId="77777777" w:rsidR="00841FF2" w:rsidRPr="007E1EAE" w:rsidRDefault="00841FF2" w:rsidP="00841FF2">
            <w:pPr>
              <w:rPr>
                <w:rStyle w:val="CodeSnippet"/>
              </w:rPr>
            </w:pPr>
            <w:r w:rsidRPr="007E1EAE">
              <w:rPr>
                <w:rStyle w:val="CodeSnippet"/>
              </w:rPr>
              <w:t xml:space="preserve">metadata: </w:t>
            </w:r>
          </w:p>
          <w:p w14:paraId="48E7D87B" w14:textId="77777777" w:rsidR="00841FF2" w:rsidRPr="007E1EAE" w:rsidRDefault="00841FF2" w:rsidP="00841FF2">
            <w:pPr>
              <w:rPr>
                <w:rStyle w:val="CodeSnippet"/>
              </w:rPr>
            </w:pPr>
            <w:r w:rsidRPr="007E1EAE">
              <w:rPr>
                <w:rStyle w:val="CodeSnippet"/>
              </w:rPr>
              <w:t xml:space="preserve">  &lt;map_of_string_values&gt;</w:t>
            </w:r>
          </w:p>
        </w:tc>
      </w:tr>
    </w:tbl>
    <w:p w14:paraId="2D0D2B1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DECBE3" w14:textId="77777777" w:rsidTr="00841FF2">
        <w:tc>
          <w:tcPr>
            <w:tcW w:w="9576" w:type="dxa"/>
            <w:shd w:val="clear" w:color="auto" w:fill="D9D9D9" w:themeFill="background1" w:themeFillShade="D9"/>
          </w:tcPr>
          <w:p w14:paraId="6D39EB03" w14:textId="77777777" w:rsidR="00841FF2" w:rsidRPr="007E1EAE" w:rsidRDefault="00841FF2" w:rsidP="00841FF2">
            <w:pPr>
              <w:rPr>
                <w:rStyle w:val="CodeSnippet"/>
              </w:rPr>
            </w:pPr>
            <w:r w:rsidRPr="007E1EAE">
              <w:rPr>
                <w:rStyle w:val="CodeSnippet"/>
              </w:rPr>
              <w:t xml:space="preserve">metadata: </w:t>
            </w:r>
          </w:p>
          <w:p w14:paraId="61F9D480" w14:textId="77777777" w:rsidR="00841FF2" w:rsidRPr="007E1EAE" w:rsidRDefault="00841FF2" w:rsidP="00841FF2">
            <w:pPr>
              <w:rPr>
                <w:rStyle w:val="CodeSnippet"/>
              </w:rPr>
            </w:pPr>
            <w:r w:rsidRPr="007E1EAE">
              <w:rPr>
                <w:rStyle w:val="CodeSnippet"/>
              </w:rPr>
              <w:t xml:space="preserve">  creation_date: 2015-04-14</w:t>
            </w:r>
          </w:p>
          <w:p w14:paraId="485A2537" w14:textId="77777777" w:rsidR="00841FF2" w:rsidRPr="007E1EAE" w:rsidRDefault="00841FF2" w:rsidP="00841FF2">
            <w:pPr>
              <w:rPr>
                <w:rStyle w:val="CodeSnippet"/>
              </w:rPr>
            </w:pPr>
            <w:r w:rsidRPr="007E1EAE">
              <w:rPr>
                <w:rStyle w:val="CodeSnippet"/>
              </w:rPr>
              <w:t xml:space="preserve">  date_updated: 2015-05-01</w:t>
            </w:r>
          </w:p>
          <w:p w14:paraId="45528C57" w14:textId="77777777" w:rsidR="00841FF2" w:rsidRPr="007E1EAE" w:rsidRDefault="00841FF2" w:rsidP="00841FF2">
            <w:pPr>
              <w:rPr>
                <w:rStyle w:val="CodeSnippet"/>
              </w:rPr>
            </w:pPr>
            <w:r w:rsidRPr="007E1EAE">
              <w:rPr>
                <w:rStyle w:val="CodeSnippet"/>
              </w:rPr>
              <w:t xml:space="preserve">  status: developmental  </w:t>
            </w:r>
          </w:p>
        </w:tc>
      </w:tr>
    </w:tbl>
    <w:p w14:paraId="2040749F" w14:textId="77777777" w:rsidR="00841FF2" w:rsidRPr="007E1EAE" w:rsidRDefault="00841FF2" w:rsidP="00841FF2"/>
    <w:p w14:paraId="63C6B13B" w14:textId="77777777" w:rsidR="00841FF2" w:rsidRPr="007E1EAE" w:rsidRDefault="00841FF2" w:rsidP="00841FF2">
      <w:pPr>
        <w:pStyle w:val="Heading4"/>
      </w:pPr>
      <w:r w:rsidRPr="007E1EAE">
        <w:t>template_name</w:t>
      </w:r>
      <w:bookmarkEnd w:id="875"/>
    </w:p>
    <w:p w14:paraId="588A0A7C" w14:textId="77777777" w:rsidR="00841FF2" w:rsidRPr="007E1EAE" w:rsidRDefault="00841FF2" w:rsidP="00841FF2">
      <w:r w:rsidRPr="007E1EAE">
        <w:t>This optional metadata keyname can be used to declare the name of service template as a single-line string value.</w:t>
      </w:r>
    </w:p>
    <w:p w14:paraId="42C12006"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4CEF404" w14:textId="77777777" w:rsidTr="00841FF2">
        <w:trPr>
          <w:trHeight w:val="256"/>
        </w:trPr>
        <w:tc>
          <w:tcPr>
            <w:tcW w:w="9576" w:type="dxa"/>
            <w:shd w:val="clear" w:color="auto" w:fill="D9D9D9" w:themeFill="background1" w:themeFillShade="D9"/>
          </w:tcPr>
          <w:p w14:paraId="05F64C04" w14:textId="77777777" w:rsidR="00841FF2" w:rsidRPr="007E1EAE" w:rsidRDefault="00841FF2" w:rsidP="00841FF2">
            <w:pPr>
              <w:rPr>
                <w:rStyle w:val="CodeSnippet"/>
              </w:rPr>
            </w:pPr>
            <w:r w:rsidRPr="007E1EAE">
              <w:rPr>
                <w:rStyle w:val="CodeSnippet"/>
              </w:rPr>
              <w:t>template_name</w:t>
            </w:r>
          </w:p>
        </w:tc>
      </w:tr>
    </w:tbl>
    <w:p w14:paraId="227430F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7A1642" w14:textId="77777777" w:rsidTr="00841FF2">
        <w:tc>
          <w:tcPr>
            <w:tcW w:w="9576" w:type="dxa"/>
            <w:shd w:val="clear" w:color="auto" w:fill="D9D9D9" w:themeFill="background1" w:themeFillShade="D9"/>
          </w:tcPr>
          <w:p w14:paraId="5E885D8F" w14:textId="77777777" w:rsidR="00841FF2" w:rsidRPr="007E1EAE" w:rsidRDefault="00841FF2" w:rsidP="00841FF2">
            <w:pPr>
              <w:rPr>
                <w:rStyle w:val="CodeSnippet"/>
              </w:rPr>
            </w:pPr>
            <w:r w:rsidRPr="007E1EAE">
              <w:rPr>
                <w:rStyle w:val="CodeSnippet"/>
              </w:rPr>
              <w:t>template_name: &lt;name string&gt;</w:t>
            </w:r>
          </w:p>
        </w:tc>
      </w:tr>
    </w:tbl>
    <w:p w14:paraId="56B4BD9D"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4EE3E58" w14:textId="77777777" w:rsidTr="00841FF2">
        <w:tc>
          <w:tcPr>
            <w:tcW w:w="9576" w:type="dxa"/>
            <w:shd w:val="clear" w:color="auto" w:fill="D9D9D9" w:themeFill="background1" w:themeFillShade="D9"/>
          </w:tcPr>
          <w:p w14:paraId="6EDB0F7E" w14:textId="77777777" w:rsidR="00841FF2" w:rsidRPr="007E1EAE" w:rsidRDefault="00841FF2" w:rsidP="00841FF2">
            <w:pPr>
              <w:rPr>
                <w:rStyle w:val="CodeSnippet"/>
              </w:rPr>
            </w:pPr>
            <w:r w:rsidRPr="007E1EAE">
              <w:rPr>
                <w:rStyle w:val="CodeSnippet"/>
              </w:rPr>
              <w:t>template_name: My service template</w:t>
            </w:r>
          </w:p>
        </w:tc>
      </w:tr>
    </w:tbl>
    <w:p w14:paraId="22DAB3A0" w14:textId="77777777" w:rsidR="00841FF2" w:rsidRPr="007E1EAE" w:rsidRDefault="00841FF2" w:rsidP="00841FF2">
      <w:pPr>
        <w:pStyle w:val="Heading5"/>
      </w:pPr>
      <w:r w:rsidRPr="007E1EAE">
        <w:t>Notes</w:t>
      </w:r>
    </w:p>
    <w:p w14:paraId="3B29CC0E"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4D860123" w14:textId="77777777" w:rsidR="00841FF2" w:rsidRPr="007E1EAE" w:rsidRDefault="00841FF2" w:rsidP="00841FF2">
      <w:pPr>
        <w:pStyle w:val="Heading4"/>
      </w:pPr>
      <w:bookmarkStart w:id="877" w:name="_Toc379455049"/>
      <w:r w:rsidRPr="007E1EAE">
        <w:t>template_author</w:t>
      </w:r>
      <w:bookmarkEnd w:id="877"/>
      <w:r w:rsidRPr="007E1EAE">
        <w:t xml:space="preserve"> </w:t>
      </w:r>
    </w:p>
    <w:p w14:paraId="28E68391" w14:textId="77777777" w:rsidR="00841FF2" w:rsidRPr="007E1EAE" w:rsidRDefault="00841FF2" w:rsidP="00841FF2">
      <w:r w:rsidRPr="007E1EAE">
        <w:t>This optional metadata keyname can be used to declare the author(s) of the service template as a single-line string value.</w:t>
      </w:r>
    </w:p>
    <w:p w14:paraId="2E5222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4D0D4B" w14:textId="77777777" w:rsidTr="00841FF2">
        <w:trPr>
          <w:trHeight w:val="256"/>
        </w:trPr>
        <w:tc>
          <w:tcPr>
            <w:tcW w:w="9576" w:type="dxa"/>
            <w:shd w:val="clear" w:color="auto" w:fill="D9D9D9" w:themeFill="background1" w:themeFillShade="D9"/>
          </w:tcPr>
          <w:p w14:paraId="1FF208EC" w14:textId="77777777" w:rsidR="00841FF2" w:rsidRPr="007E1EAE" w:rsidRDefault="00841FF2" w:rsidP="00841FF2">
            <w:pPr>
              <w:rPr>
                <w:rStyle w:val="CodeSnippet"/>
              </w:rPr>
            </w:pPr>
            <w:r w:rsidRPr="007E1EAE">
              <w:rPr>
                <w:rStyle w:val="CodeSnippet"/>
              </w:rPr>
              <w:t>template_author</w:t>
            </w:r>
          </w:p>
        </w:tc>
      </w:tr>
    </w:tbl>
    <w:p w14:paraId="5E03BBA1"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CC64000" w14:textId="77777777" w:rsidTr="00841FF2">
        <w:tc>
          <w:tcPr>
            <w:tcW w:w="9576" w:type="dxa"/>
            <w:shd w:val="clear" w:color="auto" w:fill="D9D9D9" w:themeFill="background1" w:themeFillShade="D9"/>
          </w:tcPr>
          <w:p w14:paraId="5041F0F8" w14:textId="77777777" w:rsidR="00841FF2" w:rsidRPr="007E1EAE" w:rsidRDefault="00841FF2" w:rsidP="00841FF2">
            <w:pPr>
              <w:rPr>
                <w:rStyle w:val="CodeSnippet"/>
              </w:rPr>
            </w:pPr>
            <w:r w:rsidRPr="007E1EAE">
              <w:rPr>
                <w:rStyle w:val="CodeSnippet"/>
              </w:rPr>
              <w:t>template_author: &lt;author string&gt;</w:t>
            </w:r>
          </w:p>
        </w:tc>
      </w:tr>
    </w:tbl>
    <w:p w14:paraId="2C91F4A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39A67EB" w14:textId="77777777" w:rsidTr="00841FF2">
        <w:tc>
          <w:tcPr>
            <w:tcW w:w="9576" w:type="dxa"/>
            <w:shd w:val="clear" w:color="auto" w:fill="D9D9D9" w:themeFill="background1" w:themeFillShade="D9"/>
          </w:tcPr>
          <w:p w14:paraId="76645EEC" w14:textId="77777777" w:rsidR="00841FF2" w:rsidRPr="007E1EAE" w:rsidRDefault="00841FF2" w:rsidP="00841FF2">
            <w:pPr>
              <w:rPr>
                <w:rStyle w:val="CodeSnippet"/>
              </w:rPr>
            </w:pPr>
            <w:r w:rsidRPr="007E1EAE">
              <w:rPr>
                <w:rStyle w:val="CodeSnippet"/>
              </w:rPr>
              <w:t>template_author: My service template</w:t>
            </w:r>
          </w:p>
        </w:tc>
      </w:tr>
    </w:tbl>
    <w:p w14:paraId="5591504D" w14:textId="77777777" w:rsidR="00841FF2" w:rsidRPr="007E1EAE" w:rsidRDefault="00841FF2" w:rsidP="00841FF2">
      <w:pPr>
        <w:pStyle w:val="Heading4"/>
      </w:pPr>
      <w:bookmarkStart w:id="878" w:name="_Toc379455050"/>
      <w:r w:rsidRPr="007E1EAE">
        <w:t>template_version</w:t>
      </w:r>
      <w:bookmarkEnd w:id="878"/>
    </w:p>
    <w:p w14:paraId="42C28113" w14:textId="77777777" w:rsidR="00841FF2" w:rsidRPr="007E1EAE" w:rsidRDefault="00841FF2" w:rsidP="00841FF2">
      <w:r w:rsidRPr="007E1EAE">
        <w:t>This optional metadata keyname can be used to declare a domain specific version of the service template as a single-line string value.</w:t>
      </w:r>
    </w:p>
    <w:p w14:paraId="3ADE8D58"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A7728E" w14:textId="77777777" w:rsidTr="00841FF2">
        <w:trPr>
          <w:trHeight w:val="256"/>
        </w:trPr>
        <w:tc>
          <w:tcPr>
            <w:tcW w:w="9576" w:type="dxa"/>
            <w:shd w:val="clear" w:color="auto" w:fill="D9D9D9" w:themeFill="background1" w:themeFillShade="D9"/>
          </w:tcPr>
          <w:p w14:paraId="06E141D6" w14:textId="77777777" w:rsidR="00841FF2" w:rsidRPr="007E1EAE" w:rsidRDefault="00841FF2" w:rsidP="00841FF2">
            <w:pPr>
              <w:rPr>
                <w:rStyle w:val="CodeSnippet"/>
              </w:rPr>
            </w:pPr>
            <w:r w:rsidRPr="007E1EAE">
              <w:rPr>
                <w:rStyle w:val="CodeSnippet"/>
              </w:rPr>
              <w:t>template_version</w:t>
            </w:r>
          </w:p>
        </w:tc>
      </w:tr>
    </w:tbl>
    <w:p w14:paraId="54E273D2"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5232E6" w14:textId="77777777" w:rsidTr="00841FF2">
        <w:tc>
          <w:tcPr>
            <w:tcW w:w="9576" w:type="dxa"/>
            <w:shd w:val="clear" w:color="auto" w:fill="D9D9D9" w:themeFill="background1" w:themeFillShade="D9"/>
          </w:tcPr>
          <w:p w14:paraId="0E822F03" w14:textId="77777777" w:rsidR="00841FF2" w:rsidRPr="007E1EAE" w:rsidRDefault="00841FF2" w:rsidP="00841FF2">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73776CD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CBCC163" w14:textId="77777777" w:rsidTr="00841FF2">
        <w:tc>
          <w:tcPr>
            <w:tcW w:w="9576" w:type="dxa"/>
            <w:shd w:val="clear" w:color="auto" w:fill="D9D9D9" w:themeFill="background1" w:themeFillShade="D9"/>
          </w:tcPr>
          <w:p w14:paraId="4797FC74" w14:textId="77777777" w:rsidR="00841FF2" w:rsidRPr="007E1EAE" w:rsidRDefault="00841FF2" w:rsidP="00841FF2">
            <w:pPr>
              <w:rPr>
                <w:rStyle w:val="CodeSnippet"/>
              </w:rPr>
            </w:pPr>
            <w:r w:rsidRPr="007E1EAE">
              <w:rPr>
                <w:rStyle w:val="CodeSnippet"/>
              </w:rPr>
              <w:t>template_version: 2.0.17</w:t>
            </w:r>
          </w:p>
        </w:tc>
      </w:tr>
    </w:tbl>
    <w:p w14:paraId="6053C53C" w14:textId="77777777" w:rsidR="00841FF2" w:rsidRPr="007E1EAE" w:rsidRDefault="00841FF2" w:rsidP="00841FF2">
      <w:pPr>
        <w:pStyle w:val="Heading5"/>
      </w:pPr>
      <w:r w:rsidRPr="007E1EAE">
        <w:t>Notes:</w:t>
      </w:r>
    </w:p>
    <w:p w14:paraId="08C27993"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7BEA9A9" w14:textId="77777777" w:rsidR="00841FF2" w:rsidRPr="007E1EAE" w:rsidRDefault="00841FF2" w:rsidP="00841FF2">
      <w:pPr>
        <w:pStyle w:val="Heading4"/>
      </w:pPr>
      <w:bookmarkStart w:id="879" w:name="_Toc379455052"/>
      <w:bookmarkStart w:id="880" w:name="_Toc373867854"/>
      <w:bookmarkEnd w:id="876"/>
      <w:r w:rsidRPr="007E1EAE">
        <w:lastRenderedPageBreak/>
        <w:t>description</w:t>
      </w:r>
    </w:p>
    <w:p w14:paraId="587F8725" w14:textId="77777777" w:rsidR="00841FF2" w:rsidRPr="007E1EAE" w:rsidRDefault="00841FF2" w:rsidP="00841FF2">
      <w:r w:rsidRPr="007E1EAE">
        <w:t>This optional keyname provides a means to include single or multiline descriptions within a TOSCA Simple Profile template as a scalar string value.</w:t>
      </w:r>
    </w:p>
    <w:p w14:paraId="2F706C9C"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F98C4" w14:textId="77777777" w:rsidTr="00841FF2">
        <w:tc>
          <w:tcPr>
            <w:tcW w:w="9576" w:type="dxa"/>
            <w:shd w:val="clear" w:color="auto" w:fill="D9D9D9" w:themeFill="background1" w:themeFillShade="D9"/>
          </w:tcPr>
          <w:p w14:paraId="0703722B" w14:textId="77777777" w:rsidR="00841FF2" w:rsidRPr="007E1EAE" w:rsidRDefault="00841FF2" w:rsidP="00841FF2">
            <w:pPr>
              <w:rPr>
                <w:rStyle w:val="CodeSnippet"/>
              </w:rPr>
            </w:pPr>
            <w:r w:rsidRPr="007E1EAE">
              <w:rPr>
                <w:rStyle w:val="CodeSnippet"/>
              </w:rPr>
              <w:t>description</w:t>
            </w:r>
          </w:p>
        </w:tc>
      </w:tr>
    </w:tbl>
    <w:p w14:paraId="64D45312" w14:textId="77777777" w:rsidR="00841FF2" w:rsidRPr="007E1EAE" w:rsidRDefault="00841FF2" w:rsidP="00841FF2">
      <w:pPr>
        <w:pStyle w:val="Heading4"/>
      </w:pPr>
      <w:r w:rsidRPr="007E1EAE">
        <w:t>dsl_definitions</w:t>
      </w:r>
    </w:p>
    <w:p w14:paraId="4083B866" w14:textId="77777777" w:rsidR="00841FF2" w:rsidRPr="007E1EAE" w:rsidRDefault="00841FF2" w:rsidP="00841FF2">
      <w:r w:rsidRPr="007E1EAE">
        <w:t>This optional keyname provides a section to define macros (e.g., YAML-style macros when using the TOSCA Simple Profile in YAML specification).</w:t>
      </w:r>
    </w:p>
    <w:p w14:paraId="1845F93F"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CF8215" w14:textId="77777777" w:rsidTr="00841FF2">
        <w:trPr>
          <w:trHeight w:val="256"/>
        </w:trPr>
        <w:tc>
          <w:tcPr>
            <w:tcW w:w="9576" w:type="dxa"/>
            <w:shd w:val="clear" w:color="auto" w:fill="D9D9D9" w:themeFill="background1" w:themeFillShade="D9"/>
          </w:tcPr>
          <w:p w14:paraId="4F77B7B5" w14:textId="77777777" w:rsidR="00841FF2" w:rsidRPr="007E1EAE" w:rsidRDefault="00841FF2" w:rsidP="00841FF2">
            <w:pPr>
              <w:rPr>
                <w:rStyle w:val="CodeSnippet"/>
              </w:rPr>
            </w:pPr>
            <w:r w:rsidRPr="007E1EAE">
              <w:rPr>
                <w:rStyle w:val="CodeSnippet"/>
              </w:rPr>
              <w:t>dsl_definitions</w:t>
            </w:r>
          </w:p>
        </w:tc>
      </w:tr>
    </w:tbl>
    <w:p w14:paraId="39BE259D"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6006E5" w14:textId="77777777" w:rsidTr="00841FF2">
        <w:trPr>
          <w:trHeight w:val="256"/>
        </w:trPr>
        <w:tc>
          <w:tcPr>
            <w:tcW w:w="9576" w:type="dxa"/>
            <w:shd w:val="clear" w:color="auto" w:fill="D9D9D9" w:themeFill="background1" w:themeFillShade="D9"/>
          </w:tcPr>
          <w:p w14:paraId="4EB5C489" w14:textId="77777777" w:rsidR="00841FF2" w:rsidRPr="007E1EAE" w:rsidRDefault="00841FF2" w:rsidP="00841FF2">
            <w:pPr>
              <w:rPr>
                <w:rStyle w:val="CodeSnippet"/>
                <w:noProof/>
              </w:rPr>
            </w:pPr>
            <w:r w:rsidRPr="007E1EAE">
              <w:rPr>
                <w:rStyle w:val="CodeSnippet"/>
                <w:noProof/>
              </w:rPr>
              <w:t>dsl_definitions:</w:t>
            </w:r>
          </w:p>
          <w:p w14:paraId="2E41A711"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27B31536" w14:textId="77777777" w:rsidR="00841FF2" w:rsidRPr="007E1EAE" w:rsidRDefault="00841FF2" w:rsidP="00841FF2">
            <w:pPr>
              <w:rPr>
                <w:rStyle w:val="CodeSnippet"/>
                <w:noProof/>
              </w:rPr>
            </w:pPr>
            <w:r w:rsidRPr="007E1EAE">
              <w:rPr>
                <w:rStyle w:val="CodeSnippet"/>
                <w:noProof/>
              </w:rPr>
              <w:t xml:space="preserve">   ...</w:t>
            </w:r>
          </w:p>
          <w:p w14:paraId="1C4190E3"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70F53C08"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C9436E" w14:textId="77777777" w:rsidTr="00841FF2">
        <w:trPr>
          <w:trHeight w:val="256"/>
        </w:trPr>
        <w:tc>
          <w:tcPr>
            <w:tcW w:w="9576" w:type="dxa"/>
            <w:shd w:val="clear" w:color="auto" w:fill="D9D9D9" w:themeFill="background1" w:themeFillShade="D9"/>
          </w:tcPr>
          <w:p w14:paraId="0B0CEBA1" w14:textId="77777777" w:rsidR="00841FF2" w:rsidRPr="007E1EAE" w:rsidRDefault="00841FF2" w:rsidP="00841FF2">
            <w:pPr>
              <w:rPr>
                <w:rStyle w:val="CodeSnippet"/>
                <w:noProof/>
              </w:rPr>
            </w:pPr>
            <w:r w:rsidRPr="007E1EAE">
              <w:rPr>
                <w:rStyle w:val="CodeSnippetHighlight"/>
                <w:noProof/>
              </w:rPr>
              <w:t>dsl_definitions</w:t>
            </w:r>
            <w:r w:rsidRPr="007E1EAE">
              <w:rPr>
                <w:rStyle w:val="CodeSnippet"/>
                <w:noProof/>
              </w:rPr>
              <w:t>:</w:t>
            </w:r>
          </w:p>
          <w:p w14:paraId="09B8488C" w14:textId="77777777" w:rsidR="00841FF2" w:rsidRPr="007E1EAE" w:rsidRDefault="00841FF2" w:rsidP="00841FF2">
            <w:pPr>
              <w:rPr>
                <w:rStyle w:val="CodeSnippet"/>
                <w:noProof/>
              </w:rPr>
            </w:pPr>
            <w:r w:rsidRPr="007E1EAE">
              <w:rPr>
                <w:rStyle w:val="CodeSnippet"/>
                <w:noProof/>
              </w:rPr>
              <w:t xml:space="preserve">    ubuntu_image_props: &amp;ubuntu_image_props</w:t>
            </w:r>
          </w:p>
          <w:p w14:paraId="7DC3DA27" w14:textId="77777777" w:rsidR="00841FF2" w:rsidRPr="007E1EAE" w:rsidRDefault="00841FF2" w:rsidP="00841FF2">
            <w:pPr>
              <w:rPr>
                <w:rStyle w:val="CodeSnippet"/>
                <w:noProof/>
              </w:rPr>
            </w:pPr>
            <w:r w:rsidRPr="007E1EAE">
              <w:rPr>
                <w:rStyle w:val="CodeSnippet"/>
                <w:noProof/>
              </w:rPr>
              <w:t xml:space="preserve">      architecture: x86_64</w:t>
            </w:r>
          </w:p>
          <w:p w14:paraId="5D950C51" w14:textId="77777777" w:rsidR="00841FF2" w:rsidRPr="007E1EAE" w:rsidRDefault="00841FF2" w:rsidP="00841FF2">
            <w:pPr>
              <w:rPr>
                <w:rStyle w:val="CodeSnippet"/>
                <w:noProof/>
              </w:rPr>
            </w:pPr>
            <w:r w:rsidRPr="007E1EAE">
              <w:rPr>
                <w:rStyle w:val="CodeSnippet"/>
                <w:noProof/>
              </w:rPr>
              <w:t xml:space="preserve">      type: linux</w:t>
            </w:r>
          </w:p>
          <w:p w14:paraId="3A066CE6" w14:textId="77777777" w:rsidR="00841FF2" w:rsidRPr="007E1EAE" w:rsidRDefault="00841FF2" w:rsidP="00841FF2">
            <w:pPr>
              <w:rPr>
                <w:rStyle w:val="CodeSnippet"/>
                <w:noProof/>
              </w:rPr>
            </w:pPr>
            <w:r w:rsidRPr="007E1EAE">
              <w:rPr>
                <w:rStyle w:val="CodeSnippet"/>
                <w:noProof/>
              </w:rPr>
              <w:t xml:space="preserve">      distribution: ubuntu</w:t>
            </w:r>
          </w:p>
          <w:p w14:paraId="238C757E" w14:textId="77777777" w:rsidR="00841FF2" w:rsidRPr="007E1EAE" w:rsidRDefault="00841FF2" w:rsidP="00841FF2">
            <w:pPr>
              <w:rPr>
                <w:rStyle w:val="CodeSnippet"/>
                <w:noProof/>
              </w:rPr>
            </w:pPr>
            <w:r w:rsidRPr="007E1EAE">
              <w:rPr>
                <w:rStyle w:val="CodeSnippet"/>
                <w:noProof/>
              </w:rPr>
              <w:t xml:space="preserve">      os_version: 14.04</w:t>
            </w:r>
          </w:p>
          <w:p w14:paraId="5E84369E" w14:textId="77777777" w:rsidR="00841FF2" w:rsidRPr="007E1EAE" w:rsidRDefault="00841FF2" w:rsidP="00841FF2">
            <w:pPr>
              <w:rPr>
                <w:rStyle w:val="CodeSnippet"/>
                <w:noProof/>
              </w:rPr>
            </w:pPr>
          </w:p>
          <w:p w14:paraId="11302F0E" w14:textId="77777777" w:rsidR="00841FF2" w:rsidRPr="007E1EAE" w:rsidRDefault="00841FF2" w:rsidP="00841FF2">
            <w:pPr>
              <w:rPr>
                <w:rStyle w:val="CodeSnippet"/>
                <w:noProof/>
              </w:rPr>
            </w:pPr>
            <w:r w:rsidRPr="007E1EAE">
              <w:rPr>
                <w:rStyle w:val="CodeSnippet"/>
                <w:noProof/>
              </w:rPr>
              <w:t xml:space="preserve">    redhat_image_props: &amp;redhat_image_props</w:t>
            </w:r>
          </w:p>
          <w:p w14:paraId="0089F5E5" w14:textId="77777777" w:rsidR="00841FF2" w:rsidRPr="007E1EAE" w:rsidRDefault="00841FF2" w:rsidP="00841FF2">
            <w:pPr>
              <w:rPr>
                <w:rStyle w:val="CodeSnippet"/>
                <w:noProof/>
              </w:rPr>
            </w:pPr>
            <w:r w:rsidRPr="007E1EAE">
              <w:rPr>
                <w:rStyle w:val="CodeSnippet"/>
                <w:noProof/>
              </w:rPr>
              <w:t xml:space="preserve">      architecture: x86_64</w:t>
            </w:r>
          </w:p>
          <w:p w14:paraId="47AB0272" w14:textId="77777777" w:rsidR="00841FF2" w:rsidRPr="007E1EAE" w:rsidRDefault="00841FF2" w:rsidP="00841FF2">
            <w:pPr>
              <w:rPr>
                <w:rStyle w:val="CodeSnippet"/>
                <w:noProof/>
              </w:rPr>
            </w:pPr>
            <w:r w:rsidRPr="007E1EAE">
              <w:rPr>
                <w:rStyle w:val="CodeSnippet"/>
                <w:noProof/>
              </w:rPr>
              <w:t xml:space="preserve">      type: linux</w:t>
            </w:r>
          </w:p>
          <w:p w14:paraId="0689A85C" w14:textId="77777777" w:rsidR="00841FF2" w:rsidRPr="007E1EAE" w:rsidRDefault="00841FF2" w:rsidP="00841FF2">
            <w:pPr>
              <w:rPr>
                <w:rStyle w:val="CodeSnippet"/>
                <w:noProof/>
              </w:rPr>
            </w:pPr>
            <w:r w:rsidRPr="007E1EAE">
              <w:rPr>
                <w:rStyle w:val="CodeSnippet"/>
                <w:noProof/>
              </w:rPr>
              <w:t xml:space="preserve">      distribution: rhel</w:t>
            </w:r>
          </w:p>
          <w:p w14:paraId="6A0C814C" w14:textId="77777777" w:rsidR="00841FF2" w:rsidRPr="007E1EAE" w:rsidRDefault="00841FF2" w:rsidP="00841FF2">
            <w:pPr>
              <w:rPr>
                <w:rStyle w:val="CodeSnippet"/>
              </w:rPr>
            </w:pPr>
            <w:r w:rsidRPr="007E1EAE">
              <w:rPr>
                <w:rStyle w:val="CodeSnippet"/>
                <w:noProof/>
              </w:rPr>
              <w:t xml:space="preserve">      os_version: 6.6</w:t>
            </w:r>
          </w:p>
        </w:tc>
      </w:tr>
    </w:tbl>
    <w:p w14:paraId="502CD8B5" w14:textId="77777777" w:rsidR="00841FF2" w:rsidRPr="007E1EAE" w:rsidRDefault="00841FF2" w:rsidP="00841FF2">
      <w:pPr>
        <w:pStyle w:val="Heading4"/>
      </w:pPr>
      <w:bookmarkStart w:id="881" w:name="_Toc379455053"/>
      <w:bookmarkStart w:id="882" w:name="_Ref390325370"/>
      <w:bookmarkStart w:id="883" w:name="_Ref390325397"/>
      <w:bookmarkStart w:id="884" w:name="_Ref390325410"/>
      <w:bookmarkEnd w:id="879"/>
      <w:r w:rsidRPr="007E1EAE">
        <w:t>repositories</w:t>
      </w:r>
    </w:p>
    <w:p w14:paraId="63827A6F" w14:textId="77777777" w:rsidR="00841FF2" w:rsidRPr="007E1EAE" w:rsidRDefault="00841FF2" w:rsidP="00841FF2">
      <w:r w:rsidRPr="007E1EAE">
        <w:t>This optional keyname provides a section to define external repositories which may contain artifacts or other TOSCA Service Templates which might be referenced or imported by the TOSCA Service Template definition.</w:t>
      </w:r>
    </w:p>
    <w:p w14:paraId="1F9FD6A2"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ED2B7E" w14:textId="77777777" w:rsidTr="00841FF2">
        <w:trPr>
          <w:trHeight w:val="256"/>
        </w:trPr>
        <w:tc>
          <w:tcPr>
            <w:tcW w:w="9576" w:type="dxa"/>
            <w:shd w:val="clear" w:color="auto" w:fill="D9D9D9" w:themeFill="background1" w:themeFillShade="D9"/>
          </w:tcPr>
          <w:p w14:paraId="51F9C451" w14:textId="77777777" w:rsidR="00841FF2" w:rsidRPr="007E1EAE" w:rsidRDefault="00841FF2" w:rsidP="00841FF2">
            <w:pPr>
              <w:rPr>
                <w:rStyle w:val="CodeSnippet"/>
              </w:rPr>
            </w:pPr>
            <w:r w:rsidRPr="007E1EAE">
              <w:rPr>
                <w:rStyle w:val="CodeSnippet"/>
              </w:rPr>
              <w:t>repositories</w:t>
            </w:r>
          </w:p>
        </w:tc>
      </w:tr>
    </w:tbl>
    <w:p w14:paraId="26AA7956"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BB2383" w14:textId="77777777" w:rsidTr="00841FF2">
        <w:trPr>
          <w:trHeight w:val="256"/>
        </w:trPr>
        <w:tc>
          <w:tcPr>
            <w:tcW w:w="9576" w:type="dxa"/>
            <w:shd w:val="clear" w:color="auto" w:fill="D9D9D9" w:themeFill="background1" w:themeFillShade="D9"/>
          </w:tcPr>
          <w:p w14:paraId="74FD95C1" w14:textId="77777777" w:rsidR="00841FF2" w:rsidRPr="007E1EAE" w:rsidRDefault="00841FF2" w:rsidP="00841FF2">
            <w:pPr>
              <w:rPr>
                <w:rStyle w:val="CodeSnippet"/>
                <w:noProof/>
              </w:rPr>
            </w:pPr>
            <w:r w:rsidRPr="007E1EAE">
              <w:rPr>
                <w:rStyle w:val="CodeSnippet"/>
                <w:noProof/>
              </w:rPr>
              <w:t>repositories:</w:t>
            </w:r>
          </w:p>
          <w:p w14:paraId="3F671230"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703185B0" w14:textId="77777777" w:rsidR="00841FF2" w:rsidRPr="007E1EAE" w:rsidRDefault="00841FF2" w:rsidP="00841FF2">
            <w:pPr>
              <w:rPr>
                <w:rStyle w:val="CodeSnippet"/>
                <w:noProof/>
              </w:rPr>
            </w:pPr>
            <w:r w:rsidRPr="007E1EAE">
              <w:rPr>
                <w:rStyle w:val="CodeSnippet"/>
                <w:noProof/>
              </w:rPr>
              <w:t xml:space="preserve">   ...</w:t>
            </w:r>
          </w:p>
          <w:p w14:paraId="36E2B15E"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734E338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FD7A8A3" w14:textId="77777777" w:rsidTr="00841FF2">
        <w:trPr>
          <w:trHeight w:val="256"/>
        </w:trPr>
        <w:tc>
          <w:tcPr>
            <w:tcW w:w="9576" w:type="dxa"/>
            <w:shd w:val="clear" w:color="auto" w:fill="D9D9D9" w:themeFill="background1" w:themeFillShade="D9"/>
          </w:tcPr>
          <w:p w14:paraId="1A1C95B2" w14:textId="77777777" w:rsidR="00841FF2" w:rsidRPr="007E1EAE" w:rsidRDefault="00841FF2" w:rsidP="00841FF2">
            <w:pPr>
              <w:rPr>
                <w:rStyle w:val="CodeSnippet"/>
                <w:noProof/>
              </w:rPr>
            </w:pPr>
            <w:r w:rsidRPr="007E1EAE">
              <w:rPr>
                <w:rStyle w:val="CodeSnippetHighlight"/>
                <w:noProof/>
              </w:rPr>
              <w:t>repositories</w:t>
            </w:r>
            <w:r w:rsidRPr="007E1EAE">
              <w:rPr>
                <w:rStyle w:val="CodeSnippet"/>
                <w:noProof/>
              </w:rPr>
              <w:t>:</w:t>
            </w:r>
          </w:p>
          <w:p w14:paraId="55A78FAD" w14:textId="77777777" w:rsidR="00841FF2" w:rsidRPr="007E1EAE" w:rsidRDefault="00841FF2" w:rsidP="00841FF2">
            <w:pPr>
              <w:rPr>
                <w:rStyle w:val="CodeSnippet"/>
              </w:rPr>
            </w:pPr>
            <w:r w:rsidRPr="007E1EAE">
              <w:rPr>
                <w:rStyle w:val="CodeSnippet"/>
              </w:rPr>
              <w:t xml:space="preserve">  my_project_artifact_repo:</w:t>
            </w:r>
          </w:p>
          <w:p w14:paraId="183FBAAA" w14:textId="77777777" w:rsidR="00841FF2" w:rsidRPr="007E1EAE" w:rsidRDefault="00841FF2" w:rsidP="00841FF2">
            <w:pPr>
              <w:rPr>
                <w:rStyle w:val="CodeSnippet"/>
              </w:rPr>
            </w:pPr>
            <w:r w:rsidRPr="007E1EAE">
              <w:rPr>
                <w:rStyle w:val="CodeSnippet"/>
              </w:rPr>
              <w:t xml:space="preserve">    description: development repository for TAR archives and Bash scripts</w:t>
            </w:r>
          </w:p>
          <w:p w14:paraId="5FE8C4ED" w14:textId="77777777" w:rsidR="00841FF2" w:rsidRPr="007E1EAE" w:rsidRDefault="00841FF2" w:rsidP="00841FF2">
            <w:pPr>
              <w:rPr>
                <w:rStyle w:val="CodeSnippet"/>
              </w:rPr>
            </w:pPr>
            <w:r w:rsidRPr="007E1EAE">
              <w:rPr>
                <w:rStyle w:val="CodeSnippet"/>
              </w:rPr>
              <w:t xml:space="preserve">    url: </w:t>
            </w:r>
            <w:r w:rsidRPr="007E1EAE">
              <w:rPr>
                <w:rFonts w:ascii="Consolas" w:hAnsi="Consolas"/>
              </w:rPr>
              <w:t>http://mycompany.com/repository/myproject/</w:t>
            </w:r>
          </w:p>
        </w:tc>
      </w:tr>
    </w:tbl>
    <w:p w14:paraId="0F6D6EAD" w14:textId="77777777" w:rsidR="00841FF2" w:rsidRPr="007E1EAE" w:rsidRDefault="00841FF2" w:rsidP="00841FF2">
      <w:pPr>
        <w:pStyle w:val="Heading4"/>
      </w:pPr>
      <w:r w:rsidRPr="007E1EAE">
        <w:t>imports</w:t>
      </w:r>
    </w:p>
    <w:p w14:paraId="743BA741" w14:textId="77777777" w:rsidR="00841FF2" w:rsidRPr="007E1EAE" w:rsidRDefault="00841FF2" w:rsidP="00841FF2">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2F8C6299"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8FD10C" w14:textId="77777777" w:rsidTr="00841FF2">
        <w:trPr>
          <w:trHeight w:val="256"/>
        </w:trPr>
        <w:tc>
          <w:tcPr>
            <w:tcW w:w="9576" w:type="dxa"/>
            <w:shd w:val="clear" w:color="auto" w:fill="D9D9D9" w:themeFill="background1" w:themeFillShade="D9"/>
          </w:tcPr>
          <w:p w14:paraId="37AF5655" w14:textId="77777777" w:rsidR="00841FF2" w:rsidRPr="007E1EAE" w:rsidRDefault="00841FF2" w:rsidP="00841FF2">
            <w:pPr>
              <w:rPr>
                <w:rStyle w:val="CodeSnippet"/>
              </w:rPr>
            </w:pPr>
            <w:r w:rsidRPr="007E1EAE">
              <w:rPr>
                <w:rStyle w:val="CodeSnippet"/>
              </w:rPr>
              <w:t>imports</w:t>
            </w:r>
          </w:p>
        </w:tc>
      </w:tr>
    </w:tbl>
    <w:p w14:paraId="14538EDB"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5386B9" w14:textId="77777777" w:rsidTr="00841FF2">
        <w:trPr>
          <w:trHeight w:val="256"/>
        </w:trPr>
        <w:tc>
          <w:tcPr>
            <w:tcW w:w="9576" w:type="dxa"/>
            <w:shd w:val="clear" w:color="auto" w:fill="D9D9D9" w:themeFill="background1" w:themeFillShade="D9"/>
          </w:tcPr>
          <w:p w14:paraId="649C24B3" w14:textId="77777777" w:rsidR="00841FF2" w:rsidRPr="007E1EAE" w:rsidRDefault="00841FF2" w:rsidP="00841FF2">
            <w:pPr>
              <w:rPr>
                <w:rStyle w:val="CodeSnippet"/>
              </w:rPr>
            </w:pPr>
            <w:r w:rsidRPr="007E1EAE">
              <w:rPr>
                <w:rStyle w:val="CodeSnippet"/>
              </w:rPr>
              <w:t>imports:</w:t>
            </w:r>
          </w:p>
          <w:p w14:paraId="5538C942" w14:textId="77777777" w:rsidR="00841FF2" w:rsidRPr="007E1EAE" w:rsidRDefault="00841FF2" w:rsidP="00841FF2">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7E8DC7D5" w14:textId="77777777" w:rsidR="00841FF2" w:rsidRPr="007E1EAE" w:rsidRDefault="00841FF2" w:rsidP="00841FF2">
            <w:pPr>
              <w:rPr>
                <w:rStyle w:val="CodeSnippet"/>
                <w:noProof/>
              </w:rPr>
            </w:pPr>
            <w:r w:rsidRPr="007E1EAE">
              <w:rPr>
                <w:rStyle w:val="CodeSnippet"/>
                <w:noProof/>
              </w:rPr>
              <w:t xml:space="preserve">   - ...</w:t>
            </w:r>
          </w:p>
          <w:p w14:paraId="203834EF" w14:textId="77777777" w:rsidR="00841FF2" w:rsidRPr="007E1EAE" w:rsidRDefault="00841FF2" w:rsidP="00841FF2">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4A642F2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363E54" w14:textId="77777777" w:rsidTr="00841FF2">
        <w:trPr>
          <w:trHeight w:val="256"/>
        </w:trPr>
        <w:tc>
          <w:tcPr>
            <w:tcW w:w="9576" w:type="dxa"/>
            <w:shd w:val="clear" w:color="auto" w:fill="D9D9D9" w:themeFill="background1" w:themeFillShade="D9"/>
          </w:tcPr>
          <w:p w14:paraId="007139F2" w14:textId="77777777" w:rsidR="00841FF2" w:rsidRPr="007E1EAE" w:rsidRDefault="00841FF2" w:rsidP="00841FF2">
            <w:pPr>
              <w:rPr>
                <w:rStyle w:val="CodeSnippet"/>
                <w:noProof/>
              </w:rPr>
            </w:pPr>
            <w:r w:rsidRPr="007E1EAE">
              <w:rPr>
                <w:rStyle w:val="CodeSnippet"/>
                <w:noProof/>
              </w:rPr>
              <w:t xml:space="preserve"># An example import of definitions files from a location relative to the </w:t>
            </w:r>
          </w:p>
          <w:p w14:paraId="12C89F6E" w14:textId="77777777" w:rsidR="00841FF2" w:rsidRPr="007E1EAE" w:rsidRDefault="00841FF2" w:rsidP="00841FF2">
            <w:pPr>
              <w:rPr>
                <w:rStyle w:val="CodeSnippet"/>
                <w:noProof/>
              </w:rPr>
            </w:pPr>
            <w:r w:rsidRPr="007E1EAE">
              <w:rPr>
                <w:rStyle w:val="CodeSnippet"/>
                <w:noProof/>
              </w:rPr>
              <w:t># file location of the service template declaring the import.</w:t>
            </w:r>
          </w:p>
          <w:p w14:paraId="35990060" w14:textId="77777777" w:rsidR="00841FF2" w:rsidRPr="007E1EAE" w:rsidRDefault="00841FF2" w:rsidP="00841FF2">
            <w:pPr>
              <w:rPr>
                <w:rStyle w:val="CodeSnippet"/>
                <w:noProof/>
              </w:rPr>
            </w:pPr>
            <w:r w:rsidRPr="007E1EAE">
              <w:rPr>
                <w:rStyle w:val="CodeSnippetHighlight"/>
              </w:rPr>
              <w:t>imports</w:t>
            </w:r>
            <w:r w:rsidRPr="007E1EAE">
              <w:rPr>
                <w:rStyle w:val="CodeSnippet"/>
                <w:noProof/>
              </w:rPr>
              <w:t>:</w:t>
            </w:r>
          </w:p>
          <w:p w14:paraId="49B037CE" w14:textId="77777777" w:rsidR="00841FF2" w:rsidRPr="007E1EAE" w:rsidRDefault="00841FF2" w:rsidP="00841FF2">
            <w:pPr>
              <w:rPr>
                <w:rStyle w:val="CodeSnippet"/>
                <w:noProof/>
              </w:rPr>
            </w:pPr>
            <w:r w:rsidRPr="007E1EAE">
              <w:rPr>
                <w:rStyle w:val="CodeSnippet"/>
                <w:noProof/>
              </w:rPr>
              <w:t xml:space="preserve">  - some_definitions: relative_path/my_defns/my_typesdefs_1.yaml</w:t>
            </w:r>
          </w:p>
          <w:p w14:paraId="0859C297" w14:textId="77777777" w:rsidR="00841FF2" w:rsidRPr="007E1EAE" w:rsidRDefault="00841FF2" w:rsidP="00841FF2">
            <w:pPr>
              <w:rPr>
                <w:rStyle w:val="CodeSnippet"/>
              </w:rPr>
            </w:pPr>
            <w:r w:rsidRPr="007E1EAE">
              <w:rPr>
                <w:rStyle w:val="CodeSnippet"/>
                <w:noProof/>
              </w:rPr>
              <w:t xml:space="preserve">  - file: my_defns/my_typesdefs_n.yaml</w:t>
            </w:r>
            <w:r w:rsidRPr="007E1EAE">
              <w:rPr>
                <w:rStyle w:val="CodeSnippet"/>
              </w:rPr>
              <w:t xml:space="preserve">    </w:t>
            </w:r>
          </w:p>
          <w:p w14:paraId="768ACBC8" w14:textId="77777777" w:rsidR="00841FF2" w:rsidRPr="007E1EAE" w:rsidRDefault="00841FF2" w:rsidP="00841FF2">
            <w:pPr>
              <w:rPr>
                <w:rStyle w:val="CodeSnippet"/>
              </w:rPr>
            </w:pPr>
            <w:r w:rsidRPr="007E1EAE">
              <w:rPr>
                <w:rStyle w:val="CodeSnippet"/>
              </w:rPr>
              <w:t xml:space="preserve">    repository: my_company_repo</w:t>
            </w:r>
          </w:p>
          <w:p w14:paraId="45B8A8F3" w14:textId="77777777" w:rsidR="00841FF2" w:rsidRPr="007E1EAE" w:rsidRDefault="00841FF2" w:rsidP="00841FF2">
            <w:pPr>
              <w:rPr>
                <w:rStyle w:val="CodeSnippet"/>
              </w:rPr>
            </w:pPr>
            <w:r>
              <w:rPr>
                <w:rStyle w:val="CodeSnippet"/>
              </w:rPr>
              <w:t xml:space="preserve">    </w:t>
            </w:r>
            <w:r w:rsidRPr="007E1EAE">
              <w:rPr>
                <w:rStyle w:val="CodeSnippet"/>
              </w:rPr>
              <w:t>namespace_prefix: mycompany</w:t>
            </w:r>
          </w:p>
        </w:tc>
      </w:tr>
    </w:tbl>
    <w:p w14:paraId="3402045E" w14:textId="77777777" w:rsidR="00841FF2" w:rsidRPr="007E1EAE" w:rsidRDefault="00841FF2" w:rsidP="00841FF2">
      <w:pPr>
        <w:pStyle w:val="Heading4"/>
        <w:numPr>
          <w:ilvl w:val="0"/>
          <w:numId w:val="0"/>
        </w:numPr>
      </w:pPr>
      <w:r w:rsidRPr="007E1EAE">
        <w:lastRenderedPageBreak/>
        <w:t>artifact_types</w:t>
      </w:r>
    </w:p>
    <w:p w14:paraId="4C6E5A8C" w14:textId="77777777" w:rsidR="00841FF2" w:rsidRPr="007E1EAE" w:rsidRDefault="00841FF2" w:rsidP="00841FF2">
      <w:r w:rsidRPr="007E1EAE">
        <w:t>This optional keyname lists the Artifact Types that are defined by this Service Template.</w:t>
      </w:r>
    </w:p>
    <w:p w14:paraId="409482E1"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5DFE" w14:textId="77777777" w:rsidTr="00841FF2">
        <w:trPr>
          <w:trHeight w:val="256"/>
        </w:trPr>
        <w:tc>
          <w:tcPr>
            <w:tcW w:w="9576" w:type="dxa"/>
            <w:shd w:val="clear" w:color="auto" w:fill="D9D9D9" w:themeFill="background1" w:themeFillShade="D9"/>
          </w:tcPr>
          <w:p w14:paraId="1C6DB94C" w14:textId="77777777" w:rsidR="00841FF2" w:rsidRPr="007E1EAE" w:rsidRDefault="00841FF2" w:rsidP="00841FF2">
            <w:pPr>
              <w:rPr>
                <w:rStyle w:val="CodeSnippet"/>
              </w:rPr>
            </w:pPr>
            <w:r w:rsidRPr="007E1EAE">
              <w:rPr>
                <w:rStyle w:val="CodeSnippet"/>
              </w:rPr>
              <w:t>artifact_types</w:t>
            </w:r>
          </w:p>
        </w:tc>
      </w:tr>
    </w:tbl>
    <w:p w14:paraId="63A4BAC1"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D3BB50" w14:textId="77777777" w:rsidTr="00841FF2">
        <w:trPr>
          <w:trHeight w:val="256"/>
        </w:trPr>
        <w:tc>
          <w:tcPr>
            <w:tcW w:w="9576" w:type="dxa"/>
            <w:shd w:val="clear" w:color="auto" w:fill="D9D9D9" w:themeFill="background1" w:themeFillShade="D9"/>
          </w:tcPr>
          <w:p w14:paraId="419D6404" w14:textId="77777777" w:rsidR="00841FF2" w:rsidRPr="007E1EAE" w:rsidRDefault="00841FF2" w:rsidP="00841FF2">
            <w:pPr>
              <w:rPr>
                <w:rStyle w:val="CodeSnippet"/>
                <w:noProof/>
              </w:rPr>
            </w:pPr>
            <w:r w:rsidRPr="007E1EAE">
              <w:rPr>
                <w:rStyle w:val="CodeSnippet"/>
                <w:noProof/>
              </w:rPr>
              <w:t>artifact_types:</w:t>
            </w:r>
          </w:p>
          <w:p w14:paraId="4E12C87E"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41A257D9" w14:textId="77777777" w:rsidR="00841FF2" w:rsidRPr="007E1EAE" w:rsidRDefault="00841FF2" w:rsidP="00841FF2">
            <w:pPr>
              <w:rPr>
                <w:rStyle w:val="CodeSnippet"/>
                <w:noProof/>
              </w:rPr>
            </w:pPr>
            <w:r w:rsidRPr="007E1EAE">
              <w:rPr>
                <w:rStyle w:val="CodeSnippet"/>
                <w:noProof/>
              </w:rPr>
              <w:t xml:space="preserve">  ...</w:t>
            </w:r>
          </w:p>
          <w:p w14:paraId="0C110404"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6CC5A5D4"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727303" w14:textId="77777777" w:rsidTr="00841FF2">
        <w:trPr>
          <w:trHeight w:val="256"/>
        </w:trPr>
        <w:tc>
          <w:tcPr>
            <w:tcW w:w="9576" w:type="dxa"/>
            <w:shd w:val="clear" w:color="auto" w:fill="D9D9D9" w:themeFill="background1" w:themeFillShade="D9"/>
          </w:tcPr>
          <w:p w14:paraId="7577B7F0" w14:textId="77777777" w:rsidR="00841FF2" w:rsidRPr="007E1EAE" w:rsidRDefault="00841FF2" w:rsidP="00841FF2">
            <w:pPr>
              <w:rPr>
                <w:rStyle w:val="CodeSnippet"/>
                <w:noProof/>
              </w:rPr>
            </w:pPr>
            <w:r w:rsidRPr="007E1EAE">
              <w:rPr>
                <w:rStyle w:val="CodeSnippetHighlight"/>
              </w:rPr>
              <w:t>artifact_types</w:t>
            </w:r>
            <w:r w:rsidRPr="007E1EAE">
              <w:rPr>
                <w:rStyle w:val="CodeSnippet"/>
                <w:noProof/>
              </w:rPr>
              <w:t>:</w:t>
            </w:r>
          </w:p>
          <w:p w14:paraId="0CD87132" w14:textId="77777777" w:rsidR="00841FF2" w:rsidRPr="007E1EAE" w:rsidRDefault="00841FF2" w:rsidP="00841FF2">
            <w:pPr>
              <w:rPr>
                <w:rStyle w:val="CodeSnippet"/>
                <w:noProof/>
              </w:rPr>
            </w:pPr>
            <w:r w:rsidRPr="007E1EAE">
              <w:rPr>
                <w:rStyle w:val="CodeSnippet"/>
                <w:noProof/>
              </w:rPr>
              <w:t xml:space="preserve">  mycompany.artifacttypes.myFileType:</w:t>
            </w:r>
          </w:p>
          <w:p w14:paraId="667B3A24" w14:textId="77777777" w:rsidR="00841FF2" w:rsidRPr="007E1EAE" w:rsidRDefault="00841FF2" w:rsidP="00841FF2">
            <w:pPr>
              <w:rPr>
                <w:rStyle w:val="CodeSnippet"/>
                <w:noProof/>
              </w:rPr>
            </w:pPr>
            <w:r w:rsidRPr="007E1EAE">
              <w:rPr>
                <w:rStyle w:val="CodeSnippet"/>
                <w:noProof/>
              </w:rPr>
              <w:t xml:space="preserve">    derived_from: tosca.artifacts.File</w:t>
            </w:r>
          </w:p>
        </w:tc>
      </w:tr>
    </w:tbl>
    <w:p w14:paraId="61B2FE33" w14:textId="77777777" w:rsidR="00841FF2" w:rsidRPr="007E1EAE" w:rsidRDefault="00841FF2" w:rsidP="00841FF2">
      <w:pPr>
        <w:pStyle w:val="Heading4"/>
      </w:pPr>
      <w:r w:rsidRPr="007E1EAE">
        <w:t>data_types</w:t>
      </w:r>
    </w:p>
    <w:p w14:paraId="2ACEC8A4" w14:textId="77777777" w:rsidR="00841FF2" w:rsidRPr="007E1EAE" w:rsidRDefault="00841FF2" w:rsidP="00841FF2">
      <w:r w:rsidRPr="007E1EAE">
        <w:t>This optional keyname provides a section to define new data types in TOSCA.</w:t>
      </w:r>
    </w:p>
    <w:p w14:paraId="59F3F47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185CFF" w14:textId="77777777" w:rsidTr="00841FF2">
        <w:trPr>
          <w:trHeight w:val="256"/>
        </w:trPr>
        <w:tc>
          <w:tcPr>
            <w:tcW w:w="9576" w:type="dxa"/>
            <w:shd w:val="clear" w:color="auto" w:fill="D9D9D9" w:themeFill="background1" w:themeFillShade="D9"/>
          </w:tcPr>
          <w:p w14:paraId="7EF5B471" w14:textId="77777777" w:rsidR="00841FF2" w:rsidRPr="007E1EAE" w:rsidRDefault="00841FF2" w:rsidP="00841FF2">
            <w:pPr>
              <w:rPr>
                <w:rStyle w:val="CodeSnippet"/>
              </w:rPr>
            </w:pPr>
            <w:r w:rsidRPr="007E1EAE">
              <w:rPr>
                <w:rStyle w:val="CodeSnippet"/>
              </w:rPr>
              <w:t>data_types</w:t>
            </w:r>
          </w:p>
        </w:tc>
      </w:tr>
    </w:tbl>
    <w:p w14:paraId="48B4658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28CD094" w14:textId="77777777" w:rsidTr="00841FF2">
        <w:trPr>
          <w:trHeight w:val="256"/>
        </w:trPr>
        <w:tc>
          <w:tcPr>
            <w:tcW w:w="9576" w:type="dxa"/>
            <w:shd w:val="clear" w:color="auto" w:fill="D9D9D9" w:themeFill="background1" w:themeFillShade="D9"/>
          </w:tcPr>
          <w:p w14:paraId="4BA88D91" w14:textId="77777777" w:rsidR="00841FF2" w:rsidRPr="007E1EAE" w:rsidRDefault="00841FF2" w:rsidP="00841FF2">
            <w:pPr>
              <w:rPr>
                <w:rStyle w:val="CodeSnippet"/>
              </w:rPr>
            </w:pPr>
            <w:r w:rsidRPr="007E1EAE">
              <w:rPr>
                <w:rStyle w:val="CodeSnippet"/>
              </w:rPr>
              <w:t>data_types:</w:t>
            </w:r>
          </w:p>
          <w:p w14:paraId="1C4BC81F"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22491BF0" w14:textId="77777777" w:rsidR="00841FF2" w:rsidRPr="007E1EAE" w:rsidRDefault="00841FF2" w:rsidP="00841FF2">
            <w:pPr>
              <w:rPr>
                <w:rStyle w:val="CodeSnippet"/>
              </w:rPr>
            </w:pPr>
            <w:r w:rsidRPr="007E1EAE">
              <w:rPr>
                <w:rStyle w:val="CodeSnippet"/>
              </w:rPr>
              <w:t xml:space="preserve">   ...</w:t>
            </w:r>
          </w:p>
          <w:p w14:paraId="69C19562"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2F2AA0E6"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03514E" w14:textId="77777777" w:rsidTr="00841FF2">
        <w:trPr>
          <w:trHeight w:val="256"/>
        </w:trPr>
        <w:tc>
          <w:tcPr>
            <w:tcW w:w="9576" w:type="dxa"/>
            <w:shd w:val="clear" w:color="auto" w:fill="D9D9D9" w:themeFill="background1" w:themeFillShade="D9"/>
          </w:tcPr>
          <w:p w14:paraId="116B56F2" w14:textId="77777777" w:rsidR="00841FF2" w:rsidRPr="007E1EAE" w:rsidRDefault="00841FF2" w:rsidP="00841FF2">
            <w:pPr>
              <w:rPr>
                <w:rStyle w:val="CodeSnippet"/>
                <w:noProof/>
              </w:rPr>
            </w:pPr>
            <w:r w:rsidRPr="007E1EAE">
              <w:rPr>
                <w:rStyle w:val="CodeSnippetHighlight"/>
                <w:noProof/>
              </w:rPr>
              <w:t>data_types</w:t>
            </w:r>
            <w:r w:rsidRPr="007E1EAE">
              <w:rPr>
                <w:rStyle w:val="CodeSnippet"/>
              </w:rPr>
              <w:t>:</w:t>
            </w:r>
          </w:p>
          <w:p w14:paraId="5DF34F04" w14:textId="77777777" w:rsidR="00841FF2" w:rsidRPr="007E1EAE" w:rsidRDefault="00841FF2" w:rsidP="00841FF2">
            <w:pPr>
              <w:rPr>
                <w:rStyle w:val="CodeSnippet"/>
                <w:noProof/>
              </w:rPr>
            </w:pPr>
            <w:r w:rsidRPr="007E1EAE">
              <w:rPr>
                <w:rStyle w:val="CodeSnippet"/>
                <w:noProof/>
              </w:rPr>
              <w:t xml:space="preserve">  # A complex datatype definition</w:t>
            </w:r>
          </w:p>
          <w:p w14:paraId="5A2B22C5" w14:textId="77777777" w:rsidR="00841FF2" w:rsidRPr="007E1EAE" w:rsidRDefault="00841FF2" w:rsidP="00841FF2">
            <w:pPr>
              <w:rPr>
                <w:rStyle w:val="CodeSnippet"/>
                <w:noProof/>
              </w:rPr>
            </w:pPr>
            <w:r w:rsidRPr="007E1EAE">
              <w:rPr>
                <w:rStyle w:val="CodeSnippet"/>
                <w:noProof/>
              </w:rPr>
              <w:t xml:space="preserve">  simple_contactinfo_type:</w:t>
            </w:r>
          </w:p>
          <w:p w14:paraId="43E1C2FF" w14:textId="77777777" w:rsidR="00841FF2" w:rsidRPr="007E1EAE" w:rsidRDefault="00841FF2" w:rsidP="00841FF2">
            <w:pPr>
              <w:rPr>
                <w:rStyle w:val="CodeSnippet"/>
                <w:noProof/>
              </w:rPr>
            </w:pPr>
            <w:r w:rsidRPr="007E1EAE">
              <w:rPr>
                <w:rStyle w:val="CodeSnippet"/>
                <w:noProof/>
              </w:rPr>
              <w:t xml:space="preserve">    properties:</w:t>
            </w:r>
          </w:p>
          <w:p w14:paraId="47028BE6" w14:textId="77777777" w:rsidR="00841FF2" w:rsidRPr="007E1EAE" w:rsidRDefault="00841FF2" w:rsidP="00841FF2">
            <w:pPr>
              <w:rPr>
                <w:rStyle w:val="CodeSnippet"/>
                <w:noProof/>
              </w:rPr>
            </w:pPr>
            <w:r w:rsidRPr="007E1EAE">
              <w:rPr>
                <w:rStyle w:val="CodeSnippet"/>
                <w:noProof/>
              </w:rPr>
              <w:t xml:space="preserve">      name:</w:t>
            </w:r>
          </w:p>
          <w:p w14:paraId="47BDD989" w14:textId="77777777" w:rsidR="00841FF2" w:rsidRPr="007E1EAE" w:rsidRDefault="00841FF2" w:rsidP="00841FF2">
            <w:pPr>
              <w:rPr>
                <w:rStyle w:val="CodeSnippet"/>
                <w:noProof/>
              </w:rPr>
            </w:pPr>
            <w:r w:rsidRPr="007E1EAE">
              <w:rPr>
                <w:rStyle w:val="CodeSnippet"/>
                <w:noProof/>
              </w:rPr>
              <w:t xml:space="preserve">        type: string</w:t>
            </w:r>
          </w:p>
          <w:p w14:paraId="594F3496" w14:textId="77777777" w:rsidR="00841FF2" w:rsidRPr="007E1EAE" w:rsidRDefault="00841FF2" w:rsidP="00841FF2">
            <w:pPr>
              <w:rPr>
                <w:rStyle w:val="CodeSnippet"/>
                <w:noProof/>
              </w:rPr>
            </w:pPr>
            <w:r w:rsidRPr="007E1EAE">
              <w:rPr>
                <w:rStyle w:val="CodeSnippet"/>
                <w:noProof/>
              </w:rPr>
              <w:t xml:space="preserve">      email:</w:t>
            </w:r>
          </w:p>
          <w:p w14:paraId="4EA133D6" w14:textId="77777777" w:rsidR="00841FF2" w:rsidRPr="007E1EAE" w:rsidRDefault="00841FF2" w:rsidP="00841FF2">
            <w:pPr>
              <w:rPr>
                <w:rStyle w:val="CodeSnippet"/>
                <w:noProof/>
              </w:rPr>
            </w:pPr>
            <w:r w:rsidRPr="007E1EAE">
              <w:rPr>
                <w:rStyle w:val="CodeSnippet"/>
                <w:noProof/>
              </w:rPr>
              <w:t xml:space="preserve">        type: string</w:t>
            </w:r>
          </w:p>
          <w:p w14:paraId="194E6E50" w14:textId="77777777" w:rsidR="00841FF2" w:rsidRPr="007E1EAE" w:rsidRDefault="00841FF2" w:rsidP="00841FF2">
            <w:pPr>
              <w:rPr>
                <w:rStyle w:val="CodeSnippet"/>
                <w:noProof/>
              </w:rPr>
            </w:pPr>
            <w:r w:rsidRPr="007E1EAE">
              <w:rPr>
                <w:rStyle w:val="CodeSnippet"/>
                <w:noProof/>
              </w:rPr>
              <w:lastRenderedPageBreak/>
              <w:t xml:space="preserve">      phone:</w:t>
            </w:r>
          </w:p>
          <w:p w14:paraId="70EAB72B" w14:textId="77777777" w:rsidR="00841FF2" w:rsidRPr="007E1EAE" w:rsidRDefault="00841FF2" w:rsidP="00841FF2">
            <w:pPr>
              <w:rPr>
                <w:rStyle w:val="CodeSnippet"/>
                <w:noProof/>
              </w:rPr>
            </w:pPr>
            <w:r w:rsidRPr="007E1EAE">
              <w:rPr>
                <w:rStyle w:val="CodeSnippet"/>
                <w:noProof/>
              </w:rPr>
              <w:t xml:space="preserve">        type: string</w:t>
            </w:r>
          </w:p>
          <w:p w14:paraId="7781F117" w14:textId="77777777" w:rsidR="00841FF2" w:rsidRPr="007E1EAE" w:rsidRDefault="00841FF2" w:rsidP="00841FF2">
            <w:pPr>
              <w:rPr>
                <w:rStyle w:val="CodeSnippet"/>
                <w:noProof/>
              </w:rPr>
            </w:pPr>
          </w:p>
          <w:p w14:paraId="4F0B04F4" w14:textId="77777777" w:rsidR="00841FF2" w:rsidRPr="007E1EAE" w:rsidRDefault="00841FF2" w:rsidP="00841FF2">
            <w:pPr>
              <w:rPr>
                <w:rStyle w:val="CodeSnippet"/>
                <w:noProof/>
              </w:rPr>
            </w:pPr>
            <w:r w:rsidRPr="007E1EAE">
              <w:rPr>
                <w:rStyle w:val="CodeSnippet"/>
                <w:noProof/>
              </w:rPr>
              <w:t xml:space="preserve">  # datatype definition derived from an existing type</w:t>
            </w:r>
          </w:p>
          <w:p w14:paraId="74C9D962" w14:textId="77777777" w:rsidR="00841FF2" w:rsidRPr="007E1EAE" w:rsidRDefault="00841FF2" w:rsidP="00841FF2">
            <w:pPr>
              <w:rPr>
                <w:rStyle w:val="CodeSnippet"/>
                <w:noProof/>
              </w:rPr>
            </w:pPr>
            <w:r w:rsidRPr="007E1EAE">
              <w:rPr>
                <w:rStyle w:val="CodeSnippet"/>
                <w:noProof/>
              </w:rPr>
              <w:t xml:space="preserve">  full_contact_info:</w:t>
            </w:r>
          </w:p>
          <w:p w14:paraId="7EA56F25" w14:textId="77777777" w:rsidR="00841FF2" w:rsidRPr="007E1EAE" w:rsidRDefault="00841FF2" w:rsidP="00841FF2">
            <w:pPr>
              <w:rPr>
                <w:rStyle w:val="CodeSnippet"/>
                <w:noProof/>
              </w:rPr>
            </w:pPr>
            <w:r w:rsidRPr="007E1EAE">
              <w:rPr>
                <w:rStyle w:val="CodeSnippet"/>
                <w:noProof/>
              </w:rPr>
              <w:t xml:space="preserve">    derived_from: simple_contact_info</w:t>
            </w:r>
          </w:p>
          <w:p w14:paraId="2BA5EA09" w14:textId="77777777" w:rsidR="00841FF2" w:rsidRPr="007E1EAE" w:rsidRDefault="00841FF2" w:rsidP="00841FF2">
            <w:pPr>
              <w:rPr>
                <w:rStyle w:val="CodeSnippet"/>
                <w:noProof/>
              </w:rPr>
            </w:pPr>
            <w:r w:rsidRPr="007E1EAE">
              <w:rPr>
                <w:rStyle w:val="CodeSnippet"/>
                <w:noProof/>
              </w:rPr>
              <w:t xml:space="preserve">    properties:</w:t>
            </w:r>
          </w:p>
          <w:p w14:paraId="17101E09" w14:textId="77777777" w:rsidR="00841FF2" w:rsidRPr="007E1EAE" w:rsidRDefault="00841FF2" w:rsidP="00841FF2">
            <w:pPr>
              <w:rPr>
                <w:rStyle w:val="CodeSnippet"/>
                <w:noProof/>
              </w:rPr>
            </w:pPr>
            <w:r w:rsidRPr="007E1EAE">
              <w:rPr>
                <w:rStyle w:val="CodeSnippet"/>
                <w:noProof/>
              </w:rPr>
              <w:t xml:space="preserve">      street_address:</w:t>
            </w:r>
          </w:p>
          <w:p w14:paraId="605CECAD" w14:textId="77777777" w:rsidR="00841FF2" w:rsidRPr="007E1EAE" w:rsidRDefault="00841FF2" w:rsidP="00841FF2">
            <w:pPr>
              <w:rPr>
                <w:rStyle w:val="CodeSnippet"/>
                <w:noProof/>
              </w:rPr>
            </w:pPr>
            <w:r w:rsidRPr="007E1EAE">
              <w:rPr>
                <w:rStyle w:val="CodeSnippet"/>
                <w:noProof/>
              </w:rPr>
              <w:t xml:space="preserve">        type: string</w:t>
            </w:r>
          </w:p>
          <w:p w14:paraId="67F08588" w14:textId="77777777" w:rsidR="00841FF2" w:rsidRPr="007E1EAE" w:rsidRDefault="00841FF2" w:rsidP="00841FF2">
            <w:pPr>
              <w:rPr>
                <w:rStyle w:val="CodeSnippet"/>
                <w:noProof/>
              </w:rPr>
            </w:pPr>
            <w:r w:rsidRPr="007E1EAE">
              <w:rPr>
                <w:rStyle w:val="CodeSnippet"/>
                <w:noProof/>
              </w:rPr>
              <w:t xml:space="preserve">      city: </w:t>
            </w:r>
          </w:p>
          <w:p w14:paraId="113FA6B3" w14:textId="77777777" w:rsidR="00841FF2" w:rsidRPr="007E1EAE" w:rsidRDefault="00841FF2" w:rsidP="00841FF2">
            <w:pPr>
              <w:rPr>
                <w:rStyle w:val="CodeSnippet"/>
                <w:noProof/>
              </w:rPr>
            </w:pPr>
            <w:r w:rsidRPr="007E1EAE">
              <w:rPr>
                <w:rStyle w:val="CodeSnippet"/>
                <w:noProof/>
              </w:rPr>
              <w:t xml:space="preserve">        type: string</w:t>
            </w:r>
          </w:p>
          <w:p w14:paraId="51EAD0E8" w14:textId="77777777" w:rsidR="00841FF2" w:rsidRPr="007E1EAE" w:rsidRDefault="00841FF2" w:rsidP="00841FF2">
            <w:pPr>
              <w:rPr>
                <w:rStyle w:val="CodeSnippet"/>
                <w:noProof/>
              </w:rPr>
            </w:pPr>
            <w:r w:rsidRPr="007E1EAE">
              <w:rPr>
                <w:rStyle w:val="CodeSnippet"/>
                <w:noProof/>
              </w:rPr>
              <w:t xml:space="preserve">      state:</w:t>
            </w:r>
          </w:p>
          <w:p w14:paraId="385D30BE" w14:textId="77777777" w:rsidR="00841FF2" w:rsidRPr="007E1EAE" w:rsidRDefault="00841FF2" w:rsidP="00841FF2">
            <w:pPr>
              <w:rPr>
                <w:rStyle w:val="CodeSnippet"/>
                <w:noProof/>
              </w:rPr>
            </w:pPr>
            <w:r w:rsidRPr="007E1EAE">
              <w:rPr>
                <w:rStyle w:val="CodeSnippet"/>
                <w:noProof/>
              </w:rPr>
              <w:t xml:space="preserve">        type: string</w:t>
            </w:r>
          </w:p>
          <w:p w14:paraId="6A23C868" w14:textId="77777777" w:rsidR="00841FF2" w:rsidRPr="007E1EAE" w:rsidRDefault="00841FF2" w:rsidP="00841FF2">
            <w:pPr>
              <w:rPr>
                <w:rStyle w:val="CodeSnippet"/>
                <w:noProof/>
              </w:rPr>
            </w:pPr>
            <w:r w:rsidRPr="007E1EAE">
              <w:rPr>
                <w:rStyle w:val="CodeSnippet"/>
                <w:noProof/>
              </w:rPr>
              <w:t xml:space="preserve">      postalcode:</w:t>
            </w:r>
          </w:p>
          <w:p w14:paraId="79CC2062" w14:textId="77777777" w:rsidR="00841FF2" w:rsidRPr="007E1EAE" w:rsidRDefault="00841FF2" w:rsidP="00841FF2">
            <w:pPr>
              <w:rPr>
                <w:rStyle w:val="CodeSnippet"/>
              </w:rPr>
            </w:pPr>
            <w:r w:rsidRPr="007E1EAE">
              <w:rPr>
                <w:rStyle w:val="CodeSnippet"/>
                <w:noProof/>
              </w:rPr>
              <w:t xml:space="preserve">        type: string</w:t>
            </w:r>
          </w:p>
        </w:tc>
      </w:tr>
    </w:tbl>
    <w:p w14:paraId="4552E0FF" w14:textId="77777777" w:rsidR="00841FF2" w:rsidRPr="007E1EAE" w:rsidRDefault="00841FF2" w:rsidP="00841FF2">
      <w:pPr>
        <w:pStyle w:val="Heading4"/>
      </w:pPr>
      <w:bookmarkStart w:id="885" w:name="_Toc373867883"/>
      <w:bookmarkStart w:id="886" w:name="_Toc379455059"/>
      <w:bookmarkStart w:id="887" w:name="_Toc379455055"/>
      <w:r w:rsidRPr="007E1EAE">
        <w:lastRenderedPageBreak/>
        <w:t>capability_types</w:t>
      </w:r>
    </w:p>
    <w:p w14:paraId="178E714E" w14:textId="77777777" w:rsidR="00841FF2" w:rsidRPr="007E1EAE" w:rsidRDefault="00841FF2" w:rsidP="00841FF2">
      <w:r w:rsidRPr="007E1EAE">
        <w:t>This optional keyname lists the Capability Types that provide the reusable type definitions that can be used to describe features Node Templates or Node Types can declare they support.</w:t>
      </w:r>
    </w:p>
    <w:p w14:paraId="4E9D6892"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4AA3037" w14:textId="77777777" w:rsidTr="00841FF2">
        <w:trPr>
          <w:trHeight w:val="256"/>
        </w:trPr>
        <w:tc>
          <w:tcPr>
            <w:tcW w:w="9576" w:type="dxa"/>
            <w:shd w:val="clear" w:color="auto" w:fill="D9D9D9" w:themeFill="background1" w:themeFillShade="D9"/>
          </w:tcPr>
          <w:p w14:paraId="07C17B77" w14:textId="77777777" w:rsidR="00841FF2" w:rsidRPr="007E1EAE" w:rsidRDefault="00841FF2" w:rsidP="00841FF2">
            <w:pPr>
              <w:rPr>
                <w:rStyle w:val="CodeSnippet"/>
              </w:rPr>
            </w:pPr>
            <w:r w:rsidRPr="007E1EAE">
              <w:rPr>
                <w:rStyle w:val="CodeSnippet"/>
              </w:rPr>
              <w:t>capability_types</w:t>
            </w:r>
          </w:p>
        </w:tc>
      </w:tr>
    </w:tbl>
    <w:p w14:paraId="3008795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3797A" w14:textId="77777777" w:rsidTr="00841FF2">
        <w:trPr>
          <w:trHeight w:val="256"/>
        </w:trPr>
        <w:tc>
          <w:tcPr>
            <w:tcW w:w="9576" w:type="dxa"/>
            <w:shd w:val="clear" w:color="auto" w:fill="D9D9D9" w:themeFill="background1" w:themeFillShade="D9"/>
          </w:tcPr>
          <w:p w14:paraId="50248DEC" w14:textId="77777777" w:rsidR="00841FF2" w:rsidRPr="007E1EAE" w:rsidRDefault="00841FF2" w:rsidP="00841FF2">
            <w:pPr>
              <w:rPr>
                <w:rStyle w:val="CodeSnippet"/>
                <w:noProof/>
              </w:rPr>
            </w:pPr>
            <w:r w:rsidRPr="007E1EAE">
              <w:rPr>
                <w:rStyle w:val="CodeSnippet"/>
                <w:noProof/>
              </w:rPr>
              <w:t>capability_types:</w:t>
            </w:r>
          </w:p>
          <w:p w14:paraId="256565DC"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3E017B91" w14:textId="77777777" w:rsidR="00841FF2" w:rsidRPr="007E1EAE" w:rsidRDefault="00841FF2" w:rsidP="00841FF2">
            <w:pPr>
              <w:rPr>
                <w:rStyle w:val="CodeSnippet"/>
                <w:noProof/>
              </w:rPr>
            </w:pPr>
            <w:r w:rsidRPr="007E1EAE">
              <w:rPr>
                <w:rStyle w:val="CodeSnippet"/>
                <w:noProof/>
              </w:rPr>
              <w:t xml:space="preserve">  ...</w:t>
            </w:r>
          </w:p>
          <w:p w14:paraId="59EE50ED"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8780DF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28D540" w14:textId="77777777" w:rsidTr="00841FF2">
        <w:trPr>
          <w:trHeight w:val="256"/>
        </w:trPr>
        <w:tc>
          <w:tcPr>
            <w:tcW w:w="9576" w:type="dxa"/>
            <w:shd w:val="clear" w:color="auto" w:fill="D9D9D9" w:themeFill="background1" w:themeFillShade="D9"/>
          </w:tcPr>
          <w:p w14:paraId="60BBC179" w14:textId="77777777" w:rsidR="00841FF2" w:rsidRPr="007E1EAE" w:rsidRDefault="00841FF2" w:rsidP="00841FF2">
            <w:pPr>
              <w:rPr>
                <w:rStyle w:val="CodeSnippet"/>
                <w:noProof/>
              </w:rPr>
            </w:pPr>
            <w:r w:rsidRPr="007E1EAE">
              <w:rPr>
                <w:rStyle w:val="CodeSnippetHighlight"/>
              </w:rPr>
              <w:t>capability_types</w:t>
            </w:r>
            <w:r w:rsidRPr="007E1EAE">
              <w:rPr>
                <w:rStyle w:val="CodeSnippet"/>
                <w:noProof/>
              </w:rPr>
              <w:t>:</w:t>
            </w:r>
          </w:p>
          <w:p w14:paraId="1DFA2084" w14:textId="77777777" w:rsidR="00841FF2" w:rsidRPr="007E1EAE" w:rsidRDefault="00841FF2" w:rsidP="00841FF2">
            <w:pPr>
              <w:rPr>
                <w:rStyle w:val="CodeSnippet"/>
                <w:noProof/>
              </w:rPr>
            </w:pPr>
            <w:r w:rsidRPr="007E1EAE">
              <w:rPr>
                <w:rStyle w:val="CodeSnippet"/>
                <w:noProof/>
              </w:rPr>
              <w:t xml:space="preserve">  mycompany.mytypes.myCustomEndpoint:</w:t>
            </w:r>
          </w:p>
          <w:p w14:paraId="1FBE2E77" w14:textId="77777777" w:rsidR="00841FF2" w:rsidRPr="007E1EAE" w:rsidRDefault="00841FF2" w:rsidP="00841FF2">
            <w:pPr>
              <w:rPr>
                <w:rStyle w:val="CodeSnippet"/>
                <w:noProof/>
              </w:rPr>
            </w:pPr>
            <w:r w:rsidRPr="007E1EAE">
              <w:rPr>
                <w:rStyle w:val="CodeSnippet"/>
                <w:noProof/>
              </w:rPr>
              <w:t xml:space="preserve">    derived_from: tosca.capabilities.Endpoint</w:t>
            </w:r>
          </w:p>
          <w:p w14:paraId="5E093BC8" w14:textId="77777777" w:rsidR="00841FF2" w:rsidRPr="007E1EAE" w:rsidRDefault="00841FF2" w:rsidP="00841FF2">
            <w:pPr>
              <w:rPr>
                <w:rStyle w:val="CodeSnippet"/>
                <w:noProof/>
              </w:rPr>
            </w:pPr>
            <w:r w:rsidRPr="007E1EAE">
              <w:rPr>
                <w:rStyle w:val="CodeSnippet"/>
                <w:noProof/>
              </w:rPr>
              <w:t xml:space="preserve">    properties:</w:t>
            </w:r>
          </w:p>
          <w:p w14:paraId="23475C79" w14:textId="77777777" w:rsidR="00841FF2" w:rsidRPr="007E1EAE" w:rsidRDefault="00841FF2" w:rsidP="00841FF2">
            <w:pPr>
              <w:rPr>
                <w:rStyle w:val="CodeSnippet"/>
                <w:noProof/>
              </w:rPr>
            </w:pPr>
            <w:r w:rsidRPr="007E1EAE">
              <w:rPr>
                <w:rStyle w:val="CodeSnippet"/>
                <w:noProof/>
              </w:rPr>
              <w:t xml:space="preserve">      # more details ...</w:t>
            </w:r>
          </w:p>
          <w:p w14:paraId="03B34841" w14:textId="77777777" w:rsidR="00841FF2" w:rsidRPr="007E1EAE" w:rsidRDefault="00841FF2" w:rsidP="00841FF2">
            <w:pPr>
              <w:rPr>
                <w:rStyle w:val="CodeSnippet"/>
                <w:noProof/>
              </w:rPr>
            </w:pPr>
          </w:p>
          <w:p w14:paraId="0FE7A53B" w14:textId="77777777" w:rsidR="00841FF2" w:rsidRPr="007E1EAE" w:rsidRDefault="00841FF2" w:rsidP="00841FF2">
            <w:pPr>
              <w:rPr>
                <w:rStyle w:val="CodeSnippet"/>
                <w:noProof/>
              </w:rPr>
            </w:pPr>
            <w:r w:rsidRPr="007E1EAE">
              <w:rPr>
                <w:rStyle w:val="CodeSnippet"/>
                <w:noProof/>
              </w:rPr>
              <w:t xml:space="preserve">  mycompany.mytypes.myCustomFeature:</w:t>
            </w:r>
          </w:p>
          <w:p w14:paraId="44BA8414" w14:textId="77777777" w:rsidR="00841FF2" w:rsidRPr="007E1EAE" w:rsidRDefault="00841FF2" w:rsidP="00841FF2">
            <w:pPr>
              <w:rPr>
                <w:rStyle w:val="CodeSnippet"/>
                <w:noProof/>
              </w:rPr>
            </w:pPr>
            <w:r w:rsidRPr="007E1EAE">
              <w:rPr>
                <w:rStyle w:val="CodeSnippet"/>
                <w:noProof/>
              </w:rPr>
              <w:t xml:space="preserve">    derived_from: tosca.capabilities.Feature</w:t>
            </w:r>
          </w:p>
          <w:p w14:paraId="4269BD38" w14:textId="77777777" w:rsidR="00841FF2" w:rsidRPr="007E1EAE" w:rsidRDefault="00841FF2" w:rsidP="00841FF2">
            <w:pPr>
              <w:rPr>
                <w:rStyle w:val="CodeSnippet"/>
                <w:noProof/>
              </w:rPr>
            </w:pPr>
            <w:r w:rsidRPr="007E1EAE">
              <w:rPr>
                <w:rStyle w:val="CodeSnippet"/>
                <w:noProof/>
              </w:rPr>
              <w:t xml:space="preserve">    properties:</w:t>
            </w:r>
          </w:p>
          <w:p w14:paraId="6D8CF1E5" w14:textId="77777777" w:rsidR="00841FF2" w:rsidRPr="007E1EAE" w:rsidRDefault="00841FF2" w:rsidP="00841FF2">
            <w:pPr>
              <w:rPr>
                <w:rStyle w:val="CodeSnippet"/>
              </w:rPr>
            </w:pPr>
            <w:r w:rsidRPr="007E1EAE">
              <w:rPr>
                <w:rStyle w:val="CodeSnippet"/>
                <w:noProof/>
              </w:rPr>
              <w:t xml:space="preserve">      # more details ...</w:t>
            </w:r>
          </w:p>
        </w:tc>
      </w:tr>
    </w:tbl>
    <w:p w14:paraId="6089EA37" w14:textId="77777777" w:rsidR="00841FF2" w:rsidRPr="007E1EAE" w:rsidRDefault="00841FF2" w:rsidP="00841FF2">
      <w:pPr>
        <w:pStyle w:val="Heading4"/>
      </w:pPr>
      <w:bookmarkStart w:id="888" w:name="_Toc379455057"/>
      <w:bookmarkEnd w:id="885"/>
      <w:bookmarkEnd w:id="886"/>
      <w:r w:rsidRPr="007E1EAE">
        <w:lastRenderedPageBreak/>
        <w:t>interface_types</w:t>
      </w:r>
    </w:p>
    <w:p w14:paraId="25EB2463" w14:textId="77777777" w:rsidR="00841FF2" w:rsidRPr="007E1EAE" w:rsidRDefault="00841FF2" w:rsidP="00841FF2">
      <w:r w:rsidRPr="007E1EAE">
        <w:t>This optional keyname lists the Interface Types that provide the reusable type definitions that can be used to describe operations for on TOSCA entities such as Relationship Types and Node Types.</w:t>
      </w:r>
    </w:p>
    <w:p w14:paraId="48DFACBA"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0EF94B" w14:textId="77777777" w:rsidTr="00841FF2">
        <w:trPr>
          <w:trHeight w:val="256"/>
        </w:trPr>
        <w:tc>
          <w:tcPr>
            <w:tcW w:w="9576" w:type="dxa"/>
            <w:shd w:val="clear" w:color="auto" w:fill="D9D9D9" w:themeFill="background1" w:themeFillShade="D9"/>
          </w:tcPr>
          <w:p w14:paraId="47F22F57" w14:textId="77777777" w:rsidR="00841FF2" w:rsidRPr="007E1EAE" w:rsidRDefault="00841FF2" w:rsidP="00841FF2">
            <w:pPr>
              <w:rPr>
                <w:rStyle w:val="CodeSnippet"/>
              </w:rPr>
            </w:pPr>
            <w:r w:rsidRPr="007E1EAE">
              <w:rPr>
                <w:rStyle w:val="CodeSnippet"/>
              </w:rPr>
              <w:t>interface_types</w:t>
            </w:r>
          </w:p>
        </w:tc>
      </w:tr>
    </w:tbl>
    <w:p w14:paraId="267E802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D71F1E" w14:textId="77777777" w:rsidTr="00841FF2">
        <w:trPr>
          <w:trHeight w:val="256"/>
        </w:trPr>
        <w:tc>
          <w:tcPr>
            <w:tcW w:w="9576" w:type="dxa"/>
            <w:shd w:val="clear" w:color="auto" w:fill="D9D9D9" w:themeFill="background1" w:themeFillShade="D9"/>
          </w:tcPr>
          <w:p w14:paraId="5E07EE3A" w14:textId="77777777" w:rsidR="00841FF2" w:rsidRPr="007E1EAE" w:rsidRDefault="00841FF2" w:rsidP="00841FF2">
            <w:pPr>
              <w:rPr>
                <w:rStyle w:val="CodeSnippet"/>
              </w:rPr>
            </w:pPr>
            <w:r w:rsidRPr="007E1EAE">
              <w:rPr>
                <w:rStyle w:val="CodeSnippet"/>
              </w:rPr>
              <w:t>interface_types:</w:t>
            </w:r>
          </w:p>
          <w:p w14:paraId="714B0387"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65D357CA" w14:textId="77777777" w:rsidR="00841FF2" w:rsidRPr="007E1EAE" w:rsidRDefault="00841FF2" w:rsidP="00841FF2">
            <w:pPr>
              <w:rPr>
                <w:rStyle w:val="CodeSnippet"/>
              </w:rPr>
            </w:pPr>
            <w:r w:rsidRPr="007E1EAE">
              <w:rPr>
                <w:rStyle w:val="CodeSnippet"/>
              </w:rPr>
              <w:t xml:space="preserve">  ...</w:t>
            </w:r>
          </w:p>
          <w:p w14:paraId="77DBC30F"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0BD1A7B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E7D5A9C" w14:textId="77777777" w:rsidTr="00841FF2">
        <w:trPr>
          <w:trHeight w:val="256"/>
        </w:trPr>
        <w:tc>
          <w:tcPr>
            <w:tcW w:w="9576" w:type="dxa"/>
            <w:shd w:val="clear" w:color="auto" w:fill="D9D9D9" w:themeFill="background1" w:themeFillShade="D9"/>
          </w:tcPr>
          <w:p w14:paraId="051C5EA5" w14:textId="77777777" w:rsidR="00841FF2" w:rsidRPr="007E1EAE" w:rsidRDefault="00841FF2" w:rsidP="00841FF2">
            <w:pPr>
              <w:rPr>
                <w:rStyle w:val="CodeSnippet"/>
                <w:noProof/>
              </w:rPr>
            </w:pPr>
            <w:r w:rsidRPr="007E1EAE">
              <w:rPr>
                <w:rStyle w:val="CodeSnippetHighlight"/>
              </w:rPr>
              <w:t>interface_types</w:t>
            </w:r>
            <w:r w:rsidRPr="007E1EAE">
              <w:rPr>
                <w:rStyle w:val="CodeSnippet"/>
                <w:noProof/>
              </w:rPr>
              <w:t>:</w:t>
            </w:r>
          </w:p>
          <w:p w14:paraId="2C678BC7" w14:textId="77777777" w:rsidR="00841FF2" w:rsidRPr="007E1EAE" w:rsidRDefault="00841FF2" w:rsidP="00841FF2">
            <w:pPr>
              <w:rPr>
                <w:rStyle w:val="CodeSnippet"/>
              </w:rPr>
            </w:pPr>
            <w:r w:rsidRPr="007E1EAE">
              <w:rPr>
                <w:rStyle w:val="CodeSnippet"/>
              </w:rPr>
              <w:t xml:space="preserve">  mycompany.interfaces.service.Signal:</w:t>
            </w:r>
          </w:p>
          <w:p w14:paraId="1B6A0EBD" w14:textId="77777777" w:rsidR="00841FF2" w:rsidRPr="007E1EAE" w:rsidRDefault="00841FF2" w:rsidP="00841FF2">
            <w:pPr>
              <w:rPr>
                <w:rStyle w:val="CodeSnippet"/>
              </w:rPr>
            </w:pPr>
            <w:r w:rsidRPr="007E1EAE">
              <w:rPr>
                <w:rStyle w:val="CodeSnippet"/>
              </w:rPr>
              <w:t xml:space="preserve">    signal_begin_receive:</w:t>
            </w:r>
          </w:p>
          <w:p w14:paraId="4EC41A0A" w14:textId="77777777" w:rsidR="00841FF2" w:rsidRPr="007E1EAE" w:rsidRDefault="00841FF2" w:rsidP="00841FF2">
            <w:pPr>
              <w:rPr>
                <w:rStyle w:val="CodeSnippet"/>
              </w:rPr>
            </w:pPr>
            <w:r w:rsidRPr="007E1EAE">
              <w:rPr>
                <w:rStyle w:val="CodeSnippet"/>
              </w:rPr>
              <w:t xml:space="preserve">      description: Operation to signal start of some message processing.</w:t>
            </w:r>
          </w:p>
          <w:p w14:paraId="5427C002" w14:textId="77777777" w:rsidR="00841FF2" w:rsidRPr="007E1EAE" w:rsidRDefault="00841FF2" w:rsidP="00841FF2">
            <w:pPr>
              <w:rPr>
                <w:rStyle w:val="CodeSnippet"/>
              </w:rPr>
            </w:pPr>
            <w:r w:rsidRPr="007E1EAE">
              <w:rPr>
                <w:rStyle w:val="CodeSnippet"/>
              </w:rPr>
              <w:t xml:space="preserve">    signal_end_receive:</w:t>
            </w:r>
          </w:p>
          <w:p w14:paraId="13FDE66B" w14:textId="77777777" w:rsidR="00841FF2" w:rsidRPr="007E1EAE" w:rsidRDefault="00841FF2" w:rsidP="00841FF2">
            <w:pPr>
              <w:rPr>
                <w:rStyle w:val="CodeSnippet"/>
              </w:rPr>
            </w:pPr>
            <w:r w:rsidRPr="007E1EAE">
              <w:rPr>
                <w:rStyle w:val="CodeSnippet"/>
              </w:rPr>
              <w:t xml:space="preserve">      description: Operation to signal end of some message processed.</w:t>
            </w:r>
          </w:p>
        </w:tc>
      </w:tr>
    </w:tbl>
    <w:p w14:paraId="7A09CDF0" w14:textId="77777777" w:rsidR="00841FF2" w:rsidRPr="007E1EAE" w:rsidRDefault="00841FF2" w:rsidP="00841FF2">
      <w:pPr>
        <w:pStyle w:val="Heading4"/>
      </w:pPr>
      <w:r w:rsidRPr="007E1EAE">
        <w:t>relationship_types</w:t>
      </w:r>
      <w:bookmarkEnd w:id="888"/>
    </w:p>
    <w:p w14:paraId="652E6406" w14:textId="77777777" w:rsidR="00841FF2" w:rsidRPr="007E1EAE" w:rsidRDefault="00841FF2" w:rsidP="00841FF2">
      <w:r w:rsidRPr="007E1EAE">
        <w:t>This optional keyname lists the Relationship Types that provide the reusable type definitions that can be used to describe dependent relationships between Node Templates or Node Types.</w:t>
      </w:r>
    </w:p>
    <w:p w14:paraId="3FC0337D"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CAFE1" w14:textId="77777777" w:rsidTr="00841FF2">
        <w:trPr>
          <w:trHeight w:val="256"/>
        </w:trPr>
        <w:tc>
          <w:tcPr>
            <w:tcW w:w="9576" w:type="dxa"/>
            <w:shd w:val="clear" w:color="auto" w:fill="D9D9D9" w:themeFill="background1" w:themeFillShade="D9"/>
          </w:tcPr>
          <w:p w14:paraId="4B841F2C" w14:textId="77777777" w:rsidR="00841FF2" w:rsidRPr="007E1EAE" w:rsidRDefault="00841FF2" w:rsidP="00841FF2">
            <w:pPr>
              <w:rPr>
                <w:rStyle w:val="CodeSnippet"/>
              </w:rPr>
            </w:pPr>
            <w:r w:rsidRPr="007E1EAE">
              <w:rPr>
                <w:rStyle w:val="CodeSnippet"/>
              </w:rPr>
              <w:t>relationship_types</w:t>
            </w:r>
          </w:p>
        </w:tc>
      </w:tr>
    </w:tbl>
    <w:p w14:paraId="49E41CD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E196A9" w14:textId="77777777" w:rsidTr="00841FF2">
        <w:trPr>
          <w:trHeight w:val="256"/>
        </w:trPr>
        <w:tc>
          <w:tcPr>
            <w:tcW w:w="9576" w:type="dxa"/>
            <w:shd w:val="clear" w:color="auto" w:fill="D9D9D9" w:themeFill="background1" w:themeFillShade="D9"/>
          </w:tcPr>
          <w:p w14:paraId="4F3400C2" w14:textId="77777777" w:rsidR="00841FF2" w:rsidRPr="007E1EAE" w:rsidRDefault="00841FF2" w:rsidP="00841FF2">
            <w:pPr>
              <w:rPr>
                <w:rStyle w:val="CodeSnippet"/>
              </w:rPr>
            </w:pPr>
            <w:r w:rsidRPr="007E1EAE">
              <w:rPr>
                <w:rStyle w:val="CodeSnippet"/>
              </w:rPr>
              <w:t>relationship_types:</w:t>
            </w:r>
          </w:p>
          <w:p w14:paraId="190DEE57"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467D4D9B" w14:textId="77777777" w:rsidR="00841FF2" w:rsidRPr="007E1EAE" w:rsidRDefault="00841FF2" w:rsidP="00841FF2">
            <w:pPr>
              <w:rPr>
                <w:rStyle w:val="CodeSnippet"/>
              </w:rPr>
            </w:pPr>
            <w:r w:rsidRPr="007E1EAE">
              <w:rPr>
                <w:rStyle w:val="CodeSnippet"/>
              </w:rPr>
              <w:t xml:space="preserve">  ...</w:t>
            </w:r>
          </w:p>
          <w:p w14:paraId="50171085"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2C5D8AC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FFC628" w14:textId="77777777" w:rsidTr="00841FF2">
        <w:trPr>
          <w:trHeight w:val="256"/>
        </w:trPr>
        <w:tc>
          <w:tcPr>
            <w:tcW w:w="9576" w:type="dxa"/>
            <w:shd w:val="clear" w:color="auto" w:fill="D9D9D9" w:themeFill="background1" w:themeFillShade="D9"/>
          </w:tcPr>
          <w:p w14:paraId="1BA24678" w14:textId="77777777" w:rsidR="00841FF2" w:rsidRPr="007E1EAE" w:rsidRDefault="00841FF2" w:rsidP="00841FF2">
            <w:pPr>
              <w:rPr>
                <w:rStyle w:val="CodeSnippet"/>
                <w:noProof/>
              </w:rPr>
            </w:pPr>
            <w:r w:rsidRPr="007E1EAE">
              <w:rPr>
                <w:rStyle w:val="CodeSnippetHighlight"/>
              </w:rPr>
              <w:t>relationship_types</w:t>
            </w:r>
            <w:r w:rsidRPr="007E1EAE">
              <w:rPr>
                <w:rStyle w:val="CodeSnippet"/>
                <w:noProof/>
              </w:rPr>
              <w:t>:</w:t>
            </w:r>
          </w:p>
          <w:p w14:paraId="3B763054" w14:textId="77777777" w:rsidR="00841FF2" w:rsidRPr="007E1EAE" w:rsidRDefault="00841FF2" w:rsidP="00841FF2">
            <w:pPr>
              <w:rPr>
                <w:rStyle w:val="CodeSnippet"/>
                <w:noProof/>
              </w:rPr>
            </w:pPr>
            <w:r w:rsidRPr="007E1EAE">
              <w:rPr>
                <w:rStyle w:val="CodeSnippet"/>
                <w:noProof/>
              </w:rPr>
              <w:t xml:space="preserve">  mycompany.mytypes.myCustomClientServerType:</w:t>
            </w:r>
          </w:p>
          <w:p w14:paraId="4028CBF9" w14:textId="77777777" w:rsidR="00841FF2" w:rsidRPr="007E1EAE" w:rsidRDefault="00841FF2" w:rsidP="00841FF2">
            <w:pPr>
              <w:rPr>
                <w:rStyle w:val="CodeSnippet"/>
                <w:noProof/>
              </w:rPr>
            </w:pPr>
            <w:r w:rsidRPr="007E1EAE">
              <w:rPr>
                <w:rStyle w:val="CodeSnippet"/>
                <w:noProof/>
              </w:rPr>
              <w:t xml:space="preserve">    derived_from: tosca.relationships.HostedOn</w:t>
            </w:r>
          </w:p>
          <w:p w14:paraId="7825F7E7" w14:textId="77777777" w:rsidR="00841FF2" w:rsidRPr="007E1EAE" w:rsidRDefault="00841FF2" w:rsidP="00841FF2">
            <w:pPr>
              <w:rPr>
                <w:rStyle w:val="CodeSnippet"/>
                <w:noProof/>
              </w:rPr>
            </w:pPr>
            <w:r w:rsidRPr="007E1EAE">
              <w:rPr>
                <w:rStyle w:val="CodeSnippet"/>
                <w:noProof/>
              </w:rPr>
              <w:t xml:space="preserve">    properties:</w:t>
            </w:r>
          </w:p>
          <w:p w14:paraId="63A46110" w14:textId="77777777" w:rsidR="00841FF2" w:rsidRPr="007E1EAE" w:rsidRDefault="00841FF2" w:rsidP="00841FF2">
            <w:pPr>
              <w:rPr>
                <w:rStyle w:val="CodeSnippet"/>
                <w:noProof/>
              </w:rPr>
            </w:pPr>
            <w:r w:rsidRPr="007E1EAE">
              <w:rPr>
                <w:rStyle w:val="CodeSnippet"/>
                <w:noProof/>
              </w:rPr>
              <w:lastRenderedPageBreak/>
              <w:t xml:space="preserve">      # more details ...</w:t>
            </w:r>
            <w:r w:rsidRPr="007E1EAE">
              <w:rPr>
                <w:rStyle w:val="CodeSnippet"/>
                <w:noProof/>
              </w:rPr>
              <w:br/>
            </w:r>
          </w:p>
          <w:p w14:paraId="342C7E4D" w14:textId="77777777" w:rsidR="00841FF2" w:rsidRPr="007E1EAE" w:rsidRDefault="00841FF2" w:rsidP="00841FF2">
            <w:pPr>
              <w:rPr>
                <w:rStyle w:val="CodeSnippet"/>
                <w:noProof/>
              </w:rPr>
            </w:pPr>
            <w:r w:rsidRPr="007E1EAE">
              <w:rPr>
                <w:rStyle w:val="CodeSnippet"/>
                <w:noProof/>
              </w:rPr>
              <w:t xml:space="preserve">  mycompany.mytypes.myCustomConnectionType:</w:t>
            </w:r>
          </w:p>
          <w:p w14:paraId="29F6217F" w14:textId="77777777" w:rsidR="00841FF2" w:rsidRPr="007E1EAE" w:rsidRDefault="00841FF2" w:rsidP="00841FF2">
            <w:pPr>
              <w:rPr>
                <w:rStyle w:val="CodeSnippet"/>
                <w:noProof/>
              </w:rPr>
            </w:pPr>
            <w:r w:rsidRPr="007E1EAE">
              <w:rPr>
                <w:rStyle w:val="CodeSnippet"/>
                <w:noProof/>
              </w:rPr>
              <w:t xml:space="preserve">    derived_from: tosca.relationships.ConnectsTo</w:t>
            </w:r>
          </w:p>
          <w:p w14:paraId="626FD096" w14:textId="77777777" w:rsidR="00841FF2" w:rsidRPr="007E1EAE" w:rsidRDefault="00841FF2" w:rsidP="00841FF2">
            <w:pPr>
              <w:rPr>
                <w:rStyle w:val="CodeSnippet"/>
                <w:noProof/>
              </w:rPr>
            </w:pPr>
            <w:r w:rsidRPr="007E1EAE">
              <w:rPr>
                <w:rStyle w:val="CodeSnippet"/>
                <w:noProof/>
              </w:rPr>
              <w:t xml:space="preserve">    properties:</w:t>
            </w:r>
          </w:p>
          <w:p w14:paraId="76A20752" w14:textId="77777777" w:rsidR="00841FF2" w:rsidRPr="007E1EAE" w:rsidRDefault="00841FF2" w:rsidP="00841FF2">
            <w:pPr>
              <w:rPr>
                <w:rStyle w:val="CodeSnippet"/>
              </w:rPr>
            </w:pPr>
            <w:r w:rsidRPr="007E1EAE">
              <w:rPr>
                <w:rStyle w:val="CodeSnippet"/>
                <w:noProof/>
              </w:rPr>
              <w:t xml:space="preserve">      # more details ...</w:t>
            </w:r>
          </w:p>
        </w:tc>
      </w:tr>
    </w:tbl>
    <w:p w14:paraId="2F61BFA1" w14:textId="77777777" w:rsidR="00841FF2" w:rsidRPr="007E1EAE" w:rsidRDefault="00841FF2" w:rsidP="00841FF2">
      <w:pPr>
        <w:pStyle w:val="Heading4"/>
      </w:pPr>
      <w:r w:rsidRPr="007E1EAE">
        <w:lastRenderedPageBreak/>
        <w:t>node_types</w:t>
      </w:r>
      <w:bookmarkEnd w:id="887"/>
    </w:p>
    <w:p w14:paraId="540147D2" w14:textId="77777777" w:rsidR="00841FF2" w:rsidRPr="007E1EAE" w:rsidRDefault="00841FF2" w:rsidP="00841FF2">
      <w:pPr>
        <w:rPr>
          <w:color w:val="FF0000"/>
        </w:rPr>
      </w:pPr>
      <w:r w:rsidRPr="007E1EAE">
        <w:rPr>
          <w:rFonts w:cs="Courier New"/>
        </w:rPr>
        <w:t>This optional keyname lists the Node Types that provide the reusable type definitions for software components that Node Templates can be based upon.</w:t>
      </w:r>
    </w:p>
    <w:p w14:paraId="502D364E"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CBC40C" w14:textId="77777777" w:rsidTr="00841FF2">
        <w:trPr>
          <w:trHeight w:val="256"/>
        </w:trPr>
        <w:tc>
          <w:tcPr>
            <w:tcW w:w="9576" w:type="dxa"/>
            <w:shd w:val="clear" w:color="auto" w:fill="D9D9D9" w:themeFill="background1" w:themeFillShade="D9"/>
          </w:tcPr>
          <w:p w14:paraId="71892134" w14:textId="77777777" w:rsidR="00841FF2" w:rsidRPr="007E1EAE" w:rsidRDefault="00841FF2" w:rsidP="00841FF2">
            <w:pPr>
              <w:rPr>
                <w:rStyle w:val="CodeSnippet"/>
              </w:rPr>
            </w:pPr>
            <w:r w:rsidRPr="007E1EAE">
              <w:rPr>
                <w:rStyle w:val="CodeSnippet"/>
              </w:rPr>
              <w:t>node_types</w:t>
            </w:r>
          </w:p>
        </w:tc>
      </w:tr>
    </w:tbl>
    <w:p w14:paraId="082CD974"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CCACD28" w14:textId="77777777" w:rsidTr="00841FF2">
        <w:trPr>
          <w:trHeight w:val="256"/>
        </w:trPr>
        <w:tc>
          <w:tcPr>
            <w:tcW w:w="9576" w:type="dxa"/>
            <w:shd w:val="clear" w:color="auto" w:fill="D9D9D9" w:themeFill="background1" w:themeFillShade="D9"/>
          </w:tcPr>
          <w:p w14:paraId="3B9EE97E" w14:textId="77777777" w:rsidR="00841FF2" w:rsidRPr="007E1EAE" w:rsidRDefault="00841FF2" w:rsidP="00841FF2">
            <w:pPr>
              <w:rPr>
                <w:rStyle w:val="CodeSnippet"/>
                <w:noProof/>
              </w:rPr>
            </w:pPr>
            <w:r w:rsidRPr="007E1EAE">
              <w:rPr>
                <w:rStyle w:val="CodeSnippet"/>
                <w:noProof/>
              </w:rPr>
              <w:t>node_types:</w:t>
            </w:r>
          </w:p>
          <w:p w14:paraId="5A706302" w14:textId="77777777" w:rsidR="00841FF2" w:rsidRPr="007E1EAE" w:rsidRDefault="00841FF2" w:rsidP="00841FF2">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24933492" w14:textId="77777777" w:rsidR="00841FF2" w:rsidRPr="007E1EAE" w:rsidRDefault="00841FF2" w:rsidP="00841FF2">
            <w:pPr>
              <w:rPr>
                <w:rStyle w:val="CodeSnippet"/>
                <w:noProof/>
              </w:rPr>
            </w:pPr>
            <w:r w:rsidRPr="007E1EAE">
              <w:rPr>
                <w:rStyle w:val="CodeSnippet"/>
                <w:noProof/>
              </w:rPr>
              <w:t xml:space="preserve">  ...</w:t>
            </w:r>
          </w:p>
          <w:p w14:paraId="3E548DA5" w14:textId="77777777" w:rsidR="00841FF2" w:rsidRPr="007E1EAE" w:rsidRDefault="00841FF2" w:rsidP="00841FF2">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1B2D45AF"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7FD284" w14:textId="77777777" w:rsidTr="00841FF2">
        <w:trPr>
          <w:trHeight w:val="256"/>
        </w:trPr>
        <w:tc>
          <w:tcPr>
            <w:tcW w:w="9576" w:type="dxa"/>
            <w:shd w:val="clear" w:color="auto" w:fill="D9D9D9" w:themeFill="background1" w:themeFillShade="D9"/>
          </w:tcPr>
          <w:p w14:paraId="32D70F5C" w14:textId="77777777" w:rsidR="00841FF2" w:rsidRPr="007E1EAE" w:rsidRDefault="00841FF2" w:rsidP="00841FF2">
            <w:pPr>
              <w:rPr>
                <w:rStyle w:val="CodeSnippet"/>
                <w:noProof/>
              </w:rPr>
            </w:pPr>
            <w:r w:rsidRPr="007E1EAE">
              <w:rPr>
                <w:rStyle w:val="CodeSnippetHighlight"/>
              </w:rPr>
              <w:t>node_types</w:t>
            </w:r>
            <w:r w:rsidRPr="007E1EAE">
              <w:rPr>
                <w:rStyle w:val="CodeSnippet"/>
                <w:noProof/>
              </w:rPr>
              <w:t>:</w:t>
            </w:r>
          </w:p>
          <w:p w14:paraId="7F750C84" w14:textId="77777777" w:rsidR="00841FF2" w:rsidRPr="007E1EAE" w:rsidRDefault="00841FF2" w:rsidP="00841FF2">
            <w:pPr>
              <w:rPr>
                <w:rStyle w:val="CodeSnippet"/>
                <w:noProof/>
              </w:rPr>
            </w:pPr>
            <w:r w:rsidRPr="007E1EAE">
              <w:rPr>
                <w:rStyle w:val="CodeSnippet"/>
                <w:noProof/>
              </w:rPr>
              <w:t xml:space="preserve">  my_webapp_node_type:</w:t>
            </w:r>
          </w:p>
          <w:p w14:paraId="486E2AD3" w14:textId="77777777" w:rsidR="00841FF2" w:rsidRPr="007E1EAE" w:rsidRDefault="00841FF2" w:rsidP="00841FF2">
            <w:pPr>
              <w:rPr>
                <w:rStyle w:val="CodeSnippet"/>
                <w:noProof/>
              </w:rPr>
            </w:pPr>
            <w:r w:rsidRPr="007E1EAE">
              <w:rPr>
                <w:rStyle w:val="CodeSnippet"/>
                <w:noProof/>
              </w:rPr>
              <w:t xml:space="preserve">    derived_from: WebApplication</w:t>
            </w:r>
          </w:p>
          <w:p w14:paraId="456DB8B1" w14:textId="77777777" w:rsidR="00841FF2" w:rsidRPr="007E1EAE" w:rsidRDefault="00841FF2" w:rsidP="00841FF2">
            <w:pPr>
              <w:rPr>
                <w:rStyle w:val="CodeSnippet"/>
                <w:noProof/>
              </w:rPr>
            </w:pPr>
            <w:r w:rsidRPr="007E1EAE">
              <w:rPr>
                <w:rStyle w:val="CodeSnippet"/>
                <w:noProof/>
              </w:rPr>
              <w:t xml:space="preserve">    properties:</w:t>
            </w:r>
          </w:p>
          <w:p w14:paraId="1D53488D" w14:textId="77777777" w:rsidR="00841FF2" w:rsidRPr="007E1EAE" w:rsidRDefault="00841FF2" w:rsidP="00841FF2">
            <w:pPr>
              <w:rPr>
                <w:rStyle w:val="CodeSnippet"/>
                <w:noProof/>
              </w:rPr>
            </w:pPr>
            <w:r w:rsidRPr="007E1EAE">
              <w:rPr>
                <w:rStyle w:val="CodeSnippet"/>
                <w:noProof/>
              </w:rPr>
              <w:t xml:space="preserve">      my_port:</w:t>
            </w:r>
          </w:p>
          <w:p w14:paraId="1F13126E" w14:textId="77777777" w:rsidR="00841FF2" w:rsidRPr="007E1EAE" w:rsidRDefault="00841FF2" w:rsidP="00841FF2">
            <w:pPr>
              <w:rPr>
                <w:rStyle w:val="CodeSnippet"/>
                <w:noProof/>
              </w:rPr>
            </w:pPr>
            <w:r w:rsidRPr="007E1EAE">
              <w:rPr>
                <w:rStyle w:val="CodeSnippet"/>
                <w:noProof/>
              </w:rPr>
              <w:t xml:space="preserve">        type: integer</w:t>
            </w:r>
          </w:p>
          <w:p w14:paraId="39B6CB32" w14:textId="77777777" w:rsidR="00841FF2" w:rsidRPr="007E1EAE" w:rsidRDefault="00841FF2" w:rsidP="00841FF2">
            <w:pPr>
              <w:rPr>
                <w:rStyle w:val="CodeSnippet"/>
                <w:noProof/>
              </w:rPr>
            </w:pPr>
          </w:p>
          <w:p w14:paraId="349E10B6" w14:textId="77777777" w:rsidR="00841FF2" w:rsidRPr="007E1EAE" w:rsidRDefault="00841FF2" w:rsidP="00841FF2">
            <w:pPr>
              <w:rPr>
                <w:rStyle w:val="CodeSnippet"/>
                <w:noProof/>
              </w:rPr>
            </w:pPr>
            <w:r w:rsidRPr="007E1EAE">
              <w:rPr>
                <w:rStyle w:val="CodeSnippet"/>
                <w:noProof/>
              </w:rPr>
              <w:t xml:space="preserve">  my_database_node_type:</w:t>
            </w:r>
          </w:p>
          <w:p w14:paraId="2EF3DDE6" w14:textId="77777777" w:rsidR="00841FF2" w:rsidRPr="007E1EAE" w:rsidRDefault="00841FF2" w:rsidP="00841FF2">
            <w:pPr>
              <w:rPr>
                <w:rStyle w:val="CodeSnippet"/>
                <w:noProof/>
              </w:rPr>
            </w:pPr>
            <w:r w:rsidRPr="007E1EAE">
              <w:rPr>
                <w:rStyle w:val="CodeSnippet"/>
                <w:noProof/>
              </w:rPr>
              <w:t xml:space="preserve">    derived_from: Database</w:t>
            </w:r>
          </w:p>
          <w:p w14:paraId="5C949AD8" w14:textId="77777777" w:rsidR="00841FF2" w:rsidRPr="007E1EAE" w:rsidRDefault="00841FF2" w:rsidP="00841FF2">
            <w:pPr>
              <w:rPr>
                <w:rStyle w:val="CodeSnippet"/>
                <w:noProof/>
              </w:rPr>
            </w:pPr>
            <w:r w:rsidRPr="007E1EAE">
              <w:rPr>
                <w:rStyle w:val="CodeSnippet"/>
                <w:noProof/>
              </w:rPr>
              <w:t xml:space="preserve">    capabilities:</w:t>
            </w:r>
          </w:p>
          <w:p w14:paraId="4C052596" w14:textId="77777777" w:rsidR="00841FF2" w:rsidRPr="007E1EAE" w:rsidRDefault="00841FF2" w:rsidP="00841FF2">
            <w:pPr>
              <w:rPr>
                <w:rStyle w:val="CodeSnippet"/>
              </w:rPr>
            </w:pPr>
            <w:r w:rsidRPr="007E1EAE">
              <w:rPr>
                <w:rStyle w:val="CodeSnippet"/>
                <w:noProof/>
              </w:rPr>
              <w:t xml:space="preserve">      mytypes.myfeatures.transactSQL</w:t>
            </w:r>
          </w:p>
        </w:tc>
      </w:tr>
    </w:tbl>
    <w:p w14:paraId="4EBC08CA" w14:textId="77777777" w:rsidR="00841FF2" w:rsidRPr="007E1EAE" w:rsidRDefault="00841FF2" w:rsidP="00841FF2">
      <w:pPr>
        <w:pStyle w:val="Heading5"/>
      </w:pPr>
      <w:r w:rsidRPr="007E1EAE">
        <w:t>Notes</w:t>
      </w:r>
    </w:p>
    <w:p w14:paraId="1EAA0A85" w14:textId="77777777" w:rsidR="00841FF2" w:rsidRPr="007E1EAE" w:rsidRDefault="00841FF2" w:rsidP="00971CED">
      <w:pPr>
        <w:pStyle w:val="ListParagraph"/>
        <w:numPr>
          <w:ilvl w:val="0"/>
          <w:numId w:val="18"/>
        </w:numPr>
      </w:pPr>
      <w:r w:rsidRPr="007E1EAE">
        <w:t xml:space="preserve">The node types listed as part of the </w:t>
      </w:r>
      <w:r w:rsidRPr="007E1EAE">
        <w:rPr>
          <w:rStyle w:val="CodeSnippetHighlight"/>
        </w:rPr>
        <w:t>node_types</w:t>
      </w:r>
      <w:r w:rsidRPr="007E1EAE">
        <w:t xml:space="preserve"> block can be mapped to the list of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7C6261AF" w14:textId="77777777" w:rsidR="00841FF2" w:rsidRPr="007E1EAE" w:rsidRDefault="00841FF2" w:rsidP="00841FF2">
      <w:pPr>
        <w:pStyle w:val="Heading4"/>
      </w:pPr>
      <w:bookmarkStart w:id="889" w:name="_Toc379455061"/>
      <w:bookmarkStart w:id="890" w:name="_Toc397688803"/>
      <w:bookmarkStart w:id="891" w:name="_Toc373867885"/>
      <w:bookmarkStart w:id="892" w:name="_Toc373867859"/>
      <w:bookmarkEnd w:id="880"/>
      <w:bookmarkEnd w:id="881"/>
      <w:bookmarkEnd w:id="882"/>
      <w:bookmarkEnd w:id="883"/>
      <w:bookmarkEnd w:id="884"/>
      <w:r w:rsidRPr="007E1EAE">
        <w:t>group_types</w:t>
      </w:r>
    </w:p>
    <w:p w14:paraId="654A80D1" w14:textId="77777777" w:rsidR="00841FF2" w:rsidRPr="007E1EAE" w:rsidRDefault="00841FF2" w:rsidP="00841FF2">
      <w:r w:rsidRPr="007E1EAE">
        <w:t>This optional keyname lists the Group Types that are defined by this Service Template.</w:t>
      </w:r>
    </w:p>
    <w:p w14:paraId="763CB0B5"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FAA6A8C" w14:textId="77777777" w:rsidTr="00841FF2">
        <w:trPr>
          <w:trHeight w:val="256"/>
        </w:trPr>
        <w:tc>
          <w:tcPr>
            <w:tcW w:w="9576" w:type="dxa"/>
            <w:shd w:val="clear" w:color="auto" w:fill="D9D9D9" w:themeFill="background1" w:themeFillShade="D9"/>
          </w:tcPr>
          <w:p w14:paraId="11540758" w14:textId="77777777" w:rsidR="00841FF2" w:rsidRPr="007E1EAE" w:rsidRDefault="00841FF2" w:rsidP="00841FF2">
            <w:pPr>
              <w:rPr>
                <w:rStyle w:val="CodeSnippet"/>
              </w:rPr>
            </w:pPr>
            <w:r w:rsidRPr="007E1EAE">
              <w:rPr>
                <w:rStyle w:val="CodeSnippet"/>
              </w:rPr>
              <w:t>group_types</w:t>
            </w:r>
          </w:p>
        </w:tc>
      </w:tr>
    </w:tbl>
    <w:p w14:paraId="27C663D0"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7F0A57F" w14:textId="77777777" w:rsidTr="00841FF2">
        <w:trPr>
          <w:trHeight w:val="256"/>
        </w:trPr>
        <w:tc>
          <w:tcPr>
            <w:tcW w:w="9576" w:type="dxa"/>
            <w:shd w:val="clear" w:color="auto" w:fill="D9D9D9" w:themeFill="background1" w:themeFillShade="D9"/>
          </w:tcPr>
          <w:p w14:paraId="00EFEC12" w14:textId="77777777" w:rsidR="00841FF2" w:rsidRPr="007E1EAE" w:rsidRDefault="00841FF2" w:rsidP="00841FF2">
            <w:pPr>
              <w:rPr>
                <w:rStyle w:val="CodeSnippet"/>
                <w:noProof/>
              </w:rPr>
            </w:pPr>
            <w:r w:rsidRPr="007E1EAE">
              <w:rPr>
                <w:rStyle w:val="CodeSnippet"/>
                <w:noProof/>
              </w:rPr>
              <w:t>group_types:</w:t>
            </w:r>
          </w:p>
          <w:p w14:paraId="0F40294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2B7C9895" w14:textId="77777777" w:rsidR="00841FF2" w:rsidRPr="007E1EAE" w:rsidRDefault="00841FF2" w:rsidP="00841FF2">
            <w:pPr>
              <w:rPr>
                <w:rStyle w:val="CodeSnippet"/>
                <w:noProof/>
              </w:rPr>
            </w:pPr>
            <w:r w:rsidRPr="007E1EAE">
              <w:rPr>
                <w:rStyle w:val="CodeSnippet"/>
                <w:noProof/>
              </w:rPr>
              <w:t xml:space="preserve">  ...</w:t>
            </w:r>
          </w:p>
          <w:p w14:paraId="65F660E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09C90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EC3ECB" w14:textId="77777777" w:rsidTr="00841FF2">
        <w:trPr>
          <w:trHeight w:val="256"/>
        </w:trPr>
        <w:tc>
          <w:tcPr>
            <w:tcW w:w="9576" w:type="dxa"/>
            <w:shd w:val="clear" w:color="auto" w:fill="D9D9D9" w:themeFill="background1" w:themeFillShade="D9"/>
          </w:tcPr>
          <w:p w14:paraId="607143B1" w14:textId="77777777" w:rsidR="00841FF2" w:rsidRPr="007E1EAE" w:rsidRDefault="00841FF2" w:rsidP="00841FF2">
            <w:pPr>
              <w:rPr>
                <w:rStyle w:val="CodeSnippet"/>
                <w:noProof/>
              </w:rPr>
            </w:pPr>
            <w:r w:rsidRPr="007E1EAE">
              <w:rPr>
                <w:rStyle w:val="CodeSnippetHighlight"/>
              </w:rPr>
              <w:t>group_types</w:t>
            </w:r>
            <w:r w:rsidRPr="007E1EAE">
              <w:rPr>
                <w:rStyle w:val="CodeSnippet"/>
                <w:noProof/>
              </w:rPr>
              <w:t>:</w:t>
            </w:r>
          </w:p>
          <w:p w14:paraId="743EC1B4" w14:textId="77777777" w:rsidR="00841FF2" w:rsidRPr="007E1EAE" w:rsidRDefault="00841FF2" w:rsidP="00841FF2">
            <w:pPr>
              <w:rPr>
                <w:rStyle w:val="CodeSnippet"/>
                <w:noProof/>
              </w:rPr>
            </w:pPr>
            <w:r w:rsidRPr="007E1EAE">
              <w:rPr>
                <w:rStyle w:val="CodeSnippet"/>
                <w:noProof/>
              </w:rPr>
              <w:t xml:space="preserve">  mycompany.mytypes.myScalingGroup:</w:t>
            </w:r>
          </w:p>
          <w:p w14:paraId="2699FF84" w14:textId="77777777" w:rsidR="00841FF2" w:rsidRPr="007E1EAE" w:rsidRDefault="00841FF2" w:rsidP="00841FF2">
            <w:pPr>
              <w:rPr>
                <w:rStyle w:val="CodeSnippet"/>
                <w:noProof/>
              </w:rPr>
            </w:pPr>
            <w:r w:rsidRPr="007E1EAE">
              <w:rPr>
                <w:rStyle w:val="CodeSnippet"/>
                <w:noProof/>
              </w:rPr>
              <w:t xml:space="preserve">    derived_from: tosca.groups.Root</w:t>
            </w:r>
          </w:p>
        </w:tc>
      </w:tr>
    </w:tbl>
    <w:p w14:paraId="0E31FBC4" w14:textId="77777777" w:rsidR="00841FF2" w:rsidRPr="007E1EAE" w:rsidRDefault="00841FF2" w:rsidP="00841FF2">
      <w:pPr>
        <w:pStyle w:val="Heading4"/>
      </w:pPr>
      <w:r w:rsidRPr="007E1EAE">
        <w:t>policy_types</w:t>
      </w:r>
    </w:p>
    <w:p w14:paraId="2E945829" w14:textId="77777777" w:rsidR="00841FF2" w:rsidRPr="007E1EAE" w:rsidRDefault="00841FF2" w:rsidP="00841FF2">
      <w:r w:rsidRPr="007E1EAE">
        <w:t>This optional keyname lists the Policy Types that are defined by this Service Template.</w:t>
      </w:r>
    </w:p>
    <w:p w14:paraId="0C06DB17"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3A70D4" w14:textId="77777777" w:rsidTr="00841FF2">
        <w:trPr>
          <w:trHeight w:val="256"/>
        </w:trPr>
        <w:tc>
          <w:tcPr>
            <w:tcW w:w="9576" w:type="dxa"/>
            <w:shd w:val="clear" w:color="auto" w:fill="D9D9D9" w:themeFill="background1" w:themeFillShade="D9"/>
          </w:tcPr>
          <w:p w14:paraId="7E0FABB0" w14:textId="77777777" w:rsidR="00841FF2" w:rsidRPr="007E1EAE" w:rsidRDefault="00841FF2" w:rsidP="00841FF2">
            <w:pPr>
              <w:rPr>
                <w:rStyle w:val="CodeSnippet"/>
              </w:rPr>
            </w:pPr>
            <w:r w:rsidRPr="007E1EAE">
              <w:rPr>
                <w:rStyle w:val="CodeSnippet"/>
              </w:rPr>
              <w:t>policy_types</w:t>
            </w:r>
          </w:p>
        </w:tc>
      </w:tr>
    </w:tbl>
    <w:p w14:paraId="6F075273"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7F5AA" w14:textId="77777777" w:rsidTr="00841FF2">
        <w:trPr>
          <w:trHeight w:val="256"/>
        </w:trPr>
        <w:tc>
          <w:tcPr>
            <w:tcW w:w="9576" w:type="dxa"/>
            <w:shd w:val="clear" w:color="auto" w:fill="D9D9D9" w:themeFill="background1" w:themeFillShade="D9"/>
          </w:tcPr>
          <w:p w14:paraId="06F2F307" w14:textId="77777777" w:rsidR="00841FF2" w:rsidRPr="007E1EAE" w:rsidRDefault="00841FF2" w:rsidP="00841FF2">
            <w:pPr>
              <w:rPr>
                <w:rStyle w:val="CodeSnippet"/>
                <w:noProof/>
              </w:rPr>
            </w:pPr>
            <w:r w:rsidRPr="007E1EAE">
              <w:rPr>
                <w:rStyle w:val="CodeSnippet"/>
                <w:noProof/>
              </w:rPr>
              <w:t>policy_types:</w:t>
            </w:r>
          </w:p>
          <w:p w14:paraId="316200BA"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17C2A75B" w14:textId="77777777" w:rsidR="00841FF2" w:rsidRPr="007E1EAE" w:rsidRDefault="00841FF2" w:rsidP="00841FF2">
            <w:pPr>
              <w:rPr>
                <w:rStyle w:val="CodeSnippet"/>
                <w:noProof/>
              </w:rPr>
            </w:pPr>
            <w:r w:rsidRPr="007E1EAE">
              <w:rPr>
                <w:rStyle w:val="CodeSnippet"/>
                <w:noProof/>
              </w:rPr>
              <w:t xml:space="preserve">  ...</w:t>
            </w:r>
          </w:p>
          <w:p w14:paraId="219B01FC"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108861CA"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FDEFF8D" w14:textId="77777777" w:rsidTr="00841FF2">
        <w:trPr>
          <w:trHeight w:val="256"/>
        </w:trPr>
        <w:tc>
          <w:tcPr>
            <w:tcW w:w="9576" w:type="dxa"/>
            <w:shd w:val="clear" w:color="auto" w:fill="D9D9D9" w:themeFill="background1" w:themeFillShade="D9"/>
          </w:tcPr>
          <w:p w14:paraId="5B1C2C7E" w14:textId="77777777" w:rsidR="00841FF2" w:rsidRPr="007E1EAE" w:rsidRDefault="00841FF2" w:rsidP="00841FF2">
            <w:pPr>
              <w:rPr>
                <w:rStyle w:val="CodeSnippet"/>
                <w:noProof/>
              </w:rPr>
            </w:pPr>
            <w:r w:rsidRPr="007E1EAE">
              <w:rPr>
                <w:rStyle w:val="CodeSnippetHighlight"/>
              </w:rPr>
              <w:t>policy_types</w:t>
            </w:r>
            <w:r w:rsidRPr="007E1EAE">
              <w:rPr>
                <w:rStyle w:val="CodeSnippet"/>
                <w:noProof/>
              </w:rPr>
              <w:t>:</w:t>
            </w:r>
          </w:p>
          <w:p w14:paraId="62E3BAC2" w14:textId="77777777" w:rsidR="00841FF2" w:rsidRPr="007E1EAE" w:rsidRDefault="00841FF2" w:rsidP="00841FF2">
            <w:pPr>
              <w:rPr>
                <w:rStyle w:val="CodeSnippet"/>
                <w:noProof/>
              </w:rPr>
            </w:pPr>
            <w:r w:rsidRPr="007E1EAE">
              <w:rPr>
                <w:rStyle w:val="CodeSnippet"/>
                <w:noProof/>
              </w:rPr>
              <w:t xml:space="preserve">  mycompany.mytypes.myScalingPolicy:</w:t>
            </w:r>
          </w:p>
          <w:p w14:paraId="55808E46" w14:textId="77777777" w:rsidR="00841FF2" w:rsidRPr="007E1EAE" w:rsidRDefault="00841FF2" w:rsidP="00841FF2">
            <w:pPr>
              <w:rPr>
                <w:rStyle w:val="CodeSnippet"/>
                <w:noProof/>
              </w:rPr>
            </w:pPr>
            <w:r w:rsidRPr="007E1EAE">
              <w:rPr>
                <w:rStyle w:val="CodeSnippet"/>
                <w:noProof/>
              </w:rPr>
              <w:t xml:space="preserve">    derived_from: tosca.policies.Scaling</w:t>
            </w:r>
          </w:p>
        </w:tc>
      </w:tr>
    </w:tbl>
    <w:p w14:paraId="68FEA22E" w14:textId="77777777" w:rsidR="00841FF2" w:rsidRPr="007E1EAE" w:rsidRDefault="00841FF2" w:rsidP="00841FF2">
      <w:pPr>
        <w:pStyle w:val="Heading1"/>
      </w:pPr>
      <w:bookmarkStart w:id="893" w:name="_Toc302251697"/>
      <w:bookmarkStart w:id="894" w:name="_Toc310749091"/>
      <w:bookmarkStart w:id="895" w:name="_Toc313780925"/>
      <w:bookmarkStart w:id="896" w:name="_Toc322703169"/>
      <w:bookmarkStart w:id="897" w:name="_Toc454457780"/>
      <w:bookmarkStart w:id="898" w:name="_Toc454458579"/>
      <w:bookmarkStart w:id="899" w:name="_Toc500248011"/>
      <w:bookmarkStart w:id="900" w:name="_Toc528072937"/>
      <w:bookmarkStart w:id="901" w:name="DEFN_ELEMENT_SERVICE_TEMPLATE_FUNCTIONS"/>
      <w:r w:rsidRPr="007E1EAE">
        <w:lastRenderedPageBreak/>
        <w:t>TOSCA functions</w:t>
      </w:r>
      <w:bookmarkEnd w:id="889"/>
      <w:bookmarkEnd w:id="890"/>
      <w:bookmarkEnd w:id="893"/>
      <w:bookmarkEnd w:id="894"/>
      <w:bookmarkEnd w:id="895"/>
      <w:bookmarkEnd w:id="896"/>
      <w:bookmarkEnd w:id="897"/>
      <w:bookmarkEnd w:id="898"/>
      <w:bookmarkEnd w:id="899"/>
      <w:bookmarkEnd w:id="900"/>
    </w:p>
    <w:bookmarkEnd w:id="901"/>
    <w:p w14:paraId="0BA0B660" w14:textId="77777777" w:rsidR="00841FF2" w:rsidRPr="007E1EAE" w:rsidRDefault="00841FF2" w:rsidP="00841FF2">
      <w:r w:rsidRPr="007E1EAE">
        <w:t xml:space="preserve">Except for the examples, this section is </w:t>
      </w:r>
      <w:r w:rsidRPr="007E1EAE">
        <w:rPr>
          <w:b/>
        </w:rPr>
        <w:t>normative</w:t>
      </w:r>
      <w:r w:rsidRPr="007E1EAE">
        <w:t xml:space="preserve"> and includes functions that are supported for use within a TOSCA Service Template.</w:t>
      </w:r>
    </w:p>
    <w:p w14:paraId="2F81376D" w14:textId="77777777" w:rsidR="00841FF2" w:rsidRPr="007E1EAE" w:rsidRDefault="00841FF2" w:rsidP="00841FF2">
      <w:pPr>
        <w:pStyle w:val="Heading2"/>
      </w:pPr>
      <w:bookmarkStart w:id="902" w:name="_Toc397688804"/>
      <w:bookmarkStart w:id="903" w:name="_Toc302251698"/>
      <w:bookmarkStart w:id="904" w:name="_Toc310749092"/>
      <w:bookmarkStart w:id="905" w:name="_Toc313780926"/>
      <w:bookmarkStart w:id="906" w:name="_Toc322703170"/>
      <w:bookmarkStart w:id="907" w:name="_Toc454457781"/>
      <w:bookmarkStart w:id="908" w:name="_Toc454458580"/>
      <w:bookmarkStart w:id="909" w:name="_Toc500248012"/>
      <w:bookmarkStart w:id="910" w:name="_Toc528072938"/>
      <w:bookmarkStart w:id="911" w:name="_Toc373867884"/>
      <w:bookmarkStart w:id="912" w:name="_Toc379455063"/>
      <w:r w:rsidRPr="007E1EAE">
        <w:t>Reserved Function Keywords</w:t>
      </w:r>
      <w:bookmarkEnd w:id="902"/>
      <w:bookmarkEnd w:id="903"/>
      <w:bookmarkEnd w:id="904"/>
      <w:bookmarkEnd w:id="905"/>
      <w:bookmarkEnd w:id="906"/>
      <w:bookmarkEnd w:id="907"/>
      <w:bookmarkEnd w:id="908"/>
      <w:bookmarkEnd w:id="909"/>
      <w:bookmarkEnd w:id="910"/>
    </w:p>
    <w:p w14:paraId="0B380D11" w14:textId="77777777" w:rsidR="00841FF2" w:rsidRPr="007E1EAE" w:rsidRDefault="00841FF2" w:rsidP="00841FF2">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05A0F0F" w14:textId="77777777" w:rsidR="00841FF2" w:rsidRPr="007E1EAE" w:rsidRDefault="00841FF2" w:rsidP="00841FF2"/>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841FF2" w:rsidRPr="007E1EAE" w14:paraId="6D363A96" w14:textId="77777777" w:rsidTr="00841FF2">
        <w:trPr>
          <w:cantSplit/>
          <w:tblHeader/>
        </w:trPr>
        <w:tc>
          <w:tcPr>
            <w:tcW w:w="474" w:type="pct"/>
            <w:shd w:val="clear" w:color="auto" w:fill="D9D9D9"/>
          </w:tcPr>
          <w:p w14:paraId="1A0069AD" w14:textId="77777777" w:rsidR="00841FF2" w:rsidRPr="007E1EAE" w:rsidRDefault="00841FF2" w:rsidP="00841FF2">
            <w:pPr>
              <w:pStyle w:val="TableText-Heading"/>
            </w:pPr>
            <w:r w:rsidRPr="007E1EAE">
              <w:t>Keyword</w:t>
            </w:r>
          </w:p>
        </w:tc>
        <w:tc>
          <w:tcPr>
            <w:tcW w:w="1283" w:type="pct"/>
            <w:shd w:val="clear" w:color="auto" w:fill="D9D9D9"/>
          </w:tcPr>
          <w:p w14:paraId="1CE2C04F" w14:textId="77777777" w:rsidR="00841FF2" w:rsidRPr="007E1EAE" w:rsidRDefault="00841FF2" w:rsidP="00841FF2">
            <w:pPr>
              <w:pStyle w:val="TableText-Heading"/>
            </w:pPr>
            <w:r w:rsidRPr="007E1EAE">
              <w:t>Valid Contexts</w:t>
            </w:r>
          </w:p>
        </w:tc>
        <w:tc>
          <w:tcPr>
            <w:tcW w:w="3243" w:type="pct"/>
            <w:shd w:val="clear" w:color="auto" w:fill="D9D9D9"/>
          </w:tcPr>
          <w:p w14:paraId="41F849DB" w14:textId="77777777" w:rsidR="00841FF2" w:rsidRPr="007E1EAE" w:rsidRDefault="00841FF2" w:rsidP="00841FF2">
            <w:pPr>
              <w:pStyle w:val="TableText-Heading"/>
            </w:pPr>
            <w:r w:rsidRPr="007E1EAE">
              <w:t>Description</w:t>
            </w:r>
          </w:p>
        </w:tc>
      </w:tr>
      <w:tr w:rsidR="00841FF2" w:rsidRPr="00D84861" w14:paraId="48CA19F0" w14:textId="77777777" w:rsidTr="00841FF2">
        <w:trPr>
          <w:cantSplit/>
        </w:trPr>
        <w:tc>
          <w:tcPr>
            <w:tcW w:w="474" w:type="pct"/>
            <w:shd w:val="clear" w:color="auto" w:fill="FFFFFF"/>
          </w:tcPr>
          <w:p w14:paraId="54727923" w14:textId="77777777" w:rsidR="00841FF2" w:rsidRPr="007E1EAE" w:rsidRDefault="00841FF2" w:rsidP="00841FF2">
            <w:pPr>
              <w:pStyle w:val="TableText"/>
              <w:rPr>
                <w:noProof/>
              </w:rPr>
            </w:pPr>
            <w:r w:rsidRPr="007E1EAE">
              <w:rPr>
                <w:noProof/>
              </w:rPr>
              <w:t>SELF</w:t>
            </w:r>
          </w:p>
        </w:tc>
        <w:tc>
          <w:tcPr>
            <w:tcW w:w="1283" w:type="pct"/>
            <w:shd w:val="clear" w:color="auto" w:fill="FFFFFF"/>
          </w:tcPr>
          <w:p w14:paraId="469E1C3D" w14:textId="77777777" w:rsidR="00841FF2" w:rsidRPr="007E1EAE" w:rsidRDefault="00841FF2" w:rsidP="00841FF2">
            <w:pPr>
              <w:pStyle w:val="TableText"/>
            </w:pPr>
            <w:r w:rsidRPr="007E1EAE">
              <w:t>Node Template or Relationship Template</w:t>
            </w:r>
          </w:p>
        </w:tc>
        <w:tc>
          <w:tcPr>
            <w:tcW w:w="3243" w:type="pct"/>
            <w:shd w:val="clear" w:color="auto" w:fill="FFFFFF"/>
          </w:tcPr>
          <w:p w14:paraId="3AAE38E9" w14:textId="77777777" w:rsidR="00841FF2" w:rsidRPr="007E1EAE" w:rsidRDefault="00841FF2" w:rsidP="00841FF2">
            <w:pPr>
              <w:pStyle w:val="TableText"/>
            </w:pPr>
            <w:r w:rsidRPr="007E1EAE">
              <w:t>A TOSCA orchestrator will interpret this keyword as the Node or Relationship Template instance that contains the function at the time the function is evaluated.</w:t>
            </w:r>
          </w:p>
        </w:tc>
      </w:tr>
      <w:tr w:rsidR="00841FF2" w:rsidRPr="00D84861" w14:paraId="6AEED962" w14:textId="77777777" w:rsidTr="00841FF2">
        <w:trPr>
          <w:cantSplit/>
        </w:trPr>
        <w:tc>
          <w:tcPr>
            <w:tcW w:w="474" w:type="pct"/>
            <w:shd w:val="clear" w:color="auto" w:fill="FFFFFF"/>
          </w:tcPr>
          <w:p w14:paraId="0C51D71F" w14:textId="77777777" w:rsidR="00841FF2" w:rsidRPr="007E1EAE" w:rsidRDefault="00841FF2" w:rsidP="00841FF2">
            <w:pPr>
              <w:pStyle w:val="TableText"/>
              <w:rPr>
                <w:noProof/>
              </w:rPr>
            </w:pPr>
            <w:r w:rsidRPr="007E1EAE">
              <w:rPr>
                <w:noProof/>
              </w:rPr>
              <w:t>SOURCE</w:t>
            </w:r>
          </w:p>
        </w:tc>
        <w:tc>
          <w:tcPr>
            <w:tcW w:w="1283" w:type="pct"/>
            <w:shd w:val="clear" w:color="auto" w:fill="FFFFFF"/>
          </w:tcPr>
          <w:p w14:paraId="3AB665F4" w14:textId="77777777" w:rsidR="00841FF2" w:rsidRPr="007E1EAE" w:rsidRDefault="00841FF2" w:rsidP="00841FF2">
            <w:pPr>
              <w:pStyle w:val="TableText"/>
            </w:pPr>
            <w:r w:rsidRPr="007E1EAE">
              <w:t>Relationship Template only.</w:t>
            </w:r>
          </w:p>
        </w:tc>
        <w:tc>
          <w:tcPr>
            <w:tcW w:w="3243" w:type="pct"/>
            <w:shd w:val="clear" w:color="auto" w:fill="FFFFFF"/>
          </w:tcPr>
          <w:p w14:paraId="02720322" w14:textId="77777777" w:rsidR="00841FF2" w:rsidRPr="007E1EAE" w:rsidRDefault="00841FF2" w:rsidP="00841FF2">
            <w:pPr>
              <w:pStyle w:val="TableText"/>
            </w:pPr>
            <w:r w:rsidRPr="007E1EAE">
              <w:t>A TOSCA orchestrator will interpret this keyword as the Node Template instance that is at the source end of the relationship that contains the referencing function.</w:t>
            </w:r>
          </w:p>
        </w:tc>
      </w:tr>
      <w:tr w:rsidR="00841FF2" w:rsidRPr="00D84861" w14:paraId="18AC2F9C" w14:textId="77777777" w:rsidTr="00841FF2">
        <w:trPr>
          <w:cantSplit/>
        </w:trPr>
        <w:tc>
          <w:tcPr>
            <w:tcW w:w="474" w:type="pct"/>
            <w:shd w:val="clear" w:color="auto" w:fill="FFFFFF"/>
          </w:tcPr>
          <w:p w14:paraId="681680FC" w14:textId="77777777" w:rsidR="00841FF2" w:rsidRPr="007E1EAE" w:rsidRDefault="00841FF2" w:rsidP="00841FF2">
            <w:pPr>
              <w:pStyle w:val="TableText"/>
              <w:rPr>
                <w:noProof/>
              </w:rPr>
            </w:pPr>
            <w:r w:rsidRPr="007E1EAE">
              <w:rPr>
                <w:noProof/>
              </w:rPr>
              <w:t>TARGET</w:t>
            </w:r>
          </w:p>
        </w:tc>
        <w:tc>
          <w:tcPr>
            <w:tcW w:w="1283" w:type="pct"/>
            <w:shd w:val="clear" w:color="auto" w:fill="FFFFFF"/>
          </w:tcPr>
          <w:p w14:paraId="425F222E" w14:textId="77777777" w:rsidR="00841FF2" w:rsidRPr="007E1EAE" w:rsidRDefault="00841FF2" w:rsidP="00841FF2">
            <w:pPr>
              <w:pStyle w:val="TableText"/>
            </w:pPr>
            <w:r w:rsidRPr="007E1EAE">
              <w:t>Relationship Template only.</w:t>
            </w:r>
          </w:p>
        </w:tc>
        <w:tc>
          <w:tcPr>
            <w:tcW w:w="3243" w:type="pct"/>
            <w:shd w:val="clear" w:color="auto" w:fill="FFFFFF"/>
          </w:tcPr>
          <w:p w14:paraId="56AF285C" w14:textId="77777777" w:rsidR="00841FF2" w:rsidRPr="007E1EAE" w:rsidRDefault="00841FF2" w:rsidP="00841FF2">
            <w:pPr>
              <w:pStyle w:val="TableText"/>
            </w:pPr>
            <w:r w:rsidRPr="007E1EAE">
              <w:t>A TOSCA orchestrator will interpret this keyword as the Node Template instance that is at the target end of the relationship that contains the referencing function.</w:t>
            </w:r>
          </w:p>
        </w:tc>
      </w:tr>
      <w:tr w:rsidR="00841FF2" w:rsidRPr="00D84861" w14:paraId="384C3ABF" w14:textId="77777777" w:rsidTr="00841FF2">
        <w:trPr>
          <w:cantSplit/>
        </w:trPr>
        <w:tc>
          <w:tcPr>
            <w:tcW w:w="474" w:type="pct"/>
            <w:shd w:val="clear" w:color="auto" w:fill="FFFFFF"/>
          </w:tcPr>
          <w:p w14:paraId="20AB3383" w14:textId="77777777" w:rsidR="00841FF2" w:rsidRPr="007E1EAE" w:rsidRDefault="00841FF2" w:rsidP="00841FF2">
            <w:pPr>
              <w:pStyle w:val="TableText"/>
              <w:rPr>
                <w:noProof/>
              </w:rPr>
            </w:pPr>
            <w:r w:rsidRPr="007E1EAE">
              <w:rPr>
                <w:noProof/>
              </w:rPr>
              <w:t>HOST</w:t>
            </w:r>
          </w:p>
        </w:tc>
        <w:tc>
          <w:tcPr>
            <w:tcW w:w="1283" w:type="pct"/>
            <w:shd w:val="clear" w:color="auto" w:fill="FFFFFF"/>
          </w:tcPr>
          <w:p w14:paraId="62E3F923" w14:textId="77777777" w:rsidR="00841FF2" w:rsidRPr="007E1EAE" w:rsidRDefault="00841FF2" w:rsidP="00841FF2">
            <w:pPr>
              <w:pStyle w:val="TableText"/>
            </w:pPr>
            <w:r w:rsidRPr="007E1EAE">
              <w:t>Node Template only</w:t>
            </w:r>
          </w:p>
        </w:tc>
        <w:tc>
          <w:tcPr>
            <w:tcW w:w="3243" w:type="pct"/>
            <w:shd w:val="clear" w:color="auto" w:fill="FFFFFF"/>
          </w:tcPr>
          <w:p w14:paraId="5ED997AB" w14:textId="77777777" w:rsidR="00841FF2" w:rsidRPr="007E1EAE" w:rsidRDefault="00841FF2" w:rsidP="00841FF2">
            <w:pPr>
              <w:pStyle w:val="TableText"/>
            </w:pPr>
            <w:r w:rsidRPr="007E1EAE">
              <w:t xml:space="preserve">A TOSCA orchestrator will interpret this keyword to refer to the all nodes that “host” the node using this reference (i.e., as identified by its HostedOn relationship). </w:t>
            </w:r>
          </w:p>
          <w:p w14:paraId="5C9C60CC" w14:textId="77777777" w:rsidR="00841FF2" w:rsidRPr="007E1EAE" w:rsidRDefault="00841FF2" w:rsidP="00841FF2">
            <w:pPr>
              <w:pStyle w:val="TableText"/>
            </w:pPr>
          </w:p>
          <w:p w14:paraId="763A5E9A" w14:textId="77777777" w:rsidR="00841FF2" w:rsidRPr="007E1EAE" w:rsidRDefault="00841FF2" w:rsidP="00841FF2">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F769484" w14:textId="77777777" w:rsidR="00841FF2" w:rsidRPr="007E1EAE" w:rsidRDefault="00841FF2" w:rsidP="00841FF2"/>
    <w:p w14:paraId="632C71B4" w14:textId="77777777" w:rsidR="00841FF2" w:rsidRPr="007E1EAE" w:rsidRDefault="00841FF2" w:rsidP="00841FF2">
      <w:pPr>
        <w:pStyle w:val="Heading2"/>
      </w:pPr>
      <w:bookmarkStart w:id="913" w:name="_Toc397688805"/>
      <w:bookmarkStart w:id="914" w:name="_Toc302251699"/>
      <w:bookmarkStart w:id="915" w:name="_Toc310749093"/>
      <w:bookmarkStart w:id="916" w:name="_Toc313780927"/>
      <w:bookmarkStart w:id="917" w:name="_Toc322703171"/>
      <w:bookmarkStart w:id="918" w:name="_Toc454457782"/>
      <w:bookmarkStart w:id="919" w:name="_Toc454458581"/>
      <w:bookmarkStart w:id="920" w:name="_Toc500248013"/>
      <w:bookmarkStart w:id="921" w:name="_Toc528072939"/>
      <w:r w:rsidRPr="007E1EAE">
        <w:t>Environment Variable Conventions</w:t>
      </w:r>
      <w:bookmarkEnd w:id="913"/>
      <w:bookmarkEnd w:id="914"/>
      <w:bookmarkEnd w:id="915"/>
      <w:bookmarkEnd w:id="916"/>
      <w:bookmarkEnd w:id="917"/>
      <w:bookmarkEnd w:id="918"/>
      <w:bookmarkEnd w:id="919"/>
      <w:bookmarkEnd w:id="920"/>
      <w:bookmarkEnd w:id="921"/>
    </w:p>
    <w:p w14:paraId="3B12F9DB" w14:textId="77777777" w:rsidR="00841FF2" w:rsidRPr="007E1EAE" w:rsidRDefault="00841FF2" w:rsidP="00841FF2">
      <w:pPr>
        <w:pStyle w:val="Heading3"/>
      </w:pPr>
      <w:bookmarkStart w:id="922" w:name="_Toc454457783"/>
      <w:bookmarkStart w:id="923" w:name="_Toc454458582"/>
      <w:r w:rsidRPr="007E1EAE">
        <w:t>Reserved Environment Variable Names and Usage</w:t>
      </w:r>
      <w:bookmarkEnd w:id="922"/>
      <w:bookmarkEnd w:id="923"/>
    </w:p>
    <w:p w14:paraId="62081CE0" w14:textId="77777777" w:rsidR="00841FF2" w:rsidRPr="007E1EAE" w:rsidRDefault="00841FF2" w:rsidP="00841FF2">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6C48A0CD" w14:textId="77777777" w:rsidR="00841FF2" w:rsidRPr="007E1EAE" w:rsidRDefault="00841FF2" w:rsidP="00841FF2"/>
    <w:p w14:paraId="394DDA19" w14:textId="77777777" w:rsidR="00841FF2" w:rsidRPr="007E1EAE" w:rsidRDefault="00841FF2" w:rsidP="00841FF2">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841FF2" w:rsidRPr="007E1EAE" w14:paraId="63BE2B18" w14:textId="77777777" w:rsidTr="00841FF2">
        <w:trPr>
          <w:cantSplit/>
          <w:tblHeader/>
        </w:trPr>
        <w:tc>
          <w:tcPr>
            <w:tcW w:w="691" w:type="pct"/>
            <w:shd w:val="clear" w:color="auto" w:fill="D9D9D9"/>
          </w:tcPr>
          <w:p w14:paraId="7AB4D435"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063E0160"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13C766C4"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841FF2" w:rsidRPr="00D84861" w14:paraId="082A5217" w14:textId="77777777" w:rsidTr="00841FF2">
        <w:trPr>
          <w:cantSplit/>
        </w:trPr>
        <w:tc>
          <w:tcPr>
            <w:tcW w:w="691" w:type="pct"/>
            <w:shd w:val="clear" w:color="auto" w:fill="FFFFFF"/>
          </w:tcPr>
          <w:p w14:paraId="118812E9" w14:textId="77777777" w:rsidR="00841FF2" w:rsidRPr="007E1EAE" w:rsidRDefault="00841FF2" w:rsidP="00841FF2">
            <w:pPr>
              <w:rPr>
                <w:noProof/>
                <w:sz w:val="18"/>
                <w:szCs w:val="20"/>
              </w:rPr>
            </w:pPr>
            <w:r w:rsidRPr="007E1EAE">
              <w:rPr>
                <w:noProof/>
                <w:sz w:val="18"/>
                <w:szCs w:val="20"/>
              </w:rPr>
              <w:t>TARGETS</w:t>
            </w:r>
          </w:p>
        </w:tc>
        <w:tc>
          <w:tcPr>
            <w:tcW w:w="1175" w:type="pct"/>
            <w:shd w:val="clear" w:color="auto" w:fill="FFFFFF"/>
          </w:tcPr>
          <w:p w14:paraId="2C4A2A4B"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4455B2F"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3C7EF0B"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50D5300F" w14:textId="77777777" w:rsidTr="00841FF2">
        <w:trPr>
          <w:cantSplit/>
        </w:trPr>
        <w:tc>
          <w:tcPr>
            <w:tcW w:w="691" w:type="pct"/>
            <w:shd w:val="clear" w:color="auto" w:fill="FFFFFF"/>
          </w:tcPr>
          <w:p w14:paraId="5A9BEEB5" w14:textId="77777777" w:rsidR="00841FF2" w:rsidRPr="007E1EAE" w:rsidRDefault="00841FF2" w:rsidP="00841FF2">
            <w:pPr>
              <w:rPr>
                <w:noProof/>
                <w:sz w:val="18"/>
                <w:szCs w:val="20"/>
              </w:rPr>
            </w:pPr>
            <w:r w:rsidRPr="007E1EAE">
              <w:rPr>
                <w:noProof/>
                <w:sz w:val="18"/>
                <w:szCs w:val="20"/>
              </w:rPr>
              <w:t>TARGET</w:t>
            </w:r>
          </w:p>
        </w:tc>
        <w:tc>
          <w:tcPr>
            <w:tcW w:w="1175" w:type="pct"/>
            <w:shd w:val="clear" w:color="auto" w:fill="FFFFFF"/>
          </w:tcPr>
          <w:p w14:paraId="2B2171FE"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D1EE7C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5AD9FB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3AEEC8D" w14:textId="77777777" w:rsidTr="00841FF2">
        <w:trPr>
          <w:cantSplit/>
        </w:trPr>
        <w:tc>
          <w:tcPr>
            <w:tcW w:w="691" w:type="pct"/>
            <w:shd w:val="clear" w:color="auto" w:fill="FFFFFF"/>
          </w:tcPr>
          <w:p w14:paraId="1DA17D9A" w14:textId="77777777" w:rsidR="00841FF2" w:rsidRPr="007E1EAE" w:rsidRDefault="00841FF2" w:rsidP="00841FF2">
            <w:pPr>
              <w:rPr>
                <w:noProof/>
                <w:sz w:val="18"/>
                <w:szCs w:val="20"/>
              </w:rPr>
            </w:pPr>
            <w:r w:rsidRPr="007E1EAE">
              <w:rPr>
                <w:noProof/>
                <w:sz w:val="18"/>
                <w:szCs w:val="20"/>
              </w:rPr>
              <w:t>SOURCES</w:t>
            </w:r>
          </w:p>
        </w:tc>
        <w:tc>
          <w:tcPr>
            <w:tcW w:w="1175" w:type="pct"/>
            <w:shd w:val="clear" w:color="auto" w:fill="FFFFFF"/>
          </w:tcPr>
          <w:p w14:paraId="575C41BA"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09527309"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3B13DA6A"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D3FB3A6" w14:textId="77777777" w:rsidTr="00841FF2">
        <w:trPr>
          <w:cantSplit/>
        </w:trPr>
        <w:tc>
          <w:tcPr>
            <w:tcW w:w="691" w:type="pct"/>
            <w:shd w:val="clear" w:color="auto" w:fill="FFFFFF"/>
          </w:tcPr>
          <w:p w14:paraId="68B5A11B" w14:textId="77777777" w:rsidR="00841FF2" w:rsidRPr="007E1EAE" w:rsidRDefault="00841FF2" w:rsidP="00841FF2">
            <w:pPr>
              <w:rPr>
                <w:noProof/>
                <w:sz w:val="18"/>
                <w:szCs w:val="20"/>
              </w:rPr>
            </w:pPr>
            <w:r w:rsidRPr="007E1EAE">
              <w:rPr>
                <w:noProof/>
                <w:sz w:val="18"/>
                <w:szCs w:val="20"/>
              </w:rPr>
              <w:t>SOURCE</w:t>
            </w:r>
          </w:p>
        </w:tc>
        <w:tc>
          <w:tcPr>
            <w:tcW w:w="1175" w:type="pct"/>
            <w:shd w:val="clear" w:color="auto" w:fill="FFFFFF"/>
          </w:tcPr>
          <w:p w14:paraId="1AF27861"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6300E67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496838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5FDB9B3A" w14:textId="77777777" w:rsidR="00841FF2" w:rsidRPr="007E1EAE" w:rsidRDefault="00841FF2" w:rsidP="00841FF2"/>
    <w:p w14:paraId="06DEFB8E" w14:textId="77777777" w:rsidR="00841FF2" w:rsidRPr="007E1EAE" w:rsidRDefault="00841FF2" w:rsidP="00841FF2">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33653740" w14:textId="77777777" w:rsidR="00841FF2" w:rsidRPr="007E1EAE" w:rsidRDefault="00841FF2" w:rsidP="00841FF2"/>
    <w:p w14:paraId="4D0562B9" w14:textId="77777777" w:rsidR="00841FF2" w:rsidRPr="007E1EAE" w:rsidRDefault="00841FF2" w:rsidP="00841FF2">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62A93031" w14:textId="77777777" w:rsidR="00841FF2" w:rsidRPr="007E1EAE" w:rsidRDefault="00841FF2" w:rsidP="00841FF2"/>
    <w:p w14:paraId="0FAAB19A" w14:textId="77777777" w:rsidR="00841FF2" w:rsidRPr="007E1EAE" w:rsidRDefault="00841FF2" w:rsidP="00841FF2">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26C26B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CCCFF4" w14:textId="77777777" w:rsidTr="00841FF2">
        <w:trPr>
          <w:trHeight w:val="256"/>
        </w:trPr>
        <w:tc>
          <w:tcPr>
            <w:tcW w:w="9576" w:type="dxa"/>
            <w:shd w:val="clear" w:color="auto" w:fill="D9D9D9" w:themeFill="background1" w:themeFillShade="D9"/>
          </w:tcPr>
          <w:p w14:paraId="2A15A55A" w14:textId="77777777" w:rsidR="00841FF2" w:rsidRPr="007E1EAE" w:rsidRDefault="00841FF2" w:rsidP="00841FF2">
            <w:pPr>
              <w:rPr>
                <w:rStyle w:val="CodeSnippet"/>
              </w:rPr>
            </w:pPr>
            <w:r w:rsidRPr="007E1EAE">
              <w:rPr>
                <w:rStyle w:val="CodeSnippet"/>
              </w:rPr>
              <w:t>node_templates:</w:t>
            </w:r>
          </w:p>
          <w:p w14:paraId="1B753EFF" w14:textId="77777777" w:rsidR="00841FF2" w:rsidRPr="007E1EAE" w:rsidRDefault="00841FF2" w:rsidP="00841FF2">
            <w:pPr>
              <w:rPr>
                <w:rStyle w:val="CodeSnippet"/>
              </w:rPr>
            </w:pPr>
            <w:r w:rsidRPr="007E1EAE">
              <w:rPr>
                <w:rStyle w:val="CodeSnippet"/>
              </w:rPr>
              <w:t xml:space="preserve">  load_balancer:</w:t>
            </w:r>
          </w:p>
          <w:p w14:paraId="7BFE732E" w14:textId="77777777" w:rsidR="00841FF2" w:rsidRPr="007E1EAE" w:rsidRDefault="00841FF2" w:rsidP="00841FF2">
            <w:pPr>
              <w:rPr>
                <w:rStyle w:val="CodeSnippet"/>
              </w:rPr>
            </w:pPr>
            <w:r w:rsidRPr="007E1EAE">
              <w:rPr>
                <w:rStyle w:val="CodeSnippet"/>
              </w:rPr>
              <w:t xml:space="preserve">    type: some.vendor.LoadBalancer</w:t>
            </w:r>
          </w:p>
          <w:p w14:paraId="6B95B4E7" w14:textId="77777777" w:rsidR="00841FF2" w:rsidRPr="007E1EAE" w:rsidRDefault="00841FF2" w:rsidP="00841FF2">
            <w:pPr>
              <w:rPr>
                <w:rStyle w:val="CodeSnippet"/>
              </w:rPr>
            </w:pPr>
            <w:r w:rsidRPr="007E1EAE">
              <w:rPr>
                <w:rStyle w:val="CodeSnippet"/>
              </w:rPr>
              <w:lastRenderedPageBreak/>
              <w:t xml:space="preserve">    requirements:</w:t>
            </w:r>
          </w:p>
          <w:p w14:paraId="6949F23C" w14:textId="77777777" w:rsidR="00841FF2" w:rsidRPr="007E1EAE" w:rsidRDefault="00841FF2" w:rsidP="00841FF2">
            <w:pPr>
              <w:rPr>
                <w:rStyle w:val="CodeSnippet"/>
              </w:rPr>
            </w:pPr>
            <w:r w:rsidRPr="007E1EAE">
              <w:rPr>
                <w:rStyle w:val="CodeSnippet"/>
              </w:rPr>
              <w:t xml:space="preserve">      - member:</w:t>
            </w:r>
          </w:p>
          <w:p w14:paraId="54DECC6D" w14:textId="77777777" w:rsidR="00841FF2" w:rsidRPr="007E1EAE" w:rsidRDefault="00841FF2" w:rsidP="00841FF2">
            <w:pPr>
              <w:rPr>
                <w:rStyle w:val="CodeSnippet"/>
              </w:rPr>
            </w:pPr>
            <w:r w:rsidRPr="007E1EAE">
              <w:rPr>
                <w:rStyle w:val="CodeSnippet"/>
              </w:rPr>
              <w:t xml:space="preserve">          relationship: some.vendor.LoadBalancerToMember</w:t>
            </w:r>
          </w:p>
          <w:p w14:paraId="02554945" w14:textId="77777777" w:rsidR="00841FF2" w:rsidRPr="007E1EAE" w:rsidRDefault="00841FF2" w:rsidP="00841FF2">
            <w:pPr>
              <w:rPr>
                <w:rStyle w:val="CodeSnippet"/>
              </w:rPr>
            </w:pPr>
            <w:r w:rsidRPr="007E1EAE">
              <w:rPr>
                <w:rStyle w:val="CodeSnippet"/>
              </w:rPr>
              <w:t xml:space="preserve">            interfaces:</w:t>
            </w:r>
          </w:p>
          <w:p w14:paraId="1CE87D1D" w14:textId="77777777" w:rsidR="00841FF2" w:rsidRPr="007E1EAE" w:rsidRDefault="00841FF2" w:rsidP="00841FF2">
            <w:pPr>
              <w:rPr>
                <w:rStyle w:val="CodeSnippet"/>
              </w:rPr>
            </w:pPr>
            <w:r w:rsidRPr="007E1EAE">
              <w:rPr>
                <w:rStyle w:val="CodeSnippet"/>
              </w:rPr>
              <w:t xml:space="preserve">              Configure:</w:t>
            </w:r>
          </w:p>
          <w:p w14:paraId="1E1478FD" w14:textId="77777777" w:rsidR="00841FF2" w:rsidRPr="007E1EAE" w:rsidRDefault="00841FF2" w:rsidP="00841FF2">
            <w:pPr>
              <w:rPr>
                <w:rStyle w:val="CodeSnippet"/>
              </w:rPr>
            </w:pPr>
            <w:r w:rsidRPr="007E1EAE">
              <w:rPr>
                <w:rStyle w:val="CodeSnippet"/>
              </w:rPr>
              <w:t xml:space="preserve">                add_target:</w:t>
            </w:r>
          </w:p>
          <w:p w14:paraId="127235EA" w14:textId="77777777" w:rsidR="00841FF2" w:rsidRPr="007E1EAE" w:rsidRDefault="00841FF2" w:rsidP="00841FF2">
            <w:pPr>
              <w:rPr>
                <w:rStyle w:val="CodeSnippet"/>
              </w:rPr>
            </w:pPr>
            <w:r w:rsidRPr="007E1EAE">
              <w:rPr>
                <w:rStyle w:val="CodeSnippet"/>
              </w:rPr>
              <w:t xml:space="preserve">                  inputs:</w:t>
            </w:r>
          </w:p>
          <w:p w14:paraId="428B07BB" w14:textId="77777777" w:rsidR="00841FF2" w:rsidRPr="007E1EAE" w:rsidRDefault="00841FF2" w:rsidP="00841FF2">
            <w:pPr>
              <w:rPr>
                <w:rStyle w:val="CodeSnippet"/>
              </w:rPr>
            </w:pPr>
            <w:r w:rsidRPr="007E1EAE">
              <w:rPr>
                <w:rStyle w:val="CodeSnippet"/>
              </w:rPr>
              <w:t xml:space="preserve">                    member_ip: { get_attribute: [ TARGET, ip_address ] }</w:t>
            </w:r>
          </w:p>
          <w:p w14:paraId="6AB473D6" w14:textId="77777777" w:rsidR="00841FF2" w:rsidRPr="007E1EAE" w:rsidRDefault="00841FF2" w:rsidP="00841FF2">
            <w:pPr>
              <w:rPr>
                <w:rStyle w:val="CodeSnippet"/>
              </w:rPr>
            </w:pPr>
            <w:r w:rsidRPr="007E1EAE">
              <w:rPr>
                <w:rStyle w:val="CodeSnippet"/>
              </w:rPr>
              <w:t xml:space="preserve">                  implementation: scripts/configure_members.py</w:t>
            </w:r>
          </w:p>
        </w:tc>
      </w:tr>
    </w:tbl>
    <w:p w14:paraId="77529D1A" w14:textId="77777777" w:rsidR="00841FF2" w:rsidRPr="007E1EAE" w:rsidRDefault="00841FF2" w:rsidP="00841FF2">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3761EA01" w14:textId="77777777" w:rsidR="00841FF2" w:rsidRPr="007E1EAE" w:rsidRDefault="00841FF2" w:rsidP="00841FF2">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E5D6217" w14:textId="77777777" w:rsidTr="00841FF2">
        <w:trPr>
          <w:trHeight w:val="256"/>
        </w:trPr>
        <w:tc>
          <w:tcPr>
            <w:tcW w:w="9576" w:type="dxa"/>
            <w:shd w:val="clear" w:color="auto" w:fill="D9D9D9" w:themeFill="background1" w:themeFillShade="D9"/>
          </w:tcPr>
          <w:p w14:paraId="425AF012" w14:textId="77777777" w:rsidR="00841FF2" w:rsidRPr="007E1EAE" w:rsidRDefault="00841FF2" w:rsidP="00841FF2">
            <w:pPr>
              <w:rPr>
                <w:rStyle w:val="CodeSnippet"/>
                <w:noProof/>
              </w:rPr>
            </w:pPr>
            <w:r w:rsidRPr="007E1EAE">
              <w:rPr>
                <w:rStyle w:val="CodeSnippet"/>
                <w:noProof/>
              </w:rPr>
              <w:t># the ID of the current target and the IDs of all targets</w:t>
            </w:r>
            <w:r w:rsidRPr="007E1EAE">
              <w:rPr>
                <w:rStyle w:val="CodeSnippet"/>
                <w:noProof/>
              </w:rPr>
              <w:tab/>
            </w:r>
          </w:p>
          <w:p w14:paraId="35B8B5DC" w14:textId="77777777" w:rsidR="00841FF2" w:rsidRPr="007E1EAE" w:rsidRDefault="00841FF2" w:rsidP="00841FF2">
            <w:pPr>
              <w:rPr>
                <w:rStyle w:val="CodeSnippet"/>
                <w:noProof/>
              </w:rPr>
            </w:pPr>
            <w:r w:rsidRPr="007E1EAE">
              <w:rPr>
                <w:rStyle w:val="CodeSnippet"/>
                <w:noProof/>
              </w:rPr>
              <w:t>TARGET=node5</w:t>
            </w:r>
          </w:p>
          <w:p w14:paraId="0A25922A" w14:textId="77777777" w:rsidR="00841FF2" w:rsidRPr="007E1EAE" w:rsidRDefault="00841FF2" w:rsidP="00841FF2">
            <w:pPr>
              <w:rPr>
                <w:rStyle w:val="CodeSnippet"/>
                <w:noProof/>
              </w:rPr>
            </w:pPr>
            <w:r w:rsidRPr="007E1EAE">
              <w:rPr>
                <w:rStyle w:val="CodeSnippet"/>
                <w:noProof/>
              </w:rPr>
              <w:t>TARGETS=node1,node2,node3,node4,node5</w:t>
            </w:r>
          </w:p>
          <w:p w14:paraId="5E65158B" w14:textId="77777777" w:rsidR="00841FF2" w:rsidRPr="007E1EAE" w:rsidRDefault="00841FF2" w:rsidP="00841FF2">
            <w:pPr>
              <w:rPr>
                <w:rStyle w:val="CodeSnippet"/>
                <w:noProof/>
              </w:rPr>
            </w:pPr>
          </w:p>
          <w:p w14:paraId="66F86FDA" w14:textId="77777777" w:rsidR="00841FF2" w:rsidRPr="007E1EAE" w:rsidRDefault="00841FF2" w:rsidP="00841FF2">
            <w:pPr>
              <w:rPr>
                <w:rStyle w:val="CodeSnippet"/>
                <w:noProof/>
              </w:rPr>
            </w:pPr>
            <w:r w:rsidRPr="007E1EAE">
              <w:rPr>
                <w:rStyle w:val="CodeSnippet"/>
                <w:noProof/>
              </w:rPr>
              <w:t># the input for the current target and the inputs of all targets</w:t>
            </w:r>
          </w:p>
          <w:p w14:paraId="63E7EFC9" w14:textId="77777777" w:rsidR="00841FF2" w:rsidRPr="007E1EAE" w:rsidRDefault="00841FF2" w:rsidP="00841FF2">
            <w:pPr>
              <w:rPr>
                <w:rStyle w:val="CodeSnippet"/>
                <w:noProof/>
              </w:rPr>
            </w:pPr>
            <w:r w:rsidRPr="007E1EAE">
              <w:rPr>
                <w:rStyle w:val="CodeSnippet"/>
                <w:noProof/>
              </w:rPr>
              <w:t>member_ip=10.0.0.5</w:t>
            </w:r>
          </w:p>
          <w:p w14:paraId="53E6D9F2" w14:textId="77777777" w:rsidR="00841FF2" w:rsidRPr="007E1EAE" w:rsidRDefault="00841FF2" w:rsidP="00841FF2">
            <w:pPr>
              <w:rPr>
                <w:rStyle w:val="CodeSnippet"/>
                <w:noProof/>
              </w:rPr>
            </w:pPr>
            <w:r w:rsidRPr="007E1EAE">
              <w:rPr>
                <w:rStyle w:val="CodeSnippet"/>
                <w:noProof/>
              </w:rPr>
              <w:t>node1_member_ip=10.0.0.1</w:t>
            </w:r>
          </w:p>
          <w:p w14:paraId="5A43F047" w14:textId="77777777" w:rsidR="00841FF2" w:rsidRPr="007E1EAE" w:rsidRDefault="00841FF2" w:rsidP="00841FF2">
            <w:pPr>
              <w:rPr>
                <w:rStyle w:val="CodeSnippet"/>
                <w:noProof/>
              </w:rPr>
            </w:pPr>
            <w:r w:rsidRPr="007E1EAE">
              <w:rPr>
                <w:rStyle w:val="CodeSnippet"/>
                <w:noProof/>
              </w:rPr>
              <w:t>node2_member_ip=10.0.0.2</w:t>
            </w:r>
          </w:p>
          <w:p w14:paraId="7B65CC0D" w14:textId="77777777" w:rsidR="00841FF2" w:rsidRPr="007E1EAE" w:rsidRDefault="00841FF2" w:rsidP="00841FF2">
            <w:pPr>
              <w:rPr>
                <w:rStyle w:val="CodeSnippet"/>
                <w:noProof/>
              </w:rPr>
            </w:pPr>
            <w:r w:rsidRPr="007E1EAE">
              <w:rPr>
                <w:rStyle w:val="CodeSnippet"/>
                <w:noProof/>
              </w:rPr>
              <w:t>node3_member_ip=10.0.0.3</w:t>
            </w:r>
          </w:p>
          <w:p w14:paraId="0B51FD05" w14:textId="77777777" w:rsidR="00841FF2" w:rsidRPr="007E1EAE" w:rsidRDefault="00841FF2" w:rsidP="00841FF2">
            <w:pPr>
              <w:rPr>
                <w:rStyle w:val="CodeSnippet"/>
                <w:noProof/>
              </w:rPr>
            </w:pPr>
            <w:r w:rsidRPr="007E1EAE">
              <w:rPr>
                <w:rStyle w:val="CodeSnippet"/>
                <w:noProof/>
              </w:rPr>
              <w:t>node4_member_ip=10.0.0.4</w:t>
            </w:r>
          </w:p>
          <w:p w14:paraId="63646AAD" w14:textId="77777777" w:rsidR="00841FF2" w:rsidRPr="007E1EAE" w:rsidRDefault="00841FF2" w:rsidP="00841FF2">
            <w:pPr>
              <w:rPr>
                <w:rStyle w:val="CodeSnippet"/>
                <w:noProof/>
              </w:rPr>
            </w:pPr>
            <w:r w:rsidRPr="007E1EAE">
              <w:rPr>
                <w:rStyle w:val="CodeSnippet"/>
                <w:noProof/>
              </w:rPr>
              <w:t>node5_member_ip=10.0.0.5</w:t>
            </w:r>
          </w:p>
        </w:tc>
      </w:tr>
    </w:tbl>
    <w:p w14:paraId="7F88CDC4" w14:textId="77777777" w:rsidR="00841FF2" w:rsidRPr="007E1EAE" w:rsidRDefault="00841FF2" w:rsidP="00841FF2">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AA7200" w14:textId="77777777" w:rsidTr="00841FF2">
        <w:trPr>
          <w:trHeight w:val="256"/>
        </w:trPr>
        <w:tc>
          <w:tcPr>
            <w:tcW w:w="9576" w:type="dxa"/>
            <w:shd w:val="clear" w:color="auto" w:fill="D9D9D9" w:themeFill="background1" w:themeFillShade="D9"/>
          </w:tcPr>
          <w:p w14:paraId="3E4AC7FF" w14:textId="77777777" w:rsidR="00841FF2" w:rsidRPr="007E1EAE" w:rsidRDefault="00841FF2" w:rsidP="00841FF2">
            <w:pPr>
              <w:rPr>
                <w:rStyle w:val="CodeSnippet"/>
                <w:noProof/>
              </w:rPr>
            </w:pPr>
            <w:r w:rsidRPr="007E1EAE">
              <w:rPr>
                <w:rStyle w:val="CodeSnippet"/>
                <w:noProof/>
              </w:rPr>
              <w:t>#!/usr/bin/python</w:t>
            </w:r>
          </w:p>
          <w:p w14:paraId="55E75BC6" w14:textId="77777777" w:rsidR="00841FF2" w:rsidRPr="007E1EAE" w:rsidRDefault="00841FF2" w:rsidP="00841FF2">
            <w:pPr>
              <w:rPr>
                <w:rStyle w:val="CodeSnippet"/>
                <w:noProof/>
              </w:rPr>
            </w:pPr>
            <w:r w:rsidRPr="007E1EAE">
              <w:rPr>
                <w:rStyle w:val="CodeSnippet"/>
                <w:noProof/>
              </w:rPr>
              <w:t>import os</w:t>
            </w:r>
          </w:p>
          <w:p w14:paraId="27B8A87A" w14:textId="77777777" w:rsidR="00841FF2" w:rsidRPr="007E1EAE" w:rsidRDefault="00841FF2" w:rsidP="00841FF2">
            <w:pPr>
              <w:rPr>
                <w:rStyle w:val="CodeSnippet"/>
                <w:noProof/>
              </w:rPr>
            </w:pPr>
          </w:p>
          <w:p w14:paraId="72241939" w14:textId="77777777" w:rsidR="00841FF2" w:rsidRPr="007E1EAE" w:rsidRDefault="00841FF2" w:rsidP="00841FF2">
            <w:pPr>
              <w:rPr>
                <w:rStyle w:val="CodeSnippet"/>
                <w:noProof/>
              </w:rPr>
            </w:pPr>
            <w:r w:rsidRPr="007E1EAE">
              <w:rPr>
                <w:rStyle w:val="CodeSnippet"/>
                <w:noProof/>
              </w:rPr>
              <w:t>targets = os.environ['TARGETS'].split(',')</w:t>
            </w:r>
          </w:p>
          <w:p w14:paraId="6DE895CB" w14:textId="77777777" w:rsidR="00841FF2" w:rsidRPr="007E1EAE" w:rsidRDefault="00841FF2" w:rsidP="00841FF2">
            <w:pPr>
              <w:rPr>
                <w:rStyle w:val="CodeSnippet"/>
                <w:noProof/>
              </w:rPr>
            </w:pPr>
          </w:p>
          <w:p w14:paraId="0EC770C7" w14:textId="77777777" w:rsidR="00841FF2" w:rsidRPr="007E1EAE" w:rsidRDefault="00841FF2" w:rsidP="00841FF2">
            <w:pPr>
              <w:rPr>
                <w:rStyle w:val="CodeSnippet"/>
                <w:noProof/>
              </w:rPr>
            </w:pPr>
            <w:r w:rsidRPr="007E1EAE">
              <w:rPr>
                <w:rStyle w:val="CodeSnippet"/>
                <w:noProof/>
              </w:rPr>
              <w:t>for t in targets:</w:t>
            </w:r>
          </w:p>
          <w:p w14:paraId="143E48A7" w14:textId="77777777" w:rsidR="00841FF2" w:rsidRPr="007E1EAE" w:rsidRDefault="00841FF2" w:rsidP="00841FF2">
            <w:pPr>
              <w:rPr>
                <w:rStyle w:val="CodeSnippet"/>
                <w:noProof/>
              </w:rPr>
            </w:pPr>
            <w:r w:rsidRPr="007E1EAE">
              <w:rPr>
                <w:rStyle w:val="CodeSnippet"/>
                <w:noProof/>
              </w:rPr>
              <w:t xml:space="preserve">  target_ip = os.environ.get('%s_member_ip' % t)</w:t>
            </w:r>
          </w:p>
          <w:p w14:paraId="3475F7A6" w14:textId="77777777" w:rsidR="00841FF2" w:rsidRPr="007E1EAE" w:rsidRDefault="00841FF2" w:rsidP="00841FF2">
            <w:pPr>
              <w:rPr>
                <w:noProof/>
              </w:rPr>
            </w:pPr>
            <w:r w:rsidRPr="007E1EAE">
              <w:rPr>
                <w:rStyle w:val="CodeSnippet"/>
                <w:noProof/>
              </w:rPr>
              <w:t xml:space="preserve">  # do something with target_ip ...</w:t>
            </w:r>
          </w:p>
        </w:tc>
      </w:tr>
    </w:tbl>
    <w:p w14:paraId="21E4238C" w14:textId="77777777" w:rsidR="00841FF2" w:rsidRPr="007E1EAE" w:rsidRDefault="00841FF2" w:rsidP="00841FF2">
      <w:pPr>
        <w:pStyle w:val="Heading3"/>
      </w:pPr>
      <w:bookmarkStart w:id="924" w:name="_Toc454457784"/>
      <w:bookmarkStart w:id="925" w:name="_Toc454458583"/>
      <w:r w:rsidRPr="007E1EAE">
        <w:lastRenderedPageBreak/>
        <w:t>Prefixed vs. Unprefixed TARGET names</w:t>
      </w:r>
      <w:bookmarkEnd w:id="924"/>
      <w:bookmarkEnd w:id="925"/>
    </w:p>
    <w:p w14:paraId="48347884" w14:textId="77777777" w:rsidR="00841FF2" w:rsidRPr="007E1EAE" w:rsidRDefault="00841FF2" w:rsidP="00841FF2">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00044CF" w14:textId="77777777" w:rsidR="00841FF2" w:rsidRPr="007E1EAE" w:rsidRDefault="00841FF2" w:rsidP="00841FF2">
      <w:pPr>
        <w:pStyle w:val="Heading4"/>
      </w:pPr>
      <w:r w:rsidRPr="007E1EAE">
        <w:t>Notes</w:t>
      </w:r>
    </w:p>
    <w:p w14:paraId="455C7F68" w14:textId="77777777" w:rsidR="00841FF2" w:rsidRPr="007E1EAE" w:rsidRDefault="00841FF2" w:rsidP="00971CED">
      <w:pPr>
        <w:pStyle w:val="ListParagraph"/>
        <w:numPr>
          <w:ilvl w:val="0"/>
          <w:numId w:val="18"/>
        </w:numPr>
      </w:pPr>
      <w:r w:rsidRPr="007E1EAE">
        <w:t>Target of interest is always un-prefixed. Prefix is the target opaque ID.  The IDs can be used to find the environment var. for the corresponding target. Need an example here.</w:t>
      </w:r>
    </w:p>
    <w:p w14:paraId="08909A31" w14:textId="77777777" w:rsidR="00841FF2" w:rsidRPr="007E1EAE" w:rsidRDefault="00841FF2" w:rsidP="00971CED">
      <w:pPr>
        <w:pStyle w:val="ListParagraph"/>
        <w:numPr>
          <w:ilvl w:val="0"/>
          <w:numId w:val="18"/>
        </w:numPr>
      </w:pPr>
      <w:r w:rsidRPr="007E1EAE">
        <w:t>If you have one node that contains multiple targets this would also be used (add or remove target operations would also use this you would get set of all current targets).</w:t>
      </w:r>
    </w:p>
    <w:p w14:paraId="2E78025F" w14:textId="77777777" w:rsidR="00841FF2" w:rsidRPr="007E1EAE" w:rsidRDefault="00841FF2" w:rsidP="00841FF2">
      <w:pPr>
        <w:pStyle w:val="Heading2"/>
      </w:pPr>
      <w:bookmarkStart w:id="926" w:name="_Toc302251700"/>
      <w:bookmarkStart w:id="927" w:name="_Toc310749094"/>
      <w:bookmarkStart w:id="928" w:name="_Toc313780928"/>
      <w:bookmarkStart w:id="929" w:name="_Toc322703172"/>
      <w:bookmarkStart w:id="930" w:name="_Toc454457785"/>
      <w:bookmarkStart w:id="931" w:name="_Toc454458584"/>
      <w:bookmarkStart w:id="932" w:name="_Toc500248014"/>
      <w:bookmarkStart w:id="933" w:name="_Toc528072940"/>
      <w:bookmarkStart w:id="934" w:name="_Toc397688806"/>
      <w:r w:rsidRPr="007E1EAE">
        <w:t>Intrinsic functions</w:t>
      </w:r>
      <w:bookmarkEnd w:id="926"/>
      <w:bookmarkEnd w:id="927"/>
      <w:bookmarkEnd w:id="928"/>
      <w:bookmarkEnd w:id="929"/>
      <w:bookmarkEnd w:id="930"/>
      <w:bookmarkEnd w:id="931"/>
      <w:bookmarkEnd w:id="932"/>
      <w:bookmarkEnd w:id="933"/>
    </w:p>
    <w:p w14:paraId="4CFFD5AC" w14:textId="77777777" w:rsidR="00841FF2" w:rsidRPr="007E1EAE" w:rsidRDefault="00841FF2" w:rsidP="00841FF2">
      <w:r w:rsidRPr="007E1EAE">
        <w:t xml:space="preserve">These functions are supported within the TOSCA template for manipulation of template data.  </w:t>
      </w:r>
    </w:p>
    <w:p w14:paraId="0DB4F530" w14:textId="77777777" w:rsidR="00841FF2" w:rsidRPr="007E1EAE" w:rsidRDefault="00841FF2" w:rsidP="00841FF2">
      <w:pPr>
        <w:pStyle w:val="Heading3"/>
      </w:pPr>
      <w:bookmarkStart w:id="935" w:name="_Toc454457786"/>
      <w:bookmarkStart w:id="936" w:name="_Toc454458585"/>
      <w:r w:rsidRPr="007E1EAE">
        <w:t>concat</w:t>
      </w:r>
      <w:bookmarkEnd w:id="935"/>
      <w:bookmarkEnd w:id="936"/>
    </w:p>
    <w:p w14:paraId="722EF3C6" w14:textId="77777777" w:rsidR="00841FF2" w:rsidRPr="007E1EAE" w:rsidRDefault="00841FF2" w:rsidP="00841FF2">
      <w:r w:rsidRPr="007E1EAE">
        <w:t xml:space="preserve">The </w:t>
      </w:r>
      <w:r w:rsidRPr="007E1EAE">
        <w:rPr>
          <w:rStyle w:val="CodeSnippetHighlight"/>
        </w:rPr>
        <w:t>concat</w:t>
      </w:r>
      <w:r w:rsidRPr="007E1EAE">
        <w:t xml:space="preserve"> function is used to concatenate two or more string values within a TOSCA service template.</w:t>
      </w:r>
    </w:p>
    <w:p w14:paraId="0E4ADBC2"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5E8E" w14:textId="77777777" w:rsidTr="00841FF2">
        <w:trPr>
          <w:trHeight w:val="256"/>
        </w:trPr>
        <w:tc>
          <w:tcPr>
            <w:tcW w:w="9576" w:type="dxa"/>
            <w:shd w:val="clear" w:color="auto" w:fill="D9D9D9" w:themeFill="background1" w:themeFillShade="D9"/>
          </w:tcPr>
          <w:p w14:paraId="68DD5972" w14:textId="77777777" w:rsidR="00841FF2" w:rsidRPr="007E1EAE" w:rsidRDefault="00841FF2" w:rsidP="00841FF2">
            <w:pPr>
              <w:rPr>
                <w:rStyle w:val="CodeSnippet"/>
              </w:rPr>
            </w:pPr>
            <w:r w:rsidRPr="007E1EAE">
              <w:rPr>
                <w:rStyle w:val="CodeSnippet"/>
              </w:rPr>
              <w:t>concat: [&lt;string_value_expressions_*&gt; ]</w:t>
            </w:r>
          </w:p>
        </w:tc>
      </w:tr>
    </w:tbl>
    <w:p w14:paraId="11E135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3806"/>
      </w:tblGrid>
      <w:tr w:rsidR="00841FF2" w:rsidRPr="007E1EAE" w14:paraId="66FBF8CE" w14:textId="77777777" w:rsidTr="00841FF2">
        <w:trPr>
          <w:cantSplit/>
          <w:tblHeader/>
        </w:trPr>
        <w:tc>
          <w:tcPr>
            <w:tcW w:w="764" w:type="pct"/>
            <w:shd w:val="clear" w:color="auto" w:fill="D9D9D9"/>
          </w:tcPr>
          <w:p w14:paraId="07DD5089" w14:textId="77777777" w:rsidR="00841FF2" w:rsidRPr="007E1EAE" w:rsidRDefault="00841FF2" w:rsidP="00841FF2">
            <w:pPr>
              <w:pStyle w:val="TableText-Heading"/>
            </w:pPr>
            <w:r w:rsidRPr="007E1EAE">
              <w:t>Parameter</w:t>
            </w:r>
          </w:p>
        </w:tc>
        <w:tc>
          <w:tcPr>
            <w:tcW w:w="564" w:type="pct"/>
            <w:shd w:val="clear" w:color="auto" w:fill="D9D9D9"/>
          </w:tcPr>
          <w:p w14:paraId="5067500A" w14:textId="77777777" w:rsidR="00841FF2" w:rsidRPr="007E1EAE" w:rsidRDefault="00841FF2" w:rsidP="00841FF2">
            <w:pPr>
              <w:pStyle w:val="TableText-Heading"/>
            </w:pPr>
            <w:r w:rsidRPr="007E1EAE">
              <w:t>Required</w:t>
            </w:r>
          </w:p>
        </w:tc>
        <w:tc>
          <w:tcPr>
            <w:tcW w:w="564" w:type="pct"/>
            <w:shd w:val="clear" w:color="auto" w:fill="D9D9D9"/>
          </w:tcPr>
          <w:p w14:paraId="26767949" w14:textId="77777777" w:rsidR="00841FF2" w:rsidRPr="007E1EAE" w:rsidRDefault="00841FF2" w:rsidP="00841FF2">
            <w:pPr>
              <w:pStyle w:val="TableText-Heading"/>
            </w:pPr>
            <w:r w:rsidRPr="007E1EAE">
              <w:t>Type</w:t>
            </w:r>
          </w:p>
        </w:tc>
        <w:tc>
          <w:tcPr>
            <w:tcW w:w="3107" w:type="pct"/>
            <w:shd w:val="clear" w:color="auto" w:fill="D9D9D9"/>
          </w:tcPr>
          <w:p w14:paraId="2A179D58" w14:textId="77777777" w:rsidR="00841FF2" w:rsidRPr="007E1EAE" w:rsidRDefault="00841FF2" w:rsidP="00841FF2">
            <w:pPr>
              <w:pStyle w:val="TableText-Heading"/>
            </w:pPr>
            <w:r w:rsidRPr="007E1EAE">
              <w:t>Description</w:t>
            </w:r>
          </w:p>
        </w:tc>
      </w:tr>
      <w:tr w:rsidR="00841FF2" w:rsidRPr="00D84861" w14:paraId="73EDE3CE" w14:textId="77777777" w:rsidTr="00841FF2">
        <w:trPr>
          <w:cantSplit/>
        </w:trPr>
        <w:tc>
          <w:tcPr>
            <w:tcW w:w="764" w:type="pct"/>
            <w:shd w:val="clear" w:color="auto" w:fill="FFFFFF"/>
          </w:tcPr>
          <w:p w14:paraId="6B84EDBF" w14:textId="77777777" w:rsidR="00841FF2" w:rsidRPr="007E1EAE" w:rsidRDefault="00841FF2" w:rsidP="00841FF2">
            <w:pPr>
              <w:pStyle w:val="TableText"/>
              <w:rPr>
                <w:noProof/>
              </w:rPr>
            </w:pPr>
            <w:r w:rsidRPr="007E1EAE">
              <w:rPr>
                <w:rStyle w:val="CodeSnippet"/>
              </w:rPr>
              <w:t>&lt;string_value_expressions_*&gt;</w:t>
            </w:r>
          </w:p>
        </w:tc>
        <w:tc>
          <w:tcPr>
            <w:tcW w:w="564" w:type="pct"/>
            <w:shd w:val="clear" w:color="auto" w:fill="FFFFFF"/>
          </w:tcPr>
          <w:p w14:paraId="65A19C57" w14:textId="77777777" w:rsidR="00841FF2" w:rsidRPr="007E1EAE" w:rsidRDefault="00841FF2" w:rsidP="00841FF2">
            <w:pPr>
              <w:pStyle w:val="TableText"/>
            </w:pPr>
            <w:r w:rsidRPr="007E1EAE">
              <w:t>yes</w:t>
            </w:r>
          </w:p>
        </w:tc>
        <w:tc>
          <w:tcPr>
            <w:tcW w:w="564" w:type="pct"/>
            <w:shd w:val="clear" w:color="auto" w:fill="FFFFFF"/>
          </w:tcPr>
          <w:p w14:paraId="03F79B70" w14:textId="77777777" w:rsidR="00841FF2" w:rsidRPr="007E1EAE" w:rsidRDefault="00841FF2" w:rsidP="00841FF2">
            <w:pPr>
              <w:pStyle w:val="TableText"/>
            </w:pPr>
            <w:r w:rsidRPr="007E1EAE">
              <w:t xml:space="preserve">list of </w:t>
            </w:r>
          </w:p>
          <w:p w14:paraId="4D12C565"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or</w:t>
            </w:r>
          </w:p>
          <w:p w14:paraId="642B85E3"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74BC3944" w14:textId="77777777" w:rsidR="00841FF2" w:rsidRPr="007E1EAE" w:rsidRDefault="00841FF2" w:rsidP="00841FF2">
            <w:pPr>
              <w:pStyle w:val="TableText"/>
            </w:pPr>
            <w:r w:rsidRPr="007E1EAE">
              <w:t>A list of one or more strings (or expressions that result in a string value) which can be concatenated together into a single string.</w:t>
            </w:r>
          </w:p>
        </w:tc>
      </w:tr>
    </w:tbl>
    <w:p w14:paraId="08494AA7"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8F01242" w14:textId="77777777" w:rsidTr="00841FF2">
        <w:tc>
          <w:tcPr>
            <w:tcW w:w="9216" w:type="dxa"/>
            <w:shd w:val="clear" w:color="auto" w:fill="D9D9D9" w:themeFill="background1" w:themeFillShade="D9"/>
          </w:tcPr>
          <w:p w14:paraId="7EC1A309" w14:textId="77777777" w:rsidR="00841FF2" w:rsidRPr="007E1EAE" w:rsidRDefault="00841FF2" w:rsidP="00841FF2">
            <w:pPr>
              <w:rPr>
                <w:rStyle w:val="CodeSnippet"/>
              </w:rPr>
            </w:pPr>
            <w:r w:rsidRPr="007E1EAE">
              <w:rPr>
                <w:rStyle w:val="CodeSnippet"/>
              </w:rPr>
              <w:t>outputs:</w:t>
            </w:r>
          </w:p>
          <w:p w14:paraId="65987D37" w14:textId="77777777" w:rsidR="00841FF2" w:rsidRPr="007E1EAE" w:rsidRDefault="00841FF2" w:rsidP="00841FF2">
            <w:pPr>
              <w:rPr>
                <w:rStyle w:val="CodeSnippet"/>
              </w:rPr>
            </w:pPr>
            <w:r w:rsidRPr="007E1EAE">
              <w:rPr>
                <w:rStyle w:val="CodeSnippet"/>
              </w:rPr>
              <w:t xml:space="preserve">  description: Concatenate the URL for a server from other template values</w:t>
            </w:r>
          </w:p>
          <w:p w14:paraId="26088504" w14:textId="77777777" w:rsidR="00841FF2" w:rsidRPr="007E1EAE" w:rsidRDefault="00841FF2" w:rsidP="00841FF2">
            <w:pPr>
              <w:rPr>
                <w:rStyle w:val="CodeSnippet"/>
              </w:rPr>
            </w:pPr>
            <w:r w:rsidRPr="007E1EAE">
              <w:rPr>
                <w:rStyle w:val="CodeSnippet"/>
              </w:rPr>
              <w:t xml:space="preserve">  server_url:</w:t>
            </w:r>
          </w:p>
          <w:p w14:paraId="2FE3C2B8" w14:textId="77777777" w:rsidR="00841FF2" w:rsidRPr="007E1EAE" w:rsidRDefault="00841FF2" w:rsidP="00841FF2">
            <w:pPr>
              <w:rPr>
                <w:rStyle w:val="CodeSnippet"/>
              </w:rPr>
            </w:pPr>
            <w:r w:rsidRPr="007E1EAE">
              <w:rPr>
                <w:rStyle w:val="CodeSnippet"/>
              </w:rPr>
              <w:t xml:space="preserve">  value: { </w:t>
            </w:r>
            <w:r w:rsidRPr="007E1EAE">
              <w:rPr>
                <w:rStyle w:val="CodeSnippetHighlight"/>
              </w:rPr>
              <w:t>concat</w:t>
            </w:r>
            <w:r w:rsidRPr="007E1EAE">
              <w:rPr>
                <w:rStyle w:val="CodeSnippet"/>
              </w:rPr>
              <w:t xml:space="preserve">: [ 'http://', </w:t>
            </w:r>
          </w:p>
          <w:p w14:paraId="4FB1E5A2" w14:textId="77777777" w:rsidR="00841FF2" w:rsidRPr="007E1EAE" w:rsidRDefault="00841FF2" w:rsidP="00841FF2">
            <w:pPr>
              <w:rPr>
                <w:rStyle w:val="CodeSnippet"/>
              </w:rPr>
            </w:pPr>
            <w:r w:rsidRPr="007E1EAE">
              <w:rPr>
                <w:rStyle w:val="CodeSnippet"/>
              </w:rPr>
              <w:t xml:space="preserve">                     get_attribute: [ server, public_address ],</w:t>
            </w:r>
          </w:p>
          <w:p w14:paraId="76C35B0E" w14:textId="77777777" w:rsidR="00841FF2" w:rsidRPr="001A0A40" w:rsidRDefault="00841FF2" w:rsidP="00841FF2">
            <w:pPr>
              <w:rPr>
                <w:rStyle w:val="CodeSnippet"/>
              </w:rPr>
            </w:pPr>
            <w:r w:rsidRPr="007E1EAE">
              <w:rPr>
                <w:rStyle w:val="CodeSnippet"/>
              </w:rPr>
              <w:t xml:space="preserve">                     </w:t>
            </w:r>
            <w:r w:rsidRPr="001A0A40">
              <w:rPr>
                <w:rStyle w:val="CodeSnippet"/>
              </w:rPr>
              <w:t xml:space="preserve">':', </w:t>
            </w:r>
          </w:p>
          <w:p w14:paraId="3F8914CF" w14:textId="77777777" w:rsidR="00841FF2" w:rsidRPr="001A0A40" w:rsidRDefault="00841FF2" w:rsidP="00841FF2">
            <w:pPr>
              <w:rPr>
                <w:rStyle w:val="CodeSnippet"/>
              </w:rPr>
            </w:pPr>
            <w:r w:rsidRPr="001A0A40">
              <w:rPr>
                <w:rStyle w:val="CodeSnippet"/>
              </w:rPr>
              <w:t xml:space="preserve">                     get_attribute: [ server, port ] ] }</w:t>
            </w:r>
          </w:p>
        </w:tc>
      </w:tr>
    </w:tbl>
    <w:p w14:paraId="7CF92545" w14:textId="77777777" w:rsidR="00841FF2" w:rsidRPr="007E1EAE" w:rsidRDefault="00841FF2" w:rsidP="00841FF2">
      <w:pPr>
        <w:pStyle w:val="Heading3"/>
      </w:pPr>
      <w:bookmarkStart w:id="937" w:name="_Toc454457787"/>
      <w:bookmarkStart w:id="938" w:name="_Toc454458586"/>
      <w:r>
        <w:t>join</w:t>
      </w:r>
    </w:p>
    <w:p w14:paraId="7D17CA37" w14:textId="77777777" w:rsidR="00841FF2" w:rsidRPr="007E1EAE" w:rsidRDefault="00841FF2" w:rsidP="00841FF2">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14B58D74"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027BFB" w14:textId="77777777" w:rsidTr="00841FF2">
        <w:trPr>
          <w:trHeight w:val="256"/>
        </w:trPr>
        <w:tc>
          <w:tcPr>
            <w:tcW w:w="9576" w:type="dxa"/>
            <w:shd w:val="clear" w:color="auto" w:fill="D9D9D9" w:themeFill="background1" w:themeFillShade="D9"/>
          </w:tcPr>
          <w:p w14:paraId="14005D28" w14:textId="77777777" w:rsidR="00841FF2" w:rsidRPr="007E1EAE" w:rsidRDefault="00841FF2" w:rsidP="00841FF2">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135B2BB8"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3916"/>
      </w:tblGrid>
      <w:tr w:rsidR="00841FF2" w:rsidRPr="007E1EAE" w14:paraId="1BBB44D2" w14:textId="77777777" w:rsidTr="00841FF2">
        <w:trPr>
          <w:cantSplit/>
          <w:tblHeader/>
        </w:trPr>
        <w:tc>
          <w:tcPr>
            <w:tcW w:w="764" w:type="pct"/>
            <w:shd w:val="clear" w:color="auto" w:fill="D9D9D9"/>
          </w:tcPr>
          <w:p w14:paraId="2BA8FC19" w14:textId="77777777" w:rsidR="00841FF2" w:rsidRPr="007E1EAE" w:rsidRDefault="00841FF2" w:rsidP="00841FF2">
            <w:pPr>
              <w:pStyle w:val="TableText-Heading"/>
            </w:pPr>
            <w:r w:rsidRPr="007E1EAE">
              <w:t>Parameter</w:t>
            </w:r>
          </w:p>
        </w:tc>
        <w:tc>
          <w:tcPr>
            <w:tcW w:w="564" w:type="pct"/>
            <w:shd w:val="clear" w:color="auto" w:fill="D9D9D9"/>
          </w:tcPr>
          <w:p w14:paraId="0CDC2526" w14:textId="77777777" w:rsidR="00841FF2" w:rsidRPr="007E1EAE" w:rsidRDefault="00841FF2" w:rsidP="00841FF2">
            <w:pPr>
              <w:pStyle w:val="TableText-Heading"/>
            </w:pPr>
            <w:r w:rsidRPr="007E1EAE">
              <w:t>Required</w:t>
            </w:r>
          </w:p>
        </w:tc>
        <w:tc>
          <w:tcPr>
            <w:tcW w:w="564" w:type="pct"/>
            <w:shd w:val="clear" w:color="auto" w:fill="D9D9D9"/>
          </w:tcPr>
          <w:p w14:paraId="7489E304" w14:textId="77777777" w:rsidR="00841FF2" w:rsidRPr="007E1EAE" w:rsidRDefault="00841FF2" w:rsidP="00841FF2">
            <w:pPr>
              <w:pStyle w:val="TableText-Heading"/>
            </w:pPr>
            <w:r w:rsidRPr="007E1EAE">
              <w:t>Type</w:t>
            </w:r>
          </w:p>
        </w:tc>
        <w:tc>
          <w:tcPr>
            <w:tcW w:w="3107" w:type="pct"/>
            <w:shd w:val="clear" w:color="auto" w:fill="D9D9D9"/>
          </w:tcPr>
          <w:p w14:paraId="68D703D7" w14:textId="77777777" w:rsidR="00841FF2" w:rsidRPr="007E1EAE" w:rsidRDefault="00841FF2" w:rsidP="00841FF2">
            <w:pPr>
              <w:pStyle w:val="TableText-Heading"/>
            </w:pPr>
            <w:r w:rsidRPr="007E1EAE">
              <w:t>Description</w:t>
            </w:r>
          </w:p>
        </w:tc>
      </w:tr>
      <w:tr w:rsidR="00841FF2" w:rsidRPr="00D84861" w14:paraId="365835E4" w14:textId="77777777" w:rsidTr="00841FF2">
        <w:trPr>
          <w:cantSplit/>
        </w:trPr>
        <w:tc>
          <w:tcPr>
            <w:tcW w:w="764" w:type="pct"/>
            <w:shd w:val="clear" w:color="auto" w:fill="FFFFFF"/>
          </w:tcPr>
          <w:p w14:paraId="7A4BED79" w14:textId="77777777" w:rsidR="00841FF2" w:rsidRPr="007E1EAE" w:rsidRDefault="00841FF2" w:rsidP="00841FF2">
            <w:pPr>
              <w:pStyle w:val="TableText"/>
              <w:rPr>
                <w:noProof/>
              </w:rPr>
            </w:pPr>
            <w:r w:rsidRPr="007E1EAE">
              <w:rPr>
                <w:rStyle w:val="CodeSnippet"/>
              </w:rPr>
              <w:t>&lt;</w:t>
            </w:r>
            <w:r>
              <w:rPr>
                <w:rStyle w:val="CodeSnippet"/>
              </w:rPr>
              <w:t xml:space="preserve">list  </w:t>
            </w:r>
            <w:r w:rsidRPr="007E1EAE">
              <w:rPr>
                <w:rStyle w:val="CodeSnippet"/>
              </w:rPr>
              <w:t>string_value_expressions_*&gt;</w:t>
            </w:r>
          </w:p>
        </w:tc>
        <w:tc>
          <w:tcPr>
            <w:tcW w:w="564" w:type="pct"/>
            <w:shd w:val="clear" w:color="auto" w:fill="FFFFFF"/>
          </w:tcPr>
          <w:p w14:paraId="4DE23C35" w14:textId="77777777" w:rsidR="00841FF2" w:rsidRPr="007E1EAE" w:rsidRDefault="00841FF2" w:rsidP="00841FF2">
            <w:pPr>
              <w:pStyle w:val="TableText"/>
            </w:pPr>
            <w:r w:rsidRPr="007E1EAE">
              <w:t>yes</w:t>
            </w:r>
          </w:p>
        </w:tc>
        <w:tc>
          <w:tcPr>
            <w:tcW w:w="564" w:type="pct"/>
            <w:shd w:val="clear" w:color="auto" w:fill="FFFFFF"/>
          </w:tcPr>
          <w:p w14:paraId="7B2CA3D4" w14:textId="77777777" w:rsidR="00841FF2" w:rsidRPr="007E1EAE" w:rsidRDefault="00841FF2" w:rsidP="00841FF2">
            <w:pPr>
              <w:pStyle w:val="TableText"/>
            </w:pPr>
            <w:r w:rsidRPr="007E1EAE">
              <w:t xml:space="preserve">list of </w:t>
            </w:r>
          </w:p>
          <w:p w14:paraId="7A95EF67"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or</w:t>
            </w:r>
          </w:p>
          <w:p w14:paraId="650E3821"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6D8C319D" w14:textId="77777777" w:rsidR="00841FF2" w:rsidRPr="007E1EAE" w:rsidRDefault="00841FF2" w:rsidP="00841FF2">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841FF2" w:rsidRPr="00D84861" w14:paraId="297B66E4" w14:textId="77777777" w:rsidTr="00841FF2">
        <w:trPr>
          <w:cantSplit/>
        </w:trPr>
        <w:tc>
          <w:tcPr>
            <w:tcW w:w="764" w:type="pct"/>
            <w:shd w:val="clear" w:color="auto" w:fill="FFFFFF"/>
          </w:tcPr>
          <w:p w14:paraId="71184E5B" w14:textId="77777777" w:rsidR="00841FF2" w:rsidRPr="007E1EAE" w:rsidRDefault="00841FF2" w:rsidP="00841FF2">
            <w:pPr>
              <w:pStyle w:val="TableText"/>
              <w:rPr>
                <w:rStyle w:val="CodeSnippet"/>
              </w:rPr>
            </w:pPr>
            <w:r>
              <w:rPr>
                <w:rStyle w:val="CodeSnippet"/>
              </w:rPr>
              <w:t>&lt;delimiter&gt;</w:t>
            </w:r>
          </w:p>
        </w:tc>
        <w:tc>
          <w:tcPr>
            <w:tcW w:w="564" w:type="pct"/>
            <w:shd w:val="clear" w:color="auto" w:fill="FFFFFF"/>
          </w:tcPr>
          <w:p w14:paraId="4C82F3CA" w14:textId="77777777" w:rsidR="00841FF2" w:rsidRPr="007E1EAE" w:rsidRDefault="00841FF2" w:rsidP="00841FF2">
            <w:pPr>
              <w:pStyle w:val="TableText"/>
            </w:pPr>
            <w:r>
              <w:t>no</w:t>
            </w:r>
          </w:p>
        </w:tc>
        <w:tc>
          <w:tcPr>
            <w:tcW w:w="564" w:type="pct"/>
            <w:shd w:val="clear" w:color="auto" w:fill="FFFFFF"/>
          </w:tcPr>
          <w:p w14:paraId="56CF7A9A" w14:textId="77777777" w:rsidR="00841FF2" w:rsidRPr="007E1EAE" w:rsidRDefault="00841FF2" w:rsidP="00841FF2">
            <w:pPr>
              <w:pStyle w:val="TableText"/>
            </w:pPr>
            <w:r>
              <w:t>string</w:t>
            </w:r>
          </w:p>
        </w:tc>
        <w:tc>
          <w:tcPr>
            <w:tcW w:w="3107" w:type="pct"/>
            <w:shd w:val="clear" w:color="auto" w:fill="FFFFFF"/>
          </w:tcPr>
          <w:p w14:paraId="709F4733" w14:textId="77777777" w:rsidR="00841FF2" w:rsidRPr="007E1EAE" w:rsidRDefault="00841FF2" w:rsidP="00841FF2">
            <w:pPr>
              <w:pStyle w:val="TableText"/>
            </w:pPr>
            <w:r>
              <w:t>An optional delimiter used to join the string in the provided list.</w:t>
            </w:r>
          </w:p>
        </w:tc>
      </w:tr>
    </w:tbl>
    <w:p w14:paraId="7E26F9F0"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8A34AC6" w14:textId="77777777" w:rsidTr="00841FF2">
        <w:tc>
          <w:tcPr>
            <w:tcW w:w="9576" w:type="dxa"/>
            <w:shd w:val="clear" w:color="auto" w:fill="D9D9D9" w:themeFill="background1" w:themeFillShade="D9"/>
          </w:tcPr>
          <w:p w14:paraId="384F6679" w14:textId="77777777" w:rsidR="00841FF2" w:rsidRPr="007D6491" w:rsidRDefault="00841FF2" w:rsidP="00841FF2">
            <w:pPr>
              <w:rPr>
                <w:rFonts w:ascii="Consolas" w:hAnsi="Consolas"/>
              </w:rPr>
            </w:pPr>
            <w:r w:rsidRPr="007D6491">
              <w:rPr>
                <w:rFonts w:ascii="Consolas" w:hAnsi="Consolas"/>
              </w:rPr>
              <w:t>outputs:</w:t>
            </w:r>
          </w:p>
          <w:p w14:paraId="591AF437" w14:textId="77777777" w:rsidR="00841FF2" w:rsidRDefault="00841FF2" w:rsidP="00841FF2">
            <w:pPr>
              <w:rPr>
                <w:rFonts w:ascii="Consolas" w:hAnsi="Consolas"/>
              </w:rPr>
            </w:pPr>
            <w:r w:rsidRPr="007D6491">
              <w:rPr>
                <w:rFonts w:ascii="Consolas" w:hAnsi="Consolas"/>
              </w:rPr>
              <w:t xml:space="preserve">   example1:</w:t>
            </w:r>
          </w:p>
          <w:p w14:paraId="7A17CE06" w14:textId="77777777" w:rsidR="00841FF2" w:rsidRPr="007D6491" w:rsidRDefault="00841FF2" w:rsidP="00841FF2">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7E47B988" w14:textId="77777777" w:rsidR="00841FF2" w:rsidRPr="007D6491" w:rsidRDefault="00841FF2" w:rsidP="00841FF2">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20A59244" w14:textId="77777777" w:rsidR="00841FF2" w:rsidRDefault="00841FF2" w:rsidP="00841FF2">
            <w:pPr>
              <w:rPr>
                <w:rFonts w:ascii="Consolas" w:hAnsi="Consolas"/>
              </w:rPr>
            </w:pPr>
            <w:r w:rsidRPr="007D6491">
              <w:rPr>
                <w:rFonts w:ascii="Consolas" w:hAnsi="Consolas"/>
              </w:rPr>
              <w:t xml:space="preserve">   example2:</w:t>
            </w:r>
          </w:p>
          <w:p w14:paraId="0AE8F7EC" w14:textId="77777777" w:rsidR="00841FF2" w:rsidRPr="007D6491" w:rsidRDefault="00841FF2" w:rsidP="00841FF2">
            <w:pPr>
              <w:rPr>
                <w:rFonts w:ascii="Consolas" w:hAnsi="Consolas"/>
              </w:rPr>
            </w:pPr>
            <w:r>
              <w:rPr>
                <w:rFonts w:ascii="Consolas" w:hAnsi="Consolas"/>
              </w:rPr>
              <w:t xml:space="preserve">       # Result: 9.12.1.10,9.12.1.20</w:t>
            </w:r>
          </w:p>
          <w:p w14:paraId="267BDB93" w14:textId="77777777" w:rsidR="00841FF2" w:rsidRPr="007E1EAE" w:rsidRDefault="00841FF2" w:rsidP="00841FF2">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2B788CDC" w14:textId="77777777" w:rsidR="00841FF2" w:rsidRPr="007E1EAE" w:rsidRDefault="00841FF2" w:rsidP="00841FF2">
      <w:pPr>
        <w:pStyle w:val="Heading3"/>
      </w:pPr>
      <w:r w:rsidRPr="007E1EAE">
        <w:t>token</w:t>
      </w:r>
      <w:bookmarkEnd w:id="937"/>
      <w:bookmarkEnd w:id="938"/>
    </w:p>
    <w:p w14:paraId="4AC0A25F" w14:textId="77777777" w:rsidR="00841FF2" w:rsidRPr="007E1EAE" w:rsidRDefault="00841FF2" w:rsidP="00841FF2">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5B21F72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A1A5997" w14:textId="77777777" w:rsidTr="00841FF2">
        <w:trPr>
          <w:trHeight w:val="256"/>
        </w:trPr>
        <w:tc>
          <w:tcPr>
            <w:tcW w:w="9576" w:type="dxa"/>
            <w:shd w:val="clear" w:color="auto" w:fill="D9D9D9" w:themeFill="background1" w:themeFillShade="D9"/>
          </w:tcPr>
          <w:p w14:paraId="41141299" w14:textId="77777777" w:rsidR="00841FF2" w:rsidRPr="007E1EAE" w:rsidRDefault="00841FF2" w:rsidP="00841FF2">
            <w:pPr>
              <w:rPr>
                <w:rStyle w:val="CodeSnippet"/>
              </w:rPr>
            </w:pPr>
            <w:r w:rsidRPr="007E1EAE">
              <w:rPr>
                <w:rStyle w:val="CodeSnippet"/>
              </w:rPr>
              <w:t>token: [ &lt;string_with_tokens&gt;, &lt;string_of_token_chars&gt;, &lt;substring_index&gt; ]</w:t>
            </w:r>
          </w:p>
        </w:tc>
      </w:tr>
    </w:tbl>
    <w:p w14:paraId="1FEBBFD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40"/>
        <w:gridCol w:w="1011"/>
        <w:gridCol w:w="753"/>
        <w:gridCol w:w="4909"/>
      </w:tblGrid>
      <w:tr w:rsidR="00841FF2" w:rsidRPr="007E1EAE" w14:paraId="7F7E8CB3" w14:textId="77777777" w:rsidTr="00841FF2">
        <w:trPr>
          <w:cantSplit/>
          <w:tblHeader/>
        </w:trPr>
        <w:tc>
          <w:tcPr>
            <w:tcW w:w="1358" w:type="pct"/>
            <w:shd w:val="clear" w:color="auto" w:fill="D9D9D9"/>
          </w:tcPr>
          <w:p w14:paraId="322A4CC1" w14:textId="77777777" w:rsidR="00841FF2" w:rsidRPr="007E1EAE" w:rsidRDefault="00841FF2" w:rsidP="00841FF2">
            <w:pPr>
              <w:pStyle w:val="TableText-Heading"/>
            </w:pPr>
            <w:r w:rsidRPr="007E1EAE">
              <w:t>Parameter</w:t>
            </w:r>
          </w:p>
        </w:tc>
        <w:tc>
          <w:tcPr>
            <w:tcW w:w="531" w:type="pct"/>
            <w:shd w:val="clear" w:color="auto" w:fill="D9D9D9"/>
          </w:tcPr>
          <w:p w14:paraId="1BCF58D0" w14:textId="77777777" w:rsidR="00841FF2" w:rsidRPr="007E1EAE" w:rsidRDefault="00841FF2" w:rsidP="00841FF2">
            <w:pPr>
              <w:pStyle w:val="TableText-Heading"/>
            </w:pPr>
            <w:r w:rsidRPr="007E1EAE">
              <w:t>Required</w:t>
            </w:r>
          </w:p>
        </w:tc>
        <w:tc>
          <w:tcPr>
            <w:tcW w:w="398" w:type="pct"/>
            <w:shd w:val="clear" w:color="auto" w:fill="D9D9D9"/>
          </w:tcPr>
          <w:p w14:paraId="7C8EEF16" w14:textId="77777777" w:rsidR="00841FF2" w:rsidRPr="007E1EAE" w:rsidRDefault="00841FF2" w:rsidP="00841FF2">
            <w:pPr>
              <w:pStyle w:val="TableText-Heading"/>
            </w:pPr>
            <w:r w:rsidRPr="007E1EAE">
              <w:t>Type</w:t>
            </w:r>
          </w:p>
        </w:tc>
        <w:tc>
          <w:tcPr>
            <w:tcW w:w="2712" w:type="pct"/>
            <w:shd w:val="clear" w:color="auto" w:fill="D9D9D9"/>
          </w:tcPr>
          <w:p w14:paraId="127722CB" w14:textId="77777777" w:rsidR="00841FF2" w:rsidRPr="007E1EAE" w:rsidRDefault="00841FF2" w:rsidP="00841FF2">
            <w:pPr>
              <w:pStyle w:val="TableText-Heading"/>
            </w:pPr>
            <w:r w:rsidRPr="007E1EAE">
              <w:t>Description</w:t>
            </w:r>
          </w:p>
        </w:tc>
      </w:tr>
      <w:tr w:rsidR="00841FF2" w:rsidRPr="00D84861" w14:paraId="32AA9EDB" w14:textId="77777777" w:rsidTr="00841FF2">
        <w:trPr>
          <w:cantSplit/>
        </w:trPr>
        <w:tc>
          <w:tcPr>
            <w:tcW w:w="1358" w:type="pct"/>
            <w:shd w:val="clear" w:color="auto" w:fill="FFFFFF"/>
          </w:tcPr>
          <w:p w14:paraId="34E8AFC1" w14:textId="77777777" w:rsidR="00841FF2" w:rsidRPr="007E1EAE" w:rsidRDefault="00841FF2" w:rsidP="00841FF2">
            <w:pPr>
              <w:pStyle w:val="TableText"/>
              <w:rPr>
                <w:rStyle w:val="CodeSnippet"/>
              </w:rPr>
            </w:pPr>
            <w:r w:rsidRPr="007E1EAE">
              <w:rPr>
                <w:rStyle w:val="CodeSnippet"/>
              </w:rPr>
              <w:t>string_with_tokens</w:t>
            </w:r>
          </w:p>
        </w:tc>
        <w:tc>
          <w:tcPr>
            <w:tcW w:w="531" w:type="pct"/>
            <w:shd w:val="clear" w:color="auto" w:fill="FFFFFF"/>
          </w:tcPr>
          <w:p w14:paraId="5DAB5B59" w14:textId="77777777" w:rsidR="00841FF2" w:rsidRPr="007E1EAE" w:rsidRDefault="00841FF2" w:rsidP="00841FF2">
            <w:pPr>
              <w:pStyle w:val="TableText"/>
            </w:pPr>
            <w:r w:rsidRPr="007E1EAE">
              <w:t>yes</w:t>
            </w:r>
          </w:p>
        </w:tc>
        <w:tc>
          <w:tcPr>
            <w:tcW w:w="398" w:type="pct"/>
            <w:shd w:val="clear" w:color="auto" w:fill="FFFFFF"/>
          </w:tcPr>
          <w:p w14:paraId="11DC562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12" w:type="pct"/>
            <w:shd w:val="clear" w:color="auto" w:fill="FFFFFF"/>
          </w:tcPr>
          <w:p w14:paraId="4CE2C4F4" w14:textId="77777777" w:rsidR="00841FF2" w:rsidRPr="007E1EAE" w:rsidRDefault="00841FF2" w:rsidP="00841FF2">
            <w:pPr>
              <w:pStyle w:val="TableText"/>
            </w:pPr>
            <w:r w:rsidRPr="007E1EAE">
              <w:t>The composite string that contains one or more substrings separated by token characters.</w:t>
            </w:r>
          </w:p>
        </w:tc>
      </w:tr>
      <w:tr w:rsidR="00841FF2" w:rsidRPr="00D84861" w14:paraId="6E4C4F68" w14:textId="77777777" w:rsidTr="00841FF2">
        <w:trPr>
          <w:cantSplit/>
        </w:trPr>
        <w:tc>
          <w:tcPr>
            <w:tcW w:w="1358" w:type="pct"/>
            <w:shd w:val="clear" w:color="auto" w:fill="FFFFFF"/>
          </w:tcPr>
          <w:p w14:paraId="569D05B5" w14:textId="77777777" w:rsidR="00841FF2" w:rsidRPr="007E1EAE" w:rsidRDefault="00841FF2" w:rsidP="00841FF2">
            <w:pPr>
              <w:pStyle w:val="TableText"/>
              <w:rPr>
                <w:rStyle w:val="CodeSnippet"/>
              </w:rPr>
            </w:pPr>
            <w:r w:rsidRPr="007E1EAE">
              <w:rPr>
                <w:rStyle w:val="CodeSnippet"/>
              </w:rPr>
              <w:t>string_of_token_chars</w:t>
            </w:r>
          </w:p>
        </w:tc>
        <w:tc>
          <w:tcPr>
            <w:tcW w:w="531" w:type="pct"/>
            <w:shd w:val="clear" w:color="auto" w:fill="FFFFFF"/>
          </w:tcPr>
          <w:p w14:paraId="60F0DBE6" w14:textId="77777777" w:rsidR="00841FF2" w:rsidRPr="007E1EAE" w:rsidRDefault="00841FF2" w:rsidP="00841FF2">
            <w:pPr>
              <w:pStyle w:val="TableText"/>
            </w:pPr>
            <w:r w:rsidRPr="007E1EAE">
              <w:t>yes</w:t>
            </w:r>
          </w:p>
        </w:tc>
        <w:tc>
          <w:tcPr>
            <w:tcW w:w="398" w:type="pct"/>
            <w:shd w:val="clear" w:color="auto" w:fill="FFFFFF"/>
          </w:tcPr>
          <w:p w14:paraId="1330FD05"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12" w:type="pct"/>
            <w:shd w:val="clear" w:color="auto" w:fill="FFFFFF"/>
          </w:tcPr>
          <w:p w14:paraId="596762F6" w14:textId="77777777" w:rsidR="00841FF2" w:rsidRPr="007E1EAE" w:rsidRDefault="00841FF2" w:rsidP="00841FF2">
            <w:pPr>
              <w:pStyle w:val="TableText"/>
            </w:pPr>
            <w:r w:rsidRPr="007E1EAE">
              <w:t>The string that contains one or more token characters that separate substrings within the composite string.</w:t>
            </w:r>
          </w:p>
        </w:tc>
      </w:tr>
      <w:tr w:rsidR="00841FF2" w:rsidRPr="00D84861" w14:paraId="6B67A5E8" w14:textId="77777777" w:rsidTr="00841FF2">
        <w:trPr>
          <w:cantSplit/>
        </w:trPr>
        <w:tc>
          <w:tcPr>
            <w:tcW w:w="1358" w:type="pct"/>
            <w:shd w:val="clear" w:color="auto" w:fill="FFFFFF"/>
          </w:tcPr>
          <w:p w14:paraId="008F3309" w14:textId="77777777" w:rsidR="00841FF2" w:rsidRPr="007E1EAE" w:rsidRDefault="00841FF2" w:rsidP="00841FF2">
            <w:pPr>
              <w:pStyle w:val="TableText"/>
              <w:rPr>
                <w:rStyle w:val="CodeSnippet"/>
              </w:rPr>
            </w:pPr>
            <w:r w:rsidRPr="007E1EAE">
              <w:rPr>
                <w:rStyle w:val="CodeSnippet"/>
              </w:rPr>
              <w:t>substring_index</w:t>
            </w:r>
          </w:p>
        </w:tc>
        <w:tc>
          <w:tcPr>
            <w:tcW w:w="531" w:type="pct"/>
            <w:shd w:val="clear" w:color="auto" w:fill="FFFFFF"/>
          </w:tcPr>
          <w:p w14:paraId="10A58344" w14:textId="77777777" w:rsidR="00841FF2" w:rsidRPr="007E1EAE" w:rsidRDefault="00841FF2" w:rsidP="00841FF2">
            <w:pPr>
              <w:pStyle w:val="TableText"/>
            </w:pPr>
            <w:r w:rsidRPr="007E1EAE">
              <w:t>yes</w:t>
            </w:r>
          </w:p>
        </w:tc>
        <w:tc>
          <w:tcPr>
            <w:tcW w:w="398" w:type="pct"/>
            <w:shd w:val="clear" w:color="auto" w:fill="FFFFFF"/>
          </w:tcPr>
          <w:p w14:paraId="38A97483"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2712" w:type="pct"/>
            <w:shd w:val="clear" w:color="auto" w:fill="FFFFFF"/>
          </w:tcPr>
          <w:p w14:paraId="57E79C65" w14:textId="77777777" w:rsidR="00841FF2" w:rsidRPr="007E1EAE" w:rsidRDefault="00841FF2" w:rsidP="00841FF2">
            <w:pPr>
              <w:pStyle w:val="TableText"/>
            </w:pPr>
            <w:r w:rsidRPr="007E1EAE">
              <w:t>The integer indicates the index of the substring to return from the composite string.  Note that the first substring is denoted by using the ‘0’ (zero) integer value.</w:t>
            </w:r>
          </w:p>
        </w:tc>
      </w:tr>
    </w:tbl>
    <w:p w14:paraId="02549F9C"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6E96478" w14:textId="77777777" w:rsidTr="00841FF2">
        <w:tc>
          <w:tcPr>
            <w:tcW w:w="9576" w:type="dxa"/>
            <w:shd w:val="clear" w:color="auto" w:fill="D9D9D9" w:themeFill="background1" w:themeFillShade="D9"/>
          </w:tcPr>
          <w:p w14:paraId="037BCD90" w14:textId="77777777" w:rsidR="00841FF2" w:rsidRPr="007E1EAE" w:rsidRDefault="00841FF2" w:rsidP="00841FF2">
            <w:pPr>
              <w:rPr>
                <w:rStyle w:val="CodeSnippet"/>
              </w:rPr>
            </w:pPr>
            <w:r w:rsidRPr="007E1EAE">
              <w:rPr>
                <w:rStyle w:val="CodeSnippet"/>
              </w:rPr>
              <w:t>outputs:</w:t>
            </w:r>
          </w:p>
          <w:p w14:paraId="3F89AF08" w14:textId="77777777" w:rsidR="00841FF2" w:rsidRPr="007E1EAE" w:rsidRDefault="00841FF2" w:rsidP="00841FF2">
            <w:pPr>
              <w:rPr>
                <w:rStyle w:val="CodeSnippet"/>
              </w:rPr>
            </w:pPr>
            <w:r w:rsidRPr="007E1EAE">
              <w:rPr>
                <w:rStyle w:val="CodeSnippet"/>
              </w:rPr>
              <w:t xml:space="preserve">   webserver_port:</w:t>
            </w:r>
          </w:p>
          <w:p w14:paraId="200CACB3" w14:textId="77777777" w:rsidR="00841FF2" w:rsidRPr="007E1EAE" w:rsidRDefault="00841FF2" w:rsidP="00841FF2">
            <w:pPr>
              <w:rPr>
                <w:rStyle w:val="CodeSnippet"/>
              </w:rPr>
            </w:pPr>
            <w:r w:rsidRPr="007E1EAE">
              <w:rPr>
                <w:rStyle w:val="CodeSnippet"/>
              </w:rPr>
              <w:t xml:space="preserve">     description: the port provided at the end of my server’s endpoint’s IP address</w:t>
            </w:r>
          </w:p>
          <w:p w14:paraId="214A21AD" w14:textId="77777777" w:rsidR="00841FF2" w:rsidRPr="007E1EAE" w:rsidRDefault="00841FF2" w:rsidP="00841FF2">
            <w:pPr>
              <w:rPr>
                <w:rStyle w:val="CodeSnippet"/>
              </w:rPr>
            </w:pPr>
            <w:r w:rsidRPr="007E1EAE">
              <w:rPr>
                <w:rStyle w:val="CodeSnippet"/>
              </w:rPr>
              <w:t xml:space="preserve">     value: { token: [ get_attribute: [ my_server, data_endpoint, ip_address ], </w:t>
            </w:r>
          </w:p>
          <w:p w14:paraId="33FAAABD" w14:textId="77777777" w:rsidR="00841FF2" w:rsidRPr="007E1EAE" w:rsidRDefault="00841FF2" w:rsidP="00841FF2">
            <w:pPr>
              <w:rPr>
                <w:rStyle w:val="CodeSnippet"/>
              </w:rPr>
            </w:pPr>
            <w:r w:rsidRPr="007E1EAE">
              <w:rPr>
                <w:rStyle w:val="CodeSnippet"/>
              </w:rPr>
              <w:t xml:space="preserve">                       ‘:’,</w:t>
            </w:r>
          </w:p>
          <w:p w14:paraId="3274D3AD" w14:textId="77777777" w:rsidR="00841FF2" w:rsidRPr="007E1EAE" w:rsidRDefault="00841FF2" w:rsidP="00841FF2">
            <w:pPr>
              <w:rPr>
                <w:rStyle w:val="CodeSnippet"/>
              </w:rPr>
            </w:pPr>
            <w:r w:rsidRPr="007E1EAE">
              <w:rPr>
                <w:rStyle w:val="CodeSnippet"/>
              </w:rPr>
              <w:lastRenderedPageBreak/>
              <w:t xml:space="preserve">                       1 ] }</w:t>
            </w:r>
          </w:p>
        </w:tc>
      </w:tr>
    </w:tbl>
    <w:p w14:paraId="02C03A85" w14:textId="77777777" w:rsidR="00841FF2" w:rsidRPr="007E1EAE" w:rsidRDefault="00841FF2" w:rsidP="00841FF2">
      <w:pPr>
        <w:pStyle w:val="Heading2"/>
      </w:pPr>
      <w:bookmarkStart w:id="939" w:name="_Toc302251701"/>
      <w:bookmarkStart w:id="940" w:name="_Toc310749095"/>
      <w:bookmarkStart w:id="941" w:name="_Toc313780929"/>
      <w:bookmarkStart w:id="942" w:name="_Toc322703173"/>
      <w:bookmarkStart w:id="943" w:name="_Toc454457788"/>
      <w:bookmarkStart w:id="944" w:name="_Toc454458587"/>
      <w:bookmarkStart w:id="945" w:name="_Toc500248015"/>
      <w:bookmarkStart w:id="946" w:name="_Toc528072941"/>
      <w:r w:rsidRPr="007E1EAE">
        <w:lastRenderedPageBreak/>
        <w:t>Property functions</w:t>
      </w:r>
      <w:bookmarkStart w:id="947" w:name="_Toc379455064"/>
      <w:bookmarkEnd w:id="911"/>
      <w:bookmarkEnd w:id="912"/>
      <w:bookmarkEnd w:id="934"/>
      <w:bookmarkEnd w:id="939"/>
      <w:bookmarkEnd w:id="940"/>
      <w:bookmarkEnd w:id="941"/>
      <w:bookmarkEnd w:id="942"/>
      <w:bookmarkEnd w:id="943"/>
      <w:bookmarkEnd w:id="944"/>
      <w:bookmarkEnd w:id="945"/>
      <w:bookmarkEnd w:id="946"/>
    </w:p>
    <w:p w14:paraId="2391BB83" w14:textId="77777777" w:rsidR="00841FF2" w:rsidRPr="007E1EAE" w:rsidRDefault="00841FF2" w:rsidP="00841FF2">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28D3571A" w14:textId="77777777" w:rsidR="00841FF2" w:rsidRPr="007E1EAE" w:rsidRDefault="00841FF2" w:rsidP="00841FF2"/>
    <w:p w14:paraId="4EC14800" w14:textId="77777777" w:rsidR="00841FF2" w:rsidRPr="007E1EAE" w:rsidRDefault="00841FF2" w:rsidP="00841FF2">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67F413BF" w14:textId="77777777" w:rsidR="00841FF2" w:rsidRPr="007E1EAE" w:rsidRDefault="00841FF2" w:rsidP="00841FF2">
      <w:pPr>
        <w:pStyle w:val="Heading3"/>
      </w:pPr>
      <w:bookmarkStart w:id="948" w:name="_Toc454457789"/>
      <w:bookmarkStart w:id="949" w:name="_Toc454458588"/>
      <w:r w:rsidRPr="007E1EAE">
        <w:t>get_input</w:t>
      </w:r>
      <w:bookmarkEnd w:id="947"/>
      <w:bookmarkEnd w:id="948"/>
      <w:bookmarkEnd w:id="949"/>
      <w:r w:rsidRPr="007E1EAE">
        <w:t xml:space="preserve"> </w:t>
      </w:r>
    </w:p>
    <w:p w14:paraId="19A667DF" w14:textId="77777777" w:rsidR="00841FF2" w:rsidRPr="007E1EAE" w:rsidRDefault="00841FF2" w:rsidP="00841FF2">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1FEB958E"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9D0616B" w14:textId="77777777" w:rsidTr="00841FF2">
        <w:trPr>
          <w:trHeight w:val="256"/>
        </w:trPr>
        <w:tc>
          <w:tcPr>
            <w:tcW w:w="9576" w:type="dxa"/>
            <w:shd w:val="clear" w:color="auto" w:fill="D9D9D9" w:themeFill="background1" w:themeFillShade="D9"/>
          </w:tcPr>
          <w:p w14:paraId="2BD51D43" w14:textId="77777777" w:rsidR="00841FF2" w:rsidRPr="007E1EAE" w:rsidRDefault="00841FF2" w:rsidP="00841FF2">
            <w:pPr>
              <w:rPr>
                <w:rStyle w:val="CodeSnippet"/>
              </w:rPr>
            </w:pPr>
            <w:r w:rsidRPr="007E1EAE">
              <w:rPr>
                <w:rStyle w:val="CodeSnippet"/>
              </w:rPr>
              <w:t>get_input: &lt;input_property_name&gt;</w:t>
            </w:r>
          </w:p>
        </w:tc>
      </w:tr>
    </w:tbl>
    <w:p w14:paraId="3A3603B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653"/>
        <w:gridCol w:w="5520"/>
      </w:tblGrid>
      <w:tr w:rsidR="00841FF2" w:rsidRPr="007E1EAE" w14:paraId="7F0F397C" w14:textId="77777777" w:rsidTr="00841FF2">
        <w:trPr>
          <w:cantSplit/>
          <w:tblHeader/>
        </w:trPr>
        <w:tc>
          <w:tcPr>
            <w:tcW w:w="764" w:type="pct"/>
            <w:shd w:val="clear" w:color="auto" w:fill="D9D9D9"/>
          </w:tcPr>
          <w:p w14:paraId="45384B28" w14:textId="77777777" w:rsidR="00841FF2" w:rsidRPr="007E1EAE" w:rsidRDefault="00841FF2" w:rsidP="00841FF2">
            <w:pPr>
              <w:pStyle w:val="TableText-Heading"/>
            </w:pPr>
            <w:r w:rsidRPr="007E1EAE">
              <w:t>Parameter</w:t>
            </w:r>
          </w:p>
        </w:tc>
        <w:tc>
          <w:tcPr>
            <w:tcW w:w="564" w:type="pct"/>
            <w:shd w:val="clear" w:color="auto" w:fill="D9D9D9"/>
          </w:tcPr>
          <w:p w14:paraId="1BA81DAB" w14:textId="77777777" w:rsidR="00841FF2" w:rsidRPr="007E1EAE" w:rsidRDefault="00841FF2" w:rsidP="00841FF2">
            <w:pPr>
              <w:pStyle w:val="TableText-Heading"/>
            </w:pPr>
            <w:r w:rsidRPr="007E1EAE">
              <w:t>Required</w:t>
            </w:r>
          </w:p>
        </w:tc>
        <w:tc>
          <w:tcPr>
            <w:tcW w:w="564" w:type="pct"/>
            <w:shd w:val="clear" w:color="auto" w:fill="D9D9D9"/>
          </w:tcPr>
          <w:p w14:paraId="1B86DE53" w14:textId="77777777" w:rsidR="00841FF2" w:rsidRPr="007E1EAE" w:rsidRDefault="00841FF2" w:rsidP="00841FF2">
            <w:pPr>
              <w:pStyle w:val="TableText-Heading"/>
            </w:pPr>
            <w:r w:rsidRPr="007E1EAE">
              <w:t>Type</w:t>
            </w:r>
          </w:p>
        </w:tc>
        <w:tc>
          <w:tcPr>
            <w:tcW w:w="3107" w:type="pct"/>
            <w:shd w:val="clear" w:color="auto" w:fill="D9D9D9"/>
          </w:tcPr>
          <w:p w14:paraId="200BC848" w14:textId="77777777" w:rsidR="00841FF2" w:rsidRPr="007E1EAE" w:rsidRDefault="00841FF2" w:rsidP="00841FF2">
            <w:pPr>
              <w:pStyle w:val="TableText-Heading"/>
            </w:pPr>
            <w:r w:rsidRPr="007E1EAE">
              <w:t>Description</w:t>
            </w:r>
          </w:p>
        </w:tc>
      </w:tr>
      <w:tr w:rsidR="00841FF2" w:rsidRPr="00D84861" w14:paraId="49485664" w14:textId="77777777" w:rsidTr="00841FF2">
        <w:trPr>
          <w:cantSplit/>
        </w:trPr>
        <w:tc>
          <w:tcPr>
            <w:tcW w:w="764" w:type="pct"/>
            <w:shd w:val="clear" w:color="auto" w:fill="FFFFFF"/>
          </w:tcPr>
          <w:p w14:paraId="061D4742" w14:textId="77777777" w:rsidR="00841FF2" w:rsidRPr="007E1EAE" w:rsidRDefault="00841FF2" w:rsidP="00841FF2">
            <w:pPr>
              <w:pStyle w:val="TableText"/>
              <w:rPr>
                <w:noProof/>
              </w:rPr>
            </w:pPr>
            <w:r w:rsidRPr="007E1EAE">
              <w:rPr>
                <w:noProof/>
              </w:rPr>
              <w:t>&lt;input_property_name&gt;</w:t>
            </w:r>
          </w:p>
        </w:tc>
        <w:tc>
          <w:tcPr>
            <w:tcW w:w="564" w:type="pct"/>
            <w:shd w:val="clear" w:color="auto" w:fill="FFFFFF"/>
          </w:tcPr>
          <w:p w14:paraId="2C43502C" w14:textId="77777777" w:rsidR="00841FF2" w:rsidRPr="007E1EAE" w:rsidRDefault="00841FF2" w:rsidP="00841FF2">
            <w:pPr>
              <w:pStyle w:val="TableText"/>
            </w:pPr>
            <w:r w:rsidRPr="007E1EAE">
              <w:t>yes</w:t>
            </w:r>
          </w:p>
        </w:tc>
        <w:tc>
          <w:tcPr>
            <w:tcW w:w="564" w:type="pct"/>
            <w:shd w:val="clear" w:color="auto" w:fill="FFFFFF"/>
          </w:tcPr>
          <w:p w14:paraId="2D676D5F"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3107" w:type="pct"/>
            <w:shd w:val="clear" w:color="auto" w:fill="FFFFFF"/>
          </w:tcPr>
          <w:p w14:paraId="73DB90A1" w14:textId="77777777" w:rsidR="00841FF2" w:rsidRPr="007E1EAE" w:rsidRDefault="00841FF2" w:rsidP="00841FF2">
            <w:pPr>
              <w:pStyle w:val="TableText"/>
            </w:pPr>
            <w:r w:rsidRPr="007E1EAE">
              <w:t>The name of the property as defined in the inputs section of the service template.</w:t>
            </w:r>
          </w:p>
        </w:tc>
      </w:tr>
    </w:tbl>
    <w:p w14:paraId="7727155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5F2B31FD" w14:textId="77777777" w:rsidTr="00841FF2">
        <w:tc>
          <w:tcPr>
            <w:tcW w:w="9576" w:type="dxa"/>
            <w:shd w:val="clear" w:color="auto" w:fill="D9D9D9" w:themeFill="background1" w:themeFillShade="D9"/>
          </w:tcPr>
          <w:p w14:paraId="316B853A" w14:textId="77777777" w:rsidR="00841FF2" w:rsidRPr="007E1EAE" w:rsidRDefault="00841FF2" w:rsidP="00841FF2">
            <w:pPr>
              <w:rPr>
                <w:rStyle w:val="CodeSnippet"/>
              </w:rPr>
            </w:pPr>
            <w:r w:rsidRPr="007E1EAE">
              <w:rPr>
                <w:rStyle w:val="CodeSnippet"/>
              </w:rPr>
              <w:t>inputs:</w:t>
            </w:r>
          </w:p>
          <w:p w14:paraId="04E2C00A" w14:textId="77777777" w:rsidR="00841FF2" w:rsidRPr="007E1EAE" w:rsidRDefault="00841FF2" w:rsidP="00841FF2">
            <w:pPr>
              <w:rPr>
                <w:rStyle w:val="CodeSnippet"/>
              </w:rPr>
            </w:pPr>
            <w:r w:rsidRPr="007E1EAE">
              <w:rPr>
                <w:rStyle w:val="CodeSnippet"/>
              </w:rPr>
              <w:t xml:space="preserve">  cpus:</w:t>
            </w:r>
          </w:p>
          <w:p w14:paraId="09EDFB6E" w14:textId="77777777" w:rsidR="00841FF2" w:rsidRPr="007E1EAE" w:rsidRDefault="00841FF2" w:rsidP="00841FF2">
            <w:pPr>
              <w:rPr>
                <w:rStyle w:val="CodeSnippet"/>
              </w:rPr>
            </w:pPr>
            <w:r w:rsidRPr="007E1EAE">
              <w:rPr>
                <w:rStyle w:val="CodeSnippet"/>
              </w:rPr>
              <w:t xml:space="preserve">    type: integer</w:t>
            </w:r>
          </w:p>
          <w:p w14:paraId="09D35C7E" w14:textId="77777777" w:rsidR="00841FF2" w:rsidRPr="007E1EAE" w:rsidRDefault="00841FF2" w:rsidP="00841FF2">
            <w:pPr>
              <w:rPr>
                <w:rStyle w:val="CodeSnippet"/>
              </w:rPr>
            </w:pPr>
          </w:p>
          <w:p w14:paraId="0C9003BA" w14:textId="77777777" w:rsidR="00841FF2" w:rsidRPr="007E1EAE" w:rsidRDefault="00841FF2" w:rsidP="00841FF2">
            <w:pPr>
              <w:rPr>
                <w:rStyle w:val="CodeSnippet"/>
              </w:rPr>
            </w:pPr>
            <w:r w:rsidRPr="007E1EAE">
              <w:rPr>
                <w:rStyle w:val="CodeSnippet"/>
              </w:rPr>
              <w:t>node_templates:</w:t>
            </w:r>
          </w:p>
          <w:p w14:paraId="0BEBA1A8" w14:textId="77777777" w:rsidR="00841FF2" w:rsidRPr="007E1EAE" w:rsidRDefault="00841FF2" w:rsidP="00841FF2">
            <w:pPr>
              <w:rPr>
                <w:rStyle w:val="CodeSnippet"/>
              </w:rPr>
            </w:pPr>
            <w:r w:rsidRPr="007E1EAE">
              <w:rPr>
                <w:rStyle w:val="CodeSnippet"/>
              </w:rPr>
              <w:t xml:space="preserve">  my_server:</w:t>
            </w:r>
          </w:p>
          <w:p w14:paraId="69A56E83" w14:textId="77777777" w:rsidR="00841FF2" w:rsidRPr="007E1EAE" w:rsidRDefault="00841FF2" w:rsidP="00841FF2">
            <w:pPr>
              <w:rPr>
                <w:rStyle w:val="CodeSnippet"/>
              </w:rPr>
            </w:pPr>
            <w:r w:rsidRPr="007E1EAE">
              <w:rPr>
                <w:rStyle w:val="CodeSnippet"/>
              </w:rPr>
              <w:t xml:space="preserve">    type: tosca.nodes.Compute</w:t>
            </w:r>
          </w:p>
          <w:p w14:paraId="0A8D988C" w14:textId="77777777" w:rsidR="00841FF2" w:rsidRPr="007E1EAE" w:rsidRDefault="00841FF2" w:rsidP="00841FF2">
            <w:pPr>
              <w:rPr>
                <w:rStyle w:val="CodeSnippet"/>
              </w:rPr>
            </w:pPr>
            <w:r w:rsidRPr="007E1EAE">
              <w:rPr>
                <w:rStyle w:val="CodeSnippet"/>
              </w:rPr>
              <w:t xml:space="preserve">    capabilities:</w:t>
            </w:r>
          </w:p>
          <w:p w14:paraId="7521D71F" w14:textId="77777777" w:rsidR="00841FF2" w:rsidRPr="007E1EAE" w:rsidRDefault="00841FF2" w:rsidP="00841FF2">
            <w:pPr>
              <w:rPr>
                <w:rStyle w:val="CodeSnippet"/>
              </w:rPr>
            </w:pPr>
            <w:r w:rsidRPr="007E1EAE">
              <w:rPr>
                <w:rStyle w:val="CodeSnippet"/>
              </w:rPr>
              <w:t xml:space="preserve">      host:</w:t>
            </w:r>
          </w:p>
          <w:p w14:paraId="2E46BD2B" w14:textId="77777777" w:rsidR="00841FF2" w:rsidRPr="007E1EAE" w:rsidRDefault="00841FF2" w:rsidP="00841FF2">
            <w:pPr>
              <w:rPr>
                <w:rStyle w:val="CodeSnippet"/>
              </w:rPr>
            </w:pPr>
            <w:r w:rsidRPr="007E1EAE">
              <w:rPr>
                <w:rStyle w:val="CodeSnippet"/>
              </w:rPr>
              <w:t xml:space="preserve">        properties:</w:t>
            </w:r>
          </w:p>
          <w:p w14:paraId="6AD3ECAA" w14:textId="77777777" w:rsidR="00841FF2" w:rsidRPr="007E1EAE" w:rsidRDefault="00841FF2" w:rsidP="00841FF2">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1729970C" w14:textId="77777777" w:rsidR="00841FF2" w:rsidRPr="007E1EAE" w:rsidRDefault="00841FF2" w:rsidP="00841FF2">
      <w:pPr>
        <w:pStyle w:val="Heading3"/>
      </w:pPr>
      <w:bookmarkStart w:id="950" w:name="_Toc379455065"/>
      <w:bookmarkStart w:id="951" w:name="_Toc454457790"/>
      <w:bookmarkStart w:id="952" w:name="_Toc454458589"/>
      <w:r w:rsidRPr="007E1EAE">
        <w:t>get_property</w:t>
      </w:r>
      <w:bookmarkEnd w:id="950"/>
      <w:bookmarkEnd w:id="951"/>
      <w:bookmarkEnd w:id="952"/>
    </w:p>
    <w:p w14:paraId="31945C8F" w14:textId="77777777" w:rsidR="00841FF2" w:rsidRPr="007E1EAE" w:rsidRDefault="00841FF2" w:rsidP="00841FF2">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23AFB271" w14:textId="77777777" w:rsidR="00841FF2" w:rsidRPr="007E1EAE" w:rsidRDefault="00841FF2" w:rsidP="00841FF2">
      <w:pPr>
        <w:pStyle w:val="Heading4"/>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7476671" w14:textId="77777777" w:rsidTr="00841FF2">
        <w:trPr>
          <w:trHeight w:val="256"/>
        </w:trPr>
        <w:tc>
          <w:tcPr>
            <w:tcW w:w="9576" w:type="dxa"/>
            <w:shd w:val="clear" w:color="auto" w:fill="D9D9D9" w:themeFill="background1" w:themeFillShade="D9"/>
          </w:tcPr>
          <w:p w14:paraId="265D6062" w14:textId="77777777" w:rsidR="00841FF2" w:rsidRPr="007E1EAE" w:rsidRDefault="00841FF2" w:rsidP="00841FF2">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3931EA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841FF2" w:rsidRPr="007E1EAE" w14:paraId="5FEF1E1A" w14:textId="77777777" w:rsidTr="00841FF2">
        <w:trPr>
          <w:cantSplit/>
          <w:tblHeader/>
        </w:trPr>
        <w:tc>
          <w:tcPr>
            <w:tcW w:w="1225" w:type="pct"/>
            <w:shd w:val="clear" w:color="auto" w:fill="D9D9D9"/>
          </w:tcPr>
          <w:p w14:paraId="4B0D37F8" w14:textId="77777777" w:rsidR="00841FF2" w:rsidRPr="007E1EAE" w:rsidRDefault="00841FF2" w:rsidP="00841FF2">
            <w:pPr>
              <w:pStyle w:val="TableText-Heading"/>
            </w:pPr>
            <w:r w:rsidRPr="007E1EAE">
              <w:t>Parameter</w:t>
            </w:r>
          </w:p>
        </w:tc>
        <w:tc>
          <w:tcPr>
            <w:tcW w:w="568" w:type="pct"/>
            <w:shd w:val="clear" w:color="auto" w:fill="D9D9D9"/>
          </w:tcPr>
          <w:p w14:paraId="55290AB2" w14:textId="77777777" w:rsidR="00841FF2" w:rsidRPr="007E1EAE" w:rsidRDefault="00841FF2" w:rsidP="00841FF2">
            <w:pPr>
              <w:pStyle w:val="TableText-Heading"/>
            </w:pPr>
            <w:r w:rsidRPr="007E1EAE">
              <w:t>Required</w:t>
            </w:r>
          </w:p>
        </w:tc>
        <w:tc>
          <w:tcPr>
            <w:tcW w:w="476" w:type="pct"/>
            <w:shd w:val="clear" w:color="auto" w:fill="D9D9D9"/>
          </w:tcPr>
          <w:p w14:paraId="228C3432" w14:textId="77777777" w:rsidR="00841FF2" w:rsidRPr="007E1EAE" w:rsidRDefault="00841FF2" w:rsidP="00841FF2">
            <w:pPr>
              <w:pStyle w:val="TableText-Heading"/>
            </w:pPr>
            <w:r w:rsidRPr="007E1EAE">
              <w:t>Type</w:t>
            </w:r>
          </w:p>
        </w:tc>
        <w:tc>
          <w:tcPr>
            <w:tcW w:w="2731" w:type="pct"/>
            <w:shd w:val="clear" w:color="auto" w:fill="D9D9D9"/>
          </w:tcPr>
          <w:p w14:paraId="77BB1A5B" w14:textId="77777777" w:rsidR="00841FF2" w:rsidRPr="007E1EAE" w:rsidRDefault="00841FF2" w:rsidP="00841FF2">
            <w:pPr>
              <w:pStyle w:val="TableText-Heading"/>
            </w:pPr>
            <w:r w:rsidRPr="007E1EAE">
              <w:t>Description</w:t>
            </w:r>
          </w:p>
        </w:tc>
      </w:tr>
      <w:tr w:rsidR="00841FF2" w:rsidRPr="007E1EAE" w14:paraId="1D9D865D" w14:textId="77777777" w:rsidTr="00841FF2">
        <w:trPr>
          <w:cantSplit/>
        </w:trPr>
        <w:tc>
          <w:tcPr>
            <w:tcW w:w="1225" w:type="pct"/>
            <w:shd w:val="clear" w:color="auto" w:fill="FFFFFF"/>
          </w:tcPr>
          <w:p w14:paraId="7362ADD3"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8" w:type="pct"/>
            <w:shd w:val="clear" w:color="auto" w:fill="FFFFFF"/>
          </w:tcPr>
          <w:p w14:paraId="2BB36473" w14:textId="77777777" w:rsidR="00841FF2" w:rsidRPr="007E1EAE" w:rsidRDefault="00841FF2" w:rsidP="00841FF2">
            <w:pPr>
              <w:pStyle w:val="TableText"/>
            </w:pPr>
            <w:r w:rsidRPr="007E1EAE">
              <w:t>yes</w:t>
            </w:r>
          </w:p>
        </w:tc>
        <w:tc>
          <w:tcPr>
            <w:tcW w:w="476" w:type="pct"/>
            <w:shd w:val="clear" w:color="auto" w:fill="FFFFFF"/>
          </w:tcPr>
          <w:p w14:paraId="1C215FBA"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31" w:type="pct"/>
            <w:shd w:val="clear" w:color="auto" w:fill="FFFFFF"/>
          </w:tcPr>
          <w:p w14:paraId="47623524"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38B1E87A" w14:textId="77777777" w:rsidTr="00841FF2">
        <w:trPr>
          <w:cantSplit/>
        </w:trPr>
        <w:tc>
          <w:tcPr>
            <w:tcW w:w="1225" w:type="pct"/>
            <w:shd w:val="clear" w:color="auto" w:fill="FFFFFF"/>
          </w:tcPr>
          <w:p w14:paraId="3F3860EC" w14:textId="77777777" w:rsidR="00841FF2" w:rsidRPr="007E1EAE" w:rsidRDefault="00841FF2" w:rsidP="00841FF2">
            <w:pPr>
              <w:pStyle w:val="TableText"/>
              <w:rPr>
                <w:rStyle w:val="CodeSnippet"/>
              </w:rPr>
            </w:pPr>
            <w:r w:rsidRPr="007E1EAE">
              <w:rPr>
                <w:rStyle w:val="CodeSnippet"/>
              </w:rPr>
              <w:t>&lt;optional_req_or_cap_name&gt;</w:t>
            </w:r>
          </w:p>
        </w:tc>
        <w:tc>
          <w:tcPr>
            <w:tcW w:w="568" w:type="pct"/>
            <w:shd w:val="clear" w:color="auto" w:fill="FFFFFF"/>
          </w:tcPr>
          <w:p w14:paraId="70EB0DFB" w14:textId="77777777" w:rsidR="00841FF2" w:rsidRPr="007E1EAE" w:rsidRDefault="00841FF2" w:rsidP="00841FF2">
            <w:pPr>
              <w:pStyle w:val="TableText"/>
            </w:pPr>
            <w:r w:rsidRPr="007E1EAE">
              <w:t>no</w:t>
            </w:r>
          </w:p>
        </w:tc>
        <w:tc>
          <w:tcPr>
            <w:tcW w:w="476" w:type="pct"/>
            <w:shd w:val="clear" w:color="auto" w:fill="FFFFFF"/>
          </w:tcPr>
          <w:p w14:paraId="048444A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31" w:type="pct"/>
            <w:shd w:val="clear" w:color="auto" w:fill="FFFFFF"/>
          </w:tcPr>
          <w:p w14:paraId="6149A46F"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1362F42" w14:textId="77777777" w:rsidR="00841FF2" w:rsidRPr="007E1EAE" w:rsidRDefault="00841FF2" w:rsidP="00841FF2">
            <w:pPr>
              <w:pStyle w:val="TableText"/>
            </w:pPr>
          </w:p>
          <w:p w14:paraId="76BFD742" w14:textId="77777777" w:rsidR="00841FF2" w:rsidRPr="007E1EAE" w:rsidRDefault="00841FF2" w:rsidP="00841FF2">
            <w:pPr>
              <w:pStyle w:val="TableText"/>
            </w:pPr>
            <w:r w:rsidRPr="007E1EAE">
              <w:rPr>
                <w:b/>
              </w:rPr>
              <w:t>Note</w:t>
            </w:r>
            <w:r w:rsidRPr="007E1EAE">
              <w:t>:  If the property definition is located in the modelable entity directly, then this parameter MAY be omitted.</w:t>
            </w:r>
          </w:p>
        </w:tc>
      </w:tr>
      <w:tr w:rsidR="00841FF2" w:rsidRPr="00D84861" w14:paraId="7FC5C9EF" w14:textId="77777777" w:rsidTr="00841FF2">
        <w:trPr>
          <w:cantSplit/>
        </w:trPr>
        <w:tc>
          <w:tcPr>
            <w:tcW w:w="1225" w:type="pct"/>
            <w:shd w:val="clear" w:color="auto" w:fill="FFFFFF"/>
          </w:tcPr>
          <w:p w14:paraId="1C306092" w14:textId="77777777" w:rsidR="00841FF2" w:rsidRPr="007E1EAE" w:rsidRDefault="00841FF2" w:rsidP="00841FF2">
            <w:pPr>
              <w:pStyle w:val="TableText"/>
              <w:rPr>
                <w:rStyle w:val="CodeSnippet"/>
              </w:rPr>
            </w:pPr>
            <w:r w:rsidRPr="007E1EAE">
              <w:rPr>
                <w:rStyle w:val="CodeSnippet"/>
              </w:rPr>
              <w:t>&lt;property_name&gt;</w:t>
            </w:r>
          </w:p>
        </w:tc>
        <w:tc>
          <w:tcPr>
            <w:tcW w:w="568" w:type="pct"/>
            <w:shd w:val="clear" w:color="auto" w:fill="FFFFFF"/>
          </w:tcPr>
          <w:p w14:paraId="06F58920" w14:textId="77777777" w:rsidR="00841FF2" w:rsidRPr="007E1EAE" w:rsidRDefault="00841FF2" w:rsidP="00841FF2">
            <w:pPr>
              <w:pStyle w:val="TableText"/>
            </w:pPr>
            <w:r w:rsidRPr="007E1EAE">
              <w:t>yes</w:t>
            </w:r>
          </w:p>
        </w:tc>
        <w:tc>
          <w:tcPr>
            <w:tcW w:w="476" w:type="pct"/>
            <w:shd w:val="clear" w:color="auto" w:fill="FFFFFF"/>
          </w:tcPr>
          <w:p w14:paraId="149A3A10"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731" w:type="pct"/>
            <w:shd w:val="clear" w:color="auto" w:fill="FFFFFF"/>
          </w:tcPr>
          <w:p w14:paraId="7BB23C72" w14:textId="77777777" w:rsidR="00841FF2" w:rsidRPr="007E1EAE" w:rsidRDefault="00841FF2" w:rsidP="00841FF2">
            <w:pPr>
              <w:pStyle w:val="TableText"/>
            </w:pPr>
            <w:r w:rsidRPr="007E1EAE">
              <w:t>The name of the property definition the function will return the value from.</w:t>
            </w:r>
          </w:p>
        </w:tc>
      </w:tr>
      <w:tr w:rsidR="00841FF2" w:rsidRPr="00D84861" w14:paraId="1EED00BB" w14:textId="77777777" w:rsidTr="00841FF2">
        <w:trPr>
          <w:cantSplit/>
        </w:trPr>
        <w:tc>
          <w:tcPr>
            <w:tcW w:w="1225" w:type="pct"/>
            <w:shd w:val="clear" w:color="auto" w:fill="FFFFFF"/>
          </w:tcPr>
          <w:p w14:paraId="61E0E503" w14:textId="77777777" w:rsidR="00841FF2" w:rsidRPr="007E1EAE" w:rsidRDefault="00841FF2" w:rsidP="00841FF2">
            <w:pPr>
              <w:pStyle w:val="TableText"/>
              <w:rPr>
                <w:rStyle w:val="CodeSnippet"/>
              </w:rPr>
            </w:pPr>
            <w:r w:rsidRPr="007E1EAE">
              <w:rPr>
                <w:rStyle w:val="CodeSnippet"/>
              </w:rPr>
              <w:t xml:space="preserve">&lt;nested_property_name_or_index_*&gt; </w:t>
            </w:r>
          </w:p>
        </w:tc>
        <w:tc>
          <w:tcPr>
            <w:tcW w:w="568" w:type="pct"/>
            <w:shd w:val="clear" w:color="auto" w:fill="FFFFFF"/>
          </w:tcPr>
          <w:p w14:paraId="0BBE826E" w14:textId="77777777" w:rsidR="00841FF2" w:rsidRPr="007E1EAE" w:rsidRDefault="00841FF2" w:rsidP="00841FF2">
            <w:pPr>
              <w:pStyle w:val="TableText"/>
            </w:pPr>
            <w:r w:rsidRPr="007E1EAE">
              <w:t>no</w:t>
            </w:r>
          </w:p>
        </w:tc>
        <w:tc>
          <w:tcPr>
            <w:tcW w:w="476" w:type="pct"/>
            <w:shd w:val="clear" w:color="auto" w:fill="FFFFFF"/>
          </w:tcPr>
          <w:p w14:paraId="269E5D60"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731" w:type="pct"/>
            <w:shd w:val="clear" w:color="auto" w:fill="FFFFFF"/>
          </w:tcPr>
          <w:p w14:paraId="2470F42F" w14:textId="77777777" w:rsidR="00841FF2" w:rsidRPr="007E1EAE" w:rsidRDefault="00841FF2" w:rsidP="00841FF2">
            <w:pPr>
              <w:pStyle w:val="TableText"/>
            </w:pPr>
            <w:r w:rsidRPr="007E1EAE">
              <w:t xml:space="preserve">Some TOSCA properties are complex (i.e., composed as nested structures).  These parameters are used to dereference into the names of these nested structures when needed.  </w:t>
            </w:r>
          </w:p>
          <w:p w14:paraId="1C546D6B" w14:textId="77777777" w:rsidR="00841FF2" w:rsidRPr="007E1EAE" w:rsidRDefault="00841FF2" w:rsidP="00841FF2">
            <w:pPr>
              <w:pStyle w:val="TableText"/>
            </w:pPr>
          </w:p>
          <w:p w14:paraId="6DF65A24" w14:textId="77777777" w:rsidR="00841FF2" w:rsidRPr="007E1EAE" w:rsidRDefault="00841FF2" w:rsidP="00841FF2">
            <w:pPr>
              <w:pStyle w:val="TableText"/>
            </w:pPr>
            <w:r w:rsidRPr="007E1EAE">
              <w:t xml:space="preserve">Some properties represent </w:t>
            </w:r>
            <w:r w:rsidRPr="007E1EAE">
              <w:rPr>
                <w:rStyle w:val="CodeSnippetHighlight"/>
              </w:rPr>
              <w:t>list</w:t>
            </w:r>
            <w:r w:rsidRPr="007E1EAE">
              <w:rPr>
                <w:sz w:val="16"/>
              </w:rPr>
              <w:t xml:space="preserve"> </w:t>
            </w:r>
            <w:r w:rsidRPr="007E1EAE">
              <w:t xml:space="preserve">types. In these cases, an index may be provided to reference a specific entry in the list (as named in the previous parameter) to return. </w:t>
            </w:r>
          </w:p>
        </w:tc>
      </w:tr>
    </w:tbl>
    <w:p w14:paraId="0541BDE9" w14:textId="77777777" w:rsidR="00841FF2" w:rsidRPr="007E1EAE" w:rsidRDefault="00841FF2" w:rsidP="00841FF2">
      <w:pPr>
        <w:pStyle w:val="Heading4"/>
      </w:pPr>
      <w:r w:rsidRPr="007E1EAE">
        <w:t>Examples</w:t>
      </w:r>
    </w:p>
    <w:p w14:paraId="461F3B0F" w14:textId="77777777" w:rsidR="00841FF2" w:rsidRPr="007E1EAE" w:rsidRDefault="00841FF2" w:rsidP="00841FF2">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26616B5D" w14:textId="77777777" w:rsidTr="00841FF2">
        <w:tc>
          <w:tcPr>
            <w:tcW w:w="9576" w:type="dxa"/>
            <w:shd w:val="clear" w:color="auto" w:fill="D9D9D9" w:themeFill="background1" w:themeFillShade="D9"/>
          </w:tcPr>
          <w:p w14:paraId="372976C2" w14:textId="77777777" w:rsidR="00841FF2" w:rsidRPr="007E1EAE" w:rsidRDefault="00841FF2" w:rsidP="00841FF2">
            <w:pPr>
              <w:rPr>
                <w:rStyle w:val="CodeSnippet"/>
              </w:rPr>
            </w:pPr>
            <w:r w:rsidRPr="007E1EAE">
              <w:rPr>
                <w:rStyle w:val="CodeSnippet"/>
              </w:rPr>
              <w:t>node_templates:</w:t>
            </w:r>
          </w:p>
          <w:p w14:paraId="4CBDAED1" w14:textId="77777777" w:rsidR="00841FF2" w:rsidRPr="007E1EAE" w:rsidRDefault="00841FF2" w:rsidP="00841FF2">
            <w:pPr>
              <w:rPr>
                <w:rStyle w:val="CodeSnippet"/>
              </w:rPr>
            </w:pPr>
          </w:p>
          <w:p w14:paraId="23E86690" w14:textId="77777777" w:rsidR="00841FF2" w:rsidRPr="007E1EAE" w:rsidRDefault="00841FF2" w:rsidP="00841FF2">
            <w:pPr>
              <w:rPr>
                <w:rStyle w:val="CodeSnippet"/>
              </w:rPr>
            </w:pPr>
            <w:r w:rsidRPr="007E1EAE">
              <w:rPr>
                <w:rStyle w:val="CodeSnippet"/>
              </w:rPr>
              <w:t xml:space="preserve">  mysql_database:</w:t>
            </w:r>
          </w:p>
          <w:p w14:paraId="25B3659A" w14:textId="77777777" w:rsidR="00841FF2" w:rsidRPr="007E1EAE" w:rsidRDefault="00841FF2" w:rsidP="00841FF2">
            <w:pPr>
              <w:rPr>
                <w:rStyle w:val="CodeSnippet"/>
              </w:rPr>
            </w:pPr>
            <w:r w:rsidRPr="007E1EAE">
              <w:rPr>
                <w:rStyle w:val="CodeSnippet"/>
              </w:rPr>
              <w:t xml:space="preserve">    type: tosca.nodes.Database</w:t>
            </w:r>
          </w:p>
          <w:p w14:paraId="6E4D7CC4" w14:textId="77777777" w:rsidR="00841FF2" w:rsidRPr="007E1EAE" w:rsidRDefault="00841FF2" w:rsidP="00841FF2">
            <w:pPr>
              <w:rPr>
                <w:rStyle w:val="CodeSnippet"/>
              </w:rPr>
            </w:pPr>
            <w:r w:rsidRPr="007E1EAE">
              <w:rPr>
                <w:rStyle w:val="CodeSnippet"/>
              </w:rPr>
              <w:t xml:space="preserve">    properties:</w:t>
            </w:r>
          </w:p>
          <w:p w14:paraId="2DB85168" w14:textId="77777777" w:rsidR="00841FF2" w:rsidRPr="007E1EAE" w:rsidRDefault="00841FF2" w:rsidP="00841FF2">
            <w:pPr>
              <w:rPr>
                <w:rStyle w:val="CodeSnippet"/>
              </w:rPr>
            </w:pPr>
            <w:r w:rsidRPr="007E1EAE">
              <w:rPr>
                <w:rStyle w:val="CodeSnippet"/>
              </w:rPr>
              <w:t xml:space="preserve">      name: sql_database1</w:t>
            </w:r>
          </w:p>
          <w:p w14:paraId="1317D355" w14:textId="77777777" w:rsidR="00841FF2" w:rsidRPr="007E1EAE" w:rsidRDefault="00841FF2" w:rsidP="00841FF2">
            <w:pPr>
              <w:rPr>
                <w:rStyle w:val="CodeSnippet"/>
              </w:rPr>
            </w:pPr>
          </w:p>
          <w:p w14:paraId="14132179" w14:textId="77777777" w:rsidR="00841FF2" w:rsidRPr="007E1EAE" w:rsidRDefault="00841FF2" w:rsidP="00841FF2">
            <w:pPr>
              <w:rPr>
                <w:rStyle w:val="CodeSnippet"/>
              </w:rPr>
            </w:pPr>
            <w:r w:rsidRPr="007E1EAE">
              <w:rPr>
                <w:rStyle w:val="CodeSnippet"/>
              </w:rPr>
              <w:t xml:space="preserve">  wordpress:</w:t>
            </w:r>
          </w:p>
          <w:p w14:paraId="3CF7DE46" w14:textId="77777777" w:rsidR="00841FF2" w:rsidRPr="007E1EAE" w:rsidRDefault="00841FF2" w:rsidP="00841FF2">
            <w:pPr>
              <w:rPr>
                <w:rStyle w:val="CodeSnippet"/>
              </w:rPr>
            </w:pPr>
            <w:r w:rsidRPr="007E1EAE">
              <w:rPr>
                <w:rStyle w:val="CodeSnippet"/>
              </w:rPr>
              <w:t xml:space="preserve">    type: tosca.nodes.WebApplication.WordPress</w:t>
            </w:r>
          </w:p>
          <w:p w14:paraId="0C16E991" w14:textId="77777777" w:rsidR="00841FF2" w:rsidRPr="007E1EAE" w:rsidRDefault="00841FF2" w:rsidP="00841FF2">
            <w:pPr>
              <w:rPr>
                <w:rStyle w:val="CodeSnippet"/>
              </w:rPr>
            </w:pPr>
            <w:r w:rsidRPr="007E1EAE">
              <w:rPr>
                <w:rStyle w:val="CodeSnippet"/>
              </w:rPr>
              <w:t xml:space="preserve">    ...</w:t>
            </w:r>
          </w:p>
          <w:p w14:paraId="660B13C0" w14:textId="77777777" w:rsidR="00841FF2" w:rsidRPr="007E1EAE" w:rsidRDefault="00841FF2" w:rsidP="00841FF2">
            <w:pPr>
              <w:rPr>
                <w:rStyle w:val="CodeSnippet"/>
              </w:rPr>
            </w:pPr>
            <w:r w:rsidRPr="007E1EAE">
              <w:rPr>
                <w:rStyle w:val="CodeSnippet"/>
              </w:rPr>
              <w:t xml:space="preserve">    interfaces:</w:t>
            </w:r>
          </w:p>
          <w:p w14:paraId="52018FCE" w14:textId="77777777" w:rsidR="00841FF2" w:rsidRPr="007E1EAE" w:rsidRDefault="00841FF2" w:rsidP="00841FF2">
            <w:pPr>
              <w:rPr>
                <w:rStyle w:val="CodeSnippet"/>
              </w:rPr>
            </w:pPr>
            <w:r w:rsidRPr="007E1EAE">
              <w:rPr>
                <w:rStyle w:val="CodeSnippet"/>
              </w:rPr>
              <w:t xml:space="preserve">      Standard:</w:t>
            </w:r>
          </w:p>
          <w:p w14:paraId="20F6B09F" w14:textId="77777777" w:rsidR="00841FF2" w:rsidRPr="007E1EAE" w:rsidRDefault="00841FF2" w:rsidP="00841FF2">
            <w:pPr>
              <w:rPr>
                <w:rStyle w:val="CodeSnippet"/>
              </w:rPr>
            </w:pPr>
            <w:r w:rsidRPr="007E1EAE">
              <w:rPr>
                <w:rStyle w:val="CodeSnippet"/>
              </w:rPr>
              <w:t xml:space="preserve">        configure: </w:t>
            </w:r>
          </w:p>
          <w:p w14:paraId="32E294FC" w14:textId="77777777" w:rsidR="00841FF2" w:rsidRPr="007E1EAE" w:rsidRDefault="00841FF2" w:rsidP="00841FF2">
            <w:pPr>
              <w:rPr>
                <w:rStyle w:val="CodeSnippet"/>
              </w:rPr>
            </w:pPr>
            <w:r w:rsidRPr="007E1EAE">
              <w:rPr>
                <w:rStyle w:val="CodeSnippet"/>
              </w:rPr>
              <w:t xml:space="preserve">          inputs:</w:t>
            </w:r>
          </w:p>
          <w:p w14:paraId="397A5D7E" w14:textId="77777777" w:rsidR="00841FF2" w:rsidRPr="007E1EAE" w:rsidRDefault="00841FF2" w:rsidP="00841FF2">
            <w:pPr>
              <w:rPr>
                <w:rStyle w:val="CodeSnippet"/>
              </w:rPr>
            </w:pPr>
            <w:r w:rsidRPr="007E1EAE">
              <w:rPr>
                <w:rStyle w:val="CodeSnippet"/>
              </w:rPr>
              <w:lastRenderedPageBreak/>
              <w:t xml:space="preserve">            wp_db_name: { </w:t>
            </w:r>
            <w:r w:rsidRPr="007E1EAE">
              <w:rPr>
                <w:rStyle w:val="CodeSnippetHighlight"/>
              </w:rPr>
              <w:t>get_property</w:t>
            </w:r>
            <w:r w:rsidRPr="007E1EAE">
              <w:rPr>
                <w:rStyle w:val="CodeSnippet"/>
              </w:rPr>
              <w:t>: [ mysql_database, name ] }</w:t>
            </w:r>
          </w:p>
        </w:tc>
      </w:tr>
    </w:tbl>
    <w:p w14:paraId="0260984B" w14:textId="77777777" w:rsidR="00841FF2" w:rsidRPr="007E1EAE" w:rsidRDefault="00841FF2" w:rsidP="00841FF2">
      <w:pPr>
        <w:pStyle w:val="NormalaroundTable"/>
      </w:pPr>
      <w:bookmarkStart w:id="953" w:name="_Toc379455066"/>
      <w:r w:rsidRPr="007E1EAE">
        <w:lastRenderedPageBreak/>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96D4731" w14:textId="77777777" w:rsidTr="00841FF2">
        <w:tc>
          <w:tcPr>
            <w:tcW w:w="9576" w:type="dxa"/>
            <w:shd w:val="clear" w:color="auto" w:fill="D9D9D9" w:themeFill="background1" w:themeFillShade="D9"/>
          </w:tcPr>
          <w:p w14:paraId="4EBF2FFD" w14:textId="77777777" w:rsidR="00841FF2" w:rsidRPr="007E1EAE" w:rsidRDefault="00841FF2" w:rsidP="00841FF2">
            <w:pPr>
              <w:rPr>
                <w:rStyle w:val="CodeSnippet"/>
              </w:rPr>
            </w:pPr>
            <w:r w:rsidRPr="007E1EAE">
              <w:rPr>
                <w:rStyle w:val="CodeSnippet"/>
              </w:rPr>
              <w:t xml:space="preserve">node_templates:  </w:t>
            </w:r>
          </w:p>
          <w:p w14:paraId="17A0E657" w14:textId="77777777" w:rsidR="00841FF2" w:rsidRPr="007E1EAE" w:rsidRDefault="00841FF2" w:rsidP="00841FF2">
            <w:pPr>
              <w:rPr>
                <w:rStyle w:val="CodeSnippet"/>
              </w:rPr>
            </w:pPr>
          </w:p>
          <w:p w14:paraId="12B15187" w14:textId="77777777" w:rsidR="00841FF2" w:rsidRPr="007E1EAE" w:rsidRDefault="00841FF2" w:rsidP="00841FF2">
            <w:pPr>
              <w:rPr>
                <w:rStyle w:val="CodeSnippet"/>
              </w:rPr>
            </w:pPr>
            <w:r w:rsidRPr="007E1EAE">
              <w:rPr>
                <w:rStyle w:val="CodeSnippet"/>
              </w:rPr>
              <w:t xml:space="preserve">  mysql_database:</w:t>
            </w:r>
          </w:p>
          <w:p w14:paraId="37916B2E" w14:textId="77777777" w:rsidR="00841FF2" w:rsidRPr="007E1EAE" w:rsidRDefault="00841FF2" w:rsidP="00841FF2">
            <w:pPr>
              <w:rPr>
                <w:rStyle w:val="CodeSnippet"/>
              </w:rPr>
            </w:pPr>
            <w:r w:rsidRPr="007E1EAE">
              <w:rPr>
                <w:rStyle w:val="CodeSnippet"/>
              </w:rPr>
              <w:t xml:space="preserve">    type: tosca.nodes.Database</w:t>
            </w:r>
          </w:p>
          <w:p w14:paraId="60C993F5" w14:textId="77777777" w:rsidR="00841FF2" w:rsidRPr="007E1EAE" w:rsidRDefault="00841FF2" w:rsidP="00841FF2">
            <w:pPr>
              <w:rPr>
                <w:rStyle w:val="CodeSnippet"/>
              </w:rPr>
            </w:pPr>
            <w:r w:rsidRPr="007E1EAE">
              <w:rPr>
                <w:rStyle w:val="CodeSnippet"/>
              </w:rPr>
              <w:t xml:space="preserve">    ...</w:t>
            </w:r>
          </w:p>
          <w:p w14:paraId="303E0C73" w14:textId="77777777" w:rsidR="00841FF2" w:rsidRPr="007E1EAE" w:rsidRDefault="00841FF2" w:rsidP="00841FF2">
            <w:pPr>
              <w:rPr>
                <w:rStyle w:val="CodeSnippet"/>
              </w:rPr>
            </w:pPr>
            <w:r w:rsidRPr="007E1EAE">
              <w:rPr>
                <w:rStyle w:val="CodeSnippet"/>
              </w:rPr>
              <w:t xml:space="preserve">    capabilities:</w:t>
            </w:r>
          </w:p>
          <w:p w14:paraId="57706793" w14:textId="77777777" w:rsidR="00841FF2" w:rsidRPr="007E1EAE" w:rsidRDefault="00841FF2" w:rsidP="00841FF2">
            <w:pPr>
              <w:rPr>
                <w:rStyle w:val="CodeSnippet"/>
              </w:rPr>
            </w:pPr>
            <w:r w:rsidRPr="007E1EAE">
              <w:rPr>
                <w:rStyle w:val="CodeSnippet"/>
              </w:rPr>
              <w:t xml:space="preserve">      database_endpoint:</w:t>
            </w:r>
          </w:p>
          <w:p w14:paraId="0E425D67" w14:textId="77777777" w:rsidR="00841FF2" w:rsidRPr="007E1EAE" w:rsidRDefault="00841FF2" w:rsidP="00841FF2">
            <w:pPr>
              <w:rPr>
                <w:rStyle w:val="CodeSnippet"/>
              </w:rPr>
            </w:pPr>
            <w:r w:rsidRPr="007E1EAE">
              <w:rPr>
                <w:rStyle w:val="CodeSnippet"/>
              </w:rPr>
              <w:t xml:space="preserve">        properties:</w:t>
            </w:r>
          </w:p>
          <w:p w14:paraId="2305FA95" w14:textId="77777777" w:rsidR="00841FF2" w:rsidRPr="007E1EAE" w:rsidRDefault="00841FF2" w:rsidP="00841FF2">
            <w:pPr>
              <w:rPr>
                <w:rStyle w:val="CodeSnippet"/>
              </w:rPr>
            </w:pPr>
            <w:r w:rsidRPr="007E1EAE">
              <w:rPr>
                <w:rStyle w:val="CodeSnippet"/>
              </w:rPr>
              <w:t xml:space="preserve">          port: 3306</w:t>
            </w:r>
          </w:p>
          <w:p w14:paraId="376AE884" w14:textId="77777777" w:rsidR="00841FF2" w:rsidRPr="007E1EAE" w:rsidRDefault="00841FF2" w:rsidP="00841FF2">
            <w:pPr>
              <w:rPr>
                <w:rStyle w:val="CodeSnippet"/>
              </w:rPr>
            </w:pPr>
          </w:p>
          <w:p w14:paraId="1B66E73F" w14:textId="77777777" w:rsidR="00841FF2" w:rsidRPr="007E1EAE" w:rsidRDefault="00841FF2" w:rsidP="00841FF2">
            <w:pPr>
              <w:rPr>
                <w:rStyle w:val="CodeSnippet"/>
              </w:rPr>
            </w:pPr>
            <w:r w:rsidRPr="007E1EAE">
              <w:rPr>
                <w:rStyle w:val="CodeSnippet"/>
              </w:rPr>
              <w:t xml:space="preserve">  wordpress:</w:t>
            </w:r>
          </w:p>
          <w:p w14:paraId="55C226D0" w14:textId="77777777" w:rsidR="00841FF2" w:rsidRPr="007E1EAE" w:rsidRDefault="00841FF2" w:rsidP="00841FF2">
            <w:pPr>
              <w:rPr>
                <w:rStyle w:val="CodeSnippet"/>
              </w:rPr>
            </w:pPr>
            <w:r w:rsidRPr="007E1EAE">
              <w:rPr>
                <w:rStyle w:val="CodeSnippet"/>
              </w:rPr>
              <w:t xml:space="preserve">    type: tosca.nodes.WebApplication.WordPress</w:t>
            </w:r>
          </w:p>
          <w:p w14:paraId="1457EBFB" w14:textId="77777777" w:rsidR="00841FF2" w:rsidRPr="007E1EAE" w:rsidRDefault="00841FF2" w:rsidP="00841FF2">
            <w:pPr>
              <w:rPr>
                <w:rStyle w:val="CodeSnippet"/>
              </w:rPr>
            </w:pPr>
            <w:r w:rsidRPr="007E1EAE">
              <w:rPr>
                <w:rStyle w:val="CodeSnippet"/>
              </w:rPr>
              <w:t xml:space="preserve">    requirements:</w:t>
            </w:r>
          </w:p>
          <w:p w14:paraId="0C04BDAD" w14:textId="77777777" w:rsidR="00841FF2" w:rsidRPr="007E1EAE" w:rsidRDefault="00841FF2" w:rsidP="00841FF2">
            <w:pPr>
              <w:rPr>
                <w:rStyle w:val="CodeSnippet"/>
              </w:rPr>
            </w:pPr>
            <w:r w:rsidRPr="007E1EAE">
              <w:rPr>
                <w:rStyle w:val="CodeSnippet"/>
              </w:rPr>
              <w:t xml:space="preserve">      ...</w:t>
            </w:r>
          </w:p>
          <w:p w14:paraId="2CED3FE2" w14:textId="77777777" w:rsidR="00841FF2" w:rsidRPr="007E1EAE" w:rsidRDefault="00841FF2" w:rsidP="00841FF2">
            <w:pPr>
              <w:rPr>
                <w:rStyle w:val="CodeSnippet"/>
              </w:rPr>
            </w:pPr>
            <w:r w:rsidRPr="007E1EAE">
              <w:rPr>
                <w:rStyle w:val="CodeSnippet"/>
              </w:rPr>
              <w:t xml:space="preserve">      - database_endpoint: mysql_database</w:t>
            </w:r>
          </w:p>
          <w:p w14:paraId="24B8971F" w14:textId="77777777" w:rsidR="00841FF2" w:rsidRPr="007E1EAE" w:rsidRDefault="00841FF2" w:rsidP="00841FF2">
            <w:pPr>
              <w:rPr>
                <w:rStyle w:val="CodeSnippet"/>
              </w:rPr>
            </w:pPr>
            <w:r w:rsidRPr="007E1EAE">
              <w:rPr>
                <w:rStyle w:val="CodeSnippet"/>
              </w:rPr>
              <w:t xml:space="preserve">    interfaces:</w:t>
            </w:r>
          </w:p>
          <w:p w14:paraId="588A47D1" w14:textId="77777777" w:rsidR="00841FF2" w:rsidRPr="007E1EAE" w:rsidRDefault="00841FF2" w:rsidP="00841FF2">
            <w:pPr>
              <w:rPr>
                <w:rStyle w:val="CodeSnippet"/>
              </w:rPr>
            </w:pPr>
            <w:r w:rsidRPr="007E1EAE">
              <w:rPr>
                <w:rStyle w:val="CodeSnippet"/>
              </w:rPr>
              <w:t xml:space="preserve">      Standard:</w:t>
            </w:r>
          </w:p>
          <w:p w14:paraId="4BF208AC" w14:textId="77777777" w:rsidR="00841FF2" w:rsidRPr="007E1EAE" w:rsidRDefault="00841FF2" w:rsidP="00841FF2">
            <w:pPr>
              <w:rPr>
                <w:rStyle w:val="CodeSnippet"/>
              </w:rPr>
            </w:pPr>
            <w:r w:rsidRPr="007E1EAE">
              <w:rPr>
                <w:rStyle w:val="CodeSnippet"/>
              </w:rPr>
              <w:t xml:space="preserve">        create: wordpress_install.sh</w:t>
            </w:r>
          </w:p>
          <w:p w14:paraId="1F438FF8" w14:textId="77777777" w:rsidR="00841FF2" w:rsidRPr="007E1EAE" w:rsidRDefault="00841FF2" w:rsidP="00841FF2">
            <w:pPr>
              <w:rPr>
                <w:rStyle w:val="CodeSnippet"/>
              </w:rPr>
            </w:pPr>
            <w:r w:rsidRPr="007E1EAE">
              <w:rPr>
                <w:rStyle w:val="CodeSnippet"/>
              </w:rPr>
              <w:t xml:space="preserve">        configure: </w:t>
            </w:r>
          </w:p>
          <w:p w14:paraId="7DF6DCA1" w14:textId="77777777" w:rsidR="00841FF2" w:rsidRPr="007E1EAE" w:rsidRDefault="00841FF2" w:rsidP="00841FF2">
            <w:pPr>
              <w:rPr>
                <w:rStyle w:val="CodeSnippet"/>
              </w:rPr>
            </w:pPr>
            <w:r w:rsidRPr="007E1EAE">
              <w:rPr>
                <w:rStyle w:val="CodeSnippet"/>
              </w:rPr>
              <w:t xml:space="preserve">          implementation: wordpress_configure.sh            </w:t>
            </w:r>
          </w:p>
          <w:p w14:paraId="027B0DE5" w14:textId="77777777" w:rsidR="00841FF2" w:rsidRPr="007E1EAE" w:rsidRDefault="00841FF2" w:rsidP="00841FF2">
            <w:pPr>
              <w:rPr>
                <w:rStyle w:val="CodeSnippet"/>
              </w:rPr>
            </w:pPr>
            <w:r w:rsidRPr="007E1EAE">
              <w:rPr>
                <w:rStyle w:val="CodeSnippet"/>
              </w:rPr>
              <w:t xml:space="preserve">          inputs:</w:t>
            </w:r>
          </w:p>
          <w:p w14:paraId="45D0B1FA" w14:textId="77777777" w:rsidR="00841FF2" w:rsidRPr="007E1EAE" w:rsidRDefault="00841FF2" w:rsidP="00841FF2">
            <w:pPr>
              <w:rPr>
                <w:rStyle w:val="CodeSnippet"/>
              </w:rPr>
            </w:pPr>
            <w:r w:rsidRPr="007E1EAE">
              <w:rPr>
                <w:rStyle w:val="CodeSnippet"/>
              </w:rPr>
              <w:t xml:space="preserve">            ...</w:t>
            </w:r>
          </w:p>
          <w:p w14:paraId="7248AEF8" w14:textId="77777777" w:rsidR="00841FF2" w:rsidRPr="007E1EAE" w:rsidRDefault="00841FF2" w:rsidP="00841FF2">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2051209C" w14:textId="77777777" w:rsidR="00841FF2" w:rsidRPr="007E1EAE" w:rsidRDefault="00841FF2" w:rsidP="00841FF2">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556E685" w14:textId="77777777" w:rsidTr="00841FF2">
        <w:tc>
          <w:tcPr>
            <w:tcW w:w="9576" w:type="dxa"/>
            <w:shd w:val="clear" w:color="auto" w:fill="D9D9D9" w:themeFill="background1" w:themeFillShade="D9"/>
          </w:tcPr>
          <w:p w14:paraId="635CB32C" w14:textId="77777777" w:rsidR="00841FF2" w:rsidRPr="007E1EAE" w:rsidRDefault="00841FF2" w:rsidP="00841FF2">
            <w:pPr>
              <w:pStyle w:val="NoSpacing"/>
              <w:rPr>
                <w:rStyle w:val="CodeSnippet"/>
              </w:rPr>
            </w:pPr>
            <w:r w:rsidRPr="007E1EAE">
              <w:rPr>
                <w:rStyle w:val="CodeSnippet"/>
              </w:rPr>
              <w:t>relationship_templates:</w:t>
            </w:r>
          </w:p>
          <w:p w14:paraId="76528928" w14:textId="77777777" w:rsidR="00841FF2" w:rsidRPr="007E1EAE" w:rsidRDefault="00841FF2" w:rsidP="00841FF2">
            <w:pPr>
              <w:pStyle w:val="NoSpacing"/>
              <w:rPr>
                <w:rStyle w:val="CodeSnippet"/>
              </w:rPr>
            </w:pPr>
            <w:r w:rsidRPr="007E1EAE">
              <w:rPr>
                <w:rStyle w:val="CodeSnippet"/>
              </w:rPr>
              <w:t xml:space="preserve">    my_connection:</w:t>
            </w:r>
          </w:p>
          <w:p w14:paraId="5764AC21" w14:textId="77777777" w:rsidR="00841FF2" w:rsidRPr="007E1EAE" w:rsidRDefault="00841FF2" w:rsidP="00841FF2">
            <w:pPr>
              <w:pStyle w:val="NoSpacing"/>
              <w:rPr>
                <w:rStyle w:val="CodeSnippet"/>
              </w:rPr>
            </w:pPr>
            <w:r w:rsidRPr="007E1EAE">
              <w:rPr>
                <w:rStyle w:val="CodeSnippet"/>
              </w:rPr>
              <w:t xml:space="preserve">      type: ConnectsTo</w:t>
            </w:r>
          </w:p>
          <w:p w14:paraId="4C2C5DB5" w14:textId="77777777" w:rsidR="00841FF2" w:rsidRPr="007E1EAE" w:rsidRDefault="00841FF2" w:rsidP="00841FF2">
            <w:pPr>
              <w:pStyle w:val="NoSpacing"/>
              <w:rPr>
                <w:rStyle w:val="CodeSnippet"/>
              </w:rPr>
            </w:pPr>
            <w:r w:rsidRPr="007E1EAE">
              <w:rPr>
                <w:rStyle w:val="CodeSnippet"/>
              </w:rPr>
              <w:t xml:space="preserve">      interfaces:</w:t>
            </w:r>
          </w:p>
          <w:p w14:paraId="5D13BBEC" w14:textId="77777777" w:rsidR="00841FF2" w:rsidRPr="007E1EAE" w:rsidRDefault="00841FF2" w:rsidP="00841FF2">
            <w:pPr>
              <w:pStyle w:val="NoSpacing"/>
              <w:rPr>
                <w:rStyle w:val="CodeSnippet"/>
              </w:rPr>
            </w:pPr>
            <w:r w:rsidRPr="007E1EAE">
              <w:rPr>
                <w:rStyle w:val="CodeSnippet"/>
              </w:rPr>
              <w:t xml:space="preserve">        Configure:</w:t>
            </w:r>
          </w:p>
          <w:p w14:paraId="591D3E66" w14:textId="77777777" w:rsidR="00841FF2" w:rsidRPr="007E1EAE" w:rsidRDefault="00841FF2" w:rsidP="00841FF2">
            <w:pPr>
              <w:pStyle w:val="NoSpacing"/>
              <w:rPr>
                <w:rStyle w:val="CodeSnippet"/>
              </w:rPr>
            </w:pPr>
            <w:r w:rsidRPr="007E1EAE">
              <w:rPr>
                <w:rStyle w:val="CodeSnippet"/>
              </w:rPr>
              <w:t xml:space="preserve">          inputs: </w:t>
            </w:r>
          </w:p>
          <w:p w14:paraId="51EFBDF3" w14:textId="77777777" w:rsidR="00841FF2" w:rsidRPr="007E1EAE" w:rsidRDefault="00841FF2" w:rsidP="00841FF2">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21D674F4" w14:textId="77777777" w:rsidR="00841FF2" w:rsidRPr="007E1EAE" w:rsidRDefault="00841FF2" w:rsidP="00841FF2">
      <w:pPr>
        <w:pStyle w:val="Heading2"/>
      </w:pPr>
      <w:bookmarkStart w:id="954" w:name="_Toc397688807"/>
      <w:bookmarkStart w:id="955" w:name="_Toc302251702"/>
      <w:bookmarkStart w:id="956" w:name="_Toc310749096"/>
      <w:bookmarkStart w:id="957" w:name="_Toc313780930"/>
      <w:bookmarkStart w:id="958" w:name="_Toc322703174"/>
      <w:bookmarkStart w:id="959" w:name="_Toc454457791"/>
      <w:bookmarkStart w:id="960" w:name="_Toc454458590"/>
      <w:bookmarkStart w:id="961" w:name="_Toc500248016"/>
      <w:bookmarkStart w:id="962" w:name="_Toc528072942"/>
      <w:bookmarkEnd w:id="953"/>
      <w:r w:rsidRPr="007E1EAE">
        <w:t>Attribute functions</w:t>
      </w:r>
      <w:bookmarkEnd w:id="954"/>
      <w:bookmarkEnd w:id="955"/>
      <w:bookmarkEnd w:id="956"/>
      <w:bookmarkEnd w:id="957"/>
      <w:bookmarkEnd w:id="958"/>
      <w:bookmarkEnd w:id="959"/>
      <w:bookmarkEnd w:id="960"/>
      <w:bookmarkEnd w:id="961"/>
      <w:bookmarkEnd w:id="962"/>
    </w:p>
    <w:p w14:paraId="3B517933" w14:textId="77777777" w:rsidR="00841FF2" w:rsidRPr="007E1EAE" w:rsidRDefault="00841FF2" w:rsidP="00841FF2">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3FA37B16" w14:textId="77777777" w:rsidR="00841FF2" w:rsidRPr="007E1EAE" w:rsidRDefault="00841FF2" w:rsidP="00841FF2">
      <w:pPr>
        <w:pStyle w:val="Heading3"/>
      </w:pPr>
      <w:bookmarkStart w:id="963" w:name="_Toc454457792"/>
      <w:bookmarkStart w:id="964" w:name="_Toc454458591"/>
      <w:r w:rsidRPr="007E1EAE">
        <w:lastRenderedPageBreak/>
        <w:t>get_attribute</w:t>
      </w:r>
      <w:bookmarkEnd w:id="963"/>
      <w:bookmarkEnd w:id="964"/>
    </w:p>
    <w:p w14:paraId="7DB5C17F" w14:textId="77777777" w:rsidR="00841FF2" w:rsidRPr="007E1EAE" w:rsidRDefault="00841FF2" w:rsidP="00841FF2">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40CD226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A6F772" w14:textId="77777777" w:rsidTr="00841FF2">
        <w:trPr>
          <w:trHeight w:val="256"/>
        </w:trPr>
        <w:tc>
          <w:tcPr>
            <w:tcW w:w="9576" w:type="dxa"/>
            <w:shd w:val="clear" w:color="auto" w:fill="D9D9D9" w:themeFill="background1" w:themeFillShade="D9"/>
          </w:tcPr>
          <w:p w14:paraId="18AE3153" w14:textId="77777777" w:rsidR="00841FF2" w:rsidRPr="007E1EAE" w:rsidRDefault="00841FF2" w:rsidP="00841FF2">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396FB66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841FF2" w:rsidRPr="007E1EAE" w14:paraId="1B4C5D44" w14:textId="77777777" w:rsidTr="00841FF2">
        <w:trPr>
          <w:cantSplit/>
          <w:tblHeader/>
        </w:trPr>
        <w:tc>
          <w:tcPr>
            <w:tcW w:w="1226" w:type="pct"/>
            <w:shd w:val="clear" w:color="auto" w:fill="D9D9D9"/>
          </w:tcPr>
          <w:p w14:paraId="0DB4FC6A" w14:textId="77777777" w:rsidR="00841FF2" w:rsidRPr="007E1EAE" w:rsidRDefault="00841FF2" w:rsidP="00841FF2">
            <w:pPr>
              <w:pStyle w:val="TableText-Heading"/>
            </w:pPr>
            <w:r w:rsidRPr="007E1EAE">
              <w:t>Parameter</w:t>
            </w:r>
          </w:p>
        </w:tc>
        <w:tc>
          <w:tcPr>
            <w:tcW w:w="567" w:type="pct"/>
            <w:shd w:val="clear" w:color="auto" w:fill="D9D9D9"/>
          </w:tcPr>
          <w:p w14:paraId="73441910" w14:textId="77777777" w:rsidR="00841FF2" w:rsidRPr="007E1EAE" w:rsidRDefault="00841FF2" w:rsidP="00841FF2">
            <w:pPr>
              <w:pStyle w:val="TableText-Heading"/>
            </w:pPr>
            <w:r w:rsidRPr="007E1EAE">
              <w:t>Required</w:t>
            </w:r>
          </w:p>
        </w:tc>
        <w:tc>
          <w:tcPr>
            <w:tcW w:w="523" w:type="pct"/>
            <w:shd w:val="clear" w:color="auto" w:fill="D9D9D9"/>
          </w:tcPr>
          <w:p w14:paraId="1682819D" w14:textId="77777777" w:rsidR="00841FF2" w:rsidRPr="007E1EAE" w:rsidRDefault="00841FF2" w:rsidP="00841FF2">
            <w:pPr>
              <w:pStyle w:val="TableText-Heading"/>
            </w:pPr>
            <w:r w:rsidRPr="007E1EAE">
              <w:t>Type</w:t>
            </w:r>
          </w:p>
        </w:tc>
        <w:tc>
          <w:tcPr>
            <w:tcW w:w="2683" w:type="pct"/>
            <w:shd w:val="clear" w:color="auto" w:fill="D9D9D9"/>
          </w:tcPr>
          <w:p w14:paraId="27B30ED2" w14:textId="77777777" w:rsidR="00841FF2" w:rsidRPr="007E1EAE" w:rsidRDefault="00841FF2" w:rsidP="00841FF2">
            <w:pPr>
              <w:pStyle w:val="TableText-Heading"/>
            </w:pPr>
            <w:r w:rsidRPr="007E1EAE">
              <w:t>Description</w:t>
            </w:r>
          </w:p>
        </w:tc>
      </w:tr>
      <w:tr w:rsidR="00841FF2" w:rsidRPr="007E1EAE" w14:paraId="6512B21F" w14:textId="77777777" w:rsidTr="00841FF2">
        <w:trPr>
          <w:cantSplit/>
        </w:trPr>
        <w:tc>
          <w:tcPr>
            <w:tcW w:w="1226" w:type="pct"/>
            <w:shd w:val="clear" w:color="auto" w:fill="FFFFFF"/>
          </w:tcPr>
          <w:p w14:paraId="5BA2BE69"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7" w:type="pct"/>
            <w:shd w:val="clear" w:color="auto" w:fill="FFFFFF"/>
          </w:tcPr>
          <w:p w14:paraId="0D6FB1A4" w14:textId="77777777" w:rsidR="00841FF2" w:rsidRPr="007E1EAE" w:rsidRDefault="00841FF2" w:rsidP="00841FF2">
            <w:pPr>
              <w:pStyle w:val="TableText"/>
            </w:pPr>
            <w:r w:rsidRPr="007E1EAE">
              <w:t>yes</w:t>
            </w:r>
          </w:p>
        </w:tc>
        <w:tc>
          <w:tcPr>
            <w:tcW w:w="523" w:type="pct"/>
            <w:shd w:val="clear" w:color="auto" w:fill="FFFFFF"/>
          </w:tcPr>
          <w:p w14:paraId="10FE9ED9"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683" w:type="pct"/>
            <w:shd w:val="clear" w:color="auto" w:fill="FFFFFF"/>
          </w:tcPr>
          <w:p w14:paraId="13209C23"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841FF2" w:rsidRPr="00D84861" w14:paraId="17B6F0E6" w14:textId="77777777" w:rsidTr="00841FF2">
        <w:trPr>
          <w:cantSplit/>
        </w:trPr>
        <w:tc>
          <w:tcPr>
            <w:tcW w:w="1226" w:type="pct"/>
            <w:shd w:val="clear" w:color="auto" w:fill="FFFFFF"/>
          </w:tcPr>
          <w:p w14:paraId="19482D13" w14:textId="77777777" w:rsidR="00841FF2" w:rsidRPr="007E1EAE" w:rsidRDefault="00841FF2" w:rsidP="00841FF2">
            <w:pPr>
              <w:pStyle w:val="TableText"/>
              <w:rPr>
                <w:rStyle w:val="CodeSnippet"/>
              </w:rPr>
            </w:pPr>
            <w:r w:rsidRPr="007E1EAE">
              <w:rPr>
                <w:rStyle w:val="CodeSnippet"/>
              </w:rPr>
              <w:t>&lt;optional_req_or_cap_name&gt;</w:t>
            </w:r>
          </w:p>
        </w:tc>
        <w:tc>
          <w:tcPr>
            <w:tcW w:w="567" w:type="pct"/>
            <w:shd w:val="clear" w:color="auto" w:fill="FFFFFF"/>
          </w:tcPr>
          <w:p w14:paraId="00F5F544" w14:textId="77777777" w:rsidR="00841FF2" w:rsidRPr="007E1EAE" w:rsidRDefault="00841FF2" w:rsidP="00841FF2">
            <w:pPr>
              <w:pStyle w:val="TableText"/>
            </w:pPr>
            <w:r w:rsidRPr="007E1EAE">
              <w:t>no</w:t>
            </w:r>
          </w:p>
        </w:tc>
        <w:tc>
          <w:tcPr>
            <w:tcW w:w="523" w:type="pct"/>
            <w:shd w:val="clear" w:color="auto" w:fill="FFFFFF"/>
          </w:tcPr>
          <w:p w14:paraId="76CEF07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683" w:type="pct"/>
            <w:shd w:val="clear" w:color="auto" w:fill="FFFFFF"/>
          </w:tcPr>
          <w:p w14:paraId="7BECF3DA"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4C53F518" w14:textId="77777777" w:rsidR="00841FF2" w:rsidRPr="007E1EAE" w:rsidRDefault="00841FF2" w:rsidP="00841FF2">
            <w:pPr>
              <w:pStyle w:val="TableText"/>
            </w:pPr>
          </w:p>
          <w:p w14:paraId="4BEE8025" w14:textId="77777777" w:rsidR="00841FF2" w:rsidRPr="007E1EAE" w:rsidRDefault="00841FF2" w:rsidP="00841FF2">
            <w:pPr>
              <w:pStyle w:val="TableText"/>
            </w:pPr>
            <w:r w:rsidRPr="007E1EAE">
              <w:rPr>
                <w:b/>
              </w:rPr>
              <w:t>Note</w:t>
            </w:r>
            <w:r w:rsidRPr="007E1EAE">
              <w:t>:  If the attribute definition is located in the modelable entity directly, then this parameter MAY be omitted.</w:t>
            </w:r>
          </w:p>
        </w:tc>
      </w:tr>
      <w:tr w:rsidR="00841FF2" w:rsidRPr="00D84861" w14:paraId="16E99B29" w14:textId="77777777" w:rsidTr="00841FF2">
        <w:trPr>
          <w:cantSplit/>
        </w:trPr>
        <w:tc>
          <w:tcPr>
            <w:tcW w:w="1226" w:type="pct"/>
            <w:shd w:val="clear" w:color="auto" w:fill="FFFFFF"/>
          </w:tcPr>
          <w:p w14:paraId="604458C8" w14:textId="77777777" w:rsidR="00841FF2" w:rsidRPr="007E1EAE" w:rsidRDefault="00841FF2" w:rsidP="00841FF2">
            <w:pPr>
              <w:pStyle w:val="TableText"/>
              <w:rPr>
                <w:rStyle w:val="CodeSnippet"/>
              </w:rPr>
            </w:pPr>
            <w:r w:rsidRPr="007E1EAE">
              <w:rPr>
                <w:rStyle w:val="CodeSnippet"/>
              </w:rPr>
              <w:t xml:space="preserve">&lt;attribute_name&gt; </w:t>
            </w:r>
          </w:p>
        </w:tc>
        <w:tc>
          <w:tcPr>
            <w:tcW w:w="567" w:type="pct"/>
            <w:shd w:val="clear" w:color="auto" w:fill="FFFFFF"/>
          </w:tcPr>
          <w:p w14:paraId="390ED775" w14:textId="77777777" w:rsidR="00841FF2" w:rsidRPr="007E1EAE" w:rsidRDefault="00841FF2" w:rsidP="00841FF2">
            <w:pPr>
              <w:pStyle w:val="TableText"/>
            </w:pPr>
            <w:r w:rsidRPr="007E1EAE">
              <w:t>yes</w:t>
            </w:r>
          </w:p>
        </w:tc>
        <w:tc>
          <w:tcPr>
            <w:tcW w:w="523" w:type="pct"/>
            <w:shd w:val="clear" w:color="auto" w:fill="FFFFFF"/>
          </w:tcPr>
          <w:p w14:paraId="096C8570"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683" w:type="pct"/>
            <w:shd w:val="clear" w:color="auto" w:fill="FFFFFF"/>
          </w:tcPr>
          <w:p w14:paraId="2347DCAD" w14:textId="77777777" w:rsidR="00841FF2" w:rsidRPr="007E1EAE" w:rsidRDefault="00841FF2" w:rsidP="00841FF2">
            <w:pPr>
              <w:pStyle w:val="TableText"/>
            </w:pPr>
            <w:r w:rsidRPr="007E1EAE">
              <w:t>The name of the attribute definition the function will return the value from.</w:t>
            </w:r>
          </w:p>
        </w:tc>
      </w:tr>
      <w:tr w:rsidR="00841FF2" w:rsidRPr="00D84861" w14:paraId="50060BFD" w14:textId="77777777" w:rsidTr="00841FF2">
        <w:trPr>
          <w:cantSplit/>
        </w:trPr>
        <w:tc>
          <w:tcPr>
            <w:tcW w:w="1226" w:type="pct"/>
            <w:shd w:val="clear" w:color="auto" w:fill="FFFFFF"/>
          </w:tcPr>
          <w:p w14:paraId="1AF24438" w14:textId="77777777" w:rsidR="00841FF2" w:rsidRPr="007E1EAE" w:rsidRDefault="00841FF2" w:rsidP="00841FF2">
            <w:pPr>
              <w:pStyle w:val="TableText"/>
              <w:rPr>
                <w:rStyle w:val="CodeSnippet"/>
              </w:rPr>
            </w:pPr>
            <w:r w:rsidRPr="007E1EAE">
              <w:rPr>
                <w:rStyle w:val="CodeSnippet"/>
              </w:rPr>
              <w:t xml:space="preserve">&lt;nested_attribute_name_or_index_*&gt; </w:t>
            </w:r>
          </w:p>
        </w:tc>
        <w:tc>
          <w:tcPr>
            <w:tcW w:w="567" w:type="pct"/>
            <w:shd w:val="clear" w:color="auto" w:fill="FFFFFF"/>
          </w:tcPr>
          <w:p w14:paraId="5B2FE764" w14:textId="77777777" w:rsidR="00841FF2" w:rsidRPr="007E1EAE" w:rsidRDefault="00841FF2" w:rsidP="00841FF2">
            <w:pPr>
              <w:pStyle w:val="TableText"/>
            </w:pPr>
            <w:r w:rsidRPr="007E1EAE">
              <w:t>no</w:t>
            </w:r>
          </w:p>
        </w:tc>
        <w:tc>
          <w:tcPr>
            <w:tcW w:w="523" w:type="pct"/>
            <w:shd w:val="clear" w:color="auto" w:fill="FFFFFF"/>
          </w:tcPr>
          <w:p w14:paraId="57CCD95E"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683" w:type="pct"/>
            <w:shd w:val="clear" w:color="auto" w:fill="FFFFFF"/>
          </w:tcPr>
          <w:p w14:paraId="68BBD685" w14:textId="77777777" w:rsidR="00841FF2" w:rsidRPr="007E1EAE" w:rsidRDefault="00841FF2" w:rsidP="00841FF2">
            <w:pPr>
              <w:pStyle w:val="TableText"/>
            </w:pPr>
            <w:r w:rsidRPr="007E1EAE">
              <w:t xml:space="preserve">Some TOSCA attributes are complex (i.e., composed as nested structures).  These parameters are used to dereference into the names of these nested structures when needed.    </w:t>
            </w:r>
          </w:p>
          <w:p w14:paraId="09219153" w14:textId="77777777" w:rsidR="00841FF2" w:rsidRPr="007E1EAE" w:rsidRDefault="00841FF2" w:rsidP="00841FF2">
            <w:pPr>
              <w:pStyle w:val="TableText"/>
            </w:pPr>
          </w:p>
          <w:p w14:paraId="67D0CAEE" w14:textId="77777777" w:rsidR="00841FF2" w:rsidRPr="007E1EAE" w:rsidRDefault="00841FF2" w:rsidP="00841FF2">
            <w:pPr>
              <w:pStyle w:val="TableText"/>
            </w:pPr>
            <w:r w:rsidRPr="007E1EAE">
              <w:t xml:space="preserve">Some attributes represent </w:t>
            </w:r>
            <w:r w:rsidRPr="007E1EAE">
              <w:rPr>
                <w:rStyle w:val="CodeSnippetHighlight"/>
              </w:rPr>
              <w:t>list</w:t>
            </w:r>
            <w:r w:rsidRPr="007E1EAE">
              <w:t xml:space="preserve"> types. In these cases, an index may be provided to reference a specific entry in the list (as named in the previous parameter) to return. </w:t>
            </w:r>
          </w:p>
        </w:tc>
      </w:tr>
    </w:tbl>
    <w:p w14:paraId="1306C899" w14:textId="77777777" w:rsidR="00841FF2" w:rsidRPr="007E1EAE" w:rsidRDefault="00841FF2" w:rsidP="00841FF2">
      <w:pPr>
        <w:pStyle w:val="Heading4"/>
      </w:pPr>
      <w:r w:rsidRPr="007E1EAE">
        <w:t>Examples:</w:t>
      </w:r>
    </w:p>
    <w:p w14:paraId="064A4757" w14:textId="77777777" w:rsidR="00841FF2" w:rsidRPr="007E1EAE" w:rsidRDefault="00841FF2" w:rsidP="00841FF2">
      <w:r w:rsidRPr="007E1EAE">
        <w:t>The attribute functions are used in the same way as the equivalent Property functions described above.  Please see their examples and replace “get_property” with “get_attribute” function name.</w:t>
      </w:r>
    </w:p>
    <w:p w14:paraId="6A9F7918" w14:textId="77777777" w:rsidR="00841FF2" w:rsidRPr="007E1EAE" w:rsidRDefault="00841FF2" w:rsidP="00841FF2">
      <w:pPr>
        <w:pStyle w:val="Heading4"/>
      </w:pPr>
      <w:r w:rsidRPr="007E1EAE">
        <w:t>Notes</w:t>
      </w:r>
    </w:p>
    <w:p w14:paraId="02F5792C" w14:textId="77777777" w:rsidR="00841FF2" w:rsidRPr="007E1EAE" w:rsidRDefault="00841FF2" w:rsidP="00841FF2">
      <w:r w:rsidRPr="007E1EAE">
        <w:t>These functions are used to obtain attributes from instances of node or relationship templates by the names they were given within the service template that described the application model (pattern).</w:t>
      </w:r>
    </w:p>
    <w:p w14:paraId="1E362C3B" w14:textId="77777777" w:rsidR="00841FF2" w:rsidRPr="007E1EAE" w:rsidRDefault="00841FF2" w:rsidP="00971CED">
      <w:pPr>
        <w:numPr>
          <w:ilvl w:val="0"/>
          <w:numId w:val="18"/>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1F4BA376" w14:textId="77777777" w:rsidR="00841FF2" w:rsidRPr="007E1EAE" w:rsidRDefault="00841FF2" w:rsidP="00841FF2">
      <w:pPr>
        <w:pStyle w:val="Heading2"/>
      </w:pPr>
      <w:bookmarkStart w:id="965" w:name="_Toc302251703"/>
      <w:bookmarkStart w:id="966" w:name="_Toc310749097"/>
      <w:bookmarkStart w:id="967" w:name="_Toc313780931"/>
      <w:bookmarkStart w:id="968" w:name="_Toc322703175"/>
      <w:bookmarkStart w:id="969" w:name="_Toc454457793"/>
      <w:bookmarkStart w:id="970" w:name="_Toc454458592"/>
      <w:bookmarkStart w:id="971" w:name="_Toc500248017"/>
      <w:bookmarkStart w:id="972" w:name="_Toc528072943"/>
      <w:r w:rsidRPr="007E1EAE">
        <w:lastRenderedPageBreak/>
        <w:t>Operation functions</w:t>
      </w:r>
      <w:bookmarkEnd w:id="965"/>
      <w:bookmarkEnd w:id="966"/>
      <w:bookmarkEnd w:id="967"/>
      <w:bookmarkEnd w:id="968"/>
      <w:bookmarkEnd w:id="969"/>
      <w:bookmarkEnd w:id="970"/>
      <w:bookmarkEnd w:id="971"/>
      <w:bookmarkEnd w:id="972"/>
    </w:p>
    <w:p w14:paraId="33CAB00C" w14:textId="77777777" w:rsidR="00841FF2" w:rsidRPr="007E1EAE" w:rsidRDefault="00841FF2" w:rsidP="00841FF2">
      <w:r w:rsidRPr="007E1EAE">
        <w:t>These functions are used within an instance model to obtain values from interface operations. These can be used in order to set an attribute of a node instance at runtime or to pass values from one operation to another.</w:t>
      </w:r>
    </w:p>
    <w:p w14:paraId="01D08F75" w14:textId="77777777" w:rsidR="00841FF2" w:rsidRPr="007E1EAE" w:rsidRDefault="00841FF2" w:rsidP="00841FF2">
      <w:pPr>
        <w:pStyle w:val="Heading3"/>
      </w:pPr>
      <w:bookmarkStart w:id="973" w:name="_Toc454457794"/>
      <w:bookmarkStart w:id="974" w:name="_Toc454458593"/>
      <w:bookmarkStart w:id="975" w:name="DEFN_FUNCTION_GET_OPERATION_OUTPUT"/>
      <w:r w:rsidRPr="007E1EAE">
        <w:t>get_operation_output</w:t>
      </w:r>
      <w:bookmarkEnd w:id="973"/>
      <w:bookmarkEnd w:id="974"/>
    </w:p>
    <w:bookmarkEnd w:id="975"/>
    <w:p w14:paraId="391C3FD7" w14:textId="77777777" w:rsidR="00841FF2" w:rsidRPr="007E1EAE" w:rsidRDefault="00841FF2" w:rsidP="00841FF2">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C9E7C3"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ED4346C" w14:textId="77777777" w:rsidTr="00841FF2">
        <w:trPr>
          <w:trHeight w:val="256"/>
        </w:trPr>
        <w:tc>
          <w:tcPr>
            <w:tcW w:w="9576" w:type="dxa"/>
            <w:shd w:val="clear" w:color="auto" w:fill="D9D9D9" w:themeFill="background1" w:themeFillShade="D9"/>
          </w:tcPr>
          <w:p w14:paraId="5BCCE759" w14:textId="77777777" w:rsidR="00841FF2" w:rsidRPr="007E1EAE" w:rsidRDefault="00841FF2" w:rsidP="00841FF2">
            <w:pPr>
              <w:rPr>
                <w:rStyle w:val="CodeSnippet"/>
              </w:rPr>
            </w:pPr>
            <w:r w:rsidRPr="007E1EAE">
              <w:rPr>
                <w:rStyle w:val="CodeSnippet"/>
              </w:rPr>
              <w:t>get_operation_output: &lt;modelable_entity_name&gt;, &lt;interface_name&gt;, &lt;operation_name&gt;, &lt;output_variable_name&gt;</w:t>
            </w:r>
          </w:p>
        </w:tc>
      </w:tr>
    </w:tbl>
    <w:p w14:paraId="0DEBED1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78CA6397" w14:textId="77777777" w:rsidTr="00841FF2">
        <w:trPr>
          <w:cantSplit/>
          <w:tblHeader/>
        </w:trPr>
        <w:tc>
          <w:tcPr>
            <w:tcW w:w="1181" w:type="pct"/>
            <w:shd w:val="clear" w:color="auto" w:fill="D9D9D9"/>
          </w:tcPr>
          <w:p w14:paraId="2EF2C393" w14:textId="77777777" w:rsidR="00841FF2" w:rsidRPr="007E1EAE" w:rsidRDefault="00841FF2" w:rsidP="00841FF2">
            <w:pPr>
              <w:pStyle w:val="TableText-Heading"/>
            </w:pPr>
            <w:r w:rsidRPr="007E1EAE">
              <w:t>Parameter</w:t>
            </w:r>
          </w:p>
        </w:tc>
        <w:tc>
          <w:tcPr>
            <w:tcW w:w="575" w:type="pct"/>
            <w:shd w:val="clear" w:color="auto" w:fill="D9D9D9"/>
          </w:tcPr>
          <w:p w14:paraId="3245B7CB" w14:textId="77777777" w:rsidR="00841FF2" w:rsidRPr="007E1EAE" w:rsidRDefault="00841FF2" w:rsidP="00841FF2">
            <w:pPr>
              <w:pStyle w:val="TableText-Heading"/>
            </w:pPr>
            <w:r w:rsidRPr="007E1EAE">
              <w:t>Required</w:t>
            </w:r>
          </w:p>
        </w:tc>
        <w:tc>
          <w:tcPr>
            <w:tcW w:w="443" w:type="pct"/>
            <w:shd w:val="clear" w:color="auto" w:fill="D9D9D9"/>
          </w:tcPr>
          <w:p w14:paraId="37A8B4F9" w14:textId="77777777" w:rsidR="00841FF2" w:rsidRPr="007E1EAE" w:rsidRDefault="00841FF2" w:rsidP="00841FF2">
            <w:pPr>
              <w:pStyle w:val="TableText-Heading"/>
            </w:pPr>
            <w:r w:rsidRPr="007E1EAE">
              <w:t>Type</w:t>
            </w:r>
          </w:p>
        </w:tc>
        <w:tc>
          <w:tcPr>
            <w:tcW w:w="2801" w:type="pct"/>
            <w:shd w:val="clear" w:color="auto" w:fill="D9D9D9"/>
          </w:tcPr>
          <w:p w14:paraId="5E338035" w14:textId="77777777" w:rsidR="00841FF2" w:rsidRPr="007E1EAE" w:rsidRDefault="00841FF2" w:rsidP="00841FF2">
            <w:pPr>
              <w:pStyle w:val="TableText-Heading"/>
            </w:pPr>
            <w:r w:rsidRPr="007E1EAE">
              <w:t>Description</w:t>
            </w:r>
          </w:p>
        </w:tc>
      </w:tr>
      <w:tr w:rsidR="00841FF2" w:rsidRPr="00D84861" w14:paraId="6004E0E8" w14:textId="77777777" w:rsidTr="00841FF2">
        <w:trPr>
          <w:cantSplit/>
        </w:trPr>
        <w:tc>
          <w:tcPr>
            <w:tcW w:w="1181" w:type="pct"/>
            <w:shd w:val="clear" w:color="auto" w:fill="FFFFFF"/>
          </w:tcPr>
          <w:p w14:paraId="075B9F1B" w14:textId="77777777" w:rsidR="00841FF2" w:rsidRPr="007E1EAE" w:rsidRDefault="00841FF2" w:rsidP="00841FF2">
            <w:pPr>
              <w:pStyle w:val="TableText"/>
              <w:rPr>
                <w:rStyle w:val="CodeSnippet"/>
              </w:rPr>
            </w:pPr>
            <w:r w:rsidRPr="007E1EAE">
              <w:rPr>
                <w:rStyle w:val="CodeSnippet"/>
              </w:rPr>
              <w:t>&lt;modelable entity name&gt; | SELF | SOURCE | TARGET</w:t>
            </w:r>
          </w:p>
        </w:tc>
        <w:tc>
          <w:tcPr>
            <w:tcW w:w="575" w:type="pct"/>
            <w:shd w:val="clear" w:color="auto" w:fill="FFFFFF"/>
          </w:tcPr>
          <w:p w14:paraId="60F37D0A" w14:textId="77777777" w:rsidR="00841FF2" w:rsidRPr="007E1EAE" w:rsidRDefault="00841FF2" w:rsidP="00841FF2">
            <w:pPr>
              <w:pStyle w:val="TableText"/>
            </w:pPr>
            <w:r w:rsidRPr="007E1EAE">
              <w:t>yes</w:t>
            </w:r>
          </w:p>
        </w:tc>
        <w:tc>
          <w:tcPr>
            <w:tcW w:w="443" w:type="pct"/>
            <w:shd w:val="clear" w:color="auto" w:fill="FFFFFF"/>
          </w:tcPr>
          <w:p w14:paraId="7810C53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01" w:type="pct"/>
            <w:shd w:val="clear" w:color="auto" w:fill="FFFFFF"/>
          </w:tcPr>
          <w:p w14:paraId="366BC8D8" w14:textId="77777777" w:rsidR="00841FF2" w:rsidRPr="007E1EAE" w:rsidRDefault="00841FF2" w:rsidP="00841FF2">
            <w:pPr>
              <w:pStyle w:val="TableText"/>
            </w:pPr>
            <w:r w:rsidRPr="007E1EAE">
              <w:t>The required name of a modelable entity (e.g., Node Template or Relationship Template name) as declared in the service template that implements the named interface and operation.</w:t>
            </w:r>
          </w:p>
        </w:tc>
      </w:tr>
      <w:tr w:rsidR="00841FF2" w:rsidRPr="00D84861" w14:paraId="1E7DB965" w14:textId="77777777" w:rsidTr="00841FF2">
        <w:trPr>
          <w:cantSplit/>
        </w:trPr>
        <w:tc>
          <w:tcPr>
            <w:tcW w:w="1181" w:type="pct"/>
            <w:shd w:val="clear" w:color="auto" w:fill="FFFFFF"/>
          </w:tcPr>
          <w:p w14:paraId="36350756" w14:textId="77777777" w:rsidR="00841FF2" w:rsidRPr="007E1EAE" w:rsidRDefault="00841FF2" w:rsidP="00841FF2">
            <w:pPr>
              <w:pStyle w:val="TableText"/>
              <w:rPr>
                <w:rStyle w:val="CodeSnippet"/>
              </w:rPr>
            </w:pPr>
            <w:r w:rsidRPr="007E1EAE">
              <w:rPr>
                <w:rStyle w:val="CodeSnippet"/>
              </w:rPr>
              <w:t>&lt;interface_name&gt;</w:t>
            </w:r>
          </w:p>
        </w:tc>
        <w:tc>
          <w:tcPr>
            <w:tcW w:w="575" w:type="pct"/>
            <w:shd w:val="clear" w:color="auto" w:fill="FFFFFF"/>
          </w:tcPr>
          <w:p w14:paraId="2B674D07" w14:textId="77777777" w:rsidR="00841FF2" w:rsidRPr="007E1EAE" w:rsidRDefault="00841FF2" w:rsidP="00841FF2">
            <w:pPr>
              <w:pStyle w:val="TableText"/>
            </w:pPr>
            <w:r w:rsidRPr="007E1EAE">
              <w:t>Yes</w:t>
            </w:r>
          </w:p>
        </w:tc>
        <w:tc>
          <w:tcPr>
            <w:tcW w:w="443" w:type="pct"/>
            <w:shd w:val="clear" w:color="auto" w:fill="FFFFFF"/>
          </w:tcPr>
          <w:p w14:paraId="3502D6C4"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01" w:type="pct"/>
            <w:shd w:val="clear" w:color="auto" w:fill="FFFFFF"/>
          </w:tcPr>
          <w:p w14:paraId="48F5F325" w14:textId="77777777" w:rsidR="00841FF2" w:rsidRPr="007E1EAE" w:rsidRDefault="00841FF2" w:rsidP="00841FF2">
            <w:pPr>
              <w:pStyle w:val="TableText"/>
            </w:pPr>
            <w:r w:rsidRPr="007E1EAE">
              <w:t>The required name of the interface which defines the operation.</w:t>
            </w:r>
          </w:p>
        </w:tc>
      </w:tr>
      <w:tr w:rsidR="00841FF2" w:rsidRPr="00D84861" w14:paraId="4111104A" w14:textId="77777777" w:rsidTr="00841FF2">
        <w:trPr>
          <w:cantSplit/>
        </w:trPr>
        <w:tc>
          <w:tcPr>
            <w:tcW w:w="1181" w:type="pct"/>
            <w:shd w:val="clear" w:color="auto" w:fill="FFFFFF"/>
          </w:tcPr>
          <w:p w14:paraId="583E2132" w14:textId="77777777" w:rsidR="00841FF2" w:rsidRPr="007E1EAE" w:rsidRDefault="00841FF2" w:rsidP="00841FF2">
            <w:pPr>
              <w:pStyle w:val="TableText"/>
              <w:rPr>
                <w:rStyle w:val="CodeSnippet"/>
              </w:rPr>
            </w:pPr>
            <w:r w:rsidRPr="007E1EAE">
              <w:rPr>
                <w:rStyle w:val="CodeSnippet"/>
              </w:rPr>
              <w:t>&lt;operation_name&gt;</w:t>
            </w:r>
          </w:p>
        </w:tc>
        <w:tc>
          <w:tcPr>
            <w:tcW w:w="575" w:type="pct"/>
            <w:shd w:val="clear" w:color="auto" w:fill="FFFFFF"/>
          </w:tcPr>
          <w:p w14:paraId="628C5C45" w14:textId="77777777" w:rsidR="00841FF2" w:rsidRPr="007E1EAE" w:rsidRDefault="00841FF2" w:rsidP="00841FF2">
            <w:pPr>
              <w:pStyle w:val="TableText"/>
            </w:pPr>
            <w:r w:rsidRPr="007E1EAE">
              <w:t>yes</w:t>
            </w:r>
          </w:p>
        </w:tc>
        <w:tc>
          <w:tcPr>
            <w:tcW w:w="443" w:type="pct"/>
            <w:shd w:val="clear" w:color="auto" w:fill="FFFFFF"/>
          </w:tcPr>
          <w:p w14:paraId="3DBCAC7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01" w:type="pct"/>
            <w:shd w:val="clear" w:color="auto" w:fill="FFFFFF"/>
          </w:tcPr>
          <w:p w14:paraId="0A32270F" w14:textId="77777777" w:rsidR="00841FF2" w:rsidRPr="007E1EAE" w:rsidRDefault="00841FF2" w:rsidP="00841FF2">
            <w:pPr>
              <w:pStyle w:val="TableText"/>
            </w:pPr>
            <w:r w:rsidRPr="007E1EAE">
              <w:t xml:space="preserve">The required name of the operation whose value we would like to retrieve. </w:t>
            </w:r>
          </w:p>
        </w:tc>
      </w:tr>
      <w:tr w:rsidR="00841FF2" w:rsidRPr="00D84861" w14:paraId="562FE847" w14:textId="77777777" w:rsidTr="00841FF2">
        <w:trPr>
          <w:cantSplit/>
        </w:trPr>
        <w:tc>
          <w:tcPr>
            <w:tcW w:w="1181" w:type="pct"/>
            <w:shd w:val="clear" w:color="auto" w:fill="FFFFFF"/>
          </w:tcPr>
          <w:p w14:paraId="46AAB64F" w14:textId="77777777" w:rsidR="00841FF2" w:rsidRPr="007E1EAE" w:rsidRDefault="00841FF2" w:rsidP="00841FF2">
            <w:pPr>
              <w:pStyle w:val="TableText"/>
              <w:rPr>
                <w:rStyle w:val="CodeSnippet"/>
              </w:rPr>
            </w:pPr>
            <w:r w:rsidRPr="007E1EAE">
              <w:rPr>
                <w:rStyle w:val="CodeSnippet"/>
              </w:rPr>
              <w:t>&lt;output_variable_name&gt;</w:t>
            </w:r>
          </w:p>
        </w:tc>
        <w:tc>
          <w:tcPr>
            <w:tcW w:w="575" w:type="pct"/>
            <w:shd w:val="clear" w:color="auto" w:fill="FFFFFF"/>
          </w:tcPr>
          <w:p w14:paraId="1E20BCDC" w14:textId="77777777" w:rsidR="00841FF2" w:rsidRPr="007E1EAE" w:rsidRDefault="00841FF2" w:rsidP="00841FF2">
            <w:pPr>
              <w:pStyle w:val="TableText"/>
            </w:pPr>
            <w:r w:rsidRPr="007E1EAE">
              <w:t>Yes</w:t>
            </w:r>
          </w:p>
        </w:tc>
        <w:tc>
          <w:tcPr>
            <w:tcW w:w="443" w:type="pct"/>
            <w:shd w:val="clear" w:color="auto" w:fill="FFFFFF"/>
          </w:tcPr>
          <w:p w14:paraId="68F9F45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01" w:type="pct"/>
            <w:shd w:val="clear" w:color="auto" w:fill="FFFFFF"/>
          </w:tcPr>
          <w:p w14:paraId="581EFB07" w14:textId="77777777" w:rsidR="00841FF2" w:rsidRPr="007E1EAE" w:rsidRDefault="00841FF2" w:rsidP="00841FF2">
            <w:pPr>
              <w:pStyle w:val="TableText"/>
            </w:pPr>
            <w:r w:rsidRPr="007E1EAE">
              <w:t>The required name of the variable that is exposed / exported by the operation.</w:t>
            </w:r>
          </w:p>
          <w:p w14:paraId="37912472" w14:textId="77777777" w:rsidR="00841FF2" w:rsidRPr="007E1EAE" w:rsidRDefault="00841FF2" w:rsidP="00841FF2">
            <w:pPr>
              <w:pStyle w:val="TableText"/>
            </w:pPr>
          </w:p>
        </w:tc>
      </w:tr>
    </w:tbl>
    <w:p w14:paraId="06EED4D9" w14:textId="77777777" w:rsidR="00841FF2" w:rsidRPr="007E1EAE" w:rsidRDefault="00841FF2" w:rsidP="00841FF2">
      <w:pPr>
        <w:pStyle w:val="Heading4"/>
      </w:pPr>
      <w:r w:rsidRPr="007E1EAE">
        <w:t>Notes</w:t>
      </w:r>
    </w:p>
    <w:p w14:paraId="13682F46" w14:textId="77777777" w:rsidR="00841FF2" w:rsidRPr="007E1EAE" w:rsidRDefault="00841FF2" w:rsidP="00971CED">
      <w:pPr>
        <w:pStyle w:val="ListParagraph"/>
        <w:numPr>
          <w:ilvl w:val="0"/>
          <w:numId w:val="18"/>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1EEA4AE0" w14:textId="77777777" w:rsidR="00841FF2" w:rsidRPr="007E1EAE" w:rsidRDefault="00841FF2" w:rsidP="00841FF2">
      <w:pPr>
        <w:pStyle w:val="Heading2"/>
      </w:pPr>
      <w:bookmarkStart w:id="976" w:name="_Toc397688808"/>
      <w:bookmarkStart w:id="977" w:name="_Toc302251704"/>
      <w:bookmarkStart w:id="978" w:name="_Toc310749098"/>
      <w:bookmarkStart w:id="979" w:name="_Toc313780932"/>
      <w:bookmarkStart w:id="980" w:name="_Toc322703176"/>
      <w:bookmarkStart w:id="981" w:name="_Toc454457795"/>
      <w:bookmarkStart w:id="982" w:name="_Toc454458594"/>
      <w:bookmarkStart w:id="983" w:name="_Toc500248018"/>
      <w:bookmarkStart w:id="984" w:name="_Toc528072944"/>
      <w:r w:rsidRPr="007E1EAE">
        <w:t>Navigation functions</w:t>
      </w:r>
      <w:bookmarkEnd w:id="976"/>
      <w:bookmarkEnd w:id="977"/>
      <w:bookmarkEnd w:id="978"/>
      <w:bookmarkEnd w:id="979"/>
      <w:bookmarkEnd w:id="980"/>
      <w:bookmarkEnd w:id="981"/>
      <w:bookmarkEnd w:id="982"/>
      <w:bookmarkEnd w:id="983"/>
      <w:bookmarkEnd w:id="984"/>
    </w:p>
    <w:p w14:paraId="1D4740EE" w14:textId="77777777" w:rsidR="00841FF2" w:rsidRPr="007E1EAE" w:rsidRDefault="00841FF2" w:rsidP="00971CED">
      <w:pPr>
        <w:pStyle w:val="ListParagraph"/>
        <w:numPr>
          <w:ilvl w:val="0"/>
          <w:numId w:val="7"/>
        </w:numPr>
      </w:pPr>
      <w:r w:rsidRPr="007E1EAE">
        <w:t>This version of the TOSCA Simple Profile does not define any model navigation functions.</w:t>
      </w:r>
    </w:p>
    <w:p w14:paraId="51929DDC" w14:textId="77777777" w:rsidR="00841FF2" w:rsidRPr="007E1EAE" w:rsidRDefault="00841FF2" w:rsidP="00841FF2">
      <w:pPr>
        <w:pStyle w:val="Heading3"/>
      </w:pPr>
      <w:bookmarkStart w:id="985" w:name="_Toc454457796"/>
      <w:bookmarkStart w:id="986" w:name="_Toc454458595"/>
      <w:r w:rsidRPr="007E1EAE">
        <w:t>get_nodes_of_type</w:t>
      </w:r>
      <w:bookmarkEnd w:id="985"/>
      <w:bookmarkEnd w:id="986"/>
    </w:p>
    <w:p w14:paraId="00BEF1FE" w14:textId="77777777" w:rsidR="00841FF2" w:rsidRPr="007E1EAE" w:rsidRDefault="00841FF2" w:rsidP="00841FF2">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856546C"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F203BA" w14:textId="77777777" w:rsidTr="00841FF2">
        <w:trPr>
          <w:trHeight w:val="256"/>
        </w:trPr>
        <w:tc>
          <w:tcPr>
            <w:tcW w:w="9576" w:type="dxa"/>
            <w:shd w:val="clear" w:color="auto" w:fill="D9D9D9" w:themeFill="background1" w:themeFillShade="D9"/>
          </w:tcPr>
          <w:p w14:paraId="62F18116" w14:textId="77777777" w:rsidR="00841FF2" w:rsidRPr="007E1EAE" w:rsidRDefault="00841FF2" w:rsidP="00841FF2">
            <w:pPr>
              <w:rPr>
                <w:rStyle w:val="CodeSnippet"/>
              </w:rPr>
            </w:pPr>
            <w:r w:rsidRPr="007E1EAE">
              <w:rPr>
                <w:rStyle w:val="CodeSnippet"/>
              </w:rPr>
              <w:t>get_nodes_of_type: &lt;node_type_name&gt;</w:t>
            </w:r>
          </w:p>
        </w:tc>
      </w:tr>
    </w:tbl>
    <w:p w14:paraId="1085F581"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3C6460E6" w14:textId="77777777" w:rsidTr="00841FF2">
        <w:trPr>
          <w:cantSplit/>
          <w:tblHeader/>
        </w:trPr>
        <w:tc>
          <w:tcPr>
            <w:tcW w:w="1181" w:type="pct"/>
            <w:shd w:val="clear" w:color="auto" w:fill="D9D9D9"/>
          </w:tcPr>
          <w:p w14:paraId="7E27FDCC" w14:textId="77777777" w:rsidR="00841FF2" w:rsidRPr="007E1EAE" w:rsidRDefault="00841FF2" w:rsidP="00841FF2">
            <w:pPr>
              <w:pStyle w:val="TableText-Heading"/>
            </w:pPr>
            <w:r w:rsidRPr="007E1EAE">
              <w:t>Parameter</w:t>
            </w:r>
          </w:p>
        </w:tc>
        <w:tc>
          <w:tcPr>
            <w:tcW w:w="575" w:type="pct"/>
            <w:shd w:val="clear" w:color="auto" w:fill="D9D9D9"/>
          </w:tcPr>
          <w:p w14:paraId="5F407431" w14:textId="77777777" w:rsidR="00841FF2" w:rsidRPr="007E1EAE" w:rsidRDefault="00841FF2" w:rsidP="00841FF2">
            <w:pPr>
              <w:pStyle w:val="TableText-Heading"/>
            </w:pPr>
            <w:r w:rsidRPr="007E1EAE">
              <w:t>Required</w:t>
            </w:r>
          </w:p>
        </w:tc>
        <w:tc>
          <w:tcPr>
            <w:tcW w:w="443" w:type="pct"/>
            <w:shd w:val="clear" w:color="auto" w:fill="D9D9D9"/>
          </w:tcPr>
          <w:p w14:paraId="46B66A05" w14:textId="77777777" w:rsidR="00841FF2" w:rsidRPr="007E1EAE" w:rsidRDefault="00841FF2" w:rsidP="00841FF2">
            <w:pPr>
              <w:pStyle w:val="TableText-Heading"/>
            </w:pPr>
            <w:r w:rsidRPr="007E1EAE">
              <w:t>Type</w:t>
            </w:r>
          </w:p>
        </w:tc>
        <w:tc>
          <w:tcPr>
            <w:tcW w:w="2801" w:type="pct"/>
            <w:shd w:val="clear" w:color="auto" w:fill="D9D9D9"/>
          </w:tcPr>
          <w:p w14:paraId="5F0E2312" w14:textId="77777777" w:rsidR="00841FF2" w:rsidRPr="007E1EAE" w:rsidRDefault="00841FF2" w:rsidP="00841FF2">
            <w:pPr>
              <w:pStyle w:val="TableText-Heading"/>
            </w:pPr>
            <w:r w:rsidRPr="007E1EAE">
              <w:t>Description</w:t>
            </w:r>
          </w:p>
        </w:tc>
      </w:tr>
      <w:tr w:rsidR="00841FF2" w:rsidRPr="00D84861" w14:paraId="3040F4D6" w14:textId="77777777" w:rsidTr="00841FF2">
        <w:trPr>
          <w:cantSplit/>
        </w:trPr>
        <w:tc>
          <w:tcPr>
            <w:tcW w:w="1181" w:type="pct"/>
            <w:shd w:val="clear" w:color="auto" w:fill="FFFFFF"/>
          </w:tcPr>
          <w:p w14:paraId="71E63EF4" w14:textId="77777777" w:rsidR="00841FF2" w:rsidRPr="007E1EAE" w:rsidRDefault="00841FF2" w:rsidP="00841FF2">
            <w:pPr>
              <w:pStyle w:val="TableText"/>
              <w:rPr>
                <w:rStyle w:val="CodeSnippet"/>
              </w:rPr>
            </w:pPr>
            <w:r w:rsidRPr="007E1EAE">
              <w:rPr>
                <w:rStyle w:val="CodeSnippet"/>
              </w:rPr>
              <w:t>&lt;node_type_name&gt;</w:t>
            </w:r>
          </w:p>
        </w:tc>
        <w:tc>
          <w:tcPr>
            <w:tcW w:w="575" w:type="pct"/>
            <w:shd w:val="clear" w:color="auto" w:fill="FFFFFF"/>
          </w:tcPr>
          <w:p w14:paraId="290A09F5" w14:textId="77777777" w:rsidR="00841FF2" w:rsidRPr="007E1EAE" w:rsidRDefault="00841FF2" w:rsidP="00841FF2">
            <w:pPr>
              <w:pStyle w:val="TableText"/>
            </w:pPr>
            <w:r w:rsidRPr="007E1EAE">
              <w:t>yes</w:t>
            </w:r>
          </w:p>
        </w:tc>
        <w:tc>
          <w:tcPr>
            <w:tcW w:w="443" w:type="pct"/>
            <w:shd w:val="clear" w:color="auto" w:fill="FFFFFF"/>
          </w:tcPr>
          <w:p w14:paraId="012CC477"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2801" w:type="pct"/>
            <w:shd w:val="clear" w:color="auto" w:fill="FFFFFF"/>
          </w:tcPr>
          <w:p w14:paraId="2D79AF25" w14:textId="77777777" w:rsidR="00841FF2" w:rsidRPr="007E1EAE" w:rsidRDefault="00841FF2" w:rsidP="00841FF2">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46FD8547" w14:textId="77777777" w:rsidR="00841FF2" w:rsidRPr="007E1EAE" w:rsidRDefault="00841FF2" w:rsidP="00841FF2">
      <w:pPr>
        <w:pStyle w:val="Heading4"/>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841FF2" w:rsidRPr="007E1EAE" w14:paraId="76FB020C" w14:textId="77777777" w:rsidTr="00841FF2">
        <w:trPr>
          <w:cantSplit/>
          <w:tblHeader/>
        </w:trPr>
        <w:tc>
          <w:tcPr>
            <w:tcW w:w="1184" w:type="pct"/>
            <w:shd w:val="clear" w:color="auto" w:fill="D9D9D9"/>
          </w:tcPr>
          <w:p w14:paraId="06EEDA96" w14:textId="77777777" w:rsidR="00841FF2" w:rsidRPr="007E1EAE" w:rsidRDefault="00841FF2" w:rsidP="00841FF2">
            <w:pPr>
              <w:pStyle w:val="TableText-Heading"/>
            </w:pPr>
            <w:r w:rsidRPr="007E1EAE">
              <w:t>Return Key</w:t>
            </w:r>
          </w:p>
        </w:tc>
        <w:tc>
          <w:tcPr>
            <w:tcW w:w="566" w:type="pct"/>
            <w:shd w:val="clear" w:color="auto" w:fill="D9D9D9"/>
          </w:tcPr>
          <w:p w14:paraId="144469F0" w14:textId="77777777" w:rsidR="00841FF2" w:rsidRPr="007E1EAE" w:rsidRDefault="00841FF2" w:rsidP="00841FF2">
            <w:pPr>
              <w:pStyle w:val="TableText-Heading"/>
            </w:pPr>
            <w:r w:rsidRPr="007E1EAE">
              <w:t>Type</w:t>
            </w:r>
          </w:p>
        </w:tc>
        <w:tc>
          <w:tcPr>
            <w:tcW w:w="3250" w:type="pct"/>
            <w:shd w:val="clear" w:color="auto" w:fill="D9D9D9"/>
          </w:tcPr>
          <w:p w14:paraId="1FA0CD91" w14:textId="77777777" w:rsidR="00841FF2" w:rsidRPr="007E1EAE" w:rsidRDefault="00841FF2" w:rsidP="00841FF2">
            <w:pPr>
              <w:pStyle w:val="TableText-Heading"/>
            </w:pPr>
            <w:r w:rsidRPr="007E1EAE">
              <w:t>Description</w:t>
            </w:r>
          </w:p>
        </w:tc>
      </w:tr>
      <w:tr w:rsidR="00841FF2" w:rsidRPr="00D84861" w14:paraId="106025E7" w14:textId="77777777" w:rsidTr="00841FF2">
        <w:trPr>
          <w:cantSplit/>
          <w:trHeight w:val="647"/>
        </w:trPr>
        <w:tc>
          <w:tcPr>
            <w:tcW w:w="1184" w:type="pct"/>
            <w:shd w:val="clear" w:color="auto" w:fill="FFFFFF"/>
          </w:tcPr>
          <w:p w14:paraId="168A866A" w14:textId="77777777" w:rsidR="00841FF2" w:rsidRPr="007E1EAE" w:rsidRDefault="00841FF2" w:rsidP="00841FF2">
            <w:pPr>
              <w:pStyle w:val="TableText"/>
              <w:rPr>
                <w:rStyle w:val="CodeSnippet"/>
              </w:rPr>
            </w:pPr>
            <w:r w:rsidRPr="007E1EAE">
              <w:rPr>
                <w:rStyle w:val="CodeSnippet"/>
              </w:rPr>
              <w:t>TARGETS</w:t>
            </w:r>
          </w:p>
        </w:tc>
        <w:tc>
          <w:tcPr>
            <w:tcW w:w="566" w:type="pct"/>
            <w:shd w:val="clear" w:color="auto" w:fill="FFFFFF"/>
          </w:tcPr>
          <w:p w14:paraId="5B535451" w14:textId="77777777" w:rsidR="00841FF2" w:rsidRPr="007E1EAE" w:rsidRDefault="00841FF2" w:rsidP="00841FF2">
            <w:pPr>
              <w:pStyle w:val="TableText"/>
            </w:pPr>
            <w:r w:rsidRPr="007E1EAE">
              <w:t>&lt;see above&gt;</w:t>
            </w:r>
          </w:p>
        </w:tc>
        <w:tc>
          <w:tcPr>
            <w:tcW w:w="3250" w:type="pct"/>
            <w:shd w:val="clear" w:color="auto" w:fill="FFFFFF"/>
          </w:tcPr>
          <w:p w14:paraId="26D69007" w14:textId="77777777" w:rsidR="00841FF2" w:rsidRPr="007E1EAE" w:rsidRDefault="00841FF2" w:rsidP="00841FF2">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539ABBB9" w14:textId="77777777" w:rsidR="00841FF2" w:rsidRPr="007E1EAE" w:rsidRDefault="00841FF2" w:rsidP="00841FF2">
      <w:pPr>
        <w:pStyle w:val="Heading2"/>
      </w:pPr>
      <w:bookmarkStart w:id="987" w:name="_Toc302251705"/>
      <w:bookmarkStart w:id="988" w:name="_Toc310749099"/>
      <w:bookmarkStart w:id="989" w:name="_Toc313780933"/>
      <w:bookmarkStart w:id="990" w:name="_Toc322703177"/>
      <w:bookmarkStart w:id="991" w:name="_Toc454457797"/>
      <w:bookmarkStart w:id="992" w:name="_Toc454458596"/>
      <w:bookmarkStart w:id="993" w:name="_Toc500248019"/>
      <w:bookmarkStart w:id="994" w:name="_Toc528072945"/>
      <w:bookmarkStart w:id="995" w:name="_Toc397688809"/>
      <w:r w:rsidRPr="007E1EAE">
        <w:t>Artifact functions</w:t>
      </w:r>
      <w:bookmarkEnd w:id="987"/>
      <w:bookmarkEnd w:id="988"/>
      <w:bookmarkEnd w:id="989"/>
      <w:bookmarkEnd w:id="990"/>
      <w:bookmarkEnd w:id="991"/>
      <w:bookmarkEnd w:id="992"/>
      <w:bookmarkEnd w:id="993"/>
      <w:bookmarkEnd w:id="994"/>
    </w:p>
    <w:p w14:paraId="722099DF" w14:textId="77777777" w:rsidR="00841FF2" w:rsidRPr="007E1EAE" w:rsidRDefault="00841FF2" w:rsidP="00841FF2">
      <w:pPr>
        <w:pStyle w:val="Heading3"/>
      </w:pPr>
      <w:bookmarkStart w:id="996" w:name="_Toc454457798"/>
      <w:bookmarkStart w:id="997" w:name="_Toc454458597"/>
      <w:r w:rsidRPr="007E1EAE">
        <w:t>get_artifact</w:t>
      </w:r>
      <w:bookmarkEnd w:id="996"/>
      <w:bookmarkEnd w:id="997"/>
    </w:p>
    <w:p w14:paraId="67BBEEE7" w14:textId="77777777" w:rsidR="00841FF2" w:rsidRPr="007E1EAE" w:rsidRDefault="00841FF2" w:rsidP="00841FF2">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2FC90D87"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047CD5D7" w14:textId="77777777" w:rsidTr="00841FF2">
        <w:trPr>
          <w:trHeight w:val="146"/>
        </w:trPr>
        <w:tc>
          <w:tcPr>
            <w:tcW w:w="9576" w:type="dxa"/>
            <w:shd w:val="clear" w:color="auto" w:fill="D9D9D9" w:themeFill="background1" w:themeFillShade="D9"/>
            <w:hideMark/>
          </w:tcPr>
          <w:p w14:paraId="4F18C650" w14:textId="77777777" w:rsidR="00841FF2" w:rsidRPr="007E1EAE" w:rsidRDefault="00841FF2" w:rsidP="00841FF2">
            <w:pPr>
              <w:rPr>
                <w:rStyle w:val="CodeSnippet"/>
                <w:color w:val="000000"/>
                <w:kern w:val="32"/>
                <w:lang w:eastAsia="ja-JP"/>
              </w:rPr>
            </w:pPr>
            <w:r w:rsidRPr="007E1EAE">
              <w:rPr>
                <w:rStyle w:val="CodeSnippet"/>
              </w:rPr>
              <w:t>get_artifact: [ &lt;modelable_entity_name&gt;, &lt;artifact_name&gt;, &lt;location&gt;, &lt;remove&gt; ]</w:t>
            </w:r>
          </w:p>
        </w:tc>
      </w:tr>
    </w:tbl>
    <w:p w14:paraId="4424465D" w14:textId="77777777" w:rsidR="00841FF2" w:rsidRPr="007E1EAE" w:rsidRDefault="00841FF2" w:rsidP="00841FF2">
      <w:pPr>
        <w:pStyle w:val="Heading4"/>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841FF2" w:rsidRPr="007E1EAE" w14:paraId="04557596" w14:textId="77777777" w:rsidTr="00841FF2">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3EAC2C89" w14:textId="77777777" w:rsidR="00841FF2" w:rsidRPr="007E1EAE" w:rsidRDefault="00841FF2" w:rsidP="00841FF2">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E3559EF" w14:textId="77777777" w:rsidR="00841FF2" w:rsidRPr="007E1EAE" w:rsidRDefault="00841FF2" w:rsidP="00841FF2">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FC821AF" w14:textId="77777777" w:rsidR="00841FF2" w:rsidRPr="007E1EAE" w:rsidRDefault="00841FF2" w:rsidP="00841FF2">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BC0F3CB" w14:textId="77777777" w:rsidR="00841FF2" w:rsidRPr="007E1EAE" w:rsidRDefault="00841FF2" w:rsidP="00841FF2">
            <w:pPr>
              <w:pStyle w:val="TableText-Heading"/>
            </w:pPr>
            <w:r w:rsidRPr="007E1EAE">
              <w:t>Description</w:t>
            </w:r>
          </w:p>
        </w:tc>
      </w:tr>
      <w:tr w:rsidR="00841FF2" w:rsidRPr="007E1EAE" w14:paraId="0521E778"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D8CAFDE"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943B036"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4CBFC48" w14:textId="77777777" w:rsidR="00841FF2" w:rsidRPr="007E1EAE" w:rsidRDefault="006F07B6" w:rsidP="00841FF2">
            <w:pPr>
              <w:pStyle w:val="TableText"/>
              <w:rPr>
                <w:color w:val="000000"/>
                <w:kern w:val="32"/>
                <w:lang w:eastAsia="ja-JP"/>
              </w:rPr>
            </w:pPr>
            <w:hyperlink r:id="rId80"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109A28F5" w14:textId="77777777" w:rsidR="00841FF2" w:rsidRPr="007E1EAE" w:rsidRDefault="00841FF2" w:rsidP="00841FF2">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057AE596"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0B99D5F"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BD6F085"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FD60233" w14:textId="77777777" w:rsidR="00841FF2" w:rsidRPr="007E1EAE" w:rsidRDefault="006F07B6" w:rsidP="00841FF2">
            <w:pPr>
              <w:pStyle w:val="TableText"/>
              <w:rPr>
                <w:color w:val="000000"/>
                <w:kern w:val="32"/>
                <w:lang w:eastAsia="ja-JP"/>
              </w:rPr>
            </w:pPr>
            <w:hyperlink r:id="rId81"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01F227D" w14:textId="77777777" w:rsidR="00841FF2" w:rsidRPr="007E1EAE" w:rsidRDefault="00841FF2" w:rsidP="00841FF2">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841FF2" w:rsidRPr="00D84861" w14:paraId="3F311D99"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6C66C9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414A3B"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4C97DB2" w14:textId="77777777" w:rsidR="00841FF2" w:rsidRPr="007E1EAE" w:rsidRDefault="006F07B6" w:rsidP="00841FF2">
            <w:pPr>
              <w:pStyle w:val="TableText"/>
              <w:rPr>
                <w:color w:val="000000"/>
                <w:kern w:val="32"/>
                <w:lang w:eastAsia="ja-JP"/>
              </w:rPr>
            </w:pPr>
            <w:hyperlink w:anchor="TYPE_YAML_STRING" w:history="1">
              <w:r w:rsidR="00841FF2"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40E7DB59" w14:textId="77777777" w:rsidR="00841FF2" w:rsidRPr="007E1EAE" w:rsidRDefault="00841FF2" w:rsidP="00841FF2">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19D6BC54" w14:textId="77777777" w:rsidR="00841FF2" w:rsidRPr="007E1EAE" w:rsidRDefault="00841FF2" w:rsidP="00841FF2">
            <w:pPr>
              <w:pStyle w:val="TableText"/>
              <w:rPr>
                <w:color w:val="000000"/>
                <w:kern w:val="32"/>
                <w:lang w:eastAsia="ja-JP"/>
              </w:rPr>
            </w:pPr>
          </w:p>
          <w:p w14:paraId="5E039192"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9F46A93" w14:textId="77777777" w:rsidR="00841FF2" w:rsidRPr="007E1EAE" w:rsidRDefault="00841FF2" w:rsidP="00841FF2">
            <w:pPr>
              <w:pStyle w:val="TableText"/>
              <w:rPr>
                <w:color w:val="000000"/>
                <w:kern w:val="32"/>
                <w:lang w:eastAsia="ja-JP"/>
              </w:rPr>
            </w:pPr>
          </w:p>
          <w:p w14:paraId="40A96FC1"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841FF2" w:rsidRPr="00D84861" w14:paraId="7CA5A91B"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A49524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lastRenderedPageBreak/>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E6EDAC"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B38C4F0" w14:textId="77777777" w:rsidR="00841FF2" w:rsidRPr="007E1EAE" w:rsidRDefault="006F07B6" w:rsidP="00841FF2">
            <w:pPr>
              <w:pStyle w:val="TableText"/>
              <w:rPr>
                <w:color w:val="000000"/>
                <w:kern w:val="32"/>
                <w:lang w:eastAsia="ja-JP"/>
              </w:rPr>
            </w:pPr>
            <w:hyperlink w:anchor="TYPE_YAML_BOOLEAN" w:history="1">
              <w:r w:rsidR="00841FF2"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BE802C8" w14:textId="77777777" w:rsidR="00841FF2" w:rsidRPr="007E1EAE" w:rsidRDefault="00841FF2" w:rsidP="00841FF2">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5EBF7318" w14:textId="77777777" w:rsidR="00841FF2" w:rsidRPr="007E1EAE" w:rsidRDefault="00841FF2" w:rsidP="00841FF2">
            <w:pPr>
              <w:pStyle w:val="TableText"/>
              <w:rPr>
                <w:color w:val="000000"/>
                <w:kern w:val="32"/>
                <w:lang w:eastAsia="ja-JP"/>
              </w:rPr>
            </w:pPr>
          </w:p>
          <w:p w14:paraId="71AF41A6" w14:textId="77777777" w:rsidR="00841FF2" w:rsidRPr="007E1EAE" w:rsidRDefault="00841FF2" w:rsidP="00841FF2">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B7666A7" w14:textId="77777777" w:rsidR="00841FF2" w:rsidRPr="007E1EAE" w:rsidRDefault="00841FF2" w:rsidP="00841FF2">
            <w:pPr>
              <w:pStyle w:val="TableText"/>
              <w:rPr>
                <w:color w:val="000000"/>
                <w:kern w:val="32"/>
                <w:lang w:eastAsia="ja-JP"/>
              </w:rPr>
            </w:pPr>
          </w:p>
          <w:p w14:paraId="384CFD7E" w14:textId="77777777" w:rsidR="00841FF2" w:rsidRPr="007E1EAE" w:rsidRDefault="00841FF2" w:rsidP="00841FF2">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7A5564F2" w14:textId="77777777" w:rsidR="00841FF2" w:rsidRPr="007E1EAE" w:rsidRDefault="00841FF2" w:rsidP="00841FF2">
      <w:pPr>
        <w:pStyle w:val="Heading4"/>
      </w:pPr>
      <w:r w:rsidRPr="007E1EAE">
        <w:t>Examples</w:t>
      </w:r>
    </w:p>
    <w:p w14:paraId="390E86BC" w14:textId="77777777" w:rsidR="00841FF2" w:rsidRPr="007E1EAE" w:rsidRDefault="00841FF2" w:rsidP="00841FF2">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7D53A6A5" w14:textId="77777777" w:rsidR="00841FF2" w:rsidRPr="007E1EAE" w:rsidRDefault="00841FF2" w:rsidP="00841FF2">
      <w:pPr>
        <w:pStyle w:val="Heading5"/>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0E7260" w14:textId="77777777" w:rsidTr="00841FF2">
        <w:tc>
          <w:tcPr>
            <w:tcW w:w="9576" w:type="dxa"/>
            <w:shd w:val="clear" w:color="auto" w:fill="D9D9D9" w:themeFill="background1" w:themeFillShade="D9"/>
          </w:tcPr>
          <w:p w14:paraId="0D2D0BAB" w14:textId="77777777" w:rsidR="00841FF2" w:rsidRPr="007E1EAE" w:rsidRDefault="00841FF2" w:rsidP="00841FF2">
            <w:pPr>
              <w:rPr>
                <w:rStyle w:val="CodeSnippet"/>
                <w:szCs w:val="20"/>
              </w:rPr>
            </w:pPr>
            <w:r w:rsidRPr="007E1EAE">
              <w:rPr>
                <w:rStyle w:val="CodeSnippet"/>
              </w:rPr>
              <w:t>node_templates:</w:t>
            </w:r>
          </w:p>
          <w:p w14:paraId="14255F30" w14:textId="77777777" w:rsidR="00841FF2" w:rsidRPr="007E1EAE" w:rsidRDefault="00841FF2" w:rsidP="00841FF2">
            <w:pPr>
              <w:rPr>
                <w:rStyle w:val="CodeSnippet"/>
              </w:rPr>
            </w:pPr>
          </w:p>
          <w:p w14:paraId="78C17386" w14:textId="77777777" w:rsidR="00841FF2" w:rsidRPr="007E1EAE" w:rsidRDefault="00841FF2" w:rsidP="00841FF2">
            <w:pPr>
              <w:rPr>
                <w:rStyle w:val="CodeSnippet"/>
              </w:rPr>
            </w:pPr>
            <w:r w:rsidRPr="007E1EAE">
              <w:rPr>
                <w:rStyle w:val="CodeSnippet"/>
              </w:rPr>
              <w:t xml:space="preserve">  wordpress:</w:t>
            </w:r>
          </w:p>
          <w:p w14:paraId="3079D9A3" w14:textId="77777777" w:rsidR="00841FF2" w:rsidRPr="007E1EAE" w:rsidRDefault="00841FF2" w:rsidP="00841FF2">
            <w:pPr>
              <w:rPr>
                <w:rStyle w:val="CodeSnippet"/>
              </w:rPr>
            </w:pPr>
            <w:r w:rsidRPr="007E1EAE">
              <w:rPr>
                <w:rStyle w:val="CodeSnippet"/>
              </w:rPr>
              <w:t xml:space="preserve">    type: tosca.nodes.WebApplication.WordPress</w:t>
            </w:r>
          </w:p>
          <w:p w14:paraId="4D9F02BA" w14:textId="77777777" w:rsidR="00841FF2" w:rsidRPr="007E1EAE" w:rsidRDefault="00841FF2" w:rsidP="00841FF2">
            <w:pPr>
              <w:rPr>
                <w:rStyle w:val="CodeSnippet"/>
              </w:rPr>
            </w:pPr>
            <w:r w:rsidRPr="007E1EAE">
              <w:rPr>
                <w:rStyle w:val="CodeSnippet"/>
              </w:rPr>
              <w:t xml:space="preserve">    ...</w:t>
            </w:r>
          </w:p>
          <w:p w14:paraId="68388278" w14:textId="77777777" w:rsidR="00841FF2" w:rsidRPr="007E1EAE" w:rsidRDefault="00841FF2" w:rsidP="00841FF2">
            <w:pPr>
              <w:rPr>
                <w:rStyle w:val="CodeSnippet"/>
              </w:rPr>
            </w:pPr>
            <w:r w:rsidRPr="007E1EAE">
              <w:rPr>
                <w:rStyle w:val="CodeSnippet"/>
              </w:rPr>
              <w:t xml:space="preserve">    interfaces:</w:t>
            </w:r>
          </w:p>
          <w:p w14:paraId="5AF21AD2" w14:textId="77777777" w:rsidR="00841FF2" w:rsidRPr="007E1EAE" w:rsidRDefault="00841FF2" w:rsidP="00841FF2">
            <w:pPr>
              <w:rPr>
                <w:rStyle w:val="CodeSnippet"/>
              </w:rPr>
            </w:pPr>
            <w:r w:rsidRPr="007E1EAE">
              <w:rPr>
                <w:rStyle w:val="CodeSnippet"/>
              </w:rPr>
              <w:t xml:space="preserve">      Standard:</w:t>
            </w:r>
          </w:p>
          <w:p w14:paraId="14FBD357" w14:textId="77777777" w:rsidR="00841FF2" w:rsidRPr="007E1EAE" w:rsidRDefault="00841FF2" w:rsidP="00841FF2">
            <w:pPr>
              <w:rPr>
                <w:rStyle w:val="CodeSnippet"/>
              </w:rPr>
            </w:pPr>
            <w:r w:rsidRPr="007E1EAE">
              <w:rPr>
                <w:rStyle w:val="CodeSnippet"/>
              </w:rPr>
              <w:t xml:space="preserve">        configure: </w:t>
            </w:r>
          </w:p>
          <w:p w14:paraId="1BE77D69" w14:textId="77777777" w:rsidR="00841FF2" w:rsidRPr="007E1EAE" w:rsidRDefault="00841FF2" w:rsidP="00841FF2">
            <w:pPr>
              <w:rPr>
                <w:rStyle w:val="CodeSnippet"/>
              </w:rPr>
            </w:pPr>
            <w:r w:rsidRPr="007E1EAE">
              <w:rPr>
                <w:rStyle w:val="CodeSnippet"/>
              </w:rPr>
              <w:t xml:space="preserve">          create:</w:t>
            </w:r>
          </w:p>
          <w:p w14:paraId="1AC2DF9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1087168" w14:textId="77777777" w:rsidR="00841FF2" w:rsidRPr="007E1EAE" w:rsidRDefault="00841FF2" w:rsidP="00841FF2">
            <w:pPr>
              <w:rPr>
                <w:rStyle w:val="CodeSnippet"/>
              </w:rPr>
            </w:pPr>
            <w:r w:rsidRPr="007E1EAE">
              <w:rPr>
                <w:rStyle w:val="CodeSnippet"/>
              </w:rPr>
              <w:t xml:space="preserve">            inputs</w:t>
            </w:r>
          </w:p>
          <w:p w14:paraId="7BF37C8B"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46FDD190" w14:textId="77777777" w:rsidR="00841FF2" w:rsidRPr="007E1EAE" w:rsidRDefault="00841FF2" w:rsidP="00841FF2">
            <w:pPr>
              <w:rPr>
                <w:rStyle w:val="CodeSnippet"/>
              </w:rPr>
            </w:pPr>
            <w:r w:rsidRPr="007E1EAE">
              <w:rPr>
                <w:rStyle w:val="CodeSnippet"/>
              </w:rPr>
              <w:t xml:space="preserve">    artifacts:</w:t>
            </w:r>
          </w:p>
          <w:p w14:paraId="125D5EE7"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C469806" w14:textId="77777777" w:rsidR="00841FF2" w:rsidRPr="007E1EAE" w:rsidRDefault="00841FF2" w:rsidP="00841FF2">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3B432580" w14:textId="77777777" w:rsidR="00841FF2" w:rsidRPr="007E1EAE" w:rsidRDefault="00841FF2" w:rsidP="00841FF2">
      <w:pPr>
        <w:pStyle w:val="ListBullet3"/>
        <w:ind w:left="1080" w:hanging="270"/>
      </w:pPr>
      <w:r w:rsidRPr="007E1EAE">
        <w:t xml:space="preserve">a local URL (example: </w:t>
      </w:r>
      <w:hyperlink r:id="rId82" w:history="1">
        <w:r w:rsidRPr="007E1EAE">
          <w:rPr>
            <w:rStyle w:val="Hyperlink"/>
          </w:rPr>
          <w:t>file://home/user/wordpress.zip</w:t>
        </w:r>
      </w:hyperlink>
      <w:r w:rsidRPr="007E1EAE">
        <w:t xml:space="preserve">) or </w:t>
      </w:r>
    </w:p>
    <w:p w14:paraId="1A027B24" w14:textId="77777777" w:rsidR="00841FF2" w:rsidRPr="007E1EAE" w:rsidRDefault="00841FF2" w:rsidP="00841FF2">
      <w:pPr>
        <w:pStyle w:val="ListBullet3"/>
        <w:ind w:left="1080" w:hanging="270"/>
      </w:pPr>
      <w:r w:rsidRPr="007E1EAE">
        <w:t xml:space="preserve">a remote one (example: </w:t>
      </w:r>
      <w:hyperlink r:id="rId83" w:history="1">
        <w:r w:rsidRPr="007E1EAE">
          <w:rPr>
            <w:rStyle w:val="Hyperlink"/>
          </w:rPr>
          <w:t>http://cloudrepo:80/files/wordpress.zip</w:t>
        </w:r>
      </w:hyperlink>
      <w:r w:rsidRPr="007E1EAE">
        <w:t>) where some orchestrator may indeed provide some global artifact repository management features.</w:t>
      </w:r>
    </w:p>
    <w:p w14:paraId="6C3ACD2C" w14:textId="77777777" w:rsidR="00841FF2" w:rsidRPr="007E1EAE" w:rsidRDefault="00841FF2" w:rsidP="00841FF2">
      <w:pPr>
        <w:pStyle w:val="Heading5"/>
      </w:pPr>
      <w:r w:rsidRPr="007E1EAE">
        <w:t>Example: Retrieving artifact as a local path</w:t>
      </w:r>
    </w:p>
    <w:p w14:paraId="26DDFA8F" w14:textId="77777777" w:rsidR="00841FF2" w:rsidRPr="007E1EAE" w:rsidRDefault="00841FF2" w:rsidP="00841FF2">
      <w:r w:rsidRPr="007E1EAE">
        <w:t>The following example explains how to force the orchestrator to copy the file locally before calling the operation’s implementation script:</w:t>
      </w:r>
    </w:p>
    <w:p w14:paraId="2CE2173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8E3340E" w14:textId="77777777" w:rsidTr="00841FF2">
        <w:tc>
          <w:tcPr>
            <w:tcW w:w="9576" w:type="dxa"/>
            <w:shd w:val="clear" w:color="auto" w:fill="D9D9D9" w:themeFill="background1" w:themeFillShade="D9"/>
          </w:tcPr>
          <w:p w14:paraId="78A27073" w14:textId="77777777" w:rsidR="00841FF2" w:rsidRPr="007E1EAE" w:rsidRDefault="00841FF2" w:rsidP="00841FF2">
            <w:pPr>
              <w:rPr>
                <w:rStyle w:val="CodeSnippet"/>
                <w:szCs w:val="20"/>
              </w:rPr>
            </w:pPr>
            <w:r w:rsidRPr="007E1EAE">
              <w:rPr>
                <w:rStyle w:val="CodeSnippet"/>
              </w:rPr>
              <w:t>node_templates:</w:t>
            </w:r>
          </w:p>
          <w:p w14:paraId="0AC0DE32" w14:textId="77777777" w:rsidR="00841FF2" w:rsidRPr="007E1EAE" w:rsidRDefault="00841FF2" w:rsidP="00841FF2">
            <w:pPr>
              <w:rPr>
                <w:rStyle w:val="CodeSnippet"/>
              </w:rPr>
            </w:pPr>
          </w:p>
          <w:p w14:paraId="2418E5BA" w14:textId="77777777" w:rsidR="00841FF2" w:rsidRPr="007E1EAE" w:rsidRDefault="00841FF2" w:rsidP="00841FF2">
            <w:pPr>
              <w:rPr>
                <w:rStyle w:val="CodeSnippet"/>
              </w:rPr>
            </w:pPr>
            <w:r w:rsidRPr="007E1EAE">
              <w:rPr>
                <w:rStyle w:val="CodeSnippet"/>
              </w:rPr>
              <w:t xml:space="preserve">  wordpress:</w:t>
            </w:r>
          </w:p>
          <w:p w14:paraId="6A31E7EF" w14:textId="77777777" w:rsidR="00841FF2" w:rsidRPr="007E1EAE" w:rsidRDefault="00841FF2" w:rsidP="00841FF2">
            <w:pPr>
              <w:rPr>
                <w:rStyle w:val="CodeSnippet"/>
              </w:rPr>
            </w:pPr>
            <w:r w:rsidRPr="007E1EAE">
              <w:rPr>
                <w:rStyle w:val="CodeSnippet"/>
              </w:rPr>
              <w:t xml:space="preserve">    type: tosca.nodes.WebApplication.WordPress</w:t>
            </w:r>
          </w:p>
          <w:p w14:paraId="179BB416" w14:textId="77777777" w:rsidR="00841FF2" w:rsidRPr="007E1EAE" w:rsidRDefault="00841FF2" w:rsidP="00841FF2">
            <w:pPr>
              <w:rPr>
                <w:rStyle w:val="CodeSnippet"/>
              </w:rPr>
            </w:pPr>
            <w:r w:rsidRPr="007E1EAE">
              <w:rPr>
                <w:rStyle w:val="CodeSnippet"/>
              </w:rPr>
              <w:lastRenderedPageBreak/>
              <w:t xml:space="preserve">    ...</w:t>
            </w:r>
          </w:p>
          <w:p w14:paraId="4B5877EC" w14:textId="77777777" w:rsidR="00841FF2" w:rsidRPr="007E1EAE" w:rsidRDefault="00841FF2" w:rsidP="00841FF2">
            <w:pPr>
              <w:rPr>
                <w:rStyle w:val="CodeSnippet"/>
              </w:rPr>
            </w:pPr>
            <w:r w:rsidRPr="007E1EAE">
              <w:rPr>
                <w:rStyle w:val="CodeSnippet"/>
              </w:rPr>
              <w:t xml:space="preserve">    interfaces:</w:t>
            </w:r>
          </w:p>
          <w:p w14:paraId="1BFD80F6" w14:textId="77777777" w:rsidR="00841FF2" w:rsidRPr="007E1EAE" w:rsidRDefault="00841FF2" w:rsidP="00841FF2">
            <w:pPr>
              <w:rPr>
                <w:rStyle w:val="CodeSnippet"/>
              </w:rPr>
            </w:pPr>
            <w:r w:rsidRPr="007E1EAE">
              <w:rPr>
                <w:rStyle w:val="CodeSnippet"/>
              </w:rPr>
              <w:t xml:space="preserve">      Standard:</w:t>
            </w:r>
          </w:p>
          <w:p w14:paraId="67492A3E" w14:textId="77777777" w:rsidR="00841FF2" w:rsidRPr="007E1EAE" w:rsidRDefault="00841FF2" w:rsidP="00841FF2">
            <w:pPr>
              <w:rPr>
                <w:rStyle w:val="CodeSnippet"/>
              </w:rPr>
            </w:pPr>
            <w:r w:rsidRPr="007E1EAE">
              <w:rPr>
                <w:rStyle w:val="CodeSnippet"/>
              </w:rPr>
              <w:t xml:space="preserve">        configure: </w:t>
            </w:r>
          </w:p>
          <w:p w14:paraId="7CE6744C" w14:textId="77777777" w:rsidR="00841FF2" w:rsidRPr="007E1EAE" w:rsidRDefault="00841FF2" w:rsidP="00841FF2">
            <w:pPr>
              <w:rPr>
                <w:rStyle w:val="CodeSnippet"/>
              </w:rPr>
            </w:pPr>
            <w:r w:rsidRPr="007E1EAE">
              <w:rPr>
                <w:rStyle w:val="CodeSnippet"/>
              </w:rPr>
              <w:t xml:space="preserve">          create:</w:t>
            </w:r>
          </w:p>
          <w:p w14:paraId="3008776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FD9848E" w14:textId="77777777" w:rsidR="00841FF2" w:rsidRPr="007E1EAE" w:rsidRDefault="00841FF2" w:rsidP="00841FF2">
            <w:pPr>
              <w:rPr>
                <w:rStyle w:val="CodeSnippet"/>
              </w:rPr>
            </w:pPr>
            <w:r w:rsidRPr="007E1EAE">
              <w:rPr>
                <w:rStyle w:val="CodeSnippet"/>
              </w:rPr>
              <w:t xml:space="preserve">            inputs</w:t>
            </w:r>
          </w:p>
          <w:p w14:paraId="66BF2921"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4E99C642" w14:textId="77777777" w:rsidR="00841FF2" w:rsidRPr="007E1EAE" w:rsidRDefault="00841FF2" w:rsidP="00841FF2">
            <w:pPr>
              <w:rPr>
                <w:rStyle w:val="CodeSnippet"/>
              </w:rPr>
            </w:pPr>
            <w:r w:rsidRPr="007E1EAE">
              <w:rPr>
                <w:rStyle w:val="CodeSnippet"/>
              </w:rPr>
              <w:t xml:space="preserve">    artifacts:</w:t>
            </w:r>
          </w:p>
          <w:p w14:paraId="7C57A1B2"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4F50E9CE" w14:textId="77777777" w:rsidR="00841FF2" w:rsidRPr="007E1EAE" w:rsidRDefault="00841FF2" w:rsidP="00841FF2">
      <w:pPr>
        <w:pStyle w:val="NormalaroundTable"/>
      </w:pPr>
      <w:r w:rsidRPr="007E1EAE">
        <w:lastRenderedPageBreak/>
        <w:t xml:space="preserve">In such implementation the TOSCA orchestrator must provide the wordpress.zip archive as a local path (example: </w:t>
      </w:r>
      <w:hyperlink r:id="rId84"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6E26732D" w14:textId="77777777" w:rsidR="00841FF2" w:rsidRPr="007E1EAE" w:rsidRDefault="00841FF2" w:rsidP="00841FF2">
      <w:pPr>
        <w:pStyle w:val="Heading5"/>
      </w:pPr>
      <w:r w:rsidRPr="007E1EAE">
        <w:t>Example: Retrieving artifact in a specified location</w:t>
      </w:r>
    </w:p>
    <w:p w14:paraId="541D8267" w14:textId="77777777" w:rsidR="00841FF2" w:rsidRPr="007E1EAE" w:rsidRDefault="00841FF2" w:rsidP="00841FF2">
      <w:r w:rsidRPr="007E1EAE">
        <w:t>The following example explains how to force the orchestrator to copy the file locally to a specific location before calling the operation’s implementation script :</w:t>
      </w:r>
    </w:p>
    <w:p w14:paraId="0B208968"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B2A62B8" w14:textId="77777777" w:rsidTr="00841FF2">
        <w:tc>
          <w:tcPr>
            <w:tcW w:w="9576" w:type="dxa"/>
            <w:shd w:val="clear" w:color="auto" w:fill="D9D9D9" w:themeFill="background1" w:themeFillShade="D9"/>
          </w:tcPr>
          <w:p w14:paraId="7A44020A" w14:textId="77777777" w:rsidR="00841FF2" w:rsidRPr="007E1EAE" w:rsidRDefault="00841FF2" w:rsidP="00841FF2">
            <w:pPr>
              <w:rPr>
                <w:rStyle w:val="CodeSnippet"/>
                <w:szCs w:val="20"/>
              </w:rPr>
            </w:pPr>
            <w:r w:rsidRPr="007E1EAE">
              <w:rPr>
                <w:rStyle w:val="CodeSnippet"/>
              </w:rPr>
              <w:t>node_templates:</w:t>
            </w:r>
          </w:p>
          <w:p w14:paraId="1E0F40BB" w14:textId="77777777" w:rsidR="00841FF2" w:rsidRPr="007E1EAE" w:rsidRDefault="00841FF2" w:rsidP="00841FF2">
            <w:pPr>
              <w:rPr>
                <w:rStyle w:val="CodeSnippet"/>
              </w:rPr>
            </w:pPr>
          </w:p>
          <w:p w14:paraId="4A330C97" w14:textId="77777777" w:rsidR="00841FF2" w:rsidRPr="007E1EAE" w:rsidRDefault="00841FF2" w:rsidP="00841FF2">
            <w:pPr>
              <w:rPr>
                <w:rStyle w:val="CodeSnippet"/>
              </w:rPr>
            </w:pPr>
            <w:r w:rsidRPr="007E1EAE">
              <w:rPr>
                <w:rStyle w:val="CodeSnippet"/>
              </w:rPr>
              <w:t xml:space="preserve">  wordpress:</w:t>
            </w:r>
          </w:p>
          <w:p w14:paraId="2376E1B6" w14:textId="77777777" w:rsidR="00841FF2" w:rsidRPr="007E1EAE" w:rsidRDefault="00841FF2" w:rsidP="00841FF2">
            <w:pPr>
              <w:rPr>
                <w:rStyle w:val="CodeSnippet"/>
              </w:rPr>
            </w:pPr>
            <w:r w:rsidRPr="007E1EAE">
              <w:rPr>
                <w:rStyle w:val="CodeSnippet"/>
              </w:rPr>
              <w:t xml:space="preserve">    type: tosca.nodes.WebApplication.WordPress</w:t>
            </w:r>
          </w:p>
          <w:p w14:paraId="22BDC954" w14:textId="77777777" w:rsidR="00841FF2" w:rsidRPr="007E1EAE" w:rsidRDefault="00841FF2" w:rsidP="00841FF2">
            <w:pPr>
              <w:rPr>
                <w:rStyle w:val="CodeSnippet"/>
              </w:rPr>
            </w:pPr>
            <w:r w:rsidRPr="007E1EAE">
              <w:rPr>
                <w:rStyle w:val="CodeSnippet"/>
              </w:rPr>
              <w:t xml:space="preserve">    ...</w:t>
            </w:r>
          </w:p>
          <w:p w14:paraId="65E1568F" w14:textId="77777777" w:rsidR="00841FF2" w:rsidRPr="007E1EAE" w:rsidRDefault="00841FF2" w:rsidP="00841FF2">
            <w:pPr>
              <w:rPr>
                <w:rStyle w:val="CodeSnippet"/>
              </w:rPr>
            </w:pPr>
            <w:r w:rsidRPr="007E1EAE">
              <w:rPr>
                <w:rStyle w:val="CodeSnippet"/>
              </w:rPr>
              <w:t xml:space="preserve">    interfaces:</w:t>
            </w:r>
          </w:p>
          <w:p w14:paraId="10C28AE3" w14:textId="77777777" w:rsidR="00841FF2" w:rsidRPr="007E1EAE" w:rsidRDefault="00841FF2" w:rsidP="00841FF2">
            <w:pPr>
              <w:rPr>
                <w:rStyle w:val="CodeSnippet"/>
              </w:rPr>
            </w:pPr>
            <w:r w:rsidRPr="007E1EAE">
              <w:rPr>
                <w:rStyle w:val="CodeSnippet"/>
              </w:rPr>
              <w:t xml:space="preserve">      Standard:</w:t>
            </w:r>
          </w:p>
          <w:p w14:paraId="1256DF43" w14:textId="77777777" w:rsidR="00841FF2" w:rsidRPr="007E1EAE" w:rsidRDefault="00841FF2" w:rsidP="00841FF2">
            <w:pPr>
              <w:rPr>
                <w:rStyle w:val="CodeSnippet"/>
              </w:rPr>
            </w:pPr>
            <w:r w:rsidRPr="007E1EAE">
              <w:rPr>
                <w:rStyle w:val="CodeSnippet"/>
              </w:rPr>
              <w:t xml:space="preserve">        configure: </w:t>
            </w:r>
          </w:p>
          <w:p w14:paraId="29BFDB0B" w14:textId="77777777" w:rsidR="00841FF2" w:rsidRPr="007E1EAE" w:rsidRDefault="00841FF2" w:rsidP="00841FF2">
            <w:pPr>
              <w:rPr>
                <w:rStyle w:val="CodeSnippet"/>
              </w:rPr>
            </w:pPr>
            <w:r w:rsidRPr="007E1EAE">
              <w:rPr>
                <w:rStyle w:val="CodeSnippet"/>
              </w:rPr>
              <w:t xml:space="preserve">          create:</w:t>
            </w:r>
          </w:p>
          <w:p w14:paraId="4042F655"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63F103B4" w14:textId="77777777" w:rsidR="00841FF2" w:rsidRPr="007E1EAE" w:rsidRDefault="00841FF2" w:rsidP="00841FF2">
            <w:pPr>
              <w:rPr>
                <w:rStyle w:val="CodeSnippet"/>
              </w:rPr>
            </w:pPr>
            <w:r w:rsidRPr="007E1EAE">
              <w:rPr>
                <w:rStyle w:val="CodeSnippet"/>
              </w:rPr>
              <w:t xml:space="preserve">            inputs</w:t>
            </w:r>
          </w:p>
          <w:p w14:paraId="3027EEA7"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06FB437B" w14:textId="77777777" w:rsidR="00841FF2" w:rsidRPr="007E1EAE" w:rsidRDefault="00841FF2" w:rsidP="00841FF2">
            <w:pPr>
              <w:rPr>
                <w:rStyle w:val="CodeSnippet"/>
              </w:rPr>
            </w:pPr>
            <w:r w:rsidRPr="007E1EAE">
              <w:rPr>
                <w:rStyle w:val="CodeSnippet"/>
              </w:rPr>
              <w:t xml:space="preserve">    artifacts:</w:t>
            </w:r>
          </w:p>
          <w:p w14:paraId="70586BBF"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419E8B5" w14:textId="77777777" w:rsidR="00841FF2" w:rsidRPr="007E1EAE" w:rsidRDefault="00841FF2" w:rsidP="00841FF2">
      <w:pPr>
        <w:pStyle w:val="NormalaroundTable"/>
      </w:pPr>
      <w:r w:rsidRPr="007E1EAE">
        <w:t>In such implementation the TOSCA orchestrator must provide the wordpress.zip archive as a local path (example: C:/</w:t>
      </w:r>
      <w:r w:rsidRPr="007E1EAE">
        <w:rPr>
          <w:rStyle w:val="CodeSnippet"/>
        </w:rPr>
        <w:t>wpdata/wp.zip</w:t>
      </w:r>
      <w:r w:rsidRPr="007E1EAE">
        <w:t xml:space="preserve"> ) and </w:t>
      </w:r>
      <w:r w:rsidRPr="007E1EAE">
        <w:rPr>
          <w:b/>
        </w:rPr>
        <w:t>will let it</w:t>
      </w:r>
      <w:r w:rsidRPr="007E1EAE">
        <w:t xml:space="preserve"> after the operation is completed.</w:t>
      </w:r>
    </w:p>
    <w:p w14:paraId="21016CFB" w14:textId="77777777" w:rsidR="00841FF2" w:rsidRPr="007E1EAE" w:rsidRDefault="00841FF2" w:rsidP="00841FF2">
      <w:pPr>
        <w:pStyle w:val="Heading2"/>
      </w:pPr>
      <w:bookmarkStart w:id="998" w:name="_Toc302251706"/>
      <w:bookmarkStart w:id="999" w:name="_Toc310749100"/>
      <w:bookmarkStart w:id="1000" w:name="_Toc313780934"/>
      <w:bookmarkStart w:id="1001" w:name="_Toc322703178"/>
      <w:bookmarkStart w:id="1002" w:name="_Toc454457799"/>
      <w:bookmarkStart w:id="1003" w:name="_Toc454458598"/>
      <w:bookmarkStart w:id="1004" w:name="_Toc500248020"/>
      <w:bookmarkStart w:id="1005" w:name="_Toc528072946"/>
      <w:r w:rsidRPr="007E1EAE">
        <w:t>Context-based Entity names (global)</w:t>
      </w:r>
      <w:bookmarkEnd w:id="995"/>
      <w:bookmarkEnd w:id="998"/>
      <w:bookmarkEnd w:id="999"/>
      <w:bookmarkEnd w:id="1000"/>
      <w:bookmarkEnd w:id="1001"/>
      <w:bookmarkEnd w:id="1002"/>
      <w:bookmarkEnd w:id="1003"/>
      <w:bookmarkEnd w:id="1004"/>
      <w:bookmarkEnd w:id="1005"/>
    </w:p>
    <w:p w14:paraId="4EBE8B29" w14:textId="77777777" w:rsidR="00841FF2" w:rsidRPr="007E1EAE" w:rsidRDefault="00841FF2" w:rsidP="00841FF2">
      <w:r w:rsidRPr="007E1EAE">
        <w:t xml:space="preserve">Future versions of this specification will address methods to access entity names based upon the context in which they are declared or defined.  </w:t>
      </w:r>
    </w:p>
    <w:p w14:paraId="7EED83A6" w14:textId="77777777" w:rsidR="00841FF2" w:rsidRPr="007E1EAE" w:rsidRDefault="00841FF2" w:rsidP="00841FF2">
      <w:pPr>
        <w:pStyle w:val="Heading4"/>
      </w:pPr>
      <w:r w:rsidRPr="007E1EAE">
        <w:t xml:space="preserve">Goals </w:t>
      </w:r>
    </w:p>
    <w:p w14:paraId="78E07CC0" w14:textId="77777777" w:rsidR="00841FF2" w:rsidRPr="007E1EAE" w:rsidRDefault="00841FF2" w:rsidP="00971CED">
      <w:pPr>
        <w:pStyle w:val="ListParagraph"/>
        <w:numPr>
          <w:ilvl w:val="0"/>
          <w:numId w:val="7"/>
        </w:numPr>
      </w:pPr>
      <w:r w:rsidRPr="007E1EAE">
        <w:t>Using the full paths of modelable entity names to qualify context with the future goal of a more robust get_attribute function: e.g.,  get_attribute( &lt;context-based-entity-name&gt;, &lt;attribute name&gt;)</w:t>
      </w:r>
    </w:p>
    <w:p w14:paraId="571EBEEB" w14:textId="77777777" w:rsidR="00841FF2" w:rsidRPr="007E1EAE" w:rsidRDefault="00841FF2" w:rsidP="00841FF2">
      <w:pPr>
        <w:pStyle w:val="Heading1"/>
      </w:pPr>
      <w:bookmarkStart w:id="1006" w:name="_Toc379455068"/>
      <w:bookmarkStart w:id="1007" w:name="_Ref381176017"/>
      <w:bookmarkStart w:id="1008" w:name="_Toc397688810"/>
      <w:bookmarkStart w:id="1009" w:name="_Toc302251707"/>
      <w:bookmarkStart w:id="1010" w:name="_Toc310749101"/>
      <w:bookmarkStart w:id="1011" w:name="_Toc313780935"/>
      <w:bookmarkStart w:id="1012" w:name="_Toc322703179"/>
      <w:bookmarkStart w:id="1013" w:name="_Toc454457800"/>
      <w:bookmarkStart w:id="1014" w:name="_Toc454458599"/>
      <w:bookmarkStart w:id="1015" w:name="_Toc500248021"/>
      <w:bookmarkStart w:id="1016" w:name="_Toc528072947"/>
      <w:bookmarkEnd w:id="891"/>
      <w:r w:rsidRPr="007E1EAE">
        <w:lastRenderedPageBreak/>
        <w:t xml:space="preserve">TOSCA normative type </w:t>
      </w:r>
      <w:bookmarkEnd w:id="892"/>
      <w:r w:rsidRPr="007E1EAE">
        <w:t>definitions</w:t>
      </w:r>
      <w:bookmarkEnd w:id="1006"/>
      <w:bookmarkEnd w:id="1007"/>
      <w:bookmarkEnd w:id="1008"/>
      <w:bookmarkEnd w:id="1009"/>
      <w:bookmarkEnd w:id="1010"/>
      <w:bookmarkEnd w:id="1011"/>
      <w:bookmarkEnd w:id="1012"/>
      <w:bookmarkEnd w:id="1013"/>
      <w:bookmarkEnd w:id="1014"/>
      <w:bookmarkEnd w:id="1015"/>
      <w:bookmarkEnd w:id="1016"/>
    </w:p>
    <w:p w14:paraId="518F303C" w14:textId="77777777" w:rsidR="00841FF2" w:rsidRPr="007E1EAE" w:rsidRDefault="00841FF2" w:rsidP="00841FF2">
      <w:pPr>
        <w:autoSpaceDE w:val="0"/>
        <w:autoSpaceDN w:val="0"/>
        <w:adjustRightInd w:val="0"/>
        <w:rPr>
          <w:rFonts w:ascii="Calibri" w:hAnsi="Calibri" w:cs="Calibri"/>
          <w:sz w:val="23"/>
          <w:szCs w:val="23"/>
        </w:rPr>
      </w:pPr>
      <w:r w:rsidRPr="007E1EAE">
        <w:t xml:space="preserve">Except for the examples, </w:t>
      </w:r>
      <w:r w:rsidRPr="007E1EAE">
        <w:rPr>
          <w:rFonts w:ascii="Calibri" w:hAnsi="Calibri" w:cs="Calibri"/>
          <w:sz w:val="23"/>
          <w:szCs w:val="23"/>
        </w:rPr>
        <w:t xml:space="preserve">this section is </w:t>
      </w:r>
      <w:r w:rsidRPr="007E1EAE">
        <w:rPr>
          <w:rFonts w:ascii="Calibri" w:hAnsi="Calibri" w:cs="Calibri"/>
          <w:b/>
          <w:sz w:val="23"/>
          <w:szCs w:val="23"/>
        </w:rPr>
        <w:t>normative</w:t>
      </w:r>
      <w:r w:rsidRPr="007E1EAE">
        <w:rPr>
          <w:rFonts w:ascii="Calibri" w:hAnsi="Calibri" w:cs="Calibri"/>
          <w:sz w:val="23"/>
          <w:szCs w:val="23"/>
        </w:rPr>
        <w:t xml:space="preserve"> and contains normative type definitions which must be supported for conformance to this specification.</w:t>
      </w:r>
    </w:p>
    <w:p w14:paraId="7D3A5917" w14:textId="77777777" w:rsidR="00841FF2" w:rsidRPr="007E1EAE" w:rsidRDefault="00841FF2" w:rsidP="00841FF2">
      <w:pPr>
        <w:autoSpaceDE w:val="0"/>
        <w:autoSpaceDN w:val="0"/>
        <w:adjustRightInd w:val="0"/>
        <w:rPr>
          <w:rFonts w:ascii="Calibri" w:hAnsi="Calibri" w:cs="Calibri"/>
          <w:sz w:val="23"/>
          <w:szCs w:val="23"/>
        </w:rPr>
      </w:pPr>
    </w:p>
    <w:p w14:paraId="4278CBC1" w14:textId="77777777" w:rsidR="00841FF2" w:rsidRPr="007E1EAE" w:rsidRDefault="00841FF2" w:rsidP="00841FF2">
      <w:pPr>
        <w:autoSpaceDE w:val="0"/>
        <w:autoSpaceDN w:val="0"/>
        <w:adjustRightInd w:val="0"/>
        <w:rPr>
          <w:rFonts w:ascii="Calibri" w:hAnsi="Calibri" w:cs="Calibri"/>
          <w:sz w:val="23"/>
          <w:szCs w:val="23"/>
        </w:rPr>
      </w:pPr>
      <w:r w:rsidRPr="007E1EAE">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F2D8375" w14:textId="77777777" w:rsidR="00841FF2" w:rsidRPr="007E1EAE" w:rsidRDefault="00841FF2" w:rsidP="00841FF2">
      <w:pPr>
        <w:pStyle w:val="Heading2"/>
      </w:pPr>
      <w:bookmarkStart w:id="1017" w:name="_Toc373867860"/>
      <w:bookmarkStart w:id="1018" w:name="_Toc379455069"/>
      <w:bookmarkStart w:id="1019" w:name="_Toc397688811"/>
      <w:bookmarkStart w:id="1020" w:name="_Toc302251708"/>
      <w:bookmarkStart w:id="1021" w:name="_Toc310749102"/>
      <w:bookmarkStart w:id="1022" w:name="_Toc313780936"/>
      <w:bookmarkStart w:id="1023" w:name="_Toc322703180"/>
      <w:bookmarkStart w:id="1024" w:name="_Toc454457801"/>
      <w:bookmarkStart w:id="1025" w:name="_Toc454458600"/>
      <w:bookmarkStart w:id="1026" w:name="_Toc500248022"/>
      <w:bookmarkStart w:id="1027" w:name="_Toc528072948"/>
      <w:r w:rsidRPr="007E1EAE">
        <w:t>Assumptions</w:t>
      </w:r>
      <w:bookmarkEnd w:id="1017"/>
      <w:bookmarkEnd w:id="1018"/>
      <w:bookmarkEnd w:id="1019"/>
      <w:bookmarkEnd w:id="1020"/>
      <w:bookmarkEnd w:id="1021"/>
      <w:bookmarkEnd w:id="1022"/>
      <w:bookmarkEnd w:id="1023"/>
      <w:bookmarkEnd w:id="1024"/>
      <w:bookmarkEnd w:id="1025"/>
      <w:bookmarkEnd w:id="1026"/>
      <w:bookmarkEnd w:id="1027"/>
    </w:p>
    <w:p w14:paraId="0018D8E7" w14:textId="77777777" w:rsidR="00841FF2" w:rsidRPr="007E1EAE" w:rsidRDefault="00841FF2" w:rsidP="00971CED">
      <w:pPr>
        <w:pStyle w:val="ListParagraph"/>
        <w:numPr>
          <w:ilvl w:val="0"/>
          <w:numId w:val="7"/>
        </w:numPr>
      </w:pPr>
      <w:r w:rsidRPr="007E1EAE">
        <w:t>Assumes alignment with/dependence on XML normative types proposal for TOSCA v1.1</w:t>
      </w:r>
    </w:p>
    <w:p w14:paraId="5445CEA3" w14:textId="77777777" w:rsidR="00841FF2" w:rsidRPr="007E1EAE" w:rsidRDefault="00841FF2" w:rsidP="00971CED">
      <w:pPr>
        <w:pStyle w:val="ListParagraph"/>
        <w:numPr>
          <w:ilvl w:val="0"/>
          <w:numId w:val="7"/>
        </w:numPr>
      </w:pPr>
      <w:r w:rsidRPr="007E1EAE">
        <w:t>Assumes that the normative types will be versioned and the TOSCA TC will preserve backwards compatibility.</w:t>
      </w:r>
    </w:p>
    <w:p w14:paraId="15153051" w14:textId="77777777" w:rsidR="00841FF2" w:rsidRPr="007E1EAE" w:rsidRDefault="00841FF2" w:rsidP="00971CED">
      <w:pPr>
        <w:pStyle w:val="ListParagraph"/>
        <w:numPr>
          <w:ilvl w:val="0"/>
          <w:numId w:val="7"/>
        </w:numPr>
      </w:pPr>
      <w:r w:rsidRPr="007E1EAE">
        <w:t>Assumes that security and access control will be addressed in future revisions or versions of this specification.</w:t>
      </w:r>
    </w:p>
    <w:p w14:paraId="68EB4028" w14:textId="77777777" w:rsidR="00841FF2" w:rsidRPr="007E1EAE" w:rsidRDefault="00841FF2" w:rsidP="00841FF2">
      <w:pPr>
        <w:pStyle w:val="Heading2"/>
      </w:pPr>
      <w:bookmarkStart w:id="1028" w:name="_Toc322703181"/>
      <w:bookmarkStart w:id="1029" w:name="_Toc454457802"/>
      <w:bookmarkStart w:id="1030" w:name="_Toc454458601"/>
      <w:bookmarkStart w:id="1031" w:name="_Toc500248023"/>
      <w:bookmarkStart w:id="1032" w:name="_Toc528072949"/>
      <w:bookmarkStart w:id="1033" w:name="_Toc302251709"/>
      <w:bookmarkStart w:id="1034" w:name="_Toc310749103"/>
      <w:bookmarkStart w:id="1035" w:name="_Toc313780938"/>
      <w:bookmarkStart w:id="1036" w:name="_Toc397688812"/>
      <w:bookmarkStart w:id="1037" w:name="_Toc373867869"/>
      <w:bookmarkStart w:id="1038" w:name="_Ref379375235"/>
      <w:bookmarkStart w:id="1039" w:name="_Ref379375243"/>
      <w:bookmarkStart w:id="1040" w:name="_Toc379455075"/>
      <w:r w:rsidRPr="007E1EAE">
        <w:t>TOSCA normative type names</w:t>
      </w:r>
      <w:bookmarkEnd w:id="1028"/>
      <w:bookmarkEnd w:id="1029"/>
      <w:bookmarkEnd w:id="1030"/>
      <w:bookmarkEnd w:id="1031"/>
      <w:bookmarkEnd w:id="1032"/>
    </w:p>
    <w:p w14:paraId="2409293B" w14:textId="77777777" w:rsidR="00841FF2" w:rsidRPr="007E1EAE" w:rsidRDefault="00841FF2" w:rsidP="00841FF2">
      <w:pPr>
        <w:pStyle w:val="NormalaroundTable"/>
      </w:pPr>
      <w:r w:rsidRPr="007E1EAE">
        <w:t>Every normative type has three names declared:</w:t>
      </w:r>
    </w:p>
    <w:p w14:paraId="0E7F8917" w14:textId="77777777" w:rsidR="00841FF2" w:rsidRPr="007E1EAE" w:rsidRDefault="00841FF2" w:rsidP="00971CED">
      <w:pPr>
        <w:pStyle w:val="ListParagraph"/>
        <w:numPr>
          <w:ilvl w:val="0"/>
          <w:numId w:val="78"/>
        </w:numPr>
      </w:pPr>
      <w:r w:rsidRPr="007E1EAE">
        <w:rPr>
          <w:rStyle w:val="Strong"/>
        </w:rPr>
        <w:t>Type URI</w:t>
      </w:r>
      <w:r w:rsidRPr="007E1EAE">
        <w:t xml:space="preserve"> – This is the unique identifying name for the type.  </w:t>
      </w:r>
    </w:p>
    <w:p w14:paraId="4DBAE3DD" w14:textId="77777777" w:rsidR="00841FF2" w:rsidRPr="007E1EAE" w:rsidRDefault="00841FF2" w:rsidP="00971CED">
      <w:pPr>
        <w:pStyle w:val="ListParagraph"/>
        <w:numPr>
          <w:ilvl w:val="1"/>
          <w:numId w:val="78"/>
        </w:numPr>
      </w:pPr>
      <w:r w:rsidRPr="007E1EAE">
        <w:t>These are reserved names within the TOSCA namespace.</w:t>
      </w:r>
    </w:p>
    <w:p w14:paraId="15C46B15" w14:textId="77777777" w:rsidR="00841FF2" w:rsidRPr="007E1EAE" w:rsidRDefault="00841FF2" w:rsidP="00971CED">
      <w:pPr>
        <w:pStyle w:val="ListParagraph"/>
        <w:numPr>
          <w:ilvl w:val="0"/>
          <w:numId w:val="78"/>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B4CB748" w14:textId="77777777" w:rsidR="00841FF2" w:rsidRPr="007E1EAE" w:rsidRDefault="00841FF2" w:rsidP="00971CED">
      <w:pPr>
        <w:pStyle w:val="ListParagraph"/>
        <w:numPr>
          <w:ilvl w:val="1"/>
          <w:numId w:val="78"/>
        </w:numPr>
      </w:pPr>
      <w:r w:rsidRPr="007E1EAE">
        <w:t xml:space="preserve">These are reserved names within TOSCA namespace that MAY be used in place of the full Type URI.  </w:t>
      </w:r>
    </w:p>
    <w:p w14:paraId="392016E7" w14:textId="77777777" w:rsidR="00841FF2" w:rsidRPr="007E1EAE" w:rsidRDefault="00841FF2" w:rsidP="00971CED">
      <w:pPr>
        <w:pStyle w:val="ListParagraph"/>
        <w:numPr>
          <w:ilvl w:val="1"/>
          <w:numId w:val="78"/>
        </w:numPr>
      </w:pPr>
      <w:r w:rsidRPr="007E1EAE">
        <w:t>Profiles of the OASIS TOSCA Simple Profile specifcaition SHALL assure non-collision of names for new types when they are introduced.</w:t>
      </w:r>
    </w:p>
    <w:p w14:paraId="1F1B7C47" w14:textId="77777777" w:rsidR="00841FF2" w:rsidRPr="007E1EAE" w:rsidRDefault="00841FF2" w:rsidP="00971CED">
      <w:pPr>
        <w:pStyle w:val="ListParagraph"/>
        <w:numPr>
          <w:ilvl w:val="1"/>
          <w:numId w:val="78"/>
        </w:numPr>
      </w:pPr>
      <w:r w:rsidRPr="007E1EAE">
        <w:t>TOSCA type designers SHOULD NOT create new types with names that would collide with any TOSCA normative type Shorthand Name.</w:t>
      </w:r>
    </w:p>
    <w:p w14:paraId="7C7B79E5" w14:textId="77777777" w:rsidR="00841FF2" w:rsidRPr="007E1EAE" w:rsidRDefault="00841FF2" w:rsidP="00971CED">
      <w:pPr>
        <w:pStyle w:val="ListParagraph"/>
        <w:numPr>
          <w:ilvl w:val="0"/>
          <w:numId w:val="78"/>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280038AF" w14:textId="77777777" w:rsidR="00841FF2" w:rsidRPr="007E1EAE" w:rsidRDefault="00841FF2" w:rsidP="00971CED">
      <w:pPr>
        <w:pStyle w:val="ListParagraph"/>
        <w:numPr>
          <w:ilvl w:val="1"/>
          <w:numId w:val="78"/>
        </w:numPr>
      </w:pPr>
      <w:r w:rsidRPr="007E1EAE">
        <w:t>This name MAY be used to assure there is no collision when types are imported from other (non) TOSCA approved sources.</w:t>
      </w:r>
    </w:p>
    <w:p w14:paraId="2B8B5A08" w14:textId="77777777" w:rsidR="00841FF2" w:rsidRPr="007E1EAE" w:rsidRDefault="00841FF2" w:rsidP="00841FF2">
      <w:pPr>
        <w:pStyle w:val="Heading3"/>
      </w:pPr>
      <w:bookmarkStart w:id="1041" w:name="_Toc454457803"/>
      <w:bookmarkStart w:id="1042" w:name="_Toc454458602"/>
      <w:r w:rsidRPr="007E1EAE">
        <w:t>Additional requirements</w:t>
      </w:r>
      <w:bookmarkEnd w:id="1041"/>
      <w:bookmarkEnd w:id="1042"/>
    </w:p>
    <w:p w14:paraId="1C09B130" w14:textId="77777777" w:rsidR="00841FF2" w:rsidRPr="007E1EAE" w:rsidRDefault="00841FF2" w:rsidP="00971CED">
      <w:pPr>
        <w:pStyle w:val="ListParagraph"/>
        <w:numPr>
          <w:ilvl w:val="0"/>
          <w:numId w:val="57"/>
        </w:numPr>
      </w:pPr>
      <w:r w:rsidRPr="007E1EAE">
        <w:rPr>
          <w:rStyle w:val="Strong"/>
        </w:rPr>
        <w:t>Case sensitivity</w:t>
      </w:r>
      <w:r w:rsidRPr="007E1EAE">
        <w:t xml:space="preserve"> - TOSCA Type URI, Shorthand and Type Qualified names SHALL be treated as case sensitive.  </w:t>
      </w:r>
    </w:p>
    <w:p w14:paraId="3ADF2E78" w14:textId="77777777" w:rsidR="00841FF2" w:rsidRPr="007E1EAE" w:rsidRDefault="00841FF2" w:rsidP="00971CED">
      <w:pPr>
        <w:pStyle w:val="ListParagraph"/>
        <w:numPr>
          <w:ilvl w:val="1"/>
          <w:numId w:val="57"/>
        </w:numPr>
      </w:pPr>
      <w:r w:rsidRPr="007E1EAE">
        <w:t>The case of each type name has been carefully selected by the TOSCA working group and  TOSCA orchestrators and processors SHALL strictly recognize the name casing as specified in this specification or any of its approved profiles.</w:t>
      </w:r>
    </w:p>
    <w:p w14:paraId="1F0675A2" w14:textId="77777777" w:rsidR="00841FF2" w:rsidRPr="007E1EAE" w:rsidRDefault="00841FF2" w:rsidP="00841FF2">
      <w:pPr>
        <w:pStyle w:val="Heading2"/>
      </w:pPr>
      <w:bookmarkStart w:id="1043" w:name="_Toc322703182"/>
      <w:bookmarkStart w:id="1044" w:name="_Toc454457804"/>
      <w:bookmarkStart w:id="1045" w:name="_Toc454458603"/>
      <w:bookmarkStart w:id="1046" w:name="_Toc500248024"/>
      <w:bookmarkStart w:id="1047" w:name="_Toc528072950"/>
      <w:r w:rsidRPr="007E1EAE">
        <w:t>Data Types</w:t>
      </w:r>
      <w:bookmarkEnd w:id="1033"/>
      <w:bookmarkEnd w:id="1034"/>
      <w:bookmarkEnd w:id="1035"/>
      <w:bookmarkEnd w:id="1043"/>
      <w:bookmarkEnd w:id="1044"/>
      <w:bookmarkEnd w:id="1045"/>
      <w:bookmarkEnd w:id="1046"/>
      <w:bookmarkEnd w:id="1047"/>
    </w:p>
    <w:p w14:paraId="55DB78A1" w14:textId="77777777" w:rsidR="00841FF2" w:rsidRPr="007E1EAE" w:rsidRDefault="00841FF2" w:rsidP="00841FF2">
      <w:pPr>
        <w:pStyle w:val="Heading3"/>
      </w:pPr>
      <w:bookmarkStart w:id="1048" w:name="_Toc454457805"/>
      <w:bookmarkStart w:id="1049" w:name="_Toc454458604"/>
      <w:bookmarkStart w:id="1050" w:name="TYPE_TOSCA_DATA_ROOT"/>
      <w:bookmarkStart w:id="1051" w:name="_Toc397688813"/>
      <w:bookmarkEnd w:id="1036"/>
      <w:r w:rsidRPr="007E1EAE">
        <w:t>tosca.datatypes.Root</w:t>
      </w:r>
      <w:bookmarkEnd w:id="1048"/>
      <w:bookmarkEnd w:id="1049"/>
    </w:p>
    <w:bookmarkEnd w:id="1050"/>
    <w:p w14:paraId="5FAF9BD7" w14:textId="77777777" w:rsidR="00841FF2" w:rsidRPr="007E1EAE" w:rsidRDefault="00841FF2" w:rsidP="00841FF2">
      <w:pPr>
        <w:pStyle w:val="NormalaroundTable"/>
      </w:pPr>
      <w:r w:rsidRPr="007E1EAE">
        <w:t>This is the default (root) TOSCA Root Type definition that all complex TOSCA Data Types derive from.</w:t>
      </w:r>
    </w:p>
    <w:p w14:paraId="6EFA81C3" w14:textId="77777777" w:rsidR="00841FF2" w:rsidRPr="007E1EAE" w:rsidRDefault="00841FF2" w:rsidP="00841FF2">
      <w:pPr>
        <w:pStyle w:val="Heading4"/>
      </w:pPr>
      <w:r w:rsidRPr="007E1EAE">
        <w:lastRenderedPageBreak/>
        <w:t>Definition</w:t>
      </w:r>
    </w:p>
    <w:p w14:paraId="1B50FCF2" w14:textId="77777777" w:rsidR="00841FF2" w:rsidRPr="007E1EAE" w:rsidRDefault="00841FF2" w:rsidP="00841FF2">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62F4DE4" w14:textId="77777777" w:rsidTr="00841FF2">
        <w:tc>
          <w:tcPr>
            <w:tcW w:w="9216" w:type="dxa"/>
            <w:shd w:val="clear" w:color="auto" w:fill="D9D9D9" w:themeFill="background1" w:themeFillShade="D9"/>
          </w:tcPr>
          <w:p w14:paraId="0D0480FF" w14:textId="77777777" w:rsidR="00841FF2" w:rsidRPr="007E1EAE" w:rsidRDefault="00841FF2" w:rsidP="00841FF2">
            <w:pPr>
              <w:rPr>
                <w:rStyle w:val="CodeSnippet"/>
              </w:rPr>
            </w:pPr>
            <w:r w:rsidRPr="007E1EAE">
              <w:rPr>
                <w:rStyle w:val="CodeSnippet"/>
              </w:rPr>
              <w:t xml:space="preserve">tosca.datatypes.Root: </w:t>
            </w:r>
          </w:p>
          <w:p w14:paraId="00D56924" w14:textId="77777777" w:rsidR="00841FF2" w:rsidRPr="007E1EAE" w:rsidRDefault="00841FF2" w:rsidP="00841FF2">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2FCBE611" w14:textId="77777777" w:rsidR="00841FF2" w:rsidRPr="007E1EAE" w:rsidRDefault="00841FF2" w:rsidP="00841FF2">
      <w:pPr>
        <w:pStyle w:val="Heading3"/>
      </w:pPr>
      <w:bookmarkStart w:id="1052" w:name="_Toc454457806"/>
      <w:bookmarkStart w:id="1053" w:name="_Toc454458605"/>
      <w:bookmarkStart w:id="1054" w:name="TYPE_TOSCA_DATA_CREDENTIAL"/>
      <w:r w:rsidRPr="007E1EAE">
        <w:t>tosca.datatypes.json</w:t>
      </w:r>
    </w:p>
    <w:p w14:paraId="3C45EF08" w14:textId="77777777" w:rsidR="00841FF2" w:rsidRPr="007E1EAE" w:rsidRDefault="00841FF2" w:rsidP="00841FF2">
      <w:pPr>
        <w:pStyle w:val="NormalaroundTable"/>
      </w:pPr>
      <w:r w:rsidRPr="007E1EAE">
        <w:t>The json type is a TOSCA data Type used to define a string that containst data in the JavaScript Object Notation (JSON) format.</w:t>
      </w:r>
    </w:p>
    <w:p w14:paraId="61EFE7B9" w14:textId="77777777" w:rsidR="00841FF2" w:rsidRPr="007E1EAE" w:rsidRDefault="00841FF2" w:rsidP="00841FF2"/>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6D32FAFA" w14:textId="77777777" w:rsidTr="00841FF2">
        <w:tc>
          <w:tcPr>
            <w:tcW w:w="1354" w:type="pct"/>
            <w:shd w:val="clear" w:color="auto" w:fill="D9D9D9"/>
          </w:tcPr>
          <w:p w14:paraId="4B99963F" w14:textId="77777777" w:rsidR="00841FF2" w:rsidRPr="007E1EAE" w:rsidRDefault="00841FF2" w:rsidP="00841FF2">
            <w:pPr>
              <w:pStyle w:val="TableText-Heading"/>
            </w:pPr>
            <w:r w:rsidRPr="007E1EAE">
              <w:t>Shorthand Name</w:t>
            </w:r>
          </w:p>
        </w:tc>
        <w:tc>
          <w:tcPr>
            <w:tcW w:w="3646" w:type="pct"/>
          </w:tcPr>
          <w:p w14:paraId="5E25DA42" w14:textId="77777777" w:rsidR="00841FF2" w:rsidRPr="007E1EAE" w:rsidRDefault="00841FF2" w:rsidP="00841FF2">
            <w:pPr>
              <w:pStyle w:val="TableText"/>
              <w:rPr>
                <w:noProof/>
              </w:rPr>
            </w:pPr>
            <w:r w:rsidRPr="007E1EAE">
              <w:rPr>
                <w:noProof/>
              </w:rPr>
              <w:t>json</w:t>
            </w:r>
          </w:p>
        </w:tc>
      </w:tr>
      <w:tr w:rsidR="00841FF2" w:rsidRPr="007E1EAE" w14:paraId="2437C0C4" w14:textId="77777777" w:rsidTr="00841FF2">
        <w:tc>
          <w:tcPr>
            <w:tcW w:w="1354" w:type="pct"/>
            <w:shd w:val="clear" w:color="auto" w:fill="D9D9D9"/>
          </w:tcPr>
          <w:p w14:paraId="57D34354" w14:textId="77777777" w:rsidR="00841FF2" w:rsidRPr="007E1EAE" w:rsidRDefault="00841FF2" w:rsidP="00841FF2">
            <w:pPr>
              <w:pStyle w:val="TableText-Heading"/>
            </w:pPr>
            <w:r w:rsidRPr="007E1EAE">
              <w:t>Type Qualified Name</w:t>
            </w:r>
          </w:p>
        </w:tc>
        <w:tc>
          <w:tcPr>
            <w:tcW w:w="3646" w:type="pct"/>
          </w:tcPr>
          <w:p w14:paraId="5ECAC6C1" w14:textId="77777777" w:rsidR="00841FF2" w:rsidRPr="007E1EAE" w:rsidRDefault="00841FF2" w:rsidP="00841FF2">
            <w:pPr>
              <w:pStyle w:val="TableText"/>
              <w:rPr>
                <w:noProof/>
              </w:rPr>
            </w:pPr>
            <w:r w:rsidRPr="007E1EAE">
              <w:rPr>
                <w:noProof/>
              </w:rPr>
              <w:t>tosca:json</w:t>
            </w:r>
          </w:p>
        </w:tc>
      </w:tr>
      <w:tr w:rsidR="00841FF2" w:rsidRPr="007E1EAE" w14:paraId="05EFF20B" w14:textId="77777777" w:rsidTr="00841FF2">
        <w:tc>
          <w:tcPr>
            <w:tcW w:w="1354" w:type="pct"/>
            <w:shd w:val="clear" w:color="auto" w:fill="D9D9D9"/>
          </w:tcPr>
          <w:p w14:paraId="09EAF334" w14:textId="77777777" w:rsidR="00841FF2" w:rsidRPr="007E1EAE" w:rsidRDefault="00841FF2" w:rsidP="00841FF2">
            <w:pPr>
              <w:pStyle w:val="TableText-Heading"/>
            </w:pPr>
            <w:r w:rsidRPr="007E1EAE">
              <w:t>Type URI</w:t>
            </w:r>
          </w:p>
        </w:tc>
        <w:tc>
          <w:tcPr>
            <w:tcW w:w="3646" w:type="pct"/>
          </w:tcPr>
          <w:p w14:paraId="1580B6C2" w14:textId="77777777" w:rsidR="00841FF2" w:rsidRPr="007E1EAE" w:rsidRDefault="00841FF2" w:rsidP="00841FF2">
            <w:pPr>
              <w:pStyle w:val="TableText"/>
            </w:pPr>
            <w:r w:rsidRPr="007E1EAE">
              <w:t>tosca.datatypes.json</w:t>
            </w:r>
          </w:p>
        </w:tc>
      </w:tr>
    </w:tbl>
    <w:p w14:paraId="612540FF" w14:textId="77777777" w:rsidR="00841FF2" w:rsidRPr="005B0960" w:rsidRDefault="00841FF2" w:rsidP="00841FF2">
      <w:pPr>
        <w:pStyle w:val="Heading4"/>
      </w:pPr>
      <w:r w:rsidRPr="005B0960">
        <w:t>Definition</w:t>
      </w:r>
    </w:p>
    <w:p w14:paraId="6D3B6EE5" w14:textId="77777777" w:rsidR="00841FF2" w:rsidRPr="007E1EAE" w:rsidRDefault="00841FF2" w:rsidP="00841FF2">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482BE46" w14:textId="77777777" w:rsidTr="00841FF2">
        <w:tc>
          <w:tcPr>
            <w:tcW w:w="9576" w:type="dxa"/>
            <w:shd w:val="clear" w:color="auto" w:fill="D9D9D9" w:themeFill="background1" w:themeFillShade="D9"/>
          </w:tcPr>
          <w:p w14:paraId="1C1A357D" w14:textId="77777777" w:rsidR="00841FF2" w:rsidRPr="007E1EAE" w:rsidRDefault="00841FF2" w:rsidP="00841FF2">
            <w:pPr>
              <w:rPr>
                <w:rFonts w:ascii="Consolas" w:hAnsi="Consolas"/>
              </w:rPr>
            </w:pPr>
            <w:r w:rsidRPr="007E1EAE">
              <w:rPr>
                <w:rStyle w:val="CodeSnippet"/>
              </w:rPr>
              <w:t>tosca.datatypes.json:</w:t>
            </w:r>
            <w:r w:rsidRPr="007E1EAE">
              <w:rPr>
                <w:rStyle w:val="CodeSnippet"/>
              </w:rPr>
              <w:br/>
              <w:t xml:space="preserve">  derived_from: string</w:t>
            </w:r>
          </w:p>
        </w:tc>
      </w:tr>
    </w:tbl>
    <w:p w14:paraId="16CA504F" w14:textId="77777777" w:rsidR="00841FF2" w:rsidRPr="007E1EAE" w:rsidRDefault="00841FF2" w:rsidP="00841FF2">
      <w:pPr>
        <w:pStyle w:val="Heading4"/>
      </w:pPr>
      <w:r w:rsidRPr="007E1EAE">
        <w:t>Examples</w:t>
      </w:r>
    </w:p>
    <w:p w14:paraId="6A77A81C" w14:textId="77777777" w:rsidR="00841FF2" w:rsidRPr="007E1EAE" w:rsidRDefault="00841FF2" w:rsidP="00841FF2">
      <w:pPr>
        <w:pStyle w:val="Heading5"/>
      </w:pPr>
      <w:r w:rsidRPr="007E1EAE">
        <w:t>Type declaration example</w:t>
      </w:r>
    </w:p>
    <w:p w14:paraId="0B7929F8"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9D978FB" w14:textId="77777777" w:rsidTr="00841FF2">
        <w:trPr>
          <w:trHeight w:val="256"/>
        </w:trPr>
        <w:tc>
          <w:tcPr>
            <w:tcW w:w="9576" w:type="dxa"/>
            <w:shd w:val="clear" w:color="auto" w:fill="D9D9D9" w:themeFill="background1" w:themeFillShade="D9"/>
          </w:tcPr>
          <w:p w14:paraId="424BC2DF" w14:textId="77777777" w:rsidR="00841FF2" w:rsidRPr="00B634D5" w:rsidRDefault="00841FF2" w:rsidP="00841FF2">
            <w:pPr>
              <w:rPr>
                <w:rStyle w:val="CodeSnippet"/>
              </w:rPr>
            </w:pPr>
            <w:r w:rsidRPr="00B634D5">
              <w:rPr>
                <w:rStyle w:val="CodeSnippet"/>
              </w:rPr>
              <w:t>properties:</w:t>
            </w:r>
          </w:p>
          <w:p w14:paraId="6F7FAC31" w14:textId="77777777" w:rsidR="00841FF2" w:rsidRPr="001A0A40" w:rsidRDefault="00841FF2" w:rsidP="00841FF2">
            <w:pPr>
              <w:rPr>
                <w:rStyle w:val="CodeSnippet"/>
                <w:lang w:val="en-GB"/>
              </w:rPr>
            </w:pPr>
            <w:r w:rsidRPr="00B634D5">
              <w:rPr>
                <w:rStyle w:val="CodeSnippet"/>
              </w:rPr>
              <w:t xml:space="preserve">  event_object:</w:t>
            </w:r>
          </w:p>
          <w:p w14:paraId="0FFDC313" w14:textId="77777777" w:rsidR="00841FF2" w:rsidRPr="00B634D5" w:rsidRDefault="00841FF2" w:rsidP="00841FF2">
            <w:pPr>
              <w:rPr>
                <w:rStyle w:val="CodeSnippet"/>
              </w:rPr>
            </w:pPr>
            <w:r w:rsidRPr="001A0A40">
              <w:rPr>
                <w:rStyle w:val="CodeSnippet"/>
                <w:lang w:val="en-GB"/>
              </w:rPr>
              <w:t xml:space="preserve">    type: json</w:t>
            </w:r>
          </w:p>
          <w:p w14:paraId="15315957" w14:textId="77777777" w:rsidR="00841FF2" w:rsidRPr="001A0A40" w:rsidRDefault="00841FF2" w:rsidP="00841FF2">
            <w:pPr>
              <w:rPr>
                <w:rStyle w:val="CodeSnippet"/>
                <w:lang w:val="en-GB"/>
              </w:rPr>
            </w:pPr>
            <w:r w:rsidRPr="001A0A40">
              <w:rPr>
                <w:rStyle w:val="CodeSnippet"/>
                <w:lang w:val="en-GB"/>
              </w:rPr>
              <w:t xml:space="preserve">    constraints:</w:t>
            </w:r>
          </w:p>
          <w:p w14:paraId="213D233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417DC3A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0C8F95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0911BC7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08772C59"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5EECF80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43F3BFA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790CD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7C1B6B5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42F189C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474042E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07548CEA"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51AEA86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480390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617F2A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4FC47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E90650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44814BE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2F4904B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1F47356E"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7702FB9D" w14:textId="77777777" w:rsidR="00841FF2" w:rsidRPr="007E1EAE" w:rsidRDefault="00841FF2" w:rsidP="00841FF2"/>
    <w:p w14:paraId="487BAC59" w14:textId="77777777" w:rsidR="00841FF2" w:rsidRPr="007E1EAE" w:rsidRDefault="00841FF2" w:rsidP="00841FF2">
      <w:pPr>
        <w:pStyle w:val="Heading5"/>
      </w:pPr>
      <w:r w:rsidRPr="007E1EAE">
        <w:t>Template defin</w:t>
      </w:r>
      <w:r>
        <w:t>i</w:t>
      </w:r>
      <w:r w:rsidRPr="007E1EAE">
        <w:t>tion example</w:t>
      </w:r>
    </w:p>
    <w:p w14:paraId="4B8FA4FA" w14:textId="77777777" w:rsidR="00841FF2" w:rsidRPr="007E1EAE" w:rsidRDefault="00841FF2" w:rsidP="00841FF2">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20FF81" w14:textId="77777777" w:rsidTr="00841FF2">
        <w:trPr>
          <w:trHeight w:val="256"/>
        </w:trPr>
        <w:tc>
          <w:tcPr>
            <w:tcW w:w="9576" w:type="dxa"/>
            <w:shd w:val="clear" w:color="auto" w:fill="D9D9D9" w:themeFill="background1" w:themeFillShade="D9"/>
          </w:tcPr>
          <w:p w14:paraId="60B8F212" w14:textId="77777777" w:rsidR="00841FF2" w:rsidRPr="00DC5D4D" w:rsidRDefault="00841FF2" w:rsidP="00841FF2">
            <w:pPr>
              <w:rPr>
                <w:rStyle w:val="CodeSnippet"/>
              </w:rPr>
            </w:pPr>
            <w:r w:rsidRPr="00DC5D4D">
              <w:rPr>
                <w:rStyle w:val="CodeSnippet"/>
              </w:rPr>
              <w:t># properties snippet from a TOSCA template definition.</w:t>
            </w:r>
          </w:p>
          <w:p w14:paraId="322B81EB" w14:textId="77777777" w:rsidR="00841FF2" w:rsidRPr="00DC5D4D" w:rsidRDefault="00841FF2" w:rsidP="00841FF2">
            <w:pPr>
              <w:rPr>
                <w:rStyle w:val="CodeSnippet"/>
              </w:rPr>
            </w:pPr>
            <w:r w:rsidRPr="00DC5D4D">
              <w:rPr>
                <w:rStyle w:val="CodeSnippet"/>
              </w:rPr>
              <w:t>properties:</w:t>
            </w:r>
          </w:p>
          <w:p w14:paraId="4A23E4FE" w14:textId="77777777" w:rsidR="00841FF2" w:rsidRPr="00DC5D4D" w:rsidRDefault="00841FF2" w:rsidP="00841FF2">
            <w:pPr>
              <w:rPr>
                <w:rStyle w:val="CodeSnippet"/>
              </w:rPr>
            </w:pPr>
            <w:r w:rsidRPr="00DC5D4D">
              <w:rPr>
                <w:rStyle w:val="CodeSnippet"/>
              </w:rPr>
              <w:t xml:space="preserve">   event_object: &lt;</w:t>
            </w:r>
          </w:p>
          <w:p w14:paraId="5E14CF32" w14:textId="77777777" w:rsidR="00841FF2" w:rsidRPr="00DC5D4D" w:rsidRDefault="00841FF2" w:rsidP="00841FF2">
            <w:pPr>
              <w:rPr>
                <w:rStyle w:val="CodeSnippet"/>
              </w:rPr>
            </w:pPr>
            <w:r w:rsidRPr="00DC5D4D">
              <w:rPr>
                <w:rStyle w:val="CodeSnippet"/>
              </w:rPr>
              <w:t xml:space="preserve">     {</w:t>
            </w:r>
          </w:p>
          <w:p w14:paraId="5F5D92B8" w14:textId="77777777" w:rsidR="00841FF2" w:rsidRPr="00DC5D4D" w:rsidRDefault="00841FF2" w:rsidP="00841FF2">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3D289B7" w14:textId="77777777" w:rsidR="00841FF2" w:rsidRPr="00DC5D4D" w:rsidRDefault="00841FF2" w:rsidP="00841FF2">
            <w:pPr>
              <w:rPr>
                <w:rStyle w:val="CodeSnippet"/>
              </w:rPr>
            </w:pPr>
            <w:r w:rsidRPr="00DC5D4D">
              <w:rPr>
                <w:rStyle w:val="CodeSnippet"/>
              </w:rPr>
              <w:t xml:space="preserve">       “code”: 9876</w:t>
            </w:r>
          </w:p>
          <w:p w14:paraId="5EFA0865" w14:textId="77777777" w:rsidR="00841FF2" w:rsidRPr="007E1EAE" w:rsidRDefault="00841FF2" w:rsidP="00841FF2">
            <w:pPr>
              <w:rPr>
                <w:noProof/>
              </w:rPr>
            </w:pPr>
            <w:r w:rsidRPr="00DC5D4D">
              <w:rPr>
                <w:rStyle w:val="CodeSnippet"/>
              </w:rPr>
              <w:t xml:space="preserve">     }</w:t>
            </w:r>
          </w:p>
        </w:tc>
      </w:tr>
    </w:tbl>
    <w:p w14:paraId="41F6D885" w14:textId="77777777" w:rsidR="00841FF2" w:rsidRDefault="00841FF2" w:rsidP="00841FF2">
      <w:pPr>
        <w:pStyle w:val="Heading3"/>
      </w:pPr>
      <w:r>
        <w:t>Additional Requirements</w:t>
      </w:r>
    </w:p>
    <w:p w14:paraId="35DD4C4B" w14:textId="77777777" w:rsidR="00841FF2" w:rsidRPr="009E419D" w:rsidRDefault="00841FF2" w:rsidP="00971CED">
      <w:pPr>
        <w:pStyle w:val="ListParagraph"/>
        <w:numPr>
          <w:ilvl w:val="0"/>
          <w:numId w:val="57"/>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05C4BB42" w14:textId="77777777" w:rsidR="00841FF2" w:rsidRPr="007E1EAE" w:rsidRDefault="00841FF2" w:rsidP="00841FF2">
      <w:pPr>
        <w:pStyle w:val="Heading3"/>
      </w:pPr>
      <w:r w:rsidRPr="007E1EAE">
        <w:t>tosca.datatypes.</w:t>
      </w:r>
      <w:r>
        <w:t>xml</w:t>
      </w:r>
    </w:p>
    <w:p w14:paraId="67507691" w14:textId="77777777" w:rsidR="00841FF2" w:rsidRPr="007E1EAE" w:rsidRDefault="00841FF2" w:rsidP="00841FF2">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4A3410E1" w14:textId="77777777" w:rsidTr="00841FF2">
        <w:tc>
          <w:tcPr>
            <w:tcW w:w="1354" w:type="pct"/>
            <w:shd w:val="clear" w:color="auto" w:fill="D9D9D9"/>
          </w:tcPr>
          <w:p w14:paraId="14E17D3C" w14:textId="77777777" w:rsidR="00841FF2" w:rsidRPr="007E1EAE" w:rsidRDefault="00841FF2" w:rsidP="00841FF2">
            <w:pPr>
              <w:pStyle w:val="TableText-Heading"/>
            </w:pPr>
            <w:r w:rsidRPr="007E1EAE">
              <w:t>Shorthand Name</w:t>
            </w:r>
          </w:p>
        </w:tc>
        <w:tc>
          <w:tcPr>
            <w:tcW w:w="3646" w:type="pct"/>
          </w:tcPr>
          <w:p w14:paraId="298E1122" w14:textId="77777777" w:rsidR="00841FF2" w:rsidRPr="007E1EAE" w:rsidRDefault="00841FF2" w:rsidP="00841FF2">
            <w:pPr>
              <w:pStyle w:val="TableText"/>
              <w:rPr>
                <w:noProof/>
              </w:rPr>
            </w:pPr>
            <w:r>
              <w:rPr>
                <w:noProof/>
              </w:rPr>
              <w:t>xml</w:t>
            </w:r>
          </w:p>
        </w:tc>
      </w:tr>
      <w:tr w:rsidR="00841FF2" w:rsidRPr="007E1EAE" w14:paraId="0D0348D5" w14:textId="77777777" w:rsidTr="00841FF2">
        <w:tc>
          <w:tcPr>
            <w:tcW w:w="1354" w:type="pct"/>
            <w:shd w:val="clear" w:color="auto" w:fill="D9D9D9"/>
          </w:tcPr>
          <w:p w14:paraId="4A78652C" w14:textId="77777777" w:rsidR="00841FF2" w:rsidRPr="007E1EAE" w:rsidRDefault="00841FF2" w:rsidP="00841FF2">
            <w:pPr>
              <w:pStyle w:val="TableText-Heading"/>
            </w:pPr>
            <w:r w:rsidRPr="007E1EAE">
              <w:t>Type Qualified Name</w:t>
            </w:r>
          </w:p>
        </w:tc>
        <w:tc>
          <w:tcPr>
            <w:tcW w:w="3646" w:type="pct"/>
          </w:tcPr>
          <w:p w14:paraId="07CE363C" w14:textId="77777777" w:rsidR="00841FF2" w:rsidRPr="007E1EAE" w:rsidRDefault="00841FF2" w:rsidP="00841FF2">
            <w:pPr>
              <w:pStyle w:val="TableText"/>
              <w:rPr>
                <w:noProof/>
              </w:rPr>
            </w:pPr>
            <w:r w:rsidRPr="007E1EAE">
              <w:rPr>
                <w:noProof/>
              </w:rPr>
              <w:t>tosca:</w:t>
            </w:r>
            <w:r>
              <w:rPr>
                <w:noProof/>
              </w:rPr>
              <w:t>xml</w:t>
            </w:r>
          </w:p>
        </w:tc>
      </w:tr>
      <w:tr w:rsidR="00841FF2" w:rsidRPr="007E1EAE" w14:paraId="303B8688" w14:textId="77777777" w:rsidTr="00841FF2">
        <w:tc>
          <w:tcPr>
            <w:tcW w:w="1354" w:type="pct"/>
            <w:shd w:val="clear" w:color="auto" w:fill="D9D9D9"/>
          </w:tcPr>
          <w:p w14:paraId="520DCD39" w14:textId="77777777" w:rsidR="00841FF2" w:rsidRPr="007E1EAE" w:rsidRDefault="00841FF2" w:rsidP="00841FF2">
            <w:pPr>
              <w:pStyle w:val="TableText-Heading"/>
            </w:pPr>
            <w:r w:rsidRPr="007E1EAE">
              <w:t>Type URI</w:t>
            </w:r>
          </w:p>
        </w:tc>
        <w:tc>
          <w:tcPr>
            <w:tcW w:w="3646" w:type="pct"/>
          </w:tcPr>
          <w:p w14:paraId="7686E63C" w14:textId="77777777" w:rsidR="00841FF2" w:rsidRPr="007E1EAE" w:rsidRDefault="00841FF2" w:rsidP="00841FF2">
            <w:pPr>
              <w:pStyle w:val="TableText"/>
            </w:pPr>
            <w:r w:rsidRPr="007E1EAE">
              <w:t>tosca.datatypes.</w:t>
            </w:r>
            <w:r>
              <w:t>xml</w:t>
            </w:r>
          </w:p>
        </w:tc>
      </w:tr>
    </w:tbl>
    <w:p w14:paraId="76A4D742" w14:textId="77777777" w:rsidR="00841FF2" w:rsidRPr="005B0960" w:rsidRDefault="00841FF2" w:rsidP="00841FF2">
      <w:pPr>
        <w:pStyle w:val="Heading4"/>
      </w:pPr>
      <w:r w:rsidRPr="005B0960">
        <w:t>Definition</w:t>
      </w:r>
    </w:p>
    <w:p w14:paraId="2CE30699" w14:textId="77777777" w:rsidR="00841FF2" w:rsidRPr="007E1EAE" w:rsidRDefault="00841FF2" w:rsidP="00841FF2">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90690E9" w14:textId="77777777" w:rsidTr="00841FF2">
        <w:tc>
          <w:tcPr>
            <w:tcW w:w="9576" w:type="dxa"/>
            <w:shd w:val="clear" w:color="auto" w:fill="D9D9D9" w:themeFill="background1" w:themeFillShade="D9"/>
          </w:tcPr>
          <w:p w14:paraId="1C80ECBB" w14:textId="77777777" w:rsidR="00841FF2" w:rsidRPr="007E1EAE" w:rsidRDefault="00841FF2" w:rsidP="00841FF2">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2BF1FF5B" w14:textId="77777777" w:rsidR="00841FF2" w:rsidRPr="007E1EAE" w:rsidRDefault="00841FF2" w:rsidP="00841FF2">
      <w:pPr>
        <w:pStyle w:val="Heading4"/>
      </w:pPr>
      <w:r w:rsidRPr="007E1EAE">
        <w:lastRenderedPageBreak/>
        <w:t>Examples</w:t>
      </w:r>
    </w:p>
    <w:p w14:paraId="7DDE0F2F" w14:textId="77777777" w:rsidR="00841FF2" w:rsidRPr="007E1EAE" w:rsidRDefault="00841FF2" w:rsidP="00841FF2">
      <w:pPr>
        <w:pStyle w:val="Heading5"/>
      </w:pPr>
      <w:r w:rsidRPr="007E1EAE">
        <w:t>Type declaration example</w:t>
      </w:r>
    </w:p>
    <w:p w14:paraId="4AF98911"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B3DA12" w14:textId="77777777" w:rsidTr="00841FF2">
        <w:trPr>
          <w:trHeight w:val="1679"/>
        </w:trPr>
        <w:tc>
          <w:tcPr>
            <w:tcW w:w="9576" w:type="dxa"/>
            <w:shd w:val="clear" w:color="auto" w:fill="D9D9D9" w:themeFill="background1" w:themeFillShade="D9"/>
          </w:tcPr>
          <w:p w14:paraId="620C28EA" w14:textId="77777777" w:rsidR="00841FF2" w:rsidRPr="00B634D5" w:rsidRDefault="00841FF2" w:rsidP="00841FF2">
            <w:pPr>
              <w:rPr>
                <w:rStyle w:val="CodeSnippet"/>
              </w:rPr>
            </w:pPr>
            <w:r w:rsidRPr="00B634D5">
              <w:rPr>
                <w:rStyle w:val="CodeSnippet"/>
              </w:rPr>
              <w:t>properties:</w:t>
            </w:r>
          </w:p>
          <w:p w14:paraId="078A8DC0" w14:textId="77777777" w:rsidR="00841FF2" w:rsidRPr="001A0A40" w:rsidRDefault="00841FF2" w:rsidP="00841FF2">
            <w:pPr>
              <w:rPr>
                <w:rStyle w:val="CodeSnippet"/>
              </w:rPr>
            </w:pPr>
            <w:r w:rsidRPr="00B634D5">
              <w:rPr>
                <w:rStyle w:val="CodeSnippet"/>
              </w:rPr>
              <w:t xml:space="preserve">  event_object:</w:t>
            </w:r>
          </w:p>
          <w:p w14:paraId="696CB213" w14:textId="77777777" w:rsidR="00841FF2" w:rsidRPr="00B634D5" w:rsidRDefault="00841FF2" w:rsidP="00841FF2">
            <w:pPr>
              <w:rPr>
                <w:rStyle w:val="CodeSnippet"/>
              </w:rPr>
            </w:pPr>
            <w:r w:rsidRPr="001A0A40">
              <w:rPr>
                <w:rStyle w:val="CodeSnippet"/>
              </w:rPr>
              <w:t xml:space="preserve">    type: xml</w:t>
            </w:r>
          </w:p>
          <w:p w14:paraId="09F86D01" w14:textId="77777777" w:rsidR="00841FF2" w:rsidRPr="001A0A40" w:rsidRDefault="00841FF2" w:rsidP="00841FF2">
            <w:pPr>
              <w:rPr>
                <w:rStyle w:val="CodeSnippet"/>
              </w:rPr>
            </w:pPr>
            <w:r w:rsidRPr="001A0A40">
              <w:rPr>
                <w:rStyle w:val="CodeSnippet"/>
              </w:rPr>
              <w:t xml:space="preserve">    constraints:</w:t>
            </w:r>
          </w:p>
          <w:p w14:paraId="1A7A7AA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67BF665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34C57750"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167F06E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22380F9A"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5BBB5851"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3D37FF4E"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284A320C"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416EC09D" w14:textId="77777777" w:rsidR="00841FF2"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50E0211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4162A2A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0006FA6D"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26C1D096"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name="uuid" type="xs:string"/&gt;</w:t>
            </w:r>
          </w:p>
          <w:p w14:paraId="746BCBAE"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name="code" type="xs:integer"/&gt;</w:t>
            </w:r>
          </w:p>
          <w:p w14:paraId="6671BAB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3415A71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3DB92E86"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043A917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55EC34D6"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4BC1C6B2" w14:textId="77777777" w:rsidR="00841FF2" w:rsidRPr="007E1EAE" w:rsidRDefault="00841FF2" w:rsidP="00841FF2"/>
    <w:p w14:paraId="63F0728E" w14:textId="77777777" w:rsidR="00841FF2" w:rsidRPr="007E1EAE" w:rsidRDefault="00841FF2" w:rsidP="00841FF2">
      <w:pPr>
        <w:pStyle w:val="Heading5"/>
      </w:pPr>
      <w:r w:rsidRPr="007E1EAE">
        <w:t>Template defin</w:t>
      </w:r>
      <w:r>
        <w:t>i</w:t>
      </w:r>
      <w:r w:rsidRPr="007E1EAE">
        <w:t>tion example</w:t>
      </w:r>
    </w:p>
    <w:p w14:paraId="1A678DE6" w14:textId="77777777" w:rsidR="00841FF2" w:rsidRPr="007E1EAE" w:rsidRDefault="00841FF2" w:rsidP="00841FF2">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AC0B4E" w14:textId="77777777" w:rsidTr="00841FF2">
        <w:trPr>
          <w:trHeight w:val="256"/>
        </w:trPr>
        <w:tc>
          <w:tcPr>
            <w:tcW w:w="9576" w:type="dxa"/>
            <w:shd w:val="clear" w:color="auto" w:fill="D9D9D9" w:themeFill="background1" w:themeFillShade="D9"/>
          </w:tcPr>
          <w:p w14:paraId="11BB8201" w14:textId="77777777" w:rsidR="00841FF2" w:rsidRPr="00DC5D4D" w:rsidRDefault="00841FF2" w:rsidP="00841FF2">
            <w:pPr>
              <w:rPr>
                <w:rStyle w:val="CodeSnippet"/>
              </w:rPr>
            </w:pPr>
            <w:r w:rsidRPr="00DC5D4D">
              <w:rPr>
                <w:rStyle w:val="CodeSnippet"/>
              </w:rPr>
              <w:t># properties snippet from a TOSCA template definition.</w:t>
            </w:r>
          </w:p>
          <w:p w14:paraId="617724D9" w14:textId="77777777" w:rsidR="00841FF2" w:rsidRPr="00DC5D4D" w:rsidRDefault="00841FF2" w:rsidP="00841FF2">
            <w:pPr>
              <w:rPr>
                <w:rStyle w:val="CodeSnippet"/>
              </w:rPr>
            </w:pPr>
            <w:r w:rsidRPr="00DC5D4D">
              <w:rPr>
                <w:rStyle w:val="CodeSnippet"/>
              </w:rPr>
              <w:t>properties:</w:t>
            </w:r>
          </w:p>
          <w:p w14:paraId="32CD736C" w14:textId="77777777" w:rsidR="00841FF2" w:rsidRPr="00DC5D4D" w:rsidRDefault="00841FF2" w:rsidP="00841FF2">
            <w:pPr>
              <w:rPr>
                <w:rStyle w:val="CodeSnippet"/>
              </w:rPr>
            </w:pPr>
            <w:r w:rsidRPr="00DC5D4D">
              <w:rPr>
                <w:rStyle w:val="CodeSnippet"/>
              </w:rPr>
              <w:t xml:space="preserve">   event_object: &lt;</w:t>
            </w:r>
          </w:p>
          <w:p w14:paraId="0ED1C0DE" w14:textId="77777777" w:rsidR="00841FF2" w:rsidRPr="00DC5D4D" w:rsidRDefault="00841FF2" w:rsidP="00841FF2">
            <w:pPr>
              <w:rPr>
                <w:rStyle w:val="CodeSnippet"/>
              </w:rPr>
            </w:pPr>
            <w:r w:rsidRPr="00DC5D4D">
              <w:rPr>
                <w:rStyle w:val="CodeSnippet"/>
              </w:rPr>
              <w:t xml:space="preserve">     </w:t>
            </w:r>
            <w:r>
              <w:rPr>
                <w:rStyle w:val="CodeSnippet"/>
              </w:rPr>
              <w:t>&lt;eventObject&gt;</w:t>
            </w:r>
          </w:p>
          <w:p w14:paraId="1FE0B4D4" w14:textId="77777777" w:rsidR="00841FF2" w:rsidRPr="00DC5D4D" w:rsidRDefault="00841FF2" w:rsidP="00841FF2">
            <w:pPr>
              <w:rPr>
                <w:rStyle w:val="CodeSnippet"/>
              </w:rPr>
            </w:pPr>
            <w:r w:rsidRPr="00DC5D4D">
              <w:rPr>
                <w:rStyle w:val="CodeSnippet"/>
              </w:rPr>
              <w:t xml:space="preserve">       </w:t>
            </w:r>
            <w:r>
              <w:rPr>
                <w:rStyle w:val="CodeSnippet"/>
              </w:rPr>
              <w:t>&lt;uuid&gt;cadf:1234-56-0000-abcd&lt;/uuid&gt;</w:t>
            </w:r>
          </w:p>
          <w:p w14:paraId="0A85FAFE" w14:textId="77777777" w:rsidR="00841FF2" w:rsidRPr="00DC5D4D" w:rsidRDefault="00841FF2" w:rsidP="00841FF2">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50FA8ACF" w14:textId="77777777" w:rsidR="00841FF2" w:rsidRPr="007E1EAE" w:rsidRDefault="00841FF2" w:rsidP="00841FF2">
            <w:pPr>
              <w:rPr>
                <w:noProof/>
              </w:rPr>
            </w:pPr>
            <w:r w:rsidRPr="00DC5D4D">
              <w:rPr>
                <w:rStyle w:val="CodeSnippet"/>
              </w:rPr>
              <w:t xml:space="preserve">     </w:t>
            </w:r>
            <w:r>
              <w:rPr>
                <w:rStyle w:val="CodeSnippet"/>
              </w:rPr>
              <w:t>&lt;/eventObject&gt;</w:t>
            </w:r>
          </w:p>
        </w:tc>
      </w:tr>
    </w:tbl>
    <w:p w14:paraId="013A7C97" w14:textId="77777777" w:rsidR="00841FF2" w:rsidRDefault="00841FF2" w:rsidP="00841FF2">
      <w:pPr>
        <w:pStyle w:val="Heading3"/>
      </w:pPr>
      <w:r>
        <w:lastRenderedPageBreak/>
        <w:t>Additional Requirements</w:t>
      </w:r>
    </w:p>
    <w:p w14:paraId="3BCA6ABF" w14:textId="77777777" w:rsidR="00841FF2" w:rsidRPr="005C260F" w:rsidRDefault="00841FF2" w:rsidP="00841FF2">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5F6DFC93" w14:textId="77777777" w:rsidR="00841FF2" w:rsidRPr="007E1EAE" w:rsidRDefault="00841FF2" w:rsidP="00841FF2">
      <w:pPr>
        <w:pStyle w:val="Heading3"/>
      </w:pPr>
      <w:r w:rsidRPr="007E1EAE">
        <w:t>tosca.datatypes.Credential</w:t>
      </w:r>
      <w:bookmarkEnd w:id="1052"/>
      <w:bookmarkEnd w:id="1053"/>
    </w:p>
    <w:bookmarkEnd w:id="1054"/>
    <w:p w14:paraId="197F7AE2" w14:textId="77777777" w:rsidR="00841FF2" w:rsidRPr="007E1EAE" w:rsidRDefault="00841FF2" w:rsidP="00841FF2">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5DD2B7" w14:textId="77777777" w:rsidTr="00841FF2">
        <w:tc>
          <w:tcPr>
            <w:tcW w:w="1177" w:type="pct"/>
            <w:shd w:val="clear" w:color="auto" w:fill="D9D9D9"/>
          </w:tcPr>
          <w:p w14:paraId="4A99DDA8" w14:textId="77777777" w:rsidR="00841FF2" w:rsidRPr="007E1EAE" w:rsidRDefault="00841FF2" w:rsidP="00841FF2">
            <w:pPr>
              <w:pStyle w:val="TableText-Heading"/>
            </w:pPr>
            <w:r w:rsidRPr="007E1EAE">
              <w:t>Shorthand Name</w:t>
            </w:r>
          </w:p>
        </w:tc>
        <w:tc>
          <w:tcPr>
            <w:tcW w:w="3823" w:type="pct"/>
          </w:tcPr>
          <w:p w14:paraId="0BD960A8" w14:textId="77777777" w:rsidR="00841FF2" w:rsidRPr="007E1EAE" w:rsidRDefault="00841FF2" w:rsidP="00841FF2">
            <w:pPr>
              <w:pStyle w:val="TableText"/>
              <w:rPr>
                <w:noProof/>
              </w:rPr>
            </w:pPr>
            <w:r w:rsidRPr="007E1EAE">
              <w:rPr>
                <w:noProof/>
              </w:rPr>
              <w:t>Credential</w:t>
            </w:r>
          </w:p>
        </w:tc>
      </w:tr>
      <w:tr w:rsidR="00841FF2" w:rsidRPr="007E1EAE" w14:paraId="5BFDAF69" w14:textId="77777777" w:rsidTr="00841FF2">
        <w:tc>
          <w:tcPr>
            <w:tcW w:w="1177" w:type="pct"/>
            <w:shd w:val="clear" w:color="auto" w:fill="D9D9D9"/>
          </w:tcPr>
          <w:p w14:paraId="03698D7A" w14:textId="77777777" w:rsidR="00841FF2" w:rsidRPr="007E1EAE" w:rsidRDefault="00841FF2" w:rsidP="00841FF2">
            <w:pPr>
              <w:pStyle w:val="TableText-Heading"/>
            </w:pPr>
            <w:r w:rsidRPr="007E1EAE">
              <w:t>Type Qualified Name</w:t>
            </w:r>
          </w:p>
        </w:tc>
        <w:tc>
          <w:tcPr>
            <w:tcW w:w="3823" w:type="pct"/>
          </w:tcPr>
          <w:p w14:paraId="03653061" w14:textId="77777777" w:rsidR="00841FF2" w:rsidRPr="007E1EAE" w:rsidRDefault="00841FF2" w:rsidP="00841FF2">
            <w:pPr>
              <w:pStyle w:val="TableText"/>
              <w:rPr>
                <w:noProof/>
              </w:rPr>
            </w:pPr>
            <w:r w:rsidRPr="007E1EAE">
              <w:rPr>
                <w:noProof/>
              </w:rPr>
              <w:t>tosca:Credential</w:t>
            </w:r>
          </w:p>
        </w:tc>
      </w:tr>
      <w:tr w:rsidR="00841FF2" w:rsidRPr="007E1EAE" w14:paraId="36A0DA7A" w14:textId="77777777" w:rsidTr="00841FF2">
        <w:tc>
          <w:tcPr>
            <w:tcW w:w="1177" w:type="pct"/>
            <w:shd w:val="clear" w:color="auto" w:fill="D9D9D9"/>
          </w:tcPr>
          <w:p w14:paraId="2E3F357F" w14:textId="77777777" w:rsidR="00841FF2" w:rsidRPr="007E1EAE" w:rsidRDefault="00841FF2" w:rsidP="00841FF2">
            <w:pPr>
              <w:pStyle w:val="TableText-Heading"/>
            </w:pPr>
            <w:r w:rsidRPr="007E1EAE">
              <w:t>Type URI</w:t>
            </w:r>
          </w:p>
        </w:tc>
        <w:tc>
          <w:tcPr>
            <w:tcW w:w="3823" w:type="pct"/>
          </w:tcPr>
          <w:p w14:paraId="49F4279F" w14:textId="77777777" w:rsidR="00841FF2" w:rsidRPr="007E1EAE" w:rsidRDefault="00841FF2" w:rsidP="00841FF2">
            <w:pPr>
              <w:pStyle w:val="TableText"/>
            </w:pPr>
            <w:r w:rsidRPr="007E1EAE">
              <w:t>tosca.datatypes.Credential</w:t>
            </w:r>
          </w:p>
        </w:tc>
      </w:tr>
    </w:tbl>
    <w:p w14:paraId="53EA3A6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841FF2" w:rsidRPr="007E1EAE" w14:paraId="43815B44" w14:textId="77777777" w:rsidTr="00841FF2">
        <w:trPr>
          <w:cantSplit/>
          <w:tblHeader/>
        </w:trPr>
        <w:tc>
          <w:tcPr>
            <w:tcW w:w="702" w:type="pct"/>
            <w:shd w:val="clear" w:color="auto" w:fill="D9D9D9"/>
          </w:tcPr>
          <w:p w14:paraId="5BCEA70E" w14:textId="77777777" w:rsidR="00841FF2" w:rsidRPr="007E1EAE" w:rsidRDefault="00841FF2" w:rsidP="00841FF2">
            <w:pPr>
              <w:pStyle w:val="TableText-Heading"/>
            </w:pPr>
            <w:r w:rsidRPr="007E1EAE">
              <w:t>Name</w:t>
            </w:r>
          </w:p>
        </w:tc>
        <w:tc>
          <w:tcPr>
            <w:tcW w:w="582" w:type="pct"/>
            <w:shd w:val="clear" w:color="auto" w:fill="D9D9D9"/>
          </w:tcPr>
          <w:p w14:paraId="21EB9BAE" w14:textId="77777777" w:rsidR="00841FF2" w:rsidRPr="007E1EAE" w:rsidRDefault="00841FF2" w:rsidP="00841FF2">
            <w:pPr>
              <w:pStyle w:val="TableText-Heading"/>
            </w:pPr>
            <w:r w:rsidRPr="007E1EAE">
              <w:t>Required</w:t>
            </w:r>
          </w:p>
        </w:tc>
        <w:tc>
          <w:tcPr>
            <w:tcW w:w="537" w:type="pct"/>
            <w:shd w:val="clear" w:color="auto" w:fill="D9D9D9"/>
          </w:tcPr>
          <w:p w14:paraId="66C022A6" w14:textId="77777777" w:rsidR="00841FF2" w:rsidRPr="007E1EAE" w:rsidRDefault="00841FF2" w:rsidP="00841FF2">
            <w:pPr>
              <w:pStyle w:val="TableText-Heading"/>
            </w:pPr>
            <w:r w:rsidRPr="007E1EAE">
              <w:t>Type</w:t>
            </w:r>
          </w:p>
        </w:tc>
        <w:tc>
          <w:tcPr>
            <w:tcW w:w="806" w:type="pct"/>
            <w:shd w:val="clear" w:color="auto" w:fill="D9D9D9"/>
          </w:tcPr>
          <w:p w14:paraId="73FE1C3C" w14:textId="77777777" w:rsidR="00841FF2" w:rsidRPr="007E1EAE" w:rsidRDefault="00841FF2" w:rsidP="00841FF2">
            <w:pPr>
              <w:pStyle w:val="TableText-Heading"/>
            </w:pPr>
            <w:r w:rsidRPr="007E1EAE">
              <w:t>Constraints</w:t>
            </w:r>
          </w:p>
        </w:tc>
        <w:tc>
          <w:tcPr>
            <w:tcW w:w="2373" w:type="pct"/>
            <w:shd w:val="clear" w:color="auto" w:fill="D9D9D9"/>
          </w:tcPr>
          <w:p w14:paraId="768E1325" w14:textId="77777777" w:rsidR="00841FF2" w:rsidRPr="007E1EAE" w:rsidRDefault="00841FF2" w:rsidP="00841FF2">
            <w:pPr>
              <w:pStyle w:val="TableText-Heading"/>
            </w:pPr>
            <w:r w:rsidRPr="007E1EAE">
              <w:t>Description</w:t>
            </w:r>
          </w:p>
        </w:tc>
      </w:tr>
      <w:tr w:rsidR="00841FF2" w:rsidRPr="007E1EAE" w14:paraId="43725D13" w14:textId="77777777" w:rsidTr="00841FF2">
        <w:trPr>
          <w:cantSplit/>
        </w:trPr>
        <w:tc>
          <w:tcPr>
            <w:tcW w:w="702" w:type="pct"/>
            <w:shd w:val="clear" w:color="auto" w:fill="FFFFFF"/>
          </w:tcPr>
          <w:p w14:paraId="54971E09" w14:textId="77777777" w:rsidR="00841FF2" w:rsidRPr="007E1EAE" w:rsidRDefault="00841FF2" w:rsidP="00841FF2">
            <w:pPr>
              <w:pStyle w:val="TableText"/>
              <w:rPr>
                <w:rFonts w:cstheme="minorHAnsi"/>
                <w:noProof/>
              </w:rPr>
            </w:pPr>
            <w:r w:rsidRPr="007E1EAE">
              <w:rPr>
                <w:rFonts w:cstheme="minorHAnsi"/>
                <w:noProof/>
              </w:rPr>
              <w:t>protocol</w:t>
            </w:r>
          </w:p>
        </w:tc>
        <w:tc>
          <w:tcPr>
            <w:tcW w:w="582" w:type="pct"/>
            <w:shd w:val="clear" w:color="auto" w:fill="FFFFFF"/>
          </w:tcPr>
          <w:p w14:paraId="44683369"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6C890B7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6" w:type="pct"/>
            <w:shd w:val="clear" w:color="auto" w:fill="FFFFFF"/>
          </w:tcPr>
          <w:p w14:paraId="60891F7B"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7899052" w14:textId="77777777" w:rsidR="00841FF2" w:rsidRPr="007E1EAE" w:rsidRDefault="00841FF2" w:rsidP="00841FF2">
            <w:pPr>
              <w:pStyle w:val="TableText"/>
              <w:rPr>
                <w:rFonts w:cstheme="minorHAnsi"/>
              </w:rPr>
            </w:pPr>
            <w:r w:rsidRPr="007E1EAE">
              <w:rPr>
                <w:rFonts w:cstheme="minorHAnsi"/>
              </w:rPr>
              <w:t>The optional protocol name.</w:t>
            </w:r>
          </w:p>
        </w:tc>
      </w:tr>
      <w:tr w:rsidR="00841FF2" w:rsidRPr="007E1EAE" w14:paraId="67323479" w14:textId="77777777" w:rsidTr="00841FF2">
        <w:trPr>
          <w:cantSplit/>
        </w:trPr>
        <w:tc>
          <w:tcPr>
            <w:tcW w:w="702" w:type="pct"/>
            <w:shd w:val="clear" w:color="auto" w:fill="FFFFFF"/>
          </w:tcPr>
          <w:p w14:paraId="15698017" w14:textId="77777777" w:rsidR="00841FF2" w:rsidRPr="007E1EAE" w:rsidRDefault="00841FF2" w:rsidP="00841FF2">
            <w:pPr>
              <w:pStyle w:val="TableText"/>
              <w:rPr>
                <w:rFonts w:cstheme="minorHAnsi"/>
                <w:noProof/>
              </w:rPr>
            </w:pPr>
            <w:r w:rsidRPr="007E1EAE">
              <w:rPr>
                <w:rFonts w:cstheme="minorHAnsi"/>
                <w:noProof/>
              </w:rPr>
              <w:t>token_type</w:t>
            </w:r>
          </w:p>
        </w:tc>
        <w:tc>
          <w:tcPr>
            <w:tcW w:w="582" w:type="pct"/>
            <w:shd w:val="clear" w:color="auto" w:fill="FFFFFF"/>
          </w:tcPr>
          <w:p w14:paraId="0B63B233"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0AB7F8B7"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6" w:type="pct"/>
            <w:shd w:val="clear" w:color="auto" w:fill="FFFFFF"/>
          </w:tcPr>
          <w:p w14:paraId="4ECD4212" w14:textId="77777777" w:rsidR="00841FF2" w:rsidRPr="007E1EAE" w:rsidRDefault="00841FF2" w:rsidP="00841FF2">
            <w:pPr>
              <w:pStyle w:val="TableText"/>
              <w:rPr>
                <w:rFonts w:cstheme="minorHAnsi"/>
              </w:rPr>
            </w:pPr>
            <w:r w:rsidRPr="007E1EAE">
              <w:rPr>
                <w:rFonts w:cstheme="minorHAnsi"/>
              </w:rPr>
              <w:t>default: password</w:t>
            </w:r>
          </w:p>
        </w:tc>
        <w:tc>
          <w:tcPr>
            <w:tcW w:w="2373" w:type="pct"/>
            <w:shd w:val="clear" w:color="auto" w:fill="FFFFFF"/>
          </w:tcPr>
          <w:p w14:paraId="336C9238" w14:textId="77777777" w:rsidR="00841FF2" w:rsidRPr="007E1EAE" w:rsidRDefault="00841FF2" w:rsidP="00841FF2">
            <w:pPr>
              <w:pStyle w:val="TableText"/>
              <w:rPr>
                <w:rFonts w:cstheme="minorHAnsi"/>
              </w:rPr>
            </w:pPr>
            <w:r w:rsidRPr="007E1EAE">
              <w:rPr>
                <w:rFonts w:cstheme="minorHAnsi"/>
              </w:rPr>
              <w:t>The required token type.</w:t>
            </w:r>
          </w:p>
        </w:tc>
      </w:tr>
      <w:tr w:rsidR="00841FF2" w:rsidRPr="00D84861" w14:paraId="0AC525FA" w14:textId="77777777" w:rsidTr="00841FF2">
        <w:trPr>
          <w:cantSplit/>
        </w:trPr>
        <w:tc>
          <w:tcPr>
            <w:tcW w:w="702" w:type="pct"/>
            <w:shd w:val="clear" w:color="auto" w:fill="FFFFFF"/>
          </w:tcPr>
          <w:p w14:paraId="0C1406C3" w14:textId="77777777" w:rsidR="00841FF2" w:rsidRPr="007E1EAE" w:rsidRDefault="00841FF2" w:rsidP="00841FF2">
            <w:pPr>
              <w:pStyle w:val="TableText"/>
              <w:rPr>
                <w:rFonts w:cstheme="minorHAnsi"/>
                <w:noProof/>
              </w:rPr>
            </w:pPr>
            <w:r w:rsidRPr="007E1EAE">
              <w:rPr>
                <w:rFonts w:cstheme="minorHAnsi"/>
                <w:noProof/>
              </w:rPr>
              <w:t>token</w:t>
            </w:r>
          </w:p>
        </w:tc>
        <w:tc>
          <w:tcPr>
            <w:tcW w:w="582" w:type="pct"/>
            <w:shd w:val="clear" w:color="auto" w:fill="FFFFFF"/>
          </w:tcPr>
          <w:p w14:paraId="77542387"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71E3F730"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6" w:type="pct"/>
            <w:shd w:val="clear" w:color="auto" w:fill="FFFFFF"/>
          </w:tcPr>
          <w:p w14:paraId="518EE41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71D17011" w14:textId="77777777" w:rsidR="00841FF2" w:rsidRPr="007E1EAE" w:rsidRDefault="00841FF2" w:rsidP="00841FF2">
            <w:pPr>
              <w:pStyle w:val="TableText"/>
              <w:rPr>
                <w:rFonts w:cstheme="minorHAnsi"/>
              </w:rPr>
            </w:pPr>
            <w:r w:rsidRPr="007E1EAE">
              <w:rPr>
                <w:rFonts w:cstheme="minorHAnsi"/>
              </w:rPr>
              <w:t>The required token used as a credential for authorization or access to a networked resource.</w:t>
            </w:r>
          </w:p>
        </w:tc>
      </w:tr>
      <w:tr w:rsidR="00841FF2" w:rsidRPr="00D84861" w14:paraId="634D4F89" w14:textId="77777777" w:rsidTr="00841FF2">
        <w:trPr>
          <w:cantSplit/>
        </w:trPr>
        <w:tc>
          <w:tcPr>
            <w:tcW w:w="702" w:type="pct"/>
            <w:shd w:val="clear" w:color="auto" w:fill="FFFFFF"/>
          </w:tcPr>
          <w:p w14:paraId="484EAD94" w14:textId="77777777" w:rsidR="00841FF2" w:rsidRPr="007E1EAE" w:rsidRDefault="00841FF2" w:rsidP="00841FF2">
            <w:pPr>
              <w:pStyle w:val="TableText"/>
              <w:rPr>
                <w:rFonts w:cstheme="minorHAnsi"/>
                <w:noProof/>
              </w:rPr>
            </w:pPr>
            <w:r w:rsidRPr="007E1EAE">
              <w:rPr>
                <w:rFonts w:cstheme="minorHAnsi"/>
                <w:noProof/>
              </w:rPr>
              <w:t>keys</w:t>
            </w:r>
          </w:p>
        </w:tc>
        <w:tc>
          <w:tcPr>
            <w:tcW w:w="582" w:type="pct"/>
            <w:shd w:val="clear" w:color="auto" w:fill="FFFFFF"/>
          </w:tcPr>
          <w:p w14:paraId="0D65E4BB"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190484DF"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806" w:type="pct"/>
            <w:shd w:val="clear" w:color="auto" w:fill="FFFFFF"/>
          </w:tcPr>
          <w:p w14:paraId="5D6A158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49C9F1C8" w14:textId="77777777" w:rsidR="00841FF2" w:rsidRPr="007E1EAE" w:rsidRDefault="00841FF2" w:rsidP="00841FF2">
            <w:pPr>
              <w:pStyle w:val="TableText"/>
              <w:rPr>
                <w:rFonts w:cstheme="minorHAnsi"/>
              </w:rPr>
            </w:pPr>
            <w:r w:rsidRPr="007E1EAE">
              <w:rPr>
                <w:rFonts w:cstheme="minorHAnsi"/>
              </w:rPr>
              <w:t>The optional list of protocol-specific keys or assertions.</w:t>
            </w:r>
          </w:p>
        </w:tc>
      </w:tr>
      <w:tr w:rsidR="00841FF2" w:rsidRPr="00D84861" w14:paraId="24AFAAC0" w14:textId="77777777" w:rsidTr="00841FF2">
        <w:trPr>
          <w:cantSplit/>
        </w:trPr>
        <w:tc>
          <w:tcPr>
            <w:tcW w:w="702" w:type="pct"/>
            <w:shd w:val="clear" w:color="auto" w:fill="FFFFFF"/>
          </w:tcPr>
          <w:p w14:paraId="27F1185B" w14:textId="77777777" w:rsidR="00841FF2" w:rsidRPr="007E1EAE" w:rsidRDefault="00841FF2" w:rsidP="00841FF2">
            <w:pPr>
              <w:pStyle w:val="TableText"/>
              <w:rPr>
                <w:rFonts w:cstheme="minorHAnsi"/>
                <w:noProof/>
              </w:rPr>
            </w:pPr>
            <w:r w:rsidRPr="007E1EAE">
              <w:rPr>
                <w:rFonts w:cstheme="minorHAnsi"/>
                <w:noProof/>
              </w:rPr>
              <w:t>user</w:t>
            </w:r>
          </w:p>
        </w:tc>
        <w:tc>
          <w:tcPr>
            <w:tcW w:w="582" w:type="pct"/>
            <w:shd w:val="clear" w:color="auto" w:fill="FFFFFF"/>
          </w:tcPr>
          <w:p w14:paraId="67402FE0"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247995E5"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6" w:type="pct"/>
            <w:shd w:val="clear" w:color="auto" w:fill="FFFFFF"/>
          </w:tcPr>
          <w:p w14:paraId="67782CC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85AF683" w14:textId="77777777" w:rsidR="00841FF2" w:rsidRPr="007E1EAE" w:rsidRDefault="00841FF2" w:rsidP="00841FF2">
            <w:pPr>
              <w:pStyle w:val="TableText"/>
              <w:rPr>
                <w:rFonts w:cstheme="minorHAnsi"/>
              </w:rPr>
            </w:pPr>
            <w:r w:rsidRPr="007E1EAE">
              <w:rPr>
                <w:rFonts w:cstheme="minorHAnsi"/>
              </w:rPr>
              <w:t>The optional user (name or ID) used for non-token based credentials.</w:t>
            </w:r>
          </w:p>
        </w:tc>
      </w:tr>
    </w:tbl>
    <w:p w14:paraId="02365335" w14:textId="77777777" w:rsidR="00841FF2" w:rsidRPr="007E1EAE" w:rsidRDefault="00841FF2" w:rsidP="00841FF2">
      <w:pPr>
        <w:pStyle w:val="Heading4"/>
      </w:pPr>
      <w:r w:rsidRPr="007E1EAE">
        <w:t>Definition</w:t>
      </w:r>
    </w:p>
    <w:p w14:paraId="7922C85B" w14:textId="77777777" w:rsidR="00841FF2" w:rsidRPr="007E1EAE" w:rsidRDefault="00841FF2" w:rsidP="00841FF2">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D65120" w14:textId="77777777" w:rsidTr="00841FF2">
        <w:tc>
          <w:tcPr>
            <w:tcW w:w="9576" w:type="dxa"/>
            <w:shd w:val="clear" w:color="auto" w:fill="D9D9D9" w:themeFill="background1" w:themeFillShade="D9"/>
          </w:tcPr>
          <w:p w14:paraId="466D3C6D" w14:textId="77777777" w:rsidR="00841FF2" w:rsidRPr="007E1EAE" w:rsidRDefault="00841FF2" w:rsidP="00841FF2">
            <w:pPr>
              <w:rPr>
                <w:rStyle w:val="CodeSnippet"/>
              </w:rPr>
            </w:pPr>
            <w:r w:rsidRPr="007E1EAE">
              <w:rPr>
                <w:rStyle w:val="CodeSnippet"/>
              </w:rPr>
              <w:t xml:space="preserve">tosca.datatypes.Credential: </w:t>
            </w:r>
          </w:p>
          <w:p w14:paraId="67B40B9E" w14:textId="77777777" w:rsidR="00841FF2" w:rsidRPr="007E1EAE" w:rsidRDefault="00841FF2" w:rsidP="00841FF2">
            <w:pPr>
              <w:rPr>
                <w:rStyle w:val="CodeSnippet"/>
              </w:rPr>
            </w:pPr>
            <w:r w:rsidRPr="007E1EAE">
              <w:rPr>
                <w:rStyle w:val="CodeSnippet"/>
              </w:rPr>
              <w:t xml:space="preserve">  derived_from: tosca.datatypes.Root</w:t>
            </w:r>
          </w:p>
          <w:p w14:paraId="012EAD6E" w14:textId="77777777" w:rsidR="00841FF2" w:rsidRPr="007E1EAE" w:rsidRDefault="00841FF2" w:rsidP="00841FF2">
            <w:pPr>
              <w:rPr>
                <w:rStyle w:val="CodeSnippet"/>
              </w:rPr>
            </w:pPr>
            <w:r w:rsidRPr="007E1EAE">
              <w:rPr>
                <w:rStyle w:val="CodeSnippet"/>
              </w:rPr>
              <w:t xml:space="preserve">  properties: </w:t>
            </w:r>
          </w:p>
          <w:p w14:paraId="76C00031" w14:textId="77777777" w:rsidR="00841FF2" w:rsidRPr="007E1EAE" w:rsidRDefault="00841FF2" w:rsidP="00841FF2">
            <w:pPr>
              <w:rPr>
                <w:rStyle w:val="CodeSnippet"/>
              </w:rPr>
            </w:pPr>
            <w:r w:rsidRPr="007E1EAE">
              <w:rPr>
                <w:rStyle w:val="CodeSnippet"/>
              </w:rPr>
              <w:t xml:space="preserve">    protocol: </w:t>
            </w:r>
          </w:p>
          <w:p w14:paraId="3ED45096" w14:textId="77777777" w:rsidR="00841FF2" w:rsidRPr="007E1EAE" w:rsidRDefault="00841FF2" w:rsidP="00841FF2">
            <w:pPr>
              <w:rPr>
                <w:rStyle w:val="CodeSnippet"/>
              </w:rPr>
            </w:pPr>
            <w:r w:rsidRPr="007E1EAE">
              <w:rPr>
                <w:rStyle w:val="CodeSnippet"/>
              </w:rPr>
              <w:t xml:space="preserve">      type: string</w:t>
            </w:r>
          </w:p>
          <w:p w14:paraId="72246860" w14:textId="77777777" w:rsidR="00841FF2" w:rsidRPr="007E1EAE" w:rsidRDefault="00841FF2" w:rsidP="00841FF2">
            <w:pPr>
              <w:rPr>
                <w:rStyle w:val="CodeSnippet"/>
              </w:rPr>
            </w:pPr>
            <w:r w:rsidRPr="007E1EAE">
              <w:rPr>
                <w:rStyle w:val="CodeSnippet"/>
              </w:rPr>
              <w:t xml:space="preserve">      required: false</w:t>
            </w:r>
          </w:p>
          <w:p w14:paraId="79C51B90" w14:textId="77777777" w:rsidR="00841FF2" w:rsidRPr="007E1EAE" w:rsidRDefault="00841FF2" w:rsidP="00841FF2">
            <w:pPr>
              <w:rPr>
                <w:rStyle w:val="CodeSnippet"/>
              </w:rPr>
            </w:pPr>
            <w:r w:rsidRPr="007E1EAE">
              <w:rPr>
                <w:rStyle w:val="CodeSnippet"/>
              </w:rPr>
              <w:t xml:space="preserve">    token_type: </w:t>
            </w:r>
          </w:p>
          <w:p w14:paraId="19BF6AB6" w14:textId="77777777" w:rsidR="00841FF2" w:rsidRPr="007E1EAE" w:rsidRDefault="00841FF2" w:rsidP="00841FF2">
            <w:pPr>
              <w:rPr>
                <w:rStyle w:val="CodeSnippet"/>
              </w:rPr>
            </w:pPr>
            <w:r w:rsidRPr="007E1EAE">
              <w:rPr>
                <w:rStyle w:val="CodeSnippet"/>
              </w:rPr>
              <w:t xml:space="preserve">      type: string</w:t>
            </w:r>
          </w:p>
          <w:p w14:paraId="5F6D8448" w14:textId="77777777" w:rsidR="00841FF2" w:rsidRPr="007E1EAE" w:rsidRDefault="00841FF2" w:rsidP="00841FF2">
            <w:pPr>
              <w:rPr>
                <w:rStyle w:val="CodeSnippet"/>
              </w:rPr>
            </w:pPr>
            <w:r w:rsidRPr="007E1EAE">
              <w:rPr>
                <w:rStyle w:val="CodeSnippet"/>
              </w:rPr>
              <w:t xml:space="preserve">      default: password</w:t>
            </w:r>
          </w:p>
          <w:p w14:paraId="0778B8E4" w14:textId="77777777" w:rsidR="00841FF2" w:rsidRPr="007E1EAE" w:rsidRDefault="00841FF2" w:rsidP="00841FF2">
            <w:pPr>
              <w:rPr>
                <w:rStyle w:val="CodeSnippet"/>
              </w:rPr>
            </w:pPr>
            <w:r w:rsidRPr="007E1EAE">
              <w:rPr>
                <w:rStyle w:val="CodeSnippet"/>
              </w:rPr>
              <w:t xml:space="preserve">    token: </w:t>
            </w:r>
          </w:p>
          <w:p w14:paraId="3D59CA89" w14:textId="77777777" w:rsidR="00841FF2" w:rsidRPr="007E1EAE" w:rsidRDefault="00841FF2" w:rsidP="00841FF2">
            <w:pPr>
              <w:rPr>
                <w:rStyle w:val="CodeSnippet"/>
              </w:rPr>
            </w:pPr>
            <w:r w:rsidRPr="007E1EAE">
              <w:rPr>
                <w:rStyle w:val="CodeSnippet"/>
              </w:rPr>
              <w:t xml:space="preserve">      type: string</w:t>
            </w:r>
          </w:p>
          <w:p w14:paraId="38BBBD17" w14:textId="77777777" w:rsidR="00841FF2" w:rsidRPr="007E1EAE" w:rsidRDefault="00841FF2" w:rsidP="00841FF2">
            <w:pPr>
              <w:rPr>
                <w:rStyle w:val="CodeSnippet"/>
              </w:rPr>
            </w:pPr>
            <w:r w:rsidRPr="007E1EAE">
              <w:rPr>
                <w:rStyle w:val="CodeSnippet"/>
              </w:rPr>
              <w:t xml:space="preserve">    keys:</w:t>
            </w:r>
          </w:p>
          <w:p w14:paraId="1551F499" w14:textId="77777777" w:rsidR="00841FF2" w:rsidRPr="007E1EAE" w:rsidRDefault="00841FF2" w:rsidP="00841FF2">
            <w:pPr>
              <w:rPr>
                <w:rStyle w:val="CodeSnippet"/>
              </w:rPr>
            </w:pPr>
            <w:r w:rsidRPr="007E1EAE">
              <w:rPr>
                <w:rStyle w:val="CodeSnippet"/>
              </w:rPr>
              <w:t xml:space="preserve">      type: map</w:t>
            </w:r>
          </w:p>
          <w:p w14:paraId="042151E0" w14:textId="77777777" w:rsidR="00841FF2" w:rsidRPr="007E1EAE" w:rsidRDefault="00841FF2" w:rsidP="00841FF2">
            <w:pPr>
              <w:rPr>
                <w:rStyle w:val="CodeSnippet"/>
              </w:rPr>
            </w:pPr>
            <w:r w:rsidRPr="007E1EAE">
              <w:rPr>
                <w:rStyle w:val="CodeSnippet"/>
              </w:rPr>
              <w:t xml:space="preserve">      required: false</w:t>
            </w:r>
          </w:p>
          <w:p w14:paraId="0D4EAC02" w14:textId="77777777" w:rsidR="00841FF2" w:rsidRPr="007E1EAE" w:rsidRDefault="00841FF2" w:rsidP="00841FF2">
            <w:pPr>
              <w:rPr>
                <w:rStyle w:val="CodeSnippet"/>
              </w:rPr>
            </w:pPr>
            <w:r w:rsidRPr="007E1EAE">
              <w:rPr>
                <w:rStyle w:val="CodeSnippet"/>
              </w:rPr>
              <w:t xml:space="preserve">      entry_schema:</w:t>
            </w:r>
          </w:p>
          <w:p w14:paraId="1E2993F5" w14:textId="77777777" w:rsidR="00841FF2" w:rsidRPr="007E1EAE" w:rsidRDefault="00841FF2" w:rsidP="00841FF2">
            <w:pPr>
              <w:rPr>
                <w:rStyle w:val="CodeSnippet"/>
              </w:rPr>
            </w:pPr>
            <w:r w:rsidRPr="007E1EAE">
              <w:rPr>
                <w:rStyle w:val="CodeSnippet"/>
              </w:rPr>
              <w:lastRenderedPageBreak/>
              <w:t xml:space="preserve">        type: string</w:t>
            </w:r>
          </w:p>
          <w:p w14:paraId="3C1DDF91" w14:textId="77777777" w:rsidR="00841FF2" w:rsidRPr="007E1EAE" w:rsidRDefault="00841FF2" w:rsidP="00841FF2">
            <w:pPr>
              <w:rPr>
                <w:rStyle w:val="CodeSnippet"/>
              </w:rPr>
            </w:pPr>
            <w:r w:rsidRPr="007E1EAE">
              <w:rPr>
                <w:rStyle w:val="CodeSnippet"/>
              </w:rPr>
              <w:t xml:space="preserve">    user:</w:t>
            </w:r>
          </w:p>
          <w:p w14:paraId="6116950A" w14:textId="77777777" w:rsidR="00841FF2" w:rsidRPr="007E1EAE" w:rsidRDefault="00841FF2" w:rsidP="00841FF2">
            <w:pPr>
              <w:rPr>
                <w:rStyle w:val="CodeSnippet"/>
              </w:rPr>
            </w:pPr>
            <w:r w:rsidRPr="007E1EAE">
              <w:rPr>
                <w:rStyle w:val="CodeSnippet"/>
              </w:rPr>
              <w:t xml:space="preserve">      type: string</w:t>
            </w:r>
          </w:p>
          <w:p w14:paraId="3A6098E5" w14:textId="77777777" w:rsidR="00841FF2" w:rsidRPr="007E1EAE" w:rsidRDefault="00841FF2" w:rsidP="00841FF2">
            <w:pPr>
              <w:rPr>
                <w:rFonts w:ascii="Consolas" w:hAnsi="Consolas"/>
              </w:rPr>
            </w:pPr>
            <w:r w:rsidRPr="007E1EAE">
              <w:rPr>
                <w:rStyle w:val="CodeSnippet"/>
              </w:rPr>
              <w:t xml:space="preserve">      required: false</w:t>
            </w:r>
          </w:p>
        </w:tc>
      </w:tr>
    </w:tbl>
    <w:p w14:paraId="06F2FA7E" w14:textId="77777777" w:rsidR="00841FF2" w:rsidRPr="007E1EAE" w:rsidRDefault="00841FF2" w:rsidP="00841FF2">
      <w:pPr>
        <w:pStyle w:val="Heading4"/>
      </w:pPr>
      <w:r w:rsidRPr="007E1EAE">
        <w:lastRenderedPageBreak/>
        <w:t>Additional requirements</w:t>
      </w:r>
    </w:p>
    <w:p w14:paraId="32805A4A" w14:textId="77777777" w:rsidR="00841FF2" w:rsidRPr="007E1EAE" w:rsidRDefault="00841FF2" w:rsidP="00971CED">
      <w:pPr>
        <w:pStyle w:val="ListParagraph"/>
        <w:numPr>
          <w:ilvl w:val="0"/>
          <w:numId w:val="57"/>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01148A4D" w14:textId="77777777" w:rsidR="00841FF2" w:rsidRPr="007E1EAE" w:rsidRDefault="00841FF2" w:rsidP="00841FF2">
      <w:pPr>
        <w:pStyle w:val="Heading4"/>
      </w:pPr>
      <w:r w:rsidRPr="007E1EAE">
        <w:t>Notes</w:t>
      </w:r>
    </w:p>
    <w:p w14:paraId="0C0A4F0B" w14:textId="77777777" w:rsidR="00841FF2" w:rsidRPr="007E1EAE" w:rsidRDefault="00841FF2" w:rsidP="00971CED">
      <w:pPr>
        <w:pStyle w:val="ListParagraph"/>
        <w:numPr>
          <w:ilvl w:val="0"/>
          <w:numId w:val="23"/>
        </w:numPr>
      </w:pPr>
      <w:r w:rsidRPr="007E1EAE">
        <w:t>Specific token types and encoding them using network protocols are not defined or covered in this specification.</w:t>
      </w:r>
    </w:p>
    <w:p w14:paraId="02870CC7" w14:textId="77777777" w:rsidR="00841FF2" w:rsidRPr="007E1EAE" w:rsidRDefault="00841FF2" w:rsidP="00971CED">
      <w:pPr>
        <w:pStyle w:val="ListParagraph"/>
        <w:numPr>
          <w:ilvl w:val="0"/>
          <w:numId w:val="23"/>
        </w:numPr>
      </w:pPr>
      <w:r w:rsidRPr="007E1EAE">
        <w:t xml:space="preserve">The use of transparent user names (IDs) or passwords are not considered best practice.  </w:t>
      </w:r>
    </w:p>
    <w:p w14:paraId="1201DA9E" w14:textId="77777777" w:rsidR="00841FF2" w:rsidRPr="007E1EAE" w:rsidRDefault="00841FF2" w:rsidP="00841FF2">
      <w:pPr>
        <w:pStyle w:val="Heading4"/>
      </w:pPr>
      <w:r w:rsidRPr="007E1EAE">
        <w:t>Examples</w:t>
      </w:r>
    </w:p>
    <w:p w14:paraId="6C2C9097" w14:textId="77777777" w:rsidR="00841FF2" w:rsidRPr="007E1EAE" w:rsidRDefault="00841FF2" w:rsidP="00841FF2">
      <w:pPr>
        <w:pStyle w:val="Heading5"/>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A04DA60" w14:textId="77777777" w:rsidTr="00841FF2">
        <w:trPr>
          <w:trHeight w:val="256"/>
        </w:trPr>
        <w:tc>
          <w:tcPr>
            <w:tcW w:w="9576" w:type="dxa"/>
            <w:shd w:val="clear" w:color="auto" w:fill="D9D9D9" w:themeFill="background1" w:themeFillShade="D9"/>
          </w:tcPr>
          <w:p w14:paraId="04B3D800" w14:textId="77777777" w:rsidR="00841FF2" w:rsidRPr="007E1EAE" w:rsidRDefault="00841FF2" w:rsidP="00841FF2">
            <w:pPr>
              <w:rPr>
                <w:rStyle w:val="CodeSnippet"/>
              </w:rPr>
            </w:pPr>
            <w:r w:rsidRPr="007E1EAE">
              <w:rPr>
                <w:rStyle w:val="CodeSnippet"/>
              </w:rPr>
              <w:t>&lt;some_tosca_entity&gt;:</w:t>
            </w:r>
          </w:p>
          <w:p w14:paraId="0272197F" w14:textId="77777777" w:rsidR="00841FF2" w:rsidRPr="007E1EAE" w:rsidRDefault="00841FF2" w:rsidP="00841FF2">
            <w:pPr>
              <w:rPr>
                <w:rStyle w:val="CodeSnippet"/>
              </w:rPr>
            </w:pPr>
            <w:r w:rsidRPr="007E1EAE">
              <w:rPr>
                <w:rStyle w:val="CodeSnippet"/>
              </w:rPr>
              <w:t xml:space="preserve">  properties:</w:t>
            </w:r>
          </w:p>
          <w:p w14:paraId="6E48D807" w14:textId="77777777" w:rsidR="00841FF2" w:rsidRPr="007E1EAE" w:rsidRDefault="00841FF2" w:rsidP="00841FF2">
            <w:pPr>
              <w:rPr>
                <w:rStyle w:val="CodeSnippet"/>
              </w:rPr>
            </w:pPr>
            <w:r w:rsidRPr="007E1EAE">
              <w:rPr>
                <w:rStyle w:val="CodeSnippet"/>
              </w:rPr>
              <w:t xml:space="preserve">    my_credential:</w:t>
            </w:r>
          </w:p>
          <w:p w14:paraId="7B947BE7" w14:textId="77777777" w:rsidR="00841FF2" w:rsidRPr="007E1EAE" w:rsidRDefault="00841FF2" w:rsidP="00841FF2">
            <w:pPr>
              <w:rPr>
                <w:rStyle w:val="CodeSnippet"/>
              </w:rPr>
            </w:pPr>
            <w:r w:rsidRPr="007E1EAE">
              <w:rPr>
                <w:rStyle w:val="CodeSnippet"/>
              </w:rPr>
              <w:t xml:space="preserve">      type: Credential</w:t>
            </w:r>
          </w:p>
          <w:p w14:paraId="0A624B53" w14:textId="77777777" w:rsidR="00841FF2" w:rsidRPr="007E1EAE" w:rsidRDefault="00841FF2" w:rsidP="00841FF2">
            <w:pPr>
              <w:rPr>
                <w:rStyle w:val="CodeSnippet"/>
              </w:rPr>
            </w:pPr>
            <w:r w:rsidRPr="007E1EAE">
              <w:rPr>
                <w:rStyle w:val="CodeSnippet"/>
              </w:rPr>
              <w:t xml:space="preserve">        properties:</w:t>
            </w:r>
          </w:p>
          <w:p w14:paraId="77F0731C" w14:textId="77777777" w:rsidR="00841FF2" w:rsidRPr="007E1EAE" w:rsidRDefault="00841FF2" w:rsidP="00841FF2">
            <w:pPr>
              <w:rPr>
                <w:rStyle w:val="CodeSnippet"/>
              </w:rPr>
            </w:pPr>
            <w:r w:rsidRPr="007E1EAE">
              <w:rPr>
                <w:rStyle w:val="CodeSnippet"/>
              </w:rPr>
              <w:t xml:space="preserve">          user: myusername</w:t>
            </w:r>
          </w:p>
          <w:p w14:paraId="5E7CEFB5" w14:textId="77777777" w:rsidR="00841FF2" w:rsidRPr="007E1EAE" w:rsidRDefault="00841FF2" w:rsidP="00841FF2">
            <w:pPr>
              <w:rPr>
                <w:rStyle w:val="CodeSnippet"/>
              </w:rPr>
            </w:pPr>
            <w:r w:rsidRPr="007E1EAE">
              <w:rPr>
                <w:rStyle w:val="CodeSnippet"/>
              </w:rPr>
              <w:t xml:space="preserve">          token: mypassword</w:t>
            </w:r>
          </w:p>
        </w:tc>
      </w:tr>
    </w:tbl>
    <w:p w14:paraId="273A9D19" w14:textId="77777777" w:rsidR="00841FF2" w:rsidRPr="007E1EAE" w:rsidRDefault="00841FF2" w:rsidP="00841FF2">
      <w:pPr>
        <w:pStyle w:val="Heading5"/>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40F58F" w14:textId="77777777" w:rsidTr="00841FF2">
        <w:trPr>
          <w:trHeight w:val="256"/>
        </w:trPr>
        <w:tc>
          <w:tcPr>
            <w:tcW w:w="9576" w:type="dxa"/>
            <w:shd w:val="clear" w:color="auto" w:fill="D9D9D9" w:themeFill="background1" w:themeFillShade="D9"/>
          </w:tcPr>
          <w:p w14:paraId="0EA98441" w14:textId="77777777" w:rsidR="00841FF2" w:rsidRPr="007E1EAE" w:rsidRDefault="00841FF2" w:rsidP="00841FF2">
            <w:pPr>
              <w:rPr>
                <w:rStyle w:val="CodeSnippet"/>
              </w:rPr>
            </w:pPr>
            <w:r w:rsidRPr="007E1EAE">
              <w:rPr>
                <w:rStyle w:val="CodeSnippet"/>
              </w:rPr>
              <w:t>&lt;some_tosca_entity&gt;:</w:t>
            </w:r>
          </w:p>
          <w:p w14:paraId="18435F9F" w14:textId="77777777" w:rsidR="00841FF2" w:rsidRPr="007E1EAE" w:rsidRDefault="00841FF2" w:rsidP="00841FF2">
            <w:pPr>
              <w:rPr>
                <w:rStyle w:val="CodeSnippet"/>
              </w:rPr>
            </w:pPr>
            <w:r w:rsidRPr="007E1EAE">
              <w:rPr>
                <w:rStyle w:val="CodeSnippet"/>
              </w:rPr>
              <w:t xml:space="preserve">  properties:</w:t>
            </w:r>
          </w:p>
          <w:p w14:paraId="6BB81E77" w14:textId="77777777" w:rsidR="00841FF2" w:rsidRPr="007E1EAE" w:rsidRDefault="00841FF2" w:rsidP="00841FF2">
            <w:pPr>
              <w:rPr>
                <w:rStyle w:val="CodeSnippet"/>
              </w:rPr>
            </w:pPr>
            <w:r w:rsidRPr="007E1EAE">
              <w:rPr>
                <w:rStyle w:val="CodeSnippet"/>
              </w:rPr>
              <w:t xml:space="preserve">    my_credential:  # type: Credential</w:t>
            </w:r>
          </w:p>
          <w:p w14:paraId="1175B4EB" w14:textId="77777777" w:rsidR="00841FF2" w:rsidRPr="007E1EAE" w:rsidRDefault="00841FF2" w:rsidP="00841FF2">
            <w:pPr>
              <w:rPr>
                <w:rStyle w:val="CodeSnippet"/>
              </w:rPr>
            </w:pPr>
            <w:r w:rsidRPr="007E1EAE">
              <w:rPr>
                <w:rStyle w:val="CodeSnippet"/>
              </w:rPr>
              <w:t xml:space="preserve">      protocol: http</w:t>
            </w:r>
          </w:p>
          <w:p w14:paraId="6BAA4E3F" w14:textId="77777777" w:rsidR="00841FF2" w:rsidRPr="007E1EAE" w:rsidRDefault="00841FF2" w:rsidP="00841FF2">
            <w:pPr>
              <w:rPr>
                <w:rStyle w:val="CodeSnippet"/>
              </w:rPr>
            </w:pPr>
            <w:r w:rsidRPr="007E1EAE">
              <w:rPr>
                <w:rStyle w:val="CodeSnippet"/>
              </w:rPr>
              <w:t xml:space="preserve">      token_type: basic_auth</w:t>
            </w:r>
          </w:p>
          <w:p w14:paraId="7F88AD89" w14:textId="77777777" w:rsidR="00841FF2" w:rsidRPr="007E1EAE" w:rsidRDefault="00841FF2" w:rsidP="00841FF2">
            <w:pPr>
              <w:rPr>
                <w:rStyle w:val="CodeSnippet"/>
              </w:rPr>
            </w:pPr>
            <w:r w:rsidRPr="007E1EAE">
              <w:rPr>
                <w:rStyle w:val="CodeSnippet"/>
              </w:rPr>
              <w:t xml:space="preserve">      # Username and password are combined into a string</w:t>
            </w:r>
          </w:p>
          <w:p w14:paraId="39765B47" w14:textId="77777777" w:rsidR="00841FF2" w:rsidRPr="007E1EAE" w:rsidRDefault="00841FF2" w:rsidP="00841FF2">
            <w:pPr>
              <w:rPr>
                <w:rStyle w:val="CodeSnippet"/>
              </w:rPr>
            </w:pPr>
            <w:r w:rsidRPr="007E1EAE">
              <w:rPr>
                <w:rStyle w:val="CodeSnippet"/>
              </w:rPr>
              <w:t xml:space="preserve">      # Note: this would be base64 encoded before transmission by any impl.</w:t>
            </w:r>
          </w:p>
          <w:p w14:paraId="0C988C09" w14:textId="77777777" w:rsidR="00841FF2" w:rsidRPr="007E1EAE" w:rsidRDefault="00841FF2" w:rsidP="00841FF2">
            <w:pPr>
              <w:rPr>
                <w:rStyle w:val="CodeSnippet"/>
              </w:rPr>
            </w:pPr>
            <w:r w:rsidRPr="007E1EAE">
              <w:rPr>
                <w:rStyle w:val="CodeSnippet"/>
              </w:rPr>
              <w:t xml:space="preserve">      token: myusername:mypassword</w:t>
            </w:r>
          </w:p>
        </w:tc>
      </w:tr>
    </w:tbl>
    <w:p w14:paraId="7E1942F1" w14:textId="77777777" w:rsidR="00841FF2" w:rsidRPr="007E1EAE" w:rsidRDefault="00841FF2" w:rsidP="00841FF2">
      <w:pPr>
        <w:pStyle w:val="Heading5"/>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B8F3AB" w14:textId="77777777" w:rsidTr="00841FF2">
        <w:trPr>
          <w:trHeight w:val="256"/>
        </w:trPr>
        <w:tc>
          <w:tcPr>
            <w:tcW w:w="9576" w:type="dxa"/>
            <w:shd w:val="clear" w:color="auto" w:fill="D9D9D9" w:themeFill="background1" w:themeFillShade="D9"/>
          </w:tcPr>
          <w:p w14:paraId="2A2A0925" w14:textId="77777777" w:rsidR="00841FF2" w:rsidRPr="007E1EAE" w:rsidRDefault="00841FF2" w:rsidP="00841FF2">
            <w:pPr>
              <w:rPr>
                <w:rStyle w:val="CodeSnippet"/>
              </w:rPr>
            </w:pPr>
            <w:r w:rsidRPr="007E1EAE">
              <w:rPr>
                <w:rStyle w:val="CodeSnippet"/>
              </w:rPr>
              <w:t>&lt;some_tosca_entity&gt;:</w:t>
            </w:r>
          </w:p>
          <w:p w14:paraId="29AD9201" w14:textId="77777777" w:rsidR="00841FF2" w:rsidRPr="007E1EAE" w:rsidRDefault="00841FF2" w:rsidP="00841FF2">
            <w:pPr>
              <w:rPr>
                <w:rStyle w:val="CodeSnippet"/>
              </w:rPr>
            </w:pPr>
            <w:r w:rsidRPr="007E1EAE">
              <w:rPr>
                <w:rStyle w:val="CodeSnippet"/>
              </w:rPr>
              <w:t xml:space="preserve">  properties:</w:t>
            </w:r>
          </w:p>
          <w:p w14:paraId="02C707BC" w14:textId="77777777" w:rsidR="00841FF2" w:rsidRPr="007E1EAE" w:rsidRDefault="00841FF2" w:rsidP="00841FF2">
            <w:pPr>
              <w:rPr>
                <w:rStyle w:val="CodeSnippet"/>
              </w:rPr>
            </w:pPr>
            <w:r w:rsidRPr="007E1EAE">
              <w:rPr>
                <w:rStyle w:val="CodeSnippet"/>
              </w:rPr>
              <w:t xml:space="preserve">    my_credential:  # type: Credential</w:t>
            </w:r>
          </w:p>
          <w:p w14:paraId="288062D5" w14:textId="77777777" w:rsidR="00841FF2" w:rsidRPr="007E1EAE" w:rsidRDefault="00841FF2" w:rsidP="00841FF2">
            <w:pPr>
              <w:rPr>
                <w:rStyle w:val="CodeSnippet"/>
              </w:rPr>
            </w:pPr>
            <w:r w:rsidRPr="007E1EAE">
              <w:rPr>
                <w:rStyle w:val="CodeSnippet"/>
              </w:rPr>
              <w:lastRenderedPageBreak/>
              <w:t xml:space="preserve">      protocol: xauth</w:t>
            </w:r>
          </w:p>
          <w:p w14:paraId="605C4D50" w14:textId="77777777" w:rsidR="00841FF2" w:rsidRPr="007E1EAE" w:rsidRDefault="00841FF2" w:rsidP="00841FF2">
            <w:pPr>
              <w:rPr>
                <w:rStyle w:val="CodeSnippet"/>
              </w:rPr>
            </w:pPr>
            <w:r w:rsidRPr="007E1EAE">
              <w:rPr>
                <w:rStyle w:val="CodeSnippet"/>
              </w:rPr>
              <w:t xml:space="preserve">      token_type: X-Auth-Token</w:t>
            </w:r>
          </w:p>
          <w:p w14:paraId="500ECEED" w14:textId="77777777" w:rsidR="00841FF2" w:rsidRPr="007E1EAE" w:rsidRDefault="00841FF2" w:rsidP="00841FF2">
            <w:pPr>
              <w:rPr>
                <w:rStyle w:val="CodeSnippet"/>
              </w:rPr>
            </w:pPr>
            <w:r w:rsidRPr="007E1EAE">
              <w:rPr>
                <w:rStyle w:val="CodeSnippet"/>
              </w:rPr>
              <w:t xml:space="preserve">      # token encoded in Base64</w:t>
            </w:r>
          </w:p>
          <w:p w14:paraId="63254445" w14:textId="77777777" w:rsidR="00841FF2" w:rsidRPr="007E1EAE" w:rsidRDefault="00841FF2" w:rsidP="00841FF2">
            <w:pPr>
              <w:rPr>
                <w:rFonts w:ascii="Consolas" w:hAnsi="Consolas"/>
                <w:noProof/>
              </w:rPr>
            </w:pPr>
            <w:r w:rsidRPr="007E1EAE">
              <w:rPr>
                <w:rStyle w:val="CodeSnippet"/>
              </w:rPr>
              <w:t xml:space="preserve">      token: 604bbe45ac7143a79e14f3158df67091</w:t>
            </w:r>
          </w:p>
        </w:tc>
      </w:tr>
    </w:tbl>
    <w:p w14:paraId="7D68B079" w14:textId="77777777" w:rsidR="00841FF2" w:rsidRPr="007E1EAE" w:rsidRDefault="00841FF2" w:rsidP="00841FF2">
      <w:pPr>
        <w:pStyle w:val="Heading5"/>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595B3ED" w14:textId="77777777" w:rsidTr="00841FF2">
        <w:trPr>
          <w:trHeight w:val="256"/>
        </w:trPr>
        <w:tc>
          <w:tcPr>
            <w:tcW w:w="9576" w:type="dxa"/>
            <w:shd w:val="clear" w:color="auto" w:fill="D9D9D9" w:themeFill="background1" w:themeFillShade="D9"/>
          </w:tcPr>
          <w:p w14:paraId="34470B7E" w14:textId="77777777" w:rsidR="00841FF2" w:rsidRPr="007E1EAE" w:rsidRDefault="00841FF2" w:rsidP="00841FF2">
            <w:pPr>
              <w:rPr>
                <w:rStyle w:val="CodeSnippet"/>
              </w:rPr>
            </w:pPr>
            <w:r w:rsidRPr="007E1EAE">
              <w:rPr>
                <w:rStyle w:val="CodeSnippet"/>
              </w:rPr>
              <w:t>&lt;some_tosca_entity&gt;:</w:t>
            </w:r>
          </w:p>
          <w:p w14:paraId="2490AC3A" w14:textId="77777777" w:rsidR="00841FF2" w:rsidRPr="007E1EAE" w:rsidRDefault="00841FF2" w:rsidP="00841FF2">
            <w:pPr>
              <w:rPr>
                <w:rStyle w:val="CodeSnippet"/>
              </w:rPr>
            </w:pPr>
            <w:r w:rsidRPr="007E1EAE">
              <w:rPr>
                <w:rStyle w:val="CodeSnippet"/>
              </w:rPr>
              <w:t xml:space="preserve">  properties:</w:t>
            </w:r>
          </w:p>
          <w:p w14:paraId="5D2C0389" w14:textId="77777777" w:rsidR="00841FF2" w:rsidRPr="007E1EAE" w:rsidRDefault="00841FF2" w:rsidP="00841FF2">
            <w:pPr>
              <w:rPr>
                <w:rStyle w:val="CodeSnippet"/>
              </w:rPr>
            </w:pPr>
            <w:r w:rsidRPr="007E1EAE">
              <w:rPr>
                <w:rStyle w:val="CodeSnippet"/>
              </w:rPr>
              <w:t xml:space="preserve">    my_credential:  # type: Credential</w:t>
            </w:r>
          </w:p>
          <w:p w14:paraId="7C909022" w14:textId="77777777" w:rsidR="00841FF2" w:rsidRPr="007E1EAE" w:rsidRDefault="00841FF2" w:rsidP="00841FF2">
            <w:pPr>
              <w:rPr>
                <w:rStyle w:val="CodeSnippet"/>
              </w:rPr>
            </w:pPr>
            <w:r w:rsidRPr="007E1EAE">
              <w:rPr>
                <w:rStyle w:val="CodeSnippet"/>
              </w:rPr>
              <w:t xml:space="preserve">      protocol: oauth2</w:t>
            </w:r>
          </w:p>
          <w:p w14:paraId="50F661BC" w14:textId="77777777" w:rsidR="00841FF2" w:rsidRPr="007E1EAE" w:rsidRDefault="00841FF2" w:rsidP="00841FF2">
            <w:pPr>
              <w:rPr>
                <w:rStyle w:val="CodeSnippet"/>
              </w:rPr>
            </w:pPr>
            <w:r w:rsidRPr="007E1EAE">
              <w:rPr>
                <w:rStyle w:val="CodeSnippet"/>
              </w:rPr>
              <w:t xml:space="preserve">      token_type: bearer</w:t>
            </w:r>
          </w:p>
          <w:p w14:paraId="17104D07" w14:textId="77777777" w:rsidR="00841FF2" w:rsidRPr="007E1EAE" w:rsidRDefault="00841FF2" w:rsidP="00841FF2">
            <w:pPr>
              <w:rPr>
                <w:rStyle w:val="CodeSnippet"/>
              </w:rPr>
            </w:pPr>
            <w:r w:rsidRPr="007E1EAE">
              <w:rPr>
                <w:rStyle w:val="CodeSnippet"/>
              </w:rPr>
              <w:t xml:space="preserve">      # token encoded in Base64       </w:t>
            </w:r>
          </w:p>
          <w:p w14:paraId="6767D650" w14:textId="77777777" w:rsidR="00841FF2" w:rsidRPr="007E1EAE" w:rsidRDefault="00841FF2" w:rsidP="00841FF2">
            <w:pPr>
              <w:pStyle w:val="HTMLPreformatted"/>
              <w:pageBreakBefore/>
              <w:rPr>
                <w:color w:val="000000"/>
                <w:sz w:val="24"/>
                <w:szCs w:val="24"/>
              </w:rPr>
            </w:pPr>
            <w:r w:rsidRPr="007E1EAE">
              <w:rPr>
                <w:rStyle w:val="CodeSnippet"/>
              </w:rPr>
              <w:t xml:space="preserve">      token: 8ao9nE2DEjr1zCsicWMpBC</w:t>
            </w:r>
          </w:p>
        </w:tc>
      </w:tr>
    </w:tbl>
    <w:p w14:paraId="2B243E0D" w14:textId="77777777" w:rsidR="00841FF2" w:rsidRPr="007E1EAE" w:rsidRDefault="00841FF2" w:rsidP="00841FF2">
      <w:pPr>
        <w:pStyle w:val="Heading4"/>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B70C89" w14:textId="77777777" w:rsidTr="00841FF2">
        <w:trPr>
          <w:trHeight w:val="256"/>
        </w:trPr>
        <w:tc>
          <w:tcPr>
            <w:tcW w:w="9576" w:type="dxa"/>
            <w:shd w:val="clear" w:color="auto" w:fill="D9D9D9" w:themeFill="background1" w:themeFillShade="D9"/>
          </w:tcPr>
          <w:p w14:paraId="286D3FFB" w14:textId="77777777" w:rsidR="00841FF2" w:rsidRPr="007E1EAE" w:rsidRDefault="00841FF2" w:rsidP="00841FF2">
            <w:pPr>
              <w:rPr>
                <w:rStyle w:val="CodeSnippet"/>
              </w:rPr>
            </w:pPr>
            <w:r w:rsidRPr="007E1EAE">
              <w:rPr>
                <w:rStyle w:val="CodeSnippet"/>
              </w:rPr>
              <w:t>&lt;some_tosca_entity&gt;:</w:t>
            </w:r>
          </w:p>
          <w:p w14:paraId="023C5010" w14:textId="77777777" w:rsidR="00841FF2" w:rsidRPr="007E1EAE" w:rsidRDefault="00841FF2" w:rsidP="00841FF2">
            <w:pPr>
              <w:rPr>
                <w:rStyle w:val="CodeSnippet"/>
              </w:rPr>
            </w:pPr>
            <w:r w:rsidRPr="007E1EAE">
              <w:rPr>
                <w:rStyle w:val="CodeSnippet"/>
              </w:rPr>
              <w:t xml:space="preserve">  properties:</w:t>
            </w:r>
          </w:p>
          <w:p w14:paraId="5ED81B0D" w14:textId="77777777" w:rsidR="00841FF2" w:rsidRPr="007E1EAE" w:rsidRDefault="00841FF2" w:rsidP="00841FF2">
            <w:pPr>
              <w:rPr>
                <w:rStyle w:val="CodeSnippet"/>
              </w:rPr>
            </w:pPr>
            <w:r w:rsidRPr="007E1EAE">
              <w:rPr>
                <w:rStyle w:val="CodeSnippet"/>
              </w:rPr>
              <w:t xml:space="preserve">    my_ssh_keypair:  # type: Credential</w:t>
            </w:r>
          </w:p>
          <w:p w14:paraId="2392A622" w14:textId="77777777" w:rsidR="00841FF2" w:rsidRPr="007E1EAE" w:rsidRDefault="00841FF2" w:rsidP="00841FF2">
            <w:pPr>
              <w:rPr>
                <w:rStyle w:val="CodeSnippet"/>
              </w:rPr>
            </w:pPr>
            <w:r w:rsidRPr="007E1EAE">
              <w:rPr>
                <w:rStyle w:val="CodeSnippet"/>
              </w:rPr>
              <w:t xml:space="preserve">      protocol: ssh</w:t>
            </w:r>
          </w:p>
          <w:p w14:paraId="4BFC19C1" w14:textId="77777777" w:rsidR="00841FF2" w:rsidRPr="007E1EAE" w:rsidRDefault="00841FF2" w:rsidP="00841FF2">
            <w:pPr>
              <w:rPr>
                <w:rStyle w:val="CodeSnippet"/>
              </w:rPr>
            </w:pPr>
            <w:r w:rsidRPr="007E1EAE">
              <w:rPr>
                <w:rStyle w:val="CodeSnippet"/>
              </w:rPr>
              <w:t xml:space="preserve">      token_type: identifier</w:t>
            </w:r>
          </w:p>
          <w:p w14:paraId="2174CBD2" w14:textId="77777777" w:rsidR="00841FF2" w:rsidRPr="007E1EAE" w:rsidRDefault="00841FF2" w:rsidP="00841FF2">
            <w:pPr>
              <w:rPr>
                <w:rStyle w:val="CodeSnippet"/>
              </w:rPr>
            </w:pPr>
            <w:r w:rsidRPr="007E1EAE">
              <w:rPr>
                <w:rStyle w:val="CodeSnippet"/>
              </w:rPr>
              <w:t xml:space="preserve">      # token is a reference (ID) to an existing keypair (already installed)       </w:t>
            </w:r>
          </w:p>
          <w:p w14:paraId="18BBEE70" w14:textId="77777777" w:rsidR="00841FF2" w:rsidRPr="007E1EAE" w:rsidRDefault="00841FF2" w:rsidP="00841FF2">
            <w:pPr>
              <w:pStyle w:val="HTMLPreformatted"/>
              <w:pageBreakBefore/>
              <w:rPr>
                <w:color w:val="000000"/>
                <w:sz w:val="24"/>
                <w:szCs w:val="24"/>
              </w:rPr>
            </w:pPr>
            <w:r w:rsidRPr="007E1EAE">
              <w:rPr>
                <w:rStyle w:val="CodeSnippet"/>
              </w:rPr>
              <w:t xml:space="preserve">      token: &lt;keypair_id&gt;</w:t>
            </w:r>
          </w:p>
        </w:tc>
      </w:tr>
    </w:tbl>
    <w:p w14:paraId="1568D969" w14:textId="77777777" w:rsidR="00841FF2" w:rsidRPr="007E1EAE" w:rsidRDefault="00841FF2" w:rsidP="00841FF2"/>
    <w:p w14:paraId="72694B83" w14:textId="77777777" w:rsidR="00841FF2" w:rsidRPr="007E1EAE" w:rsidRDefault="00841FF2" w:rsidP="00841FF2">
      <w:pPr>
        <w:pStyle w:val="Heading3"/>
      </w:pPr>
      <w:bookmarkStart w:id="1055" w:name="_Toc454457807"/>
      <w:bookmarkStart w:id="1056" w:name="_Toc454458606"/>
      <w:bookmarkStart w:id="1057" w:name="TYPE_TOSCA_DATA_TIME_INTERVAL"/>
      <w:r w:rsidRPr="007E1EAE">
        <w:t>tosca.datatypes.TimeInterval</w:t>
      </w:r>
      <w:bookmarkEnd w:id="1055"/>
      <w:bookmarkEnd w:id="1056"/>
    </w:p>
    <w:bookmarkEnd w:id="1057"/>
    <w:p w14:paraId="4C82CD89" w14:textId="77777777" w:rsidR="00841FF2" w:rsidRPr="007E1EAE" w:rsidRDefault="00841FF2" w:rsidP="00841FF2">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C9B873C" w14:textId="77777777" w:rsidTr="00841FF2">
        <w:tc>
          <w:tcPr>
            <w:tcW w:w="1177" w:type="pct"/>
            <w:shd w:val="clear" w:color="auto" w:fill="D9D9D9"/>
          </w:tcPr>
          <w:p w14:paraId="5113DECE" w14:textId="77777777" w:rsidR="00841FF2" w:rsidRPr="007E1EAE" w:rsidRDefault="00841FF2" w:rsidP="00841FF2">
            <w:pPr>
              <w:pStyle w:val="TableText-Heading"/>
            </w:pPr>
            <w:r w:rsidRPr="007E1EAE">
              <w:t>Shorthand Name</w:t>
            </w:r>
          </w:p>
        </w:tc>
        <w:tc>
          <w:tcPr>
            <w:tcW w:w="3823" w:type="pct"/>
          </w:tcPr>
          <w:p w14:paraId="02575D1B" w14:textId="77777777" w:rsidR="00841FF2" w:rsidRPr="007E1EAE" w:rsidRDefault="00841FF2" w:rsidP="00841FF2">
            <w:pPr>
              <w:pStyle w:val="TableText"/>
              <w:rPr>
                <w:noProof/>
              </w:rPr>
            </w:pPr>
            <w:r w:rsidRPr="007E1EAE">
              <w:rPr>
                <w:noProof/>
              </w:rPr>
              <w:t>TimeInterval</w:t>
            </w:r>
          </w:p>
        </w:tc>
      </w:tr>
      <w:tr w:rsidR="00841FF2" w:rsidRPr="007E1EAE" w14:paraId="0D23E25C" w14:textId="77777777" w:rsidTr="00841FF2">
        <w:tc>
          <w:tcPr>
            <w:tcW w:w="1177" w:type="pct"/>
            <w:shd w:val="clear" w:color="auto" w:fill="D9D9D9"/>
          </w:tcPr>
          <w:p w14:paraId="259FEC02" w14:textId="77777777" w:rsidR="00841FF2" w:rsidRPr="007E1EAE" w:rsidRDefault="00841FF2" w:rsidP="00841FF2">
            <w:pPr>
              <w:pStyle w:val="TableText-Heading"/>
            </w:pPr>
            <w:r w:rsidRPr="007E1EAE">
              <w:t>Type Qualified Name</w:t>
            </w:r>
          </w:p>
        </w:tc>
        <w:tc>
          <w:tcPr>
            <w:tcW w:w="3823" w:type="pct"/>
          </w:tcPr>
          <w:p w14:paraId="032DBFCE" w14:textId="77777777" w:rsidR="00841FF2" w:rsidRPr="007E1EAE" w:rsidRDefault="00841FF2" w:rsidP="00841FF2">
            <w:pPr>
              <w:pStyle w:val="TableText"/>
              <w:rPr>
                <w:noProof/>
              </w:rPr>
            </w:pPr>
            <w:r w:rsidRPr="007E1EAE">
              <w:rPr>
                <w:noProof/>
              </w:rPr>
              <w:t>tosca:TimeInterval</w:t>
            </w:r>
          </w:p>
        </w:tc>
      </w:tr>
      <w:tr w:rsidR="00841FF2" w:rsidRPr="007E1EAE" w14:paraId="617E5F2F" w14:textId="77777777" w:rsidTr="00841FF2">
        <w:tc>
          <w:tcPr>
            <w:tcW w:w="1177" w:type="pct"/>
            <w:shd w:val="clear" w:color="auto" w:fill="D9D9D9"/>
          </w:tcPr>
          <w:p w14:paraId="34AF9075" w14:textId="77777777" w:rsidR="00841FF2" w:rsidRPr="007E1EAE" w:rsidRDefault="00841FF2" w:rsidP="00841FF2">
            <w:pPr>
              <w:pStyle w:val="TableText-Heading"/>
            </w:pPr>
            <w:r w:rsidRPr="007E1EAE">
              <w:t>Type URI</w:t>
            </w:r>
          </w:p>
        </w:tc>
        <w:tc>
          <w:tcPr>
            <w:tcW w:w="3823" w:type="pct"/>
          </w:tcPr>
          <w:p w14:paraId="4E45A957" w14:textId="77777777" w:rsidR="00841FF2" w:rsidRPr="007E1EAE" w:rsidRDefault="00841FF2" w:rsidP="00841FF2">
            <w:pPr>
              <w:pStyle w:val="TableText"/>
            </w:pPr>
            <w:r w:rsidRPr="007E1EAE">
              <w:t>tosca.datatypes.TimeInterval</w:t>
            </w:r>
          </w:p>
        </w:tc>
      </w:tr>
    </w:tbl>
    <w:p w14:paraId="481677DF"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841FF2" w:rsidRPr="007E1EAE" w14:paraId="47472EFF" w14:textId="77777777" w:rsidTr="00841FF2">
        <w:trPr>
          <w:cantSplit/>
          <w:tblHeader/>
        </w:trPr>
        <w:tc>
          <w:tcPr>
            <w:tcW w:w="702" w:type="pct"/>
            <w:shd w:val="clear" w:color="auto" w:fill="D9D9D9"/>
          </w:tcPr>
          <w:p w14:paraId="21019223" w14:textId="77777777" w:rsidR="00841FF2" w:rsidRPr="007E1EAE" w:rsidRDefault="00841FF2" w:rsidP="00841FF2">
            <w:pPr>
              <w:pStyle w:val="TableText-Heading"/>
            </w:pPr>
            <w:r w:rsidRPr="007E1EAE">
              <w:t>Name</w:t>
            </w:r>
          </w:p>
        </w:tc>
        <w:tc>
          <w:tcPr>
            <w:tcW w:w="582" w:type="pct"/>
            <w:shd w:val="clear" w:color="auto" w:fill="D9D9D9"/>
          </w:tcPr>
          <w:p w14:paraId="54500050" w14:textId="77777777" w:rsidR="00841FF2" w:rsidRPr="007E1EAE" w:rsidRDefault="00841FF2" w:rsidP="00841FF2">
            <w:pPr>
              <w:pStyle w:val="TableText-Heading"/>
            </w:pPr>
            <w:r w:rsidRPr="007E1EAE">
              <w:t>Required</w:t>
            </w:r>
          </w:p>
        </w:tc>
        <w:tc>
          <w:tcPr>
            <w:tcW w:w="578" w:type="pct"/>
            <w:shd w:val="clear" w:color="auto" w:fill="D9D9D9"/>
          </w:tcPr>
          <w:p w14:paraId="1C28CE5D" w14:textId="77777777" w:rsidR="00841FF2" w:rsidRPr="007E1EAE" w:rsidRDefault="00841FF2" w:rsidP="00841FF2">
            <w:pPr>
              <w:pStyle w:val="TableText-Heading"/>
            </w:pPr>
            <w:r w:rsidRPr="007E1EAE">
              <w:t>Type</w:t>
            </w:r>
          </w:p>
        </w:tc>
        <w:tc>
          <w:tcPr>
            <w:tcW w:w="765" w:type="pct"/>
            <w:shd w:val="clear" w:color="auto" w:fill="D9D9D9"/>
          </w:tcPr>
          <w:p w14:paraId="64817C55" w14:textId="77777777" w:rsidR="00841FF2" w:rsidRPr="007E1EAE" w:rsidRDefault="00841FF2" w:rsidP="00841FF2">
            <w:pPr>
              <w:pStyle w:val="TableText-Heading"/>
            </w:pPr>
            <w:r w:rsidRPr="007E1EAE">
              <w:t>Constraints</w:t>
            </w:r>
          </w:p>
        </w:tc>
        <w:tc>
          <w:tcPr>
            <w:tcW w:w="2373" w:type="pct"/>
            <w:shd w:val="clear" w:color="auto" w:fill="D9D9D9"/>
          </w:tcPr>
          <w:p w14:paraId="568BABB5" w14:textId="77777777" w:rsidR="00841FF2" w:rsidRPr="007E1EAE" w:rsidRDefault="00841FF2" w:rsidP="00841FF2">
            <w:pPr>
              <w:pStyle w:val="TableText-Heading"/>
            </w:pPr>
            <w:r w:rsidRPr="007E1EAE">
              <w:t>Description</w:t>
            </w:r>
          </w:p>
        </w:tc>
      </w:tr>
      <w:tr w:rsidR="00841FF2" w:rsidRPr="00D84861" w14:paraId="0DF45D46" w14:textId="77777777" w:rsidTr="00841FF2">
        <w:trPr>
          <w:cantSplit/>
        </w:trPr>
        <w:tc>
          <w:tcPr>
            <w:tcW w:w="702" w:type="pct"/>
            <w:shd w:val="clear" w:color="auto" w:fill="FFFFFF"/>
          </w:tcPr>
          <w:p w14:paraId="10E2CA3A" w14:textId="77777777" w:rsidR="00841FF2" w:rsidRPr="007E1EAE" w:rsidRDefault="00841FF2" w:rsidP="00841FF2">
            <w:pPr>
              <w:pStyle w:val="TableText"/>
              <w:rPr>
                <w:rFonts w:cstheme="minorHAnsi"/>
                <w:noProof/>
              </w:rPr>
            </w:pPr>
            <w:r w:rsidRPr="007E1EAE">
              <w:rPr>
                <w:rFonts w:cstheme="minorHAnsi"/>
                <w:noProof/>
              </w:rPr>
              <w:t>start_time</w:t>
            </w:r>
          </w:p>
        </w:tc>
        <w:tc>
          <w:tcPr>
            <w:tcW w:w="582" w:type="pct"/>
            <w:shd w:val="clear" w:color="auto" w:fill="FFFFFF"/>
          </w:tcPr>
          <w:p w14:paraId="6774C18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05312333" w14:textId="77777777" w:rsidR="00841FF2" w:rsidRPr="007E1EAE" w:rsidRDefault="00841FF2" w:rsidP="00841FF2">
            <w:pPr>
              <w:pStyle w:val="TableText"/>
            </w:pPr>
            <w:r w:rsidRPr="007E1EAE">
              <w:t>timestamp</w:t>
            </w:r>
          </w:p>
        </w:tc>
        <w:tc>
          <w:tcPr>
            <w:tcW w:w="765" w:type="pct"/>
            <w:shd w:val="clear" w:color="auto" w:fill="FFFFFF"/>
          </w:tcPr>
          <w:p w14:paraId="4920161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6EFD7EBF"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841FF2" w:rsidRPr="00D84861" w14:paraId="5F4DB2FE" w14:textId="77777777" w:rsidTr="00841FF2">
        <w:trPr>
          <w:cantSplit/>
        </w:trPr>
        <w:tc>
          <w:tcPr>
            <w:tcW w:w="702" w:type="pct"/>
            <w:shd w:val="clear" w:color="auto" w:fill="FFFFFF"/>
          </w:tcPr>
          <w:p w14:paraId="72AB11E1" w14:textId="77777777" w:rsidR="00841FF2" w:rsidRPr="007E1EAE" w:rsidRDefault="00841FF2" w:rsidP="00841FF2">
            <w:pPr>
              <w:pStyle w:val="TableText"/>
              <w:rPr>
                <w:rFonts w:cstheme="minorHAnsi"/>
                <w:noProof/>
              </w:rPr>
            </w:pPr>
            <w:r w:rsidRPr="007E1EAE">
              <w:rPr>
                <w:rFonts w:cstheme="minorHAnsi"/>
                <w:noProof/>
              </w:rPr>
              <w:t>end_time</w:t>
            </w:r>
          </w:p>
        </w:tc>
        <w:tc>
          <w:tcPr>
            <w:tcW w:w="582" w:type="pct"/>
            <w:shd w:val="clear" w:color="auto" w:fill="FFFFFF"/>
          </w:tcPr>
          <w:p w14:paraId="27D9E192"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6CAF6931" w14:textId="77777777" w:rsidR="00841FF2" w:rsidRPr="007E1EAE" w:rsidRDefault="00841FF2" w:rsidP="00841FF2">
            <w:pPr>
              <w:pStyle w:val="TableText"/>
            </w:pPr>
            <w:r w:rsidRPr="007E1EAE">
              <w:t>timestamp</w:t>
            </w:r>
          </w:p>
        </w:tc>
        <w:tc>
          <w:tcPr>
            <w:tcW w:w="765" w:type="pct"/>
            <w:shd w:val="clear" w:color="auto" w:fill="FFFFFF"/>
          </w:tcPr>
          <w:p w14:paraId="20635DC3"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1F10B71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42D8A3D9" w14:textId="77777777" w:rsidR="00841FF2" w:rsidRPr="007E1EAE" w:rsidRDefault="00841FF2" w:rsidP="00841FF2">
      <w:pPr>
        <w:pStyle w:val="Heading4"/>
      </w:pPr>
      <w:r w:rsidRPr="007E1EAE">
        <w:t>Definition</w:t>
      </w:r>
    </w:p>
    <w:p w14:paraId="0C12930D" w14:textId="77777777" w:rsidR="00841FF2" w:rsidRPr="007E1EAE" w:rsidRDefault="00841FF2" w:rsidP="00841FF2">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848752" w14:textId="77777777" w:rsidTr="00841FF2">
        <w:tc>
          <w:tcPr>
            <w:tcW w:w="9576" w:type="dxa"/>
            <w:shd w:val="clear" w:color="auto" w:fill="D9D9D9" w:themeFill="background1" w:themeFillShade="D9"/>
          </w:tcPr>
          <w:p w14:paraId="3FA01DAF" w14:textId="77777777" w:rsidR="00841FF2" w:rsidRPr="007E1EAE" w:rsidRDefault="00841FF2" w:rsidP="00841FF2">
            <w:pPr>
              <w:rPr>
                <w:rStyle w:val="CodeSnippet"/>
              </w:rPr>
            </w:pPr>
            <w:r w:rsidRPr="007E1EAE">
              <w:rPr>
                <w:rStyle w:val="CodeSnippet"/>
              </w:rPr>
              <w:lastRenderedPageBreak/>
              <w:t xml:space="preserve">tosca.datatypes.TimeInterval: </w:t>
            </w:r>
          </w:p>
          <w:p w14:paraId="7C9F92BE" w14:textId="77777777" w:rsidR="00841FF2" w:rsidRPr="007E1EAE" w:rsidRDefault="00841FF2" w:rsidP="00841FF2">
            <w:pPr>
              <w:rPr>
                <w:rStyle w:val="CodeSnippet"/>
              </w:rPr>
            </w:pPr>
            <w:r w:rsidRPr="007E1EAE">
              <w:rPr>
                <w:rStyle w:val="CodeSnippet"/>
              </w:rPr>
              <w:t xml:space="preserve">  derived_from: tosca.datatypes.Root</w:t>
            </w:r>
          </w:p>
          <w:p w14:paraId="10CD90DE" w14:textId="77777777" w:rsidR="00841FF2" w:rsidRPr="007E1EAE" w:rsidRDefault="00841FF2" w:rsidP="00841FF2">
            <w:pPr>
              <w:rPr>
                <w:rStyle w:val="CodeSnippet"/>
              </w:rPr>
            </w:pPr>
            <w:r w:rsidRPr="007E1EAE">
              <w:rPr>
                <w:rStyle w:val="CodeSnippet"/>
              </w:rPr>
              <w:t xml:space="preserve">  properties:</w:t>
            </w:r>
          </w:p>
          <w:p w14:paraId="393B4248" w14:textId="77777777" w:rsidR="00841FF2" w:rsidRPr="007E1EAE" w:rsidRDefault="00841FF2" w:rsidP="00841FF2">
            <w:pPr>
              <w:rPr>
                <w:rStyle w:val="CodeSnippet"/>
              </w:rPr>
            </w:pPr>
            <w:r w:rsidRPr="007E1EAE">
              <w:rPr>
                <w:rStyle w:val="CodeSnippet"/>
              </w:rPr>
              <w:t xml:space="preserve">    start_time: </w:t>
            </w:r>
          </w:p>
          <w:p w14:paraId="316A8F63" w14:textId="77777777" w:rsidR="00841FF2" w:rsidRPr="007E1EAE" w:rsidRDefault="00841FF2" w:rsidP="00841FF2">
            <w:pPr>
              <w:rPr>
                <w:rStyle w:val="CodeSnippet"/>
              </w:rPr>
            </w:pPr>
            <w:r w:rsidRPr="007E1EAE">
              <w:rPr>
                <w:rStyle w:val="CodeSnippet"/>
              </w:rPr>
              <w:t xml:space="preserve">      type: timestamp</w:t>
            </w:r>
          </w:p>
          <w:p w14:paraId="600B8A87" w14:textId="77777777" w:rsidR="00841FF2" w:rsidRPr="007E1EAE" w:rsidRDefault="00841FF2" w:rsidP="00841FF2">
            <w:pPr>
              <w:rPr>
                <w:rStyle w:val="CodeSnippet"/>
              </w:rPr>
            </w:pPr>
            <w:r w:rsidRPr="007E1EAE">
              <w:rPr>
                <w:rStyle w:val="CodeSnippet"/>
              </w:rPr>
              <w:t xml:space="preserve">      required: true</w:t>
            </w:r>
          </w:p>
          <w:p w14:paraId="35CE3469" w14:textId="77777777" w:rsidR="00841FF2" w:rsidRPr="007E1EAE" w:rsidRDefault="00841FF2" w:rsidP="00841FF2">
            <w:pPr>
              <w:rPr>
                <w:rStyle w:val="CodeSnippet"/>
              </w:rPr>
            </w:pPr>
            <w:r w:rsidRPr="007E1EAE">
              <w:rPr>
                <w:rStyle w:val="CodeSnippet"/>
              </w:rPr>
              <w:t xml:space="preserve">    end_time: </w:t>
            </w:r>
          </w:p>
          <w:p w14:paraId="42BD720B" w14:textId="77777777" w:rsidR="00841FF2" w:rsidRPr="007E1EAE" w:rsidRDefault="00841FF2" w:rsidP="00841FF2">
            <w:pPr>
              <w:rPr>
                <w:rStyle w:val="CodeSnippet"/>
              </w:rPr>
            </w:pPr>
            <w:r w:rsidRPr="007E1EAE">
              <w:rPr>
                <w:rStyle w:val="CodeSnippet"/>
              </w:rPr>
              <w:t xml:space="preserve">      type: timestamp</w:t>
            </w:r>
          </w:p>
          <w:p w14:paraId="78CCD7ED" w14:textId="77777777" w:rsidR="00841FF2" w:rsidRPr="007E1EAE" w:rsidRDefault="00841FF2" w:rsidP="00841FF2">
            <w:pPr>
              <w:rPr>
                <w:rFonts w:ascii="Consolas" w:hAnsi="Consolas"/>
              </w:rPr>
            </w:pPr>
            <w:r w:rsidRPr="007E1EAE">
              <w:rPr>
                <w:rStyle w:val="CodeSnippet"/>
              </w:rPr>
              <w:t xml:space="preserve">      required: true</w:t>
            </w:r>
          </w:p>
        </w:tc>
      </w:tr>
    </w:tbl>
    <w:p w14:paraId="2848481B" w14:textId="77777777" w:rsidR="00841FF2" w:rsidRPr="007E1EAE" w:rsidRDefault="00841FF2" w:rsidP="00841FF2">
      <w:pPr>
        <w:pStyle w:val="Heading4"/>
      </w:pPr>
      <w:r w:rsidRPr="007E1EAE">
        <w:t>Examples</w:t>
      </w:r>
    </w:p>
    <w:p w14:paraId="7802FC30" w14:textId="77777777" w:rsidR="00841FF2" w:rsidRPr="007E1EAE" w:rsidRDefault="00841FF2" w:rsidP="00841FF2">
      <w:pPr>
        <w:pStyle w:val="Heading5"/>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8865DA" w14:textId="77777777" w:rsidTr="00841FF2">
        <w:trPr>
          <w:trHeight w:val="256"/>
        </w:trPr>
        <w:tc>
          <w:tcPr>
            <w:tcW w:w="9576" w:type="dxa"/>
            <w:shd w:val="clear" w:color="auto" w:fill="D9D9D9" w:themeFill="background1" w:themeFillShade="D9"/>
          </w:tcPr>
          <w:p w14:paraId="2591A91D" w14:textId="77777777" w:rsidR="00841FF2" w:rsidRPr="007E1EAE" w:rsidRDefault="00841FF2" w:rsidP="00841FF2">
            <w:pPr>
              <w:rPr>
                <w:rStyle w:val="CodeSnippet"/>
              </w:rPr>
            </w:pPr>
            <w:r w:rsidRPr="007E1EAE">
              <w:rPr>
                <w:rStyle w:val="CodeSnippet"/>
              </w:rPr>
              <w:t>properties:</w:t>
            </w:r>
          </w:p>
          <w:p w14:paraId="601171C2" w14:textId="77777777" w:rsidR="00841FF2" w:rsidRPr="007E1EAE" w:rsidRDefault="00841FF2" w:rsidP="00841FF2">
            <w:pPr>
              <w:rPr>
                <w:rStyle w:val="CodeSnippet"/>
              </w:rPr>
            </w:pPr>
            <w:r w:rsidRPr="007E1EAE">
              <w:rPr>
                <w:rStyle w:val="CodeSnippet"/>
              </w:rPr>
              <w:t xml:space="preserve">  description: </w:t>
            </w:r>
          </w:p>
          <w:p w14:paraId="18461079" w14:textId="77777777" w:rsidR="00841FF2" w:rsidRPr="007E1EAE" w:rsidRDefault="00841FF2" w:rsidP="00841FF2">
            <w:pPr>
              <w:rPr>
                <w:rStyle w:val="CodeSnippet"/>
              </w:rPr>
            </w:pPr>
            <w:r w:rsidRPr="007E1EAE">
              <w:rPr>
                <w:rStyle w:val="CodeSnippet"/>
              </w:rPr>
              <w:t xml:space="preserve">  evaluation_period: Evaluate a service for a 5-day period across time zones</w:t>
            </w:r>
          </w:p>
          <w:p w14:paraId="52F2A223" w14:textId="77777777" w:rsidR="00841FF2" w:rsidRPr="007E1EAE" w:rsidRDefault="00841FF2" w:rsidP="00841FF2">
            <w:pPr>
              <w:rPr>
                <w:rStyle w:val="CodeSnippet"/>
              </w:rPr>
            </w:pPr>
            <w:r w:rsidRPr="007E1EAE">
              <w:rPr>
                <w:rStyle w:val="CodeSnippet"/>
              </w:rPr>
              <w:t xml:space="preserve">    type: TimeInterval</w:t>
            </w:r>
          </w:p>
          <w:p w14:paraId="4142EAB0" w14:textId="77777777" w:rsidR="00841FF2" w:rsidRPr="007E1EAE" w:rsidRDefault="00841FF2" w:rsidP="00841FF2">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3F3230D6" w14:textId="77777777" w:rsidR="00841FF2" w:rsidRPr="007E1EAE" w:rsidRDefault="00841FF2" w:rsidP="00841FF2">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22B80316" w14:textId="77777777" w:rsidR="00841FF2" w:rsidRPr="007E1EAE" w:rsidRDefault="00841FF2" w:rsidP="00841FF2">
      <w:pPr>
        <w:pStyle w:val="Heading3"/>
      </w:pPr>
      <w:bookmarkStart w:id="1058" w:name="_Toc454457808"/>
      <w:bookmarkStart w:id="1059" w:name="_Toc454458607"/>
      <w:bookmarkStart w:id="1060" w:name="TYPE_TOSCA_DATA_NETWORKINFO"/>
      <w:r w:rsidRPr="007E1EAE">
        <w:t>tosca.datatypes.network.NetworkInfo</w:t>
      </w:r>
      <w:bookmarkEnd w:id="1058"/>
      <w:bookmarkEnd w:id="1059"/>
    </w:p>
    <w:bookmarkEnd w:id="1060"/>
    <w:p w14:paraId="085B20E3" w14:textId="77777777" w:rsidR="00841FF2" w:rsidRPr="007E1EAE" w:rsidRDefault="00841FF2" w:rsidP="00841FF2">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8D9F822" w14:textId="77777777" w:rsidTr="00841FF2">
        <w:tc>
          <w:tcPr>
            <w:tcW w:w="1177" w:type="pct"/>
            <w:shd w:val="clear" w:color="auto" w:fill="D9D9D9"/>
          </w:tcPr>
          <w:p w14:paraId="2B09594A" w14:textId="77777777" w:rsidR="00841FF2" w:rsidRPr="007E1EAE" w:rsidRDefault="00841FF2" w:rsidP="00841FF2">
            <w:pPr>
              <w:pStyle w:val="TableText-Heading"/>
            </w:pPr>
            <w:r w:rsidRPr="007E1EAE">
              <w:t>Shorthand Name</w:t>
            </w:r>
          </w:p>
        </w:tc>
        <w:tc>
          <w:tcPr>
            <w:tcW w:w="3823" w:type="pct"/>
          </w:tcPr>
          <w:p w14:paraId="20B347E6" w14:textId="77777777" w:rsidR="00841FF2" w:rsidRPr="007E1EAE" w:rsidRDefault="00841FF2" w:rsidP="00841FF2">
            <w:pPr>
              <w:pStyle w:val="TableText"/>
              <w:rPr>
                <w:noProof/>
              </w:rPr>
            </w:pPr>
            <w:r w:rsidRPr="007E1EAE">
              <w:rPr>
                <w:noProof/>
              </w:rPr>
              <w:t>NetworkInfo</w:t>
            </w:r>
          </w:p>
        </w:tc>
      </w:tr>
      <w:tr w:rsidR="00841FF2" w:rsidRPr="007E1EAE" w14:paraId="1F960F83" w14:textId="77777777" w:rsidTr="00841FF2">
        <w:tc>
          <w:tcPr>
            <w:tcW w:w="1177" w:type="pct"/>
            <w:shd w:val="clear" w:color="auto" w:fill="D9D9D9"/>
          </w:tcPr>
          <w:p w14:paraId="7D10DEF4" w14:textId="77777777" w:rsidR="00841FF2" w:rsidRPr="007E1EAE" w:rsidRDefault="00841FF2" w:rsidP="00841FF2">
            <w:pPr>
              <w:pStyle w:val="TableText-Heading"/>
            </w:pPr>
            <w:r w:rsidRPr="007E1EAE">
              <w:t>Type Qualified Name</w:t>
            </w:r>
          </w:p>
        </w:tc>
        <w:tc>
          <w:tcPr>
            <w:tcW w:w="3823" w:type="pct"/>
          </w:tcPr>
          <w:p w14:paraId="0B463619" w14:textId="77777777" w:rsidR="00841FF2" w:rsidRPr="007E1EAE" w:rsidRDefault="00841FF2" w:rsidP="00841FF2">
            <w:pPr>
              <w:pStyle w:val="TableText"/>
              <w:rPr>
                <w:noProof/>
              </w:rPr>
            </w:pPr>
            <w:r w:rsidRPr="007E1EAE">
              <w:rPr>
                <w:noProof/>
              </w:rPr>
              <w:t>tosca:NetworkInfo</w:t>
            </w:r>
          </w:p>
        </w:tc>
      </w:tr>
      <w:tr w:rsidR="00841FF2" w:rsidRPr="007E1EAE" w14:paraId="5CBBE38E" w14:textId="77777777" w:rsidTr="00841FF2">
        <w:tc>
          <w:tcPr>
            <w:tcW w:w="1177" w:type="pct"/>
            <w:shd w:val="clear" w:color="auto" w:fill="D9D9D9"/>
          </w:tcPr>
          <w:p w14:paraId="5ADDD16E" w14:textId="77777777" w:rsidR="00841FF2" w:rsidRPr="007E1EAE" w:rsidRDefault="00841FF2" w:rsidP="00841FF2">
            <w:pPr>
              <w:pStyle w:val="TableText-Heading"/>
            </w:pPr>
            <w:r w:rsidRPr="007E1EAE">
              <w:t>Type URI</w:t>
            </w:r>
          </w:p>
        </w:tc>
        <w:tc>
          <w:tcPr>
            <w:tcW w:w="3823" w:type="pct"/>
          </w:tcPr>
          <w:p w14:paraId="0AB855AF" w14:textId="77777777" w:rsidR="00841FF2" w:rsidRPr="007E1EAE" w:rsidRDefault="00841FF2" w:rsidP="00841FF2">
            <w:pPr>
              <w:pStyle w:val="TableText"/>
            </w:pPr>
            <w:r w:rsidRPr="007E1EAE">
              <w:t>tosca.datatypes.network.NetworkInfo</w:t>
            </w:r>
          </w:p>
        </w:tc>
      </w:tr>
    </w:tbl>
    <w:p w14:paraId="2F159548" w14:textId="77777777" w:rsidR="00841FF2" w:rsidRPr="007E1EAE" w:rsidRDefault="00841FF2" w:rsidP="00841FF2">
      <w:pPr>
        <w:pStyle w:val="Heading4"/>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841FF2" w:rsidRPr="007E1EAE" w14:paraId="36993AD9" w14:textId="77777777" w:rsidTr="00841FF2">
        <w:trPr>
          <w:cantSplit/>
          <w:tblHeader/>
        </w:trPr>
        <w:tc>
          <w:tcPr>
            <w:tcW w:w="910" w:type="pct"/>
            <w:shd w:val="clear" w:color="auto" w:fill="D9D9D9"/>
          </w:tcPr>
          <w:p w14:paraId="6A0CA4B3" w14:textId="77777777" w:rsidR="00841FF2" w:rsidRPr="007E1EAE" w:rsidRDefault="00841FF2" w:rsidP="00841FF2">
            <w:pPr>
              <w:pStyle w:val="TableText-Heading"/>
            </w:pPr>
            <w:r w:rsidRPr="007E1EAE">
              <w:t>Name</w:t>
            </w:r>
          </w:p>
        </w:tc>
        <w:tc>
          <w:tcPr>
            <w:tcW w:w="731" w:type="pct"/>
            <w:shd w:val="clear" w:color="auto" w:fill="D9D9D9"/>
          </w:tcPr>
          <w:p w14:paraId="0217540D" w14:textId="77777777" w:rsidR="00841FF2" w:rsidRPr="007E1EAE" w:rsidRDefault="00841FF2" w:rsidP="00841FF2">
            <w:pPr>
              <w:pStyle w:val="TableText-Heading"/>
            </w:pPr>
            <w:r w:rsidRPr="007E1EAE">
              <w:t>Type</w:t>
            </w:r>
          </w:p>
        </w:tc>
        <w:tc>
          <w:tcPr>
            <w:tcW w:w="828" w:type="pct"/>
            <w:shd w:val="clear" w:color="auto" w:fill="D9D9D9"/>
          </w:tcPr>
          <w:p w14:paraId="54003536" w14:textId="77777777" w:rsidR="00841FF2" w:rsidRPr="007E1EAE" w:rsidRDefault="00841FF2" w:rsidP="00841FF2">
            <w:pPr>
              <w:pStyle w:val="TableText-Heading"/>
            </w:pPr>
            <w:r w:rsidRPr="007E1EAE">
              <w:t>Constraints</w:t>
            </w:r>
          </w:p>
        </w:tc>
        <w:tc>
          <w:tcPr>
            <w:tcW w:w="2531" w:type="pct"/>
            <w:shd w:val="clear" w:color="auto" w:fill="D9D9D9"/>
          </w:tcPr>
          <w:p w14:paraId="27064531" w14:textId="77777777" w:rsidR="00841FF2" w:rsidRPr="007E1EAE" w:rsidRDefault="00841FF2" w:rsidP="00841FF2">
            <w:pPr>
              <w:pStyle w:val="TableText-Heading"/>
            </w:pPr>
            <w:r w:rsidRPr="007E1EAE">
              <w:t>Description</w:t>
            </w:r>
          </w:p>
        </w:tc>
      </w:tr>
      <w:tr w:rsidR="00841FF2" w:rsidRPr="007E1EAE" w14:paraId="55B5BA32" w14:textId="77777777" w:rsidTr="00841FF2">
        <w:trPr>
          <w:cantSplit/>
        </w:trPr>
        <w:tc>
          <w:tcPr>
            <w:tcW w:w="910" w:type="pct"/>
            <w:shd w:val="clear" w:color="auto" w:fill="FFFFFF"/>
          </w:tcPr>
          <w:p w14:paraId="2F736CB4" w14:textId="77777777" w:rsidR="00841FF2" w:rsidRPr="007E1EAE" w:rsidRDefault="00841FF2" w:rsidP="00841FF2">
            <w:pPr>
              <w:pStyle w:val="TableText"/>
              <w:rPr>
                <w:rFonts w:cstheme="minorHAnsi"/>
                <w:noProof/>
              </w:rPr>
            </w:pPr>
            <w:r w:rsidRPr="007E1EAE">
              <w:rPr>
                <w:rFonts w:cstheme="minorHAnsi"/>
                <w:noProof/>
              </w:rPr>
              <w:t>network_name</w:t>
            </w:r>
          </w:p>
        </w:tc>
        <w:tc>
          <w:tcPr>
            <w:tcW w:w="731" w:type="pct"/>
            <w:shd w:val="clear" w:color="auto" w:fill="FFFFFF"/>
          </w:tcPr>
          <w:p w14:paraId="7A1DEF0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8" w:type="pct"/>
            <w:shd w:val="clear" w:color="auto" w:fill="FFFFFF"/>
          </w:tcPr>
          <w:p w14:paraId="696713B7"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26C3437" w14:textId="77777777" w:rsidR="00841FF2" w:rsidRPr="007E1EAE" w:rsidRDefault="00841FF2" w:rsidP="00841FF2">
            <w:pPr>
              <w:pStyle w:val="TableText"/>
              <w:rPr>
                <w:rFonts w:cstheme="minorHAnsi"/>
              </w:rPr>
            </w:pPr>
            <w:r w:rsidRPr="007E1EAE">
              <w:rPr>
                <w:rFonts w:cstheme="minorHAnsi"/>
              </w:rPr>
              <w:t>The name of the logical network.</w:t>
            </w:r>
          </w:p>
          <w:p w14:paraId="7C1BE88F" w14:textId="77777777" w:rsidR="00841FF2" w:rsidRPr="001A0A40" w:rsidRDefault="00841FF2" w:rsidP="00841FF2">
            <w:pPr>
              <w:pStyle w:val="TableText"/>
              <w:rPr>
                <w:rFonts w:cstheme="minorHAnsi"/>
                <w:lang w:val="fr-FR"/>
              </w:rPr>
            </w:pPr>
            <w:r w:rsidRPr="001A0A40">
              <w:rPr>
                <w:rFonts w:cstheme="minorHAnsi"/>
                <w:lang w:val="fr-FR"/>
              </w:rPr>
              <w:t>e.g., “public”, “private”, “admin”. etc.</w:t>
            </w:r>
          </w:p>
        </w:tc>
      </w:tr>
      <w:tr w:rsidR="00841FF2" w:rsidRPr="00D84861" w14:paraId="2A0F2F6E" w14:textId="77777777" w:rsidTr="00841FF2">
        <w:trPr>
          <w:cantSplit/>
        </w:trPr>
        <w:tc>
          <w:tcPr>
            <w:tcW w:w="910" w:type="pct"/>
            <w:shd w:val="clear" w:color="auto" w:fill="FFFFFF"/>
          </w:tcPr>
          <w:p w14:paraId="37B500EF" w14:textId="77777777" w:rsidR="00841FF2" w:rsidRPr="007E1EAE" w:rsidRDefault="00841FF2" w:rsidP="00841FF2">
            <w:pPr>
              <w:pStyle w:val="TableText"/>
              <w:rPr>
                <w:rFonts w:cstheme="minorHAnsi"/>
                <w:noProof/>
              </w:rPr>
            </w:pPr>
            <w:r w:rsidRPr="007E1EAE">
              <w:rPr>
                <w:rFonts w:cstheme="minorHAnsi"/>
                <w:noProof/>
              </w:rPr>
              <w:t>network_id</w:t>
            </w:r>
          </w:p>
        </w:tc>
        <w:tc>
          <w:tcPr>
            <w:tcW w:w="731" w:type="pct"/>
            <w:shd w:val="clear" w:color="auto" w:fill="FFFFFF"/>
          </w:tcPr>
          <w:p w14:paraId="35F1927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8" w:type="pct"/>
            <w:shd w:val="clear" w:color="auto" w:fill="FFFFFF"/>
          </w:tcPr>
          <w:p w14:paraId="0F8C9735"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1F9173AB" w14:textId="77777777" w:rsidR="00841FF2" w:rsidRPr="007E1EAE" w:rsidRDefault="00841FF2" w:rsidP="00841FF2">
            <w:pPr>
              <w:pStyle w:val="TableText"/>
              <w:rPr>
                <w:rFonts w:cstheme="minorHAnsi"/>
              </w:rPr>
            </w:pPr>
            <w:r w:rsidRPr="007E1EAE">
              <w:rPr>
                <w:rFonts w:cstheme="minorHAnsi"/>
              </w:rPr>
              <w:t>The unique ID of for the network generated by the network provider.</w:t>
            </w:r>
          </w:p>
        </w:tc>
      </w:tr>
      <w:tr w:rsidR="00841FF2" w:rsidRPr="00D84861" w14:paraId="70EA98A3" w14:textId="77777777" w:rsidTr="00841FF2">
        <w:trPr>
          <w:cantSplit/>
        </w:trPr>
        <w:tc>
          <w:tcPr>
            <w:tcW w:w="910" w:type="pct"/>
            <w:shd w:val="clear" w:color="auto" w:fill="FFFFFF"/>
          </w:tcPr>
          <w:p w14:paraId="239B4D4E" w14:textId="77777777" w:rsidR="00841FF2" w:rsidRPr="007E1EAE" w:rsidRDefault="00841FF2" w:rsidP="00841FF2">
            <w:pPr>
              <w:pStyle w:val="TableText"/>
              <w:rPr>
                <w:rFonts w:cstheme="minorHAnsi"/>
                <w:noProof/>
              </w:rPr>
            </w:pPr>
            <w:r w:rsidRPr="007E1EAE">
              <w:rPr>
                <w:rFonts w:cstheme="minorHAnsi"/>
                <w:noProof/>
              </w:rPr>
              <w:t>addresses</w:t>
            </w:r>
          </w:p>
        </w:tc>
        <w:tc>
          <w:tcPr>
            <w:tcW w:w="731" w:type="pct"/>
            <w:shd w:val="clear" w:color="auto" w:fill="FFFFFF"/>
          </w:tcPr>
          <w:p w14:paraId="17F1619C"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w:t>
            </w:r>
          </w:p>
        </w:tc>
        <w:tc>
          <w:tcPr>
            <w:tcW w:w="828" w:type="pct"/>
            <w:shd w:val="clear" w:color="auto" w:fill="FFFFFF"/>
          </w:tcPr>
          <w:p w14:paraId="223A60F6"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4A67531" w14:textId="77777777" w:rsidR="00841FF2" w:rsidRPr="007E1EAE" w:rsidRDefault="00841FF2" w:rsidP="00841FF2">
            <w:pPr>
              <w:pStyle w:val="TableText"/>
              <w:rPr>
                <w:rFonts w:cstheme="minorHAnsi"/>
              </w:rPr>
            </w:pPr>
            <w:r w:rsidRPr="007E1EAE">
              <w:rPr>
                <w:rFonts w:cstheme="minorHAnsi"/>
              </w:rPr>
              <w:t>The list of IP addresses assigned from the underlying network.</w:t>
            </w:r>
          </w:p>
        </w:tc>
      </w:tr>
    </w:tbl>
    <w:p w14:paraId="72EE9C20" w14:textId="77777777" w:rsidR="00841FF2" w:rsidRPr="007E1EAE" w:rsidRDefault="00841FF2" w:rsidP="00841FF2">
      <w:pPr>
        <w:pStyle w:val="Heading4"/>
      </w:pPr>
      <w:r w:rsidRPr="007E1EAE">
        <w:t>Definition</w:t>
      </w:r>
    </w:p>
    <w:p w14:paraId="46E85BA7" w14:textId="77777777" w:rsidR="00841FF2" w:rsidRPr="007E1EAE" w:rsidRDefault="00841FF2" w:rsidP="00841FF2">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C9EECD" w14:textId="77777777" w:rsidTr="00841FF2">
        <w:tc>
          <w:tcPr>
            <w:tcW w:w="9576" w:type="dxa"/>
            <w:shd w:val="clear" w:color="auto" w:fill="D9D9D9" w:themeFill="background1" w:themeFillShade="D9"/>
          </w:tcPr>
          <w:p w14:paraId="5B110263" w14:textId="77777777" w:rsidR="00841FF2" w:rsidRPr="007E1EAE" w:rsidRDefault="00841FF2" w:rsidP="00841FF2">
            <w:pPr>
              <w:rPr>
                <w:rStyle w:val="CodeSnippet"/>
              </w:rPr>
            </w:pPr>
            <w:r w:rsidRPr="007E1EAE">
              <w:rPr>
                <w:rStyle w:val="CodeSnippet"/>
              </w:rPr>
              <w:t>tosca.datatypes.network.NetworkInfo:</w:t>
            </w:r>
          </w:p>
          <w:p w14:paraId="36957F4F" w14:textId="77777777" w:rsidR="00841FF2" w:rsidRPr="007E1EAE" w:rsidRDefault="00841FF2" w:rsidP="00841FF2">
            <w:pPr>
              <w:rPr>
                <w:rStyle w:val="CodeSnippet"/>
              </w:rPr>
            </w:pPr>
            <w:r w:rsidRPr="007E1EAE">
              <w:rPr>
                <w:rStyle w:val="CodeSnippet"/>
              </w:rPr>
              <w:t xml:space="preserve">  derived_from: tosca.datatypes.Root</w:t>
            </w:r>
          </w:p>
          <w:p w14:paraId="2041D065" w14:textId="77777777" w:rsidR="00841FF2" w:rsidRPr="007E1EAE" w:rsidRDefault="00841FF2" w:rsidP="00841FF2">
            <w:pPr>
              <w:rPr>
                <w:rStyle w:val="CodeSnippet"/>
              </w:rPr>
            </w:pPr>
            <w:r w:rsidRPr="007E1EAE">
              <w:rPr>
                <w:rStyle w:val="CodeSnippet"/>
              </w:rPr>
              <w:t xml:space="preserve">  properties:  </w:t>
            </w:r>
          </w:p>
          <w:p w14:paraId="17E46C3D" w14:textId="77777777" w:rsidR="00841FF2" w:rsidRPr="007E1EAE" w:rsidRDefault="00841FF2" w:rsidP="00841FF2">
            <w:pPr>
              <w:rPr>
                <w:rStyle w:val="CodeSnippet"/>
              </w:rPr>
            </w:pPr>
            <w:r w:rsidRPr="007E1EAE">
              <w:rPr>
                <w:rStyle w:val="CodeSnippet"/>
              </w:rPr>
              <w:lastRenderedPageBreak/>
              <w:t xml:space="preserve">    network_name: </w:t>
            </w:r>
          </w:p>
          <w:p w14:paraId="311926D2"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CF304C8" w14:textId="77777777" w:rsidR="00841FF2" w:rsidRPr="007E1EAE" w:rsidRDefault="00841FF2" w:rsidP="00841FF2">
            <w:pPr>
              <w:rPr>
                <w:rStyle w:val="CodeSnippet"/>
              </w:rPr>
            </w:pPr>
            <w:r w:rsidRPr="007E1EAE">
              <w:rPr>
                <w:rStyle w:val="CodeSnippet"/>
              </w:rPr>
              <w:t xml:space="preserve">    network_id: </w:t>
            </w:r>
          </w:p>
          <w:p w14:paraId="020B32DE"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2AB29B2" w14:textId="77777777" w:rsidR="00841FF2" w:rsidRPr="007E1EAE" w:rsidRDefault="00841FF2" w:rsidP="00841FF2">
            <w:pPr>
              <w:rPr>
                <w:rStyle w:val="CodeSnippet"/>
              </w:rPr>
            </w:pPr>
            <w:r w:rsidRPr="007E1EAE">
              <w:rPr>
                <w:rStyle w:val="CodeSnippet"/>
              </w:rPr>
              <w:t xml:space="preserve">    addresses:</w:t>
            </w:r>
          </w:p>
          <w:p w14:paraId="7B6B4A3C"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5E0BD5F4" w14:textId="77777777" w:rsidR="00841FF2" w:rsidRPr="007E1EAE" w:rsidRDefault="00841FF2" w:rsidP="00841FF2">
            <w:pPr>
              <w:rPr>
                <w:rStyle w:val="CodeSnippet"/>
              </w:rPr>
            </w:pPr>
            <w:r w:rsidRPr="007E1EAE">
              <w:rPr>
                <w:rStyle w:val="CodeSnippet"/>
              </w:rPr>
              <w:t xml:space="preserve">      entry_schema:</w:t>
            </w:r>
          </w:p>
          <w:p w14:paraId="071BD513"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4ADB1174" w14:textId="77777777" w:rsidR="00841FF2" w:rsidRPr="007E1EAE" w:rsidRDefault="00841FF2" w:rsidP="00841FF2">
      <w:pPr>
        <w:pStyle w:val="Heading4"/>
      </w:pPr>
      <w:r w:rsidRPr="007E1EAE">
        <w:lastRenderedPageBreak/>
        <w:t>Examples</w:t>
      </w:r>
    </w:p>
    <w:p w14:paraId="513966F5" w14:textId="77777777" w:rsidR="00841FF2" w:rsidRPr="007E1EAE" w:rsidRDefault="00841FF2" w:rsidP="00841FF2">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0E6E1F2" w14:textId="77777777" w:rsidTr="00841FF2">
        <w:trPr>
          <w:trHeight w:val="256"/>
        </w:trPr>
        <w:tc>
          <w:tcPr>
            <w:tcW w:w="9576" w:type="dxa"/>
            <w:shd w:val="clear" w:color="auto" w:fill="D9D9D9" w:themeFill="background1" w:themeFillShade="D9"/>
          </w:tcPr>
          <w:p w14:paraId="222F9A59" w14:textId="77777777" w:rsidR="00841FF2" w:rsidRPr="007E1EAE" w:rsidRDefault="00841FF2" w:rsidP="00841FF2">
            <w:pPr>
              <w:rPr>
                <w:rStyle w:val="CodeSnippet"/>
              </w:rPr>
            </w:pPr>
            <w:r w:rsidRPr="007E1EAE">
              <w:rPr>
                <w:rStyle w:val="CodeSnippet"/>
              </w:rPr>
              <w:t>&lt;some_tosca_entity&gt;:</w:t>
            </w:r>
          </w:p>
          <w:p w14:paraId="17411DE7" w14:textId="77777777" w:rsidR="00841FF2" w:rsidRPr="007E1EAE" w:rsidRDefault="00841FF2" w:rsidP="00841FF2">
            <w:pPr>
              <w:rPr>
                <w:rStyle w:val="CodeSnippet"/>
              </w:rPr>
            </w:pPr>
            <w:r w:rsidRPr="007E1EAE">
              <w:rPr>
                <w:rStyle w:val="CodeSnippet"/>
              </w:rPr>
              <w:t xml:space="preserve">  properties:</w:t>
            </w:r>
          </w:p>
          <w:p w14:paraId="3824EB07" w14:textId="77777777" w:rsidR="00841FF2" w:rsidRPr="007E1EAE" w:rsidRDefault="00841FF2" w:rsidP="00841FF2">
            <w:pPr>
              <w:rPr>
                <w:rStyle w:val="CodeSnippet"/>
                <w:noProof/>
              </w:rPr>
            </w:pPr>
            <w:r w:rsidRPr="007E1EAE">
              <w:rPr>
                <w:rStyle w:val="CodeSnippet"/>
                <w:noProof/>
              </w:rPr>
              <w:t xml:space="preserve">    private_network:</w:t>
            </w:r>
          </w:p>
          <w:p w14:paraId="7B5949A6" w14:textId="77777777" w:rsidR="00841FF2" w:rsidRPr="007E1EAE" w:rsidRDefault="00841FF2" w:rsidP="00841FF2">
            <w:pPr>
              <w:rPr>
                <w:rStyle w:val="CodeSnippet"/>
                <w:noProof/>
              </w:rPr>
            </w:pPr>
            <w:r w:rsidRPr="007E1EAE">
              <w:rPr>
                <w:rStyle w:val="CodeSnippet"/>
                <w:noProof/>
              </w:rPr>
              <w:t xml:space="preserve">      network_name: private</w:t>
            </w:r>
          </w:p>
          <w:p w14:paraId="2B6B6AE7" w14:textId="77777777" w:rsidR="00841FF2" w:rsidRPr="007E1EAE" w:rsidRDefault="00841FF2" w:rsidP="00841FF2">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52F0F4A9" w14:textId="77777777" w:rsidR="00841FF2" w:rsidRPr="007E1EAE" w:rsidRDefault="00841FF2" w:rsidP="00841FF2">
            <w:pPr>
              <w:rPr>
                <w:rFonts w:ascii="Consolas" w:hAnsi="Consolas"/>
                <w:noProof/>
              </w:rPr>
            </w:pPr>
            <w:r w:rsidRPr="007E1EAE">
              <w:rPr>
                <w:rStyle w:val="CodeSnippet"/>
                <w:noProof/>
              </w:rPr>
              <w:t xml:space="preserve">      addresses: [ 10.111.128.10 ]</w:t>
            </w:r>
          </w:p>
        </w:tc>
      </w:tr>
    </w:tbl>
    <w:p w14:paraId="3476BFA1" w14:textId="77777777" w:rsidR="00841FF2" w:rsidRPr="007E1EAE" w:rsidRDefault="00841FF2" w:rsidP="00841FF2">
      <w:pPr>
        <w:pStyle w:val="Heading4"/>
      </w:pPr>
      <w:r w:rsidRPr="007E1EAE">
        <w:t>Additional Requirements</w:t>
      </w:r>
    </w:p>
    <w:p w14:paraId="4AA25E9A"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52141A7D" w14:textId="77777777" w:rsidR="00841FF2" w:rsidRPr="007E1EAE" w:rsidRDefault="00841FF2" w:rsidP="00971CED">
      <w:pPr>
        <w:pStyle w:val="ListParagraph"/>
        <w:numPr>
          <w:ilvl w:val="0"/>
          <w:numId w:val="38"/>
        </w:numPr>
      </w:pPr>
      <w:r w:rsidRPr="007E1EAE">
        <w:t>The properties (or attributes) of NetworkInfo may or may not be required depending on usage context.</w:t>
      </w:r>
    </w:p>
    <w:p w14:paraId="68491C27" w14:textId="77777777" w:rsidR="00841FF2" w:rsidRPr="007E1EAE" w:rsidRDefault="00841FF2" w:rsidP="00841FF2">
      <w:pPr>
        <w:pStyle w:val="Heading3"/>
      </w:pPr>
      <w:bookmarkStart w:id="1061" w:name="_Toc454457809"/>
      <w:bookmarkStart w:id="1062" w:name="_Toc454458608"/>
      <w:bookmarkStart w:id="1063" w:name="TYPE_TOSCA_DATA_PORTINFO"/>
      <w:r w:rsidRPr="007E1EAE">
        <w:t>tosca.datatypes.network.PortInfo</w:t>
      </w:r>
      <w:bookmarkEnd w:id="1061"/>
      <w:bookmarkEnd w:id="1062"/>
    </w:p>
    <w:bookmarkEnd w:id="1063"/>
    <w:p w14:paraId="57C9EFD7" w14:textId="77777777" w:rsidR="00841FF2" w:rsidRPr="007E1EAE" w:rsidRDefault="00841FF2" w:rsidP="00841FF2">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28B1F8" w14:textId="77777777" w:rsidTr="00841FF2">
        <w:tc>
          <w:tcPr>
            <w:tcW w:w="1177" w:type="pct"/>
            <w:shd w:val="clear" w:color="auto" w:fill="D9D9D9"/>
          </w:tcPr>
          <w:p w14:paraId="7902E59E" w14:textId="77777777" w:rsidR="00841FF2" w:rsidRPr="007E1EAE" w:rsidRDefault="00841FF2" w:rsidP="00841FF2">
            <w:pPr>
              <w:pStyle w:val="TableText-Heading"/>
            </w:pPr>
            <w:r w:rsidRPr="007E1EAE">
              <w:t>Shorthand Name</w:t>
            </w:r>
          </w:p>
        </w:tc>
        <w:tc>
          <w:tcPr>
            <w:tcW w:w="3823" w:type="pct"/>
          </w:tcPr>
          <w:p w14:paraId="7F2FC86B" w14:textId="77777777" w:rsidR="00841FF2" w:rsidRPr="007E1EAE" w:rsidRDefault="00841FF2" w:rsidP="00841FF2">
            <w:pPr>
              <w:pStyle w:val="TableText"/>
              <w:rPr>
                <w:noProof/>
              </w:rPr>
            </w:pPr>
            <w:r w:rsidRPr="007E1EAE">
              <w:rPr>
                <w:noProof/>
              </w:rPr>
              <w:t>PortInfo</w:t>
            </w:r>
          </w:p>
        </w:tc>
      </w:tr>
      <w:tr w:rsidR="00841FF2" w:rsidRPr="007E1EAE" w14:paraId="10D2B54C" w14:textId="77777777" w:rsidTr="00841FF2">
        <w:tc>
          <w:tcPr>
            <w:tcW w:w="1177" w:type="pct"/>
            <w:shd w:val="clear" w:color="auto" w:fill="D9D9D9"/>
          </w:tcPr>
          <w:p w14:paraId="1F407619" w14:textId="77777777" w:rsidR="00841FF2" w:rsidRPr="007E1EAE" w:rsidRDefault="00841FF2" w:rsidP="00841FF2">
            <w:pPr>
              <w:pStyle w:val="TableText-Heading"/>
            </w:pPr>
            <w:r w:rsidRPr="007E1EAE">
              <w:t>Type Qualified Name</w:t>
            </w:r>
          </w:p>
        </w:tc>
        <w:tc>
          <w:tcPr>
            <w:tcW w:w="3823" w:type="pct"/>
          </w:tcPr>
          <w:p w14:paraId="06FF725B" w14:textId="77777777" w:rsidR="00841FF2" w:rsidRPr="007E1EAE" w:rsidRDefault="00841FF2" w:rsidP="00841FF2">
            <w:pPr>
              <w:pStyle w:val="TableText"/>
              <w:rPr>
                <w:noProof/>
              </w:rPr>
            </w:pPr>
            <w:r w:rsidRPr="007E1EAE">
              <w:rPr>
                <w:noProof/>
              </w:rPr>
              <w:t>tosca:PortInfo</w:t>
            </w:r>
          </w:p>
        </w:tc>
      </w:tr>
      <w:tr w:rsidR="00841FF2" w:rsidRPr="007E1EAE" w14:paraId="7EEA07EF" w14:textId="77777777" w:rsidTr="00841FF2">
        <w:tc>
          <w:tcPr>
            <w:tcW w:w="1177" w:type="pct"/>
            <w:shd w:val="clear" w:color="auto" w:fill="D9D9D9"/>
          </w:tcPr>
          <w:p w14:paraId="7E81ECD6" w14:textId="77777777" w:rsidR="00841FF2" w:rsidRPr="007E1EAE" w:rsidRDefault="00841FF2" w:rsidP="00841FF2">
            <w:pPr>
              <w:pStyle w:val="TableText-Heading"/>
            </w:pPr>
            <w:r w:rsidRPr="007E1EAE">
              <w:t>Type URI</w:t>
            </w:r>
          </w:p>
        </w:tc>
        <w:tc>
          <w:tcPr>
            <w:tcW w:w="3823" w:type="pct"/>
          </w:tcPr>
          <w:p w14:paraId="5967D1D7" w14:textId="77777777" w:rsidR="00841FF2" w:rsidRPr="007E1EAE" w:rsidRDefault="00841FF2" w:rsidP="00841FF2">
            <w:pPr>
              <w:pStyle w:val="TableText"/>
            </w:pPr>
            <w:r w:rsidRPr="007E1EAE">
              <w:t>tosca.datatypes.network.PortInfo</w:t>
            </w:r>
          </w:p>
        </w:tc>
      </w:tr>
    </w:tbl>
    <w:p w14:paraId="733F4C10" w14:textId="77777777" w:rsidR="00841FF2" w:rsidRPr="007E1EAE" w:rsidRDefault="00841FF2" w:rsidP="00841FF2">
      <w:pPr>
        <w:pStyle w:val="Heading4"/>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841FF2" w:rsidRPr="007E1EAE" w14:paraId="3DD39F5B" w14:textId="77777777" w:rsidTr="00841FF2">
        <w:trPr>
          <w:cantSplit/>
          <w:tblHeader/>
        </w:trPr>
        <w:tc>
          <w:tcPr>
            <w:tcW w:w="1047" w:type="pct"/>
            <w:shd w:val="clear" w:color="auto" w:fill="D9D9D9"/>
          </w:tcPr>
          <w:p w14:paraId="5E5605E9" w14:textId="77777777" w:rsidR="00841FF2" w:rsidRPr="007E1EAE" w:rsidRDefault="00841FF2" w:rsidP="00841FF2">
            <w:pPr>
              <w:pStyle w:val="TableText-Heading"/>
            </w:pPr>
            <w:r w:rsidRPr="007E1EAE">
              <w:t>Name</w:t>
            </w:r>
          </w:p>
        </w:tc>
        <w:tc>
          <w:tcPr>
            <w:tcW w:w="724" w:type="pct"/>
            <w:shd w:val="clear" w:color="auto" w:fill="D9D9D9"/>
          </w:tcPr>
          <w:p w14:paraId="252D9E7A" w14:textId="77777777" w:rsidR="00841FF2" w:rsidRPr="007E1EAE" w:rsidRDefault="00841FF2" w:rsidP="00841FF2">
            <w:pPr>
              <w:pStyle w:val="TableText-Heading"/>
            </w:pPr>
            <w:r w:rsidRPr="007E1EAE">
              <w:t>Type</w:t>
            </w:r>
          </w:p>
        </w:tc>
        <w:tc>
          <w:tcPr>
            <w:tcW w:w="820" w:type="pct"/>
            <w:shd w:val="clear" w:color="auto" w:fill="D9D9D9"/>
          </w:tcPr>
          <w:p w14:paraId="62257833" w14:textId="77777777" w:rsidR="00841FF2" w:rsidRPr="007E1EAE" w:rsidRDefault="00841FF2" w:rsidP="00841FF2">
            <w:pPr>
              <w:pStyle w:val="TableText-Heading"/>
            </w:pPr>
            <w:r w:rsidRPr="007E1EAE">
              <w:t>Constraints</w:t>
            </w:r>
          </w:p>
        </w:tc>
        <w:tc>
          <w:tcPr>
            <w:tcW w:w="2410" w:type="pct"/>
            <w:shd w:val="clear" w:color="auto" w:fill="D9D9D9"/>
          </w:tcPr>
          <w:p w14:paraId="52811A1D" w14:textId="77777777" w:rsidR="00841FF2" w:rsidRPr="007E1EAE" w:rsidRDefault="00841FF2" w:rsidP="00841FF2">
            <w:pPr>
              <w:pStyle w:val="TableText-Heading"/>
            </w:pPr>
            <w:r w:rsidRPr="007E1EAE">
              <w:t>Description</w:t>
            </w:r>
          </w:p>
        </w:tc>
      </w:tr>
      <w:tr w:rsidR="00841FF2" w:rsidRPr="00D84861" w14:paraId="0A0AF2EF" w14:textId="77777777" w:rsidTr="00841FF2">
        <w:trPr>
          <w:cantSplit/>
        </w:trPr>
        <w:tc>
          <w:tcPr>
            <w:tcW w:w="1047" w:type="pct"/>
            <w:shd w:val="clear" w:color="auto" w:fill="FFFFFF"/>
          </w:tcPr>
          <w:p w14:paraId="7A953135" w14:textId="77777777" w:rsidR="00841FF2" w:rsidRPr="007E1EAE" w:rsidRDefault="00841FF2" w:rsidP="00841FF2">
            <w:pPr>
              <w:pStyle w:val="TableText"/>
              <w:rPr>
                <w:rFonts w:cstheme="minorHAnsi"/>
                <w:noProof/>
              </w:rPr>
            </w:pPr>
            <w:r w:rsidRPr="007E1EAE">
              <w:rPr>
                <w:rFonts w:cstheme="minorHAnsi"/>
                <w:noProof/>
              </w:rPr>
              <w:t>port_name</w:t>
            </w:r>
          </w:p>
        </w:tc>
        <w:tc>
          <w:tcPr>
            <w:tcW w:w="724" w:type="pct"/>
            <w:shd w:val="clear" w:color="auto" w:fill="FFFFFF"/>
          </w:tcPr>
          <w:p w14:paraId="488DC59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0" w:type="pct"/>
            <w:shd w:val="clear" w:color="auto" w:fill="FFFFFF"/>
          </w:tcPr>
          <w:p w14:paraId="01E1740B"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12D8317" w14:textId="77777777" w:rsidR="00841FF2" w:rsidRPr="007E1EAE" w:rsidRDefault="00841FF2" w:rsidP="00841FF2">
            <w:pPr>
              <w:pStyle w:val="TableText"/>
              <w:rPr>
                <w:rFonts w:cstheme="minorHAnsi"/>
              </w:rPr>
            </w:pPr>
            <w:r w:rsidRPr="007E1EAE">
              <w:rPr>
                <w:rFonts w:cstheme="minorHAnsi"/>
              </w:rPr>
              <w:t>The logical network port name.</w:t>
            </w:r>
          </w:p>
        </w:tc>
      </w:tr>
      <w:tr w:rsidR="00841FF2" w:rsidRPr="00D84861" w14:paraId="1D0A2AEE" w14:textId="77777777" w:rsidTr="00841FF2">
        <w:trPr>
          <w:cantSplit/>
        </w:trPr>
        <w:tc>
          <w:tcPr>
            <w:tcW w:w="1047" w:type="pct"/>
            <w:shd w:val="clear" w:color="auto" w:fill="FFFFFF"/>
          </w:tcPr>
          <w:p w14:paraId="611682AE" w14:textId="77777777" w:rsidR="00841FF2" w:rsidRPr="007E1EAE" w:rsidRDefault="00841FF2" w:rsidP="00841FF2">
            <w:pPr>
              <w:pStyle w:val="TableText"/>
              <w:rPr>
                <w:rFonts w:cstheme="minorHAnsi"/>
                <w:noProof/>
              </w:rPr>
            </w:pPr>
            <w:r w:rsidRPr="007E1EAE">
              <w:rPr>
                <w:rFonts w:cstheme="minorHAnsi"/>
                <w:noProof/>
              </w:rPr>
              <w:t>port_id</w:t>
            </w:r>
          </w:p>
        </w:tc>
        <w:tc>
          <w:tcPr>
            <w:tcW w:w="724" w:type="pct"/>
            <w:shd w:val="clear" w:color="auto" w:fill="FFFFFF"/>
          </w:tcPr>
          <w:p w14:paraId="37A02E78"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0" w:type="pct"/>
            <w:shd w:val="clear" w:color="auto" w:fill="FFFFFF"/>
          </w:tcPr>
          <w:p w14:paraId="17238298"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855C242" w14:textId="77777777" w:rsidR="00841FF2" w:rsidRPr="007E1EAE" w:rsidRDefault="00841FF2" w:rsidP="00841FF2">
            <w:pPr>
              <w:pStyle w:val="TableText"/>
              <w:rPr>
                <w:rFonts w:cstheme="minorHAnsi"/>
              </w:rPr>
            </w:pPr>
            <w:r w:rsidRPr="007E1EAE">
              <w:rPr>
                <w:rFonts w:cstheme="minorHAnsi"/>
              </w:rPr>
              <w:t>The unique ID for the network port generated by the network provider.</w:t>
            </w:r>
          </w:p>
        </w:tc>
      </w:tr>
      <w:tr w:rsidR="00841FF2" w:rsidRPr="00D84861" w14:paraId="1D2829AA" w14:textId="77777777" w:rsidTr="00841FF2">
        <w:trPr>
          <w:cantSplit/>
        </w:trPr>
        <w:tc>
          <w:tcPr>
            <w:tcW w:w="1047" w:type="pct"/>
            <w:shd w:val="clear" w:color="auto" w:fill="FFFFFF"/>
          </w:tcPr>
          <w:p w14:paraId="2A1DB4D8" w14:textId="77777777" w:rsidR="00841FF2" w:rsidRPr="007E1EAE" w:rsidRDefault="00841FF2" w:rsidP="00841FF2">
            <w:pPr>
              <w:pStyle w:val="TableText"/>
              <w:rPr>
                <w:rFonts w:cstheme="minorHAnsi"/>
                <w:noProof/>
              </w:rPr>
            </w:pPr>
            <w:r w:rsidRPr="007E1EAE">
              <w:rPr>
                <w:rFonts w:cstheme="minorHAnsi"/>
                <w:noProof/>
              </w:rPr>
              <w:t>network_id</w:t>
            </w:r>
          </w:p>
        </w:tc>
        <w:tc>
          <w:tcPr>
            <w:tcW w:w="724" w:type="pct"/>
            <w:shd w:val="clear" w:color="auto" w:fill="FFFFFF"/>
          </w:tcPr>
          <w:p w14:paraId="50AF87C7"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0" w:type="pct"/>
            <w:shd w:val="clear" w:color="auto" w:fill="FFFFFF"/>
          </w:tcPr>
          <w:p w14:paraId="78F8B7CE"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78B043DB" w14:textId="77777777" w:rsidR="00841FF2" w:rsidRPr="007E1EAE" w:rsidRDefault="00841FF2" w:rsidP="00841FF2">
            <w:pPr>
              <w:pStyle w:val="TableText"/>
              <w:rPr>
                <w:rFonts w:cstheme="minorHAnsi"/>
              </w:rPr>
            </w:pPr>
            <w:r w:rsidRPr="007E1EAE">
              <w:rPr>
                <w:rFonts w:cstheme="minorHAnsi"/>
              </w:rPr>
              <w:t>The unique ID for the network.</w:t>
            </w:r>
          </w:p>
        </w:tc>
      </w:tr>
      <w:tr w:rsidR="00841FF2" w:rsidRPr="00D84861" w14:paraId="7C6EDFC6" w14:textId="77777777" w:rsidTr="00841FF2">
        <w:trPr>
          <w:cantSplit/>
        </w:trPr>
        <w:tc>
          <w:tcPr>
            <w:tcW w:w="1047" w:type="pct"/>
            <w:shd w:val="clear" w:color="auto" w:fill="FFFFFF"/>
          </w:tcPr>
          <w:p w14:paraId="28D31109" w14:textId="77777777" w:rsidR="00841FF2" w:rsidRPr="007E1EAE" w:rsidRDefault="00841FF2" w:rsidP="00841FF2">
            <w:pPr>
              <w:pStyle w:val="TableText"/>
              <w:rPr>
                <w:rFonts w:cstheme="minorHAnsi"/>
                <w:noProof/>
              </w:rPr>
            </w:pPr>
            <w:r w:rsidRPr="007E1EAE">
              <w:rPr>
                <w:rFonts w:cstheme="minorHAnsi"/>
                <w:noProof/>
              </w:rPr>
              <w:t>mac_address</w:t>
            </w:r>
          </w:p>
        </w:tc>
        <w:tc>
          <w:tcPr>
            <w:tcW w:w="724" w:type="pct"/>
            <w:shd w:val="clear" w:color="auto" w:fill="FFFFFF"/>
          </w:tcPr>
          <w:p w14:paraId="44415B8A"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0" w:type="pct"/>
            <w:shd w:val="clear" w:color="auto" w:fill="FFFFFF"/>
          </w:tcPr>
          <w:p w14:paraId="1A618BB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B3A7388" w14:textId="77777777" w:rsidR="00841FF2" w:rsidRPr="007E1EAE" w:rsidRDefault="00841FF2" w:rsidP="00841FF2">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841FF2" w:rsidRPr="00D84861" w14:paraId="0A71B4C6" w14:textId="77777777" w:rsidTr="00841FF2">
        <w:trPr>
          <w:cantSplit/>
        </w:trPr>
        <w:tc>
          <w:tcPr>
            <w:tcW w:w="1047" w:type="pct"/>
            <w:shd w:val="clear" w:color="auto" w:fill="FFFFFF"/>
          </w:tcPr>
          <w:p w14:paraId="448BB80C" w14:textId="77777777" w:rsidR="00841FF2" w:rsidRPr="007E1EAE" w:rsidRDefault="00841FF2" w:rsidP="00841FF2">
            <w:pPr>
              <w:pStyle w:val="TableText"/>
              <w:rPr>
                <w:rFonts w:cstheme="minorHAnsi"/>
                <w:noProof/>
              </w:rPr>
            </w:pPr>
            <w:r w:rsidRPr="007E1EAE">
              <w:rPr>
                <w:rFonts w:cstheme="minorHAnsi"/>
                <w:noProof/>
              </w:rPr>
              <w:t>addresses</w:t>
            </w:r>
          </w:p>
        </w:tc>
        <w:tc>
          <w:tcPr>
            <w:tcW w:w="724" w:type="pct"/>
            <w:shd w:val="clear" w:color="auto" w:fill="FFFFFF"/>
          </w:tcPr>
          <w:p w14:paraId="3F208DC9" w14:textId="77777777" w:rsidR="00841FF2" w:rsidRPr="007E1EAE" w:rsidRDefault="006F07B6" w:rsidP="00841FF2">
            <w:pPr>
              <w:pStyle w:val="TableText"/>
            </w:pPr>
            <w:hyperlink w:anchor="TYPE_YAML_STRING" w:history="1">
              <w:r w:rsidR="00841FF2" w:rsidRPr="007E1EAE">
                <w:rPr>
                  <w:rStyle w:val="Hyperlink"/>
                </w:rPr>
                <w:t>string</w:t>
              </w:r>
            </w:hyperlink>
            <w:r w:rsidR="00841FF2" w:rsidRPr="007E1EAE">
              <w:t xml:space="preserve"> []</w:t>
            </w:r>
          </w:p>
        </w:tc>
        <w:tc>
          <w:tcPr>
            <w:tcW w:w="820" w:type="pct"/>
            <w:shd w:val="clear" w:color="auto" w:fill="FFFFFF"/>
          </w:tcPr>
          <w:p w14:paraId="5EEC214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3C6532D" w14:textId="77777777" w:rsidR="00841FF2" w:rsidRPr="007E1EAE" w:rsidRDefault="00841FF2" w:rsidP="00841FF2">
            <w:pPr>
              <w:pStyle w:val="TableText"/>
              <w:rPr>
                <w:rFonts w:cstheme="minorHAnsi"/>
              </w:rPr>
            </w:pPr>
            <w:r w:rsidRPr="007E1EAE">
              <w:rPr>
                <w:rFonts w:cstheme="minorHAnsi"/>
              </w:rPr>
              <w:t>The list of IP address(es) assigned to the port.</w:t>
            </w:r>
          </w:p>
        </w:tc>
      </w:tr>
    </w:tbl>
    <w:p w14:paraId="4730D816" w14:textId="77777777" w:rsidR="00841FF2" w:rsidRPr="007E1EAE" w:rsidRDefault="00841FF2" w:rsidP="00841FF2">
      <w:pPr>
        <w:pStyle w:val="Heading4"/>
      </w:pPr>
      <w:r w:rsidRPr="007E1EAE">
        <w:lastRenderedPageBreak/>
        <w:t>Definition</w:t>
      </w:r>
    </w:p>
    <w:p w14:paraId="37DE9AC3" w14:textId="77777777" w:rsidR="00841FF2" w:rsidRPr="007E1EAE" w:rsidRDefault="00841FF2" w:rsidP="00841FF2">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81B027" w14:textId="77777777" w:rsidTr="00841FF2">
        <w:tc>
          <w:tcPr>
            <w:tcW w:w="9576" w:type="dxa"/>
            <w:shd w:val="clear" w:color="auto" w:fill="D9D9D9" w:themeFill="background1" w:themeFillShade="D9"/>
          </w:tcPr>
          <w:p w14:paraId="71E3EB5A" w14:textId="77777777" w:rsidR="00841FF2" w:rsidRPr="007E1EAE" w:rsidRDefault="00841FF2" w:rsidP="00841FF2">
            <w:pPr>
              <w:rPr>
                <w:rStyle w:val="CodeSnippet"/>
              </w:rPr>
            </w:pPr>
            <w:r w:rsidRPr="007E1EAE">
              <w:rPr>
                <w:rStyle w:val="CodeSnippet"/>
              </w:rPr>
              <w:t xml:space="preserve">tosca.datatypes.network.PortInfo: </w:t>
            </w:r>
          </w:p>
          <w:p w14:paraId="4FC8C498" w14:textId="77777777" w:rsidR="00841FF2" w:rsidRPr="007E1EAE" w:rsidRDefault="00841FF2" w:rsidP="00841FF2">
            <w:pPr>
              <w:rPr>
                <w:rStyle w:val="CodeSnippet"/>
              </w:rPr>
            </w:pPr>
            <w:r w:rsidRPr="007E1EAE">
              <w:rPr>
                <w:rStyle w:val="CodeSnippet"/>
              </w:rPr>
              <w:t xml:space="preserve">  derived_from: tosca.datatypes.Root</w:t>
            </w:r>
          </w:p>
          <w:p w14:paraId="642AE072" w14:textId="77777777" w:rsidR="00841FF2" w:rsidRPr="007E1EAE" w:rsidRDefault="00841FF2" w:rsidP="00841FF2">
            <w:pPr>
              <w:rPr>
                <w:rStyle w:val="CodeSnippet"/>
              </w:rPr>
            </w:pPr>
            <w:r w:rsidRPr="007E1EAE">
              <w:rPr>
                <w:rStyle w:val="CodeSnippet"/>
              </w:rPr>
              <w:t xml:space="preserve">  properties:  </w:t>
            </w:r>
          </w:p>
          <w:p w14:paraId="5BF15E76" w14:textId="77777777" w:rsidR="00841FF2" w:rsidRPr="007E1EAE" w:rsidRDefault="00841FF2" w:rsidP="00841FF2">
            <w:pPr>
              <w:rPr>
                <w:rStyle w:val="CodeSnippet"/>
              </w:rPr>
            </w:pPr>
            <w:r w:rsidRPr="007E1EAE">
              <w:rPr>
                <w:rStyle w:val="CodeSnippet"/>
              </w:rPr>
              <w:t xml:space="preserve">    port_name: </w:t>
            </w:r>
          </w:p>
          <w:p w14:paraId="55C1C80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623BBB8" w14:textId="77777777" w:rsidR="00841FF2" w:rsidRPr="007E1EAE" w:rsidRDefault="00841FF2" w:rsidP="00841FF2">
            <w:pPr>
              <w:rPr>
                <w:rStyle w:val="CodeSnippet"/>
              </w:rPr>
            </w:pPr>
            <w:r w:rsidRPr="007E1EAE">
              <w:rPr>
                <w:rStyle w:val="CodeSnippet"/>
              </w:rPr>
              <w:t xml:space="preserve">    port_id: </w:t>
            </w:r>
          </w:p>
          <w:p w14:paraId="23E5290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963F1AC" w14:textId="77777777" w:rsidR="00841FF2" w:rsidRPr="007E1EAE" w:rsidRDefault="00841FF2" w:rsidP="00841FF2">
            <w:pPr>
              <w:rPr>
                <w:rStyle w:val="CodeSnippet"/>
              </w:rPr>
            </w:pPr>
            <w:r w:rsidRPr="007E1EAE">
              <w:rPr>
                <w:rStyle w:val="CodeSnippet"/>
              </w:rPr>
              <w:t xml:space="preserve">    network_id: </w:t>
            </w:r>
          </w:p>
          <w:p w14:paraId="7A3B1E2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4901F4F3" w14:textId="77777777" w:rsidR="00841FF2" w:rsidRPr="007E1EAE" w:rsidRDefault="00841FF2" w:rsidP="00841FF2">
            <w:pPr>
              <w:rPr>
                <w:rStyle w:val="CodeSnippet"/>
              </w:rPr>
            </w:pPr>
            <w:r w:rsidRPr="007E1EAE">
              <w:rPr>
                <w:rStyle w:val="CodeSnippet"/>
              </w:rPr>
              <w:t xml:space="preserve">    mac_address: </w:t>
            </w:r>
          </w:p>
          <w:p w14:paraId="6B1EDC20"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19EFAD44" w14:textId="77777777" w:rsidR="00841FF2" w:rsidRPr="007E1EAE" w:rsidRDefault="00841FF2" w:rsidP="00841FF2">
            <w:pPr>
              <w:rPr>
                <w:rStyle w:val="CodeSnippet"/>
              </w:rPr>
            </w:pPr>
            <w:r w:rsidRPr="007E1EAE">
              <w:rPr>
                <w:rStyle w:val="CodeSnippet"/>
              </w:rPr>
              <w:t xml:space="preserve">    addresses:</w:t>
            </w:r>
          </w:p>
          <w:p w14:paraId="1AD6C413"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3C2CD37C" w14:textId="77777777" w:rsidR="00841FF2" w:rsidRPr="007E1EAE" w:rsidRDefault="00841FF2" w:rsidP="00841FF2">
            <w:pPr>
              <w:rPr>
                <w:rStyle w:val="CodeSnippet"/>
              </w:rPr>
            </w:pPr>
            <w:r w:rsidRPr="007E1EAE">
              <w:rPr>
                <w:rStyle w:val="CodeSnippet"/>
              </w:rPr>
              <w:t xml:space="preserve">      entry_schema:</w:t>
            </w:r>
          </w:p>
          <w:p w14:paraId="1EBA19EF"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5E4FA933" w14:textId="77777777" w:rsidR="00841FF2" w:rsidRPr="007E1EAE" w:rsidRDefault="00841FF2" w:rsidP="00841FF2">
      <w:pPr>
        <w:pStyle w:val="Heading4"/>
      </w:pPr>
      <w:r w:rsidRPr="007E1EAE">
        <w:t>Examples</w:t>
      </w:r>
    </w:p>
    <w:p w14:paraId="311AEBFC" w14:textId="77777777" w:rsidR="00841FF2" w:rsidRPr="007E1EAE" w:rsidRDefault="00841FF2" w:rsidP="00841FF2">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D7AC4D2" w14:textId="77777777" w:rsidTr="00841FF2">
        <w:trPr>
          <w:trHeight w:val="256"/>
        </w:trPr>
        <w:tc>
          <w:tcPr>
            <w:tcW w:w="9576" w:type="dxa"/>
            <w:shd w:val="clear" w:color="auto" w:fill="D9D9D9" w:themeFill="background1" w:themeFillShade="D9"/>
          </w:tcPr>
          <w:p w14:paraId="70DBEFF2" w14:textId="77777777" w:rsidR="00841FF2" w:rsidRPr="001A0A40" w:rsidRDefault="00841FF2" w:rsidP="00841FF2">
            <w:pPr>
              <w:rPr>
                <w:rStyle w:val="CodeSnippet"/>
                <w:noProof/>
              </w:rPr>
            </w:pPr>
            <w:r w:rsidRPr="001A0A40">
              <w:rPr>
                <w:rStyle w:val="CodeSnippet"/>
                <w:noProof/>
              </w:rPr>
              <w:t>ethernet_port:</w:t>
            </w:r>
          </w:p>
          <w:p w14:paraId="4091091B" w14:textId="77777777" w:rsidR="00841FF2" w:rsidRPr="001A0A40" w:rsidRDefault="00841FF2" w:rsidP="00841FF2">
            <w:pPr>
              <w:rPr>
                <w:rStyle w:val="CodeSnippet"/>
                <w:noProof/>
              </w:rPr>
            </w:pPr>
            <w:r w:rsidRPr="001A0A40">
              <w:rPr>
                <w:rStyle w:val="CodeSnippet"/>
                <w:noProof/>
              </w:rPr>
              <w:t xml:space="preserve">  properties:</w:t>
            </w:r>
          </w:p>
          <w:p w14:paraId="171723C2" w14:textId="77777777" w:rsidR="00841FF2" w:rsidRPr="001A0A40" w:rsidRDefault="00841FF2" w:rsidP="00841FF2">
            <w:pPr>
              <w:rPr>
                <w:rStyle w:val="CodeSnippet"/>
                <w:noProof/>
              </w:rPr>
            </w:pPr>
            <w:r w:rsidRPr="001A0A40">
              <w:rPr>
                <w:rStyle w:val="CodeSnippet"/>
                <w:noProof/>
              </w:rPr>
              <w:t xml:space="preserve">    port_name: port1</w:t>
            </w:r>
          </w:p>
          <w:p w14:paraId="6DC37FD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port_id: 2</w:t>
            </w:r>
            <w:r w:rsidRPr="007E1EAE">
              <w:rPr>
                <w:rStyle w:val="CodeSnippet"/>
              </w:rPr>
              <w:t>c0c7a37-691a-23a6-7709-2d10ad041467</w:t>
            </w:r>
          </w:p>
          <w:p w14:paraId="000D8946" w14:textId="77777777" w:rsidR="00841FF2" w:rsidRPr="007E1EAE" w:rsidRDefault="00841FF2" w:rsidP="00841FF2">
            <w:pPr>
              <w:rPr>
                <w:rFonts w:ascii="Consolas" w:hAnsi="Consolas"/>
                <w:noProof/>
              </w:rPr>
            </w:pPr>
            <w:r w:rsidRPr="007E1EAE">
              <w:rPr>
                <w:rStyle w:val="CodeSnippet"/>
                <w:noProof/>
              </w:rPr>
              <w:t xml:space="preserve">    network_id:</w:t>
            </w:r>
            <w:r w:rsidRPr="007E1EAE">
              <w:rPr>
                <w:rFonts w:ascii="Consolas" w:hAnsi="Consolas"/>
                <w:noProof/>
              </w:rPr>
              <w:t xml:space="preserve"> 3e54214f-5c09-1bc9-9999-44100326da1b</w:t>
            </w:r>
          </w:p>
          <w:p w14:paraId="2257EE44" w14:textId="77777777" w:rsidR="00841FF2" w:rsidRPr="007E1EAE" w:rsidRDefault="00841FF2" w:rsidP="00841FF2">
            <w:pPr>
              <w:rPr>
                <w:rStyle w:val="CodeSnippet"/>
              </w:rPr>
            </w:pPr>
            <w:r w:rsidRPr="007E1EAE">
              <w:rPr>
                <w:rFonts w:ascii="Consolas" w:hAnsi="Consolas"/>
                <w:noProof/>
              </w:rPr>
              <w:t xml:space="preserve">    mac_address</w:t>
            </w:r>
            <w:r w:rsidRPr="007E1EAE">
              <w:rPr>
                <w:rStyle w:val="CodeSnippet"/>
              </w:rPr>
              <w:t>: f1:18:3b:41:92:1e</w:t>
            </w:r>
          </w:p>
          <w:p w14:paraId="225C6426" w14:textId="77777777" w:rsidR="00841FF2" w:rsidRPr="007E1EAE" w:rsidRDefault="00841FF2" w:rsidP="00841FF2">
            <w:pPr>
              <w:rPr>
                <w:rFonts w:ascii="Consolas" w:hAnsi="Consolas"/>
                <w:noProof/>
              </w:rPr>
            </w:pPr>
            <w:r w:rsidRPr="007E1EAE">
              <w:rPr>
                <w:rStyle w:val="CodeSnippet"/>
                <w:noProof/>
              </w:rPr>
              <w:t xml:space="preserve">    addresses: [ 172.24.9.102 ]</w:t>
            </w:r>
          </w:p>
        </w:tc>
      </w:tr>
    </w:tbl>
    <w:p w14:paraId="79DD7CE9" w14:textId="77777777" w:rsidR="00841FF2" w:rsidRPr="007E1EAE" w:rsidRDefault="00841FF2" w:rsidP="00841FF2">
      <w:pPr>
        <w:pStyle w:val="Heading4"/>
      </w:pPr>
      <w:r w:rsidRPr="007E1EAE">
        <w:t>Additional Requirements</w:t>
      </w:r>
    </w:p>
    <w:p w14:paraId="410DE191"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4C93594F" w14:textId="77777777" w:rsidR="00841FF2" w:rsidRPr="007E1EAE" w:rsidRDefault="00841FF2" w:rsidP="00971CED">
      <w:pPr>
        <w:pStyle w:val="ListParagraph"/>
        <w:numPr>
          <w:ilvl w:val="0"/>
          <w:numId w:val="38"/>
        </w:numPr>
      </w:pPr>
      <w:r w:rsidRPr="007E1EAE">
        <w:t>The properties (or attributes) of PortInfo may or may not be required depending on usage context.</w:t>
      </w:r>
    </w:p>
    <w:p w14:paraId="4BD5F92D" w14:textId="77777777" w:rsidR="00841FF2" w:rsidRPr="007E1EAE" w:rsidRDefault="00841FF2" w:rsidP="00841FF2">
      <w:pPr>
        <w:pStyle w:val="Heading3"/>
      </w:pPr>
      <w:bookmarkStart w:id="1064" w:name="_Toc454457810"/>
      <w:bookmarkStart w:id="1065" w:name="_Toc454458609"/>
      <w:bookmarkStart w:id="1066" w:name="TYPE_TOSCA_DATA_PORTDEF"/>
      <w:r w:rsidRPr="007E1EAE">
        <w:t>tosca.datatypes.network.PortDef</w:t>
      </w:r>
      <w:bookmarkEnd w:id="1064"/>
      <w:bookmarkEnd w:id="1065"/>
    </w:p>
    <w:bookmarkEnd w:id="1066"/>
    <w:p w14:paraId="6AC50624" w14:textId="77777777" w:rsidR="00841FF2" w:rsidRPr="007E1EAE" w:rsidRDefault="00841FF2" w:rsidP="00841FF2">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6DE8A7A" w14:textId="77777777" w:rsidTr="00841FF2">
        <w:tc>
          <w:tcPr>
            <w:tcW w:w="1177" w:type="pct"/>
            <w:shd w:val="clear" w:color="auto" w:fill="D9D9D9"/>
          </w:tcPr>
          <w:p w14:paraId="23898845" w14:textId="77777777" w:rsidR="00841FF2" w:rsidRPr="007E1EAE" w:rsidRDefault="00841FF2" w:rsidP="00841FF2">
            <w:pPr>
              <w:pStyle w:val="TableText-Heading"/>
            </w:pPr>
            <w:r w:rsidRPr="007E1EAE">
              <w:lastRenderedPageBreak/>
              <w:t>Shorthand Name</w:t>
            </w:r>
          </w:p>
        </w:tc>
        <w:tc>
          <w:tcPr>
            <w:tcW w:w="3823" w:type="pct"/>
          </w:tcPr>
          <w:p w14:paraId="6E3D75D6" w14:textId="77777777" w:rsidR="00841FF2" w:rsidRPr="007E1EAE" w:rsidRDefault="00841FF2" w:rsidP="00841FF2">
            <w:pPr>
              <w:pStyle w:val="TableText"/>
              <w:rPr>
                <w:noProof/>
              </w:rPr>
            </w:pPr>
            <w:r w:rsidRPr="007E1EAE">
              <w:rPr>
                <w:noProof/>
              </w:rPr>
              <w:t>PortDef</w:t>
            </w:r>
          </w:p>
        </w:tc>
      </w:tr>
      <w:tr w:rsidR="00841FF2" w:rsidRPr="007E1EAE" w14:paraId="78A69731" w14:textId="77777777" w:rsidTr="00841FF2">
        <w:tc>
          <w:tcPr>
            <w:tcW w:w="1177" w:type="pct"/>
            <w:shd w:val="clear" w:color="auto" w:fill="D9D9D9"/>
          </w:tcPr>
          <w:p w14:paraId="62734E59" w14:textId="77777777" w:rsidR="00841FF2" w:rsidRPr="007E1EAE" w:rsidRDefault="00841FF2" w:rsidP="00841FF2">
            <w:pPr>
              <w:pStyle w:val="TableText-Heading"/>
            </w:pPr>
            <w:r w:rsidRPr="007E1EAE">
              <w:t>Type Qualified Name</w:t>
            </w:r>
          </w:p>
        </w:tc>
        <w:tc>
          <w:tcPr>
            <w:tcW w:w="3823" w:type="pct"/>
          </w:tcPr>
          <w:p w14:paraId="7C9198FA" w14:textId="77777777" w:rsidR="00841FF2" w:rsidRPr="007E1EAE" w:rsidRDefault="00841FF2" w:rsidP="00841FF2">
            <w:pPr>
              <w:pStyle w:val="TableText"/>
              <w:rPr>
                <w:noProof/>
              </w:rPr>
            </w:pPr>
            <w:r w:rsidRPr="007E1EAE">
              <w:rPr>
                <w:noProof/>
              </w:rPr>
              <w:t>tosca:PortDef</w:t>
            </w:r>
          </w:p>
        </w:tc>
      </w:tr>
      <w:tr w:rsidR="00841FF2" w:rsidRPr="007E1EAE" w14:paraId="499B0000" w14:textId="77777777" w:rsidTr="00841FF2">
        <w:tc>
          <w:tcPr>
            <w:tcW w:w="1177" w:type="pct"/>
            <w:shd w:val="clear" w:color="auto" w:fill="D9D9D9"/>
          </w:tcPr>
          <w:p w14:paraId="2A03340E" w14:textId="77777777" w:rsidR="00841FF2" w:rsidRPr="007E1EAE" w:rsidRDefault="00841FF2" w:rsidP="00841FF2">
            <w:pPr>
              <w:pStyle w:val="TableText-Heading"/>
            </w:pPr>
            <w:r w:rsidRPr="007E1EAE">
              <w:t>Type URI</w:t>
            </w:r>
          </w:p>
        </w:tc>
        <w:tc>
          <w:tcPr>
            <w:tcW w:w="3823" w:type="pct"/>
          </w:tcPr>
          <w:p w14:paraId="57F0BD4C" w14:textId="77777777" w:rsidR="00841FF2" w:rsidRPr="007E1EAE" w:rsidRDefault="00841FF2" w:rsidP="00841FF2">
            <w:pPr>
              <w:pStyle w:val="TableText"/>
            </w:pPr>
            <w:r w:rsidRPr="007E1EAE">
              <w:t>tosca.datatypes.network.PortDef</w:t>
            </w:r>
          </w:p>
        </w:tc>
      </w:tr>
    </w:tbl>
    <w:p w14:paraId="5A5BCF59" w14:textId="77777777" w:rsidR="00841FF2" w:rsidRPr="007E1EAE" w:rsidRDefault="00841FF2" w:rsidP="00841FF2">
      <w:pPr>
        <w:pStyle w:val="Heading4"/>
      </w:pPr>
      <w:r w:rsidRPr="007E1EAE">
        <w:t>Definition</w:t>
      </w:r>
    </w:p>
    <w:p w14:paraId="0F2E70E3" w14:textId="77777777" w:rsidR="00841FF2" w:rsidRPr="007E1EAE" w:rsidRDefault="00841FF2" w:rsidP="00841FF2">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793EE26" w14:textId="77777777" w:rsidTr="00841FF2">
        <w:tc>
          <w:tcPr>
            <w:tcW w:w="9576" w:type="dxa"/>
            <w:shd w:val="clear" w:color="auto" w:fill="D9D9D9" w:themeFill="background1" w:themeFillShade="D9"/>
          </w:tcPr>
          <w:p w14:paraId="03AD68FE" w14:textId="77777777" w:rsidR="00841FF2" w:rsidRPr="007E1EAE" w:rsidRDefault="00841FF2" w:rsidP="00841FF2">
            <w:pPr>
              <w:rPr>
                <w:rStyle w:val="CodeSnippet"/>
              </w:rPr>
            </w:pPr>
            <w:r w:rsidRPr="007E1EAE">
              <w:rPr>
                <w:rStyle w:val="CodeSnippet"/>
              </w:rPr>
              <w:t>tosca.datatypes.network.PortDef:</w:t>
            </w:r>
            <w:r w:rsidRPr="007E1EAE">
              <w:rPr>
                <w:rStyle w:val="CodeSnippet"/>
              </w:rPr>
              <w:br/>
              <w:t xml:space="preserve">  derived_from: integer</w:t>
            </w:r>
          </w:p>
          <w:p w14:paraId="2EA1986A" w14:textId="77777777" w:rsidR="00841FF2" w:rsidRPr="007E1EAE" w:rsidRDefault="00841FF2" w:rsidP="00841FF2">
            <w:pPr>
              <w:rPr>
                <w:rStyle w:val="CodeSnippet"/>
              </w:rPr>
            </w:pPr>
            <w:r w:rsidRPr="007E1EAE">
              <w:rPr>
                <w:rStyle w:val="CodeSnippet"/>
              </w:rPr>
              <w:t xml:space="preserve">  constraints: </w:t>
            </w:r>
          </w:p>
          <w:p w14:paraId="0860E092" w14:textId="77777777" w:rsidR="00841FF2" w:rsidRPr="007E1EAE" w:rsidRDefault="00841FF2" w:rsidP="00841FF2">
            <w:pPr>
              <w:rPr>
                <w:rFonts w:ascii="Consolas" w:hAnsi="Consolas"/>
              </w:rPr>
            </w:pPr>
            <w:r w:rsidRPr="007E1EAE">
              <w:rPr>
                <w:rStyle w:val="CodeSnippet"/>
              </w:rPr>
              <w:t xml:space="preserve">    - in_range: [ 1, 65535 ]</w:t>
            </w:r>
          </w:p>
        </w:tc>
      </w:tr>
    </w:tbl>
    <w:p w14:paraId="5123E89E" w14:textId="77777777" w:rsidR="00841FF2" w:rsidRPr="007E1EAE" w:rsidRDefault="00841FF2" w:rsidP="00841FF2">
      <w:pPr>
        <w:pStyle w:val="Heading4"/>
      </w:pPr>
      <w:r w:rsidRPr="007E1EAE">
        <w:t>Examples</w:t>
      </w:r>
    </w:p>
    <w:p w14:paraId="699FD3CE" w14:textId="77777777" w:rsidR="00841FF2" w:rsidRPr="007E1EAE" w:rsidRDefault="00841FF2" w:rsidP="00841FF2">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AA0C29" w14:textId="77777777" w:rsidTr="00841FF2">
        <w:trPr>
          <w:trHeight w:val="256"/>
        </w:trPr>
        <w:tc>
          <w:tcPr>
            <w:tcW w:w="9576" w:type="dxa"/>
            <w:shd w:val="clear" w:color="auto" w:fill="D9D9D9" w:themeFill="background1" w:themeFillShade="D9"/>
          </w:tcPr>
          <w:p w14:paraId="338D80F2" w14:textId="77777777" w:rsidR="00841FF2" w:rsidRPr="007E1EAE" w:rsidRDefault="00841FF2" w:rsidP="00841FF2">
            <w:pPr>
              <w:rPr>
                <w:rStyle w:val="CodeSnippet"/>
                <w:noProof/>
              </w:rPr>
            </w:pPr>
            <w:r w:rsidRPr="007E1EAE">
              <w:rPr>
                <w:rStyle w:val="CodeSnippet"/>
                <w:noProof/>
              </w:rPr>
              <w:t>properties:</w:t>
            </w:r>
          </w:p>
          <w:p w14:paraId="56988819" w14:textId="77777777" w:rsidR="00841FF2" w:rsidRPr="007E1EAE" w:rsidRDefault="00841FF2" w:rsidP="00841FF2">
            <w:pPr>
              <w:rPr>
                <w:rFonts w:ascii="Consolas" w:hAnsi="Consolas"/>
                <w:noProof/>
              </w:rPr>
            </w:pPr>
            <w:r w:rsidRPr="007E1EAE">
              <w:rPr>
                <w:rStyle w:val="CodeSnippet"/>
                <w:noProof/>
              </w:rPr>
              <w:t xml:space="preserve">  listen_port: 9090</w:t>
            </w:r>
          </w:p>
        </w:tc>
      </w:tr>
    </w:tbl>
    <w:p w14:paraId="7AA15C01" w14:textId="77777777" w:rsidR="00841FF2" w:rsidRPr="007E1EAE" w:rsidRDefault="00841FF2" w:rsidP="00841FF2">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93601D4" w14:textId="77777777" w:rsidTr="00841FF2">
        <w:trPr>
          <w:trHeight w:val="256"/>
        </w:trPr>
        <w:tc>
          <w:tcPr>
            <w:tcW w:w="9576" w:type="dxa"/>
            <w:shd w:val="clear" w:color="auto" w:fill="D9D9D9" w:themeFill="background1" w:themeFillShade="D9"/>
          </w:tcPr>
          <w:p w14:paraId="1B538DC6" w14:textId="77777777" w:rsidR="00841FF2" w:rsidRPr="001A0A40" w:rsidRDefault="00841FF2" w:rsidP="00841FF2">
            <w:pPr>
              <w:rPr>
                <w:rStyle w:val="CodeSnippet"/>
                <w:noProof/>
              </w:rPr>
            </w:pPr>
            <w:r w:rsidRPr="001A0A40">
              <w:rPr>
                <w:rStyle w:val="CodeSnippet"/>
                <w:noProof/>
              </w:rPr>
              <w:t xml:space="preserve">properties:  </w:t>
            </w:r>
          </w:p>
          <w:p w14:paraId="6F729EB2" w14:textId="77777777" w:rsidR="00841FF2" w:rsidRPr="001A0A40" w:rsidRDefault="00841FF2" w:rsidP="00841FF2">
            <w:pPr>
              <w:rPr>
                <w:rStyle w:val="CodeSnippet"/>
                <w:noProof/>
              </w:rPr>
            </w:pPr>
            <w:r w:rsidRPr="001A0A40">
              <w:rPr>
                <w:rStyle w:val="CodeSnippet"/>
                <w:noProof/>
              </w:rPr>
              <w:t xml:space="preserve">  listen_port:</w:t>
            </w:r>
          </w:p>
          <w:p w14:paraId="1B3F1498" w14:textId="77777777" w:rsidR="00841FF2" w:rsidRPr="001A0A40" w:rsidRDefault="00841FF2" w:rsidP="00841FF2">
            <w:pPr>
              <w:rPr>
                <w:rStyle w:val="CodeSnippet"/>
                <w:noProof/>
              </w:rPr>
            </w:pPr>
            <w:r w:rsidRPr="001A0A40">
              <w:rPr>
                <w:rStyle w:val="CodeSnippet"/>
                <w:noProof/>
              </w:rPr>
              <w:t xml:space="preserve">    type: PortDef</w:t>
            </w:r>
          </w:p>
          <w:p w14:paraId="5E05BD7E" w14:textId="77777777" w:rsidR="00841FF2" w:rsidRPr="001A0A40" w:rsidRDefault="00841FF2" w:rsidP="00841FF2">
            <w:pPr>
              <w:rPr>
                <w:rStyle w:val="CodeSnippet"/>
                <w:noProof/>
              </w:rPr>
            </w:pPr>
            <w:r w:rsidRPr="001A0A40">
              <w:rPr>
                <w:rStyle w:val="CodeSnippet"/>
                <w:noProof/>
              </w:rPr>
              <w:t xml:space="preserve">    default: 9000</w:t>
            </w:r>
          </w:p>
          <w:p w14:paraId="1D43866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constraints:</w:t>
            </w:r>
          </w:p>
          <w:p w14:paraId="42881262" w14:textId="77777777" w:rsidR="00841FF2" w:rsidRPr="007E1EAE" w:rsidRDefault="00841FF2" w:rsidP="00841FF2">
            <w:pPr>
              <w:rPr>
                <w:rFonts w:ascii="Consolas" w:hAnsi="Consolas"/>
                <w:noProof/>
              </w:rPr>
            </w:pPr>
            <w:r w:rsidRPr="007E1EAE">
              <w:rPr>
                <w:rStyle w:val="CodeSnippet"/>
                <w:noProof/>
              </w:rPr>
              <w:t xml:space="preserve">      - in_range: [ 9000, 9090 ]</w:t>
            </w:r>
          </w:p>
        </w:tc>
      </w:tr>
    </w:tbl>
    <w:p w14:paraId="27F1261E" w14:textId="77777777" w:rsidR="00841FF2" w:rsidRPr="007E1EAE" w:rsidRDefault="00841FF2" w:rsidP="00841FF2">
      <w:pPr>
        <w:pStyle w:val="Heading3"/>
      </w:pPr>
      <w:bookmarkStart w:id="1067" w:name="_Toc454457811"/>
      <w:bookmarkStart w:id="1068" w:name="_Toc454458610"/>
      <w:bookmarkStart w:id="1069" w:name="TYPE_TOSCA_DATA_PORTSPEC"/>
      <w:r w:rsidRPr="007E1EAE">
        <w:t>tosca.datatypes.network.PortSpec</w:t>
      </w:r>
      <w:bookmarkEnd w:id="1067"/>
      <w:bookmarkEnd w:id="1068"/>
    </w:p>
    <w:bookmarkEnd w:id="1069"/>
    <w:p w14:paraId="6950095D" w14:textId="77777777" w:rsidR="00841FF2" w:rsidRPr="007E1EAE" w:rsidRDefault="00841FF2" w:rsidP="00841FF2">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FEDD5CF" w14:textId="77777777" w:rsidTr="00841FF2">
        <w:tc>
          <w:tcPr>
            <w:tcW w:w="1177" w:type="pct"/>
            <w:shd w:val="clear" w:color="auto" w:fill="D9D9D9"/>
          </w:tcPr>
          <w:p w14:paraId="3E842507" w14:textId="77777777" w:rsidR="00841FF2" w:rsidRPr="007E1EAE" w:rsidRDefault="00841FF2" w:rsidP="00841FF2">
            <w:pPr>
              <w:pStyle w:val="TableText-Heading"/>
            </w:pPr>
            <w:r w:rsidRPr="007E1EAE">
              <w:t>Shorthand Name</w:t>
            </w:r>
          </w:p>
        </w:tc>
        <w:tc>
          <w:tcPr>
            <w:tcW w:w="3823" w:type="pct"/>
          </w:tcPr>
          <w:p w14:paraId="6E8D5B20" w14:textId="77777777" w:rsidR="00841FF2" w:rsidRPr="007E1EAE" w:rsidRDefault="00841FF2" w:rsidP="00841FF2">
            <w:pPr>
              <w:pStyle w:val="TableText"/>
              <w:rPr>
                <w:noProof/>
              </w:rPr>
            </w:pPr>
            <w:r w:rsidRPr="007E1EAE">
              <w:rPr>
                <w:noProof/>
              </w:rPr>
              <w:t>PortSpec</w:t>
            </w:r>
          </w:p>
        </w:tc>
      </w:tr>
      <w:tr w:rsidR="00841FF2" w:rsidRPr="007E1EAE" w14:paraId="588B2427" w14:textId="77777777" w:rsidTr="00841FF2">
        <w:tc>
          <w:tcPr>
            <w:tcW w:w="1177" w:type="pct"/>
            <w:shd w:val="clear" w:color="auto" w:fill="D9D9D9"/>
          </w:tcPr>
          <w:p w14:paraId="2230315B" w14:textId="77777777" w:rsidR="00841FF2" w:rsidRPr="007E1EAE" w:rsidRDefault="00841FF2" w:rsidP="00841FF2">
            <w:pPr>
              <w:pStyle w:val="TableText-Heading"/>
            </w:pPr>
            <w:r w:rsidRPr="007E1EAE">
              <w:t>Type Qualified Name</w:t>
            </w:r>
          </w:p>
        </w:tc>
        <w:tc>
          <w:tcPr>
            <w:tcW w:w="3823" w:type="pct"/>
          </w:tcPr>
          <w:p w14:paraId="2DE22AA7" w14:textId="77777777" w:rsidR="00841FF2" w:rsidRPr="007E1EAE" w:rsidRDefault="00841FF2" w:rsidP="00841FF2">
            <w:pPr>
              <w:pStyle w:val="TableText"/>
              <w:rPr>
                <w:noProof/>
              </w:rPr>
            </w:pPr>
            <w:r w:rsidRPr="007E1EAE">
              <w:rPr>
                <w:noProof/>
              </w:rPr>
              <w:t>tosca:PortSpec</w:t>
            </w:r>
          </w:p>
        </w:tc>
      </w:tr>
      <w:tr w:rsidR="00841FF2" w:rsidRPr="007E1EAE" w14:paraId="158F5CAE" w14:textId="77777777" w:rsidTr="00841FF2">
        <w:tc>
          <w:tcPr>
            <w:tcW w:w="1177" w:type="pct"/>
            <w:shd w:val="clear" w:color="auto" w:fill="D9D9D9"/>
          </w:tcPr>
          <w:p w14:paraId="6CF6E40D" w14:textId="77777777" w:rsidR="00841FF2" w:rsidRPr="007E1EAE" w:rsidRDefault="00841FF2" w:rsidP="00841FF2">
            <w:pPr>
              <w:pStyle w:val="TableText-Heading"/>
            </w:pPr>
            <w:r w:rsidRPr="007E1EAE">
              <w:t>Type URI</w:t>
            </w:r>
          </w:p>
        </w:tc>
        <w:tc>
          <w:tcPr>
            <w:tcW w:w="3823" w:type="pct"/>
          </w:tcPr>
          <w:p w14:paraId="5697B88A" w14:textId="77777777" w:rsidR="00841FF2" w:rsidRPr="007E1EAE" w:rsidRDefault="00841FF2" w:rsidP="00841FF2">
            <w:pPr>
              <w:pStyle w:val="TableText"/>
            </w:pPr>
            <w:r w:rsidRPr="007E1EAE">
              <w:t>tosca.datatypes.network.PortSpec</w:t>
            </w:r>
          </w:p>
        </w:tc>
      </w:tr>
    </w:tbl>
    <w:p w14:paraId="37E32AD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841FF2" w:rsidRPr="007E1EAE" w14:paraId="4265951B" w14:textId="77777777" w:rsidTr="00841FF2">
        <w:trPr>
          <w:cantSplit/>
          <w:tblHeader/>
        </w:trPr>
        <w:tc>
          <w:tcPr>
            <w:tcW w:w="707" w:type="pct"/>
            <w:shd w:val="clear" w:color="auto" w:fill="D9D9D9"/>
          </w:tcPr>
          <w:p w14:paraId="20EE8931" w14:textId="77777777" w:rsidR="00841FF2" w:rsidRPr="007E1EAE" w:rsidRDefault="00841FF2" w:rsidP="00841FF2">
            <w:pPr>
              <w:pStyle w:val="TableText-Heading"/>
            </w:pPr>
            <w:r w:rsidRPr="007E1EAE">
              <w:t>Name</w:t>
            </w:r>
          </w:p>
        </w:tc>
        <w:tc>
          <w:tcPr>
            <w:tcW w:w="577" w:type="pct"/>
            <w:shd w:val="clear" w:color="auto" w:fill="D9D9D9"/>
          </w:tcPr>
          <w:p w14:paraId="7A11DA8A" w14:textId="77777777" w:rsidR="00841FF2" w:rsidRPr="007E1EAE" w:rsidRDefault="00841FF2" w:rsidP="00841FF2">
            <w:pPr>
              <w:pStyle w:val="TableText-Heading"/>
            </w:pPr>
            <w:r w:rsidRPr="007E1EAE">
              <w:t>Required</w:t>
            </w:r>
          </w:p>
        </w:tc>
        <w:tc>
          <w:tcPr>
            <w:tcW w:w="578" w:type="pct"/>
            <w:shd w:val="clear" w:color="auto" w:fill="D9D9D9"/>
          </w:tcPr>
          <w:p w14:paraId="19F9D3C0" w14:textId="77777777" w:rsidR="00841FF2" w:rsidRPr="007E1EAE" w:rsidRDefault="00841FF2" w:rsidP="00841FF2">
            <w:pPr>
              <w:pStyle w:val="TableText-Heading"/>
            </w:pPr>
            <w:r w:rsidRPr="007E1EAE">
              <w:t>Type</w:t>
            </w:r>
          </w:p>
        </w:tc>
        <w:tc>
          <w:tcPr>
            <w:tcW w:w="1010" w:type="pct"/>
            <w:shd w:val="clear" w:color="auto" w:fill="D9D9D9"/>
          </w:tcPr>
          <w:p w14:paraId="203D2AB8" w14:textId="77777777" w:rsidR="00841FF2" w:rsidRPr="007E1EAE" w:rsidRDefault="00841FF2" w:rsidP="00841FF2">
            <w:pPr>
              <w:pStyle w:val="TableText-Heading"/>
            </w:pPr>
            <w:r w:rsidRPr="007E1EAE">
              <w:t>Constraints</w:t>
            </w:r>
          </w:p>
        </w:tc>
        <w:tc>
          <w:tcPr>
            <w:tcW w:w="2127" w:type="pct"/>
            <w:shd w:val="clear" w:color="auto" w:fill="D9D9D9"/>
          </w:tcPr>
          <w:p w14:paraId="659C90A2" w14:textId="77777777" w:rsidR="00841FF2" w:rsidRPr="007E1EAE" w:rsidRDefault="00841FF2" w:rsidP="00841FF2">
            <w:pPr>
              <w:pStyle w:val="TableText-Heading"/>
            </w:pPr>
            <w:r w:rsidRPr="007E1EAE">
              <w:t>Description</w:t>
            </w:r>
          </w:p>
        </w:tc>
      </w:tr>
      <w:tr w:rsidR="00841FF2" w:rsidRPr="00D84861" w14:paraId="54A4A499" w14:textId="77777777" w:rsidTr="00841FF2">
        <w:trPr>
          <w:cantSplit/>
        </w:trPr>
        <w:tc>
          <w:tcPr>
            <w:tcW w:w="707" w:type="pct"/>
            <w:shd w:val="clear" w:color="auto" w:fill="FFFFFF"/>
          </w:tcPr>
          <w:p w14:paraId="4E16091F" w14:textId="77777777" w:rsidR="00841FF2" w:rsidRPr="007E1EAE" w:rsidRDefault="00841FF2" w:rsidP="00841FF2">
            <w:pPr>
              <w:pStyle w:val="TableText"/>
              <w:rPr>
                <w:rFonts w:cstheme="minorHAnsi"/>
                <w:noProof/>
              </w:rPr>
            </w:pPr>
            <w:r w:rsidRPr="007E1EAE">
              <w:rPr>
                <w:rFonts w:cstheme="minorHAnsi"/>
                <w:noProof/>
              </w:rPr>
              <w:t>protocol</w:t>
            </w:r>
          </w:p>
        </w:tc>
        <w:tc>
          <w:tcPr>
            <w:tcW w:w="577" w:type="pct"/>
            <w:shd w:val="clear" w:color="auto" w:fill="FFFFFF"/>
          </w:tcPr>
          <w:p w14:paraId="3E68BBB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52F5F99A"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1010" w:type="pct"/>
            <w:shd w:val="clear" w:color="auto" w:fill="FFFFFF"/>
          </w:tcPr>
          <w:p w14:paraId="41756389" w14:textId="77777777" w:rsidR="00841FF2" w:rsidRPr="007E1EAE" w:rsidRDefault="00841FF2" w:rsidP="00841FF2">
            <w:pPr>
              <w:pStyle w:val="TableText"/>
              <w:rPr>
                <w:rFonts w:cstheme="minorHAnsi"/>
              </w:rPr>
            </w:pPr>
            <w:r w:rsidRPr="007E1EAE">
              <w:rPr>
                <w:rFonts w:cstheme="minorHAnsi"/>
              </w:rPr>
              <w:t>default: tcp</w:t>
            </w:r>
          </w:p>
        </w:tc>
        <w:tc>
          <w:tcPr>
            <w:tcW w:w="2127" w:type="pct"/>
            <w:shd w:val="clear" w:color="auto" w:fill="FFFFFF"/>
          </w:tcPr>
          <w:p w14:paraId="4F784966" w14:textId="77777777" w:rsidR="00841FF2" w:rsidRPr="007E1EAE" w:rsidRDefault="00841FF2" w:rsidP="00841FF2">
            <w:pPr>
              <w:pStyle w:val="TableText"/>
              <w:rPr>
                <w:rFonts w:cstheme="minorHAnsi"/>
              </w:rPr>
            </w:pPr>
            <w:r w:rsidRPr="007E1EAE">
              <w:rPr>
                <w:rFonts w:cstheme="minorHAnsi"/>
              </w:rPr>
              <w:t>The required protocol used on the port.</w:t>
            </w:r>
          </w:p>
        </w:tc>
      </w:tr>
      <w:tr w:rsidR="00841FF2" w:rsidRPr="007E1EAE" w14:paraId="46B976D0" w14:textId="77777777" w:rsidTr="00841FF2">
        <w:trPr>
          <w:cantSplit/>
        </w:trPr>
        <w:tc>
          <w:tcPr>
            <w:tcW w:w="707" w:type="pct"/>
            <w:shd w:val="clear" w:color="auto" w:fill="FFFFFF"/>
          </w:tcPr>
          <w:p w14:paraId="4B4B538E" w14:textId="77777777" w:rsidR="00841FF2" w:rsidRPr="007E1EAE" w:rsidRDefault="00841FF2" w:rsidP="00841FF2">
            <w:pPr>
              <w:pStyle w:val="TableText"/>
              <w:rPr>
                <w:rFonts w:cstheme="minorHAnsi"/>
                <w:noProof/>
              </w:rPr>
            </w:pPr>
            <w:r w:rsidRPr="007E1EAE">
              <w:rPr>
                <w:rFonts w:cstheme="minorHAnsi"/>
                <w:noProof/>
              </w:rPr>
              <w:t>source</w:t>
            </w:r>
          </w:p>
        </w:tc>
        <w:tc>
          <w:tcPr>
            <w:tcW w:w="577" w:type="pct"/>
            <w:shd w:val="clear" w:color="auto" w:fill="FFFFFF"/>
          </w:tcPr>
          <w:p w14:paraId="23D13D7D"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D30A227" w14:textId="77777777" w:rsidR="00841FF2" w:rsidRPr="007E1EAE" w:rsidRDefault="006F07B6"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3DC97F6B"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62A101F" w14:textId="77777777" w:rsidR="00841FF2" w:rsidRPr="007E1EAE" w:rsidRDefault="00841FF2" w:rsidP="00841FF2">
            <w:pPr>
              <w:pStyle w:val="TableText"/>
              <w:rPr>
                <w:rFonts w:cstheme="minorHAnsi"/>
              </w:rPr>
            </w:pPr>
            <w:r w:rsidRPr="007E1EAE">
              <w:rPr>
                <w:rFonts w:cstheme="minorHAnsi"/>
              </w:rPr>
              <w:t>The optional source port.</w:t>
            </w:r>
          </w:p>
        </w:tc>
      </w:tr>
      <w:tr w:rsidR="00841FF2" w:rsidRPr="007E1EAE" w14:paraId="0FC832B4" w14:textId="77777777" w:rsidTr="00841FF2">
        <w:trPr>
          <w:cantSplit/>
        </w:trPr>
        <w:tc>
          <w:tcPr>
            <w:tcW w:w="707" w:type="pct"/>
            <w:shd w:val="clear" w:color="auto" w:fill="FFFFFF"/>
          </w:tcPr>
          <w:p w14:paraId="540FE5A6" w14:textId="77777777" w:rsidR="00841FF2" w:rsidRPr="007E1EAE" w:rsidRDefault="00841FF2" w:rsidP="00841FF2">
            <w:pPr>
              <w:pStyle w:val="TableText"/>
              <w:rPr>
                <w:rFonts w:cstheme="minorHAnsi"/>
                <w:noProof/>
              </w:rPr>
            </w:pPr>
            <w:r w:rsidRPr="007E1EAE">
              <w:rPr>
                <w:rFonts w:cstheme="minorHAnsi"/>
                <w:noProof/>
              </w:rPr>
              <w:t>source_range</w:t>
            </w:r>
          </w:p>
        </w:tc>
        <w:tc>
          <w:tcPr>
            <w:tcW w:w="577" w:type="pct"/>
            <w:shd w:val="clear" w:color="auto" w:fill="FFFFFF"/>
          </w:tcPr>
          <w:p w14:paraId="00E9F43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A4A8C77" w14:textId="77777777" w:rsidR="00841FF2" w:rsidRPr="007E1EAE" w:rsidRDefault="006F07B6" w:rsidP="00841FF2">
            <w:pPr>
              <w:pStyle w:val="TableText"/>
            </w:pPr>
            <w:hyperlink w:anchor="TYPE_TOSCA_RANGE" w:history="1">
              <w:r w:rsidR="00841FF2" w:rsidRPr="007E1EAE">
                <w:rPr>
                  <w:rStyle w:val="Hyperlink"/>
                </w:rPr>
                <w:t>range</w:t>
              </w:r>
            </w:hyperlink>
          </w:p>
        </w:tc>
        <w:tc>
          <w:tcPr>
            <w:tcW w:w="1010" w:type="pct"/>
            <w:shd w:val="clear" w:color="auto" w:fill="FFFFFF"/>
          </w:tcPr>
          <w:p w14:paraId="08FB8AB3"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3504AF5C" w14:textId="77777777" w:rsidR="00841FF2" w:rsidRPr="007E1EAE" w:rsidRDefault="00841FF2" w:rsidP="00841FF2">
            <w:pPr>
              <w:pStyle w:val="TableText"/>
              <w:rPr>
                <w:rFonts w:cstheme="minorHAnsi"/>
              </w:rPr>
            </w:pPr>
            <w:r w:rsidRPr="007E1EAE">
              <w:rPr>
                <w:rFonts w:cstheme="minorHAnsi"/>
              </w:rPr>
              <w:t>The optional range for source port.</w:t>
            </w:r>
          </w:p>
        </w:tc>
      </w:tr>
      <w:tr w:rsidR="00841FF2" w:rsidRPr="007E1EAE" w14:paraId="580F5265" w14:textId="77777777" w:rsidTr="00841FF2">
        <w:trPr>
          <w:cantSplit/>
        </w:trPr>
        <w:tc>
          <w:tcPr>
            <w:tcW w:w="707" w:type="pct"/>
            <w:shd w:val="clear" w:color="auto" w:fill="FFFFFF"/>
          </w:tcPr>
          <w:p w14:paraId="0E4DF028" w14:textId="77777777" w:rsidR="00841FF2" w:rsidRPr="007E1EAE" w:rsidRDefault="00841FF2" w:rsidP="00841FF2">
            <w:pPr>
              <w:pStyle w:val="TableText"/>
              <w:rPr>
                <w:rFonts w:cstheme="minorHAnsi"/>
                <w:noProof/>
              </w:rPr>
            </w:pPr>
            <w:r w:rsidRPr="007E1EAE">
              <w:rPr>
                <w:rFonts w:cstheme="minorHAnsi"/>
                <w:noProof/>
              </w:rPr>
              <w:t>target</w:t>
            </w:r>
          </w:p>
        </w:tc>
        <w:tc>
          <w:tcPr>
            <w:tcW w:w="577" w:type="pct"/>
            <w:shd w:val="clear" w:color="auto" w:fill="FFFFFF"/>
          </w:tcPr>
          <w:p w14:paraId="5F02F8AC"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100AC148" w14:textId="77777777" w:rsidR="00841FF2" w:rsidRPr="007E1EAE" w:rsidRDefault="006F07B6"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07A59A69"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7216AE9" w14:textId="77777777" w:rsidR="00841FF2" w:rsidRPr="007E1EAE" w:rsidRDefault="00841FF2" w:rsidP="00841FF2">
            <w:pPr>
              <w:pStyle w:val="TableText"/>
              <w:rPr>
                <w:rFonts w:cstheme="minorHAnsi"/>
              </w:rPr>
            </w:pPr>
            <w:r w:rsidRPr="007E1EAE">
              <w:rPr>
                <w:rFonts w:cstheme="minorHAnsi"/>
              </w:rPr>
              <w:t>The optional target port.</w:t>
            </w:r>
          </w:p>
        </w:tc>
      </w:tr>
      <w:tr w:rsidR="00841FF2" w:rsidRPr="00D84861" w14:paraId="1FB188CE" w14:textId="77777777" w:rsidTr="00841FF2">
        <w:trPr>
          <w:cantSplit/>
        </w:trPr>
        <w:tc>
          <w:tcPr>
            <w:tcW w:w="707" w:type="pct"/>
            <w:shd w:val="clear" w:color="auto" w:fill="FFFFFF"/>
          </w:tcPr>
          <w:p w14:paraId="5ED8E04E" w14:textId="77777777" w:rsidR="00841FF2" w:rsidRPr="007E1EAE" w:rsidRDefault="00841FF2" w:rsidP="00841FF2">
            <w:pPr>
              <w:pStyle w:val="TableText"/>
              <w:rPr>
                <w:rFonts w:cstheme="minorHAnsi"/>
                <w:noProof/>
              </w:rPr>
            </w:pPr>
            <w:r w:rsidRPr="007E1EAE">
              <w:rPr>
                <w:rFonts w:cstheme="minorHAnsi"/>
                <w:noProof/>
              </w:rPr>
              <w:t>target_range</w:t>
            </w:r>
          </w:p>
        </w:tc>
        <w:tc>
          <w:tcPr>
            <w:tcW w:w="577" w:type="pct"/>
            <w:shd w:val="clear" w:color="auto" w:fill="FFFFFF"/>
          </w:tcPr>
          <w:p w14:paraId="4121F49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4EB1200B" w14:textId="77777777" w:rsidR="00841FF2" w:rsidRPr="007E1EAE" w:rsidRDefault="006F07B6" w:rsidP="00841FF2">
            <w:pPr>
              <w:pStyle w:val="TableText"/>
            </w:pPr>
            <w:hyperlink w:anchor="TYPE_TOSCA_RANGE" w:history="1">
              <w:r w:rsidR="00841FF2" w:rsidRPr="007E1EAE">
                <w:rPr>
                  <w:rStyle w:val="Hyperlink"/>
                </w:rPr>
                <w:t>range</w:t>
              </w:r>
            </w:hyperlink>
          </w:p>
        </w:tc>
        <w:tc>
          <w:tcPr>
            <w:tcW w:w="1010" w:type="pct"/>
            <w:shd w:val="clear" w:color="auto" w:fill="FFFFFF"/>
          </w:tcPr>
          <w:p w14:paraId="7C272201"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045082AB" w14:textId="77777777" w:rsidR="00841FF2" w:rsidRPr="007E1EAE" w:rsidRDefault="00841FF2" w:rsidP="00841FF2">
            <w:pPr>
              <w:pStyle w:val="TableText"/>
              <w:rPr>
                <w:rFonts w:cstheme="minorHAnsi"/>
              </w:rPr>
            </w:pPr>
            <w:r w:rsidRPr="007E1EAE">
              <w:rPr>
                <w:rFonts w:cstheme="minorHAnsi"/>
              </w:rPr>
              <w:t>The optional range for target port.</w:t>
            </w:r>
          </w:p>
        </w:tc>
      </w:tr>
    </w:tbl>
    <w:p w14:paraId="78DA0087" w14:textId="77777777" w:rsidR="00841FF2" w:rsidRPr="007E1EAE" w:rsidRDefault="00841FF2" w:rsidP="00841FF2">
      <w:pPr>
        <w:pStyle w:val="Heading4"/>
      </w:pPr>
      <w:r w:rsidRPr="007E1EAE">
        <w:lastRenderedPageBreak/>
        <w:t>Definition</w:t>
      </w:r>
    </w:p>
    <w:p w14:paraId="5E533600" w14:textId="77777777" w:rsidR="00841FF2" w:rsidRPr="007E1EAE" w:rsidRDefault="00841FF2" w:rsidP="00841FF2">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95A920" w14:textId="77777777" w:rsidTr="00841FF2">
        <w:tc>
          <w:tcPr>
            <w:tcW w:w="9576" w:type="dxa"/>
            <w:shd w:val="clear" w:color="auto" w:fill="D9D9D9" w:themeFill="background1" w:themeFillShade="D9"/>
          </w:tcPr>
          <w:p w14:paraId="394B7AB0" w14:textId="77777777" w:rsidR="00841FF2" w:rsidRPr="007E1EAE" w:rsidRDefault="00841FF2" w:rsidP="00841FF2">
            <w:pPr>
              <w:rPr>
                <w:rStyle w:val="CodeSnippet"/>
              </w:rPr>
            </w:pPr>
            <w:r w:rsidRPr="007E1EAE">
              <w:rPr>
                <w:rStyle w:val="CodeSnippet"/>
              </w:rPr>
              <w:t xml:space="preserve">tosca.datatypes.network.PortSpec: </w:t>
            </w:r>
          </w:p>
          <w:p w14:paraId="1FAE7FDD" w14:textId="77777777" w:rsidR="00841FF2" w:rsidRPr="007E1EAE" w:rsidRDefault="00841FF2" w:rsidP="00841FF2">
            <w:pPr>
              <w:rPr>
                <w:rStyle w:val="CodeSnippet"/>
              </w:rPr>
            </w:pPr>
            <w:r w:rsidRPr="007E1EAE">
              <w:rPr>
                <w:rStyle w:val="CodeSnippet"/>
              </w:rPr>
              <w:t xml:space="preserve">  derived_from: tosca.datatypes.Root</w:t>
            </w:r>
          </w:p>
          <w:p w14:paraId="046C1788" w14:textId="77777777" w:rsidR="00841FF2" w:rsidRPr="007E1EAE" w:rsidRDefault="00841FF2" w:rsidP="00841FF2">
            <w:pPr>
              <w:rPr>
                <w:rStyle w:val="CodeSnippet"/>
              </w:rPr>
            </w:pPr>
            <w:r w:rsidRPr="007E1EAE">
              <w:rPr>
                <w:rStyle w:val="CodeSnippet"/>
              </w:rPr>
              <w:t xml:space="preserve">  properties:  </w:t>
            </w:r>
          </w:p>
          <w:p w14:paraId="41CF7281" w14:textId="77777777" w:rsidR="00841FF2" w:rsidRPr="007E1EAE" w:rsidRDefault="00841FF2" w:rsidP="00841FF2">
            <w:pPr>
              <w:rPr>
                <w:rStyle w:val="CodeSnippet"/>
              </w:rPr>
            </w:pPr>
            <w:r w:rsidRPr="007E1EAE">
              <w:rPr>
                <w:rStyle w:val="CodeSnippet"/>
              </w:rPr>
              <w:t xml:space="preserve">    protocol: </w:t>
            </w:r>
          </w:p>
          <w:p w14:paraId="4E689E3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1E8BB97F" w14:textId="77777777" w:rsidR="00841FF2" w:rsidRPr="007E1EAE" w:rsidRDefault="00841FF2" w:rsidP="00841FF2">
            <w:pPr>
              <w:rPr>
                <w:rStyle w:val="CodeSnippet"/>
              </w:rPr>
            </w:pPr>
            <w:r w:rsidRPr="007E1EAE">
              <w:rPr>
                <w:rStyle w:val="CodeSnippet"/>
              </w:rPr>
              <w:t xml:space="preserve">      required: true</w:t>
            </w:r>
          </w:p>
          <w:p w14:paraId="7157F21C" w14:textId="77777777" w:rsidR="00841FF2" w:rsidRPr="007E1EAE" w:rsidRDefault="00841FF2" w:rsidP="00841FF2">
            <w:pPr>
              <w:rPr>
                <w:rStyle w:val="CodeSnippet"/>
              </w:rPr>
            </w:pPr>
            <w:r w:rsidRPr="007E1EAE">
              <w:rPr>
                <w:rStyle w:val="CodeSnippet"/>
              </w:rPr>
              <w:t xml:space="preserve">      default: tcp</w:t>
            </w:r>
          </w:p>
          <w:p w14:paraId="55F0061F" w14:textId="77777777" w:rsidR="00841FF2" w:rsidRPr="007E1EAE" w:rsidRDefault="00841FF2" w:rsidP="00841FF2">
            <w:pPr>
              <w:rPr>
                <w:rStyle w:val="CodeSnippet"/>
              </w:rPr>
            </w:pPr>
            <w:r w:rsidRPr="007E1EAE">
              <w:rPr>
                <w:rStyle w:val="CodeSnippet"/>
              </w:rPr>
              <w:t xml:space="preserve">      constraints:</w:t>
            </w:r>
          </w:p>
          <w:p w14:paraId="7427A71B" w14:textId="77777777" w:rsidR="00841FF2" w:rsidRPr="007E1EAE" w:rsidRDefault="00841FF2" w:rsidP="00841FF2">
            <w:pPr>
              <w:rPr>
                <w:rStyle w:val="CodeSnippet"/>
              </w:rPr>
            </w:pPr>
            <w:r w:rsidRPr="007E1EAE">
              <w:rPr>
                <w:rStyle w:val="CodeSnippet"/>
              </w:rPr>
              <w:t xml:space="preserve">        - valid_values: [ udp, tcp, igmp ]</w:t>
            </w:r>
          </w:p>
          <w:p w14:paraId="30429A77" w14:textId="77777777" w:rsidR="00841FF2" w:rsidRPr="007E1EAE" w:rsidRDefault="00841FF2" w:rsidP="00841FF2">
            <w:pPr>
              <w:rPr>
                <w:rStyle w:val="CodeSnippet"/>
              </w:rPr>
            </w:pPr>
            <w:r w:rsidRPr="007E1EAE">
              <w:rPr>
                <w:rStyle w:val="CodeSnippet"/>
              </w:rPr>
              <w:t xml:space="preserve">    target:  </w:t>
            </w:r>
          </w:p>
          <w:p w14:paraId="062C9130"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76CA9CA0" w14:textId="77777777" w:rsidR="00841FF2" w:rsidRPr="007E1EAE" w:rsidRDefault="00841FF2" w:rsidP="00841FF2">
            <w:pPr>
              <w:rPr>
                <w:rStyle w:val="CodeSnippet"/>
              </w:rPr>
            </w:pPr>
            <w:r w:rsidRPr="007E1EAE">
              <w:rPr>
                <w:rStyle w:val="CodeSnippet"/>
              </w:rPr>
              <w:t xml:space="preserve">      required: false</w:t>
            </w:r>
          </w:p>
          <w:p w14:paraId="55E79D2F" w14:textId="77777777" w:rsidR="00841FF2" w:rsidRPr="007E1EAE" w:rsidRDefault="00841FF2" w:rsidP="00841FF2">
            <w:pPr>
              <w:rPr>
                <w:rStyle w:val="CodeSnippet"/>
              </w:rPr>
            </w:pPr>
            <w:r w:rsidRPr="007E1EAE">
              <w:rPr>
                <w:rStyle w:val="CodeSnippet"/>
              </w:rPr>
              <w:t xml:space="preserve">    target_range:</w:t>
            </w:r>
          </w:p>
          <w:p w14:paraId="3186060B" w14:textId="77777777" w:rsidR="00841FF2" w:rsidRPr="007E1EAE" w:rsidRDefault="00841FF2" w:rsidP="00841FF2">
            <w:pPr>
              <w:rPr>
                <w:rStyle w:val="CodeSnippet"/>
              </w:rPr>
            </w:pPr>
            <w:r w:rsidRPr="007E1EAE">
              <w:rPr>
                <w:rStyle w:val="CodeSnippet"/>
              </w:rPr>
              <w:t xml:space="preserve">      type: range </w:t>
            </w:r>
          </w:p>
          <w:p w14:paraId="7DA29209" w14:textId="77777777" w:rsidR="00841FF2" w:rsidRPr="007E1EAE" w:rsidRDefault="00841FF2" w:rsidP="00841FF2">
            <w:pPr>
              <w:rPr>
                <w:rStyle w:val="CodeSnippet"/>
              </w:rPr>
            </w:pPr>
            <w:r w:rsidRPr="007E1EAE">
              <w:rPr>
                <w:rStyle w:val="CodeSnippet"/>
              </w:rPr>
              <w:t xml:space="preserve">      required: false</w:t>
            </w:r>
          </w:p>
          <w:p w14:paraId="60C94C64" w14:textId="77777777" w:rsidR="00841FF2" w:rsidRPr="007E1EAE" w:rsidRDefault="00841FF2" w:rsidP="00841FF2">
            <w:pPr>
              <w:rPr>
                <w:rStyle w:val="CodeSnippet"/>
              </w:rPr>
            </w:pPr>
            <w:r w:rsidRPr="007E1EAE">
              <w:rPr>
                <w:rStyle w:val="CodeSnippet"/>
              </w:rPr>
              <w:t xml:space="preserve">      constraints:</w:t>
            </w:r>
          </w:p>
          <w:p w14:paraId="2584928A" w14:textId="77777777" w:rsidR="00841FF2" w:rsidRPr="007E1EAE" w:rsidRDefault="00841FF2" w:rsidP="00841FF2">
            <w:pPr>
              <w:rPr>
                <w:rStyle w:val="CodeSnippet"/>
              </w:rPr>
            </w:pPr>
            <w:r w:rsidRPr="007E1EAE">
              <w:rPr>
                <w:rStyle w:val="CodeSnippet"/>
              </w:rPr>
              <w:t xml:space="preserve">        - in_range: [ 1, 65535 ]</w:t>
            </w:r>
          </w:p>
          <w:p w14:paraId="69F6756C" w14:textId="77777777" w:rsidR="00841FF2" w:rsidRPr="007E1EAE" w:rsidRDefault="00841FF2" w:rsidP="00841FF2">
            <w:pPr>
              <w:rPr>
                <w:rStyle w:val="CodeSnippet"/>
              </w:rPr>
            </w:pPr>
            <w:r w:rsidRPr="007E1EAE">
              <w:rPr>
                <w:rStyle w:val="CodeSnippet"/>
              </w:rPr>
              <w:t xml:space="preserve">    source:</w:t>
            </w:r>
          </w:p>
          <w:p w14:paraId="2F03A067"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392D6609" w14:textId="77777777" w:rsidR="00841FF2" w:rsidRPr="007E1EAE" w:rsidRDefault="00841FF2" w:rsidP="00841FF2">
            <w:pPr>
              <w:rPr>
                <w:rStyle w:val="CodeSnippet"/>
              </w:rPr>
            </w:pPr>
            <w:r w:rsidRPr="007E1EAE">
              <w:rPr>
                <w:rStyle w:val="CodeSnippet"/>
              </w:rPr>
              <w:t xml:space="preserve">      required: false</w:t>
            </w:r>
          </w:p>
          <w:p w14:paraId="1DB04036" w14:textId="77777777" w:rsidR="00841FF2" w:rsidRPr="007E1EAE" w:rsidRDefault="00841FF2" w:rsidP="00841FF2">
            <w:pPr>
              <w:rPr>
                <w:rStyle w:val="CodeSnippet"/>
              </w:rPr>
            </w:pPr>
            <w:r w:rsidRPr="007E1EAE">
              <w:rPr>
                <w:rStyle w:val="CodeSnippet"/>
              </w:rPr>
              <w:t xml:space="preserve">    source_range:</w:t>
            </w:r>
          </w:p>
          <w:p w14:paraId="0D9C2266" w14:textId="77777777" w:rsidR="00841FF2" w:rsidRPr="007E1EAE" w:rsidRDefault="00841FF2" w:rsidP="00841FF2">
            <w:pPr>
              <w:rPr>
                <w:rStyle w:val="CodeSnippet"/>
              </w:rPr>
            </w:pPr>
            <w:r w:rsidRPr="007E1EAE">
              <w:rPr>
                <w:rStyle w:val="CodeSnippet"/>
              </w:rPr>
              <w:t xml:space="preserve">      type: range</w:t>
            </w:r>
          </w:p>
          <w:p w14:paraId="39E0612C" w14:textId="77777777" w:rsidR="00841FF2" w:rsidRPr="007E1EAE" w:rsidRDefault="00841FF2" w:rsidP="00841FF2">
            <w:pPr>
              <w:rPr>
                <w:rStyle w:val="CodeSnippet"/>
              </w:rPr>
            </w:pPr>
            <w:r w:rsidRPr="007E1EAE">
              <w:rPr>
                <w:rStyle w:val="CodeSnippet"/>
              </w:rPr>
              <w:t xml:space="preserve">      required: false</w:t>
            </w:r>
          </w:p>
          <w:p w14:paraId="6FFC9EB6" w14:textId="77777777" w:rsidR="00841FF2" w:rsidRPr="007E1EAE" w:rsidRDefault="00841FF2" w:rsidP="00841FF2">
            <w:pPr>
              <w:rPr>
                <w:rStyle w:val="CodeSnippet"/>
              </w:rPr>
            </w:pPr>
            <w:r w:rsidRPr="007E1EAE">
              <w:rPr>
                <w:rStyle w:val="CodeSnippet"/>
              </w:rPr>
              <w:t xml:space="preserve">      constraints:</w:t>
            </w:r>
          </w:p>
          <w:p w14:paraId="4961A221" w14:textId="77777777" w:rsidR="00841FF2" w:rsidRPr="007E1EAE" w:rsidRDefault="00841FF2" w:rsidP="00841FF2">
            <w:pPr>
              <w:rPr>
                <w:rFonts w:ascii="Consolas" w:hAnsi="Consolas"/>
              </w:rPr>
            </w:pPr>
            <w:r w:rsidRPr="007E1EAE">
              <w:rPr>
                <w:rStyle w:val="CodeSnippet"/>
              </w:rPr>
              <w:t xml:space="preserve">        - in_range: [ 1, 65535 ]</w:t>
            </w:r>
          </w:p>
        </w:tc>
      </w:tr>
    </w:tbl>
    <w:p w14:paraId="25860200" w14:textId="77777777" w:rsidR="00841FF2" w:rsidRPr="007E1EAE" w:rsidRDefault="00841FF2" w:rsidP="00841FF2">
      <w:pPr>
        <w:pStyle w:val="Heading4"/>
      </w:pPr>
      <w:r w:rsidRPr="007E1EAE">
        <w:t>Additional requirements</w:t>
      </w:r>
    </w:p>
    <w:p w14:paraId="21077785" w14:textId="77777777" w:rsidR="00841FF2" w:rsidRPr="007E1EAE" w:rsidRDefault="00841FF2" w:rsidP="00971CED">
      <w:pPr>
        <w:pStyle w:val="ListParagraph"/>
        <w:numPr>
          <w:ilvl w:val="0"/>
          <w:numId w:val="23"/>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3680E1AA"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095E0104"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7659AA27" w14:textId="77777777" w:rsidR="00841FF2" w:rsidRPr="007E1EAE" w:rsidRDefault="00841FF2" w:rsidP="00841FF2">
      <w:pPr>
        <w:pStyle w:val="Heading4"/>
      </w:pPr>
      <w:r w:rsidRPr="007E1EAE">
        <w:t>Examples</w:t>
      </w:r>
    </w:p>
    <w:p w14:paraId="68E180BE" w14:textId="77777777" w:rsidR="00841FF2" w:rsidRPr="007E1EAE" w:rsidRDefault="00841FF2" w:rsidP="00841FF2">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D6FADF" w14:textId="77777777" w:rsidTr="00841FF2">
        <w:trPr>
          <w:trHeight w:val="256"/>
        </w:trPr>
        <w:tc>
          <w:tcPr>
            <w:tcW w:w="9576" w:type="dxa"/>
            <w:shd w:val="clear" w:color="auto" w:fill="D9D9D9" w:themeFill="background1" w:themeFillShade="D9"/>
          </w:tcPr>
          <w:p w14:paraId="2E14EC7D" w14:textId="77777777" w:rsidR="00841FF2" w:rsidRPr="007E1EAE" w:rsidRDefault="00841FF2" w:rsidP="00841FF2">
            <w:pPr>
              <w:rPr>
                <w:rStyle w:val="CodeSnippet"/>
                <w:noProof/>
              </w:rPr>
            </w:pPr>
            <w:r w:rsidRPr="007E1EAE">
              <w:rPr>
                <w:rStyle w:val="CodeSnippet"/>
                <w:noProof/>
              </w:rPr>
              <w:t># example properties in a node template</w:t>
            </w:r>
          </w:p>
          <w:p w14:paraId="73C14DBA" w14:textId="77777777" w:rsidR="00841FF2" w:rsidRPr="001A0A40" w:rsidRDefault="00841FF2" w:rsidP="00841FF2">
            <w:pPr>
              <w:rPr>
                <w:rStyle w:val="CodeSnippet"/>
                <w:noProof/>
              </w:rPr>
            </w:pPr>
            <w:r w:rsidRPr="001A0A40">
              <w:rPr>
                <w:rStyle w:val="CodeSnippet"/>
                <w:noProof/>
              </w:rPr>
              <w:t>some_endpoint:</w:t>
            </w:r>
          </w:p>
          <w:p w14:paraId="59CFBC00" w14:textId="77777777" w:rsidR="00841FF2" w:rsidRPr="001A0A40" w:rsidRDefault="00841FF2" w:rsidP="00841FF2">
            <w:pPr>
              <w:rPr>
                <w:rStyle w:val="CodeSnippet"/>
                <w:noProof/>
              </w:rPr>
            </w:pPr>
            <w:r w:rsidRPr="001A0A40">
              <w:rPr>
                <w:rStyle w:val="CodeSnippet"/>
                <w:noProof/>
              </w:rPr>
              <w:lastRenderedPageBreak/>
              <w:t xml:space="preserve">  properties:</w:t>
            </w:r>
          </w:p>
          <w:p w14:paraId="116C2757" w14:textId="77777777" w:rsidR="00841FF2" w:rsidRPr="001A0A40" w:rsidRDefault="00841FF2" w:rsidP="00841FF2">
            <w:pPr>
              <w:rPr>
                <w:rStyle w:val="CodeSnippet"/>
                <w:noProof/>
              </w:rPr>
            </w:pPr>
            <w:r w:rsidRPr="001A0A40">
              <w:rPr>
                <w:rStyle w:val="CodeSnippet"/>
                <w:noProof/>
              </w:rPr>
              <w:t xml:space="preserve">    ports:</w:t>
            </w:r>
          </w:p>
          <w:p w14:paraId="7D2DF830" w14:textId="77777777" w:rsidR="00841FF2" w:rsidRPr="001A0A40" w:rsidRDefault="00841FF2" w:rsidP="00841FF2">
            <w:pPr>
              <w:rPr>
                <w:rStyle w:val="CodeSnippet"/>
                <w:noProof/>
              </w:rPr>
            </w:pPr>
            <w:r w:rsidRPr="001A0A40">
              <w:rPr>
                <w:rStyle w:val="CodeSnippet"/>
                <w:noProof/>
              </w:rPr>
              <w:t xml:space="preserve">      user_port:</w:t>
            </w:r>
          </w:p>
          <w:p w14:paraId="6797437E"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protocol: tcp</w:t>
            </w:r>
          </w:p>
          <w:p w14:paraId="310534EE" w14:textId="77777777" w:rsidR="00841FF2" w:rsidRPr="007E1EAE" w:rsidRDefault="00841FF2" w:rsidP="00841FF2">
            <w:pPr>
              <w:rPr>
                <w:rStyle w:val="CodeSnippet"/>
                <w:noProof/>
              </w:rPr>
            </w:pPr>
            <w:r w:rsidRPr="007E1EAE">
              <w:rPr>
                <w:rStyle w:val="CodeSnippet"/>
                <w:noProof/>
              </w:rPr>
              <w:t xml:space="preserve">        target: 50000</w:t>
            </w:r>
          </w:p>
          <w:p w14:paraId="2FCC677A" w14:textId="77777777" w:rsidR="00841FF2" w:rsidRPr="007E1EAE" w:rsidRDefault="00841FF2" w:rsidP="00841FF2">
            <w:pPr>
              <w:rPr>
                <w:rStyle w:val="CodeSnippet"/>
                <w:noProof/>
              </w:rPr>
            </w:pPr>
            <w:r w:rsidRPr="007E1EAE">
              <w:rPr>
                <w:rStyle w:val="CodeSnippet"/>
                <w:noProof/>
              </w:rPr>
              <w:t xml:space="preserve">        target_range: [ 20000, 60000 ]</w:t>
            </w:r>
          </w:p>
          <w:p w14:paraId="4FAA8511" w14:textId="77777777" w:rsidR="00841FF2" w:rsidRPr="007E1EAE" w:rsidRDefault="00841FF2" w:rsidP="00841FF2">
            <w:pPr>
              <w:rPr>
                <w:rStyle w:val="CodeSnippet"/>
                <w:noProof/>
              </w:rPr>
            </w:pPr>
            <w:r w:rsidRPr="007E1EAE">
              <w:rPr>
                <w:rStyle w:val="CodeSnippet"/>
                <w:noProof/>
              </w:rPr>
              <w:t xml:space="preserve">        source: 9000</w:t>
            </w:r>
          </w:p>
          <w:p w14:paraId="5BBFBD88" w14:textId="77777777" w:rsidR="00841FF2" w:rsidRPr="007E1EAE" w:rsidRDefault="00841FF2" w:rsidP="00841FF2">
            <w:pPr>
              <w:rPr>
                <w:rFonts w:ascii="Consolas" w:hAnsi="Consolas"/>
                <w:noProof/>
              </w:rPr>
            </w:pPr>
            <w:r w:rsidRPr="007E1EAE">
              <w:rPr>
                <w:rStyle w:val="CodeSnippet"/>
                <w:noProof/>
              </w:rPr>
              <w:t xml:space="preserve">        source_range: [ 1000, 10000 ]</w:t>
            </w:r>
          </w:p>
        </w:tc>
      </w:tr>
    </w:tbl>
    <w:p w14:paraId="03632F82" w14:textId="77777777" w:rsidR="00841FF2" w:rsidRPr="007E1EAE" w:rsidRDefault="00841FF2" w:rsidP="00841FF2">
      <w:pPr>
        <w:pStyle w:val="Heading2"/>
      </w:pPr>
      <w:bookmarkStart w:id="1070" w:name="_Toc302251710"/>
      <w:bookmarkStart w:id="1071" w:name="_Toc310749104"/>
      <w:bookmarkStart w:id="1072" w:name="_Toc313780939"/>
      <w:bookmarkStart w:id="1073" w:name="_Toc322703183"/>
      <w:bookmarkStart w:id="1074" w:name="_Toc454457812"/>
      <w:bookmarkStart w:id="1075" w:name="_Toc454458611"/>
      <w:bookmarkStart w:id="1076" w:name="_Toc500248025"/>
      <w:bookmarkStart w:id="1077" w:name="_Toc528072951"/>
      <w:r w:rsidRPr="007E1EAE">
        <w:lastRenderedPageBreak/>
        <w:t>Artifact Types</w:t>
      </w:r>
      <w:bookmarkEnd w:id="1070"/>
      <w:bookmarkEnd w:id="1071"/>
      <w:bookmarkEnd w:id="1072"/>
      <w:bookmarkEnd w:id="1073"/>
      <w:bookmarkEnd w:id="1074"/>
      <w:bookmarkEnd w:id="1075"/>
      <w:bookmarkEnd w:id="1076"/>
      <w:bookmarkEnd w:id="1077"/>
    </w:p>
    <w:p w14:paraId="0F223052" w14:textId="77777777" w:rsidR="00841FF2" w:rsidRPr="007E1EAE" w:rsidRDefault="00841FF2" w:rsidP="00841FF2">
      <w:r w:rsidRPr="007E1EAE">
        <w:t>TOSCA Artifacts Types represent the types of packages and files used by the orchestrator when deploying  TOSCA Node or Relationship Types or invoking their interfaces.  Currently, artifacts are logically divided into three categories:</w:t>
      </w:r>
    </w:p>
    <w:p w14:paraId="2DA48611" w14:textId="77777777" w:rsidR="00841FF2" w:rsidRPr="007E1EAE" w:rsidRDefault="00841FF2" w:rsidP="00841FF2"/>
    <w:p w14:paraId="1BB81092" w14:textId="77777777" w:rsidR="00841FF2" w:rsidRPr="007E1EAE" w:rsidRDefault="00841FF2" w:rsidP="00971CED">
      <w:pPr>
        <w:pStyle w:val="ListParagraph"/>
        <w:numPr>
          <w:ilvl w:val="0"/>
          <w:numId w:val="16"/>
        </w:numPr>
      </w:pPr>
      <w:r w:rsidRPr="007E1EAE">
        <w:rPr>
          <w:b/>
        </w:rPr>
        <w:t>Deployment Types</w:t>
      </w:r>
      <w:r w:rsidRPr="007E1EAE">
        <w:t>:  includes those artifacts that are used during deployment (e.g., referenced on create and install operations) and include packaging files such as RPMs, ZIPs, or TAR files.</w:t>
      </w:r>
    </w:p>
    <w:p w14:paraId="7F607512" w14:textId="77777777" w:rsidR="00841FF2" w:rsidRPr="007E1EAE" w:rsidRDefault="00841FF2" w:rsidP="00971CED">
      <w:pPr>
        <w:pStyle w:val="ListParagraph"/>
        <w:numPr>
          <w:ilvl w:val="0"/>
          <w:numId w:val="16"/>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3278310C" w14:textId="77777777" w:rsidR="00841FF2" w:rsidRPr="007E1EAE" w:rsidRDefault="00841FF2" w:rsidP="00971CED">
      <w:pPr>
        <w:pStyle w:val="ListParagraph"/>
        <w:numPr>
          <w:ilvl w:val="0"/>
          <w:numId w:val="16"/>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47FE566D" w14:textId="77777777" w:rsidR="00841FF2" w:rsidRPr="007E1EAE" w:rsidRDefault="00841FF2" w:rsidP="00841FF2"/>
    <w:p w14:paraId="03466EDD" w14:textId="77777777" w:rsidR="00841FF2" w:rsidRPr="007E1EAE" w:rsidRDefault="00841FF2" w:rsidP="00841FF2">
      <w:r w:rsidRPr="007E1EAE">
        <w:rPr>
          <w:b/>
        </w:rPr>
        <w:t>Note</w:t>
      </w:r>
      <w:r w:rsidRPr="007E1EAE">
        <w:t>: Additional TOSCA Artifact Types will be developed in future drafts of this specification.</w:t>
      </w:r>
    </w:p>
    <w:p w14:paraId="4017D0E7" w14:textId="77777777" w:rsidR="00841FF2" w:rsidRPr="007E1EAE" w:rsidRDefault="00841FF2" w:rsidP="00841FF2">
      <w:pPr>
        <w:pStyle w:val="Heading3"/>
      </w:pPr>
      <w:bookmarkStart w:id="1078" w:name="_Toc454457813"/>
      <w:bookmarkStart w:id="1079" w:name="_Toc454458612"/>
      <w:bookmarkStart w:id="1080" w:name="DEFN_TYPE_ARTIFACTS_ROOT"/>
      <w:r w:rsidRPr="007E1EAE">
        <w:t>tosca.artifacts.Root</w:t>
      </w:r>
      <w:bookmarkEnd w:id="1078"/>
      <w:bookmarkEnd w:id="1079"/>
    </w:p>
    <w:bookmarkEnd w:id="1080"/>
    <w:p w14:paraId="6CB605BC"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1E06E9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569FD26" w14:textId="77777777" w:rsidTr="00841FF2">
        <w:trPr>
          <w:trHeight w:val="608"/>
        </w:trPr>
        <w:tc>
          <w:tcPr>
            <w:tcW w:w="9576" w:type="dxa"/>
            <w:shd w:val="clear" w:color="auto" w:fill="D9D9D9" w:themeFill="background1" w:themeFillShade="D9"/>
          </w:tcPr>
          <w:p w14:paraId="0A3E2B99" w14:textId="77777777" w:rsidR="00841FF2" w:rsidRPr="007E1EAE" w:rsidRDefault="00841FF2" w:rsidP="00841FF2">
            <w:pPr>
              <w:rPr>
                <w:rStyle w:val="CodeSnippet"/>
                <w:noProof/>
              </w:rPr>
            </w:pPr>
            <w:r w:rsidRPr="007E1EAE">
              <w:rPr>
                <w:rStyle w:val="CodeSnippet"/>
                <w:noProof/>
              </w:rPr>
              <w:t>tosca.artifacts.Root:</w:t>
            </w:r>
          </w:p>
          <w:p w14:paraId="0E1B3918" w14:textId="77777777" w:rsidR="00841FF2" w:rsidRPr="007E1EAE" w:rsidRDefault="00841FF2" w:rsidP="00841FF2">
            <w:pPr>
              <w:rPr>
                <w:rStyle w:val="CodeSnippet"/>
                <w:noProof/>
              </w:rPr>
            </w:pPr>
            <w:r w:rsidRPr="007E1EAE">
              <w:rPr>
                <w:rStyle w:val="CodeSnippet"/>
                <w:noProof/>
              </w:rPr>
              <w:t xml:space="preserve">  description: The TOSCA Artifact Type all other TOSCA Artifact Types derive from</w:t>
            </w:r>
          </w:p>
        </w:tc>
      </w:tr>
    </w:tbl>
    <w:p w14:paraId="0E2173D3" w14:textId="77777777" w:rsidR="00841FF2" w:rsidRPr="007E1EAE" w:rsidRDefault="00841FF2" w:rsidP="00841FF2">
      <w:pPr>
        <w:pStyle w:val="Heading3"/>
      </w:pPr>
      <w:bookmarkStart w:id="1081" w:name="_Toc454457814"/>
      <w:bookmarkStart w:id="1082" w:name="_Toc454458613"/>
      <w:r w:rsidRPr="007E1EAE">
        <w:t>tosca.artifacts.File</w:t>
      </w:r>
      <w:bookmarkEnd w:id="1081"/>
      <w:bookmarkEnd w:id="1082"/>
    </w:p>
    <w:p w14:paraId="34651109" w14:textId="77777777" w:rsidR="00841FF2" w:rsidRPr="007E1EAE" w:rsidRDefault="00841FF2" w:rsidP="00841FF2">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5C9AB59" w14:textId="77777777" w:rsidTr="00841FF2">
        <w:tc>
          <w:tcPr>
            <w:tcW w:w="1177" w:type="pct"/>
            <w:shd w:val="clear" w:color="auto" w:fill="D9D9D9"/>
          </w:tcPr>
          <w:p w14:paraId="244B66A1" w14:textId="77777777" w:rsidR="00841FF2" w:rsidRPr="007E1EAE" w:rsidRDefault="00841FF2" w:rsidP="00841FF2">
            <w:pPr>
              <w:pStyle w:val="TableText-Heading"/>
            </w:pPr>
            <w:r w:rsidRPr="007E1EAE">
              <w:lastRenderedPageBreak/>
              <w:t>Shorthand Name</w:t>
            </w:r>
          </w:p>
        </w:tc>
        <w:tc>
          <w:tcPr>
            <w:tcW w:w="3823" w:type="pct"/>
          </w:tcPr>
          <w:p w14:paraId="7BACF897" w14:textId="77777777" w:rsidR="00841FF2" w:rsidRPr="007E1EAE" w:rsidRDefault="00841FF2" w:rsidP="00841FF2">
            <w:pPr>
              <w:pStyle w:val="TableText"/>
              <w:rPr>
                <w:noProof/>
              </w:rPr>
            </w:pPr>
            <w:r w:rsidRPr="007E1EAE">
              <w:rPr>
                <w:noProof/>
              </w:rPr>
              <w:t>File</w:t>
            </w:r>
          </w:p>
        </w:tc>
      </w:tr>
      <w:tr w:rsidR="00841FF2" w:rsidRPr="007E1EAE" w14:paraId="5B813BC9" w14:textId="77777777" w:rsidTr="00841FF2">
        <w:tc>
          <w:tcPr>
            <w:tcW w:w="1177" w:type="pct"/>
            <w:shd w:val="clear" w:color="auto" w:fill="D9D9D9"/>
          </w:tcPr>
          <w:p w14:paraId="14BF3DCA" w14:textId="77777777" w:rsidR="00841FF2" w:rsidRPr="007E1EAE" w:rsidRDefault="00841FF2" w:rsidP="00841FF2">
            <w:pPr>
              <w:pStyle w:val="TableText-Heading"/>
            </w:pPr>
            <w:r w:rsidRPr="007E1EAE">
              <w:t>Type Qualified Name</w:t>
            </w:r>
          </w:p>
        </w:tc>
        <w:tc>
          <w:tcPr>
            <w:tcW w:w="3823" w:type="pct"/>
          </w:tcPr>
          <w:p w14:paraId="07B23AAA" w14:textId="77777777" w:rsidR="00841FF2" w:rsidRPr="007E1EAE" w:rsidRDefault="00841FF2" w:rsidP="00841FF2">
            <w:pPr>
              <w:pStyle w:val="TableText"/>
              <w:rPr>
                <w:noProof/>
              </w:rPr>
            </w:pPr>
            <w:r w:rsidRPr="007E1EAE">
              <w:rPr>
                <w:noProof/>
              </w:rPr>
              <w:t>tosca:File</w:t>
            </w:r>
          </w:p>
        </w:tc>
      </w:tr>
      <w:tr w:rsidR="00841FF2" w:rsidRPr="007E1EAE" w14:paraId="6FD7EE71" w14:textId="77777777" w:rsidTr="00841FF2">
        <w:tc>
          <w:tcPr>
            <w:tcW w:w="1177" w:type="pct"/>
            <w:shd w:val="clear" w:color="auto" w:fill="D9D9D9"/>
          </w:tcPr>
          <w:p w14:paraId="07DF786C" w14:textId="77777777" w:rsidR="00841FF2" w:rsidRPr="007E1EAE" w:rsidRDefault="00841FF2" w:rsidP="00841FF2">
            <w:pPr>
              <w:pStyle w:val="TableText-Heading"/>
            </w:pPr>
            <w:r w:rsidRPr="007E1EAE">
              <w:t>Type URI</w:t>
            </w:r>
          </w:p>
        </w:tc>
        <w:tc>
          <w:tcPr>
            <w:tcW w:w="3823" w:type="pct"/>
          </w:tcPr>
          <w:p w14:paraId="231B7804" w14:textId="77777777" w:rsidR="00841FF2" w:rsidRPr="007E1EAE" w:rsidRDefault="00841FF2" w:rsidP="00841FF2">
            <w:pPr>
              <w:pStyle w:val="TableText"/>
            </w:pPr>
            <w:r w:rsidRPr="007E1EAE">
              <w:t>tosca.artifacts.File</w:t>
            </w:r>
          </w:p>
        </w:tc>
      </w:tr>
    </w:tbl>
    <w:p w14:paraId="49E35FB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8338C1" w14:textId="77777777" w:rsidTr="00841FF2">
        <w:tc>
          <w:tcPr>
            <w:tcW w:w="9576" w:type="dxa"/>
            <w:shd w:val="clear" w:color="auto" w:fill="D9D9D9" w:themeFill="background1" w:themeFillShade="D9"/>
          </w:tcPr>
          <w:p w14:paraId="32DB89EE" w14:textId="77777777" w:rsidR="00841FF2" w:rsidRPr="007E1EAE" w:rsidRDefault="00841FF2" w:rsidP="00841FF2">
            <w:pPr>
              <w:rPr>
                <w:rStyle w:val="CodeSnippet"/>
                <w:noProof/>
              </w:rPr>
            </w:pPr>
            <w:r w:rsidRPr="007E1EAE">
              <w:rPr>
                <w:rStyle w:val="CodeSnippet"/>
                <w:noProof/>
              </w:rPr>
              <w:t>tosca.artifacts.File:</w:t>
            </w:r>
          </w:p>
          <w:p w14:paraId="2B474DDF" w14:textId="77777777" w:rsidR="00841FF2" w:rsidRPr="007E1EAE" w:rsidRDefault="00841FF2" w:rsidP="00841FF2">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6A252EA9" w14:textId="77777777" w:rsidR="00841FF2" w:rsidRPr="007E1EAE" w:rsidRDefault="00841FF2" w:rsidP="00841FF2">
      <w:pPr>
        <w:pStyle w:val="Heading3"/>
      </w:pPr>
      <w:bookmarkStart w:id="1083" w:name="_Toc454457815"/>
      <w:bookmarkStart w:id="1084" w:name="_Toc454458614"/>
      <w:r w:rsidRPr="007E1EAE">
        <w:t>Deployment Types</w:t>
      </w:r>
      <w:bookmarkEnd w:id="1083"/>
      <w:bookmarkEnd w:id="1084"/>
    </w:p>
    <w:p w14:paraId="2F7BEE79" w14:textId="77777777" w:rsidR="00841FF2" w:rsidRPr="007E1EAE" w:rsidRDefault="00841FF2" w:rsidP="00841FF2">
      <w:pPr>
        <w:pStyle w:val="Heading4"/>
        <w:rPr>
          <w:rStyle w:val="CodeSnippet"/>
          <w:rFonts w:asciiTheme="minorHAnsi" w:hAnsiTheme="minorHAnsi"/>
        </w:rPr>
      </w:pPr>
      <w:bookmarkStart w:id="1085" w:name="DEFN_TYPE_ARTIFACTS_DEPLOYMENT"/>
      <w:r w:rsidRPr="007E1EAE">
        <w:rPr>
          <w:rStyle w:val="CodeSnippet"/>
          <w:rFonts w:asciiTheme="minorHAnsi" w:hAnsiTheme="minorHAnsi"/>
        </w:rPr>
        <w:t>tosca.artifacts.Deployment</w:t>
      </w:r>
    </w:p>
    <w:bookmarkEnd w:id="1085"/>
    <w:p w14:paraId="40787312" w14:textId="77777777" w:rsidR="00841FF2" w:rsidRPr="007E1EAE" w:rsidRDefault="00841FF2" w:rsidP="00841FF2">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67E34E9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3686D27"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841FF2" w:rsidRPr="00D84861" w14:paraId="5CF9F2FB" w14:textId="77777777" w:rsidTr="00841FF2">
              <w:trPr>
                <w:tblCellSpacing w:w="0" w:type="dxa"/>
              </w:trPr>
              <w:tc>
                <w:tcPr>
                  <w:tcW w:w="0" w:type="auto"/>
                  <w:vAlign w:val="center"/>
                </w:tcPr>
                <w:p w14:paraId="164A8A31" w14:textId="77777777" w:rsidR="00841FF2" w:rsidRPr="007E1EAE" w:rsidRDefault="00841FF2" w:rsidP="00841FF2">
                  <w:pPr>
                    <w:rPr>
                      <w:rStyle w:val="CodeSnippet"/>
                      <w:noProof/>
                    </w:rPr>
                  </w:pPr>
                  <w:r w:rsidRPr="007E1EAE">
                    <w:rPr>
                      <w:rStyle w:val="CodeSnippet"/>
                      <w:noProof/>
                    </w:rPr>
                    <w:t>tosca.artifacts.Deployment:</w:t>
                  </w:r>
                </w:p>
                <w:p w14:paraId="44A42808"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68A09784" w14:textId="77777777" w:rsidR="00841FF2" w:rsidRPr="007E1EAE" w:rsidRDefault="00841FF2" w:rsidP="00841FF2">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73E19045" w14:textId="77777777" w:rsidR="00841FF2" w:rsidRPr="007E1EAE" w:rsidRDefault="00841FF2" w:rsidP="00841FF2"/>
              </w:tc>
              <w:tc>
                <w:tcPr>
                  <w:tcW w:w="0" w:type="auto"/>
                  <w:vAlign w:val="center"/>
                </w:tcPr>
                <w:p w14:paraId="2F68A7CB" w14:textId="77777777" w:rsidR="00841FF2" w:rsidRPr="007E1EAE" w:rsidRDefault="00841FF2" w:rsidP="00841FF2"/>
              </w:tc>
            </w:tr>
          </w:tbl>
          <w:p w14:paraId="7BEB7806" w14:textId="77777777" w:rsidR="00841FF2" w:rsidRPr="007E1EAE" w:rsidRDefault="00841FF2" w:rsidP="00841FF2">
            <w:pPr>
              <w:rPr>
                <w:rStyle w:val="CodeSnippet"/>
              </w:rPr>
            </w:pPr>
          </w:p>
        </w:tc>
      </w:tr>
    </w:tbl>
    <w:p w14:paraId="28302518" w14:textId="77777777" w:rsidR="00841FF2" w:rsidRPr="007E1EAE" w:rsidRDefault="00841FF2" w:rsidP="00841FF2">
      <w:pPr>
        <w:pStyle w:val="Heading4"/>
      </w:pPr>
      <w:r w:rsidRPr="007E1EAE">
        <w:t>Additional Requirements</w:t>
      </w:r>
    </w:p>
    <w:p w14:paraId="5A0BDED6" w14:textId="77777777" w:rsidR="00841FF2" w:rsidRPr="007E1EAE" w:rsidRDefault="00841FF2" w:rsidP="00971CED">
      <w:pPr>
        <w:pStyle w:val="ListParagraph"/>
        <w:numPr>
          <w:ilvl w:val="0"/>
          <w:numId w:val="66"/>
        </w:numPr>
      </w:pPr>
      <w:r w:rsidRPr="007E1EAE">
        <w:t>TOSCA Orchestrators MAY throw an error if it encounters a non-normative deployment artifact type that it is not able to process.</w:t>
      </w:r>
    </w:p>
    <w:p w14:paraId="14709EC6" w14:textId="77777777" w:rsidR="00841FF2" w:rsidRPr="007E1EAE" w:rsidRDefault="00841FF2" w:rsidP="00841FF2">
      <w:pPr>
        <w:pStyle w:val="Heading4"/>
      </w:pPr>
      <w:bookmarkStart w:id="1086" w:name="DEFN_TYPE_ARTIFACTS_DEPLOYMENT_IMAGE"/>
      <w:r w:rsidRPr="007E1EAE">
        <w:t>tosca.artifacts.Deployment.Image</w:t>
      </w:r>
    </w:p>
    <w:bookmarkEnd w:id="1086"/>
    <w:p w14:paraId="3F87BC0A" w14:textId="77777777" w:rsidR="00841FF2" w:rsidRPr="007E1EAE" w:rsidRDefault="00841FF2" w:rsidP="00841FF2">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E822D4A" w14:textId="77777777" w:rsidTr="00841FF2">
        <w:tc>
          <w:tcPr>
            <w:tcW w:w="1177" w:type="pct"/>
            <w:shd w:val="clear" w:color="auto" w:fill="D9D9D9"/>
          </w:tcPr>
          <w:p w14:paraId="5545A89E" w14:textId="77777777" w:rsidR="00841FF2" w:rsidRPr="007E1EAE" w:rsidRDefault="00841FF2" w:rsidP="00841FF2">
            <w:pPr>
              <w:pStyle w:val="TableText-Heading"/>
            </w:pPr>
            <w:r w:rsidRPr="007E1EAE">
              <w:t>Shorthand Name</w:t>
            </w:r>
          </w:p>
        </w:tc>
        <w:tc>
          <w:tcPr>
            <w:tcW w:w="3823" w:type="pct"/>
          </w:tcPr>
          <w:p w14:paraId="6C629F32" w14:textId="77777777" w:rsidR="00841FF2" w:rsidRPr="007E1EAE" w:rsidRDefault="00841FF2" w:rsidP="00841FF2">
            <w:pPr>
              <w:pStyle w:val="TableText"/>
              <w:rPr>
                <w:noProof/>
              </w:rPr>
            </w:pPr>
            <w:r w:rsidRPr="007E1EAE">
              <w:rPr>
                <w:noProof/>
              </w:rPr>
              <w:t>Deployment.Image</w:t>
            </w:r>
          </w:p>
        </w:tc>
      </w:tr>
      <w:tr w:rsidR="00841FF2" w:rsidRPr="007E1EAE" w14:paraId="74A665FC" w14:textId="77777777" w:rsidTr="00841FF2">
        <w:tc>
          <w:tcPr>
            <w:tcW w:w="1177" w:type="pct"/>
            <w:shd w:val="clear" w:color="auto" w:fill="D9D9D9"/>
          </w:tcPr>
          <w:p w14:paraId="0310278F" w14:textId="77777777" w:rsidR="00841FF2" w:rsidRPr="007E1EAE" w:rsidRDefault="00841FF2" w:rsidP="00841FF2">
            <w:pPr>
              <w:pStyle w:val="TableText-Heading"/>
            </w:pPr>
            <w:r w:rsidRPr="007E1EAE">
              <w:t>Type Qualified Name</w:t>
            </w:r>
          </w:p>
        </w:tc>
        <w:tc>
          <w:tcPr>
            <w:tcW w:w="3823" w:type="pct"/>
          </w:tcPr>
          <w:p w14:paraId="1DCA4ADB" w14:textId="77777777" w:rsidR="00841FF2" w:rsidRPr="007E1EAE" w:rsidRDefault="00841FF2" w:rsidP="00841FF2">
            <w:pPr>
              <w:pStyle w:val="TableText"/>
              <w:rPr>
                <w:noProof/>
              </w:rPr>
            </w:pPr>
            <w:r w:rsidRPr="007E1EAE">
              <w:rPr>
                <w:noProof/>
              </w:rPr>
              <w:t>tosca:Deployment.Image</w:t>
            </w:r>
          </w:p>
        </w:tc>
      </w:tr>
      <w:tr w:rsidR="00841FF2" w:rsidRPr="007E1EAE" w14:paraId="069EC03F" w14:textId="77777777" w:rsidTr="00841FF2">
        <w:tc>
          <w:tcPr>
            <w:tcW w:w="1177" w:type="pct"/>
            <w:shd w:val="clear" w:color="auto" w:fill="D9D9D9"/>
          </w:tcPr>
          <w:p w14:paraId="2EA36EC2" w14:textId="77777777" w:rsidR="00841FF2" w:rsidRPr="007E1EAE" w:rsidRDefault="00841FF2" w:rsidP="00841FF2">
            <w:pPr>
              <w:pStyle w:val="TableText-Heading"/>
            </w:pPr>
            <w:r w:rsidRPr="007E1EAE">
              <w:t>Type URI</w:t>
            </w:r>
          </w:p>
        </w:tc>
        <w:tc>
          <w:tcPr>
            <w:tcW w:w="3823" w:type="pct"/>
          </w:tcPr>
          <w:p w14:paraId="4EDCC5D8" w14:textId="77777777" w:rsidR="00841FF2" w:rsidRPr="007E1EAE" w:rsidRDefault="00841FF2" w:rsidP="00841FF2">
            <w:pPr>
              <w:pStyle w:val="TableText"/>
            </w:pPr>
            <w:r w:rsidRPr="007E1EAE">
              <w:t>tosca.artifacts.Deployment.Image</w:t>
            </w:r>
          </w:p>
        </w:tc>
      </w:tr>
    </w:tbl>
    <w:p w14:paraId="1341DD06"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24FA58D" w14:textId="77777777" w:rsidTr="00841FF2">
        <w:tc>
          <w:tcPr>
            <w:tcW w:w="9576" w:type="dxa"/>
            <w:shd w:val="clear" w:color="auto" w:fill="D9D9D9" w:themeFill="background1" w:themeFillShade="D9"/>
          </w:tcPr>
          <w:p w14:paraId="60C8E221" w14:textId="77777777" w:rsidR="00841FF2" w:rsidRPr="007E1EAE" w:rsidRDefault="00841FF2" w:rsidP="00841FF2">
            <w:pPr>
              <w:rPr>
                <w:rStyle w:val="CodeSnippet"/>
                <w:noProof/>
              </w:rPr>
            </w:pPr>
            <w:r w:rsidRPr="007E1EAE">
              <w:rPr>
                <w:rStyle w:val="CodeSnippet"/>
                <w:noProof/>
              </w:rPr>
              <w:t>tosca.artifacts.Deployment.Image:</w:t>
            </w:r>
          </w:p>
          <w:p w14:paraId="1597F99C" w14:textId="77777777" w:rsidR="00841FF2" w:rsidRPr="007E1EAE" w:rsidRDefault="00841FF2" w:rsidP="00841FF2">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448EB776" w14:textId="77777777" w:rsidR="00841FF2" w:rsidRPr="007E1EAE" w:rsidRDefault="00841FF2" w:rsidP="00841FF2">
      <w:pPr>
        <w:pStyle w:val="Heading4"/>
      </w:pPr>
      <w:bookmarkStart w:id="1087" w:name="DEFN_TYPE_ARTIFACTS_DEPLOY_IMAGE_VM"/>
      <w:r w:rsidRPr="007E1EAE">
        <w:t>tosca.artifacts.Deployment.Image.VM</w:t>
      </w:r>
    </w:p>
    <w:bookmarkEnd w:id="1087"/>
    <w:p w14:paraId="32210E46" w14:textId="77777777" w:rsidR="00841FF2" w:rsidRPr="007E1EAE" w:rsidRDefault="00841FF2" w:rsidP="00841FF2">
      <w:r w:rsidRPr="007E1EAE">
        <w:t xml:space="preserve">This artifact represents the parent type for all Virtual Machine (VM) image and container formatted deployment artifacts. These images contain a stateful capture of a machine (e.g., server) including </w:t>
      </w:r>
      <w:r w:rsidRPr="007E1EAE">
        <w:lastRenderedPageBreak/>
        <w:t>operating system and installed software along with any configurations and can be run on another machine using a hypervisor which virtualizes typical server (i.e., hardware) resources</w:t>
      </w:r>
      <w:r w:rsidRPr="007E1EAE">
        <w:rPr>
          <w:rStyle w:val="Strong"/>
        </w:rPr>
        <w:t>.</w:t>
      </w:r>
    </w:p>
    <w:p w14:paraId="392D6D3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E06FA9" w14:textId="77777777" w:rsidTr="00841FF2">
        <w:tc>
          <w:tcPr>
            <w:tcW w:w="9576" w:type="dxa"/>
            <w:shd w:val="clear" w:color="auto" w:fill="D9D9D9" w:themeFill="background1" w:themeFillShade="D9"/>
          </w:tcPr>
          <w:p w14:paraId="1EC2E1DF" w14:textId="77777777" w:rsidR="00841FF2" w:rsidRPr="007E1EAE" w:rsidRDefault="00841FF2" w:rsidP="00841FF2">
            <w:pPr>
              <w:rPr>
                <w:rStyle w:val="CodeSnippet"/>
                <w:noProof/>
              </w:rPr>
            </w:pPr>
            <w:r w:rsidRPr="007E1EAE">
              <w:rPr>
                <w:rStyle w:val="CodeSnippet"/>
                <w:noProof/>
              </w:rPr>
              <w:t>tosca.artifacts.Deployment.Image.VM:</w:t>
            </w:r>
          </w:p>
          <w:p w14:paraId="355FDF29"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3A00F5BF" w14:textId="77777777" w:rsidR="00841FF2" w:rsidRPr="007E1EAE" w:rsidRDefault="00841FF2" w:rsidP="00841FF2">
            <w:pPr>
              <w:rPr>
                <w:rStyle w:val="CodeSnippet"/>
                <w:noProof/>
              </w:rPr>
            </w:pPr>
            <w:r w:rsidRPr="007E1EAE">
              <w:rPr>
                <w:rStyle w:val="CodeSnippet"/>
                <w:noProof/>
              </w:rPr>
              <w:t xml:space="preserve">  description: Virtual Machine (VM) Image</w:t>
            </w:r>
          </w:p>
        </w:tc>
      </w:tr>
    </w:tbl>
    <w:p w14:paraId="2A2886FB" w14:textId="77777777" w:rsidR="00841FF2" w:rsidRPr="007E1EAE" w:rsidRDefault="00841FF2" w:rsidP="00841FF2">
      <w:pPr>
        <w:pStyle w:val="Heading5"/>
      </w:pPr>
      <w:r w:rsidRPr="007E1EAE">
        <w:t>Notes</w:t>
      </w:r>
    </w:p>
    <w:p w14:paraId="6FCF03D4" w14:textId="77777777" w:rsidR="00841FF2" w:rsidRPr="007E1EAE" w:rsidRDefault="00841FF2" w:rsidP="00971CED">
      <w:pPr>
        <w:pStyle w:val="ListParagraph"/>
        <w:numPr>
          <w:ilvl w:val="0"/>
          <w:numId w:val="63"/>
        </w:numPr>
      </w:pPr>
      <w:r w:rsidRPr="007E1EAE">
        <w:t>Future drafts of this specification may include popular standard VM disk image (e.g., ISO, VMI, VMDX, QCOW2, etc.) and container (e.g., OVF, bare, etc.) formats.  These would include consideration of disk formats such as:</w:t>
      </w:r>
    </w:p>
    <w:p w14:paraId="73D2C224" w14:textId="77777777" w:rsidR="00841FF2" w:rsidRPr="007E1EAE" w:rsidRDefault="00841FF2" w:rsidP="00841FF2">
      <w:pPr>
        <w:pStyle w:val="Heading3"/>
      </w:pPr>
      <w:bookmarkStart w:id="1088" w:name="_Toc454457816"/>
      <w:bookmarkStart w:id="1089" w:name="_Toc454458615"/>
      <w:r w:rsidRPr="007E1EAE">
        <w:t>Implementation Types</w:t>
      </w:r>
      <w:bookmarkEnd w:id="1088"/>
      <w:bookmarkEnd w:id="1089"/>
    </w:p>
    <w:p w14:paraId="776ECF18" w14:textId="77777777" w:rsidR="00841FF2" w:rsidRPr="007E1EAE" w:rsidRDefault="00841FF2" w:rsidP="00841FF2">
      <w:pPr>
        <w:pStyle w:val="Heading4"/>
        <w:rPr>
          <w:rStyle w:val="CodeSnippet"/>
          <w:rFonts w:asciiTheme="minorHAnsi" w:hAnsiTheme="minorHAnsi"/>
        </w:rPr>
      </w:pPr>
      <w:bookmarkStart w:id="1090" w:name="DEFN_TYPE_ARTIFACTS_IMPLEMENTATION"/>
      <w:r w:rsidRPr="007E1EAE">
        <w:rPr>
          <w:rStyle w:val="CodeSnippet"/>
          <w:rFonts w:asciiTheme="minorHAnsi" w:hAnsiTheme="minorHAnsi"/>
        </w:rPr>
        <w:t>tosca.artifacts.Implementation</w:t>
      </w:r>
    </w:p>
    <w:bookmarkEnd w:id="1090"/>
    <w:p w14:paraId="710BBAD6" w14:textId="77777777" w:rsidR="00841FF2" w:rsidRPr="007E1EAE" w:rsidRDefault="00841FF2" w:rsidP="00841FF2">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6A0B8BF7"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5C93D0F"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841FF2" w:rsidRPr="007E1EAE" w14:paraId="6F5ABC5B" w14:textId="77777777" w:rsidTr="00841FF2">
              <w:trPr>
                <w:tblCellSpacing w:w="0" w:type="dxa"/>
              </w:trPr>
              <w:tc>
                <w:tcPr>
                  <w:tcW w:w="0" w:type="auto"/>
                  <w:vAlign w:val="center"/>
                </w:tcPr>
                <w:p w14:paraId="5805760B" w14:textId="77777777" w:rsidR="00841FF2" w:rsidRPr="007E1EAE" w:rsidRDefault="00841FF2" w:rsidP="00841FF2">
                  <w:pPr>
                    <w:rPr>
                      <w:rStyle w:val="CodeSnippet"/>
                      <w:noProof/>
                    </w:rPr>
                  </w:pPr>
                  <w:r w:rsidRPr="007E1EAE">
                    <w:rPr>
                      <w:rStyle w:val="CodeSnippet"/>
                      <w:noProof/>
                    </w:rPr>
                    <w:t>tosca.artifacts.Implementation:</w:t>
                  </w:r>
                </w:p>
                <w:p w14:paraId="648E72BD"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47D4A855" w14:textId="77777777" w:rsidR="00841FF2" w:rsidRPr="007E1EAE" w:rsidRDefault="00841FF2" w:rsidP="00841FF2">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44A9F64" w14:textId="77777777" w:rsidR="00841FF2" w:rsidRPr="007E1EAE" w:rsidRDefault="00841FF2" w:rsidP="00841FF2"/>
              </w:tc>
              <w:tc>
                <w:tcPr>
                  <w:tcW w:w="0" w:type="auto"/>
                  <w:vAlign w:val="center"/>
                </w:tcPr>
                <w:p w14:paraId="7DD1A959" w14:textId="77777777" w:rsidR="00841FF2" w:rsidRPr="007E1EAE" w:rsidRDefault="00841FF2" w:rsidP="00841FF2"/>
              </w:tc>
            </w:tr>
          </w:tbl>
          <w:p w14:paraId="06F8E72C" w14:textId="77777777" w:rsidR="00841FF2" w:rsidRPr="007E1EAE" w:rsidRDefault="00841FF2" w:rsidP="00841FF2">
            <w:pPr>
              <w:rPr>
                <w:rStyle w:val="CodeSnippet"/>
              </w:rPr>
            </w:pPr>
          </w:p>
        </w:tc>
      </w:tr>
    </w:tbl>
    <w:p w14:paraId="64381328" w14:textId="77777777" w:rsidR="00841FF2" w:rsidRPr="007E1EAE" w:rsidRDefault="00841FF2" w:rsidP="00841FF2">
      <w:pPr>
        <w:pStyle w:val="Heading4"/>
      </w:pPr>
      <w:r w:rsidRPr="007E1EAE">
        <w:t>Additional Requirements</w:t>
      </w:r>
    </w:p>
    <w:p w14:paraId="5643D3E6" w14:textId="77777777" w:rsidR="00841FF2" w:rsidRPr="007E1EAE" w:rsidRDefault="00841FF2" w:rsidP="00971CED">
      <w:pPr>
        <w:pStyle w:val="ListParagraph"/>
        <w:numPr>
          <w:ilvl w:val="0"/>
          <w:numId w:val="66"/>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03250DC1" w14:textId="77777777" w:rsidR="00841FF2" w:rsidRPr="007E1EAE" w:rsidRDefault="00841FF2" w:rsidP="00841FF2">
      <w:pPr>
        <w:pStyle w:val="Heading4"/>
      </w:pPr>
      <w:r w:rsidRPr="007E1EAE">
        <w:rPr>
          <w:rStyle w:val="CodeSnippet"/>
          <w:rFonts w:asciiTheme="minorHAnsi" w:hAnsiTheme="minorHAnsi"/>
        </w:rPr>
        <w:t>tosca.artifacts.Implementation.Bash</w:t>
      </w:r>
    </w:p>
    <w:p w14:paraId="3F8D4781" w14:textId="77777777" w:rsidR="00841FF2" w:rsidRPr="007E1EAE" w:rsidRDefault="00841FF2" w:rsidP="00841FF2">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15F89E" w14:textId="77777777" w:rsidTr="00841FF2">
        <w:tc>
          <w:tcPr>
            <w:tcW w:w="1177" w:type="pct"/>
            <w:shd w:val="clear" w:color="auto" w:fill="D9D9D9"/>
          </w:tcPr>
          <w:p w14:paraId="29FD0805" w14:textId="77777777" w:rsidR="00841FF2" w:rsidRPr="007E1EAE" w:rsidRDefault="00841FF2" w:rsidP="00841FF2">
            <w:pPr>
              <w:pStyle w:val="TableText-Heading"/>
            </w:pPr>
            <w:r w:rsidRPr="007E1EAE">
              <w:t>Shorthand Name</w:t>
            </w:r>
          </w:p>
        </w:tc>
        <w:tc>
          <w:tcPr>
            <w:tcW w:w="3823" w:type="pct"/>
          </w:tcPr>
          <w:p w14:paraId="6B295E5D" w14:textId="77777777" w:rsidR="00841FF2" w:rsidRPr="007E1EAE" w:rsidRDefault="00841FF2" w:rsidP="00841FF2">
            <w:pPr>
              <w:pStyle w:val="TableText"/>
              <w:rPr>
                <w:noProof/>
              </w:rPr>
            </w:pPr>
            <w:r w:rsidRPr="007E1EAE">
              <w:rPr>
                <w:noProof/>
              </w:rPr>
              <w:t>Bash</w:t>
            </w:r>
          </w:p>
        </w:tc>
      </w:tr>
      <w:tr w:rsidR="00841FF2" w:rsidRPr="007E1EAE" w14:paraId="55BBEBF2" w14:textId="77777777" w:rsidTr="00841FF2">
        <w:tc>
          <w:tcPr>
            <w:tcW w:w="1177" w:type="pct"/>
            <w:shd w:val="clear" w:color="auto" w:fill="D9D9D9"/>
          </w:tcPr>
          <w:p w14:paraId="3EEF8F5A" w14:textId="77777777" w:rsidR="00841FF2" w:rsidRPr="007E1EAE" w:rsidRDefault="00841FF2" w:rsidP="00841FF2">
            <w:pPr>
              <w:pStyle w:val="TableText-Heading"/>
            </w:pPr>
            <w:r w:rsidRPr="007E1EAE">
              <w:t>Type Qualified Name</w:t>
            </w:r>
          </w:p>
        </w:tc>
        <w:tc>
          <w:tcPr>
            <w:tcW w:w="3823" w:type="pct"/>
          </w:tcPr>
          <w:p w14:paraId="075B5441" w14:textId="77777777" w:rsidR="00841FF2" w:rsidRPr="007E1EAE" w:rsidRDefault="00841FF2" w:rsidP="00841FF2">
            <w:pPr>
              <w:pStyle w:val="TableText"/>
              <w:rPr>
                <w:noProof/>
              </w:rPr>
            </w:pPr>
            <w:r w:rsidRPr="007E1EAE">
              <w:rPr>
                <w:noProof/>
              </w:rPr>
              <w:t>tosca:Bash</w:t>
            </w:r>
          </w:p>
        </w:tc>
      </w:tr>
      <w:tr w:rsidR="00841FF2" w:rsidRPr="007E1EAE" w14:paraId="5DE9C44F" w14:textId="77777777" w:rsidTr="00841FF2">
        <w:tc>
          <w:tcPr>
            <w:tcW w:w="1177" w:type="pct"/>
            <w:shd w:val="clear" w:color="auto" w:fill="D9D9D9"/>
          </w:tcPr>
          <w:p w14:paraId="255794CF" w14:textId="77777777" w:rsidR="00841FF2" w:rsidRPr="007E1EAE" w:rsidRDefault="00841FF2" w:rsidP="00841FF2">
            <w:pPr>
              <w:pStyle w:val="TableText-Heading"/>
            </w:pPr>
            <w:r w:rsidRPr="007E1EAE">
              <w:t>Type URI</w:t>
            </w:r>
          </w:p>
        </w:tc>
        <w:tc>
          <w:tcPr>
            <w:tcW w:w="3823" w:type="pct"/>
          </w:tcPr>
          <w:p w14:paraId="2BF48046" w14:textId="77777777" w:rsidR="00841FF2" w:rsidRPr="007E1EAE" w:rsidRDefault="00841FF2" w:rsidP="00841FF2">
            <w:pPr>
              <w:pStyle w:val="TableText"/>
            </w:pPr>
            <w:r w:rsidRPr="007E1EAE">
              <w:t>tosca.artifacts.Implementation.Bash</w:t>
            </w:r>
          </w:p>
        </w:tc>
      </w:tr>
    </w:tbl>
    <w:p w14:paraId="6C1D047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88F3B86" w14:textId="77777777" w:rsidTr="00841FF2">
        <w:tc>
          <w:tcPr>
            <w:tcW w:w="9576" w:type="dxa"/>
            <w:shd w:val="clear" w:color="auto" w:fill="D9D9D9" w:themeFill="background1" w:themeFillShade="D9"/>
          </w:tcPr>
          <w:p w14:paraId="3040DCB7" w14:textId="77777777" w:rsidR="00841FF2" w:rsidRPr="007E1EAE" w:rsidRDefault="00841FF2" w:rsidP="00841FF2">
            <w:pPr>
              <w:rPr>
                <w:rStyle w:val="CodeSnippet"/>
              </w:rPr>
            </w:pPr>
            <w:r w:rsidRPr="007E1EAE">
              <w:rPr>
                <w:rStyle w:val="CodeSnippet"/>
              </w:rPr>
              <w:t>tosca.artifacts.Implementation.Bash:</w:t>
            </w:r>
          </w:p>
          <w:p w14:paraId="436014A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5804F8AC" w14:textId="77777777" w:rsidR="00841FF2" w:rsidRPr="007E1EAE" w:rsidRDefault="00841FF2" w:rsidP="00841FF2">
            <w:pPr>
              <w:rPr>
                <w:rStyle w:val="CodeSnippet"/>
              </w:rPr>
            </w:pPr>
            <w:r w:rsidRPr="007E1EAE">
              <w:rPr>
                <w:rStyle w:val="CodeSnippet"/>
              </w:rPr>
              <w:t xml:space="preserve">  description: Script artifact for the Unix Bash shell    </w:t>
            </w:r>
          </w:p>
          <w:p w14:paraId="51C4CC8E" w14:textId="77777777" w:rsidR="00841FF2" w:rsidRPr="007E1EAE" w:rsidRDefault="00841FF2" w:rsidP="00841FF2">
            <w:pPr>
              <w:rPr>
                <w:rStyle w:val="CodeSnippet"/>
              </w:rPr>
            </w:pPr>
            <w:r w:rsidRPr="007E1EAE">
              <w:rPr>
                <w:rStyle w:val="CodeSnippet"/>
              </w:rPr>
              <w:t xml:space="preserve">  mime_type: application/x-sh</w:t>
            </w:r>
          </w:p>
          <w:p w14:paraId="05E836E9" w14:textId="77777777" w:rsidR="00841FF2" w:rsidRPr="007E1EAE" w:rsidRDefault="00841FF2" w:rsidP="00841FF2">
            <w:pPr>
              <w:rPr>
                <w:rStyle w:val="CodeSnippet"/>
              </w:rPr>
            </w:pPr>
            <w:r w:rsidRPr="007E1EAE">
              <w:rPr>
                <w:rStyle w:val="CodeSnippet"/>
              </w:rPr>
              <w:lastRenderedPageBreak/>
              <w:t xml:space="preserve">  file_ext: [ sh ]</w:t>
            </w:r>
          </w:p>
        </w:tc>
      </w:tr>
    </w:tbl>
    <w:p w14:paraId="69EB43F7" w14:textId="77777777" w:rsidR="00841FF2" w:rsidRPr="007E1EAE" w:rsidRDefault="00841FF2" w:rsidP="00841FF2">
      <w:pPr>
        <w:pStyle w:val="Heading4"/>
      </w:pPr>
      <w:r w:rsidRPr="007E1EAE">
        <w:rPr>
          <w:rStyle w:val="CodeSnippet"/>
          <w:rFonts w:asciiTheme="minorHAnsi" w:hAnsiTheme="minorHAnsi"/>
        </w:rPr>
        <w:lastRenderedPageBreak/>
        <w:t>tosca.artifacts.Implementation.Python</w:t>
      </w:r>
    </w:p>
    <w:p w14:paraId="019B5518" w14:textId="77777777" w:rsidR="00841FF2" w:rsidRPr="007E1EAE" w:rsidRDefault="00841FF2" w:rsidP="00841FF2">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2FD55EA" w14:textId="77777777" w:rsidTr="00841FF2">
        <w:tc>
          <w:tcPr>
            <w:tcW w:w="1177" w:type="pct"/>
            <w:shd w:val="clear" w:color="auto" w:fill="D9D9D9"/>
          </w:tcPr>
          <w:p w14:paraId="3F1C1E95" w14:textId="77777777" w:rsidR="00841FF2" w:rsidRPr="007E1EAE" w:rsidRDefault="00841FF2" w:rsidP="00841FF2">
            <w:pPr>
              <w:pStyle w:val="TableText-Heading"/>
            </w:pPr>
            <w:r w:rsidRPr="007E1EAE">
              <w:t>Shorthand Name</w:t>
            </w:r>
          </w:p>
        </w:tc>
        <w:tc>
          <w:tcPr>
            <w:tcW w:w="3823" w:type="pct"/>
          </w:tcPr>
          <w:p w14:paraId="34CE220E" w14:textId="77777777" w:rsidR="00841FF2" w:rsidRPr="007E1EAE" w:rsidRDefault="00841FF2" w:rsidP="00841FF2">
            <w:pPr>
              <w:pStyle w:val="TableText"/>
              <w:rPr>
                <w:noProof/>
              </w:rPr>
            </w:pPr>
            <w:r w:rsidRPr="007E1EAE">
              <w:rPr>
                <w:noProof/>
              </w:rPr>
              <w:t>Python</w:t>
            </w:r>
          </w:p>
        </w:tc>
      </w:tr>
      <w:tr w:rsidR="00841FF2" w:rsidRPr="007E1EAE" w14:paraId="38557C90" w14:textId="77777777" w:rsidTr="00841FF2">
        <w:tc>
          <w:tcPr>
            <w:tcW w:w="1177" w:type="pct"/>
            <w:shd w:val="clear" w:color="auto" w:fill="D9D9D9"/>
          </w:tcPr>
          <w:p w14:paraId="2BD5E240" w14:textId="77777777" w:rsidR="00841FF2" w:rsidRPr="007E1EAE" w:rsidRDefault="00841FF2" w:rsidP="00841FF2">
            <w:pPr>
              <w:pStyle w:val="TableText-Heading"/>
            </w:pPr>
            <w:r w:rsidRPr="007E1EAE">
              <w:t>Type Qualified Name</w:t>
            </w:r>
          </w:p>
        </w:tc>
        <w:tc>
          <w:tcPr>
            <w:tcW w:w="3823" w:type="pct"/>
          </w:tcPr>
          <w:p w14:paraId="47558ED6" w14:textId="77777777" w:rsidR="00841FF2" w:rsidRPr="007E1EAE" w:rsidRDefault="00841FF2" w:rsidP="00841FF2">
            <w:pPr>
              <w:pStyle w:val="TableText"/>
              <w:rPr>
                <w:noProof/>
              </w:rPr>
            </w:pPr>
            <w:r w:rsidRPr="007E1EAE">
              <w:rPr>
                <w:noProof/>
              </w:rPr>
              <w:t>tosca:Python</w:t>
            </w:r>
          </w:p>
        </w:tc>
      </w:tr>
      <w:tr w:rsidR="00841FF2" w:rsidRPr="007E1EAE" w14:paraId="29EB2DED" w14:textId="77777777" w:rsidTr="00841FF2">
        <w:tc>
          <w:tcPr>
            <w:tcW w:w="1177" w:type="pct"/>
            <w:shd w:val="clear" w:color="auto" w:fill="D9D9D9"/>
          </w:tcPr>
          <w:p w14:paraId="42986B77" w14:textId="77777777" w:rsidR="00841FF2" w:rsidRPr="007E1EAE" w:rsidRDefault="00841FF2" w:rsidP="00841FF2">
            <w:pPr>
              <w:pStyle w:val="TableText-Heading"/>
            </w:pPr>
            <w:r w:rsidRPr="007E1EAE">
              <w:t>Type URI</w:t>
            </w:r>
          </w:p>
        </w:tc>
        <w:tc>
          <w:tcPr>
            <w:tcW w:w="3823" w:type="pct"/>
          </w:tcPr>
          <w:p w14:paraId="6C5F952F" w14:textId="77777777" w:rsidR="00841FF2" w:rsidRPr="007E1EAE" w:rsidRDefault="00841FF2" w:rsidP="00841FF2">
            <w:pPr>
              <w:pStyle w:val="TableText"/>
            </w:pPr>
            <w:r w:rsidRPr="007E1EAE">
              <w:t>tosca.artifacts.Implementation.Python</w:t>
            </w:r>
          </w:p>
        </w:tc>
      </w:tr>
    </w:tbl>
    <w:p w14:paraId="3E4DAEB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5F287A" w14:textId="77777777" w:rsidTr="00841FF2">
        <w:tc>
          <w:tcPr>
            <w:tcW w:w="9576" w:type="dxa"/>
            <w:shd w:val="clear" w:color="auto" w:fill="D9D9D9" w:themeFill="background1" w:themeFillShade="D9"/>
          </w:tcPr>
          <w:p w14:paraId="4533B516" w14:textId="77777777" w:rsidR="00841FF2" w:rsidRPr="007E1EAE" w:rsidRDefault="00841FF2" w:rsidP="00841FF2">
            <w:pPr>
              <w:rPr>
                <w:rStyle w:val="CodeSnippet"/>
              </w:rPr>
            </w:pPr>
            <w:r w:rsidRPr="007E1EAE">
              <w:rPr>
                <w:rStyle w:val="CodeSnippet"/>
              </w:rPr>
              <w:t>tosca.artifacts.Implementation.Python:</w:t>
            </w:r>
          </w:p>
          <w:p w14:paraId="6BB6DF5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61A2D7FB" w14:textId="77777777" w:rsidR="00841FF2" w:rsidRPr="007E1EAE" w:rsidRDefault="00841FF2" w:rsidP="00841FF2">
            <w:pPr>
              <w:rPr>
                <w:rStyle w:val="CodeSnippet"/>
              </w:rPr>
            </w:pPr>
            <w:r w:rsidRPr="007E1EAE">
              <w:rPr>
                <w:rStyle w:val="CodeSnippet"/>
              </w:rPr>
              <w:t xml:space="preserve">  description: Artifact for the interpreted Python language</w:t>
            </w:r>
          </w:p>
          <w:p w14:paraId="3F44AE32" w14:textId="77777777" w:rsidR="00841FF2" w:rsidRPr="007E1EAE" w:rsidRDefault="00841FF2" w:rsidP="00841FF2">
            <w:pPr>
              <w:rPr>
                <w:rStyle w:val="CodeSnippet"/>
              </w:rPr>
            </w:pPr>
            <w:r w:rsidRPr="007E1EAE">
              <w:rPr>
                <w:rStyle w:val="CodeSnippet"/>
              </w:rPr>
              <w:t xml:space="preserve">  mime_type: application/x-python</w:t>
            </w:r>
          </w:p>
          <w:p w14:paraId="48DB913A" w14:textId="77777777" w:rsidR="00841FF2" w:rsidRPr="007E1EAE" w:rsidRDefault="00841FF2" w:rsidP="00841FF2">
            <w:pPr>
              <w:rPr>
                <w:rStyle w:val="CodeSnippet"/>
              </w:rPr>
            </w:pPr>
            <w:r w:rsidRPr="007E1EAE">
              <w:rPr>
                <w:rStyle w:val="CodeSnippet"/>
              </w:rPr>
              <w:t xml:space="preserve">  file_ext: [ py ]</w:t>
            </w:r>
          </w:p>
        </w:tc>
      </w:tr>
    </w:tbl>
    <w:p w14:paraId="1FA091F6" w14:textId="77777777" w:rsidR="00841FF2" w:rsidRPr="007E1EAE" w:rsidRDefault="00841FF2" w:rsidP="00841FF2">
      <w:pPr>
        <w:pStyle w:val="Heading2"/>
      </w:pPr>
      <w:bookmarkStart w:id="1091" w:name="_Toc302251711"/>
      <w:bookmarkStart w:id="1092" w:name="_Toc310749105"/>
      <w:bookmarkStart w:id="1093" w:name="_Toc313780940"/>
      <w:bookmarkStart w:id="1094" w:name="_Toc322703184"/>
      <w:bookmarkStart w:id="1095" w:name="_Toc454457817"/>
      <w:bookmarkStart w:id="1096" w:name="_Toc454458616"/>
      <w:bookmarkStart w:id="1097" w:name="_Toc500248026"/>
      <w:bookmarkStart w:id="1098" w:name="_Toc528072952"/>
      <w:r w:rsidRPr="007E1EAE">
        <w:t>Capabilities Types</w:t>
      </w:r>
      <w:bookmarkEnd w:id="1051"/>
      <w:bookmarkEnd w:id="1091"/>
      <w:bookmarkEnd w:id="1092"/>
      <w:bookmarkEnd w:id="1093"/>
      <w:bookmarkEnd w:id="1094"/>
      <w:bookmarkEnd w:id="1095"/>
      <w:bookmarkEnd w:id="1096"/>
      <w:bookmarkEnd w:id="1097"/>
      <w:bookmarkEnd w:id="1098"/>
    </w:p>
    <w:p w14:paraId="6E0C4256" w14:textId="77777777" w:rsidR="00841FF2" w:rsidRPr="007E1EAE" w:rsidRDefault="00841FF2" w:rsidP="00841FF2">
      <w:pPr>
        <w:pStyle w:val="Heading3"/>
      </w:pPr>
      <w:bookmarkStart w:id="1099" w:name="_Toc454457818"/>
      <w:bookmarkStart w:id="1100" w:name="_Toc454458617"/>
      <w:bookmarkStart w:id="1101" w:name="DEFN_TYPE_CAPABILITIES_ROOT"/>
      <w:r w:rsidRPr="007E1EAE">
        <w:t>tosca.capabilities.Root</w:t>
      </w:r>
      <w:bookmarkEnd w:id="1099"/>
      <w:bookmarkEnd w:id="1100"/>
    </w:p>
    <w:bookmarkEnd w:id="1101"/>
    <w:p w14:paraId="6759D161" w14:textId="77777777" w:rsidR="00841FF2" w:rsidRPr="007E1EAE" w:rsidRDefault="00841FF2" w:rsidP="00841FF2">
      <w:r w:rsidRPr="007E1EAE">
        <w:t xml:space="preserve">This is the default (root) TOSCA Capability Type definition that all other TOSCA Capability Types derive from.  </w:t>
      </w:r>
    </w:p>
    <w:p w14:paraId="7BC2650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1E496" w14:textId="77777777" w:rsidTr="00841FF2">
        <w:tc>
          <w:tcPr>
            <w:tcW w:w="9576" w:type="dxa"/>
            <w:shd w:val="clear" w:color="auto" w:fill="D9D9D9" w:themeFill="background1" w:themeFillShade="D9"/>
          </w:tcPr>
          <w:p w14:paraId="6BABBCB9" w14:textId="77777777" w:rsidR="00841FF2" w:rsidRPr="007E1EAE" w:rsidRDefault="00841FF2" w:rsidP="00841FF2">
            <w:pPr>
              <w:rPr>
                <w:rStyle w:val="CodeSnippet"/>
              </w:rPr>
            </w:pPr>
            <w:r w:rsidRPr="007E1EAE">
              <w:rPr>
                <w:rStyle w:val="CodeSnippet"/>
              </w:rPr>
              <w:t xml:space="preserve">tosca.capabilities.Root: </w:t>
            </w:r>
          </w:p>
          <w:p w14:paraId="3674021D" w14:textId="77777777" w:rsidR="00841FF2" w:rsidRPr="007E1EAE" w:rsidRDefault="00841FF2" w:rsidP="00841FF2">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612AFDFF" w14:textId="77777777" w:rsidR="00841FF2" w:rsidRPr="007E1EAE" w:rsidRDefault="00841FF2" w:rsidP="00841FF2">
      <w:pPr>
        <w:pStyle w:val="Heading3"/>
      </w:pPr>
      <w:bookmarkStart w:id="1102" w:name="_Toc454457819"/>
      <w:bookmarkStart w:id="1103" w:name="_Toc454458618"/>
      <w:bookmarkStart w:id="1104" w:name="DEFN_TYPE_CAPABILITIES_NODE"/>
      <w:r w:rsidRPr="007E1EAE">
        <w:t>tosca.capabilities.Node</w:t>
      </w:r>
      <w:bookmarkEnd w:id="1102"/>
      <w:bookmarkEnd w:id="1103"/>
    </w:p>
    <w:bookmarkEnd w:id="1104"/>
    <w:p w14:paraId="495EFF9F" w14:textId="77777777" w:rsidR="00841FF2" w:rsidRPr="007E1EAE" w:rsidRDefault="00841FF2" w:rsidP="00841FF2">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DEF1B9C" w14:textId="77777777" w:rsidTr="00841FF2">
        <w:tc>
          <w:tcPr>
            <w:tcW w:w="1177" w:type="pct"/>
            <w:shd w:val="clear" w:color="auto" w:fill="D9D9D9"/>
          </w:tcPr>
          <w:p w14:paraId="5C814463" w14:textId="77777777" w:rsidR="00841FF2" w:rsidRPr="007E1EAE" w:rsidRDefault="00841FF2" w:rsidP="00841FF2">
            <w:pPr>
              <w:pStyle w:val="TableText-Heading"/>
            </w:pPr>
            <w:r w:rsidRPr="007E1EAE">
              <w:t>Shorthand Name</w:t>
            </w:r>
          </w:p>
        </w:tc>
        <w:tc>
          <w:tcPr>
            <w:tcW w:w="3823" w:type="pct"/>
          </w:tcPr>
          <w:p w14:paraId="66296AB2" w14:textId="77777777" w:rsidR="00841FF2" w:rsidRPr="007E1EAE" w:rsidRDefault="00841FF2" w:rsidP="00841FF2">
            <w:pPr>
              <w:pStyle w:val="TableText"/>
              <w:rPr>
                <w:noProof/>
              </w:rPr>
            </w:pPr>
            <w:r w:rsidRPr="007E1EAE">
              <w:rPr>
                <w:noProof/>
              </w:rPr>
              <w:t>Node</w:t>
            </w:r>
          </w:p>
        </w:tc>
      </w:tr>
      <w:tr w:rsidR="00841FF2" w:rsidRPr="007E1EAE" w14:paraId="41D411D3" w14:textId="77777777" w:rsidTr="00841FF2">
        <w:tc>
          <w:tcPr>
            <w:tcW w:w="1177" w:type="pct"/>
            <w:shd w:val="clear" w:color="auto" w:fill="D9D9D9"/>
          </w:tcPr>
          <w:p w14:paraId="39030D8F" w14:textId="77777777" w:rsidR="00841FF2" w:rsidRPr="007E1EAE" w:rsidRDefault="00841FF2" w:rsidP="00841FF2">
            <w:pPr>
              <w:pStyle w:val="TableText-Heading"/>
            </w:pPr>
            <w:r w:rsidRPr="007E1EAE">
              <w:t>Type Qualified Name</w:t>
            </w:r>
          </w:p>
        </w:tc>
        <w:tc>
          <w:tcPr>
            <w:tcW w:w="3823" w:type="pct"/>
          </w:tcPr>
          <w:p w14:paraId="452BF147" w14:textId="77777777" w:rsidR="00841FF2" w:rsidRPr="007E1EAE" w:rsidRDefault="00841FF2" w:rsidP="00841FF2">
            <w:pPr>
              <w:pStyle w:val="TableText"/>
              <w:rPr>
                <w:noProof/>
              </w:rPr>
            </w:pPr>
            <w:r w:rsidRPr="007E1EAE">
              <w:rPr>
                <w:noProof/>
              </w:rPr>
              <w:t>tosca:Node</w:t>
            </w:r>
          </w:p>
        </w:tc>
      </w:tr>
      <w:tr w:rsidR="00841FF2" w:rsidRPr="007E1EAE" w14:paraId="5FC4144E" w14:textId="77777777" w:rsidTr="00841FF2">
        <w:tc>
          <w:tcPr>
            <w:tcW w:w="1177" w:type="pct"/>
            <w:shd w:val="clear" w:color="auto" w:fill="D9D9D9"/>
          </w:tcPr>
          <w:p w14:paraId="7FBCAE1B" w14:textId="77777777" w:rsidR="00841FF2" w:rsidRPr="007E1EAE" w:rsidRDefault="00841FF2" w:rsidP="00841FF2">
            <w:pPr>
              <w:pStyle w:val="TableText-Heading"/>
            </w:pPr>
            <w:r w:rsidRPr="007E1EAE">
              <w:t>Type URI</w:t>
            </w:r>
          </w:p>
        </w:tc>
        <w:tc>
          <w:tcPr>
            <w:tcW w:w="3823" w:type="pct"/>
          </w:tcPr>
          <w:p w14:paraId="04703594" w14:textId="77777777" w:rsidR="00841FF2" w:rsidRPr="007E1EAE" w:rsidRDefault="00841FF2" w:rsidP="00841FF2">
            <w:pPr>
              <w:pStyle w:val="TableText"/>
            </w:pPr>
            <w:r w:rsidRPr="007E1EAE">
              <w:t>tosca.capabilities.Node</w:t>
            </w:r>
          </w:p>
        </w:tc>
      </w:tr>
    </w:tbl>
    <w:p w14:paraId="004BCE4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F1EC912" w14:textId="77777777" w:rsidTr="00841FF2">
        <w:tc>
          <w:tcPr>
            <w:tcW w:w="9576" w:type="dxa"/>
            <w:shd w:val="clear" w:color="auto" w:fill="D9D9D9" w:themeFill="background1" w:themeFillShade="D9"/>
          </w:tcPr>
          <w:p w14:paraId="773445E3" w14:textId="77777777" w:rsidR="00841FF2" w:rsidRPr="007E1EAE" w:rsidRDefault="00841FF2" w:rsidP="00841FF2">
            <w:pPr>
              <w:rPr>
                <w:rStyle w:val="CodeSnippet"/>
              </w:rPr>
            </w:pPr>
            <w:r w:rsidRPr="007E1EAE">
              <w:rPr>
                <w:rStyle w:val="CodeSnippet"/>
              </w:rPr>
              <w:t>tosca.capabilities.Node:</w:t>
            </w:r>
          </w:p>
          <w:p w14:paraId="2B6A1119"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B147AF9" w14:textId="77777777" w:rsidR="00841FF2" w:rsidRPr="007E1EAE" w:rsidRDefault="00841FF2" w:rsidP="00841FF2">
      <w:pPr>
        <w:pStyle w:val="Heading3"/>
      </w:pPr>
      <w:bookmarkStart w:id="1105" w:name="_Toc454457820"/>
      <w:bookmarkStart w:id="1106" w:name="_Toc454458619"/>
      <w:bookmarkStart w:id="1107" w:name="DEFN_TYPE_CAPABILITIES_COMPUTE"/>
      <w:r w:rsidRPr="007E1EAE">
        <w:lastRenderedPageBreak/>
        <w:t>tosca.capabilities.Compute</w:t>
      </w:r>
      <w:bookmarkEnd w:id="1105"/>
      <w:bookmarkEnd w:id="1106"/>
    </w:p>
    <w:bookmarkEnd w:id="1107"/>
    <w:p w14:paraId="5BBE8E94" w14:textId="77777777" w:rsidR="00841FF2" w:rsidRPr="007E1EAE" w:rsidRDefault="00841FF2" w:rsidP="00841FF2">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79"/>
        <w:gridCol w:w="7139"/>
      </w:tblGrid>
      <w:tr w:rsidR="00841FF2" w:rsidRPr="007E1EAE" w14:paraId="07A7E474" w14:textId="77777777" w:rsidTr="00841FF2">
        <w:tc>
          <w:tcPr>
            <w:tcW w:w="1085" w:type="pct"/>
            <w:shd w:val="clear" w:color="auto" w:fill="D9D9D9"/>
          </w:tcPr>
          <w:p w14:paraId="3870A1CD" w14:textId="77777777" w:rsidR="00841FF2" w:rsidRPr="007E1EAE" w:rsidRDefault="00841FF2" w:rsidP="00841FF2">
            <w:pPr>
              <w:pStyle w:val="TableText-Heading"/>
            </w:pPr>
            <w:r w:rsidRPr="007E1EAE">
              <w:t>Shorthand Name</w:t>
            </w:r>
          </w:p>
        </w:tc>
        <w:tc>
          <w:tcPr>
            <w:tcW w:w="3915" w:type="pct"/>
          </w:tcPr>
          <w:p w14:paraId="53FC0DBD" w14:textId="77777777" w:rsidR="00841FF2" w:rsidRPr="007E1EAE" w:rsidRDefault="00841FF2" w:rsidP="00841FF2">
            <w:pPr>
              <w:pStyle w:val="TableText"/>
              <w:rPr>
                <w:noProof/>
              </w:rPr>
            </w:pPr>
            <w:r w:rsidRPr="007E1EAE">
              <w:rPr>
                <w:noProof/>
              </w:rPr>
              <w:t>Compute</w:t>
            </w:r>
          </w:p>
        </w:tc>
      </w:tr>
      <w:tr w:rsidR="00841FF2" w:rsidRPr="007E1EAE" w14:paraId="22145443" w14:textId="77777777" w:rsidTr="00841FF2">
        <w:tc>
          <w:tcPr>
            <w:tcW w:w="1085" w:type="pct"/>
            <w:shd w:val="clear" w:color="auto" w:fill="D9D9D9"/>
          </w:tcPr>
          <w:p w14:paraId="4EF3F2FB" w14:textId="77777777" w:rsidR="00841FF2" w:rsidRPr="007E1EAE" w:rsidRDefault="00841FF2" w:rsidP="00841FF2">
            <w:pPr>
              <w:pStyle w:val="TableText-Heading"/>
            </w:pPr>
            <w:r w:rsidRPr="007E1EAE">
              <w:t>Type Qualified Name</w:t>
            </w:r>
          </w:p>
        </w:tc>
        <w:tc>
          <w:tcPr>
            <w:tcW w:w="3915" w:type="pct"/>
          </w:tcPr>
          <w:p w14:paraId="7FBD73E7" w14:textId="77777777" w:rsidR="00841FF2" w:rsidRPr="007E1EAE" w:rsidRDefault="00841FF2" w:rsidP="00841FF2">
            <w:pPr>
              <w:pStyle w:val="TableText"/>
              <w:rPr>
                <w:noProof/>
              </w:rPr>
            </w:pPr>
            <w:r w:rsidRPr="007E1EAE">
              <w:rPr>
                <w:noProof/>
              </w:rPr>
              <w:t>tosca:Compute</w:t>
            </w:r>
          </w:p>
        </w:tc>
      </w:tr>
      <w:tr w:rsidR="00841FF2" w:rsidRPr="007E1EAE" w14:paraId="329AC35E" w14:textId="77777777" w:rsidTr="00841FF2">
        <w:tc>
          <w:tcPr>
            <w:tcW w:w="1085" w:type="pct"/>
            <w:shd w:val="clear" w:color="auto" w:fill="D9D9D9"/>
          </w:tcPr>
          <w:p w14:paraId="00F16530" w14:textId="77777777" w:rsidR="00841FF2" w:rsidRPr="007E1EAE" w:rsidRDefault="00841FF2" w:rsidP="00841FF2">
            <w:pPr>
              <w:pStyle w:val="TableText-Heading"/>
            </w:pPr>
            <w:r w:rsidRPr="007E1EAE">
              <w:t>Type URI</w:t>
            </w:r>
          </w:p>
        </w:tc>
        <w:tc>
          <w:tcPr>
            <w:tcW w:w="3915" w:type="pct"/>
          </w:tcPr>
          <w:p w14:paraId="47C3838E" w14:textId="77777777" w:rsidR="00841FF2" w:rsidRPr="007E1EAE" w:rsidRDefault="00841FF2" w:rsidP="00841FF2">
            <w:pPr>
              <w:pStyle w:val="TableText"/>
            </w:pPr>
            <w:r w:rsidRPr="007E1EAE">
              <w:t>tosca.capabilities.Compute</w:t>
            </w:r>
          </w:p>
        </w:tc>
      </w:tr>
    </w:tbl>
    <w:p w14:paraId="7645B7D9"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841FF2" w:rsidRPr="007E1EAE" w14:paraId="4CB477B2" w14:textId="77777777" w:rsidTr="00841FF2">
        <w:trPr>
          <w:cantSplit/>
          <w:tblHeader/>
        </w:trPr>
        <w:tc>
          <w:tcPr>
            <w:tcW w:w="717" w:type="pct"/>
            <w:shd w:val="clear" w:color="auto" w:fill="D9D9D9"/>
          </w:tcPr>
          <w:p w14:paraId="6BAB03B4"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BA049B"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D4F7DA8"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1D947D96"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64A2982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CD7E685" w14:textId="77777777" w:rsidTr="00841FF2">
        <w:trPr>
          <w:cantSplit/>
        </w:trPr>
        <w:tc>
          <w:tcPr>
            <w:tcW w:w="717" w:type="pct"/>
            <w:shd w:val="clear" w:color="auto" w:fill="FFFFFF"/>
          </w:tcPr>
          <w:p w14:paraId="4260CBD8"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1678F1B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8DCCD1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11" w:type="pct"/>
            <w:shd w:val="clear" w:color="auto" w:fill="FFFFFF"/>
          </w:tcPr>
          <w:p w14:paraId="09B4071B" w14:textId="77777777" w:rsidR="00841FF2" w:rsidRPr="007E1EAE" w:rsidRDefault="00841FF2" w:rsidP="00841FF2">
            <w:pPr>
              <w:pStyle w:val="TableText"/>
            </w:pPr>
            <w:r w:rsidRPr="007E1EAE">
              <w:t>None</w:t>
            </w:r>
          </w:p>
        </w:tc>
        <w:tc>
          <w:tcPr>
            <w:tcW w:w="2334" w:type="pct"/>
            <w:shd w:val="clear" w:color="auto" w:fill="FFFFFF"/>
          </w:tcPr>
          <w:p w14:paraId="5A8148EF" w14:textId="77777777" w:rsidR="00841FF2" w:rsidRPr="007E1EAE" w:rsidRDefault="00841FF2" w:rsidP="00841FF2">
            <w:pPr>
              <w:pStyle w:val="TableText"/>
              <w:rPr>
                <w:rFonts w:cstheme="minorHAnsi"/>
              </w:rPr>
            </w:pPr>
            <w:r w:rsidRPr="007E1EAE">
              <w:rPr>
                <w:rFonts w:cstheme="minorHAnsi"/>
              </w:rPr>
              <w:t>The otional name (or identifier) of a specific compute resource for hosting.</w:t>
            </w:r>
          </w:p>
        </w:tc>
      </w:tr>
      <w:tr w:rsidR="00841FF2" w:rsidRPr="00D84861" w14:paraId="4176442F" w14:textId="77777777" w:rsidTr="00841FF2">
        <w:trPr>
          <w:cantSplit/>
        </w:trPr>
        <w:tc>
          <w:tcPr>
            <w:tcW w:w="717" w:type="pct"/>
            <w:shd w:val="clear" w:color="auto" w:fill="FFFFFF"/>
          </w:tcPr>
          <w:p w14:paraId="71B35328" w14:textId="77777777" w:rsidR="00841FF2" w:rsidRPr="007E1EAE" w:rsidRDefault="00841FF2" w:rsidP="00841FF2">
            <w:pPr>
              <w:pStyle w:val="TableText"/>
              <w:rPr>
                <w:rFonts w:cstheme="minorHAnsi"/>
                <w:noProof/>
              </w:rPr>
            </w:pPr>
            <w:r w:rsidRPr="007E1EAE">
              <w:rPr>
                <w:rFonts w:cstheme="minorHAnsi"/>
                <w:noProof/>
              </w:rPr>
              <w:t>num_cpus</w:t>
            </w:r>
          </w:p>
        </w:tc>
        <w:tc>
          <w:tcPr>
            <w:tcW w:w="489" w:type="pct"/>
            <w:shd w:val="clear" w:color="auto" w:fill="FFFFFF"/>
          </w:tcPr>
          <w:p w14:paraId="078A136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7162ECD" w14:textId="77777777" w:rsidR="00841FF2" w:rsidRPr="007E1EAE" w:rsidRDefault="006F07B6" w:rsidP="00841FF2">
            <w:pPr>
              <w:pStyle w:val="TableText"/>
              <w:rPr>
                <w:rFonts w:cstheme="minorHAnsi"/>
              </w:rPr>
            </w:pPr>
            <w:hyperlink w:anchor="TYPE_YAML_INTEGER" w:history="1">
              <w:r w:rsidR="00841FF2" w:rsidRPr="007E1EAE">
                <w:rPr>
                  <w:rStyle w:val="Hyperlink"/>
                </w:rPr>
                <w:t>integer</w:t>
              </w:r>
            </w:hyperlink>
          </w:p>
        </w:tc>
        <w:tc>
          <w:tcPr>
            <w:tcW w:w="811" w:type="pct"/>
            <w:shd w:val="clear" w:color="auto" w:fill="FFFFFF"/>
          </w:tcPr>
          <w:p w14:paraId="090E6204" w14:textId="77777777" w:rsidR="00841FF2" w:rsidRPr="007E1EAE" w:rsidRDefault="00841FF2" w:rsidP="00841FF2">
            <w:pPr>
              <w:pStyle w:val="TableText"/>
              <w:rPr>
                <w:rFonts w:cstheme="minorHAnsi"/>
              </w:rPr>
            </w:pPr>
            <w:r w:rsidRPr="007E1EAE">
              <w:t>greater_or_equal: 1</w:t>
            </w:r>
          </w:p>
        </w:tc>
        <w:tc>
          <w:tcPr>
            <w:tcW w:w="2334" w:type="pct"/>
            <w:shd w:val="clear" w:color="auto" w:fill="FFFFFF"/>
          </w:tcPr>
          <w:p w14:paraId="07D2EA61" w14:textId="77777777" w:rsidR="00841FF2" w:rsidRPr="007E1EAE" w:rsidRDefault="00841FF2" w:rsidP="00841FF2">
            <w:pPr>
              <w:pStyle w:val="TableText"/>
              <w:rPr>
                <w:rFonts w:cstheme="minorHAnsi"/>
              </w:rPr>
            </w:pPr>
            <w:r w:rsidRPr="007E1EAE">
              <w:rPr>
                <w:rFonts w:cstheme="minorHAnsi"/>
              </w:rPr>
              <w:t>Number of (actual or virtual) CPUs associated with the Compute node.</w:t>
            </w:r>
          </w:p>
        </w:tc>
      </w:tr>
      <w:tr w:rsidR="00841FF2" w:rsidRPr="00D84861" w14:paraId="2BEA43CD" w14:textId="77777777" w:rsidTr="00841FF2">
        <w:trPr>
          <w:cantSplit/>
        </w:trPr>
        <w:tc>
          <w:tcPr>
            <w:tcW w:w="717" w:type="pct"/>
            <w:shd w:val="clear" w:color="auto" w:fill="FFFFFF"/>
          </w:tcPr>
          <w:p w14:paraId="71229AB5" w14:textId="77777777" w:rsidR="00841FF2" w:rsidRPr="007E1EAE" w:rsidRDefault="00841FF2" w:rsidP="00841FF2">
            <w:pPr>
              <w:pStyle w:val="TableText"/>
              <w:rPr>
                <w:rFonts w:cstheme="minorHAnsi"/>
                <w:noProof/>
              </w:rPr>
            </w:pPr>
            <w:r w:rsidRPr="007E1EAE">
              <w:rPr>
                <w:rFonts w:cstheme="minorHAnsi"/>
                <w:noProof/>
              </w:rPr>
              <w:t>cpu_frequency</w:t>
            </w:r>
          </w:p>
        </w:tc>
        <w:tc>
          <w:tcPr>
            <w:tcW w:w="489" w:type="pct"/>
            <w:shd w:val="clear" w:color="auto" w:fill="FFFFFF"/>
          </w:tcPr>
          <w:p w14:paraId="579617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4134C21" w14:textId="77777777" w:rsidR="00841FF2" w:rsidRPr="007E1EAE" w:rsidRDefault="006F07B6" w:rsidP="00841FF2">
            <w:pPr>
              <w:pStyle w:val="TableText"/>
              <w:rPr>
                <w:rFonts w:cstheme="minorHAnsi"/>
              </w:rPr>
            </w:pPr>
            <w:hyperlink w:anchor="TYPE_TOSCA_SCALAR_UNIT_FREQUENCY" w:history="1">
              <w:r w:rsidR="00841FF2" w:rsidRPr="007E1EAE">
                <w:rPr>
                  <w:rStyle w:val="Hyperlink"/>
                  <w:rFonts w:cstheme="minorHAnsi"/>
                </w:rPr>
                <w:t>scalar-unit.frequency</w:t>
              </w:r>
            </w:hyperlink>
          </w:p>
        </w:tc>
        <w:tc>
          <w:tcPr>
            <w:tcW w:w="811" w:type="pct"/>
            <w:shd w:val="clear" w:color="auto" w:fill="FFFFFF"/>
          </w:tcPr>
          <w:p w14:paraId="635C4CC7" w14:textId="77777777" w:rsidR="00841FF2" w:rsidRPr="007E1EAE" w:rsidRDefault="00841FF2" w:rsidP="00841FF2">
            <w:pPr>
              <w:pStyle w:val="TableText"/>
              <w:rPr>
                <w:rFonts w:cstheme="minorHAnsi"/>
              </w:rPr>
            </w:pPr>
            <w:r w:rsidRPr="007E1EAE">
              <w:t>greater_or_equal: 0.1 GHz</w:t>
            </w:r>
          </w:p>
        </w:tc>
        <w:tc>
          <w:tcPr>
            <w:tcW w:w="2334" w:type="pct"/>
            <w:shd w:val="clear" w:color="auto" w:fill="FFFFFF"/>
          </w:tcPr>
          <w:p w14:paraId="66FA505F" w14:textId="77777777" w:rsidR="00841FF2" w:rsidRPr="007E1EAE" w:rsidRDefault="00841FF2" w:rsidP="00841FF2">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841FF2" w:rsidRPr="00D84861" w14:paraId="4C76E3BC" w14:textId="77777777" w:rsidTr="00841FF2">
        <w:trPr>
          <w:cantSplit/>
        </w:trPr>
        <w:tc>
          <w:tcPr>
            <w:tcW w:w="717" w:type="pct"/>
            <w:shd w:val="clear" w:color="auto" w:fill="FFFFFF"/>
          </w:tcPr>
          <w:p w14:paraId="5537C98B" w14:textId="77777777" w:rsidR="00841FF2" w:rsidRPr="007E1EAE" w:rsidRDefault="00841FF2" w:rsidP="00841FF2">
            <w:pPr>
              <w:pStyle w:val="TableText"/>
              <w:rPr>
                <w:rFonts w:cstheme="minorHAnsi"/>
                <w:noProof/>
              </w:rPr>
            </w:pPr>
            <w:r w:rsidRPr="007E1EAE">
              <w:rPr>
                <w:rFonts w:cstheme="minorHAnsi"/>
                <w:noProof/>
              </w:rPr>
              <w:t>disk_size</w:t>
            </w:r>
          </w:p>
        </w:tc>
        <w:tc>
          <w:tcPr>
            <w:tcW w:w="489" w:type="pct"/>
            <w:shd w:val="clear" w:color="auto" w:fill="FFFFFF"/>
          </w:tcPr>
          <w:p w14:paraId="583BAA9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040B6B0D" w14:textId="77777777" w:rsidR="00841FF2" w:rsidRPr="007E1EAE" w:rsidRDefault="006F07B6"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45167431"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0974448F" w14:textId="77777777" w:rsidR="00841FF2" w:rsidRPr="007E1EAE" w:rsidRDefault="00841FF2" w:rsidP="00841FF2">
            <w:pPr>
              <w:pStyle w:val="TableText"/>
              <w:rPr>
                <w:rFonts w:cstheme="minorHAnsi"/>
              </w:rPr>
            </w:pPr>
            <w:r w:rsidRPr="007E1EAE">
              <w:rPr>
                <w:rFonts w:cstheme="minorHAnsi"/>
              </w:rPr>
              <w:t>Size of the local disk available to applications running on the Compute node (default unit is MB).</w:t>
            </w:r>
          </w:p>
        </w:tc>
      </w:tr>
      <w:tr w:rsidR="00841FF2" w:rsidRPr="00D84861" w14:paraId="42F2CD77" w14:textId="77777777" w:rsidTr="00841FF2">
        <w:trPr>
          <w:cantSplit/>
        </w:trPr>
        <w:tc>
          <w:tcPr>
            <w:tcW w:w="717" w:type="pct"/>
            <w:shd w:val="clear" w:color="auto" w:fill="FFFFFF"/>
          </w:tcPr>
          <w:p w14:paraId="080B8F92" w14:textId="77777777" w:rsidR="00841FF2" w:rsidRPr="007E1EAE" w:rsidRDefault="00841FF2" w:rsidP="00841FF2">
            <w:pPr>
              <w:pStyle w:val="TableText"/>
              <w:rPr>
                <w:rFonts w:cstheme="minorHAnsi"/>
                <w:noProof/>
              </w:rPr>
            </w:pPr>
            <w:r w:rsidRPr="007E1EAE">
              <w:rPr>
                <w:rFonts w:cstheme="minorHAnsi"/>
                <w:noProof/>
              </w:rPr>
              <w:t>mem_size</w:t>
            </w:r>
          </w:p>
        </w:tc>
        <w:tc>
          <w:tcPr>
            <w:tcW w:w="489" w:type="pct"/>
            <w:shd w:val="clear" w:color="auto" w:fill="FFFFFF"/>
          </w:tcPr>
          <w:p w14:paraId="3E8F99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26036576" w14:textId="77777777" w:rsidR="00841FF2" w:rsidRPr="007E1EAE" w:rsidRDefault="006F07B6"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6B581729"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2D7D820C" w14:textId="77777777" w:rsidR="00841FF2" w:rsidRPr="007E1EAE" w:rsidRDefault="00841FF2" w:rsidP="00841FF2">
            <w:pPr>
              <w:pStyle w:val="TableText"/>
              <w:rPr>
                <w:rFonts w:cstheme="minorHAnsi"/>
              </w:rPr>
            </w:pPr>
            <w:r w:rsidRPr="007E1EAE">
              <w:rPr>
                <w:rFonts w:cstheme="minorHAnsi"/>
              </w:rPr>
              <w:t>Size of memory available to applications running on the Compute node (default unit is MB).</w:t>
            </w:r>
          </w:p>
        </w:tc>
      </w:tr>
    </w:tbl>
    <w:p w14:paraId="77C1368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A175E2" w14:textId="77777777" w:rsidTr="00841FF2">
        <w:tc>
          <w:tcPr>
            <w:tcW w:w="9576" w:type="dxa"/>
            <w:shd w:val="clear" w:color="auto" w:fill="D9D9D9" w:themeFill="background1" w:themeFillShade="D9"/>
          </w:tcPr>
          <w:p w14:paraId="4A55D340" w14:textId="77777777" w:rsidR="00841FF2" w:rsidRPr="007E1EAE" w:rsidRDefault="00841FF2" w:rsidP="00841FF2">
            <w:pPr>
              <w:rPr>
                <w:rStyle w:val="CodeSnippet"/>
              </w:rPr>
            </w:pPr>
            <w:r w:rsidRPr="007E1EAE">
              <w:rPr>
                <w:rStyle w:val="CodeSnippet"/>
              </w:rPr>
              <w:t>tosca.capabilities.Compute:</w:t>
            </w:r>
          </w:p>
          <w:p w14:paraId="599621FA" w14:textId="77777777" w:rsidR="00841FF2" w:rsidRDefault="00841FF2" w:rsidP="00841FF2">
            <w:pPr>
              <w:rPr>
                <w:rStyle w:val="CodeSnippet"/>
              </w:rPr>
            </w:pPr>
            <w:r w:rsidRPr="007E1EAE">
              <w:rPr>
                <w:rStyle w:val="CodeSnippet"/>
              </w:rPr>
              <w:t xml:space="preserve">  derived_from: </w:t>
            </w:r>
            <w:r>
              <w:rPr>
                <w:rStyle w:val="CodeSnippet"/>
              </w:rPr>
              <w:t>tosca.capabilities.Container</w:t>
            </w:r>
          </w:p>
          <w:p w14:paraId="6FA26AF4" w14:textId="77777777" w:rsidR="00841FF2" w:rsidRPr="00FE7945" w:rsidRDefault="00841FF2" w:rsidP="00841FF2">
            <w:pPr>
              <w:rPr>
                <w:rStyle w:val="Hyperlink"/>
                <w:rFonts w:ascii="Consolas" w:hAnsi="Consolas"/>
                <w:color w:val="0432FF"/>
              </w:rPr>
            </w:pPr>
            <w:r>
              <w:rPr>
                <w:rStyle w:val="CodeSnippet"/>
              </w:rPr>
              <w:t xml:space="preserve">  shortname: Compute</w:t>
            </w:r>
          </w:p>
          <w:p w14:paraId="44EE0B80" w14:textId="77777777" w:rsidR="00841FF2" w:rsidRPr="007E1EAE" w:rsidRDefault="00841FF2" w:rsidP="00841FF2">
            <w:pPr>
              <w:rPr>
                <w:rStyle w:val="CodeSnippet"/>
                <w:noProof/>
              </w:rPr>
            </w:pPr>
            <w:r w:rsidRPr="007E1EAE">
              <w:rPr>
                <w:rStyle w:val="CodeSnippet"/>
                <w:noProof/>
              </w:rPr>
              <w:t xml:space="preserve">  properties:</w:t>
            </w:r>
          </w:p>
          <w:p w14:paraId="7B3C06E3" w14:textId="77777777" w:rsidR="00841FF2" w:rsidRPr="007E1EAE" w:rsidRDefault="00841FF2" w:rsidP="00841FF2">
            <w:pPr>
              <w:rPr>
                <w:rStyle w:val="CodeSnippet"/>
                <w:noProof/>
              </w:rPr>
            </w:pPr>
            <w:r w:rsidRPr="007E1EAE">
              <w:rPr>
                <w:rStyle w:val="CodeSnippet"/>
                <w:noProof/>
              </w:rPr>
              <w:t xml:space="preserve">    name: </w:t>
            </w:r>
          </w:p>
          <w:p w14:paraId="48E127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0A40FD8" w14:textId="77777777" w:rsidR="00841FF2" w:rsidRPr="007E1EAE" w:rsidRDefault="00841FF2" w:rsidP="00841FF2">
            <w:pPr>
              <w:rPr>
                <w:rStyle w:val="CodeSnippet"/>
                <w:noProof/>
              </w:rPr>
            </w:pPr>
            <w:r w:rsidRPr="007E1EAE">
              <w:rPr>
                <w:rStyle w:val="CodeSnippet"/>
                <w:noProof/>
              </w:rPr>
              <w:t xml:space="preserve">      required: false</w:t>
            </w:r>
          </w:p>
          <w:p w14:paraId="31007716" w14:textId="77777777" w:rsidR="00841FF2" w:rsidRPr="007E1EAE" w:rsidRDefault="00841FF2" w:rsidP="00841FF2">
            <w:pPr>
              <w:rPr>
                <w:rStyle w:val="CodeSnippet"/>
                <w:noProof/>
              </w:rPr>
            </w:pPr>
            <w:r w:rsidRPr="007E1EAE">
              <w:rPr>
                <w:rStyle w:val="CodeSnippet"/>
                <w:noProof/>
              </w:rPr>
              <w:t xml:space="preserve">    num_cpus: </w:t>
            </w:r>
          </w:p>
          <w:p w14:paraId="79E54182"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B0F1E9C" w14:textId="77777777" w:rsidR="00841FF2" w:rsidRPr="007E1EAE" w:rsidRDefault="00841FF2" w:rsidP="00841FF2">
            <w:pPr>
              <w:rPr>
                <w:rStyle w:val="CodeSnippet"/>
                <w:noProof/>
              </w:rPr>
            </w:pPr>
            <w:r w:rsidRPr="007E1EAE">
              <w:rPr>
                <w:rStyle w:val="CodeSnippet"/>
                <w:noProof/>
              </w:rPr>
              <w:t xml:space="preserve">      required: false</w:t>
            </w:r>
          </w:p>
          <w:p w14:paraId="3E162B00" w14:textId="77777777" w:rsidR="00841FF2" w:rsidRPr="007E1EAE" w:rsidRDefault="00841FF2" w:rsidP="00841FF2">
            <w:pPr>
              <w:rPr>
                <w:rStyle w:val="CodeSnippet"/>
                <w:noProof/>
              </w:rPr>
            </w:pPr>
            <w:r w:rsidRPr="007E1EAE">
              <w:rPr>
                <w:rStyle w:val="CodeSnippet"/>
                <w:noProof/>
              </w:rPr>
              <w:t xml:space="preserve">      constraints:</w:t>
            </w:r>
          </w:p>
          <w:p w14:paraId="737C813A" w14:textId="77777777" w:rsidR="00841FF2" w:rsidRPr="007E1EAE" w:rsidRDefault="00841FF2" w:rsidP="00841FF2">
            <w:pPr>
              <w:rPr>
                <w:rStyle w:val="CodeSnippet"/>
                <w:noProof/>
              </w:rPr>
            </w:pPr>
            <w:r w:rsidRPr="007E1EAE">
              <w:rPr>
                <w:rStyle w:val="CodeSnippet"/>
                <w:noProof/>
              </w:rPr>
              <w:t xml:space="preserve">        - greater_or_equal: 1</w:t>
            </w:r>
          </w:p>
          <w:p w14:paraId="0A76934C" w14:textId="77777777" w:rsidR="00841FF2" w:rsidRPr="007E1EAE" w:rsidRDefault="00841FF2" w:rsidP="00841FF2">
            <w:pPr>
              <w:rPr>
                <w:rStyle w:val="CodeSnippet"/>
              </w:rPr>
            </w:pPr>
            <w:r w:rsidRPr="007E1EAE">
              <w:rPr>
                <w:rStyle w:val="CodeSnippet"/>
              </w:rPr>
              <w:t xml:space="preserve">    cpu_frequency:</w:t>
            </w:r>
          </w:p>
          <w:p w14:paraId="01FD7C97" w14:textId="77777777" w:rsidR="00841FF2" w:rsidRPr="007E1EAE" w:rsidRDefault="00841FF2" w:rsidP="00841FF2">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74A1663F" w14:textId="77777777" w:rsidR="00841FF2" w:rsidRPr="007E1EAE" w:rsidRDefault="00841FF2" w:rsidP="00841FF2">
            <w:pPr>
              <w:rPr>
                <w:rStyle w:val="CodeSnippet"/>
              </w:rPr>
            </w:pPr>
            <w:r w:rsidRPr="007E1EAE">
              <w:rPr>
                <w:rStyle w:val="CodeSnippet"/>
              </w:rPr>
              <w:t xml:space="preserve">      required: false</w:t>
            </w:r>
          </w:p>
          <w:p w14:paraId="6EDC8455" w14:textId="77777777" w:rsidR="00841FF2" w:rsidRPr="007E1EAE" w:rsidRDefault="00841FF2" w:rsidP="00841FF2">
            <w:pPr>
              <w:rPr>
                <w:rStyle w:val="CodeSnippet"/>
                <w:noProof/>
              </w:rPr>
            </w:pPr>
            <w:r w:rsidRPr="007E1EAE">
              <w:rPr>
                <w:rStyle w:val="CodeSnippet"/>
                <w:noProof/>
              </w:rPr>
              <w:t xml:space="preserve">      constraints:</w:t>
            </w:r>
          </w:p>
          <w:p w14:paraId="1CCDB4FB" w14:textId="77777777" w:rsidR="00841FF2" w:rsidRPr="007E1EAE" w:rsidRDefault="00841FF2" w:rsidP="00841FF2">
            <w:pPr>
              <w:rPr>
                <w:rStyle w:val="CodeSnippet"/>
                <w:noProof/>
              </w:rPr>
            </w:pPr>
            <w:r w:rsidRPr="007E1EAE">
              <w:rPr>
                <w:rStyle w:val="CodeSnippet"/>
                <w:noProof/>
              </w:rPr>
              <w:t xml:space="preserve">        - greater_or_equal: 0.1 GHz</w:t>
            </w:r>
          </w:p>
          <w:p w14:paraId="1AA4BDA7" w14:textId="77777777" w:rsidR="00841FF2" w:rsidRPr="007E1EAE" w:rsidRDefault="00841FF2" w:rsidP="00841FF2">
            <w:pPr>
              <w:rPr>
                <w:rStyle w:val="CodeSnippet"/>
                <w:noProof/>
              </w:rPr>
            </w:pPr>
            <w:r w:rsidRPr="007E1EAE">
              <w:rPr>
                <w:rStyle w:val="CodeSnippet"/>
                <w:noProof/>
              </w:rPr>
              <w:lastRenderedPageBreak/>
              <w:t xml:space="preserve">    disk_size: </w:t>
            </w:r>
          </w:p>
          <w:p w14:paraId="3D0C798C" w14:textId="77777777" w:rsidR="00841FF2" w:rsidRPr="007E1EAE" w:rsidRDefault="00841FF2" w:rsidP="00841FF2">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229FCD72" w14:textId="77777777" w:rsidR="00841FF2" w:rsidRPr="007E1EAE" w:rsidRDefault="00841FF2" w:rsidP="00841FF2">
            <w:pPr>
              <w:rPr>
                <w:rStyle w:val="CodeSnippet"/>
              </w:rPr>
            </w:pPr>
            <w:r w:rsidRPr="007E1EAE">
              <w:rPr>
                <w:rStyle w:val="CodeSnippet"/>
              </w:rPr>
              <w:t xml:space="preserve">      required: false</w:t>
            </w:r>
          </w:p>
          <w:p w14:paraId="6799633B" w14:textId="77777777" w:rsidR="00841FF2" w:rsidRPr="007E1EAE" w:rsidRDefault="00841FF2" w:rsidP="00841FF2">
            <w:pPr>
              <w:rPr>
                <w:rStyle w:val="CodeSnippet"/>
                <w:noProof/>
              </w:rPr>
            </w:pPr>
            <w:r w:rsidRPr="007E1EAE">
              <w:rPr>
                <w:rStyle w:val="CodeSnippet"/>
                <w:noProof/>
              </w:rPr>
              <w:t xml:space="preserve">      constraints:</w:t>
            </w:r>
          </w:p>
          <w:p w14:paraId="0280BFF4" w14:textId="77777777" w:rsidR="00841FF2" w:rsidRPr="007E1EAE" w:rsidRDefault="00841FF2" w:rsidP="00841FF2">
            <w:pPr>
              <w:rPr>
                <w:rStyle w:val="CodeSnippet"/>
                <w:noProof/>
              </w:rPr>
            </w:pPr>
            <w:r w:rsidRPr="007E1EAE">
              <w:rPr>
                <w:rStyle w:val="CodeSnippet"/>
                <w:noProof/>
              </w:rPr>
              <w:t xml:space="preserve">        - greater_or_equal: 0 MB</w:t>
            </w:r>
          </w:p>
          <w:p w14:paraId="2050AE3D" w14:textId="77777777" w:rsidR="00841FF2" w:rsidRPr="007E1EAE" w:rsidRDefault="00841FF2" w:rsidP="00841FF2">
            <w:pPr>
              <w:rPr>
                <w:rStyle w:val="CodeSnippet"/>
                <w:noProof/>
              </w:rPr>
            </w:pPr>
            <w:r w:rsidRPr="007E1EAE">
              <w:rPr>
                <w:rStyle w:val="CodeSnippet"/>
                <w:noProof/>
              </w:rPr>
              <w:t xml:space="preserve">    mem_size: </w:t>
            </w:r>
          </w:p>
          <w:p w14:paraId="52390F49"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720C4C0B" w14:textId="77777777" w:rsidR="00841FF2" w:rsidRPr="007E1EAE" w:rsidRDefault="00841FF2" w:rsidP="00841FF2">
            <w:pPr>
              <w:rPr>
                <w:rStyle w:val="CodeSnippet"/>
              </w:rPr>
            </w:pPr>
            <w:r w:rsidRPr="007E1EAE">
              <w:rPr>
                <w:rStyle w:val="CodeSnippet"/>
              </w:rPr>
              <w:t xml:space="preserve">      required: false</w:t>
            </w:r>
          </w:p>
          <w:p w14:paraId="5CCE2ABF" w14:textId="77777777" w:rsidR="00841FF2" w:rsidRPr="007E1EAE" w:rsidRDefault="00841FF2" w:rsidP="00841FF2">
            <w:pPr>
              <w:rPr>
                <w:rStyle w:val="CodeSnippet"/>
                <w:noProof/>
              </w:rPr>
            </w:pPr>
            <w:r w:rsidRPr="007E1EAE">
              <w:rPr>
                <w:rStyle w:val="CodeSnippet"/>
                <w:noProof/>
              </w:rPr>
              <w:t xml:space="preserve">      constraints:</w:t>
            </w:r>
          </w:p>
          <w:p w14:paraId="6C4AB8D3" w14:textId="77777777" w:rsidR="00841FF2" w:rsidRPr="007E1EAE" w:rsidRDefault="00841FF2" w:rsidP="00841FF2">
            <w:pPr>
              <w:rPr>
                <w:rStyle w:val="CodeSnippet"/>
                <w:noProof/>
              </w:rPr>
            </w:pPr>
            <w:r w:rsidRPr="007E1EAE">
              <w:rPr>
                <w:rStyle w:val="CodeSnippet"/>
                <w:noProof/>
              </w:rPr>
              <w:t xml:space="preserve">        - greater_or_equal: 0 MB</w:t>
            </w:r>
          </w:p>
        </w:tc>
      </w:tr>
    </w:tbl>
    <w:p w14:paraId="12342311" w14:textId="77777777" w:rsidR="00841FF2" w:rsidRPr="007E1EAE" w:rsidRDefault="00841FF2" w:rsidP="00841FF2">
      <w:pPr>
        <w:pStyle w:val="Heading3"/>
      </w:pPr>
      <w:bookmarkStart w:id="1108" w:name="_Toc454457821"/>
      <w:bookmarkStart w:id="1109" w:name="_Toc454458620"/>
      <w:bookmarkStart w:id="1110" w:name="DEFN_TYPE_CAPABILITIES_NETWORK"/>
      <w:r w:rsidRPr="007E1EAE">
        <w:lastRenderedPageBreak/>
        <w:t>tosca.capabilities.Network</w:t>
      </w:r>
      <w:bookmarkEnd w:id="1108"/>
      <w:bookmarkEnd w:id="1109"/>
    </w:p>
    <w:bookmarkEnd w:id="1110"/>
    <w:p w14:paraId="7531ECFC" w14:textId="77777777" w:rsidR="00841FF2" w:rsidRPr="007E1EAE" w:rsidRDefault="00841FF2" w:rsidP="00841FF2">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F0CFA94" w14:textId="77777777" w:rsidTr="00841FF2">
        <w:tc>
          <w:tcPr>
            <w:tcW w:w="1177" w:type="pct"/>
            <w:shd w:val="clear" w:color="auto" w:fill="D9D9D9"/>
          </w:tcPr>
          <w:p w14:paraId="175D6707" w14:textId="77777777" w:rsidR="00841FF2" w:rsidRPr="007E1EAE" w:rsidRDefault="00841FF2" w:rsidP="00841FF2">
            <w:pPr>
              <w:pStyle w:val="TableText-Heading"/>
            </w:pPr>
            <w:r w:rsidRPr="007E1EAE">
              <w:t>Shorthand Name</w:t>
            </w:r>
          </w:p>
        </w:tc>
        <w:tc>
          <w:tcPr>
            <w:tcW w:w="3823" w:type="pct"/>
          </w:tcPr>
          <w:p w14:paraId="7546252C" w14:textId="77777777" w:rsidR="00841FF2" w:rsidRPr="007E1EAE" w:rsidRDefault="00841FF2" w:rsidP="00841FF2">
            <w:pPr>
              <w:pStyle w:val="TableText"/>
              <w:rPr>
                <w:noProof/>
              </w:rPr>
            </w:pPr>
            <w:r w:rsidRPr="007E1EAE">
              <w:rPr>
                <w:noProof/>
              </w:rPr>
              <w:t>Network</w:t>
            </w:r>
          </w:p>
        </w:tc>
      </w:tr>
      <w:tr w:rsidR="00841FF2" w:rsidRPr="007E1EAE" w14:paraId="700AD1FF" w14:textId="77777777" w:rsidTr="00841FF2">
        <w:tc>
          <w:tcPr>
            <w:tcW w:w="1177" w:type="pct"/>
            <w:shd w:val="clear" w:color="auto" w:fill="D9D9D9"/>
          </w:tcPr>
          <w:p w14:paraId="4FF5C154" w14:textId="77777777" w:rsidR="00841FF2" w:rsidRPr="007E1EAE" w:rsidRDefault="00841FF2" w:rsidP="00841FF2">
            <w:pPr>
              <w:pStyle w:val="TableText-Heading"/>
            </w:pPr>
            <w:r w:rsidRPr="007E1EAE">
              <w:t>Type Qualified Name</w:t>
            </w:r>
          </w:p>
        </w:tc>
        <w:tc>
          <w:tcPr>
            <w:tcW w:w="3823" w:type="pct"/>
          </w:tcPr>
          <w:p w14:paraId="22068AE2" w14:textId="77777777" w:rsidR="00841FF2" w:rsidRPr="007E1EAE" w:rsidRDefault="00841FF2" w:rsidP="00841FF2">
            <w:pPr>
              <w:pStyle w:val="TableText"/>
              <w:rPr>
                <w:noProof/>
              </w:rPr>
            </w:pPr>
            <w:r w:rsidRPr="007E1EAE">
              <w:rPr>
                <w:noProof/>
              </w:rPr>
              <w:t>tosca:Network</w:t>
            </w:r>
          </w:p>
        </w:tc>
      </w:tr>
      <w:tr w:rsidR="00841FF2" w:rsidRPr="007E1EAE" w14:paraId="10B18FD1" w14:textId="77777777" w:rsidTr="00841FF2">
        <w:tc>
          <w:tcPr>
            <w:tcW w:w="1177" w:type="pct"/>
            <w:shd w:val="clear" w:color="auto" w:fill="D9D9D9"/>
          </w:tcPr>
          <w:p w14:paraId="6A2711EE" w14:textId="77777777" w:rsidR="00841FF2" w:rsidRPr="007E1EAE" w:rsidRDefault="00841FF2" w:rsidP="00841FF2">
            <w:pPr>
              <w:pStyle w:val="TableText-Heading"/>
            </w:pPr>
            <w:r w:rsidRPr="007E1EAE">
              <w:t>Type URI</w:t>
            </w:r>
          </w:p>
        </w:tc>
        <w:tc>
          <w:tcPr>
            <w:tcW w:w="3823" w:type="pct"/>
          </w:tcPr>
          <w:p w14:paraId="77E7BFAF" w14:textId="77777777" w:rsidR="00841FF2" w:rsidRPr="007E1EAE" w:rsidRDefault="00841FF2" w:rsidP="00841FF2">
            <w:pPr>
              <w:pStyle w:val="TableText"/>
            </w:pPr>
            <w:r w:rsidRPr="007E1EAE">
              <w:t>tosca.capabilities.Network</w:t>
            </w:r>
          </w:p>
        </w:tc>
      </w:tr>
    </w:tbl>
    <w:p w14:paraId="06E7067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6F5177F" w14:textId="77777777" w:rsidTr="00841FF2">
        <w:trPr>
          <w:cantSplit/>
          <w:tblHeader/>
        </w:trPr>
        <w:tc>
          <w:tcPr>
            <w:tcW w:w="717" w:type="pct"/>
            <w:shd w:val="clear" w:color="auto" w:fill="D9D9D9"/>
          </w:tcPr>
          <w:p w14:paraId="67F0C0C6"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206431"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7B073BB"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7754B528"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07B6B2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7AD7050" w14:textId="77777777" w:rsidTr="00841FF2">
        <w:trPr>
          <w:cantSplit/>
        </w:trPr>
        <w:tc>
          <w:tcPr>
            <w:tcW w:w="717" w:type="pct"/>
            <w:shd w:val="clear" w:color="auto" w:fill="FFFFFF"/>
          </w:tcPr>
          <w:p w14:paraId="03931425"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3C787AFA"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751290C0"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6447FDF9"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8E72CC6" w14:textId="77777777" w:rsidR="00841FF2" w:rsidRPr="007E1EAE" w:rsidRDefault="00841FF2" w:rsidP="00841FF2">
            <w:pPr>
              <w:pStyle w:val="TableText"/>
              <w:rPr>
                <w:rFonts w:cstheme="minorHAnsi"/>
              </w:rPr>
            </w:pPr>
            <w:r w:rsidRPr="007E1EAE">
              <w:rPr>
                <w:rFonts w:cstheme="minorHAnsi"/>
              </w:rPr>
              <w:t>The otional name (or identifier) of a specific network resource.</w:t>
            </w:r>
          </w:p>
        </w:tc>
      </w:tr>
    </w:tbl>
    <w:p w14:paraId="73BA725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0397726E" w14:textId="77777777" w:rsidTr="00841FF2">
        <w:tc>
          <w:tcPr>
            <w:tcW w:w="9576" w:type="dxa"/>
            <w:shd w:val="clear" w:color="auto" w:fill="D9D9D9" w:themeFill="background1" w:themeFillShade="D9"/>
          </w:tcPr>
          <w:p w14:paraId="52C28106" w14:textId="77777777" w:rsidR="00841FF2" w:rsidRPr="007E1EAE" w:rsidRDefault="00841FF2" w:rsidP="00841FF2">
            <w:pPr>
              <w:rPr>
                <w:rStyle w:val="CodeSnippet"/>
              </w:rPr>
            </w:pPr>
            <w:r w:rsidRPr="007E1EAE">
              <w:rPr>
                <w:rStyle w:val="CodeSnippet"/>
              </w:rPr>
              <w:t>tosca.capabilities.Network:</w:t>
            </w:r>
          </w:p>
          <w:p w14:paraId="0ADCAD35"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4EED7E8E" w14:textId="77777777" w:rsidR="00841FF2" w:rsidRPr="007E1EAE" w:rsidRDefault="00841FF2" w:rsidP="00841FF2">
            <w:pPr>
              <w:rPr>
                <w:rStyle w:val="CodeSnippet"/>
                <w:noProof/>
              </w:rPr>
            </w:pPr>
            <w:r w:rsidRPr="007E1EAE">
              <w:rPr>
                <w:rStyle w:val="CodeSnippet"/>
                <w:noProof/>
              </w:rPr>
              <w:t xml:space="preserve">  properties:</w:t>
            </w:r>
          </w:p>
          <w:p w14:paraId="081CDF30" w14:textId="77777777" w:rsidR="00841FF2" w:rsidRPr="007E1EAE" w:rsidRDefault="00841FF2" w:rsidP="00841FF2">
            <w:pPr>
              <w:rPr>
                <w:rStyle w:val="CodeSnippet"/>
                <w:noProof/>
              </w:rPr>
            </w:pPr>
            <w:r w:rsidRPr="007E1EAE">
              <w:rPr>
                <w:rStyle w:val="CodeSnippet"/>
                <w:noProof/>
              </w:rPr>
              <w:t xml:space="preserve">    name: </w:t>
            </w:r>
          </w:p>
          <w:p w14:paraId="56AAE07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4733A7B" w14:textId="77777777" w:rsidR="00841FF2" w:rsidRPr="007E1EAE" w:rsidRDefault="00841FF2" w:rsidP="00841FF2">
            <w:pPr>
              <w:rPr>
                <w:rStyle w:val="CodeSnippet"/>
                <w:noProof/>
              </w:rPr>
            </w:pPr>
            <w:r w:rsidRPr="007E1EAE">
              <w:rPr>
                <w:rStyle w:val="CodeSnippet"/>
                <w:noProof/>
              </w:rPr>
              <w:t xml:space="preserve">      required: false</w:t>
            </w:r>
          </w:p>
        </w:tc>
      </w:tr>
    </w:tbl>
    <w:p w14:paraId="640D8F3F" w14:textId="77777777" w:rsidR="00841FF2" w:rsidRPr="007E1EAE" w:rsidRDefault="00841FF2" w:rsidP="00841FF2">
      <w:pPr>
        <w:pStyle w:val="Heading3"/>
      </w:pPr>
      <w:bookmarkStart w:id="1111" w:name="_Toc454457822"/>
      <w:bookmarkStart w:id="1112" w:name="_Toc454458621"/>
      <w:bookmarkStart w:id="1113" w:name="DEFN_TYPE_CAPABILITIES_STORAGE"/>
      <w:r w:rsidRPr="007E1EAE">
        <w:t>tosca.capabilities.Storage</w:t>
      </w:r>
      <w:bookmarkEnd w:id="1111"/>
      <w:bookmarkEnd w:id="1112"/>
    </w:p>
    <w:bookmarkEnd w:id="1113"/>
    <w:p w14:paraId="773D40F2" w14:textId="77777777" w:rsidR="00841FF2" w:rsidRPr="007E1EAE" w:rsidRDefault="00841FF2" w:rsidP="00841FF2">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8BB18D3" w14:textId="77777777" w:rsidTr="00841FF2">
        <w:tc>
          <w:tcPr>
            <w:tcW w:w="1177" w:type="pct"/>
            <w:shd w:val="clear" w:color="auto" w:fill="D9D9D9"/>
          </w:tcPr>
          <w:p w14:paraId="03F174AF" w14:textId="77777777" w:rsidR="00841FF2" w:rsidRPr="007E1EAE" w:rsidRDefault="00841FF2" w:rsidP="00841FF2">
            <w:pPr>
              <w:pStyle w:val="TableText-Heading"/>
            </w:pPr>
            <w:r w:rsidRPr="007E1EAE">
              <w:lastRenderedPageBreak/>
              <w:t>Shorthand Name</w:t>
            </w:r>
          </w:p>
        </w:tc>
        <w:tc>
          <w:tcPr>
            <w:tcW w:w="3823" w:type="pct"/>
          </w:tcPr>
          <w:p w14:paraId="61161F49" w14:textId="77777777" w:rsidR="00841FF2" w:rsidRPr="007E1EAE" w:rsidRDefault="00841FF2" w:rsidP="00841FF2">
            <w:pPr>
              <w:pStyle w:val="TableText"/>
              <w:rPr>
                <w:noProof/>
              </w:rPr>
            </w:pPr>
            <w:r w:rsidRPr="007E1EAE">
              <w:rPr>
                <w:noProof/>
              </w:rPr>
              <w:t>Storage</w:t>
            </w:r>
          </w:p>
        </w:tc>
      </w:tr>
      <w:tr w:rsidR="00841FF2" w:rsidRPr="007E1EAE" w14:paraId="0FB44D6C" w14:textId="77777777" w:rsidTr="00841FF2">
        <w:tc>
          <w:tcPr>
            <w:tcW w:w="1177" w:type="pct"/>
            <w:shd w:val="clear" w:color="auto" w:fill="D9D9D9"/>
          </w:tcPr>
          <w:p w14:paraId="2CB4204F" w14:textId="77777777" w:rsidR="00841FF2" w:rsidRPr="007E1EAE" w:rsidRDefault="00841FF2" w:rsidP="00841FF2">
            <w:pPr>
              <w:pStyle w:val="TableText-Heading"/>
            </w:pPr>
            <w:r w:rsidRPr="007E1EAE">
              <w:t>Type Qualified Name</w:t>
            </w:r>
          </w:p>
        </w:tc>
        <w:tc>
          <w:tcPr>
            <w:tcW w:w="3823" w:type="pct"/>
          </w:tcPr>
          <w:p w14:paraId="15483F62" w14:textId="77777777" w:rsidR="00841FF2" w:rsidRPr="007E1EAE" w:rsidRDefault="00841FF2" w:rsidP="00841FF2">
            <w:pPr>
              <w:pStyle w:val="TableText"/>
              <w:rPr>
                <w:noProof/>
              </w:rPr>
            </w:pPr>
            <w:r w:rsidRPr="007E1EAE">
              <w:rPr>
                <w:noProof/>
              </w:rPr>
              <w:t>tosca:Storage</w:t>
            </w:r>
          </w:p>
        </w:tc>
      </w:tr>
      <w:tr w:rsidR="00841FF2" w:rsidRPr="007E1EAE" w14:paraId="7124EDDC" w14:textId="77777777" w:rsidTr="00841FF2">
        <w:tc>
          <w:tcPr>
            <w:tcW w:w="1177" w:type="pct"/>
            <w:shd w:val="clear" w:color="auto" w:fill="D9D9D9"/>
          </w:tcPr>
          <w:p w14:paraId="130AF244" w14:textId="77777777" w:rsidR="00841FF2" w:rsidRPr="007E1EAE" w:rsidRDefault="00841FF2" w:rsidP="00841FF2">
            <w:pPr>
              <w:pStyle w:val="TableText-Heading"/>
            </w:pPr>
            <w:r w:rsidRPr="007E1EAE">
              <w:t>Type URI</w:t>
            </w:r>
          </w:p>
        </w:tc>
        <w:tc>
          <w:tcPr>
            <w:tcW w:w="3823" w:type="pct"/>
          </w:tcPr>
          <w:p w14:paraId="25FCDFDD" w14:textId="77777777" w:rsidR="00841FF2" w:rsidRPr="007E1EAE" w:rsidRDefault="00841FF2" w:rsidP="00841FF2">
            <w:pPr>
              <w:pStyle w:val="TableText"/>
            </w:pPr>
            <w:r w:rsidRPr="007E1EAE">
              <w:t>tosca.capabilities.Storage</w:t>
            </w:r>
          </w:p>
        </w:tc>
      </w:tr>
    </w:tbl>
    <w:p w14:paraId="30C6033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1E075A8D" w14:textId="77777777" w:rsidTr="00841FF2">
        <w:trPr>
          <w:cantSplit/>
          <w:tblHeader/>
        </w:trPr>
        <w:tc>
          <w:tcPr>
            <w:tcW w:w="717" w:type="pct"/>
            <w:shd w:val="clear" w:color="auto" w:fill="D9D9D9"/>
          </w:tcPr>
          <w:p w14:paraId="3775226D"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23B68F35"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2DA0B567"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95BFF65"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9618A6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BE8BF3F" w14:textId="77777777" w:rsidTr="00841FF2">
        <w:trPr>
          <w:cantSplit/>
        </w:trPr>
        <w:tc>
          <w:tcPr>
            <w:tcW w:w="717" w:type="pct"/>
            <w:shd w:val="clear" w:color="auto" w:fill="FFFFFF"/>
          </w:tcPr>
          <w:p w14:paraId="1B29917E"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24BF4014"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80A06AC"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13AED24C"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4C670F9" w14:textId="77777777" w:rsidR="00841FF2" w:rsidRPr="007E1EAE" w:rsidRDefault="00841FF2" w:rsidP="00841FF2">
            <w:pPr>
              <w:pStyle w:val="TableText"/>
              <w:rPr>
                <w:rFonts w:cstheme="minorHAnsi"/>
              </w:rPr>
            </w:pPr>
            <w:r w:rsidRPr="007E1EAE">
              <w:rPr>
                <w:rFonts w:cstheme="minorHAnsi"/>
              </w:rPr>
              <w:t>The otional name (or identifier) of a specific storage resource.</w:t>
            </w:r>
          </w:p>
        </w:tc>
      </w:tr>
    </w:tbl>
    <w:p w14:paraId="6AFDB5F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3F5E8B19" w14:textId="77777777" w:rsidTr="00841FF2">
        <w:tc>
          <w:tcPr>
            <w:tcW w:w="9576" w:type="dxa"/>
            <w:shd w:val="clear" w:color="auto" w:fill="D9D9D9" w:themeFill="background1" w:themeFillShade="D9"/>
          </w:tcPr>
          <w:p w14:paraId="223ABC05" w14:textId="77777777" w:rsidR="00841FF2" w:rsidRPr="007E1EAE" w:rsidRDefault="00841FF2" w:rsidP="00841FF2">
            <w:pPr>
              <w:rPr>
                <w:rStyle w:val="CodeSnippet"/>
              </w:rPr>
            </w:pPr>
            <w:r w:rsidRPr="007E1EAE">
              <w:rPr>
                <w:rStyle w:val="CodeSnippet"/>
              </w:rPr>
              <w:t>tosca.capabilities.Storage:</w:t>
            </w:r>
          </w:p>
          <w:p w14:paraId="424BC5E3"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6FF36689" w14:textId="77777777" w:rsidR="00841FF2" w:rsidRPr="007E1EAE" w:rsidRDefault="00841FF2" w:rsidP="00841FF2">
            <w:pPr>
              <w:rPr>
                <w:rStyle w:val="CodeSnippet"/>
                <w:noProof/>
              </w:rPr>
            </w:pPr>
            <w:r w:rsidRPr="007E1EAE">
              <w:rPr>
                <w:rStyle w:val="CodeSnippet"/>
                <w:noProof/>
              </w:rPr>
              <w:t xml:space="preserve">  properties:</w:t>
            </w:r>
          </w:p>
          <w:p w14:paraId="67B18423" w14:textId="77777777" w:rsidR="00841FF2" w:rsidRPr="007E1EAE" w:rsidRDefault="00841FF2" w:rsidP="00841FF2">
            <w:pPr>
              <w:rPr>
                <w:rStyle w:val="CodeSnippet"/>
                <w:noProof/>
              </w:rPr>
            </w:pPr>
            <w:r w:rsidRPr="007E1EAE">
              <w:rPr>
                <w:rStyle w:val="CodeSnippet"/>
                <w:noProof/>
              </w:rPr>
              <w:t xml:space="preserve">    name: </w:t>
            </w:r>
          </w:p>
          <w:p w14:paraId="202721F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84F9046" w14:textId="77777777" w:rsidR="00841FF2" w:rsidRPr="007E1EAE" w:rsidRDefault="00841FF2" w:rsidP="00841FF2">
            <w:pPr>
              <w:rPr>
                <w:rStyle w:val="CodeSnippet"/>
                <w:noProof/>
              </w:rPr>
            </w:pPr>
            <w:r w:rsidRPr="007E1EAE">
              <w:rPr>
                <w:rStyle w:val="CodeSnippet"/>
                <w:noProof/>
              </w:rPr>
              <w:t xml:space="preserve">      required: false</w:t>
            </w:r>
          </w:p>
        </w:tc>
      </w:tr>
    </w:tbl>
    <w:p w14:paraId="290B045E" w14:textId="77777777" w:rsidR="00841FF2" w:rsidRPr="007E1EAE" w:rsidRDefault="00841FF2" w:rsidP="00841FF2">
      <w:pPr>
        <w:pStyle w:val="Heading3"/>
      </w:pPr>
      <w:bookmarkStart w:id="1114" w:name="_Toc454457823"/>
      <w:bookmarkStart w:id="1115" w:name="_Toc454458622"/>
      <w:bookmarkStart w:id="1116" w:name="DEFN_TYPE_CAPABILITIES_CONTAINER"/>
      <w:r w:rsidRPr="007E1EAE">
        <w:t>tosca.capabilities.Container</w:t>
      </w:r>
      <w:bookmarkEnd w:id="1114"/>
      <w:bookmarkEnd w:id="1115"/>
    </w:p>
    <w:bookmarkEnd w:id="1116"/>
    <w:p w14:paraId="26B34C2A" w14:textId="77777777" w:rsidR="00841FF2" w:rsidRPr="007E1EAE" w:rsidRDefault="00841FF2" w:rsidP="00841FF2">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A87370F" w14:textId="77777777" w:rsidTr="00841FF2">
        <w:tc>
          <w:tcPr>
            <w:tcW w:w="1177" w:type="pct"/>
            <w:shd w:val="clear" w:color="auto" w:fill="D9D9D9"/>
          </w:tcPr>
          <w:p w14:paraId="477D9BB5" w14:textId="77777777" w:rsidR="00841FF2" w:rsidRPr="007E1EAE" w:rsidRDefault="00841FF2" w:rsidP="00841FF2">
            <w:pPr>
              <w:pStyle w:val="TableText-Heading"/>
            </w:pPr>
            <w:r w:rsidRPr="007E1EAE">
              <w:t>Shorthand Name</w:t>
            </w:r>
          </w:p>
        </w:tc>
        <w:tc>
          <w:tcPr>
            <w:tcW w:w="3823" w:type="pct"/>
          </w:tcPr>
          <w:p w14:paraId="38CB4E4A" w14:textId="77777777" w:rsidR="00841FF2" w:rsidRPr="007E1EAE" w:rsidRDefault="00841FF2" w:rsidP="00841FF2">
            <w:pPr>
              <w:pStyle w:val="TableText"/>
              <w:rPr>
                <w:noProof/>
              </w:rPr>
            </w:pPr>
            <w:r w:rsidRPr="007E1EAE">
              <w:rPr>
                <w:noProof/>
              </w:rPr>
              <w:t>Container</w:t>
            </w:r>
          </w:p>
        </w:tc>
      </w:tr>
      <w:tr w:rsidR="00841FF2" w:rsidRPr="007E1EAE" w14:paraId="5F3FAAD5" w14:textId="77777777" w:rsidTr="00841FF2">
        <w:tc>
          <w:tcPr>
            <w:tcW w:w="1177" w:type="pct"/>
            <w:shd w:val="clear" w:color="auto" w:fill="D9D9D9"/>
          </w:tcPr>
          <w:p w14:paraId="605833E8" w14:textId="77777777" w:rsidR="00841FF2" w:rsidRPr="007E1EAE" w:rsidRDefault="00841FF2" w:rsidP="00841FF2">
            <w:pPr>
              <w:pStyle w:val="TableText-Heading"/>
            </w:pPr>
            <w:r w:rsidRPr="007E1EAE">
              <w:t>Type Qualified Name</w:t>
            </w:r>
          </w:p>
        </w:tc>
        <w:tc>
          <w:tcPr>
            <w:tcW w:w="3823" w:type="pct"/>
          </w:tcPr>
          <w:p w14:paraId="32CC35FB" w14:textId="77777777" w:rsidR="00841FF2" w:rsidRPr="007E1EAE" w:rsidRDefault="00841FF2" w:rsidP="00841FF2">
            <w:pPr>
              <w:pStyle w:val="TableText"/>
              <w:rPr>
                <w:noProof/>
              </w:rPr>
            </w:pPr>
            <w:r w:rsidRPr="007E1EAE">
              <w:rPr>
                <w:noProof/>
              </w:rPr>
              <w:t>tosca:Container</w:t>
            </w:r>
          </w:p>
        </w:tc>
      </w:tr>
      <w:tr w:rsidR="00841FF2" w:rsidRPr="007E1EAE" w14:paraId="2AAB6008" w14:textId="77777777" w:rsidTr="00841FF2">
        <w:tc>
          <w:tcPr>
            <w:tcW w:w="1177" w:type="pct"/>
            <w:shd w:val="clear" w:color="auto" w:fill="D9D9D9"/>
          </w:tcPr>
          <w:p w14:paraId="2889A69D" w14:textId="77777777" w:rsidR="00841FF2" w:rsidRPr="007E1EAE" w:rsidRDefault="00841FF2" w:rsidP="00841FF2">
            <w:pPr>
              <w:pStyle w:val="TableText-Heading"/>
            </w:pPr>
            <w:r w:rsidRPr="007E1EAE">
              <w:t>Type URI</w:t>
            </w:r>
          </w:p>
        </w:tc>
        <w:tc>
          <w:tcPr>
            <w:tcW w:w="3823" w:type="pct"/>
          </w:tcPr>
          <w:p w14:paraId="43C9AAD4" w14:textId="77777777" w:rsidR="00841FF2" w:rsidRPr="007E1EAE" w:rsidRDefault="00841FF2" w:rsidP="00841FF2">
            <w:pPr>
              <w:pStyle w:val="TableText"/>
            </w:pPr>
            <w:r w:rsidRPr="007E1EAE">
              <w:t>tosca.capabilities.Container</w:t>
            </w:r>
          </w:p>
        </w:tc>
      </w:tr>
    </w:tbl>
    <w:p w14:paraId="0B8FE4A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3B64638" w14:textId="77777777" w:rsidTr="00841FF2">
        <w:trPr>
          <w:cantSplit/>
          <w:tblHeader/>
        </w:trPr>
        <w:tc>
          <w:tcPr>
            <w:tcW w:w="717" w:type="pct"/>
            <w:shd w:val="clear" w:color="auto" w:fill="D9D9D9"/>
          </w:tcPr>
          <w:p w14:paraId="2A43BB07"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036AC5A7"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322D3D6F"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C9A93C9"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1242BEF"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0282CF2E" w14:textId="77777777" w:rsidTr="00841FF2">
        <w:trPr>
          <w:cantSplit/>
        </w:trPr>
        <w:tc>
          <w:tcPr>
            <w:tcW w:w="717" w:type="pct"/>
            <w:shd w:val="clear" w:color="auto" w:fill="FFFFFF"/>
          </w:tcPr>
          <w:p w14:paraId="02B09662" w14:textId="77777777" w:rsidR="00841FF2" w:rsidRPr="007E1EAE" w:rsidRDefault="00841FF2" w:rsidP="00841FF2">
            <w:pPr>
              <w:pStyle w:val="TableText"/>
              <w:rPr>
                <w:rFonts w:cstheme="minorHAnsi"/>
                <w:noProof/>
              </w:rPr>
            </w:pPr>
            <w:r w:rsidRPr="007E1EAE">
              <w:rPr>
                <w:rFonts w:cstheme="minorHAnsi"/>
                <w:noProof/>
              </w:rPr>
              <w:t>N/A</w:t>
            </w:r>
          </w:p>
        </w:tc>
        <w:tc>
          <w:tcPr>
            <w:tcW w:w="488" w:type="pct"/>
            <w:shd w:val="clear" w:color="auto" w:fill="FFFFFF"/>
          </w:tcPr>
          <w:p w14:paraId="4B85DE61" w14:textId="77777777" w:rsidR="00841FF2" w:rsidRPr="007E1EAE" w:rsidRDefault="00841FF2" w:rsidP="00841FF2">
            <w:pPr>
              <w:pStyle w:val="TableText"/>
              <w:rPr>
                <w:rFonts w:cstheme="minorHAnsi"/>
              </w:rPr>
            </w:pPr>
            <w:r w:rsidRPr="007E1EAE">
              <w:rPr>
                <w:rFonts w:cstheme="minorHAnsi"/>
              </w:rPr>
              <w:t>N/A</w:t>
            </w:r>
          </w:p>
        </w:tc>
        <w:tc>
          <w:tcPr>
            <w:tcW w:w="649" w:type="pct"/>
            <w:shd w:val="clear" w:color="auto" w:fill="FFFFFF"/>
          </w:tcPr>
          <w:p w14:paraId="69B11298" w14:textId="77777777" w:rsidR="00841FF2" w:rsidRPr="007E1EAE" w:rsidRDefault="00841FF2" w:rsidP="00841FF2">
            <w:pPr>
              <w:pStyle w:val="TableText"/>
            </w:pPr>
            <w:r w:rsidRPr="007E1EAE">
              <w:t>N/A</w:t>
            </w:r>
          </w:p>
        </w:tc>
        <w:tc>
          <w:tcPr>
            <w:tcW w:w="811" w:type="pct"/>
            <w:shd w:val="clear" w:color="auto" w:fill="FFFFFF"/>
          </w:tcPr>
          <w:p w14:paraId="49233C84" w14:textId="77777777" w:rsidR="00841FF2" w:rsidRPr="007E1EAE" w:rsidRDefault="00841FF2" w:rsidP="00841FF2">
            <w:pPr>
              <w:pStyle w:val="TableText"/>
            </w:pPr>
            <w:r w:rsidRPr="007E1EAE">
              <w:t>N/A</w:t>
            </w:r>
          </w:p>
        </w:tc>
        <w:tc>
          <w:tcPr>
            <w:tcW w:w="2334" w:type="pct"/>
            <w:shd w:val="clear" w:color="auto" w:fill="FFFFFF"/>
          </w:tcPr>
          <w:p w14:paraId="67D571FC" w14:textId="77777777" w:rsidR="00841FF2" w:rsidRPr="007E1EAE" w:rsidRDefault="00841FF2" w:rsidP="00841FF2">
            <w:pPr>
              <w:pStyle w:val="TableText"/>
              <w:rPr>
                <w:rFonts w:cstheme="minorHAnsi"/>
              </w:rPr>
            </w:pPr>
            <w:r w:rsidRPr="007E1EAE">
              <w:rPr>
                <w:rFonts w:cstheme="minorHAnsi"/>
              </w:rPr>
              <w:t>N/A</w:t>
            </w:r>
          </w:p>
        </w:tc>
      </w:tr>
    </w:tbl>
    <w:p w14:paraId="6F52CA2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F61A8DE" w14:textId="77777777" w:rsidTr="00841FF2">
        <w:trPr>
          <w:trHeight w:val="518"/>
        </w:trPr>
        <w:tc>
          <w:tcPr>
            <w:tcW w:w="9576" w:type="dxa"/>
            <w:shd w:val="clear" w:color="auto" w:fill="D9D9D9" w:themeFill="background1" w:themeFillShade="D9"/>
          </w:tcPr>
          <w:p w14:paraId="562183EC" w14:textId="77777777" w:rsidR="00841FF2" w:rsidRPr="007E1EAE" w:rsidRDefault="00841FF2" w:rsidP="00841FF2">
            <w:pPr>
              <w:rPr>
                <w:rStyle w:val="CodeSnippet"/>
              </w:rPr>
            </w:pPr>
            <w:r w:rsidRPr="007E1EAE">
              <w:rPr>
                <w:rStyle w:val="CodeSnippet"/>
              </w:rPr>
              <w:t>tosca.capabilities.Container:</w:t>
            </w:r>
          </w:p>
          <w:p w14:paraId="5ECED22B" w14:textId="77777777" w:rsidR="00841FF2" w:rsidRPr="007E1EAE" w:rsidRDefault="00841FF2" w:rsidP="00841FF2">
            <w:pPr>
              <w:rPr>
                <w:rStyle w:val="CodeSnippedHyperlink"/>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2098200C" w14:textId="77777777" w:rsidR="00841FF2" w:rsidRPr="007E1EAE" w:rsidRDefault="00841FF2" w:rsidP="00841FF2">
      <w:pPr>
        <w:pStyle w:val="Heading3"/>
      </w:pPr>
      <w:bookmarkStart w:id="1117" w:name="_Toc454457824"/>
      <w:bookmarkStart w:id="1118" w:name="_Toc454458623"/>
      <w:bookmarkStart w:id="1119" w:name="DEFN_TYPE_CAPABILITIES_HTTP_ENDPOINT"/>
      <w:bookmarkStart w:id="1120" w:name="DEFN_TYPE_CAPABILITIES_ENDPOINT"/>
      <w:r w:rsidRPr="007E1EAE">
        <w:t>tosca.capabilities.Endpoint</w:t>
      </w:r>
      <w:bookmarkEnd w:id="1117"/>
      <w:bookmarkEnd w:id="1118"/>
    </w:p>
    <w:bookmarkEnd w:id="1119"/>
    <w:bookmarkEnd w:id="1120"/>
    <w:p w14:paraId="07122635" w14:textId="77777777" w:rsidR="00841FF2" w:rsidRPr="007E1EAE" w:rsidRDefault="00841FF2" w:rsidP="00841FF2">
      <w:pPr>
        <w:pStyle w:val="NormalaroundTable"/>
        <w:keepNext/>
      </w:pPr>
      <w:r w:rsidRPr="007E1EAE">
        <w:t xml:space="preserve">This is the default TOSCA type that should be used or extended to define a network endpoint capability. This includes the information to express a basic endpoint with a single port or a complex endpoint with </w:t>
      </w:r>
      <w:r w:rsidRPr="007E1EAE">
        <w:lastRenderedPageBreak/>
        <w:t>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01FAC05" w14:textId="77777777" w:rsidTr="00841FF2">
        <w:tc>
          <w:tcPr>
            <w:tcW w:w="1177" w:type="pct"/>
            <w:shd w:val="clear" w:color="auto" w:fill="D9D9D9"/>
          </w:tcPr>
          <w:p w14:paraId="5E507B6B" w14:textId="77777777" w:rsidR="00841FF2" w:rsidRPr="007E1EAE" w:rsidRDefault="00841FF2" w:rsidP="00841FF2">
            <w:pPr>
              <w:pStyle w:val="TableText-Heading"/>
            </w:pPr>
            <w:r w:rsidRPr="007E1EAE">
              <w:t>Shorthand Name</w:t>
            </w:r>
          </w:p>
        </w:tc>
        <w:tc>
          <w:tcPr>
            <w:tcW w:w="3823" w:type="pct"/>
          </w:tcPr>
          <w:p w14:paraId="509BB29A" w14:textId="77777777" w:rsidR="00841FF2" w:rsidRPr="007E1EAE" w:rsidRDefault="00841FF2" w:rsidP="00841FF2">
            <w:pPr>
              <w:pStyle w:val="TableText"/>
              <w:rPr>
                <w:noProof/>
              </w:rPr>
            </w:pPr>
            <w:r w:rsidRPr="007E1EAE">
              <w:rPr>
                <w:noProof/>
              </w:rPr>
              <w:t>Endpoint</w:t>
            </w:r>
          </w:p>
        </w:tc>
      </w:tr>
      <w:tr w:rsidR="00841FF2" w:rsidRPr="007E1EAE" w14:paraId="0687DFAA" w14:textId="77777777" w:rsidTr="00841FF2">
        <w:tc>
          <w:tcPr>
            <w:tcW w:w="1177" w:type="pct"/>
            <w:shd w:val="clear" w:color="auto" w:fill="D9D9D9"/>
          </w:tcPr>
          <w:p w14:paraId="5A16E8C6" w14:textId="77777777" w:rsidR="00841FF2" w:rsidRPr="007E1EAE" w:rsidRDefault="00841FF2" w:rsidP="00841FF2">
            <w:pPr>
              <w:pStyle w:val="TableText-Heading"/>
            </w:pPr>
            <w:r w:rsidRPr="007E1EAE">
              <w:t>Type Qualified Name</w:t>
            </w:r>
          </w:p>
        </w:tc>
        <w:tc>
          <w:tcPr>
            <w:tcW w:w="3823" w:type="pct"/>
          </w:tcPr>
          <w:p w14:paraId="3BECCD2C" w14:textId="77777777" w:rsidR="00841FF2" w:rsidRPr="007E1EAE" w:rsidRDefault="00841FF2" w:rsidP="00841FF2">
            <w:pPr>
              <w:pStyle w:val="TableText"/>
              <w:rPr>
                <w:noProof/>
              </w:rPr>
            </w:pPr>
            <w:r w:rsidRPr="007E1EAE">
              <w:rPr>
                <w:noProof/>
              </w:rPr>
              <w:t>tosca:Endpoint</w:t>
            </w:r>
          </w:p>
        </w:tc>
      </w:tr>
      <w:tr w:rsidR="00841FF2" w:rsidRPr="007E1EAE" w14:paraId="2AC7FB83" w14:textId="77777777" w:rsidTr="00841FF2">
        <w:tc>
          <w:tcPr>
            <w:tcW w:w="1177" w:type="pct"/>
            <w:shd w:val="clear" w:color="auto" w:fill="D9D9D9"/>
          </w:tcPr>
          <w:p w14:paraId="259C2598" w14:textId="77777777" w:rsidR="00841FF2" w:rsidRPr="007E1EAE" w:rsidRDefault="00841FF2" w:rsidP="00841FF2">
            <w:pPr>
              <w:pStyle w:val="TableText-Heading"/>
            </w:pPr>
            <w:r w:rsidRPr="007E1EAE">
              <w:t>Type URI</w:t>
            </w:r>
          </w:p>
        </w:tc>
        <w:tc>
          <w:tcPr>
            <w:tcW w:w="3823" w:type="pct"/>
          </w:tcPr>
          <w:p w14:paraId="725B11D5" w14:textId="77777777" w:rsidR="00841FF2" w:rsidRPr="007E1EAE" w:rsidRDefault="00841FF2" w:rsidP="00841FF2">
            <w:pPr>
              <w:pStyle w:val="TableText"/>
            </w:pPr>
            <w:r w:rsidRPr="007E1EAE">
              <w:t>tosca.capabilities.Endpoint</w:t>
            </w:r>
          </w:p>
        </w:tc>
      </w:tr>
    </w:tbl>
    <w:p w14:paraId="5508900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841FF2" w:rsidRPr="007E1EAE" w14:paraId="7AC2D69E" w14:textId="77777777" w:rsidTr="00841FF2">
        <w:trPr>
          <w:cantSplit/>
          <w:tblHeader/>
        </w:trPr>
        <w:tc>
          <w:tcPr>
            <w:tcW w:w="791" w:type="pct"/>
            <w:shd w:val="clear" w:color="auto" w:fill="D9D9D9"/>
          </w:tcPr>
          <w:p w14:paraId="448B3D2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2CB5F9BB"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C3A3860"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4091929E"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2BB285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5C8D42B9" w14:textId="77777777" w:rsidTr="00841FF2">
        <w:trPr>
          <w:cantSplit/>
        </w:trPr>
        <w:tc>
          <w:tcPr>
            <w:tcW w:w="791" w:type="pct"/>
            <w:shd w:val="clear" w:color="auto" w:fill="FFFFFF"/>
          </w:tcPr>
          <w:p w14:paraId="1FB05580" w14:textId="77777777" w:rsidR="00841FF2" w:rsidRPr="007E1EAE" w:rsidRDefault="00841FF2" w:rsidP="00841FF2">
            <w:pPr>
              <w:pStyle w:val="TableText"/>
              <w:rPr>
                <w:rFonts w:cstheme="minorHAnsi"/>
                <w:noProof/>
              </w:rPr>
            </w:pPr>
            <w:r w:rsidRPr="007E1EAE">
              <w:rPr>
                <w:rFonts w:cstheme="minorHAnsi"/>
                <w:noProof/>
              </w:rPr>
              <w:t>protocol</w:t>
            </w:r>
          </w:p>
        </w:tc>
        <w:tc>
          <w:tcPr>
            <w:tcW w:w="488" w:type="pct"/>
            <w:shd w:val="clear" w:color="auto" w:fill="FFFFFF"/>
          </w:tcPr>
          <w:p w14:paraId="4ACCCAC5"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D8BB50B"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3AD39CA" w14:textId="77777777" w:rsidR="00841FF2" w:rsidRPr="007E1EAE" w:rsidRDefault="00841FF2" w:rsidP="00841FF2">
            <w:pPr>
              <w:pStyle w:val="TableText"/>
              <w:rPr>
                <w:rFonts w:cstheme="minorHAnsi"/>
              </w:rPr>
            </w:pPr>
            <w:r w:rsidRPr="007E1EAE">
              <w:rPr>
                <w:rFonts w:cstheme="minorHAnsi"/>
              </w:rPr>
              <w:t>default: tcp</w:t>
            </w:r>
          </w:p>
        </w:tc>
        <w:tc>
          <w:tcPr>
            <w:tcW w:w="2408" w:type="pct"/>
            <w:shd w:val="clear" w:color="auto" w:fill="FFFFFF"/>
          </w:tcPr>
          <w:p w14:paraId="078EEF93" w14:textId="77777777" w:rsidR="00841FF2" w:rsidRPr="007E1EAE" w:rsidRDefault="00841FF2" w:rsidP="00841FF2">
            <w:pPr>
              <w:pStyle w:val="TableText"/>
              <w:rPr>
                <w:rFonts w:cstheme="minorHAnsi"/>
              </w:rPr>
            </w:pPr>
            <w:r w:rsidRPr="007E1EAE">
              <w:rPr>
                <w:rFonts w:cstheme="minorHAnsi"/>
              </w:rPr>
              <w:t>The name of the protocol (i.e., the protocol prefix) that the endpoint accepts (any OSI Layer 4-7 protocols)</w:t>
            </w:r>
          </w:p>
          <w:p w14:paraId="1189912E" w14:textId="77777777" w:rsidR="00841FF2" w:rsidRPr="007E1EAE" w:rsidRDefault="00841FF2" w:rsidP="00841FF2">
            <w:pPr>
              <w:pStyle w:val="TableText"/>
              <w:rPr>
                <w:rFonts w:cstheme="minorHAnsi"/>
              </w:rPr>
            </w:pPr>
          </w:p>
          <w:p w14:paraId="65933CB8" w14:textId="77777777" w:rsidR="00841FF2" w:rsidRPr="007E1EAE" w:rsidRDefault="00841FF2" w:rsidP="00841FF2">
            <w:pPr>
              <w:pStyle w:val="TableText"/>
              <w:rPr>
                <w:rFonts w:cstheme="minorHAnsi"/>
              </w:rPr>
            </w:pPr>
            <w:r w:rsidRPr="007E1EAE">
              <w:rPr>
                <w:rFonts w:cstheme="minorHAnsi"/>
              </w:rPr>
              <w:t>Examples: http, https, ftp, tcp, udp, etc.</w:t>
            </w:r>
          </w:p>
        </w:tc>
      </w:tr>
      <w:tr w:rsidR="00841FF2" w:rsidRPr="00D84861" w14:paraId="2EB85875" w14:textId="77777777" w:rsidTr="00841FF2">
        <w:trPr>
          <w:cantSplit/>
        </w:trPr>
        <w:tc>
          <w:tcPr>
            <w:tcW w:w="791" w:type="pct"/>
            <w:shd w:val="clear" w:color="auto" w:fill="FFFFFF"/>
          </w:tcPr>
          <w:p w14:paraId="324591EB" w14:textId="77777777" w:rsidR="00841FF2" w:rsidRPr="00AF73FB" w:rsidRDefault="00841FF2" w:rsidP="00841FF2">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1FBAEA0" w14:textId="77777777" w:rsidR="00841FF2" w:rsidRPr="00AF73FB" w:rsidRDefault="00841FF2" w:rsidP="00841FF2">
            <w:pPr>
              <w:pStyle w:val="TableText"/>
              <w:rPr>
                <w:rFonts w:cstheme="minorHAnsi"/>
                <w:highlight w:val="yellow"/>
              </w:rPr>
            </w:pPr>
            <w:r w:rsidRPr="00AF73FB">
              <w:rPr>
                <w:rFonts w:cstheme="minorHAnsi"/>
                <w:highlight w:val="yellow"/>
              </w:rPr>
              <w:t>no</w:t>
            </w:r>
          </w:p>
        </w:tc>
        <w:tc>
          <w:tcPr>
            <w:tcW w:w="428" w:type="pct"/>
            <w:shd w:val="clear" w:color="auto" w:fill="FFFFFF"/>
          </w:tcPr>
          <w:p w14:paraId="1F670A31" w14:textId="77777777" w:rsidR="00841FF2" w:rsidRPr="00AF73FB" w:rsidRDefault="006F07B6" w:rsidP="00841FF2">
            <w:pPr>
              <w:pStyle w:val="TableText"/>
              <w:rPr>
                <w:rFonts w:cstheme="minorHAnsi"/>
                <w:highlight w:val="yellow"/>
              </w:rPr>
            </w:pPr>
            <w:hyperlink w:anchor="TYPE_TOSCA_DATA_PORTDEF" w:history="1">
              <w:r w:rsidR="00841FF2" w:rsidRPr="00AF73FB">
                <w:rPr>
                  <w:rStyle w:val="Hyperlink"/>
                  <w:rFonts w:cstheme="minorHAnsi"/>
                  <w:highlight w:val="yellow"/>
                </w:rPr>
                <w:t>PortDef</w:t>
              </w:r>
            </w:hyperlink>
          </w:p>
        </w:tc>
        <w:tc>
          <w:tcPr>
            <w:tcW w:w="885" w:type="pct"/>
            <w:shd w:val="clear" w:color="auto" w:fill="FFFFFF"/>
          </w:tcPr>
          <w:p w14:paraId="4EFEBA04" w14:textId="77777777" w:rsidR="00841FF2" w:rsidRPr="00AF73FB" w:rsidRDefault="00841FF2" w:rsidP="00841FF2">
            <w:pPr>
              <w:pStyle w:val="TableText"/>
              <w:rPr>
                <w:noProof/>
                <w:highlight w:val="yellow"/>
              </w:rPr>
            </w:pPr>
            <w:r w:rsidRPr="00AF73FB">
              <w:rPr>
                <w:noProof/>
                <w:highlight w:val="yellow"/>
              </w:rPr>
              <w:t>greater_or_equal: 1</w:t>
            </w:r>
          </w:p>
          <w:p w14:paraId="1D32F87B" w14:textId="77777777" w:rsidR="00841FF2" w:rsidRPr="00AF73FB" w:rsidRDefault="00841FF2" w:rsidP="00841FF2">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47735608" w14:textId="77777777" w:rsidR="00841FF2" w:rsidRPr="00AF73FB" w:rsidRDefault="00841FF2" w:rsidP="00841FF2">
            <w:pPr>
              <w:pStyle w:val="TableText"/>
              <w:rPr>
                <w:rFonts w:cstheme="minorHAnsi"/>
                <w:highlight w:val="yellow"/>
              </w:rPr>
            </w:pPr>
            <w:r w:rsidRPr="00AF73FB">
              <w:rPr>
                <w:rFonts w:cstheme="minorHAnsi"/>
                <w:highlight w:val="yellow"/>
              </w:rPr>
              <w:t>The optional port of the endpoint.</w:t>
            </w:r>
          </w:p>
        </w:tc>
      </w:tr>
      <w:tr w:rsidR="00841FF2" w:rsidRPr="00D84861" w14:paraId="7D9DE129" w14:textId="77777777" w:rsidTr="00841FF2">
        <w:trPr>
          <w:cantSplit/>
        </w:trPr>
        <w:tc>
          <w:tcPr>
            <w:tcW w:w="791" w:type="pct"/>
            <w:shd w:val="clear" w:color="auto" w:fill="FFFFFF"/>
          </w:tcPr>
          <w:p w14:paraId="71265B64" w14:textId="77777777" w:rsidR="00841FF2" w:rsidRPr="007E1EAE" w:rsidRDefault="00841FF2" w:rsidP="00841FF2">
            <w:pPr>
              <w:pStyle w:val="TableText"/>
              <w:rPr>
                <w:rFonts w:cstheme="minorHAnsi"/>
                <w:noProof/>
              </w:rPr>
            </w:pPr>
            <w:r w:rsidRPr="007E1EAE">
              <w:rPr>
                <w:rFonts w:cstheme="minorHAnsi"/>
                <w:noProof/>
              </w:rPr>
              <w:t>secure</w:t>
            </w:r>
          </w:p>
        </w:tc>
        <w:tc>
          <w:tcPr>
            <w:tcW w:w="488" w:type="pct"/>
            <w:shd w:val="clear" w:color="auto" w:fill="FFFFFF"/>
          </w:tcPr>
          <w:p w14:paraId="678CF1D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5263E70" w14:textId="77777777" w:rsidR="00841FF2" w:rsidRPr="007E1EAE" w:rsidRDefault="006F07B6"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47362228"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02C93FB6" w14:textId="77777777" w:rsidR="00841FF2" w:rsidRPr="007E1EAE" w:rsidRDefault="00841FF2" w:rsidP="00841FF2">
            <w:pPr>
              <w:pStyle w:val="TableText"/>
              <w:rPr>
                <w:rFonts w:cstheme="minorHAnsi"/>
              </w:rPr>
            </w:pPr>
            <w:r w:rsidRPr="007E1EAE">
              <w:rPr>
                <w:rFonts w:cstheme="minorHAnsi"/>
              </w:rPr>
              <w:t>Requests for the endpoint to be secure and use credentials supplied on the ConnectsTo relationship.</w:t>
            </w:r>
          </w:p>
        </w:tc>
      </w:tr>
      <w:tr w:rsidR="00841FF2" w:rsidRPr="00D84861" w14:paraId="354522CB" w14:textId="77777777" w:rsidTr="00841FF2">
        <w:trPr>
          <w:cantSplit/>
          <w:trHeight w:val="530"/>
        </w:trPr>
        <w:tc>
          <w:tcPr>
            <w:tcW w:w="791" w:type="pct"/>
            <w:shd w:val="clear" w:color="auto" w:fill="FFFFFF"/>
          </w:tcPr>
          <w:p w14:paraId="2CD3DD01" w14:textId="77777777" w:rsidR="00841FF2" w:rsidRPr="007E1EAE" w:rsidRDefault="00841FF2" w:rsidP="00841FF2">
            <w:pPr>
              <w:pStyle w:val="TableText"/>
              <w:rPr>
                <w:rFonts w:cstheme="minorHAnsi"/>
                <w:noProof/>
              </w:rPr>
            </w:pPr>
            <w:r w:rsidRPr="007E1EAE">
              <w:rPr>
                <w:rFonts w:cstheme="minorHAnsi"/>
                <w:noProof/>
              </w:rPr>
              <w:t>url_path</w:t>
            </w:r>
          </w:p>
        </w:tc>
        <w:tc>
          <w:tcPr>
            <w:tcW w:w="488" w:type="pct"/>
            <w:shd w:val="clear" w:color="auto" w:fill="FFFFFF"/>
          </w:tcPr>
          <w:p w14:paraId="56D24A8D"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5C82DF3C"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85" w:type="pct"/>
            <w:shd w:val="clear" w:color="auto" w:fill="FFFFFF"/>
          </w:tcPr>
          <w:p w14:paraId="23BADCBC" w14:textId="77777777" w:rsidR="00841FF2" w:rsidRPr="007E1EAE" w:rsidRDefault="00841FF2" w:rsidP="00841FF2">
            <w:pPr>
              <w:pStyle w:val="TableText"/>
              <w:rPr>
                <w:rFonts w:cstheme="minorHAnsi"/>
              </w:rPr>
            </w:pPr>
            <w:r w:rsidRPr="007E1EAE">
              <w:t>None</w:t>
            </w:r>
          </w:p>
        </w:tc>
        <w:tc>
          <w:tcPr>
            <w:tcW w:w="2408" w:type="pct"/>
            <w:shd w:val="clear" w:color="auto" w:fill="FFFFFF"/>
          </w:tcPr>
          <w:p w14:paraId="52B2ED44" w14:textId="77777777" w:rsidR="00841FF2" w:rsidRPr="007E1EAE" w:rsidRDefault="00841FF2" w:rsidP="00841FF2">
            <w:pPr>
              <w:pStyle w:val="TableText"/>
              <w:rPr>
                <w:rFonts w:cstheme="minorHAnsi"/>
              </w:rPr>
            </w:pPr>
            <w:r w:rsidRPr="007E1EAE">
              <w:t>The optional URL path of the endpoint’s address if applicable for the protocol.</w:t>
            </w:r>
          </w:p>
        </w:tc>
      </w:tr>
      <w:tr w:rsidR="00841FF2" w:rsidRPr="00D84861" w14:paraId="78DBEF46" w14:textId="77777777" w:rsidTr="00841FF2">
        <w:trPr>
          <w:cantSplit/>
        </w:trPr>
        <w:tc>
          <w:tcPr>
            <w:tcW w:w="791" w:type="pct"/>
            <w:shd w:val="clear" w:color="auto" w:fill="FFFFFF"/>
          </w:tcPr>
          <w:p w14:paraId="38549E76"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214FF11B"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12E1634A" w14:textId="77777777" w:rsidR="00841FF2" w:rsidRPr="00923C64" w:rsidRDefault="006F07B6" w:rsidP="00841FF2">
            <w:pPr>
              <w:pStyle w:val="TableText"/>
              <w:rPr>
                <w:highlight w:val="yellow"/>
              </w:rPr>
            </w:pPr>
            <w:hyperlink w:anchor="TYPE_YAML_STRING" w:history="1">
              <w:r w:rsidR="00841FF2" w:rsidRPr="00923C64">
                <w:rPr>
                  <w:rStyle w:val="Hyperlink"/>
                  <w:highlight w:val="yellow"/>
                </w:rPr>
                <w:t>string</w:t>
              </w:r>
            </w:hyperlink>
          </w:p>
        </w:tc>
        <w:tc>
          <w:tcPr>
            <w:tcW w:w="885" w:type="pct"/>
            <w:shd w:val="clear" w:color="auto" w:fill="FFFFFF"/>
          </w:tcPr>
          <w:p w14:paraId="6BAAD67C" w14:textId="77777777" w:rsidR="00841FF2" w:rsidRPr="00923C64" w:rsidRDefault="00841FF2" w:rsidP="00841FF2">
            <w:pPr>
              <w:pStyle w:val="TableText"/>
              <w:rPr>
                <w:highlight w:val="yellow"/>
              </w:rPr>
            </w:pPr>
            <w:r w:rsidRPr="00923C64">
              <w:rPr>
                <w:highlight w:val="yellow"/>
              </w:rPr>
              <w:t>None</w:t>
            </w:r>
          </w:p>
        </w:tc>
        <w:tc>
          <w:tcPr>
            <w:tcW w:w="2408" w:type="pct"/>
            <w:shd w:val="clear" w:color="auto" w:fill="FFFFFF"/>
          </w:tcPr>
          <w:p w14:paraId="13F353A0" w14:textId="77777777" w:rsidR="00841FF2" w:rsidRPr="00923C64" w:rsidRDefault="00841FF2" w:rsidP="00841FF2">
            <w:pPr>
              <w:pStyle w:val="TableText"/>
              <w:rPr>
                <w:highlight w:val="yellow"/>
              </w:rPr>
            </w:pPr>
            <w:r w:rsidRPr="00923C64">
              <w:rPr>
                <w:highlight w:val="yellow"/>
              </w:rPr>
              <w:t xml:space="preserve">The optional name (or ID) of the network port this endpoint should be bound to.  </w:t>
            </w:r>
          </w:p>
        </w:tc>
      </w:tr>
      <w:tr w:rsidR="00841FF2" w:rsidRPr="00D84861" w14:paraId="48CF3F88" w14:textId="77777777" w:rsidTr="00841FF2">
        <w:trPr>
          <w:cantSplit/>
        </w:trPr>
        <w:tc>
          <w:tcPr>
            <w:tcW w:w="791" w:type="pct"/>
            <w:shd w:val="clear" w:color="auto" w:fill="FFFFFF"/>
          </w:tcPr>
          <w:p w14:paraId="28773B94" w14:textId="77777777" w:rsidR="00841FF2" w:rsidRPr="007E1EAE" w:rsidRDefault="00841FF2" w:rsidP="00841FF2">
            <w:pPr>
              <w:pStyle w:val="TableText"/>
              <w:rPr>
                <w:rFonts w:cstheme="minorHAnsi"/>
                <w:noProof/>
              </w:rPr>
            </w:pPr>
            <w:r w:rsidRPr="007E1EAE">
              <w:rPr>
                <w:rFonts w:cstheme="minorHAnsi"/>
                <w:noProof/>
              </w:rPr>
              <w:t>network_name</w:t>
            </w:r>
          </w:p>
        </w:tc>
        <w:tc>
          <w:tcPr>
            <w:tcW w:w="488" w:type="pct"/>
            <w:shd w:val="clear" w:color="auto" w:fill="FFFFFF"/>
          </w:tcPr>
          <w:p w14:paraId="01356D0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9A3FA88"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85" w:type="pct"/>
            <w:shd w:val="clear" w:color="auto" w:fill="FFFFFF"/>
          </w:tcPr>
          <w:p w14:paraId="22CF2992" w14:textId="77777777" w:rsidR="00841FF2" w:rsidRPr="007E1EAE" w:rsidRDefault="00841FF2" w:rsidP="00841FF2">
            <w:pPr>
              <w:pStyle w:val="TableText"/>
            </w:pPr>
            <w:r w:rsidRPr="007E1EAE">
              <w:t>default: PRIVATE</w:t>
            </w:r>
          </w:p>
        </w:tc>
        <w:tc>
          <w:tcPr>
            <w:tcW w:w="2408" w:type="pct"/>
            <w:shd w:val="clear" w:color="auto" w:fill="FFFFFF"/>
          </w:tcPr>
          <w:p w14:paraId="007A964B" w14:textId="77777777" w:rsidR="00841FF2" w:rsidRPr="007E1EAE" w:rsidRDefault="00841FF2" w:rsidP="00841FF2">
            <w:pPr>
              <w:pStyle w:val="TableText"/>
            </w:pPr>
            <w:r w:rsidRPr="007E1EAE">
              <w:t xml:space="preserve">The optional name (or ID) of the network this endpoint should be bound to.  </w:t>
            </w:r>
          </w:p>
          <w:p w14:paraId="79E45CF6" w14:textId="77777777" w:rsidR="00841FF2" w:rsidRPr="007E1EAE" w:rsidRDefault="00841FF2" w:rsidP="00841FF2">
            <w:pPr>
              <w:pStyle w:val="TableText"/>
            </w:pPr>
            <w:r w:rsidRPr="007E1EAE">
              <w:t>network_name: PRIVATE | PUBLIC |&lt;network_name&gt; | &lt;network_id&gt;</w:t>
            </w:r>
          </w:p>
        </w:tc>
      </w:tr>
      <w:tr w:rsidR="00841FF2" w:rsidRPr="00D84861" w14:paraId="66EDFEE3" w14:textId="77777777" w:rsidTr="00841FF2">
        <w:trPr>
          <w:cantSplit/>
        </w:trPr>
        <w:tc>
          <w:tcPr>
            <w:tcW w:w="791" w:type="pct"/>
            <w:shd w:val="clear" w:color="auto" w:fill="FFFFFF"/>
          </w:tcPr>
          <w:p w14:paraId="51C514A7" w14:textId="77777777" w:rsidR="00841FF2" w:rsidRPr="007E1EAE" w:rsidRDefault="00841FF2" w:rsidP="00841FF2">
            <w:pPr>
              <w:pStyle w:val="TableText"/>
              <w:rPr>
                <w:rFonts w:cstheme="minorHAnsi"/>
                <w:noProof/>
              </w:rPr>
            </w:pPr>
            <w:r w:rsidRPr="007E1EAE">
              <w:rPr>
                <w:rFonts w:cstheme="minorHAnsi"/>
                <w:noProof/>
              </w:rPr>
              <w:t>initiator</w:t>
            </w:r>
          </w:p>
        </w:tc>
        <w:tc>
          <w:tcPr>
            <w:tcW w:w="488" w:type="pct"/>
            <w:shd w:val="clear" w:color="auto" w:fill="FFFFFF"/>
          </w:tcPr>
          <w:p w14:paraId="10B6391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9B9DD5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85" w:type="pct"/>
            <w:shd w:val="clear" w:color="auto" w:fill="FFFFFF"/>
          </w:tcPr>
          <w:p w14:paraId="2A6CF0E1" w14:textId="77777777" w:rsidR="00841FF2" w:rsidRPr="007E1EAE" w:rsidRDefault="00841FF2" w:rsidP="00841FF2">
            <w:pPr>
              <w:pStyle w:val="TableText"/>
              <w:rPr>
                <w:noProof/>
              </w:rPr>
            </w:pPr>
            <w:r w:rsidRPr="007E1EAE">
              <w:rPr>
                <w:noProof/>
              </w:rPr>
              <w:t xml:space="preserve">one of: </w:t>
            </w:r>
          </w:p>
          <w:p w14:paraId="3061A9E7" w14:textId="77777777" w:rsidR="00841FF2" w:rsidRPr="007E1EAE" w:rsidRDefault="00841FF2" w:rsidP="00971CED">
            <w:pPr>
              <w:pStyle w:val="TableText"/>
              <w:numPr>
                <w:ilvl w:val="0"/>
                <w:numId w:val="35"/>
              </w:numPr>
              <w:ind w:left="245" w:hanging="180"/>
              <w:rPr>
                <w:noProof/>
              </w:rPr>
            </w:pPr>
            <w:r w:rsidRPr="007E1EAE">
              <w:rPr>
                <w:noProof/>
              </w:rPr>
              <w:t>source</w:t>
            </w:r>
          </w:p>
          <w:p w14:paraId="2DBFC54E" w14:textId="77777777" w:rsidR="00841FF2" w:rsidRPr="007E1EAE" w:rsidRDefault="00841FF2" w:rsidP="00971CED">
            <w:pPr>
              <w:pStyle w:val="TableText"/>
              <w:numPr>
                <w:ilvl w:val="0"/>
                <w:numId w:val="35"/>
              </w:numPr>
              <w:ind w:left="245" w:hanging="180"/>
              <w:rPr>
                <w:noProof/>
              </w:rPr>
            </w:pPr>
            <w:r w:rsidRPr="007E1EAE">
              <w:rPr>
                <w:noProof/>
              </w:rPr>
              <w:t>target</w:t>
            </w:r>
          </w:p>
          <w:p w14:paraId="310118A1" w14:textId="77777777" w:rsidR="00841FF2" w:rsidRPr="007E1EAE" w:rsidRDefault="00841FF2" w:rsidP="00971CED">
            <w:pPr>
              <w:pStyle w:val="TableText"/>
              <w:numPr>
                <w:ilvl w:val="0"/>
                <w:numId w:val="35"/>
              </w:numPr>
              <w:ind w:left="245" w:hanging="180"/>
              <w:rPr>
                <w:noProof/>
              </w:rPr>
            </w:pPr>
            <w:r w:rsidRPr="007E1EAE">
              <w:rPr>
                <w:noProof/>
              </w:rPr>
              <w:t>peer</w:t>
            </w:r>
          </w:p>
          <w:p w14:paraId="121AA36B" w14:textId="77777777" w:rsidR="00841FF2" w:rsidRPr="007E1EAE" w:rsidRDefault="00841FF2" w:rsidP="00841FF2">
            <w:pPr>
              <w:pStyle w:val="TableText"/>
              <w:rPr>
                <w:noProof/>
              </w:rPr>
            </w:pPr>
          </w:p>
          <w:p w14:paraId="22FC0BED" w14:textId="77777777" w:rsidR="00841FF2" w:rsidRPr="007E1EAE" w:rsidRDefault="00841FF2" w:rsidP="00841FF2">
            <w:pPr>
              <w:pStyle w:val="TableText"/>
            </w:pPr>
            <w:r w:rsidRPr="007E1EAE">
              <w:rPr>
                <w:noProof/>
              </w:rPr>
              <w:t>default: source</w:t>
            </w:r>
          </w:p>
        </w:tc>
        <w:tc>
          <w:tcPr>
            <w:tcW w:w="2408" w:type="pct"/>
            <w:shd w:val="clear" w:color="auto" w:fill="FFFFFF"/>
          </w:tcPr>
          <w:p w14:paraId="3A624496" w14:textId="77777777" w:rsidR="00841FF2" w:rsidRPr="007E1EAE" w:rsidRDefault="00841FF2" w:rsidP="00841FF2">
            <w:pPr>
              <w:pStyle w:val="TableText"/>
            </w:pPr>
            <w:r w:rsidRPr="007E1EAE">
              <w:rPr>
                <w:rFonts w:cstheme="minorHAnsi"/>
              </w:rPr>
              <w:t>The optional indicator of the direction of the connection.</w:t>
            </w:r>
          </w:p>
        </w:tc>
      </w:tr>
      <w:tr w:rsidR="00841FF2" w:rsidRPr="00D84861" w14:paraId="785628DD" w14:textId="77777777" w:rsidTr="00841FF2">
        <w:trPr>
          <w:cantSplit/>
        </w:trPr>
        <w:tc>
          <w:tcPr>
            <w:tcW w:w="791" w:type="pct"/>
            <w:shd w:val="clear" w:color="auto" w:fill="FFFFFF"/>
          </w:tcPr>
          <w:p w14:paraId="535846D8"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7CA2BA63"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09D553B7" w14:textId="77777777" w:rsidR="00841FF2" w:rsidRPr="00923C64" w:rsidRDefault="006F07B6" w:rsidP="00841FF2">
            <w:pPr>
              <w:pStyle w:val="TableText"/>
              <w:rPr>
                <w:highlight w:val="yellow"/>
              </w:rPr>
            </w:pPr>
            <w:hyperlink w:anchor="TYPE_TOSCA_MAP" w:history="1">
              <w:r w:rsidR="00841FF2" w:rsidRPr="00923C64">
                <w:rPr>
                  <w:rStyle w:val="Hyperlink"/>
                  <w:rFonts w:cstheme="minorHAnsi"/>
                  <w:highlight w:val="yellow"/>
                </w:rPr>
                <w:t>map</w:t>
              </w:r>
            </w:hyperlink>
            <w:r w:rsidR="00841FF2" w:rsidRPr="00923C64">
              <w:rPr>
                <w:rFonts w:cstheme="minorHAnsi"/>
                <w:highlight w:val="yellow"/>
              </w:rPr>
              <w:t xml:space="preserve"> of </w:t>
            </w:r>
            <w:hyperlink w:anchor="TYPE_TOSCA_DATA_PORTSPEC" w:history="1">
              <w:r w:rsidR="00841FF2" w:rsidRPr="00923C64">
                <w:rPr>
                  <w:rStyle w:val="Hyperlink"/>
                  <w:rFonts w:cstheme="minorHAnsi"/>
                  <w:highlight w:val="yellow"/>
                </w:rPr>
                <w:t>PortSpec</w:t>
              </w:r>
            </w:hyperlink>
          </w:p>
        </w:tc>
        <w:tc>
          <w:tcPr>
            <w:tcW w:w="885" w:type="pct"/>
            <w:shd w:val="clear" w:color="auto" w:fill="FFFFFF"/>
          </w:tcPr>
          <w:p w14:paraId="57F94EBF" w14:textId="77777777" w:rsidR="00841FF2" w:rsidRPr="00923C64" w:rsidRDefault="00841FF2" w:rsidP="00841FF2">
            <w:pPr>
              <w:pStyle w:val="TableText"/>
              <w:rPr>
                <w:highlight w:val="yellow"/>
              </w:rPr>
            </w:pPr>
            <w:r w:rsidRPr="00923C64">
              <w:rPr>
                <w:rFonts w:cstheme="minorHAnsi"/>
                <w:highlight w:val="yellow"/>
              </w:rPr>
              <w:t>None</w:t>
            </w:r>
          </w:p>
        </w:tc>
        <w:tc>
          <w:tcPr>
            <w:tcW w:w="2408" w:type="pct"/>
            <w:shd w:val="clear" w:color="auto" w:fill="FFFFFF"/>
          </w:tcPr>
          <w:p w14:paraId="124EE93B" w14:textId="77777777" w:rsidR="00841FF2" w:rsidRPr="00923C64" w:rsidRDefault="00841FF2" w:rsidP="00841FF2">
            <w:pPr>
              <w:pStyle w:val="TableText"/>
              <w:rPr>
                <w:highlight w:val="yellow"/>
              </w:rPr>
            </w:pPr>
            <w:r w:rsidRPr="00923C64">
              <w:rPr>
                <w:rFonts w:cstheme="minorHAnsi"/>
                <w:highlight w:val="yellow"/>
              </w:rPr>
              <w:t>The optional map of ports the Endpoint supports (if more than one)</w:t>
            </w:r>
          </w:p>
        </w:tc>
      </w:tr>
    </w:tbl>
    <w:p w14:paraId="1C6A9B7A"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841FF2" w:rsidRPr="007E1EAE" w14:paraId="078983C0" w14:textId="77777777" w:rsidTr="00841FF2">
        <w:trPr>
          <w:cantSplit/>
          <w:tblHeader/>
        </w:trPr>
        <w:tc>
          <w:tcPr>
            <w:tcW w:w="791" w:type="pct"/>
            <w:shd w:val="clear" w:color="auto" w:fill="D9D9D9"/>
          </w:tcPr>
          <w:p w14:paraId="40DB4E1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384FC017"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6689163C"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3426DA82"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199777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0FA00DF" w14:textId="77777777" w:rsidTr="00841FF2">
        <w:trPr>
          <w:cantSplit/>
        </w:trPr>
        <w:tc>
          <w:tcPr>
            <w:tcW w:w="791" w:type="pct"/>
            <w:shd w:val="clear" w:color="auto" w:fill="FFFFFF"/>
          </w:tcPr>
          <w:p w14:paraId="41901CF7" w14:textId="77777777" w:rsidR="00841FF2" w:rsidRPr="007E1EAE" w:rsidRDefault="00841FF2" w:rsidP="00841FF2">
            <w:pPr>
              <w:pStyle w:val="TableText"/>
              <w:rPr>
                <w:rFonts w:cstheme="minorHAnsi"/>
                <w:noProof/>
              </w:rPr>
            </w:pPr>
            <w:r w:rsidRPr="007E1EAE">
              <w:rPr>
                <w:rFonts w:cstheme="minorHAnsi"/>
                <w:noProof/>
              </w:rPr>
              <w:t>ip_address</w:t>
            </w:r>
          </w:p>
        </w:tc>
        <w:tc>
          <w:tcPr>
            <w:tcW w:w="488" w:type="pct"/>
            <w:shd w:val="clear" w:color="auto" w:fill="FFFFFF"/>
          </w:tcPr>
          <w:p w14:paraId="50B3FCC2"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3F46DD4"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85" w:type="pct"/>
            <w:shd w:val="clear" w:color="auto" w:fill="FFFFFF"/>
          </w:tcPr>
          <w:p w14:paraId="73261F33" w14:textId="77777777" w:rsidR="00841FF2" w:rsidRPr="007E1EAE" w:rsidRDefault="00841FF2" w:rsidP="00841FF2">
            <w:pPr>
              <w:pStyle w:val="TableText"/>
              <w:rPr>
                <w:noProof/>
              </w:rPr>
            </w:pPr>
            <w:r w:rsidRPr="007E1EAE">
              <w:rPr>
                <w:noProof/>
              </w:rPr>
              <w:t>None</w:t>
            </w:r>
          </w:p>
        </w:tc>
        <w:tc>
          <w:tcPr>
            <w:tcW w:w="2408" w:type="pct"/>
            <w:shd w:val="clear" w:color="auto" w:fill="FFFFFF"/>
          </w:tcPr>
          <w:p w14:paraId="1887E8C8" w14:textId="77777777" w:rsidR="00841FF2" w:rsidRPr="007E1EAE" w:rsidRDefault="00841FF2" w:rsidP="00841FF2">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020038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7DC1EB61" w14:textId="77777777" w:rsidTr="00841FF2">
        <w:tc>
          <w:tcPr>
            <w:tcW w:w="9576" w:type="dxa"/>
            <w:shd w:val="clear" w:color="auto" w:fill="D9D9D9" w:themeFill="background1" w:themeFillShade="D9"/>
          </w:tcPr>
          <w:p w14:paraId="5D72A6FB" w14:textId="77777777" w:rsidR="00841FF2" w:rsidRPr="007E1EAE" w:rsidRDefault="00841FF2" w:rsidP="00841FF2">
            <w:pPr>
              <w:rPr>
                <w:rStyle w:val="CodeSnippet"/>
                <w:noProof/>
              </w:rPr>
            </w:pPr>
            <w:r w:rsidRPr="007E1EAE">
              <w:rPr>
                <w:rStyle w:val="CodeSnippet"/>
                <w:noProof/>
              </w:rPr>
              <w:t>tosca.capabilities.Endpoint:</w:t>
            </w:r>
          </w:p>
          <w:p w14:paraId="127CD2BD" w14:textId="77777777" w:rsidR="00841FF2" w:rsidRPr="007E1EAE" w:rsidRDefault="00841FF2" w:rsidP="00841FF2">
            <w:pPr>
              <w:rPr>
                <w:rStyle w:val="CodeSnippet"/>
                <w:noProof/>
              </w:rPr>
            </w:pPr>
            <w:r w:rsidRPr="007E1EAE">
              <w:rPr>
                <w:rStyle w:val="CodeSnippet"/>
                <w:noProof/>
              </w:rPr>
              <w:t xml:space="preserve">  derived_from: tosca.capabilities.Root</w:t>
            </w:r>
          </w:p>
          <w:p w14:paraId="59AD6830" w14:textId="77777777" w:rsidR="00841FF2" w:rsidRPr="007E1EAE" w:rsidRDefault="00841FF2" w:rsidP="00841FF2">
            <w:pPr>
              <w:rPr>
                <w:rStyle w:val="CodeSnippet"/>
                <w:noProof/>
              </w:rPr>
            </w:pPr>
            <w:r w:rsidRPr="007E1EAE">
              <w:rPr>
                <w:rStyle w:val="CodeSnippet"/>
                <w:noProof/>
              </w:rPr>
              <w:t xml:space="preserve">  properties:</w:t>
            </w:r>
          </w:p>
          <w:p w14:paraId="6C82D6DF" w14:textId="77777777" w:rsidR="00841FF2" w:rsidRPr="007E1EAE" w:rsidRDefault="00841FF2" w:rsidP="00841FF2">
            <w:pPr>
              <w:rPr>
                <w:rStyle w:val="CodeSnippet"/>
                <w:noProof/>
              </w:rPr>
            </w:pPr>
            <w:r w:rsidRPr="007E1EAE">
              <w:rPr>
                <w:rStyle w:val="CodeSnippet"/>
                <w:noProof/>
              </w:rPr>
              <w:lastRenderedPageBreak/>
              <w:t xml:space="preserve">    protocol:</w:t>
            </w:r>
          </w:p>
          <w:p w14:paraId="727A1641"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B4B585" w14:textId="77777777" w:rsidR="00841FF2" w:rsidRPr="007E1EAE" w:rsidRDefault="00841FF2" w:rsidP="00841FF2">
            <w:pPr>
              <w:rPr>
                <w:rStyle w:val="CodeSnippet"/>
                <w:noProof/>
              </w:rPr>
            </w:pPr>
            <w:r w:rsidRPr="007E1EAE">
              <w:rPr>
                <w:rStyle w:val="CodeSnippet"/>
                <w:noProof/>
              </w:rPr>
              <w:t xml:space="preserve">      required: true</w:t>
            </w:r>
          </w:p>
          <w:p w14:paraId="3FA49D89" w14:textId="77777777" w:rsidR="00841FF2" w:rsidRPr="007E1EAE" w:rsidRDefault="00841FF2" w:rsidP="00841FF2">
            <w:pPr>
              <w:rPr>
                <w:rStyle w:val="CodeSnippet"/>
                <w:noProof/>
              </w:rPr>
            </w:pPr>
            <w:r w:rsidRPr="007E1EAE">
              <w:rPr>
                <w:rStyle w:val="CodeSnippet"/>
                <w:noProof/>
              </w:rPr>
              <w:t xml:space="preserve">      default: tcp</w:t>
            </w:r>
          </w:p>
          <w:p w14:paraId="293C7207" w14:textId="77777777" w:rsidR="00841FF2" w:rsidRPr="007E1EAE" w:rsidRDefault="00841FF2" w:rsidP="00841FF2">
            <w:pPr>
              <w:rPr>
                <w:rStyle w:val="CodeSnippet"/>
                <w:noProof/>
              </w:rPr>
            </w:pPr>
            <w:r w:rsidRPr="007E1EAE">
              <w:rPr>
                <w:rStyle w:val="CodeSnippet"/>
                <w:noProof/>
              </w:rPr>
              <w:t xml:space="preserve">    port:</w:t>
            </w:r>
          </w:p>
          <w:p w14:paraId="0EEF478B" w14:textId="77777777" w:rsidR="00841FF2" w:rsidRPr="007E1EAE" w:rsidRDefault="00841FF2" w:rsidP="00841FF2">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0C98608A"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CBC34B8" w14:textId="77777777" w:rsidR="00841FF2" w:rsidRPr="007E1EAE" w:rsidRDefault="00841FF2" w:rsidP="00841FF2">
            <w:pPr>
              <w:rPr>
                <w:rStyle w:val="CodeSnippet"/>
                <w:noProof/>
              </w:rPr>
            </w:pPr>
            <w:r w:rsidRPr="007E1EAE">
              <w:rPr>
                <w:rStyle w:val="CodeSnippet"/>
                <w:noProof/>
              </w:rPr>
              <w:t xml:space="preserve">    secure:</w:t>
            </w:r>
          </w:p>
          <w:p w14:paraId="6B3F6596"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7A291729" w14:textId="77777777" w:rsidR="00841FF2" w:rsidRPr="007E1EAE" w:rsidRDefault="00841FF2" w:rsidP="00841FF2">
            <w:pPr>
              <w:rPr>
                <w:rStyle w:val="CodeSnippet"/>
              </w:rPr>
            </w:pPr>
            <w:r w:rsidRPr="007E1EAE">
              <w:rPr>
                <w:rStyle w:val="CodeSnippet"/>
              </w:rPr>
              <w:t xml:space="preserve">      required: false</w:t>
            </w:r>
          </w:p>
          <w:p w14:paraId="156A80D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default: false</w:t>
            </w:r>
          </w:p>
          <w:p w14:paraId="31DDCF89" w14:textId="77777777" w:rsidR="00841FF2" w:rsidRPr="007E1EAE" w:rsidRDefault="00841FF2" w:rsidP="00841FF2">
            <w:pPr>
              <w:autoSpaceDE w:val="0"/>
              <w:autoSpaceDN w:val="0"/>
              <w:adjustRightInd w:val="0"/>
              <w:rPr>
                <w:rStyle w:val="CodeSnippet"/>
              </w:rPr>
            </w:pPr>
            <w:r w:rsidRPr="007E1EAE">
              <w:rPr>
                <w:rStyle w:val="CodeSnippet"/>
              </w:rPr>
              <w:t xml:space="preserve">    url_path: </w:t>
            </w:r>
          </w:p>
          <w:p w14:paraId="256F9848"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531D002"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2305AC01" w14:textId="77777777" w:rsidR="00841FF2" w:rsidRPr="007E1EAE" w:rsidRDefault="00841FF2" w:rsidP="00841FF2">
            <w:pPr>
              <w:autoSpaceDE w:val="0"/>
              <w:autoSpaceDN w:val="0"/>
              <w:adjustRightInd w:val="0"/>
              <w:rPr>
                <w:rStyle w:val="CodeSnippet"/>
              </w:rPr>
            </w:pPr>
            <w:r w:rsidRPr="007E1EAE">
              <w:rPr>
                <w:rStyle w:val="CodeSnippet"/>
              </w:rPr>
              <w:t xml:space="preserve">    port_name: </w:t>
            </w:r>
          </w:p>
          <w:p w14:paraId="2BA45C96"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5B809F23"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7065E7D7" w14:textId="77777777" w:rsidR="00841FF2" w:rsidRPr="007E1EAE" w:rsidRDefault="00841FF2" w:rsidP="00841FF2">
            <w:pPr>
              <w:autoSpaceDE w:val="0"/>
              <w:autoSpaceDN w:val="0"/>
              <w:adjustRightInd w:val="0"/>
              <w:rPr>
                <w:rStyle w:val="CodeSnippet"/>
              </w:rPr>
            </w:pPr>
            <w:r w:rsidRPr="007E1EAE">
              <w:rPr>
                <w:rStyle w:val="CodeSnippet"/>
              </w:rPr>
              <w:t xml:space="preserve">    network_name:</w:t>
            </w:r>
          </w:p>
          <w:p w14:paraId="107C130D"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2F39B97"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 </w:t>
            </w:r>
          </w:p>
          <w:p w14:paraId="56A4965E" w14:textId="77777777" w:rsidR="00841FF2" w:rsidRPr="007E1EAE" w:rsidRDefault="00841FF2" w:rsidP="00841FF2">
            <w:pPr>
              <w:autoSpaceDE w:val="0"/>
              <w:autoSpaceDN w:val="0"/>
              <w:adjustRightInd w:val="0"/>
              <w:rPr>
                <w:rStyle w:val="CodeSnippet"/>
              </w:rPr>
            </w:pPr>
            <w:r w:rsidRPr="007E1EAE">
              <w:rPr>
                <w:rStyle w:val="CodeSnippet"/>
              </w:rPr>
              <w:t xml:space="preserve">      default: PRIVATE</w:t>
            </w:r>
          </w:p>
          <w:p w14:paraId="03297BEE" w14:textId="77777777" w:rsidR="00841FF2" w:rsidRPr="007E1EAE" w:rsidRDefault="00841FF2" w:rsidP="00841FF2">
            <w:pPr>
              <w:rPr>
                <w:rStyle w:val="CodeSnippet"/>
              </w:rPr>
            </w:pPr>
            <w:r w:rsidRPr="007E1EAE">
              <w:rPr>
                <w:rStyle w:val="CodeSnippet"/>
              </w:rPr>
              <w:t xml:space="preserve">    initiator:</w:t>
            </w:r>
          </w:p>
          <w:p w14:paraId="69841387"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AEE197C" w14:textId="77777777" w:rsidR="00841FF2" w:rsidRPr="007E1EAE" w:rsidRDefault="00841FF2" w:rsidP="00841FF2">
            <w:pPr>
              <w:rPr>
                <w:rStyle w:val="CodeSnippet"/>
              </w:rPr>
            </w:pPr>
            <w:r w:rsidRPr="007E1EAE">
              <w:rPr>
                <w:rStyle w:val="CodeSnippet"/>
              </w:rPr>
              <w:t xml:space="preserve">      required: false</w:t>
            </w:r>
          </w:p>
          <w:p w14:paraId="6B5462B1" w14:textId="77777777" w:rsidR="00841FF2" w:rsidRPr="007E1EAE" w:rsidRDefault="00841FF2" w:rsidP="00841FF2">
            <w:pPr>
              <w:rPr>
                <w:rStyle w:val="CodeSnippet"/>
              </w:rPr>
            </w:pPr>
            <w:r w:rsidRPr="007E1EAE">
              <w:rPr>
                <w:rStyle w:val="CodeSnippet"/>
              </w:rPr>
              <w:t xml:space="preserve">      default: source</w:t>
            </w:r>
          </w:p>
          <w:p w14:paraId="1F5B066E" w14:textId="77777777" w:rsidR="00841FF2" w:rsidRPr="007E1EAE" w:rsidRDefault="00841FF2" w:rsidP="00841FF2">
            <w:pPr>
              <w:rPr>
                <w:rStyle w:val="CodeSnippet"/>
              </w:rPr>
            </w:pPr>
            <w:r w:rsidRPr="007E1EAE">
              <w:rPr>
                <w:rStyle w:val="CodeSnippet"/>
              </w:rPr>
              <w:t xml:space="preserve">      constraints:</w:t>
            </w:r>
          </w:p>
          <w:p w14:paraId="0212739F" w14:textId="77777777" w:rsidR="00841FF2" w:rsidRPr="007E1EAE" w:rsidRDefault="00841FF2" w:rsidP="00841FF2">
            <w:pPr>
              <w:rPr>
                <w:rStyle w:val="CodeSnippet"/>
              </w:rPr>
            </w:pPr>
            <w:r w:rsidRPr="007E1EAE">
              <w:rPr>
                <w:rStyle w:val="CodeSnippet"/>
              </w:rPr>
              <w:t xml:space="preserve">        - valid_values: [ source, target, peer ]</w:t>
            </w:r>
          </w:p>
          <w:p w14:paraId="18EA3D15" w14:textId="77777777" w:rsidR="00841FF2" w:rsidRPr="007E1EAE" w:rsidRDefault="00841FF2" w:rsidP="00841FF2">
            <w:pPr>
              <w:rPr>
                <w:rStyle w:val="CodeSnippet"/>
              </w:rPr>
            </w:pPr>
            <w:r w:rsidRPr="007E1EAE">
              <w:rPr>
                <w:rStyle w:val="CodeSnippet"/>
              </w:rPr>
              <w:t xml:space="preserve">    ports:</w:t>
            </w:r>
          </w:p>
          <w:p w14:paraId="6D360973" w14:textId="77777777" w:rsidR="00841FF2" w:rsidRPr="007E1EAE" w:rsidRDefault="00841FF2" w:rsidP="00841FF2">
            <w:pPr>
              <w:rPr>
                <w:rStyle w:val="CodeSnippet"/>
              </w:rPr>
            </w:pPr>
            <w:r w:rsidRPr="007E1EAE">
              <w:rPr>
                <w:rStyle w:val="CodeSnippet"/>
              </w:rPr>
              <w:t xml:space="preserve">      type: </w:t>
            </w:r>
            <w:hyperlink w:anchor="TYPE_TOSCA_MAP" w:history="1">
              <w:r w:rsidRPr="007E1EAE">
                <w:rPr>
                  <w:rStyle w:val="CodeSnippedHyperlink"/>
                </w:rPr>
                <w:t>map</w:t>
              </w:r>
            </w:hyperlink>
          </w:p>
          <w:p w14:paraId="4D1561CF"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85624BB" w14:textId="77777777" w:rsidR="00841FF2" w:rsidRPr="007E1EAE" w:rsidRDefault="00841FF2" w:rsidP="00841FF2">
            <w:pPr>
              <w:rPr>
                <w:rStyle w:val="CodeSnippet"/>
              </w:rPr>
            </w:pPr>
            <w:r w:rsidRPr="007E1EAE">
              <w:rPr>
                <w:rStyle w:val="CodeSnippet"/>
              </w:rPr>
              <w:t xml:space="preserve">      constraints:</w:t>
            </w:r>
          </w:p>
          <w:p w14:paraId="2BCBEE4E" w14:textId="77777777" w:rsidR="00841FF2" w:rsidRPr="007E1EAE" w:rsidRDefault="00841FF2" w:rsidP="00841FF2">
            <w:pPr>
              <w:rPr>
                <w:rStyle w:val="CodeSnippet"/>
              </w:rPr>
            </w:pPr>
            <w:r w:rsidRPr="007E1EAE">
              <w:rPr>
                <w:rStyle w:val="CodeSnippet"/>
              </w:rPr>
              <w:t xml:space="preserve">        - min_length: 1</w:t>
            </w:r>
          </w:p>
          <w:p w14:paraId="4981EE0B" w14:textId="77777777" w:rsidR="00841FF2" w:rsidRPr="007E1EAE" w:rsidRDefault="00841FF2" w:rsidP="00841FF2">
            <w:pPr>
              <w:rPr>
                <w:rStyle w:val="CodeSnippet"/>
              </w:rPr>
            </w:pPr>
            <w:r w:rsidRPr="007E1EAE">
              <w:rPr>
                <w:rStyle w:val="CodeSnippet"/>
              </w:rPr>
              <w:t xml:space="preserve">      entry_schema:</w:t>
            </w:r>
          </w:p>
          <w:p w14:paraId="1895EF52"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4B0ACFAA" w14:textId="77777777" w:rsidR="00841FF2" w:rsidRPr="007E1EAE" w:rsidRDefault="00841FF2" w:rsidP="00841FF2">
            <w:pPr>
              <w:autoSpaceDE w:val="0"/>
              <w:autoSpaceDN w:val="0"/>
              <w:adjustRightInd w:val="0"/>
              <w:rPr>
                <w:rStyle w:val="CodeSnippet"/>
              </w:rPr>
            </w:pPr>
            <w:r w:rsidRPr="007E1EAE">
              <w:rPr>
                <w:rStyle w:val="CodeSnippet"/>
              </w:rPr>
              <w:t xml:space="preserve">  attributes:</w:t>
            </w:r>
          </w:p>
          <w:p w14:paraId="78CD9368" w14:textId="77777777" w:rsidR="00841FF2" w:rsidRPr="007E1EAE" w:rsidRDefault="00841FF2" w:rsidP="00841FF2">
            <w:pPr>
              <w:autoSpaceDE w:val="0"/>
              <w:autoSpaceDN w:val="0"/>
              <w:adjustRightInd w:val="0"/>
              <w:rPr>
                <w:rStyle w:val="CodeSnippet"/>
              </w:rPr>
            </w:pPr>
            <w:r w:rsidRPr="007E1EAE">
              <w:rPr>
                <w:rStyle w:val="CodeSnippet"/>
              </w:rPr>
              <w:t xml:space="preserve">    ip_address:</w:t>
            </w:r>
          </w:p>
          <w:p w14:paraId="019CF725"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136FD723" w14:textId="77777777" w:rsidR="00841FF2" w:rsidRPr="007E1EAE" w:rsidRDefault="00841FF2" w:rsidP="00841FF2">
      <w:pPr>
        <w:pStyle w:val="Heading4"/>
      </w:pPr>
      <w:r w:rsidRPr="007E1EAE">
        <w:lastRenderedPageBreak/>
        <w:t>Additional requirements</w:t>
      </w:r>
    </w:p>
    <w:p w14:paraId="449D1223" w14:textId="77777777" w:rsidR="00841FF2" w:rsidRPr="007E1EAE" w:rsidRDefault="00841FF2" w:rsidP="00971CED">
      <w:pPr>
        <w:pStyle w:val="ListBullet"/>
        <w:numPr>
          <w:ilvl w:val="0"/>
          <w:numId w:val="37"/>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58CD99F0" w14:textId="77777777" w:rsidR="00841FF2" w:rsidRPr="007E1EAE" w:rsidRDefault="00841FF2" w:rsidP="00841FF2">
      <w:pPr>
        <w:pStyle w:val="Heading3"/>
      </w:pPr>
      <w:bookmarkStart w:id="1121" w:name="_Toc454457825"/>
      <w:bookmarkStart w:id="1122" w:name="_Toc454458624"/>
      <w:bookmarkStart w:id="1123" w:name="DEFN_TYPE_CAPABILITIES_ENDPOINT_PUBLIC"/>
      <w:r w:rsidRPr="007E1EAE">
        <w:lastRenderedPageBreak/>
        <w:t>tosca.capabilities.Endpoint.Public</w:t>
      </w:r>
      <w:bookmarkEnd w:id="1121"/>
      <w:bookmarkEnd w:id="1122"/>
    </w:p>
    <w:bookmarkEnd w:id="1123"/>
    <w:p w14:paraId="62976221" w14:textId="77777777" w:rsidR="00841FF2" w:rsidRPr="007E1EAE" w:rsidRDefault="00841FF2" w:rsidP="00841FF2">
      <w:pPr>
        <w:pStyle w:val="NormalaroundTable"/>
      </w:pPr>
      <w:r w:rsidRPr="007E1EAE">
        <w:t>This capability represents a public endpoint which is accessible to the general internet (and its public IP address ranges).</w:t>
      </w:r>
    </w:p>
    <w:p w14:paraId="649C72F0" w14:textId="77777777" w:rsidR="00841FF2" w:rsidRPr="007E1EAE" w:rsidRDefault="00841FF2" w:rsidP="00841FF2">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BAFAC3A" w14:textId="77777777" w:rsidTr="00841FF2">
        <w:tc>
          <w:tcPr>
            <w:tcW w:w="1177" w:type="pct"/>
            <w:shd w:val="clear" w:color="auto" w:fill="D9D9D9"/>
          </w:tcPr>
          <w:p w14:paraId="60F2510E" w14:textId="77777777" w:rsidR="00841FF2" w:rsidRPr="007E1EAE" w:rsidRDefault="00841FF2" w:rsidP="00841FF2">
            <w:pPr>
              <w:pStyle w:val="TableText-Heading"/>
            </w:pPr>
            <w:r w:rsidRPr="007E1EAE">
              <w:t>Shorthand Name</w:t>
            </w:r>
          </w:p>
        </w:tc>
        <w:tc>
          <w:tcPr>
            <w:tcW w:w="3823" w:type="pct"/>
          </w:tcPr>
          <w:p w14:paraId="4B1C6731" w14:textId="77777777" w:rsidR="00841FF2" w:rsidRPr="007E1EAE" w:rsidRDefault="00841FF2" w:rsidP="00841FF2">
            <w:pPr>
              <w:pStyle w:val="TableText"/>
              <w:rPr>
                <w:noProof/>
              </w:rPr>
            </w:pPr>
            <w:r w:rsidRPr="007E1EAE">
              <w:rPr>
                <w:noProof/>
              </w:rPr>
              <w:t>Endpoint.Public</w:t>
            </w:r>
          </w:p>
        </w:tc>
      </w:tr>
      <w:tr w:rsidR="00841FF2" w:rsidRPr="007E1EAE" w14:paraId="0C2894FB" w14:textId="77777777" w:rsidTr="00841FF2">
        <w:tc>
          <w:tcPr>
            <w:tcW w:w="1177" w:type="pct"/>
            <w:shd w:val="clear" w:color="auto" w:fill="D9D9D9"/>
          </w:tcPr>
          <w:p w14:paraId="3D6EF65A" w14:textId="77777777" w:rsidR="00841FF2" w:rsidRPr="007E1EAE" w:rsidRDefault="00841FF2" w:rsidP="00841FF2">
            <w:pPr>
              <w:pStyle w:val="TableText-Heading"/>
            </w:pPr>
            <w:r w:rsidRPr="007E1EAE">
              <w:t>Type Qualified Name</w:t>
            </w:r>
          </w:p>
        </w:tc>
        <w:tc>
          <w:tcPr>
            <w:tcW w:w="3823" w:type="pct"/>
          </w:tcPr>
          <w:p w14:paraId="64EDA6E5" w14:textId="77777777" w:rsidR="00841FF2" w:rsidRPr="007E1EAE" w:rsidRDefault="00841FF2" w:rsidP="00841FF2">
            <w:pPr>
              <w:pStyle w:val="TableText"/>
              <w:rPr>
                <w:noProof/>
              </w:rPr>
            </w:pPr>
            <w:r w:rsidRPr="007E1EAE">
              <w:rPr>
                <w:noProof/>
              </w:rPr>
              <w:t>tosca:Endpoint.Public</w:t>
            </w:r>
          </w:p>
        </w:tc>
      </w:tr>
      <w:tr w:rsidR="00841FF2" w:rsidRPr="007E1EAE" w14:paraId="214EB464" w14:textId="77777777" w:rsidTr="00841FF2">
        <w:tc>
          <w:tcPr>
            <w:tcW w:w="1177" w:type="pct"/>
            <w:shd w:val="clear" w:color="auto" w:fill="D9D9D9"/>
          </w:tcPr>
          <w:p w14:paraId="0BE82958" w14:textId="77777777" w:rsidR="00841FF2" w:rsidRPr="007E1EAE" w:rsidRDefault="00841FF2" w:rsidP="00841FF2">
            <w:pPr>
              <w:pStyle w:val="TableText-Heading"/>
            </w:pPr>
            <w:r w:rsidRPr="007E1EAE">
              <w:t>Type URI</w:t>
            </w:r>
          </w:p>
        </w:tc>
        <w:tc>
          <w:tcPr>
            <w:tcW w:w="3823" w:type="pct"/>
          </w:tcPr>
          <w:p w14:paraId="6486C55F" w14:textId="77777777" w:rsidR="00841FF2" w:rsidRPr="007E1EAE" w:rsidRDefault="00841FF2" w:rsidP="00841FF2">
            <w:pPr>
              <w:pStyle w:val="TableText"/>
            </w:pPr>
            <w:r w:rsidRPr="007E1EAE">
              <w:t>tosca.capabilities.Endpoint.Public</w:t>
            </w:r>
          </w:p>
        </w:tc>
      </w:tr>
    </w:tbl>
    <w:p w14:paraId="636B22D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4869C96" w14:textId="77777777" w:rsidTr="00841FF2">
        <w:tc>
          <w:tcPr>
            <w:tcW w:w="9576" w:type="dxa"/>
            <w:shd w:val="clear" w:color="auto" w:fill="D9D9D9" w:themeFill="background1" w:themeFillShade="D9"/>
          </w:tcPr>
          <w:p w14:paraId="20255D84" w14:textId="77777777" w:rsidR="00841FF2" w:rsidRPr="007E1EAE" w:rsidRDefault="00841FF2" w:rsidP="00841FF2">
            <w:pPr>
              <w:rPr>
                <w:rStyle w:val="CodeSnippet"/>
                <w:noProof/>
              </w:rPr>
            </w:pPr>
            <w:r w:rsidRPr="007E1EAE">
              <w:rPr>
                <w:rStyle w:val="CodeSnippet"/>
                <w:noProof/>
              </w:rPr>
              <w:t>tosca.capabilities.Endpoint.Public:</w:t>
            </w:r>
          </w:p>
          <w:p w14:paraId="548153A3"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00728762" w14:textId="77777777" w:rsidR="00841FF2" w:rsidRPr="007E1EAE" w:rsidRDefault="00841FF2" w:rsidP="00841FF2">
            <w:pPr>
              <w:rPr>
                <w:rStyle w:val="CodeSnippet"/>
              </w:rPr>
            </w:pPr>
            <w:r w:rsidRPr="007E1EAE">
              <w:rPr>
                <w:rStyle w:val="CodeSnippet"/>
              </w:rPr>
              <w:t xml:space="preserve">  properties:</w:t>
            </w:r>
          </w:p>
          <w:p w14:paraId="44C0750C" w14:textId="77777777" w:rsidR="00841FF2" w:rsidRPr="007E1EAE" w:rsidRDefault="00841FF2" w:rsidP="00841FF2">
            <w:pPr>
              <w:rPr>
                <w:rStyle w:val="CodeSnippet"/>
              </w:rPr>
            </w:pPr>
            <w:r w:rsidRPr="007E1EAE">
              <w:rPr>
                <w:rStyle w:val="CodeSnippet"/>
              </w:rPr>
              <w:t xml:space="preserve">    # Change the default network_name to use the first public network found</w:t>
            </w:r>
          </w:p>
          <w:p w14:paraId="26571AEA" w14:textId="77777777" w:rsidR="00841FF2" w:rsidRPr="007E1EAE" w:rsidRDefault="00841FF2" w:rsidP="00841FF2">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76B041D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2DBF10F" w14:textId="77777777" w:rsidR="00841FF2" w:rsidRPr="007E1EAE" w:rsidRDefault="00841FF2" w:rsidP="00841FF2">
            <w:pPr>
              <w:rPr>
                <w:rStyle w:val="CodeSnippet"/>
                <w:noProof/>
              </w:rPr>
            </w:pPr>
            <w:r w:rsidRPr="007E1EAE">
              <w:rPr>
                <w:rStyle w:val="CodeSnippet"/>
                <w:noProof/>
              </w:rPr>
              <w:t xml:space="preserve">      default: PUBLIC</w:t>
            </w:r>
          </w:p>
          <w:p w14:paraId="2ABBBFC4" w14:textId="77777777" w:rsidR="00841FF2" w:rsidRPr="007E1EAE" w:rsidRDefault="00841FF2" w:rsidP="00841FF2">
            <w:pPr>
              <w:rPr>
                <w:rStyle w:val="CodeSnippet"/>
                <w:noProof/>
              </w:rPr>
            </w:pPr>
            <w:r w:rsidRPr="007E1EAE">
              <w:rPr>
                <w:rStyle w:val="CodeSnippet"/>
                <w:noProof/>
              </w:rPr>
              <w:t xml:space="preserve">      constraints:</w:t>
            </w:r>
          </w:p>
          <w:p w14:paraId="7FB88A95" w14:textId="77777777" w:rsidR="00841FF2" w:rsidRPr="007E1EAE" w:rsidRDefault="00841FF2" w:rsidP="00841FF2">
            <w:pPr>
              <w:rPr>
                <w:rStyle w:val="CodeSnippet"/>
                <w:noProof/>
              </w:rPr>
            </w:pPr>
            <w:r w:rsidRPr="007E1EAE">
              <w:rPr>
                <w:rStyle w:val="CodeSnippet"/>
                <w:noProof/>
              </w:rPr>
              <w:t xml:space="preserve">        - equal: PUBLIC</w:t>
            </w:r>
          </w:p>
          <w:p w14:paraId="65A961CD" w14:textId="77777777" w:rsidR="00841FF2" w:rsidRPr="007E1EAE" w:rsidRDefault="00841FF2" w:rsidP="00841FF2">
            <w:pPr>
              <w:rPr>
                <w:rStyle w:val="CodeSnippet"/>
                <w:noProof/>
              </w:rPr>
            </w:pPr>
            <w:r w:rsidRPr="007E1EAE">
              <w:rPr>
                <w:rStyle w:val="CodeSnippet"/>
                <w:noProof/>
              </w:rPr>
              <w:t xml:space="preserve">    floating:</w:t>
            </w:r>
          </w:p>
          <w:p w14:paraId="2E19D010" w14:textId="77777777" w:rsidR="00841FF2" w:rsidRPr="007E1EAE" w:rsidRDefault="00841FF2" w:rsidP="00841FF2">
            <w:pPr>
              <w:rPr>
                <w:rStyle w:val="CodeSnippet"/>
                <w:noProof/>
              </w:rPr>
            </w:pPr>
            <w:r w:rsidRPr="007E1EAE">
              <w:rPr>
                <w:rStyle w:val="CodeSnippet"/>
                <w:noProof/>
              </w:rPr>
              <w:t xml:space="preserve">      description: &gt; </w:t>
            </w:r>
          </w:p>
          <w:p w14:paraId="2F4FC071" w14:textId="77777777" w:rsidR="00841FF2" w:rsidRPr="007E1EAE" w:rsidRDefault="00841FF2" w:rsidP="00841FF2">
            <w:pPr>
              <w:rPr>
                <w:rStyle w:val="CodeSnippet"/>
                <w:noProof/>
              </w:rPr>
            </w:pPr>
            <w:r w:rsidRPr="007E1EAE">
              <w:rPr>
                <w:rStyle w:val="CodeSnippet"/>
                <w:noProof/>
              </w:rPr>
              <w:t xml:space="preserve">        indicates that the public address should be allocated from a pool of floating IPs that are associated with the network.</w:t>
            </w:r>
          </w:p>
          <w:p w14:paraId="2196859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268FEA31" w14:textId="77777777" w:rsidR="00841FF2" w:rsidRPr="007E1EAE" w:rsidRDefault="00841FF2" w:rsidP="00841FF2">
            <w:pPr>
              <w:rPr>
                <w:rStyle w:val="CodeSnippet"/>
                <w:noProof/>
              </w:rPr>
            </w:pPr>
            <w:r w:rsidRPr="007E1EAE">
              <w:rPr>
                <w:rStyle w:val="CodeSnippet"/>
                <w:noProof/>
              </w:rPr>
              <w:t xml:space="preserve">      default: false</w:t>
            </w:r>
          </w:p>
          <w:p w14:paraId="7A1828B2" w14:textId="77777777" w:rsidR="00841FF2" w:rsidRPr="007E1EAE" w:rsidRDefault="00841FF2" w:rsidP="00841FF2">
            <w:pPr>
              <w:rPr>
                <w:rStyle w:val="CodeSnippet"/>
                <w:noProof/>
              </w:rPr>
            </w:pPr>
            <w:r w:rsidRPr="007E1EAE">
              <w:rPr>
                <w:rStyle w:val="CodeSnippet"/>
                <w:noProof/>
              </w:rPr>
              <w:t xml:space="preserve">      status: experimental</w:t>
            </w:r>
          </w:p>
          <w:p w14:paraId="0BDE3F23" w14:textId="77777777" w:rsidR="00841FF2" w:rsidRPr="007E1EAE" w:rsidRDefault="00841FF2" w:rsidP="00841FF2">
            <w:pPr>
              <w:rPr>
                <w:rStyle w:val="CodeSnippet"/>
                <w:noProof/>
              </w:rPr>
            </w:pPr>
            <w:r w:rsidRPr="007E1EAE">
              <w:rPr>
                <w:rStyle w:val="CodeSnippet"/>
                <w:noProof/>
              </w:rPr>
              <w:t xml:space="preserve">    dns_name:</w:t>
            </w:r>
          </w:p>
          <w:p w14:paraId="6828C89A" w14:textId="77777777" w:rsidR="00841FF2" w:rsidRPr="007E1EAE" w:rsidRDefault="00841FF2" w:rsidP="00841FF2">
            <w:pPr>
              <w:rPr>
                <w:rStyle w:val="CodeSnippet"/>
                <w:noProof/>
              </w:rPr>
            </w:pPr>
            <w:r w:rsidRPr="007E1EAE">
              <w:rPr>
                <w:rStyle w:val="CodeSnippet"/>
                <w:noProof/>
              </w:rPr>
              <w:t xml:space="preserve">      description: The optional name to register with DNS </w:t>
            </w:r>
          </w:p>
          <w:p w14:paraId="7FA4A032"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9A29FB6" w14:textId="77777777" w:rsidR="00841FF2" w:rsidRPr="007E1EAE" w:rsidRDefault="00841FF2" w:rsidP="00841FF2">
            <w:pPr>
              <w:rPr>
                <w:rStyle w:val="CodeSnippet"/>
                <w:noProof/>
              </w:rPr>
            </w:pPr>
            <w:r w:rsidRPr="007E1EAE">
              <w:rPr>
                <w:rStyle w:val="CodeSnippet"/>
                <w:noProof/>
              </w:rPr>
              <w:t xml:space="preserve">      required: false    </w:t>
            </w:r>
          </w:p>
          <w:p w14:paraId="1ED60B92" w14:textId="77777777" w:rsidR="00841FF2" w:rsidRPr="007E1EAE" w:rsidRDefault="00841FF2" w:rsidP="00841FF2">
            <w:pPr>
              <w:rPr>
                <w:rStyle w:val="CodeSnippet"/>
                <w:noProof/>
              </w:rPr>
            </w:pPr>
            <w:r w:rsidRPr="007E1EAE">
              <w:rPr>
                <w:rStyle w:val="CodeSnippet"/>
                <w:noProof/>
              </w:rPr>
              <w:t xml:space="preserve">      status: experimental</w:t>
            </w:r>
          </w:p>
        </w:tc>
      </w:tr>
    </w:tbl>
    <w:p w14:paraId="0B31D0FB" w14:textId="77777777" w:rsidR="00841FF2" w:rsidRPr="007E1EAE" w:rsidRDefault="00841FF2" w:rsidP="00841FF2">
      <w:pPr>
        <w:pStyle w:val="Heading4"/>
      </w:pPr>
      <w:r w:rsidRPr="007E1EAE">
        <w:t>Additional requirements</w:t>
      </w:r>
    </w:p>
    <w:p w14:paraId="112AE04A" w14:textId="77777777" w:rsidR="00841FF2" w:rsidRPr="007E1EAE" w:rsidRDefault="00841FF2" w:rsidP="00971CED">
      <w:pPr>
        <w:pStyle w:val="ListParagraph"/>
        <w:numPr>
          <w:ilvl w:val="0"/>
          <w:numId w:val="37"/>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34EB25B7" w14:textId="77777777" w:rsidR="00841FF2" w:rsidRPr="007E1EAE" w:rsidRDefault="00841FF2" w:rsidP="00971CED">
      <w:pPr>
        <w:pStyle w:val="ListParagraph"/>
        <w:numPr>
          <w:ilvl w:val="0"/>
          <w:numId w:val="37"/>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3C12A51D" w14:textId="77777777" w:rsidR="00841FF2" w:rsidRPr="007E1EAE" w:rsidRDefault="00841FF2" w:rsidP="00841FF2">
      <w:pPr>
        <w:pStyle w:val="Heading3"/>
      </w:pPr>
      <w:bookmarkStart w:id="1124" w:name="_Toc454457826"/>
      <w:bookmarkStart w:id="1125" w:name="_Toc454458625"/>
      <w:bookmarkStart w:id="1126" w:name="DEFN_TYPE_CAPABILITIES_ENDPOINT_ADMIN"/>
      <w:r w:rsidRPr="007E1EAE">
        <w:lastRenderedPageBreak/>
        <w:t>tosca.capabilities.Endpoint.Admin</w:t>
      </w:r>
      <w:bookmarkEnd w:id="1124"/>
      <w:bookmarkEnd w:id="1125"/>
    </w:p>
    <w:bookmarkEnd w:id="1126"/>
    <w:p w14:paraId="325515E3" w14:textId="77777777" w:rsidR="00841FF2" w:rsidRPr="007E1EAE" w:rsidRDefault="00841FF2" w:rsidP="00841FF2">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BF187FB" w14:textId="77777777" w:rsidTr="00841FF2">
        <w:tc>
          <w:tcPr>
            <w:tcW w:w="1177" w:type="pct"/>
            <w:shd w:val="clear" w:color="auto" w:fill="D9D9D9"/>
          </w:tcPr>
          <w:p w14:paraId="053582D4" w14:textId="77777777" w:rsidR="00841FF2" w:rsidRPr="007E1EAE" w:rsidRDefault="00841FF2" w:rsidP="00841FF2">
            <w:pPr>
              <w:pStyle w:val="TableText-Heading"/>
            </w:pPr>
            <w:r w:rsidRPr="007E1EAE">
              <w:t>Shorthand Name</w:t>
            </w:r>
          </w:p>
        </w:tc>
        <w:tc>
          <w:tcPr>
            <w:tcW w:w="3823" w:type="pct"/>
          </w:tcPr>
          <w:p w14:paraId="70E8BEED" w14:textId="77777777" w:rsidR="00841FF2" w:rsidRPr="007E1EAE" w:rsidRDefault="00841FF2" w:rsidP="00841FF2">
            <w:pPr>
              <w:pStyle w:val="TableText"/>
              <w:rPr>
                <w:noProof/>
              </w:rPr>
            </w:pPr>
            <w:r w:rsidRPr="007E1EAE">
              <w:rPr>
                <w:noProof/>
              </w:rPr>
              <w:t>Endpoint.Admin</w:t>
            </w:r>
          </w:p>
        </w:tc>
      </w:tr>
      <w:tr w:rsidR="00841FF2" w:rsidRPr="007E1EAE" w14:paraId="192A60F9" w14:textId="77777777" w:rsidTr="00841FF2">
        <w:tc>
          <w:tcPr>
            <w:tcW w:w="1177" w:type="pct"/>
            <w:shd w:val="clear" w:color="auto" w:fill="D9D9D9"/>
          </w:tcPr>
          <w:p w14:paraId="6BFA61A7" w14:textId="77777777" w:rsidR="00841FF2" w:rsidRPr="007E1EAE" w:rsidRDefault="00841FF2" w:rsidP="00841FF2">
            <w:pPr>
              <w:pStyle w:val="TableText-Heading"/>
            </w:pPr>
            <w:r w:rsidRPr="007E1EAE">
              <w:t>Type Qualified Name</w:t>
            </w:r>
          </w:p>
        </w:tc>
        <w:tc>
          <w:tcPr>
            <w:tcW w:w="3823" w:type="pct"/>
          </w:tcPr>
          <w:p w14:paraId="7F8129B7" w14:textId="77777777" w:rsidR="00841FF2" w:rsidRPr="007E1EAE" w:rsidRDefault="00841FF2" w:rsidP="00841FF2">
            <w:pPr>
              <w:pStyle w:val="TableText"/>
              <w:rPr>
                <w:noProof/>
              </w:rPr>
            </w:pPr>
            <w:r w:rsidRPr="007E1EAE">
              <w:rPr>
                <w:noProof/>
              </w:rPr>
              <w:t>tosca:Endpoint.Admin</w:t>
            </w:r>
          </w:p>
        </w:tc>
      </w:tr>
      <w:tr w:rsidR="00841FF2" w:rsidRPr="007E1EAE" w14:paraId="7A24DF45" w14:textId="77777777" w:rsidTr="00841FF2">
        <w:tc>
          <w:tcPr>
            <w:tcW w:w="1177" w:type="pct"/>
            <w:shd w:val="clear" w:color="auto" w:fill="D9D9D9"/>
          </w:tcPr>
          <w:p w14:paraId="09D6DDF1" w14:textId="77777777" w:rsidR="00841FF2" w:rsidRPr="007E1EAE" w:rsidRDefault="00841FF2" w:rsidP="00841FF2">
            <w:pPr>
              <w:pStyle w:val="TableText-Heading"/>
            </w:pPr>
            <w:r w:rsidRPr="007E1EAE">
              <w:t>Type URI</w:t>
            </w:r>
          </w:p>
        </w:tc>
        <w:tc>
          <w:tcPr>
            <w:tcW w:w="3823" w:type="pct"/>
          </w:tcPr>
          <w:p w14:paraId="130D23D8" w14:textId="77777777" w:rsidR="00841FF2" w:rsidRPr="007E1EAE" w:rsidRDefault="00841FF2" w:rsidP="00841FF2">
            <w:pPr>
              <w:pStyle w:val="TableText"/>
            </w:pPr>
            <w:r w:rsidRPr="007E1EAE">
              <w:t>tosca.capabilities.Endpoint.Admin</w:t>
            </w:r>
          </w:p>
        </w:tc>
      </w:tr>
    </w:tbl>
    <w:p w14:paraId="7396570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5AD779B6" w14:textId="77777777" w:rsidTr="00841FF2">
        <w:trPr>
          <w:cantSplit/>
          <w:tblHeader/>
        </w:trPr>
        <w:tc>
          <w:tcPr>
            <w:tcW w:w="750" w:type="pct"/>
            <w:shd w:val="clear" w:color="auto" w:fill="D9D9D9"/>
          </w:tcPr>
          <w:p w14:paraId="6996404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42D94D3"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3B34E1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30C8010E"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3DD461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793C6211" w14:textId="77777777" w:rsidTr="00841FF2">
        <w:trPr>
          <w:cantSplit/>
        </w:trPr>
        <w:tc>
          <w:tcPr>
            <w:tcW w:w="750" w:type="pct"/>
            <w:shd w:val="clear" w:color="auto" w:fill="FFFFFF"/>
          </w:tcPr>
          <w:p w14:paraId="17651748"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C3AE8AB"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1AFCB4DA"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6BB2C2AB"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43E31228" w14:textId="77777777" w:rsidR="00841FF2" w:rsidRPr="007E1EAE" w:rsidRDefault="00841FF2" w:rsidP="00841FF2">
            <w:pPr>
              <w:pStyle w:val="TableText"/>
              <w:rPr>
                <w:rFonts w:cstheme="minorHAnsi"/>
              </w:rPr>
            </w:pPr>
            <w:r w:rsidRPr="007E1EAE">
              <w:rPr>
                <w:rFonts w:cstheme="minorHAnsi"/>
              </w:rPr>
              <w:t>N/A</w:t>
            </w:r>
          </w:p>
        </w:tc>
      </w:tr>
    </w:tbl>
    <w:p w14:paraId="1C8B28B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D1C7833" w14:textId="77777777" w:rsidTr="00841FF2">
        <w:tc>
          <w:tcPr>
            <w:tcW w:w="9576" w:type="dxa"/>
            <w:shd w:val="clear" w:color="auto" w:fill="D9D9D9" w:themeFill="background1" w:themeFillShade="D9"/>
          </w:tcPr>
          <w:p w14:paraId="21A5450E" w14:textId="77777777" w:rsidR="00841FF2" w:rsidRPr="007E1EAE" w:rsidRDefault="00841FF2" w:rsidP="00841FF2">
            <w:pPr>
              <w:rPr>
                <w:rStyle w:val="CodeSnippet"/>
              </w:rPr>
            </w:pPr>
            <w:r w:rsidRPr="007E1EAE">
              <w:rPr>
                <w:rStyle w:val="CodeSnippet"/>
              </w:rPr>
              <w:t>tosca.capabilities.Endpoint.Admin:</w:t>
            </w:r>
          </w:p>
          <w:p w14:paraId="5C56DE62" w14:textId="77777777" w:rsidR="00841FF2" w:rsidRPr="007E1EAE" w:rsidRDefault="00841FF2" w:rsidP="00841FF2">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0B9E4D91" w14:textId="77777777" w:rsidR="00841FF2" w:rsidRPr="007E1EAE" w:rsidRDefault="00841FF2" w:rsidP="00841FF2">
            <w:pPr>
              <w:rPr>
                <w:rStyle w:val="CodeSnippet"/>
              </w:rPr>
            </w:pPr>
            <w:r w:rsidRPr="007E1EAE">
              <w:rPr>
                <w:rStyle w:val="CodeSnippet"/>
              </w:rPr>
              <w:t xml:space="preserve">  # Change Endpoint secure indicator to true from its default of false</w:t>
            </w:r>
          </w:p>
          <w:p w14:paraId="53125FBC" w14:textId="77777777" w:rsidR="00841FF2" w:rsidRPr="007E1EAE" w:rsidRDefault="00841FF2" w:rsidP="00841FF2">
            <w:pPr>
              <w:rPr>
                <w:rStyle w:val="CodeSnippet"/>
              </w:rPr>
            </w:pPr>
            <w:r w:rsidRPr="007E1EAE">
              <w:rPr>
                <w:rStyle w:val="CodeSnippet"/>
              </w:rPr>
              <w:t xml:space="preserve">  properties:</w:t>
            </w:r>
          </w:p>
          <w:p w14:paraId="02EF81A6" w14:textId="77777777" w:rsidR="00841FF2" w:rsidRPr="007E1EAE" w:rsidRDefault="00841FF2" w:rsidP="00841FF2">
            <w:pPr>
              <w:rPr>
                <w:rStyle w:val="CodeSnippet"/>
              </w:rPr>
            </w:pPr>
            <w:r w:rsidRPr="007E1EAE">
              <w:rPr>
                <w:rStyle w:val="CodeSnippet"/>
              </w:rPr>
              <w:t xml:space="preserve">    secure: </w:t>
            </w:r>
          </w:p>
          <w:p w14:paraId="394D6252" w14:textId="77777777" w:rsidR="00841FF2" w:rsidRPr="007E1EAE" w:rsidRDefault="00841FF2" w:rsidP="00841FF2">
            <w:pPr>
              <w:rPr>
                <w:rStyle w:val="CodeSnippet"/>
              </w:rPr>
            </w:pPr>
            <w:r w:rsidRPr="007E1EAE">
              <w:rPr>
                <w:rStyle w:val="CodeSnippet"/>
              </w:rPr>
              <w:t xml:space="preserve">      type: boolean</w:t>
            </w:r>
          </w:p>
          <w:p w14:paraId="68C1B34A" w14:textId="77777777" w:rsidR="00841FF2" w:rsidRPr="007E1EAE" w:rsidRDefault="00841FF2" w:rsidP="00841FF2">
            <w:pPr>
              <w:rPr>
                <w:rStyle w:val="CodeSnippet"/>
              </w:rPr>
            </w:pPr>
            <w:r w:rsidRPr="007E1EAE">
              <w:rPr>
                <w:rStyle w:val="CodeSnippet"/>
              </w:rPr>
              <w:t xml:space="preserve">      default: true</w:t>
            </w:r>
          </w:p>
          <w:p w14:paraId="6A080402" w14:textId="77777777" w:rsidR="00841FF2" w:rsidRPr="007E1EAE" w:rsidRDefault="00841FF2" w:rsidP="00841FF2">
            <w:pPr>
              <w:rPr>
                <w:rStyle w:val="CodeSnippet"/>
              </w:rPr>
            </w:pPr>
            <w:r w:rsidRPr="007E1EAE">
              <w:rPr>
                <w:rStyle w:val="CodeSnippet"/>
              </w:rPr>
              <w:t xml:space="preserve">      constraints:</w:t>
            </w:r>
          </w:p>
          <w:p w14:paraId="508EB0AB" w14:textId="77777777" w:rsidR="00841FF2" w:rsidRPr="007E1EAE" w:rsidRDefault="00841FF2" w:rsidP="00841FF2">
            <w:pPr>
              <w:rPr>
                <w:rStyle w:val="CodeSnippet"/>
              </w:rPr>
            </w:pPr>
            <w:r w:rsidRPr="007E1EAE">
              <w:rPr>
                <w:rStyle w:val="CodeSnippet"/>
              </w:rPr>
              <w:t xml:space="preserve">        - equal: true</w:t>
            </w:r>
          </w:p>
        </w:tc>
      </w:tr>
    </w:tbl>
    <w:p w14:paraId="183BFB78" w14:textId="77777777" w:rsidR="00841FF2" w:rsidRPr="007E1EAE" w:rsidRDefault="00841FF2" w:rsidP="00841FF2">
      <w:pPr>
        <w:pStyle w:val="Heading4"/>
      </w:pPr>
      <w:r w:rsidRPr="007E1EAE">
        <w:t>Additional requirements</w:t>
      </w:r>
    </w:p>
    <w:p w14:paraId="502AF43F" w14:textId="77777777" w:rsidR="00841FF2" w:rsidRPr="007E1EAE" w:rsidRDefault="00841FF2" w:rsidP="00971CED">
      <w:pPr>
        <w:pStyle w:val="ListParagraph"/>
        <w:numPr>
          <w:ilvl w:val="0"/>
          <w:numId w:val="37"/>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1AE903EF" w14:textId="77777777" w:rsidR="00841FF2" w:rsidRPr="007E1EAE" w:rsidRDefault="00841FF2" w:rsidP="00841FF2">
      <w:pPr>
        <w:pStyle w:val="Heading3"/>
      </w:pPr>
      <w:bookmarkStart w:id="1127" w:name="_Toc454457827"/>
      <w:bookmarkStart w:id="1128" w:name="_Toc454458626"/>
      <w:bookmarkStart w:id="1129" w:name="DEFN_TYPE_CAPABILITIES_ENDPOINT_DATABASE"/>
      <w:r w:rsidRPr="007E1EAE">
        <w:t>tosca.capabilities.Endpoint.Database</w:t>
      </w:r>
      <w:bookmarkEnd w:id="1127"/>
      <w:bookmarkEnd w:id="1128"/>
    </w:p>
    <w:bookmarkEnd w:id="1129"/>
    <w:p w14:paraId="7848A2A4" w14:textId="77777777" w:rsidR="00841FF2" w:rsidRPr="007E1EAE" w:rsidRDefault="00841FF2" w:rsidP="00841FF2">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89A1FFA" w14:textId="77777777" w:rsidTr="00841FF2">
        <w:tc>
          <w:tcPr>
            <w:tcW w:w="1177" w:type="pct"/>
            <w:shd w:val="clear" w:color="auto" w:fill="D9D9D9"/>
          </w:tcPr>
          <w:p w14:paraId="15945DF9" w14:textId="77777777" w:rsidR="00841FF2" w:rsidRPr="007E1EAE" w:rsidRDefault="00841FF2" w:rsidP="00841FF2">
            <w:pPr>
              <w:pStyle w:val="TableText-Heading"/>
            </w:pPr>
            <w:r w:rsidRPr="007E1EAE">
              <w:t>Shorthand Name</w:t>
            </w:r>
          </w:p>
        </w:tc>
        <w:tc>
          <w:tcPr>
            <w:tcW w:w="3823" w:type="pct"/>
          </w:tcPr>
          <w:p w14:paraId="77E5DE9D" w14:textId="77777777" w:rsidR="00841FF2" w:rsidRPr="007E1EAE" w:rsidRDefault="00841FF2" w:rsidP="00841FF2">
            <w:pPr>
              <w:pStyle w:val="TableText"/>
              <w:rPr>
                <w:noProof/>
              </w:rPr>
            </w:pPr>
            <w:r w:rsidRPr="007E1EAE">
              <w:rPr>
                <w:noProof/>
              </w:rPr>
              <w:t>Endpoint.Database</w:t>
            </w:r>
          </w:p>
        </w:tc>
      </w:tr>
      <w:tr w:rsidR="00841FF2" w:rsidRPr="007E1EAE" w14:paraId="6E9825AE" w14:textId="77777777" w:rsidTr="00841FF2">
        <w:tc>
          <w:tcPr>
            <w:tcW w:w="1177" w:type="pct"/>
            <w:shd w:val="clear" w:color="auto" w:fill="D9D9D9"/>
          </w:tcPr>
          <w:p w14:paraId="5BC985DF" w14:textId="77777777" w:rsidR="00841FF2" w:rsidRPr="007E1EAE" w:rsidRDefault="00841FF2" w:rsidP="00841FF2">
            <w:pPr>
              <w:pStyle w:val="TableText-Heading"/>
            </w:pPr>
            <w:r w:rsidRPr="007E1EAE">
              <w:t>Type Qualified Name</w:t>
            </w:r>
          </w:p>
        </w:tc>
        <w:tc>
          <w:tcPr>
            <w:tcW w:w="3823" w:type="pct"/>
          </w:tcPr>
          <w:p w14:paraId="5D21A3DC" w14:textId="77777777" w:rsidR="00841FF2" w:rsidRPr="007E1EAE" w:rsidRDefault="00841FF2" w:rsidP="00841FF2">
            <w:pPr>
              <w:pStyle w:val="TableText"/>
              <w:rPr>
                <w:noProof/>
              </w:rPr>
            </w:pPr>
            <w:r w:rsidRPr="007E1EAE">
              <w:rPr>
                <w:noProof/>
              </w:rPr>
              <w:t>tosca:Endpoint.Database</w:t>
            </w:r>
          </w:p>
        </w:tc>
      </w:tr>
      <w:tr w:rsidR="00841FF2" w:rsidRPr="007E1EAE" w14:paraId="1BC7ADAE" w14:textId="77777777" w:rsidTr="00841FF2">
        <w:tc>
          <w:tcPr>
            <w:tcW w:w="1177" w:type="pct"/>
            <w:shd w:val="clear" w:color="auto" w:fill="D9D9D9"/>
          </w:tcPr>
          <w:p w14:paraId="5DEA8097" w14:textId="77777777" w:rsidR="00841FF2" w:rsidRPr="007E1EAE" w:rsidRDefault="00841FF2" w:rsidP="00841FF2">
            <w:pPr>
              <w:pStyle w:val="TableText-Heading"/>
            </w:pPr>
            <w:r w:rsidRPr="007E1EAE">
              <w:t>Type URI</w:t>
            </w:r>
          </w:p>
        </w:tc>
        <w:tc>
          <w:tcPr>
            <w:tcW w:w="3823" w:type="pct"/>
          </w:tcPr>
          <w:p w14:paraId="08540EC7" w14:textId="77777777" w:rsidR="00841FF2" w:rsidRPr="007E1EAE" w:rsidRDefault="00841FF2" w:rsidP="00841FF2">
            <w:pPr>
              <w:pStyle w:val="TableText"/>
            </w:pPr>
            <w:r w:rsidRPr="007E1EAE">
              <w:t>tosca.capabilities.Endpoint.Database</w:t>
            </w:r>
          </w:p>
        </w:tc>
      </w:tr>
    </w:tbl>
    <w:p w14:paraId="565EA75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3D843030" w14:textId="77777777" w:rsidTr="00841FF2">
        <w:trPr>
          <w:cantSplit/>
          <w:tblHeader/>
        </w:trPr>
        <w:tc>
          <w:tcPr>
            <w:tcW w:w="750" w:type="pct"/>
            <w:shd w:val="clear" w:color="auto" w:fill="D9D9D9"/>
          </w:tcPr>
          <w:p w14:paraId="0846276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06630EEA"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13FCEB9"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27EA4D06"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6299B36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28D3C96" w14:textId="77777777" w:rsidTr="00841FF2">
        <w:trPr>
          <w:cantSplit/>
        </w:trPr>
        <w:tc>
          <w:tcPr>
            <w:tcW w:w="750" w:type="pct"/>
            <w:shd w:val="clear" w:color="auto" w:fill="FFFFFF"/>
          </w:tcPr>
          <w:p w14:paraId="13397D01"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F7D417E"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2346461B"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59FC50A6"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3FAEDE26" w14:textId="77777777" w:rsidR="00841FF2" w:rsidRPr="007E1EAE" w:rsidRDefault="00841FF2" w:rsidP="00841FF2">
            <w:pPr>
              <w:pStyle w:val="TableText"/>
              <w:rPr>
                <w:rFonts w:cstheme="minorHAnsi"/>
              </w:rPr>
            </w:pPr>
            <w:r w:rsidRPr="007E1EAE">
              <w:rPr>
                <w:rFonts w:cstheme="minorHAnsi"/>
              </w:rPr>
              <w:t>N/A</w:t>
            </w:r>
          </w:p>
        </w:tc>
      </w:tr>
    </w:tbl>
    <w:p w14:paraId="6F5A05BB"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B70ED38" w14:textId="77777777" w:rsidTr="00841FF2">
        <w:tc>
          <w:tcPr>
            <w:tcW w:w="9576" w:type="dxa"/>
            <w:shd w:val="clear" w:color="auto" w:fill="D9D9D9" w:themeFill="background1" w:themeFillShade="D9"/>
          </w:tcPr>
          <w:p w14:paraId="6B9ABC76" w14:textId="77777777" w:rsidR="00841FF2" w:rsidRPr="007E1EAE" w:rsidRDefault="00841FF2" w:rsidP="00841FF2">
            <w:pPr>
              <w:rPr>
                <w:rStyle w:val="CodeSnippet"/>
              </w:rPr>
            </w:pPr>
            <w:r w:rsidRPr="007E1EAE">
              <w:rPr>
                <w:rStyle w:val="CodeSnippet"/>
              </w:rPr>
              <w:t>tosca.capabilities.Endpoint.Database:</w:t>
            </w:r>
          </w:p>
          <w:p w14:paraId="2A3CD981" w14:textId="77777777" w:rsidR="00841FF2" w:rsidRPr="007E1EAE" w:rsidRDefault="00841FF2" w:rsidP="00841FF2">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364988DC" w14:textId="77777777" w:rsidR="00841FF2" w:rsidRPr="007E1EAE" w:rsidRDefault="00841FF2" w:rsidP="00841FF2">
      <w:pPr>
        <w:pStyle w:val="Heading3"/>
      </w:pPr>
      <w:bookmarkStart w:id="1130" w:name="_Toc454457828"/>
      <w:bookmarkStart w:id="1131" w:name="_Toc454458627"/>
      <w:bookmarkStart w:id="1132" w:name="DEFN_TYPE_CAPABILITIES_ATTACHMENT"/>
      <w:r w:rsidRPr="007E1EAE">
        <w:t>tosca.capabilities.Attachment</w:t>
      </w:r>
      <w:bookmarkEnd w:id="1130"/>
      <w:bookmarkEnd w:id="1131"/>
    </w:p>
    <w:bookmarkEnd w:id="1132"/>
    <w:p w14:paraId="3E144227" w14:textId="77777777" w:rsidR="00841FF2" w:rsidRPr="007E1EAE" w:rsidRDefault="00841FF2" w:rsidP="00841FF2">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ACECB1F" w14:textId="77777777" w:rsidTr="00841FF2">
        <w:tc>
          <w:tcPr>
            <w:tcW w:w="1177" w:type="pct"/>
            <w:shd w:val="clear" w:color="auto" w:fill="D9D9D9"/>
          </w:tcPr>
          <w:p w14:paraId="2A3AB107" w14:textId="77777777" w:rsidR="00841FF2" w:rsidRPr="007E1EAE" w:rsidRDefault="00841FF2" w:rsidP="00841FF2">
            <w:pPr>
              <w:pStyle w:val="TableText-Heading"/>
            </w:pPr>
            <w:r w:rsidRPr="007E1EAE">
              <w:t>Shorthand Name</w:t>
            </w:r>
          </w:p>
        </w:tc>
        <w:tc>
          <w:tcPr>
            <w:tcW w:w="3823" w:type="pct"/>
          </w:tcPr>
          <w:p w14:paraId="28A631BC" w14:textId="77777777" w:rsidR="00841FF2" w:rsidRPr="007E1EAE" w:rsidRDefault="00841FF2" w:rsidP="00841FF2">
            <w:pPr>
              <w:pStyle w:val="TableText"/>
              <w:rPr>
                <w:noProof/>
              </w:rPr>
            </w:pPr>
            <w:r w:rsidRPr="007E1EAE">
              <w:rPr>
                <w:noProof/>
              </w:rPr>
              <w:t>Attachment</w:t>
            </w:r>
          </w:p>
        </w:tc>
      </w:tr>
      <w:tr w:rsidR="00841FF2" w:rsidRPr="007E1EAE" w14:paraId="6A1E2D96" w14:textId="77777777" w:rsidTr="00841FF2">
        <w:tc>
          <w:tcPr>
            <w:tcW w:w="1177" w:type="pct"/>
            <w:shd w:val="clear" w:color="auto" w:fill="D9D9D9"/>
          </w:tcPr>
          <w:p w14:paraId="3A53253A" w14:textId="77777777" w:rsidR="00841FF2" w:rsidRPr="007E1EAE" w:rsidRDefault="00841FF2" w:rsidP="00841FF2">
            <w:pPr>
              <w:pStyle w:val="TableText-Heading"/>
            </w:pPr>
            <w:r w:rsidRPr="007E1EAE">
              <w:t>Type Qualified Name</w:t>
            </w:r>
          </w:p>
        </w:tc>
        <w:tc>
          <w:tcPr>
            <w:tcW w:w="3823" w:type="pct"/>
          </w:tcPr>
          <w:p w14:paraId="22C7E80E" w14:textId="77777777" w:rsidR="00841FF2" w:rsidRPr="007E1EAE" w:rsidRDefault="00841FF2" w:rsidP="00841FF2">
            <w:pPr>
              <w:pStyle w:val="TableText"/>
              <w:rPr>
                <w:noProof/>
              </w:rPr>
            </w:pPr>
            <w:r w:rsidRPr="007E1EAE">
              <w:rPr>
                <w:noProof/>
              </w:rPr>
              <w:t>tosca:Attachment</w:t>
            </w:r>
          </w:p>
        </w:tc>
      </w:tr>
      <w:tr w:rsidR="00841FF2" w:rsidRPr="007E1EAE" w14:paraId="6914C622" w14:textId="77777777" w:rsidTr="00841FF2">
        <w:tc>
          <w:tcPr>
            <w:tcW w:w="1177" w:type="pct"/>
            <w:shd w:val="clear" w:color="auto" w:fill="D9D9D9"/>
          </w:tcPr>
          <w:p w14:paraId="22C7BECB" w14:textId="77777777" w:rsidR="00841FF2" w:rsidRPr="007E1EAE" w:rsidRDefault="00841FF2" w:rsidP="00841FF2">
            <w:pPr>
              <w:pStyle w:val="TableText-Heading"/>
            </w:pPr>
            <w:r w:rsidRPr="007E1EAE">
              <w:t>Type URI</w:t>
            </w:r>
          </w:p>
        </w:tc>
        <w:tc>
          <w:tcPr>
            <w:tcW w:w="3823" w:type="pct"/>
          </w:tcPr>
          <w:p w14:paraId="63EF296A" w14:textId="77777777" w:rsidR="00841FF2" w:rsidRPr="007E1EAE" w:rsidRDefault="00841FF2" w:rsidP="00841FF2">
            <w:pPr>
              <w:pStyle w:val="TableText"/>
            </w:pPr>
            <w:r w:rsidRPr="007E1EAE">
              <w:t>tosca.capabilities.Attachment</w:t>
            </w:r>
          </w:p>
        </w:tc>
      </w:tr>
    </w:tbl>
    <w:p w14:paraId="5D02058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17895DE2" w14:textId="77777777" w:rsidTr="00841FF2">
        <w:trPr>
          <w:cantSplit/>
          <w:tblHeader/>
        </w:trPr>
        <w:tc>
          <w:tcPr>
            <w:tcW w:w="750" w:type="pct"/>
            <w:shd w:val="clear" w:color="auto" w:fill="D9D9D9"/>
          </w:tcPr>
          <w:p w14:paraId="319A091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7D5ABDE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1D33E98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6B93039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1FE6585"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6DD96B49" w14:textId="77777777" w:rsidTr="00841FF2">
        <w:trPr>
          <w:cantSplit/>
        </w:trPr>
        <w:tc>
          <w:tcPr>
            <w:tcW w:w="750" w:type="pct"/>
            <w:shd w:val="clear" w:color="auto" w:fill="FFFFFF"/>
          </w:tcPr>
          <w:p w14:paraId="0BE3744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2FF0BC15" w14:textId="77777777" w:rsidR="00841FF2" w:rsidRPr="007E1EAE" w:rsidRDefault="00841FF2" w:rsidP="00841FF2">
            <w:pPr>
              <w:pStyle w:val="TableText"/>
            </w:pPr>
            <w:r w:rsidRPr="007E1EAE">
              <w:t>N/A</w:t>
            </w:r>
          </w:p>
        </w:tc>
        <w:tc>
          <w:tcPr>
            <w:tcW w:w="446" w:type="pct"/>
            <w:shd w:val="clear" w:color="auto" w:fill="FFFFFF"/>
          </w:tcPr>
          <w:p w14:paraId="416C47DF" w14:textId="77777777" w:rsidR="00841FF2" w:rsidRPr="007E1EAE" w:rsidRDefault="00841FF2" w:rsidP="00841FF2">
            <w:pPr>
              <w:pStyle w:val="TableText"/>
            </w:pPr>
            <w:r w:rsidRPr="007E1EAE">
              <w:t>N/A</w:t>
            </w:r>
          </w:p>
        </w:tc>
        <w:tc>
          <w:tcPr>
            <w:tcW w:w="895" w:type="pct"/>
            <w:shd w:val="clear" w:color="auto" w:fill="FFFFFF"/>
          </w:tcPr>
          <w:p w14:paraId="720E1278" w14:textId="77777777" w:rsidR="00841FF2" w:rsidRPr="007E1EAE" w:rsidRDefault="00841FF2" w:rsidP="00841FF2">
            <w:pPr>
              <w:pStyle w:val="TableText"/>
            </w:pPr>
            <w:r w:rsidRPr="007E1EAE">
              <w:t>N/A</w:t>
            </w:r>
          </w:p>
        </w:tc>
        <w:tc>
          <w:tcPr>
            <w:tcW w:w="2418" w:type="pct"/>
            <w:shd w:val="clear" w:color="auto" w:fill="FFFFFF"/>
          </w:tcPr>
          <w:p w14:paraId="20E78B58" w14:textId="77777777" w:rsidR="00841FF2" w:rsidRPr="007E1EAE" w:rsidRDefault="00841FF2" w:rsidP="00841FF2">
            <w:pPr>
              <w:pStyle w:val="TableText"/>
            </w:pPr>
            <w:r w:rsidRPr="007E1EAE">
              <w:t>N/A</w:t>
            </w:r>
          </w:p>
        </w:tc>
      </w:tr>
    </w:tbl>
    <w:p w14:paraId="48F5B1D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ACCD150" w14:textId="77777777" w:rsidTr="00841FF2">
        <w:tc>
          <w:tcPr>
            <w:tcW w:w="9576" w:type="dxa"/>
            <w:shd w:val="clear" w:color="auto" w:fill="D9D9D9" w:themeFill="background1" w:themeFillShade="D9"/>
          </w:tcPr>
          <w:p w14:paraId="14B3D17C" w14:textId="77777777" w:rsidR="00841FF2" w:rsidRPr="007E1EAE" w:rsidRDefault="00841FF2" w:rsidP="00841FF2">
            <w:pPr>
              <w:rPr>
                <w:rStyle w:val="CodeSnippet"/>
              </w:rPr>
            </w:pPr>
            <w:r w:rsidRPr="007E1EAE">
              <w:rPr>
                <w:rStyle w:val="CodeSnippet"/>
              </w:rPr>
              <w:t>tosca.capabilities.Attachment:</w:t>
            </w:r>
          </w:p>
          <w:p w14:paraId="51782FC1"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6E86A780" w14:textId="77777777" w:rsidR="00841FF2" w:rsidRPr="007E1EAE" w:rsidRDefault="00841FF2" w:rsidP="00841FF2">
      <w:pPr>
        <w:pStyle w:val="Heading3"/>
      </w:pPr>
      <w:bookmarkStart w:id="1133" w:name="_Toc454457829"/>
      <w:bookmarkStart w:id="1134" w:name="_Toc454458628"/>
      <w:bookmarkStart w:id="1135" w:name="DEFN_TYPE_CAPABILITIES_OPSYS"/>
      <w:r w:rsidRPr="007E1EAE">
        <w:t>tosca.capabilities.OperatingSystem</w:t>
      </w:r>
      <w:bookmarkEnd w:id="1133"/>
      <w:bookmarkEnd w:id="1134"/>
    </w:p>
    <w:bookmarkEnd w:id="1135"/>
    <w:p w14:paraId="3ED4D79B" w14:textId="77777777" w:rsidR="00841FF2" w:rsidRPr="007E1EAE" w:rsidRDefault="00841FF2" w:rsidP="00841FF2">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B3C054" w14:textId="77777777" w:rsidTr="00841FF2">
        <w:tc>
          <w:tcPr>
            <w:tcW w:w="1177" w:type="pct"/>
            <w:shd w:val="clear" w:color="auto" w:fill="D9D9D9"/>
          </w:tcPr>
          <w:p w14:paraId="066023C3" w14:textId="77777777" w:rsidR="00841FF2" w:rsidRPr="007E1EAE" w:rsidRDefault="00841FF2" w:rsidP="00841FF2">
            <w:pPr>
              <w:pStyle w:val="TableText-Heading"/>
            </w:pPr>
            <w:r w:rsidRPr="007E1EAE">
              <w:t>Shorthand Name</w:t>
            </w:r>
          </w:p>
        </w:tc>
        <w:tc>
          <w:tcPr>
            <w:tcW w:w="3823" w:type="pct"/>
          </w:tcPr>
          <w:p w14:paraId="3148AA23" w14:textId="77777777" w:rsidR="00841FF2" w:rsidRPr="007E1EAE" w:rsidRDefault="00841FF2" w:rsidP="00841FF2">
            <w:pPr>
              <w:pStyle w:val="TableText"/>
              <w:rPr>
                <w:noProof/>
              </w:rPr>
            </w:pPr>
            <w:r w:rsidRPr="007E1EAE">
              <w:rPr>
                <w:noProof/>
              </w:rPr>
              <w:t>OperatingSystem</w:t>
            </w:r>
          </w:p>
        </w:tc>
      </w:tr>
      <w:tr w:rsidR="00841FF2" w:rsidRPr="007E1EAE" w14:paraId="1C23C968" w14:textId="77777777" w:rsidTr="00841FF2">
        <w:tc>
          <w:tcPr>
            <w:tcW w:w="1177" w:type="pct"/>
            <w:shd w:val="clear" w:color="auto" w:fill="D9D9D9"/>
          </w:tcPr>
          <w:p w14:paraId="49E63886" w14:textId="77777777" w:rsidR="00841FF2" w:rsidRPr="007E1EAE" w:rsidRDefault="00841FF2" w:rsidP="00841FF2">
            <w:pPr>
              <w:pStyle w:val="TableText-Heading"/>
            </w:pPr>
            <w:r w:rsidRPr="007E1EAE">
              <w:t>Type Qualified Name</w:t>
            </w:r>
          </w:p>
        </w:tc>
        <w:tc>
          <w:tcPr>
            <w:tcW w:w="3823" w:type="pct"/>
          </w:tcPr>
          <w:p w14:paraId="201336A3" w14:textId="77777777" w:rsidR="00841FF2" w:rsidRPr="007E1EAE" w:rsidRDefault="00841FF2" w:rsidP="00841FF2">
            <w:pPr>
              <w:pStyle w:val="TableText"/>
              <w:rPr>
                <w:noProof/>
              </w:rPr>
            </w:pPr>
            <w:r w:rsidRPr="007E1EAE">
              <w:rPr>
                <w:noProof/>
              </w:rPr>
              <w:t>tosca:OperatingSystem</w:t>
            </w:r>
          </w:p>
        </w:tc>
      </w:tr>
      <w:tr w:rsidR="00841FF2" w:rsidRPr="007E1EAE" w14:paraId="1F5E0A0E" w14:textId="77777777" w:rsidTr="00841FF2">
        <w:tc>
          <w:tcPr>
            <w:tcW w:w="1177" w:type="pct"/>
            <w:shd w:val="clear" w:color="auto" w:fill="D9D9D9"/>
          </w:tcPr>
          <w:p w14:paraId="23F26B7B" w14:textId="77777777" w:rsidR="00841FF2" w:rsidRPr="007E1EAE" w:rsidRDefault="00841FF2" w:rsidP="00841FF2">
            <w:pPr>
              <w:pStyle w:val="TableText-Heading"/>
            </w:pPr>
            <w:r w:rsidRPr="007E1EAE">
              <w:t>Type URI</w:t>
            </w:r>
          </w:p>
        </w:tc>
        <w:tc>
          <w:tcPr>
            <w:tcW w:w="3823" w:type="pct"/>
          </w:tcPr>
          <w:p w14:paraId="26121937" w14:textId="77777777" w:rsidR="00841FF2" w:rsidRPr="007E1EAE" w:rsidRDefault="00841FF2" w:rsidP="00841FF2">
            <w:pPr>
              <w:pStyle w:val="TableText"/>
            </w:pPr>
            <w:r w:rsidRPr="007E1EAE">
              <w:t>tosca.capabilities.OperatingSystem</w:t>
            </w:r>
          </w:p>
        </w:tc>
      </w:tr>
    </w:tbl>
    <w:p w14:paraId="75B481F7"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841FF2" w:rsidRPr="007E1EAE" w14:paraId="01B613B0" w14:textId="77777777" w:rsidTr="00841FF2">
        <w:trPr>
          <w:cantSplit/>
          <w:tblHeader/>
        </w:trPr>
        <w:tc>
          <w:tcPr>
            <w:tcW w:w="764" w:type="pct"/>
            <w:shd w:val="clear" w:color="auto" w:fill="D9D9D9"/>
          </w:tcPr>
          <w:p w14:paraId="28EADA7E"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54CCCDB1" w14:textId="77777777" w:rsidR="00841FF2" w:rsidRPr="007E1EAE" w:rsidRDefault="00841FF2" w:rsidP="00841FF2">
            <w:pPr>
              <w:pStyle w:val="TableText-Heading"/>
              <w:rPr>
                <w:rFonts w:cstheme="minorHAnsi"/>
              </w:rPr>
            </w:pPr>
            <w:r w:rsidRPr="007E1EAE">
              <w:rPr>
                <w:rFonts w:cstheme="minorHAnsi"/>
              </w:rPr>
              <w:t>Required</w:t>
            </w:r>
          </w:p>
        </w:tc>
        <w:tc>
          <w:tcPr>
            <w:tcW w:w="602" w:type="pct"/>
            <w:shd w:val="clear" w:color="auto" w:fill="D9D9D9"/>
          </w:tcPr>
          <w:p w14:paraId="4FFBE8CD" w14:textId="77777777" w:rsidR="00841FF2" w:rsidRPr="007E1EAE" w:rsidRDefault="00841FF2" w:rsidP="00841FF2">
            <w:pPr>
              <w:pStyle w:val="TableText-Heading"/>
              <w:rPr>
                <w:rFonts w:cstheme="minorHAnsi"/>
              </w:rPr>
            </w:pPr>
            <w:r w:rsidRPr="007E1EAE">
              <w:rPr>
                <w:rFonts w:cstheme="minorHAnsi"/>
              </w:rPr>
              <w:t>Type</w:t>
            </w:r>
          </w:p>
        </w:tc>
        <w:tc>
          <w:tcPr>
            <w:tcW w:w="746" w:type="pct"/>
            <w:shd w:val="clear" w:color="auto" w:fill="D9D9D9"/>
          </w:tcPr>
          <w:p w14:paraId="0E1ED0B9" w14:textId="77777777" w:rsidR="00841FF2" w:rsidRPr="007E1EAE" w:rsidRDefault="00841FF2" w:rsidP="00841FF2">
            <w:pPr>
              <w:pStyle w:val="TableText-Heading"/>
              <w:rPr>
                <w:rFonts w:cstheme="minorHAnsi"/>
              </w:rPr>
            </w:pPr>
            <w:r w:rsidRPr="007E1EAE">
              <w:rPr>
                <w:rFonts w:cstheme="minorHAnsi"/>
              </w:rPr>
              <w:t>Constraints</w:t>
            </w:r>
          </w:p>
        </w:tc>
        <w:tc>
          <w:tcPr>
            <w:tcW w:w="2400" w:type="pct"/>
            <w:shd w:val="clear" w:color="auto" w:fill="D9D9D9"/>
          </w:tcPr>
          <w:p w14:paraId="4F3A114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D3917B9" w14:textId="77777777" w:rsidTr="00841FF2">
        <w:trPr>
          <w:cantSplit/>
          <w:trHeight w:val="962"/>
        </w:trPr>
        <w:tc>
          <w:tcPr>
            <w:tcW w:w="764" w:type="pct"/>
            <w:shd w:val="clear" w:color="auto" w:fill="FFFFFF"/>
          </w:tcPr>
          <w:p w14:paraId="411DE535" w14:textId="77777777" w:rsidR="00841FF2" w:rsidRPr="007E1EAE" w:rsidRDefault="00841FF2" w:rsidP="00841FF2">
            <w:pPr>
              <w:pStyle w:val="TableText"/>
              <w:rPr>
                <w:rFonts w:cstheme="minorHAnsi"/>
                <w:noProof/>
              </w:rPr>
            </w:pPr>
            <w:r w:rsidRPr="007E1EAE">
              <w:rPr>
                <w:rFonts w:cstheme="minorHAnsi"/>
                <w:noProof/>
              </w:rPr>
              <w:t>architecture</w:t>
            </w:r>
          </w:p>
        </w:tc>
        <w:tc>
          <w:tcPr>
            <w:tcW w:w="488" w:type="pct"/>
            <w:shd w:val="clear" w:color="auto" w:fill="FFFFFF"/>
          </w:tcPr>
          <w:p w14:paraId="32EF0AC8"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177D740C"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42D9BE96" w14:textId="77777777" w:rsidR="00841FF2" w:rsidRPr="007E1EAE" w:rsidRDefault="00841FF2" w:rsidP="00841FF2">
            <w:pPr>
              <w:pStyle w:val="TableTextBullet1"/>
              <w:numPr>
                <w:ilvl w:val="0"/>
                <w:numId w:val="0"/>
              </w:numPr>
            </w:pPr>
            <w:r w:rsidRPr="007E1EAE">
              <w:t>None</w:t>
            </w:r>
          </w:p>
        </w:tc>
        <w:tc>
          <w:tcPr>
            <w:tcW w:w="2400" w:type="pct"/>
            <w:shd w:val="clear" w:color="auto" w:fill="FFFFFF"/>
          </w:tcPr>
          <w:p w14:paraId="36714C3F" w14:textId="77777777" w:rsidR="00841FF2" w:rsidRPr="007E1EAE" w:rsidRDefault="00841FF2" w:rsidP="00841FF2">
            <w:pPr>
              <w:pStyle w:val="TableText"/>
              <w:rPr>
                <w:rFonts w:cstheme="minorHAnsi"/>
              </w:rPr>
            </w:pPr>
            <w:r w:rsidRPr="007E1EAE">
              <w:rPr>
                <w:rFonts w:cstheme="minorHAnsi"/>
              </w:rPr>
              <w:t>The Operating System (OS) architecture.</w:t>
            </w:r>
          </w:p>
          <w:p w14:paraId="3386D8DD" w14:textId="77777777" w:rsidR="00841FF2" w:rsidRPr="007E1EAE" w:rsidRDefault="00841FF2" w:rsidP="00841FF2">
            <w:pPr>
              <w:pStyle w:val="TableText"/>
              <w:tabs>
                <w:tab w:val="left" w:pos="3516"/>
              </w:tabs>
              <w:rPr>
                <w:rFonts w:cstheme="minorHAnsi"/>
              </w:rPr>
            </w:pPr>
          </w:p>
          <w:p w14:paraId="573A772B" w14:textId="77777777" w:rsidR="00841FF2" w:rsidRPr="007E1EAE" w:rsidRDefault="00841FF2" w:rsidP="00841FF2">
            <w:pPr>
              <w:pStyle w:val="TableText"/>
              <w:rPr>
                <w:rFonts w:cstheme="minorHAnsi"/>
              </w:rPr>
            </w:pPr>
            <w:r w:rsidRPr="007E1EAE">
              <w:rPr>
                <w:rFonts w:cstheme="minorHAnsi"/>
              </w:rPr>
              <w:t>Examples of valid values include:</w:t>
            </w:r>
          </w:p>
          <w:p w14:paraId="78FA8123" w14:textId="77777777" w:rsidR="00841FF2" w:rsidRPr="007E1EAE" w:rsidRDefault="00841FF2" w:rsidP="00841FF2">
            <w:pPr>
              <w:pStyle w:val="TableText"/>
              <w:tabs>
                <w:tab w:val="left" w:pos="3516"/>
              </w:tabs>
              <w:rPr>
                <w:rFonts w:cstheme="minorHAnsi"/>
              </w:rPr>
            </w:pPr>
            <w:r w:rsidRPr="007E1EAE">
              <w:rPr>
                <w:rFonts w:cstheme="minorHAnsi"/>
              </w:rPr>
              <w:t>x86_32, x86_64, etc.</w:t>
            </w:r>
          </w:p>
        </w:tc>
      </w:tr>
      <w:tr w:rsidR="00841FF2" w:rsidRPr="007E1EAE" w14:paraId="3235A999" w14:textId="77777777" w:rsidTr="00841FF2">
        <w:trPr>
          <w:cantSplit/>
        </w:trPr>
        <w:tc>
          <w:tcPr>
            <w:tcW w:w="764" w:type="pct"/>
            <w:shd w:val="clear" w:color="auto" w:fill="FFFFFF"/>
          </w:tcPr>
          <w:p w14:paraId="524FDF5C" w14:textId="77777777" w:rsidR="00841FF2" w:rsidRPr="007E1EAE" w:rsidRDefault="00841FF2" w:rsidP="00841FF2">
            <w:pPr>
              <w:pStyle w:val="TableText"/>
              <w:rPr>
                <w:rFonts w:cstheme="minorHAnsi"/>
                <w:noProof/>
              </w:rPr>
            </w:pPr>
            <w:r w:rsidRPr="007E1EAE">
              <w:rPr>
                <w:rFonts w:cstheme="minorHAnsi"/>
                <w:noProof/>
              </w:rPr>
              <w:t>type</w:t>
            </w:r>
          </w:p>
        </w:tc>
        <w:tc>
          <w:tcPr>
            <w:tcW w:w="488" w:type="pct"/>
            <w:shd w:val="clear" w:color="auto" w:fill="FFFFFF"/>
          </w:tcPr>
          <w:p w14:paraId="5D38AD61"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2603DB9"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212CDA18" w14:textId="77777777" w:rsidR="00841FF2" w:rsidRPr="007E1EAE" w:rsidRDefault="00841FF2" w:rsidP="00841FF2">
            <w:pPr>
              <w:pStyle w:val="TableTextBullet1"/>
              <w:numPr>
                <w:ilvl w:val="0"/>
                <w:numId w:val="0"/>
              </w:numPr>
              <w:ind w:left="130" w:hanging="130"/>
            </w:pPr>
            <w:r w:rsidRPr="007E1EAE">
              <w:t>None</w:t>
            </w:r>
          </w:p>
        </w:tc>
        <w:tc>
          <w:tcPr>
            <w:tcW w:w="2400" w:type="pct"/>
            <w:shd w:val="clear" w:color="auto" w:fill="FFFFFF"/>
          </w:tcPr>
          <w:p w14:paraId="50B7962C" w14:textId="77777777" w:rsidR="00841FF2" w:rsidRPr="007E1EAE" w:rsidRDefault="00841FF2" w:rsidP="00841FF2">
            <w:pPr>
              <w:pStyle w:val="TableText"/>
              <w:rPr>
                <w:rFonts w:cstheme="minorHAnsi"/>
              </w:rPr>
            </w:pPr>
            <w:r w:rsidRPr="007E1EAE">
              <w:rPr>
                <w:rFonts w:cstheme="minorHAnsi"/>
              </w:rPr>
              <w:t>The Operating System (OS) type.</w:t>
            </w:r>
          </w:p>
          <w:p w14:paraId="2E08EC74" w14:textId="77777777" w:rsidR="00841FF2" w:rsidRPr="007E1EAE" w:rsidRDefault="00841FF2" w:rsidP="00841FF2">
            <w:pPr>
              <w:pStyle w:val="TableText"/>
              <w:rPr>
                <w:rFonts w:cstheme="minorHAnsi"/>
              </w:rPr>
            </w:pPr>
          </w:p>
          <w:p w14:paraId="2763E925" w14:textId="77777777" w:rsidR="00841FF2" w:rsidRPr="007E1EAE" w:rsidRDefault="00841FF2" w:rsidP="00841FF2">
            <w:pPr>
              <w:pStyle w:val="TableText"/>
              <w:rPr>
                <w:rFonts w:cstheme="minorHAnsi"/>
              </w:rPr>
            </w:pPr>
            <w:r w:rsidRPr="007E1EAE">
              <w:rPr>
                <w:rFonts w:cstheme="minorHAnsi"/>
              </w:rPr>
              <w:t>Examples of valid values include:</w:t>
            </w:r>
          </w:p>
          <w:p w14:paraId="3EF40376" w14:textId="77777777" w:rsidR="00841FF2" w:rsidRPr="001A0A40" w:rsidRDefault="00841FF2" w:rsidP="00841FF2">
            <w:pPr>
              <w:pStyle w:val="TableText"/>
              <w:rPr>
                <w:rFonts w:cstheme="minorHAnsi"/>
                <w:lang w:val="fr-FR"/>
              </w:rPr>
            </w:pPr>
            <w:r w:rsidRPr="001A0A40">
              <w:rPr>
                <w:rFonts w:cstheme="minorHAnsi"/>
                <w:lang w:val="fr-FR"/>
              </w:rPr>
              <w:t>linux, aix, mac, windows, etc.</w:t>
            </w:r>
          </w:p>
        </w:tc>
      </w:tr>
      <w:tr w:rsidR="00841FF2" w:rsidRPr="00D84861" w14:paraId="41586A92" w14:textId="77777777" w:rsidTr="00841FF2">
        <w:trPr>
          <w:cantSplit/>
        </w:trPr>
        <w:tc>
          <w:tcPr>
            <w:tcW w:w="764" w:type="pct"/>
            <w:shd w:val="clear" w:color="auto" w:fill="FFFFFF"/>
          </w:tcPr>
          <w:p w14:paraId="4FB8235B" w14:textId="77777777" w:rsidR="00841FF2" w:rsidRPr="007E1EAE" w:rsidRDefault="00841FF2" w:rsidP="00841FF2">
            <w:pPr>
              <w:pStyle w:val="TableText"/>
              <w:rPr>
                <w:rFonts w:cstheme="minorHAnsi"/>
                <w:noProof/>
              </w:rPr>
            </w:pPr>
            <w:r w:rsidRPr="007E1EAE">
              <w:rPr>
                <w:rFonts w:cstheme="minorHAnsi"/>
                <w:noProof/>
              </w:rPr>
              <w:t>distribution</w:t>
            </w:r>
          </w:p>
        </w:tc>
        <w:tc>
          <w:tcPr>
            <w:tcW w:w="488" w:type="pct"/>
            <w:shd w:val="clear" w:color="auto" w:fill="FFFFFF"/>
          </w:tcPr>
          <w:p w14:paraId="66312C8D"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07871CE7"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656C912C"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110A3B39" w14:textId="77777777" w:rsidR="00841FF2" w:rsidRPr="007E1EAE" w:rsidRDefault="00841FF2" w:rsidP="00841FF2">
            <w:pPr>
              <w:pStyle w:val="TableText"/>
              <w:rPr>
                <w:rFonts w:cstheme="minorHAnsi"/>
              </w:rPr>
            </w:pPr>
            <w:r w:rsidRPr="007E1EAE">
              <w:rPr>
                <w:rFonts w:cstheme="minorHAnsi"/>
              </w:rPr>
              <w:t>The Operating System (OS) distribution.</w:t>
            </w:r>
          </w:p>
          <w:p w14:paraId="508EC54F" w14:textId="77777777" w:rsidR="00841FF2" w:rsidRPr="007E1EAE" w:rsidRDefault="00841FF2" w:rsidP="00841FF2">
            <w:pPr>
              <w:pStyle w:val="TableText"/>
              <w:rPr>
                <w:rFonts w:cstheme="minorHAnsi"/>
              </w:rPr>
            </w:pPr>
          </w:p>
          <w:p w14:paraId="10344C1B" w14:textId="77777777" w:rsidR="00841FF2" w:rsidRPr="007E1EAE" w:rsidRDefault="00841FF2" w:rsidP="00841FF2">
            <w:pPr>
              <w:pStyle w:val="TableText"/>
              <w:rPr>
                <w:rFonts w:cstheme="minorHAnsi"/>
              </w:rPr>
            </w:pPr>
            <w:r w:rsidRPr="007E1EAE">
              <w:rPr>
                <w:rFonts w:cstheme="minorHAnsi"/>
              </w:rPr>
              <w:t>Examples of valid values for an “type” of “Linux” would include:  debian, fedora, rhel and ubuntu.</w:t>
            </w:r>
          </w:p>
        </w:tc>
      </w:tr>
      <w:tr w:rsidR="00841FF2" w:rsidRPr="007E1EAE" w14:paraId="0861B217" w14:textId="77777777" w:rsidTr="00841FF2">
        <w:trPr>
          <w:cantSplit/>
        </w:trPr>
        <w:tc>
          <w:tcPr>
            <w:tcW w:w="764" w:type="pct"/>
            <w:shd w:val="clear" w:color="auto" w:fill="FFFFFF"/>
          </w:tcPr>
          <w:p w14:paraId="77FD36CE" w14:textId="77777777" w:rsidR="00841FF2" w:rsidRPr="007E1EAE" w:rsidRDefault="00841FF2" w:rsidP="00841FF2">
            <w:pPr>
              <w:pStyle w:val="TableText"/>
              <w:rPr>
                <w:rFonts w:cstheme="minorHAnsi"/>
                <w:noProof/>
              </w:rPr>
            </w:pPr>
            <w:r w:rsidRPr="007E1EAE">
              <w:rPr>
                <w:rFonts w:cstheme="minorHAnsi"/>
                <w:noProof/>
              </w:rPr>
              <w:lastRenderedPageBreak/>
              <w:t>version</w:t>
            </w:r>
          </w:p>
        </w:tc>
        <w:tc>
          <w:tcPr>
            <w:tcW w:w="488" w:type="pct"/>
            <w:shd w:val="clear" w:color="auto" w:fill="FFFFFF"/>
          </w:tcPr>
          <w:p w14:paraId="482C7FE3"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E32F576" w14:textId="77777777" w:rsidR="00841FF2" w:rsidRPr="007E1EAE" w:rsidRDefault="006F07B6" w:rsidP="00841FF2">
            <w:pPr>
              <w:pStyle w:val="TableText"/>
              <w:rPr>
                <w:rFonts w:cstheme="minorHAnsi"/>
              </w:rPr>
            </w:pPr>
            <w:hyperlink w:anchor="TYPE_TOSCA_VERSION" w:history="1">
              <w:r w:rsidR="00841FF2" w:rsidRPr="007E1EAE">
                <w:rPr>
                  <w:rStyle w:val="Hyperlink"/>
                  <w:rFonts w:eastAsiaTheme="minorHAnsi" w:cstheme="minorBidi"/>
                  <w:sz w:val="16"/>
                  <w:szCs w:val="16"/>
                </w:rPr>
                <w:t>version</w:t>
              </w:r>
            </w:hyperlink>
          </w:p>
        </w:tc>
        <w:tc>
          <w:tcPr>
            <w:tcW w:w="746" w:type="pct"/>
            <w:shd w:val="clear" w:color="auto" w:fill="FFFFFF"/>
          </w:tcPr>
          <w:p w14:paraId="33FFB371"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7393CE63" w14:textId="77777777" w:rsidR="00841FF2" w:rsidRPr="007E1EAE" w:rsidRDefault="00841FF2" w:rsidP="00841FF2">
            <w:pPr>
              <w:pStyle w:val="TableText"/>
              <w:rPr>
                <w:rFonts w:cstheme="minorHAnsi"/>
              </w:rPr>
            </w:pPr>
            <w:r w:rsidRPr="007E1EAE">
              <w:rPr>
                <w:rFonts w:cstheme="minorHAnsi"/>
              </w:rPr>
              <w:t>The Operating System version.</w:t>
            </w:r>
          </w:p>
        </w:tc>
      </w:tr>
    </w:tbl>
    <w:p w14:paraId="26F9D53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164BD1" w14:textId="77777777" w:rsidTr="00841FF2">
        <w:tc>
          <w:tcPr>
            <w:tcW w:w="9576" w:type="dxa"/>
            <w:shd w:val="clear" w:color="auto" w:fill="D9D9D9" w:themeFill="background1" w:themeFillShade="D9"/>
          </w:tcPr>
          <w:p w14:paraId="5975E6BD" w14:textId="77777777" w:rsidR="00841FF2" w:rsidRPr="007E1EAE" w:rsidRDefault="00841FF2" w:rsidP="00841FF2">
            <w:pPr>
              <w:rPr>
                <w:rStyle w:val="CodeSnippet"/>
              </w:rPr>
            </w:pPr>
            <w:r w:rsidRPr="007E1EAE">
              <w:rPr>
                <w:rStyle w:val="CodeSnippet"/>
              </w:rPr>
              <w:t>tosca.capabilities.OperatingSystem:</w:t>
            </w:r>
          </w:p>
          <w:p w14:paraId="1B21C43E"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7972415B" w14:textId="77777777" w:rsidR="00841FF2" w:rsidRPr="007E1EAE" w:rsidRDefault="00841FF2" w:rsidP="00841FF2">
            <w:pPr>
              <w:rPr>
                <w:rStyle w:val="CodeSnippet"/>
                <w:noProof/>
              </w:rPr>
            </w:pPr>
            <w:r w:rsidRPr="007E1EAE">
              <w:rPr>
                <w:rStyle w:val="CodeSnippet"/>
                <w:noProof/>
              </w:rPr>
              <w:t xml:space="preserve">  properties:</w:t>
            </w:r>
          </w:p>
          <w:p w14:paraId="2F424129" w14:textId="77777777" w:rsidR="00841FF2" w:rsidRPr="007E1EAE" w:rsidRDefault="00841FF2" w:rsidP="00841FF2">
            <w:pPr>
              <w:rPr>
                <w:rStyle w:val="CodeSnippet"/>
                <w:noProof/>
              </w:rPr>
            </w:pPr>
            <w:r w:rsidRPr="007E1EAE">
              <w:rPr>
                <w:rStyle w:val="CodeSnippet"/>
                <w:noProof/>
              </w:rPr>
              <w:t xml:space="preserve">    architecture:</w:t>
            </w:r>
          </w:p>
          <w:p w14:paraId="1BCA9A8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46974F0A" w14:textId="77777777" w:rsidR="00841FF2" w:rsidRPr="007E1EAE" w:rsidRDefault="00841FF2" w:rsidP="00841FF2">
            <w:pPr>
              <w:rPr>
                <w:rStyle w:val="CodeSnippet"/>
                <w:noProof/>
              </w:rPr>
            </w:pPr>
            <w:r w:rsidRPr="007E1EAE">
              <w:rPr>
                <w:rStyle w:val="CodeSnippet"/>
                <w:noProof/>
              </w:rPr>
              <w:t xml:space="preserve">      required: false </w:t>
            </w:r>
          </w:p>
          <w:p w14:paraId="35C0013C" w14:textId="77777777" w:rsidR="00841FF2" w:rsidRPr="007E1EAE" w:rsidRDefault="00841FF2" w:rsidP="00841FF2">
            <w:pPr>
              <w:rPr>
                <w:rStyle w:val="CodeSnippet"/>
                <w:noProof/>
              </w:rPr>
            </w:pPr>
            <w:r w:rsidRPr="007E1EAE">
              <w:rPr>
                <w:rStyle w:val="CodeSnippet"/>
                <w:noProof/>
              </w:rPr>
              <w:t xml:space="preserve">    type:</w:t>
            </w:r>
          </w:p>
          <w:p w14:paraId="21FC230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0D8A147" w14:textId="77777777" w:rsidR="00841FF2" w:rsidRPr="007E1EAE" w:rsidRDefault="00841FF2" w:rsidP="00841FF2">
            <w:pPr>
              <w:rPr>
                <w:rStyle w:val="CodeSnippet"/>
                <w:noProof/>
              </w:rPr>
            </w:pPr>
            <w:r w:rsidRPr="007E1EAE">
              <w:rPr>
                <w:rStyle w:val="CodeSnippet"/>
                <w:noProof/>
              </w:rPr>
              <w:t xml:space="preserve">      required: false</w:t>
            </w:r>
          </w:p>
          <w:p w14:paraId="71B0038C" w14:textId="77777777" w:rsidR="00841FF2" w:rsidRPr="007E1EAE" w:rsidRDefault="00841FF2" w:rsidP="00841FF2">
            <w:pPr>
              <w:rPr>
                <w:rStyle w:val="CodeSnippet"/>
                <w:noProof/>
              </w:rPr>
            </w:pPr>
            <w:r w:rsidRPr="007E1EAE">
              <w:rPr>
                <w:rStyle w:val="CodeSnippet"/>
                <w:noProof/>
              </w:rPr>
              <w:t xml:space="preserve">    distribution:</w:t>
            </w:r>
          </w:p>
          <w:p w14:paraId="0884FB23"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0A32921" w14:textId="77777777" w:rsidR="00841FF2" w:rsidRPr="007E1EAE" w:rsidRDefault="00841FF2" w:rsidP="00841FF2">
            <w:pPr>
              <w:rPr>
                <w:rStyle w:val="CodeSnippet"/>
                <w:noProof/>
              </w:rPr>
            </w:pPr>
            <w:r w:rsidRPr="007E1EAE">
              <w:rPr>
                <w:rStyle w:val="CodeSnippet"/>
                <w:noProof/>
              </w:rPr>
              <w:t xml:space="preserve">      required: false</w:t>
            </w:r>
          </w:p>
          <w:p w14:paraId="3E6DD8C4" w14:textId="77777777" w:rsidR="00841FF2" w:rsidRPr="007E1EAE" w:rsidRDefault="00841FF2" w:rsidP="00841FF2">
            <w:pPr>
              <w:rPr>
                <w:rStyle w:val="CodeSnippet"/>
                <w:noProof/>
              </w:rPr>
            </w:pPr>
            <w:r w:rsidRPr="007E1EAE">
              <w:rPr>
                <w:rStyle w:val="CodeSnippet"/>
                <w:noProof/>
              </w:rPr>
              <w:t xml:space="preserve">    version:</w:t>
            </w:r>
          </w:p>
          <w:p w14:paraId="1721A1C2"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0475F0E" w14:textId="77777777" w:rsidR="00841FF2" w:rsidRPr="007E1EAE" w:rsidRDefault="00841FF2" w:rsidP="00841FF2">
            <w:pPr>
              <w:rPr>
                <w:rStyle w:val="CodeSnippet"/>
                <w:noProof/>
              </w:rPr>
            </w:pPr>
            <w:r w:rsidRPr="007E1EAE">
              <w:rPr>
                <w:rStyle w:val="CodeSnippet"/>
                <w:noProof/>
              </w:rPr>
              <w:t xml:space="preserve">      required: false</w:t>
            </w:r>
          </w:p>
        </w:tc>
      </w:tr>
    </w:tbl>
    <w:p w14:paraId="6B675F73" w14:textId="77777777" w:rsidR="00841FF2" w:rsidRPr="007E1EAE" w:rsidRDefault="00841FF2" w:rsidP="00841FF2">
      <w:pPr>
        <w:pStyle w:val="Heading4"/>
      </w:pPr>
      <w:r w:rsidRPr="007E1EAE">
        <w:t>Additional Requirements</w:t>
      </w:r>
    </w:p>
    <w:p w14:paraId="77C5B4C9" w14:textId="77777777" w:rsidR="00841FF2" w:rsidRPr="007E1EAE" w:rsidRDefault="00841FF2" w:rsidP="00971CED">
      <w:pPr>
        <w:pStyle w:val="ListBullet"/>
        <w:numPr>
          <w:ilvl w:val="0"/>
          <w:numId w:val="16"/>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76B58684" w14:textId="77777777" w:rsidR="00841FF2" w:rsidRPr="007E1EAE" w:rsidRDefault="00841FF2" w:rsidP="00841FF2">
      <w:pPr>
        <w:pStyle w:val="Heading3"/>
      </w:pPr>
      <w:bookmarkStart w:id="1136" w:name="_Toc454457830"/>
      <w:bookmarkStart w:id="1137" w:name="_Toc454458629"/>
      <w:bookmarkStart w:id="1138" w:name="DEFN_TYPE_CAPABILITIES_SCALABLE"/>
      <w:r w:rsidRPr="007E1EAE">
        <w:t>tosca.capabilities.Scalable</w:t>
      </w:r>
      <w:bookmarkEnd w:id="1136"/>
      <w:bookmarkEnd w:id="1137"/>
    </w:p>
    <w:bookmarkEnd w:id="1138"/>
    <w:p w14:paraId="2CF66DC4" w14:textId="77777777" w:rsidR="00841FF2" w:rsidRPr="007E1EAE" w:rsidRDefault="00841FF2" w:rsidP="00841FF2">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3281D91" w14:textId="77777777" w:rsidTr="00841FF2">
        <w:tc>
          <w:tcPr>
            <w:tcW w:w="1177" w:type="pct"/>
            <w:shd w:val="clear" w:color="auto" w:fill="D9D9D9"/>
          </w:tcPr>
          <w:p w14:paraId="04DDBCC4" w14:textId="77777777" w:rsidR="00841FF2" w:rsidRPr="007E1EAE" w:rsidRDefault="00841FF2" w:rsidP="00841FF2">
            <w:pPr>
              <w:pStyle w:val="TableText-Heading"/>
            </w:pPr>
            <w:r w:rsidRPr="007E1EAE">
              <w:t>Shorthand Name</w:t>
            </w:r>
          </w:p>
        </w:tc>
        <w:tc>
          <w:tcPr>
            <w:tcW w:w="3823" w:type="pct"/>
          </w:tcPr>
          <w:p w14:paraId="499F6665" w14:textId="77777777" w:rsidR="00841FF2" w:rsidRPr="007E1EAE" w:rsidRDefault="00841FF2" w:rsidP="00841FF2">
            <w:pPr>
              <w:pStyle w:val="TableText"/>
              <w:rPr>
                <w:noProof/>
              </w:rPr>
            </w:pPr>
            <w:r w:rsidRPr="007E1EAE">
              <w:rPr>
                <w:noProof/>
              </w:rPr>
              <w:t>Scalable</w:t>
            </w:r>
          </w:p>
        </w:tc>
      </w:tr>
      <w:tr w:rsidR="00841FF2" w:rsidRPr="007E1EAE" w14:paraId="01FF5AC4" w14:textId="77777777" w:rsidTr="00841FF2">
        <w:tc>
          <w:tcPr>
            <w:tcW w:w="1177" w:type="pct"/>
            <w:shd w:val="clear" w:color="auto" w:fill="D9D9D9"/>
          </w:tcPr>
          <w:p w14:paraId="3502F43B" w14:textId="77777777" w:rsidR="00841FF2" w:rsidRPr="007E1EAE" w:rsidRDefault="00841FF2" w:rsidP="00841FF2">
            <w:pPr>
              <w:pStyle w:val="TableText-Heading"/>
            </w:pPr>
            <w:r w:rsidRPr="007E1EAE">
              <w:t>Type Qualified Name</w:t>
            </w:r>
          </w:p>
        </w:tc>
        <w:tc>
          <w:tcPr>
            <w:tcW w:w="3823" w:type="pct"/>
          </w:tcPr>
          <w:p w14:paraId="4D6049E3" w14:textId="77777777" w:rsidR="00841FF2" w:rsidRPr="007E1EAE" w:rsidRDefault="00841FF2" w:rsidP="00841FF2">
            <w:pPr>
              <w:pStyle w:val="TableText"/>
              <w:rPr>
                <w:noProof/>
              </w:rPr>
            </w:pPr>
            <w:r w:rsidRPr="007E1EAE">
              <w:rPr>
                <w:noProof/>
              </w:rPr>
              <w:t>tosca:Scalable</w:t>
            </w:r>
          </w:p>
        </w:tc>
      </w:tr>
      <w:tr w:rsidR="00841FF2" w:rsidRPr="007E1EAE" w14:paraId="6F0D7C02" w14:textId="77777777" w:rsidTr="00841FF2">
        <w:tc>
          <w:tcPr>
            <w:tcW w:w="1177" w:type="pct"/>
            <w:shd w:val="clear" w:color="auto" w:fill="D9D9D9"/>
          </w:tcPr>
          <w:p w14:paraId="3C49C7C0" w14:textId="77777777" w:rsidR="00841FF2" w:rsidRPr="007E1EAE" w:rsidRDefault="00841FF2" w:rsidP="00841FF2">
            <w:pPr>
              <w:pStyle w:val="TableText-Heading"/>
            </w:pPr>
            <w:r w:rsidRPr="007E1EAE">
              <w:t>Type URI</w:t>
            </w:r>
          </w:p>
        </w:tc>
        <w:tc>
          <w:tcPr>
            <w:tcW w:w="3823" w:type="pct"/>
          </w:tcPr>
          <w:p w14:paraId="7580F394" w14:textId="77777777" w:rsidR="00841FF2" w:rsidRPr="007E1EAE" w:rsidRDefault="00841FF2" w:rsidP="00841FF2">
            <w:pPr>
              <w:pStyle w:val="TableText"/>
            </w:pPr>
            <w:r w:rsidRPr="007E1EAE">
              <w:t>tosca.capabilities.Scalable</w:t>
            </w:r>
          </w:p>
        </w:tc>
      </w:tr>
    </w:tbl>
    <w:p w14:paraId="735B53A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841FF2" w:rsidRPr="007E1EAE" w14:paraId="2B0386D3" w14:textId="77777777" w:rsidTr="00841FF2">
        <w:trPr>
          <w:cantSplit/>
          <w:tblHeader/>
        </w:trPr>
        <w:tc>
          <w:tcPr>
            <w:tcW w:w="750" w:type="pct"/>
            <w:shd w:val="clear" w:color="auto" w:fill="D9D9D9"/>
          </w:tcPr>
          <w:p w14:paraId="11A63D44"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1890157"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00543D0"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15078145"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F6ED8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40B1AA9" w14:textId="77777777" w:rsidTr="00841FF2">
        <w:trPr>
          <w:cantSplit/>
        </w:trPr>
        <w:tc>
          <w:tcPr>
            <w:tcW w:w="750" w:type="pct"/>
            <w:shd w:val="clear" w:color="auto" w:fill="FFFFFF"/>
          </w:tcPr>
          <w:p w14:paraId="41580F44" w14:textId="77777777" w:rsidR="00841FF2" w:rsidRPr="007E1EAE" w:rsidRDefault="00841FF2" w:rsidP="00841FF2">
            <w:pPr>
              <w:pStyle w:val="TableText"/>
              <w:rPr>
                <w:noProof/>
              </w:rPr>
            </w:pPr>
            <w:r w:rsidRPr="007E1EAE">
              <w:rPr>
                <w:noProof/>
              </w:rPr>
              <w:t>min_instances</w:t>
            </w:r>
          </w:p>
        </w:tc>
        <w:tc>
          <w:tcPr>
            <w:tcW w:w="491" w:type="pct"/>
            <w:shd w:val="clear" w:color="auto" w:fill="FFFFFF"/>
          </w:tcPr>
          <w:p w14:paraId="6A4E6989" w14:textId="77777777" w:rsidR="00841FF2" w:rsidRPr="007E1EAE" w:rsidRDefault="00841FF2" w:rsidP="00841FF2">
            <w:pPr>
              <w:pStyle w:val="TableText"/>
            </w:pPr>
            <w:r w:rsidRPr="007E1EAE">
              <w:t>yes</w:t>
            </w:r>
          </w:p>
        </w:tc>
        <w:tc>
          <w:tcPr>
            <w:tcW w:w="446" w:type="pct"/>
            <w:shd w:val="clear" w:color="auto" w:fill="FFFFFF"/>
          </w:tcPr>
          <w:p w14:paraId="5D3391B2"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E694D35" w14:textId="77777777" w:rsidR="00841FF2" w:rsidRPr="007E1EAE" w:rsidRDefault="00841FF2" w:rsidP="00841FF2">
            <w:pPr>
              <w:pStyle w:val="TableText"/>
            </w:pPr>
            <w:r w:rsidRPr="007E1EAE">
              <w:t>default: 1</w:t>
            </w:r>
          </w:p>
        </w:tc>
        <w:tc>
          <w:tcPr>
            <w:tcW w:w="2418" w:type="pct"/>
            <w:shd w:val="clear" w:color="auto" w:fill="FFFFFF"/>
          </w:tcPr>
          <w:p w14:paraId="48C3A12D" w14:textId="77777777" w:rsidR="00841FF2" w:rsidRPr="007E1EAE" w:rsidRDefault="00841FF2" w:rsidP="00841FF2">
            <w:pPr>
              <w:pStyle w:val="TableText"/>
            </w:pPr>
            <w:r w:rsidRPr="007E1EAE">
              <w:t>This property is used to indicate the minimum number of instances that should be created for the associated TOSCA Node Template by a TOSCA orchestrator.</w:t>
            </w:r>
          </w:p>
        </w:tc>
      </w:tr>
      <w:tr w:rsidR="00841FF2" w:rsidRPr="00D84861" w14:paraId="6B404F19" w14:textId="77777777" w:rsidTr="00841FF2">
        <w:trPr>
          <w:cantSplit/>
        </w:trPr>
        <w:tc>
          <w:tcPr>
            <w:tcW w:w="750" w:type="pct"/>
            <w:shd w:val="clear" w:color="auto" w:fill="FFFFFF"/>
          </w:tcPr>
          <w:p w14:paraId="090A7AAC" w14:textId="77777777" w:rsidR="00841FF2" w:rsidRPr="007E1EAE" w:rsidRDefault="00841FF2" w:rsidP="00841FF2">
            <w:pPr>
              <w:pStyle w:val="TableText"/>
              <w:rPr>
                <w:noProof/>
              </w:rPr>
            </w:pPr>
            <w:r w:rsidRPr="007E1EAE">
              <w:rPr>
                <w:noProof/>
              </w:rPr>
              <w:t>max_instances</w:t>
            </w:r>
          </w:p>
        </w:tc>
        <w:tc>
          <w:tcPr>
            <w:tcW w:w="491" w:type="pct"/>
            <w:shd w:val="clear" w:color="auto" w:fill="FFFFFF"/>
          </w:tcPr>
          <w:p w14:paraId="7210D194" w14:textId="77777777" w:rsidR="00841FF2" w:rsidRPr="007E1EAE" w:rsidRDefault="00841FF2" w:rsidP="00841FF2">
            <w:pPr>
              <w:pStyle w:val="TableText"/>
            </w:pPr>
            <w:r w:rsidRPr="007E1EAE">
              <w:t>yes</w:t>
            </w:r>
          </w:p>
        </w:tc>
        <w:tc>
          <w:tcPr>
            <w:tcW w:w="446" w:type="pct"/>
            <w:shd w:val="clear" w:color="auto" w:fill="FFFFFF"/>
          </w:tcPr>
          <w:p w14:paraId="0A450458"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4C454E6" w14:textId="77777777" w:rsidR="00841FF2" w:rsidRPr="007E1EAE" w:rsidRDefault="00841FF2" w:rsidP="00841FF2">
            <w:pPr>
              <w:pStyle w:val="TableText"/>
            </w:pPr>
            <w:r w:rsidRPr="007E1EAE">
              <w:t>default: 1</w:t>
            </w:r>
          </w:p>
        </w:tc>
        <w:tc>
          <w:tcPr>
            <w:tcW w:w="2418" w:type="pct"/>
            <w:shd w:val="clear" w:color="auto" w:fill="FFFFFF"/>
          </w:tcPr>
          <w:p w14:paraId="4AF9C67C" w14:textId="77777777" w:rsidR="00841FF2" w:rsidRPr="007E1EAE" w:rsidRDefault="00841FF2" w:rsidP="00841FF2">
            <w:pPr>
              <w:pStyle w:val="TableText"/>
            </w:pPr>
            <w:r w:rsidRPr="007E1EAE">
              <w:t>This property is used to indicate the maximum number of instances that should be created for the associated TOSCA Node Template by a TOSCA orchestrator.</w:t>
            </w:r>
          </w:p>
        </w:tc>
      </w:tr>
      <w:tr w:rsidR="00841FF2" w:rsidRPr="00D84861" w14:paraId="6B340CB1" w14:textId="77777777" w:rsidTr="00841FF2">
        <w:trPr>
          <w:cantSplit/>
        </w:trPr>
        <w:tc>
          <w:tcPr>
            <w:tcW w:w="750" w:type="pct"/>
            <w:shd w:val="clear" w:color="auto" w:fill="FFFFFF"/>
          </w:tcPr>
          <w:p w14:paraId="1D2759EF" w14:textId="77777777" w:rsidR="00841FF2" w:rsidRPr="007E1EAE" w:rsidRDefault="00841FF2" w:rsidP="00841FF2">
            <w:pPr>
              <w:pStyle w:val="TableText"/>
              <w:rPr>
                <w:noProof/>
              </w:rPr>
            </w:pPr>
            <w:r w:rsidRPr="007E1EAE">
              <w:rPr>
                <w:noProof/>
              </w:rPr>
              <w:lastRenderedPageBreak/>
              <w:t>default_instances</w:t>
            </w:r>
          </w:p>
        </w:tc>
        <w:tc>
          <w:tcPr>
            <w:tcW w:w="491" w:type="pct"/>
            <w:shd w:val="clear" w:color="auto" w:fill="FFFFFF"/>
          </w:tcPr>
          <w:p w14:paraId="09B1F660" w14:textId="77777777" w:rsidR="00841FF2" w:rsidRPr="007E1EAE" w:rsidRDefault="00841FF2" w:rsidP="00841FF2">
            <w:pPr>
              <w:pStyle w:val="TableText"/>
            </w:pPr>
            <w:r w:rsidRPr="007E1EAE">
              <w:t>no</w:t>
            </w:r>
          </w:p>
        </w:tc>
        <w:tc>
          <w:tcPr>
            <w:tcW w:w="446" w:type="pct"/>
            <w:shd w:val="clear" w:color="auto" w:fill="FFFFFF"/>
          </w:tcPr>
          <w:p w14:paraId="0B457E78"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041180EA" w14:textId="77777777" w:rsidR="00841FF2" w:rsidRPr="007E1EAE" w:rsidRDefault="00841FF2" w:rsidP="00841FF2">
            <w:pPr>
              <w:pStyle w:val="TableText"/>
            </w:pPr>
            <w:r w:rsidRPr="007E1EAE">
              <w:t>N/A</w:t>
            </w:r>
          </w:p>
        </w:tc>
        <w:tc>
          <w:tcPr>
            <w:tcW w:w="2418" w:type="pct"/>
            <w:shd w:val="clear" w:color="auto" w:fill="FFFFFF"/>
          </w:tcPr>
          <w:p w14:paraId="2E8B30C7" w14:textId="77777777" w:rsidR="00841FF2" w:rsidRPr="007E1EAE" w:rsidRDefault="00841FF2" w:rsidP="00841FF2">
            <w:pPr>
              <w:pStyle w:val="TableText"/>
            </w:pPr>
            <w:r w:rsidRPr="007E1EAE">
              <w:t>An optional property that indicates the requested default number of instances that should be the starting number of instances a TOSCA orchestrator should attempt to allocate.</w:t>
            </w:r>
          </w:p>
          <w:p w14:paraId="2CDB1CBC" w14:textId="77777777" w:rsidR="00841FF2" w:rsidRPr="007E1EAE" w:rsidRDefault="00841FF2" w:rsidP="00841FF2">
            <w:pPr>
              <w:pStyle w:val="TableText"/>
            </w:pPr>
          </w:p>
          <w:p w14:paraId="6CEA14FD" w14:textId="77777777" w:rsidR="00841FF2" w:rsidRPr="007E1EAE" w:rsidRDefault="00841FF2" w:rsidP="00841FF2">
            <w:pPr>
              <w:pStyle w:val="TableText"/>
            </w:pPr>
            <w:r w:rsidRPr="007E1EAE">
              <w:rPr>
                <w:b/>
              </w:rPr>
              <w:t>Note</w:t>
            </w:r>
            <w:r w:rsidRPr="007E1EAE">
              <w:t>: The value for this property MUST be in the range between the values set for ‘min_instances’ and ‘max_instances’ properties.</w:t>
            </w:r>
          </w:p>
        </w:tc>
      </w:tr>
    </w:tbl>
    <w:p w14:paraId="46D7D9F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CA387C" w14:textId="77777777" w:rsidTr="00841FF2">
        <w:tc>
          <w:tcPr>
            <w:tcW w:w="9576" w:type="dxa"/>
            <w:shd w:val="clear" w:color="auto" w:fill="D9D9D9" w:themeFill="background1" w:themeFillShade="D9"/>
          </w:tcPr>
          <w:p w14:paraId="61D18F5A" w14:textId="77777777" w:rsidR="00841FF2" w:rsidRPr="007E1EAE" w:rsidRDefault="00841FF2" w:rsidP="00841FF2">
            <w:pPr>
              <w:rPr>
                <w:rStyle w:val="CodeSnippet"/>
              </w:rPr>
            </w:pPr>
            <w:r w:rsidRPr="007E1EAE">
              <w:rPr>
                <w:rStyle w:val="CodeSnippet"/>
              </w:rPr>
              <w:t>tosca.capabilities.Scalable:</w:t>
            </w:r>
          </w:p>
          <w:p w14:paraId="3F75597F"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3F722E6" w14:textId="77777777" w:rsidR="00841FF2" w:rsidRPr="007E1EAE" w:rsidRDefault="00841FF2" w:rsidP="00841FF2">
            <w:pPr>
              <w:rPr>
                <w:rStyle w:val="CodeSnippet"/>
                <w:noProof/>
              </w:rPr>
            </w:pPr>
            <w:r w:rsidRPr="007E1EAE">
              <w:rPr>
                <w:rStyle w:val="CodeSnippet"/>
                <w:noProof/>
              </w:rPr>
              <w:t xml:space="preserve">  properties:</w:t>
            </w:r>
          </w:p>
          <w:p w14:paraId="0B028928" w14:textId="77777777" w:rsidR="00841FF2" w:rsidRPr="007E1EAE" w:rsidRDefault="00841FF2" w:rsidP="00841FF2">
            <w:pPr>
              <w:rPr>
                <w:rStyle w:val="CodeSnippet"/>
                <w:noProof/>
              </w:rPr>
            </w:pPr>
            <w:r w:rsidRPr="007E1EAE">
              <w:rPr>
                <w:rStyle w:val="CodeSnippet"/>
                <w:noProof/>
              </w:rPr>
              <w:t xml:space="preserve">    min_instances:</w:t>
            </w:r>
          </w:p>
          <w:p w14:paraId="7B546E7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11EA824" w14:textId="77777777" w:rsidR="00841FF2" w:rsidRPr="007E1EAE" w:rsidRDefault="00841FF2" w:rsidP="00841FF2">
            <w:pPr>
              <w:rPr>
                <w:rStyle w:val="CodeSnippet"/>
                <w:noProof/>
              </w:rPr>
            </w:pPr>
            <w:r w:rsidRPr="007E1EAE">
              <w:rPr>
                <w:rStyle w:val="CodeSnippet"/>
                <w:noProof/>
              </w:rPr>
              <w:t xml:space="preserve">      default: 1</w:t>
            </w:r>
          </w:p>
          <w:p w14:paraId="40254FE9" w14:textId="77777777" w:rsidR="00841FF2" w:rsidRPr="007E1EAE" w:rsidRDefault="00841FF2" w:rsidP="00841FF2">
            <w:pPr>
              <w:rPr>
                <w:rStyle w:val="CodeSnippet"/>
                <w:noProof/>
              </w:rPr>
            </w:pPr>
            <w:r w:rsidRPr="007E1EAE">
              <w:rPr>
                <w:rStyle w:val="CodeSnippet"/>
                <w:noProof/>
              </w:rPr>
              <w:t xml:space="preserve">    max_instances:</w:t>
            </w:r>
          </w:p>
          <w:p w14:paraId="72776799"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9CE3D22" w14:textId="77777777" w:rsidR="00841FF2" w:rsidRPr="007E1EAE" w:rsidRDefault="00841FF2" w:rsidP="00841FF2">
            <w:pPr>
              <w:rPr>
                <w:rStyle w:val="CodeSnippet"/>
                <w:noProof/>
              </w:rPr>
            </w:pPr>
            <w:r w:rsidRPr="007E1EAE">
              <w:rPr>
                <w:rStyle w:val="CodeSnippet"/>
                <w:noProof/>
              </w:rPr>
              <w:t xml:space="preserve">      default: 1</w:t>
            </w:r>
          </w:p>
          <w:p w14:paraId="280C3890" w14:textId="77777777" w:rsidR="00841FF2" w:rsidRPr="007E1EAE" w:rsidRDefault="00841FF2" w:rsidP="00841FF2">
            <w:pPr>
              <w:rPr>
                <w:rStyle w:val="CodeSnippet"/>
                <w:noProof/>
              </w:rPr>
            </w:pPr>
            <w:r w:rsidRPr="007E1EAE">
              <w:rPr>
                <w:rStyle w:val="CodeSnippet"/>
                <w:noProof/>
              </w:rPr>
              <w:t xml:space="preserve">    default_instances:</w:t>
            </w:r>
          </w:p>
          <w:p w14:paraId="77E2C5C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55E5DB1E" w14:textId="77777777" w:rsidR="00841FF2" w:rsidRPr="007E1EAE" w:rsidRDefault="00841FF2" w:rsidP="00841FF2">
      <w:pPr>
        <w:pStyle w:val="Heading4"/>
      </w:pPr>
      <w:r w:rsidRPr="007E1EAE">
        <w:t>Notes</w:t>
      </w:r>
    </w:p>
    <w:p w14:paraId="6E13E137" w14:textId="77777777" w:rsidR="00841FF2" w:rsidRPr="007E1EAE" w:rsidRDefault="00841FF2" w:rsidP="00971CED">
      <w:pPr>
        <w:pStyle w:val="ListParagraph"/>
        <w:numPr>
          <w:ilvl w:val="0"/>
          <w:numId w:val="30"/>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0BB3FA96" w14:textId="77777777" w:rsidR="00841FF2" w:rsidRPr="007E1EAE" w:rsidRDefault="00841FF2" w:rsidP="00841FF2">
      <w:pPr>
        <w:pStyle w:val="Heading3"/>
      </w:pPr>
      <w:bookmarkStart w:id="1139" w:name="_Toc454457831"/>
      <w:bookmarkStart w:id="1140" w:name="_Toc454458630"/>
      <w:bookmarkStart w:id="1141" w:name="DEFN_TYPE_CAPABILITIES_NETWORK_BINDABLE"/>
      <w:r w:rsidRPr="007E1EAE">
        <w:t>tosca.capabilities.network.Bindable</w:t>
      </w:r>
      <w:bookmarkEnd w:id="1139"/>
      <w:bookmarkEnd w:id="1140"/>
    </w:p>
    <w:bookmarkEnd w:id="1141"/>
    <w:p w14:paraId="12A10CDC" w14:textId="77777777" w:rsidR="00841FF2" w:rsidRPr="007E1EAE" w:rsidRDefault="00841FF2" w:rsidP="00841FF2">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F9DE52" w14:textId="77777777" w:rsidTr="00841FF2">
        <w:tc>
          <w:tcPr>
            <w:tcW w:w="1177" w:type="pct"/>
            <w:shd w:val="clear" w:color="auto" w:fill="D9D9D9"/>
          </w:tcPr>
          <w:p w14:paraId="47770885" w14:textId="77777777" w:rsidR="00841FF2" w:rsidRPr="007E1EAE" w:rsidRDefault="00841FF2" w:rsidP="00841FF2">
            <w:pPr>
              <w:pStyle w:val="TableText-Heading"/>
            </w:pPr>
            <w:r w:rsidRPr="007E1EAE">
              <w:t>Shorthand Name</w:t>
            </w:r>
          </w:p>
        </w:tc>
        <w:tc>
          <w:tcPr>
            <w:tcW w:w="3823" w:type="pct"/>
          </w:tcPr>
          <w:p w14:paraId="3C8EC3CA" w14:textId="77777777" w:rsidR="00841FF2" w:rsidRPr="007E1EAE" w:rsidRDefault="00841FF2" w:rsidP="00841FF2">
            <w:pPr>
              <w:pStyle w:val="TableText"/>
              <w:rPr>
                <w:noProof/>
              </w:rPr>
            </w:pPr>
            <w:r w:rsidRPr="007E1EAE">
              <w:rPr>
                <w:noProof/>
              </w:rPr>
              <w:t>network.Bindable</w:t>
            </w:r>
          </w:p>
        </w:tc>
      </w:tr>
      <w:tr w:rsidR="00841FF2" w:rsidRPr="007E1EAE" w14:paraId="1B4EA209" w14:textId="77777777" w:rsidTr="00841FF2">
        <w:tc>
          <w:tcPr>
            <w:tcW w:w="1177" w:type="pct"/>
            <w:shd w:val="clear" w:color="auto" w:fill="D9D9D9"/>
          </w:tcPr>
          <w:p w14:paraId="4BD2C3A2" w14:textId="77777777" w:rsidR="00841FF2" w:rsidRPr="007E1EAE" w:rsidRDefault="00841FF2" w:rsidP="00841FF2">
            <w:pPr>
              <w:pStyle w:val="TableText-Heading"/>
            </w:pPr>
            <w:r w:rsidRPr="007E1EAE">
              <w:t>Type Qualified Name</w:t>
            </w:r>
          </w:p>
        </w:tc>
        <w:tc>
          <w:tcPr>
            <w:tcW w:w="3823" w:type="pct"/>
          </w:tcPr>
          <w:p w14:paraId="6FA80181" w14:textId="77777777" w:rsidR="00841FF2" w:rsidRPr="007E1EAE" w:rsidRDefault="00841FF2" w:rsidP="00841FF2">
            <w:pPr>
              <w:pStyle w:val="TableText"/>
              <w:rPr>
                <w:noProof/>
              </w:rPr>
            </w:pPr>
            <w:r w:rsidRPr="007E1EAE">
              <w:rPr>
                <w:noProof/>
              </w:rPr>
              <w:t>tosca:network.Bindable</w:t>
            </w:r>
          </w:p>
        </w:tc>
      </w:tr>
      <w:tr w:rsidR="00841FF2" w:rsidRPr="007E1EAE" w14:paraId="16525C6F" w14:textId="77777777" w:rsidTr="00841FF2">
        <w:tc>
          <w:tcPr>
            <w:tcW w:w="1177" w:type="pct"/>
            <w:shd w:val="clear" w:color="auto" w:fill="D9D9D9"/>
          </w:tcPr>
          <w:p w14:paraId="32AAE399" w14:textId="77777777" w:rsidR="00841FF2" w:rsidRPr="007E1EAE" w:rsidRDefault="00841FF2" w:rsidP="00841FF2">
            <w:pPr>
              <w:pStyle w:val="TableText-Heading"/>
            </w:pPr>
            <w:r w:rsidRPr="007E1EAE">
              <w:t>Type URI</w:t>
            </w:r>
          </w:p>
        </w:tc>
        <w:tc>
          <w:tcPr>
            <w:tcW w:w="3823" w:type="pct"/>
          </w:tcPr>
          <w:p w14:paraId="60EA447D" w14:textId="77777777" w:rsidR="00841FF2" w:rsidRPr="007E1EAE" w:rsidRDefault="00841FF2" w:rsidP="00841FF2">
            <w:pPr>
              <w:pStyle w:val="TableText"/>
            </w:pPr>
            <w:r w:rsidRPr="007E1EAE">
              <w:t>tosca.capabilities.network.Bindable</w:t>
            </w:r>
          </w:p>
        </w:tc>
      </w:tr>
    </w:tbl>
    <w:p w14:paraId="70B0CCD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0998B358" w14:textId="77777777" w:rsidTr="00841FF2">
        <w:trPr>
          <w:cantSplit/>
          <w:tblHeader/>
        </w:trPr>
        <w:tc>
          <w:tcPr>
            <w:tcW w:w="750" w:type="pct"/>
            <w:shd w:val="clear" w:color="auto" w:fill="D9D9D9"/>
          </w:tcPr>
          <w:p w14:paraId="49AE342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B12DDD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5DD51A48"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535E1731"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ACA73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4B3B1E8F" w14:textId="77777777" w:rsidTr="00841FF2">
        <w:trPr>
          <w:cantSplit/>
        </w:trPr>
        <w:tc>
          <w:tcPr>
            <w:tcW w:w="750" w:type="pct"/>
            <w:shd w:val="clear" w:color="auto" w:fill="FFFFFF"/>
          </w:tcPr>
          <w:p w14:paraId="4224E4D3"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1C6B52CA" w14:textId="77777777" w:rsidR="00841FF2" w:rsidRPr="007E1EAE" w:rsidRDefault="00841FF2" w:rsidP="00841FF2">
            <w:pPr>
              <w:pStyle w:val="TableText"/>
            </w:pPr>
            <w:r w:rsidRPr="007E1EAE">
              <w:t>N/A</w:t>
            </w:r>
          </w:p>
        </w:tc>
        <w:tc>
          <w:tcPr>
            <w:tcW w:w="446" w:type="pct"/>
            <w:shd w:val="clear" w:color="auto" w:fill="FFFFFF"/>
          </w:tcPr>
          <w:p w14:paraId="5C53C495" w14:textId="77777777" w:rsidR="00841FF2" w:rsidRPr="007E1EAE" w:rsidRDefault="00841FF2" w:rsidP="00841FF2">
            <w:pPr>
              <w:pStyle w:val="TableText"/>
            </w:pPr>
            <w:r w:rsidRPr="007E1EAE">
              <w:t>N/A</w:t>
            </w:r>
          </w:p>
        </w:tc>
        <w:tc>
          <w:tcPr>
            <w:tcW w:w="895" w:type="pct"/>
            <w:shd w:val="clear" w:color="auto" w:fill="FFFFFF"/>
          </w:tcPr>
          <w:p w14:paraId="14A9609F" w14:textId="77777777" w:rsidR="00841FF2" w:rsidRPr="007E1EAE" w:rsidRDefault="00841FF2" w:rsidP="00841FF2">
            <w:pPr>
              <w:pStyle w:val="TableText"/>
            </w:pPr>
            <w:r w:rsidRPr="007E1EAE">
              <w:t>N/A</w:t>
            </w:r>
          </w:p>
        </w:tc>
        <w:tc>
          <w:tcPr>
            <w:tcW w:w="2418" w:type="pct"/>
            <w:shd w:val="clear" w:color="auto" w:fill="FFFFFF"/>
          </w:tcPr>
          <w:p w14:paraId="40EC7B18" w14:textId="77777777" w:rsidR="00841FF2" w:rsidRPr="007E1EAE" w:rsidRDefault="00841FF2" w:rsidP="00841FF2">
            <w:pPr>
              <w:pStyle w:val="TableText"/>
            </w:pPr>
            <w:r w:rsidRPr="007E1EAE">
              <w:t>N/A</w:t>
            </w:r>
          </w:p>
        </w:tc>
      </w:tr>
    </w:tbl>
    <w:p w14:paraId="361041CC"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E5996AF" w14:textId="77777777" w:rsidTr="00841FF2">
        <w:tc>
          <w:tcPr>
            <w:tcW w:w="9576" w:type="dxa"/>
            <w:shd w:val="clear" w:color="auto" w:fill="D9D9D9" w:themeFill="background1" w:themeFillShade="D9"/>
          </w:tcPr>
          <w:p w14:paraId="28B8ED87" w14:textId="77777777" w:rsidR="00841FF2" w:rsidRPr="007E1EAE" w:rsidRDefault="00841FF2" w:rsidP="00841FF2">
            <w:pPr>
              <w:rPr>
                <w:rStyle w:val="CodeSnippet"/>
              </w:rPr>
            </w:pPr>
            <w:r w:rsidRPr="007E1EAE">
              <w:rPr>
                <w:rStyle w:val="CodeSnippet"/>
              </w:rPr>
              <w:t>tosca.capabilities.network.Bindable:</w:t>
            </w:r>
          </w:p>
          <w:p w14:paraId="597D1348"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CodeSnippedHyperlink"/>
                </w:rPr>
                <w:t>tosca.capabilities.Node</w:t>
              </w:r>
            </w:hyperlink>
          </w:p>
        </w:tc>
      </w:tr>
    </w:tbl>
    <w:p w14:paraId="3DF69622" w14:textId="77777777" w:rsidR="00841FF2" w:rsidRPr="007E1EAE" w:rsidRDefault="00841FF2" w:rsidP="00841FF2">
      <w:pPr>
        <w:pStyle w:val="Heading2"/>
      </w:pPr>
      <w:bookmarkStart w:id="1142" w:name="_Toc302251712"/>
      <w:bookmarkStart w:id="1143" w:name="_Toc310749106"/>
      <w:bookmarkStart w:id="1144" w:name="_Toc313780941"/>
      <w:bookmarkStart w:id="1145" w:name="_Toc322703185"/>
      <w:bookmarkStart w:id="1146" w:name="_Toc454457832"/>
      <w:bookmarkStart w:id="1147" w:name="_Toc454458631"/>
      <w:bookmarkStart w:id="1148" w:name="_Toc500248027"/>
      <w:bookmarkStart w:id="1149" w:name="_Toc528072953"/>
      <w:bookmarkStart w:id="1150" w:name="_Toc397688814"/>
      <w:r w:rsidRPr="007E1EAE">
        <w:t>Requirement Types</w:t>
      </w:r>
      <w:bookmarkEnd w:id="1142"/>
      <w:bookmarkEnd w:id="1143"/>
      <w:bookmarkEnd w:id="1144"/>
      <w:bookmarkEnd w:id="1145"/>
      <w:bookmarkEnd w:id="1146"/>
      <w:bookmarkEnd w:id="1147"/>
      <w:bookmarkEnd w:id="1148"/>
      <w:bookmarkEnd w:id="1149"/>
      <w:r w:rsidRPr="007E1EAE">
        <w:t xml:space="preserve"> </w:t>
      </w:r>
    </w:p>
    <w:p w14:paraId="37EA7908" w14:textId="77777777" w:rsidR="00841FF2" w:rsidRPr="007E1EAE" w:rsidRDefault="00841FF2" w:rsidP="00841FF2">
      <w:pPr>
        <w:pStyle w:val="NormalaroundTable"/>
      </w:pPr>
      <w:r w:rsidRPr="007E1EAE">
        <w:t>There are no normative Requirement Types currently defined in this working draft.  Typically, Requirements are described against a known Capability Type</w:t>
      </w:r>
    </w:p>
    <w:p w14:paraId="39320A37" w14:textId="77777777" w:rsidR="00841FF2" w:rsidRPr="007E1EAE" w:rsidRDefault="00841FF2" w:rsidP="00841FF2">
      <w:pPr>
        <w:pStyle w:val="Heading2"/>
      </w:pPr>
      <w:bookmarkStart w:id="1151" w:name="_Toc302251713"/>
      <w:bookmarkStart w:id="1152" w:name="_Toc310749107"/>
      <w:bookmarkStart w:id="1153" w:name="_Toc313780942"/>
      <w:bookmarkStart w:id="1154" w:name="_Toc322703186"/>
      <w:bookmarkStart w:id="1155" w:name="_Toc454457833"/>
      <w:bookmarkStart w:id="1156" w:name="_Toc454458632"/>
      <w:bookmarkStart w:id="1157" w:name="_Toc500248028"/>
      <w:bookmarkStart w:id="1158" w:name="_Toc528072954"/>
      <w:r w:rsidRPr="007E1EAE">
        <w:t>Relationship Types</w:t>
      </w:r>
      <w:bookmarkEnd w:id="1150"/>
      <w:bookmarkEnd w:id="1151"/>
      <w:bookmarkEnd w:id="1152"/>
      <w:bookmarkEnd w:id="1153"/>
      <w:bookmarkEnd w:id="1154"/>
      <w:bookmarkEnd w:id="1155"/>
      <w:bookmarkEnd w:id="1156"/>
      <w:bookmarkEnd w:id="1157"/>
      <w:bookmarkEnd w:id="1158"/>
    </w:p>
    <w:p w14:paraId="4FBE9F72" w14:textId="77777777" w:rsidR="00841FF2" w:rsidRPr="007E1EAE" w:rsidRDefault="00841FF2" w:rsidP="00841FF2">
      <w:pPr>
        <w:pStyle w:val="Heading3"/>
      </w:pPr>
      <w:bookmarkStart w:id="1159" w:name="_Toc454457834"/>
      <w:bookmarkStart w:id="1160" w:name="_Toc454458633"/>
      <w:bookmarkStart w:id="1161" w:name="DEFN_TYPE_RELATIONSHIPS_ROOT"/>
      <w:r w:rsidRPr="007E1EAE">
        <w:t>tosca.relationships.Root</w:t>
      </w:r>
      <w:bookmarkEnd w:id="1159"/>
      <w:bookmarkEnd w:id="1160"/>
    </w:p>
    <w:bookmarkEnd w:id="1161"/>
    <w:p w14:paraId="5EF7AC7B" w14:textId="77777777" w:rsidR="00841FF2" w:rsidRPr="007E1EAE" w:rsidRDefault="00841FF2" w:rsidP="00841FF2">
      <w:pPr>
        <w:pStyle w:val="NormalaroundTable"/>
      </w:pPr>
      <w:r w:rsidRPr="007E1EAE">
        <w:t xml:space="preserve">This is the default (root) TOSCA Relationship Type definition that all other TOSCA Relationship Types derive from.  </w:t>
      </w:r>
    </w:p>
    <w:p w14:paraId="5EA0E33E"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0A0CD8AA" w14:textId="77777777" w:rsidTr="00841FF2">
        <w:trPr>
          <w:cantSplit/>
          <w:tblHeader/>
        </w:trPr>
        <w:tc>
          <w:tcPr>
            <w:tcW w:w="698" w:type="pct"/>
            <w:shd w:val="clear" w:color="auto" w:fill="D9D9D9"/>
          </w:tcPr>
          <w:p w14:paraId="5D3AA554"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2DE55F42"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384355A"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11FF9763"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155F74B4"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C8EBDDB" w14:textId="77777777" w:rsidTr="00841FF2">
        <w:trPr>
          <w:cantSplit/>
        </w:trPr>
        <w:tc>
          <w:tcPr>
            <w:tcW w:w="698" w:type="pct"/>
            <w:shd w:val="clear" w:color="auto" w:fill="FFFFFF"/>
          </w:tcPr>
          <w:p w14:paraId="29E098DF"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285575CF"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1955505"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08EBA452"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530B88DF" w14:textId="77777777" w:rsidR="00841FF2" w:rsidRPr="007E1EAE" w:rsidRDefault="00841FF2" w:rsidP="00841FF2">
            <w:pPr>
              <w:pStyle w:val="TableText"/>
              <w:rPr>
                <w:rFonts w:cstheme="minorHAnsi"/>
              </w:rPr>
            </w:pPr>
            <w:r w:rsidRPr="007E1EAE">
              <w:rPr>
                <w:rFonts w:cstheme="minorHAnsi"/>
              </w:rPr>
              <w:t>A unique identifier of the realized instance of a Relationship Template that derives from any TOSCA normative type.</w:t>
            </w:r>
          </w:p>
        </w:tc>
      </w:tr>
      <w:tr w:rsidR="00841FF2" w:rsidRPr="00D84861" w14:paraId="717C441D" w14:textId="77777777" w:rsidTr="00841FF2">
        <w:trPr>
          <w:cantSplit/>
        </w:trPr>
        <w:tc>
          <w:tcPr>
            <w:tcW w:w="698" w:type="pct"/>
            <w:shd w:val="clear" w:color="auto" w:fill="FFFFFF"/>
          </w:tcPr>
          <w:p w14:paraId="0B167B84"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788D1B4A"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585CE9C1"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7F808553"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0087B6CB" w14:textId="77777777" w:rsidR="00841FF2" w:rsidRPr="007E1EAE" w:rsidRDefault="00841FF2" w:rsidP="00841FF2">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2589CFB8" w14:textId="77777777" w:rsidTr="00841FF2">
        <w:trPr>
          <w:cantSplit/>
        </w:trPr>
        <w:tc>
          <w:tcPr>
            <w:tcW w:w="698" w:type="pct"/>
            <w:shd w:val="clear" w:color="auto" w:fill="FFFFFF"/>
          </w:tcPr>
          <w:p w14:paraId="474DF97B"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1568CD1C"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091747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21" w:type="pct"/>
            <w:shd w:val="clear" w:color="auto" w:fill="FFFFFF"/>
          </w:tcPr>
          <w:p w14:paraId="172D5258"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40BCC978" w14:textId="77777777" w:rsidR="00841FF2" w:rsidRPr="007E1EAE" w:rsidRDefault="00841FF2" w:rsidP="00841FF2">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32F298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E173658" w14:textId="77777777" w:rsidTr="00841FF2">
        <w:tc>
          <w:tcPr>
            <w:tcW w:w="9576" w:type="dxa"/>
            <w:shd w:val="clear" w:color="auto" w:fill="D9D9D9" w:themeFill="background1" w:themeFillShade="D9"/>
          </w:tcPr>
          <w:p w14:paraId="1FD0DAAA" w14:textId="77777777" w:rsidR="00841FF2" w:rsidRPr="007E1EAE" w:rsidRDefault="00841FF2" w:rsidP="00841FF2">
            <w:pPr>
              <w:rPr>
                <w:rStyle w:val="CodeSnippet"/>
              </w:rPr>
            </w:pPr>
            <w:r w:rsidRPr="007E1EAE">
              <w:rPr>
                <w:rStyle w:val="CodeSnippet"/>
              </w:rPr>
              <w:t>tosca.relationships.Root:</w:t>
            </w:r>
          </w:p>
          <w:p w14:paraId="2A616AC6" w14:textId="77777777" w:rsidR="00841FF2" w:rsidRPr="007E1EAE" w:rsidRDefault="00841FF2" w:rsidP="00841FF2">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649FE8D" w14:textId="77777777" w:rsidR="00841FF2" w:rsidRPr="007E1EAE" w:rsidRDefault="00841FF2" w:rsidP="00841FF2">
            <w:pPr>
              <w:rPr>
                <w:rStyle w:val="CodeSnippet"/>
                <w:noProof/>
              </w:rPr>
            </w:pPr>
            <w:r w:rsidRPr="007E1EAE">
              <w:rPr>
                <w:rStyle w:val="CodeSnippet"/>
                <w:noProof/>
              </w:rPr>
              <w:t xml:space="preserve">  attributes:</w:t>
            </w:r>
          </w:p>
          <w:p w14:paraId="0FB75226" w14:textId="77777777" w:rsidR="00841FF2" w:rsidRPr="007E1EAE" w:rsidRDefault="00841FF2" w:rsidP="00841FF2">
            <w:pPr>
              <w:rPr>
                <w:rStyle w:val="CodeSnippet"/>
                <w:noProof/>
              </w:rPr>
            </w:pPr>
            <w:r w:rsidRPr="007E1EAE">
              <w:rPr>
                <w:rStyle w:val="CodeSnippet"/>
                <w:noProof/>
              </w:rPr>
              <w:t xml:space="preserve">    tosca_id:</w:t>
            </w:r>
          </w:p>
          <w:p w14:paraId="06D73714" w14:textId="77777777" w:rsidR="00841FF2" w:rsidRPr="007E1EAE" w:rsidRDefault="00841FF2" w:rsidP="00841FF2">
            <w:pPr>
              <w:rPr>
                <w:rStyle w:val="CodeSnippet"/>
                <w:noProof/>
              </w:rPr>
            </w:pPr>
            <w:r w:rsidRPr="007E1EAE">
              <w:rPr>
                <w:rStyle w:val="CodeSnippet"/>
                <w:noProof/>
              </w:rPr>
              <w:t xml:space="preserve">      type: string</w:t>
            </w:r>
          </w:p>
          <w:p w14:paraId="0968A162" w14:textId="77777777" w:rsidR="00841FF2" w:rsidRPr="007E1EAE" w:rsidRDefault="00841FF2" w:rsidP="00841FF2">
            <w:pPr>
              <w:rPr>
                <w:rStyle w:val="CodeSnippet"/>
                <w:noProof/>
              </w:rPr>
            </w:pPr>
            <w:r w:rsidRPr="007E1EAE">
              <w:rPr>
                <w:rStyle w:val="CodeSnippet"/>
                <w:noProof/>
              </w:rPr>
              <w:t xml:space="preserve">    tosca_name:</w:t>
            </w:r>
          </w:p>
          <w:p w14:paraId="0E03D90A" w14:textId="77777777" w:rsidR="00841FF2" w:rsidRPr="007E1EAE" w:rsidRDefault="00841FF2" w:rsidP="00841FF2">
            <w:pPr>
              <w:rPr>
                <w:rStyle w:val="CodeSnippet"/>
                <w:noProof/>
              </w:rPr>
            </w:pPr>
            <w:r w:rsidRPr="007E1EAE">
              <w:rPr>
                <w:rStyle w:val="CodeSnippet"/>
                <w:noProof/>
              </w:rPr>
              <w:t xml:space="preserve">      type: string</w:t>
            </w:r>
          </w:p>
          <w:p w14:paraId="44A9FD18" w14:textId="77777777" w:rsidR="00841FF2" w:rsidRPr="007E1EAE" w:rsidRDefault="00841FF2" w:rsidP="00841FF2">
            <w:pPr>
              <w:rPr>
                <w:rStyle w:val="CodeSnippet"/>
              </w:rPr>
            </w:pPr>
            <w:r w:rsidRPr="007E1EAE">
              <w:rPr>
                <w:rStyle w:val="CodeSnippet"/>
              </w:rPr>
              <w:t xml:space="preserve">  interfaces:</w:t>
            </w:r>
          </w:p>
          <w:p w14:paraId="485F5EDB" w14:textId="77777777" w:rsidR="00841FF2" w:rsidRPr="007E1EAE" w:rsidRDefault="00841FF2" w:rsidP="00841FF2">
            <w:pPr>
              <w:rPr>
                <w:rStyle w:val="CodeSnippet"/>
              </w:rPr>
            </w:pPr>
            <w:r w:rsidRPr="007E1EAE">
              <w:rPr>
                <w:rStyle w:val="CodeSnippet"/>
              </w:rPr>
              <w:t xml:space="preserve">    Configure: </w:t>
            </w:r>
          </w:p>
          <w:p w14:paraId="0DC6C8EF" w14:textId="77777777" w:rsidR="00841FF2" w:rsidRPr="007E1EAE" w:rsidRDefault="00841FF2" w:rsidP="00841FF2">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7B8C8650" w14:textId="77777777" w:rsidR="00841FF2" w:rsidRPr="007E1EAE" w:rsidRDefault="00841FF2" w:rsidP="00841FF2">
      <w:pPr>
        <w:pStyle w:val="Heading3"/>
      </w:pPr>
      <w:bookmarkStart w:id="1162" w:name="_Toc454457835"/>
      <w:bookmarkStart w:id="1163" w:name="_Toc454458634"/>
      <w:bookmarkStart w:id="1164" w:name="DEFN_TYPE_RELATIONSHIPS_DEPENDSON"/>
      <w:r w:rsidRPr="007E1EAE">
        <w:t>tosca.relationships.DependsOn</w:t>
      </w:r>
      <w:bookmarkEnd w:id="1162"/>
      <w:bookmarkEnd w:id="1163"/>
    </w:p>
    <w:bookmarkEnd w:id="1164"/>
    <w:p w14:paraId="59099BAE" w14:textId="77777777" w:rsidR="00841FF2" w:rsidRPr="007E1EAE" w:rsidRDefault="00841FF2" w:rsidP="00841FF2">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A7BF3A5" w14:textId="77777777" w:rsidTr="00841FF2">
        <w:tc>
          <w:tcPr>
            <w:tcW w:w="1177" w:type="pct"/>
            <w:shd w:val="clear" w:color="auto" w:fill="D9D9D9"/>
          </w:tcPr>
          <w:p w14:paraId="60A63C59" w14:textId="77777777" w:rsidR="00841FF2" w:rsidRPr="007E1EAE" w:rsidRDefault="00841FF2" w:rsidP="00841FF2">
            <w:pPr>
              <w:pStyle w:val="TableText-Heading"/>
            </w:pPr>
            <w:r w:rsidRPr="007E1EAE">
              <w:lastRenderedPageBreak/>
              <w:t>Shorthand Name</w:t>
            </w:r>
          </w:p>
        </w:tc>
        <w:tc>
          <w:tcPr>
            <w:tcW w:w="3823" w:type="pct"/>
          </w:tcPr>
          <w:p w14:paraId="64660FE0" w14:textId="77777777" w:rsidR="00841FF2" w:rsidRPr="007E1EAE" w:rsidRDefault="00841FF2" w:rsidP="00841FF2">
            <w:pPr>
              <w:pStyle w:val="TableText"/>
              <w:rPr>
                <w:noProof/>
              </w:rPr>
            </w:pPr>
            <w:r w:rsidRPr="007E1EAE">
              <w:rPr>
                <w:noProof/>
              </w:rPr>
              <w:t>DependsOn</w:t>
            </w:r>
          </w:p>
        </w:tc>
      </w:tr>
      <w:tr w:rsidR="00841FF2" w:rsidRPr="007E1EAE" w14:paraId="2ACA24AB" w14:textId="77777777" w:rsidTr="00841FF2">
        <w:tc>
          <w:tcPr>
            <w:tcW w:w="1177" w:type="pct"/>
            <w:shd w:val="clear" w:color="auto" w:fill="D9D9D9"/>
          </w:tcPr>
          <w:p w14:paraId="403ED0AA" w14:textId="77777777" w:rsidR="00841FF2" w:rsidRPr="007E1EAE" w:rsidRDefault="00841FF2" w:rsidP="00841FF2">
            <w:pPr>
              <w:pStyle w:val="TableText-Heading"/>
            </w:pPr>
            <w:r w:rsidRPr="007E1EAE">
              <w:t>Type Qualified Name</w:t>
            </w:r>
          </w:p>
        </w:tc>
        <w:tc>
          <w:tcPr>
            <w:tcW w:w="3823" w:type="pct"/>
          </w:tcPr>
          <w:p w14:paraId="44D7EDCA" w14:textId="77777777" w:rsidR="00841FF2" w:rsidRPr="007E1EAE" w:rsidRDefault="00841FF2" w:rsidP="00841FF2">
            <w:pPr>
              <w:pStyle w:val="TableText"/>
              <w:rPr>
                <w:noProof/>
              </w:rPr>
            </w:pPr>
            <w:r w:rsidRPr="007E1EAE">
              <w:rPr>
                <w:noProof/>
              </w:rPr>
              <w:t>tosca:DependsOn</w:t>
            </w:r>
          </w:p>
        </w:tc>
      </w:tr>
      <w:tr w:rsidR="00841FF2" w:rsidRPr="007E1EAE" w14:paraId="4E3A17CA" w14:textId="77777777" w:rsidTr="00841FF2">
        <w:tc>
          <w:tcPr>
            <w:tcW w:w="1177" w:type="pct"/>
            <w:shd w:val="clear" w:color="auto" w:fill="D9D9D9"/>
          </w:tcPr>
          <w:p w14:paraId="27ED7622" w14:textId="77777777" w:rsidR="00841FF2" w:rsidRPr="007E1EAE" w:rsidRDefault="00841FF2" w:rsidP="00841FF2">
            <w:pPr>
              <w:pStyle w:val="TableText-Heading"/>
            </w:pPr>
            <w:r w:rsidRPr="007E1EAE">
              <w:t>Type URI</w:t>
            </w:r>
          </w:p>
        </w:tc>
        <w:tc>
          <w:tcPr>
            <w:tcW w:w="3823" w:type="pct"/>
          </w:tcPr>
          <w:p w14:paraId="5BD9D12A" w14:textId="77777777" w:rsidR="00841FF2" w:rsidRPr="007E1EAE" w:rsidRDefault="00841FF2" w:rsidP="00841FF2">
            <w:pPr>
              <w:pStyle w:val="TableText"/>
            </w:pPr>
            <w:r w:rsidRPr="007E1EAE">
              <w:t>tosca.relationships.DependsOn</w:t>
            </w:r>
          </w:p>
        </w:tc>
      </w:tr>
    </w:tbl>
    <w:p w14:paraId="25AF90E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2C2EF0B" w14:textId="77777777" w:rsidTr="00841FF2">
        <w:tc>
          <w:tcPr>
            <w:tcW w:w="9576" w:type="dxa"/>
            <w:shd w:val="clear" w:color="auto" w:fill="D9D9D9" w:themeFill="background1" w:themeFillShade="D9"/>
          </w:tcPr>
          <w:p w14:paraId="5B57A731" w14:textId="77777777" w:rsidR="00841FF2" w:rsidRPr="007E1EAE" w:rsidRDefault="00841FF2" w:rsidP="00841FF2">
            <w:pPr>
              <w:rPr>
                <w:rStyle w:val="CodeSnippet"/>
              </w:rPr>
            </w:pPr>
            <w:r w:rsidRPr="007E1EAE">
              <w:rPr>
                <w:rStyle w:val="CodeSnippet"/>
              </w:rPr>
              <w:t>tosca.relationships.DependsOn:</w:t>
            </w:r>
          </w:p>
          <w:p w14:paraId="4CB5ED80"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7A651426" w14:textId="77777777" w:rsidR="00841FF2" w:rsidRPr="007E1EAE" w:rsidRDefault="00841FF2" w:rsidP="00841FF2">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5B592893" w14:textId="77777777" w:rsidR="00841FF2" w:rsidRPr="007E1EAE" w:rsidRDefault="00841FF2" w:rsidP="00841FF2">
      <w:pPr>
        <w:pStyle w:val="Heading3"/>
      </w:pPr>
      <w:bookmarkStart w:id="1165" w:name="_Toc454457836"/>
      <w:bookmarkStart w:id="1166" w:name="_Toc454458635"/>
      <w:bookmarkStart w:id="1167" w:name="DEFN_TYPE_RELATIONSHIPS_HOSTEDON"/>
      <w:r w:rsidRPr="007E1EAE">
        <w:t>tosca.relationships.HostedOn</w:t>
      </w:r>
      <w:bookmarkEnd w:id="1165"/>
      <w:bookmarkEnd w:id="1166"/>
    </w:p>
    <w:bookmarkEnd w:id="1167"/>
    <w:p w14:paraId="0676765C" w14:textId="77777777" w:rsidR="00841FF2" w:rsidRPr="007E1EAE" w:rsidRDefault="00841FF2" w:rsidP="00841FF2">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FFA8D4B" w14:textId="77777777" w:rsidTr="00841FF2">
        <w:tc>
          <w:tcPr>
            <w:tcW w:w="1177" w:type="pct"/>
            <w:shd w:val="clear" w:color="auto" w:fill="D9D9D9"/>
          </w:tcPr>
          <w:p w14:paraId="09A74A91" w14:textId="77777777" w:rsidR="00841FF2" w:rsidRPr="007E1EAE" w:rsidRDefault="00841FF2" w:rsidP="00841FF2">
            <w:pPr>
              <w:pStyle w:val="TableText-Heading"/>
            </w:pPr>
            <w:r w:rsidRPr="007E1EAE">
              <w:t>Shorthand Name</w:t>
            </w:r>
          </w:p>
        </w:tc>
        <w:tc>
          <w:tcPr>
            <w:tcW w:w="3823" w:type="pct"/>
          </w:tcPr>
          <w:p w14:paraId="71E4576B" w14:textId="77777777" w:rsidR="00841FF2" w:rsidRPr="007E1EAE" w:rsidRDefault="00841FF2" w:rsidP="00841FF2">
            <w:pPr>
              <w:pStyle w:val="TableText"/>
              <w:rPr>
                <w:noProof/>
              </w:rPr>
            </w:pPr>
            <w:r w:rsidRPr="007E1EAE">
              <w:rPr>
                <w:noProof/>
              </w:rPr>
              <w:t>HostedOn</w:t>
            </w:r>
          </w:p>
        </w:tc>
      </w:tr>
      <w:tr w:rsidR="00841FF2" w:rsidRPr="007E1EAE" w14:paraId="29917439" w14:textId="77777777" w:rsidTr="00841FF2">
        <w:tc>
          <w:tcPr>
            <w:tcW w:w="1177" w:type="pct"/>
            <w:shd w:val="clear" w:color="auto" w:fill="D9D9D9"/>
          </w:tcPr>
          <w:p w14:paraId="2A0B65F7" w14:textId="77777777" w:rsidR="00841FF2" w:rsidRPr="007E1EAE" w:rsidRDefault="00841FF2" w:rsidP="00841FF2">
            <w:pPr>
              <w:pStyle w:val="TableText-Heading"/>
            </w:pPr>
            <w:r w:rsidRPr="007E1EAE">
              <w:t>Type Qualified Name</w:t>
            </w:r>
          </w:p>
        </w:tc>
        <w:tc>
          <w:tcPr>
            <w:tcW w:w="3823" w:type="pct"/>
          </w:tcPr>
          <w:p w14:paraId="125387E7" w14:textId="77777777" w:rsidR="00841FF2" w:rsidRPr="007E1EAE" w:rsidRDefault="00841FF2" w:rsidP="00841FF2">
            <w:pPr>
              <w:pStyle w:val="TableText"/>
              <w:rPr>
                <w:noProof/>
              </w:rPr>
            </w:pPr>
            <w:r w:rsidRPr="007E1EAE">
              <w:rPr>
                <w:noProof/>
              </w:rPr>
              <w:t>tosca:HostedOn</w:t>
            </w:r>
          </w:p>
        </w:tc>
      </w:tr>
      <w:tr w:rsidR="00841FF2" w:rsidRPr="007E1EAE" w14:paraId="323D920E" w14:textId="77777777" w:rsidTr="00841FF2">
        <w:tc>
          <w:tcPr>
            <w:tcW w:w="1177" w:type="pct"/>
            <w:shd w:val="clear" w:color="auto" w:fill="D9D9D9"/>
          </w:tcPr>
          <w:p w14:paraId="4C24773D" w14:textId="77777777" w:rsidR="00841FF2" w:rsidRPr="007E1EAE" w:rsidRDefault="00841FF2" w:rsidP="00841FF2">
            <w:pPr>
              <w:pStyle w:val="TableText-Heading"/>
            </w:pPr>
            <w:r w:rsidRPr="007E1EAE">
              <w:t>Type URI</w:t>
            </w:r>
          </w:p>
        </w:tc>
        <w:tc>
          <w:tcPr>
            <w:tcW w:w="3823" w:type="pct"/>
          </w:tcPr>
          <w:p w14:paraId="2DFF3268" w14:textId="77777777" w:rsidR="00841FF2" w:rsidRPr="007E1EAE" w:rsidRDefault="00841FF2" w:rsidP="00841FF2">
            <w:pPr>
              <w:pStyle w:val="TableText"/>
              <w:rPr>
                <w:noProof/>
              </w:rPr>
            </w:pPr>
            <w:r w:rsidRPr="007E1EAE">
              <w:t>tosca.relationships.HostedOn</w:t>
            </w:r>
          </w:p>
        </w:tc>
      </w:tr>
    </w:tbl>
    <w:p w14:paraId="7F18E7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5F06B86" w14:textId="77777777" w:rsidTr="00841FF2">
        <w:tc>
          <w:tcPr>
            <w:tcW w:w="9576" w:type="dxa"/>
            <w:shd w:val="clear" w:color="auto" w:fill="D9D9D9" w:themeFill="background1" w:themeFillShade="D9"/>
          </w:tcPr>
          <w:p w14:paraId="7975C6C1" w14:textId="77777777" w:rsidR="00841FF2" w:rsidRPr="007E1EAE" w:rsidRDefault="00841FF2" w:rsidP="00841FF2">
            <w:pPr>
              <w:rPr>
                <w:rStyle w:val="CodeSnippet"/>
              </w:rPr>
            </w:pPr>
            <w:r w:rsidRPr="007E1EAE">
              <w:rPr>
                <w:rStyle w:val="CodeSnippet"/>
              </w:rPr>
              <w:t>tosca.relationships.HostedOn:</w:t>
            </w:r>
          </w:p>
          <w:p w14:paraId="3656CF3A"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3B58BA50" w14:textId="77777777" w:rsidR="00841FF2" w:rsidRPr="007E1EAE" w:rsidRDefault="00841FF2" w:rsidP="00841FF2">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0359D311" w14:textId="77777777" w:rsidR="00841FF2" w:rsidRPr="007E1EAE" w:rsidRDefault="00841FF2" w:rsidP="00841FF2">
      <w:pPr>
        <w:pStyle w:val="Heading3"/>
      </w:pPr>
      <w:bookmarkStart w:id="1168" w:name="_Ref382834724"/>
      <w:bookmarkStart w:id="1169" w:name="_Toc454457837"/>
      <w:bookmarkStart w:id="1170" w:name="_Toc454458636"/>
      <w:bookmarkStart w:id="1171" w:name="DEFN_TYPE_RELATIONSHIPS_CONNECTSTO"/>
      <w:r w:rsidRPr="007E1EAE">
        <w:t>tosca.relationships.ConnectsTo</w:t>
      </w:r>
      <w:bookmarkEnd w:id="1168"/>
      <w:bookmarkEnd w:id="1169"/>
      <w:bookmarkEnd w:id="1170"/>
    </w:p>
    <w:bookmarkEnd w:id="1171"/>
    <w:p w14:paraId="2802EF6B" w14:textId="77777777" w:rsidR="00841FF2" w:rsidRPr="007E1EAE" w:rsidRDefault="00841FF2" w:rsidP="00841FF2">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3F3DC96" w14:textId="77777777" w:rsidTr="00841FF2">
        <w:tc>
          <w:tcPr>
            <w:tcW w:w="1177" w:type="pct"/>
            <w:shd w:val="clear" w:color="auto" w:fill="D9D9D9"/>
          </w:tcPr>
          <w:p w14:paraId="13A7B736" w14:textId="77777777" w:rsidR="00841FF2" w:rsidRPr="007E1EAE" w:rsidRDefault="00841FF2" w:rsidP="00841FF2">
            <w:pPr>
              <w:pStyle w:val="TableText-Heading"/>
            </w:pPr>
            <w:r w:rsidRPr="007E1EAE">
              <w:t>Shorthand Name</w:t>
            </w:r>
          </w:p>
        </w:tc>
        <w:tc>
          <w:tcPr>
            <w:tcW w:w="3823" w:type="pct"/>
          </w:tcPr>
          <w:p w14:paraId="242C5634" w14:textId="77777777" w:rsidR="00841FF2" w:rsidRPr="007E1EAE" w:rsidRDefault="00841FF2" w:rsidP="00841FF2">
            <w:pPr>
              <w:pStyle w:val="TableText"/>
              <w:rPr>
                <w:noProof/>
              </w:rPr>
            </w:pPr>
            <w:r w:rsidRPr="007E1EAE">
              <w:rPr>
                <w:noProof/>
              </w:rPr>
              <w:t>ConnectsTo</w:t>
            </w:r>
          </w:p>
        </w:tc>
      </w:tr>
      <w:tr w:rsidR="00841FF2" w:rsidRPr="007E1EAE" w14:paraId="18C210A1" w14:textId="77777777" w:rsidTr="00841FF2">
        <w:tc>
          <w:tcPr>
            <w:tcW w:w="1177" w:type="pct"/>
            <w:shd w:val="clear" w:color="auto" w:fill="D9D9D9"/>
          </w:tcPr>
          <w:p w14:paraId="4D623C36" w14:textId="77777777" w:rsidR="00841FF2" w:rsidRPr="007E1EAE" w:rsidRDefault="00841FF2" w:rsidP="00841FF2">
            <w:pPr>
              <w:pStyle w:val="TableText-Heading"/>
            </w:pPr>
            <w:r w:rsidRPr="007E1EAE">
              <w:t>Type Qualified Name</w:t>
            </w:r>
          </w:p>
        </w:tc>
        <w:tc>
          <w:tcPr>
            <w:tcW w:w="3823" w:type="pct"/>
          </w:tcPr>
          <w:p w14:paraId="4CACB5AA" w14:textId="77777777" w:rsidR="00841FF2" w:rsidRPr="007E1EAE" w:rsidRDefault="00841FF2" w:rsidP="00841FF2">
            <w:pPr>
              <w:pStyle w:val="TableText"/>
              <w:rPr>
                <w:noProof/>
              </w:rPr>
            </w:pPr>
            <w:r w:rsidRPr="007E1EAE">
              <w:rPr>
                <w:noProof/>
              </w:rPr>
              <w:t>tosca:ConnectsTo</w:t>
            </w:r>
          </w:p>
        </w:tc>
      </w:tr>
      <w:tr w:rsidR="00841FF2" w:rsidRPr="007E1EAE" w14:paraId="695D8FD7" w14:textId="77777777" w:rsidTr="00841FF2">
        <w:tc>
          <w:tcPr>
            <w:tcW w:w="1177" w:type="pct"/>
            <w:shd w:val="clear" w:color="auto" w:fill="D9D9D9"/>
          </w:tcPr>
          <w:p w14:paraId="6804AA1B" w14:textId="77777777" w:rsidR="00841FF2" w:rsidRPr="007E1EAE" w:rsidRDefault="00841FF2" w:rsidP="00841FF2">
            <w:pPr>
              <w:pStyle w:val="TableText-Heading"/>
            </w:pPr>
            <w:r w:rsidRPr="007E1EAE">
              <w:t>Type URI</w:t>
            </w:r>
          </w:p>
        </w:tc>
        <w:tc>
          <w:tcPr>
            <w:tcW w:w="3823" w:type="pct"/>
          </w:tcPr>
          <w:p w14:paraId="15FEC1CD" w14:textId="77777777" w:rsidR="00841FF2" w:rsidRPr="007E1EAE" w:rsidRDefault="00841FF2" w:rsidP="00841FF2">
            <w:pPr>
              <w:pStyle w:val="TableText"/>
            </w:pPr>
            <w:r w:rsidRPr="007E1EAE">
              <w:t>tosca.relationships.ConnectsTo</w:t>
            </w:r>
          </w:p>
        </w:tc>
      </w:tr>
    </w:tbl>
    <w:p w14:paraId="4564180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476CAE4E" w14:textId="77777777" w:rsidTr="00841FF2">
        <w:tc>
          <w:tcPr>
            <w:tcW w:w="9576" w:type="dxa"/>
            <w:shd w:val="clear" w:color="auto" w:fill="D9D9D9" w:themeFill="background1" w:themeFillShade="D9"/>
          </w:tcPr>
          <w:p w14:paraId="2BFB889C" w14:textId="77777777" w:rsidR="00841FF2" w:rsidRPr="007E1EAE" w:rsidRDefault="00841FF2" w:rsidP="00841FF2">
            <w:pPr>
              <w:rPr>
                <w:rStyle w:val="CodeSnippet"/>
              </w:rPr>
            </w:pPr>
            <w:r w:rsidRPr="007E1EAE">
              <w:rPr>
                <w:rStyle w:val="CodeSnippet"/>
              </w:rPr>
              <w:t>tosca.relationships.ConnectsTo:</w:t>
            </w:r>
          </w:p>
          <w:p w14:paraId="6BB49300"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9784809"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66703D6F" w14:textId="77777777" w:rsidR="00841FF2" w:rsidRPr="007E1EAE" w:rsidRDefault="00841FF2" w:rsidP="00841FF2">
            <w:pPr>
              <w:rPr>
                <w:rStyle w:val="CodeSnippet"/>
              </w:rPr>
            </w:pPr>
            <w:r w:rsidRPr="007E1EAE">
              <w:rPr>
                <w:rStyle w:val="CodeSnippet"/>
              </w:rPr>
              <w:t xml:space="preserve">  properties:</w:t>
            </w:r>
          </w:p>
          <w:p w14:paraId="7AF1C60E" w14:textId="77777777" w:rsidR="00841FF2" w:rsidRPr="007E1EAE" w:rsidRDefault="00841FF2" w:rsidP="00841FF2">
            <w:pPr>
              <w:rPr>
                <w:rStyle w:val="CodeSnippet"/>
              </w:rPr>
            </w:pPr>
            <w:r w:rsidRPr="007E1EAE">
              <w:rPr>
                <w:rStyle w:val="CodeSnippet"/>
              </w:rPr>
              <w:t xml:space="preserve">    credential: </w:t>
            </w:r>
          </w:p>
          <w:p w14:paraId="2847F528" w14:textId="77777777" w:rsidR="00841FF2" w:rsidRPr="007E1EAE" w:rsidRDefault="00841FF2" w:rsidP="00841FF2">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6B94D2ED" w14:textId="77777777" w:rsidR="00841FF2" w:rsidRPr="007E1EAE" w:rsidRDefault="00841FF2" w:rsidP="00841FF2">
            <w:pPr>
              <w:rPr>
                <w:rStyle w:val="CodeSnippet"/>
              </w:rPr>
            </w:pPr>
            <w:r w:rsidRPr="007E1EAE">
              <w:rPr>
                <w:rStyle w:val="CodeSnippet"/>
              </w:rPr>
              <w:t xml:space="preserve">      required: false</w:t>
            </w:r>
          </w:p>
        </w:tc>
      </w:tr>
    </w:tbl>
    <w:p w14:paraId="2F67C8DE" w14:textId="77777777" w:rsidR="00841FF2" w:rsidRPr="007E1EAE" w:rsidRDefault="00841FF2" w:rsidP="00841FF2">
      <w:pPr>
        <w:pStyle w:val="Heading4"/>
      </w:pPr>
      <w:r w:rsidRPr="007E1EAE">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841FF2" w:rsidRPr="007E1EAE" w14:paraId="11E16E8F" w14:textId="77777777" w:rsidTr="00841FF2">
        <w:trPr>
          <w:cantSplit/>
          <w:tblHeader/>
        </w:trPr>
        <w:tc>
          <w:tcPr>
            <w:tcW w:w="594" w:type="pct"/>
            <w:shd w:val="clear" w:color="auto" w:fill="D9D9D9"/>
          </w:tcPr>
          <w:p w14:paraId="3B91C105" w14:textId="77777777" w:rsidR="00841FF2" w:rsidRPr="007E1EAE" w:rsidRDefault="00841FF2" w:rsidP="00841FF2">
            <w:pPr>
              <w:pStyle w:val="TableText-Heading"/>
            </w:pPr>
            <w:r w:rsidRPr="007E1EAE">
              <w:t>Name</w:t>
            </w:r>
          </w:p>
        </w:tc>
        <w:tc>
          <w:tcPr>
            <w:tcW w:w="611" w:type="pct"/>
            <w:shd w:val="clear" w:color="auto" w:fill="D9D9D9"/>
          </w:tcPr>
          <w:p w14:paraId="61A6A485" w14:textId="77777777" w:rsidR="00841FF2" w:rsidRPr="007E1EAE" w:rsidRDefault="00841FF2" w:rsidP="00841FF2">
            <w:pPr>
              <w:pStyle w:val="TableText-Heading"/>
            </w:pPr>
            <w:r w:rsidRPr="007E1EAE">
              <w:t>Required</w:t>
            </w:r>
          </w:p>
        </w:tc>
        <w:tc>
          <w:tcPr>
            <w:tcW w:w="519" w:type="pct"/>
            <w:shd w:val="clear" w:color="auto" w:fill="D9D9D9"/>
          </w:tcPr>
          <w:p w14:paraId="51027C00" w14:textId="77777777" w:rsidR="00841FF2" w:rsidRPr="007E1EAE" w:rsidRDefault="00841FF2" w:rsidP="00841FF2">
            <w:pPr>
              <w:pStyle w:val="TableText-Heading"/>
            </w:pPr>
            <w:r w:rsidRPr="007E1EAE">
              <w:t>Type</w:t>
            </w:r>
          </w:p>
        </w:tc>
        <w:tc>
          <w:tcPr>
            <w:tcW w:w="613" w:type="pct"/>
            <w:shd w:val="clear" w:color="auto" w:fill="D9D9D9"/>
          </w:tcPr>
          <w:p w14:paraId="675BE53D" w14:textId="77777777" w:rsidR="00841FF2" w:rsidRPr="007E1EAE" w:rsidRDefault="00841FF2" w:rsidP="00841FF2">
            <w:pPr>
              <w:pStyle w:val="TableText-Heading"/>
            </w:pPr>
            <w:r w:rsidRPr="007E1EAE">
              <w:t>Constraints</w:t>
            </w:r>
          </w:p>
        </w:tc>
        <w:tc>
          <w:tcPr>
            <w:tcW w:w="2663" w:type="pct"/>
            <w:shd w:val="clear" w:color="auto" w:fill="D9D9D9"/>
          </w:tcPr>
          <w:p w14:paraId="4B763BD0" w14:textId="77777777" w:rsidR="00841FF2" w:rsidRPr="007E1EAE" w:rsidRDefault="00841FF2" w:rsidP="00841FF2">
            <w:pPr>
              <w:pStyle w:val="TableText-Heading"/>
            </w:pPr>
            <w:r w:rsidRPr="007E1EAE">
              <w:t>Description</w:t>
            </w:r>
          </w:p>
        </w:tc>
      </w:tr>
      <w:tr w:rsidR="00841FF2" w:rsidRPr="00D84861" w14:paraId="269B8A42" w14:textId="77777777" w:rsidTr="00841FF2">
        <w:trPr>
          <w:cantSplit/>
        </w:trPr>
        <w:tc>
          <w:tcPr>
            <w:tcW w:w="594" w:type="pct"/>
            <w:shd w:val="clear" w:color="auto" w:fill="FFFFFF"/>
          </w:tcPr>
          <w:p w14:paraId="105B2F2E" w14:textId="77777777" w:rsidR="00841FF2" w:rsidRPr="007E1EAE" w:rsidRDefault="00841FF2" w:rsidP="00841FF2">
            <w:pPr>
              <w:pStyle w:val="TableText"/>
              <w:rPr>
                <w:noProof/>
              </w:rPr>
            </w:pPr>
            <w:r w:rsidRPr="007E1EAE">
              <w:rPr>
                <w:noProof/>
              </w:rPr>
              <w:t>credential</w:t>
            </w:r>
          </w:p>
        </w:tc>
        <w:tc>
          <w:tcPr>
            <w:tcW w:w="611" w:type="pct"/>
            <w:shd w:val="clear" w:color="auto" w:fill="FFFFFF"/>
          </w:tcPr>
          <w:p w14:paraId="152DB947" w14:textId="77777777" w:rsidR="00841FF2" w:rsidRPr="007E1EAE" w:rsidRDefault="00841FF2" w:rsidP="00841FF2">
            <w:pPr>
              <w:pStyle w:val="TableText"/>
            </w:pPr>
            <w:r w:rsidRPr="007E1EAE">
              <w:t>no</w:t>
            </w:r>
          </w:p>
        </w:tc>
        <w:tc>
          <w:tcPr>
            <w:tcW w:w="519" w:type="pct"/>
            <w:shd w:val="clear" w:color="auto" w:fill="FFFFFF"/>
          </w:tcPr>
          <w:p w14:paraId="162989CD" w14:textId="77777777" w:rsidR="00841FF2" w:rsidRPr="007E1EAE" w:rsidRDefault="006F07B6" w:rsidP="00841FF2">
            <w:pPr>
              <w:pStyle w:val="TableText"/>
            </w:pPr>
            <w:hyperlink w:anchor="TYPE_TOSCA_DATA_CREDENTIAL" w:history="1">
              <w:r w:rsidR="00841FF2" w:rsidRPr="007E1EAE">
                <w:rPr>
                  <w:rStyle w:val="Hyperlink"/>
                </w:rPr>
                <w:t>Credential</w:t>
              </w:r>
            </w:hyperlink>
          </w:p>
        </w:tc>
        <w:tc>
          <w:tcPr>
            <w:tcW w:w="613" w:type="pct"/>
            <w:shd w:val="clear" w:color="auto" w:fill="FFFFFF"/>
          </w:tcPr>
          <w:p w14:paraId="52982901" w14:textId="77777777" w:rsidR="00841FF2" w:rsidRPr="007E1EAE" w:rsidRDefault="00841FF2" w:rsidP="00841FF2">
            <w:pPr>
              <w:pStyle w:val="TableText"/>
            </w:pPr>
            <w:r w:rsidRPr="007E1EAE">
              <w:t>None</w:t>
            </w:r>
          </w:p>
        </w:tc>
        <w:tc>
          <w:tcPr>
            <w:tcW w:w="2663" w:type="pct"/>
            <w:shd w:val="clear" w:color="auto" w:fill="FFFFFF"/>
          </w:tcPr>
          <w:p w14:paraId="3269F9A9" w14:textId="77777777" w:rsidR="00841FF2" w:rsidRPr="007E1EAE" w:rsidRDefault="00841FF2" w:rsidP="00841FF2">
            <w:pPr>
              <w:pStyle w:val="TableText"/>
            </w:pPr>
            <w:r w:rsidRPr="007E1EAE">
              <w:t>The security credential to use to present to the target endpoint to for either authentication or authorization purposes.</w:t>
            </w:r>
          </w:p>
        </w:tc>
      </w:tr>
    </w:tbl>
    <w:p w14:paraId="3813D2DB" w14:textId="77777777" w:rsidR="00841FF2" w:rsidRPr="007E1EAE" w:rsidRDefault="00841FF2" w:rsidP="00841FF2">
      <w:pPr>
        <w:pStyle w:val="Heading3"/>
      </w:pPr>
      <w:bookmarkStart w:id="1172" w:name="_Toc454457838"/>
      <w:bookmarkStart w:id="1173" w:name="_Toc454458637"/>
      <w:bookmarkStart w:id="1174" w:name="DEFN_TYPE_RELATIONSHIPS_ATTACHTO"/>
      <w:r w:rsidRPr="007E1EAE">
        <w:t>tosca.relationships.AttachesTo</w:t>
      </w:r>
      <w:bookmarkEnd w:id="1172"/>
      <w:bookmarkEnd w:id="1173"/>
    </w:p>
    <w:bookmarkEnd w:id="1174"/>
    <w:p w14:paraId="6B8CDCF8" w14:textId="77777777" w:rsidR="00841FF2" w:rsidRPr="007E1EAE" w:rsidRDefault="00841FF2" w:rsidP="00841FF2">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89947D" w14:textId="77777777" w:rsidTr="00841FF2">
        <w:tc>
          <w:tcPr>
            <w:tcW w:w="1177" w:type="pct"/>
            <w:shd w:val="clear" w:color="auto" w:fill="D9D9D9"/>
          </w:tcPr>
          <w:p w14:paraId="160605E4" w14:textId="77777777" w:rsidR="00841FF2" w:rsidRPr="007E1EAE" w:rsidRDefault="00841FF2" w:rsidP="00841FF2">
            <w:pPr>
              <w:pStyle w:val="TableText-Heading"/>
            </w:pPr>
            <w:r w:rsidRPr="007E1EAE">
              <w:t>Shorthand Name</w:t>
            </w:r>
          </w:p>
        </w:tc>
        <w:tc>
          <w:tcPr>
            <w:tcW w:w="3823" w:type="pct"/>
          </w:tcPr>
          <w:p w14:paraId="001CAF9C" w14:textId="77777777" w:rsidR="00841FF2" w:rsidRPr="007E1EAE" w:rsidRDefault="00841FF2" w:rsidP="00841FF2">
            <w:pPr>
              <w:pStyle w:val="TableText"/>
              <w:rPr>
                <w:noProof/>
              </w:rPr>
            </w:pPr>
            <w:r w:rsidRPr="007E1EAE">
              <w:rPr>
                <w:noProof/>
              </w:rPr>
              <w:t>AttachesTo</w:t>
            </w:r>
          </w:p>
        </w:tc>
      </w:tr>
      <w:tr w:rsidR="00841FF2" w:rsidRPr="007E1EAE" w14:paraId="3FB31406" w14:textId="77777777" w:rsidTr="00841FF2">
        <w:tc>
          <w:tcPr>
            <w:tcW w:w="1177" w:type="pct"/>
            <w:shd w:val="clear" w:color="auto" w:fill="D9D9D9"/>
          </w:tcPr>
          <w:p w14:paraId="24126EAF" w14:textId="77777777" w:rsidR="00841FF2" w:rsidRPr="007E1EAE" w:rsidRDefault="00841FF2" w:rsidP="00841FF2">
            <w:pPr>
              <w:pStyle w:val="TableText-Heading"/>
            </w:pPr>
            <w:r w:rsidRPr="007E1EAE">
              <w:t>Type Qualified Name</w:t>
            </w:r>
          </w:p>
        </w:tc>
        <w:tc>
          <w:tcPr>
            <w:tcW w:w="3823" w:type="pct"/>
          </w:tcPr>
          <w:p w14:paraId="722CE751" w14:textId="77777777" w:rsidR="00841FF2" w:rsidRPr="007E1EAE" w:rsidRDefault="00841FF2" w:rsidP="00841FF2">
            <w:pPr>
              <w:pStyle w:val="TableText"/>
              <w:rPr>
                <w:noProof/>
              </w:rPr>
            </w:pPr>
            <w:r w:rsidRPr="007E1EAE">
              <w:rPr>
                <w:noProof/>
              </w:rPr>
              <w:t>tosca:AttachesTo</w:t>
            </w:r>
          </w:p>
        </w:tc>
      </w:tr>
      <w:tr w:rsidR="00841FF2" w:rsidRPr="007E1EAE" w14:paraId="6E8A453B" w14:textId="77777777" w:rsidTr="00841FF2">
        <w:tc>
          <w:tcPr>
            <w:tcW w:w="1177" w:type="pct"/>
            <w:shd w:val="clear" w:color="auto" w:fill="D9D9D9"/>
          </w:tcPr>
          <w:p w14:paraId="5413FEEC" w14:textId="77777777" w:rsidR="00841FF2" w:rsidRPr="007E1EAE" w:rsidRDefault="00841FF2" w:rsidP="00841FF2">
            <w:pPr>
              <w:pStyle w:val="TableText-Heading"/>
            </w:pPr>
            <w:r w:rsidRPr="007E1EAE">
              <w:t>Type URI</w:t>
            </w:r>
          </w:p>
        </w:tc>
        <w:tc>
          <w:tcPr>
            <w:tcW w:w="3823" w:type="pct"/>
          </w:tcPr>
          <w:p w14:paraId="1E278E49" w14:textId="77777777" w:rsidR="00841FF2" w:rsidRPr="007E1EAE" w:rsidRDefault="00841FF2" w:rsidP="00841FF2">
            <w:pPr>
              <w:pStyle w:val="TableText"/>
            </w:pPr>
            <w:r w:rsidRPr="007E1EAE">
              <w:t>tosca.relationships.AttachesTo</w:t>
            </w:r>
          </w:p>
        </w:tc>
      </w:tr>
    </w:tbl>
    <w:p w14:paraId="498EE9E9" w14:textId="77777777" w:rsidR="00841FF2" w:rsidRPr="007E1EAE" w:rsidRDefault="00841FF2" w:rsidP="00841FF2">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841FF2" w:rsidRPr="007E1EAE" w14:paraId="64DBF2CA" w14:textId="77777777" w:rsidTr="00841FF2">
        <w:trPr>
          <w:cantSplit/>
          <w:tblHeader/>
        </w:trPr>
        <w:tc>
          <w:tcPr>
            <w:tcW w:w="667" w:type="pct"/>
            <w:shd w:val="clear" w:color="auto" w:fill="D9D9D9"/>
          </w:tcPr>
          <w:p w14:paraId="0AB064B1" w14:textId="77777777" w:rsidR="00841FF2" w:rsidRPr="007E1EAE" w:rsidRDefault="00841FF2" w:rsidP="00841FF2">
            <w:pPr>
              <w:pStyle w:val="TableText-Heading"/>
            </w:pPr>
            <w:r w:rsidRPr="007E1EAE">
              <w:t>Name</w:t>
            </w:r>
          </w:p>
        </w:tc>
        <w:tc>
          <w:tcPr>
            <w:tcW w:w="599" w:type="pct"/>
            <w:shd w:val="clear" w:color="auto" w:fill="D9D9D9"/>
          </w:tcPr>
          <w:p w14:paraId="2C1393FF" w14:textId="77777777" w:rsidR="00841FF2" w:rsidRPr="007E1EAE" w:rsidRDefault="00841FF2" w:rsidP="00841FF2">
            <w:pPr>
              <w:pStyle w:val="TableText-Heading"/>
            </w:pPr>
            <w:r w:rsidRPr="007E1EAE">
              <w:t>Required</w:t>
            </w:r>
          </w:p>
        </w:tc>
        <w:tc>
          <w:tcPr>
            <w:tcW w:w="480" w:type="pct"/>
            <w:shd w:val="clear" w:color="auto" w:fill="D9D9D9"/>
          </w:tcPr>
          <w:p w14:paraId="0621723C" w14:textId="77777777" w:rsidR="00841FF2" w:rsidRPr="007E1EAE" w:rsidRDefault="00841FF2" w:rsidP="00841FF2">
            <w:pPr>
              <w:pStyle w:val="TableText-Heading"/>
            </w:pPr>
            <w:r w:rsidRPr="007E1EAE">
              <w:t>Type</w:t>
            </w:r>
          </w:p>
        </w:tc>
        <w:tc>
          <w:tcPr>
            <w:tcW w:w="699" w:type="pct"/>
            <w:shd w:val="clear" w:color="auto" w:fill="D9D9D9"/>
          </w:tcPr>
          <w:p w14:paraId="4C281E0B" w14:textId="77777777" w:rsidR="00841FF2" w:rsidRPr="007E1EAE" w:rsidRDefault="00841FF2" w:rsidP="00841FF2">
            <w:pPr>
              <w:pStyle w:val="TableText-Heading"/>
            </w:pPr>
            <w:r w:rsidRPr="007E1EAE">
              <w:t>Constraints</w:t>
            </w:r>
          </w:p>
        </w:tc>
        <w:tc>
          <w:tcPr>
            <w:tcW w:w="2555" w:type="pct"/>
            <w:shd w:val="clear" w:color="auto" w:fill="D9D9D9"/>
          </w:tcPr>
          <w:p w14:paraId="3A157951" w14:textId="77777777" w:rsidR="00841FF2" w:rsidRPr="007E1EAE" w:rsidRDefault="00841FF2" w:rsidP="00841FF2">
            <w:pPr>
              <w:pStyle w:val="TableText-Heading"/>
            </w:pPr>
            <w:r w:rsidRPr="007E1EAE">
              <w:t>Description</w:t>
            </w:r>
          </w:p>
        </w:tc>
      </w:tr>
      <w:tr w:rsidR="00841FF2" w:rsidRPr="00D84861" w14:paraId="7EAE32A6" w14:textId="77777777" w:rsidTr="00841FF2">
        <w:trPr>
          <w:cantSplit/>
        </w:trPr>
        <w:tc>
          <w:tcPr>
            <w:tcW w:w="667" w:type="pct"/>
            <w:shd w:val="clear" w:color="auto" w:fill="FFFFFF"/>
          </w:tcPr>
          <w:p w14:paraId="64FE0B78" w14:textId="77777777" w:rsidR="00841FF2" w:rsidRPr="007E1EAE" w:rsidRDefault="00841FF2" w:rsidP="00841FF2">
            <w:pPr>
              <w:pStyle w:val="TableText"/>
              <w:rPr>
                <w:noProof/>
              </w:rPr>
            </w:pPr>
            <w:r w:rsidRPr="007E1EAE">
              <w:rPr>
                <w:noProof/>
              </w:rPr>
              <w:t>location</w:t>
            </w:r>
          </w:p>
        </w:tc>
        <w:tc>
          <w:tcPr>
            <w:tcW w:w="599" w:type="pct"/>
            <w:shd w:val="clear" w:color="auto" w:fill="FFFFFF"/>
          </w:tcPr>
          <w:p w14:paraId="010ADD81" w14:textId="77777777" w:rsidR="00841FF2" w:rsidRPr="007E1EAE" w:rsidRDefault="00841FF2" w:rsidP="00841FF2">
            <w:pPr>
              <w:pStyle w:val="TableText"/>
            </w:pPr>
            <w:r w:rsidRPr="007E1EAE">
              <w:t>yes</w:t>
            </w:r>
          </w:p>
        </w:tc>
        <w:tc>
          <w:tcPr>
            <w:tcW w:w="480" w:type="pct"/>
            <w:shd w:val="clear" w:color="auto" w:fill="FFFFFF"/>
          </w:tcPr>
          <w:p w14:paraId="18E0485A"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699" w:type="pct"/>
            <w:shd w:val="clear" w:color="auto" w:fill="FFFFFF"/>
          </w:tcPr>
          <w:p w14:paraId="6F4457CC" w14:textId="77777777" w:rsidR="00841FF2" w:rsidRPr="007E1EAE" w:rsidRDefault="00841FF2" w:rsidP="00841FF2">
            <w:pPr>
              <w:pStyle w:val="TableText"/>
            </w:pPr>
            <w:r w:rsidRPr="007E1EAE">
              <w:t>min_length: 1</w:t>
            </w:r>
          </w:p>
        </w:tc>
        <w:tc>
          <w:tcPr>
            <w:tcW w:w="2555" w:type="pct"/>
            <w:shd w:val="clear" w:color="auto" w:fill="FFFFFF"/>
          </w:tcPr>
          <w:p w14:paraId="2BE90DCE" w14:textId="77777777" w:rsidR="00841FF2" w:rsidRPr="007E1EAE" w:rsidRDefault="00841FF2" w:rsidP="00841FF2">
            <w:pPr>
              <w:pStyle w:val="TableText"/>
            </w:pPr>
            <w:r w:rsidRPr="007E1EAE">
              <w:t>The relative location (e.g., path on the file system), which provides the root location to address an attached node.</w:t>
            </w:r>
          </w:p>
          <w:p w14:paraId="26C36E3B" w14:textId="77777777" w:rsidR="00841FF2" w:rsidRPr="007E1EAE" w:rsidRDefault="00841FF2" w:rsidP="00841FF2">
            <w:pPr>
              <w:pStyle w:val="TableText"/>
            </w:pPr>
            <w:r w:rsidRPr="007E1EAE">
              <w:t>e.g., a mount point / path such as ‘/usr/data’</w:t>
            </w:r>
          </w:p>
          <w:p w14:paraId="32689178" w14:textId="77777777" w:rsidR="00841FF2" w:rsidRPr="007E1EAE" w:rsidRDefault="00841FF2" w:rsidP="00841FF2">
            <w:pPr>
              <w:pStyle w:val="TableText"/>
            </w:pPr>
          </w:p>
          <w:p w14:paraId="70A17FBC" w14:textId="77777777" w:rsidR="00841FF2" w:rsidRPr="007E1EAE" w:rsidRDefault="00841FF2" w:rsidP="00841FF2">
            <w:pPr>
              <w:pStyle w:val="TableText"/>
            </w:pPr>
            <w:r w:rsidRPr="007E1EAE">
              <w:t>Note: The user must provide it and it cannot be “root”.</w:t>
            </w:r>
          </w:p>
        </w:tc>
      </w:tr>
      <w:tr w:rsidR="00841FF2" w:rsidRPr="007E1EAE" w14:paraId="1CF57831" w14:textId="77777777" w:rsidTr="00841FF2">
        <w:trPr>
          <w:cantSplit/>
        </w:trPr>
        <w:tc>
          <w:tcPr>
            <w:tcW w:w="667" w:type="pct"/>
            <w:shd w:val="clear" w:color="auto" w:fill="FFFFFF"/>
          </w:tcPr>
          <w:p w14:paraId="7BDA051C" w14:textId="77777777" w:rsidR="00841FF2" w:rsidRPr="007E1EAE" w:rsidRDefault="00841FF2" w:rsidP="00841FF2">
            <w:pPr>
              <w:pStyle w:val="TableText"/>
              <w:rPr>
                <w:noProof/>
              </w:rPr>
            </w:pPr>
            <w:r w:rsidRPr="007E1EAE">
              <w:rPr>
                <w:noProof/>
              </w:rPr>
              <w:t>device</w:t>
            </w:r>
          </w:p>
        </w:tc>
        <w:tc>
          <w:tcPr>
            <w:tcW w:w="599" w:type="pct"/>
            <w:shd w:val="clear" w:color="auto" w:fill="FFFFFF"/>
          </w:tcPr>
          <w:p w14:paraId="7602F848" w14:textId="77777777" w:rsidR="00841FF2" w:rsidRPr="007E1EAE" w:rsidRDefault="00841FF2" w:rsidP="00841FF2">
            <w:pPr>
              <w:pStyle w:val="TableText"/>
            </w:pPr>
            <w:r w:rsidRPr="007E1EAE">
              <w:t>no</w:t>
            </w:r>
          </w:p>
        </w:tc>
        <w:tc>
          <w:tcPr>
            <w:tcW w:w="480" w:type="pct"/>
            <w:shd w:val="clear" w:color="auto" w:fill="FFFFFF"/>
          </w:tcPr>
          <w:p w14:paraId="6AFBDEC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699" w:type="pct"/>
            <w:shd w:val="clear" w:color="auto" w:fill="FFFFFF"/>
          </w:tcPr>
          <w:p w14:paraId="5B9DBB60" w14:textId="77777777" w:rsidR="00841FF2" w:rsidRPr="007E1EAE" w:rsidRDefault="00841FF2" w:rsidP="00841FF2">
            <w:pPr>
              <w:pStyle w:val="TableText"/>
            </w:pPr>
            <w:r w:rsidRPr="007E1EAE">
              <w:t>None</w:t>
            </w:r>
          </w:p>
        </w:tc>
        <w:tc>
          <w:tcPr>
            <w:tcW w:w="2555" w:type="pct"/>
            <w:shd w:val="clear" w:color="auto" w:fill="FFFFFF"/>
          </w:tcPr>
          <w:p w14:paraId="4D2A384D" w14:textId="77777777" w:rsidR="00841FF2" w:rsidRPr="007E1EAE" w:rsidRDefault="00841FF2" w:rsidP="00841FF2">
            <w:pPr>
              <w:pStyle w:val="TableText"/>
            </w:pPr>
            <w:r w:rsidRPr="007E1EAE">
              <w:t>The logical device name which for the attached device (which is represented by the target node in the model).</w:t>
            </w:r>
          </w:p>
          <w:p w14:paraId="67BEC76C" w14:textId="77777777" w:rsidR="00841FF2" w:rsidRPr="007E1EAE" w:rsidRDefault="00841FF2" w:rsidP="00841FF2">
            <w:pPr>
              <w:pStyle w:val="TableText"/>
            </w:pPr>
            <w:r w:rsidRPr="007E1EAE">
              <w:t>e.g., ‘/dev/hda1’</w:t>
            </w:r>
          </w:p>
        </w:tc>
      </w:tr>
    </w:tbl>
    <w:p w14:paraId="1010B03E" w14:textId="77777777" w:rsidR="00841FF2" w:rsidRPr="007E1EAE" w:rsidRDefault="00841FF2" w:rsidP="00841FF2">
      <w:pPr>
        <w:pStyle w:val="Heading4"/>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841FF2" w:rsidRPr="007E1EAE" w14:paraId="4BE48F32" w14:textId="77777777" w:rsidTr="00841FF2">
        <w:trPr>
          <w:cantSplit/>
          <w:tblHeader/>
        </w:trPr>
        <w:tc>
          <w:tcPr>
            <w:tcW w:w="600" w:type="pct"/>
            <w:shd w:val="clear" w:color="auto" w:fill="D9D9D9"/>
          </w:tcPr>
          <w:p w14:paraId="6B45F617" w14:textId="77777777" w:rsidR="00841FF2" w:rsidRPr="007E1EAE" w:rsidRDefault="00841FF2" w:rsidP="00841FF2">
            <w:pPr>
              <w:pStyle w:val="TableText-Heading"/>
            </w:pPr>
            <w:r w:rsidRPr="007E1EAE">
              <w:t>Name</w:t>
            </w:r>
          </w:p>
        </w:tc>
        <w:tc>
          <w:tcPr>
            <w:tcW w:w="616" w:type="pct"/>
            <w:shd w:val="clear" w:color="auto" w:fill="D9D9D9"/>
          </w:tcPr>
          <w:p w14:paraId="75FEB9B4" w14:textId="77777777" w:rsidR="00841FF2" w:rsidRPr="007E1EAE" w:rsidRDefault="00841FF2" w:rsidP="00841FF2">
            <w:pPr>
              <w:pStyle w:val="TableText-Heading"/>
            </w:pPr>
            <w:r w:rsidRPr="007E1EAE">
              <w:t>Required</w:t>
            </w:r>
          </w:p>
        </w:tc>
        <w:tc>
          <w:tcPr>
            <w:tcW w:w="497" w:type="pct"/>
            <w:shd w:val="clear" w:color="auto" w:fill="D9D9D9"/>
          </w:tcPr>
          <w:p w14:paraId="48271737" w14:textId="77777777" w:rsidR="00841FF2" w:rsidRPr="007E1EAE" w:rsidRDefault="00841FF2" w:rsidP="00841FF2">
            <w:pPr>
              <w:pStyle w:val="TableText-Heading"/>
            </w:pPr>
            <w:r w:rsidRPr="007E1EAE">
              <w:t>Type</w:t>
            </w:r>
          </w:p>
        </w:tc>
        <w:tc>
          <w:tcPr>
            <w:tcW w:w="614" w:type="pct"/>
            <w:shd w:val="clear" w:color="auto" w:fill="D9D9D9"/>
          </w:tcPr>
          <w:p w14:paraId="1EB27751" w14:textId="77777777" w:rsidR="00841FF2" w:rsidRPr="007E1EAE" w:rsidRDefault="00841FF2" w:rsidP="00841FF2">
            <w:pPr>
              <w:pStyle w:val="TableText-Heading"/>
            </w:pPr>
            <w:r w:rsidRPr="007E1EAE">
              <w:t>Constraints</w:t>
            </w:r>
          </w:p>
        </w:tc>
        <w:tc>
          <w:tcPr>
            <w:tcW w:w="2673" w:type="pct"/>
            <w:shd w:val="clear" w:color="auto" w:fill="D9D9D9"/>
          </w:tcPr>
          <w:p w14:paraId="3F982C34" w14:textId="77777777" w:rsidR="00841FF2" w:rsidRPr="007E1EAE" w:rsidRDefault="00841FF2" w:rsidP="00841FF2">
            <w:pPr>
              <w:pStyle w:val="TableText-Heading"/>
            </w:pPr>
            <w:r w:rsidRPr="007E1EAE">
              <w:t>Description</w:t>
            </w:r>
          </w:p>
        </w:tc>
      </w:tr>
      <w:tr w:rsidR="00841FF2" w:rsidRPr="00D84861" w14:paraId="5C0FADA5" w14:textId="77777777" w:rsidTr="00841FF2">
        <w:trPr>
          <w:cantSplit/>
        </w:trPr>
        <w:tc>
          <w:tcPr>
            <w:tcW w:w="600" w:type="pct"/>
            <w:shd w:val="clear" w:color="auto" w:fill="FFFFFF"/>
          </w:tcPr>
          <w:p w14:paraId="1A5655DF" w14:textId="77777777" w:rsidR="00841FF2" w:rsidRPr="007E1EAE" w:rsidRDefault="00841FF2" w:rsidP="00841FF2">
            <w:pPr>
              <w:pStyle w:val="TableText"/>
              <w:rPr>
                <w:noProof/>
              </w:rPr>
            </w:pPr>
            <w:r w:rsidRPr="007E1EAE">
              <w:rPr>
                <w:noProof/>
              </w:rPr>
              <w:t>device</w:t>
            </w:r>
          </w:p>
        </w:tc>
        <w:tc>
          <w:tcPr>
            <w:tcW w:w="616" w:type="pct"/>
            <w:shd w:val="clear" w:color="auto" w:fill="FFFFFF"/>
          </w:tcPr>
          <w:p w14:paraId="7D290448" w14:textId="77777777" w:rsidR="00841FF2" w:rsidRPr="007E1EAE" w:rsidRDefault="00841FF2" w:rsidP="00841FF2">
            <w:pPr>
              <w:pStyle w:val="TableText"/>
            </w:pPr>
            <w:r w:rsidRPr="007E1EAE">
              <w:t>no</w:t>
            </w:r>
          </w:p>
        </w:tc>
        <w:tc>
          <w:tcPr>
            <w:tcW w:w="497" w:type="pct"/>
            <w:shd w:val="clear" w:color="auto" w:fill="FFFFFF"/>
          </w:tcPr>
          <w:p w14:paraId="299627CF"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614" w:type="pct"/>
            <w:shd w:val="clear" w:color="auto" w:fill="FFFFFF"/>
          </w:tcPr>
          <w:p w14:paraId="0081E82D" w14:textId="77777777" w:rsidR="00841FF2" w:rsidRPr="007E1EAE" w:rsidRDefault="00841FF2" w:rsidP="00841FF2">
            <w:pPr>
              <w:pStyle w:val="TableText"/>
            </w:pPr>
            <w:r w:rsidRPr="007E1EAE">
              <w:t>None</w:t>
            </w:r>
          </w:p>
        </w:tc>
        <w:tc>
          <w:tcPr>
            <w:tcW w:w="2673" w:type="pct"/>
            <w:shd w:val="clear" w:color="auto" w:fill="FFFFFF"/>
          </w:tcPr>
          <w:p w14:paraId="12B4ADC3" w14:textId="77777777" w:rsidR="00841FF2" w:rsidRPr="007E1EAE" w:rsidRDefault="00841FF2" w:rsidP="00841FF2">
            <w:pPr>
              <w:pStyle w:val="TableText"/>
            </w:pPr>
            <w:r w:rsidRPr="007E1EAE">
              <w:t>The logical name of the device as exposed to the instance.</w:t>
            </w:r>
          </w:p>
          <w:p w14:paraId="387ADA26" w14:textId="77777777" w:rsidR="00841FF2" w:rsidRPr="007E1EAE" w:rsidRDefault="00841FF2" w:rsidP="00841FF2">
            <w:pPr>
              <w:pStyle w:val="TableText"/>
            </w:pPr>
            <w:r w:rsidRPr="007E1EAE">
              <w:t>Note: A runtime property that gets set when the model gets instantiated by the orchestrator.</w:t>
            </w:r>
          </w:p>
        </w:tc>
      </w:tr>
    </w:tbl>
    <w:p w14:paraId="6085802F"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0FFCFB3" w14:textId="77777777" w:rsidTr="00841FF2">
        <w:tc>
          <w:tcPr>
            <w:tcW w:w="9576" w:type="dxa"/>
            <w:shd w:val="clear" w:color="auto" w:fill="D9D9D9" w:themeFill="background1" w:themeFillShade="D9"/>
          </w:tcPr>
          <w:p w14:paraId="7C9384D4" w14:textId="77777777" w:rsidR="00841FF2" w:rsidRPr="007E1EAE" w:rsidRDefault="00841FF2" w:rsidP="00841FF2">
            <w:pPr>
              <w:rPr>
                <w:rStyle w:val="CodeSnippet"/>
              </w:rPr>
            </w:pPr>
            <w:r w:rsidRPr="007E1EAE">
              <w:rPr>
                <w:rStyle w:val="CodeSnippet"/>
              </w:rPr>
              <w:t>tosca.relationships.AttachesTo:</w:t>
            </w:r>
          </w:p>
          <w:p w14:paraId="425BBF96"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54D1C006" w14:textId="77777777" w:rsidR="00841FF2" w:rsidRPr="007E1EAE" w:rsidRDefault="00841FF2" w:rsidP="00841FF2">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0DC07A8D" w14:textId="77777777" w:rsidR="00841FF2" w:rsidRPr="007E1EAE" w:rsidRDefault="00841FF2" w:rsidP="00841FF2">
            <w:pPr>
              <w:rPr>
                <w:rStyle w:val="CodeSnippet"/>
              </w:rPr>
            </w:pPr>
            <w:r w:rsidRPr="007E1EAE">
              <w:rPr>
                <w:rStyle w:val="CodeSnippet"/>
              </w:rPr>
              <w:t xml:space="preserve">  properties:</w:t>
            </w:r>
          </w:p>
          <w:p w14:paraId="2C2A3AEE" w14:textId="77777777" w:rsidR="00841FF2" w:rsidRPr="007E1EAE" w:rsidRDefault="00841FF2" w:rsidP="00841FF2">
            <w:pPr>
              <w:rPr>
                <w:rStyle w:val="CodeSnippet"/>
              </w:rPr>
            </w:pPr>
            <w:r w:rsidRPr="007E1EAE">
              <w:rPr>
                <w:rStyle w:val="CodeSnippet"/>
              </w:rPr>
              <w:t xml:space="preserve">    location:</w:t>
            </w:r>
          </w:p>
          <w:p w14:paraId="6B238FC7"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type: string</w:t>
            </w:r>
          </w:p>
          <w:p w14:paraId="4E4FC4E5" w14:textId="77777777" w:rsidR="00841FF2" w:rsidRPr="007E1EAE" w:rsidRDefault="00841FF2" w:rsidP="00841FF2">
            <w:pPr>
              <w:rPr>
                <w:rStyle w:val="CodeSnippet"/>
                <w:noProof/>
              </w:rPr>
            </w:pPr>
            <w:r w:rsidRPr="007E1EAE">
              <w:rPr>
                <w:rStyle w:val="CodeSnippet"/>
                <w:noProof/>
              </w:rPr>
              <w:t xml:space="preserve">      constraints:</w:t>
            </w:r>
          </w:p>
          <w:p w14:paraId="65416BEB" w14:textId="77777777" w:rsidR="00841FF2" w:rsidRPr="007E1EAE" w:rsidRDefault="00841FF2" w:rsidP="00841FF2">
            <w:pPr>
              <w:rPr>
                <w:rStyle w:val="CodeSnippet"/>
                <w:noProof/>
              </w:rPr>
            </w:pPr>
            <w:r w:rsidRPr="007E1EAE">
              <w:rPr>
                <w:rStyle w:val="CodeSnippet"/>
                <w:noProof/>
              </w:rPr>
              <w:t xml:space="preserve">        - min_length: 1</w:t>
            </w:r>
          </w:p>
          <w:p w14:paraId="19D5F156" w14:textId="77777777" w:rsidR="00841FF2" w:rsidRPr="007E1EAE" w:rsidRDefault="00841FF2" w:rsidP="00841FF2">
            <w:pPr>
              <w:rPr>
                <w:rStyle w:val="CodeSnippet"/>
              </w:rPr>
            </w:pPr>
            <w:r w:rsidRPr="007E1EAE">
              <w:rPr>
                <w:rStyle w:val="CodeSnippet"/>
              </w:rPr>
              <w:t xml:space="preserve">    device:</w:t>
            </w:r>
          </w:p>
          <w:p w14:paraId="3F983759" w14:textId="77777777" w:rsidR="00841FF2" w:rsidRPr="007E1EAE" w:rsidRDefault="00841FF2" w:rsidP="00841FF2">
            <w:pPr>
              <w:rPr>
                <w:rStyle w:val="CodeSnippet"/>
              </w:rPr>
            </w:pPr>
            <w:r w:rsidRPr="007E1EAE">
              <w:rPr>
                <w:rStyle w:val="CodeSnippet"/>
              </w:rPr>
              <w:t xml:space="preserve">      type: string</w:t>
            </w:r>
          </w:p>
          <w:p w14:paraId="4D9039A2" w14:textId="77777777" w:rsidR="00841FF2" w:rsidRPr="007E1EAE" w:rsidRDefault="00841FF2" w:rsidP="00841FF2">
            <w:pPr>
              <w:rPr>
                <w:rStyle w:val="CodeSnippet"/>
              </w:rPr>
            </w:pPr>
            <w:r w:rsidRPr="007E1EAE">
              <w:rPr>
                <w:rStyle w:val="CodeSnippet"/>
              </w:rPr>
              <w:lastRenderedPageBreak/>
              <w:t xml:space="preserve">      required: false</w:t>
            </w:r>
          </w:p>
        </w:tc>
      </w:tr>
    </w:tbl>
    <w:p w14:paraId="60CFC351" w14:textId="77777777" w:rsidR="00841FF2" w:rsidRPr="007E1EAE" w:rsidRDefault="00841FF2" w:rsidP="00841FF2">
      <w:pPr>
        <w:pStyle w:val="Heading3"/>
      </w:pPr>
      <w:bookmarkStart w:id="1175" w:name="_Toc454457839"/>
      <w:bookmarkStart w:id="1176" w:name="_Toc454458638"/>
      <w:bookmarkStart w:id="1177" w:name="_Toc397688815"/>
      <w:bookmarkStart w:id="1178" w:name="_Ref405561381"/>
      <w:r w:rsidRPr="007E1EAE">
        <w:lastRenderedPageBreak/>
        <w:t>tosca.relationships.RoutesTo</w:t>
      </w:r>
      <w:bookmarkEnd w:id="1175"/>
      <w:bookmarkEnd w:id="1176"/>
    </w:p>
    <w:p w14:paraId="1D84EA99" w14:textId="77777777" w:rsidR="00841FF2" w:rsidRPr="007E1EAE" w:rsidRDefault="00841FF2" w:rsidP="00841FF2">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A7BDD5B" w14:textId="77777777" w:rsidTr="00841FF2">
        <w:tc>
          <w:tcPr>
            <w:tcW w:w="1177" w:type="pct"/>
            <w:shd w:val="clear" w:color="auto" w:fill="D9D9D9"/>
          </w:tcPr>
          <w:p w14:paraId="0F289FD7" w14:textId="77777777" w:rsidR="00841FF2" w:rsidRPr="007E1EAE" w:rsidRDefault="00841FF2" w:rsidP="00841FF2">
            <w:pPr>
              <w:pStyle w:val="TableText-Heading"/>
            </w:pPr>
            <w:r w:rsidRPr="007E1EAE">
              <w:t>Shorthand Name</w:t>
            </w:r>
          </w:p>
        </w:tc>
        <w:tc>
          <w:tcPr>
            <w:tcW w:w="3823" w:type="pct"/>
          </w:tcPr>
          <w:p w14:paraId="2488ADAF" w14:textId="77777777" w:rsidR="00841FF2" w:rsidRPr="007E1EAE" w:rsidRDefault="00841FF2" w:rsidP="00841FF2">
            <w:pPr>
              <w:pStyle w:val="TableText"/>
              <w:rPr>
                <w:noProof/>
              </w:rPr>
            </w:pPr>
            <w:r w:rsidRPr="007E1EAE">
              <w:rPr>
                <w:noProof/>
              </w:rPr>
              <w:t>RoutesTo</w:t>
            </w:r>
          </w:p>
        </w:tc>
      </w:tr>
      <w:tr w:rsidR="00841FF2" w:rsidRPr="007E1EAE" w14:paraId="37BEB0EA" w14:textId="77777777" w:rsidTr="00841FF2">
        <w:tc>
          <w:tcPr>
            <w:tcW w:w="1177" w:type="pct"/>
            <w:shd w:val="clear" w:color="auto" w:fill="D9D9D9"/>
          </w:tcPr>
          <w:p w14:paraId="6CE7AA2C" w14:textId="77777777" w:rsidR="00841FF2" w:rsidRPr="007E1EAE" w:rsidRDefault="00841FF2" w:rsidP="00841FF2">
            <w:pPr>
              <w:pStyle w:val="TableText-Heading"/>
            </w:pPr>
            <w:r w:rsidRPr="007E1EAE">
              <w:t>Type Qualified Name</w:t>
            </w:r>
          </w:p>
        </w:tc>
        <w:tc>
          <w:tcPr>
            <w:tcW w:w="3823" w:type="pct"/>
          </w:tcPr>
          <w:p w14:paraId="0E784A15" w14:textId="77777777" w:rsidR="00841FF2" w:rsidRPr="007E1EAE" w:rsidRDefault="00841FF2" w:rsidP="00841FF2">
            <w:pPr>
              <w:pStyle w:val="TableText"/>
              <w:rPr>
                <w:noProof/>
              </w:rPr>
            </w:pPr>
            <w:r w:rsidRPr="007E1EAE">
              <w:rPr>
                <w:noProof/>
              </w:rPr>
              <w:t>tosca:RoutesTo</w:t>
            </w:r>
          </w:p>
        </w:tc>
      </w:tr>
      <w:tr w:rsidR="00841FF2" w:rsidRPr="007E1EAE" w14:paraId="29CA5F8E" w14:textId="77777777" w:rsidTr="00841FF2">
        <w:tc>
          <w:tcPr>
            <w:tcW w:w="1177" w:type="pct"/>
            <w:shd w:val="clear" w:color="auto" w:fill="D9D9D9"/>
          </w:tcPr>
          <w:p w14:paraId="2995DE12" w14:textId="77777777" w:rsidR="00841FF2" w:rsidRPr="007E1EAE" w:rsidRDefault="00841FF2" w:rsidP="00841FF2">
            <w:pPr>
              <w:pStyle w:val="TableText-Heading"/>
            </w:pPr>
            <w:r w:rsidRPr="007E1EAE">
              <w:t>Type URI</w:t>
            </w:r>
          </w:p>
        </w:tc>
        <w:tc>
          <w:tcPr>
            <w:tcW w:w="3823" w:type="pct"/>
          </w:tcPr>
          <w:p w14:paraId="757522F1" w14:textId="77777777" w:rsidR="00841FF2" w:rsidRPr="007E1EAE" w:rsidRDefault="00841FF2" w:rsidP="00841FF2">
            <w:pPr>
              <w:pStyle w:val="TableText"/>
            </w:pPr>
            <w:r w:rsidRPr="007E1EAE">
              <w:t>tosca.relationships.RoutesTo</w:t>
            </w:r>
          </w:p>
        </w:tc>
      </w:tr>
    </w:tbl>
    <w:p w14:paraId="53C0828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AE623E6" w14:textId="77777777" w:rsidTr="00841FF2">
        <w:tc>
          <w:tcPr>
            <w:tcW w:w="9576" w:type="dxa"/>
            <w:shd w:val="clear" w:color="auto" w:fill="D9D9D9" w:themeFill="background1" w:themeFillShade="D9"/>
          </w:tcPr>
          <w:p w14:paraId="1B5D75BA" w14:textId="77777777" w:rsidR="00841FF2" w:rsidRPr="007E1EAE" w:rsidRDefault="00841FF2" w:rsidP="00841FF2">
            <w:pPr>
              <w:rPr>
                <w:rStyle w:val="CodeSnippet"/>
              </w:rPr>
            </w:pPr>
            <w:r w:rsidRPr="007E1EAE">
              <w:rPr>
                <w:rStyle w:val="CodeSnippet"/>
              </w:rPr>
              <w:t>tosca.relationships.RoutesTo:</w:t>
            </w:r>
          </w:p>
          <w:p w14:paraId="6B7A28E0" w14:textId="77777777" w:rsidR="00841FF2" w:rsidRPr="007E1EAE" w:rsidRDefault="00841FF2" w:rsidP="00841FF2">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487EFE14"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79FC1833" w14:textId="77777777" w:rsidR="00841FF2" w:rsidRPr="007E1EAE" w:rsidRDefault="00841FF2" w:rsidP="00841FF2">
      <w:pPr>
        <w:pStyle w:val="Heading2"/>
        <w:rPr>
          <w:rFonts w:eastAsiaTheme="majorEastAsia"/>
        </w:rPr>
      </w:pPr>
      <w:bookmarkStart w:id="1179" w:name="_Ref419361412"/>
      <w:bookmarkStart w:id="1180" w:name="_Ref419361415"/>
      <w:bookmarkStart w:id="1181" w:name="_Toc302251714"/>
      <w:bookmarkStart w:id="1182" w:name="_Toc310749108"/>
      <w:bookmarkStart w:id="1183" w:name="_Toc313780943"/>
      <w:bookmarkStart w:id="1184" w:name="_Toc322703187"/>
      <w:bookmarkStart w:id="1185" w:name="_Toc454457840"/>
      <w:bookmarkStart w:id="1186" w:name="_Toc454458639"/>
      <w:bookmarkStart w:id="1187" w:name="_Toc500248029"/>
      <w:bookmarkStart w:id="1188" w:name="_Toc528072955"/>
      <w:r w:rsidRPr="007E1EAE">
        <w:rPr>
          <w:rFonts w:eastAsiaTheme="majorEastAsia"/>
        </w:rPr>
        <w:t>Interface Types</w:t>
      </w:r>
      <w:bookmarkEnd w:id="1177"/>
      <w:bookmarkEnd w:id="1178"/>
      <w:bookmarkEnd w:id="1179"/>
      <w:bookmarkEnd w:id="1180"/>
      <w:bookmarkEnd w:id="1181"/>
      <w:bookmarkEnd w:id="1182"/>
      <w:bookmarkEnd w:id="1183"/>
      <w:bookmarkEnd w:id="1184"/>
      <w:bookmarkEnd w:id="1185"/>
      <w:bookmarkEnd w:id="1186"/>
      <w:bookmarkEnd w:id="1187"/>
      <w:bookmarkEnd w:id="1188"/>
    </w:p>
    <w:p w14:paraId="57396113" w14:textId="77777777" w:rsidR="00841FF2" w:rsidRPr="007E1EAE" w:rsidRDefault="00841FF2" w:rsidP="00841FF2">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F4DFC2E" w14:textId="77777777" w:rsidR="00841FF2" w:rsidRPr="007E1EAE" w:rsidRDefault="00841FF2" w:rsidP="00841FF2">
      <w:pPr>
        <w:pStyle w:val="Heading3"/>
      </w:pPr>
      <w:bookmarkStart w:id="1189" w:name="_Toc454457841"/>
      <w:bookmarkStart w:id="1190" w:name="_Toc454458640"/>
      <w:r w:rsidRPr="007E1EAE">
        <w:t>Additional Requirements</w:t>
      </w:r>
      <w:bookmarkEnd w:id="1189"/>
      <w:bookmarkEnd w:id="1190"/>
    </w:p>
    <w:p w14:paraId="7DD04839" w14:textId="77777777" w:rsidR="00841FF2" w:rsidRPr="007E1EAE" w:rsidRDefault="00841FF2" w:rsidP="00971CED">
      <w:pPr>
        <w:pStyle w:val="ListParagraph"/>
        <w:numPr>
          <w:ilvl w:val="0"/>
          <w:numId w:val="24"/>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3A6FB8E7" w14:textId="77777777" w:rsidR="00841FF2" w:rsidRPr="007E1EAE" w:rsidRDefault="00841FF2" w:rsidP="00971CED">
      <w:pPr>
        <w:pStyle w:val="ListParagraph"/>
        <w:numPr>
          <w:ilvl w:val="0"/>
          <w:numId w:val="24"/>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6B155C0B" w14:textId="77777777" w:rsidR="00841FF2" w:rsidRPr="007E1EAE" w:rsidRDefault="00841FF2" w:rsidP="00841FF2">
      <w:pPr>
        <w:pStyle w:val="Heading3"/>
      </w:pPr>
      <w:bookmarkStart w:id="1191" w:name="_Toc454457842"/>
      <w:bookmarkStart w:id="1192" w:name="_Toc454458641"/>
      <w:r w:rsidRPr="007E1EAE">
        <w:t>Best Practices</w:t>
      </w:r>
      <w:bookmarkEnd w:id="1191"/>
      <w:bookmarkEnd w:id="1192"/>
    </w:p>
    <w:p w14:paraId="2D7901F1" w14:textId="77777777" w:rsidR="00841FF2" w:rsidRPr="007E1EAE" w:rsidRDefault="00841FF2" w:rsidP="00971CED">
      <w:pPr>
        <w:pStyle w:val="ListParagraph"/>
        <w:numPr>
          <w:ilvl w:val="0"/>
          <w:numId w:val="61"/>
        </w:numPr>
      </w:pPr>
      <w:r w:rsidRPr="007E1EAE">
        <w:t>When TOSCA Orchestrators substitute an implementation for an abstract node in a deployed service template it SHOULD be able to present a confirmation to the submitter to confirm the implementation chosen would be acceptable.</w:t>
      </w:r>
    </w:p>
    <w:p w14:paraId="164C3C6A" w14:textId="77777777" w:rsidR="00841FF2" w:rsidRPr="007E1EAE" w:rsidRDefault="00841FF2" w:rsidP="00841FF2">
      <w:pPr>
        <w:pStyle w:val="Heading3"/>
      </w:pPr>
      <w:bookmarkStart w:id="1193" w:name="_Toc454457843"/>
      <w:bookmarkStart w:id="1194" w:name="_Toc454458642"/>
      <w:bookmarkStart w:id="1195" w:name="DEFN_TYPE_ITFC_NODE_ROOT"/>
      <w:bookmarkStart w:id="1196" w:name="_Ref384391055"/>
      <w:r w:rsidRPr="007E1EAE">
        <w:t>tosca.interfaces.Root</w:t>
      </w:r>
      <w:bookmarkEnd w:id="1193"/>
      <w:bookmarkEnd w:id="1194"/>
    </w:p>
    <w:bookmarkEnd w:id="1195"/>
    <w:p w14:paraId="05B67B63" w14:textId="77777777" w:rsidR="00841FF2" w:rsidRPr="007E1EAE" w:rsidRDefault="00841FF2" w:rsidP="00841FF2">
      <w:r w:rsidRPr="007E1EAE">
        <w:t xml:space="preserve">This is the default (root) TOSCA Interface Type definition that all other TOSCA Interface Types derive from.  </w:t>
      </w:r>
    </w:p>
    <w:p w14:paraId="44A846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DC5497" w14:textId="77777777" w:rsidTr="00841FF2">
        <w:tc>
          <w:tcPr>
            <w:tcW w:w="9576" w:type="dxa"/>
            <w:shd w:val="clear" w:color="auto" w:fill="D9D9D9" w:themeFill="background1" w:themeFillShade="D9"/>
          </w:tcPr>
          <w:p w14:paraId="06A0C0AC" w14:textId="77777777" w:rsidR="00841FF2" w:rsidRPr="007E1EAE" w:rsidRDefault="00841FF2" w:rsidP="00841FF2">
            <w:pPr>
              <w:rPr>
                <w:rStyle w:val="CodeSnippet"/>
              </w:rPr>
            </w:pPr>
            <w:r w:rsidRPr="007E1EAE">
              <w:rPr>
                <w:rStyle w:val="CodeSnippet"/>
              </w:rPr>
              <w:t xml:space="preserve">tosca.interfaces.Root: </w:t>
            </w:r>
          </w:p>
          <w:p w14:paraId="600C3A42" w14:textId="77777777" w:rsidR="00841FF2" w:rsidRPr="007E1EAE" w:rsidRDefault="00841FF2" w:rsidP="00841FF2">
            <w:pPr>
              <w:rPr>
                <w:rStyle w:val="CodeSnippet"/>
              </w:rPr>
            </w:pPr>
            <w:r w:rsidRPr="007E1EAE">
              <w:rPr>
                <w:rStyle w:val="CodeSnippet"/>
              </w:rPr>
              <w:t xml:space="preserve">  derived_from: tosca.entity.Root</w:t>
            </w:r>
          </w:p>
          <w:p w14:paraId="5023E385" w14:textId="77777777" w:rsidR="00841FF2" w:rsidRPr="007E1EAE" w:rsidRDefault="00841FF2" w:rsidP="00841FF2">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1EA5CE38" w14:textId="77777777" w:rsidR="00841FF2" w:rsidRPr="007E1EAE" w:rsidRDefault="00841FF2" w:rsidP="00841FF2">
      <w:pPr>
        <w:pStyle w:val="Heading3"/>
      </w:pPr>
      <w:bookmarkStart w:id="1197" w:name="_Toc454457844"/>
      <w:bookmarkStart w:id="1198" w:name="_Toc454458643"/>
      <w:bookmarkStart w:id="1199" w:name="DEFN_TYPE_ITFC_NODE_LIFECYCLE_STANDARD"/>
      <w:r w:rsidRPr="007E1EAE">
        <w:lastRenderedPageBreak/>
        <w:t>tosca.interfaces.node.lifecycle</w:t>
      </w:r>
      <w:bookmarkEnd w:id="1196"/>
      <w:r w:rsidRPr="007E1EAE">
        <w:t>.Standard</w:t>
      </w:r>
      <w:bookmarkEnd w:id="1197"/>
      <w:bookmarkEnd w:id="1198"/>
    </w:p>
    <w:bookmarkEnd w:id="1199"/>
    <w:p w14:paraId="59E4F802" w14:textId="77777777" w:rsidR="00841FF2" w:rsidRPr="007E1EAE" w:rsidRDefault="00841FF2" w:rsidP="00841FF2">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E128C48" w14:textId="77777777" w:rsidTr="00841FF2">
        <w:tc>
          <w:tcPr>
            <w:tcW w:w="1177" w:type="pct"/>
            <w:shd w:val="clear" w:color="auto" w:fill="D9D9D9"/>
          </w:tcPr>
          <w:p w14:paraId="400B515F" w14:textId="77777777" w:rsidR="00841FF2" w:rsidRPr="007E1EAE" w:rsidRDefault="00841FF2" w:rsidP="00841FF2">
            <w:pPr>
              <w:pStyle w:val="TableText-Heading"/>
            </w:pPr>
            <w:r w:rsidRPr="007E1EAE">
              <w:t>Shorthand Name</w:t>
            </w:r>
          </w:p>
        </w:tc>
        <w:tc>
          <w:tcPr>
            <w:tcW w:w="3823" w:type="pct"/>
          </w:tcPr>
          <w:p w14:paraId="0D3D91E4" w14:textId="77777777" w:rsidR="00841FF2" w:rsidRPr="007E1EAE" w:rsidRDefault="00841FF2" w:rsidP="00841FF2">
            <w:pPr>
              <w:pStyle w:val="TableText"/>
              <w:rPr>
                <w:noProof/>
              </w:rPr>
            </w:pPr>
            <w:r w:rsidRPr="007E1EAE">
              <w:rPr>
                <w:noProof/>
              </w:rPr>
              <w:t>Standard</w:t>
            </w:r>
          </w:p>
        </w:tc>
      </w:tr>
      <w:tr w:rsidR="00841FF2" w:rsidRPr="007E1EAE" w14:paraId="3D88F6E9" w14:textId="77777777" w:rsidTr="00841FF2">
        <w:tc>
          <w:tcPr>
            <w:tcW w:w="1177" w:type="pct"/>
            <w:shd w:val="clear" w:color="auto" w:fill="D9D9D9"/>
          </w:tcPr>
          <w:p w14:paraId="789C5F53" w14:textId="77777777" w:rsidR="00841FF2" w:rsidRPr="007E1EAE" w:rsidRDefault="00841FF2" w:rsidP="00841FF2">
            <w:pPr>
              <w:pStyle w:val="TableText-Heading"/>
            </w:pPr>
            <w:r w:rsidRPr="007E1EAE">
              <w:t>Type Qualified Name</w:t>
            </w:r>
          </w:p>
        </w:tc>
        <w:tc>
          <w:tcPr>
            <w:tcW w:w="3823" w:type="pct"/>
          </w:tcPr>
          <w:p w14:paraId="2201E3B2" w14:textId="77777777" w:rsidR="00841FF2" w:rsidRPr="007E1EAE" w:rsidRDefault="00841FF2" w:rsidP="00841FF2">
            <w:pPr>
              <w:pStyle w:val="TableText"/>
              <w:rPr>
                <w:noProof/>
              </w:rPr>
            </w:pPr>
            <w:r w:rsidRPr="007E1EAE">
              <w:rPr>
                <w:noProof/>
              </w:rPr>
              <w:t>tosca: Standard</w:t>
            </w:r>
          </w:p>
        </w:tc>
      </w:tr>
      <w:tr w:rsidR="00841FF2" w:rsidRPr="007E1EAE" w14:paraId="6AFE6546" w14:textId="77777777" w:rsidTr="00841FF2">
        <w:tc>
          <w:tcPr>
            <w:tcW w:w="1177" w:type="pct"/>
            <w:shd w:val="clear" w:color="auto" w:fill="D9D9D9"/>
          </w:tcPr>
          <w:p w14:paraId="4A751AEA" w14:textId="77777777" w:rsidR="00841FF2" w:rsidRPr="007E1EAE" w:rsidRDefault="00841FF2" w:rsidP="00841FF2">
            <w:pPr>
              <w:pStyle w:val="TableText-Heading"/>
            </w:pPr>
            <w:r w:rsidRPr="007E1EAE">
              <w:t>Type URI</w:t>
            </w:r>
          </w:p>
        </w:tc>
        <w:tc>
          <w:tcPr>
            <w:tcW w:w="3823" w:type="pct"/>
          </w:tcPr>
          <w:p w14:paraId="09966DC9" w14:textId="77777777" w:rsidR="00841FF2" w:rsidRPr="007E1EAE" w:rsidRDefault="00841FF2" w:rsidP="00841FF2">
            <w:pPr>
              <w:pStyle w:val="TableText"/>
            </w:pPr>
            <w:r w:rsidRPr="007E1EAE">
              <w:t>tosca.interfaces.node.lifecycle.Standard</w:t>
            </w:r>
          </w:p>
        </w:tc>
      </w:tr>
    </w:tbl>
    <w:p w14:paraId="3C80238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4DAD3C" w14:textId="77777777" w:rsidTr="00841FF2">
        <w:tc>
          <w:tcPr>
            <w:tcW w:w="9576" w:type="dxa"/>
            <w:shd w:val="clear" w:color="auto" w:fill="D9D9D9" w:themeFill="background1" w:themeFillShade="D9"/>
          </w:tcPr>
          <w:p w14:paraId="1AE061BE" w14:textId="77777777" w:rsidR="00841FF2" w:rsidRPr="007E1EAE" w:rsidRDefault="00841FF2" w:rsidP="00841FF2">
            <w:pPr>
              <w:rPr>
                <w:rStyle w:val="CodeSnippet"/>
                <w:noProof/>
              </w:rPr>
            </w:pPr>
            <w:r w:rsidRPr="007E1EAE">
              <w:rPr>
                <w:rStyle w:val="CodeSnippet"/>
                <w:noProof/>
              </w:rPr>
              <w:t>tosca.interfaces.node.lifecycle.Standard:</w:t>
            </w:r>
          </w:p>
          <w:p w14:paraId="2D126C2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36CAC0A5" w14:textId="77777777" w:rsidR="00841FF2" w:rsidRPr="007E1EAE" w:rsidRDefault="00841FF2" w:rsidP="00841FF2">
            <w:pPr>
              <w:rPr>
                <w:rStyle w:val="CodeSnippet"/>
                <w:noProof/>
              </w:rPr>
            </w:pPr>
            <w:r w:rsidRPr="007E1EAE">
              <w:rPr>
                <w:rStyle w:val="CodeSnippet"/>
                <w:noProof/>
              </w:rPr>
              <w:t xml:space="preserve">  create:</w:t>
            </w:r>
          </w:p>
          <w:p w14:paraId="1B4D5C8D" w14:textId="77777777" w:rsidR="00841FF2" w:rsidRPr="007E1EAE" w:rsidRDefault="00841FF2" w:rsidP="00841FF2">
            <w:pPr>
              <w:rPr>
                <w:rStyle w:val="CodeSnippet"/>
                <w:noProof/>
              </w:rPr>
            </w:pPr>
            <w:r w:rsidRPr="007E1EAE">
              <w:rPr>
                <w:rStyle w:val="CodeSnippet"/>
                <w:noProof/>
              </w:rPr>
              <w:t xml:space="preserve">    description: Standard lifecycle create operation.</w:t>
            </w:r>
          </w:p>
          <w:p w14:paraId="01E44233" w14:textId="77777777" w:rsidR="00841FF2" w:rsidRPr="007E1EAE" w:rsidRDefault="00841FF2" w:rsidP="00841FF2">
            <w:pPr>
              <w:rPr>
                <w:rStyle w:val="CodeSnippet"/>
                <w:noProof/>
              </w:rPr>
            </w:pPr>
            <w:r w:rsidRPr="007E1EAE">
              <w:rPr>
                <w:rStyle w:val="CodeSnippet"/>
                <w:noProof/>
              </w:rPr>
              <w:t xml:space="preserve">  configure:</w:t>
            </w:r>
          </w:p>
          <w:p w14:paraId="2CCC621D" w14:textId="77777777" w:rsidR="00841FF2" w:rsidRPr="007E1EAE" w:rsidRDefault="00841FF2" w:rsidP="00841FF2">
            <w:pPr>
              <w:rPr>
                <w:rStyle w:val="CodeSnippet"/>
                <w:noProof/>
              </w:rPr>
            </w:pPr>
            <w:r w:rsidRPr="007E1EAE">
              <w:rPr>
                <w:rStyle w:val="CodeSnippet"/>
                <w:noProof/>
              </w:rPr>
              <w:t xml:space="preserve">    description: Standard lifecycle configure operation.</w:t>
            </w:r>
          </w:p>
          <w:p w14:paraId="37DCC63C" w14:textId="77777777" w:rsidR="00841FF2" w:rsidRPr="007E1EAE" w:rsidRDefault="00841FF2" w:rsidP="00841FF2">
            <w:pPr>
              <w:rPr>
                <w:rStyle w:val="CodeSnippet"/>
                <w:noProof/>
              </w:rPr>
            </w:pPr>
            <w:r w:rsidRPr="007E1EAE">
              <w:rPr>
                <w:rStyle w:val="CodeSnippet"/>
                <w:noProof/>
              </w:rPr>
              <w:t xml:space="preserve">  start:</w:t>
            </w:r>
          </w:p>
          <w:p w14:paraId="2BADB228" w14:textId="77777777" w:rsidR="00841FF2" w:rsidRPr="007E1EAE" w:rsidRDefault="00841FF2" w:rsidP="00841FF2">
            <w:pPr>
              <w:rPr>
                <w:rStyle w:val="CodeSnippet"/>
                <w:noProof/>
              </w:rPr>
            </w:pPr>
            <w:r w:rsidRPr="007E1EAE">
              <w:rPr>
                <w:rStyle w:val="CodeSnippet"/>
                <w:noProof/>
              </w:rPr>
              <w:t xml:space="preserve">    description: Standard lifecycle start operation.</w:t>
            </w:r>
          </w:p>
          <w:p w14:paraId="41987183" w14:textId="77777777" w:rsidR="00841FF2" w:rsidRPr="007E1EAE" w:rsidRDefault="00841FF2" w:rsidP="00841FF2">
            <w:pPr>
              <w:rPr>
                <w:rStyle w:val="CodeSnippet"/>
                <w:noProof/>
              </w:rPr>
            </w:pPr>
            <w:r w:rsidRPr="007E1EAE">
              <w:rPr>
                <w:rStyle w:val="CodeSnippet"/>
                <w:noProof/>
              </w:rPr>
              <w:t xml:space="preserve">  stop:</w:t>
            </w:r>
          </w:p>
          <w:p w14:paraId="10478549" w14:textId="77777777" w:rsidR="00841FF2" w:rsidRPr="007E1EAE" w:rsidRDefault="00841FF2" w:rsidP="00841FF2">
            <w:pPr>
              <w:rPr>
                <w:rStyle w:val="CodeSnippet"/>
                <w:noProof/>
              </w:rPr>
            </w:pPr>
            <w:r w:rsidRPr="007E1EAE">
              <w:rPr>
                <w:rStyle w:val="CodeSnippet"/>
                <w:noProof/>
              </w:rPr>
              <w:t xml:space="preserve">    description: Standard lifecycle stop operation.</w:t>
            </w:r>
          </w:p>
          <w:p w14:paraId="22D0FB11" w14:textId="77777777" w:rsidR="00841FF2" w:rsidRPr="007E1EAE" w:rsidRDefault="00841FF2" w:rsidP="00841FF2">
            <w:pPr>
              <w:rPr>
                <w:rStyle w:val="CodeSnippet"/>
                <w:noProof/>
              </w:rPr>
            </w:pPr>
            <w:r w:rsidRPr="007E1EAE">
              <w:rPr>
                <w:rStyle w:val="CodeSnippet"/>
                <w:noProof/>
              </w:rPr>
              <w:t xml:space="preserve">  delete:</w:t>
            </w:r>
          </w:p>
          <w:p w14:paraId="463C81D5" w14:textId="77777777" w:rsidR="00841FF2" w:rsidRPr="007E1EAE" w:rsidRDefault="00841FF2" w:rsidP="00841FF2">
            <w:pPr>
              <w:rPr>
                <w:rStyle w:val="CodeSnippet"/>
                <w:noProof/>
              </w:rPr>
            </w:pPr>
            <w:r w:rsidRPr="007E1EAE">
              <w:rPr>
                <w:rStyle w:val="CodeSnippet"/>
                <w:noProof/>
              </w:rPr>
              <w:t xml:space="preserve">    description: Standard lifecycle delete operation.</w:t>
            </w:r>
          </w:p>
        </w:tc>
      </w:tr>
    </w:tbl>
    <w:p w14:paraId="30FB9D02" w14:textId="77777777" w:rsidR="00841FF2" w:rsidRPr="007E1EAE" w:rsidRDefault="00841FF2" w:rsidP="00841FF2">
      <w:pPr>
        <w:pStyle w:val="Heading4"/>
      </w:pPr>
      <w:bookmarkStart w:id="1200" w:name="DEFN_TYPE_ITFC_NODE_LIFECYCLE_SIMPLE"/>
      <w:r w:rsidRPr="007E1EAE">
        <w:t>Create operation</w:t>
      </w:r>
    </w:p>
    <w:p w14:paraId="3FC310C5" w14:textId="77777777" w:rsidR="00841FF2" w:rsidRPr="007E1EAE" w:rsidRDefault="00841FF2" w:rsidP="00841FF2">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39673480" w14:textId="77777777" w:rsidR="00841FF2" w:rsidRPr="007E1EAE" w:rsidRDefault="00841FF2" w:rsidP="00841FF2">
      <w:pPr>
        <w:pStyle w:val="Heading4"/>
      </w:pPr>
      <w:r w:rsidRPr="007E1EAE">
        <w:t>TOSCA Orchestrator processing of Deployment artifacts</w:t>
      </w:r>
    </w:p>
    <w:p w14:paraId="4755F1A9" w14:textId="77777777" w:rsidR="00841FF2" w:rsidRPr="007E1EAE" w:rsidRDefault="00841FF2" w:rsidP="00841FF2">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724AE18" w14:textId="77777777" w:rsidR="00841FF2" w:rsidRPr="007E1EAE" w:rsidRDefault="00841FF2" w:rsidP="00841FF2"/>
    <w:p w14:paraId="6537B66B" w14:textId="77777777" w:rsidR="00841FF2" w:rsidRPr="007E1EAE" w:rsidRDefault="00841FF2" w:rsidP="00841FF2">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255E0FB3" w14:textId="77777777" w:rsidR="00841FF2" w:rsidRPr="007E1EAE" w:rsidRDefault="00841FF2" w:rsidP="00841FF2">
      <w:pPr>
        <w:pStyle w:val="Heading4"/>
      </w:pPr>
      <w:r w:rsidRPr="007E1EAE">
        <w:t>Operation sequencing and node state</w:t>
      </w:r>
    </w:p>
    <w:p w14:paraId="248CFDED" w14:textId="77777777" w:rsidR="00841FF2" w:rsidRPr="007E1EAE" w:rsidRDefault="00841FF2" w:rsidP="00841FF2">
      <w:r w:rsidRPr="007E1EAE">
        <w:t xml:space="preserve">The following diagrams show how TOSCA orchestrators sequence the operations of the Standard lifecycle in normal node startup and shutdown procedures.  </w:t>
      </w:r>
    </w:p>
    <w:p w14:paraId="4FF633E7" w14:textId="77777777" w:rsidR="00841FF2" w:rsidRPr="007E1EAE" w:rsidRDefault="00841FF2" w:rsidP="00841FF2">
      <w:pPr>
        <w:pStyle w:val="NormalaroundTable"/>
        <w:keepNext/>
      </w:pPr>
      <w:r w:rsidRPr="007E1EAE">
        <w:rPr>
          <w:noProof/>
        </w:rPr>
        <w:lastRenderedPageBreak/>
        <w:drawing>
          <wp:anchor distT="0" distB="0" distL="114300" distR="114300" simplePos="0" relativeHeight="251652608" behindDoc="0" locked="0" layoutInCell="1" allowOverlap="1" wp14:anchorId="42BA73F2" wp14:editId="05FED9E4">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33217B6" w14:textId="77777777" w:rsidR="00841FF2" w:rsidRPr="007E1EAE" w:rsidRDefault="00841FF2" w:rsidP="00841FF2">
      <w:pPr>
        <w:pStyle w:val="Heading5"/>
      </w:pPr>
      <w:r w:rsidRPr="007E1EAE">
        <w:t>Normal node startup sequence diagram</w:t>
      </w:r>
    </w:p>
    <w:p w14:paraId="23C45F16" w14:textId="77777777" w:rsidR="00841FF2" w:rsidRPr="007E1EAE" w:rsidRDefault="00841FF2" w:rsidP="00841FF2">
      <w:r w:rsidRPr="007E1EAE">
        <w:rPr>
          <w:noProof/>
        </w:rPr>
        <w:drawing>
          <wp:anchor distT="0" distB="0" distL="114300" distR="114300" simplePos="0" relativeHeight="251655680" behindDoc="0" locked="0" layoutInCell="1" allowOverlap="1" wp14:anchorId="1CF9C48A" wp14:editId="34F5AB44">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3F808AC9" w14:textId="77777777" w:rsidR="00841FF2" w:rsidRPr="007E1EAE" w:rsidRDefault="00841FF2" w:rsidP="00841FF2">
      <w:pPr>
        <w:pStyle w:val="Heading5"/>
      </w:pPr>
      <w:r w:rsidRPr="007E1EAE">
        <w:t>Normal node shutdown sequence diagram</w:t>
      </w:r>
    </w:p>
    <w:p w14:paraId="415918E9" w14:textId="77777777" w:rsidR="00841FF2" w:rsidRPr="007E1EAE" w:rsidRDefault="00841FF2" w:rsidP="00841FF2">
      <w:r w:rsidRPr="007E1EAE">
        <w:t>The following diagram shows how the TOSCA orchestrator would invoke operations on the Standard lifecycle to shut down a node.</w:t>
      </w:r>
    </w:p>
    <w:p w14:paraId="121D7EF6" w14:textId="77777777" w:rsidR="00841FF2" w:rsidRPr="007E1EAE" w:rsidRDefault="00841FF2" w:rsidP="00841FF2">
      <w:r w:rsidRPr="007E1EAE">
        <w:rPr>
          <w:noProof/>
        </w:rPr>
        <w:lastRenderedPageBreak/>
        <w:t xml:space="preserve"> </w:t>
      </w:r>
      <w:r w:rsidRPr="007E1EAE">
        <w:rPr>
          <w:noProof/>
        </w:rPr>
        <w:drawing>
          <wp:inline distT="0" distB="0" distL="0" distR="0" wp14:anchorId="4FB80DF8" wp14:editId="62FCBAC2">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9C4E74" w14:textId="77777777" w:rsidR="00841FF2" w:rsidRPr="007E1EAE" w:rsidRDefault="00841FF2" w:rsidP="00841FF2">
      <w:pPr>
        <w:pStyle w:val="Heading3"/>
      </w:pPr>
      <w:bookmarkStart w:id="1201" w:name="_Toc454457845"/>
      <w:bookmarkStart w:id="1202" w:name="_Toc454458644"/>
      <w:bookmarkStart w:id="1203" w:name="DEFN_TYPE_ITFC_RELATIONSHIP_CONFIGURE"/>
      <w:bookmarkEnd w:id="1200"/>
      <w:r w:rsidRPr="007E1EAE">
        <w:t>tosca.interfaces.relationship.Configure</w:t>
      </w:r>
      <w:bookmarkEnd w:id="1201"/>
      <w:bookmarkEnd w:id="1202"/>
    </w:p>
    <w:bookmarkEnd w:id="1203"/>
    <w:p w14:paraId="577A7CA0" w14:textId="77777777" w:rsidR="00841FF2" w:rsidRPr="007E1EAE" w:rsidRDefault="00841FF2" w:rsidP="00841FF2">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789E3B7" w14:textId="77777777" w:rsidTr="00841FF2">
        <w:tc>
          <w:tcPr>
            <w:tcW w:w="1177" w:type="pct"/>
            <w:shd w:val="clear" w:color="auto" w:fill="D9D9D9"/>
          </w:tcPr>
          <w:p w14:paraId="110BE0B7" w14:textId="77777777" w:rsidR="00841FF2" w:rsidRPr="007E1EAE" w:rsidRDefault="00841FF2" w:rsidP="00841FF2">
            <w:pPr>
              <w:pStyle w:val="TableText-Heading"/>
            </w:pPr>
            <w:r w:rsidRPr="007E1EAE">
              <w:t>Shorthand Name</w:t>
            </w:r>
          </w:p>
        </w:tc>
        <w:tc>
          <w:tcPr>
            <w:tcW w:w="3823" w:type="pct"/>
          </w:tcPr>
          <w:p w14:paraId="0FB8971D" w14:textId="77777777" w:rsidR="00841FF2" w:rsidRPr="007E1EAE" w:rsidRDefault="00841FF2" w:rsidP="00841FF2">
            <w:pPr>
              <w:pStyle w:val="TableText"/>
              <w:rPr>
                <w:noProof/>
              </w:rPr>
            </w:pPr>
            <w:r w:rsidRPr="007E1EAE">
              <w:rPr>
                <w:noProof/>
              </w:rPr>
              <w:t>Configure</w:t>
            </w:r>
          </w:p>
        </w:tc>
      </w:tr>
      <w:tr w:rsidR="00841FF2" w:rsidRPr="007E1EAE" w14:paraId="22B44DBD" w14:textId="77777777" w:rsidTr="00841FF2">
        <w:tc>
          <w:tcPr>
            <w:tcW w:w="1177" w:type="pct"/>
            <w:shd w:val="clear" w:color="auto" w:fill="D9D9D9"/>
          </w:tcPr>
          <w:p w14:paraId="3FF1B574" w14:textId="77777777" w:rsidR="00841FF2" w:rsidRPr="007E1EAE" w:rsidRDefault="00841FF2" w:rsidP="00841FF2">
            <w:pPr>
              <w:pStyle w:val="TableText-Heading"/>
            </w:pPr>
            <w:r w:rsidRPr="007E1EAE">
              <w:t>Type Qualified Name</w:t>
            </w:r>
          </w:p>
        </w:tc>
        <w:tc>
          <w:tcPr>
            <w:tcW w:w="3823" w:type="pct"/>
          </w:tcPr>
          <w:p w14:paraId="36CAF20A" w14:textId="77777777" w:rsidR="00841FF2" w:rsidRPr="007E1EAE" w:rsidRDefault="00841FF2" w:rsidP="00841FF2">
            <w:pPr>
              <w:pStyle w:val="TableText"/>
              <w:rPr>
                <w:noProof/>
              </w:rPr>
            </w:pPr>
            <w:r w:rsidRPr="007E1EAE">
              <w:rPr>
                <w:noProof/>
              </w:rPr>
              <w:t>tosca:Configure</w:t>
            </w:r>
          </w:p>
        </w:tc>
      </w:tr>
      <w:tr w:rsidR="00841FF2" w:rsidRPr="007E1EAE" w14:paraId="64FB00E4" w14:textId="77777777" w:rsidTr="00841FF2">
        <w:tc>
          <w:tcPr>
            <w:tcW w:w="1177" w:type="pct"/>
            <w:shd w:val="clear" w:color="auto" w:fill="D9D9D9"/>
          </w:tcPr>
          <w:p w14:paraId="7A1718E8" w14:textId="77777777" w:rsidR="00841FF2" w:rsidRPr="007E1EAE" w:rsidRDefault="00841FF2" w:rsidP="00841FF2">
            <w:pPr>
              <w:pStyle w:val="TableText-Heading"/>
            </w:pPr>
            <w:r w:rsidRPr="007E1EAE">
              <w:t>Type URI</w:t>
            </w:r>
          </w:p>
        </w:tc>
        <w:tc>
          <w:tcPr>
            <w:tcW w:w="3823" w:type="pct"/>
          </w:tcPr>
          <w:p w14:paraId="632386E6" w14:textId="77777777" w:rsidR="00841FF2" w:rsidRPr="007E1EAE" w:rsidRDefault="00841FF2" w:rsidP="00841FF2">
            <w:pPr>
              <w:pStyle w:val="TableText"/>
            </w:pPr>
            <w:r w:rsidRPr="007E1EAE">
              <w:t>tosca.interfaces.relationship.Configure</w:t>
            </w:r>
          </w:p>
        </w:tc>
      </w:tr>
    </w:tbl>
    <w:p w14:paraId="0C5E14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DB9F8" w14:textId="77777777" w:rsidTr="00841FF2">
        <w:tc>
          <w:tcPr>
            <w:tcW w:w="9576" w:type="dxa"/>
            <w:shd w:val="clear" w:color="auto" w:fill="D9D9D9" w:themeFill="background1" w:themeFillShade="D9"/>
          </w:tcPr>
          <w:p w14:paraId="104FE9FE" w14:textId="77777777" w:rsidR="00841FF2" w:rsidRPr="007E1EAE" w:rsidRDefault="00841FF2" w:rsidP="00841FF2">
            <w:pPr>
              <w:rPr>
                <w:rStyle w:val="CodeSnippet"/>
                <w:noProof/>
              </w:rPr>
            </w:pPr>
            <w:r w:rsidRPr="007E1EAE">
              <w:rPr>
                <w:rStyle w:val="CodeSnippet"/>
                <w:noProof/>
              </w:rPr>
              <w:t>tosca.interfaces.relationship.Configure:</w:t>
            </w:r>
          </w:p>
          <w:p w14:paraId="64D064A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9B14689" w14:textId="77777777" w:rsidR="00841FF2" w:rsidRPr="007E1EAE" w:rsidRDefault="00841FF2" w:rsidP="00841FF2">
            <w:pPr>
              <w:rPr>
                <w:rStyle w:val="CodeSnippet"/>
                <w:noProof/>
              </w:rPr>
            </w:pPr>
            <w:r w:rsidRPr="007E1EAE">
              <w:rPr>
                <w:rStyle w:val="CodeSnippet"/>
                <w:noProof/>
              </w:rPr>
              <w:t xml:space="preserve">  pre_configure_source:</w:t>
            </w:r>
          </w:p>
          <w:p w14:paraId="10EBCBA4" w14:textId="77777777" w:rsidR="00841FF2" w:rsidRPr="007E1EAE" w:rsidRDefault="00841FF2" w:rsidP="00841FF2">
            <w:pPr>
              <w:rPr>
                <w:rStyle w:val="CodeSnippet"/>
                <w:noProof/>
              </w:rPr>
            </w:pPr>
            <w:r w:rsidRPr="007E1EAE">
              <w:rPr>
                <w:rStyle w:val="CodeSnippet"/>
                <w:noProof/>
              </w:rPr>
              <w:t xml:space="preserve">    description: Operation to pre-configure the source endpoint.</w:t>
            </w:r>
          </w:p>
          <w:p w14:paraId="40F00C33" w14:textId="77777777" w:rsidR="00841FF2" w:rsidRPr="007E1EAE" w:rsidRDefault="00841FF2" w:rsidP="00841FF2">
            <w:pPr>
              <w:rPr>
                <w:rStyle w:val="CodeSnippet"/>
                <w:noProof/>
              </w:rPr>
            </w:pPr>
            <w:r w:rsidRPr="007E1EAE">
              <w:rPr>
                <w:rStyle w:val="CodeSnippet"/>
                <w:noProof/>
              </w:rPr>
              <w:t xml:space="preserve">  pre_configure_target:</w:t>
            </w:r>
          </w:p>
          <w:p w14:paraId="5410CE27" w14:textId="77777777" w:rsidR="00841FF2" w:rsidRPr="007E1EAE" w:rsidRDefault="00841FF2" w:rsidP="00841FF2">
            <w:pPr>
              <w:rPr>
                <w:rStyle w:val="CodeSnippet"/>
                <w:noProof/>
              </w:rPr>
            </w:pPr>
            <w:r w:rsidRPr="007E1EAE">
              <w:rPr>
                <w:rStyle w:val="CodeSnippet"/>
                <w:noProof/>
              </w:rPr>
              <w:t xml:space="preserve">    description: Operation to pre-configure the target endpoint.</w:t>
            </w:r>
          </w:p>
          <w:p w14:paraId="23C18EE7" w14:textId="77777777" w:rsidR="00841FF2" w:rsidRPr="007E1EAE" w:rsidRDefault="00841FF2" w:rsidP="00841FF2">
            <w:pPr>
              <w:rPr>
                <w:rStyle w:val="CodeSnippet"/>
                <w:noProof/>
              </w:rPr>
            </w:pPr>
            <w:r w:rsidRPr="007E1EAE">
              <w:rPr>
                <w:rStyle w:val="CodeSnippet"/>
                <w:noProof/>
              </w:rPr>
              <w:t xml:space="preserve">  post_configure_source:</w:t>
            </w:r>
          </w:p>
          <w:p w14:paraId="5393FA80" w14:textId="77777777" w:rsidR="00841FF2" w:rsidRPr="007E1EAE" w:rsidRDefault="00841FF2" w:rsidP="00841FF2">
            <w:pPr>
              <w:rPr>
                <w:rStyle w:val="CodeSnippet"/>
                <w:noProof/>
              </w:rPr>
            </w:pPr>
            <w:r w:rsidRPr="007E1EAE">
              <w:rPr>
                <w:rStyle w:val="CodeSnippet"/>
                <w:noProof/>
              </w:rPr>
              <w:t xml:space="preserve">    description: Operation to post-configure the source endpoint.</w:t>
            </w:r>
          </w:p>
          <w:p w14:paraId="6EFDDE62" w14:textId="77777777" w:rsidR="00841FF2" w:rsidRPr="007E1EAE" w:rsidRDefault="00841FF2" w:rsidP="00841FF2">
            <w:pPr>
              <w:rPr>
                <w:rStyle w:val="CodeSnippet"/>
                <w:noProof/>
              </w:rPr>
            </w:pPr>
            <w:r w:rsidRPr="007E1EAE">
              <w:rPr>
                <w:rStyle w:val="CodeSnippet"/>
                <w:noProof/>
              </w:rPr>
              <w:t xml:space="preserve">  post_configure_target:</w:t>
            </w:r>
          </w:p>
          <w:p w14:paraId="1C49464C" w14:textId="77777777" w:rsidR="00841FF2" w:rsidRPr="007E1EAE" w:rsidRDefault="00841FF2" w:rsidP="00841FF2">
            <w:pPr>
              <w:rPr>
                <w:rStyle w:val="CodeSnippet"/>
                <w:noProof/>
              </w:rPr>
            </w:pPr>
            <w:r w:rsidRPr="007E1EAE">
              <w:rPr>
                <w:rStyle w:val="CodeSnippet"/>
                <w:noProof/>
              </w:rPr>
              <w:t xml:space="preserve">    description: Operation to post-configure the target endpoint.</w:t>
            </w:r>
          </w:p>
          <w:p w14:paraId="421A8C47" w14:textId="77777777" w:rsidR="00841FF2" w:rsidRPr="007E1EAE" w:rsidRDefault="00841FF2" w:rsidP="00841FF2">
            <w:pPr>
              <w:rPr>
                <w:rStyle w:val="CodeSnippet"/>
                <w:noProof/>
              </w:rPr>
            </w:pPr>
            <w:r w:rsidRPr="007E1EAE">
              <w:rPr>
                <w:rStyle w:val="CodeSnippet"/>
                <w:noProof/>
              </w:rPr>
              <w:t xml:space="preserve">  add_target:</w:t>
            </w:r>
          </w:p>
          <w:p w14:paraId="0F846241" w14:textId="77777777" w:rsidR="00841FF2" w:rsidRPr="007E1EAE" w:rsidRDefault="00841FF2" w:rsidP="00841FF2">
            <w:pPr>
              <w:rPr>
                <w:rStyle w:val="CodeSnippet"/>
                <w:noProof/>
              </w:rPr>
            </w:pPr>
            <w:r w:rsidRPr="007E1EAE">
              <w:rPr>
                <w:rStyle w:val="CodeSnippet"/>
                <w:noProof/>
              </w:rPr>
              <w:t xml:space="preserve">    description: Operation to notify the source node of a target node being added via a relationship.</w:t>
            </w:r>
          </w:p>
          <w:p w14:paraId="64B9FEA6" w14:textId="77777777" w:rsidR="00841FF2" w:rsidRPr="007E1EAE" w:rsidRDefault="00841FF2" w:rsidP="00841FF2">
            <w:pPr>
              <w:rPr>
                <w:rStyle w:val="CodeSnippet"/>
                <w:noProof/>
              </w:rPr>
            </w:pPr>
            <w:r w:rsidRPr="007E1EAE">
              <w:rPr>
                <w:rStyle w:val="CodeSnippet"/>
                <w:noProof/>
              </w:rPr>
              <w:t xml:space="preserve">  add_source: </w:t>
            </w:r>
          </w:p>
          <w:p w14:paraId="4E6B187F" w14:textId="77777777" w:rsidR="00841FF2" w:rsidRPr="007E1EAE" w:rsidRDefault="00841FF2" w:rsidP="00841FF2">
            <w:pPr>
              <w:rPr>
                <w:rStyle w:val="CodeSnippet"/>
                <w:noProof/>
              </w:rPr>
            </w:pPr>
            <w:r w:rsidRPr="007E1EAE">
              <w:rPr>
                <w:rStyle w:val="CodeSnippet"/>
                <w:noProof/>
              </w:rPr>
              <w:t xml:space="preserve">    description: Operation to notify the target node of a source node which is now available via a relationship.</w:t>
            </w:r>
          </w:p>
          <w:p w14:paraId="7D979314" w14:textId="77777777" w:rsidR="00841FF2" w:rsidRPr="007E1EAE" w:rsidRDefault="00841FF2" w:rsidP="00841FF2">
            <w:pPr>
              <w:rPr>
                <w:rStyle w:val="CodeSnippet"/>
                <w:noProof/>
              </w:rPr>
            </w:pPr>
            <w:r w:rsidRPr="007E1EAE">
              <w:rPr>
                <w:rStyle w:val="CodeSnippet"/>
                <w:noProof/>
              </w:rPr>
              <w:t xml:space="preserve">    description: </w:t>
            </w:r>
          </w:p>
          <w:p w14:paraId="3AF26964" w14:textId="77777777" w:rsidR="00841FF2" w:rsidRPr="007E1EAE" w:rsidRDefault="00841FF2" w:rsidP="00841FF2">
            <w:pPr>
              <w:rPr>
                <w:rStyle w:val="CodeSnippet"/>
                <w:noProof/>
              </w:rPr>
            </w:pPr>
            <w:r w:rsidRPr="007E1EAE">
              <w:rPr>
                <w:rStyle w:val="CodeSnippet"/>
                <w:noProof/>
              </w:rPr>
              <w:t xml:space="preserve">  target_changed:</w:t>
            </w:r>
          </w:p>
          <w:p w14:paraId="00C1F660" w14:textId="77777777" w:rsidR="00841FF2" w:rsidRPr="007E1EAE" w:rsidRDefault="00841FF2" w:rsidP="00841FF2">
            <w:pPr>
              <w:rPr>
                <w:rStyle w:val="CodeSnippet"/>
                <w:noProof/>
              </w:rPr>
            </w:pPr>
            <w:r w:rsidRPr="007E1EAE">
              <w:rPr>
                <w:rStyle w:val="CodeSnippet"/>
                <w:noProof/>
              </w:rPr>
              <w:t xml:space="preserve">    description: Operation to notify source some property or attribute of the target changed</w:t>
            </w:r>
          </w:p>
          <w:p w14:paraId="2C157A92" w14:textId="77777777" w:rsidR="00841FF2" w:rsidRPr="007E1EAE" w:rsidRDefault="00841FF2" w:rsidP="00841FF2">
            <w:pPr>
              <w:rPr>
                <w:rStyle w:val="CodeSnippet"/>
                <w:noProof/>
              </w:rPr>
            </w:pPr>
            <w:r w:rsidRPr="007E1EAE">
              <w:rPr>
                <w:rStyle w:val="CodeSnippet"/>
                <w:noProof/>
              </w:rPr>
              <w:lastRenderedPageBreak/>
              <w:t xml:space="preserve">  remove_target:</w:t>
            </w:r>
          </w:p>
          <w:p w14:paraId="4F0C07A2" w14:textId="77777777" w:rsidR="00841FF2" w:rsidRPr="007E1EAE" w:rsidRDefault="00841FF2" w:rsidP="00841FF2">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27240E4D" w14:textId="75CBFBCF" w:rsidR="00841FF2" w:rsidRPr="007E1EAE" w:rsidRDefault="00841FF2" w:rsidP="00841FF2">
      <w:pPr>
        <w:spacing w:after="200"/>
        <w:rPr>
          <w:rFonts w:cs="Arial"/>
          <w:b/>
          <w:bCs/>
          <w:color w:val="3B006F"/>
          <w:kern w:val="32"/>
          <w:szCs w:val="26"/>
        </w:rPr>
      </w:pPr>
    </w:p>
    <w:p w14:paraId="2D456415" w14:textId="45D4EB88" w:rsidR="00841FF2" w:rsidRPr="007E1EAE" w:rsidRDefault="00841FF2" w:rsidP="00841FF2">
      <w:pPr>
        <w:pStyle w:val="Heading4"/>
      </w:pPr>
      <w:r w:rsidRPr="007E1EAE">
        <w:rPr>
          <w:noProof/>
        </w:rPr>
        <w:drawing>
          <wp:anchor distT="0" distB="0" distL="114300" distR="114300" simplePos="0" relativeHeight="251658752" behindDoc="0" locked="0" layoutInCell="1" allowOverlap="1" wp14:anchorId="14959240" wp14:editId="491858B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p>
    <w:p w14:paraId="5A1D57BD" w14:textId="77777777" w:rsidR="00841FF2" w:rsidRPr="007E1EAE" w:rsidRDefault="00841FF2" w:rsidP="00875BC7">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32BBCCE5" w14:textId="77777777" w:rsidR="00841FF2" w:rsidRPr="007E1EAE" w:rsidRDefault="00841FF2" w:rsidP="00841FF2">
      <w:pPr>
        <w:pStyle w:val="Heading4"/>
      </w:pPr>
      <w:r w:rsidRPr="007E1EAE">
        <w:lastRenderedPageBreak/>
        <w:t>Normal node start sequence with Configure relationship operations</w:t>
      </w:r>
    </w:p>
    <w:p w14:paraId="69B041DC" w14:textId="77777777" w:rsidR="00841FF2" w:rsidRPr="007E1EAE" w:rsidRDefault="00841FF2" w:rsidP="00841FF2">
      <w:pPr>
        <w:pStyle w:val="NormalaroundTable"/>
      </w:pPr>
      <w:r w:rsidRPr="007E1EAE">
        <w:rPr>
          <w:noProof/>
        </w:rPr>
        <w:drawing>
          <wp:anchor distT="0" distB="0" distL="114300" distR="114300" simplePos="0" relativeHeight="251664896" behindDoc="0" locked="0" layoutInCell="1" allowOverlap="1" wp14:anchorId="460F8E63" wp14:editId="5DD6511E">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9DB7881" w14:textId="77777777" w:rsidR="00841FF2" w:rsidRPr="007E1EAE" w:rsidRDefault="00841FF2" w:rsidP="00841FF2">
      <w:pPr>
        <w:pStyle w:val="Heading4"/>
      </w:pPr>
      <w:r w:rsidRPr="007E1EAE">
        <w:t>Node-Relationship configuration sequence</w:t>
      </w:r>
    </w:p>
    <w:p w14:paraId="63AAAFB3" w14:textId="77777777" w:rsidR="00841FF2" w:rsidRPr="007E1EAE" w:rsidRDefault="00841FF2" w:rsidP="00841FF2">
      <w:pPr>
        <w:pStyle w:val="NormalaroundTable"/>
      </w:pPr>
      <w:r w:rsidRPr="007E1EAE">
        <w:t>Depending on which side (i.e., source or target) of a relationship a node is on, the orchestrator will:</w:t>
      </w:r>
    </w:p>
    <w:p w14:paraId="262340C4" w14:textId="77777777" w:rsidR="00841FF2" w:rsidRPr="007E1EAE" w:rsidRDefault="00841FF2" w:rsidP="00841FF2">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317877C5" w14:textId="77777777" w:rsidR="00841FF2" w:rsidRPr="007E1EAE" w:rsidRDefault="00841FF2" w:rsidP="00841FF2">
      <w:pPr>
        <w:pStyle w:val="ListBullet3"/>
      </w:pPr>
      <w:r w:rsidRPr="007E1EAE">
        <w:t xml:space="preserve">Invoke the node’s </w:t>
      </w:r>
      <w:r w:rsidRPr="007E1EAE">
        <w:rPr>
          <w:rStyle w:val="CodeSnippetHighlight"/>
        </w:rPr>
        <w:t>configure</w:t>
      </w:r>
      <w:r w:rsidRPr="007E1EAE">
        <w:t xml:space="preserve"> operation.  </w:t>
      </w:r>
    </w:p>
    <w:p w14:paraId="75978EDD" w14:textId="77777777" w:rsidR="00841FF2" w:rsidRPr="007E1EAE" w:rsidRDefault="00841FF2" w:rsidP="00841FF2">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5250AD5E" w14:textId="77777777" w:rsidR="00841FF2" w:rsidRPr="007E1EAE" w:rsidRDefault="00841FF2" w:rsidP="00841FF2">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7C17DD5D" w14:textId="77777777" w:rsidR="00841FF2" w:rsidRPr="007E1EAE" w:rsidRDefault="00841FF2" w:rsidP="00841FF2">
      <w:pPr>
        <w:pStyle w:val="Heading5"/>
      </w:pPr>
      <w:r w:rsidRPr="007E1EAE">
        <w:t>Node-Relationship add, remove and changed sequence</w:t>
      </w:r>
    </w:p>
    <w:p w14:paraId="3A944068" w14:textId="77777777" w:rsidR="00841FF2" w:rsidRPr="007E1EAE" w:rsidRDefault="00841FF2" w:rsidP="00841FF2">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477A6ED" w14:textId="77777777" w:rsidR="00841FF2" w:rsidRPr="007E1EAE" w:rsidRDefault="00841FF2" w:rsidP="00841FF2"/>
    <w:p w14:paraId="5D4BC76F" w14:textId="77777777" w:rsidR="00841FF2" w:rsidRPr="007E1EAE" w:rsidRDefault="00841FF2" w:rsidP="00841FF2">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F2ED866" w14:textId="77777777" w:rsidR="00841FF2" w:rsidRPr="007E1EAE" w:rsidRDefault="00841FF2" w:rsidP="00841FF2">
      <w:pPr>
        <w:pStyle w:val="Heading4"/>
      </w:pPr>
      <w:r w:rsidRPr="007E1EAE">
        <w:lastRenderedPageBreak/>
        <w:t>Notes</w:t>
      </w:r>
    </w:p>
    <w:p w14:paraId="03308A30" w14:textId="77777777" w:rsidR="00841FF2" w:rsidRPr="007E1EAE" w:rsidRDefault="00841FF2" w:rsidP="00971CED">
      <w:pPr>
        <w:pStyle w:val="ListParagraph"/>
        <w:numPr>
          <w:ilvl w:val="0"/>
          <w:numId w:val="32"/>
        </w:numPr>
      </w:pPr>
      <w:r w:rsidRPr="007E1EAE">
        <w:t>The target (provider) MUST be active and running (i.e., all its dependency stack MUST be fulfilled) prior to invoking add_target</w:t>
      </w:r>
    </w:p>
    <w:p w14:paraId="783211B3" w14:textId="77777777" w:rsidR="00841FF2" w:rsidRPr="007E1EAE" w:rsidRDefault="00841FF2" w:rsidP="00971CED">
      <w:pPr>
        <w:pStyle w:val="ListParagraph"/>
        <w:numPr>
          <w:ilvl w:val="0"/>
          <w:numId w:val="32"/>
        </w:numPr>
        <w:ind w:left="1080"/>
      </w:pPr>
      <w:r w:rsidRPr="007E1EAE">
        <w:t>In other words, all Requirements MUST be satisfied before it advertises its capabilities (i.e., the attributes of the matched Capabilities are available).</w:t>
      </w:r>
    </w:p>
    <w:p w14:paraId="33DDFE0F" w14:textId="77777777" w:rsidR="00841FF2" w:rsidRPr="007E1EAE" w:rsidRDefault="00841FF2" w:rsidP="00971CED">
      <w:pPr>
        <w:pStyle w:val="ListParagraph"/>
        <w:numPr>
          <w:ilvl w:val="0"/>
          <w:numId w:val="32"/>
        </w:numPr>
        <w:ind w:left="1080"/>
      </w:pPr>
      <w:r w:rsidRPr="007E1EAE">
        <w:t>In other words, it cannot be “consumed” by any dependent node.</w:t>
      </w:r>
    </w:p>
    <w:p w14:paraId="666863EF" w14:textId="77777777" w:rsidR="00841FF2" w:rsidRPr="007E1EAE" w:rsidRDefault="00841FF2" w:rsidP="00971CED">
      <w:pPr>
        <w:pStyle w:val="ListParagraph"/>
        <w:numPr>
          <w:ilvl w:val="0"/>
          <w:numId w:val="32"/>
        </w:numPr>
        <w:ind w:left="1080"/>
      </w:pPr>
      <w:r w:rsidRPr="007E1EAE">
        <w:t>Conversely, since the source (consumer) needs information (attributes) about any targets (and their attributes) being removed before it actually goes away.</w:t>
      </w:r>
    </w:p>
    <w:p w14:paraId="4DCEA389" w14:textId="77777777" w:rsidR="00841FF2" w:rsidRPr="007E1EAE" w:rsidRDefault="00841FF2" w:rsidP="00971CED">
      <w:pPr>
        <w:pStyle w:val="ListParagraph"/>
        <w:numPr>
          <w:ilvl w:val="0"/>
          <w:numId w:val="32"/>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0B64A533" w14:textId="77777777" w:rsidR="00841FF2" w:rsidRPr="007E1EAE" w:rsidRDefault="00841FF2" w:rsidP="00971CED">
      <w:pPr>
        <w:pStyle w:val="ListParagraph"/>
        <w:numPr>
          <w:ilvl w:val="0"/>
          <w:numId w:val="32"/>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2F22549E" w14:textId="77777777" w:rsidR="00841FF2" w:rsidRPr="007E1EAE" w:rsidRDefault="00841FF2" w:rsidP="00841FF2">
      <w:pPr>
        <w:pStyle w:val="Heading2"/>
      </w:pPr>
      <w:bookmarkStart w:id="1204" w:name="_Toc397688816"/>
      <w:bookmarkStart w:id="1205" w:name="_Toc302251715"/>
      <w:bookmarkStart w:id="1206" w:name="_Toc310749109"/>
      <w:bookmarkStart w:id="1207" w:name="_Toc313780944"/>
      <w:bookmarkStart w:id="1208" w:name="_Toc322703188"/>
      <w:bookmarkStart w:id="1209" w:name="_Toc454457846"/>
      <w:bookmarkStart w:id="1210" w:name="_Toc454458645"/>
      <w:bookmarkStart w:id="1211" w:name="_Toc500248030"/>
      <w:bookmarkStart w:id="1212" w:name="_Toc528072956"/>
      <w:r w:rsidRPr="007E1EAE">
        <w:t>Node Types</w:t>
      </w:r>
      <w:bookmarkStart w:id="1213" w:name="_Toc373867870"/>
      <w:bookmarkEnd w:id="1037"/>
      <w:bookmarkEnd w:id="1038"/>
      <w:bookmarkEnd w:id="1039"/>
      <w:bookmarkEnd w:id="1040"/>
      <w:bookmarkEnd w:id="1204"/>
      <w:bookmarkEnd w:id="1205"/>
      <w:bookmarkEnd w:id="1206"/>
      <w:bookmarkEnd w:id="1207"/>
      <w:bookmarkEnd w:id="1208"/>
      <w:bookmarkEnd w:id="1209"/>
      <w:bookmarkEnd w:id="1210"/>
      <w:bookmarkEnd w:id="1211"/>
      <w:bookmarkEnd w:id="1212"/>
    </w:p>
    <w:p w14:paraId="531508FD" w14:textId="77777777" w:rsidR="00841FF2" w:rsidRPr="007E1EAE" w:rsidRDefault="00841FF2" w:rsidP="00841FF2">
      <w:pPr>
        <w:pStyle w:val="Heading3"/>
        <w:rPr>
          <w:rFonts w:eastAsiaTheme="majorEastAsia"/>
        </w:rPr>
      </w:pPr>
      <w:bookmarkStart w:id="1214" w:name="_Toc379455076"/>
      <w:bookmarkStart w:id="1215" w:name="_Ref379544964"/>
      <w:bookmarkStart w:id="1216" w:name="_Toc454457847"/>
      <w:bookmarkStart w:id="1217" w:name="_Toc454458646"/>
      <w:bookmarkStart w:id="1218" w:name="DEFN_TYPE_NODES_ROOT"/>
      <w:r w:rsidRPr="007E1EAE">
        <w:rPr>
          <w:rFonts w:eastAsiaTheme="majorEastAsia"/>
        </w:rPr>
        <w:t>tosca.nodes.Root</w:t>
      </w:r>
      <w:bookmarkEnd w:id="1214"/>
      <w:bookmarkEnd w:id="1215"/>
      <w:bookmarkEnd w:id="1216"/>
      <w:bookmarkEnd w:id="1217"/>
    </w:p>
    <w:bookmarkEnd w:id="1218"/>
    <w:p w14:paraId="6906B8B6" w14:textId="77777777" w:rsidR="00841FF2" w:rsidRPr="007E1EAE" w:rsidRDefault="00841FF2" w:rsidP="00841FF2">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41E9000C" w14:textId="77777777" w:rsidR="00841FF2" w:rsidRPr="007E1EAE" w:rsidRDefault="00841FF2" w:rsidP="00841FF2">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0925148" w14:textId="77777777" w:rsidTr="00841FF2">
        <w:tc>
          <w:tcPr>
            <w:tcW w:w="1177" w:type="pct"/>
            <w:shd w:val="clear" w:color="auto" w:fill="D9D9D9"/>
          </w:tcPr>
          <w:p w14:paraId="22B3B5B6" w14:textId="77777777" w:rsidR="00841FF2" w:rsidRPr="007E1EAE" w:rsidRDefault="00841FF2" w:rsidP="00841FF2">
            <w:pPr>
              <w:pStyle w:val="TableText-Heading"/>
            </w:pPr>
            <w:r w:rsidRPr="007E1EAE">
              <w:t>Shorthand Name</w:t>
            </w:r>
          </w:p>
        </w:tc>
        <w:tc>
          <w:tcPr>
            <w:tcW w:w="3823" w:type="pct"/>
          </w:tcPr>
          <w:p w14:paraId="634EC96D" w14:textId="77777777" w:rsidR="00841FF2" w:rsidRPr="007E1EAE" w:rsidRDefault="00841FF2" w:rsidP="00841FF2">
            <w:pPr>
              <w:pStyle w:val="TableText"/>
              <w:rPr>
                <w:noProof/>
              </w:rPr>
            </w:pPr>
            <w:r w:rsidRPr="007E1EAE">
              <w:rPr>
                <w:noProof/>
              </w:rPr>
              <w:t>Root</w:t>
            </w:r>
          </w:p>
        </w:tc>
      </w:tr>
      <w:tr w:rsidR="00841FF2" w:rsidRPr="007E1EAE" w14:paraId="60145FDA" w14:textId="77777777" w:rsidTr="00841FF2">
        <w:tc>
          <w:tcPr>
            <w:tcW w:w="1177" w:type="pct"/>
            <w:shd w:val="clear" w:color="auto" w:fill="D9D9D9"/>
          </w:tcPr>
          <w:p w14:paraId="68452C91" w14:textId="77777777" w:rsidR="00841FF2" w:rsidRPr="007E1EAE" w:rsidRDefault="00841FF2" w:rsidP="00841FF2">
            <w:pPr>
              <w:pStyle w:val="TableText-Heading"/>
            </w:pPr>
            <w:r w:rsidRPr="007E1EAE">
              <w:t>Type Qualified Name</w:t>
            </w:r>
          </w:p>
        </w:tc>
        <w:tc>
          <w:tcPr>
            <w:tcW w:w="3823" w:type="pct"/>
          </w:tcPr>
          <w:p w14:paraId="40CBA8B8" w14:textId="77777777" w:rsidR="00841FF2" w:rsidRPr="007E1EAE" w:rsidRDefault="00841FF2" w:rsidP="00841FF2">
            <w:pPr>
              <w:pStyle w:val="TableText"/>
              <w:rPr>
                <w:noProof/>
              </w:rPr>
            </w:pPr>
            <w:r w:rsidRPr="007E1EAE">
              <w:rPr>
                <w:noProof/>
              </w:rPr>
              <w:t>tosca:Root</w:t>
            </w:r>
          </w:p>
        </w:tc>
      </w:tr>
      <w:tr w:rsidR="00841FF2" w:rsidRPr="007E1EAE" w14:paraId="7D1A22A5" w14:textId="77777777" w:rsidTr="00841FF2">
        <w:tc>
          <w:tcPr>
            <w:tcW w:w="1177" w:type="pct"/>
            <w:shd w:val="clear" w:color="auto" w:fill="D9D9D9"/>
          </w:tcPr>
          <w:p w14:paraId="08AE1334" w14:textId="77777777" w:rsidR="00841FF2" w:rsidRPr="007E1EAE" w:rsidRDefault="00841FF2" w:rsidP="00841FF2">
            <w:pPr>
              <w:pStyle w:val="TableText-Heading"/>
            </w:pPr>
            <w:r w:rsidRPr="007E1EAE">
              <w:t>Type URI</w:t>
            </w:r>
          </w:p>
        </w:tc>
        <w:tc>
          <w:tcPr>
            <w:tcW w:w="3823" w:type="pct"/>
          </w:tcPr>
          <w:p w14:paraId="19235FAD" w14:textId="77777777" w:rsidR="00841FF2" w:rsidRPr="007E1EAE" w:rsidRDefault="00841FF2" w:rsidP="00841FF2">
            <w:pPr>
              <w:pStyle w:val="TableText"/>
            </w:pPr>
            <w:r w:rsidRPr="007E1EAE">
              <w:t>tosca.nodes.Root</w:t>
            </w:r>
          </w:p>
        </w:tc>
      </w:tr>
    </w:tbl>
    <w:p w14:paraId="6EB019FC" w14:textId="77777777" w:rsidR="00841FF2" w:rsidRPr="007E1EAE" w:rsidRDefault="00841FF2" w:rsidP="00841FF2">
      <w:pPr>
        <w:pStyle w:val="Heading4"/>
      </w:pPr>
      <w:bookmarkStart w:id="1219" w:name="_Toc379455077"/>
      <w:r w:rsidRPr="007E1EAE">
        <w:t>Properties</w:t>
      </w:r>
      <w:bookmarkEnd w:id="121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51420662" w14:textId="77777777" w:rsidTr="00841FF2">
        <w:trPr>
          <w:cantSplit/>
          <w:tblHeader/>
        </w:trPr>
        <w:tc>
          <w:tcPr>
            <w:tcW w:w="698" w:type="pct"/>
            <w:shd w:val="clear" w:color="auto" w:fill="D9D9D9"/>
          </w:tcPr>
          <w:p w14:paraId="74E1D719"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1705D25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56341F9"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5BE6DCA6"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42ABBB6C"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0F2E0F9B" w14:textId="77777777" w:rsidTr="00841FF2">
        <w:trPr>
          <w:cantSplit/>
        </w:trPr>
        <w:tc>
          <w:tcPr>
            <w:tcW w:w="698" w:type="pct"/>
            <w:shd w:val="clear" w:color="auto" w:fill="FFFFFF"/>
          </w:tcPr>
          <w:p w14:paraId="6CFBC9DF" w14:textId="77777777" w:rsidR="00841FF2" w:rsidRPr="007E1EAE" w:rsidRDefault="00841FF2" w:rsidP="00841FF2">
            <w:pPr>
              <w:pStyle w:val="TableText"/>
              <w:rPr>
                <w:rFonts w:cstheme="minorHAnsi"/>
                <w:noProof/>
              </w:rPr>
            </w:pPr>
            <w:r w:rsidRPr="007E1EAE">
              <w:rPr>
                <w:rFonts w:cstheme="minorHAnsi"/>
                <w:noProof/>
              </w:rPr>
              <w:t>N/A</w:t>
            </w:r>
          </w:p>
        </w:tc>
        <w:tc>
          <w:tcPr>
            <w:tcW w:w="533" w:type="pct"/>
            <w:shd w:val="clear" w:color="auto" w:fill="FFFFFF"/>
          </w:tcPr>
          <w:p w14:paraId="127C5BE9" w14:textId="77777777" w:rsidR="00841FF2" w:rsidRPr="007E1EAE" w:rsidRDefault="00841FF2" w:rsidP="00841FF2">
            <w:pPr>
              <w:pStyle w:val="TableText"/>
              <w:rPr>
                <w:rFonts w:cstheme="minorHAnsi"/>
              </w:rPr>
            </w:pPr>
            <w:r w:rsidRPr="007E1EAE">
              <w:rPr>
                <w:rFonts w:cstheme="minorHAnsi"/>
              </w:rPr>
              <w:t>N/A</w:t>
            </w:r>
          </w:p>
        </w:tc>
        <w:tc>
          <w:tcPr>
            <w:tcW w:w="489" w:type="pct"/>
            <w:shd w:val="clear" w:color="auto" w:fill="FFFFFF"/>
          </w:tcPr>
          <w:p w14:paraId="47DEC2B3" w14:textId="77777777" w:rsidR="00841FF2" w:rsidRPr="007E1EAE" w:rsidRDefault="00841FF2" w:rsidP="00841FF2">
            <w:pPr>
              <w:pStyle w:val="TableText"/>
              <w:rPr>
                <w:rFonts w:cstheme="minorHAnsi"/>
              </w:rPr>
            </w:pPr>
            <w:r w:rsidRPr="007E1EAE">
              <w:rPr>
                <w:rFonts w:cstheme="minorHAnsi"/>
              </w:rPr>
              <w:t>N/A</w:t>
            </w:r>
          </w:p>
        </w:tc>
        <w:tc>
          <w:tcPr>
            <w:tcW w:w="821" w:type="pct"/>
            <w:shd w:val="clear" w:color="auto" w:fill="FFFFFF"/>
          </w:tcPr>
          <w:p w14:paraId="47E02AB0" w14:textId="77777777" w:rsidR="00841FF2" w:rsidRPr="007E1EAE" w:rsidRDefault="00841FF2" w:rsidP="00841FF2">
            <w:pPr>
              <w:pStyle w:val="TableText"/>
              <w:rPr>
                <w:rFonts w:cstheme="minorHAnsi"/>
              </w:rPr>
            </w:pPr>
            <w:r w:rsidRPr="007E1EAE">
              <w:rPr>
                <w:rFonts w:cstheme="minorHAnsi"/>
              </w:rPr>
              <w:t>N/A</w:t>
            </w:r>
          </w:p>
        </w:tc>
        <w:tc>
          <w:tcPr>
            <w:tcW w:w="2459" w:type="pct"/>
            <w:shd w:val="clear" w:color="auto" w:fill="FFFFFF"/>
          </w:tcPr>
          <w:p w14:paraId="7DD27DB9" w14:textId="77777777" w:rsidR="00841FF2" w:rsidRPr="007E1EAE" w:rsidRDefault="00841FF2" w:rsidP="00841FF2">
            <w:pPr>
              <w:pStyle w:val="TableText"/>
              <w:rPr>
                <w:rFonts w:cstheme="minorHAnsi"/>
              </w:rPr>
            </w:pPr>
            <w:r w:rsidRPr="007E1EAE">
              <w:rPr>
                <w:rFonts w:cstheme="minorHAnsi"/>
              </w:rPr>
              <w:t>The TOSCA Root Node type has no specified properties.</w:t>
            </w:r>
          </w:p>
        </w:tc>
      </w:tr>
    </w:tbl>
    <w:p w14:paraId="75196846" w14:textId="77777777" w:rsidR="00841FF2" w:rsidRPr="007E1EAE" w:rsidRDefault="00841FF2" w:rsidP="00841FF2">
      <w:pPr>
        <w:pStyle w:val="Heading4"/>
      </w:pPr>
      <w:bookmarkStart w:id="122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4FBD69EE" w14:textId="77777777" w:rsidTr="00841FF2">
        <w:trPr>
          <w:cantSplit/>
          <w:tblHeader/>
        </w:trPr>
        <w:tc>
          <w:tcPr>
            <w:tcW w:w="698" w:type="pct"/>
            <w:shd w:val="clear" w:color="auto" w:fill="D9D9D9"/>
          </w:tcPr>
          <w:p w14:paraId="6AC243C2"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39AE4CE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6EC93B8B"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38FE267A"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0916EE3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11D61A9" w14:textId="77777777" w:rsidTr="00841FF2">
        <w:trPr>
          <w:cantSplit/>
        </w:trPr>
        <w:tc>
          <w:tcPr>
            <w:tcW w:w="698" w:type="pct"/>
            <w:shd w:val="clear" w:color="auto" w:fill="FFFFFF"/>
          </w:tcPr>
          <w:p w14:paraId="3095A0E9"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774ACF20"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0BF8FF95" w14:textId="77777777" w:rsidR="00841FF2" w:rsidRPr="007E1EAE" w:rsidRDefault="006F07B6"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6A719B78"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2366281B" w14:textId="77777777" w:rsidR="00841FF2" w:rsidRPr="007E1EAE" w:rsidRDefault="00841FF2" w:rsidP="00841FF2">
            <w:pPr>
              <w:pStyle w:val="TableText"/>
              <w:rPr>
                <w:rFonts w:cstheme="minorHAnsi"/>
              </w:rPr>
            </w:pPr>
            <w:r w:rsidRPr="007E1EAE">
              <w:rPr>
                <w:rFonts w:cstheme="minorHAnsi"/>
              </w:rPr>
              <w:t>A unique identifier of the realized instance of a Node Template that derives from any TOSCA normative type.</w:t>
            </w:r>
          </w:p>
        </w:tc>
      </w:tr>
      <w:tr w:rsidR="00841FF2" w:rsidRPr="00D84861" w14:paraId="265BD506" w14:textId="77777777" w:rsidTr="00841FF2">
        <w:trPr>
          <w:cantSplit/>
        </w:trPr>
        <w:tc>
          <w:tcPr>
            <w:tcW w:w="698" w:type="pct"/>
            <w:shd w:val="clear" w:color="auto" w:fill="FFFFFF"/>
          </w:tcPr>
          <w:p w14:paraId="7F385FAA"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30BB03B4"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1189EF7A" w14:textId="77777777" w:rsidR="00841FF2" w:rsidRPr="007E1EAE" w:rsidRDefault="006F07B6"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3B4E20D"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7D50F88B" w14:textId="77777777" w:rsidR="00841FF2" w:rsidRPr="007E1EAE" w:rsidRDefault="00841FF2" w:rsidP="00841FF2">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12E6A7E7" w14:textId="77777777" w:rsidTr="00841FF2">
        <w:trPr>
          <w:cantSplit/>
        </w:trPr>
        <w:tc>
          <w:tcPr>
            <w:tcW w:w="698" w:type="pct"/>
            <w:shd w:val="clear" w:color="auto" w:fill="FFFFFF"/>
          </w:tcPr>
          <w:p w14:paraId="2C0809A5"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4B66B6D6"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3E811CEA" w14:textId="77777777" w:rsidR="00841FF2" w:rsidRPr="007E1EAE" w:rsidRDefault="006F07B6"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A3F096E"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5F59CBA7" w14:textId="77777777" w:rsidR="00841FF2" w:rsidRPr="007E1EAE" w:rsidRDefault="00841FF2" w:rsidP="00841FF2">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35C4016A" w14:textId="77777777" w:rsidR="00841FF2" w:rsidRPr="007E1EAE" w:rsidRDefault="00841FF2" w:rsidP="00841FF2">
      <w:pPr>
        <w:pStyle w:val="Heading4"/>
      </w:pPr>
      <w:r w:rsidRPr="007E1EAE">
        <w:lastRenderedPageBreak/>
        <w:t>Definition</w:t>
      </w:r>
      <w:bookmarkEnd w:id="1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6469B08" w14:textId="77777777" w:rsidTr="00841FF2">
        <w:tc>
          <w:tcPr>
            <w:tcW w:w="9576" w:type="dxa"/>
            <w:shd w:val="clear" w:color="auto" w:fill="D9D9D9" w:themeFill="background1" w:themeFillShade="D9"/>
          </w:tcPr>
          <w:p w14:paraId="3B7717B3" w14:textId="77777777" w:rsidR="00841FF2" w:rsidRPr="007E1EAE" w:rsidRDefault="00841FF2" w:rsidP="00841FF2">
            <w:pPr>
              <w:rPr>
                <w:rStyle w:val="CodeSnippet"/>
                <w:noProof/>
              </w:rPr>
            </w:pPr>
            <w:r w:rsidRPr="007E1EAE">
              <w:rPr>
                <w:rStyle w:val="CodeSnippet"/>
                <w:noProof/>
              </w:rPr>
              <w:t>tosca.nodes.Root:</w:t>
            </w:r>
          </w:p>
          <w:p w14:paraId="62D4FFD9" w14:textId="77777777" w:rsidR="00841FF2" w:rsidRPr="007E1EAE" w:rsidRDefault="00841FF2" w:rsidP="00841FF2">
            <w:pPr>
              <w:rPr>
                <w:rStyle w:val="CodeSnippet"/>
                <w:noProof/>
              </w:rPr>
            </w:pPr>
            <w:r w:rsidRPr="007E1EAE">
              <w:rPr>
                <w:rStyle w:val="CodeSnippet"/>
                <w:noProof/>
              </w:rPr>
              <w:t xml:space="preserve">  derived_from: </w:t>
            </w:r>
            <w:r w:rsidRPr="007E1EAE">
              <w:rPr>
                <w:rStyle w:val="CodeSnippet"/>
              </w:rPr>
              <w:t>tosca.entity.Root</w:t>
            </w:r>
          </w:p>
          <w:p w14:paraId="20680F29" w14:textId="77777777" w:rsidR="00841FF2" w:rsidRPr="007E1EAE" w:rsidRDefault="00841FF2" w:rsidP="00841FF2">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531A5DE0" w14:textId="77777777" w:rsidR="00841FF2" w:rsidRPr="007E1EAE" w:rsidRDefault="00841FF2" w:rsidP="00841FF2">
            <w:pPr>
              <w:rPr>
                <w:rStyle w:val="CodeSnippet"/>
                <w:noProof/>
              </w:rPr>
            </w:pPr>
            <w:r w:rsidRPr="007E1EAE">
              <w:rPr>
                <w:rStyle w:val="CodeSnippet"/>
                <w:noProof/>
              </w:rPr>
              <w:t xml:space="preserve">  attributes:</w:t>
            </w:r>
          </w:p>
          <w:p w14:paraId="35904D3E" w14:textId="77777777" w:rsidR="00841FF2" w:rsidRPr="007E1EAE" w:rsidRDefault="00841FF2" w:rsidP="00841FF2">
            <w:pPr>
              <w:rPr>
                <w:rStyle w:val="CodeSnippet"/>
                <w:noProof/>
              </w:rPr>
            </w:pPr>
            <w:r w:rsidRPr="007E1EAE">
              <w:rPr>
                <w:rStyle w:val="CodeSnippet"/>
                <w:noProof/>
              </w:rPr>
              <w:t xml:space="preserve">    tosca_id:</w:t>
            </w:r>
          </w:p>
          <w:p w14:paraId="7BF0087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42814E8A" w14:textId="77777777" w:rsidR="00841FF2" w:rsidRPr="007E1EAE" w:rsidRDefault="00841FF2" w:rsidP="00841FF2">
            <w:pPr>
              <w:rPr>
                <w:rStyle w:val="CodeSnippet"/>
                <w:noProof/>
              </w:rPr>
            </w:pPr>
            <w:r w:rsidRPr="007E1EAE">
              <w:rPr>
                <w:rStyle w:val="CodeSnippet"/>
                <w:noProof/>
              </w:rPr>
              <w:t xml:space="preserve">    tosca_name:</w:t>
            </w:r>
          </w:p>
          <w:p w14:paraId="75AEDC7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4CEDB7" w14:textId="77777777" w:rsidR="00841FF2" w:rsidRPr="007E1EAE" w:rsidRDefault="00841FF2" w:rsidP="00841FF2">
            <w:pPr>
              <w:rPr>
                <w:rStyle w:val="CodeSnippet"/>
                <w:noProof/>
              </w:rPr>
            </w:pPr>
            <w:r w:rsidRPr="007E1EAE">
              <w:rPr>
                <w:rStyle w:val="CodeSnippet"/>
                <w:noProof/>
              </w:rPr>
              <w:t xml:space="preserve">    state:</w:t>
            </w:r>
          </w:p>
          <w:p w14:paraId="324864B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E4C9527" w14:textId="77777777" w:rsidR="00841FF2" w:rsidRPr="007E1EAE" w:rsidRDefault="00841FF2" w:rsidP="00841FF2">
            <w:pPr>
              <w:rPr>
                <w:rStyle w:val="CodeSnippet"/>
                <w:noProof/>
              </w:rPr>
            </w:pPr>
            <w:r w:rsidRPr="007E1EAE">
              <w:rPr>
                <w:rStyle w:val="CodeSnippet"/>
                <w:noProof/>
              </w:rPr>
              <w:t xml:space="preserve">  capabilities:</w:t>
            </w:r>
          </w:p>
          <w:p w14:paraId="7B02B662" w14:textId="77777777" w:rsidR="00841FF2" w:rsidRPr="007E1EAE" w:rsidRDefault="00841FF2" w:rsidP="00841FF2">
            <w:pPr>
              <w:rPr>
                <w:rStyle w:val="CodeSnippet"/>
                <w:noProof/>
              </w:rPr>
            </w:pPr>
            <w:r w:rsidRPr="007E1EAE">
              <w:rPr>
                <w:rStyle w:val="CodeSnippet"/>
                <w:noProof/>
              </w:rPr>
              <w:t xml:space="preserve">    feature: </w:t>
            </w:r>
          </w:p>
          <w:p w14:paraId="321BB6CD" w14:textId="77777777" w:rsidR="00841FF2" w:rsidRPr="007E1EAE" w:rsidRDefault="00841FF2" w:rsidP="00841FF2">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6C40B135" w14:textId="77777777" w:rsidR="00841FF2" w:rsidRPr="007E1EAE" w:rsidRDefault="00841FF2" w:rsidP="00841FF2">
            <w:pPr>
              <w:rPr>
                <w:rStyle w:val="CodeSnippet"/>
                <w:noProof/>
              </w:rPr>
            </w:pPr>
            <w:r w:rsidRPr="007E1EAE">
              <w:rPr>
                <w:rStyle w:val="CodeSnippet"/>
                <w:noProof/>
              </w:rPr>
              <w:t xml:space="preserve">  requirements:</w:t>
            </w:r>
          </w:p>
          <w:p w14:paraId="08DB3D30" w14:textId="77777777" w:rsidR="00841FF2" w:rsidRPr="007E1EAE" w:rsidRDefault="00841FF2" w:rsidP="00841FF2">
            <w:pPr>
              <w:rPr>
                <w:rStyle w:val="CodeSnippet"/>
                <w:noProof/>
              </w:rPr>
            </w:pPr>
            <w:r w:rsidRPr="007E1EAE">
              <w:rPr>
                <w:rStyle w:val="CodeSnippet"/>
                <w:noProof/>
              </w:rPr>
              <w:t xml:space="preserve">    - dependency:</w:t>
            </w:r>
          </w:p>
          <w:p w14:paraId="5DC70286"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36B8AF57"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662B5C38" w14:textId="77777777" w:rsidR="00841FF2" w:rsidRPr="007E1EAE" w:rsidRDefault="00841FF2" w:rsidP="00841FF2">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287DB25A" w14:textId="77777777" w:rsidR="00841FF2" w:rsidRPr="007E1EAE" w:rsidRDefault="00841FF2" w:rsidP="00841FF2">
            <w:pPr>
              <w:rPr>
                <w:rStyle w:val="CodeSnippet"/>
              </w:rPr>
            </w:pPr>
            <w:r w:rsidRPr="007E1EAE">
              <w:t xml:space="preserve">                 </w:t>
            </w:r>
            <w:r w:rsidRPr="007E1EAE">
              <w:rPr>
                <w:rStyle w:val="CodeSnippet"/>
              </w:rPr>
              <w:t>occurrences: [ 0, UNBOUNDED ]</w:t>
            </w:r>
          </w:p>
          <w:p w14:paraId="792FF0A5" w14:textId="77777777" w:rsidR="00841FF2" w:rsidRPr="007E1EAE" w:rsidRDefault="00841FF2" w:rsidP="00841FF2">
            <w:pPr>
              <w:rPr>
                <w:rStyle w:val="CodeSnippet"/>
                <w:noProof/>
              </w:rPr>
            </w:pPr>
            <w:r w:rsidRPr="007E1EAE">
              <w:rPr>
                <w:rStyle w:val="CodeSnippet"/>
                <w:noProof/>
              </w:rPr>
              <w:t xml:space="preserve">  interfaces: </w:t>
            </w:r>
          </w:p>
          <w:p w14:paraId="3F2FF4DC" w14:textId="77777777" w:rsidR="00841FF2" w:rsidRPr="007E1EAE" w:rsidRDefault="00841FF2" w:rsidP="00841FF2">
            <w:pPr>
              <w:rPr>
                <w:rStyle w:val="CodeSnippet"/>
                <w:noProof/>
              </w:rPr>
            </w:pPr>
            <w:r w:rsidRPr="007E1EAE">
              <w:rPr>
                <w:rStyle w:val="CodeSnippet"/>
                <w:noProof/>
              </w:rPr>
              <w:t xml:space="preserve">    Standard:</w:t>
            </w:r>
          </w:p>
          <w:p w14:paraId="2DD16CC5"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6DB65719" w14:textId="77777777" w:rsidR="00841FF2" w:rsidRPr="007E1EAE" w:rsidRDefault="00841FF2" w:rsidP="00841FF2">
      <w:pPr>
        <w:pStyle w:val="Heading4"/>
      </w:pPr>
      <w:bookmarkStart w:id="1221" w:name="_Toc379455079"/>
      <w:r w:rsidRPr="007E1EAE">
        <w:t>Additional Requirements</w:t>
      </w:r>
      <w:bookmarkEnd w:id="1221"/>
    </w:p>
    <w:p w14:paraId="07384815" w14:textId="77777777" w:rsidR="00841FF2" w:rsidRPr="007E1EAE" w:rsidRDefault="00841FF2" w:rsidP="00841FF2">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531F39F" w14:textId="77777777" w:rsidR="00841FF2" w:rsidRPr="007E1EAE" w:rsidRDefault="00841FF2" w:rsidP="00841FF2">
      <w:pPr>
        <w:pStyle w:val="Heading3"/>
      </w:pPr>
      <w:bookmarkStart w:id="1222" w:name="_Toc378686027"/>
      <w:bookmarkStart w:id="1223" w:name="_Toc378688769"/>
      <w:bookmarkStart w:id="1224" w:name="DEFN_TYPE_NODES_ABSTRACT_COMPUTE"/>
      <w:bookmarkStart w:id="1225" w:name="_Toc373867871"/>
      <w:bookmarkStart w:id="1226" w:name="_Toc379455080"/>
      <w:bookmarkStart w:id="1227" w:name="_Toc454457848"/>
      <w:bookmarkStart w:id="1228" w:name="_Toc454458647"/>
      <w:bookmarkStart w:id="1229" w:name="DEFN_TYPE_NODES_COMPUTE"/>
      <w:bookmarkEnd w:id="1213"/>
      <w:bookmarkEnd w:id="1222"/>
      <w:bookmarkEnd w:id="1223"/>
      <w:r w:rsidRPr="007E1EAE">
        <w:t>tosca.nodes.</w:t>
      </w:r>
      <w:r>
        <w:t>Abstract.</w:t>
      </w:r>
      <w:r w:rsidRPr="007E1EAE">
        <w:t>Compute</w:t>
      </w:r>
    </w:p>
    <w:bookmarkEnd w:id="1224"/>
    <w:p w14:paraId="385BD1C3" w14:textId="77777777" w:rsidR="00841FF2" w:rsidRDefault="00841FF2" w:rsidP="00841FF2">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358AE5C1" w14:textId="77777777" w:rsidR="00841FF2" w:rsidRPr="00D84861" w:rsidRDefault="00841FF2" w:rsidP="00841FF2">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8E9C3D7" w14:textId="77777777" w:rsidTr="00841FF2">
        <w:tc>
          <w:tcPr>
            <w:tcW w:w="1177" w:type="pct"/>
            <w:shd w:val="clear" w:color="auto" w:fill="D9D9D9"/>
          </w:tcPr>
          <w:p w14:paraId="2C9CF4A2" w14:textId="77777777" w:rsidR="00841FF2" w:rsidRPr="007E1EAE" w:rsidRDefault="00841FF2" w:rsidP="00841FF2">
            <w:pPr>
              <w:pStyle w:val="TableText-Heading"/>
            </w:pPr>
            <w:r w:rsidRPr="007E1EAE">
              <w:t>Shorthand Name</w:t>
            </w:r>
          </w:p>
        </w:tc>
        <w:tc>
          <w:tcPr>
            <w:tcW w:w="3823" w:type="pct"/>
          </w:tcPr>
          <w:p w14:paraId="1C61A453" w14:textId="77777777" w:rsidR="00841FF2" w:rsidRPr="007E1EAE" w:rsidRDefault="00841FF2" w:rsidP="00841FF2">
            <w:pPr>
              <w:pStyle w:val="TableText"/>
              <w:rPr>
                <w:noProof/>
              </w:rPr>
            </w:pPr>
            <w:r>
              <w:rPr>
                <w:noProof/>
              </w:rPr>
              <w:t>Abstract.</w:t>
            </w:r>
            <w:r w:rsidRPr="007E1EAE">
              <w:rPr>
                <w:noProof/>
              </w:rPr>
              <w:t>Compute</w:t>
            </w:r>
          </w:p>
        </w:tc>
      </w:tr>
      <w:tr w:rsidR="00841FF2" w:rsidRPr="007E1EAE" w14:paraId="797DAACB" w14:textId="77777777" w:rsidTr="00841FF2">
        <w:tc>
          <w:tcPr>
            <w:tcW w:w="1177" w:type="pct"/>
            <w:shd w:val="clear" w:color="auto" w:fill="D9D9D9"/>
          </w:tcPr>
          <w:p w14:paraId="6B0AF814" w14:textId="77777777" w:rsidR="00841FF2" w:rsidRPr="007E1EAE" w:rsidRDefault="00841FF2" w:rsidP="00841FF2">
            <w:pPr>
              <w:pStyle w:val="TableText-Heading"/>
            </w:pPr>
            <w:r w:rsidRPr="007E1EAE">
              <w:t>Type Qualified Name</w:t>
            </w:r>
          </w:p>
        </w:tc>
        <w:tc>
          <w:tcPr>
            <w:tcW w:w="3823" w:type="pct"/>
          </w:tcPr>
          <w:p w14:paraId="1EDC0377" w14:textId="77777777" w:rsidR="00841FF2" w:rsidRPr="007E1EAE" w:rsidRDefault="00841FF2" w:rsidP="00841FF2">
            <w:pPr>
              <w:pStyle w:val="TableText"/>
              <w:rPr>
                <w:noProof/>
              </w:rPr>
            </w:pPr>
            <w:r w:rsidRPr="007E1EAE">
              <w:rPr>
                <w:noProof/>
              </w:rPr>
              <w:t>tosca:</w:t>
            </w:r>
            <w:r>
              <w:rPr>
                <w:noProof/>
              </w:rPr>
              <w:t>Abstract.</w:t>
            </w:r>
            <w:r w:rsidRPr="007E1EAE">
              <w:rPr>
                <w:noProof/>
              </w:rPr>
              <w:t>Compute</w:t>
            </w:r>
          </w:p>
        </w:tc>
      </w:tr>
      <w:tr w:rsidR="00841FF2" w:rsidRPr="007E1EAE" w14:paraId="60B9DFE2" w14:textId="77777777" w:rsidTr="00841FF2">
        <w:tc>
          <w:tcPr>
            <w:tcW w:w="1177" w:type="pct"/>
            <w:shd w:val="clear" w:color="auto" w:fill="D9D9D9"/>
          </w:tcPr>
          <w:p w14:paraId="650E2149" w14:textId="77777777" w:rsidR="00841FF2" w:rsidRPr="007E1EAE" w:rsidRDefault="00841FF2" w:rsidP="00841FF2">
            <w:pPr>
              <w:pStyle w:val="TableText-Heading"/>
            </w:pPr>
            <w:r w:rsidRPr="007E1EAE">
              <w:t>Type URI</w:t>
            </w:r>
          </w:p>
        </w:tc>
        <w:tc>
          <w:tcPr>
            <w:tcW w:w="3823" w:type="pct"/>
          </w:tcPr>
          <w:p w14:paraId="6A1FCAF4" w14:textId="77777777" w:rsidR="00841FF2" w:rsidRPr="007E1EAE" w:rsidRDefault="00841FF2" w:rsidP="00841FF2">
            <w:pPr>
              <w:pStyle w:val="TableText"/>
            </w:pPr>
            <w:r w:rsidRPr="007E1EAE">
              <w:t>tosca.nodes.</w:t>
            </w:r>
            <w:r>
              <w:t>Abstract.</w:t>
            </w:r>
            <w:r w:rsidRPr="007E1EAE">
              <w:t>Compute</w:t>
            </w:r>
          </w:p>
        </w:tc>
      </w:tr>
    </w:tbl>
    <w:p w14:paraId="55CEDAD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03F02BC9" w14:textId="77777777" w:rsidTr="00841FF2">
        <w:trPr>
          <w:cantSplit/>
          <w:tblHeader/>
        </w:trPr>
        <w:tc>
          <w:tcPr>
            <w:tcW w:w="803" w:type="pct"/>
            <w:shd w:val="clear" w:color="auto" w:fill="D9D9D9"/>
          </w:tcPr>
          <w:p w14:paraId="7BAF0A20"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05247686"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62E3A0C2"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519B2784"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4847C22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5D4B3FA" w14:textId="77777777" w:rsidTr="00841FF2">
        <w:trPr>
          <w:cantSplit/>
          <w:tblHeader/>
        </w:trPr>
        <w:tc>
          <w:tcPr>
            <w:tcW w:w="803" w:type="pct"/>
            <w:shd w:val="clear" w:color="auto" w:fill="auto"/>
          </w:tcPr>
          <w:p w14:paraId="2FCC7ACA" w14:textId="77777777" w:rsidR="00841FF2" w:rsidRPr="007E1EAE" w:rsidRDefault="00841FF2" w:rsidP="00841FF2">
            <w:pPr>
              <w:pStyle w:val="TableText"/>
            </w:pPr>
            <w:r w:rsidRPr="007E1EAE">
              <w:t>N/A</w:t>
            </w:r>
          </w:p>
        </w:tc>
        <w:tc>
          <w:tcPr>
            <w:tcW w:w="577" w:type="pct"/>
            <w:shd w:val="clear" w:color="auto" w:fill="auto"/>
          </w:tcPr>
          <w:p w14:paraId="528F56C5" w14:textId="77777777" w:rsidR="00841FF2" w:rsidRPr="007E1EAE" w:rsidRDefault="00841FF2" w:rsidP="00841FF2">
            <w:pPr>
              <w:pStyle w:val="TableText"/>
            </w:pPr>
            <w:r w:rsidRPr="007E1EAE">
              <w:t>N/A</w:t>
            </w:r>
          </w:p>
        </w:tc>
        <w:tc>
          <w:tcPr>
            <w:tcW w:w="530" w:type="pct"/>
            <w:shd w:val="clear" w:color="auto" w:fill="auto"/>
          </w:tcPr>
          <w:p w14:paraId="6000B707" w14:textId="77777777" w:rsidR="00841FF2" w:rsidRPr="007E1EAE" w:rsidRDefault="00841FF2" w:rsidP="00841FF2">
            <w:pPr>
              <w:pStyle w:val="TableText"/>
            </w:pPr>
            <w:r w:rsidRPr="007E1EAE">
              <w:t>N/A</w:t>
            </w:r>
          </w:p>
        </w:tc>
        <w:tc>
          <w:tcPr>
            <w:tcW w:w="762" w:type="pct"/>
            <w:shd w:val="clear" w:color="auto" w:fill="auto"/>
          </w:tcPr>
          <w:p w14:paraId="167A843A" w14:textId="77777777" w:rsidR="00841FF2" w:rsidRPr="007E1EAE" w:rsidRDefault="00841FF2" w:rsidP="00841FF2">
            <w:pPr>
              <w:pStyle w:val="TableText"/>
            </w:pPr>
            <w:r w:rsidRPr="007E1EAE">
              <w:t>N/A</w:t>
            </w:r>
          </w:p>
        </w:tc>
        <w:tc>
          <w:tcPr>
            <w:tcW w:w="2328" w:type="pct"/>
            <w:shd w:val="clear" w:color="auto" w:fill="auto"/>
          </w:tcPr>
          <w:p w14:paraId="752F6222" w14:textId="77777777" w:rsidR="00841FF2" w:rsidRPr="007E1EAE" w:rsidRDefault="00841FF2" w:rsidP="00841FF2">
            <w:pPr>
              <w:pStyle w:val="TableText"/>
            </w:pPr>
            <w:r w:rsidRPr="007E1EAE">
              <w:t>N/A</w:t>
            </w:r>
          </w:p>
        </w:tc>
      </w:tr>
    </w:tbl>
    <w:p w14:paraId="3C0960F3" w14:textId="77777777" w:rsidR="00841FF2" w:rsidRPr="007E1EAE" w:rsidRDefault="00841FF2" w:rsidP="00841FF2">
      <w:pPr>
        <w:pStyle w:val="Heading4"/>
      </w:pPr>
      <w:r w:rsidRPr="007E1EAE">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74CFFAE6" w14:textId="77777777" w:rsidTr="00841FF2">
        <w:trPr>
          <w:cantSplit/>
          <w:tblHeader/>
        </w:trPr>
        <w:tc>
          <w:tcPr>
            <w:tcW w:w="803" w:type="pct"/>
            <w:shd w:val="clear" w:color="auto" w:fill="D9D9D9"/>
          </w:tcPr>
          <w:p w14:paraId="4ED93008" w14:textId="77777777" w:rsidR="00841FF2" w:rsidRPr="007E1EAE" w:rsidRDefault="00841FF2" w:rsidP="00841FF2">
            <w:pPr>
              <w:pStyle w:val="TableText-Heading"/>
            </w:pPr>
            <w:r w:rsidRPr="007E1EAE">
              <w:t>Name</w:t>
            </w:r>
          </w:p>
        </w:tc>
        <w:tc>
          <w:tcPr>
            <w:tcW w:w="577" w:type="pct"/>
            <w:shd w:val="clear" w:color="auto" w:fill="D9D9D9"/>
          </w:tcPr>
          <w:p w14:paraId="7D147001" w14:textId="77777777" w:rsidR="00841FF2" w:rsidRPr="007E1EAE" w:rsidRDefault="00841FF2" w:rsidP="00841FF2">
            <w:pPr>
              <w:pStyle w:val="TableText-Heading"/>
            </w:pPr>
            <w:r w:rsidRPr="007E1EAE">
              <w:t>Required</w:t>
            </w:r>
          </w:p>
        </w:tc>
        <w:tc>
          <w:tcPr>
            <w:tcW w:w="534" w:type="pct"/>
            <w:shd w:val="clear" w:color="auto" w:fill="D9D9D9"/>
          </w:tcPr>
          <w:p w14:paraId="1419D30C" w14:textId="77777777" w:rsidR="00841FF2" w:rsidRPr="007E1EAE" w:rsidRDefault="00841FF2" w:rsidP="00841FF2">
            <w:pPr>
              <w:pStyle w:val="TableText-Heading"/>
            </w:pPr>
            <w:r w:rsidRPr="007E1EAE">
              <w:t>Type</w:t>
            </w:r>
          </w:p>
        </w:tc>
        <w:tc>
          <w:tcPr>
            <w:tcW w:w="766" w:type="pct"/>
            <w:shd w:val="clear" w:color="auto" w:fill="D9D9D9"/>
          </w:tcPr>
          <w:p w14:paraId="3DC2306D" w14:textId="77777777" w:rsidR="00841FF2" w:rsidRPr="007E1EAE" w:rsidRDefault="00841FF2" w:rsidP="00841FF2">
            <w:pPr>
              <w:pStyle w:val="TableText-Heading"/>
            </w:pPr>
            <w:r w:rsidRPr="007E1EAE">
              <w:t>Constraints</w:t>
            </w:r>
          </w:p>
        </w:tc>
        <w:tc>
          <w:tcPr>
            <w:tcW w:w="2320" w:type="pct"/>
            <w:shd w:val="clear" w:color="auto" w:fill="D9D9D9"/>
          </w:tcPr>
          <w:p w14:paraId="5DC8A0DC" w14:textId="77777777" w:rsidR="00841FF2" w:rsidRPr="007E1EAE" w:rsidRDefault="00841FF2" w:rsidP="00841FF2">
            <w:pPr>
              <w:pStyle w:val="TableText-Heading"/>
            </w:pPr>
            <w:r w:rsidRPr="007E1EAE">
              <w:t>Description</w:t>
            </w:r>
          </w:p>
        </w:tc>
      </w:tr>
      <w:tr w:rsidR="00841FF2" w:rsidRPr="00420A4B" w14:paraId="2EC2A722" w14:textId="77777777" w:rsidTr="00841FF2">
        <w:trPr>
          <w:cantSplit/>
        </w:trPr>
        <w:tc>
          <w:tcPr>
            <w:tcW w:w="803" w:type="pct"/>
            <w:shd w:val="clear" w:color="auto" w:fill="FFFFFF"/>
          </w:tcPr>
          <w:p w14:paraId="69D947BB" w14:textId="77777777" w:rsidR="00841FF2" w:rsidRPr="007E1EAE" w:rsidRDefault="00841FF2" w:rsidP="00841FF2">
            <w:pPr>
              <w:pStyle w:val="TableText"/>
              <w:rPr>
                <w:rFonts w:cstheme="minorHAnsi"/>
                <w:noProof/>
              </w:rPr>
            </w:pPr>
            <w:r w:rsidRPr="007E1EAE">
              <w:t>N/A</w:t>
            </w:r>
          </w:p>
        </w:tc>
        <w:tc>
          <w:tcPr>
            <w:tcW w:w="577" w:type="pct"/>
            <w:shd w:val="clear" w:color="auto" w:fill="FFFFFF"/>
          </w:tcPr>
          <w:p w14:paraId="4FA1CCA4" w14:textId="77777777" w:rsidR="00841FF2" w:rsidRPr="007E1EAE" w:rsidRDefault="00841FF2" w:rsidP="00841FF2">
            <w:pPr>
              <w:pStyle w:val="TableText"/>
              <w:rPr>
                <w:rFonts w:cstheme="minorHAnsi"/>
              </w:rPr>
            </w:pPr>
            <w:r w:rsidRPr="007E1EAE">
              <w:t>N/A</w:t>
            </w:r>
          </w:p>
        </w:tc>
        <w:tc>
          <w:tcPr>
            <w:tcW w:w="534" w:type="pct"/>
            <w:shd w:val="clear" w:color="auto" w:fill="FFFFFF"/>
          </w:tcPr>
          <w:p w14:paraId="0D348526" w14:textId="77777777" w:rsidR="00841FF2" w:rsidRPr="007E1EAE" w:rsidRDefault="00841FF2" w:rsidP="00841FF2">
            <w:pPr>
              <w:pStyle w:val="TableText"/>
            </w:pPr>
            <w:r w:rsidRPr="007E1EAE">
              <w:t>N/A</w:t>
            </w:r>
          </w:p>
        </w:tc>
        <w:tc>
          <w:tcPr>
            <w:tcW w:w="766" w:type="pct"/>
            <w:shd w:val="clear" w:color="auto" w:fill="FFFFFF"/>
          </w:tcPr>
          <w:p w14:paraId="32E4C6EA" w14:textId="77777777" w:rsidR="00841FF2" w:rsidRPr="007E1EAE" w:rsidRDefault="00841FF2" w:rsidP="00841FF2">
            <w:pPr>
              <w:pStyle w:val="TableText"/>
              <w:rPr>
                <w:rFonts w:cstheme="minorHAnsi"/>
              </w:rPr>
            </w:pPr>
            <w:r w:rsidRPr="007E1EAE">
              <w:t>N/A</w:t>
            </w:r>
          </w:p>
        </w:tc>
        <w:tc>
          <w:tcPr>
            <w:tcW w:w="2320" w:type="pct"/>
            <w:shd w:val="clear" w:color="auto" w:fill="FFFFFF"/>
          </w:tcPr>
          <w:p w14:paraId="0DAFDD1F" w14:textId="77777777" w:rsidR="00841FF2" w:rsidRPr="007E1EAE" w:rsidRDefault="00841FF2" w:rsidP="00841FF2">
            <w:pPr>
              <w:pStyle w:val="TableText"/>
              <w:rPr>
                <w:rFonts w:cstheme="minorHAnsi"/>
              </w:rPr>
            </w:pPr>
            <w:r w:rsidRPr="007E1EAE">
              <w:t>N/A</w:t>
            </w:r>
          </w:p>
        </w:tc>
      </w:tr>
    </w:tbl>
    <w:p w14:paraId="7C92980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F25D8A3" w14:textId="77777777" w:rsidTr="00841FF2">
        <w:tc>
          <w:tcPr>
            <w:tcW w:w="9576" w:type="dxa"/>
            <w:shd w:val="clear" w:color="auto" w:fill="D9D9D9" w:themeFill="background1" w:themeFillShade="D9"/>
          </w:tcPr>
          <w:p w14:paraId="1EDEDB66" w14:textId="77777777" w:rsidR="00841FF2" w:rsidRPr="007E1EAE" w:rsidRDefault="00841FF2" w:rsidP="00841FF2">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66939AF7"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ACD770" w14:textId="77777777" w:rsidR="00841FF2" w:rsidRPr="007E1EAE" w:rsidRDefault="00841FF2" w:rsidP="00841FF2">
            <w:pPr>
              <w:rPr>
                <w:rStyle w:val="CodeSnippet"/>
                <w:noProof/>
              </w:rPr>
            </w:pPr>
            <w:r>
              <w:rPr>
                <w:rStyle w:val="CodeSnippet"/>
                <w:noProof/>
              </w:rPr>
              <w:t xml:space="preserve">  </w:t>
            </w:r>
            <w:r w:rsidRPr="007E1EAE">
              <w:rPr>
                <w:rStyle w:val="CodeSnippet"/>
                <w:noProof/>
              </w:rPr>
              <w:t>capabilities:</w:t>
            </w:r>
          </w:p>
          <w:p w14:paraId="4CD1B822" w14:textId="77777777" w:rsidR="00841FF2" w:rsidRPr="007E1EAE" w:rsidRDefault="00841FF2" w:rsidP="00841FF2">
            <w:pPr>
              <w:rPr>
                <w:rStyle w:val="CodeSnippet"/>
                <w:noProof/>
              </w:rPr>
            </w:pPr>
            <w:r w:rsidRPr="007E1EAE">
              <w:rPr>
                <w:rStyle w:val="CodeSnippet"/>
                <w:noProof/>
              </w:rPr>
              <w:t xml:space="preserve">    host: </w:t>
            </w:r>
          </w:p>
          <w:p w14:paraId="2491BF07"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r w:rsidRPr="007E1EAE">
              <w:rPr>
                <w:rStyle w:val="CodeSnippedHyperlink"/>
              </w:rPr>
              <w:t>tosca.capabilities.C</w:t>
            </w:r>
            <w:r>
              <w:rPr>
                <w:rStyle w:val="CodeSnippedHyperlink"/>
              </w:rPr>
              <w:t>ompute</w:t>
            </w:r>
          </w:p>
          <w:p w14:paraId="065A3EBF" w14:textId="77777777" w:rsidR="00841FF2" w:rsidRPr="007E1EAE" w:rsidRDefault="00841FF2" w:rsidP="00841FF2">
            <w:pPr>
              <w:rPr>
                <w:rStyle w:val="CodeSnippet"/>
                <w:noProof/>
              </w:rPr>
            </w:pPr>
            <w:r w:rsidRPr="007E1EAE">
              <w:rPr>
                <w:rStyle w:val="CodeSnippet"/>
                <w:noProof/>
              </w:rPr>
              <w:t xml:space="preserve">      valid_source_types: []</w:t>
            </w:r>
          </w:p>
        </w:tc>
      </w:tr>
    </w:tbl>
    <w:p w14:paraId="79F4C857" w14:textId="77777777" w:rsidR="00841FF2" w:rsidRPr="007E1EAE" w:rsidRDefault="00841FF2" w:rsidP="00841FF2">
      <w:pPr>
        <w:pStyle w:val="Heading3"/>
      </w:pPr>
      <w:r w:rsidRPr="007E1EAE">
        <w:t>tosca.nodes.Compute</w:t>
      </w:r>
      <w:bookmarkEnd w:id="1225"/>
      <w:bookmarkEnd w:id="1226"/>
      <w:bookmarkEnd w:id="1227"/>
      <w:bookmarkEnd w:id="1228"/>
    </w:p>
    <w:bookmarkEnd w:id="1229"/>
    <w:p w14:paraId="3EB6BDB9" w14:textId="77777777" w:rsidR="00841FF2" w:rsidRPr="007E1EAE" w:rsidRDefault="00841FF2" w:rsidP="00841FF2">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53810A9" w14:textId="77777777" w:rsidTr="00841FF2">
        <w:tc>
          <w:tcPr>
            <w:tcW w:w="1177" w:type="pct"/>
            <w:shd w:val="clear" w:color="auto" w:fill="D9D9D9"/>
          </w:tcPr>
          <w:p w14:paraId="03992F76" w14:textId="77777777" w:rsidR="00841FF2" w:rsidRPr="007E1EAE" w:rsidRDefault="00841FF2" w:rsidP="00841FF2">
            <w:pPr>
              <w:pStyle w:val="TableText-Heading"/>
            </w:pPr>
            <w:r w:rsidRPr="007E1EAE">
              <w:t>Shorthand Name</w:t>
            </w:r>
          </w:p>
        </w:tc>
        <w:tc>
          <w:tcPr>
            <w:tcW w:w="3823" w:type="pct"/>
          </w:tcPr>
          <w:p w14:paraId="26BE7FC3" w14:textId="77777777" w:rsidR="00841FF2" w:rsidRPr="007E1EAE" w:rsidRDefault="00841FF2" w:rsidP="00841FF2">
            <w:pPr>
              <w:pStyle w:val="TableText"/>
              <w:rPr>
                <w:noProof/>
              </w:rPr>
            </w:pPr>
            <w:r w:rsidRPr="007E1EAE">
              <w:rPr>
                <w:noProof/>
              </w:rPr>
              <w:t>Compute</w:t>
            </w:r>
          </w:p>
        </w:tc>
      </w:tr>
      <w:tr w:rsidR="00841FF2" w:rsidRPr="007E1EAE" w14:paraId="135D73D6" w14:textId="77777777" w:rsidTr="00841FF2">
        <w:tc>
          <w:tcPr>
            <w:tcW w:w="1177" w:type="pct"/>
            <w:shd w:val="clear" w:color="auto" w:fill="D9D9D9"/>
          </w:tcPr>
          <w:p w14:paraId="02E425C6" w14:textId="77777777" w:rsidR="00841FF2" w:rsidRPr="007E1EAE" w:rsidRDefault="00841FF2" w:rsidP="00841FF2">
            <w:pPr>
              <w:pStyle w:val="TableText-Heading"/>
            </w:pPr>
            <w:r w:rsidRPr="007E1EAE">
              <w:t>Type Qualified Name</w:t>
            </w:r>
          </w:p>
        </w:tc>
        <w:tc>
          <w:tcPr>
            <w:tcW w:w="3823" w:type="pct"/>
          </w:tcPr>
          <w:p w14:paraId="0589D282" w14:textId="77777777" w:rsidR="00841FF2" w:rsidRPr="007E1EAE" w:rsidRDefault="00841FF2" w:rsidP="00841FF2">
            <w:pPr>
              <w:pStyle w:val="TableText"/>
              <w:rPr>
                <w:noProof/>
              </w:rPr>
            </w:pPr>
            <w:r w:rsidRPr="007E1EAE">
              <w:rPr>
                <w:noProof/>
              </w:rPr>
              <w:t>tosca:Compute</w:t>
            </w:r>
          </w:p>
        </w:tc>
      </w:tr>
      <w:tr w:rsidR="00841FF2" w:rsidRPr="007E1EAE" w14:paraId="03F16520" w14:textId="77777777" w:rsidTr="00841FF2">
        <w:tc>
          <w:tcPr>
            <w:tcW w:w="1177" w:type="pct"/>
            <w:shd w:val="clear" w:color="auto" w:fill="D9D9D9"/>
          </w:tcPr>
          <w:p w14:paraId="0331A277" w14:textId="77777777" w:rsidR="00841FF2" w:rsidRPr="007E1EAE" w:rsidRDefault="00841FF2" w:rsidP="00841FF2">
            <w:pPr>
              <w:pStyle w:val="TableText-Heading"/>
            </w:pPr>
            <w:r w:rsidRPr="007E1EAE">
              <w:t>Type URI</w:t>
            </w:r>
          </w:p>
        </w:tc>
        <w:tc>
          <w:tcPr>
            <w:tcW w:w="3823" w:type="pct"/>
          </w:tcPr>
          <w:p w14:paraId="22326FA2" w14:textId="77777777" w:rsidR="00841FF2" w:rsidRPr="007E1EAE" w:rsidRDefault="00841FF2" w:rsidP="00841FF2">
            <w:pPr>
              <w:pStyle w:val="TableText"/>
            </w:pPr>
            <w:r w:rsidRPr="007E1EAE">
              <w:t>tosca.nodes.Compute</w:t>
            </w:r>
          </w:p>
        </w:tc>
      </w:tr>
    </w:tbl>
    <w:p w14:paraId="5EC11F21" w14:textId="77777777" w:rsidR="00841FF2" w:rsidRPr="007E1EAE" w:rsidRDefault="00841FF2" w:rsidP="00841FF2">
      <w:pPr>
        <w:pStyle w:val="Heading4"/>
      </w:pPr>
      <w:bookmarkStart w:id="1230" w:name="_Toc379455081"/>
      <w:r w:rsidRPr="007E1EAE">
        <w:t>Properties</w:t>
      </w:r>
      <w:bookmarkEnd w:id="12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301B6C1E" w14:textId="77777777" w:rsidTr="00841FF2">
        <w:trPr>
          <w:cantSplit/>
          <w:tblHeader/>
        </w:trPr>
        <w:tc>
          <w:tcPr>
            <w:tcW w:w="803" w:type="pct"/>
            <w:shd w:val="clear" w:color="auto" w:fill="D9D9D9"/>
          </w:tcPr>
          <w:p w14:paraId="31D41469"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301FD304"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4FEF163F"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223547E7"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71143AA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A631770" w14:textId="77777777" w:rsidTr="00841FF2">
        <w:trPr>
          <w:cantSplit/>
          <w:tblHeader/>
        </w:trPr>
        <w:tc>
          <w:tcPr>
            <w:tcW w:w="803" w:type="pct"/>
            <w:shd w:val="clear" w:color="auto" w:fill="auto"/>
          </w:tcPr>
          <w:p w14:paraId="270F8527" w14:textId="77777777" w:rsidR="00841FF2" w:rsidRPr="007E1EAE" w:rsidRDefault="00841FF2" w:rsidP="00841FF2">
            <w:pPr>
              <w:pStyle w:val="TableText"/>
            </w:pPr>
            <w:r w:rsidRPr="007E1EAE">
              <w:t>N/A</w:t>
            </w:r>
          </w:p>
        </w:tc>
        <w:tc>
          <w:tcPr>
            <w:tcW w:w="577" w:type="pct"/>
            <w:shd w:val="clear" w:color="auto" w:fill="auto"/>
          </w:tcPr>
          <w:p w14:paraId="1974033C" w14:textId="77777777" w:rsidR="00841FF2" w:rsidRPr="007E1EAE" w:rsidRDefault="00841FF2" w:rsidP="00841FF2">
            <w:pPr>
              <w:pStyle w:val="TableText"/>
            </w:pPr>
            <w:r w:rsidRPr="007E1EAE">
              <w:t>N/A</w:t>
            </w:r>
          </w:p>
        </w:tc>
        <w:tc>
          <w:tcPr>
            <w:tcW w:w="530" w:type="pct"/>
            <w:shd w:val="clear" w:color="auto" w:fill="auto"/>
          </w:tcPr>
          <w:p w14:paraId="12ACD503" w14:textId="77777777" w:rsidR="00841FF2" w:rsidRPr="007E1EAE" w:rsidRDefault="00841FF2" w:rsidP="00841FF2">
            <w:pPr>
              <w:pStyle w:val="TableText"/>
            </w:pPr>
            <w:r w:rsidRPr="007E1EAE">
              <w:t>N/A</w:t>
            </w:r>
          </w:p>
        </w:tc>
        <w:tc>
          <w:tcPr>
            <w:tcW w:w="762" w:type="pct"/>
            <w:shd w:val="clear" w:color="auto" w:fill="auto"/>
          </w:tcPr>
          <w:p w14:paraId="0B74A11F" w14:textId="77777777" w:rsidR="00841FF2" w:rsidRPr="007E1EAE" w:rsidRDefault="00841FF2" w:rsidP="00841FF2">
            <w:pPr>
              <w:pStyle w:val="TableText"/>
            </w:pPr>
            <w:r w:rsidRPr="007E1EAE">
              <w:t>N/A</w:t>
            </w:r>
          </w:p>
        </w:tc>
        <w:tc>
          <w:tcPr>
            <w:tcW w:w="2328" w:type="pct"/>
            <w:shd w:val="clear" w:color="auto" w:fill="auto"/>
          </w:tcPr>
          <w:p w14:paraId="1455CB40" w14:textId="77777777" w:rsidR="00841FF2" w:rsidRPr="007E1EAE" w:rsidRDefault="00841FF2" w:rsidP="00841FF2">
            <w:pPr>
              <w:pStyle w:val="TableText"/>
            </w:pPr>
            <w:r w:rsidRPr="007E1EAE">
              <w:t>N/A</w:t>
            </w:r>
          </w:p>
        </w:tc>
      </w:tr>
    </w:tbl>
    <w:p w14:paraId="0686FE94" w14:textId="77777777" w:rsidR="00841FF2" w:rsidRPr="007E1EAE" w:rsidRDefault="00841FF2" w:rsidP="00841FF2">
      <w:pPr>
        <w:pStyle w:val="Heading4"/>
      </w:pPr>
      <w:bookmarkStart w:id="123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5FD1D05F" w14:textId="77777777" w:rsidTr="00841FF2">
        <w:trPr>
          <w:cantSplit/>
          <w:tblHeader/>
        </w:trPr>
        <w:tc>
          <w:tcPr>
            <w:tcW w:w="803" w:type="pct"/>
            <w:shd w:val="clear" w:color="auto" w:fill="D9D9D9"/>
          </w:tcPr>
          <w:p w14:paraId="03E133E9" w14:textId="77777777" w:rsidR="00841FF2" w:rsidRPr="007E1EAE" w:rsidRDefault="00841FF2" w:rsidP="00841FF2">
            <w:pPr>
              <w:pStyle w:val="TableText-Heading"/>
            </w:pPr>
            <w:r w:rsidRPr="007E1EAE">
              <w:t>Name</w:t>
            </w:r>
          </w:p>
        </w:tc>
        <w:tc>
          <w:tcPr>
            <w:tcW w:w="577" w:type="pct"/>
            <w:shd w:val="clear" w:color="auto" w:fill="D9D9D9"/>
          </w:tcPr>
          <w:p w14:paraId="71911156" w14:textId="77777777" w:rsidR="00841FF2" w:rsidRPr="007E1EAE" w:rsidRDefault="00841FF2" w:rsidP="00841FF2">
            <w:pPr>
              <w:pStyle w:val="TableText-Heading"/>
            </w:pPr>
            <w:r w:rsidRPr="007E1EAE">
              <w:t>Required</w:t>
            </w:r>
          </w:p>
        </w:tc>
        <w:tc>
          <w:tcPr>
            <w:tcW w:w="534" w:type="pct"/>
            <w:shd w:val="clear" w:color="auto" w:fill="D9D9D9"/>
          </w:tcPr>
          <w:p w14:paraId="65530A13" w14:textId="77777777" w:rsidR="00841FF2" w:rsidRPr="007E1EAE" w:rsidRDefault="00841FF2" w:rsidP="00841FF2">
            <w:pPr>
              <w:pStyle w:val="TableText-Heading"/>
            </w:pPr>
            <w:r w:rsidRPr="007E1EAE">
              <w:t>Type</w:t>
            </w:r>
          </w:p>
        </w:tc>
        <w:tc>
          <w:tcPr>
            <w:tcW w:w="766" w:type="pct"/>
            <w:shd w:val="clear" w:color="auto" w:fill="D9D9D9"/>
          </w:tcPr>
          <w:p w14:paraId="3DB6623B" w14:textId="77777777" w:rsidR="00841FF2" w:rsidRPr="007E1EAE" w:rsidRDefault="00841FF2" w:rsidP="00841FF2">
            <w:pPr>
              <w:pStyle w:val="TableText-Heading"/>
            </w:pPr>
            <w:r w:rsidRPr="007E1EAE">
              <w:t>Constraints</w:t>
            </w:r>
          </w:p>
        </w:tc>
        <w:tc>
          <w:tcPr>
            <w:tcW w:w="2320" w:type="pct"/>
            <w:shd w:val="clear" w:color="auto" w:fill="D9D9D9"/>
          </w:tcPr>
          <w:p w14:paraId="18E3376B" w14:textId="77777777" w:rsidR="00841FF2" w:rsidRPr="007E1EAE" w:rsidRDefault="00841FF2" w:rsidP="00841FF2">
            <w:pPr>
              <w:pStyle w:val="TableText-Heading"/>
            </w:pPr>
            <w:r w:rsidRPr="007E1EAE">
              <w:t>Description</w:t>
            </w:r>
          </w:p>
        </w:tc>
      </w:tr>
      <w:tr w:rsidR="00841FF2" w:rsidRPr="00D84861" w14:paraId="2E95F387" w14:textId="77777777" w:rsidTr="00841FF2">
        <w:trPr>
          <w:cantSplit/>
        </w:trPr>
        <w:tc>
          <w:tcPr>
            <w:tcW w:w="803" w:type="pct"/>
            <w:shd w:val="clear" w:color="auto" w:fill="FFFFFF"/>
          </w:tcPr>
          <w:p w14:paraId="0F33B7D0" w14:textId="77777777" w:rsidR="00841FF2" w:rsidRPr="007E1EAE" w:rsidRDefault="00841FF2" w:rsidP="00841FF2">
            <w:pPr>
              <w:pStyle w:val="TableText"/>
              <w:rPr>
                <w:noProof/>
              </w:rPr>
            </w:pPr>
            <w:r w:rsidRPr="007E1EAE">
              <w:rPr>
                <w:rFonts w:cstheme="minorHAnsi"/>
                <w:noProof/>
              </w:rPr>
              <w:t>private_address</w:t>
            </w:r>
          </w:p>
        </w:tc>
        <w:tc>
          <w:tcPr>
            <w:tcW w:w="577" w:type="pct"/>
            <w:shd w:val="clear" w:color="auto" w:fill="FFFFFF"/>
          </w:tcPr>
          <w:p w14:paraId="4E1F5E3C" w14:textId="77777777" w:rsidR="00841FF2" w:rsidRPr="007E1EAE" w:rsidRDefault="00841FF2" w:rsidP="00841FF2">
            <w:pPr>
              <w:pStyle w:val="TableText"/>
            </w:pPr>
            <w:r w:rsidRPr="007E1EAE">
              <w:rPr>
                <w:rFonts w:cstheme="minorHAnsi"/>
              </w:rPr>
              <w:t>no</w:t>
            </w:r>
          </w:p>
        </w:tc>
        <w:tc>
          <w:tcPr>
            <w:tcW w:w="534" w:type="pct"/>
            <w:shd w:val="clear" w:color="auto" w:fill="FFFFFF"/>
          </w:tcPr>
          <w:p w14:paraId="246EFC10" w14:textId="77777777" w:rsidR="00841FF2" w:rsidRPr="007E1EAE" w:rsidRDefault="006F07B6" w:rsidP="00841FF2">
            <w:pPr>
              <w:pStyle w:val="TableText"/>
            </w:pPr>
            <w:hyperlink w:anchor="TYPE_YAML_STRING" w:history="1">
              <w:r w:rsidR="00841FF2" w:rsidRPr="007E1EAE">
                <w:rPr>
                  <w:rStyle w:val="Hyperlink"/>
                  <w:rFonts w:cstheme="minorHAnsi"/>
                </w:rPr>
                <w:t>string</w:t>
              </w:r>
            </w:hyperlink>
          </w:p>
        </w:tc>
        <w:tc>
          <w:tcPr>
            <w:tcW w:w="766" w:type="pct"/>
            <w:shd w:val="clear" w:color="auto" w:fill="FFFFFF"/>
          </w:tcPr>
          <w:p w14:paraId="50C8CA9A" w14:textId="77777777" w:rsidR="00841FF2" w:rsidRPr="007E1EAE" w:rsidRDefault="00841FF2" w:rsidP="00841FF2">
            <w:pPr>
              <w:pStyle w:val="TableText"/>
              <w:rPr>
                <w:b/>
              </w:rPr>
            </w:pPr>
            <w:r w:rsidRPr="007E1EAE">
              <w:rPr>
                <w:rFonts w:cstheme="minorHAnsi"/>
              </w:rPr>
              <w:t>None</w:t>
            </w:r>
          </w:p>
        </w:tc>
        <w:tc>
          <w:tcPr>
            <w:tcW w:w="2320" w:type="pct"/>
            <w:shd w:val="clear" w:color="auto" w:fill="FFFFFF"/>
          </w:tcPr>
          <w:p w14:paraId="42115927" w14:textId="77777777" w:rsidR="00841FF2" w:rsidRPr="007E1EAE" w:rsidRDefault="00841FF2" w:rsidP="00841FF2">
            <w:pPr>
              <w:pStyle w:val="TableText"/>
            </w:pPr>
            <w:r w:rsidRPr="007E1EAE">
              <w:rPr>
                <w:rFonts w:cstheme="minorHAnsi"/>
              </w:rPr>
              <w:t>The primary private IP address assigned by the cloud provider that applications may use to access the Compute node.</w:t>
            </w:r>
          </w:p>
        </w:tc>
      </w:tr>
      <w:tr w:rsidR="00841FF2" w:rsidRPr="00D84861" w14:paraId="59250F27" w14:textId="77777777" w:rsidTr="00841FF2">
        <w:trPr>
          <w:cantSplit/>
        </w:trPr>
        <w:tc>
          <w:tcPr>
            <w:tcW w:w="803" w:type="pct"/>
            <w:shd w:val="clear" w:color="auto" w:fill="FFFFFF"/>
          </w:tcPr>
          <w:p w14:paraId="49AC4B06" w14:textId="77777777" w:rsidR="00841FF2" w:rsidRPr="007E1EAE" w:rsidDel="00511321" w:rsidRDefault="00841FF2" w:rsidP="00841FF2">
            <w:pPr>
              <w:pStyle w:val="TableText"/>
              <w:rPr>
                <w:rFonts w:cstheme="minorHAnsi"/>
                <w:noProof/>
              </w:rPr>
            </w:pPr>
            <w:r w:rsidRPr="007E1EAE">
              <w:rPr>
                <w:rFonts w:cstheme="minorHAnsi"/>
                <w:noProof/>
              </w:rPr>
              <w:t>public_address</w:t>
            </w:r>
          </w:p>
        </w:tc>
        <w:tc>
          <w:tcPr>
            <w:tcW w:w="577" w:type="pct"/>
            <w:shd w:val="clear" w:color="auto" w:fill="FFFFFF"/>
          </w:tcPr>
          <w:p w14:paraId="71C6FBDE"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79B979E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66" w:type="pct"/>
            <w:shd w:val="clear" w:color="auto" w:fill="FFFFFF"/>
          </w:tcPr>
          <w:p w14:paraId="5B871964" w14:textId="77777777" w:rsidR="00841FF2" w:rsidRPr="007E1EAE" w:rsidDel="001A547A" w:rsidRDefault="00841FF2" w:rsidP="00841FF2">
            <w:pPr>
              <w:pStyle w:val="TableText"/>
              <w:rPr>
                <w:rFonts w:cstheme="minorHAnsi"/>
              </w:rPr>
            </w:pPr>
            <w:r w:rsidRPr="007E1EAE">
              <w:rPr>
                <w:rFonts w:cstheme="minorHAnsi"/>
              </w:rPr>
              <w:t>None</w:t>
            </w:r>
          </w:p>
        </w:tc>
        <w:tc>
          <w:tcPr>
            <w:tcW w:w="2320" w:type="pct"/>
            <w:shd w:val="clear" w:color="auto" w:fill="FFFFFF"/>
          </w:tcPr>
          <w:p w14:paraId="68E5F641" w14:textId="77777777" w:rsidR="00841FF2" w:rsidRPr="007E1EAE" w:rsidRDefault="00841FF2" w:rsidP="00841FF2">
            <w:pPr>
              <w:pStyle w:val="TableText"/>
              <w:rPr>
                <w:rFonts w:cstheme="minorHAnsi"/>
              </w:rPr>
            </w:pPr>
            <w:r w:rsidRPr="007E1EAE">
              <w:rPr>
                <w:rFonts w:cstheme="minorHAnsi"/>
              </w:rPr>
              <w:t>The primary public IP address assigned by the cloud provider that applications may use to access the Compute node.</w:t>
            </w:r>
          </w:p>
        </w:tc>
      </w:tr>
      <w:tr w:rsidR="00841FF2" w:rsidRPr="00D84861" w14:paraId="45EEB5A1" w14:textId="77777777" w:rsidTr="00841FF2">
        <w:trPr>
          <w:cantSplit/>
        </w:trPr>
        <w:tc>
          <w:tcPr>
            <w:tcW w:w="803" w:type="pct"/>
            <w:shd w:val="clear" w:color="auto" w:fill="FFFFFF"/>
          </w:tcPr>
          <w:p w14:paraId="7DC32873" w14:textId="77777777" w:rsidR="00841FF2" w:rsidRPr="007E1EAE" w:rsidRDefault="00841FF2" w:rsidP="00841FF2">
            <w:pPr>
              <w:pStyle w:val="TableText"/>
              <w:rPr>
                <w:rFonts w:cstheme="minorHAnsi"/>
                <w:noProof/>
              </w:rPr>
            </w:pPr>
            <w:r w:rsidRPr="007E1EAE">
              <w:rPr>
                <w:rFonts w:cstheme="minorHAnsi"/>
                <w:noProof/>
              </w:rPr>
              <w:t>networks</w:t>
            </w:r>
          </w:p>
        </w:tc>
        <w:tc>
          <w:tcPr>
            <w:tcW w:w="577" w:type="pct"/>
            <w:shd w:val="clear" w:color="auto" w:fill="FFFFFF"/>
          </w:tcPr>
          <w:p w14:paraId="42F3C973"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1D841C6B"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TOSCA_DATA_NETWORKINFO" w:history="1">
              <w:r w:rsidR="00841FF2" w:rsidRPr="007E1EAE">
                <w:rPr>
                  <w:rStyle w:val="Hyperlink"/>
                </w:rPr>
                <w:t>NetworkInfo</w:t>
              </w:r>
            </w:hyperlink>
          </w:p>
        </w:tc>
        <w:tc>
          <w:tcPr>
            <w:tcW w:w="766" w:type="pct"/>
            <w:shd w:val="clear" w:color="auto" w:fill="FFFFFF"/>
          </w:tcPr>
          <w:p w14:paraId="7042EDF7"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2B0064E" w14:textId="77777777" w:rsidR="00841FF2" w:rsidRPr="007E1EAE" w:rsidRDefault="00841FF2" w:rsidP="00841FF2">
            <w:pPr>
              <w:pStyle w:val="TableText"/>
              <w:rPr>
                <w:rFonts w:cstheme="minorHAnsi"/>
              </w:rPr>
            </w:pPr>
            <w:r w:rsidRPr="007E1EAE">
              <w:rPr>
                <w:rFonts w:cstheme="minorHAnsi"/>
              </w:rPr>
              <w:t>The list of logical networks assigned to the compute host instance and information about them.</w:t>
            </w:r>
          </w:p>
        </w:tc>
      </w:tr>
      <w:tr w:rsidR="00841FF2" w:rsidRPr="00D84861" w14:paraId="2BB35F98" w14:textId="77777777" w:rsidTr="00841FF2">
        <w:trPr>
          <w:cantSplit/>
        </w:trPr>
        <w:tc>
          <w:tcPr>
            <w:tcW w:w="803" w:type="pct"/>
            <w:shd w:val="clear" w:color="auto" w:fill="FFFFFF"/>
          </w:tcPr>
          <w:p w14:paraId="71BAAC6A" w14:textId="77777777" w:rsidR="00841FF2" w:rsidRPr="007E1EAE" w:rsidRDefault="00841FF2" w:rsidP="00841FF2">
            <w:pPr>
              <w:pStyle w:val="TableText"/>
              <w:rPr>
                <w:rFonts w:cstheme="minorHAnsi"/>
                <w:noProof/>
              </w:rPr>
            </w:pPr>
            <w:r w:rsidRPr="007E1EAE">
              <w:rPr>
                <w:rFonts w:cstheme="minorHAnsi"/>
                <w:noProof/>
              </w:rPr>
              <w:t>ports</w:t>
            </w:r>
          </w:p>
        </w:tc>
        <w:tc>
          <w:tcPr>
            <w:tcW w:w="577" w:type="pct"/>
            <w:shd w:val="clear" w:color="auto" w:fill="FFFFFF"/>
          </w:tcPr>
          <w:p w14:paraId="217550ED"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2CAE55A9" w14:textId="77777777" w:rsidR="00841FF2" w:rsidRPr="007E1EAE" w:rsidRDefault="006F07B6" w:rsidP="00841FF2">
            <w:pPr>
              <w:pStyle w:val="TableText"/>
            </w:pPr>
            <w:hyperlink w:anchor="TYPE_TOSCA_MAP" w:history="1">
              <w:r w:rsidR="00841FF2" w:rsidRPr="007E1EAE">
                <w:rPr>
                  <w:rStyle w:val="Hyperlink"/>
                </w:rPr>
                <w:t>map</w:t>
              </w:r>
            </w:hyperlink>
            <w:r w:rsidR="00841FF2" w:rsidRPr="007E1EAE">
              <w:t xml:space="preserve"> of </w:t>
            </w:r>
            <w:hyperlink w:anchor="TYPE_TOSCA_DATA_PORTINFO" w:history="1">
              <w:r w:rsidR="00841FF2" w:rsidRPr="007E1EAE">
                <w:rPr>
                  <w:rStyle w:val="Hyperlink"/>
                </w:rPr>
                <w:t>PortInfo</w:t>
              </w:r>
            </w:hyperlink>
          </w:p>
        </w:tc>
        <w:tc>
          <w:tcPr>
            <w:tcW w:w="766" w:type="pct"/>
            <w:shd w:val="clear" w:color="auto" w:fill="FFFFFF"/>
          </w:tcPr>
          <w:p w14:paraId="37190BC3"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6E509BC" w14:textId="77777777" w:rsidR="00841FF2" w:rsidRPr="007E1EAE" w:rsidRDefault="00841FF2" w:rsidP="00841FF2">
            <w:pPr>
              <w:pStyle w:val="TableText"/>
              <w:rPr>
                <w:rFonts w:cstheme="minorHAnsi"/>
              </w:rPr>
            </w:pPr>
            <w:r w:rsidRPr="007E1EAE">
              <w:rPr>
                <w:rFonts w:cstheme="minorHAnsi"/>
              </w:rPr>
              <w:t>The list of logical ports assigned to the compute host instance and information about them.</w:t>
            </w:r>
          </w:p>
        </w:tc>
      </w:tr>
    </w:tbl>
    <w:p w14:paraId="1B670C15" w14:textId="77777777" w:rsidR="00841FF2" w:rsidRPr="007E1EAE" w:rsidRDefault="00841FF2" w:rsidP="00841FF2">
      <w:pPr>
        <w:pStyle w:val="Heading4"/>
      </w:pPr>
      <w:r w:rsidRPr="007E1EAE">
        <w:t>Definition</w:t>
      </w:r>
      <w:bookmarkEnd w:id="12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28DE90" w14:textId="77777777" w:rsidTr="00841FF2">
        <w:tc>
          <w:tcPr>
            <w:tcW w:w="9576" w:type="dxa"/>
            <w:shd w:val="clear" w:color="auto" w:fill="D9D9D9" w:themeFill="background1" w:themeFillShade="D9"/>
          </w:tcPr>
          <w:p w14:paraId="5B474E81" w14:textId="77777777" w:rsidR="00841FF2" w:rsidRPr="007E1EAE" w:rsidRDefault="00841FF2" w:rsidP="00841FF2">
            <w:pPr>
              <w:rPr>
                <w:rStyle w:val="CodeSnippet"/>
                <w:noProof/>
              </w:rPr>
            </w:pPr>
            <w:r w:rsidRPr="007E1EAE">
              <w:rPr>
                <w:rStyle w:val="CodeSnippet"/>
                <w:noProof/>
              </w:rPr>
              <w:t>tosca.nodes.Compute:</w:t>
            </w:r>
          </w:p>
          <w:p w14:paraId="599B92A3" w14:textId="77777777" w:rsidR="00841FF2" w:rsidRPr="007E1EAE" w:rsidRDefault="00841FF2" w:rsidP="00841FF2">
            <w:pPr>
              <w:rPr>
                <w:rStyle w:val="Hyperlink"/>
                <w:rFonts w:ascii="Consolas" w:hAnsi="Consolas"/>
                <w:noProof/>
              </w:rPr>
            </w:pPr>
            <w:r w:rsidRPr="007E1EAE">
              <w:rPr>
                <w:rStyle w:val="CodeSnippet"/>
                <w:noProof/>
              </w:rPr>
              <w:lastRenderedPageBreak/>
              <w:t xml:space="preserve">  derived_from: </w:t>
            </w:r>
            <w:hyperlink w:anchor="DEFN_TYPE_NODES_ABSTRACT_COMPUTE" w:history="1">
              <w:r>
                <w:rPr>
                  <w:rStyle w:val="CodeSnippedHyperlink"/>
                </w:rPr>
                <w:t>tosca.nodes.Abstract.Compute</w:t>
              </w:r>
            </w:hyperlink>
          </w:p>
          <w:p w14:paraId="40556702" w14:textId="77777777" w:rsidR="00841FF2" w:rsidRPr="007E1EAE" w:rsidRDefault="00841FF2" w:rsidP="00841FF2">
            <w:pPr>
              <w:rPr>
                <w:rStyle w:val="CodeSnippet"/>
                <w:noProof/>
              </w:rPr>
            </w:pPr>
            <w:r w:rsidRPr="007E1EAE">
              <w:rPr>
                <w:rStyle w:val="CodeSnippet"/>
                <w:noProof/>
              </w:rPr>
              <w:t xml:space="preserve">  attributes:</w:t>
            </w:r>
          </w:p>
          <w:p w14:paraId="275D91DE" w14:textId="77777777" w:rsidR="00841FF2" w:rsidRPr="007E1EAE" w:rsidRDefault="00841FF2" w:rsidP="00841FF2">
            <w:pPr>
              <w:rPr>
                <w:rStyle w:val="CodeSnippet"/>
                <w:noProof/>
              </w:rPr>
            </w:pPr>
            <w:r w:rsidRPr="007E1EAE">
              <w:rPr>
                <w:rStyle w:val="CodeSnippet"/>
                <w:noProof/>
              </w:rPr>
              <w:t xml:space="preserve">    private_address:</w:t>
            </w:r>
          </w:p>
          <w:p w14:paraId="4BB1B8D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C0C8C48" w14:textId="77777777" w:rsidR="00841FF2" w:rsidRPr="007E1EAE" w:rsidRDefault="00841FF2" w:rsidP="00841FF2">
            <w:pPr>
              <w:rPr>
                <w:rStyle w:val="CodeSnippet"/>
                <w:noProof/>
              </w:rPr>
            </w:pPr>
            <w:r w:rsidRPr="007E1EAE">
              <w:rPr>
                <w:rStyle w:val="CodeSnippet"/>
                <w:noProof/>
              </w:rPr>
              <w:t xml:space="preserve">    public_address:</w:t>
            </w:r>
          </w:p>
          <w:p w14:paraId="086E9C3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66CDA8E" w14:textId="77777777" w:rsidR="00841FF2" w:rsidRPr="007E1EAE" w:rsidRDefault="00841FF2" w:rsidP="00841FF2">
            <w:pPr>
              <w:rPr>
                <w:rStyle w:val="CodeSnippet"/>
                <w:noProof/>
              </w:rPr>
            </w:pPr>
            <w:r w:rsidRPr="007E1EAE">
              <w:rPr>
                <w:rStyle w:val="CodeSnippet"/>
                <w:noProof/>
              </w:rPr>
              <w:t xml:space="preserve">    networks:</w:t>
            </w:r>
          </w:p>
          <w:p w14:paraId="69093FDE" w14:textId="77777777" w:rsidR="00841FF2" w:rsidRPr="007E1EAE" w:rsidRDefault="00841FF2" w:rsidP="00841FF2">
            <w:pPr>
              <w:rPr>
                <w:rStyle w:val="CodeSnippet"/>
                <w:noProof/>
              </w:rPr>
            </w:pPr>
            <w:r w:rsidRPr="007E1EAE">
              <w:rPr>
                <w:rStyle w:val="CodeSnippet"/>
                <w:noProof/>
              </w:rPr>
              <w:t xml:space="preserve">      type: map</w:t>
            </w:r>
          </w:p>
          <w:p w14:paraId="22E41007" w14:textId="77777777" w:rsidR="00841FF2" w:rsidRPr="007E1EAE" w:rsidRDefault="00841FF2" w:rsidP="00841FF2">
            <w:pPr>
              <w:rPr>
                <w:rStyle w:val="CodeSnippet"/>
              </w:rPr>
            </w:pPr>
            <w:r w:rsidRPr="007E1EAE">
              <w:rPr>
                <w:rStyle w:val="CodeSnippet"/>
              </w:rPr>
              <w:t xml:space="preserve">      entry_schema:</w:t>
            </w:r>
          </w:p>
          <w:p w14:paraId="224790FF" w14:textId="77777777" w:rsidR="00841FF2" w:rsidRPr="007E1EAE" w:rsidRDefault="00841FF2" w:rsidP="00841FF2">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2E923FCF" w14:textId="77777777" w:rsidR="00841FF2" w:rsidRPr="007E1EAE" w:rsidRDefault="00841FF2" w:rsidP="00841FF2">
            <w:pPr>
              <w:rPr>
                <w:rStyle w:val="CodeSnippet"/>
                <w:noProof/>
              </w:rPr>
            </w:pPr>
            <w:r w:rsidRPr="007E1EAE">
              <w:rPr>
                <w:rStyle w:val="CodeSnippet"/>
                <w:noProof/>
              </w:rPr>
              <w:t xml:space="preserve">    ports:</w:t>
            </w:r>
          </w:p>
          <w:p w14:paraId="3BA6B261" w14:textId="77777777" w:rsidR="00841FF2" w:rsidRPr="007E1EAE" w:rsidRDefault="00841FF2" w:rsidP="00841FF2">
            <w:pPr>
              <w:rPr>
                <w:rStyle w:val="CodeSnippet"/>
                <w:noProof/>
              </w:rPr>
            </w:pPr>
            <w:r w:rsidRPr="007E1EAE">
              <w:rPr>
                <w:rStyle w:val="CodeSnippet"/>
                <w:noProof/>
              </w:rPr>
              <w:t xml:space="preserve">      type: map</w:t>
            </w:r>
          </w:p>
          <w:p w14:paraId="05160656" w14:textId="77777777" w:rsidR="00841FF2" w:rsidRPr="007E1EAE" w:rsidRDefault="00841FF2" w:rsidP="00841FF2">
            <w:pPr>
              <w:rPr>
                <w:rStyle w:val="CodeSnippet"/>
              </w:rPr>
            </w:pPr>
            <w:r w:rsidRPr="007E1EAE">
              <w:rPr>
                <w:rStyle w:val="CodeSnippet"/>
              </w:rPr>
              <w:t xml:space="preserve">      entry_schema:</w:t>
            </w:r>
          </w:p>
          <w:p w14:paraId="38FDD594" w14:textId="77777777" w:rsidR="00841FF2" w:rsidRPr="007E1EAE" w:rsidRDefault="00841FF2" w:rsidP="00841FF2">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7CF75B6A" w14:textId="77777777" w:rsidR="00841FF2" w:rsidRPr="007E1EAE" w:rsidRDefault="00841FF2" w:rsidP="00841FF2">
            <w:pPr>
              <w:rPr>
                <w:rStyle w:val="CodeSnippet"/>
                <w:noProof/>
              </w:rPr>
            </w:pPr>
            <w:r w:rsidRPr="007E1EAE">
              <w:rPr>
                <w:rStyle w:val="CodeSnippet"/>
                <w:noProof/>
              </w:rPr>
              <w:t xml:space="preserve">  requirements:</w:t>
            </w:r>
          </w:p>
          <w:p w14:paraId="387AEABE" w14:textId="77777777" w:rsidR="00841FF2" w:rsidRPr="007E1EAE" w:rsidRDefault="00841FF2" w:rsidP="00841FF2">
            <w:pPr>
              <w:rPr>
                <w:rStyle w:val="CodeSnippet"/>
                <w:noProof/>
              </w:rPr>
            </w:pPr>
            <w:r w:rsidRPr="007E1EAE">
              <w:rPr>
                <w:rStyle w:val="CodeSnippet"/>
                <w:noProof/>
              </w:rPr>
              <w:t xml:space="preserve">    - local_storage: </w:t>
            </w:r>
          </w:p>
          <w:p w14:paraId="5E8C50F7"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480AFAAF" w14:textId="77777777" w:rsidR="00841FF2" w:rsidRPr="007E1EAE" w:rsidRDefault="00841FF2" w:rsidP="00841FF2">
            <w:pPr>
              <w:rPr>
                <w:rStyle w:val="CodeSnippet"/>
                <w:noProof/>
              </w:rPr>
            </w:pPr>
            <w:r w:rsidRPr="007E1EAE">
              <w:rPr>
                <w:rStyle w:val="CodeSnippet"/>
                <w:noProof/>
              </w:rPr>
              <w:t xml:space="preserve">        node: </w:t>
            </w:r>
            <w:hyperlink w:anchor="DEFN_TYPE_NODES_BLOCK_STORAGE" w:history="1">
              <w:r w:rsidRPr="007E1EAE">
                <w:rPr>
                  <w:rStyle w:val="CodeSnippedHyperlink"/>
                </w:rPr>
                <w:t>tosca.nodes.BlockStorage</w:t>
              </w:r>
            </w:hyperlink>
          </w:p>
          <w:p w14:paraId="683FD514"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ATTACHTO" w:history="1">
              <w:r w:rsidRPr="007E1EAE">
                <w:rPr>
                  <w:rStyle w:val="CodeSnippedHyperlink"/>
                </w:rPr>
                <w:t>tosca.relationships.AttachesTo</w:t>
              </w:r>
            </w:hyperlink>
          </w:p>
          <w:p w14:paraId="73DE415F" w14:textId="77777777" w:rsidR="00841FF2" w:rsidRPr="007E1EAE" w:rsidRDefault="00841FF2" w:rsidP="00841FF2">
            <w:pPr>
              <w:rPr>
                <w:rStyle w:val="CodeSnippet"/>
                <w:noProof/>
              </w:rPr>
            </w:pPr>
            <w:r w:rsidRPr="007E1EAE">
              <w:rPr>
                <w:rStyle w:val="CodeSnippet"/>
                <w:noProof/>
              </w:rPr>
              <w:t xml:space="preserve">        occurrences: [0, UNBOUNDED]  </w:t>
            </w:r>
          </w:p>
          <w:p w14:paraId="307EC2F0" w14:textId="77777777" w:rsidR="00841FF2" w:rsidRPr="007E1EAE" w:rsidRDefault="00841FF2" w:rsidP="00841FF2">
            <w:pPr>
              <w:rPr>
                <w:rStyle w:val="CodeSnippet"/>
                <w:noProof/>
              </w:rPr>
            </w:pPr>
            <w:r w:rsidRPr="007E1EAE">
              <w:rPr>
                <w:rStyle w:val="CodeSnippet"/>
                <w:noProof/>
              </w:rPr>
              <w:t xml:space="preserve">  capabilities:</w:t>
            </w:r>
          </w:p>
          <w:p w14:paraId="0A093A8C" w14:textId="77777777" w:rsidR="00841FF2" w:rsidRPr="007E1EAE" w:rsidRDefault="00841FF2" w:rsidP="00841FF2">
            <w:pPr>
              <w:rPr>
                <w:rStyle w:val="CodeSnippet"/>
                <w:noProof/>
              </w:rPr>
            </w:pPr>
            <w:r w:rsidRPr="007E1EAE">
              <w:rPr>
                <w:rStyle w:val="CodeSnippet"/>
                <w:noProof/>
              </w:rPr>
              <w:t xml:space="preserve">    host: </w:t>
            </w:r>
          </w:p>
          <w:p w14:paraId="1F17B9AB"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w:t>
              </w:r>
              <w:r>
                <w:rPr>
                  <w:rStyle w:val="CodeSnippedHyperlink"/>
                </w:rPr>
                <w:t>ompute</w:t>
              </w:r>
            </w:hyperlink>
          </w:p>
          <w:p w14:paraId="6C3AA06C" w14:textId="77777777" w:rsidR="00841FF2" w:rsidRPr="007E1EAE" w:rsidRDefault="00841FF2" w:rsidP="00841FF2">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20293E21" w14:textId="77777777" w:rsidR="00841FF2" w:rsidRPr="003D00B6" w:rsidRDefault="00841FF2" w:rsidP="00841FF2">
            <w:pPr>
              <w:rPr>
                <w:rStyle w:val="CodeSnippet"/>
                <w:noProof/>
              </w:rPr>
            </w:pPr>
            <w:r w:rsidRPr="007E1EAE">
              <w:rPr>
                <w:rStyle w:val="CodeSnippet"/>
                <w:noProof/>
              </w:rPr>
              <w:t xml:space="preserve">    </w:t>
            </w:r>
            <w:r w:rsidRPr="003D00B6">
              <w:rPr>
                <w:rStyle w:val="CodeSnippet"/>
                <w:noProof/>
              </w:rPr>
              <w:t>endpoint:</w:t>
            </w:r>
          </w:p>
          <w:p w14:paraId="69414B3B" w14:textId="77777777" w:rsidR="00841FF2" w:rsidRPr="007E1EAE" w:rsidRDefault="00841FF2" w:rsidP="00841FF2">
            <w:pPr>
              <w:rPr>
                <w:rStyle w:val="CodeSnippet"/>
                <w:noProof/>
              </w:rPr>
            </w:pPr>
            <w:r w:rsidRPr="003D00B6">
              <w:rPr>
                <w:rStyle w:val="CodeSnippet"/>
                <w:noProof/>
              </w:rPr>
              <w:t xml:space="preserve">      type: </w:t>
            </w:r>
            <w:hyperlink w:anchor="DEFN_TYPE_CAPABILITIES_ENDPOINT_ADMIN" w:history="1">
              <w:r w:rsidRPr="003D00B6">
                <w:rPr>
                  <w:rStyle w:val="CodeSnippedHyperlink"/>
                </w:rPr>
                <w:t>tosca.capabilities.Endpoint.Admin</w:t>
              </w:r>
            </w:hyperlink>
          </w:p>
          <w:p w14:paraId="08F00F12" w14:textId="77777777" w:rsidR="00841FF2" w:rsidRPr="007E1EAE" w:rsidRDefault="00841FF2" w:rsidP="00841FF2">
            <w:pPr>
              <w:rPr>
                <w:rStyle w:val="CodeSnippet"/>
                <w:noProof/>
              </w:rPr>
            </w:pPr>
            <w:r w:rsidRPr="007E1EAE">
              <w:rPr>
                <w:rStyle w:val="CodeSnippet"/>
                <w:noProof/>
              </w:rPr>
              <w:t xml:space="preserve">    os:</w:t>
            </w:r>
          </w:p>
          <w:p w14:paraId="7C7EE9F2" w14:textId="77777777" w:rsidR="00841FF2" w:rsidRPr="007E1EAE" w:rsidRDefault="00841FF2" w:rsidP="00841FF2">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2BE1E2E6" w14:textId="77777777" w:rsidR="00841FF2" w:rsidRPr="007E1EAE" w:rsidRDefault="00841FF2" w:rsidP="00841FF2">
            <w:pPr>
              <w:rPr>
                <w:rStyle w:val="CodeSnippet"/>
                <w:noProof/>
              </w:rPr>
            </w:pPr>
            <w:r>
              <w:rPr>
                <w:rStyle w:val="CodeSnippet"/>
                <w:noProof/>
              </w:rPr>
              <w:t xml:space="preserve">    </w:t>
            </w:r>
            <w:r w:rsidRPr="007E1EAE">
              <w:rPr>
                <w:rStyle w:val="CodeSnippet"/>
                <w:noProof/>
              </w:rPr>
              <w:t>scalable:</w:t>
            </w:r>
          </w:p>
          <w:p w14:paraId="13CA604F"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55DD6681" w14:textId="77777777" w:rsidR="00841FF2" w:rsidRPr="007E1EAE" w:rsidRDefault="00841FF2" w:rsidP="00841FF2">
            <w:pPr>
              <w:rPr>
                <w:rStyle w:val="CodeSnippet"/>
                <w:noProof/>
              </w:rPr>
            </w:pPr>
            <w:r w:rsidRPr="007E1EAE">
              <w:rPr>
                <w:rStyle w:val="CodeSnippet"/>
                <w:noProof/>
              </w:rPr>
              <w:t xml:space="preserve">    binding:</w:t>
            </w:r>
          </w:p>
          <w:p w14:paraId="29B2385C" w14:textId="77777777" w:rsidR="00841FF2" w:rsidRPr="007E1EAE" w:rsidRDefault="00841FF2" w:rsidP="00841FF2">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7BEF1C8A" w14:textId="77777777" w:rsidR="00841FF2" w:rsidRPr="007E1EAE" w:rsidRDefault="00841FF2" w:rsidP="00841FF2">
      <w:pPr>
        <w:pStyle w:val="Heading4"/>
      </w:pPr>
      <w:bookmarkStart w:id="1232" w:name="_Toc373867875"/>
      <w:bookmarkStart w:id="1233" w:name="_Toc379455096"/>
      <w:r w:rsidRPr="007E1EAE">
        <w:lastRenderedPageBreak/>
        <w:t>Additional Requirements</w:t>
      </w:r>
    </w:p>
    <w:p w14:paraId="1F26DF5C" w14:textId="77777777" w:rsidR="00841FF2" w:rsidRPr="007E1EAE" w:rsidRDefault="00841FF2" w:rsidP="00971CED">
      <w:pPr>
        <w:pStyle w:val="ListParagraph"/>
        <w:numPr>
          <w:ilvl w:val="0"/>
          <w:numId w:val="67"/>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31537E66" w14:textId="77777777" w:rsidR="00841FF2" w:rsidRPr="007E1EAE" w:rsidRDefault="00841FF2" w:rsidP="00841FF2">
      <w:pPr>
        <w:pStyle w:val="Heading3"/>
      </w:pPr>
      <w:bookmarkStart w:id="1234" w:name="_Toc454457849"/>
      <w:bookmarkStart w:id="1235" w:name="_Toc454458648"/>
      <w:bookmarkStart w:id="1236" w:name="DEFN_TYPE_NODES_SOFTWARE_COMPONENT"/>
      <w:r w:rsidRPr="007E1EAE">
        <w:t>tosca.nodes.SoftwareComponent</w:t>
      </w:r>
      <w:bookmarkEnd w:id="1234"/>
      <w:bookmarkEnd w:id="1235"/>
    </w:p>
    <w:bookmarkEnd w:id="1236"/>
    <w:p w14:paraId="6B24EED0" w14:textId="77777777" w:rsidR="00841FF2" w:rsidRPr="007E1EAE" w:rsidRDefault="00841FF2" w:rsidP="00841FF2">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9274FF6" w14:textId="77777777" w:rsidTr="00841FF2">
        <w:tc>
          <w:tcPr>
            <w:tcW w:w="1177" w:type="pct"/>
            <w:shd w:val="clear" w:color="auto" w:fill="D9D9D9"/>
          </w:tcPr>
          <w:p w14:paraId="02EA80A7" w14:textId="77777777" w:rsidR="00841FF2" w:rsidRPr="007E1EAE" w:rsidRDefault="00841FF2" w:rsidP="00841FF2">
            <w:pPr>
              <w:pStyle w:val="TableText-Heading"/>
            </w:pPr>
            <w:r w:rsidRPr="007E1EAE">
              <w:lastRenderedPageBreak/>
              <w:t>Shorthand Name</w:t>
            </w:r>
          </w:p>
        </w:tc>
        <w:tc>
          <w:tcPr>
            <w:tcW w:w="3823" w:type="pct"/>
          </w:tcPr>
          <w:p w14:paraId="7956271C" w14:textId="77777777" w:rsidR="00841FF2" w:rsidRPr="007E1EAE" w:rsidRDefault="00841FF2" w:rsidP="00841FF2">
            <w:pPr>
              <w:pStyle w:val="TableText"/>
              <w:rPr>
                <w:noProof/>
              </w:rPr>
            </w:pPr>
            <w:r w:rsidRPr="007E1EAE">
              <w:rPr>
                <w:noProof/>
              </w:rPr>
              <w:t>SoftwareComponent</w:t>
            </w:r>
          </w:p>
        </w:tc>
      </w:tr>
      <w:tr w:rsidR="00841FF2" w:rsidRPr="007E1EAE" w14:paraId="49634073" w14:textId="77777777" w:rsidTr="00841FF2">
        <w:tc>
          <w:tcPr>
            <w:tcW w:w="1177" w:type="pct"/>
            <w:shd w:val="clear" w:color="auto" w:fill="D9D9D9"/>
          </w:tcPr>
          <w:p w14:paraId="74338BC5" w14:textId="77777777" w:rsidR="00841FF2" w:rsidRPr="007E1EAE" w:rsidRDefault="00841FF2" w:rsidP="00841FF2">
            <w:pPr>
              <w:pStyle w:val="TableText-Heading"/>
            </w:pPr>
            <w:r w:rsidRPr="007E1EAE">
              <w:t>Type Qualified Name</w:t>
            </w:r>
          </w:p>
        </w:tc>
        <w:tc>
          <w:tcPr>
            <w:tcW w:w="3823" w:type="pct"/>
          </w:tcPr>
          <w:p w14:paraId="78860B0F" w14:textId="77777777" w:rsidR="00841FF2" w:rsidRPr="007E1EAE" w:rsidRDefault="00841FF2" w:rsidP="00841FF2">
            <w:pPr>
              <w:pStyle w:val="TableText"/>
              <w:rPr>
                <w:noProof/>
              </w:rPr>
            </w:pPr>
            <w:r w:rsidRPr="007E1EAE">
              <w:rPr>
                <w:noProof/>
              </w:rPr>
              <w:t>tosca:SoftwareComponent</w:t>
            </w:r>
          </w:p>
        </w:tc>
      </w:tr>
      <w:tr w:rsidR="00841FF2" w:rsidRPr="007E1EAE" w14:paraId="0322DBC6" w14:textId="77777777" w:rsidTr="00841FF2">
        <w:tc>
          <w:tcPr>
            <w:tcW w:w="1177" w:type="pct"/>
            <w:shd w:val="clear" w:color="auto" w:fill="D9D9D9"/>
          </w:tcPr>
          <w:p w14:paraId="7FAC5B4F" w14:textId="77777777" w:rsidR="00841FF2" w:rsidRPr="007E1EAE" w:rsidRDefault="00841FF2" w:rsidP="00841FF2">
            <w:pPr>
              <w:pStyle w:val="TableText-Heading"/>
            </w:pPr>
            <w:r w:rsidRPr="007E1EAE">
              <w:t>Type URI</w:t>
            </w:r>
          </w:p>
        </w:tc>
        <w:tc>
          <w:tcPr>
            <w:tcW w:w="3823" w:type="pct"/>
          </w:tcPr>
          <w:p w14:paraId="1237D63F" w14:textId="77777777" w:rsidR="00841FF2" w:rsidRPr="007E1EAE" w:rsidRDefault="00841FF2" w:rsidP="00841FF2">
            <w:pPr>
              <w:pStyle w:val="TableText"/>
            </w:pPr>
            <w:r w:rsidRPr="007E1EAE">
              <w:t>tosca.nodes.SoftwareComponent</w:t>
            </w:r>
          </w:p>
        </w:tc>
      </w:tr>
    </w:tbl>
    <w:p w14:paraId="6B55E6D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841FF2" w:rsidRPr="007E1EAE" w14:paraId="75331ADD" w14:textId="77777777" w:rsidTr="00841FF2">
        <w:trPr>
          <w:cantSplit/>
          <w:tblHeader/>
        </w:trPr>
        <w:tc>
          <w:tcPr>
            <w:tcW w:w="845" w:type="pct"/>
            <w:shd w:val="clear" w:color="auto" w:fill="D9D9D9"/>
          </w:tcPr>
          <w:p w14:paraId="59858A84" w14:textId="77777777" w:rsidR="00841FF2" w:rsidRPr="007E1EAE" w:rsidRDefault="00841FF2" w:rsidP="00841FF2">
            <w:pPr>
              <w:pStyle w:val="TableText-Heading"/>
            </w:pPr>
            <w:r w:rsidRPr="007E1EAE">
              <w:t>Name</w:t>
            </w:r>
          </w:p>
        </w:tc>
        <w:tc>
          <w:tcPr>
            <w:tcW w:w="488" w:type="pct"/>
            <w:shd w:val="clear" w:color="auto" w:fill="D9D9D9"/>
          </w:tcPr>
          <w:p w14:paraId="731FD493" w14:textId="77777777" w:rsidR="00841FF2" w:rsidRPr="007E1EAE" w:rsidRDefault="00841FF2" w:rsidP="00841FF2">
            <w:pPr>
              <w:pStyle w:val="TableText-Heading"/>
            </w:pPr>
            <w:r w:rsidRPr="007E1EAE">
              <w:t>Required</w:t>
            </w:r>
          </w:p>
        </w:tc>
        <w:tc>
          <w:tcPr>
            <w:tcW w:w="491" w:type="pct"/>
            <w:shd w:val="clear" w:color="auto" w:fill="D9D9D9"/>
          </w:tcPr>
          <w:p w14:paraId="272AF773" w14:textId="77777777" w:rsidR="00841FF2" w:rsidRPr="007E1EAE" w:rsidRDefault="00841FF2" w:rsidP="00841FF2">
            <w:pPr>
              <w:pStyle w:val="TableText-Heading"/>
            </w:pPr>
            <w:r w:rsidRPr="007E1EAE">
              <w:t>Type</w:t>
            </w:r>
          </w:p>
        </w:tc>
        <w:tc>
          <w:tcPr>
            <w:tcW w:w="766" w:type="pct"/>
            <w:shd w:val="clear" w:color="auto" w:fill="D9D9D9"/>
          </w:tcPr>
          <w:p w14:paraId="3663CDEB" w14:textId="77777777" w:rsidR="00841FF2" w:rsidRPr="007E1EAE" w:rsidRDefault="00841FF2" w:rsidP="00841FF2">
            <w:pPr>
              <w:pStyle w:val="TableText-Heading"/>
            </w:pPr>
            <w:r w:rsidRPr="007E1EAE">
              <w:t>Constraints</w:t>
            </w:r>
          </w:p>
        </w:tc>
        <w:tc>
          <w:tcPr>
            <w:tcW w:w="2410" w:type="pct"/>
            <w:shd w:val="clear" w:color="auto" w:fill="D9D9D9"/>
          </w:tcPr>
          <w:p w14:paraId="2DDF93BA" w14:textId="77777777" w:rsidR="00841FF2" w:rsidRPr="007E1EAE" w:rsidRDefault="00841FF2" w:rsidP="00841FF2">
            <w:pPr>
              <w:pStyle w:val="TableText-Heading"/>
            </w:pPr>
            <w:r w:rsidRPr="007E1EAE">
              <w:t>Description</w:t>
            </w:r>
          </w:p>
        </w:tc>
      </w:tr>
      <w:tr w:rsidR="00841FF2" w:rsidRPr="00D84861" w14:paraId="7340CAD9" w14:textId="77777777" w:rsidTr="00841FF2">
        <w:trPr>
          <w:cantSplit/>
        </w:trPr>
        <w:tc>
          <w:tcPr>
            <w:tcW w:w="845" w:type="pct"/>
            <w:shd w:val="clear" w:color="auto" w:fill="FFFFFF"/>
          </w:tcPr>
          <w:p w14:paraId="449A7763" w14:textId="77777777" w:rsidR="00841FF2" w:rsidRPr="007E1EAE" w:rsidRDefault="00841FF2" w:rsidP="00841FF2">
            <w:pPr>
              <w:pStyle w:val="TableText"/>
              <w:rPr>
                <w:noProof/>
              </w:rPr>
            </w:pPr>
            <w:r w:rsidRPr="007E1EAE">
              <w:rPr>
                <w:noProof/>
              </w:rPr>
              <w:t>component_version</w:t>
            </w:r>
          </w:p>
        </w:tc>
        <w:tc>
          <w:tcPr>
            <w:tcW w:w="488" w:type="pct"/>
            <w:shd w:val="clear" w:color="auto" w:fill="FFFFFF"/>
          </w:tcPr>
          <w:p w14:paraId="74E2E867" w14:textId="77777777" w:rsidR="00841FF2" w:rsidRPr="007E1EAE" w:rsidRDefault="00841FF2" w:rsidP="00841FF2">
            <w:pPr>
              <w:pStyle w:val="TableText"/>
            </w:pPr>
            <w:r w:rsidRPr="007E1EAE">
              <w:t>no</w:t>
            </w:r>
          </w:p>
        </w:tc>
        <w:tc>
          <w:tcPr>
            <w:tcW w:w="491" w:type="pct"/>
            <w:shd w:val="clear" w:color="auto" w:fill="FFFFFF"/>
          </w:tcPr>
          <w:p w14:paraId="3FFAB6A6" w14:textId="77777777" w:rsidR="00841FF2" w:rsidRPr="007E1EAE" w:rsidRDefault="006F07B6" w:rsidP="00841FF2">
            <w:pPr>
              <w:pStyle w:val="TableText"/>
            </w:pPr>
            <w:hyperlink w:anchor="TYPE_TOSCA_VERSION" w:history="1">
              <w:r w:rsidR="00841FF2" w:rsidRPr="007E1EAE">
                <w:rPr>
                  <w:rStyle w:val="Hyperlink"/>
                </w:rPr>
                <w:t>version</w:t>
              </w:r>
            </w:hyperlink>
          </w:p>
        </w:tc>
        <w:tc>
          <w:tcPr>
            <w:tcW w:w="766" w:type="pct"/>
            <w:shd w:val="clear" w:color="auto" w:fill="FFFFFF"/>
          </w:tcPr>
          <w:p w14:paraId="103DC245" w14:textId="77777777" w:rsidR="00841FF2" w:rsidRPr="007E1EAE" w:rsidRDefault="00841FF2" w:rsidP="00841FF2">
            <w:pPr>
              <w:pStyle w:val="TableText"/>
            </w:pPr>
            <w:r w:rsidRPr="007E1EAE">
              <w:t>None</w:t>
            </w:r>
          </w:p>
        </w:tc>
        <w:tc>
          <w:tcPr>
            <w:tcW w:w="2410" w:type="pct"/>
            <w:shd w:val="clear" w:color="auto" w:fill="FFFFFF"/>
          </w:tcPr>
          <w:p w14:paraId="2C527AE1" w14:textId="77777777" w:rsidR="00841FF2" w:rsidRPr="007E1EAE" w:rsidRDefault="00841FF2" w:rsidP="00841FF2">
            <w:pPr>
              <w:pStyle w:val="TableText"/>
            </w:pPr>
            <w:r w:rsidRPr="007E1EAE">
              <w:rPr>
                <w:rFonts w:cstheme="minorHAnsi"/>
              </w:rPr>
              <w:t>The optional software component’s version.</w:t>
            </w:r>
          </w:p>
        </w:tc>
      </w:tr>
      <w:tr w:rsidR="00841FF2" w:rsidRPr="00D84861" w14:paraId="2935CEBB" w14:textId="77777777" w:rsidTr="00841FF2">
        <w:trPr>
          <w:cantSplit/>
        </w:trPr>
        <w:tc>
          <w:tcPr>
            <w:tcW w:w="845" w:type="pct"/>
            <w:shd w:val="clear" w:color="auto" w:fill="FFFFFF"/>
          </w:tcPr>
          <w:p w14:paraId="17B2E11E" w14:textId="77777777" w:rsidR="00841FF2" w:rsidRPr="007E1EAE" w:rsidRDefault="00841FF2" w:rsidP="00841FF2">
            <w:pPr>
              <w:pStyle w:val="TableText"/>
              <w:rPr>
                <w:noProof/>
              </w:rPr>
            </w:pPr>
            <w:r w:rsidRPr="007E1EAE">
              <w:rPr>
                <w:noProof/>
              </w:rPr>
              <w:t>admin_credential</w:t>
            </w:r>
          </w:p>
        </w:tc>
        <w:tc>
          <w:tcPr>
            <w:tcW w:w="488" w:type="pct"/>
            <w:shd w:val="clear" w:color="auto" w:fill="FFFFFF"/>
          </w:tcPr>
          <w:p w14:paraId="44730028" w14:textId="77777777" w:rsidR="00841FF2" w:rsidRPr="007E1EAE" w:rsidRDefault="00841FF2" w:rsidP="00841FF2">
            <w:pPr>
              <w:pStyle w:val="TableText"/>
            </w:pPr>
            <w:r w:rsidRPr="007E1EAE">
              <w:t>no</w:t>
            </w:r>
          </w:p>
        </w:tc>
        <w:tc>
          <w:tcPr>
            <w:tcW w:w="491" w:type="pct"/>
            <w:shd w:val="clear" w:color="auto" w:fill="FFFFFF"/>
          </w:tcPr>
          <w:p w14:paraId="0AD9EA95" w14:textId="77777777" w:rsidR="00841FF2" w:rsidRPr="007E1EAE" w:rsidRDefault="00841FF2" w:rsidP="00841FF2">
            <w:pPr>
              <w:pStyle w:val="TableText"/>
            </w:pPr>
            <w:r w:rsidRPr="007E1EAE">
              <w:t>Credential</w:t>
            </w:r>
          </w:p>
        </w:tc>
        <w:tc>
          <w:tcPr>
            <w:tcW w:w="766" w:type="pct"/>
            <w:shd w:val="clear" w:color="auto" w:fill="FFFFFF"/>
          </w:tcPr>
          <w:p w14:paraId="650906C1" w14:textId="77777777" w:rsidR="00841FF2" w:rsidRPr="007E1EAE" w:rsidRDefault="00841FF2" w:rsidP="00841FF2">
            <w:pPr>
              <w:pStyle w:val="TableText"/>
            </w:pPr>
            <w:r w:rsidRPr="007E1EAE">
              <w:t>None</w:t>
            </w:r>
          </w:p>
        </w:tc>
        <w:tc>
          <w:tcPr>
            <w:tcW w:w="2410" w:type="pct"/>
            <w:shd w:val="clear" w:color="auto" w:fill="FFFFFF"/>
          </w:tcPr>
          <w:p w14:paraId="265515E6" w14:textId="77777777" w:rsidR="00841FF2" w:rsidRPr="007E1EAE" w:rsidRDefault="00841FF2" w:rsidP="00841FF2">
            <w:pPr>
              <w:pStyle w:val="TableText"/>
              <w:rPr>
                <w:rFonts w:cstheme="minorHAnsi"/>
              </w:rPr>
            </w:pPr>
            <w:r w:rsidRPr="007E1EAE">
              <w:rPr>
                <w:rFonts w:cstheme="minorHAnsi"/>
              </w:rPr>
              <w:t>The optional credential that can be used to authenticate to the software component.</w:t>
            </w:r>
          </w:p>
        </w:tc>
      </w:tr>
    </w:tbl>
    <w:p w14:paraId="10489BED"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841FF2" w:rsidRPr="007E1EAE" w14:paraId="2F84B34C" w14:textId="77777777" w:rsidTr="00841FF2">
        <w:trPr>
          <w:cantSplit/>
          <w:tblHeader/>
        </w:trPr>
        <w:tc>
          <w:tcPr>
            <w:tcW w:w="899" w:type="pct"/>
            <w:shd w:val="clear" w:color="auto" w:fill="D9D9D9"/>
          </w:tcPr>
          <w:p w14:paraId="4C928B38" w14:textId="77777777" w:rsidR="00841FF2" w:rsidRPr="007E1EAE" w:rsidRDefault="00841FF2" w:rsidP="00841FF2">
            <w:pPr>
              <w:pStyle w:val="TableText-Heading"/>
            </w:pPr>
            <w:r w:rsidRPr="007E1EAE">
              <w:t>Name</w:t>
            </w:r>
          </w:p>
        </w:tc>
        <w:tc>
          <w:tcPr>
            <w:tcW w:w="578" w:type="pct"/>
            <w:shd w:val="clear" w:color="auto" w:fill="D9D9D9"/>
          </w:tcPr>
          <w:p w14:paraId="2CF3BF0F" w14:textId="77777777" w:rsidR="00841FF2" w:rsidRPr="007E1EAE" w:rsidRDefault="00841FF2" w:rsidP="00841FF2">
            <w:pPr>
              <w:pStyle w:val="TableText-Heading"/>
            </w:pPr>
            <w:r w:rsidRPr="007E1EAE">
              <w:t>Required</w:t>
            </w:r>
          </w:p>
        </w:tc>
        <w:tc>
          <w:tcPr>
            <w:tcW w:w="481" w:type="pct"/>
            <w:shd w:val="clear" w:color="auto" w:fill="D9D9D9"/>
          </w:tcPr>
          <w:p w14:paraId="1DF56284" w14:textId="77777777" w:rsidR="00841FF2" w:rsidRPr="007E1EAE" w:rsidRDefault="00841FF2" w:rsidP="00841FF2">
            <w:pPr>
              <w:pStyle w:val="TableText-Heading"/>
            </w:pPr>
            <w:r w:rsidRPr="007E1EAE">
              <w:t>Type</w:t>
            </w:r>
          </w:p>
        </w:tc>
        <w:tc>
          <w:tcPr>
            <w:tcW w:w="723" w:type="pct"/>
            <w:shd w:val="clear" w:color="auto" w:fill="D9D9D9"/>
          </w:tcPr>
          <w:p w14:paraId="69D1210A" w14:textId="77777777" w:rsidR="00841FF2" w:rsidRPr="007E1EAE" w:rsidRDefault="00841FF2" w:rsidP="00841FF2">
            <w:pPr>
              <w:pStyle w:val="TableText-Heading"/>
            </w:pPr>
            <w:r w:rsidRPr="007E1EAE">
              <w:t>Constraints</w:t>
            </w:r>
          </w:p>
        </w:tc>
        <w:tc>
          <w:tcPr>
            <w:tcW w:w="2320" w:type="pct"/>
            <w:shd w:val="clear" w:color="auto" w:fill="D9D9D9"/>
          </w:tcPr>
          <w:p w14:paraId="16ED7A97" w14:textId="77777777" w:rsidR="00841FF2" w:rsidRPr="007E1EAE" w:rsidRDefault="00841FF2" w:rsidP="00841FF2">
            <w:pPr>
              <w:pStyle w:val="TableText-Heading"/>
            </w:pPr>
            <w:r w:rsidRPr="007E1EAE">
              <w:t>Description</w:t>
            </w:r>
          </w:p>
        </w:tc>
      </w:tr>
      <w:tr w:rsidR="00841FF2" w:rsidRPr="007E1EAE" w14:paraId="6A1B3144" w14:textId="77777777" w:rsidTr="00841FF2">
        <w:trPr>
          <w:cantSplit/>
        </w:trPr>
        <w:tc>
          <w:tcPr>
            <w:tcW w:w="899" w:type="pct"/>
            <w:shd w:val="clear" w:color="auto" w:fill="FFFFFF"/>
          </w:tcPr>
          <w:p w14:paraId="10DF262E" w14:textId="77777777" w:rsidR="00841FF2" w:rsidRPr="007E1EAE" w:rsidRDefault="00841FF2" w:rsidP="00841FF2">
            <w:pPr>
              <w:pStyle w:val="TableText"/>
              <w:rPr>
                <w:rFonts w:cstheme="minorHAnsi"/>
                <w:noProof/>
              </w:rPr>
            </w:pPr>
            <w:r w:rsidRPr="007E1EAE">
              <w:rPr>
                <w:rFonts w:cstheme="minorHAnsi"/>
                <w:noProof/>
              </w:rPr>
              <w:t>N/A</w:t>
            </w:r>
          </w:p>
        </w:tc>
        <w:tc>
          <w:tcPr>
            <w:tcW w:w="578" w:type="pct"/>
            <w:shd w:val="clear" w:color="auto" w:fill="FFFFFF"/>
          </w:tcPr>
          <w:p w14:paraId="5BC875B2" w14:textId="77777777" w:rsidR="00841FF2" w:rsidRPr="007E1EAE" w:rsidRDefault="00841FF2" w:rsidP="00841FF2">
            <w:pPr>
              <w:pStyle w:val="TableText"/>
              <w:rPr>
                <w:rFonts w:cstheme="minorHAnsi"/>
              </w:rPr>
            </w:pPr>
            <w:r w:rsidRPr="007E1EAE">
              <w:rPr>
                <w:rFonts w:cstheme="minorHAnsi"/>
              </w:rPr>
              <w:t>N/A</w:t>
            </w:r>
          </w:p>
        </w:tc>
        <w:tc>
          <w:tcPr>
            <w:tcW w:w="481" w:type="pct"/>
            <w:shd w:val="clear" w:color="auto" w:fill="FFFFFF"/>
          </w:tcPr>
          <w:p w14:paraId="34581657" w14:textId="77777777" w:rsidR="00841FF2" w:rsidRPr="007E1EAE" w:rsidRDefault="00841FF2" w:rsidP="00841FF2">
            <w:pPr>
              <w:pStyle w:val="TableText"/>
            </w:pPr>
            <w:r w:rsidRPr="007E1EAE">
              <w:t>N/A</w:t>
            </w:r>
          </w:p>
        </w:tc>
        <w:tc>
          <w:tcPr>
            <w:tcW w:w="723" w:type="pct"/>
            <w:shd w:val="clear" w:color="auto" w:fill="FFFFFF"/>
          </w:tcPr>
          <w:p w14:paraId="325DD7EE" w14:textId="77777777" w:rsidR="00841FF2" w:rsidRPr="007E1EAE" w:rsidRDefault="00841FF2" w:rsidP="00841FF2">
            <w:pPr>
              <w:pStyle w:val="TableText"/>
            </w:pPr>
            <w:r w:rsidRPr="007E1EAE">
              <w:t>N/A</w:t>
            </w:r>
          </w:p>
        </w:tc>
        <w:tc>
          <w:tcPr>
            <w:tcW w:w="2320" w:type="pct"/>
            <w:shd w:val="clear" w:color="auto" w:fill="FFFFFF"/>
          </w:tcPr>
          <w:p w14:paraId="55319482" w14:textId="77777777" w:rsidR="00841FF2" w:rsidRPr="007E1EAE" w:rsidRDefault="00841FF2" w:rsidP="00841FF2">
            <w:pPr>
              <w:pStyle w:val="TableText"/>
            </w:pPr>
            <w:r w:rsidRPr="007E1EAE">
              <w:t>N/A</w:t>
            </w:r>
          </w:p>
        </w:tc>
      </w:tr>
    </w:tbl>
    <w:p w14:paraId="303DE91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7C0DD46" w14:textId="77777777" w:rsidTr="00841FF2">
        <w:tc>
          <w:tcPr>
            <w:tcW w:w="9576" w:type="dxa"/>
            <w:shd w:val="clear" w:color="auto" w:fill="D9D9D9" w:themeFill="background1" w:themeFillShade="D9"/>
          </w:tcPr>
          <w:p w14:paraId="522362E8" w14:textId="77777777" w:rsidR="00841FF2" w:rsidRPr="007E1EAE" w:rsidRDefault="00841FF2" w:rsidP="00841FF2">
            <w:pPr>
              <w:rPr>
                <w:rStyle w:val="CodeSnippet"/>
                <w:noProof/>
              </w:rPr>
            </w:pPr>
            <w:r w:rsidRPr="007E1EAE">
              <w:rPr>
                <w:rStyle w:val="CodeSnippet"/>
                <w:noProof/>
              </w:rPr>
              <w:t>tosca.nodes.SoftwareComponent:</w:t>
            </w:r>
          </w:p>
          <w:p w14:paraId="3296326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1958C3" w14:textId="77777777" w:rsidR="00841FF2" w:rsidRPr="007E1EAE" w:rsidRDefault="00841FF2" w:rsidP="00841FF2">
            <w:pPr>
              <w:rPr>
                <w:rStyle w:val="CodeSnippet"/>
                <w:noProof/>
              </w:rPr>
            </w:pPr>
            <w:r w:rsidRPr="007E1EAE">
              <w:rPr>
                <w:rStyle w:val="CodeSnippet"/>
                <w:noProof/>
              </w:rPr>
              <w:t xml:space="preserve">  properties:</w:t>
            </w:r>
          </w:p>
          <w:p w14:paraId="326F1086" w14:textId="77777777" w:rsidR="00841FF2" w:rsidRPr="007E1EAE" w:rsidRDefault="00841FF2" w:rsidP="00841FF2">
            <w:pPr>
              <w:rPr>
                <w:rStyle w:val="CodeSnippet"/>
                <w:noProof/>
              </w:rPr>
            </w:pPr>
            <w:r w:rsidRPr="007E1EAE">
              <w:rPr>
                <w:rStyle w:val="CodeSnippet"/>
                <w:noProof/>
              </w:rPr>
              <w:t xml:space="preserve">    # domain-specific software component version</w:t>
            </w:r>
          </w:p>
          <w:p w14:paraId="69D9BCCB" w14:textId="77777777" w:rsidR="00841FF2" w:rsidRPr="007E1EAE" w:rsidRDefault="00841FF2" w:rsidP="00841FF2">
            <w:pPr>
              <w:rPr>
                <w:rStyle w:val="CodeSnippet"/>
                <w:noProof/>
              </w:rPr>
            </w:pPr>
            <w:r w:rsidRPr="007E1EAE">
              <w:rPr>
                <w:rStyle w:val="CodeSnippet"/>
                <w:noProof/>
              </w:rPr>
              <w:t xml:space="preserve">    component_version: </w:t>
            </w:r>
          </w:p>
          <w:p w14:paraId="612CA8F6"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95AD0D1" w14:textId="77777777" w:rsidR="00841FF2" w:rsidRPr="007E1EAE" w:rsidRDefault="00841FF2" w:rsidP="00841FF2">
            <w:pPr>
              <w:rPr>
                <w:rStyle w:val="CodeSnippet"/>
                <w:noProof/>
              </w:rPr>
            </w:pPr>
            <w:r w:rsidRPr="007E1EAE">
              <w:rPr>
                <w:rStyle w:val="CodeSnippet"/>
                <w:noProof/>
              </w:rPr>
              <w:t xml:space="preserve">      required: false</w:t>
            </w:r>
          </w:p>
          <w:p w14:paraId="7C09A788" w14:textId="77777777" w:rsidR="00841FF2" w:rsidRPr="007E1EAE" w:rsidRDefault="00841FF2" w:rsidP="00841FF2">
            <w:pPr>
              <w:rPr>
                <w:rStyle w:val="CodeSnippet"/>
                <w:noProof/>
              </w:rPr>
            </w:pPr>
            <w:r w:rsidRPr="007E1EAE">
              <w:rPr>
                <w:rStyle w:val="CodeSnippet"/>
                <w:noProof/>
              </w:rPr>
              <w:t xml:space="preserve">    admin_credential: </w:t>
            </w:r>
          </w:p>
          <w:p w14:paraId="196D02CC" w14:textId="77777777" w:rsidR="00841FF2" w:rsidRPr="007E1EAE" w:rsidRDefault="00841FF2" w:rsidP="00841FF2">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0610FF4A" w14:textId="77777777" w:rsidR="00841FF2" w:rsidRPr="007E1EAE" w:rsidRDefault="00841FF2" w:rsidP="00841FF2">
            <w:pPr>
              <w:rPr>
                <w:rStyle w:val="CodeSnippet"/>
                <w:noProof/>
              </w:rPr>
            </w:pPr>
            <w:r w:rsidRPr="007E1EAE">
              <w:rPr>
                <w:rStyle w:val="CodeSnippet"/>
                <w:noProof/>
              </w:rPr>
              <w:t xml:space="preserve">      required: false</w:t>
            </w:r>
          </w:p>
          <w:p w14:paraId="551E6FAE" w14:textId="77777777" w:rsidR="00841FF2" w:rsidRPr="007E1EAE" w:rsidRDefault="00841FF2" w:rsidP="00841FF2">
            <w:pPr>
              <w:rPr>
                <w:rStyle w:val="CodeSnippet"/>
                <w:noProof/>
              </w:rPr>
            </w:pPr>
            <w:r w:rsidRPr="007E1EAE">
              <w:rPr>
                <w:rStyle w:val="CodeSnippet"/>
                <w:noProof/>
              </w:rPr>
              <w:t xml:space="preserve">  requirements:</w:t>
            </w:r>
          </w:p>
          <w:p w14:paraId="0BAF5017" w14:textId="77777777" w:rsidR="00841FF2" w:rsidRPr="007E1EAE" w:rsidRDefault="00841FF2" w:rsidP="00841FF2">
            <w:pPr>
              <w:rPr>
                <w:rStyle w:val="CodeSnippet"/>
                <w:noProof/>
              </w:rPr>
            </w:pPr>
            <w:r w:rsidRPr="007E1EAE">
              <w:rPr>
                <w:rStyle w:val="CodeSnippet"/>
                <w:noProof/>
              </w:rPr>
              <w:t xml:space="preserve">    - host: </w:t>
            </w:r>
          </w:p>
          <w:p w14:paraId="5FA028B8" w14:textId="77777777" w:rsidR="00841FF2" w:rsidRPr="007E1EAE" w:rsidRDefault="00841FF2" w:rsidP="00841FF2">
            <w:pPr>
              <w:rPr>
                <w:rStyle w:val="Hyperlink"/>
                <w:rFonts w:ascii="Consolas" w:hAnsi="Consolas"/>
                <w:noProof/>
              </w:rPr>
            </w:pPr>
            <w:r w:rsidRPr="007E1EAE">
              <w:rPr>
                <w:rStyle w:val="CodeSnippet"/>
                <w:noProof/>
              </w:rPr>
              <w:t xml:space="preserve">        capability: </w:t>
            </w:r>
            <w:r w:rsidRPr="007E1EAE">
              <w:rPr>
                <w:rStyle w:val="CodeSnippedHyperlink"/>
              </w:rPr>
              <w:t>tosca.capabilities.C</w:t>
            </w:r>
            <w:r>
              <w:rPr>
                <w:rStyle w:val="CodeSnippedHyperlink"/>
              </w:rPr>
              <w:t>ompute</w:t>
            </w:r>
          </w:p>
          <w:p w14:paraId="1E46F4AF" w14:textId="77777777" w:rsidR="00841FF2" w:rsidRPr="007E1EAE" w:rsidRDefault="00841FF2" w:rsidP="00841FF2">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2325AF40" w14:textId="77777777" w:rsidR="00841FF2" w:rsidRPr="007E1EAE" w:rsidRDefault="00841FF2" w:rsidP="00841FF2">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3CF5BB05" w14:textId="77777777" w:rsidR="00841FF2" w:rsidRPr="007E1EAE" w:rsidRDefault="00841FF2" w:rsidP="00841FF2">
      <w:pPr>
        <w:pStyle w:val="Heading4"/>
      </w:pPr>
      <w:r w:rsidRPr="007E1EAE">
        <w:t>Additional Requirements</w:t>
      </w:r>
    </w:p>
    <w:p w14:paraId="3A147A92" w14:textId="77777777" w:rsidR="00841FF2" w:rsidRPr="007E1EAE" w:rsidRDefault="00841FF2" w:rsidP="00971CED">
      <w:pPr>
        <w:pStyle w:val="ListBullet"/>
        <w:numPr>
          <w:ilvl w:val="0"/>
          <w:numId w:val="16"/>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3EAEFF04" w14:textId="77777777" w:rsidR="00841FF2" w:rsidRPr="007E1EAE" w:rsidRDefault="00841FF2" w:rsidP="00841FF2">
      <w:pPr>
        <w:pStyle w:val="Heading3"/>
      </w:pPr>
      <w:bookmarkStart w:id="1237" w:name="_Toc454457850"/>
      <w:bookmarkStart w:id="1238" w:name="_Toc454458649"/>
      <w:bookmarkStart w:id="1239" w:name="DEFN_TYPE_NODES_WEBSERVER"/>
      <w:r w:rsidRPr="007E1EAE">
        <w:t>tosca.nodes.WebServer</w:t>
      </w:r>
      <w:bookmarkEnd w:id="1237"/>
      <w:bookmarkEnd w:id="1238"/>
    </w:p>
    <w:bookmarkEnd w:id="1239"/>
    <w:p w14:paraId="5A7A1D56" w14:textId="77777777" w:rsidR="00841FF2" w:rsidRPr="007E1EAE" w:rsidRDefault="00841FF2" w:rsidP="00841FF2">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5D0B621" w14:textId="77777777" w:rsidTr="00841FF2">
        <w:tc>
          <w:tcPr>
            <w:tcW w:w="1177" w:type="pct"/>
            <w:shd w:val="clear" w:color="auto" w:fill="D9D9D9"/>
          </w:tcPr>
          <w:p w14:paraId="19C440C4" w14:textId="77777777" w:rsidR="00841FF2" w:rsidRPr="007E1EAE" w:rsidRDefault="00841FF2" w:rsidP="00841FF2">
            <w:pPr>
              <w:pStyle w:val="TableText-Heading"/>
            </w:pPr>
            <w:r w:rsidRPr="007E1EAE">
              <w:lastRenderedPageBreak/>
              <w:t>Shorthand Name</w:t>
            </w:r>
          </w:p>
        </w:tc>
        <w:tc>
          <w:tcPr>
            <w:tcW w:w="3823" w:type="pct"/>
          </w:tcPr>
          <w:p w14:paraId="18F54E7C" w14:textId="77777777" w:rsidR="00841FF2" w:rsidRPr="007E1EAE" w:rsidRDefault="00841FF2" w:rsidP="00841FF2">
            <w:pPr>
              <w:pStyle w:val="TableText"/>
              <w:rPr>
                <w:noProof/>
              </w:rPr>
            </w:pPr>
            <w:r w:rsidRPr="007E1EAE">
              <w:rPr>
                <w:noProof/>
              </w:rPr>
              <w:t>WebServer</w:t>
            </w:r>
          </w:p>
        </w:tc>
      </w:tr>
      <w:tr w:rsidR="00841FF2" w:rsidRPr="007E1EAE" w14:paraId="3E71B417" w14:textId="77777777" w:rsidTr="00841FF2">
        <w:tc>
          <w:tcPr>
            <w:tcW w:w="1177" w:type="pct"/>
            <w:shd w:val="clear" w:color="auto" w:fill="D9D9D9"/>
          </w:tcPr>
          <w:p w14:paraId="02E7C39E" w14:textId="77777777" w:rsidR="00841FF2" w:rsidRPr="007E1EAE" w:rsidRDefault="00841FF2" w:rsidP="00841FF2">
            <w:pPr>
              <w:pStyle w:val="TableText-Heading"/>
            </w:pPr>
            <w:r w:rsidRPr="007E1EAE">
              <w:t>Type Qualified Name</w:t>
            </w:r>
          </w:p>
        </w:tc>
        <w:tc>
          <w:tcPr>
            <w:tcW w:w="3823" w:type="pct"/>
          </w:tcPr>
          <w:p w14:paraId="10483DA6" w14:textId="77777777" w:rsidR="00841FF2" w:rsidRPr="007E1EAE" w:rsidRDefault="00841FF2" w:rsidP="00841FF2">
            <w:pPr>
              <w:pStyle w:val="TableText"/>
              <w:rPr>
                <w:noProof/>
              </w:rPr>
            </w:pPr>
            <w:r w:rsidRPr="007E1EAE">
              <w:rPr>
                <w:noProof/>
              </w:rPr>
              <w:t>tosca:WebServer</w:t>
            </w:r>
          </w:p>
        </w:tc>
      </w:tr>
      <w:tr w:rsidR="00841FF2" w:rsidRPr="007E1EAE" w14:paraId="2296D06C" w14:textId="77777777" w:rsidTr="00841FF2">
        <w:tc>
          <w:tcPr>
            <w:tcW w:w="1177" w:type="pct"/>
            <w:shd w:val="clear" w:color="auto" w:fill="D9D9D9"/>
          </w:tcPr>
          <w:p w14:paraId="2B16BC56" w14:textId="77777777" w:rsidR="00841FF2" w:rsidRPr="007E1EAE" w:rsidRDefault="00841FF2" w:rsidP="00841FF2">
            <w:pPr>
              <w:pStyle w:val="TableText-Heading"/>
            </w:pPr>
            <w:r w:rsidRPr="007E1EAE">
              <w:t>Type URI</w:t>
            </w:r>
          </w:p>
        </w:tc>
        <w:tc>
          <w:tcPr>
            <w:tcW w:w="3823" w:type="pct"/>
          </w:tcPr>
          <w:p w14:paraId="2243EAE3" w14:textId="77777777" w:rsidR="00841FF2" w:rsidRPr="007E1EAE" w:rsidRDefault="00841FF2" w:rsidP="00841FF2">
            <w:pPr>
              <w:pStyle w:val="TableText"/>
            </w:pPr>
            <w:r w:rsidRPr="007E1EAE">
              <w:t>tosca.nodes.WebServer</w:t>
            </w:r>
          </w:p>
        </w:tc>
      </w:tr>
    </w:tbl>
    <w:p w14:paraId="0EC67D6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3B8D722F" w14:textId="77777777" w:rsidTr="00841FF2">
        <w:trPr>
          <w:cantSplit/>
          <w:tblHeader/>
        </w:trPr>
        <w:tc>
          <w:tcPr>
            <w:tcW w:w="698" w:type="pct"/>
            <w:shd w:val="clear" w:color="auto" w:fill="D9D9D9"/>
          </w:tcPr>
          <w:p w14:paraId="6FC68F4B" w14:textId="77777777" w:rsidR="00841FF2" w:rsidRPr="007E1EAE" w:rsidRDefault="00841FF2" w:rsidP="00841FF2">
            <w:pPr>
              <w:pStyle w:val="TableText-Heading"/>
            </w:pPr>
            <w:r w:rsidRPr="007E1EAE">
              <w:t>Name</w:t>
            </w:r>
          </w:p>
        </w:tc>
        <w:tc>
          <w:tcPr>
            <w:tcW w:w="533" w:type="pct"/>
            <w:shd w:val="clear" w:color="auto" w:fill="D9D9D9"/>
          </w:tcPr>
          <w:p w14:paraId="2F742223" w14:textId="77777777" w:rsidR="00841FF2" w:rsidRPr="007E1EAE" w:rsidRDefault="00841FF2" w:rsidP="00841FF2">
            <w:pPr>
              <w:pStyle w:val="TableText-Heading"/>
            </w:pPr>
            <w:r w:rsidRPr="007E1EAE">
              <w:t>Required</w:t>
            </w:r>
          </w:p>
        </w:tc>
        <w:tc>
          <w:tcPr>
            <w:tcW w:w="489" w:type="pct"/>
            <w:shd w:val="clear" w:color="auto" w:fill="D9D9D9"/>
          </w:tcPr>
          <w:p w14:paraId="154E7627" w14:textId="77777777" w:rsidR="00841FF2" w:rsidRPr="007E1EAE" w:rsidRDefault="00841FF2" w:rsidP="00841FF2">
            <w:pPr>
              <w:pStyle w:val="TableText-Heading"/>
            </w:pPr>
            <w:r w:rsidRPr="007E1EAE">
              <w:t>Type</w:t>
            </w:r>
          </w:p>
        </w:tc>
        <w:tc>
          <w:tcPr>
            <w:tcW w:w="821" w:type="pct"/>
            <w:shd w:val="clear" w:color="auto" w:fill="D9D9D9"/>
          </w:tcPr>
          <w:p w14:paraId="7E177D0C" w14:textId="77777777" w:rsidR="00841FF2" w:rsidRPr="007E1EAE" w:rsidRDefault="00841FF2" w:rsidP="00841FF2">
            <w:pPr>
              <w:pStyle w:val="TableText-Heading"/>
            </w:pPr>
            <w:r w:rsidRPr="007E1EAE">
              <w:t>Constraints</w:t>
            </w:r>
          </w:p>
        </w:tc>
        <w:tc>
          <w:tcPr>
            <w:tcW w:w="2459" w:type="pct"/>
            <w:shd w:val="clear" w:color="auto" w:fill="D9D9D9"/>
          </w:tcPr>
          <w:p w14:paraId="66252F1E" w14:textId="77777777" w:rsidR="00841FF2" w:rsidRPr="007E1EAE" w:rsidRDefault="00841FF2" w:rsidP="00841FF2">
            <w:pPr>
              <w:pStyle w:val="TableText-Heading"/>
            </w:pPr>
            <w:r w:rsidRPr="007E1EAE">
              <w:t>Description</w:t>
            </w:r>
          </w:p>
        </w:tc>
      </w:tr>
      <w:tr w:rsidR="00841FF2" w:rsidRPr="007E1EAE" w14:paraId="5255AAFC" w14:textId="77777777" w:rsidTr="00841FF2">
        <w:trPr>
          <w:cantSplit/>
        </w:trPr>
        <w:tc>
          <w:tcPr>
            <w:tcW w:w="698" w:type="pct"/>
            <w:shd w:val="clear" w:color="auto" w:fill="FFFFFF"/>
          </w:tcPr>
          <w:p w14:paraId="3C623836" w14:textId="77777777" w:rsidR="00841FF2" w:rsidRPr="007E1EAE" w:rsidRDefault="00841FF2" w:rsidP="00841FF2">
            <w:pPr>
              <w:pStyle w:val="TableText"/>
              <w:rPr>
                <w:noProof/>
              </w:rPr>
            </w:pPr>
            <w:r w:rsidRPr="007E1EAE">
              <w:rPr>
                <w:noProof/>
              </w:rPr>
              <w:t>None</w:t>
            </w:r>
          </w:p>
        </w:tc>
        <w:tc>
          <w:tcPr>
            <w:tcW w:w="533" w:type="pct"/>
            <w:shd w:val="clear" w:color="auto" w:fill="FFFFFF"/>
          </w:tcPr>
          <w:p w14:paraId="1F133FDE" w14:textId="77777777" w:rsidR="00841FF2" w:rsidRPr="007E1EAE" w:rsidRDefault="00841FF2" w:rsidP="00841FF2">
            <w:pPr>
              <w:pStyle w:val="TableText"/>
            </w:pPr>
            <w:r w:rsidRPr="007E1EAE">
              <w:t>N/A</w:t>
            </w:r>
          </w:p>
        </w:tc>
        <w:tc>
          <w:tcPr>
            <w:tcW w:w="489" w:type="pct"/>
            <w:shd w:val="clear" w:color="auto" w:fill="FFFFFF"/>
          </w:tcPr>
          <w:p w14:paraId="4085EFBB" w14:textId="77777777" w:rsidR="00841FF2" w:rsidRPr="007E1EAE" w:rsidRDefault="00841FF2" w:rsidP="00841FF2">
            <w:pPr>
              <w:pStyle w:val="TableText"/>
            </w:pPr>
            <w:r w:rsidRPr="007E1EAE">
              <w:t>N/A</w:t>
            </w:r>
          </w:p>
        </w:tc>
        <w:tc>
          <w:tcPr>
            <w:tcW w:w="821" w:type="pct"/>
            <w:shd w:val="clear" w:color="auto" w:fill="FFFFFF"/>
          </w:tcPr>
          <w:p w14:paraId="6D4AA8BB" w14:textId="77777777" w:rsidR="00841FF2" w:rsidRPr="007E1EAE" w:rsidRDefault="00841FF2" w:rsidP="00841FF2">
            <w:pPr>
              <w:pStyle w:val="TableText"/>
            </w:pPr>
            <w:r w:rsidRPr="007E1EAE">
              <w:t>N/A</w:t>
            </w:r>
          </w:p>
        </w:tc>
        <w:tc>
          <w:tcPr>
            <w:tcW w:w="2459" w:type="pct"/>
            <w:shd w:val="clear" w:color="auto" w:fill="FFFFFF"/>
          </w:tcPr>
          <w:p w14:paraId="6437F8EE" w14:textId="77777777" w:rsidR="00841FF2" w:rsidRPr="007E1EAE" w:rsidRDefault="00841FF2" w:rsidP="00841FF2">
            <w:pPr>
              <w:pStyle w:val="TableText"/>
            </w:pPr>
            <w:r w:rsidRPr="007E1EAE">
              <w:t>N/A</w:t>
            </w:r>
          </w:p>
        </w:tc>
      </w:tr>
    </w:tbl>
    <w:p w14:paraId="3B8D6E4C"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A22FD8E" w14:textId="77777777" w:rsidTr="00841FF2">
        <w:trPr>
          <w:cantSplit/>
        </w:trPr>
        <w:tc>
          <w:tcPr>
            <w:tcW w:w="9576" w:type="dxa"/>
            <w:shd w:val="clear" w:color="auto" w:fill="D9D9D9" w:themeFill="background1" w:themeFillShade="D9"/>
          </w:tcPr>
          <w:p w14:paraId="3BCD30E7" w14:textId="77777777" w:rsidR="00841FF2" w:rsidRPr="007E1EAE" w:rsidRDefault="00841FF2" w:rsidP="00841FF2">
            <w:pPr>
              <w:rPr>
                <w:rStyle w:val="CodeSnippet"/>
                <w:noProof/>
              </w:rPr>
            </w:pPr>
            <w:r w:rsidRPr="007E1EAE">
              <w:rPr>
                <w:rStyle w:val="CodeSnippet"/>
                <w:noProof/>
              </w:rPr>
              <w:t>tosca.nodes.WebServer:</w:t>
            </w:r>
          </w:p>
          <w:p w14:paraId="49D9D8D9"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4560C8E2" w14:textId="77777777" w:rsidR="00841FF2" w:rsidRPr="007E1EAE" w:rsidRDefault="00841FF2" w:rsidP="00841FF2">
            <w:pPr>
              <w:rPr>
                <w:rStyle w:val="CodeSnippet"/>
                <w:noProof/>
              </w:rPr>
            </w:pPr>
            <w:r w:rsidRPr="007E1EAE">
              <w:rPr>
                <w:rStyle w:val="CodeSnippet"/>
                <w:noProof/>
              </w:rPr>
              <w:t xml:space="preserve">  capabilities:</w:t>
            </w:r>
          </w:p>
          <w:p w14:paraId="2D076DF4" w14:textId="77777777" w:rsidR="00841FF2" w:rsidRPr="007E1EAE" w:rsidRDefault="00841FF2" w:rsidP="00841FF2">
            <w:pPr>
              <w:rPr>
                <w:rStyle w:val="CodeSnippet"/>
                <w:noProof/>
              </w:rPr>
            </w:pPr>
            <w:r w:rsidRPr="007E1EAE">
              <w:rPr>
                <w:rStyle w:val="CodeSnippet"/>
                <w:noProof/>
              </w:rPr>
              <w:t xml:space="preserve">    # Private, layer 4 endpoints </w:t>
            </w:r>
          </w:p>
          <w:p w14:paraId="1111FA0B" w14:textId="77777777" w:rsidR="00841FF2" w:rsidRPr="007E1EAE" w:rsidRDefault="00841FF2" w:rsidP="00841FF2">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79B227A6" w14:textId="77777777" w:rsidR="00841FF2" w:rsidRPr="007E1EAE" w:rsidRDefault="00841FF2" w:rsidP="00841FF2">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42A7F93A" w14:textId="77777777" w:rsidR="00841FF2" w:rsidRPr="007E1EAE" w:rsidRDefault="00841FF2" w:rsidP="00841FF2">
            <w:pPr>
              <w:rPr>
                <w:rStyle w:val="CodeSnippet"/>
                <w:noProof/>
              </w:rPr>
            </w:pPr>
            <w:r w:rsidRPr="007E1EAE">
              <w:rPr>
                <w:rStyle w:val="CodeSnippet"/>
                <w:noProof/>
              </w:rPr>
              <w:t xml:space="preserve">    host: </w:t>
            </w:r>
          </w:p>
          <w:p w14:paraId="4110EB87" w14:textId="77777777" w:rsidR="00841FF2" w:rsidRPr="007E1EAE" w:rsidRDefault="00841FF2" w:rsidP="00841FF2">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w:t>
              </w:r>
              <w:r>
                <w:rPr>
                  <w:rStyle w:val="CodeSnippedHyperlink"/>
                </w:rPr>
                <w:t>mpute</w:t>
              </w:r>
            </w:hyperlink>
          </w:p>
          <w:p w14:paraId="4128827E" w14:textId="77777777" w:rsidR="00841FF2" w:rsidRPr="007E1EAE" w:rsidRDefault="00841FF2" w:rsidP="00841FF2">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3B660C00" w14:textId="77777777" w:rsidR="00841FF2" w:rsidRPr="007E1EAE" w:rsidRDefault="00841FF2" w:rsidP="00841FF2">
      <w:pPr>
        <w:pStyle w:val="Heading4"/>
      </w:pPr>
      <w:r w:rsidRPr="007E1EAE">
        <w:t>Additional Requirements</w:t>
      </w:r>
    </w:p>
    <w:p w14:paraId="54E7268D" w14:textId="77777777" w:rsidR="00841FF2" w:rsidRPr="007E1EAE" w:rsidRDefault="00841FF2" w:rsidP="00971CED">
      <w:pPr>
        <w:pStyle w:val="ListBullet"/>
        <w:numPr>
          <w:ilvl w:val="0"/>
          <w:numId w:val="16"/>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42BEE529" w14:textId="77777777" w:rsidR="00841FF2" w:rsidRPr="007E1EAE" w:rsidRDefault="00841FF2" w:rsidP="00841FF2">
      <w:pPr>
        <w:pStyle w:val="Heading3"/>
      </w:pPr>
      <w:bookmarkStart w:id="1240" w:name="_Toc454457851"/>
      <w:bookmarkStart w:id="1241" w:name="_Toc454458650"/>
      <w:bookmarkStart w:id="1242" w:name="DEFN_TYPE_NODES_WEBAPPLICATION"/>
      <w:r w:rsidRPr="007E1EAE">
        <w:t>tosca.nodes.WebApplication</w:t>
      </w:r>
      <w:bookmarkEnd w:id="1240"/>
      <w:bookmarkEnd w:id="1241"/>
    </w:p>
    <w:bookmarkEnd w:id="1242"/>
    <w:p w14:paraId="306A2BFD" w14:textId="77777777" w:rsidR="00841FF2" w:rsidRPr="007E1EAE" w:rsidRDefault="00841FF2" w:rsidP="00841FF2">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0976035" w14:textId="77777777" w:rsidTr="00841FF2">
        <w:tc>
          <w:tcPr>
            <w:tcW w:w="1177" w:type="pct"/>
            <w:shd w:val="clear" w:color="auto" w:fill="D9D9D9"/>
          </w:tcPr>
          <w:p w14:paraId="7426576F" w14:textId="77777777" w:rsidR="00841FF2" w:rsidRPr="007E1EAE" w:rsidRDefault="00841FF2" w:rsidP="00841FF2">
            <w:pPr>
              <w:pStyle w:val="TableText-Heading"/>
            </w:pPr>
            <w:r w:rsidRPr="007E1EAE">
              <w:t>Shorthand Name</w:t>
            </w:r>
          </w:p>
        </w:tc>
        <w:tc>
          <w:tcPr>
            <w:tcW w:w="3823" w:type="pct"/>
          </w:tcPr>
          <w:p w14:paraId="7DF524F2" w14:textId="77777777" w:rsidR="00841FF2" w:rsidRPr="007E1EAE" w:rsidRDefault="00841FF2" w:rsidP="00841FF2">
            <w:pPr>
              <w:pStyle w:val="TableText"/>
              <w:rPr>
                <w:noProof/>
              </w:rPr>
            </w:pPr>
            <w:r w:rsidRPr="007E1EAE">
              <w:rPr>
                <w:noProof/>
              </w:rPr>
              <w:t>WebApplication</w:t>
            </w:r>
          </w:p>
        </w:tc>
      </w:tr>
      <w:tr w:rsidR="00841FF2" w:rsidRPr="007E1EAE" w14:paraId="312BA3FA" w14:textId="77777777" w:rsidTr="00841FF2">
        <w:tc>
          <w:tcPr>
            <w:tcW w:w="1177" w:type="pct"/>
            <w:shd w:val="clear" w:color="auto" w:fill="D9D9D9"/>
          </w:tcPr>
          <w:p w14:paraId="0A52BAAE" w14:textId="77777777" w:rsidR="00841FF2" w:rsidRPr="007E1EAE" w:rsidRDefault="00841FF2" w:rsidP="00841FF2">
            <w:pPr>
              <w:pStyle w:val="TableText-Heading"/>
            </w:pPr>
            <w:r w:rsidRPr="007E1EAE">
              <w:t>Type Qualified Name</w:t>
            </w:r>
          </w:p>
        </w:tc>
        <w:tc>
          <w:tcPr>
            <w:tcW w:w="3823" w:type="pct"/>
          </w:tcPr>
          <w:p w14:paraId="22D06E7E" w14:textId="77777777" w:rsidR="00841FF2" w:rsidRPr="007E1EAE" w:rsidRDefault="00841FF2" w:rsidP="00841FF2">
            <w:pPr>
              <w:pStyle w:val="TableText"/>
              <w:rPr>
                <w:noProof/>
              </w:rPr>
            </w:pPr>
            <w:r w:rsidRPr="007E1EAE">
              <w:rPr>
                <w:noProof/>
              </w:rPr>
              <w:t>tosca: WebApplication</w:t>
            </w:r>
          </w:p>
        </w:tc>
      </w:tr>
      <w:tr w:rsidR="00841FF2" w:rsidRPr="007E1EAE" w14:paraId="56F056D6" w14:textId="77777777" w:rsidTr="00841FF2">
        <w:tc>
          <w:tcPr>
            <w:tcW w:w="1177" w:type="pct"/>
            <w:shd w:val="clear" w:color="auto" w:fill="D9D9D9"/>
          </w:tcPr>
          <w:p w14:paraId="723E7D3E" w14:textId="77777777" w:rsidR="00841FF2" w:rsidRPr="007E1EAE" w:rsidRDefault="00841FF2" w:rsidP="00841FF2">
            <w:pPr>
              <w:pStyle w:val="TableText-Heading"/>
            </w:pPr>
            <w:r w:rsidRPr="007E1EAE">
              <w:t>Type URI</w:t>
            </w:r>
          </w:p>
        </w:tc>
        <w:tc>
          <w:tcPr>
            <w:tcW w:w="3823" w:type="pct"/>
          </w:tcPr>
          <w:p w14:paraId="6257A20A" w14:textId="77777777" w:rsidR="00841FF2" w:rsidRPr="007E1EAE" w:rsidRDefault="00841FF2" w:rsidP="00841FF2">
            <w:pPr>
              <w:pStyle w:val="TableText"/>
            </w:pPr>
            <w:r w:rsidRPr="007E1EAE">
              <w:t>tosca.nodes.</w:t>
            </w:r>
            <w:r w:rsidRPr="007E1EAE">
              <w:rPr>
                <w:noProof/>
              </w:rPr>
              <w:t>WebApplication</w:t>
            </w:r>
          </w:p>
        </w:tc>
      </w:tr>
    </w:tbl>
    <w:p w14:paraId="5D403D9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1DF350DB" w14:textId="77777777" w:rsidTr="00841FF2">
        <w:trPr>
          <w:cantSplit/>
          <w:tblHeader/>
        </w:trPr>
        <w:tc>
          <w:tcPr>
            <w:tcW w:w="698" w:type="pct"/>
            <w:shd w:val="clear" w:color="auto" w:fill="D9D9D9"/>
          </w:tcPr>
          <w:p w14:paraId="04878846" w14:textId="77777777" w:rsidR="00841FF2" w:rsidRPr="007E1EAE" w:rsidRDefault="00841FF2" w:rsidP="00841FF2">
            <w:pPr>
              <w:pStyle w:val="TableText-Heading"/>
            </w:pPr>
            <w:r w:rsidRPr="007E1EAE">
              <w:t>Name</w:t>
            </w:r>
          </w:p>
        </w:tc>
        <w:tc>
          <w:tcPr>
            <w:tcW w:w="533" w:type="pct"/>
            <w:shd w:val="clear" w:color="auto" w:fill="D9D9D9"/>
          </w:tcPr>
          <w:p w14:paraId="5E83A4AB" w14:textId="77777777" w:rsidR="00841FF2" w:rsidRPr="007E1EAE" w:rsidRDefault="00841FF2" w:rsidP="00841FF2">
            <w:pPr>
              <w:pStyle w:val="TableText-Heading"/>
            </w:pPr>
            <w:r w:rsidRPr="007E1EAE">
              <w:t>Required</w:t>
            </w:r>
          </w:p>
        </w:tc>
        <w:tc>
          <w:tcPr>
            <w:tcW w:w="489" w:type="pct"/>
            <w:shd w:val="clear" w:color="auto" w:fill="D9D9D9"/>
          </w:tcPr>
          <w:p w14:paraId="7B5119A5" w14:textId="77777777" w:rsidR="00841FF2" w:rsidRPr="007E1EAE" w:rsidRDefault="00841FF2" w:rsidP="00841FF2">
            <w:pPr>
              <w:pStyle w:val="TableText-Heading"/>
            </w:pPr>
            <w:r w:rsidRPr="007E1EAE">
              <w:t>Type</w:t>
            </w:r>
          </w:p>
        </w:tc>
        <w:tc>
          <w:tcPr>
            <w:tcW w:w="821" w:type="pct"/>
            <w:shd w:val="clear" w:color="auto" w:fill="D9D9D9"/>
          </w:tcPr>
          <w:p w14:paraId="7151D3DD" w14:textId="77777777" w:rsidR="00841FF2" w:rsidRPr="007E1EAE" w:rsidRDefault="00841FF2" w:rsidP="00841FF2">
            <w:pPr>
              <w:pStyle w:val="TableText-Heading"/>
            </w:pPr>
            <w:r w:rsidRPr="007E1EAE">
              <w:t>Constraints</w:t>
            </w:r>
          </w:p>
        </w:tc>
        <w:tc>
          <w:tcPr>
            <w:tcW w:w="2459" w:type="pct"/>
            <w:shd w:val="clear" w:color="auto" w:fill="D9D9D9"/>
          </w:tcPr>
          <w:p w14:paraId="6B39A81D" w14:textId="77777777" w:rsidR="00841FF2" w:rsidRPr="007E1EAE" w:rsidRDefault="00841FF2" w:rsidP="00841FF2">
            <w:pPr>
              <w:pStyle w:val="TableText-Heading"/>
            </w:pPr>
            <w:r w:rsidRPr="007E1EAE">
              <w:t>Description</w:t>
            </w:r>
          </w:p>
        </w:tc>
      </w:tr>
      <w:tr w:rsidR="00841FF2" w:rsidRPr="00D84861" w14:paraId="10992CDE" w14:textId="77777777" w:rsidTr="00841FF2">
        <w:trPr>
          <w:cantSplit/>
        </w:trPr>
        <w:tc>
          <w:tcPr>
            <w:tcW w:w="698" w:type="pct"/>
            <w:shd w:val="clear" w:color="auto" w:fill="FFFFFF"/>
          </w:tcPr>
          <w:p w14:paraId="1A719FD4" w14:textId="77777777" w:rsidR="00841FF2" w:rsidRPr="007E1EAE" w:rsidRDefault="00841FF2" w:rsidP="00841FF2">
            <w:pPr>
              <w:rPr>
                <w:noProof/>
                <w:sz w:val="18"/>
                <w:szCs w:val="20"/>
              </w:rPr>
            </w:pPr>
            <w:r w:rsidRPr="007E1EAE">
              <w:rPr>
                <w:noProof/>
                <w:sz w:val="18"/>
                <w:szCs w:val="20"/>
              </w:rPr>
              <w:t>context_root</w:t>
            </w:r>
          </w:p>
        </w:tc>
        <w:tc>
          <w:tcPr>
            <w:tcW w:w="533" w:type="pct"/>
            <w:shd w:val="clear" w:color="auto" w:fill="FFFFFF"/>
          </w:tcPr>
          <w:p w14:paraId="140D3952" w14:textId="77777777" w:rsidR="00841FF2" w:rsidRPr="007E1EAE" w:rsidRDefault="00841FF2" w:rsidP="00841FF2">
            <w:pPr>
              <w:rPr>
                <w:sz w:val="18"/>
                <w:szCs w:val="20"/>
              </w:rPr>
            </w:pPr>
            <w:r w:rsidRPr="007E1EAE">
              <w:rPr>
                <w:sz w:val="18"/>
                <w:szCs w:val="20"/>
              </w:rPr>
              <w:t>no</w:t>
            </w:r>
          </w:p>
        </w:tc>
        <w:tc>
          <w:tcPr>
            <w:tcW w:w="489" w:type="pct"/>
            <w:shd w:val="clear" w:color="auto" w:fill="FFFFFF"/>
          </w:tcPr>
          <w:p w14:paraId="5A5CC632" w14:textId="77777777" w:rsidR="00841FF2" w:rsidRPr="007E1EAE" w:rsidRDefault="006F07B6" w:rsidP="00841FF2">
            <w:pPr>
              <w:rPr>
                <w:sz w:val="18"/>
                <w:szCs w:val="20"/>
              </w:rPr>
            </w:pPr>
            <w:hyperlink w:anchor="TYPE_YAML_STRING" w:history="1">
              <w:r w:rsidR="00841FF2" w:rsidRPr="007E1EAE">
                <w:rPr>
                  <w:rStyle w:val="Hyperlink"/>
                  <w:sz w:val="18"/>
                  <w:szCs w:val="20"/>
                </w:rPr>
                <w:t>string</w:t>
              </w:r>
            </w:hyperlink>
          </w:p>
        </w:tc>
        <w:tc>
          <w:tcPr>
            <w:tcW w:w="821" w:type="pct"/>
            <w:shd w:val="clear" w:color="auto" w:fill="FFFFFF"/>
          </w:tcPr>
          <w:p w14:paraId="342C49FA" w14:textId="77777777" w:rsidR="00841FF2" w:rsidRPr="007E1EAE" w:rsidRDefault="00841FF2" w:rsidP="00841FF2">
            <w:pPr>
              <w:rPr>
                <w:sz w:val="18"/>
                <w:szCs w:val="20"/>
              </w:rPr>
            </w:pPr>
            <w:r w:rsidRPr="007E1EAE">
              <w:rPr>
                <w:sz w:val="18"/>
                <w:szCs w:val="20"/>
              </w:rPr>
              <w:t>None</w:t>
            </w:r>
          </w:p>
        </w:tc>
        <w:tc>
          <w:tcPr>
            <w:tcW w:w="2459" w:type="pct"/>
            <w:shd w:val="clear" w:color="auto" w:fill="FFFFFF"/>
          </w:tcPr>
          <w:p w14:paraId="221EBF2F" w14:textId="77777777" w:rsidR="00841FF2" w:rsidRPr="007E1EAE" w:rsidRDefault="00841FF2" w:rsidP="00841FF2">
            <w:pPr>
              <w:rPr>
                <w:sz w:val="18"/>
                <w:szCs w:val="20"/>
              </w:rPr>
            </w:pPr>
            <w:r w:rsidRPr="007E1EAE">
              <w:rPr>
                <w:sz w:val="18"/>
                <w:szCs w:val="20"/>
              </w:rPr>
              <w:t>The web application’s context root which designates the application’s URL path within the web server it is hosted on.</w:t>
            </w:r>
          </w:p>
        </w:tc>
      </w:tr>
    </w:tbl>
    <w:p w14:paraId="5F5AFC5D"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F6CCDC0" w14:textId="77777777" w:rsidTr="00841FF2">
        <w:tc>
          <w:tcPr>
            <w:tcW w:w="9576" w:type="dxa"/>
            <w:shd w:val="clear" w:color="auto" w:fill="D9D9D9" w:themeFill="background1" w:themeFillShade="D9"/>
          </w:tcPr>
          <w:p w14:paraId="409073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009B59FA"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62D77687"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7EEB0769" w14:textId="77777777" w:rsidR="00841FF2" w:rsidRPr="007E1EAE" w:rsidRDefault="00841FF2" w:rsidP="00841FF2">
            <w:pPr>
              <w:autoSpaceDE w:val="0"/>
              <w:autoSpaceDN w:val="0"/>
              <w:adjustRightInd w:val="0"/>
              <w:rPr>
                <w:rStyle w:val="CodeSnippet"/>
              </w:rPr>
            </w:pPr>
            <w:r w:rsidRPr="007E1EAE">
              <w:rPr>
                <w:rStyle w:val="CodeSnippet"/>
              </w:rPr>
              <w:t xml:space="preserve">    context_root:</w:t>
            </w:r>
          </w:p>
          <w:p w14:paraId="198841CE"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1B513CA7"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6908AB8" w14:textId="77777777" w:rsidR="00841FF2" w:rsidRPr="007E1EAE" w:rsidRDefault="00841FF2" w:rsidP="00841FF2">
            <w:pPr>
              <w:autoSpaceDE w:val="0"/>
              <w:autoSpaceDN w:val="0"/>
              <w:adjustRightInd w:val="0"/>
              <w:rPr>
                <w:rStyle w:val="CodeSnippet"/>
              </w:rPr>
            </w:pPr>
            <w:r w:rsidRPr="007E1EAE">
              <w:rPr>
                <w:rStyle w:val="CodeSnippet"/>
              </w:rPr>
              <w:t xml:space="preserve">    app_endpoint: </w:t>
            </w:r>
          </w:p>
          <w:p w14:paraId="42266339"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55B96C4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57ADEB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5BE076B"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362F428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4E18FB4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7C1E1B5C" w14:textId="77777777" w:rsidR="00841FF2" w:rsidRPr="007E1EAE" w:rsidRDefault="00841FF2" w:rsidP="00841FF2">
      <w:pPr>
        <w:pStyle w:val="Heading3"/>
      </w:pPr>
      <w:bookmarkStart w:id="1243" w:name="_Toc454457852"/>
      <w:bookmarkStart w:id="1244" w:name="_Toc454458651"/>
      <w:bookmarkStart w:id="1245" w:name="DEFN_TYPE_NODES_DBMS"/>
      <w:bookmarkStart w:id="1246" w:name="_Toc379455084"/>
      <w:bookmarkStart w:id="1247" w:name="DEFN_TYPE_NODES_OBJECT_STORAGE"/>
      <w:r w:rsidRPr="007E1EAE">
        <w:t>tosca.nodes.DBMS</w:t>
      </w:r>
      <w:bookmarkEnd w:id="1243"/>
      <w:bookmarkEnd w:id="1244"/>
    </w:p>
    <w:bookmarkEnd w:id="1245"/>
    <w:p w14:paraId="2A0C85BE" w14:textId="77777777" w:rsidR="00841FF2" w:rsidRPr="007E1EAE" w:rsidRDefault="00841FF2" w:rsidP="00841FF2">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3D73A47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841FF2" w:rsidRPr="007E1EAE" w14:paraId="37B89A10" w14:textId="77777777" w:rsidTr="00841FF2">
        <w:trPr>
          <w:cantSplit/>
          <w:tblHeader/>
        </w:trPr>
        <w:tc>
          <w:tcPr>
            <w:tcW w:w="803" w:type="pct"/>
            <w:shd w:val="clear" w:color="auto" w:fill="D9D9D9"/>
          </w:tcPr>
          <w:p w14:paraId="187925ED" w14:textId="77777777" w:rsidR="00841FF2" w:rsidRPr="007E1EAE" w:rsidRDefault="00841FF2" w:rsidP="00841FF2">
            <w:pPr>
              <w:pStyle w:val="TableText-Heading"/>
            </w:pPr>
            <w:r w:rsidRPr="007E1EAE">
              <w:t>Name</w:t>
            </w:r>
          </w:p>
        </w:tc>
        <w:tc>
          <w:tcPr>
            <w:tcW w:w="506" w:type="pct"/>
            <w:shd w:val="clear" w:color="auto" w:fill="D9D9D9"/>
          </w:tcPr>
          <w:p w14:paraId="7AB0AD84" w14:textId="77777777" w:rsidR="00841FF2" w:rsidRPr="007E1EAE" w:rsidRDefault="00841FF2" w:rsidP="00841FF2">
            <w:pPr>
              <w:pStyle w:val="TableText-Heading"/>
            </w:pPr>
            <w:r w:rsidRPr="007E1EAE">
              <w:t>Required</w:t>
            </w:r>
          </w:p>
        </w:tc>
        <w:tc>
          <w:tcPr>
            <w:tcW w:w="463" w:type="pct"/>
            <w:shd w:val="clear" w:color="auto" w:fill="D9D9D9"/>
          </w:tcPr>
          <w:p w14:paraId="66FD9889" w14:textId="77777777" w:rsidR="00841FF2" w:rsidRPr="007E1EAE" w:rsidRDefault="00841FF2" w:rsidP="00841FF2">
            <w:pPr>
              <w:pStyle w:val="TableText-Heading"/>
            </w:pPr>
            <w:r w:rsidRPr="007E1EAE">
              <w:t>Type</w:t>
            </w:r>
          </w:p>
        </w:tc>
        <w:tc>
          <w:tcPr>
            <w:tcW w:w="795" w:type="pct"/>
            <w:shd w:val="clear" w:color="auto" w:fill="D9D9D9"/>
          </w:tcPr>
          <w:p w14:paraId="29D1BC14" w14:textId="77777777" w:rsidR="00841FF2" w:rsidRPr="007E1EAE" w:rsidRDefault="00841FF2" w:rsidP="00841FF2">
            <w:pPr>
              <w:pStyle w:val="TableText-Heading"/>
            </w:pPr>
            <w:r w:rsidRPr="007E1EAE">
              <w:t>Constraints</w:t>
            </w:r>
          </w:p>
        </w:tc>
        <w:tc>
          <w:tcPr>
            <w:tcW w:w="2433" w:type="pct"/>
            <w:shd w:val="clear" w:color="auto" w:fill="D9D9D9"/>
          </w:tcPr>
          <w:p w14:paraId="6E290BDA" w14:textId="77777777" w:rsidR="00841FF2" w:rsidRPr="007E1EAE" w:rsidRDefault="00841FF2" w:rsidP="00841FF2">
            <w:pPr>
              <w:pStyle w:val="TableText-Heading"/>
            </w:pPr>
            <w:r w:rsidRPr="007E1EAE">
              <w:t>Description</w:t>
            </w:r>
          </w:p>
        </w:tc>
      </w:tr>
      <w:tr w:rsidR="00841FF2" w:rsidRPr="00D84861" w14:paraId="6F072D70" w14:textId="77777777" w:rsidTr="00841FF2">
        <w:trPr>
          <w:cantSplit/>
        </w:trPr>
        <w:tc>
          <w:tcPr>
            <w:tcW w:w="803" w:type="pct"/>
            <w:shd w:val="clear" w:color="auto" w:fill="FFFFFF"/>
          </w:tcPr>
          <w:p w14:paraId="3FFB38FF" w14:textId="77777777" w:rsidR="00841FF2" w:rsidRPr="007E1EAE" w:rsidRDefault="00841FF2" w:rsidP="00841FF2">
            <w:pPr>
              <w:pStyle w:val="TableText"/>
            </w:pPr>
            <w:r w:rsidRPr="007E1EAE">
              <w:t>root_password</w:t>
            </w:r>
          </w:p>
        </w:tc>
        <w:tc>
          <w:tcPr>
            <w:tcW w:w="506" w:type="pct"/>
            <w:shd w:val="clear" w:color="auto" w:fill="FFFFFF"/>
          </w:tcPr>
          <w:p w14:paraId="23C658AB" w14:textId="77777777" w:rsidR="00841FF2" w:rsidRPr="007E1EAE" w:rsidRDefault="00841FF2" w:rsidP="00841FF2">
            <w:pPr>
              <w:pStyle w:val="TableText"/>
            </w:pPr>
            <w:r w:rsidRPr="007E1EAE">
              <w:t>no</w:t>
            </w:r>
          </w:p>
        </w:tc>
        <w:tc>
          <w:tcPr>
            <w:tcW w:w="463" w:type="pct"/>
            <w:shd w:val="clear" w:color="auto" w:fill="FFFFFF"/>
          </w:tcPr>
          <w:p w14:paraId="0B445D49"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95" w:type="pct"/>
            <w:shd w:val="clear" w:color="auto" w:fill="FFFFFF"/>
          </w:tcPr>
          <w:p w14:paraId="58BB5FBB" w14:textId="77777777" w:rsidR="00841FF2" w:rsidRPr="007E1EAE" w:rsidRDefault="00841FF2" w:rsidP="00841FF2">
            <w:pPr>
              <w:pStyle w:val="TableText"/>
            </w:pPr>
            <w:r w:rsidRPr="007E1EAE">
              <w:t>None</w:t>
            </w:r>
          </w:p>
        </w:tc>
        <w:tc>
          <w:tcPr>
            <w:tcW w:w="2433" w:type="pct"/>
            <w:shd w:val="clear" w:color="auto" w:fill="FFFFFF"/>
          </w:tcPr>
          <w:p w14:paraId="27547B33" w14:textId="77777777" w:rsidR="00841FF2" w:rsidRPr="007E1EAE" w:rsidRDefault="00841FF2" w:rsidP="00841FF2">
            <w:pPr>
              <w:pStyle w:val="TableText"/>
            </w:pPr>
            <w:r w:rsidRPr="007E1EAE">
              <w:t>The optional root password for the DBMS server.</w:t>
            </w:r>
          </w:p>
        </w:tc>
      </w:tr>
      <w:tr w:rsidR="00841FF2" w:rsidRPr="007E1EAE" w14:paraId="2A4D00FC" w14:textId="77777777" w:rsidTr="00841FF2">
        <w:trPr>
          <w:cantSplit/>
        </w:trPr>
        <w:tc>
          <w:tcPr>
            <w:tcW w:w="803" w:type="pct"/>
            <w:shd w:val="clear" w:color="auto" w:fill="FFFFFF"/>
          </w:tcPr>
          <w:p w14:paraId="016720B2" w14:textId="77777777" w:rsidR="00841FF2" w:rsidRPr="007E1EAE" w:rsidRDefault="00841FF2" w:rsidP="00841FF2">
            <w:pPr>
              <w:pStyle w:val="TableText"/>
            </w:pPr>
            <w:r w:rsidRPr="007E1EAE">
              <w:t>port</w:t>
            </w:r>
          </w:p>
        </w:tc>
        <w:tc>
          <w:tcPr>
            <w:tcW w:w="506" w:type="pct"/>
            <w:shd w:val="clear" w:color="auto" w:fill="FFFFFF"/>
          </w:tcPr>
          <w:p w14:paraId="6C5DFBA4" w14:textId="77777777" w:rsidR="00841FF2" w:rsidRPr="007E1EAE" w:rsidRDefault="00841FF2" w:rsidP="00841FF2">
            <w:pPr>
              <w:pStyle w:val="TableText"/>
            </w:pPr>
            <w:r w:rsidRPr="007E1EAE">
              <w:t>no</w:t>
            </w:r>
          </w:p>
        </w:tc>
        <w:tc>
          <w:tcPr>
            <w:tcW w:w="463" w:type="pct"/>
            <w:shd w:val="clear" w:color="auto" w:fill="FFFFFF"/>
          </w:tcPr>
          <w:p w14:paraId="6C8BBE82"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795" w:type="pct"/>
            <w:shd w:val="clear" w:color="auto" w:fill="FFFFFF"/>
          </w:tcPr>
          <w:p w14:paraId="4818773D" w14:textId="77777777" w:rsidR="00841FF2" w:rsidRPr="007E1EAE" w:rsidRDefault="00841FF2" w:rsidP="00841FF2">
            <w:pPr>
              <w:pStyle w:val="TableText"/>
            </w:pPr>
            <w:r w:rsidRPr="007E1EAE">
              <w:t>None</w:t>
            </w:r>
          </w:p>
        </w:tc>
        <w:tc>
          <w:tcPr>
            <w:tcW w:w="2433" w:type="pct"/>
            <w:shd w:val="clear" w:color="auto" w:fill="FFFFFF"/>
          </w:tcPr>
          <w:p w14:paraId="6DA33C4B" w14:textId="77777777" w:rsidR="00841FF2" w:rsidRPr="007E1EAE" w:rsidRDefault="00841FF2" w:rsidP="00841FF2">
            <w:pPr>
              <w:pStyle w:val="TableText"/>
            </w:pPr>
            <w:r w:rsidRPr="007E1EAE">
              <w:t>The DBMS server’s port.</w:t>
            </w:r>
          </w:p>
        </w:tc>
      </w:tr>
    </w:tbl>
    <w:p w14:paraId="672B813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C3DCFC0" w14:textId="77777777" w:rsidTr="00841FF2">
        <w:tc>
          <w:tcPr>
            <w:tcW w:w="9576" w:type="dxa"/>
            <w:shd w:val="clear" w:color="auto" w:fill="D9D9D9" w:themeFill="background1" w:themeFillShade="D9"/>
          </w:tcPr>
          <w:p w14:paraId="0B08E144" w14:textId="77777777" w:rsidR="00841FF2" w:rsidRPr="007E1EAE" w:rsidRDefault="00841FF2" w:rsidP="00841FF2">
            <w:pPr>
              <w:rPr>
                <w:rStyle w:val="CodeSnippet"/>
              </w:rPr>
            </w:pPr>
            <w:r w:rsidRPr="007E1EAE">
              <w:rPr>
                <w:rStyle w:val="CodeSnippet"/>
              </w:rPr>
              <w:t>tosca.nodes.DBMS:</w:t>
            </w:r>
          </w:p>
          <w:p w14:paraId="6EB6AFB6" w14:textId="77777777" w:rsidR="00841FF2" w:rsidRPr="007E1EAE" w:rsidRDefault="00841FF2" w:rsidP="00841FF2">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717FDA4A" w14:textId="77777777" w:rsidR="00841FF2" w:rsidRPr="007E1EAE" w:rsidRDefault="00841FF2" w:rsidP="00841FF2">
            <w:pPr>
              <w:rPr>
                <w:rStyle w:val="CodeSnippet"/>
              </w:rPr>
            </w:pPr>
            <w:r w:rsidRPr="007E1EAE">
              <w:rPr>
                <w:rStyle w:val="CodeSnippet"/>
              </w:rPr>
              <w:t xml:space="preserve">  properties:</w:t>
            </w:r>
          </w:p>
          <w:p w14:paraId="50E64EC7" w14:textId="77777777" w:rsidR="00841FF2" w:rsidRPr="007E1EAE" w:rsidRDefault="00841FF2" w:rsidP="00841FF2">
            <w:pPr>
              <w:rPr>
                <w:rStyle w:val="CodeSnippet"/>
              </w:rPr>
            </w:pPr>
            <w:r w:rsidRPr="007E1EAE">
              <w:rPr>
                <w:rStyle w:val="CodeSnippet"/>
              </w:rPr>
              <w:t xml:space="preserve">    root_password: </w:t>
            </w:r>
          </w:p>
          <w:p w14:paraId="2E6918E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10ED7CB6" w14:textId="77777777" w:rsidR="00841FF2" w:rsidRPr="007E1EAE" w:rsidRDefault="00841FF2" w:rsidP="00841FF2">
            <w:pPr>
              <w:rPr>
                <w:rStyle w:val="CodeSnippet"/>
              </w:rPr>
            </w:pPr>
            <w:r w:rsidRPr="007E1EAE">
              <w:rPr>
                <w:rStyle w:val="CodeSnippet"/>
              </w:rPr>
              <w:t xml:space="preserve">      required: false</w:t>
            </w:r>
          </w:p>
          <w:p w14:paraId="01D61256" w14:textId="77777777" w:rsidR="00841FF2" w:rsidRPr="007E1EAE" w:rsidRDefault="00841FF2" w:rsidP="00841FF2">
            <w:pPr>
              <w:rPr>
                <w:rStyle w:val="CodeSnippet"/>
              </w:rPr>
            </w:pPr>
            <w:r w:rsidRPr="007E1EAE">
              <w:rPr>
                <w:rStyle w:val="CodeSnippet"/>
              </w:rPr>
              <w:t xml:space="preserve">      description: the optional root password for the DBMS service</w:t>
            </w:r>
          </w:p>
          <w:p w14:paraId="0C8A13E9" w14:textId="77777777" w:rsidR="00841FF2" w:rsidRPr="007E1EAE" w:rsidRDefault="00841FF2" w:rsidP="00841FF2">
            <w:pPr>
              <w:rPr>
                <w:rStyle w:val="CodeSnippet"/>
              </w:rPr>
            </w:pPr>
            <w:r w:rsidRPr="007E1EAE">
              <w:rPr>
                <w:rStyle w:val="CodeSnippet"/>
              </w:rPr>
              <w:t xml:space="preserve">    port:</w:t>
            </w:r>
          </w:p>
          <w:p w14:paraId="282A7AA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0AF7109" w14:textId="77777777" w:rsidR="00841FF2" w:rsidRPr="007E1EAE" w:rsidRDefault="00841FF2" w:rsidP="00841FF2">
            <w:pPr>
              <w:rPr>
                <w:rStyle w:val="CodeSnippet"/>
              </w:rPr>
            </w:pPr>
            <w:r w:rsidRPr="007E1EAE">
              <w:rPr>
                <w:rStyle w:val="CodeSnippet"/>
              </w:rPr>
              <w:t xml:space="preserve">      required: false</w:t>
            </w:r>
          </w:p>
          <w:p w14:paraId="659028D7" w14:textId="77777777" w:rsidR="00841FF2" w:rsidRPr="007E1EAE" w:rsidRDefault="00841FF2" w:rsidP="00841FF2">
            <w:pPr>
              <w:rPr>
                <w:rStyle w:val="CodeSnippet"/>
              </w:rPr>
            </w:pPr>
            <w:r w:rsidRPr="007E1EAE">
              <w:rPr>
                <w:rStyle w:val="CodeSnippet"/>
              </w:rPr>
              <w:t xml:space="preserve">      description: the port the DBMS service will listen to for data and requests</w:t>
            </w:r>
          </w:p>
          <w:p w14:paraId="667BBC00" w14:textId="77777777" w:rsidR="00841FF2" w:rsidRPr="007E1EAE" w:rsidRDefault="00841FF2" w:rsidP="00841FF2">
            <w:pPr>
              <w:rPr>
                <w:rStyle w:val="CodeSnippet"/>
              </w:rPr>
            </w:pPr>
            <w:r w:rsidRPr="007E1EAE">
              <w:rPr>
                <w:rStyle w:val="CodeSnippet"/>
              </w:rPr>
              <w:t xml:space="preserve">  capabilities:    </w:t>
            </w:r>
          </w:p>
          <w:p w14:paraId="33E82B4F" w14:textId="77777777" w:rsidR="00841FF2" w:rsidRPr="007E1EAE" w:rsidRDefault="00841FF2" w:rsidP="00841FF2">
            <w:pPr>
              <w:rPr>
                <w:rStyle w:val="CodeSnippet"/>
              </w:rPr>
            </w:pPr>
            <w:r w:rsidRPr="007E1EAE">
              <w:rPr>
                <w:rStyle w:val="CodeSnippet"/>
              </w:rPr>
              <w:t xml:space="preserve">    host: </w:t>
            </w:r>
          </w:p>
          <w:p w14:paraId="6CD25156" w14:textId="77777777" w:rsidR="00841FF2" w:rsidRPr="007E1EAE" w:rsidRDefault="00841FF2" w:rsidP="00841FF2">
            <w:pPr>
              <w:rPr>
                <w:rStyle w:val="CodeSnippet"/>
              </w:rPr>
            </w:pPr>
            <w:r w:rsidRPr="007E1EAE">
              <w:rPr>
                <w:rStyle w:val="CodeSnippet"/>
              </w:rPr>
              <w:t xml:space="preserve">      type: </w:t>
            </w:r>
            <w:r w:rsidRPr="007E1EAE">
              <w:rPr>
                <w:rStyle w:val="CodeSnippedHyperlink"/>
              </w:rPr>
              <w:t>tosca.capabilities.Co</w:t>
            </w:r>
            <w:r>
              <w:rPr>
                <w:rStyle w:val="CodeSnippedHyperlink"/>
              </w:rPr>
              <w:t>mpute</w:t>
            </w:r>
          </w:p>
          <w:p w14:paraId="5B872FB3" w14:textId="77777777" w:rsidR="00841FF2" w:rsidRPr="007E1EAE" w:rsidRDefault="00841FF2" w:rsidP="00841FF2">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1A57DDE8" w14:textId="77777777" w:rsidR="00841FF2" w:rsidRPr="007E1EAE" w:rsidRDefault="00841FF2" w:rsidP="00841FF2">
      <w:pPr>
        <w:pStyle w:val="Heading3"/>
      </w:pPr>
      <w:bookmarkStart w:id="1248" w:name="_Toc454457853"/>
      <w:bookmarkStart w:id="1249" w:name="_Toc454458652"/>
      <w:bookmarkStart w:id="1250" w:name="DEFN_TYPE_NODES_DATABASE"/>
      <w:r w:rsidRPr="007E1EAE">
        <w:lastRenderedPageBreak/>
        <w:t>tosca.nodes.Database</w:t>
      </w:r>
      <w:bookmarkEnd w:id="1248"/>
      <w:bookmarkEnd w:id="1249"/>
    </w:p>
    <w:bookmarkEnd w:id="1250"/>
    <w:p w14:paraId="37E8C926" w14:textId="77777777" w:rsidR="00841FF2" w:rsidRPr="007E1EAE" w:rsidRDefault="00841FF2" w:rsidP="00841FF2">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99A62D" w14:textId="77777777" w:rsidTr="00841FF2">
        <w:tc>
          <w:tcPr>
            <w:tcW w:w="1177" w:type="pct"/>
            <w:shd w:val="clear" w:color="auto" w:fill="D9D9D9"/>
          </w:tcPr>
          <w:p w14:paraId="787995A9" w14:textId="77777777" w:rsidR="00841FF2" w:rsidRPr="007E1EAE" w:rsidRDefault="00841FF2" w:rsidP="00841FF2">
            <w:pPr>
              <w:pStyle w:val="TableText-Heading"/>
            </w:pPr>
            <w:r w:rsidRPr="007E1EAE">
              <w:t>Shorthand Name</w:t>
            </w:r>
          </w:p>
        </w:tc>
        <w:tc>
          <w:tcPr>
            <w:tcW w:w="3823" w:type="pct"/>
          </w:tcPr>
          <w:p w14:paraId="6B6F72F2" w14:textId="77777777" w:rsidR="00841FF2" w:rsidRPr="007E1EAE" w:rsidRDefault="00841FF2" w:rsidP="00841FF2">
            <w:pPr>
              <w:pStyle w:val="TableText"/>
              <w:rPr>
                <w:noProof/>
              </w:rPr>
            </w:pPr>
            <w:r w:rsidRPr="007E1EAE">
              <w:rPr>
                <w:noProof/>
              </w:rPr>
              <w:t>Database</w:t>
            </w:r>
          </w:p>
        </w:tc>
      </w:tr>
      <w:tr w:rsidR="00841FF2" w:rsidRPr="007E1EAE" w14:paraId="459C4695" w14:textId="77777777" w:rsidTr="00841FF2">
        <w:tc>
          <w:tcPr>
            <w:tcW w:w="1177" w:type="pct"/>
            <w:shd w:val="clear" w:color="auto" w:fill="D9D9D9"/>
          </w:tcPr>
          <w:p w14:paraId="7A88D45A" w14:textId="77777777" w:rsidR="00841FF2" w:rsidRPr="007E1EAE" w:rsidRDefault="00841FF2" w:rsidP="00841FF2">
            <w:pPr>
              <w:pStyle w:val="TableText-Heading"/>
            </w:pPr>
            <w:r w:rsidRPr="007E1EAE">
              <w:t>Type Qualified Name</w:t>
            </w:r>
          </w:p>
        </w:tc>
        <w:tc>
          <w:tcPr>
            <w:tcW w:w="3823" w:type="pct"/>
          </w:tcPr>
          <w:p w14:paraId="6E476FE3" w14:textId="77777777" w:rsidR="00841FF2" w:rsidRPr="007E1EAE" w:rsidRDefault="00841FF2" w:rsidP="00841FF2">
            <w:pPr>
              <w:pStyle w:val="TableText"/>
              <w:rPr>
                <w:noProof/>
              </w:rPr>
            </w:pPr>
            <w:r w:rsidRPr="007E1EAE">
              <w:rPr>
                <w:noProof/>
              </w:rPr>
              <w:t>tosca:Database</w:t>
            </w:r>
          </w:p>
        </w:tc>
      </w:tr>
      <w:tr w:rsidR="00841FF2" w:rsidRPr="007E1EAE" w14:paraId="1AF8859A" w14:textId="77777777" w:rsidTr="00841FF2">
        <w:tc>
          <w:tcPr>
            <w:tcW w:w="1177" w:type="pct"/>
            <w:shd w:val="clear" w:color="auto" w:fill="D9D9D9"/>
          </w:tcPr>
          <w:p w14:paraId="174CAA5B" w14:textId="77777777" w:rsidR="00841FF2" w:rsidRPr="007E1EAE" w:rsidRDefault="00841FF2" w:rsidP="00841FF2">
            <w:pPr>
              <w:pStyle w:val="TableText-Heading"/>
            </w:pPr>
            <w:r w:rsidRPr="007E1EAE">
              <w:t>Type URI</w:t>
            </w:r>
          </w:p>
        </w:tc>
        <w:tc>
          <w:tcPr>
            <w:tcW w:w="3823" w:type="pct"/>
          </w:tcPr>
          <w:p w14:paraId="733031EF" w14:textId="77777777" w:rsidR="00841FF2" w:rsidRPr="007E1EAE" w:rsidRDefault="00841FF2" w:rsidP="00841FF2">
            <w:pPr>
              <w:pStyle w:val="TableText"/>
            </w:pPr>
            <w:r w:rsidRPr="007E1EAE">
              <w:t>tosca.nodes.Database</w:t>
            </w:r>
          </w:p>
        </w:tc>
      </w:tr>
    </w:tbl>
    <w:p w14:paraId="4B2A2E73" w14:textId="77777777" w:rsidR="00841FF2" w:rsidRPr="007E1EAE" w:rsidRDefault="00841FF2" w:rsidP="00841FF2">
      <w:pPr>
        <w:pStyle w:val="Heading4"/>
      </w:pPr>
      <w:bookmarkStart w:id="1251" w:name="_Toc379455097"/>
      <w:r w:rsidRPr="007E1EAE">
        <w:t>Properties</w:t>
      </w:r>
      <w:bookmarkEnd w:id="125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841FF2" w:rsidRPr="007E1EAE" w14:paraId="50B7D834" w14:textId="77777777" w:rsidTr="00841FF2">
        <w:trPr>
          <w:cantSplit/>
          <w:tblHeader/>
        </w:trPr>
        <w:tc>
          <w:tcPr>
            <w:tcW w:w="698" w:type="pct"/>
            <w:shd w:val="clear" w:color="auto" w:fill="D9D9D9"/>
          </w:tcPr>
          <w:p w14:paraId="2C44D2E3" w14:textId="77777777" w:rsidR="00841FF2" w:rsidRPr="007E1EAE" w:rsidRDefault="00841FF2" w:rsidP="00841FF2">
            <w:pPr>
              <w:pStyle w:val="TableText-Heading"/>
            </w:pPr>
            <w:r w:rsidRPr="007E1EAE">
              <w:t>Name</w:t>
            </w:r>
          </w:p>
        </w:tc>
        <w:tc>
          <w:tcPr>
            <w:tcW w:w="533" w:type="pct"/>
            <w:shd w:val="clear" w:color="auto" w:fill="D9D9D9"/>
          </w:tcPr>
          <w:p w14:paraId="675B1186" w14:textId="77777777" w:rsidR="00841FF2" w:rsidRPr="007E1EAE" w:rsidRDefault="00841FF2" w:rsidP="00841FF2">
            <w:pPr>
              <w:pStyle w:val="TableText-Heading"/>
            </w:pPr>
            <w:r w:rsidRPr="007E1EAE">
              <w:t>Required</w:t>
            </w:r>
          </w:p>
        </w:tc>
        <w:tc>
          <w:tcPr>
            <w:tcW w:w="501" w:type="pct"/>
            <w:shd w:val="clear" w:color="auto" w:fill="D9D9D9"/>
          </w:tcPr>
          <w:p w14:paraId="2BBC3153" w14:textId="77777777" w:rsidR="00841FF2" w:rsidRPr="007E1EAE" w:rsidRDefault="00841FF2" w:rsidP="00841FF2">
            <w:pPr>
              <w:pStyle w:val="TableText-Heading"/>
            </w:pPr>
            <w:r w:rsidRPr="007E1EAE">
              <w:t>Type</w:t>
            </w:r>
          </w:p>
        </w:tc>
        <w:tc>
          <w:tcPr>
            <w:tcW w:w="809" w:type="pct"/>
            <w:shd w:val="clear" w:color="auto" w:fill="D9D9D9"/>
          </w:tcPr>
          <w:p w14:paraId="6DBD095A" w14:textId="77777777" w:rsidR="00841FF2" w:rsidRPr="007E1EAE" w:rsidRDefault="00841FF2" w:rsidP="00841FF2">
            <w:pPr>
              <w:pStyle w:val="TableText-Heading"/>
            </w:pPr>
            <w:r w:rsidRPr="007E1EAE">
              <w:t>Constraints</w:t>
            </w:r>
          </w:p>
        </w:tc>
        <w:tc>
          <w:tcPr>
            <w:tcW w:w="2459" w:type="pct"/>
            <w:shd w:val="clear" w:color="auto" w:fill="D9D9D9"/>
          </w:tcPr>
          <w:p w14:paraId="081CB77C" w14:textId="77777777" w:rsidR="00841FF2" w:rsidRPr="007E1EAE" w:rsidRDefault="00841FF2" w:rsidP="00841FF2">
            <w:pPr>
              <w:pStyle w:val="TableText-Heading"/>
            </w:pPr>
            <w:r w:rsidRPr="007E1EAE">
              <w:t>Description</w:t>
            </w:r>
          </w:p>
        </w:tc>
      </w:tr>
      <w:tr w:rsidR="00841FF2" w:rsidRPr="007E1EAE" w14:paraId="6BA20AD4" w14:textId="77777777" w:rsidTr="00841FF2">
        <w:trPr>
          <w:cantSplit/>
        </w:trPr>
        <w:tc>
          <w:tcPr>
            <w:tcW w:w="698" w:type="pct"/>
            <w:shd w:val="clear" w:color="auto" w:fill="FFFFFF"/>
          </w:tcPr>
          <w:p w14:paraId="37EE19A9" w14:textId="77777777" w:rsidR="00841FF2" w:rsidRPr="007E1EAE" w:rsidRDefault="00841FF2" w:rsidP="00841FF2">
            <w:pPr>
              <w:pStyle w:val="TableText"/>
            </w:pPr>
            <w:r w:rsidRPr="007E1EAE">
              <w:t>name</w:t>
            </w:r>
          </w:p>
        </w:tc>
        <w:tc>
          <w:tcPr>
            <w:tcW w:w="533" w:type="pct"/>
            <w:shd w:val="clear" w:color="auto" w:fill="FFFFFF"/>
          </w:tcPr>
          <w:p w14:paraId="445B28E8" w14:textId="77777777" w:rsidR="00841FF2" w:rsidRPr="007E1EAE" w:rsidRDefault="00841FF2" w:rsidP="00841FF2">
            <w:pPr>
              <w:pStyle w:val="TableText"/>
            </w:pPr>
            <w:r w:rsidRPr="007E1EAE">
              <w:t>yes</w:t>
            </w:r>
          </w:p>
        </w:tc>
        <w:tc>
          <w:tcPr>
            <w:tcW w:w="501" w:type="pct"/>
            <w:shd w:val="clear" w:color="auto" w:fill="FFFFFF"/>
          </w:tcPr>
          <w:p w14:paraId="783D352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9" w:type="pct"/>
            <w:shd w:val="clear" w:color="auto" w:fill="FFFFFF"/>
          </w:tcPr>
          <w:p w14:paraId="5F2E0AF0" w14:textId="77777777" w:rsidR="00841FF2" w:rsidRPr="007E1EAE" w:rsidRDefault="00841FF2" w:rsidP="00841FF2">
            <w:pPr>
              <w:pStyle w:val="TableText"/>
            </w:pPr>
            <w:r w:rsidRPr="007E1EAE">
              <w:t>None</w:t>
            </w:r>
          </w:p>
        </w:tc>
        <w:tc>
          <w:tcPr>
            <w:tcW w:w="2459" w:type="pct"/>
            <w:shd w:val="clear" w:color="auto" w:fill="FFFFFF"/>
          </w:tcPr>
          <w:p w14:paraId="04668251" w14:textId="77777777" w:rsidR="00841FF2" w:rsidRPr="007E1EAE" w:rsidRDefault="00841FF2" w:rsidP="00841FF2">
            <w:pPr>
              <w:pStyle w:val="TableText"/>
            </w:pPr>
            <w:r w:rsidRPr="007E1EAE">
              <w:t>The logical database Name</w:t>
            </w:r>
          </w:p>
        </w:tc>
      </w:tr>
      <w:tr w:rsidR="00841FF2" w:rsidRPr="00D84861" w14:paraId="4D7569A9" w14:textId="77777777" w:rsidTr="00841FF2">
        <w:trPr>
          <w:cantSplit/>
        </w:trPr>
        <w:tc>
          <w:tcPr>
            <w:tcW w:w="698" w:type="pct"/>
            <w:shd w:val="clear" w:color="auto" w:fill="FFFFFF"/>
          </w:tcPr>
          <w:p w14:paraId="42866A11" w14:textId="77777777" w:rsidR="00841FF2" w:rsidRPr="007E1EAE" w:rsidRDefault="00841FF2" w:rsidP="00841FF2">
            <w:pPr>
              <w:pStyle w:val="TableText"/>
            </w:pPr>
            <w:r w:rsidRPr="007E1EAE">
              <w:t>port</w:t>
            </w:r>
          </w:p>
        </w:tc>
        <w:tc>
          <w:tcPr>
            <w:tcW w:w="533" w:type="pct"/>
            <w:shd w:val="clear" w:color="auto" w:fill="FFFFFF"/>
          </w:tcPr>
          <w:p w14:paraId="399FDC2D" w14:textId="77777777" w:rsidR="00841FF2" w:rsidRPr="007E1EAE" w:rsidRDefault="00841FF2" w:rsidP="00841FF2">
            <w:pPr>
              <w:pStyle w:val="TableText"/>
            </w:pPr>
            <w:r w:rsidRPr="007E1EAE">
              <w:t>no</w:t>
            </w:r>
          </w:p>
        </w:tc>
        <w:tc>
          <w:tcPr>
            <w:tcW w:w="501" w:type="pct"/>
            <w:shd w:val="clear" w:color="auto" w:fill="FFFFFF"/>
          </w:tcPr>
          <w:p w14:paraId="44CE878F"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09" w:type="pct"/>
            <w:shd w:val="clear" w:color="auto" w:fill="FFFFFF"/>
          </w:tcPr>
          <w:p w14:paraId="4233514A" w14:textId="77777777" w:rsidR="00841FF2" w:rsidRPr="007E1EAE" w:rsidRDefault="00841FF2" w:rsidP="00841FF2">
            <w:pPr>
              <w:pStyle w:val="TableText"/>
            </w:pPr>
            <w:r w:rsidRPr="007E1EAE">
              <w:t>None</w:t>
            </w:r>
          </w:p>
        </w:tc>
        <w:tc>
          <w:tcPr>
            <w:tcW w:w="2459" w:type="pct"/>
            <w:shd w:val="clear" w:color="auto" w:fill="FFFFFF"/>
          </w:tcPr>
          <w:p w14:paraId="45C263A4" w14:textId="77777777" w:rsidR="00841FF2" w:rsidRPr="007E1EAE" w:rsidRDefault="00841FF2" w:rsidP="00841FF2">
            <w:pPr>
              <w:pStyle w:val="TableText"/>
            </w:pPr>
            <w:r w:rsidRPr="007E1EAE">
              <w:t>The port the database service will use to listen for incoming data and requests.</w:t>
            </w:r>
          </w:p>
        </w:tc>
      </w:tr>
      <w:tr w:rsidR="00841FF2" w:rsidRPr="00D84861" w14:paraId="11B1254B" w14:textId="77777777" w:rsidTr="00841FF2">
        <w:trPr>
          <w:cantSplit/>
        </w:trPr>
        <w:tc>
          <w:tcPr>
            <w:tcW w:w="698" w:type="pct"/>
            <w:shd w:val="clear" w:color="auto" w:fill="FFFFFF"/>
          </w:tcPr>
          <w:p w14:paraId="2C63657E" w14:textId="77777777" w:rsidR="00841FF2" w:rsidRPr="007E1EAE" w:rsidRDefault="00841FF2" w:rsidP="00841FF2">
            <w:pPr>
              <w:pStyle w:val="TableText"/>
            </w:pPr>
            <w:r w:rsidRPr="007E1EAE">
              <w:t>user</w:t>
            </w:r>
          </w:p>
        </w:tc>
        <w:tc>
          <w:tcPr>
            <w:tcW w:w="533" w:type="pct"/>
            <w:shd w:val="clear" w:color="auto" w:fill="FFFFFF"/>
          </w:tcPr>
          <w:p w14:paraId="7C39583B" w14:textId="77777777" w:rsidR="00841FF2" w:rsidRPr="007E1EAE" w:rsidRDefault="00841FF2" w:rsidP="00841FF2">
            <w:pPr>
              <w:pStyle w:val="TableText"/>
            </w:pPr>
            <w:r w:rsidRPr="007E1EAE">
              <w:t>no</w:t>
            </w:r>
          </w:p>
        </w:tc>
        <w:tc>
          <w:tcPr>
            <w:tcW w:w="501" w:type="pct"/>
            <w:shd w:val="clear" w:color="auto" w:fill="FFFFFF"/>
          </w:tcPr>
          <w:p w14:paraId="3EFAB7E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9" w:type="pct"/>
            <w:shd w:val="clear" w:color="auto" w:fill="FFFFFF"/>
          </w:tcPr>
          <w:p w14:paraId="336D3B09" w14:textId="77777777" w:rsidR="00841FF2" w:rsidRPr="007E1EAE" w:rsidRDefault="00841FF2" w:rsidP="00841FF2">
            <w:pPr>
              <w:pStyle w:val="TableText"/>
            </w:pPr>
            <w:r w:rsidRPr="007E1EAE">
              <w:t>None</w:t>
            </w:r>
          </w:p>
        </w:tc>
        <w:tc>
          <w:tcPr>
            <w:tcW w:w="2459" w:type="pct"/>
            <w:shd w:val="clear" w:color="auto" w:fill="FFFFFF"/>
          </w:tcPr>
          <w:p w14:paraId="007E8B42" w14:textId="77777777" w:rsidR="00841FF2" w:rsidRPr="007E1EAE" w:rsidRDefault="00841FF2" w:rsidP="00841FF2">
            <w:pPr>
              <w:pStyle w:val="TableText"/>
            </w:pPr>
            <w:r w:rsidRPr="007E1EAE">
              <w:t>The special user account used for database administration.</w:t>
            </w:r>
          </w:p>
        </w:tc>
      </w:tr>
      <w:tr w:rsidR="00841FF2" w:rsidRPr="00D84861" w14:paraId="4FC46366" w14:textId="77777777" w:rsidTr="00841FF2">
        <w:trPr>
          <w:cantSplit/>
        </w:trPr>
        <w:tc>
          <w:tcPr>
            <w:tcW w:w="698" w:type="pct"/>
            <w:shd w:val="clear" w:color="auto" w:fill="FFFFFF"/>
          </w:tcPr>
          <w:p w14:paraId="53F05835" w14:textId="77777777" w:rsidR="00841FF2" w:rsidRPr="007E1EAE" w:rsidRDefault="00841FF2" w:rsidP="00841FF2">
            <w:pPr>
              <w:pStyle w:val="TableText"/>
            </w:pPr>
            <w:r w:rsidRPr="007E1EAE">
              <w:t>password</w:t>
            </w:r>
          </w:p>
        </w:tc>
        <w:tc>
          <w:tcPr>
            <w:tcW w:w="533" w:type="pct"/>
            <w:shd w:val="clear" w:color="auto" w:fill="FFFFFF"/>
          </w:tcPr>
          <w:p w14:paraId="4674C3CE" w14:textId="77777777" w:rsidR="00841FF2" w:rsidRPr="007E1EAE" w:rsidRDefault="00841FF2" w:rsidP="00841FF2">
            <w:pPr>
              <w:pStyle w:val="TableText"/>
            </w:pPr>
            <w:r w:rsidRPr="007E1EAE">
              <w:t>no</w:t>
            </w:r>
          </w:p>
        </w:tc>
        <w:tc>
          <w:tcPr>
            <w:tcW w:w="501" w:type="pct"/>
            <w:shd w:val="clear" w:color="auto" w:fill="FFFFFF"/>
          </w:tcPr>
          <w:p w14:paraId="08889034"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9" w:type="pct"/>
            <w:shd w:val="clear" w:color="auto" w:fill="FFFFFF"/>
          </w:tcPr>
          <w:p w14:paraId="7A10D09C" w14:textId="77777777" w:rsidR="00841FF2" w:rsidRPr="007E1EAE" w:rsidRDefault="00841FF2" w:rsidP="00841FF2">
            <w:pPr>
              <w:pStyle w:val="TableText"/>
            </w:pPr>
            <w:r w:rsidRPr="007E1EAE">
              <w:t>None</w:t>
            </w:r>
          </w:p>
        </w:tc>
        <w:tc>
          <w:tcPr>
            <w:tcW w:w="2459" w:type="pct"/>
            <w:shd w:val="clear" w:color="auto" w:fill="FFFFFF"/>
          </w:tcPr>
          <w:p w14:paraId="721FF9F0" w14:textId="77777777" w:rsidR="00841FF2" w:rsidRPr="007E1EAE" w:rsidRDefault="00841FF2" w:rsidP="00841FF2">
            <w:pPr>
              <w:pStyle w:val="TableText"/>
            </w:pPr>
            <w:r w:rsidRPr="007E1EAE">
              <w:t>The password associated with the user account provided in the ‘user’ property.</w:t>
            </w:r>
          </w:p>
        </w:tc>
      </w:tr>
    </w:tbl>
    <w:p w14:paraId="3C261998" w14:textId="77777777" w:rsidR="00841FF2" w:rsidRPr="007E1EAE" w:rsidRDefault="00841FF2" w:rsidP="00841FF2">
      <w:pPr>
        <w:pStyle w:val="Heading4"/>
      </w:pPr>
      <w:bookmarkStart w:id="1252" w:name="_Toc379455098"/>
      <w:bookmarkStart w:id="1253" w:name="_Toc373867876"/>
      <w:r w:rsidRPr="007E1EAE">
        <w:t>Definition</w:t>
      </w:r>
      <w:bookmarkEnd w:id="12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88D9A6" w14:textId="77777777" w:rsidTr="00875BC7">
        <w:tc>
          <w:tcPr>
            <w:tcW w:w="9216" w:type="dxa"/>
            <w:shd w:val="clear" w:color="auto" w:fill="D9D9D9" w:themeFill="background1" w:themeFillShade="D9"/>
          </w:tcPr>
          <w:p w14:paraId="1CB0B862" w14:textId="77777777" w:rsidR="00841FF2" w:rsidRPr="007E1EAE" w:rsidRDefault="00841FF2" w:rsidP="00841FF2">
            <w:pPr>
              <w:rPr>
                <w:rStyle w:val="CodeSnippet"/>
              </w:rPr>
            </w:pPr>
            <w:r w:rsidRPr="007E1EAE">
              <w:rPr>
                <w:rStyle w:val="CodeSnippet"/>
              </w:rPr>
              <w:t>tosca.nodes.Database:</w:t>
            </w:r>
          </w:p>
          <w:p w14:paraId="429E4B1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4DB46443" w14:textId="77777777" w:rsidR="00841FF2" w:rsidRPr="007E1EAE" w:rsidRDefault="00841FF2" w:rsidP="00841FF2">
            <w:pPr>
              <w:rPr>
                <w:rStyle w:val="CodeSnippet"/>
              </w:rPr>
            </w:pPr>
            <w:r w:rsidRPr="007E1EAE">
              <w:rPr>
                <w:rStyle w:val="CodeSnippet"/>
              </w:rPr>
              <w:t xml:space="preserve">  properties:</w:t>
            </w:r>
          </w:p>
          <w:p w14:paraId="1C77382E" w14:textId="77777777" w:rsidR="00841FF2" w:rsidRPr="007E1EAE" w:rsidRDefault="00841FF2" w:rsidP="00841FF2">
            <w:pPr>
              <w:rPr>
                <w:rStyle w:val="CodeSnippet"/>
              </w:rPr>
            </w:pPr>
            <w:r w:rsidRPr="007E1EAE">
              <w:rPr>
                <w:rStyle w:val="CodeSnippet"/>
              </w:rPr>
              <w:t xml:space="preserve">    name:</w:t>
            </w:r>
          </w:p>
          <w:p w14:paraId="24B30E63" w14:textId="77777777" w:rsidR="00841FF2" w:rsidRPr="007E1EAE" w:rsidRDefault="00841FF2" w:rsidP="00841FF2">
            <w:pPr>
              <w:rPr>
                <w:rStyle w:val="CodeSnippet"/>
              </w:rPr>
            </w:pPr>
            <w:r w:rsidRPr="007E1EAE">
              <w:rPr>
                <w:rStyle w:val="CodeSnippet"/>
              </w:rPr>
              <w:t xml:space="preserve">      type: string</w:t>
            </w:r>
          </w:p>
          <w:p w14:paraId="043B9EFF" w14:textId="77777777" w:rsidR="00841FF2" w:rsidRPr="007E1EAE" w:rsidRDefault="00841FF2" w:rsidP="00841FF2">
            <w:pPr>
              <w:rPr>
                <w:rStyle w:val="CodeSnippet"/>
              </w:rPr>
            </w:pPr>
            <w:r w:rsidRPr="007E1EAE">
              <w:rPr>
                <w:rStyle w:val="CodeSnippet"/>
              </w:rPr>
              <w:t xml:space="preserve">      description: the logical name of the database</w:t>
            </w:r>
          </w:p>
          <w:p w14:paraId="7E4F447F" w14:textId="77777777" w:rsidR="00841FF2" w:rsidRPr="007E1EAE" w:rsidRDefault="00841FF2" w:rsidP="00841FF2">
            <w:pPr>
              <w:rPr>
                <w:rStyle w:val="CodeSnippet"/>
              </w:rPr>
            </w:pPr>
            <w:r w:rsidRPr="007E1EAE">
              <w:rPr>
                <w:rStyle w:val="CodeSnippet"/>
              </w:rPr>
              <w:t xml:space="preserve">    port:</w:t>
            </w:r>
          </w:p>
          <w:p w14:paraId="4203AE41" w14:textId="77777777" w:rsidR="00841FF2" w:rsidRPr="007E1EAE" w:rsidRDefault="00841FF2" w:rsidP="00841FF2">
            <w:pPr>
              <w:rPr>
                <w:rStyle w:val="CodeSnippet"/>
              </w:rPr>
            </w:pPr>
            <w:r w:rsidRPr="007E1EAE">
              <w:rPr>
                <w:rStyle w:val="CodeSnippet"/>
              </w:rPr>
              <w:t xml:space="preserve">      type: integer</w:t>
            </w:r>
          </w:p>
          <w:p w14:paraId="2240BFAB" w14:textId="77777777" w:rsidR="00841FF2" w:rsidRPr="007E1EAE" w:rsidRDefault="00841FF2" w:rsidP="00841FF2">
            <w:pPr>
              <w:rPr>
                <w:rStyle w:val="CodeSnippet"/>
              </w:rPr>
            </w:pPr>
            <w:r w:rsidRPr="007E1EAE">
              <w:rPr>
                <w:rStyle w:val="CodeSnippet"/>
              </w:rPr>
              <w:t xml:space="preserve">      description: the port the underlying database service will listen to for data</w:t>
            </w:r>
          </w:p>
          <w:p w14:paraId="2905C49C" w14:textId="77777777" w:rsidR="00841FF2" w:rsidRPr="007E1EAE" w:rsidRDefault="00841FF2" w:rsidP="00841FF2">
            <w:pPr>
              <w:rPr>
                <w:rStyle w:val="CodeSnippet"/>
              </w:rPr>
            </w:pPr>
            <w:r w:rsidRPr="007E1EAE">
              <w:rPr>
                <w:rStyle w:val="CodeSnippet"/>
              </w:rPr>
              <w:t xml:space="preserve">    user:</w:t>
            </w:r>
          </w:p>
          <w:p w14:paraId="5D546512" w14:textId="77777777" w:rsidR="00841FF2" w:rsidRPr="007E1EAE" w:rsidRDefault="00841FF2" w:rsidP="00841FF2">
            <w:pPr>
              <w:rPr>
                <w:rStyle w:val="CodeSnippet"/>
              </w:rPr>
            </w:pPr>
            <w:r w:rsidRPr="007E1EAE">
              <w:rPr>
                <w:rStyle w:val="CodeSnippet"/>
              </w:rPr>
              <w:t xml:space="preserve">      type: string</w:t>
            </w:r>
          </w:p>
          <w:p w14:paraId="09B6398F" w14:textId="77777777" w:rsidR="00841FF2" w:rsidRPr="007E1EAE" w:rsidRDefault="00841FF2" w:rsidP="00841FF2">
            <w:pPr>
              <w:rPr>
                <w:rStyle w:val="CodeSnippet"/>
              </w:rPr>
            </w:pPr>
            <w:r w:rsidRPr="007E1EAE">
              <w:rPr>
                <w:rStyle w:val="CodeSnippet"/>
              </w:rPr>
              <w:t xml:space="preserve">      description: the optional user account name for DB administration</w:t>
            </w:r>
          </w:p>
          <w:p w14:paraId="2ECAEA82" w14:textId="77777777" w:rsidR="00841FF2" w:rsidRPr="007E1EAE" w:rsidRDefault="00841FF2" w:rsidP="00841FF2">
            <w:pPr>
              <w:rPr>
                <w:rStyle w:val="CodeSnippet"/>
              </w:rPr>
            </w:pPr>
            <w:r w:rsidRPr="007E1EAE">
              <w:rPr>
                <w:rStyle w:val="CodeSnippet"/>
              </w:rPr>
              <w:t xml:space="preserve">      required: false</w:t>
            </w:r>
          </w:p>
          <w:p w14:paraId="3993429C" w14:textId="77777777" w:rsidR="00841FF2" w:rsidRPr="007E1EAE" w:rsidRDefault="00841FF2" w:rsidP="00841FF2">
            <w:pPr>
              <w:rPr>
                <w:rStyle w:val="CodeSnippet"/>
              </w:rPr>
            </w:pPr>
            <w:r w:rsidRPr="007E1EAE">
              <w:rPr>
                <w:rStyle w:val="CodeSnippet"/>
              </w:rPr>
              <w:t xml:space="preserve">    password:</w:t>
            </w:r>
          </w:p>
          <w:p w14:paraId="616F3C27" w14:textId="77777777" w:rsidR="00841FF2" w:rsidRPr="007E1EAE" w:rsidRDefault="00841FF2" w:rsidP="00841FF2">
            <w:pPr>
              <w:rPr>
                <w:rStyle w:val="CodeSnippet"/>
              </w:rPr>
            </w:pPr>
            <w:r w:rsidRPr="007E1EAE">
              <w:rPr>
                <w:rStyle w:val="CodeSnippet"/>
              </w:rPr>
              <w:t xml:space="preserve">      type: string</w:t>
            </w:r>
          </w:p>
          <w:p w14:paraId="03638A13" w14:textId="77777777" w:rsidR="00841FF2" w:rsidRPr="007E1EAE" w:rsidRDefault="00841FF2" w:rsidP="00841FF2">
            <w:pPr>
              <w:rPr>
                <w:rStyle w:val="CodeSnippet"/>
              </w:rPr>
            </w:pPr>
            <w:r w:rsidRPr="007E1EAE">
              <w:rPr>
                <w:rStyle w:val="CodeSnippet"/>
              </w:rPr>
              <w:t xml:space="preserve">      description: the optional password for the DB user account</w:t>
            </w:r>
          </w:p>
          <w:p w14:paraId="1CB4AF94" w14:textId="77777777" w:rsidR="00841FF2" w:rsidRPr="007E1EAE" w:rsidRDefault="00841FF2" w:rsidP="00841FF2">
            <w:pPr>
              <w:rPr>
                <w:rStyle w:val="CodeSnippet"/>
              </w:rPr>
            </w:pPr>
            <w:r w:rsidRPr="007E1EAE">
              <w:rPr>
                <w:rStyle w:val="CodeSnippet"/>
              </w:rPr>
              <w:t xml:space="preserve">      required: false</w:t>
            </w:r>
          </w:p>
          <w:p w14:paraId="5AC08ED7" w14:textId="77777777" w:rsidR="00841FF2" w:rsidRPr="007E1EAE" w:rsidRDefault="00841FF2" w:rsidP="00841FF2">
            <w:pPr>
              <w:rPr>
                <w:rStyle w:val="CodeSnippet"/>
              </w:rPr>
            </w:pPr>
            <w:r w:rsidRPr="007E1EAE">
              <w:rPr>
                <w:rStyle w:val="CodeSnippet"/>
              </w:rPr>
              <w:t xml:space="preserve">  requirements:</w:t>
            </w:r>
          </w:p>
          <w:p w14:paraId="2834B249" w14:textId="77777777" w:rsidR="00841FF2" w:rsidRPr="007E1EAE" w:rsidRDefault="00841FF2" w:rsidP="00841FF2">
            <w:pPr>
              <w:rPr>
                <w:rStyle w:val="CodeSnippet"/>
              </w:rPr>
            </w:pPr>
            <w:r w:rsidRPr="007E1EAE">
              <w:rPr>
                <w:rStyle w:val="CodeSnippet"/>
              </w:rPr>
              <w:t xml:space="preserve">    - host:</w:t>
            </w:r>
          </w:p>
          <w:p w14:paraId="08A86EBE"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w:t>
              </w:r>
              <w:r>
                <w:rPr>
                  <w:rStyle w:val="CodeSnippedHyperlink"/>
                </w:rPr>
                <w:t>Compute</w:t>
              </w:r>
            </w:hyperlink>
          </w:p>
          <w:p w14:paraId="40AD28CB" w14:textId="77777777" w:rsidR="00841FF2" w:rsidRPr="007E1EAE" w:rsidRDefault="00841FF2" w:rsidP="00841FF2">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4E02CF4F" w14:textId="77777777" w:rsidR="00841FF2" w:rsidRPr="007E1EAE" w:rsidRDefault="00841FF2" w:rsidP="00841FF2">
            <w:pPr>
              <w:rPr>
                <w:rStyle w:val="CodeSnippet"/>
              </w:rPr>
            </w:pPr>
            <w:r w:rsidRPr="007E1EAE">
              <w:rPr>
                <w:rFonts w:ascii="Consolas" w:hAnsi="Consolas" w:cs="Courier New"/>
                <w:noProof/>
                <w:szCs w:val="18"/>
              </w:rPr>
              <w:lastRenderedPageBreak/>
              <w:t xml:space="preserve">        relationship: </w:t>
            </w:r>
            <w:hyperlink w:anchor="DEFN_TYPE_RELATIONSHIPS_HOSTEDON" w:history="1">
              <w:r w:rsidRPr="007E1EAE">
                <w:rPr>
                  <w:rStyle w:val="CodeSnippedHyperlink"/>
                </w:rPr>
                <w:t>tosca.relationships.HostedOn</w:t>
              </w:r>
            </w:hyperlink>
          </w:p>
          <w:p w14:paraId="5CD7E230" w14:textId="77777777" w:rsidR="00841FF2" w:rsidRPr="007E1EAE" w:rsidRDefault="00841FF2" w:rsidP="00841FF2">
            <w:pPr>
              <w:rPr>
                <w:rStyle w:val="CodeSnippet"/>
              </w:rPr>
            </w:pPr>
            <w:r w:rsidRPr="007E1EAE">
              <w:rPr>
                <w:rStyle w:val="CodeSnippet"/>
              </w:rPr>
              <w:t xml:space="preserve">  capabilities:</w:t>
            </w:r>
          </w:p>
          <w:p w14:paraId="610D3921" w14:textId="77777777" w:rsidR="00841FF2" w:rsidRPr="007E1EAE" w:rsidRDefault="00841FF2" w:rsidP="00841FF2">
            <w:pPr>
              <w:rPr>
                <w:rStyle w:val="CodeSnippet"/>
              </w:rPr>
            </w:pPr>
            <w:r w:rsidRPr="007E1EAE">
              <w:rPr>
                <w:rStyle w:val="CodeSnippet"/>
              </w:rPr>
              <w:t xml:space="preserve">    database_endpoint: </w:t>
            </w:r>
          </w:p>
          <w:p w14:paraId="5355A431" w14:textId="77777777" w:rsidR="00841FF2" w:rsidRPr="007E1EAE" w:rsidRDefault="00841FF2" w:rsidP="00841FF2">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781273B8" w14:textId="77777777" w:rsidR="00841FF2" w:rsidRPr="007E1EAE" w:rsidRDefault="00841FF2" w:rsidP="00841FF2">
      <w:pPr>
        <w:pStyle w:val="Heading3"/>
      </w:pPr>
      <w:bookmarkStart w:id="1254" w:name="DEFN_TYPE_NODES_ABSTRACT_STORAGE"/>
      <w:bookmarkStart w:id="1255" w:name="_Toc454457854"/>
      <w:bookmarkStart w:id="1256" w:name="_Toc454458653"/>
      <w:bookmarkEnd w:id="1253"/>
      <w:r w:rsidRPr="007E1EAE">
        <w:lastRenderedPageBreak/>
        <w:t>tosca.nodes.</w:t>
      </w:r>
      <w:r>
        <w:t>Abstract.</w:t>
      </w:r>
      <w:r w:rsidRPr="007E1EAE">
        <w:t>Storage</w:t>
      </w:r>
    </w:p>
    <w:bookmarkEnd w:id="1254"/>
    <w:p w14:paraId="76EE3F72" w14:textId="77777777" w:rsidR="00841FF2" w:rsidRPr="007E1EAE" w:rsidRDefault="00841FF2" w:rsidP="00841FF2">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44205BA" w14:textId="77777777" w:rsidTr="00841FF2">
        <w:tc>
          <w:tcPr>
            <w:tcW w:w="1177" w:type="pct"/>
            <w:shd w:val="clear" w:color="auto" w:fill="D9D9D9"/>
          </w:tcPr>
          <w:p w14:paraId="2D04DDF2" w14:textId="77777777" w:rsidR="00841FF2" w:rsidRPr="007E1EAE" w:rsidRDefault="00841FF2" w:rsidP="00841FF2">
            <w:pPr>
              <w:pStyle w:val="TableText-Heading"/>
            </w:pPr>
            <w:r w:rsidRPr="007E1EAE">
              <w:t>Shorthand Name</w:t>
            </w:r>
          </w:p>
        </w:tc>
        <w:tc>
          <w:tcPr>
            <w:tcW w:w="3823" w:type="pct"/>
          </w:tcPr>
          <w:p w14:paraId="2EC34530" w14:textId="77777777" w:rsidR="00841FF2" w:rsidRPr="007E1EAE" w:rsidRDefault="00841FF2" w:rsidP="00841FF2">
            <w:pPr>
              <w:pStyle w:val="TableText"/>
              <w:rPr>
                <w:noProof/>
              </w:rPr>
            </w:pPr>
            <w:r>
              <w:rPr>
                <w:noProof/>
              </w:rPr>
              <w:t>AbstractStorage</w:t>
            </w:r>
          </w:p>
        </w:tc>
      </w:tr>
      <w:tr w:rsidR="00841FF2" w:rsidRPr="007E1EAE" w14:paraId="2359F3F5" w14:textId="77777777" w:rsidTr="00841FF2">
        <w:tc>
          <w:tcPr>
            <w:tcW w:w="1177" w:type="pct"/>
            <w:shd w:val="clear" w:color="auto" w:fill="D9D9D9"/>
          </w:tcPr>
          <w:p w14:paraId="43E26864" w14:textId="77777777" w:rsidR="00841FF2" w:rsidRPr="007E1EAE" w:rsidRDefault="00841FF2" w:rsidP="00841FF2">
            <w:pPr>
              <w:pStyle w:val="TableText-Heading"/>
            </w:pPr>
            <w:r w:rsidRPr="007E1EAE">
              <w:t>Type Qualified Name</w:t>
            </w:r>
          </w:p>
        </w:tc>
        <w:tc>
          <w:tcPr>
            <w:tcW w:w="3823" w:type="pct"/>
          </w:tcPr>
          <w:p w14:paraId="5FCBAA87" w14:textId="77777777" w:rsidR="00841FF2" w:rsidRPr="007E1EAE" w:rsidRDefault="00841FF2" w:rsidP="00841FF2">
            <w:pPr>
              <w:pStyle w:val="TableText"/>
              <w:rPr>
                <w:noProof/>
              </w:rPr>
            </w:pPr>
            <w:r w:rsidRPr="007E1EAE">
              <w:rPr>
                <w:noProof/>
              </w:rPr>
              <w:t>tosca:</w:t>
            </w:r>
            <w:r>
              <w:rPr>
                <w:noProof/>
              </w:rPr>
              <w:t>Abstract.</w:t>
            </w:r>
            <w:r w:rsidRPr="007E1EAE">
              <w:rPr>
                <w:noProof/>
              </w:rPr>
              <w:t>Storage</w:t>
            </w:r>
          </w:p>
        </w:tc>
      </w:tr>
      <w:tr w:rsidR="00841FF2" w:rsidRPr="007E1EAE" w14:paraId="6ABE8CAF" w14:textId="77777777" w:rsidTr="00841FF2">
        <w:tc>
          <w:tcPr>
            <w:tcW w:w="1177" w:type="pct"/>
            <w:shd w:val="clear" w:color="auto" w:fill="D9D9D9"/>
          </w:tcPr>
          <w:p w14:paraId="4CF0BB98" w14:textId="77777777" w:rsidR="00841FF2" w:rsidRPr="007E1EAE" w:rsidRDefault="00841FF2" w:rsidP="00841FF2">
            <w:pPr>
              <w:pStyle w:val="TableText-Heading"/>
            </w:pPr>
            <w:r w:rsidRPr="007E1EAE">
              <w:t>Type URI</w:t>
            </w:r>
          </w:p>
        </w:tc>
        <w:tc>
          <w:tcPr>
            <w:tcW w:w="3823" w:type="pct"/>
          </w:tcPr>
          <w:p w14:paraId="4A599BE5" w14:textId="77777777" w:rsidR="00841FF2" w:rsidRPr="007E1EAE" w:rsidRDefault="00841FF2" w:rsidP="00841FF2">
            <w:pPr>
              <w:pStyle w:val="TableText"/>
            </w:pPr>
            <w:r w:rsidRPr="007E1EAE">
              <w:t>tosca.nodes.</w:t>
            </w:r>
            <w:r>
              <w:rPr>
                <w:noProof/>
              </w:rPr>
              <w:t>Abstract.</w:t>
            </w:r>
            <w:r w:rsidRPr="007E1EAE">
              <w:rPr>
                <w:noProof/>
              </w:rPr>
              <w:t>Storage</w:t>
            </w:r>
          </w:p>
        </w:tc>
      </w:tr>
    </w:tbl>
    <w:p w14:paraId="2B28166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3177DA11" w14:textId="77777777" w:rsidTr="00841FF2">
        <w:trPr>
          <w:cantSplit/>
          <w:tblHeader/>
        </w:trPr>
        <w:tc>
          <w:tcPr>
            <w:tcW w:w="659" w:type="pct"/>
            <w:shd w:val="clear" w:color="auto" w:fill="D9D9D9"/>
          </w:tcPr>
          <w:p w14:paraId="3BEF43EE" w14:textId="77777777" w:rsidR="00841FF2" w:rsidRPr="007E1EAE" w:rsidRDefault="00841FF2" w:rsidP="00841FF2">
            <w:pPr>
              <w:pStyle w:val="TableText-Heading"/>
            </w:pPr>
            <w:r w:rsidRPr="007E1EAE">
              <w:t>Name</w:t>
            </w:r>
          </w:p>
        </w:tc>
        <w:tc>
          <w:tcPr>
            <w:tcW w:w="579" w:type="pct"/>
            <w:shd w:val="clear" w:color="auto" w:fill="D9D9D9"/>
          </w:tcPr>
          <w:p w14:paraId="650DE03E" w14:textId="77777777" w:rsidR="00841FF2" w:rsidRPr="007E1EAE" w:rsidRDefault="00841FF2" w:rsidP="00841FF2">
            <w:pPr>
              <w:pStyle w:val="TableText-Heading"/>
            </w:pPr>
            <w:r w:rsidRPr="007E1EAE">
              <w:t>Required</w:t>
            </w:r>
          </w:p>
        </w:tc>
        <w:tc>
          <w:tcPr>
            <w:tcW w:w="578" w:type="pct"/>
            <w:shd w:val="clear" w:color="auto" w:fill="D9D9D9"/>
          </w:tcPr>
          <w:p w14:paraId="6060A21B" w14:textId="77777777" w:rsidR="00841FF2" w:rsidRPr="007E1EAE" w:rsidRDefault="00841FF2" w:rsidP="00841FF2">
            <w:pPr>
              <w:pStyle w:val="TableText-Heading"/>
            </w:pPr>
            <w:r w:rsidRPr="007E1EAE">
              <w:t>Type</w:t>
            </w:r>
          </w:p>
        </w:tc>
        <w:tc>
          <w:tcPr>
            <w:tcW w:w="1057" w:type="pct"/>
            <w:shd w:val="clear" w:color="auto" w:fill="D9D9D9"/>
          </w:tcPr>
          <w:p w14:paraId="7637E21D" w14:textId="77777777" w:rsidR="00841FF2" w:rsidRPr="007E1EAE" w:rsidRDefault="00841FF2" w:rsidP="00841FF2">
            <w:pPr>
              <w:pStyle w:val="TableText-Heading"/>
            </w:pPr>
            <w:r w:rsidRPr="007E1EAE">
              <w:t>Constraints</w:t>
            </w:r>
          </w:p>
        </w:tc>
        <w:tc>
          <w:tcPr>
            <w:tcW w:w="2127" w:type="pct"/>
            <w:shd w:val="clear" w:color="auto" w:fill="D9D9D9"/>
          </w:tcPr>
          <w:p w14:paraId="58EA597C" w14:textId="77777777" w:rsidR="00841FF2" w:rsidRPr="007E1EAE" w:rsidRDefault="00841FF2" w:rsidP="00841FF2">
            <w:pPr>
              <w:pStyle w:val="TableText-Heading"/>
            </w:pPr>
            <w:r w:rsidRPr="007E1EAE">
              <w:t>Description</w:t>
            </w:r>
          </w:p>
        </w:tc>
      </w:tr>
      <w:tr w:rsidR="00841FF2" w:rsidRPr="00D84861" w14:paraId="489AC722" w14:textId="77777777" w:rsidTr="00841FF2">
        <w:trPr>
          <w:cantSplit/>
        </w:trPr>
        <w:tc>
          <w:tcPr>
            <w:tcW w:w="659" w:type="pct"/>
            <w:shd w:val="clear" w:color="auto" w:fill="FFFFFF"/>
          </w:tcPr>
          <w:p w14:paraId="5DF586DB" w14:textId="77777777" w:rsidR="00841FF2" w:rsidRPr="007E1EAE" w:rsidRDefault="00841FF2" w:rsidP="00841FF2">
            <w:pPr>
              <w:pStyle w:val="TableText"/>
              <w:rPr>
                <w:noProof/>
              </w:rPr>
            </w:pPr>
            <w:r w:rsidRPr="007E1EAE">
              <w:rPr>
                <w:noProof/>
              </w:rPr>
              <w:t>name</w:t>
            </w:r>
          </w:p>
        </w:tc>
        <w:tc>
          <w:tcPr>
            <w:tcW w:w="579" w:type="pct"/>
            <w:shd w:val="clear" w:color="auto" w:fill="FFFFFF"/>
          </w:tcPr>
          <w:p w14:paraId="2F4360BE" w14:textId="77777777" w:rsidR="00841FF2" w:rsidRPr="007E1EAE" w:rsidRDefault="00841FF2" w:rsidP="00841FF2">
            <w:pPr>
              <w:pStyle w:val="TableText"/>
            </w:pPr>
            <w:r w:rsidRPr="007E1EAE">
              <w:t>yes</w:t>
            </w:r>
          </w:p>
        </w:tc>
        <w:tc>
          <w:tcPr>
            <w:tcW w:w="578" w:type="pct"/>
            <w:shd w:val="clear" w:color="auto" w:fill="FFFFFF"/>
          </w:tcPr>
          <w:p w14:paraId="46E3230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1057" w:type="pct"/>
            <w:shd w:val="clear" w:color="auto" w:fill="FFFFFF"/>
          </w:tcPr>
          <w:p w14:paraId="12C4953F" w14:textId="77777777" w:rsidR="00841FF2" w:rsidRPr="007E1EAE" w:rsidRDefault="00841FF2" w:rsidP="00841FF2">
            <w:pPr>
              <w:pStyle w:val="TableText"/>
            </w:pPr>
            <w:r w:rsidRPr="007E1EAE">
              <w:t>None</w:t>
            </w:r>
          </w:p>
        </w:tc>
        <w:tc>
          <w:tcPr>
            <w:tcW w:w="2127" w:type="pct"/>
            <w:shd w:val="clear" w:color="auto" w:fill="FFFFFF"/>
          </w:tcPr>
          <w:p w14:paraId="1A9E5E77" w14:textId="77777777" w:rsidR="00841FF2" w:rsidRPr="007E1EAE" w:rsidRDefault="00841FF2" w:rsidP="00841FF2">
            <w:pPr>
              <w:pStyle w:val="TableText"/>
            </w:pPr>
            <w:r w:rsidRPr="007E1EAE">
              <w:t>The logical name</w:t>
            </w:r>
            <w:r>
              <w:t xml:space="preserve"> (or ID)</w:t>
            </w:r>
            <w:r w:rsidRPr="007E1EAE">
              <w:t xml:space="preserve"> of the </w:t>
            </w:r>
            <w:r>
              <w:t>storage resource.</w:t>
            </w:r>
          </w:p>
        </w:tc>
      </w:tr>
      <w:tr w:rsidR="00841FF2" w:rsidRPr="00D84861" w14:paraId="30A32A7A" w14:textId="77777777" w:rsidTr="00841FF2">
        <w:trPr>
          <w:cantSplit/>
        </w:trPr>
        <w:tc>
          <w:tcPr>
            <w:tcW w:w="659" w:type="pct"/>
            <w:shd w:val="clear" w:color="auto" w:fill="FFFFFF"/>
          </w:tcPr>
          <w:p w14:paraId="74D63D43" w14:textId="77777777" w:rsidR="00841FF2" w:rsidRPr="007E1EAE" w:rsidRDefault="00841FF2" w:rsidP="00841FF2">
            <w:pPr>
              <w:pStyle w:val="TableText"/>
              <w:rPr>
                <w:noProof/>
              </w:rPr>
            </w:pPr>
            <w:r w:rsidRPr="007E1EAE">
              <w:rPr>
                <w:noProof/>
              </w:rPr>
              <w:t>size</w:t>
            </w:r>
          </w:p>
        </w:tc>
        <w:tc>
          <w:tcPr>
            <w:tcW w:w="579" w:type="pct"/>
            <w:shd w:val="clear" w:color="auto" w:fill="FFFFFF"/>
          </w:tcPr>
          <w:p w14:paraId="59F93258" w14:textId="77777777" w:rsidR="00841FF2" w:rsidRPr="007E1EAE" w:rsidRDefault="00841FF2" w:rsidP="00841FF2">
            <w:pPr>
              <w:pStyle w:val="TableText"/>
            </w:pPr>
            <w:r w:rsidRPr="007E1EAE">
              <w:t>no</w:t>
            </w:r>
          </w:p>
        </w:tc>
        <w:tc>
          <w:tcPr>
            <w:tcW w:w="578" w:type="pct"/>
            <w:shd w:val="clear" w:color="auto" w:fill="FFFFFF"/>
          </w:tcPr>
          <w:p w14:paraId="480D2F50" w14:textId="77777777" w:rsidR="00841FF2" w:rsidRPr="007E1EAE" w:rsidRDefault="006F07B6"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3CDCE5A2" w14:textId="77777777" w:rsidR="00841FF2" w:rsidRPr="007E1EAE" w:rsidRDefault="00841FF2" w:rsidP="00841FF2">
            <w:pPr>
              <w:pStyle w:val="TableText"/>
            </w:pPr>
            <w:r w:rsidRPr="007E1EAE">
              <w:rPr>
                <w:rStyle w:val="CodeSnippet"/>
              </w:rPr>
              <w:t xml:space="preserve">greater_or_equal: </w:t>
            </w:r>
            <w:r>
              <w:t>0 M</w:t>
            </w:r>
            <w:r w:rsidRPr="007E1EAE">
              <w:t>B</w:t>
            </w:r>
          </w:p>
        </w:tc>
        <w:tc>
          <w:tcPr>
            <w:tcW w:w="2127" w:type="pct"/>
            <w:shd w:val="clear" w:color="auto" w:fill="FFFFFF"/>
          </w:tcPr>
          <w:p w14:paraId="01623BF7" w14:textId="77777777" w:rsidR="00841FF2" w:rsidRPr="007E1EAE" w:rsidRDefault="00841FF2" w:rsidP="00841FF2">
            <w:pPr>
              <w:pStyle w:val="TableText"/>
            </w:pPr>
            <w:r w:rsidRPr="007E1EAE">
              <w:t>The requested initial storage size (default unit is in Gigabytes).</w:t>
            </w:r>
          </w:p>
        </w:tc>
      </w:tr>
    </w:tbl>
    <w:p w14:paraId="7EA1698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91E970F" w14:textId="77777777" w:rsidTr="00841FF2">
        <w:trPr>
          <w:cantSplit/>
        </w:trPr>
        <w:tc>
          <w:tcPr>
            <w:tcW w:w="9576" w:type="dxa"/>
            <w:shd w:val="clear" w:color="auto" w:fill="D9D9D9" w:themeFill="background1" w:themeFillShade="D9"/>
          </w:tcPr>
          <w:p w14:paraId="115B4CC2" w14:textId="77777777" w:rsidR="00841FF2" w:rsidRPr="007E1EAE" w:rsidRDefault="00841FF2" w:rsidP="00841FF2">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769C7A60"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6C0FB526" w14:textId="77777777" w:rsidR="00841FF2" w:rsidRPr="007E1EAE" w:rsidRDefault="00841FF2" w:rsidP="00841FF2">
            <w:pPr>
              <w:rPr>
                <w:rStyle w:val="CodeSnippet"/>
                <w:noProof/>
              </w:rPr>
            </w:pPr>
            <w:r w:rsidRPr="007E1EAE">
              <w:rPr>
                <w:rStyle w:val="CodeSnippet"/>
                <w:noProof/>
              </w:rPr>
              <w:t xml:space="preserve">  properties:</w:t>
            </w:r>
          </w:p>
          <w:p w14:paraId="31A571CF" w14:textId="77777777" w:rsidR="00841FF2" w:rsidRPr="007E1EAE" w:rsidRDefault="00841FF2" w:rsidP="00841FF2">
            <w:pPr>
              <w:rPr>
                <w:rStyle w:val="CodeSnippet"/>
                <w:noProof/>
              </w:rPr>
            </w:pPr>
            <w:r w:rsidRPr="007E1EAE">
              <w:rPr>
                <w:rStyle w:val="CodeSnippet"/>
                <w:noProof/>
              </w:rPr>
              <w:t xml:space="preserve">    name: </w:t>
            </w:r>
          </w:p>
          <w:p w14:paraId="330BE78B"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ABE9510" w14:textId="77777777" w:rsidR="00841FF2" w:rsidRPr="007E1EAE" w:rsidRDefault="00841FF2" w:rsidP="00841FF2">
            <w:pPr>
              <w:rPr>
                <w:rStyle w:val="CodeSnippet"/>
                <w:noProof/>
              </w:rPr>
            </w:pPr>
            <w:r w:rsidRPr="007E1EAE">
              <w:rPr>
                <w:rStyle w:val="CodeSnippet"/>
                <w:noProof/>
              </w:rPr>
              <w:t xml:space="preserve">    size: </w:t>
            </w:r>
          </w:p>
          <w:p w14:paraId="2C69714A" w14:textId="77777777" w:rsidR="00841FF2" w:rsidRDefault="00841FF2" w:rsidP="00841FF2">
            <w:pPr>
              <w:rPr>
                <w:rStyle w:val="CodeSnippedHyperlink"/>
              </w:rPr>
            </w:pPr>
            <w:r w:rsidRPr="007E1EAE">
              <w:rPr>
                <w:rStyle w:val="CodeSnippet"/>
                <w:noProof/>
              </w:rPr>
              <w:t xml:space="preserve">      type: </w:t>
            </w:r>
            <w:hyperlink w:anchor="TYPE_TOSCA_SCALAR_UNIT_SIZE" w:history="1">
              <w:r w:rsidRPr="007E1EAE">
                <w:rPr>
                  <w:rStyle w:val="CodeSnippedHyperlink"/>
                </w:rPr>
                <w:t>scalar-unit.size</w:t>
              </w:r>
            </w:hyperlink>
          </w:p>
          <w:p w14:paraId="642BDBA1" w14:textId="77777777" w:rsidR="00841FF2" w:rsidRPr="007E1EAE" w:rsidRDefault="00841FF2" w:rsidP="00841FF2">
            <w:pPr>
              <w:rPr>
                <w:rStyle w:val="CodeSnippet"/>
                <w:noProof/>
              </w:rPr>
            </w:pPr>
            <w:r>
              <w:rPr>
                <w:rStyle w:val="CodeSnippet"/>
                <w:noProof/>
              </w:rPr>
              <w:t xml:space="preserve">      </w:t>
            </w:r>
            <w:r w:rsidRPr="007E1EAE">
              <w:rPr>
                <w:rStyle w:val="CodeSnippet"/>
                <w:noProof/>
              </w:rPr>
              <w:t>default</w:t>
            </w:r>
            <w:r>
              <w:rPr>
                <w:rStyle w:val="CodeSnippet"/>
                <w:noProof/>
              </w:rPr>
              <w:t>: 0 MB</w:t>
            </w:r>
          </w:p>
          <w:p w14:paraId="01958EBA" w14:textId="77777777" w:rsidR="00841FF2" w:rsidRPr="007E1EAE" w:rsidRDefault="00841FF2" w:rsidP="00841FF2">
            <w:pPr>
              <w:rPr>
                <w:rStyle w:val="CodeSnippet"/>
                <w:noProof/>
              </w:rPr>
            </w:pPr>
            <w:r w:rsidRPr="007E1EAE">
              <w:rPr>
                <w:rStyle w:val="CodeSnippet"/>
                <w:noProof/>
              </w:rPr>
              <w:t xml:space="preserve">      constraints:</w:t>
            </w:r>
          </w:p>
          <w:p w14:paraId="619123E0" w14:textId="77777777" w:rsidR="00841FF2" w:rsidRPr="007E1EAE" w:rsidRDefault="00841FF2" w:rsidP="00841FF2">
            <w:pPr>
              <w:rPr>
                <w:rStyle w:val="CodeSnippet"/>
                <w:noProof/>
              </w:rPr>
            </w:pPr>
            <w:r>
              <w:rPr>
                <w:rStyle w:val="CodeSnippet"/>
                <w:noProof/>
              </w:rPr>
              <w:t xml:space="preserve">        - greater_or_equal: 0 M</w:t>
            </w:r>
            <w:r w:rsidRPr="007E1EAE">
              <w:rPr>
                <w:rStyle w:val="CodeSnippet"/>
                <w:noProof/>
              </w:rPr>
              <w:t>B</w:t>
            </w:r>
          </w:p>
          <w:p w14:paraId="181A2BF5" w14:textId="77777777" w:rsidR="00841FF2" w:rsidRDefault="00841FF2" w:rsidP="00841FF2">
            <w:pPr>
              <w:rPr>
                <w:rStyle w:val="CodeSnippet"/>
                <w:noProof/>
              </w:rPr>
            </w:pPr>
            <w:r>
              <w:rPr>
                <w:rStyle w:val="CodeSnippet"/>
                <w:noProof/>
              </w:rPr>
              <w:t xml:space="preserve">  </w:t>
            </w:r>
            <w:r w:rsidRPr="007E1EAE">
              <w:rPr>
                <w:rStyle w:val="CodeSnippet"/>
                <w:noProof/>
              </w:rPr>
              <w:t>capabilities</w:t>
            </w:r>
            <w:r>
              <w:rPr>
                <w:rStyle w:val="CodeSnippet"/>
                <w:noProof/>
              </w:rPr>
              <w:t>:</w:t>
            </w:r>
          </w:p>
          <w:p w14:paraId="3F15244E" w14:textId="77777777" w:rsidR="00841FF2" w:rsidRPr="007E1EAE" w:rsidRDefault="00841FF2" w:rsidP="00841FF2">
            <w:pPr>
              <w:rPr>
                <w:rStyle w:val="CodeSnippet"/>
                <w:noProof/>
              </w:rPr>
            </w:pPr>
            <w:r>
              <w:rPr>
                <w:rStyle w:val="CodeSnippet"/>
                <w:noProof/>
              </w:rPr>
              <w:t xml:space="preserve">    # TBD</w:t>
            </w:r>
          </w:p>
        </w:tc>
      </w:tr>
    </w:tbl>
    <w:p w14:paraId="1595E24F" w14:textId="77777777" w:rsidR="00841FF2" w:rsidRPr="007E1EAE" w:rsidRDefault="00841FF2" w:rsidP="00841FF2">
      <w:pPr>
        <w:pStyle w:val="Heading3"/>
      </w:pPr>
      <w:r w:rsidRPr="007E1EAE">
        <w:t>tosca.nodes.Storage.ObjectStorage</w:t>
      </w:r>
      <w:bookmarkEnd w:id="1246"/>
      <w:bookmarkEnd w:id="1255"/>
      <w:bookmarkEnd w:id="1256"/>
    </w:p>
    <w:p w14:paraId="3217AB98" w14:textId="77777777" w:rsidR="00841FF2" w:rsidRPr="007E1EAE" w:rsidRDefault="00841FF2" w:rsidP="00841FF2">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C809C8D" w14:textId="77777777" w:rsidTr="00841FF2">
        <w:tc>
          <w:tcPr>
            <w:tcW w:w="1177" w:type="pct"/>
            <w:shd w:val="clear" w:color="auto" w:fill="D9D9D9"/>
          </w:tcPr>
          <w:p w14:paraId="511EB737" w14:textId="77777777" w:rsidR="00841FF2" w:rsidRPr="007E1EAE" w:rsidRDefault="00841FF2" w:rsidP="00841FF2">
            <w:pPr>
              <w:pStyle w:val="TableText-Heading"/>
            </w:pPr>
            <w:r w:rsidRPr="007E1EAE">
              <w:lastRenderedPageBreak/>
              <w:t>Shorthand Name</w:t>
            </w:r>
          </w:p>
        </w:tc>
        <w:tc>
          <w:tcPr>
            <w:tcW w:w="3823" w:type="pct"/>
          </w:tcPr>
          <w:p w14:paraId="2267A062" w14:textId="77777777" w:rsidR="00841FF2" w:rsidRPr="007E1EAE" w:rsidRDefault="00841FF2" w:rsidP="00841FF2">
            <w:pPr>
              <w:pStyle w:val="TableText"/>
              <w:rPr>
                <w:noProof/>
              </w:rPr>
            </w:pPr>
            <w:r w:rsidRPr="007E1EAE">
              <w:rPr>
                <w:noProof/>
              </w:rPr>
              <w:t>ObjectStorage</w:t>
            </w:r>
          </w:p>
        </w:tc>
      </w:tr>
      <w:tr w:rsidR="00841FF2" w:rsidRPr="007E1EAE" w14:paraId="05F3AFC0" w14:textId="77777777" w:rsidTr="00841FF2">
        <w:tc>
          <w:tcPr>
            <w:tcW w:w="1177" w:type="pct"/>
            <w:shd w:val="clear" w:color="auto" w:fill="D9D9D9"/>
          </w:tcPr>
          <w:p w14:paraId="6D02BBF7" w14:textId="77777777" w:rsidR="00841FF2" w:rsidRPr="007E1EAE" w:rsidRDefault="00841FF2" w:rsidP="00841FF2">
            <w:pPr>
              <w:pStyle w:val="TableText-Heading"/>
            </w:pPr>
            <w:r w:rsidRPr="007E1EAE">
              <w:t>Type Qualified Name</w:t>
            </w:r>
          </w:p>
        </w:tc>
        <w:tc>
          <w:tcPr>
            <w:tcW w:w="3823" w:type="pct"/>
          </w:tcPr>
          <w:p w14:paraId="1CF1DE8E" w14:textId="77777777" w:rsidR="00841FF2" w:rsidRPr="007E1EAE" w:rsidRDefault="00841FF2" w:rsidP="00841FF2">
            <w:pPr>
              <w:pStyle w:val="TableText"/>
              <w:rPr>
                <w:noProof/>
              </w:rPr>
            </w:pPr>
            <w:r w:rsidRPr="007E1EAE">
              <w:rPr>
                <w:noProof/>
              </w:rPr>
              <w:t>tosca:ObjectStorage</w:t>
            </w:r>
          </w:p>
        </w:tc>
      </w:tr>
      <w:tr w:rsidR="00841FF2" w:rsidRPr="007E1EAE" w14:paraId="506148BB" w14:textId="77777777" w:rsidTr="00841FF2">
        <w:tc>
          <w:tcPr>
            <w:tcW w:w="1177" w:type="pct"/>
            <w:shd w:val="clear" w:color="auto" w:fill="D9D9D9"/>
          </w:tcPr>
          <w:p w14:paraId="70AA1B22" w14:textId="77777777" w:rsidR="00841FF2" w:rsidRPr="007E1EAE" w:rsidRDefault="00841FF2" w:rsidP="00841FF2">
            <w:pPr>
              <w:pStyle w:val="TableText-Heading"/>
            </w:pPr>
            <w:r w:rsidRPr="007E1EAE">
              <w:t>Type URI</w:t>
            </w:r>
          </w:p>
        </w:tc>
        <w:tc>
          <w:tcPr>
            <w:tcW w:w="3823" w:type="pct"/>
          </w:tcPr>
          <w:p w14:paraId="48DFE502" w14:textId="77777777" w:rsidR="00841FF2" w:rsidRPr="007E1EAE" w:rsidRDefault="00841FF2" w:rsidP="00841FF2">
            <w:pPr>
              <w:pStyle w:val="TableText"/>
            </w:pPr>
            <w:r w:rsidRPr="007E1EAE">
              <w:t>tosca.nodes.Storage.ObjectStorage</w:t>
            </w:r>
          </w:p>
        </w:tc>
      </w:tr>
    </w:tbl>
    <w:p w14:paraId="3F3000F4" w14:textId="77777777" w:rsidR="00841FF2" w:rsidRPr="007E1EAE" w:rsidRDefault="00841FF2" w:rsidP="00841FF2">
      <w:pPr>
        <w:pStyle w:val="Heading4"/>
      </w:pPr>
      <w:bookmarkStart w:id="1257" w:name="_Toc379455085"/>
      <w:bookmarkEnd w:id="1247"/>
      <w:r w:rsidRPr="007E1EAE">
        <w:t>Properties</w:t>
      </w:r>
      <w:bookmarkEnd w:id="12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6F525C86" w14:textId="77777777" w:rsidTr="00841FF2">
        <w:trPr>
          <w:cantSplit/>
          <w:tblHeader/>
        </w:trPr>
        <w:tc>
          <w:tcPr>
            <w:tcW w:w="659" w:type="pct"/>
            <w:shd w:val="clear" w:color="auto" w:fill="D9D9D9"/>
          </w:tcPr>
          <w:p w14:paraId="2FA1745F" w14:textId="77777777" w:rsidR="00841FF2" w:rsidRPr="007E1EAE" w:rsidRDefault="00841FF2" w:rsidP="00841FF2">
            <w:pPr>
              <w:pStyle w:val="TableText-Heading"/>
            </w:pPr>
            <w:r w:rsidRPr="007E1EAE">
              <w:t>Name</w:t>
            </w:r>
          </w:p>
        </w:tc>
        <w:tc>
          <w:tcPr>
            <w:tcW w:w="579" w:type="pct"/>
            <w:shd w:val="clear" w:color="auto" w:fill="D9D9D9"/>
          </w:tcPr>
          <w:p w14:paraId="5FFA3148" w14:textId="77777777" w:rsidR="00841FF2" w:rsidRPr="007E1EAE" w:rsidRDefault="00841FF2" w:rsidP="00841FF2">
            <w:pPr>
              <w:pStyle w:val="TableText-Heading"/>
            </w:pPr>
            <w:r w:rsidRPr="007E1EAE">
              <w:t>Required</w:t>
            </w:r>
          </w:p>
        </w:tc>
        <w:tc>
          <w:tcPr>
            <w:tcW w:w="578" w:type="pct"/>
            <w:shd w:val="clear" w:color="auto" w:fill="D9D9D9"/>
          </w:tcPr>
          <w:p w14:paraId="1C419005" w14:textId="77777777" w:rsidR="00841FF2" w:rsidRPr="007E1EAE" w:rsidRDefault="00841FF2" w:rsidP="00841FF2">
            <w:pPr>
              <w:pStyle w:val="TableText-Heading"/>
            </w:pPr>
            <w:r w:rsidRPr="007E1EAE">
              <w:t>Type</w:t>
            </w:r>
          </w:p>
        </w:tc>
        <w:tc>
          <w:tcPr>
            <w:tcW w:w="1057" w:type="pct"/>
            <w:shd w:val="clear" w:color="auto" w:fill="D9D9D9"/>
          </w:tcPr>
          <w:p w14:paraId="1A3EC2C5" w14:textId="77777777" w:rsidR="00841FF2" w:rsidRPr="007E1EAE" w:rsidRDefault="00841FF2" w:rsidP="00841FF2">
            <w:pPr>
              <w:pStyle w:val="TableText-Heading"/>
            </w:pPr>
            <w:r w:rsidRPr="007E1EAE">
              <w:t>Constraints</w:t>
            </w:r>
          </w:p>
        </w:tc>
        <w:tc>
          <w:tcPr>
            <w:tcW w:w="2127" w:type="pct"/>
            <w:shd w:val="clear" w:color="auto" w:fill="D9D9D9"/>
          </w:tcPr>
          <w:p w14:paraId="74C2C6D2" w14:textId="77777777" w:rsidR="00841FF2" w:rsidRPr="007E1EAE" w:rsidRDefault="00841FF2" w:rsidP="00841FF2">
            <w:pPr>
              <w:pStyle w:val="TableText-Heading"/>
            </w:pPr>
            <w:r w:rsidRPr="007E1EAE">
              <w:t>Description</w:t>
            </w:r>
          </w:p>
        </w:tc>
      </w:tr>
      <w:tr w:rsidR="00841FF2" w:rsidRPr="00D84861" w14:paraId="4B40F330" w14:textId="77777777" w:rsidTr="00841FF2">
        <w:trPr>
          <w:cantSplit/>
        </w:trPr>
        <w:tc>
          <w:tcPr>
            <w:tcW w:w="659" w:type="pct"/>
            <w:shd w:val="clear" w:color="auto" w:fill="FFFFFF"/>
          </w:tcPr>
          <w:p w14:paraId="45B472CC" w14:textId="77777777" w:rsidR="00841FF2" w:rsidRPr="007E1EAE" w:rsidRDefault="00841FF2" w:rsidP="00841FF2">
            <w:pPr>
              <w:pStyle w:val="TableText"/>
              <w:rPr>
                <w:noProof/>
              </w:rPr>
            </w:pPr>
            <w:r w:rsidRPr="007E1EAE">
              <w:rPr>
                <w:noProof/>
              </w:rPr>
              <w:t>maxsize</w:t>
            </w:r>
          </w:p>
        </w:tc>
        <w:tc>
          <w:tcPr>
            <w:tcW w:w="579" w:type="pct"/>
            <w:shd w:val="clear" w:color="auto" w:fill="FFFFFF"/>
          </w:tcPr>
          <w:p w14:paraId="36A4C82A" w14:textId="77777777" w:rsidR="00841FF2" w:rsidRPr="007E1EAE" w:rsidRDefault="00841FF2" w:rsidP="00841FF2">
            <w:pPr>
              <w:pStyle w:val="TableText"/>
            </w:pPr>
            <w:r w:rsidRPr="007E1EAE">
              <w:t>no</w:t>
            </w:r>
          </w:p>
        </w:tc>
        <w:tc>
          <w:tcPr>
            <w:tcW w:w="578" w:type="pct"/>
            <w:shd w:val="clear" w:color="auto" w:fill="FFFFFF"/>
          </w:tcPr>
          <w:p w14:paraId="6A9FB4BE" w14:textId="77777777" w:rsidR="00841FF2" w:rsidRPr="007E1EAE" w:rsidRDefault="006F07B6"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0BE5D3CA" w14:textId="77777777" w:rsidR="00841FF2" w:rsidRPr="007E1EAE" w:rsidRDefault="00841FF2" w:rsidP="00841FF2">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0AFA9C0A" w14:textId="77777777" w:rsidR="00841FF2" w:rsidRPr="007E1EAE" w:rsidRDefault="00841FF2" w:rsidP="00841FF2">
            <w:pPr>
              <w:pStyle w:val="TableText"/>
            </w:pPr>
            <w:r w:rsidRPr="007E1EAE">
              <w:t>The requested maximum storage size (default unit is in Gigabytes).</w:t>
            </w:r>
          </w:p>
        </w:tc>
      </w:tr>
    </w:tbl>
    <w:p w14:paraId="15BE6430" w14:textId="77777777" w:rsidR="00841FF2" w:rsidRPr="007E1EAE" w:rsidRDefault="00841FF2" w:rsidP="00841FF2">
      <w:pPr>
        <w:pStyle w:val="Heading4"/>
      </w:pPr>
      <w:bookmarkStart w:id="1258" w:name="_Toc379455086"/>
      <w:r w:rsidRPr="007E1EAE">
        <w:t>Definition</w:t>
      </w:r>
      <w:bookmarkEnd w:id="1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DB90B38" w14:textId="77777777" w:rsidTr="00841FF2">
        <w:trPr>
          <w:cantSplit/>
        </w:trPr>
        <w:tc>
          <w:tcPr>
            <w:tcW w:w="9576" w:type="dxa"/>
            <w:shd w:val="clear" w:color="auto" w:fill="D9D9D9" w:themeFill="background1" w:themeFillShade="D9"/>
          </w:tcPr>
          <w:p w14:paraId="4416408E" w14:textId="77777777" w:rsidR="00841FF2" w:rsidRPr="007E1EAE" w:rsidRDefault="00841FF2" w:rsidP="00841FF2">
            <w:pPr>
              <w:rPr>
                <w:rStyle w:val="CodeSnippet"/>
                <w:noProof/>
              </w:rPr>
            </w:pPr>
            <w:r w:rsidRPr="007E1EAE">
              <w:rPr>
                <w:rStyle w:val="CodeSnippet"/>
                <w:noProof/>
              </w:rPr>
              <w:t>tosca.nodes.Storage.ObjectStorage:</w:t>
            </w:r>
          </w:p>
          <w:p w14:paraId="24B76D7E"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BF02F73" w14:textId="77777777" w:rsidR="00841FF2" w:rsidRPr="007E1EAE" w:rsidRDefault="00841FF2" w:rsidP="00841FF2">
            <w:pPr>
              <w:rPr>
                <w:rStyle w:val="CodeSnippet"/>
                <w:noProof/>
              </w:rPr>
            </w:pPr>
            <w:r w:rsidRPr="007E1EAE">
              <w:rPr>
                <w:rStyle w:val="CodeSnippet"/>
                <w:noProof/>
              </w:rPr>
              <w:t xml:space="preserve">  properties:</w:t>
            </w:r>
          </w:p>
          <w:p w14:paraId="38591CDA" w14:textId="77777777" w:rsidR="00841FF2" w:rsidRPr="007E1EAE" w:rsidRDefault="00841FF2" w:rsidP="00841FF2">
            <w:pPr>
              <w:rPr>
                <w:rStyle w:val="CodeSnippet"/>
                <w:noProof/>
              </w:rPr>
            </w:pPr>
            <w:r>
              <w:rPr>
                <w:rStyle w:val="CodeSnippet"/>
                <w:noProof/>
              </w:rPr>
              <w:t xml:space="preserve">  </w:t>
            </w:r>
            <w:r w:rsidRPr="007E1EAE">
              <w:rPr>
                <w:rStyle w:val="CodeSnippet"/>
                <w:noProof/>
              </w:rPr>
              <w:t>maxsize:</w:t>
            </w:r>
          </w:p>
          <w:p w14:paraId="4DB4BB60"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29852619" w14:textId="77777777" w:rsidR="00841FF2" w:rsidRPr="007E1EAE" w:rsidRDefault="00841FF2" w:rsidP="00841FF2">
            <w:pPr>
              <w:rPr>
                <w:rStyle w:val="CodeSnippet"/>
                <w:noProof/>
              </w:rPr>
            </w:pPr>
            <w:r w:rsidRPr="007E1EAE">
              <w:rPr>
                <w:rStyle w:val="CodeSnippet"/>
                <w:noProof/>
              </w:rPr>
              <w:t xml:space="preserve">      constraints:</w:t>
            </w:r>
          </w:p>
          <w:p w14:paraId="741346D9" w14:textId="77777777" w:rsidR="00841FF2" w:rsidRPr="007E1EAE" w:rsidRDefault="00841FF2" w:rsidP="00841FF2">
            <w:pPr>
              <w:rPr>
                <w:rStyle w:val="CodeSnippet"/>
                <w:noProof/>
              </w:rPr>
            </w:pPr>
            <w:r w:rsidRPr="007E1EAE">
              <w:rPr>
                <w:rStyle w:val="CodeSnippet"/>
                <w:noProof/>
              </w:rPr>
              <w:t xml:space="preserve">        - greater_or_equal: 0 GB</w:t>
            </w:r>
          </w:p>
          <w:p w14:paraId="2291F4C3" w14:textId="77777777" w:rsidR="00841FF2" w:rsidRPr="007E1EAE" w:rsidRDefault="00841FF2" w:rsidP="00841FF2">
            <w:pPr>
              <w:rPr>
                <w:rStyle w:val="CodeSnippet"/>
                <w:noProof/>
              </w:rPr>
            </w:pPr>
            <w:r w:rsidRPr="007E1EAE">
              <w:rPr>
                <w:rStyle w:val="CodeSnippet"/>
                <w:noProof/>
              </w:rPr>
              <w:t xml:space="preserve">  capabilities:</w:t>
            </w:r>
          </w:p>
          <w:p w14:paraId="54678F1E" w14:textId="77777777" w:rsidR="00841FF2" w:rsidRPr="007E1EAE" w:rsidRDefault="00841FF2" w:rsidP="00841FF2">
            <w:pPr>
              <w:rPr>
                <w:rStyle w:val="CodeSnippet"/>
                <w:noProof/>
              </w:rPr>
            </w:pPr>
            <w:r w:rsidRPr="007E1EAE">
              <w:rPr>
                <w:rStyle w:val="CodeSnippet"/>
                <w:noProof/>
              </w:rPr>
              <w:t xml:space="preserve">    storage_endpoint:</w:t>
            </w:r>
          </w:p>
          <w:p w14:paraId="23EA472B" w14:textId="77777777" w:rsidR="00841FF2" w:rsidRPr="007E1EAE" w:rsidRDefault="00841FF2" w:rsidP="00841FF2">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6EF051EF" w14:textId="77777777" w:rsidR="00841FF2" w:rsidRPr="007E1EAE" w:rsidRDefault="00841FF2" w:rsidP="00841FF2">
      <w:pPr>
        <w:pStyle w:val="Heading4"/>
      </w:pPr>
      <w:r w:rsidRPr="007E1EAE">
        <w:t>Notes:</w:t>
      </w:r>
    </w:p>
    <w:p w14:paraId="148441ED" w14:textId="77777777" w:rsidR="00841FF2" w:rsidRPr="007E1EAE" w:rsidRDefault="00841FF2" w:rsidP="00971CED">
      <w:pPr>
        <w:pStyle w:val="ListParagraph"/>
        <w:numPr>
          <w:ilvl w:val="0"/>
          <w:numId w:val="16"/>
        </w:numPr>
      </w:pPr>
      <w:r w:rsidRPr="007E1EAE">
        <w:t xml:space="preserve">Subclasses of the </w:t>
      </w:r>
      <w:r w:rsidRPr="007E1EAE">
        <w:rPr>
          <w:rStyle w:val="CodeSnippet"/>
        </w:rPr>
        <w:t>tosca.nodes.ObjectStorage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30E1DD91" w14:textId="77777777" w:rsidR="00841FF2" w:rsidRPr="007E1EAE" w:rsidRDefault="00841FF2" w:rsidP="00841FF2">
      <w:pPr>
        <w:pStyle w:val="Heading3"/>
      </w:pPr>
      <w:bookmarkStart w:id="1259" w:name="_Toc379455088"/>
      <w:bookmarkStart w:id="1260" w:name="_Toc454457855"/>
      <w:bookmarkStart w:id="1261" w:name="_Toc454458654"/>
      <w:bookmarkStart w:id="1262" w:name="DEFN_TYPE_NODES_BLOCK_STORAGE"/>
      <w:bookmarkStart w:id="1263" w:name="_Toc373867873"/>
      <w:r w:rsidRPr="007E1EAE">
        <w:t>tosca.nodes.Storage.BlockStorage</w:t>
      </w:r>
      <w:bookmarkEnd w:id="1259"/>
      <w:bookmarkEnd w:id="1260"/>
      <w:bookmarkEnd w:id="1261"/>
    </w:p>
    <w:p w14:paraId="63FDCD8E" w14:textId="77777777" w:rsidR="00841FF2" w:rsidRPr="007E1EAE" w:rsidRDefault="00841FF2" w:rsidP="00841FF2">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1AC39E2D" w14:textId="405C7F07" w:rsidR="00841FF2" w:rsidRDefault="00841FF2" w:rsidP="00841FF2">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75BC7" w:rsidRPr="007E1EAE" w14:paraId="5E665BB2" w14:textId="77777777" w:rsidTr="00254A45">
        <w:tc>
          <w:tcPr>
            <w:tcW w:w="1177" w:type="pct"/>
            <w:shd w:val="clear" w:color="auto" w:fill="D9D9D9"/>
          </w:tcPr>
          <w:p w14:paraId="5175C1CE" w14:textId="77777777" w:rsidR="00875BC7" w:rsidRPr="007E1EAE" w:rsidRDefault="00875BC7" w:rsidP="00254A45">
            <w:pPr>
              <w:pStyle w:val="TableText-Heading"/>
            </w:pPr>
            <w:r w:rsidRPr="007E1EAE">
              <w:t>Shorthand Name</w:t>
            </w:r>
          </w:p>
        </w:tc>
        <w:tc>
          <w:tcPr>
            <w:tcW w:w="3823" w:type="pct"/>
          </w:tcPr>
          <w:p w14:paraId="2D98EA6E" w14:textId="77777777" w:rsidR="00875BC7" w:rsidRPr="007E1EAE" w:rsidRDefault="00875BC7" w:rsidP="00254A45">
            <w:pPr>
              <w:pStyle w:val="TableText"/>
            </w:pPr>
            <w:r w:rsidRPr="007E1EAE">
              <w:t>BlockStorage</w:t>
            </w:r>
          </w:p>
        </w:tc>
      </w:tr>
      <w:tr w:rsidR="00875BC7" w:rsidRPr="007E1EAE" w14:paraId="483C6526" w14:textId="77777777" w:rsidTr="00254A45">
        <w:tc>
          <w:tcPr>
            <w:tcW w:w="1177" w:type="pct"/>
            <w:shd w:val="clear" w:color="auto" w:fill="D9D9D9"/>
          </w:tcPr>
          <w:p w14:paraId="17D89E6C" w14:textId="77777777" w:rsidR="00875BC7" w:rsidRPr="007E1EAE" w:rsidRDefault="00875BC7" w:rsidP="00254A45">
            <w:pPr>
              <w:pStyle w:val="TableText-Heading"/>
            </w:pPr>
            <w:r w:rsidRPr="007E1EAE">
              <w:t>Type Qualified Name</w:t>
            </w:r>
          </w:p>
        </w:tc>
        <w:tc>
          <w:tcPr>
            <w:tcW w:w="3823" w:type="pct"/>
          </w:tcPr>
          <w:p w14:paraId="6C425825" w14:textId="77777777" w:rsidR="00875BC7" w:rsidRPr="007E1EAE" w:rsidRDefault="00875BC7" w:rsidP="00254A45">
            <w:pPr>
              <w:pStyle w:val="TableText"/>
            </w:pPr>
            <w:r w:rsidRPr="007E1EAE">
              <w:t>tosca:BlockStorage</w:t>
            </w:r>
          </w:p>
        </w:tc>
      </w:tr>
      <w:tr w:rsidR="00875BC7" w:rsidRPr="007E1EAE" w14:paraId="04E0334D" w14:textId="77777777" w:rsidTr="00254A45">
        <w:tc>
          <w:tcPr>
            <w:tcW w:w="1177" w:type="pct"/>
            <w:shd w:val="clear" w:color="auto" w:fill="D9D9D9"/>
          </w:tcPr>
          <w:p w14:paraId="50013740" w14:textId="77777777" w:rsidR="00875BC7" w:rsidRPr="007E1EAE" w:rsidRDefault="00875BC7" w:rsidP="00254A45">
            <w:pPr>
              <w:pStyle w:val="TableText-Heading"/>
            </w:pPr>
            <w:r w:rsidRPr="007E1EAE">
              <w:t>Type URI</w:t>
            </w:r>
          </w:p>
        </w:tc>
        <w:tc>
          <w:tcPr>
            <w:tcW w:w="3823" w:type="pct"/>
          </w:tcPr>
          <w:p w14:paraId="59B160EC" w14:textId="77777777" w:rsidR="00875BC7" w:rsidRPr="007E1EAE" w:rsidRDefault="00875BC7" w:rsidP="00254A45">
            <w:pPr>
              <w:pStyle w:val="TableText"/>
            </w:pPr>
            <w:r w:rsidRPr="007E1EAE">
              <w:t>tosca.nodes.Storage.BlockStorage</w:t>
            </w:r>
          </w:p>
        </w:tc>
      </w:tr>
    </w:tbl>
    <w:p w14:paraId="482067B2" w14:textId="77777777" w:rsidR="00875BC7" w:rsidRPr="00875BC7" w:rsidRDefault="00875BC7" w:rsidP="00875BC7"/>
    <w:p w14:paraId="46327ADA" w14:textId="77777777" w:rsidR="00841FF2" w:rsidRPr="007E1EAE" w:rsidRDefault="00841FF2" w:rsidP="00841FF2">
      <w:pPr>
        <w:pStyle w:val="Heading4"/>
      </w:pPr>
      <w:bookmarkStart w:id="1264" w:name="_Toc379455089"/>
      <w:bookmarkEnd w:id="1262"/>
      <w:r w:rsidRPr="007E1EAE">
        <w:lastRenderedPageBreak/>
        <w:t>Properties</w:t>
      </w:r>
      <w:bookmarkEnd w:id="1264"/>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841FF2" w:rsidRPr="007E1EAE" w14:paraId="310BE487" w14:textId="77777777" w:rsidTr="00841FF2">
        <w:trPr>
          <w:cantSplit/>
          <w:tblHeader/>
        </w:trPr>
        <w:tc>
          <w:tcPr>
            <w:tcW w:w="736" w:type="pct"/>
            <w:shd w:val="clear" w:color="auto" w:fill="D9D9D9"/>
          </w:tcPr>
          <w:p w14:paraId="199FCDF8" w14:textId="77777777" w:rsidR="00841FF2" w:rsidRPr="007E1EAE" w:rsidRDefault="00841FF2" w:rsidP="00841FF2">
            <w:pPr>
              <w:pStyle w:val="TableText-Heading"/>
            </w:pPr>
            <w:r w:rsidRPr="007E1EAE">
              <w:t>Name</w:t>
            </w:r>
          </w:p>
        </w:tc>
        <w:tc>
          <w:tcPr>
            <w:tcW w:w="645" w:type="pct"/>
            <w:shd w:val="clear" w:color="auto" w:fill="D9D9D9"/>
          </w:tcPr>
          <w:p w14:paraId="22AD7598" w14:textId="77777777" w:rsidR="00841FF2" w:rsidRPr="007E1EAE" w:rsidRDefault="00841FF2" w:rsidP="00841FF2">
            <w:pPr>
              <w:pStyle w:val="TableText-Heading"/>
            </w:pPr>
            <w:r w:rsidRPr="007E1EAE">
              <w:t>Required</w:t>
            </w:r>
          </w:p>
        </w:tc>
        <w:tc>
          <w:tcPr>
            <w:tcW w:w="646" w:type="pct"/>
            <w:shd w:val="clear" w:color="auto" w:fill="D9D9D9"/>
          </w:tcPr>
          <w:p w14:paraId="7384FB2B" w14:textId="77777777" w:rsidR="00841FF2" w:rsidRPr="007E1EAE" w:rsidRDefault="00841FF2" w:rsidP="00841FF2">
            <w:pPr>
              <w:pStyle w:val="TableText-Heading"/>
            </w:pPr>
            <w:r w:rsidRPr="007E1EAE">
              <w:t>Type</w:t>
            </w:r>
          </w:p>
        </w:tc>
        <w:tc>
          <w:tcPr>
            <w:tcW w:w="968" w:type="pct"/>
            <w:shd w:val="clear" w:color="auto" w:fill="D9D9D9"/>
          </w:tcPr>
          <w:p w14:paraId="4FA48E3E" w14:textId="77777777" w:rsidR="00841FF2" w:rsidRPr="007E1EAE" w:rsidRDefault="00841FF2" w:rsidP="00841FF2">
            <w:pPr>
              <w:pStyle w:val="TableText-Heading"/>
            </w:pPr>
            <w:r w:rsidRPr="007E1EAE">
              <w:t>Constraints</w:t>
            </w:r>
          </w:p>
        </w:tc>
        <w:tc>
          <w:tcPr>
            <w:tcW w:w="2005" w:type="pct"/>
            <w:shd w:val="clear" w:color="auto" w:fill="D9D9D9"/>
          </w:tcPr>
          <w:p w14:paraId="76F1B078" w14:textId="77777777" w:rsidR="00841FF2" w:rsidRPr="007E1EAE" w:rsidRDefault="00841FF2" w:rsidP="00841FF2">
            <w:pPr>
              <w:pStyle w:val="TableText-Heading"/>
            </w:pPr>
            <w:r w:rsidRPr="007E1EAE">
              <w:t>Description</w:t>
            </w:r>
          </w:p>
        </w:tc>
      </w:tr>
      <w:tr w:rsidR="00841FF2" w:rsidRPr="00D84861" w14:paraId="397338F8" w14:textId="77777777" w:rsidTr="00841FF2">
        <w:trPr>
          <w:cantSplit/>
        </w:trPr>
        <w:tc>
          <w:tcPr>
            <w:tcW w:w="736" w:type="pct"/>
            <w:shd w:val="clear" w:color="auto" w:fill="FFFFFF"/>
          </w:tcPr>
          <w:p w14:paraId="304AEF7A" w14:textId="77777777" w:rsidR="00841FF2" w:rsidRPr="007E1EAE" w:rsidRDefault="00841FF2" w:rsidP="00841FF2">
            <w:pPr>
              <w:pStyle w:val="TableText"/>
              <w:rPr>
                <w:noProof/>
              </w:rPr>
            </w:pPr>
            <w:r w:rsidRPr="007E1EAE">
              <w:rPr>
                <w:noProof/>
              </w:rPr>
              <w:t>size</w:t>
            </w:r>
          </w:p>
        </w:tc>
        <w:tc>
          <w:tcPr>
            <w:tcW w:w="645" w:type="pct"/>
            <w:shd w:val="clear" w:color="auto" w:fill="FFFFFF"/>
          </w:tcPr>
          <w:p w14:paraId="45D1EC65" w14:textId="77777777" w:rsidR="00841FF2" w:rsidRPr="007E1EAE" w:rsidRDefault="00841FF2" w:rsidP="00841FF2">
            <w:pPr>
              <w:pStyle w:val="TableText"/>
            </w:pPr>
            <w:r w:rsidRPr="007E1EAE">
              <w:t>yes *</w:t>
            </w:r>
          </w:p>
        </w:tc>
        <w:tc>
          <w:tcPr>
            <w:tcW w:w="646" w:type="pct"/>
            <w:shd w:val="clear" w:color="auto" w:fill="FFFFFF"/>
          </w:tcPr>
          <w:p w14:paraId="2166A6B3" w14:textId="77777777" w:rsidR="00841FF2" w:rsidRPr="007E1EAE" w:rsidRDefault="006F07B6" w:rsidP="00841FF2">
            <w:pPr>
              <w:pStyle w:val="TableText"/>
            </w:pPr>
            <w:hyperlink w:anchor="TYPE_TOSCA_SCALAR_UNIT_SIZE" w:history="1">
              <w:r w:rsidR="00841FF2" w:rsidRPr="007E1EAE">
                <w:rPr>
                  <w:rStyle w:val="Hyperlink"/>
                </w:rPr>
                <w:t>scalar-unit.size</w:t>
              </w:r>
            </w:hyperlink>
          </w:p>
        </w:tc>
        <w:tc>
          <w:tcPr>
            <w:tcW w:w="968" w:type="pct"/>
            <w:shd w:val="clear" w:color="auto" w:fill="FFFFFF"/>
          </w:tcPr>
          <w:p w14:paraId="7A15E9DB" w14:textId="77777777" w:rsidR="00841FF2" w:rsidRPr="007E1EAE" w:rsidRDefault="00841FF2" w:rsidP="00841FF2">
            <w:pPr>
              <w:pStyle w:val="TableText"/>
            </w:pPr>
            <w:r w:rsidRPr="007E1EAE">
              <w:rPr>
                <w:rStyle w:val="CodeSnippet"/>
              </w:rPr>
              <w:t>greater_or_equal: 1 MB</w:t>
            </w:r>
          </w:p>
        </w:tc>
        <w:tc>
          <w:tcPr>
            <w:tcW w:w="2005" w:type="pct"/>
            <w:shd w:val="clear" w:color="auto" w:fill="FFFFFF"/>
          </w:tcPr>
          <w:p w14:paraId="35B965AE" w14:textId="77777777" w:rsidR="00841FF2" w:rsidRPr="007E1EAE" w:rsidRDefault="00841FF2" w:rsidP="00841FF2">
            <w:pPr>
              <w:pStyle w:val="TableText"/>
            </w:pPr>
            <w:r w:rsidRPr="007E1EAE">
              <w:t>The requested storage size (default unit is MB).</w:t>
            </w:r>
          </w:p>
          <w:p w14:paraId="247E8613" w14:textId="77777777" w:rsidR="00841FF2" w:rsidRPr="007E1EAE" w:rsidRDefault="00841FF2" w:rsidP="00841FF2">
            <w:pPr>
              <w:pStyle w:val="TableText"/>
            </w:pPr>
            <w:r w:rsidRPr="007E1EAE">
              <w:t xml:space="preserve">* </w:t>
            </w:r>
            <w:r w:rsidRPr="007E1EAE">
              <w:rPr>
                <w:rStyle w:val="Strong"/>
              </w:rPr>
              <w:t>Note</w:t>
            </w:r>
            <w:r w:rsidRPr="007E1EAE">
              <w:t>:</w:t>
            </w:r>
          </w:p>
          <w:p w14:paraId="24EA53C8" w14:textId="77777777" w:rsidR="00841FF2" w:rsidRPr="007E1EAE" w:rsidRDefault="00841FF2" w:rsidP="00971CED">
            <w:pPr>
              <w:pStyle w:val="TableText"/>
              <w:numPr>
                <w:ilvl w:val="0"/>
                <w:numId w:val="16"/>
              </w:numPr>
              <w:ind w:left="335" w:hanging="180"/>
            </w:pPr>
            <w:r w:rsidRPr="007E1EAE">
              <w:rPr>
                <w:b/>
              </w:rPr>
              <w:t>Required</w:t>
            </w:r>
            <w:r w:rsidRPr="007E1EAE">
              <w:t xml:space="preserve"> when an existing volume (i.e., volume_id) is not available.</w:t>
            </w:r>
          </w:p>
          <w:p w14:paraId="4C9CE111" w14:textId="77777777" w:rsidR="00841FF2" w:rsidRPr="007E1EAE" w:rsidRDefault="00841FF2" w:rsidP="00971CED">
            <w:pPr>
              <w:pStyle w:val="TableText"/>
              <w:numPr>
                <w:ilvl w:val="0"/>
                <w:numId w:val="16"/>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841FF2" w:rsidRPr="00D84861" w14:paraId="1458A0E5" w14:textId="77777777" w:rsidTr="00841FF2">
        <w:trPr>
          <w:cantSplit/>
        </w:trPr>
        <w:tc>
          <w:tcPr>
            <w:tcW w:w="736" w:type="pct"/>
            <w:shd w:val="clear" w:color="auto" w:fill="FFFFFF"/>
          </w:tcPr>
          <w:p w14:paraId="145D5C3C" w14:textId="77777777" w:rsidR="00841FF2" w:rsidRPr="007E1EAE" w:rsidDel="00F542CE" w:rsidRDefault="00841FF2" w:rsidP="00841FF2">
            <w:pPr>
              <w:pStyle w:val="TableText"/>
              <w:rPr>
                <w:noProof/>
              </w:rPr>
            </w:pPr>
            <w:r w:rsidRPr="007E1EAE">
              <w:rPr>
                <w:noProof/>
              </w:rPr>
              <w:t>volume_id</w:t>
            </w:r>
          </w:p>
        </w:tc>
        <w:tc>
          <w:tcPr>
            <w:tcW w:w="645" w:type="pct"/>
            <w:shd w:val="clear" w:color="auto" w:fill="FFFFFF"/>
          </w:tcPr>
          <w:p w14:paraId="5CA830FA" w14:textId="77777777" w:rsidR="00841FF2" w:rsidRPr="007E1EAE" w:rsidRDefault="00841FF2" w:rsidP="00841FF2">
            <w:pPr>
              <w:pStyle w:val="TableText"/>
            </w:pPr>
            <w:r w:rsidRPr="007E1EAE">
              <w:t xml:space="preserve">no </w:t>
            </w:r>
          </w:p>
        </w:tc>
        <w:tc>
          <w:tcPr>
            <w:tcW w:w="646" w:type="pct"/>
            <w:shd w:val="clear" w:color="auto" w:fill="FFFFFF"/>
          </w:tcPr>
          <w:p w14:paraId="3B6BD617"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968" w:type="pct"/>
            <w:shd w:val="clear" w:color="auto" w:fill="FFFFFF"/>
          </w:tcPr>
          <w:p w14:paraId="33010015" w14:textId="77777777" w:rsidR="00841FF2" w:rsidRPr="007E1EAE" w:rsidDel="004B5A93" w:rsidRDefault="00841FF2" w:rsidP="00841FF2">
            <w:pPr>
              <w:pStyle w:val="TableText"/>
            </w:pPr>
            <w:r w:rsidRPr="007E1EAE">
              <w:t>None</w:t>
            </w:r>
          </w:p>
        </w:tc>
        <w:tc>
          <w:tcPr>
            <w:tcW w:w="2005" w:type="pct"/>
            <w:shd w:val="clear" w:color="auto" w:fill="FFFFFF"/>
          </w:tcPr>
          <w:p w14:paraId="486CE34B" w14:textId="77777777" w:rsidR="00841FF2" w:rsidRPr="007E1EAE" w:rsidRDefault="00841FF2" w:rsidP="00841FF2">
            <w:pPr>
              <w:pStyle w:val="TableText"/>
            </w:pPr>
            <w:r w:rsidRPr="007E1EAE">
              <w:t>ID of an existing volume (that is in the accessible scope of the requesting application).</w:t>
            </w:r>
          </w:p>
        </w:tc>
      </w:tr>
      <w:tr w:rsidR="00841FF2" w:rsidRPr="00D84861" w14:paraId="22B12F2A" w14:textId="77777777" w:rsidTr="00841FF2">
        <w:trPr>
          <w:cantSplit/>
        </w:trPr>
        <w:tc>
          <w:tcPr>
            <w:tcW w:w="736" w:type="pct"/>
            <w:shd w:val="clear" w:color="auto" w:fill="FFFFFF"/>
          </w:tcPr>
          <w:p w14:paraId="27213334" w14:textId="77777777" w:rsidR="00841FF2" w:rsidRPr="007E1EAE" w:rsidRDefault="00841FF2" w:rsidP="00841FF2">
            <w:pPr>
              <w:pStyle w:val="TableText"/>
              <w:rPr>
                <w:noProof/>
              </w:rPr>
            </w:pPr>
            <w:r w:rsidRPr="007E1EAE">
              <w:rPr>
                <w:noProof/>
              </w:rPr>
              <w:t>snapshot_id</w:t>
            </w:r>
          </w:p>
        </w:tc>
        <w:tc>
          <w:tcPr>
            <w:tcW w:w="645" w:type="pct"/>
            <w:shd w:val="clear" w:color="auto" w:fill="FFFFFF"/>
          </w:tcPr>
          <w:p w14:paraId="3FB62CB4" w14:textId="77777777" w:rsidR="00841FF2" w:rsidRPr="007E1EAE" w:rsidRDefault="00841FF2" w:rsidP="00841FF2">
            <w:pPr>
              <w:pStyle w:val="TableText"/>
            </w:pPr>
            <w:r w:rsidRPr="007E1EAE">
              <w:t>no</w:t>
            </w:r>
          </w:p>
        </w:tc>
        <w:tc>
          <w:tcPr>
            <w:tcW w:w="646" w:type="pct"/>
            <w:shd w:val="clear" w:color="auto" w:fill="FFFFFF"/>
          </w:tcPr>
          <w:p w14:paraId="4ADDD4E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968" w:type="pct"/>
            <w:shd w:val="clear" w:color="auto" w:fill="FFFFFF"/>
          </w:tcPr>
          <w:p w14:paraId="3B3E5247" w14:textId="77777777" w:rsidR="00841FF2" w:rsidRPr="007E1EAE" w:rsidRDefault="00841FF2" w:rsidP="00841FF2">
            <w:pPr>
              <w:pStyle w:val="TableText"/>
            </w:pPr>
            <w:r w:rsidRPr="007E1EAE">
              <w:t>None</w:t>
            </w:r>
          </w:p>
        </w:tc>
        <w:tc>
          <w:tcPr>
            <w:tcW w:w="2005" w:type="pct"/>
            <w:shd w:val="clear" w:color="auto" w:fill="FFFFFF"/>
          </w:tcPr>
          <w:p w14:paraId="60E740E3" w14:textId="77777777" w:rsidR="00841FF2" w:rsidRPr="007E1EAE" w:rsidRDefault="00841FF2" w:rsidP="00841FF2">
            <w:pPr>
              <w:pStyle w:val="TableText"/>
            </w:pPr>
            <w:r w:rsidRPr="007E1EAE">
              <w:t>Some identifier that represents an existing snapshot that should be used when creating the block storage (volume).</w:t>
            </w:r>
          </w:p>
        </w:tc>
      </w:tr>
    </w:tbl>
    <w:p w14:paraId="026B2AEA" w14:textId="77777777" w:rsidR="00841FF2" w:rsidRPr="007E1EAE" w:rsidRDefault="00841FF2" w:rsidP="00841FF2">
      <w:pPr>
        <w:pStyle w:val="Heading4"/>
      </w:pPr>
      <w:bookmarkStart w:id="1265"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841FF2" w:rsidRPr="007E1EAE" w14:paraId="5B634FA4" w14:textId="77777777" w:rsidTr="00841FF2">
        <w:trPr>
          <w:cantSplit/>
          <w:tblHeader/>
        </w:trPr>
        <w:tc>
          <w:tcPr>
            <w:tcW w:w="736" w:type="pct"/>
            <w:shd w:val="clear" w:color="auto" w:fill="D9D9D9"/>
          </w:tcPr>
          <w:p w14:paraId="6459FF83" w14:textId="77777777" w:rsidR="00841FF2" w:rsidRPr="007E1EAE" w:rsidRDefault="00841FF2" w:rsidP="00841FF2">
            <w:pPr>
              <w:pStyle w:val="TableText-Heading"/>
            </w:pPr>
            <w:r w:rsidRPr="007E1EAE">
              <w:t>Name</w:t>
            </w:r>
          </w:p>
        </w:tc>
        <w:tc>
          <w:tcPr>
            <w:tcW w:w="645" w:type="pct"/>
            <w:shd w:val="clear" w:color="auto" w:fill="D9D9D9"/>
          </w:tcPr>
          <w:p w14:paraId="6BAC40BF" w14:textId="77777777" w:rsidR="00841FF2" w:rsidRPr="007E1EAE" w:rsidRDefault="00841FF2" w:rsidP="00841FF2">
            <w:pPr>
              <w:pStyle w:val="TableText-Heading"/>
            </w:pPr>
            <w:r w:rsidRPr="007E1EAE">
              <w:t>Required</w:t>
            </w:r>
          </w:p>
        </w:tc>
        <w:tc>
          <w:tcPr>
            <w:tcW w:w="645" w:type="pct"/>
            <w:shd w:val="clear" w:color="auto" w:fill="D9D9D9"/>
          </w:tcPr>
          <w:p w14:paraId="4A3CCF67" w14:textId="77777777" w:rsidR="00841FF2" w:rsidRPr="007E1EAE" w:rsidRDefault="00841FF2" w:rsidP="00841FF2">
            <w:pPr>
              <w:pStyle w:val="TableText-Heading"/>
            </w:pPr>
            <w:r w:rsidRPr="007E1EAE">
              <w:t>Type</w:t>
            </w:r>
          </w:p>
        </w:tc>
        <w:tc>
          <w:tcPr>
            <w:tcW w:w="969" w:type="pct"/>
            <w:shd w:val="clear" w:color="auto" w:fill="D9D9D9"/>
          </w:tcPr>
          <w:p w14:paraId="19ED918A" w14:textId="77777777" w:rsidR="00841FF2" w:rsidRPr="007E1EAE" w:rsidRDefault="00841FF2" w:rsidP="00841FF2">
            <w:pPr>
              <w:pStyle w:val="TableText-Heading"/>
            </w:pPr>
            <w:r w:rsidRPr="007E1EAE">
              <w:t>Constraints</w:t>
            </w:r>
          </w:p>
        </w:tc>
        <w:tc>
          <w:tcPr>
            <w:tcW w:w="2005" w:type="pct"/>
            <w:shd w:val="clear" w:color="auto" w:fill="D9D9D9"/>
          </w:tcPr>
          <w:p w14:paraId="49F51CEB" w14:textId="77777777" w:rsidR="00841FF2" w:rsidRPr="007E1EAE" w:rsidRDefault="00841FF2" w:rsidP="00841FF2">
            <w:pPr>
              <w:pStyle w:val="TableText-Heading"/>
            </w:pPr>
            <w:r w:rsidRPr="007E1EAE">
              <w:t>Description</w:t>
            </w:r>
          </w:p>
        </w:tc>
      </w:tr>
      <w:tr w:rsidR="00841FF2" w:rsidRPr="007E1EAE" w14:paraId="553E8884" w14:textId="77777777" w:rsidTr="00841FF2">
        <w:trPr>
          <w:cantSplit/>
        </w:trPr>
        <w:tc>
          <w:tcPr>
            <w:tcW w:w="736" w:type="pct"/>
            <w:shd w:val="clear" w:color="auto" w:fill="FFFFFF"/>
          </w:tcPr>
          <w:p w14:paraId="0BF3327A" w14:textId="77777777" w:rsidR="00841FF2" w:rsidRPr="007E1EAE" w:rsidRDefault="00841FF2" w:rsidP="00841FF2">
            <w:pPr>
              <w:pStyle w:val="TableText"/>
              <w:rPr>
                <w:noProof/>
              </w:rPr>
            </w:pPr>
            <w:r w:rsidRPr="007E1EAE">
              <w:rPr>
                <w:noProof/>
              </w:rPr>
              <w:t>N/A</w:t>
            </w:r>
          </w:p>
        </w:tc>
        <w:tc>
          <w:tcPr>
            <w:tcW w:w="645" w:type="pct"/>
            <w:shd w:val="clear" w:color="auto" w:fill="FFFFFF"/>
          </w:tcPr>
          <w:p w14:paraId="0BE43B61" w14:textId="77777777" w:rsidR="00841FF2" w:rsidRPr="007E1EAE" w:rsidRDefault="00841FF2" w:rsidP="00841FF2">
            <w:pPr>
              <w:pStyle w:val="TableText"/>
            </w:pPr>
            <w:r w:rsidRPr="007E1EAE">
              <w:t>N/A</w:t>
            </w:r>
          </w:p>
        </w:tc>
        <w:tc>
          <w:tcPr>
            <w:tcW w:w="645" w:type="pct"/>
            <w:shd w:val="clear" w:color="auto" w:fill="FFFFFF"/>
          </w:tcPr>
          <w:p w14:paraId="4DC6AF89" w14:textId="77777777" w:rsidR="00841FF2" w:rsidRPr="007E1EAE" w:rsidRDefault="00841FF2" w:rsidP="00841FF2">
            <w:pPr>
              <w:pStyle w:val="TableText"/>
            </w:pPr>
            <w:r w:rsidRPr="007E1EAE">
              <w:t>N/A</w:t>
            </w:r>
          </w:p>
        </w:tc>
        <w:tc>
          <w:tcPr>
            <w:tcW w:w="969" w:type="pct"/>
            <w:shd w:val="clear" w:color="auto" w:fill="FFFFFF"/>
          </w:tcPr>
          <w:p w14:paraId="5A48F68E" w14:textId="77777777" w:rsidR="00841FF2" w:rsidRPr="007E1EAE" w:rsidRDefault="00841FF2" w:rsidP="00841FF2">
            <w:pPr>
              <w:pStyle w:val="TableText"/>
            </w:pPr>
            <w:r w:rsidRPr="007E1EAE">
              <w:t>N/A</w:t>
            </w:r>
          </w:p>
        </w:tc>
        <w:tc>
          <w:tcPr>
            <w:tcW w:w="2005" w:type="pct"/>
            <w:shd w:val="clear" w:color="auto" w:fill="FFFFFF"/>
          </w:tcPr>
          <w:p w14:paraId="3C2792FB" w14:textId="77777777" w:rsidR="00841FF2" w:rsidRPr="007E1EAE" w:rsidRDefault="00841FF2" w:rsidP="00841FF2">
            <w:pPr>
              <w:pStyle w:val="TableText"/>
            </w:pPr>
            <w:r w:rsidRPr="007E1EAE">
              <w:t>N/A</w:t>
            </w:r>
          </w:p>
        </w:tc>
      </w:tr>
    </w:tbl>
    <w:p w14:paraId="5B0807EB" w14:textId="77777777" w:rsidR="00841FF2" w:rsidRPr="007E1EAE" w:rsidRDefault="00841FF2" w:rsidP="00841FF2">
      <w:pPr>
        <w:pStyle w:val="Heading4"/>
      </w:pPr>
      <w:r w:rsidRPr="007E1EAE">
        <w:t>Definition</w:t>
      </w:r>
      <w:bookmarkEnd w:id="12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06D1811" w14:textId="77777777" w:rsidTr="00841FF2">
        <w:trPr>
          <w:cantSplit/>
        </w:trPr>
        <w:tc>
          <w:tcPr>
            <w:tcW w:w="9576" w:type="dxa"/>
            <w:shd w:val="clear" w:color="auto" w:fill="D9D9D9" w:themeFill="background1" w:themeFillShade="D9"/>
          </w:tcPr>
          <w:p w14:paraId="5E24A5A6" w14:textId="77777777" w:rsidR="00841FF2" w:rsidRPr="007E1EAE" w:rsidRDefault="00841FF2" w:rsidP="00841FF2">
            <w:pPr>
              <w:rPr>
                <w:rStyle w:val="CodeSnippet"/>
                <w:noProof/>
              </w:rPr>
            </w:pPr>
            <w:r w:rsidRPr="007E1EAE">
              <w:rPr>
                <w:rStyle w:val="CodeSnippet"/>
                <w:noProof/>
              </w:rPr>
              <w:t>tosca.nodes.Storage.BlockStorage:</w:t>
            </w:r>
          </w:p>
          <w:p w14:paraId="3EF3C4FF"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8D92F7F" w14:textId="77777777" w:rsidR="00841FF2" w:rsidRPr="007E1EAE" w:rsidRDefault="00841FF2" w:rsidP="00841FF2">
            <w:pPr>
              <w:rPr>
                <w:rStyle w:val="CodeSnippet"/>
                <w:noProof/>
              </w:rPr>
            </w:pPr>
            <w:r w:rsidRPr="007E1EAE">
              <w:rPr>
                <w:rStyle w:val="CodeSnippet"/>
                <w:noProof/>
              </w:rPr>
              <w:t xml:space="preserve">  properties:</w:t>
            </w:r>
          </w:p>
          <w:p w14:paraId="2EFFF234" w14:textId="77777777" w:rsidR="00841FF2" w:rsidRPr="007E1EAE" w:rsidRDefault="00841FF2" w:rsidP="00841FF2">
            <w:pPr>
              <w:rPr>
                <w:rStyle w:val="CodeSnippet"/>
                <w:noProof/>
              </w:rPr>
            </w:pPr>
            <w:r>
              <w:rPr>
                <w:rStyle w:val="CodeSnippet"/>
                <w:noProof/>
              </w:rPr>
              <w:t xml:space="preserve">    </w:t>
            </w:r>
            <w:r w:rsidRPr="007E1EAE">
              <w:rPr>
                <w:rStyle w:val="CodeSnippet"/>
                <w:noProof/>
              </w:rPr>
              <w:t>volume_id:</w:t>
            </w:r>
          </w:p>
          <w:p w14:paraId="2BFB914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D012935" w14:textId="77777777" w:rsidR="00841FF2" w:rsidRPr="007E1EAE" w:rsidRDefault="00841FF2" w:rsidP="00841FF2">
            <w:pPr>
              <w:rPr>
                <w:rStyle w:val="CodeSnippet"/>
                <w:noProof/>
              </w:rPr>
            </w:pPr>
            <w:r w:rsidRPr="007E1EAE">
              <w:rPr>
                <w:rStyle w:val="CodeSnippet"/>
                <w:noProof/>
              </w:rPr>
              <w:t xml:space="preserve">      required: false</w:t>
            </w:r>
          </w:p>
          <w:p w14:paraId="6096BCFB" w14:textId="77777777" w:rsidR="00841FF2" w:rsidRPr="007E1EAE" w:rsidRDefault="00841FF2" w:rsidP="00841FF2">
            <w:pPr>
              <w:rPr>
                <w:rStyle w:val="CodeSnippet"/>
                <w:noProof/>
              </w:rPr>
            </w:pPr>
            <w:r w:rsidRPr="007E1EAE">
              <w:rPr>
                <w:rStyle w:val="CodeSnippet"/>
                <w:noProof/>
              </w:rPr>
              <w:t xml:space="preserve">    snapshot_id:</w:t>
            </w:r>
          </w:p>
          <w:p w14:paraId="11DCC43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D608CC8" w14:textId="77777777" w:rsidR="00841FF2" w:rsidRPr="007E1EAE" w:rsidRDefault="00841FF2" w:rsidP="00841FF2">
            <w:pPr>
              <w:rPr>
                <w:rStyle w:val="CodeSnippet"/>
                <w:noProof/>
              </w:rPr>
            </w:pPr>
            <w:r w:rsidRPr="007E1EAE">
              <w:rPr>
                <w:rStyle w:val="CodeSnippet"/>
                <w:noProof/>
              </w:rPr>
              <w:t xml:space="preserve">      required: false</w:t>
            </w:r>
          </w:p>
          <w:p w14:paraId="5C05B8D6" w14:textId="77777777" w:rsidR="00841FF2" w:rsidRPr="007E1EAE" w:rsidRDefault="00841FF2" w:rsidP="00841FF2">
            <w:pPr>
              <w:rPr>
                <w:rStyle w:val="CodeSnippet"/>
                <w:noProof/>
              </w:rPr>
            </w:pPr>
            <w:r w:rsidRPr="007E1EAE">
              <w:rPr>
                <w:rStyle w:val="CodeSnippet"/>
                <w:noProof/>
              </w:rPr>
              <w:t xml:space="preserve">  capabilities:</w:t>
            </w:r>
          </w:p>
          <w:p w14:paraId="6290BDF6" w14:textId="77777777" w:rsidR="00841FF2" w:rsidRPr="007E1EAE" w:rsidRDefault="00841FF2" w:rsidP="00841FF2">
            <w:pPr>
              <w:rPr>
                <w:rStyle w:val="CodeSnippet"/>
                <w:noProof/>
              </w:rPr>
            </w:pPr>
            <w:r w:rsidRPr="007E1EAE">
              <w:rPr>
                <w:rStyle w:val="CodeSnippet"/>
                <w:noProof/>
              </w:rPr>
              <w:t xml:space="preserve">    attachment: </w:t>
            </w:r>
          </w:p>
          <w:p w14:paraId="65D46680" w14:textId="77777777" w:rsidR="00841FF2" w:rsidRPr="007E1EAE" w:rsidRDefault="00841FF2" w:rsidP="00841FF2">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1440F64E" w14:textId="77777777" w:rsidR="00841FF2" w:rsidRPr="007E1EAE" w:rsidRDefault="00841FF2" w:rsidP="00841FF2">
      <w:pPr>
        <w:pStyle w:val="Heading4"/>
      </w:pPr>
      <w:r w:rsidRPr="007E1EAE">
        <w:t>Additional Requirements</w:t>
      </w:r>
    </w:p>
    <w:p w14:paraId="1B35D5AC" w14:textId="77777777" w:rsidR="00841FF2" w:rsidRPr="007E1EAE" w:rsidRDefault="00841FF2" w:rsidP="00971CED">
      <w:pPr>
        <w:pStyle w:val="ListParagraph"/>
        <w:numPr>
          <w:ilvl w:val="0"/>
          <w:numId w:val="29"/>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7B52D7F6" w14:textId="77777777" w:rsidR="00841FF2" w:rsidRPr="007E1EAE" w:rsidRDefault="00841FF2" w:rsidP="00841FF2">
      <w:pPr>
        <w:pStyle w:val="Heading4"/>
      </w:pPr>
      <w:r w:rsidRPr="007E1EAE">
        <w:t>Notes</w:t>
      </w:r>
    </w:p>
    <w:p w14:paraId="3433E637" w14:textId="77777777" w:rsidR="00841FF2" w:rsidRPr="007E1EAE" w:rsidRDefault="00841FF2" w:rsidP="00971CED">
      <w:pPr>
        <w:pStyle w:val="ListParagraph"/>
        <w:numPr>
          <w:ilvl w:val="0"/>
          <w:numId w:val="29"/>
        </w:numPr>
      </w:pPr>
      <w:r w:rsidRPr="007E1EAE">
        <w:t>Resize is of existing volumes is not considered at this time.</w:t>
      </w:r>
    </w:p>
    <w:p w14:paraId="46138A8C" w14:textId="77777777" w:rsidR="00841FF2" w:rsidRPr="007E1EAE" w:rsidRDefault="00841FF2" w:rsidP="00971CED">
      <w:pPr>
        <w:pStyle w:val="ListParagraph"/>
        <w:numPr>
          <w:ilvl w:val="0"/>
          <w:numId w:val="29"/>
        </w:numPr>
      </w:pPr>
      <w:r w:rsidRPr="007E1EAE">
        <w:lastRenderedPageBreak/>
        <w:t>It is assumed that the volume contains a single filesystem that the operating system (that is hosting an associate application) can recognize and mount without additional information (i.e., it is operating system independent).</w:t>
      </w:r>
    </w:p>
    <w:p w14:paraId="76B6EA08" w14:textId="77777777" w:rsidR="00841FF2" w:rsidRPr="007E1EAE" w:rsidRDefault="00841FF2" w:rsidP="00971CED">
      <w:pPr>
        <w:pStyle w:val="ListParagraph"/>
        <w:numPr>
          <w:ilvl w:val="0"/>
          <w:numId w:val="29"/>
        </w:numPr>
      </w:pPr>
      <w:r w:rsidRPr="007E1EAE">
        <w:t>Currently, this version of the Simple Profile does not consider regions (or availability zones) when modeling storage.</w:t>
      </w:r>
    </w:p>
    <w:p w14:paraId="623D388E" w14:textId="77777777" w:rsidR="00841FF2" w:rsidRPr="007E1EAE" w:rsidRDefault="00841FF2" w:rsidP="00841FF2">
      <w:pPr>
        <w:pStyle w:val="Heading3"/>
      </w:pPr>
      <w:bookmarkStart w:id="1266" w:name="DEFN_TYPE_NODES_CONTAINER_RUNTIME"/>
      <w:bookmarkStart w:id="1267" w:name="_Toc454457856"/>
      <w:bookmarkStart w:id="1268" w:name="_Toc454458655"/>
      <w:bookmarkStart w:id="1269" w:name="_Toc379455112"/>
      <w:bookmarkStart w:id="1270" w:name="DEFN_TYPE_NODES_NETWORK"/>
      <w:bookmarkStart w:id="1271" w:name="_Toc373867865"/>
      <w:bookmarkStart w:id="1272" w:name="_Toc373867877"/>
      <w:bookmarkEnd w:id="1232"/>
      <w:bookmarkEnd w:id="1233"/>
      <w:bookmarkEnd w:id="1263"/>
      <w:r w:rsidRPr="007E1EAE">
        <w:t>tosca.nodes.Container.Runtime</w:t>
      </w:r>
      <w:bookmarkEnd w:id="1266"/>
      <w:bookmarkEnd w:id="1267"/>
      <w:bookmarkEnd w:id="1268"/>
    </w:p>
    <w:p w14:paraId="61AF7EF8"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A5DF1BB" w14:textId="77777777" w:rsidTr="00841FF2">
        <w:tc>
          <w:tcPr>
            <w:tcW w:w="1177" w:type="pct"/>
            <w:shd w:val="clear" w:color="auto" w:fill="D9D9D9"/>
          </w:tcPr>
          <w:p w14:paraId="24A6D2B4" w14:textId="77777777" w:rsidR="00841FF2" w:rsidRPr="007E1EAE" w:rsidRDefault="00841FF2" w:rsidP="00841FF2">
            <w:pPr>
              <w:pStyle w:val="TableText-Heading"/>
            </w:pPr>
            <w:r w:rsidRPr="007E1EAE">
              <w:t>Shorthand Name</w:t>
            </w:r>
          </w:p>
        </w:tc>
        <w:tc>
          <w:tcPr>
            <w:tcW w:w="3823" w:type="pct"/>
          </w:tcPr>
          <w:p w14:paraId="2EEDF85E" w14:textId="77777777" w:rsidR="00841FF2" w:rsidRPr="007E1EAE" w:rsidRDefault="00841FF2" w:rsidP="00841FF2">
            <w:pPr>
              <w:pStyle w:val="TableText"/>
              <w:rPr>
                <w:noProof/>
              </w:rPr>
            </w:pPr>
            <w:r w:rsidRPr="007E1EAE">
              <w:rPr>
                <w:noProof/>
              </w:rPr>
              <w:t>Container.Runtime</w:t>
            </w:r>
          </w:p>
        </w:tc>
      </w:tr>
      <w:tr w:rsidR="00841FF2" w:rsidRPr="007E1EAE" w14:paraId="4E41DF31" w14:textId="77777777" w:rsidTr="00841FF2">
        <w:tc>
          <w:tcPr>
            <w:tcW w:w="1177" w:type="pct"/>
            <w:shd w:val="clear" w:color="auto" w:fill="D9D9D9"/>
          </w:tcPr>
          <w:p w14:paraId="010F8CFF" w14:textId="77777777" w:rsidR="00841FF2" w:rsidRPr="007E1EAE" w:rsidRDefault="00841FF2" w:rsidP="00841FF2">
            <w:pPr>
              <w:pStyle w:val="TableText-Heading"/>
            </w:pPr>
            <w:r w:rsidRPr="007E1EAE">
              <w:t>Type Qualified Name</w:t>
            </w:r>
          </w:p>
        </w:tc>
        <w:tc>
          <w:tcPr>
            <w:tcW w:w="3823" w:type="pct"/>
          </w:tcPr>
          <w:p w14:paraId="4CA0C211" w14:textId="77777777" w:rsidR="00841FF2" w:rsidRPr="007E1EAE" w:rsidRDefault="00841FF2" w:rsidP="00841FF2">
            <w:pPr>
              <w:pStyle w:val="TableText"/>
              <w:rPr>
                <w:noProof/>
              </w:rPr>
            </w:pPr>
            <w:r w:rsidRPr="007E1EAE">
              <w:rPr>
                <w:noProof/>
              </w:rPr>
              <w:t>tosca:Container.Runtime</w:t>
            </w:r>
          </w:p>
        </w:tc>
      </w:tr>
      <w:tr w:rsidR="00841FF2" w:rsidRPr="007E1EAE" w14:paraId="6B9392B8" w14:textId="77777777" w:rsidTr="00841FF2">
        <w:tc>
          <w:tcPr>
            <w:tcW w:w="1177" w:type="pct"/>
            <w:shd w:val="clear" w:color="auto" w:fill="D9D9D9"/>
          </w:tcPr>
          <w:p w14:paraId="501C3803" w14:textId="77777777" w:rsidR="00841FF2" w:rsidRPr="007E1EAE" w:rsidRDefault="00841FF2" w:rsidP="00841FF2">
            <w:pPr>
              <w:pStyle w:val="TableText-Heading"/>
            </w:pPr>
            <w:r w:rsidRPr="007E1EAE">
              <w:t>Type URI</w:t>
            </w:r>
          </w:p>
        </w:tc>
        <w:tc>
          <w:tcPr>
            <w:tcW w:w="3823" w:type="pct"/>
          </w:tcPr>
          <w:p w14:paraId="659DA36E" w14:textId="77777777" w:rsidR="00841FF2" w:rsidRPr="007E1EAE" w:rsidRDefault="00841FF2" w:rsidP="00841FF2">
            <w:pPr>
              <w:pStyle w:val="TableText"/>
            </w:pPr>
            <w:r w:rsidRPr="007E1EAE">
              <w:t>tosca.nodes.Container.Runtime</w:t>
            </w:r>
          </w:p>
        </w:tc>
      </w:tr>
    </w:tbl>
    <w:p w14:paraId="17707BE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4084F67" w14:textId="77777777" w:rsidTr="00841FF2">
        <w:tc>
          <w:tcPr>
            <w:tcW w:w="9576" w:type="dxa"/>
            <w:shd w:val="clear" w:color="auto" w:fill="D9D9D9" w:themeFill="background1" w:themeFillShade="D9"/>
          </w:tcPr>
          <w:p w14:paraId="514F2044" w14:textId="77777777" w:rsidR="00841FF2" w:rsidRPr="007E1EAE" w:rsidRDefault="00841FF2" w:rsidP="00841FF2">
            <w:pPr>
              <w:rPr>
                <w:rStyle w:val="CodeSnippet"/>
                <w:noProof/>
              </w:rPr>
            </w:pPr>
            <w:r w:rsidRPr="007E1EAE">
              <w:rPr>
                <w:rStyle w:val="CodeSnippet"/>
                <w:noProof/>
              </w:rPr>
              <w:t>tosca.nodes.Container.Runtime:</w:t>
            </w:r>
          </w:p>
          <w:p w14:paraId="6395C37E"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03799D1B" w14:textId="77777777" w:rsidR="00841FF2" w:rsidRPr="007E1EAE" w:rsidRDefault="00841FF2" w:rsidP="00841FF2">
            <w:pPr>
              <w:rPr>
                <w:rStyle w:val="CodeSnippet"/>
                <w:noProof/>
              </w:rPr>
            </w:pPr>
            <w:r w:rsidRPr="007E1EAE">
              <w:rPr>
                <w:rStyle w:val="CodeSnippet"/>
                <w:noProof/>
              </w:rPr>
              <w:t xml:space="preserve">  capabilities:</w:t>
            </w:r>
          </w:p>
          <w:p w14:paraId="6B8CD099" w14:textId="77777777" w:rsidR="00841FF2" w:rsidRPr="007E1EAE" w:rsidRDefault="00841FF2" w:rsidP="00841FF2">
            <w:pPr>
              <w:rPr>
                <w:rStyle w:val="CodeSnippet"/>
                <w:noProof/>
              </w:rPr>
            </w:pPr>
            <w:r w:rsidRPr="007E1EAE">
              <w:rPr>
                <w:rStyle w:val="CodeSnippet"/>
                <w:noProof/>
              </w:rPr>
              <w:t xml:space="preserve">    host: </w:t>
            </w:r>
          </w:p>
          <w:p w14:paraId="142B7BD7" w14:textId="77777777" w:rsidR="00841FF2" w:rsidRDefault="00841FF2" w:rsidP="00841FF2">
            <w:pPr>
              <w:rPr>
                <w:rStyle w:val="CodeSnippedHyperlink"/>
              </w:rPr>
            </w:pPr>
            <w:r w:rsidRPr="007E1EAE">
              <w:rPr>
                <w:rStyle w:val="CodeSnippet"/>
                <w:noProof/>
              </w:rPr>
              <w:t xml:space="preserve">      type:</w:t>
            </w:r>
            <w:r w:rsidRPr="007E1EAE">
              <w:rPr>
                <w:rStyle w:val="CodeSnippet"/>
              </w:rPr>
              <w:t xml:space="preserve"> </w:t>
            </w:r>
            <w:r w:rsidRPr="007E1EAE">
              <w:rPr>
                <w:rStyle w:val="CodeSnippedHyperlink"/>
              </w:rPr>
              <w:t>tosca.capabilities.Co</w:t>
            </w:r>
            <w:r>
              <w:rPr>
                <w:rStyle w:val="CodeSnippedHyperlink"/>
              </w:rPr>
              <w:t>mpute</w:t>
            </w:r>
          </w:p>
          <w:p w14:paraId="633A9D20" w14:textId="77777777" w:rsidR="00841FF2" w:rsidRPr="007E1EAE" w:rsidRDefault="00841FF2" w:rsidP="00841FF2">
            <w:pPr>
              <w:rPr>
                <w:rStyle w:val="CodeSnippet"/>
                <w:noProof/>
              </w:rPr>
            </w:pPr>
            <w:r w:rsidRPr="007E1EAE">
              <w:rPr>
                <w:rStyle w:val="CodeSnippet"/>
                <w:noProof/>
              </w:rPr>
              <w:t xml:space="preserve">      valid_source_types: [</w:t>
            </w:r>
            <w:r w:rsidRPr="007E1EAE">
              <w:rPr>
                <w:rStyle w:val="CodeSnippedHyperlink"/>
              </w:rPr>
              <w:t>tosca.nodes.</w:t>
            </w:r>
            <w:r>
              <w:rPr>
                <w:rStyle w:val="CodeSnippedHyperlink"/>
              </w:rPr>
              <w:t>Container.Application</w:t>
            </w:r>
            <w:r w:rsidRPr="007E1EAE">
              <w:rPr>
                <w:rStyle w:val="CodeSnippet"/>
                <w:noProof/>
              </w:rPr>
              <w:t>]</w:t>
            </w:r>
          </w:p>
          <w:p w14:paraId="5AAAD367" w14:textId="77777777" w:rsidR="00841FF2" w:rsidRPr="007E1EAE" w:rsidRDefault="00841FF2" w:rsidP="00841FF2">
            <w:pPr>
              <w:rPr>
                <w:rStyle w:val="CodeSnippet"/>
                <w:noProof/>
              </w:rPr>
            </w:pPr>
            <w:r w:rsidRPr="007E1EAE">
              <w:rPr>
                <w:rStyle w:val="CodeSnippet"/>
                <w:noProof/>
              </w:rPr>
              <w:t xml:space="preserve">    scalable:</w:t>
            </w:r>
          </w:p>
          <w:p w14:paraId="667CFD25"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2DDB0FE4" w14:textId="77777777" w:rsidR="00841FF2" w:rsidRPr="007E1EAE" w:rsidRDefault="00841FF2" w:rsidP="00841FF2">
      <w:pPr>
        <w:pStyle w:val="Heading3"/>
      </w:pPr>
      <w:bookmarkStart w:id="1273" w:name="_Toc454457857"/>
      <w:bookmarkStart w:id="1274" w:name="_Toc454458656"/>
      <w:bookmarkStart w:id="1275" w:name="DEFN_TYPE_NODES_CONTAINER_APP"/>
      <w:r w:rsidRPr="007E1EAE">
        <w:t>tosca.nodes.Container.Application</w:t>
      </w:r>
      <w:bookmarkEnd w:id="1273"/>
      <w:bookmarkEnd w:id="1274"/>
    </w:p>
    <w:bookmarkEnd w:id="1275"/>
    <w:p w14:paraId="47FD5FC4"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D773942" w14:textId="77777777" w:rsidTr="00841FF2">
        <w:tc>
          <w:tcPr>
            <w:tcW w:w="1177" w:type="pct"/>
            <w:shd w:val="clear" w:color="auto" w:fill="D9D9D9"/>
          </w:tcPr>
          <w:p w14:paraId="5E4FB60C" w14:textId="77777777" w:rsidR="00841FF2" w:rsidRPr="007E1EAE" w:rsidRDefault="00841FF2" w:rsidP="00841FF2">
            <w:pPr>
              <w:pStyle w:val="TableText-Heading"/>
            </w:pPr>
            <w:r w:rsidRPr="007E1EAE">
              <w:t>Shorthand Name</w:t>
            </w:r>
          </w:p>
        </w:tc>
        <w:tc>
          <w:tcPr>
            <w:tcW w:w="3823" w:type="pct"/>
          </w:tcPr>
          <w:p w14:paraId="3307CE04" w14:textId="77777777" w:rsidR="00841FF2" w:rsidRPr="007E1EAE" w:rsidRDefault="00841FF2" w:rsidP="00841FF2">
            <w:pPr>
              <w:pStyle w:val="TableText"/>
              <w:rPr>
                <w:noProof/>
              </w:rPr>
            </w:pPr>
            <w:r w:rsidRPr="007E1EAE">
              <w:rPr>
                <w:noProof/>
              </w:rPr>
              <w:t>Container.Application</w:t>
            </w:r>
          </w:p>
        </w:tc>
      </w:tr>
      <w:tr w:rsidR="00841FF2" w:rsidRPr="007E1EAE" w14:paraId="35CA36C0" w14:textId="77777777" w:rsidTr="00841FF2">
        <w:tc>
          <w:tcPr>
            <w:tcW w:w="1177" w:type="pct"/>
            <w:shd w:val="clear" w:color="auto" w:fill="D9D9D9"/>
          </w:tcPr>
          <w:p w14:paraId="71DC6F97" w14:textId="77777777" w:rsidR="00841FF2" w:rsidRPr="007E1EAE" w:rsidRDefault="00841FF2" w:rsidP="00841FF2">
            <w:pPr>
              <w:pStyle w:val="TableText-Heading"/>
            </w:pPr>
            <w:r w:rsidRPr="007E1EAE">
              <w:t>Type Qualified Name</w:t>
            </w:r>
          </w:p>
        </w:tc>
        <w:tc>
          <w:tcPr>
            <w:tcW w:w="3823" w:type="pct"/>
          </w:tcPr>
          <w:p w14:paraId="30B1F329" w14:textId="77777777" w:rsidR="00841FF2" w:rsidRPr="007E1EAE" w:rsidRDefault="00841FF2" w:rsidP="00841FF2">
            <w:pPr>
              <w:pStyle w:val="TableText"/>
              <w:rPr>
                <w:noProof/>
              </w:rPr>
            </w:pPr>
            <w:r w:rsidRPr="007E1EAE">
              <w:rPr>
                <w:noProof/>
              </w:rPr>
              <w:t>tosca:Container.Application</w:t>
            </w:r>
          </w:p>
        </w:tc>
      </w:tr>
      <w:tr w:rsidR="00841FF2" w:rsidRPr="007E1EAE" w14:paraId="1FF0CFB9" w14:textId="77777777" w:rsidTr="00841FF2">
        <w:tc>
          <w:tcPr>
            <w:tcW w:w="1177" w:type="pct"/>
            <w:shd w:val="clear" w:color="auto" w:fill="D9D9D9"/>
          </w:tcPr>
          <w:p w14:paraId="29A328D6" w14:textId="77777777" w:rsidR="00841FF2" w:rsidRPr="007E1EAE" w:rsidRDefault="00841FF2" w:rsidP="00841FF2">
            <w:pPr>
              <w:pStyle w:val="TableText-Heading"/>
            </w:pPr>
            <w:r w:rsidRPr="007E1EAE">
              <w:t>Type URI</w:t>
            </w:r>
          </w:p>
        </w:tc>
        <w:tc>
          <w:tcPr>
            <w:tcW w:w="3823" w:type="pct"/>
          </w:tcPr>
          <w:p w14:paraId="73625F59" w14:textId="77777777" w:rsidR="00841FF2" w:rsidRPr="007E1EAE" w:rsidRDefault="00841FF2" w:rsidP="00841FF2">
            <w:pPr>
              <w:pStyle w:val="TableText"/>
            </w:pPr>
            <w:r w:rsidRPr="007E1EAE">
              <w:t>tosca.nodes.Container.Application</w:t>
            </w:r>
          </w:p>
        </w:tc>
      </w:tr>
    </w:tbl>
    <w:p w14:paraId="745D9F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AD07DAF" w14:textId="77777777" w:rsidTr="00841FF2">
        <w:tc>
          <w:tcPr>
            <w:tcW w:w="9576" w:type="dxa"/>
            <w:shd w:val="clear" w:color="auto" w:fill="D9D9D9" w:themeFill="background1" w:themeFillShade="D9"/>
          </w:tcPr>
          <w:p w14:paraId="46B84EC3" w14:textId="77777777" w:rsidR="00841FF2" w:rsidRPr="007E1EAE" w:rsidRDefault="00841FF2" w:rsidP="00841FF2">
            <w:pPr>
              <w:rPr>
                <w:rStyle w:val="CodeSnippet"/>
                <w:noProof/>
              </w:rPr>
            </w:pPr>
            <w:r w:rsidRPr="007E1EAE">
              <w:rPr>
                <w:rStyle w:val="CodeSnippet"/>
                <w:noProof/>
              </w:rPr>
              <w:t>tosca.nodes.Container.Application:</w:t>
            </w:r>
          </w:p>
          <w:p w14:paraId="27B278D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4D390F4"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36C8B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63EE2CC"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258F7E75"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0CF319E3" w14:textId="77777777" w:rsidR="00841FF2" w:rsidRPr="007E1EAE" w:rsidRDefault="00841FF2" w:rsidP="00841FF2">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534C299" w14:textId="77777777" w:rsidR="00841FF2" w:rsidRPr="007E1EAE" w:rsidRDefault="00841FF2" w:rsidP="00841FF2">
            <w:pPr>
              <w:rPr>
                <w:rStyle w:val="CodeSnippet"/>
              </w:rPr>
            </w:pPr>
            <w:r w:rsidRPr="007E1EAE">
              <w:rPr>
                <w:rStyle w:val="CodeSnippet"/>
              </w:rPr>
              <w:t xml:space="preserve">    - storage:</w:t>
            </w:r>
          </w:p>
          <w:p w14:paraId="341A5D12" w14:textId="77777777" w:rsidR="00841FF2" w:rsidRPr="007E1EAE" w:rsidRDefault="00841FF2" w:rsidP="00841FF2">
            <w:pPr>
              <w:rPr>
                <w:rStyle w:val="CodeSnippet"/>
                <w:noProof/>
              </w:rPr>
            </w:pPr>
            <w:r w:rsidRPr="007E1EAE">
              <w:rPr>
                <w:rStyle w:val="CodeSnippet"/>
                <w:noProof/>
              </w:rPr>
              <w:lastRenderedPageBreak/>
              <w:t xml:space="preserve">        capability: </w:t>
            </w:r>
            <w:hyperlink w:anchor="DEFN_TYPE_CAPABILITIES_STORAGE" w:history="1">
              <w:r w:rsidRPr="007E1EAE">
                <w:rPr>
                  <w:rStyle w:val="Hyperlink"/>
                  <w:rFonts w:ascii="Consolas" w:hAnsi="Consolas"/>
                  <w:noProof/>
                </w:rPr>
                <w:t>tosca.capabilities.Storage</w:t>
              </w:r>
            </w:hyperlink>
          </w:p>
          <w:p w14:paraId="72714E2F" w14:textId="77777777" w:rsidR="00841FF2" w:rsidRPr="007E1EAE" w:rsidRDefault="00841FF2" w:rsidP="00841FF2">
            <w:pPr>
              <w:rPr>
                <w:rStyle w:val="CodeSnippet"/>
                <w:noProof/>
              </w:rPr>
            </w:pPr>
            <w:r w:rsidRPr="007E1EAE">
              <w:rPr>
                <w:rStyle w:val="CodeSnippet"/>
                <w:noProof/>
              </w:rPr>
              <w:t xml:space="preserve">    - network:</w:t>
            </w:r>
          </w:p>
          <w:p w14:paraId="7FD14852"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tosca.capabilities.EndPoint</w:t>
              </w:r>
            </w:hyperlink>
          </w:p>
        </w:tc>
      </w:tr>
    </w:tbl>
    <w:p w14:paraId="4B725AD8" w14:textId="77777777" w:rsidR="00841FF2" w:rsidRPr="007E1EAE" w:rsidRDefault="00841FF2" w:rsidP="00841FF2">
      <w:pPr>
        <w:pStyle w:val="Heading3"/>
      </w:pPr>
      <w:bookmarkStart w:id="1276" w:name="_Toc405975268"/>
      <w:bookmarkStart w:id="1277" w:name="_Toc405986541"/>
      <w:bookmarkStart w:id="1278" w:name="_Toc406056010"/>
      <w:bookmarkStart w:id="1279" w:name="_Toc406056307"/>
      <w:bookmarkStart w:id="1280" w:name="_Toc406056723"/>
      <w:bookmarkStart w:id="1281" w:name="_Toc405975269"/>
      <w:bookmarkStart w:id="1282" w:name="_Toc405986542"/>
      <w:bookmarkStart w:id="1283" w:name="_Toc406056011"/>
      <w:bookmarkStart w:id="1284" w:name="_Toc406056308"/>
      <w:bookmarkStart w:id="1285" w:name="_Toc406056724"/>
      <w:bookmarkStart w:id="1286" w:name="_Toc405975297"/>
      <w:bookmarkStart w:id="1287" w:name="_Toc405986570"/>
      <w:bookmarkStart w:id="1288" w:name="_Toc406056039"/>
      <w:bookmarkStart w:id="1289" w:name="_Toc406056336"/>
      <w:bookmarkStart w:id="1290" w:name="_Toc406056752"/>
      <w:bookmarkStart w:id="1291" w:name="_Toc379543893"/>
      <w:bookmarkStart w:id="1292" w:name="_Toc379544037"/>
      <w:bookmarkStart w:id="1293" w:name="_Toc379548321"/>
      <w:bookmarkStart w:id="1294" w:name="_Toc379543894"/>
      <w:bookmarkStart w:id="1295" w:name="_Toc379544038"/>
      <w:bookmarkStart w:id="1296" w:name="_Toc379548322"/>
      <w:bookmarkStart w:id="1297" w:name="_Toc379543904"/>
      <w:bookmarkStart w:id="1298" w:name="_Toc379544048"/>
      <w:bookmarkStart w:id="1299" w:name="_Toc379548332"/>
      <w:bookmarkStart w:id="1300" w:name="_Toc454457858"/>
      <w:bookmarkStart w:id="1301" w:name="_Toc454458657"/>
      <w:bookmarkStart w:id="1302" w:name="_Toc379455131"/>
      <w:bookmarkStart w:id="1303" w:name="_Toc397688817"/>
      <w:bookmarkEnd w:id="1269"/>
      <w:bookmarkEnd w:id="1270"/>
      <w:bookmarkEnd w:id="1271"/>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7E1EAE">
        <w:lastRenderedPageBreak/>
        <w:t>tosca.nodes.LoadBalancer</w:t>
      </w:r>
      <w:bookmarkEnd w:id="1300"/>
      <w:bookmarkEnd w:id="1301"/>
    </w:p>
    <w:p w14:paraId="7D13FA1D" w14:textId="77777777" w:rsidR="00841FF2" w:rsidRPr="007E1EAE" w:rsidRDefault="00841FF2" w:rsidP="00841FF2">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1A481CC" w14:textId="77777777" w:rsidTr="00841FF2">
        <w:tc>
          <w:tcPr>
            <w:tcW w:w="1177" w:type="pct"/>
            <w:shd w:val="clear" w:color="auto" w:fill="D9D9D9"/>
          </w:tcPr>
          <w:p w14:paraId="026F2F16" w14:textId="77777777" w:rsidR="00841FF2" w:rsidRPr="007E1EAE" w:rsidRDefault="00841FF2" w:rsidP="00841FF2">
            <w:pPr>
              <w:pStyle w:val="TableText-Heading"/>
            </w:pPr>
            <w:r w:rsidRPr="007E1EAE">
              <w:t>Shorthand Name</w:t>
            </w:r>
          </w:p>
        </w:tc>
        <w:tc>
          <w:tcPr>
            <w:tcW w:w="3823" w:type="pct"/>
          </w:tcPr>
          <w:p w14:paraId="7E6E1EE7" w14:textId="77777777" w:rsidR="00841FF2" w:rsidRPr="007E1EAE" w:rsidRDefault="00841FF2" w:rsidP="00841FF2">
            <w:pPr>
              <w:pStyle w:val="TableText"/>
              <w:rPr>
                <w:noProof/>
              </w:rPr>
            </w:pPr>
            <w:r w:rsidRPr="007E1EAE">
              <w:rPr>
                <w:noProof/>
              </w:rPr>
              <w:t>LoadBalancer</w:t>
            </w:r>
          </w:p>
        </w:tc>
      </w:tr>
      <w:tr w:rsidR="00841FF2" w:rsidRPr="007E1EAE" w14:paraId="65A2B864" w14:textId="77777777" w:rsidTr="00841FF2">
        <w:tc>
          <w:tcPr>
            <w:tcW w:w="1177" w:type="pct"/>
            <w:shd w:val="clear" w:color="auto" w:fill="D9D9D9"/>
          </w:tcPr>
          <w:p w14:paraId="7F146604" w14:textId="77777777" w:rsidR="00841FF2" w:rsidRPr="007E1EAE" w:rsidRDefault="00841FF2" w:rsidP="00841FF2">
            <w:pPr>
              <w:pStyle w:val="TableText-Heading"/>
            </w:pPr>
            <w:r w:rsidRPr="007E1EAE">
              <w:t>Type Qualified Name</w:t>
            </w:r>
          </w:p>
        </w:tc>
        <w:tc>
          <w:tcPr>
            <w:tcW w:w="3823" w:type="pct"/>
          </w:tcPr>
          <w:p w14:paraId="4C9AB1C5" w14:textId="77777777" w:rsidR="00841FF2" w:rsidRPr="007E1EAE" w:rsidRDefault="00841FF2" w:rsidP="00841FF2">
            <w:pPr>
              <w:pStyle w:val="TableText"/>
              <w:rPr>
                <w:noProof/>
              </w:rPr>
            </w:pPr>
            <w:r w:rsidRPr="007E1EAE">
              <w:rPr>
                <w:noProof/>
              </w:rPr>
              <w:t>tosca:LoadBalancer</w:t>
            </w:r>
          </w:p>
        </w:tc>
      </w:tr>
      <w:tr w:rsidR="00841FF2" w:rsidRPr="007E1EAE" w14:paraId="7275FA12" w14:textId="77777777" w:rsidTr="00841FF2">
        <w:tc>
          <w:tcPr>
            <w:tcW w:w="1177" w:type="pct"/>
            <w:shd w:val="clear" w:color="auto" w:fill="D9D9D9"/>
          </w:tcPr>
          <w:p w14:paraId="2E88CEC3" w14:textId="77777777" w:rsidR="00841FF2" w:rsidRPr="007E1EAE" w:rsidRDefault="00841FF2" w:rsidP="00841FF2">
            <w:pPr>
              <w:pStyle w:val="TableText-Heading"/>
            </w:pPr>
            <w:r w:rsidRPr="007E1EAE">
              <w:t>Type URI</w:t>
            </w:r>
          </w:p>
        </w:tc>
        <w:tc>
          <w:tcPr>
            <w:tcW w:w="3823" w:type="pct"/>
          </w:tcPr>
          <w:p w14:paraId="5170E109" w14:textId="77777777" w:rsidR="00841FF2" w:rsidRPr="007E1EAE" w:rsidRDefault="00841FF2" w:rsidP="00841FF2">
            <w:pPr>
              <w:pStyle w:val="TableText"/>
            </w:pPr>
            <w:r w:rsidRPr="007E1EAE">
              <w:t>tosca.nodes.LoadBalancer</w:t>
            </w:r>
          </w:p>
        </w:tc>
      </w:tr>
    </w:tbl>
    <w:p w14:paraId="330782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E5BCB" w14:textId="77777777" w:rsidTr="00841FF2">
        <w:tc>
          <w:tcPr>
            <w:tcW w:w="9576" w:type="dxa"/>
            <w:shd w:val="clear" w:color="auto" w:fill="D9D9D9" w:themeFill="background1" w:themeFillShade="D9"/>
          </w:tcPr>
          <w:p w14:paraId="422BC264" w14:textId="77777777" w:rsidR="00841FF2" w:rsidRPr="007E1EAE" w:rsidRDefault="00841FF2" w:rsidP="00841FF2">
            <w:pPr>
              <w:rPr>
                <w:rStyle w:val="CodeSnippet"/>
              </w:rPr>
            </w:pPr>
            <w:r w:rsidRPr="007E1EAE">
              <w:rPr>
                <w:rStyle w:val="CodeSnippet"/>
              </w:rPr>
              <w:t>tosca.nodes.LoadBalancer:</w:t>
            </w:r>
          </w:p>
          <w:p w14:paraId="23CD56F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178EE787" w14:textId="77777777" w:rsidR="00841FF2" w:rsidRPr="007E1EAE" w:rsidRDefault="00841FF2" w:rsidP="00841FF2">
            <w:pPr>
              <w:rPr>
                <w:rStyle w:val="CodeSnippet"/>
              </w:rPr>
            </w:pPr>
            <w:r w:rsidRPr="007E1EAE">
              <w:rPr>
                <w:rStyle w:val="CodeSnippet"/>
              </w:rPr>
              <w:t xml:space="preserve">  properties:</w:t>
            </w:r>
          </w:p>
          <w:p w14:paraId="6054E1AF" w14:textId="77777777" w:rsidR="00841FF2" w:rsidRPr="007E1EAE" w:rsidRDefault="00841FF2" w:rsidP="00841FF2">
            <w:pPr>
              <w:rPr>
                <w:rStyle w:val="CodeSnippet"/>
              </w:rPr>
            </w:pPr>
            <w:r w:rsidRPr="007E1EAE">
              <w:rPr>
                <w:rStyle w:val="CodeSnippet"/>
              </w:rPr>
              <w:t xml:space="preserve">    algorithm:</w:t>
            </w:r>
          </w:p>
          <w:p w14:paraId="3362E6E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74409D61" w14:textId="77777777" w:rsidR="00841FF2" w:rsidRPr="007E1EAE" w:rsidRDefault="00841FF2" w:rsidP="00841FF2">
            <w:pPr>
              <w:rPr>
                <w:rStyle w:val="CodeSnippet"/>
              </w:rPr>
            </w:pPr>
            <w:r w:rsidRPr="007E1EAE">
              <w:rPr>
                <w:rStyle w:val="CodeSnippet"/>
              </w:rPr>
              <w:t xml:space="preserve">      required: false</w:t>
            </w:r>
          </w:p>
          <w:p w14:paraId="6DE2894C" w14:textId="77777777" w:rsidR="00841FF2" w:rsidRPr="007E1EAE" w:rsidRDefault="00841FF2" w:rsidP="00841FF2">
            <w:pPr>
              <w:rPr>
                <w:rStyle w:val="CodeSnippet"/>
              </w:rPr>
            </w:pPr>
            <w:r w:rsidRPr="007E1EAE">
              <w:rPr>
                <w:rStyle w:val="CodeSnippet"/>
              </w:rPr>
              <w:t xml:space="preserve">      status: experimental</w:t>
            </w:r>
          </w:p>
          <w:p w14:paraId="26BA1A94" w14:textId="77777777" w:rsidR="00841FF2" w:rsidRPr="007E1EAE" w:rsidRDefault="00841FF2" w:rsidP="00841FF2">
            <w:pPr>
              <w:rPr>
                <w:rStyle w:val="CodeSnippet"/>
              </w:rPr>
            </w:pPr>
            <w:r w:rsidRPr="007E1EAE">
              <w:rPr>
                <w:rStyle w:val="CodeSnippet"/>
              </w:rPr>
              <w:t xml:space="preserve">  capabilities:</w:t>
            </w:r>
          </w:p>
          <w:p w14:paraId="4C9A5DE1" w14:textId="77777777" w:rsidR="00841FF2" w:rsidRPr="007E1EAE" w:rsidRDefault="00841FF2" w:rsidP="00841FF2">
            <w:pPr>
              <w:rPr>
                <w:rStyle w:val="CodeSnippet"/>
              </w:rPr>
            </w:pPr>
            <w:r w:rsidRPr="007E1EAE">
              <w:rPr>
                <w:rStyle w:val="CodeSnippet"/>
              </w:rPr>
              <w:t xml:space="preserve">    client: </w:t>
            </w:r>
          </w:p>
          <w:p w14:paraId="591070D4" w14:textId="77777777" w:rsidR="00841FF2" w:rsidRPr="007E1EAE" w:rsidRDefault="00841FF2" w:rsidP="00841FF2">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66C56B07" w14:textId="77777777" w:rsidR="00841FF2" w:rsidRPr="007E1EAE" w:rsidRDefault="00841FF2" w:rsidP="00841FF2">
            <w:pPr>
              <w:rPr>
                <w:rStyle w:val="CodeSnippet"/>
              </w:rPr>
            </w:pPr>
            <w:r w:rsidRPr="007E1EAE">
              <w:rPr>
                <w:rStyle w:val="CodeSnippet"/>
              </w:rPr>
              <w:t xml:space="preserve">      occurrences: [0, UNBOUNDED]  </w:t>
            </w:r>
          </w:p>
          <w:p w14:paraId="3EA7C89B" w14:textId="77777777" w:rsidR="00841FF2" w:rsidRPr="007E1EAE" w:rsidRDefault="00841FF2" w:rsidP="00841FF2">
            <w:pPr>
              <w:rPr>
                <w:rStyle w:val="CodeSnippet"/>
              </w:rPr>
            </w:pPr>
            <w:r w:rsidRPr="007E1EAE">
              <w:rPr>
                <w:rStyle w:val="CodeSnippet"/>
              </w:rPr>
              <w:t xml:space="preserve">      description: the Floating (IP) client’s on the public network can connect to</w:t>
            </w:r>
          </w:p>
          <w:p w14:paraId="45C7ACB6"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839AA1F" w14:textId="77777777" w:rsidR="00841FF2" w:rsidRPr="007E1EAE" w:rsidRDefault="00841FF2" w:rsidP="00841FF2">
            <w:pPr>
              <w:autoSpaceDE w:val="0"/>
              <w:autoSpaceDN w:val="0"/>
              <w:adjustRightInd w:val="0"/>
              <w:rPr>
                <w:rStyle w:val="CodeSnippet"/>
              </w:rPr>
            </w:pPr>
            <w:r w:rsidRPr="007E1EAE">
              <w:rPr>
                <w:rStyle w:val="CodeSnippet"/>
              </w:rPr>
              <w:t xml:space="preserve">    - application: </w:t>
            </w:r>
          </w:p>
          <w:p w14:paraId="77401F3B" w14:textId="77777777" w:rsidR="00841FF2" w:rsidRPr="007E1EAE" w:rsidRDefault="00841FF2" w:rsidP="00841FF2">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71FB0E92" w14:textId="77777777" w:rsidR="00841FF2" w:rsidRPr="007E1EAE" w:rsidRDefault="00841FF2" w:rsidP="00841FF2">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476AE5DC" w14:textId="77777777" w:rsidR="00841FF2" w:rsidRPr="007E1EAE" w:rsidRDefault="00841FF2" w:rsidP="00841FF2">
            <w:pPr>
              <w:rPr>
                <w:rStyle w:val="CodeSnippet"/>
              </w:rPr>
            </w:pPr>
            <w:r w:rsidRPr="007E1EAE">
              <w:rPr>
                <w:rStyle w:val="CodeSnippet"/>
              </w:rPr>
              <w:t xml:space="preserve">        occurrences: [0, UNBOUNDED]  </w:t>
            </w:r>
          </w:p>
          <w:p w14:paraId="6B00F546" w14:textId="77777777" w:rsidR="00841FF2" w:rsidRPr="007E1EAE" w:rsidRDefault="00841FF2" w:rsidP="00841FF2">
            <w:pPr>
              <w:rPr>
                <w:rStyle w:val="CodeSnippet"/>
              </w:rPr>
            </w:pPr>
            <w:r w:rsidRPr="007E1EAE">
              <w:rPr>
                <w:rStyle w:val="CodeSnippet"/>
              </w:rPr>
              <w:t xml:space="preserve">        description: Connection to one or more load balanced applications</w:t>
            </w:r>
          </w:p>
        </w:tc>
      </w:tr>
    </w:tbl>
    <w:p w14:paraId="6DA43ACF" w14:textId="77777777" w:rsidR="00841FF2" w:rsidRPr="007E1EAE" w:rsidRDefault="00841FF2" w:rsidP="00841FF2">
      <w:pPr>
        <w:pStyle w:val="Heading4"/>
      </w:pPr>
      <w:r w:rsidRPr="007E1EAE">
        <w:t>Notes:</w:t>
      </w:r>
    </w:p>
    <w:p w14:paraId="5070FCA7" w14:textId="77777777" w:rsidR="00841FF2" w:rsidRPr="007E1EAE" w:rsidRDefault="00841FF2" w:rsidP="00971CED">
      <w:pPr>
        <w:pStyle w:val="ListParagraph"/>
        <w:numPr>
          <w:ilvl w:val="0"/>
          <w:numId w:val="59"/>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19996A69" w14:textId="77777777" w:rsidR="00841FF2" w:rsidRPr="007E1EAE" w:rsidRDefault="00841FF2" w:rsidP="00841FF2">
      <w:pPr>
        <w:pStyle w:val="Heading2"/>
      </w:pPr>
      <w:bookmarkStart w:id="1304" w:name="_Toc302251716"/>
      <w:bookmarkStart w:id="1305" w:name="_Toc310749110"/>
      <w:bookmarkStart w:id="1306" w:name="_Toc313780945"/>
      <w:bookmarkStart w:id="1307" w:name="_Toc322703189"/>
      <w:bookmarkStart w:id="1308" w:name="_Toc454457859"/>
      <w:bookmarkStart w:id="1309" w:name="_Toc454458658"/>
      <w:bookmarkStart w:id="1310" w:name="_Toc500248031"/>
      <w:bookmarkStart w:id="1311" w:name="_Toc528072957"/>
      <w:bookmarkStart w:id="1312" w:name="_Toc397688818"/>
      <w:bookmarkStart w:id="1313" w:name="_Toc379455141"/>
      <w:bookmarkEnd w:id="1272"/>
      <w:bookmarkEnd w:id="1302"/>
      <w:bookmarkEnd w:id="1303"/>
      <w:r w:rsidRPr="007E1EAE">
        <w:t>Group Types</w:t>
      </w:r>
      <w:bookmarkEnd w:id="1304"/>
      <w:bookmarkEnd w:id="1305"/>
      <w:bookmarkEnd w:id="1306"/>
      <w:bookmarkEnd w:id="1307"/>
      <w:bookmarkEnd w:id="1308"/>
      <w:bookmarkEnd w:id="1309"/>
      <w:bookmarkEnd w:id="1310"/>
      <w:bookmarkEnd w:id="1311"/>
    </w:p>
    <w:p w14:paraId="2D940C85" w14:textId="77777777" w:rsidR="00841FF2" w:rsidRPr="007E1EAE" w:rsidRDefault="00841FF2" w:rsidP="00841FF2">
      <w:r w:rsidRPr="007E1EAE">
        <w:t xml:space="preserve">TOSCA Group Types represent logical groupings of TOSCA nodes that have an implied membership relationship and may need to be orchestrated or managed together to achieve some result.  Some use </w:t>
      </w:r>
      <w:r w:rsidRPr="007E1EAE">
        <w:lastRenderedPageBreak/>
        <w:t>cases being developed by the TOSCA TC use groups to apply TOSCA policies for software placement and scaling while other use cases show groups can be used to describe cluster relationships.</w:t>
      </w:r>
    </w:p>
    <w:p w14:paraId="23B12402" w14:textId="77777777" w:rsidR="00841FF2" w:rsidRPr="007E1EAE" w:rsidRDefault="00841FF2" w:rsidP="00841FF2"/>
    <w:p w14:paraId="5DBF2476" w14:textId="77777777" w:rsidR="00841FF2" w:rsidRPr="007E1EAE" w:rsidRDefault="00841FF2" w:rsidP="00841FF2">
      <w:r w:rsidRPr="007E1EAE">
        <w:rPr>
          <w:b/>
        </w:rPr>
        <w:t>Note</w:t>
      </w:r>
      <w:r w:rsidRPr="007E1EAE">
        <w:t>: Additional normative TOSCA Group Types and use cases for them will be developed in future drafts of this specification.</w:t>
      </w:r>
    </w:p>
    <w:p w14:paraId="08E6A481" w14:textId="77777777" w:rsidR="00841FF2" w:rsidRPr="007E1EAE" w:rsidRDefault="00841FF2" w:rsidP="00841FF2">
      <w:pPr>
        <w:pStyle w:val="Heading3"/>
      </w:pPr>
      <w:bookmarkStart w:id="1314" w:name="_Toc454457860"/>
      <w:bookmarkStart w:id="1315" w:name="_Toc454458659"/>
      <w:r w:rsidRPr="007E1EAE">
        <w:t>tosca.groups.Root</w:t>
      </w:r>
      <w:bookmarkEnd w:id="1314"/>
      <w:bookmarkEnd w:id="1315"/>
    </w:p>
    <w:p w14:paraId="13418FFB"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553D3C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6F6653A" w14:textId="77777777" w:rsidTr="00841FF2">
        <w:tc>
          <w:tcPr>
            <w:tcW w:w="9576" w:type="dxa"/>
            <w:shd w:val="clear" w:color="auto" w:fill="D9D9D9" w:themeFill="background1" w:themeFillShade="D9"/>
          </w:tcPr>
          <w:p w14:paraId="294B483A" w14:textId="77777777" w:rsidR="00841FF2" w:rsidRPr="007E1EAE" w:rsidRDefault="00841FF2" w:rsidP="00841FF2">
            <w:pPr>
              <w:rPr>
                <w:rStyle w:val="CodeSnippet"/>
                <w:noProof/>
              </w:rPr>
            </w:pPr>
            <w:r w:rsidRPr="007E1EAE">
              <w:rPr>
                <w:rStyle w:val="CodeSnippet"/>
                <w:noProof/>
              </w:rPr>
              <w:t>tosca.groups.Root:</w:t>
            </w:r>
          </w:p>
          <w:p w14:paraId="481E8FD8" w14:textId="77777777" w:rsidR="00841FF2" w:rsidRPr="007E1EAE" w:rsidRDefault="00841FF2" w:rsidP="00841FF2">
            <w:pPr>
              <w:rPr>
                <w:rStyle w:val="CodeSnippet"/>
                <w:noProof/>
              </w:rPr>
            </w:pPr>
            <w:r w:rsidRPr="007E1EAE">
              <w:rPr>
                <w:rStyle w:val="CodeSnippet"/>
                <w:noProof/>
              </w:rPr>
              <w:t xml:space="preserve">  description: The TOSCA Group Type all other TOSCA Group Types derive from</w:t>
            </w:r>
          </w:p>
          <w:p w14:paraId="578122D7" w14:textId="77777777" w:rsidR="00841FF2" w:rsidRPr="007E1EAE" w:rsidRDefault="00841FF2" w:rsidP="00841FF2">
            <w:pPr>
              <w:rPr>
                <w:rStyle w:val="CodeSnippet"/>
                <w:noProof/>
              </w:rPr>
            </w:pPr>
            <w:r w:rsidRPr="007E1EAE">
              <w:rPr>
                <w:rStyle w:val="CodeSnippet"/>
                <w:noProof/>
              </w:rPr>
              <w:t xml:space="preserve">  interfaces: </w:t>
            </w:r>
          </w:p>
          <w:p w14:paraId="102275FD" w14:textId="77777777" w:rsidR="00841FF2" w:rsidRPr="007E1EAE" w:rsidRDefault="00841FF2" w:rsidP="00841FF2">
            <w:pPr>
              <w:rPr>
                <w:rStyle w:val="CodeSnippet"/>
                <w:noProof/>
              </w:rPr>
            </w:pPr>
            <w:r w:rsidRPr="007E1EAE">
              <w:rPr>
                <w:rStyle w:val="CodeSnippet"/>
                <w:noProof/>
              </w:rPr>
              <w:t xml:space="preserve">    Standard:</w:t>
            </w:r>
          </w:p>
          <w:p w14:paraId="15152342"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15966280" w14:textId="77777777" w:rsidR="00841FF2" w:rsidRPr="007E1EAE" w:rsidRDefault="00841FF2" w:rsidP="00841FF2">
      <w:pPr>
        <w:pStyle w:val="Heading4"/>
      </w:pPr>
      <w:r w:rsidRPr="007E1EAE">
        <w:t>Notes:</w:t>
      </w:r>
    </w:p>
    <w:p w14:paraId="454D88B7" w14:textId="77777777" w:rsidR="00841FF2" w:rsidRPr="007E1EAE" w:rsidRDefault="00841FF2" w:rsidP="00971CED">
      <w:pPr>
        <w:pStyle w:val="ListParagraph"/>
        <w:numPr>
          <w:ilvl w:val="0"/>
          <w:numId w:val="66"/>
        </w:numPr>
      </w:pPr>
      <w:r w:rsidRPr="007E1EAE">
        <w:t xml:space="preserve">Group operations are not necessarily tied directly to member nodes that are part of a group.  </w:t>
      </w:r>
    </w:p>
    <w:p w14:paraId="4A82A182" w14:textId="77777777" w:rsidR="00841FF2" w:rsidRPr="007E1EAE" w:rsidRDefault="00841FF2" w:rsidP="00971CED">
      <w:pPr>
        <w:pStyle w:val="ListParagraph"/>
        <w:numPr>
          <w:ilvl w:val="0"/>
          <w:numId w:val="66"/>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107AC794" w14:textId="77777777" w:rsidR="00841FF2" w:rsidRPr="007E1EAE" w:rsidRDefault="00841FF2" w:rsidP="00841FF2">
      <w:pPr>
        <w:pStyle w:val="Heading2"/>
      </w:pPr>
      <w:bookmarkStart w:id="1316" w:name="_Toc302251717"/>
      <w:bookmarkStart w:id="1317" w:name="_Toc310749111"/>
      <w:bookmarkStart w:id="1318" w:name="_Toc313780946"/>
      <w:bookmarkStart w:id="1319" w:name="_Toc322703190"/>
      <w:bookmarkStart w:id="1320" w:name="_Toc454457861"/>
      <w:bookmarkStart w:id="1321" w:name="_Toc454458660"/>
      <w:bookmarkStart w:id="1322" w:name="_Toc500248032"/>
      <w:bookmarkStart w:id="1323" w:name="_Toc528072958"/>
      <w:r w:rsidRPr="007E1EAE">
        <w:t>Policy Types</w:t>
      </w:r>
      <w:bookmarkEnd w:id="1316"/>
      <w:bookmarkEnd w:id="1317"/>
      <w:bookmarkEnd w:id="1318"/>
      <w:bookmarkEnd w:id="1319"/>
      <w:bookmarkEnd w:id="1320"/>
      <w:bookmarkEnd w:id="1321"/>
      <w:bookmarkEnd w:id="1322"/>
      <w:bookmarkEnd w:id="1323"/>
    </w:p>
    <w:p w14:paraId="514739F4" w14:textId="77777777" w:rsidR="00841FF2" w:rsidRPr="007E1EAE" w:rsidRDefault="00841FF2" w:rsidP="00841FF2">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4872088" w14:textId="77777777" w:rsidR="00841FF2" w:rsidRPr="007E1EAE" w:rsidRDefault="00841FF2" w:rsidP="00841FF2">
      <w:pPr>
        <w:pStyle w:val="Heading3"/>
      </w:pPr>
      <w:bookmarkStart w:id="1324" w:name="_Toc454457862"/>
      <w:bookmarkStart w:id="1325" w:name="_Toc454458661"/>
      <w:bookmarkStart w:id="1326" w:name="DEFN_TYPE_POLICIES_ROOT"/>
      <w:r w:rsidRPr="007E1EAE">
        <w:t>tosca.policies.Root</w:t>
      </w:r>
      <w:bookmarkEnd w:id="1324"/>
      <w:bookmarkEnd w:id="1325"/>
    </w:p>
    <w:bookmarkEnd w:id="1326"/>
    <w:p w14:paraId="3EF7C18C" w14:textId="77777777" w:rsidR="00841FF2" w:rsidRPr="007E1EAE" w:rsidRDefault="00841FF2" w:rsidP="00841FF2">
      <w:pPr>
        <w:pStyle w:val="NormalaroundTable"/>
      </w:pPr>
      <w:r w:rsidRPr="007E1EAE">
        <w:t xml:space="preserve">This is the default (root) TOSCA Policy Type definition that all other TOSCA base Policy Types derive from.  </w:t>
      </w:r>
    </w:p>
    <w:p w14:paraId="41C8DDE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FC41691" w14:textId="77777777" w:rsidTr="00841FF2">
        <w:tc>
          <w:tcPr>
            <w:tcW w:w="9576" w:type="dxa"/>
            <w:shd w:val="clear" w:color="auto" w:fill="D9D9D9" w:themeFill="background1" w:themeFillShade="D9"/>
          </w:tcPr>
          <w:p w14:paraId="51F653D7" w14:textId="77777777" w:rsidR="00841FF2" w:rsidRPr="007E1EAE" w:rsidRDefault="00841FF2" w:rsidP="00841FF2">
            <w:pPr>
              <w:rPr>
                <w:rStyle w:val="CodeSnippet"/>
                <w:noProof/>
              </w:rPr>
            </w:pPr>
            <w:r w:rsidRPr="007E1EAE">
              <w:rPr>
                <w:rStyle w:val="CodeSnippet"/>
                <w:noProof/>
              </w:rPr>
              <w:t>tosca.policies.Root:</w:t>
            </w:r>
          </w:p>
          <w:p w14:paraId="71FB4647" w14:textId="77777777" w:rsidR="00841FF2" w:rsidRPr="007E1EAE" w:rsidRDefault="00841FF2" w:rsidP="00841FF2">
            <w:pPr>
              <w:rPr>
                <w:rStyle w:val="CodeSnippet"/>
                <w:noProof/>
              </w:rPr>
            </w:pPr>
            <w:r w:rsidRPr="007E1EAE">
              <w:rPr>
                <w:rStyle w:val="CodeSnippet"/>
                <w:noProof/>
              </w:rPr>
              <w:t xml:space="preserve">  description: The TOSCA Policy Type all other TOSCA Policy Types derive from</w:t>
            </w:r>
          </w:p>
        </w:tc>
      </w:tr>
    </w:tbl>
    <w:p w14:paraId="30A28D6C" w14:textId="77777777" w:rsidR="00841FF2" w:rsidRPr="007E1EAE" w:rsidRDefault="00841FF2" w:rsidP="00841FF2">
      <w:pPr>
        <w:pStyle w:val="Heading3"/>
      </w:pPr>
      <w:bookmarkStart w:id="1327" w:name="_Toc454457863"/>
      <w:bookmarkStart w:id="1328" w:name="_Toc454458662"/>
      <w:bookmarkStart w:id="1329" w:name="DEFN_TYPE_POLICIES_PLACEMENT"/>
      <w:r w:rsidRPr="007E1EAE">
        <w:t>tosca.policies.Placement</w:t>
      </w:r>
      <w:bookmarkEnd w:id="1327"/>
      <w:bookmarkEnd w:id="1328"/>
    </w:p>
    <w:bookmarkEnd w:id="1329"/>
    <w:p w14:paraId="67182C6B" w14:textId="77777777" w:rsidR="00841FF2" w:rsidRPr="007E1EAE" w:rsidRDefault="00841FF2" w:rsidP="00841FF2">
      <w:pPr>
        <w:pStyle w:val="NormalaroundTable"/>
      </w:pPr>
      <w:r w:rsidRPr="007E1EAE">
        <w:t xml:space="preserve">This is the default (root) TOSCA Policy Type definition that is used to govern placement of TOSCA nodes or groups of nodes.  </w:t>
      </w:r>
    </w:p>
    <w:p w14:paraId="256CE9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FCF8CC9" w14:textId="77777777" w:rsidTr="00841FF2">
        <w:tc>
          <w:tcPr>
            <w:tcW w:w="9576" w:type="dxa"/>
            <w:shd w:val="clear" w:color="auto" w:fill="D9D9D9" w:themeFill="background1" w:themeFillShade="D9"/>
          </w:tcPr>
          <w:p w14:paraId="5E57EA63" w14:textId="77777777" w:rsidR="00841FF2" w:rsidRPr="007E1EAE" w:rsidRDefault="00841FF2" w:rsidP="00841FF2">
            <w:pPr>
              <w:rPr>
                <w:rStyle w:val="CodeSnippet"/>
              </w:rPr>
            </w:pPr>
            <w:r w:rsidRPr="007E1EAE">
              <w:rPr>
                <w:rStyle w:val="CodeSnippet"/>
              </w:rPr>
              <w:t>tosca.policies.Placement:</w:t>
            </w:r>
          </w:p>
          <w:p w14:paraId="6DC7D35F"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2604C392" w14:textId="77777777" w:rsidR="00841FF2" w:rsidRPr="007E1EAE" w:rsidRDefault="00841FF2" w:rsidP="00841FF2">
            <w:pPr>
              <w:rPr>
                <w:rStyle w:val="CodeSnippet"/>
              </w:rPr>
            </w:pPr>
            <w:r w:rsidRPr="007E1EAE">
              <w:rPr>
                <w:rStyle w:val="CodeSnippet"/>
              </w:rPr>
              <w:lastRenderedPageBreak/>
              <w:t xml:space="preserve">  description: The TOSCA Policy Type definition that is used to govern placement of TOSCA nodes or groups of nodes.  </w:t>
            </w:r>
          </w:p>
        </w:tc>
      </w:tr>
    </w:tbl>
    <w:p w14:paraId="7858BF33" w14:textId="77777777" w:rsidR="00841FF2" w:rsidRPr="007E1EAE" w:rsidRDefault="00841FF2" w:rsidP="00841FF2">
      <w:pPr>
        <w:pStyle w:val="Heading3"/>
      </w:pPr>
      <w:bookmarkStart w:id="1330" w:name="_Toc454457864"/>
      <w:bookmarkStart w:id="1331" w:name="_Toc454458663"/>
      <w:bookmarkStart w:id="1332" w:name="DEFN_TYPE_POLICIES_SCALING"/>
      <w:r w:rsidRPr="007E1EAE">
        <w:lastRenderedPageBreak/>
        <w:t>tosca.policies.Scaling</w:t>
      </w:r>
      <w:bookmarkEnd w:id="1330"/>
      <w:bookmarkEnd w:id="1331"/>
    </w:p>
    <w:bookmarkEnd w:id="1332"/>
    <w:p w14:paraId="7FAC12F7" w14:textId="77777777" w:rsidR="00841FF2" w:rsidRPr="007E1EAE" w:rsidRDefault="00841FF2" w:rsidP="00841FF2">
      <w:pPr>
        <w:pStyle w:val="NormalaroundTable"/>
      </w:pPr>
      <w:r w:rsidRPr="007E1EAE">
        <w:t xml:space="preserve">This is the default (root) TOSCA Policy Type definition that is used to govern scaling of TOSCA nodes or groups of nodes.  </w:t>
      </w:r>
    </w:p>
    <w:p w14:paraId="07608F4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73ECCAB" w14:textId="77777777" w:rsidTr="00841FF2">
        <w:tc>
          <w:tcPr>
            <w:tcW w:w="9576" w:type="dxa"/>
            <w:shd w:val="clear" w:color="auto" w:fill="D9D9D9" w:themeFill="background1" w:themeFillShade="D9"/>
          </w:tcPr>
          <w:p w14:paraId="1E65993F" w14:textId="77777777" w:rsidR="00841FF2" w:rsidRPr="007E1EAE" w:rsidRDefault="00841FF2" w:rsidP="00841FF2">
            <w:pPr>
              <w:rPr>
                <w:rStyle w:val="CodeSnippet"/>
              </w:rPr>
            </w:pPr>
            <w:r w:rsidRPr="007E1EAE">
              <w:rPr>
                <w:rStyle w:val="CodeSnippet"/>
              </w:rPr>
              <w:t>tosca.policies.Scaling:</w:t>
            </w:r>
          </w:p>
          <w:p w14:paraId="3AB4C26E"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4393C6CF" w14:textId="77777777" w:rsidR="00841FF2" w:rsidRPr="007E1EAE" w:rsidRDefault="00841FF2" w:rsidP="00841FF2">
            <w:pPr>
              <w:rPr>
                <w:rStyle w:val="CodeSnippet"/>
              </w:rPr>
            </w:pPr>
            <w:r w:rsidRPr="007E1EAE">
              <w:rPr>
                <w:rStyle w:val="CodeSnippet"/>
              </w:rPr>
              <w:t xml:space="preserve">  description: The TOSCA Policy Type definition that is used to govern scaling of TOSCA nodes or groups of nodes.  </w:t>
            </w:r>
          </w:p>
        </w:tc>
      </w:tr>
    </w:tbl>
    <w:p w14:paraId="5F3E6AF3" w14:textId="77777777" w:rsidR="00841FF2" w:rsidRPr="007E1EAE" w:rsidRDefault="00841FF2" w:rsidP="00841FF2">
      <w:pPr>
        <w:pStyle w:val="Heading3"/>
      </w:pPr>
      <w:bookmarkStart w:id="1333" w:name="_Toc454457865"/>
      <w:bookmarkStart w:id="1334" w:name="_Toc454458664"/>
      <w:bookmarkStart w:id="1335" w:name="DEFN_TYPE_POLICIES_UPDATE"/>
      <w:r w:rsidRPr="007E1EAE">
        <w:t>tosca.policies.Update</w:t>
      </w:r>
      <w:bookmarkEnd w:id="1333"/>
      <w:bookmarkEnd w:id="1334"/>
    </w:p>
    <w:bookmarkEnd w:id="1335"/>
    <w:p w14:paraId="7899DA45" w14:textId="77777777" w:rsidR="00841FF2" w:rsidRPr="007E1EAE" w:rsidRDefault="00841FF2" w:rsidP="00841FF2">
      <w:pPr>
        <w:pStyle w:val="NormalaroundTable"/>
      </w:pPr>
      <w:r w:rsidRPr="007E1EAE">
        <w:t xml:space="preserve">This is the default (root) TOSCA Policy Type definition that is used to govern update of TOSCA nodes or groups of nodes.  </w:t>
      </w:r>
    </w:p>
    <w:p w14:paraId="41577B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E5B04E3" w14:textId="77777777" w:rsidTr="00841FF2">
        <w:tc>
          <w:tcPr>
            <w:tcW w:w="9576" w:type="dxa"/>
            <w:shd w:val="clear" w:color="auto" w:fill="D9D9D9" w:themeFill="background1" w:themeFillShade="D9"/>
          </w:tcPr>
          <w:p w14:paraId="54348517" w14:textId="77777777" w:rsidR="00841FF2" w:rsidRPr="007E1EAE" w:rsidRDefault="00841FF2" w:rsidP="00841FF2">
            <w:pPr>
              <w:rPr>
                <w:rStyle w:val="CodeSnippet"/>
              </w:rPr>
            </w:pPr>
            <w:r w:rsidRPr="007E1EAE">
              <w:rPr>
                <w:rStyle w:val="CodeSnippet"/>
              </w:rPr>
              <w:t>tosca.policies.Update:</w:t>
            </w:r>
          </w:p>
          <w:p w14:paraId="7DE2B099"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7C9DD756" w14:textId="77777777" w:rsidR="00841FF2" w:rsidRPr="007E1EAE" w:rsidRDefault="00841FF2" w:rsidP="00841FF2">
            <w:pPr>
              <w:rPr>
                <w:rStyle w:val="CodeSnippet"/>
              </w:rPr>
            </w:pPr>
            <w:r w:rsidRPr="007E1EAE">
              <w:rPr>
                <w:rStyle w:val="CodeSnippet"/>
              </w:rPr>
              <w:t xml:space="preserve">  description: The TOSCA Policy Type definition that is used to govern update of TOSCA nodes or groups of nodes.  </w:t>
            </w:r>
          </w:p>
        </w:tc>
      </w:tr>
    </w:tbl>
    <w:p w14:paraId="14D7620B" w14:textId="77777777" w:rsidR="00841FF2" w:rsidRPr="007E1EAE" w:rsidRDefault="00841FF2" w:rsidP="00841FF2">
      <w:pPr>
        <w:pStyle w:val="Heading3"/>
      </w:pPr>
      <w:bookmarkStart w:id="1336" w:name="_Toc454457866"/>
      <w:bookmarkStart w:id="1337" w:name="_Toc454458665"/>
      <w:bookmarkStart w:id="1338" w:name="DEFN_TYPE_POLICIES_PERFORMANCE"/>
      <w:r w:rsidRPr="007E1EAE">
        <w:t>tosca.policies.Performance</w:t>
      </w:r>
      <w:bookmarkEnd w:id="1336"/>
      <w:bookmarkEnd w:id="1337"/>
    </w:p>
    <w:bookmarkEnd w:id="1338"/>
    <w:p w14:paraId="25D8F0DA" w14:textId="77777777" w:rsidR="00841FF2" w:rsidRPr="007E1EAE" w:rsidRDefault="00841FF2" w:rsidP="00841FF2">
      <w:pPr>
        <w:pStyle w:val="NormalaroundTable"/>
      </w:pPr>
      <w:r w:rsidRPr="007E1EAE">
        <w:t xml:space="preserve">This is the default (root) TOSCA Policy Type definition that is used to declare performance requirements for TOSCA nodes or groups of nodes.  </w:t>
      </w:r>
    </w:p>
    <w:p w14:paraId="0E9C9F2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45124D" w14:textId="77777777" w:rsidTr="00841FF2">
        <w:tc>
          <w:tcPr>
            <w:tcW w:w="9576" w:type="dxa"/>
            <w:shd w:val="clear" w:color="auto" w:fill="D9D9D9" w:themeFill="background1" w:themeFillShade="D9"/>
          </w:tcPr>
          <w:p w14:paraId="299291B5" w14:textId="77777777" w:rsidR="00841FF2" w:rsidRPr="007E1EAE" w:rsidRDefault="00841FF2" w:rsidP="00841FF2">
            <w:pPr>
              <w:rPr>
                <w:rStyle w:val="CodeSnippet"/>
              </w:rPr>
            </w:pPr>
            <w:r w:rsidRPr="007E1EAE">
              <w:rPr>
                <w:rStyle w:val="CodeSnippet"/>
              </w:rPr>
              <w:t>tosca.policies.Performance:</w:t>
            </w:r>
          </w:p>
          <w:p w14:paraId="76EC8DDD"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C0B5191" w14:textId="77777777" w:rsidR="00841FF2" w:rsidRPr="007E1EAE" w:rsidRDefault="00841FF2" w:rsidP="00841FF2">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39DBD9BB" w14:textId="77777777" w:rsidR="00841FF2" w:rsidRPr="007E1EAE" w:rsidRDefault="00841FF2" w:rsidP="00841FF2"/>
    <w:p w14:paraId="423CB8E5" w14:textId="77777777" w:rsidR="00841FF2" w:rsidRPr="007E1EAE" w:rsidRDefault="00841FF2" w:rsidP="00841FF2">
      <w:pPr>
        <w:pStyle w:val="Heading1"/>
      </w:pPr>
      <w:bookmarkStart w:id="1339" w:name="_Toc302251718"/>
      <w:bookmarkStart w:id="1340" w:name="_Toc310749112"/>
      <w:bookmarkStart w:id="1341" w:name="_Toc313780947"/>
      <w:bookmarkStart w:id="1342" w:name="_Toc322703191"/>
      <w:bookmarkStart w:id="1343" w:name="_Toc454457867"/>
      <w:bookmarkStart w:id="1344" w:name="_Toc454458666"/>
      <w:bookmarkStart w:id="1345" w:name="_Toc500248033"/>
      <w:bookmarkStart w:id="1346" w:name="_Toc528072959"/>
      <w:bookmarkStart w:id="1347" w:name="_Toc397688821"/>
      <w:bookmarkStart w:id="1348" w:name="_Toc373867886"/>
      <w:bookmarkStart w:id="1349" w:name="_Toc379455142"/>
      <w:bookmarkEnd w:id="1312"/>
      <w:bookmarkEnd w:id="1313"/>
      <w:r w:rsidRPr="007E1EAE">
        <w:lastRenderedPageBreak/>
        <w:t>TOSCA Cloud Service Archive (CSAR) format</w:t>
      </w:r>
      <w:bookmarkEnd w:id="1339"/>
      <w:bookmarkEnd w:id="1340"/>
      <w:bookmarkEnd w:id="1341"/>
      <w:bookmarkEnd w:id="1342"/>
      <w:bookmarkEnd w:id="1343"/>
      <w:bookmarkEnd w:id="1344"/>
      <w:bookmarkEnd w:id="1345"/>
      <w:bookmarkEnd w:id="1346"/>
    </w:p>
    <w:p w14:paraId="2E8DFA7D" w14:textId="77777777" w:rsidR="00841FF2" w:rsidRPr="007E1EAE" w:rsidRDefault="00841FF2" w:rsidP="00841FF2">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17CF6A53" w14:textId="77777777" w:rsidR="00841FF2" w:rsidRPr="007E1EAE" w:rsidRDefault="00841FF2" w:rsidP="00841FF2"/>
    <w:p w14:paraId="0B2EAE9F" w14:textId="4D24FD66" w:rsidR="00841FF2" w:rsidRPr="007E1EAE" w:rsidRDefault="00841FF2" w:rsidP="00841FF2">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6F07B6"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6F07B6"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18EDD3A5" w14:textId="77777777" w:rsidR="00841FF2" w:rsidRPr="007E1EAE" w:rsidRDefault="00841FF2" w:rsidP="00841FF2">
      <w:pPr>
        <w:pStyle w:val="Heading2"/>
      </w:pPr>
      <w:bookmarkStart w:id="1350" w:name="_Toc302251719"/>
      <w:bookmarkStart w:id="1351" w:name="_Toc310749113"/>
      <w:bookmarkStart w:id="1352" w:name="_Toc313780948"/>
      <w:bookmarkStart w:id="1353" w:name="_Toc322703192"/>
      <w:bookmarkStart w:id="1354" w:name="_Toc454457868"/>
      <w:bookmarkStart w:id="1355" w:name="_Toc454458667"/>
      <w:bookmarkStart w:id="1356" w:name="_Toc500248034"/>
      <w:bookmarkStart w:id="1357" w:name="_Toc528072960"/>
      <w:r w:rsidRPr="007E1EAE">
        <w:t>Overall Structure of a CSAR</w:t>
      </w:r>
      <w:bookmarkEnd w:id="1350"/>
      <w:bookmarkEnd w:id="1351"/>
      <w:bookmarkEnd w:id="1352"/>
      <w:bookmarkEnd w:id="1353"/>
      <w:bookmarkEnd w:id="1354"/>
      <w:bookmarkEnd w:id="1355"/>
      <w:bookmarkEnd w:id="1356"/>
      <w:bookmarkEnd w:id="1357"/>
    </w:p>
    <w:p w14:paraId="76DD1829" w14:textId="77777777" w:rsidR="00841FF2" w:rsidRPr="007E1EAE" w:rsidRDefault="00841FF2" w:rsidP="00841FF2">
      <w:pPr>
        <w:pStyle w:val="NormalaroundTable"/>
      </w:pPr>
      <w:r w:rsidRPr="007E1EAE">
        <w:t>A CSAR zip file is required to contain one of the following:</w:t>
      </w:r>
    </w:p>
    <w:p w14:paraId="1AF4D814" w14:textId="77777777" w:rsidR="00841FF2" w:rsidRPr="007E1EAE" w:rsidRDefault="00841FF2" w:rsidP="00971CED">
      <w:pPr>
        <w:pStyle w:val="ListParagraph"/>
        <w:numPr>
          <w:ilvl w:val="0"/>
          <w:numId w:val="80"/>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3E12426B" w14:textId="77777777" w:rsidR="00841FF2" w:rsidRPr="007E1EAE" w:rsidRDefault="00841FF2" w:rsidP="00971CED">
      <w:pPr>
        <w:pStyle w:val="ListParagraph"/>
        <w:numPr>
          <w:ilvl w:val="0"/>
          <w:numId w:val="80"/>
        </w:numPr>
      </w:pPr>
      <w:r w:rsidRPr="007E1EAE">
        <w:t>a yaml (.yml or .yaml) file at the root of the archive. The yaml file being a valid tosca definition template that MUST define a metadata section where template_name and template_version are required.</w:t>
      </w:r>
    </w:p>
    <w:p w14:paraId="5D8AE3D4" w14:textId="77777777" w:rsidR="00841FF2" w:rsidRPr="007E1EAE" w:rsidRDefault="00841FF2" w:rsidP="00841FF2">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34531781" w14:textId="77777777" w:rsidR="00841FF2" w:rsidRPr="007E1EAE" w:rsidRDefault="00841FF2" w:rsidP="00841FF2">
      <w:pPr>
        <w:pStyle w:val="Heading2"/>
      </w:pPr>
      <w:bookmarkStart w:id="1358" w:name="_Toc302251720"/>
      <w:bookmarkStart w:id="1359" w:name="_Toc310749114"/>
      <w:bookmarkStart w:id="1360" w:name="_Toc313780949"/>
      <w:bookmarkStart w:id="1361" w:name="_Toc322703193"/>
      <w:bookmarkStart w:id="1362" w:name="_Toc454457869"/>
      <w:bookmarkStart w:id="1363" w:name="_Toc454458668"/>
      <w:bookmarkStart w:id="1364" w:name="_Toc500248035"/>
      <w:bookmarkStart w:id="1365" w:name="_Toc528072961"/>
      <w:r w:rsidRPr="007E1EAE">
        <w:t>TOSCA Meta File</w:t>
      </w:r>
      <w:bookmarkEnd w:id="1358"/>
      <w:bookmarkEnd w:id="1359"/>
      <w:bookmarkEnd w:id="1360"/>
      <w:bookmarkEnd w:id="1361"/>
      <w:bookmarkEnd w:id="1362"/>
      <w:bookmarkEnd w:id="1363"/>
      <w:bookmarkEnd w:id="1364"/>
      <w:bookmarkEnd w:id="1365"/>
    </w:p>
    <w:p w14:paraId="72B98162" w14:textId="41BAEE6D" w:rsidR="00841FF2" w:rsidRPr="007E1EAE" w:rsidRDefault="00841FF2" w:rsidP="00841FF2">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006F07B6"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51A57E6B" w14:textId="77777777" w:rsidR="00841FF2" w:rsidRPr="007E1EAE" w:rsidRDefault="00841FF2" w:rsidP="00841FF2">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54EFA56A" w14:textId="77777777" w:rsidR="00841FF2" w:rsidRPr="007E1EAE" w:rsidRDefault="00841FF2" w:rsidP="00841FF2">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08A9A57C" w14:textId="77777777" w:rsidR="00841FF2" w:rsidRPr="007E1EAE" w:rsidRDefault="00841FF2" w:rsidP="00841FF2">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CSAR-Version</w:t>
      </w:r>
      <w:r w:rsidRPr="007E1EAE">
        <w:t xml:space="preserve"> keyword listed in </w:t>
      </w:r>
      <w:r w:rsidRPr="007E1EAE">
        <w:rPr>
          <w:i/>
        </w:rPr>
        <w:t>block_0</w:t>
      </w:r>
      <w:r w:rsidRPr="007E1EAE">
        <w:t xml:space="preserve"> of the meta-file is required to denote version </w:t>
      </w:r>
      <w:r w:rsidRPr="007E1EAE">
        <w:rPr>
          <w:b/>
        </w:rPr>
        <w:t>1.1</w:t>
      </w:r>
      <w:r w:rsidRPr="007E1EAE">
        <w:t>.</w:t>
      </w:r>
    </w:p>
    <w:p w14:paraId="6F3E2E95" w14:textId="77777777" w:rsidR="00841FF2" w:rsidRPr="007E1EAE" w:rsidRDefault="00841FF2" w:rsidP="00841FF2">
      <w:pPr>
        <w:pStyle w:val="Heading3"/>
      </w:pPr>
      <w:bookmarkStart w:id="1366" w:name="_Toc454457870"/>
      <w:bookmarkStart w:id="1367" w:name="_Toc454458669"/>
      <w:r w:rsidRPr="007E1EAE">
        <w:t>Example</w:t>
      </w:r>
      <w:bookmarkEnd w:id="1366"/>
      <w:bookmarkEnd w:id="1367"/>
    </w:p>
    <w:p w14:paraId="3F8DEE3C" w14:textId="77777777" w:rsidR="00841FF2" w:rsidRPr="007E1EAE" w:rsidRDefault="00841FF2" w:rsidP="00841FF2">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06ECFA8" w14:textId="77777777" w:rsidTr="00841FF2">
        <w:trPr>
          <w:trHeight w:val="256"/>
        </w:trPr>
        <w:tc>
          <w:tcPr>
            <w:tcW w:w="9576" w:type="dxa"/>
            <w:shd w:val="clear" w:color="auto" w:fill="D9D9D9" w:themeFill="background1" w:themeFillShade="D9"/>
          </w:tcPr>
          <w:p w14:paraId="42F9410C" w14:textId="77777777" w:rsidR="00841FF2" w:rsidRPr="00C473E8" w:rsidRDefault="00841FF2" w:rsidP="00841FF2">
            <w:pPr>
              <w:rPr>
                <w:rStyle w:val="CodeSnippet"/>
              </w:rPr>
            </w:pPr>
            <w:r w:rsidRPr="00C473E8">
              <w:rPr>
                <w:rStyle w:val="CodeSnippet"/>
              </w:rPr>
              <w:t>TOSCA-Meta-File-Version: 1.0</w:t>
            </w:r>
          </w:p>
          <w:p w14:paraId="6F414D9C" w14:textId="77777777" w:rsidR="00841FF2" w:rsidRPr="00C473E8" w:rsidRDefault="00841FF2" w:rsidP="00841FF2">
            <w:pPr>
              <w:rPr>
                <w:rStyle w:val="CodeSnippet"/>
              </w:rPr>
            </w:pPr>
            <w:r w:rsidRPr="00C473E8">
              <w:rPr>
                <w:rStyle w:val="CodeSnippet"/>
              </w:rPr>
              <w:t>CSAR-Version: 1.1</w:t>
            </w:r>
          </w:p>
          <w:p w14:paraId="374B5B39" w14:textId="77777777" w:rsidR="00841FF2" w:rsidRPr="007E1EAE" w:rsidRDefault="00841FF2" w:rsidP="00841FF2">
            <w:pPr>
              <w:rPr>
                <w:rStyle w:val="CodeSnippet"/>
              </w:rPr>
            </w:pPr>
            <w:r w:rsidRPr="007E1EAE">
              <w:rPr>
                <w:rStyle w:val="CodeSnippet"/>
              </w:rPr>
              <w:t>Created-By: OASIS TOSCA TC</w:t>
            </w:r>
          </w:p>
          <w:p w14:paraId="60F775CB" w14:textId="77777777" w:rsidR="00841FF2" w:rsidRPr="007E1EAE" w:rsidRDefault="00841FF2" w:rsidP="00841FF2">
            <w:pPr>
              <w:rPr>
                <w:rStyle w:val="CodeSnippet"/>
              </w:rPr>
            </w:pPr>
            <w:r w:rsidRPr="007E1EAE">
              <w:rPr>
                <w:rStyle w:val="CodeSnippet"/>
              </w:rPr>
              <w:t>Entry-Definitions: definitions/tosca_elk.yaml</w:t>
            </w:r>
          </w:p>
        </w:tc>
      </w:tr>
    </w:tbl>
    <w:p w14:paraId="06210A85" w14:textId="77777777" w:rsidR="00841FF2" w:rsidRPr="007E1EAE" w:rsidRDefault="00841FF2" w:rsidP="00841FF2"/>
    <w:p w14:paraId="3C9D436B" w14:textId="77777777" w:rsidR="00841FF2" w:rsidRPr="007E1EAE" w:rsidRDefault="00841FF2" w:rsidP="00841FF2">
      <w:r w:rsidRPr="007E1EAE">
        <w:lastRenderedPageBreak/>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p>
    <w:p w14:paraId="78303510" w14:textId="77777777" w:rsidR="00841FF2" w:rsidRPr="007E1EAE" w:rsidRDefault="00841FF2" w:rsidP="00841FF2">
      <w:pPr>
        <w:pStyle w:val="Heading2"/>
      </w:pPr>
      <w:bookmarkStart w:id="1368" w:name="_Toc454457871"/>
      <w:bookmarkStart w:id="1369" w:name="_Toc454458670"/>
      <w:bookmarkStart w:id="1370" w:name="_Toc500248036"/>
      <w:bookmarkStart w:id="1371" w:name="_Toc528072962"/>
      <w:r w:rsidRPr="007E1EAE">
        <w:t>Archive without TOSCA-Metadata</w:t>
      </w:r>
      <w:bookmarkEnd w:id="1368"/>
      <w:bookmarkEnd w:id="1369"/>
      <w:bookmarkEnd w:id="1370"/>
      <w:bookmarkEnd w:id="1371"/>
    </w:p>
    <w:p w14:paraId="6C7094CE" w14:textId="77777777" w:rsidR="00841FF2" w:rsidRPr="007E1EAE" w:rsidRDefault="00841FF2" w:rsidP="00841FF2">
      <w:r w:rsidRPr="007E1EAE">
        <w:t>In case the archive doesn’t contains a TOSCA-Metadata directory the archive is required to contains a single YAML file at the root of the archive (other templates may exits in sub-directories).</w:t>
      </w:r>
    </w:p>
    <w:p w14:paraId="3609958D" w14:textId="77777777" w:rsidR="00841FF2" w:rsidRPr="007E1EAE" w:rsidRDefault="00841FF2" w:rsidP="00841FF2">
      <w:r w:rsidRPr="007E1EAE">
        <w:t>This file must be a valid TOSCA definitions YAML file with the additional restriction that the metadata section (as defined in 3.9.3.2) is required and template_name and template_version metadata are also required.</w:t>
      </w:r>
    </w:p>
    <w:p w14:paraId="28BB1FA9" w14:textId="77777777" w:rsidR="00841FF2" w:rsidRPr="007E1EAE" w:rsidRDefault="00841FF2" w:rsidP="00841FF2">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2DBA5D47" w14:textId="77777777" w:rsidR="00841FF2" w:rsidRPr="007E1EAE" w:rsidRDefault="00841FF2" w:rsidP="00841FF2">
      <w:pPr>
        <w:pStyle w:val="Heading3"/>
      </w:pPr>
      <w:bookmarkStart w:id="1372" w:name="_Toc454457872"/>
      <w:bookmarkStart w:id="1373" w:name="_Toc454458671"/>
      <w:r w:rsidRPr="007E1EAE">
        <w:t>Example</w:t>
      </w:r>
      <w:bookmarkEnd w:id="1372"/>
      <w:bookmarkEnd w:id="1373"/>
    </w:p>
    <w:p w14:paraId="61994030" w14:textId="77777777" w:rsidR="00841FF2" w:rsidRPr="007E1EAE" w:rsidRDefault="00841FF2" w:rsidP="00841FF2">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A37FB7" w14:textId="77777777" w:rsidTr="00841FF2">
        <w:trPr>
          <w:trHeight w:val="256"/>
        </w:trPr>
        <w:tc>
          <w:tcPr>
            <w:tcW w:w="9576" w:type="dxa"/>
            <w:shd w:val="clear" w:color="auto" w:fill="D9D9D9" w:themeFill="background1" w:themeFillShade="D9"/>
          </w:tcPr>
          <w:p w14:paraId="4F4051A5" w14:textId="77777777" w:rsidR="00841FF2" w:rsidRPr="007E1EAE" w:rsidRDefault="00841FF2" w:rsidP="00841FF2">
            <w:pPr>
              <w:rPr>
                <w:rStyle w:val="CodeSnippet"/>
                <w:noProof/>
              </w:rPr>
            </w:pPr>
            <w:r w:rsidRPr="007E1EAE">
              <w:rPr>
                <w:rStyle w:val="CodeSnippet"/>
                <w:noProof/>
              </w:rPr>
              <w:t>tosca_definitions_version: tosca_simple_yaml_1_1</w:t>
            </w:r>
          </w:p>
          <w:p w14:paraId="71890978" w14:textId="77777777" w:rsidR="00841FF2" w:rsidRPr="007E1EAE" w:rsidRDefault="00841FF2" w:rsidP="00841FF2">
            <w:pPr>
              <w:rPr>
                <w:rStyle w:val="CodeSnippet"/>
                <w:noProof/>
              </w:rPr>
            </w:pPr>
          </w:p>
          <w:p w14:paraId="313D3B54" w14:textId="77777777" w:rsidR="00841FF2" w:rsidRPr="007E1EAE" w:rsidRDefault="00841FF2" w:rsidP="00841FF2">
            <w:pPr>
              <w:rPr>
                <w:rStyle w:val="CodeSnippet"/>
                <w:noProof/>
              </w:rPr>
            </w:pPr>
            <w:r w:rsidRPr="007E1EAE">
              <w:rPr>
                <w:rStyle w:val="CodeSnippet"/>
                <w:noProof/>
              </w:rPr>
              <w:t>metadata:</w:t>
            </w:r>
          </w:p>
          <w:p w14:paraId="1519CD60" w14:textId="77777777" w:rsidR="00841FF2" w:rsidRPr="007E1EAE" w:rsidRDefault="00841FF2" w:rsidP="00841FF2">
            <w:pPr>
              <w:rPr>
                <w:rStyle w:val="CodeSnippet"/>
                <w:noProof/>
              </w:rPr>
            </w:pPr>
            <w:r w:rsidRPr="007E1EAE">
              <w:rPr>
                <w:rStyle w:val="CodeSnippet"/>
                <w:noProof/>
              </w:rPr>
              <w:t xml:space="preserve">  template_name: my_template</w:t>
            </w:r>
          </w:p>
          <w:p w14:paraId="19E896C5" w14:textId="77777777" w:rsidR="00841FF2" w:rsidRPr="007E1EAE" w:rsidRDefault="00841FF2" w:rsidP="00841FF2">
            <w:pPr>
              <w:rPr>
                <w:rStyle w:val="CodeSnippet"/>
                <w:noProof/>
              </w:rPr>
            </w:pPr>
            <w:r w:rsidRPr="007E1EAE">
              <w:rPr>
                <w:rStyle w:val="CodeSnippet"/>
                <w:noProof/>
              </w:rPr>
              <w:t xml:space="preserve">  template_author: </w:t>
            </w:r>
            <w:r w:rsidRPr="007E1EAE">
              <w:rPr>
                <w:rStyle w:val="CodeSnippet"/>
              </w:rPr>
              <w:t>OASIS TOSCA TC</w:t>
            </w:r>
          </w:p>
          <w:p w14:paraId="0AECD491" w14:textId="77777777" w:rsidR="00841FF2" w:rsidRPr="007E1EAE" w:rsidRDefault="00841FF2" w:rsidP="00841FF2">
            <w:pPr>
              <w:rPr>
                <w:rStyle w:val="CodeSnippet"/>
              </w:rPr>
            </w:pPr>
            <w:r w:rsidRPr="007E1EAE">
              <w:rPr>
                <w:rStyle w:val="CodeSnippet"/>
                <w:noProof/>
              </w:rPr>
              <w:t xml:space="preserve">  template_version: 1.0</w:t>
            </w:r>
          </w:p>
        </w:tc>
      </w:tr>
    </w:tbl>
    <w:p w14:paraId="2D675C6F" w14:textId="77777777" w:rsidR="00841FF2" w:rsidRPr="007E1EAE" w:rsidRDefault="00841FF2" w:rsidP="00841FF2"/>
    <w:p w14:paraId="7151D6B4" w14:textId="77777777" w:rsidR="00841FF2" w:rsidRPr="007E1EAE" w:rsidRDefault="00841FF2" w:rsidP="00841FF2">
      <w:pPr>
        <w:pStyle w:val="Heading1"/>
      </w:pPr>
      <w:bookmarkStart w:id="1374" w:name="_Toc454457873"/>
      <w:bookmarkStart w:id="1375" w:name="_Toc454458672"/>
      <w:bookmarkStart w:id="1376" w:name="_Toc500248037"/>
      <w:bookmarkStart w:id="1377" w:name="_Toc528072963"/>
      <w:bookmarkStart w:id="1378" w:name="_Toc302251721"/>
      <w:bookmarkStart w:id="1379" w:name="_Toc310749115"/>
      <w:bookmarkStart w:id="1380" w:name="_Toc313780950"/>
      <w:bookmarkStart w:id="1381" w:name="_Toc322703194"/>
      <w:r w:rsidRPr="007E1EAE">
        <w:lastRenderedPageBreak/>
        <w:t>TOSCA workflows</w:t>
      </w:r>
      <w:bookmarkEnd w:id="1374"/>
      <w:bookmarkEnd w:id="1375"/>
      <w:bookmarkEnd w:id="1376"/>
      <w:bookmarkEnd w:id="1377"/>
    </w:p>
    <w:p w14:paraId="6BA6A30F" w14:textId="77777777" w:rsidR="00841FF2" w:rsidRPr="007E1EAE" w:rsidRDefault="00841FF2" w:rsidP="00841FF2">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72CA7766" w14:textId="77777777" w:rsidR="00841FF2" w:rsidRPr="007E1EAE" w:rsidRDefault="00841FF2" w:rsidP="00841FF2"/>
    <w:p w14:paraId="5C53751F" w14:textId="77777777" w:rsidR="00841FF2" w:rsidRPr="007E1EAE" w:rsidRDefault="00841FF2" w:rsidP="00841FF2">
      <w:r w:rsidRPr="007E1EAE">
        <w:t>Workflows can be triggered on deployment of a topology (deploy workflow) on undeployment (undeploy workflow) or during runtime, manually, or automatically based on policies defined for the topology.</w:t>
      </w:r>
    </w:p>
    <w:p w14:paraId="08C103DA" w14:textId="77777777" w:rsidR="00841FF2" w:rsidRPr="007E1EAE" w:rsidRDefault="00841FF2" w:rsidP="00841FF2"/>
    <w:p w14:paraId="6FBD70A6" w14:textId="77777777" w:rsidR="00841FF2" w:rsidRPr="007E1EAE" w:rsidRDefault="00841FF2" w:rsidP="00841FF2">
      <w:r w:rsidRPr="007E1EAE">
        <w:rPr>
          <w:b/>
        </w:rPr>
        <w:t>Note:</w:t>
      </w:r>
      <w:r w:rsidRPr="007E1EAE">
        <w:t xml:space="preserve"> The TOSCA orchestrators will execute a single workflow at a time on a topology to guarantee that the defined workflow can be consistent and behave as expected.</w:t>
      </w:r>
    </w:p>
    <w:p w14:paraId="519781D2" w14:textId="77777777" w:rsidR="00841FF2" w:rsidRPr="007E1EAE" w:rsidRDefault="00841FF2" w:rsidP="00841FF2">
      <w:pPr>
        <w:pStyle w:val="Heading2"/>
      </w:pPr>
      <w:bookmarkStart w:id="1382" w:name="_Toc454457874"/>
      <w:bookmarkStart w:id="1383" w:name="_Toc454458673"/>
      <w:bookmarkStart w:id="1384" w:name="_Toc500248038"/>
      <w:bookmarkStart w:id="1385" w:name="_Toc528072964"/>
      <w:r w:rsidRPr="007E1EAE">
        <w:t>Normative workflows</w:t>
      </w:r>
      <w:bookmarkEnd w:id="1382"/>
      <w:bookmarkEnd w:id="1383"/>
      <w:bookmarkEnd w:id="1384"/>
      <w:bookmarkEnd w:id="1385"/>
    </w:p>
    <w:p w14:paraId="3C5C3652" w14:textId="77777777" w:rsidR="00841FF2" w:rsidRPr="007E1EAE" w:rsidRDefault="00841FF2" w:rsidP="00841FF2">
      <w:pPr>
        <w:pStyle w:val="NormalaroundTable"/>
      </w:pPr>
      <w:r w:rsidRPr="007E1EAE">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389CCA3F" w14:textId="77777777" w:rsidR="00841FF2" w:rsidRPr="007E1EAE" w:rsidRDefault="00841FF2" w:rsidP="00971CED">
      <w:pPr>
        <w:pStyle w:val="ListParagraph"/>
        <w:numPr>
          <w:ilvl w:val="0"/>
          <w:numId w:val="85"/>
        </w:numPr>
      </w:pPr>
      <w:r w:rsidRPr="007E1EAE">
        <w:rPr>
          <w:rStyle w:val="Refterm"/>
        </w:rPr>
        <w:t>deploy</w:t>
      </w:r>
      <w:r w:rsidRPr="007E1EAE">
        <w:t>: is the workflow used to instantiate and perform the initial deployment of the topology.</w:t>
      </w:r>
    </w:p>
    <w:p w14:paraId="7207A049" w14:textId="77777777" w:rsidR="00841FF2" w:rsidRPr="007E1EAE" w:rsidRDefault="00841FF2" w:rsidP="00971CED">
      <w:pPr>
        <w:pStyle w:val="ListParagraph"/>
        <w:numPr>
          <w:ilvl w:val="0"/>
          <w:numId w:val="85"/>
        </w:numPr>
      </w:pPr>
      <w:r w:rsidRPr="007E1EAE">
        <w:rPr>
          <w:rStyle w:val="Refterm"/>
        </w:rPr>
        <w:t>undeploy</w:t>
      </w:r>
      <w:r w:rsidRPr="007E1EAE">
        <w:t>: is the workflow used to remove all instances of a topology.</w:t>
      </w:r>
    </w:p>
    <w:p w14:paraId="299D02B6" w14:textId="77777777" w:rsidR="00841FF2" w:rsidRPr="007E1EAE" w:rsidRDefault="00841FF2" w:rsidP="00841FF2">
      <w:pPr>
        <w:pStyle w:val="Heading3"/>
      </w:pPr>
      <w:bookmarkStart w:id="1386" w:name="_Toc454457875"/>
      <w:bookmarkStart w:id="1387" w:name="_Toc454458674"/>
      <w:r w:rsidRPr="007E1EAE">
        <w:t>Notes</w:t>
      </w:r>
      <w:bookmarkEnd w:id="1386"/>
      <w:bookmarkEnd w:id="1387"/>
    </w:p>
    <w:p w14:paraId="077DD311" w14:textId="77777777" w:rsidR="00841FF2" w:rsidRPr="007E1EAE" w:rsidRDefault="00841FF2" w:rsidP="00841FF2">
      <w:pPr>
        <w:pStyle w:val="NormalaroundTable"/>
      </w:pPr>
      <w:r w:rsidRPr="007E1EAE">
        <w:t>Future versions of the specification will describe the normative naming and declarative generation of additional workflows used to operate the topology at runtime.</w:t>
      </w:r>
    </w:p>
    <w:p w14:paraId="0116E994" w14:textId="77777777" w:rsidR="00841FF2" w:rsidRPr="007E1EAE" w:rsidRDefault="00841FF2" w:rsidP="00971CED">
      <w:pPr>
        <w:pStyle w:val="ListParagraph"/>
        <w:numPr>
          <w:ilvl w:val="0"/>
          <w:numId w:val="86"/>
        </w:numPr>
      </w:pPr>
      <w:r w:rsidRPr="007E1EAE">
        <w:rPr>
          <w:rStyle w:val="Refterm"/>
        </w:rPr>
        <w:t>scaling workflows</w:t>
      </w:r>
      <w:r w:rsidRPr="007E1EAE">
        <w:t>: defined for every scalable nodes or based on scaling policies</w:t>
      </w:r>
    </w:p>
    <w:p w14:paraId="670B814B" w14:textId="77777777" w:rsidR="00841FF2" w:rsidRPr="007E1EAE" w:rsidRDefault="00841FF2" w:rsidP="00971CED">
      <w:pPr>
        <w:pStyle w:val="ListParagraph"/>
        <w:numPr>
          <w:ilvl w:val="0"/>
          <w:numId w:val="86"/>
        </w:numPr>
      </w:pPr>
      <w:r w:rsidRPr="007E1EAE">
        <w:rPr>
          <w:rStyle w:val="Refterm"/>
        </w:rPr>
        <w:t>auto-healing workflows</w:t>
      </w:r>
      <w:r w:rsidRPr="007E1EAE">
        <w:t>: defined in order to restart nodes that may have failed</w:t>
      </w:r>
    </w:p>
    <w:p w14:paraId="3F6C12BB" w14:textId="77777777" w:rsidR="00841FF2" w:rsidRPr="007E1EAE" w:rsidRDefault="00841FF2" w:rsidP="00841FF2">
      <w:pPr>
        <w:pStyle w:val="Heading2"/>
      </w:pPr>
      <w:bookmarkStart w:id="1388" w:name="_Toc454457876"/>
      <w:bookmarkStart w:id="1389" w:name="_Toc454458675"/>
      <w:bookmarkStart w:id="1390" w:name="_Toc500248039"/>
      <w:bookmarkStart w:id="1391" w:name="_Toc528072965"/>
      <w:r w:rsidRPr="007E1EAE">
        <w:t>Declarative workflows</w:t>
      </w:r>
      <w:bookmarkEnd w:id="1388"/>
      <w:bookmarkEnd w:id="1389"/>
      <w:bookmarkEnd w:id="1390"/>
      <w:bookmarkEnd w:id="1391"/>
    </w:p>
    <w:p w14:paraId="3017783C" w14:textId="77777777" w:rsidR="00841FF2" w:rsidRPr="007E1EAE" w:rsidRDefault="00841FF2" w:rsidP="00841FF2">
      <w:r w:rsidRPr="007E1EAE">
        <w:t>Declarative workflows are the result of the weaving of topology’s node, relationships, and groups workflows.</w:t>
      </w:r>
    </w:p>
    <w:p w14:paraId="0F6C69A5" w14:textId="77777777" w:rsidR="00841FF2" w:rsidRPr="007E1EAE" w:rsidRDefault="00841FF2" w:rsidP="00841FF2">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4D1D9C3B" w14:textId="77777777" w:rsidR="00841FF2" w:rsidRPr="007E1EAE" w:rsidRDefault="00841FF2" w:rsidP="00841FF2">
      <w:r w:rsidRPr="007E1EAE">
        <w:t>This section aims to describe and explain how a TOSCA orchestrator will generate a workflow based on the topology entities (nodes, relationships and groups).</w:t>
      </w:r>
    </w:p>
    <w:p w14:paraId="03FF739B" w14:textId="77777777" w:rsidR="00841FF2" w:rsidRPr="007E1EAE" w:rsidRDefault="00841FF2" w:rsidP="00841FF2">
      <w:pPr>
        <w:pStyle w:val="Heading3"/>
      </w:pPr>
      <w:bookmarkStart w:id="1392" w:name="_Toc454457877"/>
      <w:bookmarkStart w:id="1393" w:name="_Toc454458676"/>
      <w:r w:rsidRPr="007E1EAE">
        <w:t>Notes</w:t>
      </w:r>
      <w:bookmarkEnd w:id="1392"/>
      <w:bookmarkEnd w:id="1393"/>
    </w:p>
    <w:p w14:paraId="7A02B18F" w14:textId="77777777" w:rsidR="00841FF2" w:rsidRPr="007E1EAE" w:rsidRDefault="00841FF2" w:rsidP="00841FF2">
      <w:r w:rsidRPr="007E1EAE">
        <w:t>This section details specific constraints and considerations that applies during the weaving process.</w:t>
      </w:r>
    </w:p>
    <w:p w14:paraId="5462BA40" w14:textId="77777777" w:rsidR="00841FF2" w:rsidRPr="007E1EAE" w:rsidRDefault="00841FF2" w:rsidP="00841FF2">
      <w:pPr>
        <w:pStyle w:val="Heading4"/>
      </w:pPr>
      <w:r w:rsidRPr="007E1EAE">
        <w:t>Orchestrator provided nodes lifecycle and weaving</w:t>
      </w:r>
    </w:p>
    <w:p w14:paraId="6A901A77" w14:textId="77777777" w:rsidR="00841FF2" w:rsidRPr="007E1EAE" w:rsidRDefault="00841FF2" w:rsidP="00841FF2">
      <w:r w:rsidRPr="007E1EAE">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355432AE" w14:textId="77777777" w:rsidR="00841FF2" w:rsidRPr="007E1EAE" w:rsidRDefault="00841FF2" w:rsidP="00841FF2">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7A2902D1" w14:textId="77777777" w:rsidR="00841FF2" w:rsidRPr="007E1EAE" w:rsidRDefault="00841FF2" w:rsidP="00841FF2">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125E0251" w14:textId="77777777" w:rsidR="00841FF2" w:rsidRPr="007E1EAE" w:rsidRDefault="00841FF2" w:rsidP="00841FF2">
      <w:pPr>
        <w:pStyle w:val="Heading3"/>
      </w:pPr>
      <w:bookmarkStart w:id="1394" w:name="_Toc454457878"/>
      <w:bookmarkStart w:id="1395" w:name="_Toc454458677"/>
      <w:r w:rsidRPr="007E1EAE">
        <w:t>Relationship impacts on topology weaving</w:t>
      </w:r>
      <w:bookmarkEnd w:id="1394"/>
      <w:bookmarkEnd w:id="1395"/>
    </w:p>
    <w:p w14:paraId="3B8B909A" w14:textId="77777777" w:rsidR="00841FF2" w:rsidRPr="007E1EAE" w:rsidRDefault="00841FF2" w:rsidP="00841FF2">
      <w:r w:rsidRPr="007E1EAE">
        <w:t>This section explains how relationships impacts the workflow generation to enable the composition of complex topologies.</w:t>
      </w:r>
    </w:p>
    <w:p w14:paraId="7437401B" w14:textId="77777777" w:rsidR="00841FF2" w:rsidRPr="007E1EAE" w:rsidRDefault="00841FF2" w:rsidP="00841FF2">
      <w:pPr>
        <w:pStyle w:val="Heading4"/>
      </w:pPr>
      <w:r w:rsidRPr="007E1EAE">
        <w:t>tosca.relationships.DependsOn</w:t>
      </w:r>
    </w:p>
    <w:p w14:paraId="06A335B0" w14:textId="77777777" w:rsidR="00841FF2" w:rsidRPr="007E1EAE" w:rsidRDefault="00841FF2" w:rsidP="00841FF2">
      <w:r w:rsidRPr="007E1EAE">
        <w:t>The depends on relationship is used to establish a dependency from a node to another. A source node that depends on a target node will be created only after the other entity has been started.</w:t>
      </w:r>
    </w:p>
    <w:p w14:paraId="3E4F4760" w14:textId="77777777" w:rsidR="00841FF2" w:rsidRPr="007E1EAE" w:rsidRDefault="00841FF2" w:rsidP="00841FF2">
      <w:pPr>
        <w:pStyle w:val="Heading4"/>
      </w:pPr>
      <w:r w:rsidRPr="007E1EAE">
        <w:t>Note</w:t>
      </w:r>
    </w:p>
    <w:p w14:paraId="02720EB0" w14:textId="77777777" w:rsidR="00841FF2" w:rsidRPr="007E1EAE" w:rsidRDefault="00841FF2" w:rsidP="00841FF2">
      <w:r w:rsidRPr="007E1EAE">
        <w:t>DependsOn relationship SHOULD not be implemented. Even if the Configure interface can be implemented this is not considered as a best-practice. If you need specific implementation, please have a look at the ConnectsTo relationship.</w:t>
      </w:r>
    </w:p>
    <w:p w14:paraId="6CAA1D1F" w14:textId="77777777" w:rsidR="00841FF2" w:rsidRPr="007E1EAE" w:rsidRDefault="00841FF2" w:rsidP="00841FF2">
      <w:pPr>
        <w:pStyle w:val="Heading5"/>
      </w:pPr>
      <w:r w:rsidRPr="007E1EAE">
        <w:t>Example DependsOn</w:t>
      </w:r>
    </w:p>
    <w:p w14:paraId="552C2E64" w14:textId="77777777" w:rsidR="00841FF2" w:rsidRPr="007E1EAE" w:rsidRDefault="00841FF2" w:rsidP="00841FF2">
      <w:r w:rsidRPr="007E1EAE">
        <w:t>This example show the usage of a generic DependsOn relationship between two custom software components.</w:t>
      </w:r>
    </w:p>
    <w:p w14:paraId="1AFC941D" w14:textId="77777777" w:rsidR="00841FF2" w:rsidRPr="007E1EAE" w:rsidRDefault="00841FF2" w:rsidP="00841FF2"/>
    <w:p w14:paraId="66CAD195" w14:textId="77777777" w:rsidR="00841FF2" w:rsidRPr="007E1EAE" w:rsidRDefault="00841FF2" w:rsidP="00841FF2">
      <w:r w:rsidRPr="007E1EAE">
        <w:rPr>
          <w:noProof/>
        </w:rPr>
        <w:drawing>
          <wp:inline distT="0" distB="0" distL="0" distR="0" wp14:anchorId="01F2CDFC" wp14:editId="5AD4E71B">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0DD7320D" w14:textId="77777777" w:rsidR="00841FF2" w:rsidRPr="007E1EAE" w:rsidRDefault="00841FF2" w:rsidP="00841FF2">
      <w:pPr>
        <w:pStyle w:val="NormalaroundTable"/>
      </w:pPr>
      <w:r w:rsidRPr="007E1EAE">
        <w:t>In this example the relationship configure interface doesn’t define operations so they don’t appear in the generated lifecycle.</w:t>
      </w:r>
    </w:p>
    <w:p w14:paraId="13A7C5F0" w14:textId="77777777" w:rsidR="00841FF2" w:rsidRPr="007E1EAE" w:rsidRDefault="00841FF2" w:rsidP="00841FF2">
      <w:pPr>
        <w:pStyle w:val="Heading4"/>
      </w:pPr>
      <w:r w:rsidRPr="007E1EAE">
        <w:lastRenderedPageBreak/>
        <w:t>tosca.relationships.ConnectsTo</w:t>
      </w:r>
    </w:p>
    <w:p w14:paraId="266137EB" w14:textId="77777777" w:rsidR="00841FF2" w:rsidRPr="007E1EAE" w:rsidRDefault="00841FF2" w:rsidP="00841FF2">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7AAB00E5" w14:textId="77777777" w:rsidR="00841FF2" w:rsidRPr="007E1EAE" w:rsidRDefault="00841FF2" w:rsidP="00841FF2">
      <w:r w:rsidRPr="007E1EAE">
        <w:rPr>
          <w:noProof/>
        </w:rPr>
        <w:drawing>
          <wp:inline distT="0" distB="0" distL="0" distR="0" wp14:anchorId="34B2D73F" wp14:editId="4BF84D99">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D4E38D2" w14:textId="77777777" w:rsidR="00841FF2" w:rsidRPr="007E1EAE" w:rsidRDefault="00841FF2" w:rsidP="00841FF2">
      <w:pPr>
        <w:pStyle w:val="Heading4"/>
      </w:pPr>
      <w:r w:rsidRPr="007E1EAE">
        <w:t>tosca.relationships.HostedOn</w:t>
      </w:r>
    </w:p>
    <w:p w14:paraId="0CE68BDC" w14:textId="77777777" w:rsidR="00841FF2" w:rsidRPr="007E1EAE" w:rsidRDefault="00841FF2" w:rsidP="00841FF2">
      <w:r w:rsidRPr="007E1EAE">
        <w:t>The hosted_on dependency relationship allows to define a hosting relationship between an entity and another. The hosting relationship has multiple impacts on the workflow and execution:</w:t>
      </w:r>
    </w:p>
    <w:p w14:paraId="039039E9" w14:textId="77777777" w:rsidR="00841FF2" w:rsidRPr="007E1EAE" w:rsidRDefault="00841FF2" w:rsidP="00971CED">
      <w:pPr>
        <w:pStyle w:val="ListParagraph"/>
        <w:numPr>
          <w:ilvl w:val="0"/>
          <w:numId w:val="89"/>
        </w:numPr>
      </w:pPr>
      <w:r w:rsidRPr="007E1EAE">
        <w:t>The implementation artifacts of the source node is executed on the same host as the one of the target node.</w:t>
      </w:r>
    </w:p>
    <w:p w14:paraId="4F0A61F5" w14:textId="77777777" w:rsidR="00841FF2" w:rsidRPr="007E1EAE" w:rsidRDefault="00841FF2" w:rsidP="00971CED">
      <w:pPr>
        <w:pStyle w:val="ListParagraph"/>
        <w:numPr>
          <w:ilvl w:val="0"/>
          <w:numId w:val="89"/>
        </w:numPr>
      </w:pPr>
      <w:r w:rsidRPr="007E1EAE">
        <w:t>The create operation of the source node is executed only once the target node reach the started state.</w:t>
      </w:r>
    </w:p>
    <w:p w14:paraId="5C5CC453" w14:textId="77777777" w:rsidR="00841FF2" w:rsidRPr="007E1EAE" w:rsidRDefault="00841FF2" w:rsidP="00971CED">
      <w:pPr>
        <w:pStyle w:val="ListParagraph"/>
        <w:numPr>
          <w:ilvl w:val="0"/>
          <w:numId w:val="89"/>
        </w:numPr>
      </w:pPr>
      <w:r w:rsidRPr="007E1EAE">
        <w:t>When multiple nodes are hosted on the same host node, the defined operations will not be executed concurrently even if the theoretical workflow could allow it (actual generated workflow will avoid concurrency).</w:t>
      </w:r>
    </w:p>
    <w:p w14:paraId="6DE49990" w14:textId="77777777" w:rsidR="00841FF2" w:rsidRPr="007E1EAE" w:rsidRDefault="00841FF2" w:rsidP="00841FF2">
      <w:pPr>
        <w:pStyle w:val="Heading5"/>
      </w:pPr>
      <w:r w:rsidRPr="007E1EAE">
        <w:t>Example Software Component HostedOn Compute</w:t>
      </w:r>
    </w:p>
    <w:p w14:paraId="75E41B5A" w14:textId="77777777" w:rsidR="00841FF2" w:rsidRPr="007E1EAE" w:rsidRDefault="00841FF2" w:rsidP="00841FF2">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4AFA3738" w14:textId="77777777" w:rsidR="00841FF2" w:rsidRPr="007E1EAE" w:rsidRDefault="00841FF2" w:rsidP="00841FF2">
      <w:r w:rsidRPr="007E1EAE">
        <w:t>The software node lifecycle operations will be executed on the Compute node (host) instance.</w:t>
      </w:r>
    </w:p>
    <w:p w14:paraId="7C252BFE" w14:textId="77777777" w:rsidR="00841FF2" w:rsidRPr="007E1EAE" w:rsidRDefault="00841FF2" w:rsidP="00841FF2"/>
    <w:p w14:paraId="3915A882" w14:textId="77777777" w:rsidR="00841FF2" w:rsidRPr="007E1EAE" w:rsidRDefault="00841FF2" w:rsidP="00841FF2">
      <w:r w:rsidRPr="007E1EAE">
        <w:rPr>
          <w:noProof/>
        </w:rPr>
        <w:drawing>
          <wp:inline distT="0" distB="0" distL="0" distR="0" wp14:anchorId="0FC5CBE3" wp14:editId="322B8D1F">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0EEE592C" w14:textId="77777777" w:rsidR="00841FF2" w:rsidRPr="007E1EAE" w:rsidRDefault="00841FF2" w:rsidP="00841FF2">
      <w:pPr>
        <w:pStyle w:val="Heading5"/>
      </w:pPr>
      <w:r w:rsidRPr="007E1EAE">
        <w:t>Example Software Component HostedOn Software Component</w:t>
      </w:r>
    </w:p>
    <w:p w14:paraId="68DFAD92" w14:textId="77777777" w:rsidR="00841FF2" w:rsidRPr="007E1EAE" w:rsidRDefault="00841FF2" w:rsidP="00841FF2">
      <w:r w:rsidRPr="007E1EAE">
        <w:t>Tosca allows some more complex hosting scenarios where a software component could be hosted on another software component.</w:t>
      </w:r>
    </w:p>
    <w:p w14:paraId="6812A9E8" w14:textId="77777777" w:rsidR="00841FF2" w:rsidRPr="007E1EAE" w:rsidRDefault="00841FF2" w:rsidP="00841FF2"/>
    <w:p w14:paraId="2F0D0A64" w14:textId="77777777" w:rsidR="00841FF2" w:rsidRPr="007E1EAE" w:rsidRDefault="00841FF2" w:rsidP="00841FF2">
      <w:r w:rsidRPr="007E1EAE">
        <w:rPr>
          <w:noProof/>
        </w:rPr>
        <w:drawing>
          <wp:inline distT="0" distB="0" distL="0" distR="0" wp14:anchorId="4BD1A6F1" wp14:editId="44FE4CBC">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22546164" w14:textId="77777777" w:rsidR="00841FF2" w:rsidRPr="007E1EAE" w:rsidRDefault="00841FF2" w:rsidP="00841FF2">
      <w:pPr>
        <w:pStyle w:val="NormalaroundTable"/>
      </w:pPr>
      <w:r w:rsidRPr="007E1EAE">
        <w:t>In such scenarios the software create operation is triggered only once the software_base node has reached the started state.</w:t>
      </w:r>
    </w:p>
    <w:p w14:paraId="1A29029C" w14:textId="77777777" w:rsidR="00841FF2" w:rsidRPr="007E1EAE" w:rsidRDefault="00841FF2" w:rsidP="00841FF2">
      <w:pPr>
        <w:pStyle w:val="Heading5"/>
      </w:pPr>
      <w:r w:rsidRPr="007E1EAE">
        <w:lastRenderedPageBreak/>
        <w:t>Example 2 Software Components HostedOn Compute</w:t>
      </w:r>
    </w:p>
    <w:p w14:paraId="3255E6E0" w14:textId="77777777" w:rsidR="00841FF2" w:rsidRPr="007E1EAE" w:rsidRDefault="00841FF2" w:rsidP="00841FF2">
      <w:pPr>
        <w:pStyle w:val="NormalaroundTable"/>
      </w:pPr>
      <w:r w:rsidRPr="007E1EAE">
        <w:t>This example illustrate concurrency constraint introduced by the management of multiple nodes on a single compute.</w:t>
      </w:r>
    </w:p>
    <w:p w14:paraId="2486EECD" w14:textId="77777777" w:rsidR="00841FF2" w:rsidRPr="007E1EAE" w:rsidRDefault="00841FF2" w:rsidP="00841FF2">
      <w:pPr>
        <w:pStyle w:val="Heading3"/>
      </w:pPr>
      <w:bookmarkStart w:id="1396" w:name="_Toc454457879"/>
      <w:bookmarkStart w:id="1397" w:name="_Toc454458678"/>
      <w:r w:rsidRPr="007E1EAE">
        <w:t>Limitations</w:t>
      </w:r>
      <w:bookmarkEnd w:id="1396"/>
      <w:bookmarkEnd w:id="1397"/>
    </w:p>
    <w:p w14:paraId="6783F6A0" w14:textId="77777777" w:rsidR="00841FF2" w:rsidRPr="007E1EAE" w:rsidRDefault="00841FF2" w:rsidP="00841FF2">
      <w:pPr>
        <w:pStyle w:val="Heading4"/>
      </w:pPr>
      <w:r w:rsidRPr="007E1EAE">
        <w:t>Hosted nodes concurrency</w:t>
      </w:r>
    </w:p>
    <w:p w14:paraId="4C995541" w14:textId="77777777" w:rsidR="00841FF2" w:rsidRPr="007E1EAE" w:rsidRDefault="00841FF2" w:rsidP="00841FF2">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3168857E" w14:textId="77777777" w:rsidR="00841FF2" w:rsidRPr="007E1EAE" w:rsidRDefault="00841FF2" w:rsidP="00841FF2">
      <w:pPr>
        <w:pStyle w:val="Heading4"/>
      </w:pPr>
      <w:r w:rsidRPr="007E1EAE">
        <w:t>Dependent nodes concurrency</w:t>
      </w:r>
    </w:p>
    <w:p w14:paraId="11D5F550" w14:textId="77777777" w:rsidR="00841FF2" w:rsidRPr="007E1EAE" w:rsidRDefault="00841FF2" w:rsidP="00841FF2">
      <w:r w:rsidRPr="007E1EAE">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5830BCED" w14:textId="77777777" w:rsidR="00841FF2" w:rsidRPr="007E1EAE" w:rsidRDefault="00841FF2" w:rsidP="00841FF2">
      <w:pPr>
        <w:pStyle w:val="Heading4"/>
      </w:pPr>
      <w:r w:rsidRPr="007E1EAE">
        <w:t>Target operations and get_attribute on source</w:t>
      </w:r>
    </w:p>
    <w:p w14:paraId="60CCB925" w14:textId="77777777" w:rsidR="00841FF2" w:rsidRPr="007E1EAE" w:rsidRDefault="00841FF2" w:rsidP="00841FF2">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8E7B39C" w14:textId="77777777" w:rsidR="00841FF2" w:rsidRPr="007E1EAE" w:rsidRDefault="00841FF2" w:rsidP="00841FF2">
      <w:r w:rsidRPr="007E1EAE">
        <w:t>Note also that future plans on declarative workflows improvements aims to solve this kind of issues while it is currently possible to use imperative workflows.</w:t>
      </w:r>
    </w:p>
    <w:p w14:paraId="5BE2221D" w14:textId="77777777" w:rsidR="00841FF2" w:rsidRPr="007E1EAE" w:rsidRDefault="00841FF2" w:rsidP="00841FF2">
      <w:pPr>
        <w:pStyle w:val="Heading2"/>
      </w:pPr>
      <w:bookmarkStart w:id="1398" w:name="_Toc454457880"/>
      <w:bookmarkStart w:id="1399" w:name="_Toc454458679"/>
      <w:bookmarkStart w:id="1400" w:name="_Toc500248040"/>
      <w:bookmarkStart w:id="1401" w:name="_Toc528072966"/>
      <w:r w:rsidRPr="007E1EAE">
        <w:t>Imperative workflows</w:t>
      </w:r>
      <w:bookmarkEnd w:id="1398"/>
      <w:bookmarkEnd w:id="1399"/>
      <w:bookmarkEnd w:id="1400"/>
      <w:bookmarkEnd w:id="1401"/>
    </w:p>
    <w:p w14:paraId="0D43A674" w14:textId="77777777" w:rsidR="00841FF2" w:rsidRPr="007E1EAE" w:rsidRDefault="00841FF2" w:rsidP="00841FF2">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7755638A" w14:textId="77777777" w:rsidR="00841FF2" w:rsidRPr="007E1EAE" w:rsidRDefault="00841FF2" w:rsidP="00841FF2">
      <w:pPr>
        <w:pStyle w:val="Heading3"/>
      </w:pPr>
      <w:bookmarkStart w:id="1402" w:name="_Toc454457881"/>
      <w:bookmarkStart w:id="1403" w:name="_Toc454458680"/>
      <w:r w:rsidRPr="007E1EAE">
        <w:t>Defining sequence of operations in an imperative workflow</w:t>
      </w:r>
      <w:bookmarkEnd w:id="1402"/>
      <w:bookmarkEnd w:id="1403"/>
    </w:p>
    <w:p w14:paraId="21D89634" w14:textId="77777777" w:rsidR="00841FF2" w:rsidRPr="007E1EAE" w:rsidRDefault="00841FF2" w:rsidP="00841FF2">
      <w:pPr>
        <w:pStyle w:val="NormalaroundTable"/>
      </w:pPr>
      <w:r w:rsidRPr="007E1EAE">
        <w:t>Imperative workflow grammar defines two ways to define the sequence of operations in an imperative workflow:</w:t>
      </w:r>
    </w:p>
    <w:p w14:paraId="0D07001E" w14:textId="77777777" w:rsidR="00841FF2" w:rsidRPr="007E1EAE" w:rsidRDefault="00841FF2" w:rsidP="00971CED">
      <w:pPr>
        <w:pStyle w:val="ListParagraph"/>
        <w:numPr>
          <w:ilvl w:val="0"/>
          <w:numId w:val="83"/>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609C2D5A" w14:textId="77777777" w:rsidR="00841FF2" w:rsidRPr="007E1EAE" w:rsidRDefault="00841FF2" w:rsidP="00971CED">
      <w:pPr>
        <w:pStyle w:val="ListParagraph"/>
        <w:numPr>
          <w:ilvl w:val="0"/>
          <w:numId w:val="83"/>
        </w:numPr>
      </w:pPr>
      <w:r w:rsidRPr="007E1EAE">
        <w:t>Leverage a sequence of activity in a step.</w:t>
      </w:r>
    </w:p>
    <w:p w14:paraId="6284C736" w14:textId="77777777" w:rsidR="00841FF2" w:rsidRPr="007E1EAE" w:rsidRDefault="00841FF2" w:rsidP="00841FF2">
      <w:pPr>
        <w:pStyle w:val="Heading4"/>
      </w:pPr>
      <w:r w:rsidRPr="007E1EAE">
        <w:t>Using on_success to define steps ordering</w:t>
      </w:r>
    </w:p>
    <w:p w14:paraId="1ADB4394" w14:textId="77777777" w:rsidR="00841FF2" w:rsidRPr="007E1EAE" w:rsidRDefault="00841FF2" w:rsidP="00841FF2">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68BC39E3" w14:textId="77777777" w:rsidR="00841FF2" w:rsidRPr="007E1EAE" w:rsidRDefault="00841FF2" w:rsidP="00971CED">
      <w:pPr>
        <w:pStyle w:val="ListParagraph"/>
        <w:numPr>
          <w:ilvl w:val="0"/>
          <w:numId w:val="84"/>
        </w:numPr>
      </w:pPr>
      <w:r w:rsidRPr="007E1EAE">
        <w:t xml:space="preserve">All steps that defines an </w:t>
      </w:r>
      <w:r w:rsidRPr="007E1EAE">
        <w:rPr>
          <w:rStyle w:val="CodeSnippetHighlight"/>
        </w:rPr>
        <w:t>on_success</w:t>
      </w:r>
      <w:r w:rsidRPr="007E1EAE">
        <w:t xml:space="preserve"> operation must be executed before the next step can be executed. So if A and C defines an </w:t>
      </w:r>
      <w:r w:rsidRPr="007E1EAE">
        <w:rPr>
          <w:rStyle w:val="CodeSnippetHighlight"/>
        </w:rPr>
        <w:t>on_success</w:t>
      </w:r>
      <w:r w:rsidRPr="007E1EAE">
        <w:t xml:space="preserve"> operation to B, then B will be executed only when both A and C have been successfully executed.</w:t>
      </w:r>
    </w:p>
    <w:p w14:paraId="1805B15A" w14:textId="77777777" w:rsidR="00841FF2" w:rsidRPr="007E1EAE" w:rsidRDefault="00841FF2" w:rsidP="00971CED">
      <w:pPr>
        <w:pStyle w:val="ListParagraph"/>
        <w:numPr>
          <w:ilvl w:val="0"/>
          <w:numId w:val="84"/>
        </w:numPr>
      </w:pPr>
      <w:r w:rsidRPr="007E1EAE">
        <w:t xml:space="preserve">The multiple nodes defined by an </w:t>
      </w:r>
      <w:r w:rsidRPr="007E1EAE">
        <w:rPr>
          <w:rStyle w:val="CodeSnippetHighlight"/>
        </w:rPr>
        <w:t>on_success</w:t>
      </w:r>
      <w:r w:rsidRPr="007E1EAE">
        <w:t xml:space="preserve"> construct can be executed in parallel.</w:t>
      </w:r>
    </w:p>
    <w:p w14:paraId="2D719526" w14:textId="77777777" w:rsidR="00841FF2" w:rsidRPr="007E1EAE" w:rsidRDefault="00841FF2" w:rsidP="00971CED">
      <w:pPr>
        <w:pStyle w:val="ListParagraph"/>
        <w:numPr>
          <w:ilvl w:val="0"/>
          <w:numId w:val="84"/>
        </w:numPr>
      </w:pPr>
      <w:r w:rsidRPr="007E1EAE">
        <w:lastRenderedPageBreak/>
        <w:t>Every step that doesn’t have any predecessor is considered as an initial step and can run in parallel.</w:t>
      </w:r>
    </w:p>
    <w:p w14:paraId="7973A945" w14:textId="77777777" w:rsidR="00841FF2" w:rsidRPr="007E1EAE" w:rsidRDefault="00841FF2" w:rsidP="00971CED">
      <w:pPr>
        <w:pStyle w:val="ListParagraph"/>
        <w:numPr>
          <w:ilvl w:val="0"/>
          <w:numId w:val="84"/>
        </w:numPr>
      </w:pPr>
      <w:r w:rsidRPr="007E1EAE">
        <w:t>Every step that doesn’t define any successor is considered as final. When all the final nodes executions are completed then the workflow is considered as completed.</w:t>
      </w:r>
    </w:p>
    <w:p w14:paraId="6531AD6E" w14:textId="77777777" w:rsidR="00841FF2" w:rsidRPr="007E1EAE" w:rsidRDefault="00841FF2" w:rsidP="00841FF2">
      <w:pPr>
        <w:pStyle w:val="Heading5"/>
      </w:pPr>
      <w:r w:rsidRPr="007E1EAE">
        <w:t>Example</w:t>
      </w:r>
    </w:p>
    <w:p w14:paraId="3DD74E6C" w14:textId="77777777" w:rsidR="00841FF2" w:rsidRPr="007E1EAE" w:rsidRDefault="00841FF2" w:rsidP="00841FF2">
      <w:r w:rsidRPr="007E1EAE">
        <w:t xml:space="preserve">The following example defines multiple steps and the </w:t>
      </w:r>
      <w:r w:rsidRPr="007E1EAE">
        <w:rPr>
          <w:rStyle w:val="CodeSnippetHighlight"/>
        </w:rPr>
        <w:t xml:space="preserve">on_success </w:t>
      </w:r>
      <w:r w:rsidRPr="007E1EAE">
        <w:t>relationship between them.</w:t>
      </w:r>
    </w:p>
    <w:p w14:paraId="07E8499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0A406B2" w14:textId="77777777" w:rsidTr="00841FF2">
        <w:trPr>
          <w:trHeight w:val="256"/>
        </w:trPr>
        <w:tc>
          <w:tcPr>
            <w:tcW w:w="9576" w:type="dxa"/>
            <w:shd w:val="clear" w:color="auto" w:fill="D9D9D9" w:themeFill="background1" w:themeFillShade="D9"/>
          </w:tcPr>
          <w:p w14:paraId="755B32B0" w14:textId="77777777" w:rsidR="00841FF2" w:rsidRPr="007E1EAE" w:rsidRDefault="00841FF2" w:rsidP="00841FF2">
            <w:pPr>
              <w:rPr>
                <w:rStyle w:val="CodeSnippet"/>
                <w:noProof/>
              </w:rPr>
            </w:pPr>
            <w:r w:rsidRPr="007E1EAE">
              <w:rPr>
                <w:rStyle w:val="CodeSnippet"/>
                <w:noProof/>
              </w:rPr>
              <w:t>topology_template:</w:t>
            </w:r>
          </w:p>
          <w:p w14:paraId="46B4832C" w14:textId="77777777" w:rsidR="00841FF2" w:rsidRPr="007E1EAE" w:rsidRDefault="00841FF2" w:rsidP="00841FF2">
            <w:pPr>
              <w:rPr>
                <w:rStyle w:val="CodeSnippet"/>
                <w:noProof/>
              </w:rPr>
            </w:pPr>
            <w:r w:rsidRPr="007E1EAE">
              <w:rPr>
                <w:rStyle w:val="CodeSnippet"/>
                <w:noProof/>
              </w:rPr>
              <w:t xml:space="preserve">  workflows:</w:t>
            </w:r>
          </w:p>
          <w:p w14:paraId="161904EE" w14:textId="77777777" w:rsidR="00841FF2" w:rsidRPr="007E1EAE" w:rsidRDefault="00841FF2" w:rsidP="00841FF2">
            <w:pPr>
              <w:rPr>
                <w:rStyle w:val="CodeSnippet"/>
                <w:noProof/>
              </w:rPr>
            </w:pPr>
            <w:r w:rsidRPr="007E1EAE">
              <w:rPr>
                <w:rStyle w:val="CodeSnippet"/>
                <w:noProof/>
              </w:rPr>
              <w:t xml:space="preserve">    deploy:</w:t>
            </w:r>
          </w:p>
          <w:p w14:paraId="58DEDF0C" w14:textId="77777777" w:rsidR="00841FF2" w:rsidRPr="007E1EAE" w:rsidRDefault="00841FF2" w:rsidP="00841FF2">
            <w:pPr>
              <w:rPr>
                <w:rStyle w:val="CodeSnippet"/>
                <w:noProof/>
              </w:rPr>
            </w:pPr>
            <w:r w:rsidRPr="007E1EAE">
              <w:rPr>
                <w:rStyle w:val="CodeSnippet"/>
                <w:noProof/>
              </w:rPr>
              <w:t xml:space="preserve">      description: Workflow to deploy the application</w:t>
            </w:r>
          </w:p>
          <w:p w14:paraId="791FBF39" w14:textId="77777777" w:rsidR="00841FF2" w:rsidRPr="007E1EAE" w:rsidRDefault="00841FF2" w:rsidP="00841FF2">
            <w:pPr>
              <w:rPr>
                <w:rStyle w:val="CodeSnippet"/>
                <w:noProof/>
              </w:rPr>
            </w:pPr>
            <w:r w:rsidRPr="007E1EAE">
              <w:rPr>
                <w:rStyle w:val="CodeSnippet"/>
                <w:noProof/>
              </w:rPr>
              <w:t xml:space="preserve">      steps:</w:t>
            </w:r>
          </w:p>
          <w:p w14:paraId="51F7F52D" w14:textId="77777777" w:rsidR="00841FF2" w:rsidRPr="007E1EAE" w:rsidRDefault="00841FF2" w:rsidP="00841FF2">
            <w:pPr>
              <w:rPr>
                <w:rStyle w:val="CodeSnippet"/>
                <w:noProof/>
              </w:rPr>
            </w:pPr>
            <w:r w:rsidRPr="007E1EAE">
              <w:rPr>
                <w:rStyle w:val="CodeSnippet"/>
                <w:noProof/>
              </w:rPr>
              <w:t xml:space="preserve">        A:</w:t>
            </w:r>
          </w:p>
          <w:p w14:paraId="3085A8C6" w14:textId="77777777" w:rsidR="00841FF2" w:rsidRPr="007E1EAE" w:rsidRDefault="00841FF2" w:rsidP="00841FF2">
            <w:pPr>
              <w:rPr>
                <w:rStyle w:val="CodeSnippet"/>
                <w:noProof/>
              </w:rPr>
            </w:pPr>
            <w:r w:rsidRPr="007E1EAE">
              <w:rPr>
                <w:rStyle w:val="CodeSnippet"/>
                <w:noProof/>
              </w:rPr>
              <w:t xml:space="preserve">          on_success:</w:t>
            </w:r>
          </w:p>
          <w:p w14:paraId="12A87D36" w14:textId="77777777" w:rsidR="00841FF2" w:rsidRPr="007E1EAE" w:rsidRDefault="00841FF2" w:rsidP="00841FF2">
            <w:pPr>
              <w:rPr>
                <w:rStyle w:val="CodeSnippet"/>
                <w:noProof/>
              </w:rPr>
            </w:pPr>
            <w:r w:rsidRPr="007E1EAE">
              <w:rPr>
                <w:rStyle w:val="CodeSnippet"/>
                <w:noProof/>
              </w:rPr>
              <w:t xml:space="preserve">            - B</w:t>
            </w:r>
          </w:p>
          <w:p w14:paraId="64D84CD1" w14:textId="77777777" w:rsidR="00841FF2" w:rsidRPr="007E1EAE" w:rsidRDefault="00841FF2" w:rsidP="00841FF2">
            <w:pPr>
              <w:rPr>
                <w:rStyle w:val="CodeSnippet"/>
                <w:noProof/>
              </w:rPr>
            </w:pPr>
            <w:r w:rsidRPr="007E1EAE">
              <w:rPr>
                <w:rStyle w:val="CodeSnippet"/>
                <w:noProof/>
              </w:rPr>
              <w:t xml:space="preserve">            - C</w:t>
            </w:r>
          </w:p>
          <w:p w14:paraId="5907E3B6" w14:textId="77777777" w:rsidR="00841FF2" w:rsidRPr="007E1EAE" w:rsidRDefault="00841FF2" w:rsidP="00841FF2">
            <w:pPr>
              <w:rPr>
                <w:rStyle w:val="CodeSnippet"/>
                <w:noProof/>
              </w:rPr>
            </w:pPr>
            <w:r w:rsidRPr="007E1EAE">
              <w:rPr>
                <w:rStyle w:val="CodeSnippet"/>
                <w:noProof/>
              </w:rPr>
              <w:t xml:space="preserve">        B:</w:t>
            </w:r>
          </w:p>
          <w:p w14:paraId="1EB7ABA4" w14:textId="77777777" w:rsidR="00841FF2" w:rsidRPr="007E1EAE" w:rsidRDefault="00841FF2" w:rsidP="00841FF2">
            <w:pPr>
              <w:rPr>
                <w:rStyle w:val="CodeSnippet"/>
                <w:noProof/>
              </w:rPr>
            </w:pPr>
            <w:r w:rsidRPr="007E1EAE">
              <w:rPr>
                <w:rStyle w:val="CodeSnippet"/>
                <w:noProof/>
              </w:rPr>
              <w:t xml:space="preserve">          on_success:</w:t>
            </w:r>
          </w:p>
          <w:p w14:paraId="074062FC" w14:textId="77777777" w:rsidR="00841FF2" w:rsidRPr="007E1EAE" w:rsidRDefault="00841FF2" w:rsidP="00841FF2">
            <w:pPr>
              <w:rPr>
                <w:rStyle w:val="CodeSnippet"/>
                <w:noProof/>
              </w:rPr>
            </w:pPr>
            <w:r w:rsidRPr="007E1EAE">
              <w:rPr>
                <w:rStyle w:val="CodeSnippet"/>
                <w:noProof/>
              </w:rPr>
              <w:t xml:space="preserve">            - D</w:t>
            </w:r>
          </w:p>
          <w:p w14:paraId="4C221E0F" w14:textId="77777777" w:rsidR="00841FF2" w:rsidRPr="007E1EAE" w:rsidRDefault="00841FF2" w:rsidP="00841FF2">
            <w:pPr>
              <w:rPr>
                <w:rStyle w:val="CodeSnippet"/>
                <w:noProof/>
              </w:rPr>
            </w:pPr>
            <w:r w:rsidRPr="007E1EAE">
              <w:rPr>
                <w:rStyle w:val="CodeSnippet"/>
                <w:noProof/>
              </w:rPr>
              <w:t xml:space="preserve">        C:</w:t>
            </w:r>
          </w:p>
          <w:p w14:paraId="53E80E59" w14:textId="77777777" w:rsidR="00841FF2" w:rsidRPr="007E1EAE" w:rsidRDefault="00841FF2" w:rsidP="00841FF2">
            <w:pPr>
              <w:rPr>
                <w:rStyle w:val="CodeSnippet"/>
                <w:noProof/>
              </w:rPr>
            </w:pPr>
            <w:r w:rsidRPr="007E1EAE">
              <w:rPr>
                <w:rStyle w:val="CodeSnippet"/>
                <w:noProof/>
              </w:rPr>
              <w:t xml:space="preserve">          on_success:</w:t>
            </w:r>
          </w:p>
          <w:p w14:paraId="087B5190" w14:textId="77777777" w:rsidR="00841FF2" w:rsidRPr="007E1EAE" w:rsidRDefault="00841FF2" w:rsidP="00841FF2">
            <w:pPr>
              <w:rPr>
                <w:rStyle w:val="CodeSnippet"/>
                <w:noProof/>
              </w:rPr>
            </w:pPr>
            <w:r w:rsidRPr="007E1EAE">
              <w:rPr>
                <w:rStyle w:val="CodeSnippet"/>
                <w:noProof/>
              </w:rPr>
              <w:t xml:space="preserve">            - D</w:t>
            </w:r>
          </w:p>
          <w:p w14:paraId="7DF4C3FF" w14:textId="77777777" w:rsidR="00841FF2" w:rsidRPr="007E1EAE" w:rsidRDefault="00841FF2" w:rsidP="00841FF2">
            <w:pPr>
              <w:rPr>
                <w:rStyle w:val="CodeSnippet"/>
                <w:noProof/>
              </w:rPr>
            </w:pPr>
            <w:r w:rsidRPr="007E1EAE">
              <w:rPr>
                <w:rStyle w:val="CodeSnippet"/>
                <w:noProof/>
              </w:rPr>
              <w:t xml:space="preserve">        D:</w:t>
            </w:r>
          </w:p>
          <w:p w14:paraId="321000CD" w14:textId="77777777" w:rsidR="00841FF2" w:rsidRPr="007E1EAE" w:rsidRDefault="00841FF2" w:rsidP="00841FF2">
            <w:pPr>
              <w:rPr>
                <w:rStyle w:val="CodeSnippet"/>
                <w:noProof/>
              </w:rPr>
            </w:pPr>
            <w:r w:rsidRPr="007E1EAE">
              <w:rPr>
                <w:rStyle w:val="CodeSnippet"/>
                <w:noProof/>
              </w:rPr>
              <w:t xml:space="preserve">        E: </w:t>
            </w:r>
          </w:p>
          <w:p w14:paraId="2AFB995B" w14:textId="77777777" w:rsidR="00841FF2" w:rsidRPr="007E1EAE" w:rsidRDefault="00841FF2" w:rsidP="00841FF2">
            <w:pPr>
              <w:rPr>
                <w:rStyle w:val="CodeSnippet"/>
                <w:noProof/>
              </w:rPr>
            </w:pPr>
            <w:r w:rsidRPr="007E1EAE">
              <w:rPr>
                <w:rStyle w:val="CodeSnippet"/>
                <w:noProof/>
              </w:rPr>
              <w:t xml:space="preserve">          on_success:</w:t>
            </w:r>
          </w:p>
          <w:p w14:paraId="11370C95" w14:textId="77777777" w:rsidR="00841FF2" w:rsidRPr="007E1EAE" w:rsidRDefault="00841FF2" w:rsidP="00841FF2">
            <w:pPr>
              <w:rPr>
                <w:rStyle w:val="CodeSnippet"/>
                <w:noProof/>
              </w:rPr>
            </w:pPr>
            <w:r w:rsidRPr="007E1EAE">
              <w:rPr>
                <w:rStyle w:val="CodeSnippet"/>
                <w:noProof/>
              </w:rPr>
              <w:t xml:space="preserve">            - C</w:t>
            </w:r>
          </w:p>
          <w:p w14:paraId="07EA5F6A" w14:textId="77777777" w:rsidR="00841FF2" w:rsidRPr="007E1EAE" w:rsidRDefault="00841FF2" w:rsidP="00841FF2">
            <w:pPr>
              <w:rPr>
                <w:rStyle w:val="CodeSnippet"/>
                <w:noProof/>
              </w:rPr>
            </w:pPr>
            <w:r w:rsidRPr="007E1EAE">
              <w:rPr>
                <w:rStyle w:val="CodeSnippet"/>
                <w:noProof/>
              </w:rPr>
              <w:t xml:space="preserve">            - F</w:t>
            </w:r>
          </w:p>
          <w:p w14:paraId="455B0A39" w14:textId="77777777" w:rsidR="00841FF2" w:rsidRPr="007E1EAE" w:rsidRDefault="00841FF2" w:rsidP="00841FF2">
            <w:pPr>
              <w:rPr>
                <w:rStyle w:val="CodeSnippet"/>
              </w:rPr>
            </w:pPr>
            <w:r w:rsidRPr="007E1EAE">
              <w:rPr>
                <w:rStyle w:val="CodeSnippet"/>
                <w:noProof/>
              </w:rPr>
              <w:t xml:space="preserve">        F:</w:t>
            </w:r>
            <w:r w:rsidRPr="007E1EAE">
              <w:rPr>
                <w:rFonts w:ascii="Consolas" w:hAnsi="Consolas"/>
              </w:rPr>
              <w:t xml:space="preserve"> </w:t>
            </w:r>
          </w:p>
        </w:tc>
      </w:tr>
    </w:tbl>
    <w:p w14:paraId="3FA1BA46" w14:textId="77777777" w:rsidR="00841FF2" w:rsidRPr="007E1EAE" w:rsidRDefault="00841FF2" w:rsidP="00841FF2">
      <w:pPr>
        <w:pStyle w:val="NormalaroundTable"/>
      </w:pPr>
      <w:r w:rsidRPr="007E1EAE">
        <w:t>The following schema is the visualization of the above definition in term of sequencing of the steps.</w:t>
      </w:r>
    </w:p>
    <w:p w14:paraId="3A73E094" w14:textId="77777777" w:rsidR="00841FF2" w:rsidRPr="007E1EAE" w:rsidRDefault="00841FF2" w:rsidP="00841FF2">
      <w:pPr>
        <w:jc w:val="center"/>
      </w:pPr>
      <w:r w:rsidRPr="007E1EAE">
        <w:rPr>
          <w:noProof/>
        </w:rPr>
        <w:lastRenderedPageBreak/>
        <w:drawing>
          <wp:inline distT="0" distB="0" distL="0" distR="0" wp14:anchorId="6AD29253" wp14:editId="2B4465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0A7B5CBE" w14:textId="77777777" w:rsidR="00841FF2" w:rsidRPr="007E1EAE" w:rsidRDefault="00841FF2" w:rsidP="00841FF2">
      <w:pPr>
        <w:pStyle w:val="Heading4"/>
      </w:pPr>
      <w:r w:rsidRPr="007E1EAE">
        <w:t>Define a sequence of activity on the same element</w:t>
      </w:r>
    </w:p>
    <w:p w14:paraId="39A1A9BC" w14:textId="77777777" w:rsidR="00841FF2" w:rsidRPr="007E1EAE" w:rsidRDefault="00841FF2" w:rsidP="00841FF2">
      <w:pPr>
        <w:pStyle w:val="NormalaroundTable"/>
      </w:pPr>
      <w:r w:rsidRPr="007E1EAE">
        <w:t>The step definition of a TOSCA imperative workflow allows multiple activities to be defined :</w:t>
      </w:r>
    </w:p>
    <w:p w14:paraId="09F95A6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AFECD3" w14:textId="77777777" w:rsidTr="00841FF2">
        <w:trPr>
          <w:trHeight w:val="256"/>
        </w:trPr>
        <w:tc>
          <w:tcPr>
            <w:tcW w:w="9576" w:type="dxa"/>
            <w:shd w:val="clear" w:color="auto" w:fill="D9D9D9" w:themeFill="background1" w:themeFillShade="D9"/>
          </w:tcPr>
          <w:p w14:paraId="3E0EEC3A" w14:textId="77777777" w:rsidR="00841FF2" w:rsidRPr="007E1EAE" w:rsidRDefault="00841FF2" w:rsidP="00841FF2">
            <w:pPr>
              <w:rPr>
                <w:rStyle w:val="CodeSnippet"/>
                <w:noProof/>
              </w:rPr>
            </w:pPr>
            <w:r w:rsidRPr="007E1EAE">
              <w:rPr>
                <w:rStyle w:val="CodeSnippet"/>
                <w:noProof/>
              </w:rPr>
              <w:t xml:space="preserve">  workflows:</w:t>
            </w:r>
          </w:p>
          <w:p w14:paraId="5D8944BC" w14:textId="77777777" w:rsidR="00841FF2" w:rsidRPr="007E1EAE" w:rsidRDefault="00841FF2" w:rsidP="00841FF2">
            <w:pPr>
              <w:rPr>
                <w:rStyle w:val="CodeSnippet"/>
                <w:noProof/>
              </w:rPr>
            </w:pPr>
            <w:r w:rsidRPr="007E1EAE">
              <w:rPr>
                <w:rStyle w:val="CodeSnippet"/>
                <w:noProof/>
              </w:rPr>
              <w:t xml:space="preserve">    my_workflow:</w:t>
            </w:r>
          </w:p>
          <w:p w14:paraId="761ECE10" w14:textId="77777777" w:rsidR="00841FF2" w:rsidRPr="007E1EAE" w:rsidRDefault="00841FF2" w:rsidP="00841FF2">
            <w:pPr>
              <w:rPr>
                <w:rStyle w:val="CodeSnippet"/>
                <w:noProof/>
              </w:rPr>
            </w:pPr>
            <w:r w:rsidRPr="007E1EAE">
              <w:rPr>
                <w:rStyle w:val="CodeSnippet"/>
                <w:noProof/>
              </w:rPr>
              <w:t xml:space="preserve">      steps:</w:t>
            </w:r>
          </w:p>
          <w:p w14:paraId="16D43FFD" w14:textId="77777777" w:rsidR="00841FF2" w:rsidRPr="007E1EAE" w:rsidRDefault="00841FF2" w:rsidP="00841FF2">
            <w:pPr>
              <w:rPr>
                <w:rStyle w:val="CodeSnippet"/>
                <w:noProof/>
              </w:rPr>
            </w:pPr>
            <w:r w:rsidRPr="007E1EAE">
              <w:rPr>
                <w:rStyle w:val="CodeSnippet"/>
                <w:noProof/>
              </w:rPr>
              <w:t xml:space="preserve">        create_my_node:</w:t>
            </w:r>
          </w:p>
          <w:p w14:paraId="67A79045" w14:textId="77777777" w:rsidR="00841FF2" w:rsidRPr="007E1EAE" w:rsidRDefault="00841FF2" w:rsidP="00841FF2">
            <w:pPr>
              <w:rPr>
                <w:rStyle w:val="CodeSnippet"/>
                <w:noProof/>
              </w:rPr>
            </w:pPr>
            <w:r w:rsidRPr="007E1EAE">
              <w:rPr>
                <w:rStyle w:val="CodeSnippet"/>
                <w:noProof/>
              </w:rPr>
              <w:t xml:space="preserve">          target: my_node</w:t>
            </w:r>
          </w:p>
          <w:p w14:paraId="22568C39" w14:textId="77777777" w:rsidR="00841FF2" w:rsidRPr="007E1EAE" w:rsidRDefault="00841FF2" w:rsidP="00841FF2">
            <w:pPr>
              <w:rPr>
                <w:rStyle w:val="CodeSnippet"/>
                <w:noProof/>
              </w:rPr>
            </w:pPr>
            <w:r w:rsidRPr="007E1EAE">
              <w:rPr>
                <w:rStyle w:val="CodeSnippet"/>
                <w:noProof/>
              </w:rPr>
              <w:t xml:space="preserve">          activities: </w:t>
            </w:r>
          </w:p>
          <w:p w14:paraId="6D4E226C" w14:textId="77777777" w:rsidR="00841FF2" w:rsidRPr="007E1EAE" w:rsidRDefault="00841FF2" w:rsidP="00841FF2">
            <w:pPr>
              <w:rPr>
                <w:rStyle w:val="CodeSnippet"/>
                <w:noProof/>
              </w:rPr>
            </w:pPr>
            <w:r w:rsidRPr="007E1EAE">
              <w:rPr>
                <w:rStyle w:val="CodeSnippet"/>
                <w:noProof/>
              </w:rPr>
              <w:t xml:space="preserve">            - set_state: creating</w:t>
            </w:r>
          </w:p>
          <w:p w14:paraId="698B8085"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7CE4EC0" w14:textId="77777777" w:rsidR="00841FF2" w:rsidRPr="007E1EAE" w:rsidRDefault="00841FF2" w:rsidP="00841FF2">
            <w:pPr>
              <w:rPr>
                <w:rStyle w:val="CodeSnippet"/>
                <w:noProof/>
              </w:rPr>
            </w:pPr>
            <w:r w:rsidRPr="007E1EAE">
              <w:rPr>
                <w:rStyle w:val="CodeSnippet"/>
                <w:noProof/>
              </w:rPr>
              <w:t xml:space="preserve">            - set_state: created</w:t>
            </w:r>
          </w:p>
        </w:tc>
      </w:tr>
    </w:tbl>
    <w:p w14:paraId="681D22A8" w14:textId="77777777" w:rsidR="00841FF2" w:rsidRPr="007E1EAE" w:rsidRDefault="00841FF2" w:rsidP="00841FF2">
      <w:r w:rsidRPr="007E1EAE">
        <w:t>The sequence defined here defines three different activities that will be performed in a sequential way. This is just equivalent to writing multiple steps chained by an on_success together :</w:t>
      </w:r>
    </w:p>
    <w:p w14:paraId="40C7763A" w14:textId="77777777" w:rsidR="00841FF2" w:rsidRPr="007E1EAE" w:rsidRDefault="00841FF2" w:rsidP="00841FF2"/>
    <w:p w14:paraId="3F0F57D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DC1A783" w14:textId="77777777" w:rsidTr="00841FF2">
        <w:trPr>
          <w:trHeight w:val="256"/>
        </w:trPr>
        <w:tc>
          <w:tcPr>
            <w:tcW w:w="9576" w:type="dxa"/>
            <w:shd w:val="clear" w:color="auto" w:fill="D9D9D9" w:themeFill="background1" w:themeFillShade="D9"/>
          </w:tcPr>
          <w:p w14:paraId="4AA921CD" w14:textId="77777777" w:rsidR="00841FF2" w:rsidRPr="007E1EAE" w:rsidRDefault="00841FF2" w:rsidP="00841FF2">
            <w:pPr>
              <w:rPr>
                <w:rStyle w:val="CodeSnippet"/>
                <w:noProof/>
              </w:rPr>
            </w:pPr>
            <w:r w:rsidRPr="007E1EAE">
              <w:rPr>
                <w:rStyle w:val="CodeSnippet"/>
                <w:noProof/>
              </w:rPr>
              <w:t xml:space="preserve">  workflows:</w:t>
            </w:r>
          </w:p>
          <w:p w14:paraId="5582A1BE" w14:textId="77777777" w:rsidR="00841FF2" w:rsidRPr="007E1EAE" w:rsidRDefault="00841FF2" w:rsidP="00841FF2">
            <w:pPr>
              <w:rPr>
                <w:rStyle w:val="CodeSnippet"/>
                <w:noProof/>
              </w:rPr>
            </w:pPr>
            <w:r w:rsidRPr="007E1EAE">
              <w:rPr>
                <w:rStyle w:val="CodeSnippet"/>
                <w:noProof/>
              </w:rPr>
              <w:t xml:space="preserve">    my_workflow:</w:t>
            </w:r>
          </w:p>
          <w:p w14:paraId="0F83E1EC" w14:textId="77777777" w:rsidR="00841FF2" w:rsidRPr="007E1EAE" w:rsidRDefault="00841FF2" w:rsidP="00841FF2">
            <w:pPr>
              <w:rPr>
                <w:rStyle w:val="CodeSnippet"/>
                <w:noProof/>
              </w:rPr>
            </w:pPr>
            <w:r w:rsidRPr="007E1EAE">
              <w:rPr>
                <w:rStyle w:val="CodeSnippet"/>
                <w:noProof/>
              </w:rPr>
              <w:t xml:space="preserve">      steps:</w:t>
            </w:r>
          </w:p>
          <w:p w14:paraId="517EE3CA" w14:textId="77777777" w:rsidR="00841FF2" w:rsidRPr="007E1EAE" w:rsidRDefault="00841FF2" w:rsidP="00841FF2">
            <w:pPr>
              <w:rPr>
                <w:rStyle w:val="CodeSnippet"/>
                <w:noProof/>
              </w:rPr>
            </w:pPr>
            <w:r w:rsidRPr="007E1EAE">
              <w:rPr>
                <w:rStyle w:val="CodeSnippet"/>
                <w:noProof/>
              </w:rPr>
              <w:t xml:space="preserve">        creating_my_node:</w:t>
            </w:r>
          </w:p>
          <w:p w14:paraId="0BF59A0C" w14:textId="77777777" w:rsidR="00841FF2" w:rsidRPr="007E1EAE" w:rsidRDefault="00841FF2" w:rsidP="00841FF2">
            <w:pPr>
              <w:rPr>
                <w:rStyle w:val="CodeSnippet"/>
                <w:noProof/>
              </w:rPr>
            </w:pPr>
            <w:r w:rsidRPr="007E1EAE">
              <w:rPr>
                <w:rStyle w:val="CodeSnippet"/>
                <w:noProof/>
              </w:rPr>
              <w:t xml:space="preserve">          target: my_node</w:t>
            </w:r>
          </w:p>
          <w:p w14:paraId="682373C8" w14:textId="77777777" w:rsidR="00841FF2" w:rsidRPr="007E1EAE" w:rsidRDefault="00841FF2" w:rsidP="00841FF2">
            <w:pPr>
              <w:rPr>
                <w:rStyle w:val="CodeSnippet"/>
                <w:noProof/>
              </w:rPr>
            </w:pPr>
            <w:r w:rsidRPr="007E1EAE">
              <w:rPr>
                <w:rStyle w:val="CodeSnippet"/>
                <w:noProof/>
              </w:rPr>
              <w:t xml:space="preserve">          activities: </w:t>
            </w:r>
          </w:p>
          <w:p w14:paraId="331DAD0D" w14:textId="77777777" w:rsidR="00841FF2" w:rsidRPr="007E1EAE" w:rsidRDefault="00841FF2" w:rsidP="00841FF2">
            <w:pPr>
              <w:rPr>
                <w:rStyle w:val="CodeSnippet"/>
                <w:noProof/>
              </w:rPr>
            </w:pPr>
            <w:r w:rsidRPr="007E1EAE">
              <w:rPr>
                <w:rStyle w:val="CodeSnippet"/>
                <w:noProof/>
              </w:rPr>
              <w:t xml:space="preserve">            - set_state: creating</w:t>
            </w:r>
          </w:p>
          <w:p w14:paraId="1484AD0F" w14:textId="77777777" w:rsidR="00841FF2" w:rsidRPr="007E1EAE" w:rsidRDefault="00841FF2" w:rsidP="00841FF2">
            <w:pPr>
              <w:rPr>
                <w:rStyle w:val="CodeSnippet"/>
                <w:noProof/>
              </w:rPr>
            </w:pPr>
            <w:r w:rsidRPr="007E1EAE">
              <w:rPr>
                <w:rStyle w:val="CodeSnippet"/>
                <w:noProof/>
              </w:rPr>
              <w:t xml:space="preserve">          on_success: create_my_node</w:t>
            </w:r>
          </w:p>
          <w:p w14:paraId="40EFCA0D" w14:textId="77777777" w:rsidR="00841FF2" w:rsidRPr="007E1EAE" w:rsidRDefault="00841FF2" w:rsidP="00841FF2">
            <w:pPr>
              <w:rPr>
                <w:rStyle w:val="CodeSnippet"/>
                <w:noProof/>
              </w:rPr>
            </w:pPr>
            <w:r w:rsidRPr="007E1EAE">
              <w:rPr>
                <w:rStyle w:val="CodeSnippet"/>
                <w:noProof/>
              </w:rPr>
              <w:t xml:space="preserve">        create_my_node:</w:t>
            </w:r>
          </w:p>
          <w:p w14:paraId="4A273801" w14:textId="77777777" w:rsidR="00841FF2" w:rsidRPr="007E1EAE" w:rsidRDefault="00841FF2" w:rsidP="00841FF2">
            <w:pPr>
              <w:rPr>
                <w:rStyle w:val="CodeSnippet"/>
                <w:noProof/>
              </w:rPr>
            </w:pPr>
            <w:r w:rsidRPr="007E1EAE">
              <w:rPr>
                <w:rStyle w:val="CodeSnippet"/>
                <w:noProof/>
              </w:rPr>
              <w:t xml:space="preserve">          target: my_node</w:t>
            </w:r>
          </w:p>
          <w:p w14:paraId="5D9C4BB0" w14:textId="77777777" w:rsidR="00841FF2" w:rsidRPr="007E1EAE" w:rsidRDefault="00841FF2" w:rsidP="00841FF2">
            <w:pPr>
              <w:rPr>
                <w:rStyle w:val="CodeSnippet"/>
                <w:noProof/>
              </w:rPr>
            </w:pPr>
            <w:r w:rsidRPr="007E1EAE">
              <w:rPr>
                <w:rStyle w:val="CodeSnippet"/>
                <w:noProof/>
              </w:rPr>
              <w:lastRenderedPageBreak/>
              <w:t xml:space="preserve">          activities: </w:t>
            </w:r>
          </w:p>
          <w:p w14:paraId="50108A29"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5911DF7" w14:textId="77777777" w:rsidR="00841FF2" w:rsidRPr="007E1EAE" w:rsidRDefault="00841FF2" w:rsidP="00841FF2">
            <w:pPr>
              <w:rPr>
                <w:rStyle w:val="CodeSnippet"/>
                <w:noProof/>
              </w:rPr>
            </w:pPr>
            <w:r w:rsidRPr="007E1EAE">
              <w:rPr>
                <w:rStyle w:val="CodeSnippet"/>
                <w:noProof/>
              </w:rPr>
              <w:t xml:space="preserve">          on_success: created_my_node</w:t>
            </w:r>
          </w:p>
          <w:p w14:paraId="4B3742C1" w14:textId="77777777" w:rsidR="00841FF2" w:rsidRPr="007E1EAE" w:rsidRDefault="00841FF2" w:rsidP="00841FF2">
            <w:pPr>
              <w:rPr>
                <w:rStyle w:val="CodeSnippet"/>
                <w:noProof/>
              </w:rPr>
            </w:pPr>
            <w:r w:rsidRPr="007E1EAE">
              <w:rPr>
                <w:rStyle w:val="CodeSnippet"/>
                <w:noProof/>
              </w:rPr>
              <w:t xml:space="preserve">        created_my_node:</w:t>
            </w:r>
          </w:p>
          <w:p w14:paraId="2208BE88" w14:textId="77777777" w:rsidR="00841FF2" w:rsidRPr="007E1EAE" w:rsidRDefault="00841FF2" w:rsidP="00841FF2">
            <w:pPr>
              <w:rPr>
                <w:rStyle w:val="CodeSnippet"/>
                <w:noProof/>
              </w:rPr>
            </w:pPr>
            <w:r w:rsidRPr="007E1EAE">
              <w:rPr>
                <w:rStyle w:val="CodeSnippet"/>
                <w:noProof/>
              </w:rPr>
              <w:t xml:space="preserve">          target: my_node</w:t>
            </w:r>
          </w:p>
          <w:p w14:paraId="448227C5" w14:textId="77777777" w:rsidR="00841FF2" w:rsidRPr="007E1EAE" w:rsidRDefault="00841FF2" w:rsidP="00841FF2">
            <w:pPr>
              <w:rPr>
                <w:rStyle w:val="CodeSnippet"/>
                <w:noProof/>
              </w:rPr>
            </w:pPr>
            <w:r w:rsidRPr="007E1EAE">
              <w:rPr>
                <w:rStyle w:val="CodeSnippet"/>
                <w:noProof/>
              </w:rPr>
              <w:t xml:space="preserve">          activities: </w:t>
            </w:r>
          </w:p>
          <w:p w14:paraId="503C8B87" w14:textId="77777777" w:rsidR="00841FF2" w:rsidRPr="007E1EAE" w:rsidRDefault="00841FF2" w:rsidP="00841FF2">
            <w:pPr>
              <w:rPr>
                <w:rStyle w:val="CodeSnippet"/>
                <w:noProof/>
              </w:rPr>
            </w:pPr>
            <w:r w:rsidRPr="007E1EAE">
              <w:rPr>
                <w:rStyle w:val="CodeSnippet"/>
                <w:noProof/>
              </w:rPr>
              <w:t xml:space="preserve">            - set_state: created</w:t>
            </w:r>
          </w:p>
        </w:tc>
      </w:tr>
    </w:tbl>
    <w:p w14:paraId="494434E4" w14:textId="77777777" w:rsidR="00841FF2" w:rsidRPr="007E1EAE" w:rsidRDefault="00841FF2" w:rsidP="00841FF2"/>
    <w:p w14:paraId="58ADE2AC" w14:textId="77777777" w:rsidR="00841FF2" w:rsidRPr="007E1EAE" w:rsidRDefault="00841FF2" w:rsidP="00841FF2">
      <w:pPr>
        <w:pStyle w:val="NormalaroundTable"/>
      </w:pPr>
      <w:r w:rsidRPr="007E1EAE">
        <w:t>In both situations the resulting workflow is a sequence of activities:</w:t>
      </w:r>
    </w:p>
    <w:p w14:paraId="21DDC424" w14:textId="77777777" w:rsidR="00841FF2" w:rsidRPr="007E1EAE" w:rsidRDefault="00841FF2" w:rsidP="00841FF2"/>
    <w:p w14:paraId="53BA62E2" w14:textId="77777777" w:rsidR="00841FF2" w:rsidRPr="007E1EAE" w:rsidRDefault="00841FF2" w:rsidP="00841FF2">
      <w:pPr>
        <w:jc w:val="center"/>
      </w:pPr>
      <w:r w:rsidRPr="007E1EAE">
        <w:rPr>
          <w:noProof/>
        </w:rPr>
        <w:drawing>
          <wp:inline distT="0" distB="0" distL="0" distR="0" wp14:anchorId="79FD6A7F" wp14:editId="09EB8360">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0704EB8" w14:textId="77777777" w:rsidR="00841FF2" w:rsidRPr="007E1EAE" w:rsidRDefault="00841FF2" w:rsidP="00841FF2">
      <w:pPr>
        <w:pStyle w:val="Heading3"/>
      </w:pPr>
      <w:bookmarkStart w:id="1404" w:name="_Toc454457882"/>
      <w:bookmarkStart w:id="1405" w:name="_Toc454458681"/>
      <w:r w:rsidRPr="007E1EAE">
        <w:t>Definition of a simple workflow</w:t>
      </w:r>
      <w:bookmarkEnd w:id="1404"/>
      <w:bookmarkEnd w:id="1405"/>
    </w:p>
    <w:p w14:paraId="5F88C1C8" w14:textId="77777777" w:rsidR="00841FF2" w:rsidRPr="007E1EAE" w:rsidRDefault="00841FF2" w:rsidP="00841FF2">
      <w:r w:rsidRPr="007E1EAE">
        <w:t>Imperative workflow allow user to define custom workflows allowing them to add operations that are not normative, or for example, to execute some operations in parallel when TOSCA would have performed sequential execution.</w:t>
      </w:r>
    </w:p>
    <w:p w14:paraId="1C7F06CD" w14:textId="77777777" w:rsidR="00841FF2" w:rsidRPr="007E1EAE" w:rsidRDefault="00841FF2" w:rsidP="00841FF2"/>
    <w:p w14:paraId="5034A496" w14:textId="77777777" w:rsidR="00841FF2" w:rsidRPr="007E1EAE" w:rsidRDefault="00841FF2" w:rsidP="00841FF2">
      <w:r w:rsidRPr="007E1EAE">
        <w:t>As Imperative workflows are related to a topology, adding a workflow is as simple as adding a workflows section to your topology template and specifying the workflow and the steps that compose it.</w:t>
      </w:r>
    </w:p>
    <w:p w14:paraId="0E9AFE97" w14:textId="77777777" w:rsidR="00841FF2" w:rsidRPr="007E1EAE" w:rsidRDefault="00841FF2" w:rsidP="00841FF2">
      <w:pPr>
        <w:pStyle w:val="Heading4"/>
      </w:pPr>
      <w:r w:rsidRPr="007E1EAE">
        <w:t>Example: Adding a non-normative custom workflow</w:t>
      </w:r>
    </w:p>
    <w:p w14:paraId="6B259023" w14:textId="77777777" w:rsidR="00841FF2" w:rsidRPr="007E1EAE" w:rsidRDefault="00841FF2" w:rsidP="00841FF2">
      <w:pPr>
        <w:pStyle w:val="NormalaroundTable"/>
      </w:pPr>
      <w:r w:rsidRPr="007E1EAE">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BD5A0E" w14:textId="77777777" w:rsidTr="00841FF2">
        <w:trPr>
          <w:trHeight w:val="256"/>
        </w:trPr>
        <w:tc>
          <w:tcPr>
            <w:tcW w:w="9576" w:type="dxa"/>
            <w:shd w:val="clear" w:color="auto" w:fill="D9D9D9" w:themeFill="background1" w:themeFillShade="D9"/>
          </w:tcPr>
          <w:p w14:paraId="1B179224" w14:textId="77777777" w:rsidR="00841FF2" w:rsidRPr="007E1EAE" w:rsidRDefault="00841FF2" w:rsidP="00841FF2">
            <w:pPr>
              <w:rPr>
                <w:rStyle w:val="CodeSnippet"/>
                <w:noProof/>
              </w:rPr>
            </w:pPr>
            <w:r w:rsidRPr="007E1EAE">
              <w:rPr>
                <w:rStyle w:val="CodeSnippet"/>
                <w:noProof/>
              </w:rPr>
              <w:t>topology_template:</w:t>
            </w:r>
          </w:p>
          <w:p w14:paraId="724E39A1" w14:textId="77777777" w:rsidR="00841FF2" w:rsidRPr="007E1EAE" w:rsidRDefault="00841FF2" w:rsidP="00841FF2">
            <w:pPr>
              <w:rPr>
                <w:rStyle w:val="CodeSnippet"/>
                <w:noProof/>
              </w:rPr>
            </w:pPr>
            <w:r w:rsidRPr="007E1EAE">
              <w:rPr>
                <w:rStyle w:val="CodeSnippet"/>
                <w:noProof/>
              </w:rPr>
              <w:t xml:space="preserve">  node_templates:</w:t>
            </w:r>
          </w:p>
          <w:p w14:paraId="3E05CB6D" w14:textId="77777777" w:rsidR="00841FF2" w:rsidRPr="007E1EAE" w:rsidRDefault="00841FF2" w:rsidP="00841FF2">
            <w:pPr>
              <w:rPr>
                <w:rStyle w:val="CodeSnippet"/>
                <w:noProof/>
              </w:rPr>
            </w:pPr>
            <w:r w:rsidRPr="007E1EAE">
              <w:rPr>
                <w:rStyle w:val="CodeSnippet"/>
                <w:noProof/>
              </w:rPr>
              <w:t xml:space="preserve">    my_server:</w:t>
            </w:r>
          </w:p>
          <w:p w14:paraId="7F59EAD6" w14:textId="77777777" w:rsidR="00841FF2" w:rsidRPr="007E1EAE" w:rsidRDefault="00841FF2" w:rsidP="00841FF2">
            <w:pPr>
              <w:rPr>
                <w:rStyle w:val="CodeSnippet"/>
                <w:noProof/>
              </w:rPr>
            </w:pPr>
            <w:r w:rsidRPr="007E1EAE">
              <w:rPr>
                <w:rStyle w:val="CodeSnippet"/>
                <w:noProof/>
              </w:rPr>
              <w:t xml:space="preserve">      type: tosca.nodes.Compute</w:t>
            </w:r>
          </w:p>
          <w:p w14:paraId="37931691" w14:textId="77777777" w:rsidR="00841FF2" w:rsidRPr="007E1EAE" w:rsidRDefault="00841FF2" w:rsidP="00841FF2">
            <w:pPr>
              <w:rPr>
                <w:rStyle w:val="CodeSnippet"/>
                <w:noProof/>
              </w:rPr>
            </w:pPr>
            <w:r w:rsidRPr="007E1EAE">
              <w:rPr>
                <w:rStyle w:val="CodeSnippet"/>
                <w:noProof/>
              </w:rPr>
              <w:t xml:space="preserve">    mysql:</w:t>
            </w:r>
          </w:p>
          <w:p w14:paraId="20D59836" w14:textId="77777777" w:rsidR="00841FF2" w:rsidRPr="007E1EAE" w:rsidRDefault="00841FF2" w:rsidP="00841FF2">
            <w:pPr>
              <w:rPr>
                <w:rStyle w:val="CodeSnippet"/>
                <w:noProof/>
              </w:rPr>
            </w:pPr>
            <w:r w:rsidRPr="007E1EAE">
              <w:rPr>
                <w:rStyle w:val="CodeSnippet"/>
                <w:noProof/>
              </w:rPr>
              <w:t xml:space="preserve">      type: tosca.nodes.DBMS.MySQL</w:t>
            </w:r>
          </w:p>
          <w:p w14:paraId="3D3D19CC" w14:textId="77777777" w:rsidR="00841FF2" w:rsidRPr="007E1EAE" w:rsidRDefault="00841FF2" w:rsidP="00841FF2">
            <w:pPr>
              <w:rPr>
                <w:rStyle w:val="CodeSnippet"/>
                <w:noProof/>
              </w:rPr>
            </w:pPr>
            <w:r w:rsidRPr="007E1EAE">
              <w:rPr>
                <w:rStyle w:val="CodeSnippet"/>
                <w:noProof/>
              </w:rPr>
              <w:t xml:space="preserve">      requirements:</w:t>
            </w:r>
          </w:p>
          <w:p w14:paraId="6C137A34" w14:textId="77777777" w:rsidR="00841FF2" w:rsidRPr="007E1EAE" w:rsidRDefault="00841FF2" w:rsidP="00841FF2">
            <w:pPr>
              <w:rPr>
                <w:rStyle w:val="CodeSnippet"/>
                <w:noProof/>
              </w:rPr>
            </w:pPr>
            <w:r w:rsidRPr="007E1EAE">
              <w:rPr>
                <w:rStyle w:val="CodeSnippet"/>
                <w:noProof/>
              </w:rPr>
              <w:t xml:space="preserve">        - host: my_server</w:t>
            </w:r>
          </w:p>
          <w:p w14:paraId="42440797" w14:textId="77777777" w:rsidR="00841FF2" w:rsidRPr="007E1EAE" w:rsidRDefault="00841FF2" w:rsidP="00841FF2">
            <w:pPr>
              <w:rPr>
                <w:rStyle w:val="CodeSnippet"/>
                <w:noProof/>
              </w:rPr>
            </w:pPr>
            <w:r w:rsidRPr="007E1EAE">
              <w:rPr>
                <w:rStyle w:val="CodeSnippet"/>
                <w:noProof/>
              </w:rPr>
              <w:t xml:space="preserve">      interfaces:</w:t>
            </w:r>
          </w:p>
          <w:p w14:paraId="46E3F882" w14:textId="77777777" w:rsidR="00841FF2" w:rsidRPr="007E1EAE" w:rsidRDefault="00841FF2" w:rsidP="00841FF2">
            <w:pPr>
              <w:rPr>
                <w:rStyle w:val="CodeSnippet"/>
                <w:noProof/>
              </w:rPr>
            </w:pPr>
            <w:r w:rsidRPr="007E1EAE">
              <w:rPr>
                <w:rStyle w:val="CodeSnippet"/>
                <w:noProof/>
              </w:rPr>
              <w:t xml:space="preserve">        tosca.interfaces.nodes.custom.Backup:</w:t>
            </w:r>
          </w:p>
          <w:p w14:paraId="32C16619" w14:textId="77777777" w:rsidR="00841FF2" w:rsidRPr="007E1EAE" w:rsidRDefault="00841FF2" w:rsidP="00841FF2">
            <w:pPr>
              <w:rPr>
                <w:rStyle w:val="CodeSnippet"/>
                <w:noProof/>
              </w:rPr>
            </w:pPr>
            <w:r w:rsidRPr="007E1EAE">
              <w:rPr>
                <w:rStyle w:val="CodeSnippet"/>
                <w:noProof/>
              </w:rPr>
              <w:t xml:space="preserve">          operations:</w:t>
            </w:r>
          </w:p>
          <w:p w14:paraId="4076A2E0" w14:textId="77777777" w:rsidR="00841FF2" w:rsidRPr="007E1EAE" w:rsidRDefault="00841FF2" w:rsidP="00841FF2">
            <w:pPr>
              <w:rPr>
                <w:rStyle w:val="CodeSnippet"/>
                <w:noProof/>
              </w:rPr>
            </w:pPr>
            <w:r w:rsidRPr="007E1EAE">
              <w:rPr>
                <w:rStyle w:val="CodeSnippet"/>
                <w:noProof/>
              </w:rPr>
              <w:t xml:space="preserve">            backup: backup.sh</w:t>
            </w:r>
          </w:p>
          <w:p w14:paraId="22534464" w14:textId="77777777" w:rsidR="00841FF2" w:rsidRPr="007E1EAE" w:rsidRDefault="00841FF2" w:rsidP="00841FF2">
            <w:pPr>
              <w:rPr>
                <w:rStyle w:val="CodeSnippet"/>
                <w:noProof/>
              </w:rPr>
            </w:pPr>
            <w:r w:rsidRPr="007E1EAE">
              <w:rPr>
                <w:rStyle w:val="CodeSnippet"/>
                <w:noProof/>
              </w:rPr>
              <w:t xml:space="preserve">  workflows:</w:t>
            </w:r>
          </w:p>
          <w:p w14:paraId="6F738213" w14:textId="77777777" w:rsidR="00841FF2" w:rsidRPr="007E1EAE" w:rsidRDefault="00841FF2" w:rsidP="00841FF2">
            <w:pPr>
              <w:rPr>
                <w:rStyle w:val="CodeSnippet"/>
                <w:noProof/>
              </w:rPr>
            </w:pPr>
            <w:r w:rsidRPr="007E1EAE">
              <w:rPr>
                <w:rStyle w:val="CodeSnippet"/>
                <w:noProof/>
              </w:rPr>
              <w:lastRenderedPageBreak/>
              <w:t xml:space="preserve">    backup:</w:t>
            </w:r>
          </w:p>
          <w:p w14:paraId="3D51F343"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0BEE1B99" w14:textId="77777777" w:rsidR="00841FF2" w:rsidRPr="007E1EAE" w:rsidRDefault="00841FF2" w:rsidP="00841FF2">
            <w:pPr>
              <w:rPr>
                <w:rStyle w:val="CodeSnippet"/>
                <w:noProof/>
              </w:rPr>
            </w:pPr>
            <w:r w:rsidRPr="007E1EAE">
              <w:rPr>
                <w:rStyle w:val="CodeSnippet"/>
                <w:noProof/>
              </w:rPr>
              <w:t xml:space="preserve">      steps:</w:t>
            </w:r>
          </w:p>
          <w:p w14:paraId="48A57048" w14:textId="77777777" w:rsidR="00841FF2" w:rsidRPr="007E1EAE" w:rsidRDefault="00841FF2" w:rsidP="00841FF2">
            <w:pPr>
              <w:rPr>
                <w:rStyle w:val="CodeSnippet"/>
                <w:noProof/>
              </w:rPr>
            </w:pPr>
            <w:r w:rsidRPr="007E1EAE">
              <w:rPr>
                <w:rStyle w:val="CodeSnippet"/>
                <w:noProof/>
              </w:rPr>
              <w:t xml:space="preserve">        my_step:</w:t>
            </w:r>
          </w:p>
          <w:p w14:paraId="0DD160BD" w14:textId="77777777" w:rsidR="00841FF2" w:rsidRPr="007E1EAE" w:rsidRDefault="00841FF2" w:rsidP="00841FF2">
            <w:pPr>
              <w:rPr>
                <w:rStyle w:val="CodeSnippet"/>
                <w:noProof/>
              </w:rPr>
            </w:pPr>
            <w:r w:rsidRPr="007E1EAE">
              <w:rPr>
                <w:rStyle w:val="CodeSnippet"/>
                <w:noProof/>
              </w:rPr>
              <w:t xml:space="preserve">          target: mysql</w:t>
            </w:r>
          </w:p>
          <w:p w14:paraId="3478D953" w14:textId="77777777" w:rsidR="00841FF2" w:rsidRPr="007E1EAE" w:rsidRDefault="00841FF2" w:rsidP="00841FF2">
            <w:pPr>
              <w:rPr>
                <w:rStyle w:val="CodeSnippet"/>
                <w:noProof/>
              </w:rPr>
            </w:pPr>
            <w:r w:rsidRPr="007E1EAE">
              <w:rPr>
                <w:rStyle w:val="CodeSnippet"/>
                <w:noProof/>
              </w:rPr>
              <w:t xml:space="preserve">          activities:</w:t>
            </w:r>
          </w:p>
          <w:p w14:paraId="1B361481"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6F347F9C" w14:textId="77777777" w:rsidR="00841FF2" w:rsidRPr="007E1EAE" w:rsidRDefault="00841FF2" w:rsidP="00841FF2"/>
    <w:p w14:paraId="4C106A2C" w14:textId="77777777" w:rsidR="00841FF2" w:rsidRPr="007E1EAE" w:rsidRDefault="00841FF2" w:rsidP="00841FF2">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2CC60668" w14:textId="77777777" w:rsidR="00841FF2" w:rsidRPr="007E1EAE" w:rsidRDefault="00841FF2" w:rsidP="00841FF2">
      <w:pPr>
        <w:pStyle w:val="Heading4"/>
      </w:pPr>
      <w:r w:rsidRPr="007E1EAE">
        <w:t>Example: Creating two nodes hosted on the same compute in parallel</w:t>
      </w:r>
    </w:p>
    <w:p w14:paraId="43F09740" w14:textId="77777777" w:rsidR="00841FF2" w:rsidRPr="007E1EAE" w:rsidRDefault="00841FF2" w:rsidP="00841FF2">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7FE7596C" w14:textId="77777777" w:rsidR="00841FF2" w:rsidRPr="007E1EAE" w:rsidRDefault="00841FF2" w:rsidP="00841FF2">
      <w:pPr>
        <w:tabs>
          <w:tab w:val="center" w:pos="4680"/>
        </w:tabs>
        <w:jc w:val="center"/>
      </w:pPr>
      <w:r w:rsidRPr="007E1EAE">
        <w:rPr>
          <w:noProof/>
        </w:rPr>
        <w:drawing>
          <wp:inline distT="0" distB="0" distL="0" distR="0" wp14:anchorId="2B1BA975" wp14:editId="5F40AE17">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695E8901" w14:textId="77777777" w:rsidR="00841FF2" w:rsidRPr="007E1EAE" w:rsidRDefault="00841FF2" w:rsidP="00841FF2">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6ABAE678" w14:textId="77777777" w:rsidR="00841FF2" w:rsidRPr="007E1EAE" w:rsidRDefault="00841FF2" w:rsidP="00841FF2">
      <w:pPr>
        <w:tabs>
          <w:tab w:val="center" w:pos="4680"/>
        </w:tabs>
      </w:pPr>
    </w:p>
    <w:p w14:paraId="1F287425" w14:textId="77777777" w:rsidR="00841FF2" w:rsidRPr="007E1EAE" w:rsidRDefault="00841FF2" w:rsidP="00841FF2">
      <w:pPr>
        <w:jc w:val="center"/>
      </w:pPr>
      <w:r w:rsidRPr="007E1EAE">
        <w:rPr>
          <w:noProof/>
        </w:rPr>
        <w:lastRenderedPageBreak/>
        <w:drawing>
          <wp:inline distT="0" distB="0" distL="0" distR="0" wp14:anchorId="4F639839" wp14:editId="3AD3A3D1">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DFC6E27" w14:textId="77777777" w:rsidR="00841FF2" w:rsidRPr="007E1EAE" w:rsidRDefault="00841FF2" w:rsidP="00841FF2"/>
    <w:p w14:paraId="081ACFA6" w14:textId="77777777" w:rsidR="00841FF2" w:rsidRPr="007E1EAE" w:rsidRDefault="00841FF2" w:rsidP="00841FF2">
      <w:pPr>
        <w:pStyle w:val="NormalaroundTable"/>
      </w:pPr>
      <w:r w:rsidRPr="007E1EAE">
        <w:t>To achieve such workflow, the following topology will be defined:</w:t>
      </w:r>
    </w:p>
    <w:p w14:paraId="079CC1FD"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C35734" w14:textId="77777777" w:rsidTr="00841FF2">
        <w:trPr>
          <w:trHeight w:val="256"/>
        </w:trPr>
        <w:tc>
          <w:tcPr>
            <w:tcW w:w="9576" w:type="dxa"/>
            <w:shd w:val="clear" w:color="auto" w:fill="D9D9D9" w:themeFill="background1" w:themeFillShade="D9"/>
          </w:tcPr>
          <w:p w14:paraId="23CAC09B" w14:textId="77777777" w:rsidR="00841FF2" w:rsidRPr="007E1EAE" w:rsidRDefault="00841FF2" w:rsidP="00841FF2">
            <w:pPr>
              <w:rPr>
                <w:rStyle w:val="CodeSnippet"/>
                <w:noProof/>
              </w:rPr>
            </w:pPr>
            <w:r w:rsidRPr="007E1EAE">
              <w:rPr>
                <w:rStyle w:val="CodeSnippet"/>
                <w:noProof/>
              </w:rPr>
              <w:t>topology_template:</w:t>
            </w:r>
          </w:p>
          <w:p w14:paraId="344BCEE7" w14:textId="77777777" w:rsidR="00841FF2" w:rsidRPr="007E1EAE" w:rsidRDefault="00841FF2" w:rsidP="00841FF2">
            <w:pPr>
              <w:rPr>
                <w:rStyle w:val="CodeSnippet"/>
                <w:noProof/>
              </w:rPr>
            </w:pPr>
            <w:r w:rsidRPr="007E1EAE">
              <w:rPr>
                <w:rStyle w:val="CodeSnippet"/>
                <w:noProof/>
              </w:rPr>
              <w:t xml:space="preserve">  node_templates:</w:t>
            </w:r>
          </w:p>
          <w:p w14:paraId="5B4D5087" w14:textId="77777777" w:rsidR="00841FF2" w:rsidRPr="007E1EAE" w:rsidRDefault="00841FF2" w:rsidP="00841FF2">
            <w:pPr>
              <w:rPr>
                <w:rStyle w:val="CodeSnippet"/>
                <w:noProof/>
              </w:rPr>
            </w:pPr>
            <w:r w:rsidRPr="007E1EAE">
              <w:rPr>
                <w:rStyle w:val="CodeSnippet"/>
                <w:noProof/>
              </w:rPr>
              <w:t xml:space="preserve">    my_server:</w:t>
            </w:r>
          </w:p>
          <w:p w14:paraId="4017385D" w14:textId="77777777" w:rsidR="00841FF2" w:rsidRPr="007E1EAE" w:rsidRDefault="00841FF2" w:rsidP="00841FF2">
            <w:pPr>
              <w:rPr>
                <w:rStyle w:val="CodeSnippet"/>
                <w:noProof/>
              </w:rPr>
            </w:pPr>
            <w:r w:rsidRPr="007E1EAE">
              <w:rPr>
                <w:rStyle w:val="CodeSnippet"/>
                <w:noProof/>
              </w:rPr>
              <w:t xml:space="preserve">      type: tosca.nodes.Compute</w:t>
            </w:r>
          </w:p>
          <w:p w14:paraId="55DA2226" w14:textId="77777777" w:rsidR="00841FF2" w:rsidRPr="007E1EAE" w:rsidRDefault="00841FF2" w:rsidP="00841FF2">
            <w:pPr>
              <w:rPr>
                <w:rStyle w:val="CodeSnippet"/>
                <w:noProof/>
              </w:rPr>
            </w:pPr>
            <w:r w:rsidRPr="007E1EAE">
              <w:rPr>
                <w:rStyle w:val="CodeSnippet"/>
                <w:noProof/>
              </w:rPr>
              <w:t xml:space="preserve">    mysql:</w:t>
            </w:r>
          </w:p>
          <w:p w14:paraId="2C5CE7E5" w14:textId="77777777" w:rsidR="00841FF2" w:rsidRPr="007E1EAE" w:rsidRDefault="00841FF2" w:rsidP="00841FF2">
            <w:pPr>
              <w:rPr>
                <w:rStyle w:val="CodeSnippet"/>
                <w:noProof/>
              </w:rPr>
            </w:pPr>
            <w:r w:rsidRPr="007E1EAE">
              <w:rPr>
                <w:rStyle w:val="CodeSnippet"/>
                <w:noProof/>
              </w:rPr>
              <w:t xml:space="preserve">      type: tosca.nodes.DBMS.MySQL</w:t>
            </w:r>
          </w:p>
          <w:p w14:paraId="0338F8BD" w14:textId="77777777" w:rsidR="00841FF2" w:rsidRPr="007E1EAE" w:rsidRDefault="00841FF2" w:rsidP="00841FF2">
            <w:pPr>
              <w:rPr>
                <w:rStyle w:val="CodeSnippet"/>
                <w:noProof/>
              </w:rPr>
            </w:pPr>
            <w:r w:rsidRPr="007E1EAE">
              <w:rPr>
                <w:rStyle w:val="CodeSnippet"/>
                <w:noProof/>
              </w:rPr>
              <w:t xml:space="preserve">      requirements:</w:t>
            </w:r>
          </w:p>
          <w:p w14:paraId="3BAB1525" w14:textId="77777777" w:rsidR="00841FF2" w:rsidRPr="007E1EAE" w:rsidRDefault="00841FF2" w:rsidP="00841FF2">
            <w:pPr>
              <w:rPr>
                <w:rStyle w:val="CodeSnippet"/>
                <w:noProof/>
              </w:rPr>
            </w:pPr>
            <w:r w:rsidRPr="007E1EAE">
              <w:rPr>
                <w:rStyle w:val="CodeSnippet"/>
                <w:noProof/>
              </w:rPr>
              <w:t xml:space="preserve">        - host: my_server</w:t>
            </w:r>
          </w:p>
          <w:p w14:paraId="2D5705E9" w14:textId="77777777" w:rsidR="00841FF2" w:rsidRPr="007E1EAE" w:rsidRDefault="00841FF2" w:rsidP="00841FF2">
            <w:pPr>
              <w:rPr>
                <w:rStyle w:val="CodeSnippet"/>
                <w:noProof/>
              </w:rPr>
            </w:pPr>
            <w:r w:rsidRPr="007E1EAE">
              <w:rPr>
                <w:rStyle w:val="CodeSnippet"/>
                <w:noProof/>
              </w:rPr>
              <w:t xml:space="preserve">    tomcat:</w:t>
            </w:r>
          </w:p>
          <w:p w14:paraId="7E8A8179" w14:textId="77777777" w:rsidR="00841FF2" w:rsidRPr="007E1EAE" w:rsidRDefault="00841FF2" w:rsidP="00841FF2">
            <w:pPr>
              <w:rPr>
                <w:rStyle w:val="CodeSnippet"/>
                <w:noProof/>
              </w:rPr>
            </w:pPr>
            <w:r w:rsidRPr="007E1EAE">
              <w:rPr>
                <w:rStyle w:val="CodeSnippet"/>
                <w:noProof/>
              </w:rPr>
              <w:t xml:space="preserve">      type: tosca.nodes.WebServer.Tomcat</w:t>
            </w:r>
          </w:p>
          <w:p w14:paraId="22960A40" w14:textId="77777777" w:rsidR="00841FF2" w:rsidRPr="007E1EAE" w:rsidRDefault="00841FF2" w:rsidP="00841FF2">
            <w:pPr>
              <w:rPr>
                <w:rStyle w:val="CodeSnippet"/>
                <w:noProof/>
              </w:rPr>
            </w:pPr>
            <w:r w:rsidRPr="007E1EAE">
              <w:rPr>
                <w:rStyle w:val="CodeSnippet"/>
                <w:noProof/>
              </w:rPr>
              <w:t xml:space="preserve">      requirements:</w:t>
            </w:r>
          </w:p>
          <w:p w14:paraId="71140680" w14:textId="77777777" w:rsidR="00841FF2" w:rsidRPr="007E1EAE" w:rsidRDefault="00841FF2" w:rsidP="00841FF2">
            <w:pPr>
              <w:rPr>
                <w:rStyle w:val="CodeSnippet"/>
                <w:noProof/>
              </w:rPr>
            </w:pPr>
            <w:r w:rsidRPr="007E1EAE">
              <w:rPr>
                <w:rStyle w:val="CodeSnippet"/>
                <w:noProof/>
              </w:rPr>
              <w:t xml:space="preserve">        - host: my_server</w:t>
            </w:r>
          </w:p>
          <w:p w14:paraId="284A40C1" w14:textId="77777777" w:rsidR="00841FF2" w:rsidRPr="007E1EAE" w:rsidRDefault="00841FF2" w:rsidP="00841FF2">
            <w:pPr>
              <w:rPr>
                <w:rStyle w:val="CodeSnippet"/>
                <w:noProof/>
              </w:rPr>
            </w:pPr>
            <w:r w:rsidRPr="007E1EAE">
              <w:rPr>
                <w:rStyle w:val="CodeSnippet"/>
                <w:noProof/>
              </w:rPr>
              <w:t xml:space="preserve">  workflows:</w:t>
            </w:r>
          </w:p>
          <w:p w14:paraId="43A30773" w14:textId="77777777" w:rsidR="00841FF2" w:rsidRPr="007E1EAE" w:rsidRDefault="00841FF2" w:rsidP="00841FF2">
            <w:pPr>
              <w:rPr>
                <w:rStyle w:val="CodeSnippet"/>
                <w:noProof/>
              </w:rPr>
            </w:pPr>
            <w:r w:rsidRPr="007E1EAE">
              <w:rPr>
                <w:rStyle w:val="CodeSnippet"/>
                <w:noProof/>
              </w:rPr>
              <w:t xml:space="preserve">    deploy:</w:t>
            </w:r>
          </w:p>
          <w:p w14:paraId="6061B0B9" w14:textId="77777777" w:rsidR="00841FF2" w:rsidRPr="007E1EAE" w:rsidRDefault="00841FF2" w:rsidP="00841FF2">
            <w:pPr>
              <w:rPr>
                <w:rStyle w:val="CodeSnippet"/>
                <w:noProof/>
              </w:rPr>
            </w:pPr>
            <w:r w:rsidRPr="007E1EAE">
              <w:rPr>
                <w:rStyle w:val="CodeSnippet"/>
                <w:noProof/>
              </w:rPr>
              <w:t xml:space="preserve">      description: Override the TOSCA declarative workflow with the following.</w:t>
            </w:r>
          </w:p>
          <w:p w14:paraId="1EC5A344" w14:textId="77777777" w:rsidR="00841FF2" w:rsidRPr="007E1EAE" w:rsidRDefault="00841FF2" w:rsidP="00841FF2">
            <w:pPr>
              <w:rPr>
                <w:rStyle w:val="CodeSnippet"/>
                <w:noProof/>
              </w:rPr>
            </w:pPr>
            <w:r w:rsidRPr="007E1EAE">
              <w:rPr>
                <w:rStyle w:val="CodeSnippet"/>
                <w:noProof/>
              </w:rPr>
              <w:t xml:space="preserve">      steps:</w:t>
            </w:r>
          </w:p>
          <w:p w14:paraId="1F153D6C" w14:textId="77777777" w:rsidR="00841FF2" w:rsidRPr="007E1EAE" w:rsidRDefault="00841FF2" w:rsidP="00841FF2">
            <w:pPr>
              <w:rPr>
                <w:rStyle w:val="CodeSnippet"/>
                <w:noProof/>
              </w:rPr>
            </w:pPr>
            <w:r w:rsidRPr="007E1EAE">
              <w:rPr>
                <w:rStyle w:val="CodeSnippet"/>
                <w:noProof/>
              </w:rPr>
              <w:t xml:space="preserve">        compute_install</w:t>
            </w:r>
          </w:p>
          <w:p w14:paraId="0CE22A49" w14:textId="77777777" w:rsidR="00841FF2" w:rsidRPr="007E1EAE" w:rsidRDefault="00841FF2" w:rsidP="00841FF2">
            <w:pPr>
              <w:spacing w:line="276" w:lineRule="auto"/>
              <w:rPr>
                <w:rStyle w:val="CodeSnippet"/>
                <w:noProof/>
              </w:rPr>
            </w:pPr>
            <w:r w:rsidRPr="007E1EAE">
              <w:rPr>
                <w:rStyle w:val="CodeSnippet"/>
                <w:noProof/>
              </w:rPr>
              <w:t xml:space="preserve">          target: my_server</w:t>
            </w:r>
          </w:p>
          <w:p w14:paraId="5B7CE206" w14:textId="77777777" w:rsidR="00841FF2" w:rsidRPr="007E1EAE" w:rsidRDefault="00841FF2" w:rsidP="00841FF2">
            <w:pPr>
              <w:spacing w:line="276" w:lineRule="auto"/>
              <w:rPr>
                <w:rStyle w:val="CodeSnippet"/>
                <w:noProof/>
              </w:rPr>
            </w:pPr>
            <w:r w:rsidRPr="007E1EAE">
              <w:rPr>
                <w:rStyle w:val="CodeSnippet"/>
                <w:noProof/>
              </w:rPr>
              <w:lastRenderedPageBreak/>
              <w:t xml:space="preserve">          activities:</w:t>
            </w:r>
          </w:p>
          <w:p w14:paraId="60F7E029" w14:textId="77777777" w:rsidR="00841FF2" w:rsidRPr="007E1EAE" w:rsidRDefault="00841FF2" w:rsidP="00841FF2">
            <w:pPr>
              <w:spacing w:line="276" w:lineRule="auto"/>
              <w:rPr>
                <w:rStyle w:val="CodeSnippet"/>
                <w:noProof/>
              </w:rPr>
            </w:pPr>
            <w:r w:rsidRPr="007E1EAE">
              <w:rPr>
                <w:rStyle w:val="CodeSnippet"/>
                <w:noProof/>
              </w:rPr>
              <w:t xml:space="preserve">            - delegate: deploy</w:t>
            </w:r>
          </w:p>
          <w:p w14:paraId="205F78E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09AD56D6" w14:textId="77777777" w:rsidR="00841FF2" w:rsidRPr="007E1EAE" w:rsidRDefault="00841FF2" w:rsidP="00841FF2">
            <w:pPr>
              <w:spacing w:line="276" w:lineRule="auto"/>
              <w:rPr>
                <w:rStyle w:val="CodeSnippet"/>
                <w:noProof/>
              </w:rPr>
            </w:pPr>
            <w:r w:rsidRPr="007E1EAE">
              <w:rPr>
                <w:rStyle w:val="CodeSnippet"/>
                <w:noProof/>
              </w:rPr>
              <w:t xml:space="preserve">            - mysql_install</w:t>
            </w:r>
          </w:p>
          <w:p w14:paraId="59E91653" w14:textId="77777777" w:rsidR="00841FF2" w:rsidRPr="007E1EAE" w:rsidRDefault="00841FF2" w:rsidP="00841FF2">
            <w:pPr>
              <w:spacing w:line="276" w:lineRule="auto"/>
              <w:rPr>
                <w:rStyle w:val="CodeSnippet"/>
                <w:noProof/>
              </w:rPr>
            </w:pPr>
            <w:r w:rsidRPr="007E1EAE">
              <w:rPr>
                <w:rStyle w:val="CodeSnippet"/>
                <w:noProof/>
              </w:rPr>
              <w:t xml:space="preserve">            - tomcat_install</w:t>
            </w:r>
          </w:p>
          <w:p w14:paraId="5E0A4C09" w14:textId="77777777" w:rsidR="00841FF2" w:rsidRPr="007E1EAE" w:rsidRDefault="00841FF2" w:rsidP="00841FF2">
            <w:pPr>
              <w:spacing w:line="276" w:lineRule="auto"/>
              <w:rPr>
                <w:rStyle w:val="CodeSnippet"/>
                <w:noProof/>
              </w:rPr>
            </w:pPr>
            <w:r w:rsidRPr="007E1EAE">
              <w:rPr>
                <w:rStyle w:val="CodeSnippet"/>
                <w:noProof/>
              </w:rPr>
              <w:t xml:space="preserve">        tomcat_install:</w:t>
            </w:r>
          </w:p>
          <w:p w14:paraId="4C13E5F6"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3269EF67"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2511FE83"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3E5DB4FE"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2BF5401A"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AA8F86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F4DF117"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2C26D467" w14:textId="77777777" w:rsidR="00841FF2" w:rsidRPr="007E1EAE" w:rsidRDefault="00841FF2" w:rsidP="00841FF2">
            <w:pPr>
              <w:spacing w:line="276" w:lineRule="auto"/>
              <w:rPr>
                <w:rStyle w:val="CodeSnippet"/>
                <w:noProof/>
              </w:rPr>
            </w:pPr>
            <w:r w:rsidRPr="007E1EAE">
              <w:rPr>
                <w:rStyle w:val="CodeSnippet"/>
                <w:noProof/>
              </w:rPr>
              <w:t xml:space="preserve">        mysql_install:</w:t>
            </w:r>
          </w:p>
          <w:p w14:paraId="68AF2D1C" w14:textId="77777777" w:rsidR="00841FF2" w:rsidRPr="007E1EAE" w:rsidRDefault="00841FF2" w:rsidP="00841FF2">
            <w:pPr>
              <w:spacing w:line="276" w:lineRule="auto"/>
              <w:rPr>
                <w:rStyle w:val="CodeSnippet"/>
                <w:noProof/>
              </w:rPr>
            </w:pPr>
            <w:r w:rsidRPr="007E1EAE">
              <w:rPr>
                <w:rStyle w:val="CodeSnippet"/>
                <w:noProof/>
              </w:rPr>
              <w:t xml:space="preserve">          target: mysql</w:t>
            </w:r>
          </w:p>
          <w:p w14:paraId="23628622"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15C07C9A"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1478E6E8"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7D3F0647"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5E0D43D"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4D3B3181"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72E6F9C0" w14:textId="77777777" w:rsidR="00841FF2" w:rsidRPr="007E1EAE" w:rsidRDefault="00841FF2" w:rsidP="00841FF2">
            <w:pPr>
              <w:spacing w:line="276" w:lineRule="auto"/>
              <w:rPr>
                <w:rStyle w:val="CodeSnippet"/>
                <w:noProof/>
              </w:rPr>
            </w:pPr>
            <w:r w:rsidRPr="007E1EAE">
              <w:rPr>
                <w:rStyle w:val="CodeSnippet"/>
                <w:noProof/>
              </w:rPr>
              <w:t xml:space="preserve">            - set_state: started</w:t>
            </w:r>
          </w:p>
          <w:p w14:paraId="22083D6D"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129500C"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18F0A0D9" w14:textId="77777777" w:rsidR="00841FF2" w:rsidRPr="007E1EAE" w:rsidRDefault="00841FF2" w:rsidP="00841FF2">
            <w:pPr>
              <w:spacing w:line="276" w:lineRule="auto"/>
              <w:rPr>
                <w:rStyle w:val="CodeSnippet"/>
                <w:noProof/>
              </w:rPr>
            </w:pPr>
            <w:r w:rsidRPr="007E1EAE">
              <w:rPr>
                <w:rStyle w:val="CodeSnippet"/>
                <w:noProof/>
              </w:rPr>
              <w:t xml:space="preserve">        tomcat_starting:</w:t>
            </w:r>
          </w:p>
          <w:p w14:paraId="6257590E"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4C005F14"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454C58CF"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1CF7CF2C"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69D399E2" w14:textId="77777777" w:rsidR="00841FF2" w:rsidRPr="007E1EAE" w:rsidRDefault="00841FF2" w:rsidP="00841FF2">
            <w:pPr>
              <w:rPr>
                <w:rStyle w:val="CodeSnippet"/>
              </w:rPr>
            </w:pPr>
            <w:r w:rsidRPr="007E1EAE">
              <w:rPr>
                <w:rStyle w:val="CodeSnippet"/>
                <w:noProof/>
              </w:rPr>
              <w:t xml:space="preserve">            - set_state: started</w:t>
            </w:r>
          </w:p>
        </w:tc>
      </w:tr>
    </w:tbl>
    <w:p w14:paraId="61F55981" w14:textId="77777777" w:rsidR="00841FF2" w:rsidRPr="007E1EAE" w:rsidRDefault="00841FF2" w:rsidP="00841FF2"/>
    <w:p w14:paraId="1C778E32" w14:textId="77777777" w:rsidR="00841FF2" w:rsidRPr="007E1EAE" w:rsidRDefault="00841FF2" w:rsidP="00841FF2">
      <w:pPr>
        <w:pStyle w:val="Heading3"/>
      </w:pPr>
      <w:bookmarkStart w:id="1406" w:name="_Toc454457883"/>
      <w:bookmarkStart w:id="1407" w:name="_Toc454458682"/>
      <w:r w:rsidRPr="007E1EAE">
        <w:t>Specifying preconditions to a workflow</w:t>
      </w:r>
      <w:bookmarkEnd w:id="1406"/>
      <w:bookmarkEnd w:id="1407"/>
    </w:p>
    <w:p w14:paraId="3196CFF5" w14:textId="77777777" w:rsidR="00841FF2" w:rsidRPr="007E1EAE" w:rsidRDefault="00841FF2" w:rsidP="00841FF2">
      <w:r w:rsidRPr="007E1EAE">
        <w:t>Pre conditions allows the TOSCA orchestrator to determine if a workflow can be executed based on the states and attribute values of the topology’s node. Preconditions must be added to the initial workflow.</w:t>
      </w:r>
    </w:p>
    <w:p w14:paraId="01B4C1E6" w14:textId="77777777" w:rsidR="00841FF2" w:rsidRPr="007E1EAE" w:rsidRDefault="00841FF2" w:rsidP="00841FF2">
      <w:pPr>
        <w:pStyle w:val="Heading4"/>
      </w:pPr>
      <w:r w:rsidRPr="007E1EAE">
        <w:t>Example : adding precondition to custom backup workflow</w:t>
      </w:r>
    </w:p>
    <w:p w14:paraId="0E7F4A82" w14:textId="77777777" w:rsidR="00841FF2" w:rsidRPr="007E1EAE" w:rsidRDefault="00841FF2" w:rsidP="00841FF2">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FFC7CF" w14:textId="77777777" w:rsidTr="00841FF2">
        <w:trPr>
          <w:trHeight w:val="256"/>
        </w:trPr>
        <w:tc>
          <w:tcPr>
            <w:tcW w:w="9576" w:type="dxa"/>
            <w:shd w:val="clear" w:color="auto" w:fill="D9D9D9" w:themeFill="background1" w:themeFillShade="D9"/>
          </w:tcPr>
          <w:p w14:paraId="445A0850" w14:textId="77777777" w:rsidR="00841FF2" w:rsidRPr="007E1EAE" w:rsidRDefault="00841FF2" w:rsidP="00841FF2">
            <w:pPr>
              <w:rPr>
                <w:rStyle w:val="CodeSnippet"/>
                <w:noProof/>
              </w:rPr>
            </w:pPr>
            <w:r w:rsidRPr="007E1EAE">
              <w:rPr>
                <w:rStyle w:val="CodeSnippet"/>
                <w:noProof/>
              </w:rPr>
              <w:lastRenderedPageBreak/>
              <w:t>topology_template:</w:t>
            </w:r>
          </w:p>
          <w:p w14:paraId="4CFDC08D" w14:textId="77777777" w:rsidR="00841FF2" w:rsidRPr="007E1EAE" w:rsidRDefault="00841FF2" w:rsidP="00841FF2">
            <w:pPr>
              <w:rPr>
                <w:rStyle w:val="CodeSnippet"/>
                <w:noProof/>
              </w:rPr>
            </w:pPr>
            <w:r w:rsidRPr="007E1EAE">
              <w:rPr>
                <w:rStyle w:val="CodeSnippet"/>
                <w:noProof/>
              </w:rPr>
              <w:t xml:space="preserve">  node_templates:</w:t>
            </w:r>
          </w:p>
          <w:p w14:paraId="3DD0B2BF" w14:textId="77777777" w:rsidR="00841FF2" w:rsidRPr="007E1EAE" w:rsidRDefault="00841FF2" w:rsidP="00841FF2">
            <w:pPr>
              <w:rPr>
                <w:rStyle w:val="CodeSnippet"/>
                <w:noProof/>
              </w:rPr>
            </w:pPr>
            <w:r w:rsidRPr="007E1EAE">
              <w:rPr>
                <w:rStyle w:val="CodeSnippet"/>
                <w:noProof/>
              </w:rPr>
              <w:t xml:space="preserve">    my_server:</w:t>
            </w:r>
          </w:p>
          <w:p w14:paraId="0A6614D8" w14:textId="77777777" w:rsidR="00841FF2" w:rsidRPr="007E1EAE" w:rsidRDefault="00841FF2" w:rsidP="00841FF2">
            <w:pPr>
              <w:rPr>
                <w:rStyle w:val="CodeSnippet"/>
                <w:noProof/>
              </w:rPr>
            </w:pPr>
            <w:r w:rsidRPr="007E1EAE">
              <w:rPr>
                <w:rStyle w:val="CodeSnippet"/>
                <w:noProof/>
              </w:rPr>
              <w:t xml:space="preserve">      type: tosca.nodes.Compute</w:t>
            </w:r>
          </w:p>
          <w:p w14:paraId="093A5294" w14:textId="77777777" w:rsidR="00841FF2" w:rsidRPr="007E1EAE" w:rsidRDefault="00841FF2" w:rsidP="00841FF2">
            <w:pPr>
              <w:rPr>
                <w:rStyle w:val="CodeSnippet"/>
                <w:noProof/>
              </w:rPr>
            </w:pPr>
            <w:r w:rsidRPr="007E1EAE">
              <w:rPr>
                <w:rStyle w:val="CodeSnippet"/>
                <w:noProof/>
              </w:rPr>
              <w:t xml:space="preserve">    mysql:</w:t>
            </w:r>
          </w:p>
          <w:p w14:paraId="1D7E9C68" w14:textId="77777777" w:rsidR="00841FF2" w:rsidRPr="007E1EAE" w:rsidRDefault="00841FF2" w:rsidP="00841FF2">
            <w:pPr>
              <w:rPr>
                <w:rStyle w:val="CodeSnippet"/>
                <w:noProof/>
              </w:rPr>
            </w:pPr>
            <w:r w:rsidRPr="007E1EAE">
              <w:rPr>
                <w:rStyle w:val="CodeSnippet"/>
                <w:noProof/>
              </w:rPr>
              <w:t xml:space="preserve">      type: tosca.nodes.DBMS.MySQL</w:t>
            </w:r>
          </w:p>
          <w:p w14:paraId="1D4314CE" w14:textId="77777777" w:rsidR="00841FF2" w:rsidRPr="007E1EAE" w:rsidRDefault="00841FF2" w:rsidP="00841FF2">
            <w:pPr>
              <w:rPr>
                <w:rStyle w:val="CodeSnippet"/>
                <w:noProof/>
              </w:rPr>
            </w:pPr>
            <w:r w:rsidRPr="007E1EAE">
              <w:rPr>
                <w:rStyle w:val="CodeSnippet"/>
                <w:noProof/>
              </w:rPr>
              <w:t xml:space="preserve">      requirements:</w:t>
            </w:r>
          </w:p>
          <w:p w14:paraId="3181E034" w14:textId="77777777" w:rsidR="00841FF2" w:rsidRPr="007E1EAE" w:rsidRDefault="00841FF2" w:rsidP="00841FF2">
            <w:pPr>
              <w:rPr>
                <w:rStyle w:val="CodeSnippet"/>
                <w:noProof/>
              </w:rPr>
            </w:pPr>
            <w:r w:rsidRPr="007E1EAE">
              <w:rPr>
                <w:rStyle w:val="CodeSnippet"/>
                <w:noProof/>
              </w:rPr>
              <w:t xml:space="preserve">        - host: my_server</w:t>
            </w:r>
          </w:p>
          <w:p w14:paraId="5E82FBA9" w14:textId="77777777" w:rsidR="00841FF2" w:rsidRPr="007E1EAE" w:rsidRDefault="00841FF2" w:rsidP="00841FF2">
            <w:pPr>
              <w:rPr>
                <w:rStyle w:val="CodeSnippet"/>
                <w:noProof/>
              </w:rPr>
            </w:pPr>
            <w:r w:rsidRPr="007E1EAE">
              <w:rPr>
                <w:rStyle w:val="CodeSnippet"/>
                <w:noProof/>
              </w:rPr>
              <w:t xml:space="preserve">      interfaces:</w:t>
            </w:r>
          </w:p>
          <w:p w14:paraId="61FD7B41" w14:textId="77777777" w:rsidR="00841FF2" w:rsidRPr="007E1EAE" w:rsidRDefault="00841FF2" w:rsidP="00841FF2">
            <w:pPr>
              <w:rPr>
                <w:rStyle w:val="CodeSnippet"/>
                <w:noProof/>
              </w:rPr>
            </w:pPr>
            <w:r w:rsidRPr="007E1EAE">
              <w:rPr>
                <w:rStyle w:val="CodeSnippet"/>
                <w:noProof/>
              </w:rPr>
              <w:t xml:space="preserve">        tosca.interfaces.nodes.custom.Backup:</w:t>
            </w:r>
          </w:p>
          <w:p w14:paraId="546E45ED" w14:textId="77777777" w:rsidR="00841FF2" w:rsidRPr="007E1EAE" w:rsidRDefault="00841FF2" w:rsidP="00841FF2">
            <w:pPr>
              <w:rPr>
                <w:rStyle w:val="CodeSnippet"/>
                <w:noProof/>
              </w:rPr>
            </w:pPr>
            <w:r w:rsidRPr="007E1EAE">
              <w:rPr>
                <w:rStyle w:val="CodeSnippet"/>
                <w:noProof/>
              </w:rPr>
              <w:t xml:space="preserve">          operations:</w:t>
            </w:r>
          </w:p>
          <w:p w14:paraId="257D82B8" w14:textId="77777777" w:rsidR="00841FF2" w:rsidRPr="007E1EAE" w:rsidRDefault="00841FF2" w:rsidP="00841FF2">
            <w:pPr>
              <w:rPr>
                <w:rStyle w:val="CodeSnippet"/>
                <w:noProof/>
              </w:rPr>
            </w:pPr>
            <w:r w:rsidRPr="007E1EAE">
              <w:rPr>
                <w:rStyle w:val="CodeSnippet"/>
                <w:noProof/>
              </w:rPr>
              <w:t xml:space="preserve">            backup: backup.sh</w:t>
            </w:r>
          </w:p>
          <w:p w14:paraId="5B0C9CB7" w14:textId="77777777" w:rsidR="00841FF2" w:rsidRPr="007E1EAE" w:rsidRDefault="00841FF2" w:rsidP="00841FF2">
            <w:pPr>
              <w:rPr>
                <w:rStyle w:val="CodeSnippet"/>
                <w:noProof/>
              </w:rPr>
            </w:pPr>
            <w:r w:rsidRPr="007E1EAE">
              <w:rPr>
                <w:rStyle w:val="CodeSnippet"/>
                <w:noProof/>
              </w:rPr>
              <w:t xml:space="preserve">  workflows:</w:t>
            </w:r>
          </w:p>
          <w:p w14:paraId="0DE50A73" w14:textId="77777777" w:rsidR="00841FF2" w:rsidRPr="007E1EAE" w:rsidRDefault="00841FF2" w:rsidP="00841FF2">
            <w:pPr>
              <w:rPr>
                <w:rStyle w:val="CodeSnippet"/>
                <w:noProof/>
              </w:rPr>
            </w:pPr>
            <w:r w:rsidRPr="007E1EAE">
              <w:rPr>
                <w:rStyle w:val="CodeSnippet"/>
                <w:noProof/>
              </w:rPr>
              <w:t xml:space="preserve">    backup:</w:t>
            </w:r>
          </w:p>
          <w:p w14:paraId="26CE9BD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5F3C8A0C" w14:textId="77777777" w:rsidR="00841FF2" w:rsidRPr="007E1EAE" w:rsidRDefault="00841FF2" w:rsidP="00841FF2">
            <w:pPr>
              <w:rPr>
                <w:rStyle w:val="CodeSnippet"/>
              </w:rPr>
            </w:pPr>
            <w:r w:rsidRPr="007E1EAE">
              <w:rPr>
                <w:rStyle w:val="CodeSnippet"/>
              </w:rPr>
              <w:t xml:space="preserve">      preconditions:</w:t>
            </w:r>
          </w:p>
          <w:p w14:paraId="3088E87E" w14:textId="77777777" w:rsidR="00841FF2" w:rsidRPr="007E1EAE" w:rsidRDefault="00841FF2" w:rsidP="00841FF2">
            <w:pPr>
              <w:rPr>
                <w:rStyle w:val="CodeSnippet"/>
              </w:rPr>
            </w:pPr>
            <w:r w:rsidRPr="007E1EAE">
              <w:rPr>
                <w:rStyle w:val="CodeSnippet"/>
              </w:rPr>
              <w:t xml:space="preserve">        - target: my_server</w:t>
            </w:r>
          </w:p>
          <w:p w14:paraId="0F4C0677" w14:textId="77777777" w:rsidR="00841FF2" w:rsidRPr="007E1EAE" w:rsidRDefault="00841FF2" w:rsidP="00841FF2">
            <w:pPr>
              <w:rPr>
                <w:rStyle w:val="CodeSnippet"/>
              </w:rPr>
            </w:pPr>
            <w:r w:rsidRPr="007E1EAE">
              <w:rPr>
                <w:rStyle w:val="CodeSnippet"/>
              </w:rPr>
              <w:t xml:space="preserve">          condition:</w:t>
            </w:r>
          </w:p>
          <w:p w14:paraId="72A0AACA" w14:textId="77777777" w:rsidR="00841FF2" w:rsidRPr="007E1EAE" w:rsidRDefault="00841FF2" w:rsidP="00841FF2">
            <w:pPr>
              <w:rPr>
                <w:rStyle w:val="CodeSnippet"/>
              </w:rPr>
            </w:pPr>
            <w:r w:rsidRPr="007E1EAE">
              <w:rPr>
                <w:rStyle w:val="CodeSnippet"/>
              </w:rPr>
              <w:t xml:space="preserve">            - assert:</w:t>
            </w:r>
          </w:p>
          <w:p w14:paraId="18C503FE" w14:textId="77777777" w:rsidR="00841FF2" w:rsidRPr="007E1EAE" w:rsidRDefault="00841FF2" w:rsidP="00841FF2">
            <w:pPr>
              <w:rPr>
                <w:rStyle w:val="CodeSnippet"/>
              </w:rPr>
            </w:pPr>
            <w:r w:rsidRPr="007E1EAE">
              <w:rPr>
                <w:rStyle w:val="CodeSnippet"/>
              </w:rPr>
              <w:t xml:space="preserve">              - state: [{equal: available}]</w:t>
            </w:r>
          </w:p>
          <w:p w14:paraId="5936DD72"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28DA44C5" w14:textId="77777777" w:rsidR="00841FF2" w:rsidRPr="007E1EAE" w:rsidRDefault="00841FF2" w:rsidP="00841FF2">
            <w:pPr>
              <w:rPr>
                <w:rStyle w:val="CodeSnippet"/>
              </w:rPr>
            </w:pPr>
            <w:r w:rsidRPr="007E1EAE">
              <w:rPr>
                <w:rStyle w:val="CodeSnippet"/>
              </w:rPr>
              <w:t xml:space="preserve">          condition:</w:t>
            </w:r>
          </w:p>
          <w:p w14:paraId="588CF1B0" w14:textId="77777777" w:rsidR="00841FF2" w:rsidRPr="007E1EAE" w:rsidRDefault="00841FF2" w:rsidP="00841FF2">
            <w:pPr>
              <w:rPr>
                <w:rStyle w:val="CodeSnippet"/>
              </w:rPr>
            </w:pPr>
            <w:r w:rsidRPr="007E1EAE">
              <w:rPr>
                <w:rStyle w:val="CodeSnippet"/>
              </w:rPr>
              <w:t xml:space="preserve">            - assert:</w:t>
            </w:r>
          </w:p>
          <w:p w14:paraId="3220C8A7" w14:textId="77777777" w:rsidR="00841FF2" w:rsidRPr="007E1EAE" w:rsidRDefault="00841FF2" w:rsidP="00841FF2">
            <w:pPr>
              <w:rPr>
                <w:rStyle w:val="CodeSnippet"/>
              </w:rPr>
            </w:pPr>
            <w:r w:rsidRPr="007E1EAE">
              <w:rPr>
                <w:rStyle w:val="CodeSnippet"/>
              </w:rPr>
              <w:t xml:space="preserve">              - state: [{valid_values: [started, available]}]</w:t>
            </w:r>
          </w:p>
          <w:p w14:paraId="2EBE6EBC"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AAAE163"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steps:</w:t>
            </w:r>
          </w:p>
          <w:p w14:paraId="68956A8E" w14:textId="77777777" w:rsidR="00841FF2" w:rsidRPr="007E1EAE" w:rsidRDefault="00841FF2" w:rsidP="00841FF2">
            <w:pPr>
              <w:rPr>
                <w:rStyle w:val="CodeSnippet"/>
                <w:noProof/>
              </w:rPr>
            </w:pPr>
            <w:r w:rsidRPr="007E1EAE">
              <w:rPr>
                <w:rStyle w:val="CodeSnippet"/>
                <w:noProof/>
              </w:rPr>
              <w:t xml:space="preserve">        my_step:</w:t>
            </w:r>
          </w:p>
          <w:p w14:paraId="4725B063" w14:textId="77777777" w:rsidR="00841FF2" w:rsidRPr="007E1EAE" w:rsidRDefault="00841FF2" w:rsidP="00841FF2">
            <w:pPr>
              <w:rPr>
                <w:rStyle w:val="CodeSnippet"/>
                <w:noProof/>
              </w:rPr>
            </w:pPr>
            <w:r w:rsidRPr="007E1EAE">
              <w:rPr>
                <w:rStyle w:val="CodeSnippet"/>
                <w:noProof/>
              </w:rPr>
              <w:t xml:space="preserve">          target: mysql</w:t>
            </w:r>
          </w:p>
          <w:p w14:paraId="0BECA7E6" w14:textId="77777777" w:rsidR="00841FF2" w:rsidRPr="007E1EAE" w:rsidRDefault="00841FF2" w:rsidP="00841FF2">
            <w:pPr>
              <w:rPr>
                <w:rStyle w:val="CodeSnippet"/>
                <w:noProof/>
              </w:rPr>
            </w:pPr>
            <w:r w:rsidRPr="007E1EAE">
              <w:rPr>
                <w:rStyle w:val="CodeSnippet"/>
                <w:noProof/>
              </w:rPr>
              <w:t xml:space="preserve">          activities:</w:t>
            </w:r>
          </w:p>
          <w:p w14:paraId="10F1E58B"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31A12086" w14:textId="77777777" w:rsidR="00841FF2" w:rsidRPr="007E1EAE" w:rsidRDefault="00841FF2" w:rsidP="00841FF2">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D6983BC" w14:textId="77777777" w:rsidR="00841FF2" w:rsidRPr="007E1EAE" w:rsidRDefault="00841FF2" w:rsidP="00841FF2">
      <w:pPr>
        <w:pStyle w:val="Heading3"/>
      </w:pPr>
      <w:bookmarkStart w:id="1408" w:name="_Toc454457884"/>
      <w:bookmarkStart w:id="1409" w:name="_Toc454458683"/>
      <w:r w:rsidRPr="007E1EAE">
        <w:t>Workflow reusability</w:t>
      </w:r>
      <w:bookmarkEnd w:id="1408"/>
      <w:bookmarkEnd w:id="1409"/>
    </w:p>
    <w:p w14:paraId="23EF689D" w14:textId="77777777" w:rsidR="00841FF2" w:rsidRPr="007E1EAE" w:rsidRDefault="00841FF2" w:rsidP="00841FF2">
      <w:r w:rsidRPr="007E1EAE">
        <w:t>TOSCA allows the reusability of a workflow in other workflows. Such concepts can be achieved thanks to the inline activity.</w:t>
      </w:r>
    </w:p>
    <w:p w14:paraId="328D140C" w14:textId="77777777" w:rsidR="00841FF2" w:rsidRPr="007E1EAE" w:rsidRDefault="00841FF2" w:rsidP="00841FF2">
      <w:pPr>
        <w:pStyle w:val="Heading4"/>
      </w:pPr>
      <w:r w:rsidRPr="007E1EAE">
        <w:t>Reusing a workflow to build multiple workflows</w:t>
      </w:r>
    </w:p>
    <w:p w14:paraId="6946CEFF" w14:textId="77777777" w:rsidR="00841FF2" w:rsidRPr="007E1EAE" w:rsidRDefault="00841FF2" w:rsidP="00841FF2">
      <w:pPr>
        <w:pStyle w:val="NormalaroundTable"/>
      </w:pPr>
      <w:r w:rsidRPr="007E1EAE">
        <w:t>The following example show how a workflow can inline an existing workflow and reuse it.</w:t>
      </w:r>
    </w:p>
    <w:p w14:paraId="5C80072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3A94D92" w14:textId="77777777" w:rsidTr="00841FF2">
        <w:trPr>
          <w:trHeight w:val="256"/>
        </w:trPr>
        <w:tc>
          <w:tcPr>
            <w:tcW w:w="9576" w:type="dxa"/>
            <w:shd w:val="clear" w:color="auto" w:fill="D9D9D9" w:themeFill="background1" w:themeFillShade="D9"/>
          </w:tcPr>
          <w:p w14:paraId="369EEF9B" w14:textId="77777777" w:rsidR="00841FF2" w:rsidRPr="007E1EAE" w:rsidRDefault="00841FF2" w:rsidP="00841FF2">
            <w:pPr>
              <w:rPr>
                <w:rStyle w:val="CodeSnippet"/>
                <w:noProof/>
              </w:rPr>
            </w:pPr>
            <w:r w:rsidRPr="007E1EAE">
              <w:rPr>
                <w:rStyle w:val="CodeSnippet"/>
                <w:noProof/>
              </w:rPr>
              <w:lastRenderedPageBreak/>
              <w:t>topology_template:</w:t>
            </w:r>
          </w:p>
          <w:p w14:paraId="0A5AECFF" w14:textId="77777777" w:rsidR="00841FF2" w:rsidRPr="007E1EAE" w:rsidRDefault="00841FF2" w:rsidP="00841FF2">
            <w:pPr>
              <w:rPr>
                <w:rStyle w:val="CodeSnippet"/>
                <w:noProof/>
              </w:rPr>
            </w:pPr>
            <w:r w:rsidRPr="007E1EAE">
              <w:rPr>
                <w:rStyle w:val="CodeSnippet"/>
                <w:noProof/>
              </w:rPr>
              <w:t xml:space="preserve">  node_templates:</w:t>
            </w:r>
          </w:p>
          <w:p w14:paraId="5D42A463" w14:textId="77777777" w:rsidR="00841FF2" w:rsidRPr="007E1EAE" w:rsidRDefault="00841FF2" w:rsidP="00841FF2">
            <w:pPr>
              <w:rPr>
                <w:rStyle w:val="CodeSnippet"/>
                <w:noProof/>
              </w:rPr>
            </w:pPr>
            <w:r w:rsidRPr="007E1EAE">
              <w:rPr>
                <w:rStyle w:val="CodeSnippet"/>
                <w:noProof/>
              </w:rPr>
              <w:t xml:space="preserve">    my_server:</w:t>
            </w:r>
          </w:p>
          <w:p w14:paraId="60A95B2E" w14:textId="77777777" w:rsidR="00841FF2" w:rsidRPr="007E1EAE" w:rsidRDefault="00841FF2" w:rsidP="00841FF2">
            <w:pPr>
              <w:rPr>
                <w:rStyle w:val="CodeSnippet"/>
                <w:noProof/>
              </w:rPr>
            </w:pPr>
            <w:r w:rsidRPr="007E1EAE">
              <w:rPr>
                <w:rStyle w:val="CodeSnippet"/>
                <w:noProof/>
              </w:rPr>
              <w:t xml:space="preserve">      type: tosca.nodes.Compute</w:t>
            </w:r>
          </w:p>
          <w:p w14:paraId="5C1BDF28" w14:textId="77777777" w:rsidR="00841FF2" w:rsidRPr="007E1EAE" w:rsidRDefault="00841FF2" w:rsidP="00841FF2">
            <w:pPr>
              <w:rPr>
                <w:rStyle w:val="CodeSnippet"/>
                <w:noProof/>
              </w:rPr>
            </w:pPr>
            <w:r w:rsidRPr="007E1EAE">
              <w:rPr>
                <w:rStyle w:val="CodeSnippet"/>
                <w:noProof/>
              </w:rPr>
              <w:t xml:space="preserve">    mysql:</w:t>
            </w:r>
          </w:p>
          <w:p w14:paraId="344CED81" w14:textId="77777777" w:rsidR="00841FF2" w:rsidRPr="007E1EAE" w:rsidRDefault="00841FF2" w:rsidP="00841FF2">
            <w:pPr>
              <w:rPr>
                <w:rStyle w:val="CodeSnippet"/>
                <w:noProof/>
              </w:rPr>
            </w:pPr>
            <w:r w:rsidRPr="007E1EAE">
              <w:rPr>
                <w:rStyle w:val="CodeSnippet"/>
                <w:noProof/>
              </w:rPr>
              <w:t xml:space="preserve">      type: tosca.nodes.DBMS.MySQL</w:t>
            </w:r>
          </w:p>
          <w:p w14:paraId="06403DE4" w14:textId="77777777" w:rsidR="00841FF2" w:rsidRPr="007E1EAE" w:rsidRDefault="00841FF2" w:rsidP="00841FF2">
            <w:pPr>
              <w:rPr>
                <w:rStyle w:val="CodeSnippet"/>
                <w:noProof/>
              </w:rPr>
            </w:pPr>
            <w:r w:rsidRPr="007E1EAE">
              <w:rPr>
                <w:rStyle w:val="CodeSnippet"/>
                <w:noProof/>
              </w:rPr>
              <w:t xml:space="preserve">      requirements:</w:t>
            </w:r>
          </w:p>
          <w:p w14:paraId="69930700" w14:textId="77777777" w:rsidR="00841FF2" w:rsidRPr="007E1EAE" w:rsidRDefault="00841FF2" w:rsidP="00841FF2">
            <w:pPr>
              <w:rPr>
                <w:rStyle w:val="CodeSnippet"/>
                <w:noProof/>
              </w:rPr>
            </w:pPr>
            <w:r w:rsidRPr="007E1EAE">
              <w:rPr>
                <w:rStyle w:val="CodeSnippet"/>
                <w:noProof/>
              </w:rPr>
              <w:t xml:space="preserve">        - host: my_server</w:t>
            </w:r>
          </w:p>
          <w:p w14:paraId="48808D86" w14:textId="77777777" w:rsidR="00841FF2" w:rsidRPr="007E1EAE" w:rsidRDefault="00841FF2" w:rsidP="00841FF2">
            <w:pPr>
              <w:rPr>
                <w:rStyle w:val="CodeSnippet"/>
                <w:noProof/>
              </w:rPr>
            </w:pPr>
            <w:r w:rsidRPr="007E1EAE">
              <w:rPr>
                <w:rStyle w:val="CodeSnippet"/>
                <w:noProof/>
              </w:rPr>
              <w:t xml:space="preserve">      interfaces:</w:t>
            </w:r>
          </w:p>
          <w:p w14:paraId="06C2378F" w14:textId="77777777" w:rsidR="00841FF2" w:rsidRPr="007E1EAE" w:rsidRDefault="00841FF2" w:rsidP="00841FF2">
            <w:pPr>
              <w:rPr>
                <w:rStyle w:val="CodeSnippet"/>
                <w:noProof/>
              </w:rPr>
            </w:pPr>
            <w:r w:rsidRPr="007E1EAE">
              <w:rPr>
                <w:rStyle w:val="CodeSnippet"/>
                <w:noProof/>
              </w:rPr>
              <w:t xml:space="preserve">        tosca.interfaces.nodes.custom.Backup:</w:t>
            </w:r>
          </w:p>
          <w:p w14:paraId="63DA0F50" w14:textId="77777777" w:rsidR="00841FF2" w:rsidRPr="007E1EAE" w:rsidRDefault="00841FF2" w:rsidP="00841FF2">
            <w:pPr>
              <w:rPr>
                <w:rStyle w:val="CodeSnippet"/>
                <w:noProof/>
              </w:rPr>
            </w:pPr>
            <w:r w:rsidRPr="007E1EAE">
              <w:rPr>
                <w:rStyle w:val="CodeSnippet"/>
                <w:noProof/>
              </w:rPr>
              <w:t xml:space="preserve">          operations:</w:t>
            </w:r>
          </w:p>
          <w:p w14:paraId="3F8A49E7" w14:textId="77777777" w:rsidR="00841FF2" w:rsidRPr="007E1EAE" w:rsidRDefault="00841FF2" w:rsidP="00841FF2">
            <w:pPr>
              <w:rPr>
                <w:rStyle w:val="CodeSnippet"/>
                <w:noProof/>
              </w:rPr>
            </w:pPr>
            <w:r w:rsidRPr="007E1EAE">
              <w:rPr>
                <w:rStyle w:val="CodeSnippet"/>
                <w:noProof/>
              </w:rPr>
              <w:t xml:space="preserve">            backup: backup.sh</w:t>
            </w:r>
          </w:p>
          <w:p w14:paraId="3741F497" w14:textId="77777777" w:rsidR="00841FF2" w:rsidRPr="007E1EAE" w:rsidRDefault="00841FF2" w:rsidP="00841FF2">
            <w:pPr>
              <w:rPr>
                <w:rStyle w:val="CodeSnippet"/>
                <w:noProof/>
              </w:rPr>
            </w:pPr>
            <w:r w:rsidRPr="007E1EAE">
              <w:rPr>
                <w:rStyle w:val="CodeSnippet"/>
                <w:noProof/>
              </w:rPr>
              <w:t xml:space="preserve">  workflows:</w:t>
            </w:r>
          </w:p>
          <w:p w14:paraId="78511E3E" w14:textId="77777777" w:rsidR="00841FF2" w:rsidRPr="007E1EAE" w:rsidRDefault="00841FF2" w:rsidP="00841FF2">
            <w:pPr>
              <w:rPr>
                <w:rStyle w:val="CodeSnippet"/>
                <w:noProof/>
              </w:rPr>
            </w:pPr>
            <w:r w:rsidRPr="007E1EAE">
              <w:rPr>
                <w:rStyle w:val="CodeSnippet"/>
                <w:noProof/>
              </w:rPr>
              <w:t xml:space="preserve">   start_mysql:</w:t>
            </w:r>
          </w:p>
          <w:p w14:paraId="5B02251C" w14:textId="77777777" w:rsidR="00841FF2" w:rsidRPr="007E1EAE" w:rsidRDefault="00841FF2" w:rsidP="00841FF2">
            <w:pPr>
              <w:rPr>
                <w:rStyle w:val="CodeSnippet"/>
                <w:noProof/>
              </w:rPr>
            </w:pPr>
            <w:r w:rsidRPr="007E1EAE">
              <w:rPr>
                <w:rStyle w:val="CodeSnippet"/>
                <w:noProof/>
              </w:rPr>
              <w:t xml:space="preserve">      steps:</w:t>
            </w:r>
          </w:p>
          <w:p w14:paraId="7C569549" w14:textId="77777777" w:rsidR="00841FF2" w:rsidRPr="007E1EAE" w:rsidRDefault="00841FF2" w:rsidP="00841FF2">
            <w:pPr>
              <w:rPr>
                <w:rStyle w:val="CodeSnippet"/>
                <w:noProof/>
              </w:rPr>
            </w:pPr>
            <w:r w:rsidRPr="007E1EAE">
              <w:rPr>
                <w:rStyle w:val="CodeSnippet"/>
                <w:noProof/>
              </w:rPr>
              <w:t xml:space="preserve">        start_mysql:</w:t>
            </w:r>
          </w:p>
          <w:p w14:paraId="20AA03DD" w14:textId="77777777" w:rsidR="00841FF2" w:rsidRPr="007E1EAE" w:rsidRDefault="00841FF2" w:rsidP="00841FF2">
            <w:pPr>
              <w:rPr>
                <w:rStyle w:val="CodeSnippet"/>
                <w:noProof/>
              </w:rPr>
            </w:pPr>
            <w:r w:rsidRPr="007E1EAE">
              <w:rPr>
                <w:rStyle w:val="CodeSnippet"/>
                <w:noProof/>
              </w:rPr>
              <w:t xml:space="preserve">          target: mysql</w:t>
            </w:r>
          </w:p>
          <w:p w14:paraId="3562EFF4" w14:textId="77777777" w:rsidR="00841FF2" w:rsidRPr="007E1EAE" w:rsidRDefault="00841FF2" w:rsidP="00841FF2">
            <w:pPr>
              <w:rPr>
                <w:rStyle w:val="CodeSnippet"/>
                <w:noProof/>
              </w:rPr>
            </w:pPr>
            <w:r w:rsidRPr="007E1EAE">
              <w:rPr>
                <w:rStyle w:val="CodeSnippet"/>
                <w:noProof/>
              </w:rPr>
              <w:t xml:space="preserve">          activities :</w:t>
            </w:r>
          </w:p>
          <w:p w14:paraId="2F9C4619" w14:textId="77777777" w:rsidR="00841FF2" w:rsidRPr="007E1EAE" w:rsidRDefault="00841FF2" w:rsidP="00841FF2">
            <w:pPr>
              <w:rPr>
                <w:rStyle w:val="CodeSnippet"/>
                <w:noProof/>
              </w:rPr>
            </w:pPr>
            <w:r w:rsidRPr="007E1EAE">
              <w:rPr>
                <w:rStyle w:val="CodeSnippet"/>
                <w:noProof/>
              </w:rPr>
              <w:t xml:space="preserve">            - set_state: starting</w:t>
            </w:r>
          </w:p>
          <w:p w14:paraId="1939FA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604B32DF" w14:textId="77777777" w:rsidR="00841FF2" w:rsidRPr="007E1EAE" w:rsidRDefault="00841FF2" w:rsidP="00841FF2">
            <w:pPr>
              <w:rPr>
                <w:rStyle w:val="CodeSnippet"/>
                <w:noProof/>
              </w:rPr>
            </w:pPr>
            <w:r w:rsidRPr="007E1EAE">
              <w:rPr>
                <w:rStyle w:val="CodeSnippet"/>
                <w:noProof/>
              </w:rPr>
              <w:t xml:space="preserve">            - set_state: started</w:t>
            </w:r>
          </w:p>
          <w:p w14:paraId="3FEB8E52" w14:textId="77777777" w:rsidR="00841FF2" w:rsidRPr="007E1EAE" w:rsidRDefault="00841FF2" w:rsidP="00841FF2">
            <w:pPr>
              <w:rPr>
                <w:rStyle w:val="CodeSnippet"/>
                <w:noProof/>
              </w:rPr>
            </w:pPr>
            <w:r w:rsidRPr="007E1EAE">
              <w:rPr>
                <w:rStyle w:val="CodeSnippet"/>
                <w:noProof/>
              </w:rPr>
              <w:t xml:space="preserve">    stop_mysql:</w:t>
            </w:r>
          </w:p>
          <w:p w14:paraId="4ABFBC8D" w14:textId="77777777" w:rsidR="00841FF2" w:rsidRPr="007E1EAE" w:rsidRDefault="00841FF2" w:rsidP="00841FF2">
            <w:pPr>
              <w:rPr>
                <w:rStyle w:val="CodeSnippet"/>
                <w:noProof/>
              </w:rPr>
            </w:pPr>
            <w:r w:rsidRPr="007E1EAE">
              <w:rPr>
                <w:rStyle w:val="CodeSnippet"/>
                <w:noProof/>
              </w:rPr>
              <w:t xml:space="preserve">      steps:</w:t>
            </w:r>
          </w:p>
          <w:p w14:paraId="38B1421E" w14:textId="77777777" w:rsidR="00841FF2" w:rsidRPr="007E1EAE" w:rsidRDefault="00841FF2" w:rsidP="00841FF2">
            <w:pPr>
              <w:rPr>
                <w:rStyle w:val="CodeSnippet"/>
                <w:noProof/>
              </w:rPr>
            </w:pPr>
            <w:r w:rsidRPr="007E1EAE">
              <w:rPr>
                <w:rStyle w:val="CodeSnippet"/>
                <w:noProof/>
              </w:rPr>
              <w:t xml:space="preserve">        stop_mysql:</w:t>
            </w:r>
          </w:p>
          <w:p w14:paraId="03424B06" w14:textId="77777777" w:rsidR="00841FF2" w:rsidRPr="007E1EAE" w:rsidRDefault="00841FF2" w:rsidP="00841FF2">
            <w:pPr>
              <w:rPr>
                <w:rStyle w:val="CodeSnippet"/>
                <w:noProof/>
              </w:rPr>
            </w:pPr>
            <w:r w:rsidRPr="007E1EAE">
              <w:rPr>
                <w:rStyle w:val="CodeSnippet"/>
                <w:noProof/>
              </w:rPr>
              <w:t xml:space="preserve">          target: mysql</w:t>
            </w:r>
          </w:p>
          <w:p w14:paraId="2144DBA8" w14:textId="77777777" w:rsidR="00841FF2" w:rsidRPr="007E1EAE" w:rsidRDefault="00841FF2" w:rsidP="00841FF2">
            <w:pPr>
              <w:rPr>
                <w:rStyle w:val="CodeSnippet"/>
                <w:noProof/>
              </w:rPr>
            </w:pPr>
            <w:r w:rsidRPr="007E1EAE">
              <w:rPr>
                <w:rStyle w:val="CodeSnippet"/>
                <w:noProof/>
              </w:rPr>
              <w:t xml:space="preserve">          activities:</w:t>
            </w:r>
          </w:p>
          <w:p w14:paraId="69AB7188" w14:textId="77777777" w:rsidR="00841FF2" w:rsidRPr="007E1EAE" w:rsidRDefault="00841FF2" w:rsidP="00841FF2">
            <w:pPr>
              <w:rPr>
                <w:rStyle w:val="CodeSnippet"/>
                <w:noProof/>
              </w:rPr>
            </w:pPr>
            <w:r w:rsidRPr="007E1EAE">
              <w:rPr>
                <w:rStyle w:val="CodeSnippet"/>
                <w:noProof/>
              </w:rPr>
              <w:t xml:space="preserve">            - set_state: stopping</w:t>
            </w:r>
          </w:p>
          <w:p w14:paraId="712F5368"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F9FB74A" w14:textId="77777777" w:rsidR="00841FF2" w:rsidRPr="007E1EAE" w:rsidRDefault="00841FF2" w:rsidP="00841FF2">
            <w:pPr>
              <w:rPr>
                <w:rStyle w:val="CodeSnippet"/>
                <w:noProof/>
              </w:rPr>
            </w:pPr>
            <w:r w:rsidRPr="007E1EAE">
              <w:rPr>
                <w:rStyle w:val="CodeSnippet"/>
                <w:noProof/>
              </w:rPr>
              <w:t xml:space="preserve">            - set_state: stopped</w:t>
            </w:r>
          </w:p>
          <w:p w14:paraId="6D476B1F" w14:textId="77777777" w:rsidR="00841FF2" w:rsidRPr="007E1EAE" w:rsidRDefault="00841FF2" w:rsidP="00841FF2">
            <w:pPr>
              <w:rPr>
                <w:rStyle w:val="CodeSnippet"/>
                <w:noProof/>
              </w:rPr>
            </w:pPr>
          </w:p>
          <w:p w14:paraId="67E56AE9" w14:textId="77777777" w:rsidR="00841FF2" w:rsidRPr="007E1EAE" w:rsidRDefault="00841FF2" w:rsidP="00841FF2">
            <w:pPr>
              <w:rPr>
                <w:rStyle w:val="CodeSnippet"/>
                <w:noProof/>
              </w:rPr>
            </w:pPr>
            <w:r w:rsidRPr="007E1EAE">
              <w:rPr>
                <w:rStyle w:val="CodeSnippet"/>
                <w:noProof/>
              </w:rPr>
              <w:t xml:space="preserve">    backup: </w:t>
            </w:r>
          </w:p>
          <w:p w14:paraId="67436726"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1FD91C56" w14:textId="77777777" w:rsidR="00841FF2" w:rsidRPr="007E1EAE" w:rsidRDefault="00841FF2" w:rsidP="00841FF2">
            <w:pPr>
              <w:rPr>
                <w:rStyle w:val="CodeSnippet"/>
              </w:rPr>
            </w:pPr>
            <w:r w:rsidRPr="007E1EAE">
              <w:rPr>
                <w:rStyle w:val="CodeSnippet"/>
              </w:rPr>
              <w:t xml:space="preserve">      preconditions: </w:t>
            </w:r>
          </w:p>
          <w:p w14:paraId="6720C88F" w14:textId="77777777" w:rsidR="00841FF2" w:rsidRPr="007E1EAE" w:rsidRDefault="00841FF2" w:rsidP="00841FF2">
            <w:pPr>
              <w:rPr>
                <w:rStyle w:val="CodeSnippet"/>
              </w:rPr>
            </w:pPr>
            <w:r w:rsidRPr="007E1EAE">
              <w:rPr>
                <w:rStyle w:val="CodeSnippet"/>
              </w:rPr>
              <w:t xml:space="preserve">        - target: my_server</w:t>
            </w:r>
          </w:p>
          <w:p w14:paraId="6FBB146D" w14:textId="77777777" w:rsidR="00841FF2" w:rsidRPr="007E1EAE" w:rsidRDefault="00841FF2" w:rsidP="00841FF2">
            <w:pPr>
              <w:rPr>
                <w:rStyle w:val="CodeSnippet"/>
              </w:rPr>
            </w:pPr>
            <w:r w:rsidRPr="007E1EAE">
              <w:rPr>
                <w:rStyle w:val="CodeSnippet"/>
              </w:rPr>
              <w:t xml:space="preserve">          condition:</w:t>
            </w:r>
          </w:p>
          <w:p w14:paraId="770B8AD0" w14:textId="77777777" w:rsidR="00841FF2" w:rsidRPr="007E1EAE" w:rsidRDefault="00841FF2" w:rsidP="00841FF2">
            <w:pPr>
              <w:rPr>
                <w:rStyle w:val="CodeSnippet"/>
              </w:rPr>
            </w:pPr>
            <w:r w:rsidRPr="007E1EAE">
              <w:rPr>
                <w:rStyle w:val="CodeSnippet"/>
              </w:rPr>
              <w:t xml:space="preserve">            - assert:</w:t>
            </w:r>
          </w:p>
          <w:p w14:paraId="10D93916" w14:textId="77777777" w:rsidR="00841FF2" w:rsidRPr="007E1EAE" w:rsidRDefault="00841FF2" w:rsidP="00841FF2">
            <w:pPr>
              <w:rPr>
                <w:rStyle w:val="CodeSnippet"/>
              </w:rPr>
            </w:pPr>
            <w:r w:rsidRPr="007E1EAE">
              <w:rPr>
                <w:rStyle w:val="CodeSnippet"/>
              </w:rPr>
              <w:t xml:space="preserve">              - state: [{equal: available}]</w:t>
            </w:r>
          </w:p>
          <w:p w14:paraId="786FCDA4"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743105CF" w14:textId="77777777" w:rsidR="00841FF2" w:rsidRPr="007E1EAE" w:rsidRDefault="00841FF2" w:rsidP="00841FF2">
            <w:pPr>
              <w:rPr>
                <w:rStyle w:val="CodeSnippet"/>
              </w:rPr>
            </w:pPr>
            <w:r w:rsidRPr="007E1EAE">
              <w:rPr>
                <w:rStyle w:val="CodeSnippet"/>
              </w:rPr>
              <w:t xml:space="preserve">          condition:</w:t>
            </w:r>
          </w:p>
          <w:p w14:paraId="17B8D282" w14:textId="77777777" w:rsidR="00841FF2" w:rsidRPr="007E1EAE" w:rsidRDefault="00841FF2" w:rsidP="00841FF2">
            <w:pPr>
              <w:rPr>
                <w:rStyle w:val="CodeSnippet"/>
              </w:rPr>
            </w:pPr>
            <w:r w:rsidRPr="007E1EAE">
              <w:rPr>
                <w:rStyle w:val="CodeSnippet"/>
              </w:rPr>
              <w:t xml:space="preserve">            - assert:</w:t>
            </w:r>
          </w:p>
          <w:p w14:paraId="287085E4" w14:textId="77777777" w:rsidR="00841FF2" w:rsidRPr="007E1EAE" w:rsidRDefault="00841FF2" w:rsidP="00841FF2">
            <w:pPr>
              <w:rPr>
                <w:rStyle w:val="CodeSnippet"/>
              </w:rPr>
            </w:pPr>
            <w:r w:rsidRPr="007E1EAE">
              <w:rPr>
                <w:rStyle w:val="CodeSnippet"/>
              </w:rPr>
              <w:t xml:space="preserve">              - state: [{valid_values: [started, available]}]</w:t>
            </w:r>
          </w:p>
          <w:p w14:paraId="7FCD4C4C" w14:textId="77777777" w:rsidR="00841FF2" w:rsidRPr="007E1EAE" w:rsidRDefault="00841FF2" w:rsidP="00841FF2">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01F502F6" w14:textId="77777777" w:rsidR="00841FF2" w:rsidRPr="007E1EAE" w:rsidRDefault="00841FF2" w:rsidP="00841FF2">
            <w:pPr>
              <w:rPr>
                <w:rStyle w:val="CodeSnippet"/>
                <w:noProof/>
              </w:rPr>
            </w:pPr>
            <w:r w:rsidRPr="007E1EAE">
              <w:rPr>
                <w:rStyle w:val="CodeSnippet"/>
                <w:noProof/>
              </w:rPr>
              <w:t xml:space="preserve">      steps:</w:t>
            </w:r>
          </w:p>
          <w:p w14:paraId="2F7F5AE1" w14:textId="77777777" w:rsidR="00841FF2" w:rsidRPr="007E1EAE" w:rsidRDefault="00841FF2" w:rsidP="00841FF2">
            <w:pPr>
              <w:rPr>
                <w:rStyle w:val="CodeSnippet"/>
                <w:noProof/>
              </w:rPr>
            </w:pPr>
            <w:r w:rsidRPr="007E1EAE">
              <w:rPr>
                <w:rStyle w:val="CodeSnippet"/>
                <w:noProof/>
              </w:rPr>
              <w:t xml:space="preserve">        backup_step:</w:t>
            </w:r>
          </w:p>
          <w:p w14:paraId="43CE3678" w14:textId="77777777" w:rsidR="00841FF2" w:rsidRPr="007E1EAE" w:rsidRDefault="00841FF2" w:rsidP="00841FF2">
            <w:pPr>
              <w:rPr>
                <w:rStyle w:val="CodeSnippet"/>
                <w:noProof/>
              </w:rPr>
            </w:pPr>
            <w:r w:rsidRPr="007E1EAE">
              <w:rPr>
                <w:rStyle w:val="CodeSnippet"/>
                <w:noProof/>
              </w:rPr>
              <w:t xml:space="preserve">          activities:</w:t>
            </w:r>
          </w:p>
          <w:p w14:paraId="590C6412" w14:textId="77777777" w:rsidR="00841FF2" w:rsidRPr="007E1EAE" w:rsidRDefault="00841FF2" w:rsidP="00841FF2">
            <w:pPr>
              <w:rPr>
                <w:rStyle w:val="CodeSnippet"/>
                <w:noProof/>
              </w:rPr>
            </w:pPr>
            <w:r w:rsidRPr="007E1EAE">
              <w:rPr>
                <w:rStyle w:val="CodeSnippet"/>
                <w:noProof/>
              </w:rPr>
              <w:t xml:space="preserve">            - inline: stop</w:t>
            </w:r>
          </w:p>
          <w:p w14:paraId="4B67F582"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6E425670" w14:textId="77777777" w:rsidR="00841FF2" w:rsidRPr="007E1EAE" w:rsidRDefault="00841FF2" w:rsidP="00841FF2">
            <w:pPr>
              <w:rPr>
                <w:rStyle w:val="CodeSnippet"/>
                <w:noProof/>
              </w:rPr>
            </w:pPr>
            <w:r w:rsidRPr="007E1EAE">
              <w:rPr>
                <w:rStyle w:val="CodeSnippet"/>
                <w:noProof/>
              </w:rPr>
              <w:t xml:space="preserve">            - inline: start</w:t>
            </w:r>
          </w:p>
          <w:p w14:paraId="01FAFB35" w14:textId="77777777" w:rsidR="00841FF2" w:rsidRPr="007E1EAE" w:rsidRDefault="00841FF2" w:rsidP="00841FF2">
            <w:pPr>
              <w:rPr>
                <w:rStyle w:val="CodeSnippet"/>
                <w:noProof/>
              </w:rPr>
            </w:pPr>
            <w:r w:rsidRPr="007E1EAE">
              <w:rPr>
                <w:rStyle w:val="CodeSnippet"/>
                <w:noProof/>
              </w:rPr>
              <w:t xml:space="preserve">    restart: </w:t>
            </w:r>
          </w:p>
          <w:p w14:paraId="1483BEC1" w14:textId="77777777" w:rsidR="00841FF2" w:rsidRPr="007E1EAE" w:rsidRDefault="00841FF2" w:rsidP="00841FF2">
            <w:pPr>
              <w:rPr>
                <w:rStyle w:val="CodeSnippet"/>
                <w:noProof/>
              </w:rPr>
            </w:pPr>
            <w:r w:rsidRPr="007E1EAE">
              <w:rPr>
                <w:rStyle w:val="CodeSnippet"/>
                <w:noProof/>
              </w:rPr>
              <w:t xml:space="preserve">      steps:</w:t>
            </w:r>
          </w:p>
          <w:p w14:paraId="1D39A2D2" w14:textId="77777777" w:rsidR="00841FF2" w:rsidRPr="007E1EAE" w:rsidRDefault="00841FF2" w:rsidP="00841FF2">
            <w:pPr>
              <w:rPr>
                <w:rStyle w:val="CodeSnippet"/>
                <w:noProof/>
              </w:rPr>
            </w:pPr>
            <w:r w:rsidRPr="007E1EAE">
              <w:rPr>
                <w:rStyle w:val="CodeSnippet"/>
                <w:noProof/>
              </w:rPr>
              <w:t xml:space="preserve">        backup_step:</w:t>
            </w:r>
          </w:p>
          <w:p w14:paraId="47281F51" w14:textId="77777777" w:rsidR="00841FF2" w:rsidRPr="007E1EAE" w:rsidRDefault="00841FF2" w:rsidP="00841FF2">
            <w:pPr>
              <w:rPr>
                <w:rStyle w:val="CodeSnippet"/>
                <w:noProof/>
              </w:rPr>
            </w:pPr>
            <w:r w:rsidRPr="007E1EAE">
              <w:rPr>
                <w:rStyle w:val="CodeSnippet"/>
                <w:noProof/>
              </w:rPr>
              <w:t xml:space="preserve">          activities:</w:t>
            </w:r>
          </w:p>
          <w:p w14:paraId="694635C6" w14:textId="77777777" w:rsidR="00841FF2" w:rsidRPr="007E1EAE" w:rsidRDefault="00841FF2" w:rsidP="00841FF2">
            <w:pPr>
              <w:rPr>
                <w:rStyle w:val="CodeSnippet"/>
                <w:noProof/>
              </w:rPr>
            </w:pPr>
            <w:r w:rsidRPr="007E1EAE">
              <w:rPr>
                <w:rStyle w:val="CodeSnippet"/>
                <w:noProof/>
              </w:rPr>
              <w:t xml:space="preserve">            - inline: stop</w:t>
            </w:r>
          </w:p>
          <w:p w14:paraId="4589D47B" w14:textId="77777777" w:rsidR="00841FF2" w:rsidRPr="007E1EAE" w:rsidRDefault="00841FF2" w:rsidP="00841FF2">
            <w:pPr>
              <w:rPr>
                <w:rStyle w:val="CodeSnippet"/>
                <w:noProof/>
              </w:rPr>
            </w:pPr>
            <w:r w:rsidRPr="007E1EAE">
              <w:rPr>
                <w:rStyle w:val="CodeSnippet"/>
                <w:noProof/>
              </w:rPr>
              <w:t xml:space="preserve">            - inline: start      </w:t>
            </w:r>
          </w:p>
        </w:tc>
      </w:tr>
    </w:tbl>
    <w:p w14:paraId="2111C08B" w14:textId="77777777" w:rsidR="00841FF2" w:rsidRPr="007E1EAE" w:rsidRDefault="00841FF2" w:rsidP="00841FF2"/>
    <w:p w14:paraId="41145A8E" w14:textId="77777777" w:rsidR="00841FF2" w:rsidRPr="007E1EAE" w:rsidRDefault="00841FF2" w:rsidP="00841FF2">
      <w:pPr>
        <w:pStyle w:val="NormalaroundTable"/>
      </w:pPr>
      <w:r w:rsidRPr="007E1EAE">
        <w:t>The example above defines three workflows and show how the start_mysql and stop_mysql workflows are reused in the backup and restart workflows.</w:t>
      </w:r>
    </w:p>
    <w:p w14:paraId="44E2CD0E" w14:textId="77777777" w:rsidR="00841FF2" w:rsidRPr="007E1EAE" w:rsidRDefault="00841FF2" w:rsidP="00841FF2">
      <w:pPr>
        <w:pStyle w:val="NormalaroundTable"/>
      </w:pPr>
      <w:r w:rsidRPr="007E1EAE">
        <w:t>Inlined workflows are inlined sequentially in the existing workflow for example the backup workflow would look like this:</w:t>
      </w:r>
    </w:p>
    <w:p w14:paraId="4BE17943" w14:textId="77777777" w:rsidR="00841FF2" w:rsidRPr="007E1EAE" w:rsidRDefault="00841FF2" w:rsidP="00841FF2">
      <w:pPr>
        <w:jc w:val="center"/>
      </w:pPr>
      <w:r w:rsidRPr="007E1EAE">
        <w:rPr>
          <w:noProof/>
        </w:rPr>
        <w:drawing>
          <wp:inline distT="0" distB="0" distL="0" distR="0" wp14:anchorId="64404BFC" wp14:editId="11AFF231">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23F5DDC0" w14:textId="77777777" w:rsidR="00841FF2" w:rsidRPr="007E1EAE" w:rsidRDefault="00841FF2" w:rsidP="00841FF2">
      <w:pPr>
        <w:pStyle w:val="Heading4"/>
      </w:pPr>
      <w:r w:rsidRPr="007E1EAE">
        <w:t>Inlining a complex workflow</w:t>
      </w:r>
    </w:p>
    <w:p w14:paraId="2A48E37F" w14:textId="77777777" w:rsidR="00841FF2" w:rsidRPr="007E1EAE" w:rsidRDefault="00841FF2" w:rsidP="00841FF2">
      <w:pPr>
        <w:pStyle w:val="NormalaroundTable"/>
      </w:pPr>
      <w:r w:rsidRPr="007E1EAE">
        <w:t>It is possible of course to inline more complex workflows. The following example defines an inlined workflows with multiple steps including concurrent steps:</w:t>
      </w:r>
    </w:p>
    <w:p w14:paraId="494C435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F2FD75" w14:textId="77777777" w:rsidTr="00841FF2">
        <w:trPr>
          <w:trHeight w:val="256"/>
        </w:trPr>
        <w:tc>
          <w:tcPr>
            <w:tcW w:w="9576" w:type="dxa"/>
            <w:shd w:val="clear" w:color="auto" w:fill="D9D9D9" w:themeFill="background1" w:themeFillShade="D9"/>
          </w:tcPr>
          <w:p w14:paraId="0DBF85DF" w14:textId="77777777" w:rsidR="00841FF2" w:rsidRPr="007E1EAE" w:rsidRDefault="00841FF2" w:rsidP="00841FF2">
            <w:pPr>
              <w:rPr>
                <w:rStyle w:val="CodeSnippet"/>
                <w:noProof/>
              </w:rPr>
            </w:pPr>
            <w:r w:rsidRPr="007E1EAE">
              <w:rPr>
                <w:rStyle w:val="CodeSnippet"/>
                <w:noProof/>
              </w:rPr>
              <w:t>topology_template:</w:t>
            </w:r>
          </w:p>
          <w:p w14:paraId="077F70C4" w14:textId="77777777" w:rsidR="00841FF2" w:rsidRPr="007E1EAE" w:rsidRDefault="00841FF2" w:rsidP="00841FF2">
            <w:pPr>
              <w:rPr>
                <w:rStyle w:val="CodeSnippet"/>
                <w:noProof/>
              </w:rPr>
            </w:pPr>
            <w:r w:rsidRPr="007E1EAE">
              <w:rPr>
                <w:rStyle w:val="CodeSnippet"/>
                <w:noProof/>
              </w:rPr>
              <w:t xml:space="preserve">  workflows:</w:t>
            </w:r>
          </w:p>
          <w:p w14:paraId="3F15BDE2" w14:textId="77777777" w:rsidR="00841FF2" w:rsidRPr="007E1EAE" w:rsidRDefault="00841FF2" w:rsidP="00841FF2">
            <w:pPr>
              <w:rPr>
                <w:rStyle w:val="CodeSnippet"/>
                <w:noProof/>
              </w:rPr>
            </w:pPr>
            <w:r w:rsidRPr="007E1EAE">
              <w:rPr>
                <w:rStyle w:val="CodeSnippet"/>
                <w:noProof/>
              </w:rPr>
              <w:t xml:space="preserve">   inlined_wf:</w:t>
            </w:r>
          </w:p>
          <w:p w14:paraId="40226729" w14:textId="77777777" w:rsidR="00841FF2" w:rsidRPr="007E1EAE" w:rsidRDefault="00841FF2" w:rsidP="00841FF2">
            <w:pPr>
              <w:rPr>
                <w:rStyle w:val="CodeSnippet"/>
                <w:noProof/>
              </w:rPr>
            </w:pPr>
            <w:r w:rsidRPr="007E1EAE">
              <w:rPr>
                <w:rStyle w:val="CodeSnippet"/>
                <w:noProof/>
              </w:rPr>
              <w:t xml:space="preserve">      steps: </w:t>
            </w:r>
          </w:p>
          <w:p w14:paraId="02DC647E" w14:textId="77777777" w:rsidR="00841FF2" w:rsidRPr="007E1EAE" w:rsidRDefault="00841FF2" w:rsidP="00841FF2">
            <w:pPr>
              <w:rPr>
                <w:rStyle w:val="CodeSnippet"/>
                <w:noProof/>
              </w:rPr>
            </w:pPr>
            <w:r w:rsidRPr="007E1EAE">
              <w:rPr>
                <w:rStyle w:val="CodeSnippet"/>
                <w:noProof/>
              </w:rPr>
              <w:lastRenderedPageBreak/>
              <w:t xml:space="preserve">        A: </w:t>
            </w:r>
          </w:p>
          <w:p w14:paraId="5C07EC05" w14:textId="77777777" w:rsidR="00841FF2" w:rsidRPr="007E1EAE" w:rsidRDefault="00841FF2" w:rsidP="00841FF2">
            <w:pPr>
              <w:rPr>
                <w:rStyle w:val="CodeSnippet"/>
                <w:noProof/>
              </w:rPr>
            </w:pPr>
            <w:r w:rsidRPr="007E1EAE">
              <w:rPr>
                <w:rStyle w:val="CodeSnippet"/>
                <w:noProof/>
              </w:rPr>
              <w:t xml:space="preserve">          target: node_a</w:t>
            </w:r>
          </w:p>
          <w:p w14:paraId="36F66924" w14:textId="77777777" w:rsidR="00841FF2" w:rsidRPr="007E1EAE" w:rsidRDefault="00841FF2" w:rsidP="00841FF2">
            <w:pPr>
              <w:rPr>
                <w:rStyle w:val="CodeSnippet"/>
                <w:noProof/>
              </w:rPr>
            </w:pPr>
            <w:r w:rsidRPr="007E1EAE">
              <w:rPr>
                <w:rStyle w:val="CodeSnippet"/>
                <w:noProof/>
              </w:rPr>
              <w:t xml:space="preserve">          activities:</w:t>
            </w:r>
          </w:p>
          <w:p w14:paraId="262C5515" w14:textId="77777777" w:rsidR="00841FF2" w:rsidRPr="007E1EAE" w:rsidRDefault="00841FF2" w:rsidP="00841FF2">
            <w:pPr>
              <w:rPr>
                <w:rStyle w:val="CodeSnippet"/>
                <w:noProof/>
              </w:rPr>
            </w:pPr>
            <w:r w:rsidRPr="007E1EAE">
              <w:rPr>
                <w:rStyle w:val="CodeSnippet"/>
                <w:noProof/>
              </w:rPr>
              <w:t xml:space="preserve">            - call_operation: a</w:t>
            </w:r>
          </w:p>
          <w:p w14:paraId="0DC8D9A7" w14:textId="77777777" w:rsidR="00841FF2" w:rsidRPr="007E1EAE" w:rsidRDefault="00841FF2" w:rsidP="00841FF2">
            <w:pPr>
              <w:rPr>
                <w:rStyle w:val="CodeSnippet"/>
                <w:noProof/>
              </w:rPr>
            </w:pPr>
            <w:r w:rsidRPr="007E1EAE">
              <w:rPr>
                <w:rStyle w:val="CodeSnippet"/>
                <w:noProof/>
              </w:rPr>
              <w:t xml:space="preserve">          on_success:</w:t>
            </w:r>
          </w:p>
          <w:p w14:paraId="6D529908" w14:textId="77777777" w:rsidR="00841FF2" w:rsidRPr="007E1EAE" w:rsidRDefault="00841FF2" w:rsidP="00841FF2">
            <w:pPr>
              <w:rPr>
                <w:rStyle w:val="CodeSnippet"/>
                <w:noProof/>
              </w:rPr>
            </w:pPr>
            <w:r w:rsidRPr="007E1EAE">
              <w:rPr>
                <w:rStyle w:val="CodeSnippet"/>
                <w:noProof/>
              </w:rPr>
              <w:t xml:space="preserve">            - B</w:t>
            </w:r>
          </w:p>
          <w:p w14:paraId="14C5BF0C" w14:textId="77777777" w:rsidR="00841FF2" w:rsidRPr="007E1EAE" w:rsidRDefault="00841FF2" w:rsidP="00841FF2">
            <w:pPr>
              <w:rPr>
                <w:rStyle w:val="CodeSnippet"/>
                <w:noProof/>
              </w:rPr>
            </w:pPr>
            <w:r w:rsidRPr="007E1EAE">
              <w:rPr>
                <w:rStyle w:val="CodeSnippet"/>
                <w:noProof/>
              </w:rPr>
              <w:t xml:space="preserve">            - C</w:t>
            </w:r>
          </w:p>
          <w:p w14:paraId="013EDBA5" w14:textId="77777777" w:rsidR="00841FF2" w:rsidRPr="007E1EAE" w:rsidRDefault="00841FF2" w:rsidP="00841FF2">
            <w:pPr>
              <w:rPr>
                <w:rStyle w:val="CodeSnippet"/>
                <w:noProof/>
              </w:rPr>
            </w:pPr>
            <w:r w:rsidRPr="007E1EAE">
              <w:rPr>
                <w:rStyle w:val="CodeSnippet"/>
                <w:noProof/>
              </w:rPr>
              <w:t xml:space="preserve">        B: </w:t>
            </w:r>
          </w:p>
          <w:p w14:paraId="637D09D4" w14:textId="77777777" w:rsidR="00841FF2" w:rsidRPr="007E1EAE" w:rsidRDefault="00841FF2" w:rsidP="00841FF2">
            <w:pPr>
              <w:rPr>
                <w:rStyle w:val="CodeSnippet"/>
                <w:noProof/>
              </w:rPr>
            </w:pPr>
            <w:r w:rsidRPr="007E1EAE">
              <w:rPr>
                <w:rStyle w:val="CodeSnippet"/>
                <w:noProof/>
              </w:rPr>
              <w:t xml:space="preserve">          target: node_a</w:t>
            </w:r>
          </w:p>
          <w:p w14:paraId="4EEEEF65" w14:textId="77777777" w:rsidR="00841FF2" w:rsidRPr="007E1EAE" w:rsidRDefault="00841FF2" w:rsidP="00841FF2">
            <w:pPr>
              <w:rPr>
                <w:rStyle w:val="CodeSnippet"/>
                <w:noProof/>
              </w:rPr>
            </w:pPr>
            <w:r w:rsidRPr="007E1EAE">
              <w:rPr>
                <w:rStyle w:val="CodeSnippet"/>
                <w:noProof/>
              </w:rPr>
              <w:t xml:space="preserve">          activities:</w:t>
            </w:r>
          </w:p>
          <w:p w14:paraId="3F62D1C7" w14:textId="77777777" w:rsidR="00841FF2" w:rsidRPr="007E1EAE" w:rsidRDefault="00841FF2" w:rsidP="00841FF2">
            <w:pPr>
              <w:rPr>
                <w:rStyle w:val="CodeSnippet"/>
                <w:noProof/>
              </w:rPr>
            </w:pPr>
            <w:r w:rsidRPr="007E1EAE">
              <w:rPr>
                <w:rStyle w:val="CodeSnippet"/>
                <w:noProof/>
              </w:rPr>
              <w:t xml:space="preserve">            - call_operation: b</w:t>
            </w:r>
          </w:p>
          <w:p w14:paraId="4D16A233" w14:textId="77777777" w:rsidR="00841FF2" w:rsidRPr="007E1EAE" w:rsidRDefault="00841FF2" w:rsidP="00841FF2">
            <w:pPr>
              <w:rPr>
                <w:rStyle w:val="CodeSnippet"/>
                <w:noProof/>
              </w:rPr>
            </w:pPr>
            <w:r w:rsidRPr="007E1EAE">
              <w:rPr>
                <w:rStyle w:val="CodeSnippet"/>
                <w:noProof/>
              </w:rPr>
              <w:t xml:space="preserve">          on_success:</w:t>
            </w:r>
          </w:p>
          <w:p w14:paraId="78594F5F" w14:textId="77777777" w:rsidR="00841FF2" w:rsidRPr="007E1EAE" w:rsidRDefault="00841FF2" w:rsidP="00841FF2">
            <w:pPr>
              <w:rPr>
                <w:rStyle w:val="CodeSnippet"/>
                <w:noProof/>
              </w:rPr>
            </w:pPr>
            <w:r w:rsidRPr="007E1EAE">
              <w:rPr>
                <w:rStyle w:val="CodeSnippet"/>
                <w:noProof/>
              </w:rPr>
              <w:t xml:space="preserve">            - D</w:t>
            </w:r>
          </w:p>
          <w:p w14:paraId="1546EF58" w14:textId="77777777" w:rsidR="00841FF2" w:rsidRPr="007E1EAE" w:rsidRDefault="00841FF2" w:rsidP="00841FF2">
            <w:pPr>
              <w:rPr>
                <w:rStyle w:val="CodeSnippet"/>
                <w:noProof/>
              </w:rPr>
            </w:pPr>
            <w:r w:rsidRPr="007E1EAE">
              <w:rPr>
                <w:rStyle w:val="CodeSnippet"/>
                <w:noProof/>
              </w:rPr>
              <w:t xml:space="preserve">        C: </w:t>
            </w:r>
          </w:p>
          <w:p w14:paraId="5D58B1F3" w14:textId="77777777" w:rsidR="00841FF2" w:rsidRPr="007E1EAE" w:rsidRDefault="00841FF2" w:rsidP="00841FF2">
            <w:pPr>
              <w:rPr>
                <w:rStyle w:val="CodeSnippet"/>
                <w:noProof/>
              </w:rPr>
            </w:pPr>
            <w:r w:rsidRPr="007E1EAE">
              <w:rPr>
                <w:rStyle w:val="CodeSnippet"/>
                <w:noProof/>
              </w:rPr>
              <w:t xml:space="preserve">          target: node_a</w:t>
            </w:r>
          </w:p>
          <w:p w14:paraId="2EAF8CD9" w14:textId="77777777" w:rsidR="00841FF2" w:rsidRPr="007E1EAE" w:rsidRDefault="00841FF2" w:rsidP="00841FF2">
            <w:pPr>
              <w:rPr>
                <w:rStyle w:val="CodeSnippet"/>
                <w:noProof/>
              </w:rPr>
            </w:pPr>
            <w:r w:rsidRPr="007E1EAE">
              <w:rPr>
                <w:rStyle w:val="CodeSnippet"/>
                <w:noProof/>
              </w:rPr>
              <w:t xml:space="preserve">          activities:</w:t>
            </w:r>
          </w:p>
          <w:p w14:paraId="1FBB24F2" w14:textId="77777777" w:rsidR="00841FF2" w:rsidRPr="007E1EAE" w:rsidRDefault="00841FF2" w:rsidP="00841FF2">
            <w:pPr>
              <w:rPr>
                <w:rStyle w:val="CodeSnippet"/>
                <w:noProof/>
              </w:rPr>
            </w:pPr>
            <w:r w:rsidRPr="007E1EAE">
              <w:rPr>
                <w:rStyle w:val="CodeSnippet"/>
                <w:noProof/>
              </w:rPr>
              <w:t xml:space="preserve">            - call_operation: c</w:t>
            </w:r>
          </w:p>
          <w:p w14:paraId="69850FA9" w14:textId="77777777" w:rsidR="00841FF2" w:rsidRPr="007E1EAE" w:rsidRDefault="00841FF2" w:rsidP="00841FF2">
            <w:pPr>
              <w:rPr>
                <w:rStyle w:val="CodeSnippet"/>
                <w:noProof/>
              </w:rPr>
            </w:pPr>
            <w:r w:rsidRPr="007E1EAE">
              <w:rPr>
                <w:rStyle w:val="CodeSnippet"/>
                <w:noProof/>
              </w:rPr>
              <w:t xml:space="preserve">          on_success:</w:t>
            </w:r>
          </w:p>
          <w:p w14:paraId="30B6A5A1" w14:textId="77777777" w:rsidR="00841FF2" w:rsidRPr="007E1EAE" w:rsidRDefault="00841FF2" w:rsidP="00841FF2">
            <w:pPr>
              <w:rPr>
                <w:rStyle w:val="CodeSnippet"/>
                <w:noProof/>
              </w:rPr>
            </w:pPr>
            <w:r w:rsidRPr="007E1EAE">
              <w:rPr>
                <w:rStyle w:val="CodeSnippet"/>
                <w:noProof/>
              </w:rPr>
              <w:t xml:space="preserve">            - D</w:t>
            </w:r>
          </w:p>
          <w:p w14:paraId="69FCE628" w14:textId="77777777" w:rsidR="00841FF2" w:rsidRPr="007E1EAE" w:rsidRDefault="00841FF2" w:rsidP="00841FF2">
            <w:pPr>
              <w:rPr>
                <w:rStyle w:val="CodeSnippet"/>
                <w:noProof/>
              </w:rPr>
            </w:pPr>
            <w:r w:rsidRPr="007E1EAE">
              <w:rPr>
                <w:rStyle w:val="CodeSnippet"/>
                <w:noProof/>
              </w:rPr>
              <w:t xml:space="preserve">        D: </w:t>
            </w:r>
          </w:p>
          <w:p w14:paraId="2616701D" w14:textId="77777777" w:rsidR="00841FF2" w:rsidRPr="007E1EAE" w:rsidRDefault="00841FF2" w:rsidP="00841FF2">
            <w:pPr>
              <w:rPr>
                <w:rStyle w:val="CodeSnippet"/>
                <w:noProof/>
              </w:rPr>
            </w:pPr>
            <w:r w:rsidRPr="007E1EAE">
              <w:rPr>
                <w:rStyle w:val="CodeSnippet"/>
                <w:noProof/>
              </w:rPr>
              <w:t xml:space="preserve">          target: node_a</w:t>
            </w:r>
          </w:p>
          <w:p w14:paraId="45D7CB5F" w14:textId="77777777" w:rsidR="00841FF2" w:rsidRPr="007E1EAE" w:rsidRDefault="00841FF2" w:rsidP="00841FF2">
            <w:pPr>
              <w:rPr>
                <w:rStyle w:val="CodeSnippet"/>
                <w:noProof/>
              </w:rPr>
            </w:pPr>
            <w:r w:rsidRPr="007E1EAE">
              <w:rPr>
                <w:rStyle w:val="CodeSnippet"/>
                <w:noProof/>
              </w:rPr>
              <w:t xml:space="preserve">          activities:</w:t>
            </w:r>
          </w:p>
          <w:p w14:paraId="02A1D641" w14:textId="77777777" w:rsidR="00841FF2" w:rsidRPr="007E1EAE" w:rsidRDefault="00841FF2" w:rsidP="00841FF2">
            <w:pPr>
              <w:rPr>
                <w:rStyle w:val="CodeSnippet"/>
                <w:noProof/>
              </w:rPr>
            </w:pPr>
            <w:r w:rsidRPr="007E1EAE">
              <w:rPr>
                <w:rStyle w:val="CodeSnippet"/>
                <w:noProof/>
              </w:rPr>
              <w:t xml:space="preserve">            - call_operation: d</w:t>
            </w:r>
          </w:p>
          <w:p w14:paraId="15A52DD1" w14:textId="77777777" w:rsidR="00841FF2" w:rsidRPr="007E1EAE" w:rsidRDefault="00841FF2" w:rsidP="00841FF2">
            <w:pPr>
              <w:rPr>
                <w:rStyle w:val="CodeSnippet"/>
                <w:noProof/>
              </w:rPr>
            </w:pPr>
            <w:r w:rsidRPr="007E1EAE">
              <w:rPr>
                <w:rStyle w:val="CodeSnippet"/>
                <w:noProof/>
              </w:rPr>
              <w:t xml:space="preserve">        E: </w:t>
            </w:r>
          </w:p>
          <w:p w14:paraId="7CDB793A" w14:textId="77777777" w:rsidR="00841FF2" w:rsidRPr="007E1EAE" w:rsidRDefault="00841FF2" w:rsidP="00841FF2">
            <w:pPr>
              <w:rPr>
                <w:rStyle w:val="CodeSnippet"/>
                <w:noProof/>
              </w:rPr>
            </w:pPr>
            <w:r w:rsidRPr="007E1EAE">
              <w:rPr>
                <w:rStyle w:val="CodeSnippet"/>
                <w:noProof/>
              </w:rPr>
              <w:t xml:space="preserve">          target: node_a</w:t>
            </w:r>
          </w:p>
          <w:p w14:paraId="0AC68FCC" w14:textId="77777777" w:rsidR="00841FF2" w:rsidRPr="007E1EAE" w:rsidRDefault="00841FF2" w:rsidP="00841FF2">
            <w:pPr>
              <w:rPr>
                <w:rStyle w:val="CodeSnippet"/>
                <w:noProof/>
              </w:rPr>
            </w:pPr>
            <w:r w:rsidRPr="007E1EAE">
              <w:rPr>
                <w:rStyle w:val="CodeSnippet"/>
                <w:noProof/>
              </w:rPr>
              <w:t xml:space="preserve">          activities:</w:t>
            </w:r>
          </w:p>
          <w:p w14:paraId="7E8743F9" w14:textId="77777777" w:rsidR="00841FF2" w:rsidRPr="007E1EAE" w:rsidRDefault="00841FF2" w:rsidP="00841FF2">
            <w:pPr>
              <w:rPr>
                <w:rStyle w:val="CodeSnippet"/>
                <w:noProof/>
              </w:rPr>
            </w:pPr>
            <w:r w:rsidRPr="007E1EAE">
              <w:rPr>
                <w:rStyle w:val="CodeSnippet"/>
                <w:noProof/>
              </w:rPr>
              <w:t xml:space="preserve">            - call_operation: e</w:t>
            </w:r>
          </w:p>
          <w:p w14:paraId="26479082" w14:textId="77777777" w:rsidR="00841FF2" w:rsidRPr="007E1EAE" w:rsidRDefault="00841FF2" w:rsidP="00841FF2">
            <w:pPr>
              <w:rPr>
                <w:rStyle w:val="CodeSnippet"/>
                <w:noProof/>
              </w:rPr>
            </w:pPr>
            <w:r w:rsidRPr="007E1EAE">
              <w:rPr>
                <w:rStyle w:val="CodeSnippet"/>
                <w:noProof/>
              </w:rPr>
              <w:t xml:space="preserve">          on_success:</w:t>
            </w:r>
          </w:p>
          <w:p w14:paraId="227F982E" w14:textId="77777777" w:rsidR="00841FF2" w:rsidRPr="007E1EAE" w:rsidRDefault="00841FF2" w:rsidP="00841FF2">
            <w:pPr>
              <w:rPr>
                <w:rStyle w:val="CodeSnippet"/>
                <w:noProof/>
              </w:rPr>
            </w:pPr>
            <w:r w:rsidRPr="007E1EAE">
              <w:rPr>
                <w:rStyle w:val="CodeSnippet"/>
                <w:noProof/>
              </w:rPr>
              <w:t xml:space="preserve">            - C</w:t>
            </w:r>
          </w:p>
          <w:p w14:paraId="13FDE518" w14:textId="77777777" w:rsidR="00841FF2" w:rsidRPr="007E1EAE" w:rsidRDefault="00841FF2" w:rsidP="00841FF2">
            <w:pPr>
              <w:rPr>
                <w:rStyle w:val="CodeSnippet"/>
                <w:noProof/>
              </w:rPr>
            </w:pPr>
            <w:r w:rsidRPr="007E1EAE">
              <w:rPr>
                <w:rStyle w:val="CodeSnippet"/>
                <w:noProof/>
              </w:rPr>
              <w:t xml:space="preserve">            - F</w:t>
            </w:r>
          </w:p>
          <w:p w14:paraId="0E4A8F08" w14:textId="77777777" w:rsidR="00841FF2" w:rsidRPr="007E1EAE" w:rsidRDefault="00841FF2" w:rsidP="00841FF2">
            <w:pPr>
              <w:rPr>
                <w:rStyle w:val="CodeSnippet"/>
                <w:noProof/>
              </w:rPr>
            </w:pPr>
            <w:r w:rsidRPr="007E1EAE">
              <w:rPr>
                <w:rStyle w:val="CodeSnippet"/>
                <w:noProof/>
              </w:rPr>
              <w:t xml:space="preserve">        F: </w:t>
            </w:r>
          </w:p>
          <w:p w14:paraId="5D5DDA0E" w14:textId="77777777" w:rsidR="00841FF2" w:rsidRPr="007E1EAE" w:rsidRDefault="00841FF2" w:rsidP="00841FF2">
            <w:pPr>
              <w:rPr>
                <w:rStyle w:val="CodeSnippet"/>
                <w:noProof/>
              </w:rPr>
            </w:pPr>
            <w:r w:rsidRPr="007E1EAE">
              <w:rPr>
                <w:rStyle w:val="CodeSnippet"/>
                <w:noProof/>
              </w:rPr>
              <w:t xml:space="preserve">          target: node_a</w:t>
            </w:r>
          </w:p>
          <w:p w14:paraId="7483351B" w14:textId="77777777" w:rsidR="00841FF2" w:rsidRPr="007E1EAE" w:rsidRDefault="00841FF2" w:rsidP="00841FF2">
            <w:pPr>
              <w:rPr>
                <w:rStyle w:val="CodeSnippet"/>
                <w:noProof/>
              </w:rPr>
            </w:pPr>
            <w:r w:rsidRPr="007E1EAE">
              <w:rPr>
                <w:rStyle w:val="CodeSnippet"/>
                <w:noProof/>
              </w:rPr>
              <w:t xml:space="preserve">          activities:</w:t>
            </w:r>
          </w:p>
          <w:p w14:paraId="68994DD5" w14:textId="77777777" w:rsidR="00841FF2" w:rsidRPr="007E1EAE" w:rsidRDefault="00841FF2" w:rsidP="00841FF2">
            <w:pPr>
              <w:rPr>
                <w:rStyle w:val="CodeSnippet"/>
                <w:noProof/>
              </w:rPr>
            </w:pPr>
            <w:r w:rsidRPr="007E1EAE">
              <w:rPr>
                <w:rStyle w:val="CodeSnippet"/>
                <w:noProof/>
              </w:rPr>
              <w:t xml:space="preserve">            - call_operation: f</w:t>
            </w:r>
          </w:p>
          <w:p w14:paraId="5C4BDC7D" w14:textId="77777777" w:rsidR="00841FF2" w:rsidRPr="007E1EAE" w:rsidRDefault="00841FF2" w:rsidP="00841FF2">
            <w:pPr>
              <w:rPr>
                <w:rStyle w:val="CodeSnippet"/>
                <w:noProof/>
              </w:rPr>
            </w:pPr>
            <w:r w:rsidRPr="007E1EAE">
              <w:rPr>
                <w:rStyle w:val="CodeSnippet"/>
                <w:noProof/>
              </w:rPr>
              <w:t xml:space="preserve">    main_workflow:</w:t>
            </w:r>
          </w:p>
          <w:p w14:paraId="655687C4" w14:textId="77777777" w:rsidR="00841FF2" w:rsidRPr="007E1EAE" w:rsidRDefault="00841FF2" w:rsidP="00841FF2">
            <w:pPr>
              <w:rPr>
                <w:rStyle w:val="CodeSnippet"/>
                <w:noProof/>
              </w:rPr>
            </w:pPr>
            <w:r w:rsidRPr="007E1EAE">
              <w:rPr>
                <w:rStyle w:val="CodeSnippet"/>
                <w:noProof/>
              </w:rPr>
              <w:t xml:space="preserve">      steps:</w:t>
            </w:r>
          </w:p>
          <w:p w14:paraId="43A35AAC" w14:textId="77777777" w:rsidR="00841FF2" w:rsidRPr="007E1EAE" w:rsidRDefault="00841FF2" w:rsidP="00841FF2">
            <w:pPr>
              <w:rPr>
                <w:rStyle w:val="CodeSnippet"/>
                <w:noProof/>
              </w:rPr>
            </w:pPr>
            <w:r w:rsidRPr="007E1EAE">
              <w:rPr>
                <w:rStyle w:val="CodeSnippet"/>
                <w:noProof/>
              </w:rPr>
              <w:t xml:space="preserve">        G: </w:t>
            </w:r>
          </w:p>
          <w:p w14:paraId="6CDA449C" w14:textId="77777777" w:rsidR="00841FF2" w:rsidRPr="007E1EAE" w:rsidRDefault="00841FF2" w:rsidP="00841FF2">
            <w:pPr>
              <w:rPr>
                <w:rStyle w:val="CodeSnippet"/>
                <w:noProof/>
              </w:rPr>
            </w:pPr>
            <w:r w:rsidRPr="007E1EAE">
              <w:rPr>
                <w:rStyle w:val="CodeSnippet"/>
                <w:noProof/>
              </w:rPr>
              <w:t xml:space="preserve">          target: node_a</w:t>
            </w:r>
          </w:p>
          <w:p w14:paraId="0C87037F" w14:textId="77777777" w:rsidR="00841FF2" w:rsidRPr="007E1EAE" w:rsidRDefault="00841FF2" w:rsidP="00841FF2">
            <w:pPr>
              <w:rPr>
                <w:rStyle w:val="CodeSnippet"/>
                <w:noProof/>
              </w:rPr>
            </w:pPr>
            <w:r w:rsidRPr="007E1EAE">
              <w:rPr>
                <w:rStyle w:val="CodeSnippet"/>
                <w:noProof/>
              </w:rPr>
              <w:t xml:space="preserve">          activities:</w:t>
            </w:r>
          </w:p>
          <w:p w14:paraId="329DC520" w14:textId="77777777" w:rsidR="00841FF2" w:rsidRPr="007E1EAE" w:rsidRDefault="00841FF2" w:rsidP="00841FF2">
            <w:pPr>
              <w:rPr>
                <w:rStyle w:val="CodeSnippet"/>
                <w:noProof/>
              </w:rPr>
            </w:pPr>
            <w:r w:rsidRPr="007E1EAE">
              <w:rPr>
                <w:rStyle w:val="CodeSnippet"/>
                <w:noProof/>
              </w:rPr>
              <w:t xml:space="preserve">            - set_state: initial</w:t>
            </w:r>
          </w:p>
          <w:p w14:paraId="69A039FC" w14:textId="77777777" w:rsidR="00841FF2" w:rsidRPr="007E1EAE" w:rsidRDefault="00841FF2" w:rsidP="00841FF2">
            <w:pPr>
              <w:rPr>
                <w:rStyle w:val="CodeSnippet"/>
                <w:noProof/>
              </w:rPr>
            </w:pPr>
            <w:r w:rsidRPr="007E1EAE">
              <w:rPr>
                <w:rStyle w:val="CodeSnippet"/>
                <w:noProof/>
              </w:rPr>
              <w:t xml:space="preserve">            - inline: inlined_wf</w:t>
            </w:r>
          </w:p>
          <w:p w14:paraId="42DD5ED3" w14:textId="77777777" w:rsidR="00841FF2" w:rsidRPr="007E1EAE" w:rsidRDefault="00841FF2" w:rsidP="00841FF2">
            <w:pPr>
              <w:rPr>
                <w:rStyle w:val="CodeSnippet"/>
                <w:noProof/>
              </w:rPr>
            </w:pPr>
            <w:r w:rsidRPr="007E1EAE">
              <w:rPr>
                <w:rStyle w:val="CodeSnippet"/>
                <w:noProof/>
              </w:rPr>
              <w:lastRenderedPageBreak/>
              <w:t xml:space="preserve">            - set_state: available</w:t>
            </w:r>
          </w:p>
          <w:p w14:paraId="418B9C2B" w14:textId="77777777" w:rsidR="00841FF2" w:rsidRPr="007E1EAE" w:rsidRDefault="00841FF2" w:rsidP="00841FF2">
            <w:pPr>
              <w:rPr>
                <w:rStyle w:val="CodeSnippet"/>
                <w:noProof/>
              </w:rPr>
            </w:pPr>
          </w:p>
        </w:tc>
      </w:tr>
    </w:tbl>
    <w:p w14:paraId="3BF23132" w14:textId="77777777" w:rsidR="00841FF2" w:rsidRPr="007E1EAE" w:rsidRDefault="00841FF2" w:rsidP="00841FF2"/>
    <w:p w14:paraId="55560DC6" w14:textId="77777777" w:rsidR="00841FF2" w:rsidRPr="007E1EAE" w:rsidRDefault="00841FF2" w:rsidP="00841FF2">
      <w:pPr>
        <w:pStyle w:val="NormalaroundTable"/>
      </w:pPr>
      <w:r w:rsidRPr="007E1EAE">
        <w:t>To describe the following workflow:</w:t>
      </w:r>
    </w:p>
    <w:p w14:paraId="615B5120" w14:textId="77777777" w:rsidR="00841FF2" w:rsidRPr="007E1EAE" w:rsidRDefault="00841FF2" w:rsidP="00841FF2"/>
    <w:p w14:paraId="07441D8F" w14:textId="77777777" w:rsidR="00841FF2" w:rsidRPr="007E1EAE" w:rsidRDefault="00841FF2" w:rsidP="00841FF2">
      <w:pPr>
        <w:jc w:val="center"/>
      </w:pPr>
      <w:r w:rsidRPr="007E1EAE">
        <w:rPr>
          <w:noProof/>
        </w:rPr>
        <w:drawing>
          <wp:inline distT="0" distB="0" distL="0" distR="0" wp14:anchorId="25EB0E01" wp14:editId="45850BCA">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5B2E9DC3" w14:textId="77777777" w:rsidR="00841FF2" w:rsidRPr="007E1EAE" w:rsidRDefault="00841FF2" w:rsidP="00841FF2">
      <w:pPr>
        <w:pStyle w:val="Heading3"/>
      </w:pPr>
      <w:bookmarkStart w:id="1410" w:name="_Toc454457885"/>
      <w:bookmarkStart w:id="1411" w:name="_Toc454458684"/>
      <w:r w:rsidRPr="007E1EAE">
        <w:t>Defining conditional logic on some part of the workflow</w:t>
      </w:r>
      <w:bookmarkEnd w:id="1410"/>
      <w:bookmarkEnd w:id="1411"/>
    </w:p>
    <w:p w14:paraId="26671F21" w14:textId="77777777" w:rsidR="00841FF2" w:rsidRPr="007E1EAE" w:rsidRDefault="00841FF2" w:rsidP="00841FF2">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5D21EDEF" w14:textId="77777777" w:rsidR="00841FF2" w:rsidRPr="007E1EAE" w:rsidRDefault="00841FF2" w:rsidP="00841FF2"/>
    <w:p w14:paraId="79B1C575" w14:textId="77777777" w:rsidR="00841FF2" w:rsidRPr="007E1EAE" w:rsidRDefault="00841FF2" w:rsidP="00841FF2">
      <w:pPr>
        <w:pStyle w:val="NormalaroundTable"/>
      </w:pPr>
      <w:r w:rsidRPr="007E1EAE">
        <w:t>This construct can be used to filter some steps on a specific instance or under some specific circumstances or topology state.</w:t>
      </w:r>
    </w:p>
    <w:p w14:paraId="33F11F5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4D0FBF" w14:textId="77777777" w:rsidTr="00841FF2">
        <w:trPr>
          <w:trHeight w:val="256"/>
        </w:trPr>
        <w:tc>
          <w:tcPr>
            <w:tcW w:w="9576" w:type="dxa"/>
            <w:shd w:val="clear" w:color="auto" w:fill="D9D9D9" w:themeFill="background1" w:themeFillShade="D9"/>
          </w:tcPr>
          <w:p w14:paraId="444B9CE0" w14:textId="77777777" w:rsidR="00841FF2" w:rsidRPr="007E1EAE" w:rsidRDefault="00841FF2" w:rsidP="00841FF2">
            <w:pPr>
              <w:rPr>
                <w:rStyle w:val="CodeSnippet"/>
                <w:noProof/>
              </w:rPr>
            </w:pPr>
            <w:r w:rsidRPr="007E1EAE">
              <w:rPr>
                <w:rStyle w:val="CodeSnippet"/>
                <w:noProof/>
              </w:rPr>
              <w:t>topology_template:</w:t>
            </w:r>
          </w:p>
          <w:p w14:paraId="23CE2288" w14:textId="77777777" w:rsidR="00841FF2" w:rsidRPr="007E1EAE" w:rsidRDefault="00841FF2" w:rsidP="00841FF2">
            <w:pPr>
              <w:rPr>
                <w:rStyle w:val="CodeSnippet"/>
                <w:noProof/>
              </w:rPr>
            </w:pPr>
            <w:r w:rsidRPr="007E1EAE">
              <w:rPr>
                <w:rStyle w:val="CodeSnippet"/>
                <w:noProof/>
              </w:rPr>
              <w:t xml:space="preserve">  node_templates:</w:t>
            </w:r>
          </w:p>
          <w:p w14:paraId="360F7720" w14:textId="77777777" w:rsidR="00841FF2" w:rsidRPr="007E1EAE" w:rsidRDefault="00841FF2" w:rsidP="00841FF2">
            <w:pPr>
              <w:rPr>
                <w:rStyle w:val="CodeSnippet"/>
                <w:noProof/>
              </w:rPr>
            </w:pPr>
            <w:r w:rsidRPr="007E1EAE">
              <w:rPr>
                <w:rStyle w:val="CodeSnippet"/>
                <w:noProof/>
              </w:rPr>
              <w:t xml:space="preserve">    my_server:</w:t>
            </w:r>
          </w:p>
          <w:p w14:paraId="0A59D78D" w14:textId="77777777" w:rsidR="00841FF2" w:rsidRPr="007E1EAE" w:rsidRDefault="00841FF2" w:rsidP="00841FF2">
            <w:pPr>
              <w:rPr>
                <w:rStyle w:val="CodeSnippet"/>
                <w:noProof/>
              </w:rPr>
            </w:pPr>
            <w:r w:rsidRPr="007E1EAE">
              <w:rPr>
                <w:rStyle w:val="CodeSnippet"/>
                <w:noProof/>
              </w:rPr>
              <w:t xml:space="preserve">      type: tosca.nodes.Compute</w:t>
            </w:r>
          </w:p>
          <w:p w14:paraId="33AEF64B" w14:textId="77777777" w:rsidR="00841FF2" w:rsidRPr="007E1EAE" w:rsidRDefault="00841FF2" w:rsidP="00841FF2">
            <w:pPr>
              <w:rPr>
                <w:rStyle w:val="CodeSnippet"/>
                <w:noProof/>
              </w:rPr>
            </w:pPr>
            <w:r w:rsidRPr="007E1EAE">
              <w:rPr>
                <w:rStyle w:val="CodeSnippet"/>
                <w:noProof/>
              </w:rPr>
              <w:t xml:space="preserve">    cluster:</w:t>
            </w:r>
          </w:p>
          <w:p w14:paraId="5A2B6C51" w14:textId="77777777" w:rsidR="00841FF2" w:rsidRPr="007E1EAE" w:rsidRDefault="00841FF2" w:rsidP="00841FF2">
            <w:pPr>
              <w:rPr>
                <w:rStyle w:val="CodeSnippet"/>
                <w:noProof/>
              </w:rPr>
            </w:pPr>
            <w:r w:rsidRPr="007E1EAE">
              <w:rPr>
                <w:rStyle w:val="CodeSnippet"/>
                <w:noProof/>
              </w:rPr>
              <w:t xml:space="preserve">      type: tosca.nodes.DBMS.Cluster</w:t>
            </w:r>
          </w:p>
          <w:p w14:paraId="4EE74DCB" w14:textId="77777777" w:rsidR="00841FF2" w:rsidRPr="007E1EAE" w:rsidRDefault="00841FF2" w:rsidP="00841FF2">
            <w:pPr>
              <w:rPr>
                <w:rStyle w:val="CodeSnippet"/>
                <w:noProof/>
              </w:rPr>
            </w:pPr>
            <w:r w:rsidRPr="007E1EAE">
              <w:rPr>
                <w:rStyle w:val="CodeSnippet"/>
                <w:noProof/>
              </w:rPr>
              <w:t xml:space="preserve">      requirements:</w:t>
            </w:r>
          </w:p>
          <w:p w14:paraId="1AA053F1" w14:textId="77777777" w:rsidR="00841FF2" w:rsidRPr="007E1EAE" w:rsidRDefault="00841FF2" w:rsidP="00841FF2">
            <w:pPr>
              <w:rPr>
                <w:rStyle w:val="CodeSnippet"/>
                <w:noProof/>
              </w:rPr>
            </w:pPr>
            <w:r w:rsidRPr="007E1EAE">
              <w:rPr>
                <w:rStyle w:val="CodeSnippet"/>
                <w:noProof/>
              </w:rPr>
              <w:t xml:space="preserve">        - host: my_server</w:t>
            </w:r>
          </w:p>
          <w:p w14:paraId="13C10D4F" w14:textId="77777777" w:rsidR="00841FF2" w:rsidRPr="007E1EAE" w:rsidRDefault="00841FF2" w:rsidP="00841FF2">
            <w:pPr>
              <w:rPr>
                <w:rStyle w:val="CodeSnippet"/>
                <w:noProof/>
              </w:rPr>
            </w:pPr>
            <w:r w:rsidRPr="007E1EAE">
              <w:rPr>
                <w:rStyle w:val="CodeSnippet"/>
                <w:noProof/>
              </w:rPr>
              <w:t xml:space="preserve">      interfaces:</w:t>
            </w:r>
          </w:p>
          <w:p w14:paraId="7028517C" w14:textId="77777777" w:rsidR="00841FF2" w:rsidRPr="007E1EAE" w:rsidRDefault="00841FF2" w:rsidP="00841FF2">
            <w:pPr>
              <w:rPr>
                <w:rStyle w:val="CodeSnippet"/>
                <w:noProof/>
              </w:rPr>
            </w:pPr>
            <w:r w:rsidRPr="007E1EAE">
              <w:rPr>
                <w:rStyle w:val="CodeSnippet"/>
                <w:noProof/>
              </w:rPr>
              <w:t xml:space="preserve">        tosca.interfaces.nodes.custom.Backup:</w:t>
            </w:r>
          </w:p>
          <w:p w14:paraId="55CAEE51" w14:textId="77777777" w:rsidR="00841FF2" w:rsidRPr="007E1EAE" w:rsidRDefault="00841FF2" w:rsidP="00841FF2">
            <w:pPr>
              <w:rPr>
                <w:rStyle w:val="CodeSnippet"/>
                <w:noProof/>
              </w:rPr>
            </w:pPr>
            <w:r w:rsidRPr="007E1EAE">
              <w:rPr>
                <w:rStyle w:val="CodeSnippet"/>
                <w:noProof/>
              </w:rPr>
              <w:t xml:space="preserve">          operations:</w:t>
            </w:r>
          </w:p>
          <w:p w14:paraId="65258565" w14:textId="77777777" w:rsidR="00841FF2" w:rsidRPr="007E1EAE" w:rsidRDefault="00841FF2" w:rsidP="00841FF2">
            <w:pPr>
              <w:rPr>
                <w:rStyle w:val="CodeSnippet"/>
                <w:noProof/>
              </w:rPr>
            </w:pPr>
            <w:r w:rsidRPr="007E1EAE">
              <w:rPr>
                <w:rStyle w:val="CodeSnippet"/>
                <w:noProof/>
              </w:rPr>
              <w:t xml:space="preserve">            backup: backup.sh</w:t>
            </w:r>
          </w:p>
          <w:p w14:paraId="6B7B6A13" w14:textId="77777777" w:rsidR="00841FF2" w:rsidRPr="007E1EAE" w:rsidRDefault="00841FF2" w:rsidP="00841FF2">
            <w:pPr>
              <w:rPr>
                <w:rStyle w:val="CodeSnippet"/>
                <w:noProof/>
              </w:rPr>
            </w:pPr>
            <w:r w:rsidRPr="007E1EAE">
              <w:rPr>
                <w:rStyle w:val="CodeSnippet"/>
                <w:noProof/>
              </w:rPr>
              <w:lastRenderedPageBreak/>
              <w:t xml:space="preserve">  workflows:</w:t>
            </w:r>
          </w:p>
          <w:p w14:paraId="78A15ACD" w14:textId="77777777" w:rsidR="00841FF2" w:rsidRPr="007E1EAE" w:rsidRDefault="00841FF2" w:rsidP="00841FF2">
            <w:pPr>
              <w:rPr>
                <w:rStyle w:val="CodeSnippet"/>
                <w:noProof/>
              </w:rPr>
            </w:pPr>
            <w:r w:rsidRPr="007E1EAE">
              <w:rPr>
                <w:rStyle w:val="CodeSnippet"/>
                <w:noProof/>
              </w:rPr>
              <w:t xml:space="preserve">    backup: </w:t>
            </w:r>
          </w:p>
          <w:p w14:paraId="61256D1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73D63C74" w14:textId="77777777" w:rsidR="00841FF2" w:rsidRPr="007E1EAE" w:rsidRDefault="00841FF2" w:rsidP="00841FF2">
            <w:pPr>
              <w:rPr>
                <w:rStyle w:val="CodeSnippet"/>
              </w:rPr>
            </w:pPr>
            <w:r w:rsidRPr="007E1EAE">
              <w:rPr>
                <w:rStyle w:val="CodeSnippet"/>
              </w:rPr>
              <w:t xml:space="preserve">      preconditions: </w:t>
            </w:r>
          </w:p>
          <w:p w14:paraId="7CDA2413" w14:textId="77777777" w:rsidR="00841FF2" w:rsidRPr="007E1EAE" w:rsidRDefault="00841FF2" w:rsidP="00841FF2">
            <w:pPr>
              <w:rPr>
                <w:rStyle w:val="CodeSnippet"/>
              </w:rPr>
            </w:pPr>
            <w:r w:rsidRPr="007E1EAE">
              <w:rPr>
                <w:rStyle w:val="CodeSnippet"/>
              </w:rPr>
              <w:t xml:space="preserve">        - target: my_server</w:t>
            </w:r>
          </w:p>
          <w:p w14:paraId="57A6E982" w14:textId="77777777" w:rsidR="00841FF2" w:rsidRPr="007E1EAE" w:rsidRDefault="00841FF2" w:rsidP="00841FF2">
            <w:pPr>
              <w:rPr>
                <w:rStyle w:val="CodeSnippet"/>
              </w:rPr>
            </w:pPr>
            <w:r w:rsidRPr="007E1EAE">
              <w:rPr>
                <w:rStyle w:val="CodeSnippet"/>
              </w:rPr>
              <w:t xml:space="preserve">          condition:</w:t>
            </w:r>
          </w:p>
          <w:p w14:paraId="3958FCC4" w14:textId="77777777" w:rsidR="00841FF2" w:rsidRPr="007E1EAE" w:rsidRDefault="00841FF2" w:rsidP="00841FF2">
            <w:pPr>
              <w:rPr>
                <w:rStyle w:val="CodeSnippet"/>
              </w:rPr>
            </w:pPr>
            <w:r w:rsidRPr="007E1EAE">
              <w:rPr>
                <w:rStyle w:val="CodeSnippet"/>
              </w:rPr>
              <w:t xml:space="preserve">            - assert:</w:t>
            </w:r>
          </w:p>
          <w:p w14:paraId="25E5AB32" w14:textId="77777777" w:rsidR="00841FF2" w:rsidRPr="007E1EAE" w:rsidRDefault="00841FF2" w:rsidP="00841FF2">
            <w:pPr>
              <w:rPr>
                <w:rStyle w:val="CodeSnippet"/>
              </w:rPr>
            </w:pPr>
            <w:r w:rsidRPr="007E1EAE">
              <w:rPr>
                <w:rStyle w:val="CodeSnippet"/>
              </w:rPr>
              <w:t xml:space="preserve">              - state: [{equal: available}]</w:t>
            </w:r>
          </w:p>
          <w:p w14:paraId="76E5554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705AD3B" w14:textId="77777777" w:rsidR="00841FF2" w:rsidRPr="007E1EAE" w:rsidRDefault="00841FF2" w:rsidP="00841FF2">
            <w:pPr>
              <w:rPr>
                <w:rStyle w:val="CodeSnippet"/>
              </w:rPr>
            </w:pPr>
            <w:r w:rsidRPr="007E1EAE">
              <w:rPr>
                <w:rStyle w:val="CodeSnippet"/>
              </w:rPr>
              <w:t xml:space="preserve">          condition:</w:t>
            </w:r>
          </w:p>
          <w:p w14:paraId="0FD396DD" w14:textId="77777777" w:rsidR="00841FF2" w:rsidRPr="007E1EAE" w:rsidRDefault="00841FF2" w:rsidP="00841FF2">
            <w:pPr>
              <w:rPr>
                <w:rStyle w:val="CodeSnippet"/>
              </w:rPr>
            </w:pPr>
            <w:r w:rsidRPr="007E1EAE">
              <w:rPr>
                <w:rStyle w:val="CodeSnippet"/>
              </w:rPr>
              <w:t xml:space="preserve">            - assert:</w:t>
            </w:r>
          </w:p>
          <w:p w14:paraId="434F5B60" w14:textId="77777777" w:rsidR="00841FF2" w:rsidRPr="007E1EAE" w:rsidRDefault="00841FF2" w:rsidP="00841FF2">
            <w:pPr>
              <w:rPr>
                <w:rStyle w:val="CodeSnippet"/>
              </w:rPr>
            </w:pPr>
            <w:r w:rsidRPr="007E1EAE">
              <w:rPr>
                <w:rStyle w:val="CodeSnippet"/>
              </w:rPr>
              <w:t xml:space="preserve">              - state: [{valid_values: [started, available]}]</w:t>
            </w:r>
          </w:p>
          <w:p w14:paraId="56714977"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31C4108" w14:textId="77777777" w:rsidR="00841FF2" w:rsidRPr="007E1EAE" w:rsidRDefault="00841FF2" w:rsidP="00841FF2">
            <w:pPr>
              <w:rPr>
                <w:rStyle w:val="CodeSnippet"/>
                <w:noProof/>
              </w:rPr>
            </w:pPr>
            <w:r w:rsidRPr="007E1EAE">
              <w:rPr>
                <w:rStyle w:val="CodeSnippet"/>
                <w:noProof/>
              </w:rPr>
              <w:t xml:space="preserve">      steps:</w:t>
            </w:r>
          </w:p>
          <w:p w14:paraId="7DF7B1D6" w14:textId="77777777" w:rsidR="00841FF2" w:rsidRPr="007E1EAE" w:rsidRDefault="00841FF2" w:rsidP="00841FF2">
            <w:pPr>
              <w:rPr>
                <w:rStyle w:val="CodeSnippet"/>
                <w:noProof/>
              </w:rPr>
            </w:pPr>
            <w:r w:rsidRPr="007E1EAE">
              <w:rPr>
                <w:rStyle w:val="CodeSnippet"/>
                <w:noProof/>
              </w:rPr>
              <w:t xml:space="preserve">        backup_step:</w:t>
            </w:r>
          </w:p>
          <w:p w14:paraId="226E4818" w14:textId="77777777" w:rsidR="00841FF2" w:rsidRPr="007E1EAE" w:rsidRDefault="00841FF2" w:rsidP="00841FF2">
            <w:pPr>
              <w:rPr>
                <w:rStyle w:val="CodeSnippet"/>
                <w:noProof/>
              </w:rPr>
            </w:pPr>
            <w:r w:rsidRPr="007E1EAE">
              <w:rPr>
                <w:rStyle w:val="CodeSnippet"/>
                <w:noProof/>
              </w:rPr>
              <w:t xml:space="preserve">          target: cluster</w:t>
            </w:r>
          </w:p>
          <w:p w14:paraId="7BD0832D" w14:textId="77777777" w:rsidR="00841FF2" w:rsidRPr="007E1EAE" w:rsidRDefault="00841FF2" w:rsidP="00841FF2">
            <w:pPr>
              <w:rPr>
                <w:rStyle w:val="CodeSnippet"/>
                <w:noProof/>
              </w:rPr>
            </w:pPr>
            <w:r w:rsidRPr="007E1EAE">
              <w:rPr>
                <w:rStyle w:val="CodeSnippet"/>
                <w:noProof/>
              </w:rPr>
              <w:t xml:space="preserve">          filter: # filter is a list of clauses. Matching between clauses is and.</w:t>
            </w:r>
          </w:p>
          <w:p w14:paraId="094559F9" w14:textId="77777777" w:rsidR="00841FF2" w:rsidRPr="007E1EAE" w:rsidRDefault="00841FF2" w:rsidP="00841FF2">
            <w:pPr>
              <w:rPr>
                <w:rStyle w:val="CodeSnippet"/>
                <w:noProof/>
              </w:rPr>
            </w:pPr>
            <w:r w:rsidRPr="007E1EAE">
              <w:rPr>
                <w:rStyle w:val="CodeSnippet"/>
                <w:noProof/>
              </w:rPr>
              <w:t xml:space="preserve">            - or: # only one of sub-clauses must be true.</w:t>
            </w:r>
          </w:p>
          <w:p w14:paraId="44996C6A" w14:textId="77777777" w:rsidR="00841FF2" w:rsidRPr="007E1EAE" w:rsidRDefault="00841FF2" w:rsidP="00841FF2">
            <w:pPr>
              <w:rPr>
                <w:rStyle w:val="CodeSnippet"/>
                <w:noProof/>
              </w:rPr>
            </w:pPr>
            <w:r w:rsidRPr="007E1EAE">
              <w:rPr>
                <w:rStyle w:val="CodeSnippet"/>
                <w:noProof/>
              </w:rPr>
              <w:t xml:space="preserve">              - assert:</w:t>
            </w:r>
          </w:p>
          <w:p w14:paraId="4CE0F8DF" w14:textId="77777777" w:rsidR="00841FF2" w:rsidRPr="007E1EAE" w:rsidRDefault="00841FF2" w:rsidP="00841FF2">
            <w:pPr>
              <w:rPr>
                <w:rStyle w:val="CodeSnippet"/>
                <w:noProof/>
              </w:rPr>
            </w:pPr>
            <w:r w:rsidRPr="007E1EAE">
              <w:rPr>
                <w:rStyle w:val="CodeSnippet"/>
                <w:noProof/>
              </w:rPr>
              <w:t xml:space="preserve">                - foo: [{equals: true}]</w:t>
            </w:r>
          </w:p>
          <w:p w14:paraId="6DB85F19" w14:textId="77777777" w:rsidR="00841FF2" w:rsidRPr="007E1EAE" w:rsidRDefault="00841FF2" w:rsidP="00841FF2">
            <w:pPr>
              <w:rPr>
                <w:rStyle w:val="CodeSnippet"/>
                <w:noProof/>
              </w:rPr>
            </w:pPr>
            <w:r w:rsidRPr="007E1EAE">
              <w:rPr>
                <w:rStyle w:val="CodeSnippet"/>
                <w:noProof/>
              </w:rPr>
              <w:t xml:space="preserve">              - assert:</w:t>
            </w:r>
          </w:p>
          <w:p w14:paraId="552524FD" w14:textId="77777777" w:rsidR="00841FF2" w:rsidRPr="007E1EAE" w:rsidRDefault="00841FF2" w:rsidP="00841FF2">
            <w:pPr>
              <w:rPr>
                <w:rStyle w:val="CodeSnippet"/>
                <w:noProof/>
              </w:rPr>
            </w:pPr>
            <w:r w:rsidRPr="007E1EAE">
              <w:rPr>
                <w:rStyle w:val="CodeSnippet"/>
                <w:noProof/>
              </w:rPr>
              <w:t xml:space="preserve">                - bar: [{greater_than: 2}, {less_than: 20}]</w:t>
            </w:r>
          </w:p>
          <w:p w14:paraId="0D08CEC3" w14:textId="77777777" w:rsidR="00841FF2" w:rsidRPr="007E1EAE" w:rsidRDefault="00841FF2" w:rsidP="00841FF2">
            <w:pPr>
              <w:rPr>
                <w:rStyle w:val="CodeSnippet"/>
                <w:noProof/>
              </w:rPr>
            </w:pPr>
            <w:r w:rsidRPr="007E1EAE">
              <w:rPr>
                <w:rStyle w:val="CodeSnippet"/>
                <w:noProof/>
              </w:rPr>
              <w:t xml:space="preserve">          activities:</w:t>
            </w:r>
          </w:p>
          <w:p w14:paraId="25F0C1F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tc>
      </w:tr>
    </w:tbl>
    <w:p w14:paraId="4761DA05" w14:textId="77777777" w:rsidR="00841FF2" w:rsidRPr="007E1EAE" w:rsidRDefault="00841FF2" w:rsidP="00841FF2"/>
    <w:p w14:paraId="0FF5BE2C" w14:textId="77777777" w:rsidR="00841FF2" w:rsidRPr="007E1EAE" w:rsidRDefault="00841FF2" w:rsidP="00841FF2">
      <w:pPr>
        <w:pStyle w:val="Heading3"/>
      </w:pPr>
      <w:bookmarkStart w:id="1412" w:name="_Toc454457886"/>
      <w:bookmarkStart w:id="1413" w:name="_Toc454458685"/>
      <w:r w:rsidRPr="007E1EAE">
        <w:t>Define inputs for a workflow</w:t>
      </w:r>
      <w:bookmarkEnd w:id="1412"/>
      <w:bookmarkEnd w:id="1413"/>
    </w:p>
    <w:p w14:paraId="618D54FB" w14:textId="77777777" w:rsidR="00841FF2" w:rsidRPr="007E1EAE" w:rsidRDefault="00841FF2" w:rsidP="00841FF2">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6020777" w14:textId="77777777" w:rsidR="00841FF2" w:rsidRPr="007E1EAE" w:rsidRDefault="00841FF2" w:rsidP="00841FF2"/>
    <w:p w14:paraId="16E51163" w14:textId="77777777" w:rsidR="00841FF2" w:rsidRPr="007E1EAE" w:rsidRDefault="00841FF2" w:rsidP="00841FF2">
      <w:r w:rsidRPr="007E1EAE">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6CD8BC6F"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87DB45" w14:textId="77777777" w:rsidTr="00841FF2">
        <w:trPr>
          <w:trHeight w:val="256"/>
        </w:trPr>
        <w:tc>
          <w:tcPr>
            <w:tcW w:w="9576" w:type="dxa"/>
            <w:shd w:val="clear" w:color="auto" w:fill="D9D9D9" w:themeFill="background1" w:themeFillShade="D9"/>
          </w:tcPr>
          <w:p w14:paraId="51C1D460" w14:textId="77777777" w:rsidR="00841FF2" w:rsidRPr="007E1EAE" w:rsidRDefault="00841FF2" w:rsidP="00841FF2">
            <w:pPr>
              <w:rPr>
                <w:rStyle w:val="CodeSnippet"/>
                <w:noProof/>
              </w:rPr>
            </w:pPr>
            <w:r w:rsidRPr="007E1EAE">
              <w:rPr>
                <w:rStyle w:val="CodeSnippet"/>
                <w:noProof/>
              </w:rPr>
              <w:t>topology_template:</w:t>
            </w:r>
          </w:p>
          <w:p w14:paraId="13FD5001" w14:textId="77777777" w:rsidR="00841FF2" w:rsidRPr="007E1EAE" w:rsidRDefault="00841FF2" w:rsidP="00841FF2">
            <w:pPr>
              <w:rPr>
                <w:rStyle w:val="CodeSnippet"/>
                <w:noProof/>
              </w:rPr>
            </w:pPr>
            <w:r w:rsidRPr="007E1EAE">
              <w:rPr>
                <w:rStyle w:val="CodeSnippet"/>
                <w:noProof/>
              </w:rPr>
              <w:t xml:space="preserve">  node_templates:</w:t>
            </w:r>
          </w:p>
          <w:p w14:paraId="77F2E3C4" w14:textId="77777777" w:rsidR="00841FF2" w:rsidRPr="007E1EAE" w:rsidRDefault="00841FF2" w:rsidP="00841FF2">
            <w:pPr>
              <w:rPr>
                <w:rStyle w:val="CodeSnippet"/>
                <w:noProof/>
              </w:rPr>
            </w:pPr>
            <w:r w:rsidRPr="007E1EAE">
              <w:rPr>
                <w:rStyle w:val="CodeSnippet"/>
                <w:noProof/>
              </w:rPr>
              <w:t xml:space="preserve">    my_server:</w:t>
            </w:r>
          </w:p>
          <w:p w14:paraId="3C18D941" w14:textId="77777777" w:rsidR="00841FF2" w:rsidRPr="007E1EAE" w:rsidRDefault="00841FF2" w:rsidP="00841FF2">
            <w:pPr>
              <w:rPr>
                <w:rStyle w:val="CodeSnippet"/>
                <w:noProof/>
              </w:rPr>
            </w:pPr>
            <w:r w:rsidRPr="007E1EAE">
              <w:rPr>
                <w:rStyle w:val="CodeSnippet"/>
                <w:noProof/>
              </w:rPr>
              <w:t xml:space="preserve">      type: tosca.nodes.Compute</w:t>
            </w:r>
          </w:p>
          <w:p w14:paraId="2053609E" w14:textId="77777777" w:rsidR="00841FF2" w:rsidRPr="007E1EAE" w:rsidRDefault="00841FF2" w:rsidP="00841FF2">
            <w:pPr>
              <w:rPr>
                <w:rStyle w:val="CodeSnippet"/>
                <w:noProof/>
              </w:rPr>
            </w:pPr>
            <w:r w:rsidRPr="007E1EAE">
              <w:rPr>
                <w:rStyle w:val="CodeSnippet"/>
                <w:noProof/>
              </w:rPr>
              <w:t xml:space="preserve">    mysql:</w:t>
            </w:r>
          </w:p>
          <w:p w14:paraId="39AE443F" w14:textId="77777777" w:rsidR="00841FF2" w:rsidRPr="007E1EAE" w:rsidRDefault="00841FF2" w:rsidP="00841FF2">
            <w:pPr>
              <w:rPr>
                <w:rStyle w:val="CodeSnippet"/>
                <w:noProof/>
              </w:rPr>
            </w:pPr>
            <w:r w:rsidRPr="007E1EAE">
              <w:rPr>
                <w:rStyle w:val="CodeSnippet"/>
                <w:noProof/>
              </w:rPr>
              <w:t xml:space="preserve">      type: tosca.nodes.DBMS.MySQL</w:t>
            </w:r>
          </w:p>
          <w:p w14:paraId="6D7CFD3A"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0B79D3" w14:textId="77777777" w:rsidR="00841FF2" w:rsidRPr="007E1EAE" w:rsidRDefault="00841FF2" w:rsidP="00841FF2">
            <w:pPr>
              <w:rPr>
                <w:rStyle w:val="CodeSnippet"/>
                <w:noProof/>
              </w:rPr>
            </w:pPr>
            <w:r w:rsidRPr="007E1EAE">
              <w:rPr>
                <w:rStyle w:val="CodeSnippet"/>
                <w:noProof/>
              </w:rPr>
              <w:t xml:space="preserve">        - host: my_server</w:t>
            </w:r>
          </w:p>
          <w:p w14:paraId="264D9940" w14:textId="77777777" w:rsidR="00841FF2" w:rsidRPr="007E1EAE" w:rsidRDefault="00841FF2" w:rsidP="00841FF2">
            <w:pPr>
              <w:rPr>
                <w:rStyle w:val="CodeSnippet"/>
                <w:noProof/>
              </w:rPr>
            </w:pPr>
            <w:r w:rsidRPr="007E1EAE">
              <w:rPr>
                <w:rStyle w:val="CodeSnippet"/>
                <w:noProof/>
              </w:rPr>
              <w:t xml:space="preserve">      interfaces:</w:t>
            </w:r>
          </w:p>
          <w:p w14:paraId="09FD00FF" w14:textId="77777777" w:rsidR="00841FF2" w:rsidRPr="007E1EAE" w:rsidRDefault="00841FF2" w:rsidP="00841FF2">
            <w:pPr>
              <w:rPr>
                <w:rStyle w:val="CodeSnippet"/>
                <w:noProof/>
              </w:rPr>
            </w:pPr>
            <w:r w:rsidRPr="007E1EAE">
              <w:rPr>
                <w:rStyle w:val="CodeSnippet"/>
                <w:noProof/>
              </w:rPr>
              <w:t xml:space="preserve">        tosca.interfaces.nodes.custom.Backup:</w:t>
            </w:r>
          </w:p>
          <w:p w14:paraId="4A1BFAD2" w14:textId="77777777" w:rsidR="00841FF2" w:rsidRPr="007E1EAE" w:rsidRDefault="00841FF2" w:rsidP="00841FF2">
            <w:pPr>
              <w:rPr>
                <w:rStyle w:val="CodeSnippet"/>
                <w:noProof/>
              </w:rPr>
            </w:pPr>
            <w:r w:rsidRPr="007E1EAE">
              <w:rPr>
                <w:rStyle w:val="CodeSnippet"/>
                <w:noProof/>
              </w:rPr>
              <w:t xml:space="preserve">          operations:</w:t>
            </w:r>
          </w:p>
          <w:p w14:paraId="2E722F5E" w14:textId="77777777" w:rsidR="00841FF2" w:rsidRPr="007E1EAE" w:rsidRDefault="00841FF2" w:rsidP="00841FF2">
            <w:pPr>
              <w:rPr>
                <w:rStyle w:val="CodeSnippet"/>
                <w:noProof/>
              </w:rPr>
            </w:pPr>
            <w:r w:rsidRPr="007E1EAE">
              <w:rPr>
                <w:rStyle w:val="CodeSnippet"/>
                <w:noProof/>
              </w:rPr>
              <w:t xml:space="preserve">            backup:</w:t>
            </w:r>
          </w:p>
          <w:p w14:paraId="6D900442" w14:textId="77777777" w:rsidR="00841FF2" w:rsidRPr="007E1EAE" w:rsidRDefault="00841FF2" w:rsidP="00841FF2">
            <w:pPr>
              <w:rPr>
                <w:rStyle w:val="CodeSnippet"/>
                <w:noProof/>
              </w:rPr>
            </w:pPr>
            <w:r w:rsidRPr="007E1EAE">
              <w:rPr>
                <w:rStyle w:val="CodeSnippet"/>
                <w:noProof/>
              </w:rPr>
              <w:t xml:space="preserve">              implementation: backup.sh</w:t>
            </w:r>
          </w:p>
          <w:p w14:paraId="49005362" w14:textId="77777777" w:rsidR="00841FF2" w:rsidRPr="007E1EAE" w:rsidRDefault="00841FF2" w:rsidP="00841FF2">
            <w:pPr>
              <w:rPr>
                <w:rStyle w:val="CodeSnippet"/>
                <w:noProof/>
              </w:rPr>
            </w:pPr>
            <w:r w:rsidRPr="007E1EAE">
              <w:rPr>
                <w:rStyle w:val="CodeSnippet"/>
                <w:noProof/>
              </w:rPr>
              <w:t xml:space="preserve">              inputs:</w:t>
            </w:r>
          </w:p>
          <w:p w14:paraId="2C8BB6BC"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6EE25DD" w14:textId="77777777" w:rsidR="00841FF2" w:rsidRPr="007E1EAE" w:rsidRDefault="00841FF2" w:rsidP="00841FF2">
            <w:pPr>
              <w:rPr>
                <w:rStyle w:val="CodeSnippet"/>
                <w:noProof/>
              </w:rPr>
            </w:pPr>
            <w:r w:rsidRPr="007E1EAE">
              <w:rPr>
                <w:rStyle w:val="CodeSnippet"/>
                <w:noProof/>
              </w:rPr>
              <w:t>workflows:</w:t>
            </w:r>
          </w:p>
          <w:p w14:paraId="792F4169" w14:textId="77777777" w:rsidR="00841FF2" w:rsidRPr="007E1EAE" w:rsidRDefault="00841FF2" w:rsidP="00841FF2">
            <w:pPr>
              <w:rPr>
                <w:rStyle w:val="CodeSnippet"/>
                <w:noProof/>
              </w:rPr>
            </w:pPr>
            <w:r w:rsidRPr="007E1EAE">
              <w:rPr>
                <w:rStyle w:val="CodeSnippet"/>
                <w:noProof/>
              </w:rPr>
              <w:t xml:space="preserve">    backup:</w:t>
            </w:r>
          </w:p>
          <w:p w14:paraId="24ED46D7"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3DC37CF3" w14:textId="77777777" w:rsidR="00841FF2" w:rsidRPr="007E1EAE" w:rsidRDefault="00841FF2" w:rsidP="00841FF2">
            <w:pPr>
              <w:rPr>
                <w:rStyle w:val="CodeSnippet"/>
              </w:rPr>
            </w:pPr>
            <w:r w:rsidRPr="007E1EAE">
              <w:rPr>
                <w:rStyle w:val="CodeSnippet"/>
              </w:rPr>
              <w:t xml:space="preserve">      preconditions:</w:t>
            </w:r>
          </w:p>
          <w:p w14:paraId="0F9D3DC3" w14:textId="77777777" w:rsidR="00841FF2" w:rsidRPr="007E1EAE" w:rsidRDefault="00841FF2" w:rsidP="00841FF2">
            <w:pPr>
              <w:rPr>
                <w:rStyle w:val="CodeSnippet"/>
              </w:rPr>
            </w:pPr>
            <w:r w:rsidRPr="007E1EAE">
              <w:rPr>
                <w:rStyle w:val="CodeSnippet"/>
              </w:rPr>
              <w:t xml:space="preserve">        - target: my_server</w:t>
            </w:r>
          </w:p>
          <w:p w14:paraId="1E572042" w14:textId="77777777" w:rsidR="00841FF2" w:rsidRPr="007E1EAE" w:rsidRDefault="00841FF2" w:rsidP="00841FF2">
            <w:pPr>
              <w:rPr>
                <w:rStyle w:val="CodeSnippet"/>
              </w:rPr>
            </w:pPr>
            <w:r w:rsidRPr="007E1EAE">
              <w:rPr>
                <w:rStyle w:val="CodeSnippet"/>
              </w:rPr>
              <w:t xml:space="preserve">          valid_states: [available]</w:t>
            </w:r>
          </w:p>
          <w:p w14:paraId="0F7D433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3887A82" w14:textId="77777777" w:rsidR="00841FF2" w:rsidRPr="007E1EAE" w:rsidRDefault="00841FF2" w:rsidP="00841FF2">
            <w:pPr>
              <w:rPr>
                <w:rStyle w:val="CodeSnippet"/>
              </w:rPr>
            </w:pPr>
            <w:r w:rsidRPr="007E1EAE">
              <w:rPr>
                <w:rStyle w:val="CodeSnippet"/>
              </w:rPr>
              <w:t xml:space="preserve">          valid_states: [started, available]</w:t>
            </w:r>
          </w:p>
          <w:p w14:paraId="35D0ABC9" w14:textId="77777777" w:rsidR="00841FF2" w:rsidRPr="007E1EAE" w:rsidRDefault="00841FF2" w:rsidP="00841FF2">
            <w:pPr>
              <w:rPr>
                <w:rStyle w:val="CodeSnippet"/>
              </w:rPr>
            </w:pPr>
            <w:r w:rsidRPr="007E1EAE">
              <w:rPr>
                <w:rStyle w:val="CodeSnippet"/>
              </w:rPr>
              <w:t xml:space="preserve">          attributes:</w:t>
            </w:r>
          </w:p>
          <w:p w14:paraId="215B20B4" w14:textId="77777777" w:rsidR="00841FF2" w:rsidRPr="007E1EAE" w:rsidRDefault="00841FF2" w:rsidP="00841FF2">
            <w:pPr>
              <w:rPr>
                <w:rStyle w:val="CodeSnippet"/>
                <w:noProof/>
              </w:rPr>
            </w:pPr>
            <w:r w:rsidRPr="007E1EAE">
              <w:rPr>
                <w:rStyle w:val="CodeSnippet"/>
                <w:noProof/>
              </w:rPr>
              <w:t xml:space="preserve">            my_attribute: [ready]</w:t>
            </w:r>
          </w:p>
          <w:p w14:paraId="40025555" w14:textId="77777777" w:rsidR="00841FF2" w:rsidRPr="007E1EAE" w:rsidRDefault="00841FF2" w:rsidP="00841FF2">
            <w:pPr>
              <w:rPr>
                <w:rStyle w:val="CodeSnippet"/>
                <w:noProof/>
              </w:rPr>
            </w:pPr>
            <w:r w:rsidRPr="007E1EAE">
              <w:rPr>
                <w:rStyle w:val="CodeSnippet"/>
                <w:noProof/>
              </w:rPr>
              <w:t xml:space="preserve">      inputs:</w:t>
            </w:r>
          </w:p>
          <w:p w14:paraId="349083B5" w14:textId="77777777" w:rsidR="00841FF2" w:rsidRPr="007E1EAE" w:rsidRDefault="00841FF2" w:rsidP="00841FF2">
            <w:pPr>
              <w:rPr>
                <w:rStyle w:val="CodeSnippet"/>
              </w:rPr>
            </w:pPr>
            <w:r w:rsidRPr="007E1EAE">
              <w:rPr>
                <w:rStyle w:val="CodeSnippet"/>
                <w:noProof/>
              </w:rPr>
              <w:t xml:space="preserve">        </w:t>
            </w:r>
            <w:r w:rsidRPr="007E1EAE">
              <w:rPr>
                <w:rStyle w:val="CodeSnippet"/>
              </w:rPr>
              <w:t>storage_url:</w:t>
            </w:r>
          </w:p>
          <w:p w14:paraId="27198AD3" w14:textId="77777777" w:rsidR="00841FF2" w:rsidRPr="007E1EAE" w:rsidRDefault="00841FF2" w:rsidP="00841FF2">
            <w:pPr>
              <w:rPr>
                <w:rStyle w:val="CodeSnippet"/>
                <w:noProof/>
              </w:rPr>
            </w:pPr>
            <w:r w:rsidRPr="007E1EAE">
              <w:rPr>
                <w:rStyle w:val="CodeSnippet"/>
              </w:rPr>
              <w:t xml:space="preserve">          type: string</w:t>
            </w:r>
          </w:p>
          <w:p w14:paraId="19EF92DA" w14:textId="77777777" w:rsidR="00841FF2" w:rsidRPr="007E1EAE" w:rsidRDefault="00841FF2" w:rsidP="00841FF2">
            <w:pPr>
              <w:rPr>
                <w:rStyle w:val="CodeSnippet"/>
                <w:noProof/>
              </w:rPr>
            </w:pPr>
            <w:r w:rsidRPr="007E1EAE">
              <w:rPr>
                <w:rStyle w:val="CodeSnippet"/>
                <w:noProof/>
              </w:rPr>
              <w:t xml:space="preserve">      steps:</w:t>
            </w:r>
          </w:p>
          <w:p w14:paraId="16E172A4" w14:textId="77777777" w:rsidR="00841FF2" w:rsidRPr="007E1EAE" w:rsidRDefault="00841FF2" w:rsidP="00841FF2">
            <w:pPr>
              <w:rPr>
                <w:rStyle w:val="CodeSnippet"/>
                <w:noProof/>
              </w:rPr>
            </w:pPr>
            <w:r w:rsidRPr="007E1EAE">
              <w:rPr>
                <w:rStyle w:val="CodeSnippet"/>
                <w:noProof/>
              </w:rPr>
              <w:t xml:space="preserve">        my_step:</w:t>
            </w:r>
          </w:p>
          <w:p w14:paraId="61F7AEF4" w14:textId="77777777" w:rsidR="00841FF2" w:rsidRPr="007E1EAE" w:rsidRDefault="00841FF2" w:rsidP="00841FF2">
            <w:pPr>
              <w:rPr>
                <w:rStyle w:val="CodeSnippet"/>
                <w:noProof/>
              </w:rPr>
            </w:pPr>
            <w:r w:rsidRPr="007E1EAE">
              <w:rPr>
                <w:rStyle w:val="CodeSnippet"/>
                <w:noProof/>
              </w:rPr>
              <w:t xml:space="preserve">          target: mysql</w:t>
            </w:r>
          </w:p>
          <w:p w14:paraId="75FFBB60" w14:textId="77777777" w:rsidR="00841FF2" w:rsidRPr="007E1EAE" w:rsidRDefault="00841FF2" w:rsidP="00841FF2">
            <w:pPr>
              <w:rPr>
                <w:rStyle w:val="CodeSnippet"/>
                <w:noProof/>
              </w:rPr>
            </w:pPr>
            <w:r w:rsidRPr="007E1EAE">
              <w:rPr>
                <w:rStyle w:val="CodeSnippet"/>
                <w:noProof/>
              </w:rPr>
              <w:t xml:space="preserve">          activities:</w:t>
            </w:r>
          </w:p>
          <w:p w14:paraId="6EC451ED"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02F3CEBF" w14:textId="77777777" w:rsidR="00841FF2" w:rsidRPr="007E1EAE" w:rsidRDefault="00841FF2" w:rsidP="00841FF2"/>
    <w:p w14:paraId="5E4F1F6C" w14:textId="77777777" w:rsidR="00841FF2" w:rsidRPr="007E1EAE" w:rsidRDefault="00841FF2" w:rsidP="00841FF2">
      <w:pPr>
        <w:pStyle w:val="NormalaroundTable"/>
      </w:pPr>
      <w:r w:rsidRPr="007E1EAE">
        <w:t>To trigger such a workflow, the TOSCA engine must allow user to provide inputs that match the given definitions.</w:t>
      </w:r>
    </w:p>
    <w:p w14:paraId="1C754842" w14:textId="77777777" w:rsidR="00841FF2" w:rsidRPr="007E1EAE" w:rsidRDefault="00841FF2" w:rsidP="00841FF2">
      <w:pPr>
        <w:pStyle w:val="Heading3"/>
      </w:pPr>
      <w:bookmarkStart w:id="1414" w:name="_Toc454457887"/>
      <w:bookmarkStart w:id="1415" w:name="_Toc454458686"/>
      <w:r w:rsidRPr="007E1EAE">
        <w:t>Handle operation failure</w:t>
      </w:r>
      <w:bookmarkEnd w:id="1414"/>
      <w:bookmarkEnd w:id="1415"/>
    </w:p>
    <w:p w14:paraId="5A61C42C" w14:textId="77777777" w:rsidR="00841FF2" w:rsidRPr="007E1EAE" w:rsidRDefault="00841FF2" w:rsidP="00841FF2">
      <w:r w:rsidRPr="007E1EAE">
        <w:t>By default, failure of any activity of the workflow will result in the failure of the workflow and will results in stopping the steps to be executed.</w:t>
      </w:r>
    </w:p>
    <w:p w14:paraId="73AFAEA9" w14:textId="77777777" w:rsidR="00841FF2" w:rsidRPr="007E1EAE" w:rsidRDefault="00841FF2" w:rsidP="00841FF2"/>
    <w:p w14:paraId="35CC9211" w14:textId="77777777" w:rsidR="00841FF2" w:rsidRPr="007E1EAE" w:rsidRDefault="00841FF2" w:rsidP="00841FF2">
      <w:r w:rsidRPr="007E1EAE">
        <w:t>Exception: uninstall workflow operation failure SHOULD not prevent the other operations of the workflow to run (a failure in an uninstall script SHOULD not prevent from releasing resources from the cloud).</w:t>
      </w:r>
    </w:p>
    <w:p w14:paraId="040C55A5" w14:textId="77777777" w:rsidR="00841FF2" w:rsidRPr="007E1EAE" w:rsidRDefault="00841FF2" w:rsidP="00841FF2"/>
    <w:p w14:paraId="683E48A5" w14:textId="77777777" w:rsidR="00841FF2" w:rsidRPr="007E1EAE" w:rsidRDefault="00841FF2" w:rsidP="00841FF2">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3875DA80" w14:textId="77777777" w:rsidR="00841FF2" w:rsidRPr="007E1EAE" w:rsidRDefault="00841FF2" w:rsidP="00841FF2">
      <w:pPr>
        <w:pStyle w:val="Heading4"/>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C20CC6" w14:textId="77777777" w:rsidTr="00841FF2">
        <w:trPr>
          <w:trHeight w:val="256"/>
        </w:trPr>
        <w:tc>
          <w:tcPr>
            <w:tcW w:w="9446" w:type="dxa"/>
            <w:shd w:val="clear" w:color="auto" w:fill="D9D9D9" w:themeFill="background1" w:themeFillShade="D9"/>
          </w:tcPr>
          <w:p w14:paraId="1C4C444F" w14:textId="77777777" w:rsidR="00841FF2" w:rsidRPr="007E1EAE" w:rsidRDefault="00841FF2" w:rsidP="00841FF2">
            <w:pPr>
              <w:rPr>
                <w:rStyle w:val="CodeSnippet"/>
                <w:noProof/>
              </w:rPr>
            </w:pPr>
            <w:r w:rsidRPr="007E1EAE">
              <w:rPr>
                <w:rStyle w:val="CodeSnippet"/>
                <w:noProof/>
              </w:rPr>
              <w:t>topology_template:</w:t>
            </w:r>
          </w:p>
          <w:p w14:paraId="34E53C14" w14:textId="77777777" w:rsidR="00841FF2" w:rsidRPr="007E1EAE" w:rsidRDefault="00841FF2" w:rsidP="00841FF2">
            <w:pPr>
              <w:rPr>
                <w:rStyle w:val="CodeSnippet"/>
                <w:noProof/>
              </w:rPr>
            </w:pPr>
            <w:r w:rsidRPr="007E1EAE">
              <w:rPr>
                <w:rStyle w:val="CodeSnippet"/>
                <w:noProof/>
              </w:rPr>
              <w:t xml:space="preserve">  node_templates:</w:t>
            </w:r>
          </w:p>
          <w:p w14:paraId="593E99A4" w14:textId="77777777" w:rsidR="00841FF2" w:rsidRPr="007E1EAE" w:rsidRDefault="00841FF2" w:rsidP="00841FF2">
            <w:pPr>
              <w:rPr>
                <w:rStyle w:val="CodeSnippet"/>
                <w:noProof/>
              </w:rPr>
            </w:pPr>
            <w:r w:rsidRPr="007E1EAE">
              <w:rPr>
                <w:rStyle w:val="CodeSnippet"/>
                <w:noProof/>
              </w:rPr>
              <w:t xml:space="preserve">    my_server:</w:t>
            </w:r>
          </w:p>
          <w:p w14:paraId="51990244" w14:textId="77777777" w:rsidR="00841FF2" w:rsidRPr="007E1EAE" w:rsidRDefault="00841FF2" w:rsidP="00841FF2">
            <w:pPr>
              <w:rPr>
                <w:rStyle w:val="CodeSnippet"/>
                <w:noProof/>
              </w:rPr>
            </w:pPr>
            <w:r w:rsidRPr="007E1EAE">
              <w:rPr>
                <w:rStyle w:val="CodeSnippet"/>
                <w:noProof/>
              </w:rPr>
              <w:t xml:space="preserve">      type: tosca.nodes.Compute</w:t>
            </w:r>
          </w:p>
          <w:p w14:paraId="75F8D4CC" w14:textId="77777777" w:rsidR="00841FF2" w:rsidRPr="007E1EAE" w:rsidRDefault="00841FF2" w:rsidP="00841FF2">
            <w:pPr>
              <w:rPr>
                <w:rStyle w:val="CodeSnippet"/>
                <w:noProof/>
              </w:rPr>
            </w:pPr>
            <w:r w:rsidRPr="007E1EAE">
              <w:rPr>
                <w:rStyle w:val="CodeSnippet"/>
                <w:noProof/>
              </w:rPr>
              <w:t xml:space="preserve">    mysql:</w:t>
            </w:r>
          </w:p>
          <w:p w14:paraId="66089E1A" w14:textId="77777777" w:rsidR="00841FF2" w:rsidRPr="007E1EAE" w:rsidRDefault="00841FF2" w:rsidP="00841FF2">
            <w:pPr>
              <w:rPr>
                <w:rStyle w:val="CodeSnippet"/>
                <w:noProof/>
              </w:rPr>
            </w:pPr>
            <w:r w:rsidRPr="007E1EAE">
              <w:rPr>
                <w:rStyle w:val="CodeSnippet"/>
                <w:noProof/>
              </w:rPr>
              <w:t xml:space="preserve">      type: tosca.nodes.DBMS.MySQL</w:t>
            </w:r>
          </w:p>
          <w:p w14:paraId="73A63F5B" w14:textId="77777777" w:rsidR="00841FF2" w:rsidRPr="007E1EAE" w:rsidRDefault="00841FF2" w:rsidP="00841FF2">
            <w:pPr>
              <w:rPr>
                <w:rStyle w:val="CodeSnippet"/>
                <w:noProof/>
              </w:rPr>
            </w:pPr>
            <w:r w:rsidRPr="007E1EAE">
              <w:rPr>
                <w:rStyle w:val="CodeSnippet"/>
                <w:noProof/>
              </w:rPr>
              <w:t xml:space="preserve">      requirements:</w:t>
            </w:r>
          </w:p>
          <w:p w14:paraId="4BD98630" w14:textId="77777777" w:rsidR="00841FF2" w:rsidRPr="007E1EAE" w:rsidRDefault="00841FF2" w:rsidP="00841FF2">
            <w:pPr>
              <w:rPr>
                <w:rStyle w:val="CodeSnippet"/>
                <w:noProof/>
              </w:rPr>
            </w:pPr>
            <w:r w:rsidRPr="007E1EAE">
              <w:rPr>
                <w:rStyle w:val="CodeSnippet"/>
                <w:noProof/>
              </w:rPr>
              <w:t xml:space="preserve">        - host: my_server</w:t>
            </w:r>
          </w:p>
          <w:p w14:paraId="72FDAA4A" w14:textId="77777777" w:rsidR="00841FF2" w:rsidRPr="007E1EAE" w:rsidRDefault="00841FF2" w:rsidP="00841FF2">
            <w:pPr>
              <w:rPr>
                <w:rStyle w:val="CodeSnippet"/>
                <w:noProof/>
              </w:rPr>
            </w:pPr>
            <w:r w:rsidRPr="007E1EAE">
              <w:rPr>
                <w:rStyle w:val="CodeSnippet"/>
                <w:noProof/>
              </w:rPr>
              <w:t xml:space="preserve">      interfaces:</w:t>
            </w:r>
          </w:p>
          <w:p w14:paraId="087AC455" w14:textId="77777777" w:rsidR="00841FF2" w:rsidRPr="007E1EAE" w:rsidRDefault="00841FF2" w:rsidP="00841FF2">
            <w:pPr>
              <w:rPr>
                <w:rStyle w:val="CodeSnippet"/>
                <w:noProof/>
              </w:rPr>
            </w:pPr>
            <w:r w:rsidRPr="007E1EAE">
              <w:rPr>
                <w:rStyle w:val="CodeSnippet"/>
                <w:noProof/>
              </w:rPr>
              <w:t xml:space="preserve">        tosca.interfaces.nodes.custom.Backup:</w:t>
            </w:r>
          </w:p>
          <w:p w14:paraId="68CAB6A3" w14:textId="77777777" w:rsidR="00841FF2" w:rsidRPr="007E1EAE" w:rsidRDefault="00841FF2" w:rsidP="00841FF2">
            <w:pPr>
              <w:rPr>
                <w:rStyle w:val="CodeSnippet"/>
                <w:noProof/>
              </w:rPr>
            </w:pPr>
            <w:r w:rsidRPr="007E1EAE">
              <w:rPr>
                <w:rStyle w:val="CodeSnippet"/>
                <w:noProof/>
              </w:rPr>
              <w:t xml:space="preserve">          operations:</w:t>
            </w:r>
          </w:p>
          <w:p w14:paraId="43CD692D" w14:textId="77777777" w:rsidR="00841FF2" w:rsidRPr="007E1EAE" w:rsidRDefault="00841FF2" w:rsidP="00841FF2">
            <w:pPr>
              <w:rPr>
                <w:rStyle w:val="CodeSnippet"/>
                <w:noProof/>
              </w:rPr>
            </w:pPr>
            <w:r w:rsidRPr="007E1EAE">
              <w:rPr>
                <w:rStyle w:val="CodeSnippet"/>
                <w:noProof/>
              </w:rPr>
              <w:t xml:space="preserve">            backup:</w:t>
            </w:r>
          </w:p>
          <w:p w14:paraId="3A48B4A5" w14:textId="77777777" w:rsidR="00841FF2" w:rsidRPr="007E1EAE" w:rsidRDefault="00841FF2" w:rsidP="00841FF2">
            <w:pPr>
              <w:rPr>
                <w:rStyle w:val="CodeSnippet"/>
                <w:noProof/>
              </w:rPr>
            </w:pPr>
            <w:r w:rsidRPr="007E1EAE">
              <w:rPr>
                <w:rStyle w:val="CodeSnippet"/>
                <w:noProof/>
              </w:rPr>
              <w:t xml:space="preserve">              implementation: backup.sh</w:t>
            </w:r>
          </w:p>
          <w:p w14:paraId="1246FADB" w14:textId="77777777" w:rsidR="00841FF2" w:rsidRPr="007E1EAE" w:rsidRDefault="00841FF2" w:rsidP="00841FF2">
            <w:pPr>
              <w:rPr>
                <w:rStyle w:val="CodeSnippet"/>
                <w:noProof/>
              </w:rPr>
            </w:pPr>
            <w:r w:rsidRPr="007E1EAE">
              <w:rPr>
                <w:rStyle w:val="CodeSnippet"/>
                <w:noProof/>
              </w:rPr>
              <w:t xml:space="preserve">              inputs:</w:t>
            </w:r>
          </w:p>
          <w:p w14:paraId="48126007"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3FAB66D" w14:textId="77777777" w:rsidR="00841FF2" w:rsidRPr="007E1EAE" w:rsidRDefault="00841FF2" w:rsidP="00841FF2">
            <w:pPr>
              <w:rPr>
                <w:rStyle w:val="CodeSnippet"/>
                <w:noProof/>
              </w:rPr>
            </w:pPr>
            <w:r w:rsidRPr="007E1EAE">
              <w:rPr>
                <w:rStyle w:val="CodeSnippet"/>
                <w:noProof/>
              </w:rPr>
              <w:t xml:space="preserve">  workflows:</w:t>
            </w:r>
          </w:p>
          <w:p w14:paraId="44352AD2" w14:textId="77777777" w:rsidR="00841FF2" w:rsidRPr="007E1EAE" w:rsidRDefault="00841FF2" w:rsidP="00841FF2">
            <w:pPr>
              <w:rPr>
                <w:rStyle w:val="CodeSnippet"/>
                <w:noProof/>
              </w:rPr>
            </w:pPr>
            <w:r w:rsidRPr="007E1EAE">
              <w:rPr>
                <w:rStyle w:val="CodeSnippet"/>
                <w:noProof/>
              </w:rPr>
              <w:t xml:space="preserve">    backup:</w:t>
            </w:r>
          </w:p>
          <w:p w14:paraId="46B88F1C" w14:textId="77777777" w:rsidR="00841FF2" w:rsidRPr="007E1EAE" w:rsidRDefault="00841FF2" w:rsidP="00841FF2">
            <w:pPr>
              <w:rPr>
                <w:rStyle w:val="CodeSnippet"/>
                <w:noProof/>
              </w:rPr>
            </w:pPr>
            <w:r w:rsidRPr="007E1EAE">
              <w:rPr>
                <w:rStyle w:val="CodeSnippet"/>
                <w:noProof/>
              </w:rPr>
              <w:t xml:space="preserve">      steps:</w:t>
            </w:r>
          </w:p>
          <w:p w14:paraId="3156F054" w14:textId="77777777" w:rsidR="00841FF2" w:rsidRPr="007E1EAE" w:rsidRDefault="00841FF2" w:rsidP="00841FF2">
            <w:pPr>
              <w:rPr>
                <w:rStyle w:val="CodeSnippet"/>
                <w:noProof/>
              </w:rPr>
            </w:pPr>
            <w:r w:rsidRPr="007E1EAE">
              <w:rPr>
                <w:rStyle w:val="CodeSnippet"/>
                <w:noProof/>
              </w:rPr>
              <w:t xml:space="preserve">        backup_step:</w:t>
            </w:r>
          </w:p>
          <w:p w14:paraId="6F4E811B" w14:textId="77777777" w:rsidR="00841FF2" w:rsidRPr="007E1EAE" w:rsidRDefault="00841FF2" w:rsidP="00841FF2">
            <w:pPr>
              <w:rPr>
                <w:rStyle w:val="CodeSnippet"/>
                <w:noProof/>
              </w:rPr>
            </w:pPr>
            <w:r w:rsidRPr="007E1EAE">
              <w:rPr>
                <w:rStyle w:val="CodeSnippet"/>
                <w:noProof/>
              </w:rPr>
              <w:t xml:space="preserve">          target: mysql</w:t>
            </w:r>
          </w:p>
          <w:p w14:paraId="31BBEAA9" w14:textId="77777777" w:rsidR="00841FF2" w:rsidRPr="007E1EAE" w:rsidRDefault="00841FF2" w:rsidP="00841FF2">
            <w:pPr>
              <w:rPr>
                <w:rStyle w:val="CodeSnippet"/>
                <w:noProof/>
              </w:rPr>
            </w:pPr>
            <w:r w:rsidRPr="007E1EAE">
              <w:rPr>
                <w:rStyle w:val="CodeSnippet"/>
                <w:noProof/>
              </w:rPr>
              <w:t xml:space="preserve">          activities:</w:t>
            </w:r>
          </w:p>
          <w:p w14:paraId="112626FF" w14:textId="77777777" w:rsidR="00841FF2" w:rsidRPr="007E1EAE" w:rsidRDefault="00841FF2" w:rsidP="00841FF2">
            <w:pPr>
              <w:rPr>
                <w:rStyle w:val="CodeSnippet"/>
                <w:noProof/>
              </w:rPr>
            </w:pPr>
            <w:r w:rsidRPr="007E1EAE">
              <w:rPr>
                <w:rStyle w:val="CodeSnippet"/>
                <w:noProof/>
              </w:rPr>
              <w:t xml:space="preserve">            - set_state: backing_up # this state is not a TOSCA known state</w:t>
            </w:r>
          </w:p>
          <w:p w14:paraId="7FB2B0B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05316F04"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p w14:paraId="547C918B" w14:textId="77777777" w:rsidR="00841FF2" w:rsidRPr="007E1EAE" w:rsidRDefault="00841FF2" w:rsidP="00841FF2">
            <w:pPr>
              <w:rPr>
                <w:rStyle w:val="CodeSnippet"/>
                <w:noProof/>
              </w:rPr>
            </w:pPr>
            <w:r w:rsidRPr="007E1EAE">
              <w:rPr>
                <w:rStyle w:val="CodeSnippet"/>
                <w:noProof/>
              </w:rPr>
              <w:t xml:space="preserve">          on_failure:</w:t>
            </w:r>
          </w:p>
          <w:p w14:paraId="49E857F7" w14:textId="77777777" w:rsidR="00841FF2" w:rsidRPr="007E1EAE" w:rsidRDefault="00841FF2" w:rsidP="00841FF2">
            <w:pPr>
              <w:rPr>
                <w:rStyle w:val="CodeSnippet"/>
                <w:noProof/>
              </w:rPr>
            </w:pPr>
            <w:r w:rsidRPr="007E1EAE">
              <w:rPr>
                <w:rStyle w:val="CodeSnippet"/>
                <w:noProof/>
              </w:rPr>
              <w:t xml:space="preserve">            - rollback_step</w:t>
            </w:r>
          </w:p>
          <w:p w14:paraId="718369BB" w14:textId="77777777" w:rsidR="00841FF2" w:rsidRPr="007E1EAE" w:rsidRDefault="00841FF2" w:rsidP="00841FF2">
            <w:pPr>
              <w:rPr>
                <w:rStyle w:val="CodeSnippet"/>
                <w:noProof/>
              </w:rPr>
            </w:pPr>
            <w:r w:rsidRPr="007E1EAE">
              <w:rPr>
                <w:rStyle w:val="CodeSnippet"/>
                <w:noProof/>
              </w:rPr>
              <w:t xml:space="preserve">        rollback_step:</w:t>
            </w:r>
          </w:p>
          <w:p w14:paraId="597C2451" w14:textId="77777777" w:rsidR="00841FF2" w:rsidRPr="007E1EAE" w:rsidRDefault="00841FF2" w:rsidP="00841FF2">
            <w:pPr>
              <w:rPr>
                <w:rStyle w:val="CodeSnippet"/>
                <w:noProof/>
              </w:rPr>
            </w:pPr>
            <w:r w:rsidRPr="007E1EAE">
              <w:rPr>
                <w:rStyle w:val="CodeSnippet"/>
                <w:noProof/>
              </w:rPr>
              <w:t xml:space="preserve">          target: mysql</w:t>
            </w:r>
          </w:p>
          <w:p w14:paraId="0A8A1B29" w14:textId="77777777" w:rsidR="00841FF2" w:rsidRPr="007E1EAE" w:rsidRDefault="00841FF2" w:rsidP="00841FF2">
            <w:pPr>
              <w:rPr>
                <w:rStyle w:val="CodeSnippet"/>
                <w:noProof/>
              </w:rPr>
            </w:pPr>
            <w:r w:rsidRPr="007E1EAE">
              <w:rPr>
                <w:rStyle w:val="CodeSnippet"/>
                <w:noProof/>
              </w:rPr>
              <w:t xml:space="preserve">          activities:</w:t>
            </w:r>
          </w:p>
          <w:p w14:paraId="6F409E4D"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1D05E8D6"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tc>
      </w:tr>
    </w:tbl>
    <w:p w14:paraId="5D70AFCA" w14:textId="77777777" w:rsidR="00841FF2" w:rsidRPr="007E1EAE" w:rsidRDefault="00841FF2" w:rsidP="00841FF2"/>
    <w:p w14:paraId="4714CA80" w14:textId="77777777" w:rsidR="00841FF2" w:rsidRPr="007E1EAE" w:rsidRDefault="00841FF2" w:rsidP="00841FF2">
      <w:pPr>
        <w:jc w:val="center"/>
      </w:pPr>
      <w:r w:rsidRPr="007E1EAE">
        <w:rPr>
          <w:noProof/>
        </w:rPr>
        <w:lastRenderedPageBreak/>
        <w:drawing>
          <wp:inline distT="0" distB="0" distL="0" distR="0" wp14:anchorId="1C220C8B" wp14:editId="6147E0E6">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03A95C7B" w14:textId="77777777" w:rsidR="00841FF2" w:rsidRPr="007E1EAE" w:rsidRDefault="00841FF2" w:rsidP="00841FF2">
      <w:pPr>
        <w:jc w:val="center"/>
      </w:pPr>
    </w:p>
    <w:p w14:paraId="134D9535" w14:textId="77777777" w:rsidR="00841FF2" w:rsidRPr="007E1EAE" w:rsidRDefault="00841FF2" w:rsidP="00841FF2">
      <w:pPr>
        <w:pStyle w:val="Heading2"/>
      </w:pPr>
      <w:bookmarkStart w:id="1416" w:name="_Toc454457888"/>
      <w:bookmarkStart w:id="1417" w:name="_Toc454458687"/>
      <w:bookmarkStart w:id="1418" w:name="_Toc500248041"/>
      <w:bookmarkStart w:id="1419" w:name="_Toc528072967"/>
      <w:r w:rsidRPr="007E1EAE">
        <w:t>Making declarative more flexible and imperative more generic</w:t>
      </w:r>
      <w:bookmarkEnd w:id="1416"/>
      <w:bookmarkEnd w:id="1417"/>
      <w:bookmarkEnd w:id="1418"/>
      <w:bookmarkEnd w:id="1419"/>
    </w:p>
    <w:p w14:paraId="2261C069" w14:textId="77777777" w:rsidR="00841FF2" w:rsidRPr="007E1EAE" w:rsidRDefault="00841FF2" w:rsidP="00841FF2">
      <w:r w:rsidRPr="007E1EAE">
        <w:t>TOSCA simple profile 1.1 version provides the genericity and reusability of declarative workflows that is designed to address most of use-cases and the flexibility of imperative workflows to address more complex or specific use-cases.</w:t>
      </w:r>
    </w:p>
    <w:p w14:paraId="1B1F51CA" w14:textId="77777777" w:rsidR="00841FF2" w:rsidRPr="007E1EAE" w:rsidRDefault="00841FF2" w:rsidP="00841FF2"/>
    <w:p w14:paraId="1B917D77" w14:textId="77777777" w:rsidR="00841FF2" w:rsidRPr="007E1EAE" w:rsidRDefault="00841FF2" w:rsidP="00841FF2">
      <w:r w:rsidRPr="007E1EAE">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3786F1DB" w14:textId="77777777" w:rsidR="00841FF2" w:rsidRPr="007E1EAE" w:rsidRDefault="00841FF2" w:rsidP="00971CED">
      <w:pPr>
        <w:pStyle w:val="ListParagraph"/>
        <w:numPr>
          <w:ilvl w:val="0"/>
          <w:numId w:val="88"/>
        </w:numPr>
      </w:pPr>
      <w:r w:rsidRPr="007E1EAE">
        <w:t>Improvement of the declarative workflows in order to allow people to extend the weaving logic of TOSCA to fit some specific need.</w:t>
      </w:r>
    </w:p>
    <w:p w14:paraId="4EF93E2B" w14:textId="77777777" w:rsidR="00841FF2" w:rsidRPr="007E1EAE" w:rsidRDefault="00841FF2" w:rsidP="00971CED">
      <w:pPr>
        <w:pStyle w:val="ListParagraph"/>
        <w:numPr>
          <w:ilvl w:val="0"/>
          <w:numId w:val="88"/>
        </w:numPr>
      </w:pPr>
      <w:r w:rsidRPr="007E1EAE">
        <w:t>Improvement of the imperative workflows in order to allow partial imperative workflows to be automatically included in declarative workflows based on specific constraints on the topology elements.</w:t>
      </w:r>
    </w:p>
    <w:p w14:paraId="4AD2C8C5" w14:textId="77777777" w:rsidR="00841FF2" w:rsidRPr="007E1EAE" w:rsidRDefault="00841FF2" w:rsidP="00841FF2">
      <w:r w:rsidRPr="007E1EAE">
        <w:t>Implementation of the improvements will be done by adding some elements to the specification and will not break compatibility with the current specification.</w:t>
      </w:r>
    </w:p>
    <w:p w14:paraId="136CFC8B" w14:textId="77777777" w:rsidR="00841FF2" w:rsidRPr="007E1EAE" w:rsidRDefault="00841FF2" w:rsidP="00841FF2">
      <w:pPr>
        <w:pStyle w:val="Heading4"/>
      </w:pPr>
      <w:r w:rsidRPr="007E1EAE">
        <w:t>Notes</w:t>
      </w:r>
    </w:p>
    <w:p w14:paraId="57212534" w14:textId="77777777" w:rsidR="00841FF2" w:rsidRPr="007E1EAE" w:rsidRDefault="00841FF2" w:rsidP="00971CED">
      <w:pPr>
        <w:pStyle w:val="ListParagraph"/>
        <w:numPr>
          <w:ilvl w:val="0"/>
          <w:numId w:val="87"/>
        </w:numPr>
      </w:pPr>
      <w:r w:rsidRPr="007E1EAE">
        <w:t>The weaving improvement section is a Work in Progress and is not final in 1.1 version. The elements in this section are incomplete and may be subject to change in next specification version.</w:t>
      </w:r>
    </w:p>
    <w:p w14:paraId="2D9D2B63" w14:textId="77777777" w:rsidR="00841FF2" w:rsidRPr="007E1EAE" w:rsidRDefault="00841FF2" w:rsidP="00971CED">
      <w:pPr>
        <w:pStyle w:val="ListParagraph"/>
        <w:numPr>
          <w:ilvl w:val="0"/>
          <w:numId w:val="87"/>
        </w:numPr>
      </w:pPr>
      <w:r w:rsidRPr="007E1EAE">
        <w:t>Moreover, the weaving improvements is one of the track of improvements. As describe improving the reusability of imperative workflow is another track (that may both co-exists in next specifications).</w:t>
      </w:r>
    </w:p>
    <w:p w14:paraId="0196333C" w14:textId="77777777" w:rsidR="00841FF2" w:rsidRPr="007E1EAE" w:rsidRDefault="00841FF2" w:rsidP="00841FF2">
      <w:pPr>
        <w:pStyle w:val="Heading3"/>
      </w:pPr>
      <w:bookmarkStart w:id="1420" w:name="_Toc454457889"/>
      <w:bookmarkStart w:id="1421" w:name="_Toc454458688"/>
      <w:r w:rsidRPr="007E1EAE">
        <w:t>Weaving improvements</w:t>
      </w:r>
      <w:bookmarkEnd w:id="1420"/>
      <w:bookmarkEnd w:id="1421"/>
    </w:p>
    <w:p w14:paraId="7A383619" w14:textId="77777777" w:rsidR="00841FF2" w:rsidRPr="007E1EAE" w:rsidRDefault="00841FF2" w:rsidP="00841FF2">
      <w:r w:rsidRPr="007E1EAE">
        <w:t>Making declarative better experimental option.</w:t>
      </w:r>
    </w:p>
    <w:p w14:paraId="59804ADA" w14:textId="77777777" w:rsidR="00841FF2" w:rsidRPr="007E1EAE" w:rsidRDefault="00841FF2" w:rsidP="00841FF2">
      <w:pPr>
        <w:pStyle w:val="Heading4"/>
      </w:pPr>
      <w:r w:rsidRPr="007E1EAE">
        <w:t>Node lifecycle definition</w:t>
      </w:r>
    </w:p>
    <w:p w14:paraId="29C4769F" w14:textId="77777777" w:rsidR="00841FF2" w:rsidRPr="007E1EAE" w:rsidRDefault="00841FF2" w:rsidP="00841FF2">
      <w:r w:rsidRPr="007E1EAE">
        <w:t>Node workflow is defined at the node type level. The node workflow definition is used to generate the declarative workflow of a given node.</w:t>
      </w:r>
    </w:p>
    <w:p w14:paraId="71077B0A" w14:textId="77777777" w:rsidR="00841FF2" w:rsidRPr="007E1EAE" w:rsidRDefault="00841FF2" w:rsidP="00841FF2">
      <w:pPr>
        <w:pStyle w:val="NormalaroundTable"/>
      </w:pPr>
      <w:r w:rsidRPr="007E1EAE">
        <w:lastRenderedPageBreak/>
        <w:t>The tosca.nodes.Root type defines workflow steps for both the install workflow (used to instantiate or deploy a topology) and the uninstall workflow (used to destroy or undeploy a topology). The workflow is defined as follows:</w:t>
      </w:r>
    </w:p>
    <w:p w14:paraId="4708213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44A69F" w14:textId="77777777" w:rsidTr="00841FF2">
        <w:trPr>
          <w:trHeight w:val="256"/>
        </w:trPr>
        <w:tc>
          <w:tcPr>
            <w:tcW w:w="9576" w:type="dxa"/>
            <w:shd w:val="clear" w:color="auto" w:fill="D9D9D9" w:themeFill="background1" w:themeFillShade="D9"/>
          </w:tcPr>
          <w:p w14:paraId="1DEE7107" w14:textId="77777777" w:rsidR="00841FF2" w:rsidRPr="007E1EAE" w:rsidRDefault="00841FF2" w:rsidP="00841FF2">
            <w:pPr>
              <w:rPr>
                <w:rStyle w:val="CodeSnippet"/>
                <w:noProof/>
              </w:rPr>
            </w:pPr>
            <w:r w:rsidRPr="007E1EAE">
              <w:rPr>
                <w:rStyle w:val="CodeSnippet"/>
                <w:noProof/>
              </w:rPr>
              <w:t>node_types:</w:t>
            </w:r>
          </w:p>
          <w:p w14:paraId="5F72E8AA" w14:textId="77777777" w:rsidR="00841FF2" w:rsidRPr="007E1EAE" w:rsidRDefault="00841FF2" w:rsidP="00841FF2">
            <w:pPr>
              <w:rPr>
                <w:rStyle w:val="CodeSnippet"/>
                <w:noProof/>
              </w:rPr>
            </w:pPr>
            <w:r w:rsidRPr="007E1EAE">
              <w:rPr>
                <w:rStyle w:val="CodeSnippet"/>
                <w:noProof/>
              </w:rPr>
              <w:t xml:space="preserve">  tosca.nodes.Root:</w:t>
            </w:r>
          </w:p>
          <w:p w14:paraId="5654BAC4" w14:textId="77777777" w:rsidR="00841FF2" w:rsidRPr="007E1EAE" w:rsidRDefault="00841FF2" w:rsidP="00841FF2">
            <w:pPr>
              <w:rPr>
                <w:rStyle w:val="CodeSnippet"/>
                <w:noProof/>
              </w:rPr>
            </w:pPr>
            <w:r w:rsidRPr="007E1EAE">
              <w:rPr>
                <w:rStyle w:val="CodeSnippet"/>
                <w:noProof/>
              </w:rPr>
              <w:t xml:space="preserve">    workflows:</w:t>
            </w:r>
          </w:p>
          <w:p w14:paraId="0B8DD875" w14:textId="77777777" w:rsidR="00841FF2" w:rsidRPr="007E1EAE" w:rsidRDefault="00841FF2" w:rsidP="00841FF2">
            <w:pPr>
              <w:rPr>
                <w:rStyle w:val="CodeSnippet"/>
                <w:noProof/>
              </w:rPr>
            </w:pPr>
            <w:r w:rsidRPr="007E1EAE">
              <w:rPr>
                <w:rStyle w:val="CodeSnippet"/>
                <w:noProof/>
              </w:rPr>
              <w:t xml:space="preserve">      install:</w:t>
            </w:r>
          </w:p>
          <w:p w14:paraId="5BB5BF84" w14:textId="77777777" w:rsidR="00841FF2" w:rsidRPr="007E1EAE" w:rsidRDefault="00841FF2" w:rsidP="00841FF2">
            <w:pPr>
              <w:rPr>
                <w:rStyle w:val="CodeSnippet"/>
                <w:noProof/>
              </w:rPr>
            </w:pPr>
            <w:r w:rsidRPr="007E1EAE">
              <w:rPr>
                <w:rStyle w:val="CodeSnippet"/>
                <w:noProof/>
              </w:rPr>
              <w:t xml:space="preserve">        steps:</w:t>
            </w:r>
          </w:p>
          <w:p w14:paraId="668121F0" w14:textId="77777777" w:rsidR="00841FF2" w:rsidRPr="007E1EAE" w:rsidRDefault="00841FF2" w:rsidP="00841FF2">
            <w:pPr>
              <w:rPr>
                <w:rStyle w:val="CodeSnippet"/>
                <w:noProof/>
              </w:rPr>
            </w:pPr>
            <w:r w:rsidRPr="007E1EAE">
              <w:rPr>
                <w:rStyle w:val="CodeSnippet"/>
                <w:noProof/>
              </w:rPr>
              <w:t xml:space="preserve">          install_sequence:</w:t>
            </w:r>
          </w:p>
          <w:p w14:paraId="02FFDF1D" w14:textId="77777777" w:rsidR="00841FF2" w:rsidRPr="007E1EAE" w:rsidRDefault="00841FF2" w:rsidP="00841FF2">
            <w:pPr>
              <w:rPr>
                <w:rStyle w:val="CodeSnippet"/>
                <w:noProof/>
              </w:rPr>
            </w:pPr>
            <w:r w:rsidRPr="007E1EAE">
              <w:rPr>
                <w:rStyle w:val="CodeSnippet"/>
                <w:noProof/>
              </w:rPr>
              <w:t xml:space="preserve">            activities:</w:t>
            </w:r>
          </w:p>
          <w:p w14:paraId="2D1F16BB" w14:textId="77777777" w:rsidR="00841FF2" w:rsidRPr="007E1EAE" w:rsidRDefault="00841FF2" w:rsidP="00841FF2">
            <w:pPr>
              <w:rPr>
                <w:rStyle w:val="CodeSnippet"/>
                <w:noProof/>
              </w:rPr>
            </w:pPr>
            <w:r w:rsidRPr="007E1EAE">
              <w:rPr>
                <w:rStyle w:val="CodeSnippet"/>
                <w:noProof/>
              </w:rPr>
              <w:t xml:space="preserve">              - set_state: creating</w:t>
            </w:r>
          </w:p>
          <w:p w14:paraId="1CB7CA72"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51DE3EF8" w14:textId="77777777" w:rsidR="00841FF2" w:rsidRPr="007E1EAE" w:rsidRDefault="00841FF2" w:rsidP="00841FF2">
            <w:pPr>
              <w:rPr>
                <w:rStyle w:val="CodeSnippet"/>
                <w:noProof/>
              </w:rPr>
            </w:pPr>
            <w:r w:rsidRPr="007E1EAE">
              <w:rPr>
                <w:rStyle w:val="CodeSnippet"/>
                <w:noProof/>
              </w:rPr>
              <w:t xml:space="preserve">              - set_state: created</w:t>
            </w:r>
          </w:p>
          <w:p w14:paraId="56229BD7" w14:textId="77777777" w:rsidR="00841FF2" w:rsidRPr="007E1EAE" w:rsidRDefault="00841FF2" w:rsidP="00841FF2">
            <w:pPr>
              <w:rPr>
                <w:rStyle w:val="CodeSnippet"/>
                <w:noProof/>
              </w:rPr>
            </w:pPr>
            <w:r w:rsidRPr="007E1EAE">
              <w:rPr>
                <w:rStyle w:val="CodeSnippet"/>
                <w:noProof/>
              </w:rPr>
              <w:t xml:space="preserve">              - set_state: configuring</w:t>
            </w:r>
          </w:p>
          <w:p w14:paraId="08C16897" w14:textId="77777777" w:rsidR="00841FF2" w:rsidRPr="007E1EAE" w:rsidRDefault="00841FF2" w:rsidP="00841FF2">
            <w:pPr>
              <w:rPr>
                <w:rStyle w:val="CodeSnippet"/>
                <w:noProof/>
              </w:rPr>
            </w:pPr>
            <w:r w:rsidRPr="007E1EAE">
              <w:rPr>
                <w:rStyle w:val="CodeSnippet"/>
                <w:noProof/>
              </w:rPr>
              <w:t xml:space="preserve">              - call_operation: tosca.interfaces.node.lifecycle.Standard.configure</w:t>
            </w:r>
          </w:p>
          <w:p w14:paraId="7ED62864" w14:textId="77777777" w:rsidR="00841FF2" w:rsidRPr="007E1EAE" w:rsidRDefault="00841FF2" w:rsidP="00841FF2">
            <w:pPr>
              <w:rPr>
                <w:rStyle w:val="CodeSnippet"/>
                <w:noProof/>
              </w:rPr>
            </w:pPr>
            <w:r w:rsidRPr="007E1EAE">
              <w:rPr>
                <w:rStyle w:val="CodeSnippet"/>
                <w:noProof/>
              </w:rPr>
              <w:t xml:space="preserve">              - set_state: configured</w:t>
            </w:r>
          </w:p>
          <w:p w14:paraId="78D885BA" w14:textId="77777777" w:rsidR="00841FF2" w:rsidRPr="007E1EAE" w:rsidRDefault="00841FF2" w:rsidP="00841FF2">
            <w:pPr>
              <w:rPr>
                <w:rStyle w:val="CodeSnippet"/>
                <w:noProof/>
              </w:rPr>
            </w:pPr>
            <w:r w:rsidRPr="007E1EAE">
              <w:rPr>
                <w:rStyle w:val="CodeSnippet"/>
                <w:noProof/>
              </w:rPr>
              <w:t xml:space="preserve">              - set_state: starting</w:t>
            </w:r>
          </w:p>
          <w:p w14:paraId="258F2516"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7F8E81D9" w14:textId="77777777" w:rsidR="00841FF2" w:rsidRPr="007E1EAE" w:rsidRDefault="00841FF2" w:rsidP="00841FF2">
            <w:pPr>
              <w:rPr>
                <w:rStyle w:val="CodeSnippet"/>
                <w:noProof/>
              </w:rPr>
            </w:pPr>
            <w:r w:rsidRPr="007E1EAE">
              <w:rPr>
                <w:rStyle w:val="CodeSnippet"/>
                <w:noProof/>
              </w:rPr>
              <w:t xml:space="preserve">              - set_state: started</w:t>
            </w:r>
          </w:p>
          <w:p w14:paraId="19185F44" w14:textId="77777777" w:rsidR="00841FF2" w:rsidRPr="007E1EAE" w:rsidRDefault="00841FF2" w:rsidP="00841FF2">
            <w:pPr>
              <w:rPr>
                <w:rStyle w:val="CodeSnippet"/>
                <w:noProof/>
              </w:rPr>
            </w:pPr>
            <w:r w:rsidRPr="007E1EAE">
              <w:rPr>
                <w:rStyle w:val="CodeSnippet"/>
                <w:noProof/>
              </w:rPr>
              <w:t xml:space="preserve">      uninstall:</w:t>
            </w:r>
          </w:p>
          <w:p w14:paraId="570B69E0" w14:textId="77777777" w:rsidR="00841FF2" w:rsidRPr="007E1EAE" w:rsidRDefault="00841FF2" w:rsidP="00841FF2">
            <w:pPr>
              <w:rPr>
                <w:rStyle w:val="CodeSnippet"/>
                <w:noProof/>
              </w:rPr>
            </w:pPr>
            <w:r w:rsidRPr="007E1EAE">
              <w:rPr>
                <w:rStyle w:val="CodeSnippet"/>
                <w:noProof/>
              </w:rPr>
              <w:t xml:space="preserve">        steps:</w:t>
            </w:r>
          </w:p>
          <w:p w14:paraId="6BE99CBA" w14:textId="77777777" w:rsidR="00841FF2" w:rsidRPr="007E1EAE" w:rsidRDefault="00841FF2" w:rsidP="00841FF2">
            <w:pPr>
              <w:rPr>
                <w:rStyle w:val="CodeSnippet"/>
                <w:noProof/>
              </w:rPr>
            </w:pPr>
            <w:r w:rsidRPr="007E1EAE">
              <w:rPr>
                <w:rStyle w:val="CodeSnippet"/>
                <w:noProof/>
              </w:rPr>
              <w:t xml:space="preserve">          uninstall_sequence:</w:t>
            </w:r>
          </w:p>
          <w:p w14:paraId="7C2E6A0D" w14:textId="77777777" w:rsidR="00841FF2" w:rsidRPr="007E1EAE" w:rsidRDefault="00841FF2" w:rsidP="00841FF2">
            <w:pPr>
              <w:rPr>
                <w:rStyle w:val="CodeSnippet"/>
                <w:noProof/>
              </w:rPr>
            </w:pPr>
            <w:r w:rsidRPr="007E1EAE">
              <w:rPr>
                <w:rStyle w:val="CodeSnippet"/>
                <w:noProof/>
              </w:rPr>
              <w:t xml:space="preserve">            activities:</w:t>
            </w:r>
          </w:p>
          <w:p w14:paraId="1BA776E0" w14:textId="77777777" w:rsidR="00841FF2" w:rsidRPr="007E1EAE" w:rsidRDefault="00841FF2" w:rsidP="00841FF2">
            <w:pPr>
              <w:rPr>
                <w:rStyle w:val="CodeSnippet"/>
                <w:noProof/>
              </w:rPr>
            </w:pPr>
            <w:r w:rsidRPr="007E1EAE">
              <w:rPr>
                <w:rStyle w:val="CodeSnippet"/>
                <w:noProof/>
              </w:rPr>
              <w:t xml:space="preserve">              - set_state: stopping</w:t>
            </w:r>
          </w:p>
          <w:p w14:paraId="028836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E9EF4FC" w14:textId="77777777" w:rsidR="00841FF2" w:rsidRPr="007E1EAE" w:rsidRDefault="00841FF2" w:rsidP="00841FF2">
            <w:pPr>
              <w:rPr>
                <w:rStyle w:val="CodeSnippet"/>
                <w:noProof/>
              </w:rPr>
            </w:pPr>
            <w:r w:rsidRPr="007E1EAE">
              <w:rPr>
                <w:rStyle w:val="CodeSnippet"/>
                <w:noProof/>
              </w:rPr>
              <w:t xml:space="preserve">              - set_state: stopped</w:t>
            </w:r>
          </w:p>
          <w:p w14:paraId="73293B64" w14:textId="77777777" w:rsidR="00841FF2" w:rsidRPr="007E1EAE" w:rsidRDefault="00841FF2" w:rsidP="00841FF2">
            <w:pPr>
              <w:rPr>
                <w:rStyle w:val="CodeSnippet"/>
                <w:noProof/>
              </w:rPr>
            </w:pPr>
            <w:r w:rsidRPr="007E1EAE">
              <w:rPr>
                <w:rStyle w:val="CodeSnippet"/>
                <w:noProof/>
              </w:rPr>
              <w:t xml:space="preserve">              - set_state: deleting</w:t>
            </w:r>
          </w:p>
          <w:p w14:paraId="0FD865FD" w14:textId="77777777" w:rsidR="00841FF2" w:rsidRPr="007E1EAE" w:rsidRDefault="00841FF2" w:rsidP="00841FF2">
            <w:pPr>
              <w:rPr>
                <w:rStyle w:val="CodeSnippet"/>
                <w:noProof/>
              </w:rPr>
            </w:pPr>
            <w:r w:rsidRPr="007E1EAE">
              <w:rPr>
                <w:rStyle w:val="CodeSnippet"/>
                <w:noProof/>
              </w:rPr>
              <w:t xml:space="preserve">              - call_operation: tosca.interfaces.node.lifecycle.Standard.delete</w:t>
            </w:r>
          </w:p>
          <w:p w14:paraId="7BCD5BB8" w14:textId="77777777" w:rsidR="00841FF2" w:rsidRPr="007E1EAE" w:rsidRDefault="00841FF2" w:rsidP="00841FF2">
            <w:pPr>
              <w:rPr>
                <w:rStyle w:val="CodeSnippet"/>
              </w:rPr>
            </w:pPr>
            <w:r w:rsidRPr="007E1EAE">
              <w:rPr>
                <w:rStyle w:val="CodeSnippet"/>
                <w:noProof/>
              </w:rPr>
              <w:t xml:space="preserve">              - set_state: deleted</w:t>
            </w:r>
          </w:p>
        </w:tc>
      </w:tr>
    </w:tbl>
    <w:p w14:paraId="34B8D025" w14:textId="77777777" w:rsidR="00841FF2" w:rsidRPr="007E1EAE" w:rsidRDefault="00841FF2" w:rsidP="00841FF2"/>
    <w:p w14:paraId="3115DFA1" w14:textId="77777777" w:rsidR="00841FF2" w:rsidRPr="007E1EAE" w:rsidRDefault="00841FF2" w:rsidP="00841FF2">
      <w:pPr>
        <w:pStyle w:val="Heading4"/>
      </w:pPr>
      <w:r w:rsidRPr="007E1EAE">
        <w:t>Relationship lifecycle and weaving</w:t>
      </w:r>
    </w:p>
    <w:p w14:paraId="2F30E234" w14:textId="77777777" w:rsidR="00841FF2" w:rsidRPr="007E1EAE" w:rsidRDefault="00841FF2" w:rsidP="00841FF2">
      <w:r w:rsidRPr="007E1EAE">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62C002" w14:textId="77777777" w:rsidR="00841FF2" w:rsidRPr="007E1EAE" w:rsidRDefault="00841FF2" w:rsidP="00841FF2"/>
    <w:p w14:paraId="446CBB68" w14:textId="77777777" w:rsidR="00841FF2" w:rsidRPr="007E1EAE" w:rsidRDefault="00841FF2" w:rsidP="00841FF2">
      <w:pPr>
        <w:pStyle w:val="NormalaroundTable"/>
      </w:pPr>
      <w:r w:rsidRPr="007E1EAE">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F90BDB3" w14:textId="77777777" w:rsidTr="00841FF2">
        <w:trPr>
          <w:trHeight w:val="7531"/>
        </w:trPr>
        <w:tc>
          <w:tcPr>
            <w:tcW w:w="9446" w:type="dxa"/>
            <w:shd w:val="clear" w:color="auto" w:fill="D9D9D9" w:themeFill="background1" w:themeFillShade="D9"/>
          </w:tcPr>
          <w:p w14:paraId="1A5E64D8" w14:textId="77777777" w:rsidR="00841FF2" w:rsidRPr="007E1EAE" w:rsidRDefault="00841FF2" w:rsidP="00841FF2">
            <w:pPr>
              <w:rPr>
                <w:rStyle w:val="CodeSnippet"/>
                <w:noProof/>
              </w:rPr>
            </w:pPr>
            <w:r w:rsidRPr="007E1EAE">
              <w:rPr>
                <w:rStyle w:val="CodeSnippet"/>
                <w:noProof/>
              </w:rPr>
              <w:lastRenderedPageBreak/>
              <w:t>relationship_types:</w:t>
            </w:r>
          </w:p>
          <w:p w14:paraId="324F6C2A" w14:textId="77777777" w:rsidR="00841FF2" w:rsidRPr="007E1EAE" w:rsidRDefault="00841FF2" w:rsidP="00841FF2">
            <w:pPr>
              <w:rPr>
                <w:rStyle w:val="CodeSnippet"/>
                <w:noProof/>
              </w:rPr>
            </w:pPr>
            <w:r w:rsidRPr="007E1EAE">
              <w:rPr>
                <w:rStyle w:val="CodeSnippet"/>
                <w:noProof/>
              </w:rPr>
              <w:t xml:space="preserve">  tosca.relationships.ConnectsTo:</w:t>
            </w:r>
          </w:p>
          <w:p w14:paraId="2BF55BDA" w14:textId="77777777" w:rsidR="00841FF2" w:rsidRPr="007E1EAE" w:rsidRDefault="00841FF2" w:rsidP="00841FF2">
            <w:pPr>
              <w:rPr>
                <w:rStyle w:val="CodeSnippet"/>
                <w:noProof/>
              </w:rPr>
            </w:pPr>
            <w:r w:rsidRPr="007E1EAE">
              <w:rPr>
                <w:rStyle w:val="CodeSnippet"/>
                <w:noProof/>
              </w:rPr>
              <w:t xml:space="preserve">    workflow:</w:t>
            </w:r>
          </w:p>
          <w:p w14:paraId="7ED196CE" w14:textId="77777777" w:rsidR="00841FF2" w:rsidRPr="007E1EAE" w:rsidRDefault="00841FF2" w:rsidP="00841FF2">
            <w:pPr>
              <w:rPr>
                <w:rStyle w:val="CodeSnippet"/>
                <w:noProof/>
              </w:rPr>
            </w:pPr>
            <w:r w:rsidRPr="007E1EAE">
              <w:rPr>
                <w:rStyle w:val="CodeSnippet"/>
                <w:noProof/>
              </w:rPr>
              <w:t xml:space="preserve">      install: # name of the workflow for wich the weaving has to be taken in account</w:t>
            </w:r>
          </w:p>
          <w:p w14:paraId="49934A28" w14:textId="77777777" w:rsidR="00841FF2" w:rsidRPr="007E1EAE" w:rsidRDefault="00841FF2" w:rsidP="00841FF2">
            <w:pPr>
              <w:rPr>
                <w:rStyle w:val="CodeSnippet"/>
                <w:noProof/>
              </w:rPr>
            </w:pPr>
            <w:r w:rsidRPr="007E1EAE">
              <w:rPr>
                <w:rStyle w:val="CodeSnippet"/>
                <w:noProof/>
              </w:rPr>
              <w:t xml:space="preserve">        source_weaving: # Instruct how to weave some tasks on the source workflow (executed on SOURCE instance)</w:t>
            </w:r>
          </w:p>
          <w:p w14:paraId="3290BAF9"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75619F25" w14:textId="77777777" w:rsidR="00841FF2" w:rsidRPr="007E1EAE" w:rsidRDefault="00841FF2" w:rsidP="00841FF2">
            <w:pPr>
              <w:rPr>
                <w:rStyle w:val="CodeSnippet"/>
                <w:noProof/>
              </w:rPr>
            </w:pPr>
            <w:r w:rsidRPr="007E1EAE">
              <w:rPr>
                <w:rStyle w:val="CodeSnippet"/>
                <w:noProof/>
              </w:rPr>
              <w:t xml:space="preserve">            wait_target: created # add a join from a state of the target</w:t>
            </w:r>
          </w:p>
          <w:p w14:paraId="3D235397"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tosca.interfaces.relationships.Configure.pre_configure_source</w:t>
            </w:r>
          </w:p>
          <w:p w14:paraId="0F4A9928"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E24A14"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tosca.interfaces.relationships.Configure.post_configure_source</w:t>
            </w:r>
          </w:p>
          <w:p w14:paraId="7340C418" w14:textId="77777777" w:rsidR="00841FF2" w:rsidRPr="007E1EAE" w:rsidRDefault="00841FF2" w:rsidP="00841FF2">
            <w:pPr>
              <w:rPr>
                <w:rStyle w:val="CodeSnippet"/>
                <w:noProof/>
              </w:rPr>
            </w:pPr>
            <w:r w:rsidRPr="007E1EAE">
              <w:rPr>
                <w:rStyle w:val="CodeSnippet"/>
                <w:noProof/>
              </w:rPr>
              <w:t xml:space="preserve">          - before: starting</w:t>
            </w:r>
          </w:p>
          <w:p w14:paraId="16AFBCF7" w14:textId="77777777" w:rsidR="00841FF2" w:rsidRPr="007E1EAE" w:rsidRDefault="00841FF2" w:rsidP="00841FF2">
            <w:pPr>
              <w:rPr>
                <w:rStyle w:val="CodeSnippet"/>
                <w:noProof/>
              </w:rPr>
            </w:pPr>
            <w:r w:rsidRPr="007E1EAE">
              <w:rPr>
                <w:rStyle w:val="CodeSnippet"/>
                <w:noProof/>
              </w:rPr>
              <w:t xml:space="preserve">            wait_target: started # add a join from a state of the target</w:t>
            </w:r>
          </w:p>
          <w:p w14:paraId="6EF1071A" w14:textId="77777777" w:rsidR="00841FF2" w:rsidRPr="007E1EAE" w:rsidRDefault="00841FF2" w:rsidP="00841FF2">
            <w:pPr>
              <w:rPr>
                <w:rStyle w:val="CodeSnippet"/>
                <w:noProof/>
              </w:rPr>
            </w:pPr>
            <w:r w:rsidRPr="007E1EAE">
              <w:rPr>
                <w:rStyle w:val="CodeSnippet"/>
                <w:noProof/>
              </w:rPr>
              <w:t xml:space="preserve">          - after: started</w:t>
            </w:r>
          </w:p>
          <w:p w14:paraId="2FAA5334" w14:textId="77777777" w:rsidR="00841FF2" w:rsidRPr="007E1EAE" w:rsidRDefault="00841FF2" w:rsidP="00841FF2">
            <w:pPr>
              <w:rPr>
                <w:rStyle w:val="CodeSnippet"/>
                <w:noProof/>
              </w:rPr>
            </w:pPr>
            <w:r w:rsidRPr="007E1EAE">
              <w:rPr>
                <w:rStyle w:val="CodeSnippet"/>
                <w:noProof/>
              </w:rPr>
              <w:t xml:space="preserve">            activity: tosca.interfaces.relationships.Configure.add_target</w:t>
            </w:r>
          </w:p>
          <w:p w14:paraId="3446B4F4" w14:textId="77777777" w:rsidR="00841FF2" w:rsidRPr="007E1EAE" w:rsidRDefault="00841FF2" w:rsidP="00841FF2">
            <w:pPr>
              <w:rPr>
                <w:rStyle w:val="CodeSnippet"/>
                <w:noProof/>
              </w:rPr>
            </w:pPr>
            <w:r w:rsidRPr="007E1EAE">
              <w:rPr>
                <w:rStyle w:val="CodeSnippet"/>
                <w:noProof/>
              </w:rPr>
              <w:t xml:space="preserve">        target_weaving: # Instruct how to weave some tasks on the target workflow (executed on TARGET instance)</w:t>
            </w:r>
          </w:p>
          <w:p w14:paraId="1798BDEC"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59BAD2EF" w14:textId="77777777" w:rsidR="00841FF2" w:rsidRPr="007E1EAE" w:rsidRDefault="00841FF2" w:rsidP="00841FF2">
            <w:pPr>
              <w:rPr>
                <w:rStyle w:val="CodeSnippet"/>
                <w:noProof/>
              </w:rPr>
            </w:pPr>
            <w:r w:rsidRPr="007E1EAE">
              <w:rPr>
                <w:rStyle w:val="CodeSnippet"/>
                <w:noProof/>
              </w:rPr>
              <w:t xml:space="preserve">            after_source: created # add a join from a state of the source</w:t>
            </w:r>
          </w:p>
          <w:p w14:paraId="6F3B109C"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tosca.interfaces.relationships.Configure.pre_configure_target</w:t>
            </w:r>
          </w:p>
          <w:p w14:paraId="47F91F31"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2E71A5"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tosca.interfaces.relationships.Configure.post_configure_target</w:t>
            </w:r>
          </w:p>
          <w:p w14:paraId="7FCA8E6B" w14:textId="77777777" w:rsidR="00841FF2" w:rsidRPr="007E1EAE" w:rsidRDefault="00841FF2" w:rsidP="00841FF2">
            <w:pPr>
              <w:rPr>
                <w:rStyle w:val="CodeSnippet"/>
                <w:noProof/>
              </w:rPr>
            </w:pPr>
            <w:r w:rsidRPr="007E1EAE">
              <w:rPr>
                <w:rStyle w:val="CodeSnippet"/>
                <w:noProof/>
              </w:rPr>
              <w:t xml:space="preserve">          - after: started</w:t>
            </w:r>
          </w:p>
          <w:p w14:paraId="18C6AA04" w14:textId="77777777" w:rsidR="00841FF2" w:rsidRPr="007E1EAE" w:rsidRDefault="00841FF2" w:rsidP="00841FF2">
            <w:pPr>
              <w:rPr>
                <w:rStyle w:val="CodeSnippet"/>
                <w:noProof/>
              </w:rPr>
            </w:pPr>
            <w:r w:rsidRPr="007E1EAE">
              <w:rPr>
                <w:rStyle w:val="CodeSnippet"/>
                <w:noProof/>
              </w:rPr>
              <w:t xml:space="preserve">            activity: tosca.interfaces.relationships.Configure.add_source</w:t>
            </w:r>
          </w:p>
          <w:p w14:paraId="18751AC5" w14:textId="77777777" w:rsidR="00841FF2" w:rsidRPr="007E1EAE" w:rsidRDefault="00841FF2" w:rsidP="00841FF2">
            <w:pPr>
              <w:rPr>
                <w:rStyle w:val="CodeSnippet"/>
              </w:rPr>
            </w:pPr>
          </w:p>
        </w:tc>
      </w:tr>
    </w:tbl>
    <w:p w14:paraId="4ECA5677" w14:textId="77777777" w:rsidR="00841FF2" w:rsidRPr="007E1EAE" w:rsidRDefault="00841FF2" w:rsidP="00841FF2"/>
    <w:p w14:paraId="4363F649" w14:textId="77777777" w:rsidR="00841FF2" w:rsidRPr="007E1EAE" w:rsidRDefault="00841FF2" w:rsidP="00841FF2">
      <w:pPr>
        <w:pStyle w:val="Heading1"/>
      </w:pPr>
      <w:bookmarkStart w:id="1422" w:name="_Toc454457890"/>
      <w:bookmarkStart w:id="1423" w:name="_Toc454458689"/>
      <w:bookmarkStart w:id="1424" w:name="_Toc500248042"/>
      <w:bookmarkStart w:id="1425" w:name="_Toc528072968"/>
      <w:r w:rsidRPr="007E1EAE">
        <w:lastRenderedPageBreak/>
        <w:t>TOSCA networking</w:t>
      </w:r>
      <w:bookmarkEnd w:id="1347"/>
      <w:bookmarkEnd w:id="1378"/>
      <w:bookmarkEnd w:id="1379"/>
      <w:bookmarkEnd w:id="1380"/>
      <w:bookmarkEnd w:id="1381"/>
      <w:bookmarkEnd w:id="1422"/>
      <w:bookmarkEnd w:id="1423"/>
      <w:bookmarkEnd w:id="1424"/>
      <w:bookmarkEnd w:id="1425"/>
    </w:p>
    <w:p w14:paraId="6CEC2D4D" w14:textId="77777777" w:rsidR="00841FF2" w:rsidRPr="007E1EAE" w:rsidRDefault="00841FF2" w:rsidP="00841FF2">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3B92DA8F" w14:textId="77777777" w:rsidR="00841FF2" w:rsidRPr="007E1EAE" w:rsidRDefault="00841FF2" w:rsidP="00841FF2">
      <w:pPr>
        <w:pStyle w:val="Heading2"/>
      </w:pPr>
      <w:bookmarkStart w:id="1426" w:name="_Toc397688822"/>
      <w:bookmarkStart w:id="1427" w:name="_Toc302251722"/>
      <w:bookmarkStart w:id="1428" w:name="_Toc310749116"/>
      <w:bookmarkStart w:id="1429" w:name="_Toc313780951"/>
      <w:bookmarkStart w:id="1430" w:name="_Toc322703195"/>
      <w:bookmarkStart w:id="1431" w:name="_Toc454457891"/>
      <w:bookmarkStart w:id="1432" w:name="_Toc454458690"/>
      <w:bookmarkStart w:id="1433" w:name="_Toc500248043"/>
      <w:bookmarkStart w:id="1434" w:name="_Toc528072969"/>
      <w:r w:rsidRPr="007E1EAE">
        <w:t>Networking and Service Template Portability</w:t>
      </w:r>
      <w:bookmarkEnd w:id="1426"/>
      <w:bookmarkEnd w:id="1427"/>
      <w:bookmarkEnd w:id="1428"/>
      <w:bookmarkEnd w:id="1429"/>
      <w:bookmarkEnd w:id="1430"/>
      <w:bookmarkEnd w:id="1431"/>
      <w:bookmarkEnd w:id="1432"/>
      <w:bookmarkEnd w:id="1433"/>
      <w:bookmarkEnd w:id="1434"/>
    </w:p>
    <w:p w14:paraId="0BD775E5" w14:textId="77777777" w:rsidR="00841FF2" w:rsidRPr="007E1EAE" w:rsidRDefault="00841FF2" w:rsidP="00841FF2">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3D292C7" w14:textId="77777777" w:rsidR="00841FF2" w:rsidRPr="007E1EAE" w:rsidRDefault="00841FF2" w:rsidP="00841FF2">
      <w:pPr>
        <w:pStyle w:val="NormalaroundTable"/>
      </w:pPr>
      <w:r w:rsidRPr="007E1EAE">
        <w:t>TOSCA Networking takes the following approach.</w:t>
      </w:r>
    </w:p>
    <w:p w14:paraId="2055CC2A" w14:textId="77777777" w:rsidR="00841FF2" w:rsidRPr="007E1EAE" w:rsidRDefault="00841FF2" w:rsidP="00971CED">
      <w:pPr>
        <w:pStyle w:val="ListParagraph"/>
        <w:numPr>
          <w:ilvl w:val="0"/>
          <w:numId w:val="6"/>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16862201" w14:textId="77777777" w:rsidR="00841FF2" w:rsidRPr="007E1EAE" w:rsidRDefault="00841FF2" w:rsidP="00971CED">
      <w:pPr>
        <w:pStyle w:val="ListParagraph"/>
        <w:numPr>
          <w:ilvl w:val="0"/>
          <w:numId w:val="6"/>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32D3436D" w14:textId="77777777" w:rsidR="00841FF2" w:rsidRPr="007E1EAE" w:rsidRDefault="00841FF2" w:rsidP="00971CED">
      <w:pPr>
        <w:pStyle w:val="ListParagraph"/>
        <w:numPr>
          <w:ilvl w:val="0"/>
          <w:numId w:val="6"/>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DCE75E0" w14:textId="77777777" w:rsidR="00841FF2" w:rsidRPr="007E1EAE" w:rsidRDefault="00841FF2" w:rsidP="00971CED">
      <w:pPr>
        <w:pStyle w:val="ListParagraph"/>
        <w:numPr>
          <w:ilvl w:val="0"/>
          <w:numId w:val="6"/>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248D04F1" w14:textId="77777777" w:rsidR="00841FF2" w:rsidRPr="007E1EAE" w:rsidRDefault="00841FF2" w:rsidP="00971CED">
      <w:pPr>
        <w:pStyle w:val="ListParagraph"/>
        <w:numPr>
          <w:ilvl w:val="0"/>
          <w:numId w:val="6"/>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5103610D" w14:textId="77777777" w:rsidR="00841FF2" w:rsidRPr="007E1EAE" w:rsidRDefault="00841FF2" w:rsidP="00841FF2">
      <w:pPr>
        <w:pStyle w:val="Heading2"/>
      </w:pPr>
      <w:bookmarkStart w:id="1435" w:name="_Toc397688823"/>
      <w:bookmarkStart w:id="1436" w:name="_Toc302251723"/>
      <w:bookmarkStart w:id="1437" w:name="_Toc310749117"/>
      <w:bookmarkStart w:id="1438" w:name="_Toc313780952"/>
      <w:bookmarkStart w:id="1439" w:name="_Toc322703196"/>
      <w:bookmarkStart w:id="1440" w:name="_Toc454457892"/>
      <w:bookmarkStart w:id="1441" w:name="_Toc454458691"/>
      <w:bookmarkStart w:id="1442" w:name="_Toc500248044"/>
      <w:bookmarkStart w:id="1443" w:name="_Toc528072970"/>
      <w:r w:rsidRPr="007E1EAE">
        <w:t>Connectivity semantics</w:t>
      </w:r>
      <w:bookmarkEnd w:id="1435"/>
      <w:bookmarkEnd w:id="1436"/>
      <w:bookmarkEnd w:id="1437"/>
      <w:bookmarkEnd w:id="1438"/>
      <w:bookmarkEnd w:id="1439"/>
      <w:bookmarkEnd w:id="1440"/>
      <w:bookmarkEnd w:id="1441"/>
      <w:bookmarkEnd w:id="1442"/>
      <w:bookmarkEnd w:id="1443"/>
    </w:p>
    <w:p w14:paraId="09AEFEDA" w14:textId="77777777" w:rsidR="00841FF2" w:rsidRPr="007E1EAE" w:rsidRDefault="00841FF2" w:rsidP="00841FF2">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19739D7B" w14:textId="77777777" w:rsidR="00841FF2" w:rsidRPr="007E1EAE" w:rsidRDefault="00841FF2" w:rsidP="00841FF2"/>
    <w:p w14:paraId="036D3893" w14:textId="77777777" w:rsidR="00841FF2" w:rsidRPr="007E1EAE" w:rsidRDefault="00841FF2" w:rsidP="00841FF2">
      <w:r w:rsidRPr="007E1EAE">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xml:space="preserve">, designed for this purpose. Node Types </w:t>
      </w:r>
      <w:r w:rsidRPr="007E1EAE">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10201E6C" w14:textId="77777777" w:rsidR="00841FF2" w:rsidRPr="007E1EAE" w:rsidRDefault="00841FF2" w:rsidP="00841FF2">
      <w:pPr>
        <w:pStyle w:val="NormalaroundTable"/>
      </w:pPr>
      <w:r w:rsidRPr="007E1EAE">
        <w:rPr>
          <w:noProof/>
        </w:rPr>
        <w:drawing>
          <wp:anchor distT="0" distB="0" distL="114300" distR="114300" simplePos="0" relativeHeight="251661824" behindDoc="0" locked="0" layoutInCell="1" allowOverlap="1" wp14:anchorId="1D8BBE6F" wp14:editId="15156ADD">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3B3BBF7F" w14:textId="77777777" w:rsidR="00841FF2" w:rsidRPr="007E1EAE" w:rsidRDefault="00841FF2" w:rsidP="00841FF2">
      <w:pPr>
        <w:pStyle w:val="NormalaroundTable"/>
        <w:spacing w:before="240"/>
      </w:pPr>
      <w:r w:rsidRPr="007E1EAE">
        <w:t>As you can see, the Port node type effectively acts a broker node between the Network node description and a host Compute node of an application.</w:t>
      </w:r>
    </w:p>
    <w:p w14:paraId="7E2E2FB1" w14:textId="77777777" w:rsidR="00841FF2" w:rsidRPr="007E1EAE" w:rsidRDefault="00841FF2" w:rsidP="00841FF2">
      <w:pPr>
        <w:pStyle w:val="Heading2"/>
      </w:pPr>
      <w:bookmarkStart w:id="1444" w:name="_Toc397688824"/>
      <w:bookmarkStart w:id="1445" w:name="_Toc302251724"/>
      <w:bookmarkStart w:id="1446" w:name="_Toc310749118"/>
      <w:bookmarkStart w:id="1447" w:name="_Toc313780953"/>
      <w:bookmarkStart w:id="1448" w:name="_Toc322703197"/>
      <w:bookmarkStart w:id="1449" w:name="_Toc454457893"/>
      <w:bookmarkStart w:id="1450" w:name="_Toc454458692"/>
      <w:bookmarkStart w:id="1451" w:name="_Toc500248045"/>
      <w:bookmarkStart w:id="1452" w:name="_Toc528072971"/>
      <w:r w:rsidRPr="007E1EAE">
        <w:t>Expressing connectivity semantics</w:t>
      </w:r>
      <w:bookmarkEnd w:id="1444"/>
      <w:bookmarkEnd w:id="1445"/>
      <w:bookmarkEnd w:id="1446"/>
      <w:bookmarkEnd w:id="1447"/>
      <w:bookmarkEnd w:id="1448"/>
      <w:bookmarkEnd w:id="1449"/>
      <w:bookmarkEnd w:id="1450"/>
      <w:bookmarkEnd w:id="1451"/>
      <w:bookmarkEnd w:id="1452"/>
    </w:p>
    <w:p w14:paraId="4CE8A138" w14:textId="77777777" w:rsidR="00841FF2" w:rsidRPr="007E1EAE" w:rsidRDefault="00841FF2" w:rsidP="00841FF2">
      <w:r w:rsidRPr="007E1EAE">
        <w:t>This section describes how TOSCA supports the typical client/server and group communication semantics found in application architectures.</w:t>
      </w:r>
    </w:p>
    <w:p w14:paraId="137DCE5E" w14:textId="77777777" w:rsidR="00841FF2" w:rsidRPr="007E1EAE" w:rsidRDefault="00841FF2" w:rsidP="00841FF2">
      <w:pPr>
        <w:pStyle w:val="Heading3"/>
      </w:pPr>
      <w:bookmarkStart w:id="1453" w:name="_Toc454457894"/>
      <w:bookmarkStart w:id="1454" w:name="_Toc454458693"/>
      <w:r w:rsidRPr="007E1EAE">
        <w:t>Connection initiation semantics</w:t>
      </w:r>
      <w:bookmarkEnd w:id="1453"/>
      <w:bookmarkEnd w:id="1454"/>
    </w:p>
    <w:p w14:paraId="5C62AAA3" w14:textId="77777777" w:rsidR="00841FF2" w:rsidRPr="007E1EAE" w:rsidRDefault="00841FF2" w:rsidP="00841FF2">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50391BC9" w14:textId="77777777" w:rsidR="00841FF2" w:rsidRPr="007E1EAE" w:rsidRDefault="00841FF2" w:rsidP="00841FF2"/>
    <w:p w14:paraId="39EBCF6D" w14:textId="77777777" w:rsidR="00841FF2" w:rsidRPr="007E1EAE" w:rsidRDefault="00841FF2" w:rsidP="00841FF2">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26816789" w14:textId="77777777" w:rsidR="00841FF2" w:rsidRPr="007E1EAE" w:rsidRDefault="00841FF2" w:rsidP="00841FF2"/>
    <w:p w14:paraId="4D6DAB91" w14:textId="77777777" w:rsidR="00841FF2" w:rsidRPr="007E1EAE" w:rsidRDefault="00841FF2" w:rsidP="00841FF2">
      <w:r w:rsidRPr="007E1EAE">
        <w:t>The following sections describe the normative connection initiation semantics for the tosca.relationships.ConnectsTo Relationship Type.</w:t>
      </w:r>
    </w:p>
    <w:p w14:paraId="035BA761" w14:textId="77777777" w:rsidR="00841FF2" w:rsidRPr="007E1EAE" w:rsidRDefault="00841FF2" w:rsidP="00841FF2">
      <w:pPr>
        <w:pStyle w:val="Heading4"/>
      </w:pPr>
      <w:r w:rsidRPr="007E1EAE">
        <w:t>Source to Target</w:t>
      </w:r>
    </w:p>
    <w:p w14:paraId="6E30F593" w14:textId="77777777" w:rsidR="00841FF2" w:rsidRPr="007E1EAE" w:rsidRDefault="00841FF2" w:rsidP="00841FF2">
      <w:r w:rsidRPr="007E1EAE">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6749F13A" w14:textId="77777777" w:rsidR="00841FF2" w:rsidRPr="007E1EAE" w:rsidRDefault="00841FF2" w:rsidP="00841FF2"/>
    <w:p w14:paraId="1AB81C68"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4268F8F" w14:textId="77777777" w:rsidR="00841FF2" w:rsidRPr="007E1EAE" w:rsidRDefault="00841FF2" w:rsidP="00841FF2"/>
    <w:p w14:paraId="765E2941"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15618752" w14:textId="77777777" w:rsidR="00841FF2" w:rsidRPr="007E1EAE" w:rsidRDefault="00841FF2" w:rsidP="00841FF2">
      <w:pPr>
        <w:pStyle w:val="Heading4"/>
      </w:pPr>
      <w:r w:rsidRPr="007E1EAE">
        <w:t>Target to Source</w:t>
      </w:r>
    </w:p>
    <w:p w14:paraId="59910D0F" w14:textId="77777777" w:rsidR="00841FF2" w:rsidRPr="007E1EAE" w:rsidRDefault="00841FF2" w:rsidP="00841FF2">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CAEE21A" w14:textId="77777777" w:rsidR="00841FF2" w:rsidRPr="007E1EAE" w:rsidRDefault="00841FF2" w:rsidP="00841FF2"/>
    <w:p w14:paraId="4C24B744"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79791E8" w14:textId="77777777" w:rsidR="00841FF2" w:rsidRPr="007E1EAE" w:rsidRDefault="00841FF2" w:rsidP="00841FF2"/>
    <w:p w14:paraId="4CC541D4"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tosca.relationships.ConnectsTo Relationship Type. </w:t>
      </w:r>
    </w:p>
    <w:p w14:paraId="467B45F8" w14:textId="77777777" w:rsidR="00841FF2" w:rsidRPr="007E1EAE" w:rsidRDefault="00841FF2" w:rsidP="00841FF2">
      <w:pPr>
        <w:pStyle w:val="Heading4"/>
      </w:pPr>
      <w:r w:rsidRPr="007E1EAE">
        <w:t>Peer-to-Peer</w:t>
      </w:r>
    </w:p>
    <w:p w14:paraId="023820C7" w14:textId="77777777" w:rsidR="00841FF2" w:rsidRPr="007E1EAE" w:rsidRDefault="00841FF2" w:rsidP="00841FF2">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3E4E1210" w14:textId="77777777" w:rsidR="00841FF2" w:rsidRPr="007E1EAE" w:rsidRDefault="00841FF2" w:rsidP="00841FF2"/>
    <w:p w14:paraId="5417CA41" w14:textId="77777777" w:rsidR="00841FF2" w:rsidRPr="007E1EAE" w:rsidRDefault="00841FF2" w:rsidP="00841FF2">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2FB6F34F" w14:textId="77777777" w:rsidR="00841FF2" w:rsidRPr="007E1EAE" w:rsidRDefault="00841FF2" w:rsidP="00841FF2"/>
    <w:p w14:paraId="18A0F36B" w14:textId="77777777" w:rsidR="00841FF2" w:rsidRPr="007E1EAE" w:rsidRDefault="00841FF2" w:rsidP="00841FF2">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71A721EA" w14:textId="77777777" w:rsidR="00841FF2" w:rsidRPr="007E1EAE" w:rsidRDefault="00841FF2" w:rsidP="00841FF2"/>
    <w:p w14:paraId="33CD0A3D"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5C0EA64B" w14:textId="77777777" w:rsidR="00841FF2" w:rsidRPr="007E1EAE" w:rsidRDefault="00841FF2" w:rsidP="00841FF2">
      <w:pPr>
        <w:pStyle w:val="Heading3"/>
      </w:pPr>
      <w:bookmarkStart w:id="1455" w:name="_Toc454457895"/>
      <w:bookmarkStart w:id="1456" w:name="_Toc454458694"/>
      <w:r w:rsidRPr="007E1EAE">
        <w:t>Specifying layer 4 ports</w:t>
      </w:r>
      <w:bookmarkEnd w:id="1455"/>
      <w:bookmarkEnd w:id="1456"/>
    </w:p>
    <w:p w14:paraId="390E66CF" w14:textId="77777777" w:rsidR="00841FF2" w:rsidRPr="007E1EAE" w:rsidRDefault="00841FF2" w:rsidP="00841FF2">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7E1EAE">
        <w:lastRenderedPageBreak/>
        <w:t xml:space="preserve">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788AEBB0" w14:textId="77777777" w:rsidR="00841FF2" w:rsidRPr="007E1EAE" w:rsidRDefault="00841FF2" w:rsidP="00841FF2"/>
    <w:p w14:paraId="0480ACA3" w14:textId="77777777" w:rsidR="00841FF2" w:rsidRPr="007E1EAE" w:rsidRDefault="00841FF2" w:rsidP="00841FF2">
      <w:r w:rsidRPr="007E1EAE">
        <w:t>The meaning of Source and Target port(s) corresponds to the direction of the respective tosca.relationships.ConnectsTo.</w:t>
      </w:r>
    </w:p>
    <w:p w14:paraId="576B99B1" w14:textId="77777777" w:rsidR="00841FF2" w:rsidRPr="007E1EAE" w:rsidRDefault="00841FF2" w:rsidP="00841FF2">
      <w:pPr>
        <w:pStyle w:val="Heading2"/>
      </w:pPr>
      <w:bookmarkStart w:id="1457" w:name="_Toc397688825"/>
      <w:bookmarkStart w:id="1458" w:name="_Toc302251725"/>
      <w:bookmarkStart w:id="1459" w:name="_Toc310749119"/>
      <w:bookmarkStart w:id="1460" w:name="_Toc313780954"/>
      <w:bookmarkStart w:id="1461" w:name="_Toc322703198"/>
      <w:bookmarkStart w:id="1462" w:name="_Toc454457896"/>
      <w:bookmarkStart w:id="1463" w:name="_Toc454458695"/>
      <w:bookmarkStart w:id="1464" w:name="_Toc500248046"/>
      <w:bookmarkStart w:id="1465" w:name="_Toc528072972"/>
      <w:r w:rsidRPr="007E1EAE">
        <w:t>Network provisioning</w:t>
      </w:r>
      <w:bookmarkEnd w:id="1457"/>
      <w:bookmarkEnd w:id="1458"/>
      <w:bookmarkEnd w:id="1459"/>
      <w:bookmarkEnd w:id="1460"/>
      <w:bookmarkEnd w:id="1461"/>
      <w:bookmarkEnd w:id="1462"/>
      <w:bookmarkEnd w:id="1463"/>
      <w:bookmarkEnd w:id="1464"/>
      <w:bookmarkEnd w:id="1465"/>
    </w:p>
    <w:p w14:paraId="55F40925" w14:textId="77777777" w:rsidR="00841FF2" w:rsidRPr="007E1EAE" w:rsidRDefault="00841FF2" w:rsidP="00841FF2">
      <w:pPr>
        <w:pStyle w:val="Heading3"/>
      </w:pPr>
      <w:bookmarkStart w:id="1466" w:name="_Toc454457897"/>
      <w:bookmarkStart w:id="1467" w:name="_Toc454458696"/>
      <w:r w:rsidRPr="007E1EAE">
        <w:t>Declarative network provisioning</w:t>
      </w:r>
      <w:bookmarkEnd w:id="1466"/>
      <w:bookmarkEnd w:id="1467"/>
    </w:p>
    <w:p w14:paraId="0E0FB539" w14:textId="77777777" w:rsidR="00841FF2" w:rsidRPr="007E1EAE" w:rsidRDefault="00841FF2" w:rsidP="00841FF2">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0BA80AF3" w14:textId="77777777" w:rsidR="00841FF2" w:rsidRPr="007E1EAE" w:rsidRDefault="00841FF2" w:rsidP="00841FF2">
      <w:pPr>
        <w:pStyle w:val="Heading3"/>
      </w:pPr>
      <w:bookmarkStart w:id="1468" w:name="_Toc454457898"/>
      <w:bookmarkStart w:id="1469" w:name="_Toc454458697"/>
      <w:r w:rsidRPr="007E1EAE">
        <w:t>Implicit network fulfillment</w:t>
      </w:r>
      <w:bookmarkEnd w:id="1468"/>
      <w:bookmarkEnd w:id="1469"/>
    </w:p>
    <w:p w14:paraId="48B8CB71" w14:textId="77777777" w:rsidR="00841FF2" w:rsidRPr="007E1EAE" w:rsidRDefault="00841FF2" w:rsidP="00841FF2">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74618C9B" w14:textId="77777777" w:rsidR="00841FF2" w:rsidRPr="007E1EAE" w:rsidRDefault="00841FF2" w:rsidP="00841FF2">
      <w:pPr>
        <w:pStyle w:val="Heading3"/>
      </w:pPr>
      <w:bookmarkStart w:id="1470" w:name="_Toc454457899"/>
      <w:bookmarkStart w:id="1471" w:name="_Toc454458698"/>
      <w:r w:rsidRPr="007E1EAE">
        <w:t>Controlling network fulfillment</w:t>
      </w:r>
      <w:bookmarkEnd w:id="1470"/>
      <w:bookmarkEnd w:id="1471"/>
    </w:p>
    <w:p w14:paraId="5D5C1F5A" w14:textId="77777777" w:rsidR="00841FF2" w:rsidRPr="007E1EAE" w:rsidRDefault="00841FF2" w:rsidP="00841FF2">
      <w:r w:rsidRPr="007E1EAE">
        <w:t xml:space="preserve">TOSCA provides mechanisms for providing control over network fulfillment. </w:t>
      </w:r>
    </w:p>
    <w:p w14:paraId="322BA214" w14:textId="77777777" w:rsidR="00841FF2" w:rsidRPr="007E1EAE" w:rsidRDefault="00841FF2" w:rsidP="00841FF2">
      <w:r w:rsidRPr="007E1EAE">
        <w:t>This mechanism allows the application network designer to express in service template or network template how the networks should be provisioned.</w:t>
      </w:r>
    </w:p>
    <w:p w14:paraId="4EF59FB3" w14:textId="77777777" w:rsidR="00841FF2" w:rsidRPr="007E1EAE" w:rsidRDefault="00841FF2" w:rsidP="00841FF2"/>
    <w:p w14:paraId="3FFC65FA" w14:textId="77777777" w:rsidR="00841FF2" w:rsidRPr="007E1EAE" w:rsidRDefault="00841FF2" w:rsidP="00841FF2">
      <w:r w:rsidRPr="007E1EAE">
        <w:t>For the use cases described below let’s assume we have a typical 3-tier application which is consisting of FE (frontend), BE (backend) and DB (database) tiers. The simple application topology diagram can be shown below:</w:t>
      </w:r>
    </w:p>
    <w:p w14:paraId="50E0FA64" w14:textId="77777777" w:rsidR="00841FF2" w:rsidRPr="007E1EAE" w:rsidRDefault="00841FF2" w:rsidP="00841FF2">
      <w:r w:rsidRPr="007E1EAE">
        <w:rPr>
          <w:noProof/>
        </w:rPr>
        <w:lastRenderedPageBreak/>
        <w:drawing>
          <wp:inline distT="0" distB="0" distL="0" distR="0" wp14:anchorId="71B15F26" wp14:editId="3C9C1DDB">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1F2AE9C" w14:textId="77777777" w:rsidR="00841FF2" w:rsidRPr="007E1EAE" w:rsidRDefault="00841FF2" w:rsidP="00841FF2">
      <w:pPr>
        <w:keepNext/>
        <w:jc w:val="center"/>
      </w:pPr>
      <w:r w:rsidRPr="007E1EAE">
        <w:rPr>
          <w:noProof/>
        </w:rPr>
        <w:drawing>
          <wp:inline distT="0" distB="0" distL="0" distR="0" wp14:anchorId="4C322782" wp14:editId="3B2294F9">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3621802C" w14:textId="5EAF61D9" w:rsidR="00841FF2" w:rsidRPr="007E1EAE" w:rsidRDefault="00841FF2" w:rsidP="00841FF2">
      <w:pPr>
        <w:pStyle w:val="Caption"/>
        <w:jc w:val="center"/>
      </w:pPr>
      <w:bookmarkStart w:id="1472" w:name="_Toc454458775"/>
      <w:bookmarkStart w:id="1473" w:name="_Toc528073038"/>
      <w:r w:rsidRPr="007E1EAE">
        <w:t>Figure</w:t>
      </w:r>
      <w:r w:rsidRPr="007E1EAE">
        <w:noBreakHyphen/>
      </w:r>
      <w:r w:rsidR="00930B19">
        <w:rPr>
          <w:noProof/>
        </w:rPr>
        <w:fldChar w:fldCharType="begin"/>
      </w:r>
      <w:r w:rsidR="00930B19">
        <w:rPr>
          <w:noProof/>
        </w:rPr>
        <w:instrText xml:space="preserve"> SEQ Figure \* ARABIC \s 0 </w:instrText>
      </w:r>
      <w:r w:rsidR="00930B19">
        <w:rPr>
          <w:noProof/>
        </w:rPr>
        <w:fldChar w:fldCharType="separate"/>
      </w:r>
      <w:r w:rsidR="006F07B6">
        <w:rPr>
          <w:noProof/>
        </w:rPr>
        <w:t>5</w:t>
      </w:r>
      <w:r w:rsidR="00930B19">
        <w:rPr>
          <w:noProof/>
        </w:rPr>
        <w:fldChar w:fldCharType="end"/>
      </w:r>
      <w:r w:rsidRPr="007E1EAE">
        <w:t>: Typical 3-Tier Network</w:t>
      </w:r>
      <w:bookmarkEnd w:id="1472"/>
      <w:bookmarkEnd w:id="1473"/>
    </w:p>
    <w:p w14:paraId="3E3EE83C" w14:textId="77777777" w:rsidR="00841FF2" w:rsidRPr="007E1EAE" w:rsidRDefault="00841FF2" w:rsidP="00841FF2">
      <w:pPr>
        <w:pStyle w:val="Heading4"/>
      </w:pPr>
      <w:r w:rsidRPr="007E1EAE">
        <w:t>Use case: OAM Network</w:t>
      </w:r>
    </w:p>
    <w:p w14:paraId="0E600DE2" w14:textId="77777777" w:rsidR="00841FF2" w:rsidRPr="007E1EAE" w:rsidRDefault="00841FF2" w:rsidP="00841FF2">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1601408A" w14:textId="77777777" w:rsidR="00841FF2" w:rsidRPr="007E1EAE" w:rsidRDefault="00841FF2" w:rsidP="00841FF2"/>
    <w:p w14:paraId="4915B2C4" w14:textId="77777777" w:rsidR="00841FF2" w:rsidRPr="007E1EAE" w:rsidRDefault="00841FF2" w:rsidP="00841FF2">
      <w:r w:rsidRPr="007E1EAE">
        <w:t>As an application network designer, I’d like to express in my TOSCA network template (which corresponds to my TOSCA service template) the network CIDR block, start ip, end ip and segmentation ID (e.g. VLAN id).</w:t>
      </w:r>
    </w:p>
    <w:p w14:paraId="6077F1BA" w14:textId="77777777" w:rsidR="00841FF2" w:rsidRPr="007E1EAE" w:rsidRDefault="00841FF2" w:rsidP="00841FF2">
      <w:r w:rsidRPr="007E1EAE">
        <w:t>The diagram below depicts a typical 3-tiers application with specific networking requirements for its FE tier server cluster:</w:t>
      </w:r>
    </w:p>
    <w:p w14:paraId="74815551" w14:textId="77777777" w:rsidR="00841FF2" w:rsidRPr="007E1EAE" w:rsidRDefault="00841FF2" w:rsidP="00841FF2"/>
    <w:p w14:paraId="20B30215" w14:textId="77777777" w:rsidR="00841FF2" w:rsidRPr="007E1EAE" w:rsidRDefault="00841FF2" w:rsidP="00841FF2">
      <w:pPr>
        <w:jc w:val="center"/>
      </w:pPr>
      <w:r w:rsidRPr="007E1EAE">
        <w:rPr>
          <w:noProof/>
        </w:rPr>
        <w:drawing>
          <wp:inline distT="0" distB="0" distL="0" distR="0" wp14:anchorId="38B9D9C4" wp14:editId="4CE40EB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0E63AAA3" w14:textId="77777777" w:rsidR="00841FF2" w:rsidRPr="007E1EAE" w:rsidRDefault="00841FF2" w:rsidP="00841FF2">
      <w:pPr>
        <w:pStyle w:val="Heading4"/>
      </w:pPr>
      <w:r w:rsidRPr="007E1EAE">
        <w:t>Use case: Data Traffic network</w:t>
      </w:r>
    </w:p>
    <w:p w14:paraId="2095DBE0" w14:textId="77777777" w:rsidR="00841FF2" w:rsidRPr="007E1EAE" w:rsidRDefault="00841FF2" w:rsidP="00841FF2">
      <w:r w:rsidRPr="007E1EAE">
        <w:t xml:space="preserve">The diagram below defines a set of networking requirements for the backend and DB tiers of the 3-tier app mentioned above. </w:t>
      </w:r>
    </w:p>
    <w:p w14:paraId="3020DDBE" w14:textId="77777777" w:rsidR="00841FF2" w:rsidRPr="007E1EAE" w:rsidRDefault="00841FF2" w:rsidP="00841FF2">
      <w:pPr>
        <w:jc w:val="center"/>
      </w:pPr>
      <w:r w:rsidRPr="007E1EAE">
        <w:rPr>
          <w:noProof/>
        </w:rPr>
        <w:lastRenderedPageBreak/>
        <w:drawing>
          <wp:inline distT="0" distB="0" distL="0" distR="0" wp14:anchorId="64156C81" wp14:editId="24F06B87">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77E792CB" w14:textId="77777777" w:rsidR="00841FF2" w:rsidRPr="007E1EAE" w:rsidRDefault="00841FF2" w:rsidP="00841FF2">
      <w:pPr>
        <w:pStyle w:val="Heading4"/>
      </w:pPr>
      <w:r w:rsidRPr="007E1EAE">
        <w:t>Use case: Bring my own DHCP</w:t>
      </w:r>
    </w:p>
    <w:p w14:paraId="09F76E9C" w14:textId="77777777" w:rsidR="00841FF2" w:rsidRPr="007E1EAE" w:rsidRDefault="00841FF2" w:rsidP="00841FF2">
      <w:r w:rsidRPr="007E1EAE">
        <w:t xml:space="preserve">The same 3-tier app requires for its admin traffic network to manage the IP allocation by its own DHCP which runs autonomously as part of application domain. </w:t>
      </w:r>
    </w:p>
    <w:p w14:paraId="745B09B2" w14:textId="77777777" w:rsidR="00841FF2" w:rsidRPr="007E1EAE" w:rsidRDefault="00841FF2" w:rsidP="00841FF2"/>
    <w:p w14:paraId="638FE640" w14:textId="77777777" w:rsidR="00841FF2" w:rsidRPr="007E1EAE" w:rsidRDefault="00841FF2" w:rsidP="00841FF2">
      <w:r w:rsidRPr="007E1EAE">
        <w:t>For this purpose, the app network designer would like to express in TOSCA that the underlying provisioned network will be set with DHCP_ENABLED=false.  See this illustrated in the figure below:</w:t>
      </w:r>
    </w:p>
    <w:p w14:paraId="2281175E" w14:textId="77777777" w:rsidR="00841FF2" w:rsidRPr="007E1EAE" w:rsidRDefault="00841FF2" w:rsidP="00841FF2">
      <w:pPr>
        <w:jc w:val="center"/>
      </w:pPr>
      <w:r w:rsidRPr="007E1EAE">
        <w:rPr>
          <w:noProof/>
        </w:rPr>
        <w:lastRenderedPageBreak/>
        <w:drawing>
          <wp:inline distT="0" distB="0" distL="0" distR="0" wp14:anchorId="3659EBA4" wp14:editId="32B1C500">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4D6A3D20" w14:textId="77777777" w:rsidR="00841FF2" w:rsidRPr="007E1EAE" w:rsidRDefault="00841FF2" w:rsidP="00841FF2">
      <w:pPr>
        <w:pStyle w:val="Heading2"/>
      </w:pPr>
      <w:bookmarkStart w:id="1474" w:name="_Toc302251726"/>
      <w:bookmarkStart w:id="1475" w:name="_Toc310749120"/>
      <w:bookmarkStart w:id="1476" w:name="_Toc313780955"/>
      <w:bookmarkStart w:id="1477" w:name="_Toc322703199"/>
      <w:bookmarkStart w:id="1478" w:name="_Toc454457900"/>
      <w:bookmarkStart w:id="1479" w:name="_Toc454458699"/>
      <w:bookmarkStart w:id="1480" w:name="_Toc500248047"/>
      <w:bookmarkStart w:id="1481" w:name="_Toc528072973"/>
      <w:r w:rsidRPr="007E1EAE">
        <w:t>Network Types</w:t>
      </w:r>
      <w:bookmarkEnd w:id="1474"/>
      <w:bookmarkEnd w:id="1475"/>
      <w:bookmarkEnd w:id="1476"/>
      <w:bookmarkEnd w:id="1477"/>
      <w:bookmarkEnd w:id="1478"/>
      <w:bookmarkEnd w:id="1479"/>
      <w:bookmarkEnd w:id="1480"/>
      <w:bookmarkEnd w:id="1481"/>
    </w:p>
    <w:p w14:paraId="7FB7D581" w14:textId="77777777" w:rsidR="00841FF2" w:rsidRPr="007E1EAE" w:rsidRDefault="00841FF2" w:rsidP="00841FF2">
      <w:pPr>
        <w:pStyle w:val="Heading3"/>
      </w:pPr>
      <w:bookmarkStart w:id="1482" w:name="_Toc454457901"/>
      <w:bookmarkStart w:id="1483" w:name="_Toc454458700"/>
      <w:r w:rsidRPr="007E1EAE">
        <w:t>tosca.nodes.network.Network</w:t>
      </w:r>
      <w:bookmarkEnd w:id="1482"/>
      <w:bookmarkEnd w:id="1483"/>
    </w:p>
    <w:p w14:paraId="4A86B0BF" w14:textId="77777777" w:rsidR="00841FF2" w:rsidRPr="007E1EAE" w:rsidRDefault="00841FF2" w:rsidP="00841FF2">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7AE4D388" w14:textId="77777777" w:rsidTr="00841FF2">
        <w:tc>
          <w:tcPr>
            <w:tcW w:w="1177" w:type="pct"/>
            <w:shd w:val="clear" w:color="auto" w:fill="D9D9D9"/>
          </w:tcPr>
          <w:p w14:paraId="2C376508" w14:textId="77777777" w:rsidR="00841FF2" w:rsidRPr="007E1EAE" w:rsidRDefault="00841FF2" w:rsidP="00841FF2">
            <w:pPr>
              <w:pStyle w:val="TableText-Heading"/>
            </w:pPr>
            <w:r w:rsidRPr="007E1EAE">
              <w:t>Shorthand Name</w:t>
            </w:r>
          </w:p>
        </w:tc>
        <w:tc>
          <w:tcPr>
            <w:tcW w:w="3823" w:type="pct"/>
          </w:tcPr>
          <w:p w14:paraId="642BAEFC" w14:textId="77777777" w:rsidR="00841FF2" w:rsidRPr="007E1EAE" w:rsidRDefault="00841FF2" w:rsidP="00841FF2">
            <w:pPr>
              <w:pStyle w:val="TableText"/>
            </w:pPr>
            <w:r w:rsidRPr="007E1EAE">
              <w:t>Network</w:t>
            </w:r>
          </w:p>
        </w:tc>
      </w:tr>
      <w:tr w:rsidR="00841FF2" w:rsidRPr="007E1EAE" w14:paraId="66FC54F0" w14:textId="77777777" w:rsidTr="00841FF2">
        <w:tc>
          <w:tcPr>
            <w:tcW w:w="1177" w:type="pct"/>
            <w:shd w:val="clear" w:color="auto" w:fill="D9D9D9"/>
          </w:tcPr>
          <w:p w14:paraId="37940E61" w14:textId="77777777" w:rsidR="00841FF2" w:rsidRPr="007E1EAE" w:rsidRDefault="00841FF2" w:rsidP="00841FF2">
            <w:pPr>
              <w:pStyle w:val="TableText-Heading"/>
            </w:pPr>
            <w:r w:rsidRPr="007E1EAE">
              <w:t>Type Qualified Name</w:t>
            </w:r>
          </w:p>
        </w:tc>
        <w:tc>
          <w:tcPr>
            <w:tcW w:w="3823" w:type="pct"/>
          </w:tcPr>
          <w:p w14:paraId="45F87063" w14:textId="77777777" w:rsidR="00841FF2" w:rsidRPr="007E1EAE" w:rsidRDefault="00841FF2" w:rsidP="00841FF2">
            <w:pPr>
              <w:pStyle w:val="TableText"/>
            </w:pPr>
            <w:r w:rsidRPr="007E1EAE">
              <w:t>tosca:Network</w:t>
            </w:r>
          </w:p>
        </w:tc>
      </w:tr>
      <w:tr w:rsidR="00841FF2" w:rsidRPr="007E1EAE" w14:paraId="44849D39" w14:textId="77777777" w:rsidTr="00841FF2">
        <w:tc>
          <w:tcPr>
            <w:tcW w:w="1177" w:type="pct"/>
            <w:shd w:val="clear" w:color="auto" w:fill="D9D9D9"/>
          </w:tcPr>
          <w:p w14:paraId="79536642" w14:textId="77777777" w:rsidR="00841FF2" w:rsidRPr="007E1EAE" w:rsidRDefault="00841FF2" w:rsidP="00841FF2">
            <w:pPr>
              <w:pStyle w:val="TableText-Heading"/>
            </w:pPr>
            <w:r w:rsidRPr="007E1EAE">
              <w:t>Type URI</w:t>
            </w:r>
          </w:p>
        </w:tc>
        <w:tc>
          <w:tcPr>
            <w:tcW w:w="3823" w:type="pct"/>
          </w:tcPr>
          <w:p w14:paraId="0F86E179" w14:textId="77777777" w:rsidR="00841FF2" w:rsidRPr="007E1EAE" w:rsidRDefault="00841FF2" w:rsidP="00841FF2">
            <w:pPr>
              <w:pStyle w:val="TableText"/>
            </w:pPr>
            <w:r w:rsidRPr="007E1EAE">
              <w:t>tosca.nodes.network.Network</w:t>
            </w:r>
          </w:p>
        </w:tc>
      </w:tr>
    </w:tbl>
    <w:p w14:paraId="2E906B6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841FF2" w:rsidRPr="007E1EAE" w14:paraId="07982055" w14:textId="77777777" w:rsidTr="00841FF2">
        <w:trPr>
          <w:cantSplit/>
          <w:tblHeader/>
        </w:trPr>
        <w:tc>
          <w:tcPr>
            <w:tcW w:w="784" w:type="pct"/>
            <w:shd w:val="clear" w:color="auto" w:fill="D9D9D9"/>
          </w:tcPr>
          <w:p w14:paraId="75740947" w14:textId="77777777" w:rsidR="00841FF2" w:rsidRPr="007E1EAE" w:rsidRDefault="00841FF2" w:rsidP="00841FF2">
            <w:pPr>
              <w:pStyle w:val="TableText-Heading"/>
            </w:pPr>
            <w:r w:rsidRPr="007E1EAE">
              <w:t>Name</w:t>
            </w:r>
          </w:p>
        </w:tc>
        <w:tc>
          <w:tcPr>
            <w:tcW w:w="525" w:type="pct"/>
            <w:shd w:val="clear" w:color="auto" w:fill="D9D9D9"/>
          </w:tcPr>
          <w:p w14:paraId="7F94ECF7" w14:textId="77777777" w:rsidR="00841FF2" w:rsidRPr="007E1EAE" w:rsidRDefault="00841FF2" w:rsidP="00841FF2">
            <w:pPr>
              <w:pStyle w:val="TableText-Heading"/>
            </w:pPr>
            <w:r w:rsidRPr="007E1EAE">
              <w:t>Required</w:t>
            </w:r>
          </w:p>
        </w:tc>
        <w:tc>
          <w:tcPr>
            <w:tcW w:w="454" w:type="pct"/>
            <w:shd w:val="clear" w:color="auto" w:fill="D9D9D9"/>
          </w:tcPr>
          <w:p w14:paraId="0F53A975" w14:textId="77777777" w:rsidR="00841FF2" w:rsidRPr="007E1EAE" w:rsidRDefault="00841FF2" w:rsidP="00841FF2">
            <w:pPr>
              <w:pStyle w:val="TableText-Heading"/>
            </w:pPr>
            <w:r w:rsidRPr="007E1EAE">
              <w:t>Type</w:t>
            </w:r>
          </w:p>
        </w:tc>
        <w:tc>
          <w:tcPr>
            <w:tcW w:w="800" w:type="pct"/>
            <w:shd w:val="clear" w:color="auto" w:fill="D9D9D9"/>
          </w:tcPr>
          <w:p w14:paraId="1798AC5F" w14:textId="77777777" w:rsidR="00841FF2" w:rsidRPr="007E1EAE" w:rsidRDefault="00841FF2" w:rsidP="00841FF2">
            <w:pPr>
              <w:pStyle w:val="TableText-Heading"/>
            </w:pPr>
            <w:r w:rsidRPr="007E1EAE">
              <w:t>Constraints</w:t>
            </w:r>
          </w:p>
        </w:tc>
        <w:tc>
          <w:tcPr>
            <w:tcW w:w="2437" w:type="pct"/>
            <w:shd w:val="clear" w:color="auto" w:fill="D9D9D9"/>
          </w:tcPr>
          <w:p w14:paraId="57197B32" w14:textId="77777777" w:rsidR="00841FF2" w:rsidRPr="007E1EAE" w:rsidRDefault="00841FF2" w:rsidP="00841FF2">
            <w:pPr>
              <w:pStyle w:val="TableText-Heading"/>
            </w:pPr>
            <w:r w:rsidRPr="007E1EAE">
              <w:t>Description</w:t>
            </w:r>
          </w:p>
        </w:tc>
      </w:tr>
      <w:tr w:rsidR="00841FF2" w:rsidRPr="00D84861" w14:paraId="0AF20AA7" w14:textId="77777777" w:rsidTr="00841FF2">
        <w:trPr>
          <w:cantSplit/>
        </w:trPr>
        <w:tc>
          <w:tcPr>
            <w:tcW w:w="784" w:type="pct"/>
            <w:shd w:val="clear" w:color="auto" w:fill="FFFFFF"/>
          </w:tcPr>
          <w:p w14:paraId="721D1752" w14:textId="77777777" w:rsidR="00841FF2" w:rsidRPr="007E1EAE" w:rsidRDefault="00841FF2" w:rsidP="00841FF2">
            <w:pPr>
              <w:pStyle w:val="TableText"/>
              <w:rPr>
                <w:noProof/>
              </w:rPr>
            </w:pPr>
            <w:r w:rsidRPr="007E1EAE">
              <w:rPr>
                <w:noProof/>
              </w:rPr>
              <w:t>ip_version</w:t>
            </w:r>
          </w:p>
        </w:tc>
        <w:tc>
          <w:tcPr>
            <w:tcW w:w="525" w:type="pct"/>
            <w:shd w:val="clear" w:color="auto" w:fill="FFFFFF"/>
          </w:tcPr>
          <w:p w14:paraId="611498B4" w14:textId="77777777" w:rsidR="00841FF2" w:rsidRPr="007E1EAE" w:rsidRDefault="00841FF2" w:rsidP="00841FF2">
            <w:pPr>
              <w:pStyle w:val="TableText"/>
            </w:pPr>
            <w:r w:rsidRPr="007E1EAE">
              <w:t>no</w:t>
            </w:r>
          </w:p>
        </w:tc>
        <w:tc>
          <w:tcPr>
            <w:tcW w:w="454" w:type="pct"/>
            <w:shd w:val="clear" w:color="auto" w:fill="FFFFFF"/>
          </w:tcPr>
          <w:p w14:paraId="6E330B3A"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00" w:type="pct"/>
            <w:shd w:val="clear" w:color="auto" w:fill="FFFFFF"/>
          </w:tcPr>
          <w:p w14:paraId="3742A81B" w14:textId="77777777" w:rsidR="00841FF2" w:rsidRPr="007E1EAE" w:rsidRDefault="00841FF2" w:rsidP="00841FF2">
            <w:pPr>
              <w:pStyle w:val="TableText"/>
            </w:pPr>
            <w:r w:rsidRPr="007E1EAE">
              <w:t>valid_values: [4, 6]</w:t>
            </w:r>
          </w:p>
          <w:p w14:paraId="1337ED5A" w14:textId="77777777" w:rsidR="00841FF2" w:rsidRPr="007E1EAE" w:rsidRDefault="00841FF2" w:rsidP="00841FF2">
            <w:pPr>
              <w:pStyle w:val="TableText"/>
            </w:pPr>
            <w:r w:rsidRPr="007E1EAE">
              <w:t>default: 4</w:t>
            </w:r>
          </w:p>
        </w:tc>
        <w:tc>
          <w:tcPr>
            <w:tcW w:w="2437" w:type="pct"/>
            <w:shd w:val="clear" w:color="auto" w:fill="FFFFFF"/>
          </w:tcPr>
          <w:p w14:paraId="63994B7E" w14:textId="77777777" w:rsidR="00841FF2" w:rsidRPr="007E1EAE" w:rsidRDefault="00841FF2" w:rsidP="00841FF2">
            <w:pPr>
              <w:pStyle w:val="TableText"/>
            </w:pPr>
            <w:r w:rsidRPr="007E1EAE">
              <w:t xml:space="preserve">The IP version of the requested network </w:t>
            </w:r>
          </w:p>
        </w:tc>
      </w:tr>
      <w:tr w:rsidR="00841FF2" w:rsidRPr="00D84861" w14:paraId="4A6EAF11" w14:textId="77777777" w:rsidTr="00841FF2">
        <w:trPr>
          <w:cantSplit/>
        </w:trPr>
        <w:tc>
          <w:tcPr>
            <w:tcW w:w="784" w:type="pct"/>
            <w:shd w:val="clear" w:color="auto" w:fill="FFFFFF"/>
          </w:tcPr>
          <w:p w14:paraId="028F4F09" w14:textId="77777777" w:rsidR="00841FF2" w:rsidRPr="007E1EAE" w:rsidRDefault="00841FF2" w:rsidP="00841FF2">
            <w:pPr>
              <w:pStyle w:val="TableText"/>
              <w:rPr>
                <w:noProof/>
              </w:rPr>
            </w:pPr>
            <w:r w:rsidRPr="007E1EAE">
              <w:rPr>
                <w:noProof/>
              </w:rPr>
              <w:t>cidr</w:t>
            </w:r>
          </w:p>
        </w:tc>
        <w:tc>
          <w:tcPr>
            <w:tcW w:w="525" w:type="pct"/>
            <w:shd w:val="clear" w:color="auto" w:fill="FFFFFF"/>
          </w:tcPr>
          <w:p w14:paraId="4ED7BFBF" w14:textId="77777777" w:rsidR="00841FF2" w:rsidRPr="007E1EAE" w:rsidRDefault="00841FF2" w:rsidP="00841FF2">
            <w:pPr>
              <w:pStyle w:val="TableText"/>
            </w:pPr>
            <w:r w:rsidRPr="007E1EAE">
              <w:t>no</w:t>
            </w:r>
          </w:p>
        </w:tc>
        <w:tc>
          <w:tcPr>
            <w:tcW w:w="454" w:type="pct"/>
            <w:shd w:val="clear" w:color="auto" w:fill="FFFFFF"/>
          </w:tcPr>
          <w:p w14:paraId="45E3D410"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504B33D7" w14:textId="77777777" w:rsidR="00841FF2" w:rsidRPr="007E1EAE" w:rsidRDefault="00841FF2" w:rsidP="00841FF2">
            <w:pPr>
              <w:pStyle w:val="TableText"/>
            </w:pPr>
            <w:r w:rsidRPr="007E1EAE">
              <w:t>None</w:t>
            </w:r>
          </w:p>
        </w:tc>
        <w:tc>
          <w:tcPr>
            <w:tcW w:w="2437" w:type="pct"/>
            <w:shd w:val="clear" w:color="auto" w:fill="FFFFFF"/>
          </w:tcPr>
          <w:p w14:paraId="7010AAA0" w14:textId="77777777" w:rsidR="00841FF2" w:rsidRPr="007E1EAE" w:rsidRDefault="00841FF2" w:rsidP="00841FF2">
            <w:pPr>
              <w:pStyle w:val="TableText"/>
            </w:pPr>
            <w:r w:rsidRPr="007E1EAE">
              <w:t>The cidr block of the requested network</w:t>
            </w:r>
          </w:p>
        </w:tc>
      </w:tr>
      <w:tr w:rsidR="00841FF2" w:rsidRPr="00D84861" w14:paraId="1705C0D1" w14:textId="77777777" w:rsidTr="00841FF2">
        <w:trPr>
          <w:cantSplit/>
        </w:trPr>
        <w:tc>
          <w:tcPr>
            <w:tcW w:w="784" w:type="pct"/>
            <w:shd w:val="clear" w:color="auto" w:fill="FFFFFF"/>
          </w:tcPr>
          <w:p w14:paraId="133EEB3B" w14:textId="77777777" w:rsidR="00841FF2" w:rsidRPr="007E1EAE" w:rsidRDefault="00841FF2" w:rsidP="00841FF2">
            <w:pPr>
              <w:pStyle w:val="TableText"/>
              <w:rPr>
                <w:noProof/>
              </w:rPr>
            </w:pPr>
            <w:r w:rsidRPr="007E1EAE">
              <w:rPr>
                <w:noProof/>
              </w:rPr>
              <w:t>start_ip</w:t>
            </w:r>
          </w:p>
        </w:tc>
        <w:tc>
          <w:tcPr>
            <w:tcW w:w="525" w:type="pct"/>
            <w:shd w:val="clear" w:color="auto" w:fill="FFFFFF"/>
          </w:tcPr>
          <w:p w14:paraId="6FD2F7EB" w14:textId="77777777" w:rsidR="00841FF2" w:rsidRPr="007E1EAE" w:rsidRDefault="00841FF2" w:rsidP="00841FF2">
            <w:pPr>
              <w:pStyle w:val="TableText"/>
            </w:pPr>
            <w:r w:rsidRPr="007E1EAE">
              <w:t>no</w:t>
            </w:r>
          </w:p>
        </w:tc>
        <w:tc>
          <w:tcPr>
            <w:tcW w:w="454" w:type="pct"/>
            <w:shd w:val="clear" w:color="auto" w:fill="FFFFFF"/>
          </w:tcPr>
          <w:p w14:paraId="0B7DE92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78659371" w14:textId="77777777" w:rsidR="00841FF2" w:rsidRPr="007E1EAE" w:rsidRDefault="00841FF2" w:rsidP="00841FF2">
            <w:pPr>
              <w:pStyle w:val="TableText"/>
            </w:pPr>
            <w:r w:rsidRPr="007E1EAE">
              <w:t>None</w:t>
            </w:r>
          </w:p>
        </w:tc>
        <w:tc>
          <w:tcPr>
            <w:tcW w:w="2437" w:type="pct"/>
            <w:shd w:val="clear" w:color="auto" w:fill="FFFFFF"/>
          </w:tcPr>
          <w:p w14:paraId="6BD64AF0" w14:textId="77777777" w:rsidR="00841FF2" w:rsidRPr="007E1EAE" w:rsidRDefault="00841FF2" w:rsidP="00841FF2">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841FF2" w:rsidRPr="00D84861" w14:paraId="62CA9341" w14:textId="77777777" w:rsidTr="00841FF2">
        <w:trPr>
          <w:cantSplit/>
        </w:trPr>
        <w:tc>
          <w:tcPr>
            <w:tcW w:w="784" w:type="pct"/>
            <w:shd w:val="clear" w:color="auto" w:fill="FFFFFF"/>
          </w:tcPr>
          <w:p w14:paraId="52C2CD7E" w14:textId="77777777" w:rsidR="00841FF2" w:rsidRPr="007E1EAE" w:rsidRDefault="00841FF2" w:rsidP="00841FF2">
            <w:pPr>
              <w:pStyle w:val="TableText"/>
              <w:rPr>
                <w:noProof/>
              </w:rPr>
            </w:pPr>
            <w:r w:rsidRPr="007E1EAE">
              <w:rPr>
                <w:noProof/>
              </w:rPr>
              <w:lastRenderedPageBreak/>
              <w:t>end_ip</w:t>
            </w:r>
          </w:p>
        </w:tc>
        <w:tc>
          <w:tcPr>
            <w:tcW w:w="525" w:type="pct"/>
            <w:shd w:val="clear" w:color="auto" w:fill="FFFFFF"/>
          </w:tcPr>
          <w:p w14:paraId="16524420" w14:textId="77777777" w:rsidR="00841FF2" w:rsidRPr="007E1EAE" w:rsidRDefault="00841FF2" w:rsidP="00841FF2">
            <w:pPr>
              <w:pStyle w:val="TableText"/>
            </w:pPr>
            <w:r w:rsidRPr="007E1EAE">
              <w:t>no</w:t>
            </w:r>
          </w:p>
        </w:tc>
        <w:tc>
          <w:tcPr>
            <w:tcW w:w="454" w:type="pct"/>
            <w:shd w:val="clear" w:color="auto" w:fill="FFFFFF"/>
          </w:tcPr>
          <w:p w14:paraId="6D0C41EF" w14:textId="77777777" w:rsidR="00841FF2" w:rsidRPr="007E1EAE" w:rsidRDefault="006F07B6" w:rsidP="00841FF2">
            <w:hyperlink w:anchor="TYPE_YAML_STRING" w:history="1">
              <w:r w:rsidR="00841FF2" w:rsidRPr="007E1EAE">
                <w:rPr>
                  <w:rStyle w:val="Hyperlink"/>
                </w:rPr>
                <w:t>string</w:t>
              </w:r>
            </w:hyperlink>
          </w:p>
        </w:tc>
        <w:tc>
          <w:tcPr>
            <w:tcW w:w="800" w:type="pct"/>
            <w:shd w:val="clear" w:color="auto" w:fill="FFFFFF"/>
          </w:tcPr>
          <w:p w14:paraId="0A4A6484" w14:textId="77777777" w:rsidR="00841FF2" w:rsidRPr="007E1EAE" w:rsidRDefault="00841FF2" w:rsidP="00841FF2">
            <w:pPr>
              <w:pStyle w:val="TableText"/>
            </w:pPr>
            <w:r w:rsidRPr="007E1EAE">
              <w:t>None</w:t>
            </w:r>
          </w:p>
        </w:tc>
        <w:tc>
          <w:tcPr>
            <w:tcW w:w="2437" w:type="pct"/>
            <w:shd w:val="clear" w:color="auto" w:fill="FFFFFF"/>
          </w:tcPr>
          <w:p w14:paraId="62FEC4A3" w14:textId="77777777" w:rsidR="00841FF2" w:rsidRPr="007E1EAE" w:rsidRDefault="00841FF2" w:rsidP="00841FF2">
            <w:pPr>
              <w:pStyle w:val="TableText"/>
            </w:pPr>
            <w:r w:rsidRPr="007E1EAE">
              <w:t>The IP address to be used as the last one in a pool of addresses derived from the cidr block full IP range</w:t>
            </w:r>
          </w:p>
        </w:tc>
      </w:tr>
      <w:tr w:rsidR="00841FF2" w:rsidRPr="007E1EAE" w14:paraId="3708DE81" w14:textId="77777777" w:rsidTr="00841FF2">
        <w:trPr>
          <w:cantSplit/>
        </w:trPr>
        <w:tc>
          <w:tcPr>
            <w:tcW w:w="784" w:type="pct"/>
            <w:shd w:val="clear" w:color="auto" w:fill="FFFFFF"/>
          </w:tcPr>
          <w:p w14:paraId="10800FFD" w14:textId="77777777" w:rsidR="00841FF2" w:rsidRPr="007E1EAE" w:rsidRDefault="00841FF2" w:rsidP="00841FF2">
            <w:pPr>
              <w:pStyle w:val="TableText"/>
              <w:rPr>
                <w:noProof/>
              </w:rPr>
            </w:pPr>
            <w:r w:rsidRPr="007E1EAE">
              <w:rPr>
                <w:noProof/>
              </w:rPr>
              <w:t>gateway_ip</w:t>
            </w:r>
          </w:p>
        </w:tc>
        <w:tc>
          <w:tcPr>
            <w:tcW w:w="525" w:type="pct"/>
            <w:shd w:val="clear" w:color="auto" w:fill="FFFFFF"/>
          </w:tcPr>
          <w:p w14:paraId="1BF21B8E" w14:textId="77777777" w:rsidR="00841FF2" w:rsidRPr="007E1EAE" w:rsidRDefault="00841FF2" w:rsidP="00841FF2">
            <w:pPr>
              <w:pStyle w:val="TableText"/>
            </w:pPr>
            <w:r w:rsidRPr="007E1EAE">
              <w:t>no</w:t>
            </w:r>
          </w:p>
        </w:tc>
        <w:tc>
          <w:tcPr>
            <w:tcW w:w="454" w:type="pct"/>
            <w:shd w:val="clear" w:color="auto" w:fill="FFFFFF"/>
          </w:tcPr>
          <w:p w14:paraId="3217C45E"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54D52350" w14:textId="77777777" w:rsidR="00841FF2" w:rsidRPr="007E1EAE" w:rsidRDefault="00841FF2" w:rsidP="00841FF2">
            <w:pPr>
              <w:pStyle w:val="TableText"/>
            </w:pPr>
            <w:r w:rsidRPr="007E1EAE">
              <w:t>None</w:t>
            </w:r>
          </w:p>
        </w:tc>
        <w:tc>
          <w:tcPr>
            <w:tcW w:w="2437" w:type="pct"/>
            <w:shd w:val="clear" w:color="auto" w:fill="FFFFFF"/>
          </w:tcPr>
          <w:p w14:paraId="0FB893C0" w14:textId="77777777" w:rsidR="00841FF2" w:rsidRPr="007E1EAE" w:rsidRDefault="00841FF2" w:rsidP="00841FF2">
            <w:pPr>
              <w:pStyle w:val="TableText"/>
            </w:pPr>
            <w:r w:rsidRPr="007E1EAE">
              <w:t xml:space="preserve">The gateway IP address. </w:t>
            </w:r>
          </w:p>
        </w:tc>
      </w:tr>
      <w:tr w:rsidR="00841FF2" w:rsidRPr="00D84861" w14:paraId="51A7D34B" w14:textId="77777777" w:rsidTr="00841FF2">
        <w:trPr>
          <w:cantSplit/>
        </w:trPr>
        <w:tc>
          <w:tcPr>
            <w:tcW w:w="784" w:type="pct"/>
            <w:shd w:val="clear" w:color="auto" w:fill="FFFFFF"/>
          </w:tcPr>
          <w:p w14:paraId="6A4CC5B7" w14:textId="77777777" w:rsidR="00841FF2" w:rsidRPr="007E1EAE" w:rsidRDefault="00841FF2" w:rsidP="00841FF2">
            <w:pPr>
              <w:pStyle w:val="TableText"/>
              <w:rPr>
                <w:noProof/>
              </w:rPr>
            </w:pPr>
            <w:r w:rsidRPr="007E1EAE">
              <w:rPr>
                <w:noProof/>
              </w:rPr>
              <w:t>network_name</w:t>
            </w:r>
          </w:p>
        </w:tc>
        <w:tc>
          <w:tcPr>
            <w:tcW w:w="525" w:type="pct"/>
            <w:shd w:val="clear" w:color="auto" w:fill="FFFFFF"/>
          </w:tcPr>
          <w:p w14:paraId="1E49E8EE" w14:textId="77777777" w:rsidR="00841FF2" w:rsidRPr="007E1EAE" w:rsidRDefault="00841FF2" w:rsidP="00841FF2">
            <w:pPr>
              <w:pStyle w:val="TableText"/>
            </w:pPr>
            <w:r w:rsidRPr="007E1EAE">
              <w:t>no</w:t>
            </w:r>
          </w:p>
        </w:tc>
        <w:tc>
          <w:tcPr>
            <w:tcW w:w="454" w:type="pct"/>
            <w:shd w:val="clear" w:color="auto" w:fill="FFFFFF"/>
          </w:tcPr>
          <w:p w14:paraId="1479B813"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1C975A91" w14:textId="77777777" w:rsidR="00841FF2" w:rsidRPr="007E1EAE" w:rsidRDefault="00841FF2" w:rsidP="00841FF2">
            <w:pPr>
              <w:pStyle w:val="TableText"/>
            </w:pPr>
            <w:r w:rsidRPr="007E1EAE">
              <w:t>None</w:t>
            </w:r>
          </w:p>
        </w:tc>
        <w:tc>
          <w:tcPr>
            <w:tcW w:w="2437" w:type="pct"/>
            <w:shd w:val="clear" w:color="auto" w:fill="FFFFFF"/>
          </w:tcPr>
          <w:p w14:paraId="757A1FD9" w14:textId="77777777" w:rsidR="00841FF2" w:rsidRPr="007E1EAE" w:rsidRDefault="00841FF2" w:rsidP="00841FF2">
            <w:pPr>
              <w:pStyle w:val="TableText"/>
            </w:pPr>
            <w:r w:rsidRPr="007E1EAE">
              <w:t>An Identifier that represents an existing Network instance in the underlying cloud infrastructure – OR – be used as the name of the new created network.</w:t>
            </w:r>
          </w:p>
          <w:p w14:paraId="6924CA5B" w14:textId="77777777" w:rsidR="00841FF2" w:rsidRPr="007E1EAE" w:rsidRDefault="00841FF2" w:rsidP="00971CED">
            <w:pPr>
              <w:pStyle w:val="TableText"/>
              <w:numPr>
                <w:ilvl w:val="0"/>
                <w:numId w:val="33"/>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4373EF15" w14:textId="77777777" w:rsidR="00841FF2" w:rsidRPr="007E1EAE" w:rsidRDefault="00841FF2" w:rsidP="00971CED">
            <w:pPr>
              <w:pStyle w:val="TableText"/>
              <w:numPr>
                <w:ilvl w:val="0"/>
                <w:numId w:val="33"/>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841FF2" w:rsidRPr="00D84861" w14:paraId="10CA1948" w14:textId="77777777" w:rsidTr="00841FF2">
        <w:trPr>
          <w:cantSplit/>
        </w:trPr>
        <w:tc>
          <w:tcPr>
            <w:tcW w:w="784" w:type="pct"/>
            <w:shd w:val="clear" w:color="auto" w:fill="FFFFFF"/>
          </w:tcPr>
          <w:p w14:paraId="2E61B5D8" w14:textId="77777777" w:rsidR="00841FF2" w:rsidRPr="007E1EAE" w:rsidRDefault="00841FF2" w:rsidP="00841FF2">
            <w:pPr>
              <w:pStyle w:val="TableText"/>
              <w:rPr>
                <w:noProof/>
              </w:rPr>
            </w:pPr>
            <w:r w:rsidRPr="007E1EAE">
              <w:rPr>
                <w:noProof/>
              </w:rPr>
              <w:t>network_id</w:t>
            </w:r>
          </w:p>
        </w:tc>
        <w:tc>
          <w:tcPr>
            <w:tcW w:w="525" w:type="pct"/>
            <w:shd w:val="clear" w:color="auto" w:fill="FFFFFF"/>
          </w:tcPr>
          <w:p w14:paraId="7589F1E3" w14:textId="77777777" w:rsidR="00841FF2" w:rsidRPr="007E1EAE" w:rsidRDefault="00841FF2" w:rsidP="00841FF2">
            <w:pPr>
              <w:pStyle w:val="TableText"/>
            </w:pPr>
            <w:r w:rsidRPr="007E1EAE">
              <w:t>no</w:t>
            </w:r>
          </w:p>
        </w:tc>
        <w:tc>
          <w:tcPr>
            <w:tcW w:w="454" w:type="pct"/>
            <w:shd w:val="clear" w:color="auto" w:fill="FFFFFF"/>
          </w:tcPr>
          <w:p w14:paraId="48118A2D"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63EEABCC" w14:textId="77777777" w:rsidR="00841FF2" w:rsidRPr="007E1EAE" w:rsidRDefault="00841FF2" w:rsidP="00841FF2">
            <w:pPr>
              <w:pStyle w:val="TableText"/>
            </w:pPr>
            <w:r w:rsidRPr="007E1EAE">
              <w:t>None</w:t>
            </w:r>
          </w:p>
        </w:tc>
        <w:tc>
          <w:tcPr>
            <w:tcW w:w="2437" w:type="pct"/>
            <w:shd w:val="clear" w:color="auto" w:fill="FFFFFF"/>
          </w:tcPr>
          <w:p w14:paraId="5641ADF0" w14:textId="77777777" w:rsidR="00841FF2" w:rsidRPr="007E1EAE" w:rsidRDefault="00841FF2" w:rsidP="00841FF2">
            <w:pPr>
              <w:pStyle w:val="TableText"/>
            </w:pPr>
            <w:r w:rsidRPr="007E1EAE">
              <w:t>An Identifier that represents an existing Network instance in the underlying cloud infrastructure.</w:t>
            </w:r>
          </w:p>
          <w:p w14:paraId="30BAC18E" w14:textId="77777777" w:rsidR="00841FF2" w:rsidRPr="007E1EAE" w:rsidRDefault="00841FF2" w:rsidP="00841FF2">
            <w:pPr>
              <w:pStyle w:val="TableText"/>
            </w:pPr>
            <w:r w:rsidRPr="007E1EAE">
              <w:t>This property is mutually exclusive with all other properties except network_name.</w:t>
            </w:r>
          </w:p>
          <w:p w14:paraId="07A0379C" w14:textId="77777777" w:rsidR="00841FF2" w:rsidRPr="007E1EAE" w:rsidRDefault="00841FF2" w:rsidP="00971CED">
            <w:pPr>
              <w:pStyle w:val="TableText"/>
              <w:numPr>
                <w:ilvl w:val="0"/>
                <w:numId w:val="34"/>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2882190A"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22076568"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841FF2" w:rsidRPr="00D84861" w14:paraId="6F47AC6A" w14:textId="77777777" w:rsidTr="00841FF2">
        <w:trPr>
          <w:cantSplit/>
        </w:trPr>
        <w:tc>
          <w:tcPr>
            <w:tcW w:w="784" w:type="pct"/>
            <w:shd w:val="clear" w:color="auto" w:fill="FFFFFF"/>
          </w:tcPr>
          <w:p w14:paraId="3438921C" w14:textId="77777777" w:rsidR="00841FF2" w:rsidRPr="007E1EAE" w:rsidRDefault="00841FF2" w:rsidP="00841FF2">
            <w:pPr>
              <w:pStyle w:val="TableText"/>
              <w:rPr>
                <w:noProof/>
              </w:rPr>
            </w:pPr>
            <w:r w:rsidRPr="007E1EAE">
              <w:rPr>
                <w:noProof/>
              </w:rPr>
              <w:t>segmentation_id</w:t>
            </w:r>
          </w:p>
        </w:tc>
        <w:tc>
          <w:tcPr>
            <w:tcW w:w="525" w:type="pct"/>
            <w:shd w:val="clear" w:color="auto" w:fill="FFFFFF"/>
          </w:tcPr>
          <w:p w14:paraId="794A036D" w14:textId="77777777" w:rsidR="00841FF2" w:rsidRPr="007E1EAE" w:rsidRDefault="00841FF2" w:rsidP="00841FF2">
            <w:pPr>
              <w:pStyle w:val="TableText"/>
            </w:pPr>
            <w:r w:rsidRPr="007E1EAE">
              <w:t>no</w:t>
            </w:r>
          </w:p>
        </w:tc>
        <w:tc>
          <w:tcPr>
            <w:tcW w:w="454" w:type="pct"/>
            <w:shd w:val="clear" w:color="auto" w:fill="FFFFFF"/>
          </w:tcPr>
          <w:p w14:paraId="277262D6"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00" w:type="pct"/>
            <w:shd w:val="clear" w:color="auto" w:fill="FFFFFF"/>
          </w:tcPr>
          <w:p w14:paraId="6A46777E" w14:textId="77777777" w:rsidR="00841FF2" w:rsidRPr="007E1EAE" w:rsidRDefault="00841FF2" w:rsidP="00841FF2">
            <w:pPr>
              <w:pStyle w:val="TableText"/>
            </w:pPr>
            <w:r w:rsidRPr="007E1EAE">
              <w:t>None</w:t>
            </w:r>
          </w:p>
        </w:tc>
        <w:tc>
          <w:tcPr>
            <w:tcW w:w="2437" w:type="pct"/>
            <w:shd w:val="clear" w:color="auto" w:fill="FFFFFF"/>
          </w:tcPr>
          <w:p w14:paraId="2C630F1E" w14:textId="77777777" w:rsidR="00841FF2" w:rsidRPr="007E1EAE" w:rsidRDefault="00841FF2" w:rsidP="00841FF2">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841FF2" w:rsidRPr="00D84861" w14:paraId="5CB19D02" w14:textId="77777777" w:rsidTr="00841FF2">
        <w:trPr>
          <w:cantSplit/>
        </w:trPr>
        <w:tc>
          <w:tcPr>
            <w:tcW w:w="784" w:type="pct"/>
            <w:shd w:val="clear" w:color="auto" w:fill="FFFFFF"/>
          </w:tcPr>
          <w:p w14:paraId="2BAE5964" w14:textId="77777777" w:rsidR="00841FF2" w:rsidRPr="007E1EAE" w:rsidRDefault="00841FF2" w:rsidP="00841FF2">
            <w:pPr>
              <w:pStyle w:val="TableText"/>
              <w:rPr>
                <w:noProof/>
              </w:rPr>
            </w:pPr>
            <w:r w:rsidRPr="007E1EAE">
              <w:rPr>
                <w:rFonts w:ascii="Calibri" w:hAnsi="Calibri"/>
                <w:szCs w:val="18"/>
              </w:rPr>
              <w:t>network_type</w:t>
            </w:r>
          </w:p>
        </w:tc>
        <w:tc>
          <w:tcPr>
            <w:tcW w:w="525" w:type="pct"/>
            <w:shd w:val="clear" w:color="auto" w:fill="FFFFFF"/>
          </w:tcPr>
          <w:p w14:paraId="5AA826F8"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7FEBE988" w14:textId="77777777" w:rsidR="00841FF2" w:rsidRPr="007E1EAE" w:rsidRDefault="006F07B6"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186B06C3"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5CEF2029" w14:textId="77777777" w:rsidR="00841FF2" w:rsidRPr="007E1EAE" w:rsidRDefault="00841FF2" w:rsidP="00841FF2">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841FF2" w:rsidRPr="00D84861" w14:paraId="31396EF2" w14:textId="77777777" w:rsidTr="00841FF2">
        <w:trPr>
          <w:cantSplit/>
        </w:trPr>
        <w:tc>
          <w:tcPr>
            <w:tcW w:w="784" w:type="pct"/>
            <w:shd w:val="clear" w:color="auto" w:fill="FFFFFF"/>
          </w:tcPr>
          <w:p w14:paraId="24E146F2" w14:textId="77777777" w:rsidR="00841FF2" w:rsidRPr="007E1EAE" w:rsidRDefault="00841FF2" w:rsidP="00841FF2">
            <w:pPr>
              <w:pStyle w:val="TableText"/>
              <w:rPr>
                <w:noProof/>
              </w:rPr>
            </w:pPr>
            <w:r w:rsidRPr="007E1EAE">
              <w:rPr>
                <w:rFonts w:ascii="Calibri" w:hAnsi="Calibri"/>
                <w:szCs w:val="18"/>
              </w:rPr>
              <w:t>physical_network</w:t>
            </w:r>
          </w:p>
        </w:tc>
        <w:tc>
          <w:tcPr>
            <w:tcW w:w="525" w:type="pct"/>
            <w:shd w:val="clear" w:color="auto" w:fill="FFFFFF"/>
          </w:tcPr>
          <w:p w14:paraId="716B76FF"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42C1009C" w14:textId="77777777" w:rsidR="00841FF2" w:rsidRPr="007E1EAE" w:rsidRDefault="006F07B6"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014130C6"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3CF8D613" w14:textId="77777777" w:rsidR="00841FF2" w:rsidRPr="007E1EAE" w:rsidRDefault="00841FF2" w:rsidP="00841FF2">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841FF2" w:rsidRPr="00D84861" w14:paraId="5BEB63C7" w14:textId="77777777" w:rsidTr="00841FF2">
        <w:trPr>
          <w:cantSplit/>
        </w:trPr>
        <w:tc>
          <w:tcPr>
            <w:tcW w:w="784" w:type="pct"/>
            <w:shd w:val="clear" w:color="auto" w:fill="FFFFFF"/>
          </w:tcPr>
          <w:p w14:paraId="03620944" w14:textId="77777777" w:rsidR="00841FF2" w:rsidRPr="007E1EAE" w:rsidRDefault="00841FF2" w:rsidP="00841FF2">
            <w:pPr>
              <w:pStyle w:val="TableText"/>
              <w:rPr>
                <w:noProof/>
              </w:rPr>
            </w:pPr>
            <w:r w:rsidRPr="007E1EAE">
              <w:rPr>
                <w:noProof/>
              </w:rPr>
              <w:t>dhcp_enabled</w:t>
            </w:r>
          </w:p>
        </w:tc>
        <w:tc>
          <w:tcPr>
            <w:tcW w:w="525" w:type="pct"/>
            <w:shd w:val="clear" w:color="auto" w:fill="FFFFFF"/>
          </w:tcPr>
          <w:p w14:paraId="630A36E4" w14:textId="77777777" w:rsidR="00841FF2" w:rsidRPr="007E1EAE" w:rsidRDefault="00841FF2" w:rsidP="00841FF2">
            <w:pPr>
              <w:pStyle w:val="TableText"/>
            </w:pPr>
            <w:r w:rsidRPr="007E1EAE">
              <w:t>no</w:t>
            </w:r>
          </w:p>
        </w:tc>
        <w:tc>
          <w:tcPr>
            <w:tcW w:w="454" w:type="pct"/>
            <w:shd w:val="clear" w:color="auto" w:fill="FFFFFF"/>
          </w:tcPr>
          <w:p w14:paraId="19E8A3B8" w14:textId="77777777" w:rsidR="00841FF2" w:rsidRPr="007E1EAE" w:rsidRDefault="006F07B6" w:rsidP="00841FF2">
            <w:pPr>
              <w:pStyle w:val="TableText"/>
            </w:pPr>
            <w:hyperlink w:anchor="TYPE_YAML_BOOLEAN" w:history="1">
              <w:r w:rsidR="00841FF2" w:rsidRPr="007E1EAE">
                <w:rPr>
                  <w:rStyle w:val="Hyperlink"/>
                </w:rPr>
                <w:t>boolean</w:t>
              </w:r>
            </w:hyperlink>
          </w:p>
        </w:tc>
        <w:tc>
          <w:tcPr>
            <w:tcW w:w="800" w:type="pct"/>
            <w:shd w:val="clear" w:color="auto" w:fill="FFFFFF"/>
          </w:tcPr>
          <w:p w14:paraId="0CDD89FC" w14:textId="77777777" w:rsidR="00841FF2" w:rsidRPr="007E1EAE" w:rsidRDefault="00841FF2" w:rsidP="00841FF2">
            <w:pPr>
              <w:pStyle w:val="TableText"/>
            </w:pPr>
            <w:r w:rsidRPr="007E1EAE">
              <w:t>default: true</w:t>
            </w:r>
          </w:p>
        </w:tc>
        <w:tc>
          <w:tcPr>
            <w:tcW w:w="2437" w:type="pct"/>
            <w:shd w:val="clear" w:color="auto" w:fill="FFFFFF"/>
          </w:tcPr>
          <w:p w14:paraId="2A034E9B" w14:textId="77777777" w:rsidR="00841FF2" w:rsidRPr="007E1EAE" w:rsidRDefault="00841FF2" w:rsidP="00841FF2">
            <w:pPr>
              <w:pStyle w:val="TableText"/>
            </w:pPr>
            <w:r w:rsidRPr="007E1EAE">
              <w:t xml:space="preserve">Indicates the TOSCA container to create a virtual network instance with or without a DHCP service. </w:t>
            </w:r>
          </w:p>
        </w:tc>
      </w:tr>
    </w:tbl>
    <w:p w14:paraId="705FB077"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841FF2" w:rsidRPr="007E1EAE" w14:paraId="46CD320F" w14:textId="77777777" w:rsidTr="00841FF2">
        <w:trPr>
          <w:cantSplit/>
          <w:tblHeader/>
        </w:trPr>
        <w:tc>
          <w:tcPr>
            <w:tcW w:w="799" w:type="pct"/>
            <w:shd w:val="clear" w:color="auto" w:fill="D9D9D9"/>
          </w:tcPr>
          <w:p w14:paraId="2201CA01" w14:textId="77777777" w:rsidR="00841FF2" w:rsidRPr="007E1EAE" w:rsidRDefault="00841FF2" w:rsidP="00841FF2">
            <w:pPr>
              <w:pStyle w:val="TableText-Heading"/>
            </w:pPr>
            <w:r w:rsidRPr="007E1EAE">
              <w:t>Name</w:t>
            </w:r>
          </w:p>
        </w:tc>
        <w:tc>
          <w:tcPr>
            <w:tcW w:w="575" w:type="pct"/>
            <w:shd w:val="clear" w:color="auto" w:fill="D9D9D9"/>
          </w:tcPr>
          <w:p w14:paraId="39AF5D1C" w14:textId="77777777" w:rsidR="00841FF2" w:rsidRPr="007E1EAE" w:rsidRDefault="00841FF2" w:rsidP="00841FF2">
            <w:pPr>
              <w:pStyle w:val="TableText-Heading"/>
            </w:pPr>
            <w:r w:rsidRPr="007E1EAE">
              <w:t>Required</w:t>
            </w:r>
          </w:p>
        </w:tc>
        <w:tc>
          <w:tcPr>
            <w:tcW w:w="430" w:type="pct"/>
            <w:shd w:val="clear" w:color="auto" w:fill="D9D9D9"/>
          </w:tcPr>
          <w:p w14:paraId="1793BF5C" w14:textId="77777777" w:rsidR="00841FF2" w:rsidRPr="007E1EAE" w:rsidRDefault="00841FF2" w:rsidP="00841FF2">
            <w:pPr>
              <w:pStyle w:val="TableText-Heading"/>
            </w:pPr>
            <w:r w:rsidRPr="007E1EAE">
              <w:t>Type</w:t>
            </w:r>
          </w:p>
        </w:tc>
        <w:tc>
          <w:tcPr>
            <w:tcW w:w="766" w:type="pct"/>
            <w:shd w:val="clear" w:color="auto" w:fill="D9D9D9"/>
          </w:tcPr>
          <w:p w14:paraId="1A20EB24" w14:textId="77777777" w:rsidR="00841FF2" w:rsidRPr="007E1EAE" w:rsidRDefault="00841FF2" w:rsidP="00841FF2">
            <w:pPr>
              <w:pStyle w:val="TableText-Heading"/>
            </w:pPr>
            <w:r w:rsidRPr="007E1EAE">
              <w:t>Constraints</w:t>
            </w:r>
          </w:p>
        </w:tc>
        <w:tc>
          <w:tcPr>
            <w:tcW w:w="2430" w:type="pct"/>
            <w:shd w:val="clear" w:color="auto" w:fill="D9D9D9"/>
          </w:tcPr>
          <w:p w14:paraId="7BE978D3" w14:textId="77777777" w:rsidR="00841FF2" w:rsidRPr="007E1EAE" w:rsidRDefault="00841FF2" w:rsidP="00841FF2">
            <w:pPr>
              <w:pStyle w:val="TableText-Heading"/>
            </w:pPr>
            <w:r w:rsidRPr="007E1EAE">
              <w:t>Description</w:t>
            </w:r>
          </w:p>
        </w:tc>
      </w:tr>
      <w:tr w:rsidR="00841FF2" w:rsidRPr="00D84861" w14:paraId="596C8CA7" w14:textId="77777777" w:rsidTr="00841FF2">
        <w:trPr>
          <w:cantSplit/>
        </w:trPr>
        <w:tc>
          <w:tcPr>
            <w:tcW w:w="799" w:type="pct"/>
            <w:shd w:val="clear" w:color="auto" w:fill="FFFFFF"/>
          </w:tcPr>
          <w:p w14:paraId="49064995" w14:textId="77777777" w:rsidR="00841FF2" w:rsidRPr="007E1EAE" w:rsidRDefault="00841FF2" w:rsidP="00841FF2">
            <w:pPr>
              <w:pStyle w:val="TableText"/>
              <w:rPr>
                <w:noProof/>
              </w:rPr>
            </w:pPr>
            <w:r w:rsidRPr="007E1EAE">
              <w:rPr>
                <w:noProof/>
              </w:rPr>
              <w:t>segmentation_id</w:t>
            </w:r>
          </w:p>
        </w:tc>
        <w:tc>
          <w:tcPr>
            <w:tcW w:w="575" w:type="pct"/>
            <w:shd w:val="clear" w:color="auto" w:fill="FFFFFF"/>
          </w:tcPr>
          <w:p w14:paraId="1141B4B2" w14:textId="77777777" w:rsidR="00841FF2" w:rsidRPr="007E1EAE" w:rsidRDefault="00841FF2" w:rsidP="00841FF2">
            <w:pPr>
              <w:pStyle w:val="TableText"/>
            </w:pPr>
            <w:r w:rsidRPr="007E1EAE">
              <w:t>no</w:t>
            </w:r>
          </w:p>
        </w:tc>
        <w:tc>
          <w:tcPr>
            <w:tcW w:w="430" w:type="pct"/>
            <w:shd w:val="clear" w:color="auto" w:fill="FFFFFF"/>
          </w:tcPr>
          <w:p w14:paraId="20BDC2CB"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766" w:type="pct"/>
            <w:shd w:val="clear" w:color="auto" w:fill="FFFFFF"/>
          </w:tcPr>
          <w:p w14:paraId="2AE6AD14" w14:textId="77777777" w:rsidR="00841FF2" w:rsidRPr="007E1EAE" w:rsidRDefault="00841FF2" w:rsidP="00841FF2">
            <w:pPr>
              <w:pStyle w:val="TableText"/>
            </w:pPr>
            <w:r w:rsidRPr="007E1EAE">
              <w:t>None</w:t>
            </w:r>
          </w:p>
        </w:tc>
        <w:tc>
          <w:tcPr>
            <w:tcW w:w="2430" w:type="pct"/>
            <w:shd w:val="clear" w:color="auto" w:fill="FFFFFF"/>
          </w:tcPr>
          <w:p w14:paraId="6E8AAF1B" w14:textId="77777777" w:rsidR="00841FF2" w:rsidRPr="007E1EAE" w:rsidRDefault="00841FF2" w:rsidP="00841FF2">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345CC799"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3A022AF" w14:textId="77777777" w:rsidTr="00841FF2">
        <w:tc>
          <w:tcPr>
            <w:tcW w:w="9576" w:type="dxa"/>
            <w:shd w:val="clear" w:color="auto" w:fill="D9D9D9" w:themeFill="background1" w:themeFillShade="D9"/>
          </w:tcPr>
          <w:p w14:paraId="666205C2" w14:textId="77777777" w:rsidR="00841FF2" w:rsidRPr="007E1EAE" w:rsidRDefault="00841FF2" w:rsidP="00841FF2">
            <w:pPr>
              <w:rPr>
                <w:rStyle w:val="CodeSnippet"/>
              </w:rPr>
            </w:pPr>
            <w:r w:rsidRPr="007E1EAE">
              <w:rPr>
                <w:rStyle w:val="CodeSnippet"/>
              </w:rPr>
              <w:t xml:space="preserve">  tosca.nodes.network.Network:</w:t>
            </w:r>
          </w:p>
          <w:p w14:paraId="5983C0C3" w14:textId="77777777" w:rsidR="00841FF2" w:rsidRPr="007E1EAE" w:rsidRDefault="00841FF2" w:rsidP="00841FF2">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2E86D826" w14:textId="77777777" w:rsidR="00841FF2" w:rsidRPr="007E1EAE" w:rsidRDefault="00841FF2" w:rsidP="00841FF2">
            <w:pPr>
              <w:rPr>
                <w:rStyle w:val="CodeSnippet"/>
              </w:rPr>
            </w:pPr>
            <w:r w:rsidRPr="007E1EAE">
              <w:rPr>
                <w:rStyle w:val="CodeSnippet"/>
              </w:rPr>
              <w:t xml:space="preserve">    properties:</w:t>
            </w:r>
          </w:p>
          <w:p w14:paraId="061F0572" w14:textId="77777777" w:rsidR="00841FF2" w:rsidRPr="007E1EAE" w:rsidRDefault="00841FF2" w:rsidP="00841FF2">
            <w:pPr>
              <w:rPr>
                <w:rStyle w:val="CodeSnippet"/>
              </w:rPr>
            </w:pPr>
            <w:r w:rsidRPr="007E1EAE">
              <w:rPr>
                <w:rStyle w:val="CodeSnippet"/>
              </w:rPr>
              <w:t xml:space="preserve">      ip_version:</w:t>
            </w:r>
          </w:p>
          <w:p w14:paraId="6F209F8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519427CD" w14:textId="77777777" w:rsidR="00841FF2" w:rsidRPr="007E1EAE" w:rsidRDefault="00841FF2" w:rsidP="00841FF2">
            <w:pPr>
              <w:rPr>
                <w:rStyle w:val="CodeSnippet"/>
              </w:rPr>
            </w:pPr>
            <w:r w:rsidRPr="007E1EAE">
              <w:rPr>
                <w:rStyle w:val="CodeSnippet"/>
              </w:rPr>
              <w:t xml:space="preserve">        required: false</w:t>
            </w:r>
          </w:p>
          <w:p w14:paraId="3BC7BAC4" w14:textId="77777777" w:rsidR="00841FF2" w:rsidRPr="007E1EAE" w:rsidRDefault="00841FF2" w:rsidP="00841FF2">
            <w:pPr>
              <w:rPr>
                <w:rStyle w:val="CodeSnippet"/>
              </w:rPr>
            </w:pPr>
            <w:r w:rsidRPr="007E1EAE">
              <w:rPr>
                <w:rStyle w:val="CodeSnippet"/>
              </w:rPr>
              <w:t xml:space="preserve">        default: 4</w:t>
            </w:r>
          </w:p>
          <w:p w14:paraId="7854BC21"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constraints:</w:t>
            </w:r>
          </w:p>
          <w:p w14:paraId="65C23067" w14:textId="77777777" w:rsidR="00841FF2" w:rsidRPr="007E1EAE" w:rsidRDefault="00841FF2" w:rsidP="00841FF2">
            <w:pPr>
              <w:rPr>
                <w:rStyle w:val="CodeSnippet"/>
              </w:rPr>
            </w:pPr>
            <w:r w:rsidRPr="007E1EAE">
              <w:rPr>
                <w:rStyle w:val="CodeSnippet"/>
                <w:noProof/>
              </w:rPr>
              <w:t xml:space="preserve">          - valid_values: [ 4, 6 ]</w:t>
            </w:r>
          </w:p>
          <w:p w14:paraId="65C7C757" w14:textId="77777777" w:rsidR="00841FF2" w:rsidRPr="007E1EAE" w:rsidRDefault="00841FF2" w:rsidP="00841FF2">
            <w:pPr>
              <w:rPr>
                <w:rStyle w:val="CodeSnippet"/>
              </w:rPr>
            </w:pPr>
            <w:r w:rsidRPr="007E1EAE">
              <w:rPr>
                <w:rStyle w:val="CodeSnippet"/>
              </w:rPr>
              <w:t xml:space="preserve">      cidr:</w:t>
            </w:r>
          </w:p>
          <w:p w14:paraId="3C37525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15E7F24" w14:textId="77777777" w:rsidR="00841FF2" w:rsidRPr="007E1EAE" w:rsidRDefault="00841FF2" w:rsidP="00841FF2">
            <w:pPr>
              <w:rPr>
                <w:rStyle w:val="CodeSnippet"/>
              </w:rPr>
            </w:pPr>
            <w:r w:rsidRPr="007E1EAE">
              <w:rPr>
                <w:rStyle w:val="CodeSnippet"/>
              </w:rPr>
              <w:t xml:space="preserve">        required: false</w:t>
            </w:r>
          </w:p>
          <w:p w14:paraId="11405003" w14:textId="77777777" w:rsidR="00841FF2" w:rsidRPr="007E1EAE" w:rsidRDefault="00841FF2" w:rsidP="00841FF2">
            <w:pPr>
              <w:rPr>
                <w:rStyle w:val="CodeSnippet"/>
              </w:rPr>
            </w:pPr>
            <w:r w:rsidRPr="007E1EAE">
              <w:rPr>
                <w:rStyle w:val="CodeSnippet"/>
              </w:rPr>
              <w:t xml:space="preserve">      start_ip:</w:t>
            </w:r>
          </w:p>
          <w:p w14:paraId="6B4A44F3"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1B441185" w14:textId="77777777" w:rsidR="00841FF2" w:rsidRPr="007E1EAE" w:rsidRDefault="00841FF2" w:rsidP="00841FF2">
            <w:pPr>
              <w:rPr>
                <w:rStyle w:val="CodeSnippet"/>
              </w:rPr>
            </w:pPr>
            <w:r w:rsidRPr="007E1EAE">
              <w:rPr>
                <w:rStyle w:val="CodeSnippet"/>
              </w:rPr>
              <w:t xml:space="preserve">        required: false</w:t>
            </w:r>
          </w:p>
          <w:p w14:paraId="1D60DCE2" w14:textId="77777777" w:rsidR="00841FF2" w:rsidRPr="007E1EAE" w:rsidRDefault="00841FF2" w:rsidP="00841FF2">
            <w:pPr>
              <w:rPr>
                <w:rStyle w:val="CodeSnippet"/>
              </w:rPr>
            </w:pPr>
            <w:r w:rsidRPr="007E1EAE">
              <w:rPr>
                <w:rStyle w:val="CodeSnippet"/>
              </w:rPr>
              <w:t xml:space="preserve">      end_ip:</w:t>
            </w:r>
          </w:p>
          <w:p w14:paraId="28067B1B"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1BAD8CB5" w14:textId="77777777" w:rsidR="00841FF2" w:rsidRPr="007E1EAE" w:rsidRDefault="00841FF2" w:rsidP="00841FF2">
            <w:pPr>
              <w:rPr>
                <w:rStyle w:val="CodeSnippet"/>
              </w:rPr>
            </w:pPr>
            <w:r w:rsidRPr="007E1EAE">
              <w:rPr>
                <w:rStyle w:val="CodeSnippet"/>
              </w:rPr>
              <w:t xml:space="preserve">        required: false</w:t>
            </w:r>
          </w:p>
          <w:p w14:paraId="6BFBC3AF" w14:textId="77777777" w:rsidR="00841FF2" w:rsidRPr="007E1EAE" w:rsidRDefault="00841FF2" w:rsidP="00841FF2">
            <w:pPr>
              <w:rPr>
                <w:rStyle w:val="CodeSnippet"/>
              </w:rPr>
            </w:pPr>
            <w:r w:rsidRPr="007E1EAE">
              <w:rPr>
                <w:rStyle w:val="CodeSnippet"/>
              </w:rPr>
              <w:t xml:space="preserve">      gateway_ip:</w:t>
            </w:r>
          </w:p>
          <w:p w14:paraId="348EF8CD"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BEB9D6C" w14:textId="77777777" w:rsidR="00841FF2" w:rsidRPr="007E1EAE" w:rsidRDefault="00841FF2" w:rsidP="00841FF2">
            <w:pPr>
              <w:rPr>
                <w:rStyle w:val="CodeSnippet"/>
              </w:rPr>
            </w:pPr>
            <w:r w:rsidRPr="007E1EAE">
              <w:rPr>
                <w:rStyle w:val="CodeSnippet"/>
              </w:rPr>
              <w:t xml:space="preserve">        required: false</w:t>
            </w:r>
          </w:p>
          <w:p w14:paraId="490326FA" w14:textId="77777777" w:rsidR="00841FF2" w:rsidRPr="007E1EAE" w:rsidRDefault="00841FF2" w:rsidP="00841FF2">
            <w:pPr>
              <w:rPr>
                <w:rStyle w:val="CodeSnippet"/>
              </w:rPr>
            </w:pPr>
            <w:r w:rsidRPr="007E1EAE">
              <w:rPr>
                <w:rStyle w:val="CodeSnippet"/>
              </w:rPr>
              <w:t xml:space="preserve">      network_name:</w:t>
            </w:r>
          </w:p>
          <w:p w14:paraId="18FB30A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785EC06" w14:textId="77777777" w:rsidR="00841FF2" w:rsidRPr="007E1EAE" w:rsidRDefault="00841FF2" w:rsidP="00841FF2">
            <w:pPr>
              <w:rPr>
                <w:rStyle w:val="CodeSnippet"/>
              </w:rPr>
            </w:pPr>
            <w:r w:rsidRPr="007E1EAE">
              <w:rPr>
                <w:rStyle w:val="CodeSnippet"/>
              </w:rPr>
              <w:t xml:space="preserve">        required: false</w:t>
            </w:r>
          </w:p>
          <w:p w14:paraId="67BCAA53" w14:textId="77777777" w:rsidR="00841FF2" w:rsidRPr="007E1EAE" w:rsidRDefault="00841FF2" w:rsidP="00841FF2">
            <w:pPr>
              <w:rPr>
                <w:rStyle w:val="CodeSnippet"/>
              </w:rPr>
            </w:pPr>
            <w:r w:rsidRPr="007E1EAE">
              <w:rPr>
                <w:rStyle w:val="CodeSnippet"/>
              </w:rPr>
              <w:t xml:space="preserve">      network_id:</w:t>
            </w:r>
          </w:p>
          <w:p w14:paraId="4BDF0DA4"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71B1E1A" w14:textId="77777777" w:rsidR="00841FF2" w:rsidRPr="007E1EAE" w:rsidRDefault="00841FF2" w:rsidP="00841FF2">
            <w:pPr>
              <w:rPr>
                <w:rStyle w:val="CodeSnippet"/>
              </w:rPr>
            </w:pPr>
            <w:r w:rsidRPr="007E1EAE">
              <w:rPr>
                <w:rStyle w:val="CodeSnippet"/>
              </w:rPr>
              <w:t xml:space="preserve">        required: false</w:t>
            </w:r>
          </w:p>
          <w:p w14:paraId="765E96E5" w14:textId="77777777" w:rsidR="00841FF2" w:rsidRPr="007E1EAE" w:rsidRDefault="00841FF2" w:rsidP="00841FF2">
            <w:pPr>
              <w:rPr>
                <w:rStyle w:val="CodeSnippet"/>
              </w:rPr>
            </w:pPr>
            <w:r w:rsidRPr="007E1EAE">
              <w:rPr>
                <w:rStyle w:val="CodeSnippet"/>
              </w:rPr>
              <w:t xml:space="preserve">      segmentation_id:</w:t>
            </w:r>
          </w:p>
          <w:p w14:paraId="25CFCC0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2FD2CD56" w14:textId="77777777" w:rsidR="00841FF2" w:rsidRPr="007E1EAE" w:rsidRDefault="00841FF2" w:rsidP="00841FF2">
            <w:pPr>
              <w:rPr>
                <w:rStyle w:val="CodeSnippet"/>
              </w:rPr>
            </w:pPr>
            <w:r w:rsidRPr="007E1EAE">
              <w:rPr>
                <w:rStyle w:val="CodeSnippet"/>
              </w:rPr>
              <w:t xml:space="preserve">        required: false </w:t>
            </w:r>
          </w:p>
          <w:p w14:paraId="451C16D6" w14:textId="77777777" w:rsidR="00841FF2" w:rsidRPr="007E1EAE" w:rsidRDefault="00841FF2" w:rsidP="00841FF2">
            <w:pPr>
              <w:rPr>
                <w:rStyle w:val="CodeSnippet"/>
              </w:rPr>
            </w:pPr>
            <w:r w:rsidRPr="007E1EAE">
              <w:rPr>
                <w:rStyle w:val="CodeSnippet"/>
              </w:rPr>
              <w:t xml:space="preserve">      network_type:</w:t>
            </w:r>
          </w:p>
          <w:p w14:paraId="61A4EB3A"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EE107F5" w14:textId="77777777" w:rsidR="00841FF2" w:rsidRPr="007E1EAE" w:rsidRDefault="00841FF2" w:rsidP="00841FF2">
            <w:pPr>
              <w:rPr>
                <w:rStyle w:val="CodeSnippet"/>
              </w:rPr>
            </w:pPr>
            <w:r w:rsidRPr="007E1EAE">
              <w:rPr>
                <w:rStyle w:val="CodeSnippet"/>
              </w:rPr>
              <w:t xml:space="preserve">        required: false </w:t>
            </w:r>
          </w:p>
          <w:p w14:paraId="69FB0D74" w14:textId="77777777" w:rsidR="00841FF2" w:rsidRPr="007E1EAE" w:rsidRDefault="00841FF2" w:rsidP="00841FF2">
            <w:pPr>
              <w:rPr>
                <w:rStyle w:val="CodeSnippet"/>
              </w:rPr>
            </w:pPr>
            <w:r w:rsidRPr="007E1EAE">
              <w:rPr>
                <w:rStyle w:val="CodeSnippet"/>
              </w:rPr>
              <w:t xml:space="preserve">      physical_network:</w:t>
            </w:r>
          </w:p>
          <w:p w14:paraId="5F4017F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8E47676" w14:textId="77777777" w:rsidR="00841FF2" w:rsidRPr="007E1EAE" w:rsidRDefault="00841FF2" w:rsidP="00841FF2">
            <w:pPr>
              <w:rPr>
                <w:rStyle w:val="CodeSnippet"/>
              </w:rPr>
            </w:pPr>
            <w:r w:rsidRPr="007E1EAE">
              <w:rPr>
                <w:rStyle w:val="CodeSnippet"/>
              </w:rPr>
              <w:t xml:space="preserve">        required: false </w:t>
            </w:r>
          </w:p>
          <w:p w14:paraId="2FA15FE4" w14:textId="77777777" w:rsidR="00841FF2" w:rsidRPr="007E1EAE" w:rsidRDefault="00841FF2" w:rsidP="00841FF2">
            <w:pPr>
              <w:rPr>
                <w:rStyle w:val="CodeSnippet"/>
              </w:rPr>
            </w:pPr>
            <w:r w:rsidRPr="007E1EAE">
              <w:rPr>
                <w:rStyle w:val="CodeSnippet"/>
              </w:rPr>
              <w:t xml:space="preserve">    capabilities:</w:t>
            </w:r>
          </w:p>
          <w:p w14:paraId="5CE86B31" w14:textId="77777777" w:rsidR="00841FF2" w:rsidRPr="007E1EAE" w:rsidRDefault="00841FF2" w:rsidP="00841FF2">
            <w:pPr>
              <w:rPr>
                <w:rStyle w:val="CodeSnippet"/>
              </w:rPr>
            </w:pPr>
            <w:r w:rsidRPr="007E1EAE">
              <w:rPr>
                <w:rStyle w:val="CodeSnippet"/>
              </w:rPr>
              <w:t xml:space="preserve">      link:</w:t>
            </w:r>
          </w:p>
          <w:p w14:paraId="5B652DEF" w14:textId="77777777" w:rsidR="00841FF2" w:rsidRPr="007E1EAE" w:rsidRDefault="00841FF2" w:rsidP="00841FF2">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415F6CE4" w14:textId="77777777" w:rsidR="00841FF2" w:rsidRPr="007E1EAE" w:rsidRDefault="00841FF2" w:rsidP="00841FF2">
      <w:pPr>
        <w:pStyle w:val="Heading3"/>
      </w:pPr>
      <w:bookmarkStart w:id="1484" w:name="_Toc454457902"/>
      <w:bookmarkStart w:id="1485" w:name="_Toc454458701"/>
      <w:r w:rsidRPr="007E1EAE">
        <w:lastRenderedPageBreak/>
        <w:t>tosca.nodes.network.Port</w:t>
      </w:r>
      <w:bookmarkEnd w:id="1484"/>
      <w:bookmarkEnd w:id="1485"/>
    </w:p>
    <w:p w14:paraId="04E12E17" w14:textId="77777777" w:rsidR="00841FF2" w:rsidRPr="007E1EAE" w:rsidRDefault="00841FF2" w:rsidP="00841FF2">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4DB1D1DE" w14:textId="77777777" w:rsidR="00841FF2" w:rsidRPr="007E1EAE" w:rsidRDefault="00841FF2" w:rsidP="00841FF2">
      <w:pPr>
        <w:pStyle w:val="NormalaroundTable"/>
      </w:pPr>
      <w:r w:rsidRPr="007E1EAE">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44E43CB" w14:textId="77777777" w:rsidTr="00841FF2">
        <w:tc>
          <w:tcPr>
            <w:tcW w:w="1177" w:type="pct"/>
            <w:shd w:val="clear" w:color="auto" w:fill="D9D9D9"/>
          </w:tcPr>
          <w:p w14:paraId="39CCFD40" w14:textId="77777777" w:rsidR="00841FF2" w:rsidRPr="007E1EAE" w:rsidRDefault="00841FF2" w:rsidP="00841FF2">
            <w:pPr>
              <w:pStyle w:val="TableText-Heading"/>
            </w:pPr>
            <w:r w:rsidRPr="007E1EAE">
              <w:t>Shorthand Name</w:t>
            </w:r>
          </w:p>
        </w:tc>
        <w:tc>
          <w:tcPr>
            <w:tcW w:w="3823" w:type="pct"/>
          </w:tcPr>
          <w:p w14:paraId="081C64A8" w14:textId="77777777" w:rsidR="00841FF2" w:rsidRPr="007E1EAE" w:rsidRDefault="00841FF2" w:rsidP="00841FF2">
            <w:pPr>
              <w:pStyle w:val="TableText"/>
            </w:pPr>
            <w:r w:rsidRPr="007E1EAE">
              <w:t>Port</w:t>
            </w:r>
          </w:p>
        </w:tc>
      </w:tr>
      <w:tr w:rsidR="00841FF2" w:rsidRPr="007E1EAE" w14:paraId="44AFBB81" w14:textId="77777777" w:rsidTr="00841FF2">
        <w:tc>
          <w:tcPr>
            <w:tcW w:w="1177" w:type="pct"/>
            <w:shd w:val="clear" w:color="auto" w:fill="D9D9D9"/>
          </w:tcPr>
          <w:p w14:paraId="098B9685" w14:textId="77777777" w:rsidR="00841FF2" w:rsidRPr="007E1EAE" w:rsidRDefault="00841FF2" w:rsidP="00841FF2">
            <w:pPr>
              <w:pStyle w:val="TableText-Heading"/>
            </w:pPr>
            <w:r w:rsidRPr="007E1EAE">
              <w:t>Type Qualified Name</w:t>
            </w:r>
          </w:p>
        </w:tc>
        <w:tc>
          <w:tcPr>
            <w:tcW w:w="3823" w:type="pct"/>
          </w:tcPr>
          <w:p w14:paraId="4B1A22A4" w14:textId="77777777" w:rsidR="00841FF2" w:rsidRPr="007E1EAE" w:rsidRDefault="00841FF2" w:rsidP="00841FF2">
            <w:pPr>
              <w:pStyle w:val="TableText"/>
            </w:pPr>
            <w:r w:rsidRPr="007E1EAE">
              <w:t>tosca:Port</w:t>
            </w:r>
          </w:p>
        </w:tc>
      </w:tr>
      <w:tr w:rsidR="00841FF2" w:rsidRPr="007E1EAE" w14:paraId="5632E873" w14:textId="77777777" w:rsidTr="00841FF2">
        <w:tc>
          <w:tcPr>
            <w:tcW w:w="1177" w:type="pct"/>
            <w:shd w:val="clear" w:color="auto" w:fill="D9D9D9"/>
          </w:tcPr>
          <w:p w14:paraId="24B91A1C" w14:textId="77777777" w:rsidR="00841FF2" w:rsidRPr="007E1EAE" w:rsidRDefault="00841FF2" w:rsidP="00841FF2">
            <w:pPr>
              <w:pStyle w:val="TableText-Heading"/>
            </w:pPr>
            <w:r w:rsidRPr="007E1EAE">
              <w:t>Type URI</w:t>
            </w:r>
          </w:p>
        </w:tc>
        <w:tc>
          <w:tcPr>
            <w:tcW w:w="3823" w:type="pct"/>
          </w:tcPr>
          <w:p w14:paraId="6C2B5A45" w14:textId="77777777" w:rsidR="00841FF2" w:rsidRPr="007E1EAE" w:rsidRDefault="00841FF2" w:rsidP="00841FF2">
            <w:pPr>
              <w:pStyle w:val="TableText"/>
            </w:pPr>
            <w:r w:rsidRPr="007E1EAE">
              <w:t>tosca.nodes.network.Port</w:t>
            </w:r>
          </w:p>
        </w:tc>
      </w:tr>
    </w:tbl>
    <w:p w14:paraId="7A0C667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841FF2" w:rsidRPr="007E1EAE" w14:paraId="69C1FEC5" w14:textId="77777777" w:rsidTr="00841FF2">
        <w:trPr>
          <w:cantSplit/>
          <w:tblHeader/>
        </w:trPr>
        <w:tc>
          <w:tcPr>
            <w:tcW w:w="756" w:type="pct"/>
            <w:shd w:val="clear" w:color="auto" w:fill="D9D9D9"/>
          </w:tcPr>
          <w:p w14:paraId="48C378CF" w14:textId="77777777" w:rsidR="00841FF2" w:rsidRPr="007E1EAE" w:rsidRDefault="00841FF2" w:rsidP="00841FF2">
            <w:pPr>
              <w:pStyle w:val="TableText-Heading"/>
            </w:pPr>
            <w:r w:rsidRPr="007E1EAE">
              <w:t>Name</w:t>
            </w:r>
          </w:p>
        </w:tc>
        <w:tc>
          <w:tcPr>
            <w:tcW w:w="577" w:type="pct"/>
            <w:shd w:val="clear" w:color="auto" w:fill="D9D9D9"/>
          </w:tcPr>
          <w:p w14:paraId="0DFE8308" w14:textId="77777777" w:rsidR="00841FF2" w:rsidRPr="007E1EAE" w:rsidRDefault="00841FF2" w:rsidP="00841FF2">
            <w:pPr>
              <w:pStyle w:val="TableText-Heading"/>
            </w:pPr>
            <w:r w:rsidRPr="007E1EAE">
              <w:t>Required</w:t>
            </w:r>
          </w:p>
        </w:tc>
        <w:tc>
          <w:tcPr>
            <w:tcW w:w="529" w:type="pct"/>
            <w:shd w:val="clear" w:color="auto" w:fill="D9D9D9"/>
          </w:tcPr>
          <w:p w14:paraId="77F5779C" w14:textId="77777777" w:rsidR="00841FF2" w:rsidRPr="007E1EAE" w:rsidRDefault="00841FF2" w:rsidP="00841FF2">
            <w:pPr>
              <w:pStyle w:val="TableText-Heading"/>
            </w:pPr>
            <w:r w:rsidRPr="007E1EAE">
              <w:t>Type</w:t>
            </w:r>
          </w:p>
        </w:tc>
        <w:tc>
          <w:tcPr>
            <w:tcW w:w="818" w:type="pct"/>
            <w:shd w:val="clear" w:color="auto" w:fill="D9D9D9"/>
          </w:tcPr>
          <w:p w14:paraId="1EFA943C" w14:textId="77777777" w:rsidR="00841FF2" w:rsidRPr="007E1EAE" w:rsidRDefault="00841FF2" w:rsidP="00841FF2">
            <w:pPr>
              <w:pStyle w:val="TableText-Heading"/>
            </w:pPr>
            <w:r w:rsidRPr="007E1EAE">
              <w:t>Constraints</w:t>
            </w:r>
          </w:p>
        </w:tc>
        <w:tc>
          <w:tcPr>
            <w:tcW w:w="2320" w:type="pct"/>
            <w:shd w:val="clear" w:color="auto" w:fill="D9D9D9"/>
          </w:tcPr>
          <w:p w14:paraId="0E157F51" w14:textId="77777777" w:rsidR="00841FF2" w:rsidRPr="007E1EAE" w:rsidRDefault="00841FF2" w:rsidP="00841FF2">
            <w:pPr>
              <w:pStyle w:val="TableText-Heading"/>
            </w:pPr>
            <w:r w:rsidRPr="007E1EAE">
              <w:t>Description</w:t>
            </w:r>
          </w:p>
        </w:tc>
      </w:tr>
      <w:tr w:rsidR="00841FF2" w:rsidRPr="00D84861" w14:paraId="25C92F90" w14:textId="77777777" w:rsidTr="00841FF2">
        <w:trPr>
          <w:cantSplit/>
        </w:trPr>
        <w:tc>
          <w:tcPr>
            <w:tcW w:w="756" w:type="pct"/>
            <w:shd w:val="clear" w:color="auto" w:fill="FFFFFF"/>
          </w:tcPr>
          <w:p w14:paraId="5257BC2F" w14:textId="77777777" w:rsidR="00841FF2" w:rsidRPr="007E1EAE" w:rsidRDefault="00841FF2" w:rsidP="00841FF2">
            <w:pPr>
              <w:pStyle w:val="TableText"/>
              <w:rPr>
                <w:noProof/>
              </w:rPr>
            </w:pPr>
            <w:r w:rsidRPr="007E1EAE">
              <w:rPr>
                <w:noProof/>
              </w:rPr>
              <w:t>ip_address</w:t>
            </w:r>
          </w:p>
        </w:tc>
        <w:tc>
          <w:tcPr>
            <w:tcW w:w="577" w:type="pct"/>
            <w:shd w:val="clear" w:color="auto" w:fill="FFFFFF"/>
          </w:tcPr>
          <w:p w14:paraId="0ADB3124" w14:textId="77777777" w:rsidR="00841FF2" w:rsidRPr="007E1EAE" w:rsidRDefault="00841FF2" w:rsidP="00841FF2">
            <w:pPr>
              <w:pStyle w:val="TableText"/>
            </w:pPr>
            <w:r w:rsidRPr="007E1EAE">
              <w:t>no</w:t>
            </w:r>
          </w:p>
        </w:tc>
        <w:tc>
          <w:tcPr>
            <w:tcW w:w="529" w:type="pct"/>
            <w:shd w:val="clear" w:color="auto" w:fill="FFFFFF"/>
          </w:tcPr>
          <w:p w14:paraId="15F8F24B" w14:textId="77777777" w:rsidR="00841FF2" w:rsidRPr="007E1EAE" w:rsidRDefault="006F07B6" w:rsidP="00841FF2">
            <w:pPr>
              <w:pStyle w:val="TableText"/>
            </w:pPr>
            <w:hyperlink w:anchor="TYPE_YAML_INTEGER" w:history="1">
              <w:r w:rsidR="00841FF2" w:rsidRPr="007E1EAE">
                <w:rPr>
                  <w:rStyle w:val="Hyperlink"/>
                </w:rPr>
                <w:t>string</w:t>
              </w:r>
            </w:hyperlink>
          </w:p>
        </w:tc>
        <w:tc>
          <w:tcPr>
            <w:tcW w:w="818" w:type="pct"/>
            <w:shd w:val="clear" w:color="auto" w:fill="FFFFFF"/>
          </w:tcPr>
          <w:p w14:paraId="0A73F447" w14:textId="77777777" w:rsidR="00841FF2" w:rsidRPr="007E1EAE" w:rsidRDefault="00841FF2" w:rsidP="00841FF2">
            <w:pPr>
              <w:pStyle w:val="TableText"/>
            </w:pPr>
            <w:r w:rsidRPr="007E1EAE">
              <w:t>None</w:t>
            </w:r>
          </w:p>
        </w:tc>
        <w:tc>
          <w:tcPr>
            <w:tcW w:w="2320" w:type="pct"/>
            <w:shd w:val="clear" w:color="auto" w:fill="FFFFFF"/>
          </w:tcPr>
          <w:p w14:paraId="1D6EF0C8" w14:textId="77777777" w:rsidR="00841FF2" w:rsidRPr="007E1EAE" w:rsidRDefault="00841FF2" w:rsidP="00841FF2">
            <w:pPr>
              <w:pStyle w:val="TableText"/>
            </w:pPr>
            <w:r w:rsidRPr="007E1EAE">
              <w:t xml:space="preserve">Allow the user to set a fixed IP address. </w:t>
            </w:r>
          </w:p>
          <w:p w14:paraId="4417E9D8" w14:textId="77777777" w:rsidR="00841FF2" w:rsidRPr="007E1EAE" w:rsidRDefault="00841FF2" w:rsidP="00841FF2">
            <w:pPr>
              <w:pStyle w:val="TableText"/>
            </w:pPr>
          </w:p>
          <w:p w14:paraId="6472DE5B" w14:textId="77777777" w:rsidR="00841FF2" w:rsidRPr="007E1EAE" w:rsidRDefault="00841FF2" w:rsidP="00841FF2">
            <w:pPr>
              <w:pStyle w:val="TableText"/>
            </w:pPr>
            <w:r w:rsidRPr="007E1EAE">
              <w:t>Note that this address is a request to the provider which they will attempt to fulfill but may not be able to dependent on the network the port is associated with.</w:t>
            </w:r>
          </w:p>
        </w:tc>
      </w:tr>
      <w:tr w:rsidR="00841FF2" w:rsidRPr="00D84861" w14:paraId="79189EF9" w14:textId="77777777" w:rsidTr="00841FF2">
        <w:trPr>
          <w:cantSplit/>
        </w:trPr>
        <w:tc>
          <w:tcPr>
            <w:tcW w:w="756" w:type="pct"/>
            <w:shd w:val="clear" w:color="auto" w:fill="FFFFFF"/>
          </w:tcPr>
          <w:p w14:paraId="32326D5F" w14:textId="77777777" w:rsidR="00841FF2" w:rsidRPr="007E1EAE" w:rsidRDefault="00841FF2" w:rsidP="00841FF2">
            <w:pPr>
              <w:pStyle w:val="TableText"/>
              <w:rPr>
                <w:noProof/>
              </w:rPr>
            </w:pPr>
            <w:r w:rsidRPr="007E1EAE">
              <w:rPr>
                <w:noProof/>
              </w:rPr>
              <w:t>order</w:t>
            </w:r>
          </w:p>
        </w:tc>
        <w:tc>
          <w:tcPr>
            <w:tcW w:w="577" w:type="pct"/>
            <w:shd w:val="clear" w:color="auto" w:fill="FFFFFF"/>
          </w:tcPr>
          <w:p w14:paraId="539AA8FB" w14:textId="77777777" w:rsidR="00841FF2" w:rsidRPr="007E1EAE" w:rsidRDefault="00841FF2" w:rsidP="00841FF2">
            <w:pPr>
              <w:pStyle w:val="TableText"/>
            </w:pPr>
            <w:r w:rsidRPr="007E1EAE">
              <w:t>no</w:t>
            </w:r>
          </w:p>
        </w:tc>
        <w:tc>
          <w:tcPr>
            <w:tcW w:w="529" w:type="pct"/>
            <w:shd w:val="clear" w:color="auto" w:fill="FFFFFF"/>
          </w:tcPr>
          <w:p w14:paraId="6F518C5B" w14:textId="77777777" w:rsidR="00841FF2" w:rsidRPr="007E1EAE" w:rsidRDefault="006F07B6" w:rsidP="00841FF2">
            <w:pPr>
              <w:pStyle w:val="TableText"/>
            </w:pPr>
            <w:hyperlink w:anchor="TYPE_YAML_INTEGER" w:history="1">
              <w:r w:rsidR="00841FF2" w:rsidRPr="007E1EAE">
                <w:rPr>
                  <w:rStyle w:val="Hyperlink"/>
                </w:rPr>
                <w:t>integer</w:t>
              </w:r>
            </w:hyperlink>
          </w:p>
        </w:tc>
        <w:tc>
          <w:tcPr>
            <w:tcW w:w="818" w:type="pct"/>
            <w:shd w:val="clear" w:color="auto" w:fill="FFFFFF"/>
          </w:tcPr>
          <w:p w14:paraId="268283D5" w14:textId="77777777" w:rsidR="00841FF2" w:rsidRPr="007E1EAE" w:rsidRDefault="00841FF2" w:rsidP="00841FF2">
            <w:pPr>
              <w:pStyle w:val="TableText"/>
            </w:pPr>
            <w:r w:rsidRPr="007E1EAE">
              <w:t>greater_or_equal: 0</w:t>
            </w:r>
          </w:p>
          <w:p w14:paraId="7808571F" w14:textId="77777777" w:rsidR="00841FF2" w:rsidRPr="007E1EAE" w:rsidRDefault="00841FF2" w:rsidP="00841FF2">
            <w:pPr>
              <w:pStyle w:val="TableText"/>
            </w:pPr>
            <w:r w:rsidRPr="007E1EAE">
              <w:t>default: 0</w:t>
            </w:r>
          </w:p>
        </w:tc>
        <w:tc>
          <w:tcPr>
            <w:tcW w:w="2320" w:type="pct"/>
            <w:shd w:val="clear" w:color="auto" w:fill="FFFFFF"/>
          </w:tcPr>
          <w:p w14:paraId="73032ACF" w14:textId="77777777" w:rsidR="00841FF2" w:rsidRPr="007E1EAE" w:rsidRDefault="00841FF2" w:rsidP="00841FF2">
            <w:pPr>
              <w:pStyle w:val="TableText"/>
            </w:pPr>
            <w:r w:rsidRPr="007E1EAE">
              <w:t>The order of the NIC on the compute instance (e.g. eth2).</w:t>
            </w:r>
          </w:p>
          <w:p w14:paraId="5B8E2C6D" w14:textId="77777777" w:rsidR="00841FF2" w:rsidRPr="007E1EAE" w:rsidRDefault="00841FF2" w:rsidP="00841FF2">
            <w:pPr>
              <w:pStyle w:val="TableText"/>
            </w:pPr>
          </w:p>
          <w:p w14:paraId="784B3AB8" w14:textId="77777777" w:rsidR="00841FF2" w:rsidRPr="007E1EAE" w:rsidRDefault="00841FF2" w:rsidP="00841FF2">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841FF2" w:rsidRPr="00D84861" w14:paraId="12CAF54C" w14:textId="77777777" w:rsidTr="00841FF2">
        <w:trPr>
          <w:cantSplit/>
        </w:trPr>
        <w:tc>
          <w:tcPr>
            <w:tcW w:w="756" w:type="pct"/>
            <w:shd w:val="clear" w:color="auto" w:fill="FFFFFF"/>
          </w:tcPr>
          <w:p w14:paraId="4097B9A8" w14:textId="77777777" w:rsidR="00841FF2" w:rsidRPr="007E1EAE" w:rsidRDefault="00841FF2" w:rsidP="00841FF2">
            <w:pPr>
              <w:pStyle w:val="TableText"/>
              <w:rPr>
                <w:noProof/>
              </w:rPr>
            </w:pPr>
            <w:r w:rsidRPr="007E1EAE">
              <w:rPr>
                <w:noProof/>
              </w:rPr>
              <w:t>is_default</w:t>
            </w:r>
          </w:p>
        </w:tc>
        <w:tc>
          <w:tcPr>
            <w:tcW w:w="577" w:type="pct"/>
            <w:shd w:val="clear" w:color="auto" w:fill="FFFFFF"/>
          </w:tcPr>
          <w:p w14:paraId="17BA3DF9" w14:textId="77777777" w:rsidR="00841FF2" w:rsidRPr="007E1EAE" w:rsidRDefault="00841FF2" w:rsidP="00841FF2">
            <w:pPr>
              <w:pStyle w:val="TableText"/>
            </w:pPr>
            <w:r w:rsidRPr="007E1EAE">
              <w:t>no</w:t>
            </w:r>
          </w:p>
        </w:tc>
        <w:tc>
          <w:tcPr>
            <w:tcW w:w="529" w:type="pct"/>
            <w:shd w:val="clear" w:color="auto" w:fill="FFFFFF"/>
          </w:tcPr>
          <w:p w14:paraId="5EE82810" w14:textId="77777777" w:rsidR="00841FF2" w:rsidRPr="007E1EAE" w:rsidRDefault="006F07B6" w:rsidP="00841FF2">
            <w:pPr>
              <w:pStyle w:val="TableText"/>
            </w:pPr>
            <w:hyperlink w:anchor="TYPE_YAML_BOOLEAN" w:history="1">
              <w:r w:rsidR="00841FF2" w:rsidRPr="007E1EAE">
                <w:rPr>
                  <w:rStyle w:val="Hyperlink"/>
                </w:rPr>
                <w:t>boolean</w:t>
              </w:r>
            </w:hyperlink>
          </w:p>
        </w:tc>
        <w:tc>
          <w:tcPr>
            <w:tcW w:w="818" w:type="pct"/>
            <w:shd w:val="clear" w:color="auto" w:fill="FFFFFF"/>
          </w:tcPr>
          <w:p w14:paraId="0B55C6E8" w14:textId="77777777" w:rsidR="00841FF2" w:rsidRPr="007E1EAE" w:rsidRDefault="00841FF2" w:rsidP="00841FF2">
            <w:pPr>
              <w:pStyle w:val="TableText"/>
            </w:pPr>
            <w:r w:rsidRPr="007E1EAE">
              <w:t>default: false</w:t>
            </w:r>
          </w:p>
        </w:tc>
        <w:tc>
          <w:tcPr>
            <w:tcW w:w="2320" w:type="pct"/>
            <w:shd w:val="clear" w:color="auto" w:fill="FFFFFF"/>
          </w:tcPr>
          <w:p w14:paraId="74BC64A1" w14:textId="77777777" w:rsidR="00841FF2" w:rsidRPr="007E1EAE" w:rsidRDefault="00841FF2" w:rsidP="00841FF2">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7A6D7716" w14:textId="77777777" w:rsidR="00841FF2" w:rsidRPr="007E1EAE" w:rsidRDefault="00841FF2" w:rsidP="00841FF2">
            <w:pPr>
              <w:pStyle w:val="TableText"/>
            </w:pPr>
          </w:p>
          <w:p w14:paraId="547E77E9" w14:textId="77777777" w:rsidR="00841FF2" w:rsidRPr="007E1EAE" w:rsidRDefault="00841FF2" w:rsidP="00841FF2">
            <w:pPr>
              <w:pStyle w:val="TableText"/>
            </w:pPr>
            <w:r w:rsidRPr="007E1EAE">
              <w:t>Only one port that is associated to single compute node can set as default=true.</w:t>
            </w:r>
          </w:p>
        </w:tc>
      </w:tr>
      <w:tr w:rsidR="00841FF2" w:rsidRPr="00D84861" w14:paraId="3163D2CD" w14:textId="77777777" w:rsidTr="00841FF2">
        <w:trPr>
          <w:cantSplit/>
        </w:trPr>
        <w:tc>
          <w:tcPr>
            <w:tcW w:w="756" w:type="pct"/>
            <w:shd w:val="clear" w:color="auto" w:fill="FFFFFF"/>
          </w:tcPr>
          <w:p w14:paraId="0F311B4F" w14:textId="77777777" w:rsidR="00841FF2" w:rsidRPr="007E1EAE" w:rsidRDefault="00841FF2" w:rsidP="00841FF2">
            <w:pPr>
              <w:pStyle w:val="TableText"/>
              <w:rPr>
                <w:noProof/>
              </w:rPr>
            </w:pPr>
            <w:r w:rsidRPr="007E1EAE">
              <w:rPr>
                <w:noProof/>
              </w:rPr>
              <w:t>ip_range_start</w:t>
            </w:r>
          </w:p>
        </w:tc>
        <w:tc>
          <w:tcPr>
            <w:tcW w:w="577" w:type="pct"/>
            <w:shd w:val="clear" w:color="auto" w:fill="FFFFFF"/>
          </w:tcPr>
          <w:p w14:paraId="69F1701A" w14:textId="77777777" w:rsidR="00841FF2" w:rsidRPr="007E1EAE" w:rsidRDefault="00841FF2" w:rsidP="00841FF2">
            <w:pPr>
              <w:pStyle w:val="TableText"/>
            </w:pPr>
            <w:r w:rsidRPr="007E1EAE">
              <w:t>no</w:t>
            </w:r>
          </w:p>
        </w:tc>
        <w:tc>
          <w:tcPr>
            <w:tcW w:w="529" w:type="pct"/>
            <w:shd w:val="clear" w:color="auto" w:fill="FFFFFF"/>
          </w:tcPr>
          <w:p w14:paraId="6E667D71"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18" w:type="pct"/>
            <w:shd w:val="clear" w:color="auto" w:fill="FFFFFF"/>
          </w:tcPr>
          <w:p w14:paraId="6CE75CBF" w14:textId="77777777" w:rsidR="00841FF2" w:rsidRPr="007E1EAE" w:rsidRDefault="00841FF2" w:rsidP="00841FF2">
            <w:pPr>
              <w:pStyle w:val="TableText"/>
            </w:pPr>
            <w:r w:rsidRPr="007E1EAE">
              <w:t>None</w:t>
            </w:r>
          </w:p>
        </w:tc>
        <w:tc>
          <w:tcPr>
            <w:tcW w:w="2320" w:type="pct"/>
            <w:shd w:val="clear" w:color="auto" w:fill="FFFFFF"/>
          </w:tcPr>
          <w:p w14:paraId="02DDFF9B" w14:textId="77777777" w:rsidR="00841FF2" w:rsidRPr="007E1EAE" w:rsidRDefault="00841FF2" w:rsidP="00841FF2">
            <w:pPr>
              <w:pStyle w:val="TableText"/>
            </w:pPr>
            <w:r w:rsidRPr="007E1EAE">
              <w:t>Defines the starting IP of a range to be allocated for the compute instances that are associated by this Port.</w:t>
            </w:r>
          </w:p>
          <w:p w14:paraId="19A3864C" w14:textId="77777777" w:rsidR="00841FF2" w:rsidRPr="007E1EAE" w:rsidRDefault="00841FF2" w:rsidP="00841FF2">
            <w:pPr>
              <w:pStyle w:val="TableText"/>
            </w:pPr>
            <w:r w:rsidRPr="007E1EAE">
              <w:t>Without setting this property the IP allocation is done from the entire CIDR block of the network.</w:t>
            </w:r>
          </w:p>
        </w:tc>
      </w:tr>
      <w:tr w:rsidR="00841FF2" w:rsidRPr="00D84861" w14:paraId="04082E90" w14:textId="77777777" w:rsidTr="00841FF2">
        <w:trPr>
          <w:cantSplit/>
        </w:trPr>
        <w:tc>
          <w:tcPr>
            <w:tcW w:w="756" w:type="pct"/>
            <w:shd w:val="clear" w:color="auto" w:fill="FFFFFF"/>
          </w:tcPr>
          <w:p w14:paraId="5D9ACE00" w14:textId="77777777" w:rsidR="00841FF2" w:rsidRPr="007E1EAE" w:rsidRDefault="00841FF2" w:rsidP="00841FF2">
            <w:pPr>
              <w:pStyle w:val="TableText"/>
              <w:rPr>
                <w:noProof/>
              </w:rPr>
            </w:pPr>
            <w:r w:rsidRPr="007E1EAE">
              <w:rPr>
                <w:noProof/>
              </w:rPr>
              <w:t>ip_range_end</w:t>
            </w:r>
          </w:p>
        </w:tc>
        <w:tc>
          <w:tcPr>
            <w:tcW w:w="577" w:type="pct"/>
            <w:shd w:val="clear" w:color="auto" w:fill="FFFFFF"/>
          </w:tcPr>
          <w:p w14:paraId="16DDB370" w14:textId="77777777" w:rsidR="00841FF2" w:rsidRPr="007E1EAE" w:rsidRDefault="00841FF2" w:rsidP="00841FF2">
            <w:pPr>
              <w:pStyle w:val="TableText"/>
            </w:pPr>
            <w:r w:rsidRPr="007E1EAE">
              <w:t>no</w:t>
            </w:r>
          </w:p>
        </w:tc>
        <w:tc>
          <w:tcPr>
            <w:tcW w:w="529" w:type="pct"/>
            <w:shd w:val="clear" w:color="auto" w:fill="FFFFFF"/>
          </w:tcPr>
          <w:p w14:paraId="52399692"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18" w:type="pct"/>
            <w:shd w:val="clear" w:color="auto" w:fill="FFFFFF"/>
          </w:tcPr>
          <w:p w14:paraId="06523270" w14:textId="77777777" w:rsidR="00841FF2" w:rsidRPr="007E1EAE" w:rsidRDefault="00841FF2" w:rsidP="00841FF2">
            <w:pPr>
              <w:pStyle w:val="TableText"/>
            </w:pPr>
            <w:r w:rsidRPr="007E1EAE">
              <w:t>None</w:t>
            </w:r>
          </w:p>
        </w:tc>
        <w:tc>
          <w:tcPr>
            <w:tcW w:w="2320" w:type="pct"/>
            <w:shd w:val="clear" w:color="auto" w:fill="FFFFFF"/>
          </w:tcPr>
          <w:p w14:paraId="1A65AC89" w14:textId="77777777" w:rsidR="00841FF2" w:rsidRPr="007E1EAE" w:rsidRDefault="00841FF2" w:rsidP="00841FF2">
            <w:pPr>
              <w:pStyle w:val="TableText"/>
            </w:pPr>
            <w:r w:rsidRPr="007E1EAE">
              <w:t>Defines the ending IP of a range to be allocated for the compute instances that are associated by this Port.</w:t>
            </w:r>
          </w:p>
          <w:p w14:paraId="4998BFF0" w14:textId="77777777" w:rsidR="00841FF2" w:rsidRPr="007E1EAE" w:rsidRDefault="00841FF2" w:rsidP="00841FF2">
            <w:pPr>
              <w:pStyle w:val="TableText"/>
            </w:pPr>
            <w:r w:rsidRPr="007E1EAE">
              <w:t>Without setting this property the IP allocation is done from the entire CIDR block of the network.</w:t>
            </w:r>
          </w:p>
        </w:tc>
      </w:tr>
    </w:tbl>
    <w:p w14:paraId="48EEEBA8"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841FF2" w:rsidRPr="007E1EAE" w14:paraId="71B25718" w14:textId="77777777" w:rsidTr="00841FF2">
        <w:trPr>
          <w:cantSplit/>
          <w:tblHeader/>
        </w:trPr>
        <w:tc>
          <w:tcPr>
            <w:tcW w:w="751" w:type="pct"/>
            <w:shd w:val="clear" w:color="auto" w:fill="D9D9D9"/>
          </w:tcPr>
          <w:p w14:paraId="10D35F5B" w14:textId="77777777" w:rsidR="00841FF2" w:rsidRPr="007E1EAE" w:rsidRDefault="00841FF2" w:rsidP="00841FF2">
            <w:pPr>
              <w:pStyle w:val="TableText-Heading"/>
            </w:pPr>
            <w:r w:rsidRPr="007E1EAE">
              <w:t>Name</w:t>
            </w:r>
          </w:p>
        </w:tc>
        <w:tc>
          <w:tcPr>
            <w:tcW w:w="575" w:type="pct"/>
            <w:shd w:val="clear" w:color="auto" w:fill="D9D9D9"/>
          </w:tcPr>
          <w:p w14:paraId="17FDD8F0" w14:textId="77777777" w:rsidR="00841FF2" w:rsidRPr="007E1EAE" w:rsidRDefault="00841FF2" w:rsidP="00841FF2">
            <w:pPr>
              <w:pStyle w:val="TableText-Heading"/>
            </w:pPr>
            <w:r w:rsidRPr="007E1EAE">
              <w:t>Required</w:t>
            </w:r>
          </w:p>
        </w:tc>
        <w:tc>
          <w:tcPr>
            <w:tcW w:w="526" w:type="pct"/>
            <w:shd w:val="clear" w:color="auto" w:fill="D9D9D9"/>
          </w:tcPr>
          <w:p w14:paraId="00782F7B" w14:textId="77777777" w:rsidR="00841FF2" w:rsidRPr="007E1EAE" w:rsidRDefault="00841FF2" w:rsidP="00841FF2">
            <w:pPr>
              <w:pStyle w:val="TableText-Heading"/>
            </w:pPr>
            <w:r w:rsidRPr="007E1EAE">
              <w:t>Type</w:t>
            </w:r>
          </w:p>
        </w:tc>
        <w:tc>
          <w:tcPr>
            <w:tcW w:w="814" w:type="pct"/>
            <w:shd w:val="clear" w:color="auto" w:fill="D9D9D9"/>
          </w:tcPr>
          <w:p w14:paraId="1DC22F51" w14:textId="77777777" w:rsidR="00841FF2" w:rsidRPr="007E1EAE" w:rsidRDefault="00841FF2" w:rsidP="00841FF2">
            <w:pPr>
              <w:pStyle w:val="TableText-Heading"/>
            </w:pPr>
            <w:r w:rsidRPr="007E1EAE">
              <w:t>Constraints</w:t>
            </w:r>
          </w:p>
        </w:tc>
        <w:tc>
          <w:tcPr>
            <w:tcW w:w="2334" w:type="pct"/>
            <w:shd w:val="clear" w:color="auto" w:fill="D9D9D9"/>
          </w:tcPr>
          <w:p w14:paraId="3D9E01A8" w14:textId="77777777" w:rsidR="00841FF2" w:rsidRPr="007E1EAE" w:rsidRDefault="00841FF2" w:rsidP="00841FF2">
            <w:pPr>
              <w:pStyle w:val="TableText-Heading"/>
            </w:pPr>
            <w:r w:rsidRPr="007E1EAE">
              <w:t>Description</w:t>
            </w:r>
          </w:p>
        </w:tc>
      </w:tr>
      <w:tr w:rsidR="00841FF2" w:rsidRPr="00D84861" w14:paraId="0664AEC1" w14:textId="77777777" w:rsidTr="00841FF2">
        <w:trPr>
          <w:cantSplit/>
        </w:trPr>
        <w:tc>
          <w:tcPr>
            <w:tcW w:w="751" w:type="pct"/>
            <w:shd w:val="clear" w:color="auto" w:fill="FFFFFF"/>
          </w:tcPr>
          <w:p w14:paraId="61C419C5" w14:textId="77777777" w:rsidR="00841FF2" w:rsidRPr="007E1EAE" w:rsidRDefault="00841FF2" w:rsidP="00841FF2">
            <w:pPr>
              <w:pStyle w:val="TableText"/>
              <w:rPr>
                <w:noProof/>
              </w:rPr>
            </w:pPr>
            <w:r w:rsidRPr="007E1EAE">
              <w:rPr>
                <w:noProof/>
              </w:rPr>
              <w:t>ip_address</w:t>
            </w:r>
          </w:p>
        </w:tc>
        <w:tc>
          <w:tcPr>
            <w:tcW w:w="575" w:type="pct"/>
            <w:shd w:val="clear" w:color="auto" w:fill="FFFFFF"/>
          </w:tcPr>
          <w:p w14:paraId="3B1D83B1" w14:textId="77777777" w:rsidR="00841FF2" w:rsidRPr="007E1EAE" w:rsidRDefault="00841FF2" w:rsidP="00841FF2">
            <w:pPr>
              <w:pStyle w:val="TableText"/>
            </w:pPr>
            <w:r w:rsidRPr="007E1EAE">
              <w:t>no</w:t>
            </w:r>
          </w:p>
        </w:tc>
        <w:tc>
          <w:tcPr>
            <w:tcW w:w="526" w:type="pct"/>
            <w:shd w:val="clear" w:color="auto" w:fill="FFFFFF"/>
          </w:tcPr>
          <w:p w14:paraId="7651F111" w14:textId="77777777" w:rsidR="00841FF2" w:rsidRPr="007E1EAE" w:rsidRDefault="006F07B6" w:rsidP="00841FF2">
            <w:pPr>
              <w:pStyle w:val="TableText"/>
            </w:pPr>
            <w:hyperlink w:anchor="TYPE_YAML_STRING" w:history="1">
              <w:r w:rsidR="00841FF2" w:rsidRPr="007E1EAE">
                <w:rPr>
                  <w:rStyle w:val="Hyperlink"/>
                </w:rPr>
                <w:t>string</w:t>
              </w:r>
            </w:hyperlink>
          </w:p>
        </w:tc>
        <w:tc>
          <w:tcPr>
            <w:tcW w:w="814" w:type="pct"/>
            <w:shd w:val="clear" w:color="auto" w:fill="FFFFFF"/>
          </w:tcPr>
          <w:p w14:paraId="409A1C3A" w14:textId="77777777" w:rsidR="00841FF2" w:rsidRPr="007E1EAE" w:rsidRDefault="00841FF2" w:rsidP="00841FF2">
            <w:pPr>
              <w:pStyle w:val="TableText"/>
            </w:pPr>
            <w:r w:rsidRPr="007E1EAE">
              <w:t>None</w:t>
            </w:r>
          </w:p>
        </w:tc>
        <w:tc>
          <w:tcPr>
            <w:tcW w:w="2334" w:type="pct"/>
            <w:shd w:val="clear" w:color="auto" w:fill="FFFFFF"/>
          </w:tcPr>
          <w:p w14:paraId="7339AB11" w14:textId="77777777" w:rsidR="00841FF2" w:rsidRPr="007E1EAE" w:rsidRDefault="00841FF2" w:rsidP="00841FF2">
            <w:pPr>
              <w:pStyle w:val="TableText"/>
            </w:pPr>
            <w:r w:rsidRPr="007E1EAE">
              <w:t>The IP address would be assigned to the associated compute instance.</w:t>
            </w:r>
          </w:p>
        </w:tc>
      </w:tr>
    </w:tbl>
    <w:p w14:paraId="5F90D417"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A57D495" w14:textId="77777777" w:rsidTr="00841FF2">
        <w:tc>
          <w:tcPr>
            <w:tcW w:w="9576" w:type="dxa"/>
            <w:shd w:val="clear" w:color="auto" w:fill="D9D9D9" w:themeFill="background1" w:themeFillShade="D9"/>
          </w:tcPr>
          <w:p w14:paraId="5225561D"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tosca.nodes.network.Port:</w:t>
            </w:r>
          </w:p>
          <w:p w14:paraId="7D65759E" w14:textId="77777777" w:rsidR="00841FF2" w:rsidRPr="007E1EAE" w:rsidRDefault="00841FF2" w:rsidP="00841FF2">
            <w:pPr>
              <w:rPr>
                <w:rStyle w:val="CodeSnippet"/>
                <w:noProof/>
              </w:rPr>
            </w:pPr>
            <w:r w:rsidRPr="007E1EAE">
              <w:rPr>
                <w:rStyle w:val="CodeSnippet"/>
                <w:noProof/>
              </w:rPr>
              <w:t xml:space="preserve">    derived_from: tosca.nodes.Root</w:t>
            </w:r>
          </w:p>
          <w:p w14:paraId="385E1B7F" w14:textId="77777777" w:rsidR="00841FF2" w:rsidRPr="007E1EAE" w:rsidRDefault="00841FF2" w:rsidP="00841FF2">
            <w:pPr>
              <w:rPr>
                <w:rStyle w:val="CodeSnippet"/>
                <w:noProof/>
              </w:rPr>
            </w:pPr>
            <w:r w:rsidRPr="007E1EAE">
              <w:rPr>
                <w:rStyle w:val="CodeSnippet"/>
                <w:noProof/>
              </w:rPr>
              <w:t xml:space="preserve">    properties:</w:t>
            </w:r>
          </w:p>
          <w:p w14:paraId="0D519C99" w14:textId="77777777" w:rsidR="00841FF2" w:rsidRPr="007E1EAE" w:rsidRDefault="00841FF2" w:rsidP="00841FF2">
            <w:pPr>
              <w:rPr>
                <w:rStyle w:val="CodeSnippet"/>
                <w:noProof/>
              </w:rPr>
            </w:pPr>
            <w:r w:rsidRPr="007E1EAE">
              <w:rPr>
                <w:rStyle w:val="CodeSnippet"/>
                <w:noProof/>
              </w:rPr>
              <w:t xml:space="preserve">      ip_address:</w:t>
            </w:r>
          </w:p>
          <w:p w14:paraId="0EF15BA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C5690E7" w14:textId="77777777" w:rsidR="00841FF2" w:rsidRPr="007E1EAE" w:rsidRDefault="00841FF2" w:rsidP="00841FF2">
            <w:pPr>
              <w:rPr>
                <w:rStyle w:val="CodeSnippet"/>
                <w:noProof/>
              </w:rPr>
            </w:pPr>
            <w:r w:rsidRPr="007E1EAE">
              <w:rPr>
                <w:rStyle w:val="CodeSnippet"/>
                <w:noProof/>
              </w:rPr>
              <w:t xml:space="preserve">        required: false</w:t>
            </w:r>
          </w:p>
          <w:p w14:paraId="0001C956" w14:textId="77777777" w:rsidR="00841FF2" w:rsidRPr="007E1EAE" w:rsidRDefault="00841FF2" w:rsidP="00841FF2">
            <w:pPr>
              <w:rPr>
                <w:rStyle w:val="CodeSnippet"/>
                <w:noProof/>
              </w:rPr>
            </w:pPr>
            <w:r w:rsidRPr="007E1EAE">
              <w:rPr>
                <w:rStyle w:val="CodeSnippet"/>
                <w:noProof/>
              </w:rPr>
              <w:t xml:space="preserve">      order:</w:t>
            </w:r>
          </w:p>
          <w:p w14:paraId="5F958C6E"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7394DE7" w14:textId="77777777" w:rsidR="00841FF2" w:rsidRPr="007E1EAE" w:rsidRDefault="00841FF2" w:rsidP="00841FF2">
            <w:pPr>
              <w:rPr>
                <w:rStyle w:val="CodeSnippet"/>
                <w:noProof/>
              </w:rPr>
            </w:pPr>
            <w:r w:rsidRPr="007E1EAE">
              <w:rPr>
                <w:rStyle w:val="CodeSnippet"/>
                <w:noProof/>
              </w:rPr>
              <w:t xml:space="preserve">        required: true</w:t>
            </w:r>
          </w:p>
          <w:p w14:paraId="3C6E5482" w14:textId="77777777" w:rsidR="00841FF2" w:rsidRPr="007E1EAE" w:rsidRDefault="00841FF2" w:rsidP="00841FF2">
            <w:pPr>
              <w:rPr>
                <w:rStyle w:val="CodeSnippet"/>
                <w:noProof/>
              </w:rPr>
            </w:pPr>
            <w:r w:rsidRPr="007E1EAE">
              <w:rPr>
                <w:rStyle w:val="CodeSnippet"/>
                <w:noProof/>
              </w:rPr>
              <w:t xml:space="preserve">        default: 0 </w:t>
            </w:r>
          </w:p>
          <w:p w14:paraId="6FACE4E7" w14:textId="77777777" w:rsidR="00841FF2" w:rsidRPr="007E1EAE" w:rsidRDefault="00841FF2" w:rsidP="00841FF2">
            <w:pPr>
              <w:rPr>
                <w:rStyle w:val="CodeSnippet"/>
                <w:noProof/>
              </w:rPr>
            </w:pPr>
            <w:r w:rsidRPr="007E1EAE">
              <w:rPr>
                <w:rStyle w:val="CodeSnippet"/>
                <w:noProof/>
              </w:rPr>
              <w:t xml:space="preserve">        constraints:</w:t>
            </w:r>
          </w:p>
          <w:p w14:paraId="56D65E6A" w14:textId="77777777" w:rsidR="00841FF2" w:rsidRPr="007E1EAE" w:rsidRDefault="00841FF2" w:rsidP="00841FF2">
            <w:pPr>
              <w:rPr>
                <w:rStyle w:val="CodeSnippet"/>
                <w:noProof/>
              </w:rPr>
            </w:pPr>
            <w:r w:rsidRPr="007E1EAE">
              <w:rPr>
                <w:rStyle w:val="CodeSnippet"/>
                <w:noProof/>
              </w:rPr>
              <w:t xml:space="preserve">          - greater_or_equal: 0</w:t>
            </w:r>
          </w:p>
          <w:p w14:paraId="78F0E2F1" w14:textId="77777777" w:rsidR="00841FF2" w:rsidRPr="007E1EAE" w:rsidRDefault="00841FF2" w:rsidP="00841FF2">
            <w:pPr>
              <w:rPr>
                <w:rStyle w:val="CodeSnippet"/>
                <w:noProof/>
              </w:rPr>
            </w:pPr>
            <w:r w:rsidRPr="007E1EAE">
              <w:rPr>
                <w:rStyle w:val="CodeSnippet"/>
                <w:noProof/>
              </w:rPr>
              <w:t xml:space="preserve">      is_default:</w:t>
            </w:r>
          </w:p>
          <w:p w14:paraId="4C3F40F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1AC4907" w14:textId="77777777" w:rsidR="00841FF2" w:rsidRPr="007E1EAE" w:rsidRDefault="00841FF2" w:rsidP="00841FF2">
            <w:pPr>
              <w:rPr>
                <w:rStyle w:val="CodeSnippet"/>
                <w:noProof/>
              </w:rPr>
            </w:pPr>
            <w:r w:rsidRPr="007E1EAE">
              <w:rPr>
                <w:rStyle w:val="CodeSnippet"/>
                <w:noProof/>
              </w:rPr>
              <w:t xml:space="preserve">        required: false</w:t>
            </w:r>
          </w:p>
          <w:p w14:paraId="397A70B4" w14:textId="77777777" w:rsidR="00841FF2" w:rsidRPr="007E1EAE" w:rsidRDefault="00841FF2" w:rsidP="00841FF2">
            <w:pPr>
              <w:rPr>
                <w:rStyle w:val="CodeSnippet"/>
                <w:noProof/>
              </w:rPr>
            </w:pPr>
            <w:r w:rsidRPr="007E1EAE">
              <w:rPr>
                <w:rStyle w:val="CodeSnippet"/>
                <w:noProof/>
              </w:rPr>
              <w:t xml:space="preserve">        default: false</w:t>
            </w:r>
          </w:p>
          <w:p w14:paraId="29427718" w14:textId="77777777" w:rsidR="00841FF2" w:rsidRPr="007E1EAE" w:rsidRDefault="00841FF2" w:rsidP="00841FF2">
            <w:pPr>
              <w:rPr>
                <w:rStyle w:val="CodeSnippet"/>
                <w:noProof/>
              </w:rPr>
            </w:pPr>
            <w:r w:rsidRPr="007E1EAE">
              <w:rPr>
                <w:rStyle w:val="CodeSnippet"/>
                <w:noProof/>
              </w:rPr>
              <w:t xml:space="preserve">      ip_range_start:</w:t>
            </w:r>
          </w:p>
          <w:p w14:paraId="75DF95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D6622EA" w14:textId="77777777" w:rsidR="00841FF2" w:rsidRPr="007E1EAE" w:rsidRDefault="00841FF2" w:rsidP="00841FF2">
            <w:pPr>
              <w:rPr>
                <w:rStyle w:val="CodeSnippet"/>
                <w:noProof/>
              </w:rPr>
            </w:pPr>
            <w:r w:rsidRPr="007E1EAE">
              <w:rPr>
                <w:rStyle w:val="CodeSnippet"/>
                <w:noProof/>
              </w:rPr>
              <w:t xml:space="preserve">        required: false</w:t>
            </w:r>
          </w:p>
          <w:p w14:paraId="725622FA" w14:textId="77777777" w:rsidR="00841FF2" w:rsidRPr="007E1EAE" w:rsidRDefault="00841FF2" w:rsidP="00841FF2">
            <w:pPr>
              <w:rPr>
                <w:rStyle w:val="CodeSnippet"/>
                <w:noProof/>
              </w:rPr>
            </w:pPr>
            <w:r w:rsidRPr="007E1EAE">
              <w:rPr>
                <w:rStyle w:val="CodeSnippet"/>
                <w:noProof/>
              </w:rPr>
              <w:t xml:space="preserve">      ip_range_end:</w:t>
            </w:r>
          </w:p>
          <w:p w14:paraId="6D88C4F5"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2F8D9D3" w14:textId="77777777" w:rsidR="00841FF2" w:rsidRPr="007E1EAE" w:rsidRDefault="00841FF2" w:rsidP="00841FF2">
            <w:pPr>
              <w:rPr>
                <w:rStyle w:val="CodeSnippet"/>
                <w:noProof/>
              </w:rPr>
            </w:pPr>
            <w:r w:rsidRPr="007E1EAE">
              <w:rPr>
                <w:rStyle w:val="CodeSnippet"/>
                <w:noProof/>
              </w:rPr>
              <w:t xml:space="preserve">        required: false  </w:t>
            </w:r>
          </w:p>
          <w:p w14:paraId="0FC94002" w14:textId="77777777" w:rsidR="00841FF2" w:rsidRPr="007E1EAE" w:rsidRDefault="00841FF2" w:rsidP="00841FF2">
            <w:pPr>
              <w:rPr>
                <w:rStyle w:val="CodeSnippet"/>
                <w:noProof/>
              </w:rPr>
            </w:pPr>
            <w:r w:rsidRPr="007E1EAE">
              <w:rPr>
                <w:rStyle w:val="CodeSnippet"/>
                <w:noProof/>
              </w:rPr>
              <w:t xml:space="preserve">    requirements:</w:t>
            </w:r>
          </w:p>
          <w:p w14:paraId="36A943BA" w14:textId="77777777" w:rsidR="00841FF2" w:rsidRPr="007E1EAE" w:rsidRDefault="00841FF2" w:rsidP="00841FF2">
            <w:pPr>
              <w:rPr>
                <w:rStyle w:val="CodeSnippet"/>
                <w:noProof/>
              </w:rPr>
            </w:pPr>
            <w:r w:rsidRPr="007E1EAE">
              <w:rPr>
                <w:rStyle w:val="CodeSnippet"/>
                <w:noProof/>
              </w:rPr>
              <w:t xml:space="preserve">     - link: </w:t>
            </w:r>
          </w:p>
          <w:p w14:paraId="1697F67D"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5ED7CA90"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1782D626" w14:textId="77777777" w:rsidR="00841FF2" w:rsidRPr="007E1EAE" w:rsidRDefault="00841FF2" w:rsidP="00841FF2">
            <w:pPr>
              <w:rPr>
                <w:rStyle w:val="CodeSnippet"/>
                <w:noProof/>
              </w:rPr>
            </w:pPr>
            <w:r w:rsidRPr="007E1EAE">
              <w:rPr>
                <w:rStyle w:val="CodeSnippet"/>
                <w:noProof/>
              </w:rPr>
              <w:t xml:space="preserve">     - binding:</w:t>
            </w:r>
          </w:p>
          <w:p w14:paraId="115E2F7F"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550DDBF"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46833D0F" w14:textId="77777777" w:rsidR="00841FF2" w:rsidRPr="007E1EAE" w:rsidRDefault="00841FF2" w:rsidP="00841FF2">
      <w:pPr>
        <w:pStyle w:val="Heading3"/>
      </w:pPr>
      <w:bookmarkStart w:id="1486" w:name="_Toc454457903"/>
      <w:bookmarkStart w:id="1487" w:name="_Toc454458702"/>
      <w:bookmarkStart w:id="1488" w:name="DEFN_TYPE_CAPABILITIES_NETWORK_LINKABLE"/>
      <w:r w:rsidRPr="007E1EAE">
        <w:t>tosca.capabilities.network.Linkable</w:t>
      </w:r>
      <w:bookmarkEnd w:id="1486"/>
      <w:bookmarkEnd w:id="1487"/>
    </w:p>
    <w:bookmarkEnd w:id="1488"/>
    <w:p w14:paraId="33CA35A0" w14:textId="77777777" w:rsidR="00841FF2" w:rsidRPr="007E1EAE" w:rsidRDefault="00841FF2" w:rsidP="00841FF2">
      <w:pPr>
        <w:pStyle w:val="NormalaroundTable"/>
      </w:pPr>
      <w:r w:rsidRPr="007E1EAE">
        <w:t xml:space="preserve">A node type that includes the Linkable capability indicates that it can be pointed to by a  </w:t>
      </w:r>
      <w:hyperlink w:anchor="DEFN_TYPE_RELATIONSHIPS_NETWORK_CONNECTS" w:history="1">
        <w:r w:rsidRPr="007E1EAE">
          <w:rPr>
            <w:rStyle w:val="Hyperlink"/>
          </w:rPr>
          <w:t>tosca.relationships.network.LinksTo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A8764C7" w14:textId="77777777" w:rsidTr="00841FF2">
        <w:tc>
          <w:tcPr>
            <w:tcW w:w="1177" w:type="pct"/>
            <w:shd w:val="clear" w:color="auto" w:fill="D9D9D9"/>
          </w:tcPr>
          <w:p w14:paraId="6F781868" w14:textId="77777777" w:rsidR="00841FF2" w:rsidRPr="007E1EAE" w:rsidRDefault="00841FF2" w:rsidP="00841FF2">
            <w:pPr>
              <w:pStyle w:val="TableText-Heading"/>
            </w:pPr>
            <w:r w:rsidRPr="007E1EAE">
              <w:lastRenderedPageBreak/>
              <w:t>Shorthand Name</w:t>
            </w:r>
          </w:p>
        </w:tc>
        <w:tc>
          <w:tcPr>
            <w:tcW w:w="3823" w:type="pct"/>
          </w:tcPr>
          <w:p w14:paraId="6D4D5373" w14:textId="77777777" w:rsidR="00841FF2" w:rsidRPr="007E1EAE" w:rsidRDefault="00841FF2" w:rsidP="00841FF2">
            <w:pPr>
              <w:pStyle w:val="TableText"/>
              <w:rPr>
                <w:noProof/>
              </w:rPr>
            </w:pPr>
            <w:r w:rsidRPr="007E1EAE">
              <w:rPr>
                <w:noProof/>
              </w:rPr>
              <w:t>Linkable</w:t>
            </w:r>
          </w:p>
        </w:tc>
      </w:tr>
      <w:tr w:rsidR="00841FF2" w:rsidRPr="007E1EAE" w14:paraId="26753143" w14:textId="77777777" w:rsidTr="00841FF2">
        <w:tc>
          <w:tcPr>
            <w:tcW w:w="1177" w:type="pct"/>
            <w:shd w:val="clear" w:color="auto" w:fill="D9D9D9"/>
          </w:tcPr>
          <w:p w14:paraId="473205D4" w14:textId="77777777" w:rsidR="00841FF2" w:rsidRPr="007E1EAE" w:rsidRDefault="00841FF2" w:rsidP="00841FF2">
            <w:pPr>
              <w:pStyle w:val="TableText-Heading"/>
            </w:pPr>
            <w:r w:rsidRPr="007E1EAE">
              <w:t>Type Qualified Name</w:t>
            </w:r>
          </w:p>
        </w:tc>
        <w:tc>
          <w:tcPr>
            <w:tcW w:w="3823" w:type="pct"/>
          </w:tcPr>
          <w:p w14:paraId="65166031" w14:textId="77777777" w:rsidR="00841FF2" w:rsidRPr="007E1EAE" w:rsidRDefault="00841FF2" w:rsidP="00841FF2">
            <w:pPr>
              <w:pStyle w:val="TableText"/>
              <w:rPr>
                <w:noProof/>
              </w:rPr>
            </w:pPr>
            <w:r w:rsidRPr="007E1EAE">
              <w:rPr>
                <w:noProof/>
              </w:rPr>
              <w:t>tosca:.Linkable</w:t>
            </w:r>
          </w:p>
        </w:tc>
      </w:tr>
      <w:tr w:rsidR="00841FF2" w:rsidRPr="007E1EAE" w14:paraId="3636E972" w14:textId="77777777" w:rsidTr="00841FF2">
        <w:tc>
          <w:tcPr>
            <w:tcW w:w="1177" w:type="pct"/>
            <w:shd w:val="clear" w:color="auto" w:fill="D9D9D9"/>
          </w:tcPr>
          <w:p w14:paraId="78EF9BAC" w14:textId="77777777" w:rsidR="00841FF2" w:rsidRPr="007E1EAE" w:rsidRDefault="00841FF2" w:rsidP="00841FF2">
            <w:pPr>
              <w:pStyle w:val="TableText-Heading"/>
            </w:pPr>
            <w:r w:rsidRPr="007E1EAE">
              <w:t>Type URI</w:t>
            </w:r>
          </w:p>
        </w:tc>
        <w:tc>
          <w:tcPr>
            <w:tcW w:w="3823" w:type="pct"/>
          </w:tcPr>
          <w:p w14:paraId="1B340880" w14:textId="77777777" w:rsidR="00841FF2" w:rsidRPr="007E1EAE" w:rsidRDefault="00841FF2" w:rsidP="00841FF2">
            <w:pPr>
              <w:pStyle w:val="TableText"/>
            </w:pPr>
            <w:r w:rsidRPr="007E1EAE">
              <w:t>tosca.capabilities.network.Linkable</w:t>
            </w:r>
          </w:p>
        </w:tc>
      </w:tr>
    </w:tbl>
    <w:p w14:paraId="73A6972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681E4FDB" w14:textId="77777777" w:rsidTr="00841FF2">
        <w:trPr>
          <w:cantSplit/>
          <w:tblHeader/>
        </w:trPr>
        <w:tc>
          <w:tcPr>
            <w:tcW w:w="750" w:type="pct"/>
            <w:shd w:val="clear" w:color="auto" w:fill="D9D9D9"/>
          </w:tcPr>
          <w:p w14:paraId="59026E3D"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D4C12B8"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A7700A5"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4260B80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138172D0"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1CB29848" w14:textId="77777777" w:rsidTr="00841FF2">
        <w:trPr>
          <w:cantSplit/>
        </w:trPr>
        <w:tc>
          <w:tcPr>
            <w:tcW w:w="750" w:type="pct"/>
            <w:shd w:val="clear" w:color="auto" w:fill="FFFFFF"/>
          </w:tcPr>
          <w:p w14:paraId="6DEA6A8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5505EBC6" w14:textId="77777777" w:rsidR="00841FF2" w:rsidRPr="007E1EAE" w:rsidRDefault="00841FF2" w:rsidP="00841FF2">
            <w:pPr>
              <w:pStyle w:val="TableText"/>
            </w:pPr>
            <w:r w:rsidRPr="007E1EAE">
              <w:t>N/A</w:t>
            </w:r>
          </w:p>
        </w:tc>
        <w:tc>
          <w:tcPr>
            <w:tcW w:w="446" w:type="pct"/>
            <w:shd w:val="clear" w:color="auto" w:fill="FFFFFF"/>
          </w:tcPr>
          <w:p w14:paraId="5F32FB3F" w14:textId="77777777" w:rsidR="00841FF2" w:rsidRPr="007E1EAE" w:rsidRDefault="00841FF2" w:rsidP="00841FF2">
            <w:pPr>
              <w:pStyle w:val="TableText"/>
            </w:pPr>
            <w:r w:rsidRPr="007E1EAE">
              <w:t>N/A</w:t>
            </w:r>
          </w:p>
        </w:tc>
        <w:tc>
          <w:tcPr>
            <w:tcW w:w="895" w:type="pct"/>
            <w:shd w:val="clear" w:color="auto" w:fill="FFFFFF"/>
          </w:tcPr>
          <w:p w14:paraId="41DD8471" w14:textId="77777777" w:rsidR="00841FF2" w:rsidRPr="007E1EAE" w:rsidRDefault="00841FF2" w:rsidP="00841FF2">
            <w:pPr>
              <w:pStyle w:val="TableText"/>
            </w:pPr>
            <w:r w:rsidRPr="007E1EAE">
              <w:t>N/A</w:t>
            </w:r>
          </w:p>
        </w:tc>
        <w:tc>
          <w:tcPr>
            <w:tcW w:w="2418" w:type="pct"/>
            <w:shd w:val="clear" w:color="auto" w:fill="FFFFFF"/>
          </w:tcPr>
          <w:p w14:paraId="6A2EB3BF" w14:textId="77777777" w:rsidR="00841FF2" w:rsidRPr="007E1EAE" w:rsidRDefault="00841FF2" w:rsidP="00841FF2">
            <w:pPr>
              <w:pStyle w:val="TableText"/>
            </w:pPr>
            <w:r w:rsidRPr="007E1EAE">
              <w:t>N/A</w:t>
            </w:r>
          </w:p>
        </w:tc>
      </w:tr>
    </w:tbl>
    <w:p w14:paraId="0A88B93B" w14:textId="77777777" w:rsidR="00841FF2" w:rsidRPr="007E1EAE" w:rsidRDefault="00841FF2" w:rsidP="00841FF2">
      <w:pPr>
        <w:pStyle w:val="Heading4"/>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41FF2" w:rsidRPr="00D84861" w14:paraId="4394617F" w14:textId="77777777" w:rsidTr="00841FF2">
        <w:tc>
          <w:tcPr>
            <w:tcW w:w="9576" w:type="dxa"/>
            <w:shd w:val="clear" w:color="auto" w:fill="D9D9D9" w:themeFill="background1" w:themeFillShade="D9"/>
          </w:tcPr>
          <w:p w14:paraId="3A36D351" w14:textId="77777777" w:rsidR="00841FF2" w:rsidRPr="007E1EAE" w:rsidRDefault="00841FF2" w:rsidP="00841FF2">
            <w:pPr>
              <w:rPr>
                <w:rStyle w:val="CodeSnippet"/>
              </w:rPr>
            </w:pPr>
            <w:r w:rsidRPr="007E1EAE">
              <w:rPr>
                <w:rStyle w:val="CodeSnippet"/>
              </w:rPr>
              <w:t>tosca.capabilities.network.Linkable:</w:t>
            </w:r>
          </w:p>
          <w:p w14:paraId="64559DD2"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2E6D27AB" w14:textId="77777777" w:rsidR="00841FF2" w:rsidRPr="007E1EAE" w:rsidRDefault="00841FF2" w:rsidP="00841FF2">
      <w:pPr>
        <w:pStyle w:val="Heading3"/>
      </w:pPr>
      <w:bookmarkStart w:id="1489" w:name="_Toc454457904"/>
      <w:bookmarkStart w:id="1490" w:name="_Toc454458703"/>
      <w:bookmarkStart w:id="1491" w:name="DEFN_TYPE_RELATIONSHIPS_NETWORK_LINKSTO"/>
      <w:r w:rsidRPr="007E1EAE">
        <w:t>tosca.relationships.network.LinksTo</w:t>
      </w:r>
      <w:bookmarkEnd w:id="1489"/>
      <w:bookmarkEnd w:id="1490"/>
    </w:p>
    <w:bookmarkEnd w:id="1491"/>
    <w:p w14:paraId="2C979F7E" w14:textId="77777777" w:rsidR="00841FF2" w:rsidRPr="007E1EAE" w:rsidRDefault="00841FF2" w:rsidP="00841FF2">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C02C59A" w14:textId="77777777" w:rsidTr="00841FF2">
        <w:tc>
          <w:tcPr>
            <w:tcW w:w="1177" w:type="pct"/>
            <w:shd w:val="clear" w:color="auto" w:fill="D9D9D9"/>
          </w:tcPr>
          <w:p w14:paraId="4FCE6C7B" w14:textId="77777777" w:rsidR="00841FF2" w:rsidRPr="007E1EAE" w:rsidRDefault="00841FF2" w:rsidP="00841FF2">
            <w:pPr>
              <w:pStyle w:val="TableText-Heading"/>
            </w:pPr>
            <w:r w:rsidRPr="007E1EAE">
              <w:t>Shorthand Name</w:t>
            </w:r>
          </w:p>
        </w:tc>
        <w:tc>
          <w:tcPr>
            <w:tcW w:w="3823" w:type="pct"/>
          </w:tcPr>
          <w:p w14:paraId="3D247E01" w14:textId="77777777" w:rsidR="00841FF2" w:rsidRPr="007E1EAE" w:rsidRDefault="00841FF2" w:rsidP="00841FF2">
            <w:pPr>
              <w:pStyle w:val="TableText"/>
              <w:rPr>
                <w:noProof/>
              </w:rPr>
            </w:pPr>
            <w:r w:rsidRPr="007E1EAE">
              <w:rPr>
                <w:noProof/>
              </w:rPr>
              <w:t>LinksTo</w:t>
            </w:r>
          </w:p>
        </w:tc>
      </w:tr>
      <w:tr w:rsidR="00841FF2" w:rsidRPr="007E1EAE" w14:paraId="5F8D38FE" w14:textId="77777777" w:rsidTr="00841FF2">
        <w:tc>
          <w:tcPr>
            <w:tcW w:w="1177" w:type="pct"/>
            <w:shd w:val="clear" w:color="auto" w:fill="D9D9D9"/>
          </w:tcPr>
          <w:p w14:paraId="51638B99" w14:textId="77777777" w:rsidR="00841FF2" w:rsidRPr="007E1EAE" w:rsidRDefault="00841FF2" w:rsidP="00841FF2">
            <w:pPr>
              <w:pStyle w:val="TableText-Heading"/>
            </w:pPr>
            <w:r w:rsidRPr="007E1EAE">
              <w:t>Type Qualified Name</w:t>
            </w:r>
          </w:p>
        </w:tc>
        <w:tc>
          <w:tcPr>
            <w:tcW w:w="3823" w:type="pct"/>
          </w:tcPr>
          <w:p w14:paraId="72EF4093" w14:textId="77777777" w:rsidR="00841FF2" w:rsidRPr="007E1EAE" w:rsidRDefault="00841FF2" w:rsidP="00841FF2">
            <w:pPr>
              <w:pStyle w:val="TableText"/>
              <w:rPr>
                <w:noProof/>
              </w:rPr>
            </w:pPr>
            <w:r w:rsidRPr="007E1EAE">
              <w:rPr>
                <w:noProof/>
              </w:rPr>
              <w:t>tosca:LinksTo</w:t>
            </w:r>
          </w:p>
        </w:tc>
      </w:tr>
      <w:tr w:rsidR="00841FF2" w:rsidRPr="007E1EAE" w14:paraId="5980A216" w14:textId="77777777" w:rsidTr="00841FF2">
        <w:tc>
          <w:tcPr>
            <w:tcW w:w="1177" w:type="pct"/>
            <w:shd w:val="clear" w:color="auto" w:fill="D9D9D9"/>
          </w:tcPr>
          <w:p w14:paraId="47D05033" w14:textId="77777777" w:rsidR="00841FF2" w:rsidRPr="007E1EAE" w:rsidRDefault="00841FF2" w:rsidP="00841FF2">
            <w:pPr>
              <w:pStyle w:val="TableText-Heading"/>
            </w:pPr>
            <w:r w:rsidRPr="007E1EAE">
              <w:t>Type URI</w:t>
            </w:r>
          </w:p>
        </w:tc>
        <w:tc>
          <w:tcPr>
            <w:tcW w:w="3823" w:type="pct"/>
          </w:tcPr>
          <w:p w14:paraId="1DA18BE5" w14:textId="77777777" w:rsidR="00841FF2" w:rsidRPr="007E1EAE" w:rsidRDefault="00841FF2" w:rsidP="00841FF2">
            <w:pPr>
              <w:pStyle w:val="TableText"/>
            </w:pPr>
            <w:r w:rsidRPr="007E1EAE">
              <w:t>tosca.relationships.network.LinksTo</w:t>
            </w:r>
          </w:p>
        </w:tc>
      </w:tr>
    </w:tbl>
    <w:p w14:paraId="36D7144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5754A12" w14:textId="77777777" w:rsidTr="00841FF2">
        <w:tc>
          <w:tcPr>
            <w:tcW w:w="9576" w:type="dxa"/>
            <w:shd w:val="clear" w:color="auto" w:fill="D9D9D9" w:themeFill="background1" w:themeFillShade="D9"/>
          </w:tcPr>
          <w:p w14:paraId="74321CBE" w14:textId="77777777" w:rsidR="00841FF2" w:rsidRPr="007E1EAE" w:rsidRDefault="00841FF2" w:rsidP="00841FF2">
            <w:pPr>
              <w:rPr>
                <w:rStyle w:val="CodeSnippet"/>
              </w:rPr>
            </w:pPr>
            <w:r w:rsidRPr="007E1EAE">
              <w:rPr>
                <w:rStyle w:val="CodeSnippet"/>
              </w:rPr>
              <w:t>tosca.relationships.network.LinksTo:</w:t>
            </w:r>
          </w:p>
          <w:p w14:paraId="41859843" w14:textId="77777777" w:rsidR="00841FF2" w:rsidRPr="007E1EAE" w:rsidRDefault="00841FF2" w:rsidP="00841FF2">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3D2F2A44" w14:textId="77777777" w:rsidR="00841FF2" w:rsidRPr="007E1EAE" w:rsidRDefault="00841FF2" w:rsidP="00841FF2">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0FA76670" w14:textId="77777777" w:rsidR="00841FF2" w:rsidRPr="007E1EAE" w:rsidRDefault="00841FF2" w:rsidP="00841FF2">
      <w:pPr>
        <w:pStyle w:val="Heading3"/>
      </w:pPr>
      <w:bookmarkStart w:id="1492" w:name="_Toc454457905"/>
      <w:bookmarkStart w:id="1493" w:name="_Toc454458704"/>
      <w:bookmarkStart w:id="1494" w:name="DEFN_TYPE_RELATIONSHIPS_NETWORK_BINDTO"/>
      <w:r w:rsidRPr="007E1EAE">
        <w:t>tosca.relationships.network.BindsTo</w:t>
      </w:r>
      <w:bookmarkEnd w:id="1492"/>
      <w:bookmarkEnd w:id="1493"/>
    </w:p>
    <w:bookmarkEnd w:id="1494"/>
    <w:p w14:paraId="24119E9F" w14:textId="77777777" w:rsidR="00841FF2" w:rsidRPr="007E1EAE" w:rsidRDefault="00841FF2" w:rsidP="00841FF2">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B7545C7" w14:textId="77777777" w:rsidTr="00841FF2">
        <w:tc>
          <w:tcPr>
            <w:tcW w:w="1177" w:type="pct"/>
            <w:shd w:val="clear" w:color="auto" w:fill="D9D9D9"/>
          </w:tcPr>
          <w:p w14:paraId="52FEFB9F" w14:textId="77777777" w:rsidR="00841FF2" w:rsidRPr="007E1EAE" w:rsidRDefault="00841FF2" w:rsidP="00841FF2">
            <w:pPr>
              <w:pStyle w:val="TableText-Heading"/>
            </w:pPr>
            <w:r w:rsidRPr="007E1EAE">
              <w:t>Shorthand Name</w:t>
            </w:r>
          </w:p>
        </w:tc>
        <w:tc>
          <w:tcPr>
            <w:tcW w:w="3823" w:type="pct"/>
          </w:tcPr>
          <w:p w14:paraId="1B07F601" w14:textId="77777777" w:rsidR="00841FF2" w:rsidRPr="007E1EAE" w:rsidRDefault="00841FF2" w:rsidP="00841FF2">
            <w:pPr>
              <w:pStyle w:val="TableText"/>
              <w:rPr>
                <w:noProof/>
              </w:rPr>
            </w:pPr>
            <w:r w:rsidRPr="007E1EAE">
              <w:rPr>
                <w:noProof/>
              </w:rPr>
              <w:t>network.BindsTo</w:t>
            </w:r>
          </w:p>
        </w:tc>
      </w:tr>
      <w:tr w:rsidR="00841FF2" w:rsidRPr="007E1EAE" w14:paraId="72BE9096" w14:textId="77777777" w:rsidTr="00841FF2">
        <w:tc>
          <w:tcPr>
            <w:tcW w:w="1177" w:type="pct"/>
            <w:shd w:val="clear" w:color="auto" w:fill="D9D9D9"/>
          </w:tcPr>
          <w:p w14:paraId="7D02ACB8" w14:textId="77777777" w:rsidR="00841FF2" w:rsidRPr="007E1EAE" w:rsidRDefault="00841FF2" w:rsidP="00841FF2">
            <w:pPr>
              <w:pStyle w:val="TableText-Heading"/>
            </w:pPr>
            <w:r w:rsidRPr="007E1EAE">
              <w:t>Type Qualified Name</w:t>
            </w:r>
          </w:p>
        </w:tc>
        <w:tc>
          <w:tcPr>
            <w:tcW w:w="3823" w:type="pct"/>
          </w:tcPr>
          <w:p w14:paraId="6AA90F58" w14:textId="77777777" w:rsidR="00841FF2" w:rsidRPr="007E1EAE" w:rsidRDefault="00841FF2" w:rsidP="00841FF2">
            <w:pPr>
              <w:pStyle w:val="TableText"/>
              <w:rPr>
                <w:noProof/>
              </w:rPr>
            </w:pPr>
            <w:r w:rsidRPr="007E1EAE">
              <w:rPr>
                <w:noProof/>
              </w:rPr>
              <w:t>tosca:BindsTo</w:t>
            </w:r>
          </w:p>
        </w:tc>
      </w:tr>
      <w:tr w:rsidR="00841FF2" w:rsidRPr="007E1EAE" w14:paraId="5EBCD8EA" w14:textId="77777777" w:rsidTr="00841FF2">
        <w:tc>
          <w:tcPr>
            <w:tcW w:w="1177" w:type="pct"/>
            <w:shd w:val="clear" w:color="auto" w:fill="D9D9D9"/>
          </w:tcPr>
          <w:p w14:paraId="13BDC0BB" w14:textId="77777777" w:rsidR="00841FF2" w:rsidRPr="007E1EAE" w:rsidRDefault="00841FF2" w:rsidP="00841FF2">
            <w:pPr>
              <w:pStyle w:val="TableText-Heading"/>
            </w:pPr>
            <w:r w:rsidRPr="007E1EAE">
              <w:t>Type URI</w:t>
            </w:r>
          </w:p>
        </w:tc>
        <w:tc>
          <w:tcPr>
            <w:tcW w:w="3823" w:type="pct"/>
          </w:tcPr>
          <w:p w14:paraId="719791AF" w14:textId="77777777" w:rsidR="00841FF2" w:rsidRPr="007E1EAE" w:rsidRDefault="00841FF2" w:rsidP="00841FF2">
            <w:pPr>
              <w:pStyle w:val="TableText"/>
            </w:pPr>
            <w:r w:rsidRPr="007E1EAE">
              <w:t>tosca.relationships.network.BindsTo</w:t>
            </w:r>
          </w:p>
        </w:tc>
      </w:tr>
    </w:tbl>
    <w:p w14:paraId="0DDA6A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9551448" w14:textId="77777777" w:rsidTr="00841FF2">
        <w:tc>
          <w:tcPr>
            <w:tcW w:w="9576" w:type="dxa"/>
            <w:shd w:val="clear" w:color="auto" w:fill="D9D9D9" w:themeFill="background1" w:themeFillShade="D9"/>
          </w:tcPr>
          <w:p w14:paraId="0F22E418" w14:textId="77777777" w:rsidR="00841FF2" w:rsidRPr="007E1EAE" w:rsidRDefault="00841FF2" w:rsidP="00841FF2">
            <w:pPr>
              <w:rPr>
                <w:rStyle w:val="CodeSnippet"/>
              </w:rPr>
            </w:pPr>
            <w:r w:rsidRPr="007E1EAE">
              <w:rPr>
                <w:rStyle w:val="CodeSnippet"/>
              </w:rPr>
              <w:t>tosca.relationships.network.BindsTo:</w:t>
            </w:r>
          </w:p>
          <w:p w14:paraId="489513C2" w14:textId="77777777" w:rsidR="00841FF2" w:rsidRPr="007E1EAE" w:rsidRDefault="00841FF2" w:rsidP="00841FF2">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1A23C54E" w14:textId="77777777" w:rsidR="00841FF2" w:rsidRPr="007E1EAE" w:rsidRDefault="00841FF2" w:rsidP="00841FF2">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7FF7EAEA" w14:textId="77777777" w:rsidR="00841FF2" w:rsidRPr="007E1EAE" w:rsidRDefault="00841FF2" w:rsidP="00841FF2">
      <w:pPr>
        <w:pStyle w:val="Heading2"/>
      </w:pPr>
      <w:bookmarkStart w:id="1495" w:name="_Toc302251727"/>
      <w:bookmarkStart w:id="1496" w:name="_Toc310749121"/>
      <w:bookmarkStart w:id="1497" w:name="_Toc313780956"/>
      <w:bookmarkStart w:id="1498" w:name="_Toc322703200"/>
      <w:bookmarkStart w:id="1499" w:name="_Toc454457906"/>
      <w:bookmarkStart w:id="1500" w:name="_Toc454458705"/>
      <w:bookmarkStart w:id="1501" w:name="_Toc500248048"/>
      <w:bookmarkStart w:id="1502" w:name="_Toc528072974"/>
      <w:bookmarkStart w:id="1503" w:name="_Toc397688826"/>
      <w:r w:rsidRPr="007E1EAE">
        <w:lastRenderedPageBreak/>
        <w:t>Network modeling approaches</w:t>
      </w:r>
      <w:bookmarkEnd w:id="1495"/>
      <w:bookmarkEnd w:id="1496"/>
      <w:bookmarkEnd w:id="1497"/>
      <w:bookmarkEnd w:id="1498"/>
      <w:bookmarkEnd w:id="1499"/>
      <w:bookmarkEnd w:id="1500"/>
      <w:bookmarkEnd w:id="1501"/>
      <w:bookmarkEnd w:id="1502"/>
    </w:p>
    <w:p w14:paraId="64FC0E43" w14:textId="77777777" w:rsidR="00841FF2" w:rsidRPr="007E1EAE" w:rsidRDefault="00841FF2" w:rsidP="00841FF2">
      <w:pPr>
        <w:pStyle w:val="Heading3"/>
      </w:pPr>
      <w:bookmarkStart w:id="1504" w:name="_Toc454457907"/>
      <w:bookmarkStart w:id="1505" w:name="_Toc454458706"/>
      <w:r w:rsidRPr="007E1EAE">
        <w:t>Option 1: Specifying a network outside the application’s Service Template</w:t>
      </w:r>
      <w:bookmarkEnd w:id="1504"/>
      <w:bookmarkEnd w:id="1505"/>
    </w:p>
    <w:p w14:paraId="34BC18E7" w14:textId="77777777" w:rsidR="00841FF2" w:rsidRPr="007E1EAE" w:rsidRDefault="00841FF2" w:rsidP="00841FF2">
      <w:r w:rsidRPr="007E1EAE">
        <w:t>This approach allows someone who understands the application’s networking requirements, mapping the details of the underlying network to the appropriate node templates in the application.</w:t>
      </w:r>
    </w:p>
    <w:p w14:paraId="2F14135C" w14:textId="77777777" w:rsidR="00841FF2" w:rsidRPr="007E1EAE" w:rsidRDefault="00841FF2" w:rsidP="00841FF2"/>
    <w:p w14:paraId="3037882A" w14:textId="77777777" w:rsidR="00841FF2" w:rsidRPr="007E1EAE" w:rsidRDefault="00841FF2" w:rsidP="00841FF2">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5D6F81A2" w14:textId="77777777" w:rsidR="00841FF2" w:rsidRPr="007E1EAE" w:rsidRDefault="00841FF2" w:rsidP="00841FF2"/>
    <w:p w14:paraId="19CCFD8B" w14:textId="77777777" w:rsidR="00841FF2" w:rsidRPr="007E1EAE" w:rsidRDefault="00841FF2" w:rsidP="00841FF2">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tosca.relationships.network.LinksTo</w:t>
        </w:r>
      </w:hyperlink>
      <w:r w:rsidRPr="007E1EAE">
        <w:t>.</w:t>
      </w:r>
    </w:p>
    <w:p w14:paraId="6827813B" w14:textId="77777777" w:rsidR="00841FF2" w:rsidRPr="007E1EAE" w:rsidRDefault="00841FF2" w:rsidP="00841FF2">
      <w:r w:rsidRPr="007E1EAE">
        <w:t>The idea of the Port is to elegantly associate the desired compute nodes with the desired network nodes while not “touching” the compute itself.</w:t>
      </w:r>
    </w:p>
    <w:p w14:paraId="4E959611" w14:textId="77777777" w:rsidR="00841FF2" w:rsidRPr="007E1EAE" w:rsidRDefault="00841FF2" w:rsidP="00841FF2"/>
    <w:p w14:paraId="5BAAD7A6" w14:textId="77777777" w:rsidR="00841FF2" w:rsidRPr="007E1EAE" w:rsidRDefault="00841FF2" w:rsidP="00841FF2">
      <w:r w:rsidRPr="007E1EAE">
        <w:t>The following diagram series demonstrate the plug-ability strength of this approach.</w:t>
      </w:r>
    </w:p>
    <w:p w14:paraId="441FF477" w14:textId="77777777" w:rsidR="00841FF2" w:rsidRPr="007E1EAE" w:rsidRDefault="00841FF2" w:rsidP="00841FF2">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8F2480F" w14:textId="77777777" w:rsidR="00841FF2" w:rsidRPr="007E1EAE" w:rsidRDefault="00841FF2" w:rsidP="00841FF2">
      <w:pPr>
        <w:keepNext/>
      </w:pPr>
      <w:r w:rsidRPr="007E1EAE">
        <w:rPr>
          <w:noProof/>
        </w:rPr>
        <mc:AlternateContent>
          <mc:Choice Requires="wpg">
            <w:drawing>
              <wp:inline distT="0" distB="0" distL="0" distR="0" wp14:anchorId="68DF6358" wp14:editId="5CF318B5">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385D14F1" w14:textId="77777777" w:rsidR="006F07B6" w:rsidRDefault="006F07B6" w:rsidP="00841FF2"/>
                          </w:txbxContent>
                        </wps:txbx>
                        <wps:bodyPr rtlCol="0" anchor="ctr"/>
                      </wps:wsp>
                      <pic:pic xmlns:pic="http://schemas.openxmlformats.org/drawingml/2006/picture">
                        <pic:nvPicPr>
                          <pic:cNvPr id="26" name="Picture 26"/>
                          <pic:cNvPicPr>
                            <a:picLocks noChangeAspect="1" noChangeArrowheads="1"/>
                          </pic:cNvPicPr>
                        </pic:nvPicPr>
                        <pic:blipFill>
                          <a:blip r:embed="rId106"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68DF6358" id="Group 24" o:spid="_x0000_s1026" style="width:483pt;height:91.45pt;mso-position-horizontal-relative:char;mso-position-vertical-relative:line" coordorigin="6064,11368" coordsize="61341,11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385D14F1" w14:textId="77777777" w:rsidR="006F07B6" w:rsidRDefault="006F07B6" w:rsidP="00841F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8"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9" o:title=""/>
                </v:shape>
                <w10:anchorlock/>
              </v:group>
            </w:pict>
          </mc:Fallback>
        </mc:AlternateContent>
      </w:r>
    </w:p>
    <w:p w14:paraId="21C31E39" w14:textId="39F45AA9" w:rsidR="00841FF2" w:rsidRPr="007E1EAE" w:rsidRDefault="00841FF2" w:rsidP="00841FF2">
      <w:pPr>
        <w:pStyle w:val="Caption"/>
        <w:jc w:val="center"/>
      </w:pPr>
      <w:bookmarkStart w:id="1506" w:name="_Toc454458776"/>
      <w:bookmarkStart w:id="1507" w:name="_Toc528073039"/>
      <w:r w:rsidRPr="007E1EAE">
        <w:t>Figure</w:t>
      </w:r>
      <w:r w:rsidRPr="007E1EAE">
        <w:noBreakHyphen/>
      </w:r>
      <w:r w:rsidR="00930B19">
        <w:rPr>
          <w:noProof/>
        </w:rPr>
        <w:fldChar w:fldCharType="begin"/>
      </w:r>
      <w:r w:rsidR="00930B19">
        <w:rPr>
          <w:noProof/>
        </w:rPr>
        <w:instrText xml:space="preserve"> SEQ Figure \* ARABIC \s 0 </w:instrText>
      </w:r>
      <w:r w:rsidR="00930B19">
        <w:rPr>
          <w:noProof/>
        </w:rPr>
        <w:fldChar w:fldCharType="separate"/>
      </w:r>
      <w:r w:rsidR="006F07B6">
        <w:rPr>
          <w:noProof/>
        </w:rPr>
        <w:t>6</w:t>
      </w:r>
      <w:r w:rsidR="00930B19">
        <w:rPr>
          <w:noProof/>
        </w:rPr>
        <w:fldChar w:fldCharType="end"/>
      </w:r>
      <w:r w:rsidRPr="007E1EAE">
        <w:t>: Generic Service Template</w:t>
      </w:r>
      <w:bookmarkEnd w:id="1506"/>
      <w:bookmarkEnd w:id="1507"/>
    </w:p>
    <w:p w14:paraId="556B4214" w14:textId="77777777" w:rsidR="00841FF2" w:rsidRPr="007E1EAE" w:rsidRDefault="00841FF2" w:rsidP="00841FF2">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0ED2DD26" w14:textId="77777777" w:rsidR="00841FF2" w:rsidRPr="007E1EAE" w:rsidRDefault="00841FF2" w:rsidP="00841FF2">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4A7AB327" w14:textId="77777777" w:rsidR="00841FF2" w:rsidRPr="007E1EAE" w:rsidRDefault="00841FF2" w:rsidP="00841FF2">
      <w:pPr>
        <w:keepNext/>
      </w:pPr>
      <w:r w:rsidRPr="007E1EAE">
        <w:rPr>
          <w:noProof/>
        </w:rPr>
        <w:lastRenderedPageBreak/>
        <mc:AlternateContent>
          <mc:Choice Requires="wpg">
            <w:drawing>
              <wp:inline distT="0" distB="0" distL="0" distR="0" wp14:anchorId="7507CD9D" wp14:editId="4767F586">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5F926B5" w14:textId="77777777" w:rsidR="006F07B6" w:rsidRDefault="006F07B6" w:rsidP="00841FF2"/>
                          </w:txbxContent>
                        </wps:txbx>
                        <wps:bodyPr rtlCol="0" anchor="ctr"/>
                      </wps:wsp>
                      <pic:pic xmlns:pic="http://schemas.openxmlformats.org/drawingml/2006/picture">
                        <pic:nvPicPr>
                          <pic:cNvPr id="30" name="Picture 30"/>
                          <pic:cNvPicPr>
                            <a:picLocks noChangeAspect="1" noChangeArrowheads="1"/>
                          </pic:cNvPicPr>
                        </pic:nvPicPr>
                        <pic:blipFill>
                          <a:blip r:embed="rId106"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10"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24EE0B2" w14:textId="77777777" w:rsidR="006F07B6" w:rsidRDefault="006F07B6" w:rsidP="00841FF2"/>
                          </w:txbxContent>
                        </wps:txbx>
                        <wps:bodyPr rtlCol="0" anchor="ctr"/>
                      </wps:wsp>
                      <pic:pic xmlns:pic="http://schemas.openxmlformats.org/drawingml/2006/picture">
                        <pic:nvPicPr>
                          <pic:cNvPr id="34" name="Object 3"/>
                          <pic:cNvPicPr>
                            <a:picLocks noChangeAspect="1" noChangeArrowheads="1"/>
                          </pic:cNvPicPr>
                        </pic:nvPicPr>
                        <pic:blipFill>
                          <a:blip r:embed="rId111"/>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7507CD9D" id="Group 28" o:spid="_x0000_s1030" style="width:400.6pt;height:223.8pt;mso-position-horizontal-relative:char;mso-position-vertical-relative:line" coordorigin="6064,11368" coordsize="72264,403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65F926B5" w14:textId="77777777" w:rsidR="006F07B6" w:rsidRDefault="006F07B6" w:rsidP="00841FF2"/>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8"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2"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9"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224EE0B2" w14:textId="77777777" w:rsidR="006F07B6" w:rsidRDefault="006F07B6" w:rsidP="00841FF2"/>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3" o:title=""/>
                </v:shape>
                <w10:anchorlock/>
              </v:group>
            </w:pict>
          </mc:Fallback>
        </mc:AlternateContent>
      </w:r>
    </w:p>
    <w:p w14:paraId="6037A96C" w14:textId="4B6599CD" w:rsidR="00841FF2" w:rsidRPr="007E1EAE" w:rsidRDefault="00841FF2" w:rsidP="00841FF2">
      <w:pPr>
        <w:pStyle w:val="Caption"/>
        <w:jc w:val="center"/>
      </w:pPr>
      <w:bookmarkStart w:id="1508" w:name="_Toc454458777"/>
      <w:bookmarkStart w:id="1509" w:name="_Toc528073040"/>
      <w:r w:rsidRPr="007E1EAE">
        <w:t>Figure</w:t>
      </w:r>
      <w:r w:rsidRPr="007E1EAE">
        <w:noBreakHyphen/>
      </w:r>
      <w:r w:rsidR="00930B19">
        <w:rPr>
          <w:noProof/>
        </w:rPr>
        <w:fldChar w:fldCharType="begin"/>
      </w:r>
      <w:r w:rsidR="00930B19">
        <w:rPr>
          <w:noProof/>
        </w:rPr>
        <w:instrText xml:space="preserve"> SEQ Figure \* ARABIC \s 0 </w:instrText>
      </w:r>
      <w:r w:rsidR="00930B19">
        <w:rPr>
          <w:noProof/>
        </w:rPr>
        <w:fldChar w:fldCharType="separate"/>
      </w:r>
      <w:r w:rsidR="006F07B6">
        <w:rPr>
          <w:noProof/>
        </w:rPr>
        <w:t>7</w:t>
      </w:r>
      <w:r w:rsidR="00930B19">
        <w:rPr>
          <w:noProof/>
        </w:rPr>
        <w:fldChar w:fldCharType="end"/>
      </w:r>
      <w:r w:rsidRPr="007E1EAE">
        <w:t>: Service template with network template A</w:t>
      </w:r>
      <w:bookmarkEnd w:id="1508"/>
      <w:bookmarkEnd w:id="1509"/>
    </w:p>
    <w:p w14:paraId="526B6E4C" w14:textId="77777777" w:rsidR="00841FF2" w:rsidRPr="007E1EAE" w:rsidRDefault="00841FF2" w:rsidP="00841FF2">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E73402F" w14:textId="77777777" w:rsidR="00841FF2" w:rsidRPr="007E1EAE" w:rsidRDefault="00841FF2" w:rsidP="00841FF2">
      <w:pPr>
        <w:keepNext/>
      </w:pPr>
      <w:r w:rsidRPr="007E1EAE">
        <w:rPr>
          <w:noProof/>
        </w:rPr>
        <mc:AlternateContent>
          <mc:Choice Requires="wpg">
            <w:drawing>
              <wp:inline distT="0" distB="0" distL="0" distR="0" wp14:anchorId="7A42E853" wp14:editId="73D79F67">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70ED891" w14:textId="77777777" w:rsidR="006F07B6" w:rsidRDefault="006F07B6" w:rsidP="00841FF2"/>
                          </w:txbxContent>
                        </wps:txbx>
                        <wps:bodyPr rtlCol="0" anchor="ctr"/>
                      </wps:wsp>
                      <pic:pic xmlns:pic="http://schemas.openxmlformats.org/drawingml/2006/picture">
                        <pic:nvPicPr>
                          <pic:cNvPr id="37" name="Picture 37"/>
                          <pic:cNvPicPr>
                            <a:picLocks noChangeAspect="1" noChangeArrowheads="1"/>
                          </pic:cNvPicPr>
                        </pic:nvPicPr>
                        <pic:blipFill>
                          <a:blip r:embed="rId106"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F970C98" w14:textId="77777777" w:rsidR="006F07B6" w:rsidRDefault="006F07B6" w:rsidP="00841FF2"/>
                          </w:txbxContent>
                        </wps:txbx>
                        <wps:bodyPr rtlCol="0" anchor="ctr"/>
                      </wps:wsp>
                      <pic:pic xmlns:pic="http://schemas.openxmlformats.org/drawingml/2006/picture">
                        <pic:nvPicPr>
                          <pic:cNvPr id="40" name="Picture 40"/>
                          <pic:cNvPicPr>
                            <a:picLocks noChangeAspect="1" noChangeArrowheads="1"/>
                          </pic:cNvPicPr>
                        </pic:nvPicPr>
                        <pic:blipFill>
                          <a:blip r:embed="rId114"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5"/>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7A42E853" id="Group 35" o:spid="_x0000_s1037" style="width:430.95pt;height:274.2pt;mso-position-horizontal-relative:char;mso-position-vertical-relative:line" coordorigin="6064,11368" coordsize="72394,460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70ED891" w14:textId="77777777" w:rsidR="006F07B6" w:rsidRDefault="006F07B6" w:rsidP="00841FF2"/>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8"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9"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F970C98" w14:textId="77777777" w:rsidR="006F07B6" w:rsidRDefault="006F07B6" w:rsidP="00841FF2"/>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6"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7" o:title=""/>
                </v:shape>
                <w10:anchorlock/>
              </v:group>
            </w:pict>
          </mc:Fallback>
        </mc:AlternateContent>
      </w:r>
    </w:p>
    <w:p w14:paraId="26723E77" w14:textId="6D40C28E" w:rsidR="00841FF2" w:rsidRPr="007E1EAE" w:rsidRDefault="00841FF2" w:rsidP="00841FF2">
      <w:pPr>
        <w:pStyle w:val="Caption"/>
        <w:jc w:val="center"/>
      </w:pPr>
      <w:bookmarkStart w:id="1510" w:name="_Toc454458778"/>
      <w:bookmarkStart w:id="1511" w:name="_Toc528073041"/>
      <w:r w:rsidRPr="007E1EAE">
        <w:t>Figure</w:t>
      </w:r>
      <w:r w:rsidRPr="007E1EAE">
        <w:noBreakHyphen/>
      </w:r>
      <w:r w:rsidR="00930B19">
        <w:rPr>
          <w:noProof/>
        </w:rPr>
        <w:fldChar w:fldCharType="begin"/>
      </w:r>
      <w:r w:rsidR="00930B19">
        <w:rPr>
          <w:noProof/>
        </w:rPr>
        <w:instrText xml:space="preserve"> SEQ Figure \* ARABIC \s 0 </w:instrText>
      </w:r>
      <w:r w:rsidR="00930B19">
        <w:rPr>
          <w:noProof/>
        </w:rPr>
        <w:fldChar w:fldCharType="separate"/>
      </w:r>
      <w:r w:rsidR="006F07B6">
        <w:rPr>
          <w:noProof/>
        </w:rPr>
        <w:t>8</w:t>
      </w:r>
      <w:r w:rsidR="00930B19">
        <w:rPr>
          <w:noProof/>
        </w:rPr>
        <w:fldChar w:fldCharType="end"/>
      </w:r>
      <w:r w:rsidRPr="007E1EAE">
        <w:t>: Service template with network template B</w:t>
      </w:r>
      <w:bookmarkEnd w:id="1510"/>
      <w:bookmarkEnd w:id="1511"/>
    </w:p>
    <w:p w14:paraId="07D32A95" w14:textId="77777777" w:rsidR="00841FF2" w:rsidRPr="007E1EAE" w:rsidRDefault="00841FF2" w:rsidP="00841FF2">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F95F937" w14:textId="77777777" w:rsidTr="00841FF2">
        <w:tc>
          <w:tcPr>
            <w:tcW w:w="9576" w:type="dxa"/>
            <w:shd w:val="clear" w:color="auto" w:fill="D9D9D9" w:themeFill="background1" w:themeFillShade="D9"/>
          </w:tcPr>
          <w:p w14:paraId="4B155751" w14:textId="77777777" w:rsidR="00841FF2" w:rsidRPr="007E1EAE" w:rsidRDefault="00841FF2" w:rsidP="00841FF2">
            <w:pPr>
              <w:rPr>
                <w:rStyle w:val="CodeSnippet"/>
              </w:rPr>
            </w:pPr>
            <w:r w:rsidRPr="007E1EAE">
              <w:rPr>
                <w:rStyle w:val="CodeSnippet"/>
              </w:rPr>
              <w:t>node_templates:</w:t>
            </w:r>
          </w:p>
          <w:p w14:paraId="0CC39951" w14:textId="77777777" w:rsidR="00841FF2" w:rsidRPr="007E1EAE" w:rsidRDefault="00841FF2" w:rsidP="00841FF2">
            <w:pPr>
              <w:rPr>
                <w:rStyle w:val="CodeSnippet"/>
              </w:rPr>
            </w:pPr>
            <w:r w:rsidRPr="007E1EAE">
              <w:rPr>
                <w:rStyle w:val="CodeSnippet"/>
              </w:rPr>
              <w:t xml:space="preserve">  frontend:</w:t>
            </w:r>
          </w:p>
          <w:p w14:paraId="46DD7890" w14:textId="77777777" w:rsidR="00841FF2" w:rsidRPr="007E1EAE" w:rsidRDefault="00841FF2" w:rsidP="00841FF2">
            <w:pPr>
              <w:rPr>
                <w:rStyle w:val="CodeSnippet"/>
              </w:rPr>
            </w:pPr>
            <w:r w:rsidRPr="007E1EAE">
              <w:rPr>
                <w:rStyle w:val="CodeSnippet"/>
              </w:rPr>
              <w:lastRenderedPageBreak/>
              <w:t xml:space="preserve">    type: tosca.nodes.Compute</w:t>
            </w:r>
          </w:p>
          <w:p w14:paraId="396718BC" w14:textId="77777777" w:rsidR="00841FF2" w:rsidRPr="007E1EAE" w:rsidRDefault="00841FF2" w:rsidP="00841FF2">
            <w:pPr>
              <w:rPr>
                <w:rStyle w:val="CodeSnippet"/>
              </w:rPr>
            </w:pPr>
            <w:r w:rsidRPr="007E1EAE">
              <w:rPr>
                <w:rStyle w:val="CodeSnippet"/>
              </w:rPr>
              <w:t xml:space="preserve">    properties: # omitted for brevity</w:t>
            </w:r>
          </w:p>
          <w:p w14:paraId="432CB7C4" w14:textId="77777777" w:rsidR="00841FF2" w:rsidRPr="007E1EAE" w:rsidRDefault="00841FF2" w:rsidP="00841FF2">
            <w:pPr>
              <w:rPr>
                <w:rStyle w:val="CodeSnippet"/>
              </w:rPr>
            </w:pPr>
          </w:p>
          <w:p w14:paraId="2592C162" w14:textId="77777777" w:rsidR="00841FF2" w:rsidRPr="007E1EAE" w:rsidRDefault="00841FF2" w:rsidP="00841FF2">
            <w:pPr>
              <w:rPr>
                <w:rStyle w:val="CodeSnippet"/>
              </w:rPr>
            </w:pPr>
            <w:r w:rsidRPr="007E1EAE">
              <w:rPr>
                <w:rStyle w:val="CodeSnippet"/>
              </w:rPr>
              <w:t xml:space="preserve">  backend:</w:t>
            </w:r>
          </w:p>
          <w:p w14:paraId="0A1184A7" w14:textId="77777777" w:rsidR="00841FF2" w:rsidRPr="007E1EAE" w:rsidRDefault="00841FF2" w:rsidP="00841FF2">
            <w:pPr>
              <w:rPr>
                <w:rStyle w:val="CodeSnippet"/>
              </w:rPr>
            </w:pPr>
            <w:r w:rsidRPr="007E1EAE">
              <w:rPr>
                <w:rStyle w:val="CodeSnippet"/>
              </w:rPr>
              <w:t xml:space="preserve">    type: tosca.nodes.Compute</w:t>
            </w:r>
          </w:p>
          <w:p w14:paraId="5D1AA90C" w14:textId="77777777" w:rsidR="00841FF2" w:rsidRPr="007E1EAE" w:rsidRDefault="00841FF2" w:rsidP="00841FF2">
            <w:pPr>
              <w:rPr>
                <w:rStyle w:val="CodeSnippet"/>
              </w:rPr>
            </w:pPr>
            <w:r w:rsidRPr="007E1EAE">
              <w:rPr>
                <w:rStyle w:val="CodeSnippet"/>
              </w:rPr>
              <w:t xml:space="preserve">    properties: # omitted for brevity</w:t>
            </w:r>
          </w:p>
          <w:p w14:paraId="62D41BE8" w14:textId="77777777" w:rsidR="00841FF2" w:rsidRPr="007E1EAE" w:rsidRDefault="00841FF2" w:rsidP="00841FF2">
            <w:pPr>
              <w:rPr>
                <w:rStyle w:val="CodeSnippet"/>
              </w:rPr>
            </w:pPr>
          </w:p>
          <w:p w14:paraId="7E3F785B" w14:textId="77777777" w:rsidR="00841FF2" w:rsidRPr="007E1EAE" w:rsidRDefault="00841FF2" w:rsidP="00841FF2">
            <w:pPr>
              <w:rPr>
                <w:rStyle w:val="CodeSnippet"/>
              </w:rPr>
            </w:pPr>
            <w:r w:rsidRPr="007E1EAE">
              <w:rPr>
                <w:rStyle w:val="CodeSnippet"/>
              </w:rPr>
              <w:t xml:space="preserve">  database:</w:t>
            </w:r>
          </w:p>
          <w:p w14:paraId="63F93C88" w14:textId="77777777" w:rsidR="00841FF2" w:rsidRPr="007E1EAE" w:rsidRDefault="00841FF2" w:rsidP="00841FF2">
            <w:pPr>
              <w:rPr>
                <w:rStyle w:val="CodeSnippet"/>
              </w:rPr>
            </w:pPr>
            <w:r w:rsidRPr="007E1EAE">
              <w:rPr>
                <w:rStyle w:val="CodeSnippet"/>
              </w:rPr>
              <w:t xml:space="preserve">    type: tosca.nodes.Compute</w:t>
            </w:r>
          </w:p>
          <w:p w14:paraId="6B9428D0" w14:textId="77777777" w:rsidR="00841FF2" w:rsidRPr="007E1EAE" w:rsidRDefault="00841FF2" w:rsidP="00841FF2">
            <w:pPr>
              <w:rPr>
                <w:rStyle w:val="CodeSnippet"/>
              </w:rPr>
            </w:pPr>
            <w:r w:rsidRPr="007E1EAE">
              <w:rPr>
                <w:rStyle w:val="CodeSnippet"/>
              </w:rPr>
              <w:t xml:space="preserve">    properties: # omitted for brevity</w:t>
            </w:r>
          </w:p>
          <w:p w14:paraId="2DEE939F" w14:textId="77777777" w:rsidR="00841FF2" w:rsidRPr="007E1EAE" w:rsidRDefault="00841FF2" w:rsidP="00841FF2">
            <w:pPr>
              <w:rPr>
                <w:rStyle w:val="CodeSnippet"/>
              </w:rPr>
            </w:pPr>
          </w:p>
          <w:p w14:paraId="34A20F82" w14:textId="77777777" w:rsidR="00841FF2" w:rsidRPr="007E1EAE" w:rsidRDefault="00841FF2" w:rsidP="00841FF2">
            <w:pPr>
              <w:rPr>
                <w:rStyle w:val="CodeSnippet"/>
              </w:rPr>
            </w:pPr>
            <w:r w:rsidRPr="007E1EAE">
              <w:rPr>
                <w:rStyle w:val="CodeSnippet"/>
              </w:rPr>
              <w:t xml:space="preserve">  oam_network:</w:t>
            </w:r>
          </w:p>
          <w:p w14:paraId="4839B269" w14:textId="77777777" w:rsidR="00841FF2" w:rsidRPr="007E1EAE" w:rsidRDefault="00841FF2" w:rsidP="00841FF2">
            <w:pPr>
              <w:rPr>
                <w:rStyle w:val="CodeSnippet"/>
              </w:rPr>
            </w:pPr>
            <w:r w:rsidRPr="007E1EAE">
              <w:rPr>
                <w:rStyle w:val="CodeSnippet"/>
              </w:rPr>
              <w:t xml:space="preserve">    type: tosca.nodes.network.Network</w:t>
            </w:r>
          </w:p>
          <w:p w14:paraId="687E4B38" w14:textId="77777777" w:rsidR="00841FF2" w:rsidRPr="007E1EAE" w:rsidRDefault="00841FF2" w:rsidP="00841FF2">
            <w:pPr>
              <w:rPr>
                <w:rStyle w:val="CodeSnippet"/>
              </w:rPr>
            </w:pPr>
            <w:r w:rsidRPr="007E1EAE">
              <w:rPr>
                <w:rStyle w:val="CodeSnippet"/>
              </w:rPr>
              <w:t xml:space="preserve">    properties: # omitted for brevity </w:t>
            </w:r>
          </w:p>
          <w:p w14:paraId="5018A4D2" w14:textId="77777777" w:rsidR="00841FF2" w:rsidRPr="007E1EAE" w:rsidRDefault="00841FF2" w:rsidP="00841FF2">
            <w:pPr>
              <w:rPr>
                <w:rStyle w:val="CodeSnippet"/>
              </w:rPr>
            </w:pPr>
          </w:p>
          <w:p w14:paraId="5C77E155" w14:textId="77777777" w:rsidR="00841FF2" w:rsidRPr="007E1EAE" w:rsidRDefault="00841FF2" w:rsidP="00841FF2">
            <w:pPr>
              <w:rPr>
                <w:rStyle w:val="CodeSnippet"/>
              </w:rPr>
            </w:pPr>
            <w:r w:rsidRPr="007E1EAE">
              <w:rPr>
                <w:rStyle w:val="CodeSnippet"/>
              </w:rPr>
              <w:t xml:space="preserve">  admin_network:</w:t>
            </w:r>
          </w:p>
          <w:p w14:paraId="7E0C59EF" w14:textId="77777777" w:rsidR="00841FF2" w:rsidRPr="007E1EAE" w:rsidRDefault="00841FF2" w:rsidP="00841FF2">
            <w:pPr>
              <w:rPr>
                <w:rStyle w:val="CodeSnippet"/>
              </w:rPr>
            </w:pPr>
            <w:r w:rsidRPr="007E1EAE">
              <w:rPr>
                <w:rStyle w:val="CodeSnippet"/>
              </w:rPr>
              <w:t xml:space="preserve">    type: tosca.nodes.network.Network</w:t>
            </w:r>
          </w:p>
          <w:p w14:paraId="3AE320C8" w14:textId="77777777" w:rsidR="00841FF2" w:rsidRPr="007E1EAE" w:rsidRDefault="00841FF2" w:rsidP="00841FF2">
            <w:pPr>
              <w:rPr>
                <w:rStyle w:val="CodeSnippet"/>
              </w:rPr>
            </w:pPr>
            <w:r w:rsidRPr="007E1EAE">
              <w:rPr>
                <w:rStyle w:val="CodeSnippet"/>
              </w:rPr>
              <w:t xml:space="preserve">    properties: # omitted for brevity  </w:t>
            </w:r>
          </w:p>
          <w:p w14:paraId="366D7558" w14:textId="77777777" w:rsidR="00841FF2" w:rsidRPr="007E1EAE" w:rsidRDefault="00841FF2" w:rsidP="00841FF2">
            <w:pPr>
              <w:rPr>
                <w:rStyle w:val="CodeSnippet"/>
              </w:rPr>
            </w:pPr>
          </w:p>
          <w:p w14:paraId="203B7EE5" w14:textId="77777777" w:rsidR="00841FF2" w:rsidRPr="007E1EAE" w:rsidRDefault="00841FF2" w:rsidP="00841FF2">
            <w:pPr>
              <w:rPr>
                <w:rStyle w:val="CodeSnippet"/>
              </w:rPr>
            </w:pPr>
            <w:r w:rsidRPr="007E1EAE">
              <w:rPr>
                <w:rStyle w:val="CodeSnippet"/>
              </w:rPr>
              <w:t xml:space="preserve">  data_network:</w:t>
            </w:r>
          </w:p>
          <w:p w14:paraId="257FED70" w14:textId="77777777" w:rsidR="00841FF2" w:rsidRPr="007E1EAE" w:rsidRDefault="00841FF2" w:rsidP="00841FF2">
            <w:pPr>
              <w:rPr>
                <w:rStyle w:val="CodeSnippet"/>
              </w:rPr>
            </w:pPr>
            <w:r w:rsidRPr="007E1EAE">
              <w:rPr>
                <w:rStyle w:val="CodeSnippet"/>
              </w:rPr>
              <w:t xml:space="preserve">    type: tosca.nodes.network.Network</w:t>
            </w:r>
          </w:p>
          <w:p w14:paraId="37C497C9" w14:textId="77777777" w:rsidR="00841FF2" w:rsidRPr="007E1EAE" w:rsidRDefault="00841FF2" w:rsidP="00841FF2">
            <w:pPr>
              <w:rPr>
                <w:rStyle w:val="CodeSnippet"/>
              </w:rPr>
            </w:pPr>
            <w:r w:rsidRPr="007E1EAE">
              <w:rPr>
                <w:rStyle w:val="CodeSnippet"/>
              </w:rPr>
              <w:t xml:space="preserve">    properties: # omitted for brevity </w:t>
            </w:r>
          </w:p>
          <w:p w14:paraId="0BFFD968" w14:textId="77777777" w:rsidR="00841FF2" w:rsidRPr="007E1EAE" w:rsidRDefault="00841FF2" w:rsidP="00841FF2">
            <w:pPr>
              <w:rPr>
                <w:rStyle w:val="CodeSnippet"/>
              </w:rPr>
            </w:pPr>
            <w:r w:rsidRPr="007E1EAE">
              <w:rPr>
                <w:rStyle w:val="CodeSnippet"/>
              </w:rPr>
              <w:t xml:space="preserve">  </w:t>
            </w:r>
          </w:p>
          <w:p w14:paraId="71442705" w14:textId="77777777" w:rsidR="00841FF2" w:rsidRPr="007E1EAE" w:rsidRDefault="00841FF2" w:rsidP="00841FF2">
            <w:pPr>
              <w:rPr>
                <w:rStyle w:val="CodeSnippet"/>
              </w:rPr>
            </w:pPr>
            <w:r w:rsidRPr="007E1EAE">
              <w:rPr>
                <w:rStyle w:val="CodeSnippet"/>
              </w:rPr>
              <w:t xml:space="preserve">  # ports definition</w:t>
            </w:r>
          </w:p>
          <w:p w14:paraId="5E99EC84" w14:textId="77777777" w:rsidR="00841FF2" w:rsidRPr="007E1EAE" w:rsidRDefault="00841FF2" w:rsidP="00841FF2">
            <w:pPr>
              <w:rPr>
                <w:rStyle w:val="CodeSnippet"/>
              </w:rPr>
            </w:pPr>
            <w:r w:rsidRPr="007E1EAE">
              <w:rPr>
                <w:rStyle w:val="CodeSnippet"/>
              </w:rPr>
              <w:t xml:space="preserve">  fe_oam_net_port:</w:t>
            </w:r>
          </w:p>
          <w:p w14:paraId="52136DFA" w14:textId="77777777" w:rsidR="00841FF2" w:rsidRPr="007E1EAE" w:rsidRDefault="00841FF2" w:rsidP="00841FF2">
            <w:pPr>
              <w:rPr>
                <w:rStyle w:val="CodeSnippet"/>
              </w:rPr>
            </w:pPr>
            <w:r w:rsidRPr="007E1EAE">
              <w:rPr>
                <w:rStyle w:val="CodeSnippet"/>
              </w:rPr>
              <w:t xml:space="preserve">    type: tosca.nodes.network.Port</w:t>
            </w:r>
          </w:p>
          <w:p w14:paraId="4E6EEA7C" w14:textId="77777777" w:rsidR="00841FF2" w:rsidRPr="007E1EAE" w:rsidRDefault="00841FF2" w:rsidP="00841FF2">
            <w:pPr>
              <w:rPr>
                <w:rStyle w:val="CodeSnippet"/>
              </w:rPr>
            </w:pPr>
            <w:r w:rsidRPr="007E1EAE">
              <w:rPr>
                <w:rStyle w:val="CodeSnippet"/>
              </w:rPr>
              <w:t xml:space="preserve">    properties:</w:t>
            </w:r>
          </w:p>
          <w:p w14:paraId="102668A6" w14:textId="77777777" w:rsidR="00841FF2" w:rsidRPr="007E1EAE" w:rsidRDefault="00841FF2" w:rsidP="00841FF2">
            <w:pPr>
              <w:rPr>
                <w:rStyle w:val="CodeSnippet"/>
              </w:rPr>
            </w:pPr>
            <w:r w:rsidRPr="007E1EAE">
              <w:rPr>
                <w:rStyle w:val="CodeSnippet"/>
              </w:rPr>
              <w:t xml:space="preserve">      is_default: true</w:t>
            </w:r>
          </w:p>
          <w:p w14:paraId="2C89545D" w14:textId="77777777" w:rsidR="00841FF2" w:rsidRPr="007E1EAE" w:rsidRDefault="00841FF2" w:rsidP="00841FF2">
            <w:pPr>
              <w:rPr>
                <w:rStyle w:val="CodeSnippet"/>
              </w:rPr>
            </w:pPr>
            <w:r w:rsidRPr="007E1EAE">
              <w:rPr>
                <w:rStyle w:val="CodeSnippet"/>
              </w:rPr>
              <w:t xml:space="preserve">      ip_range_start: { get_input: fe_oam_net_ip_range_start }</w:t>
            </w:r>
          </w:p>
          <w:p w14:paraId="2B764622" w14:textId="77777777" w:rsidR="00841FF2" w:rsidRPr="007E1EAE" w:rsidRDefault="00841FF2" w:rsidP="00841FF2">
            <w:pPr>
              <w:rPr>
                <w:rStyle w:val="CodeSnippet"/>
              </w:rPr>
            </w:pPr>
            <w:r w:rsidRPr="007E1EAE">
              <w:rPr>
                <w:rStyle w:val="CodeSnippet"/>
              </w:rPr>
              <w:t xml:space="preserve">      ip_range_end: { get_input: fe_oam_net_ip_range_end } </w:t>
            </w:r>
          </w:p>
          <w:p w14:paraId="736D51BA" w14:textId="77777777" w:rsidR="00841FF2" w:rsidRPr="007E1EAE" w:rsidRDefault="00841FF2" w:rsidP="00841FF2">
            <w:pPr>
              <w:rPr>
                <w:rStyle w:val="CodeSnippet"/>
              </w:rPr>
            </w:pPr>
            <w:r w:rsidRPr="007E1EAE">
              <w:rPr>
                <w:rStyle w:val="CodeSnippet"/>
              </w:rPr>
              <w:t xml:space="preserve">    requirements:</w:t>
            </w:r>
          </w:p>
          <w:p w14:paraId="43E5426F" w14:textId="77777777" w:rsidR="00841FF2" w:rsidRPr="007E1EAE" w:rsidRDefault="00841FF2" w:rsidP="00841FF2">
            <w:pPr>
              <w:rPr>
                <w:rStyle w:val="CodeSnippet"/>
              </w:rPr>
            </w:pPr>
            <w:r w:rsidRPr="007E1EAE">
              <w:rPr>
                <w:rStyle w:val="CodeSnippet"/>
              </w:rPr>
              <w:t xml:space="preserve">      - link: oam_network </w:t>
            </w:r>
          </w:p>
          <w:p w14:paraId="4D326B86" w14:textId="77777777" w:rsidR="00841FF2" w:rsidRPr="007E1EAE" w:rsidRDefault="00841FF2" w:rsidP="00841FF2">
            <w:pPr>
              <w:rPr>
                <w:rStyle w:val="CodeSnippet"/>
              </w:rPr>
            </w:pPr>
            <w:r w:rsidRPr="007E1EAE">
              <w:rPr>
                <w:rStyle w:val="CodeSnippet"/>
              </w:rPr>
              <w:t xml:space="preserve">      - binding: frontend</w:t>
            </w:r>
          </w:p>
          <w:p w14:paraId="2253CD4C" w14:textId="77777777" w:rsidR="00841FF2" w:rsidRPr="007E1EAE" w:rsidRDefault="00841FF2" w:rsidP="00841FF2">
            <w:pPr>
              <w:rPr>
                <w:rStyle w:val="CodeSnippet"/>
              </w:rPr>
            </w:pPr>
            <w:r w:rsidRPr="007E1EAE">
              <w:rPr>
                <w:rStyle w:val="CodeSnippet"/>
              </w:rPr>
              <w:t xml:space="preserve">      </w:t>
            </w:r>
          </w:p>
          <w:p w14:paraId="03F79961" w14:textId="77777777" w:rsidR="00841FF2" w:rsidRPr="007E1EAE" w:rsidRDefault="00841FF2" w:rsidP="00841FF2">
            <w:pPr>
              <w:rPr>
                <w:rStyle w:val="CodeSnippet"/>
              </w:rPr>
            </w:pPr>
            <w:r w:rsidRPr="007E1EAE">
              <w:rPr>
                <w:rStyle w:val="CodeSnippet"/>
              </w:rPr>
              <w:t xml:space="preserve">  fe_admin_net_port:</w:t>
            </w:r>
          </w:p>
          <w:p w14:paraId="4CC3DDA1" w14:textId="77777777" w:rsidR="00841FF2" w:rsidRPr="007E1EAE" w:rsidRDefault="00841FF2" w:rsidP="00841FF2">
            <w:pPr>
              <w:rPr>
                <w:rStyle w:val="CodeSnippet"/>
              </w:rPr>
            </w:pPr>
            <w:r w:rsidRPr="007E1EAE">
              <w:rPr>
                <w:rStyle w:val="CodeSnippet"/>
              </w:rPr>
              <w:t xml:space="preserve">    type: tosca.nodes.network.Port</w:t>
            </w:r>
          </w:p>
          <w:p w14:paraId="111A3698" w14:textId="77777777" w:rsidR="00841FF2" w:rsidRPr="007E1EAE" w:rsidRDefault="00841FF2" w:rsidP="00841FF2">
            <w:pPr>
              <w:rPr>
                <w:rStyle w:val="CodeSnippet"/>
              </w:rPr>
            </w:pPr>
            <w:r w:rsidRPr="007E1EAE">
              <w:rPr>
                <w:rStyle w:val="CodeSnippet"/>
              </w:rPr>
              <w:t xml:space="preserve">    requirements:</w:t>
            </w:r>
          </w:p>
          <w:p w14:paraId="35AD152C" w14:textId="77777777" w:rsidR="00841FF2" w:rsidRPr="007E1EAE" w:rsidRDefault="00841FF2" w:rsidP="00841FF2">
            <w:pPr>
              <w:rPr>
                <w:rStyle w:val="CodeSnippet"/>
              </w:rPr>
            </w:pPr>
            <w:r w:rsidRPr="007E1EAE">
              <w:rPr>
                <w:rStyle w:val="CodeSnippet"/>
              </w:rPr>
              <w:t xml:space="preserve">      - link: admin_network </w:t>
            </w:r>
          </w:p>
          <w:p w14:paraId="4C121C6A" w14:textId="77777777" w:rsidR="00841FF2" w:rsidRPr="007E1EAE" w:rsidRDefault="00841FF2" w:rsidP="00841FF2">
            <w:pPr>
              <w:rPr>
                <w:rStyle w:val="CodeSnippet"/>
              </w:rPr>
            </w:pPr>
            <w:r w:rsidRPr="007E1EAE">
              <w:rPr>
                <w:rStyle w:val="CodeSnippet"/>
              </w:rPr>
              <w:t xml:space="preserve">      - binding: frontend</w:t>
            </w:r>
          </w:p>
          <w:p w14:paraId="6DD8E9C5" w14:textId="77777777" w:rsidR="00841FF2" w:rsidRPr="007E1EAE" w:rsidRDefault="00841FF2" w:rsidP="00841FF2">
            <w:pPr>
              <w:rPr>
                <w:rStyle w:val="CodeSnippet"/>
              </w:rPr>
            </w:pPr>
            <w:r w:rsidRPr="007E1EAE">
              <w:rPr>
                <w:rStyle w:val="CodeSnippet"/>
              </w:rPr>
              <w:t xml:space="preserve">      </w:t>
            </w:r>
          </w:p>
          <w:p w14:paraId="358D0D8C" w14:textId="77777777" w:rsidR="00841FF2" w:rsidRPr="007E1EAE" w:rsidRDefault="00841FF2" w:rsidP="00841FF2">
            <w:pPr>
              <w:rPr>
                <w:rStyle w:val="CodeSnippet"/>
              </w:rPr>
            </w:pPr>
            <w:r w:rsidRPr="007E1EAE">
              <w:rPr>
                <w:rStyle w:val="CodeSnippet"/>
              </w:rPr>
              <w:t xml:space="preserve">  be_admin_net_port:</w:t>
            </w:r>
          </w:p>
          <w:p w14:paraId="7F4D8BBF" w14:textId="77777777" w:rsidR="00841FF2" w:rsidRPr="007E1EAE" w:rsidRDefault="00841FF2" w:rsidP="00841FF2">
            <w:pPr>
              <w:rPr>
                <w:rStyle w:val="CodeSnippet"/>
              </w:rPr>
            </w:pPr>
            <w:r w:rsidRPr="007E1EAE">
              <w:rPr>
                <w:rStyle w:val="CodeSnippet"/>
              </w:rPr>
              <w:lastRenderedPageBreak/>
              <w:t xml:space="preserve">    type: tosca.nodes.network.Port</w:t>
            </w:r>
          </w:p>
          <w:p w14:paraId="5CF7210F" w14:textId="77777777" w:rsidR="00841FF2" w:rsidRPr="007E1EAE" w:rsidRDefault="00841FF2" w:rsidP="00841FF2">
            <w:pPr>
              <w:rPr>
                <w:rStyle w:val="CodeSnippet"/>
              </w:rPr>
            </w:pPr>
            <w:r w:rsidRPr="007E1EAE">
              <w:rPr>
                <w:rStyle w:val="CodeSnippet"/>
              </w:rPr>
              <w:t xml:space="preserve">    properties:</w:t>
            </w:r>
          </w:p>
          <w:p w14:paraId="0FBC3443" w14:textId="77777777" w:rsidR="00841FF2" w:rsidRPr="007E1EAE" w:rsidRDefault="00841FF2" w:rsidP="00841FF2">
            <w:pPr>
              <w:rPr>
                <w:rStyle w:val="CodeSnippet"/>
              </w:rPr>
            </w:pPr>
            <w:r w:rsidRPr="007E1EAE">
              <w:rPr>
                <w:rStyle w:val="CodeSnippet"/>
              </w:rPr>
              <w:t xml:space="preserve">       order: 0</w:t>
            </w:r>
          </w:p>
          <w:p w14:paraId="422DB2D3" w14:textId="77777777" w:rsidR="00841FF2" w:rsidRPr="007E1EAE" w:rsidRDefault="00841FF2" w:rsidP="00841FF2">
            <w:pPr>
              <w:rPr>
                <w:rStyle w:val="CodeSnippet"/>
              </w:rPr>
            </w:pPr>
            <w:r w:rsidRPr="007E1EAE">
              <w:rPr>
                <w:rStyle w:val="CodeSnippet"/>
              </w:rPr>
              <w:t xml:space="preserve">    requirements:</w:t>
            </w:r>
          </w:p>
          <w:p w14:paraId="6E32233D" w14:textId="77777777" w:rsidR="00841FF2" w:rsidRPr="007E1EAE" w:rsidRDefault="00841FF2" w:rsidP="00841FF2">
            <w:pPr>
              <w:rPr>
                <w:rStyle w:val="CodeSnippet"/>
              </w:rPr>
            </w:pPr>
            <w:r w:rsidRPr="007E1EAE">
              <w:rPr>
                <w:rStyle w:val="CodeSnippet"/>
              </w:rPr>
              <w:t xml:space="preserve">      - link: admin_network </w:t>
            </w:r>
          </w:p>
          <w:p w14:paraId="147ECC28" w14:textId="77777777" w:rsidR="00841FF2" w:rsidRPr="007E1EAE" w:rsidRDefault="00841FF2" w:rsidP="00841FF2">
            <w:pPr>
              <w:rPr>
                <w:rStyle w:val="CodeSnippet"/>
              </w:rPr>
            </w:pPr>
            <w:r w:rsidRPr="007E1EAE">
              <w:rPr>
                <w:rStyle w:val="CodeSnippet"/>
              </w:rPr>
              <w:t xml:space="preserve">      - binding: backend</w:t>
            </w:r>
          </w:p>
          <w:p w14:paraId="5F6ACAB5" w14:textId="77777777" w:rsidR="00841FF2" w:rsidRPr="007E1EAE" w:rsidRDefault="00841FF2" w:rsidP="00841FF2">
            <w:pPr>
              <w:rPr>
                <w:rStyle w:val="CodeSnippet"/>
              </w:rPr>
            </w:pPr>
            <w:r w:rsidRPr="007E1EAE">
              <w:rPr>
                <w:rStyle w:val="CodeSnippet"/>
              </w:rPr>
              <w:t xml:space="preserve">      </w:t>
            </w:r>
          </w:p>
          <w:p w14:paraId="1EEF7A17" w14:textId="77777777" w:rsidR="00841FF2" w:rsidRPr="007E1EAE" w:rsidRDefault="00841FF2" w:rsidP="00841FF2">
            <w:pPr>
              <w:rPr>
                <w:rStyle w:val="CodeSnippet"/>
              </w:rPr>
            </w:pPr>
            <w:r w:rsidRPr="007E1EAE">
              <w:rPr>
                <w:rStyle w:val="CodeSnippet"/>
              </w:rPr>
              <w:t xml:space="preserve">  be_data_net_port:</w:t>
            </w:r>
          </w:p>
          <w:p w14:paraId="642B9341" w14:textId="77777777" w:rsidR="00841FF2" w:rsidRPr="007E1EAE" w:rsidRDefault="00841FF2" w:rsidP="00841FF2">
            <w:pPr>
              <w:rPr>
                <w:rStyle w:val="CodeSnippet"/>
              </w:rPr>
            </w:pPr>
            <w:r w:rsidRPr="007E1EAE">
              <w:rPr>
                <w:rStyle w:val="CodeSnippet"/>
              </w:rPr>
              <w:t xml:space="preserve">    type: tosca.nodes.network.Port</w:t>
            </w:r>
          </w:p>
          <w:p w14:paraId="76BD08B7" w14:textId="77777777" w:rsidR="00841FF2" w:rsidRPr="007E1EAE" w:rsidRDefault="00841FF2" w:rsidP="00841FF2">
            <w:pPr>
              <w:rPr>
                <w:rStyle w:val="CodeSnippet"/>
              </w:rPr>
            </w:pPr>
            <w:r w:rsidRPr="007E1EAE">
              <w:rPr>
                <w:rStyle w:val="CodeSnippet"/>
              </w:rPr>
              <w:t xml:space="preserve">    properties:</w:t>
            </w:r>
          </w:p>
          <w:p w14:paraId="4D044818" w14:textId="77777777" w:rsidR="00841FF2" w:rsidRPr="007E1EAE" w:rsidRDefault="00841FF2" w:rsidP="00841FF2">
            <w:pPr>
              <w:rPr>
                <w:rStyle w:val="CodeSnippet"/>
              </w:rPr>
            </w:pPr>
            <w:r w:rsidRPr="007E1EAE">
              <w:rPr>
                <w:rStyle w:val="CodeSnippet"/>
              </w:rPr>
              <w:t xml:space="preserve">       order: 1</w:t>
            </w:r>
          </w:p>
          <w:p w14:paraId="384EA50C" w14:textId="77777777" w:rsidR="00841FF2" w:rsidRPr="007E1EAE" w:rsidRDefault="00841FF2" w:rsidP="00841FF2">
            <w:pPr>
              <w:rPr>
                <w:rStyle w:val="CodeSnippet"/>
              </w:rPr>
            </w:pPr>
            <w:r w:rsidRPr="007E1EAE">
              <w:rPr>
                <w:rStyle w:val="CodeSnippet"/>
              </w:rPr>
              <w:t xml:space="preserve">    requirements:</w:t>
            </w:r>
          </w:p>
          <w:p w14:paraId="3C1E9F84" w14:textId="77777777" w:rsidR="00841FF2" w:rsidRPr="007E1EAE" w:rsidRDefault="00841FF2" w:rsidP="00841FF2">
            <w:pPr>
              <w:rPr>
                <w:rStyle w:val="CodeSnippet"/>
              </w:rPr>
            </w:pPr>
            <w:r w:rsidRPr="007E1EAE">
              <w:rPr>
                <w:rStyle w:val="CodeSnippet"/>
              </w:rPr>
              <w:t xml:space="preserve">      - link: data_network </w:t>
            </w:r>
          </w:p>
          <w:p w14:paraId="7DDA62D7" w14:textId="77777777" w:rsidR="00841FF2" w:rsidRPr="007E1EAE" w:rsidRDefault="00841FF2" w:rsidP="00841FF2">
            <w:pPr>
              <w:rPr>
                <w:rStyle w:val="CodeSnippet"/>
              </w:rPr>
            </w:pPr>
            <w:r w:rsidRPr="007E1EAE">
              <w:rPr>
                <w:rStyle w:val="CodeSnippet"/>
              </w:rPr>
              <w:t xml:space="preserve">      - binding: backend</w:t>
            </w:r>
          </w:p>
          <w:p w14:paraId="3E0ED4C8" w14:textId="77777777" w:rsidR="00841FF2" w:rsidRPr="007E1EAE" w:rsidRDefault="00841FF2" w:rsidP="00841FF2">
            <w:pPr>
              <w:rPr>
                <w:rStyle w:val="CodeSnippet"/>
              </w:rPr>
            </w:pPr>
          </w:p>
          <w:p w14:paraId="5A05CE1A" w14:textId="77777777" w:rsidR="00841FF2" w:rsidRPr="007E1EAE" w:rsidRDefault="00841FF2" w:rsidP="00841FF2">
            <w:pPr>
              <w:rPr>
                <w:rStyle w:val="CodeSnippet"/>
              </w:rPr>
            </w:pPr>
            <w:r w:rsidRPr="007E1EAE">
              <w:rPr>
                <w:rStyle w:val="CodeSnippet"/>
              </w:rPr>
              <w:t xml:space="preserve">  db_data_net_port:</w:t>
            </w:r>
          </w:p>
          <w:p w14:paraId="2BC0A64B" w14:textId="77777777" w:rsidR="00841FF2" w:rsidRPr="007E1EAE" w:rsidRDefault="00841FF2" w:rsidP="00841FF2">
            <w:pPr>
              <w:rPr>
                <w:rStyle w:val="CodeSnippet"/>
              </w:rPr>
            </w:pPr>
            <w:r w:rsidRPr="007E1EAE">
              <w:rPr>
                <w:rStyle w:val="CodeSnippet"/>
              </w:rPr>
              <w:t xml:space="preserve">    type: tosca.nodes.network.Port</w:t>
            </w:r>
          </w:p>
          <w:p w14:paraId="18B865D6" w14:textId="77777777" w:rsidR="00841FF2" w:rsidRPr="007E1EAE" w:rsidRDefault="00841FF2" w:rsidP="00841FF2">
            <w:pPr>
              <w:rPr>
                <w:rStyle w:val="CodeSnippet"/>
              </w:rPr>
            </w:pPr>
            <w:r w:rsidRPr="007E1EAE">
              <w:rPr>
                <w:rStyle w:val="CodeSnippet"/>
              </w:rPr>
              <w:t xml:space="preserve">    requirements:      </w:t>
            </w:r>
          </w:p>
          <w:p w14:paraId="75278D5E" w14:textId="77777777" w:rsidR="00841FF2" w:rsidRPr="007E1EAE" w:rsidRDefault="00841FF2" w:rsidP="00841FF2">
            <w:pPr>
              <w:rPr>
                <w:rStyle w:val="CodeSnippet"/>
              </w:rPr>
            </w:pPr>
            <w:r w:rsidRPr="007E1EAE">
              <w:rPr>
                <w:rStyle w:val="CodeSnippet"/>
              </w:rPr>
              <w:t xml:space="preserve">      - link: data_network</w:t>
            </w:r>
          </w:p>
          <w:p w14:paraId="09674C0F" w14:textId="77777777" w:rsidR="00841FF2" w:rsidRPr="007E1EAE" w:rsidRDefault="00841FF2" w:rsidP="00841FF2">
            <w:pPr>
              <w:rPr>
                <w:rStyle w:val="CodeSnippet"/>
              </w:rPr>
            </w:pPr>
            <w:r w:rsidRPr="007E1EAE">
              <w:rPr>
                <w:rStyle w:val="CodeSnippet"/>
              </w:rPr>
              <w:t xml:space="preserve">      - binding: database</w:t>
            </w:r>
          </w:p>
          <w:p w14:paraId="5ADD8722" w14:textId="77777777" w:rsidR="00841FF2" w:rsidRPr="007E1EAE" w:rsidRDefault="00841FF2" w:rsidP="00841FF2">
            <w:pPr>
              <w:rPr>
                <w:rStyle w:val="CodeSnippet"/>
              </w:rPr>
            </w:pPr>
          </w:p>
        </w:tc>
      </w:tr>
    </w:tbl>
    <w:p w14:paraId="3786B954" w14:textId="77777777" w:rsidR="00841FF2" w:rsidRPr="007E1EAE" w:rsidRDefault="00841FF2" w:rsidP="00841FF2">
      <w:pPr>
        <w:pStyle w:val="Heading3"/>
      </w:pPr>
      <w:bookmarkStart w:id="1512" w:name="_Toc454457908"/>
      <w:bookmarkStart w:id="1513" w:name="_Toc454458707"/>
      <w:r w:rsidRPr="007E1EAE">
        <w:lastRenderedPageBreak/>
        <w:t>Option 2: Specifying network requirements within the application’s Service Template</w:t>
      </w:r>
      <w:bookmarkEnd w:id="1512"/>
      <w:bookmarkEnd w:id="1513"/>
    </w:p>
    <w:p w14:paraId="46809937" w14:textId="77777777" w:rsidR="00841FF2" w:rsidRPr="007E1EAE" w:rsidRDefault="00841FF2" w:rsidP="00841FF2">
      <w:r w:rsidRPr="007E1EAE">
        <w:t>This approach allows the Service Template designer to map an endpoint to a logical network.</w:t>
      </w:r>
    </w:p>
    <w:p w14:paraId="4E82BAAE" w14:textId="77777777" w:rsidR="00841FF2" w:rsidRPr="007E1EAE" w:rsidRDefault="00841FF2" w:rsidP="00841FF2">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A7CAFF5" w14:textId="77777777" w:rsidTr="00841FF2">
        <w:tc>
          <w:tcPr>
            <w:tcW w:w="9576" w:type="dxa"/>
            <w:shd w:val="clear" w:color="auto" w:fill="D9D9D9" w:themeFill="background1" w:themeFillShade="D9"/>
          </w:tcPr>
          <w:p w14:paraId="08408E0A" w14:textId="77777777" w:rsidR="00841FF2" w:rsidRPr="007E1EAE" w:rsidRDefault="00841FF2" w:rsidP="00841FF2">
            <w:pPr>
              <w:rPr>
                <w:rStyle w:val="CodeSnippet"/>
              </w:rPr>
            </w:pPr>
            <w:r w:rsidRPr="007E1EAE">
              <w:rPr>
                <w:rStyle w:val="CodeSnippet"/>
              </w:rPr>
              <w:t>node_templates:</w:t>
            </w:r>
          </w:p>
          <w:p w14:paraId="2F95CD88" w14:textId="77777777" w:rsidR="00841FF2" w:rsidRPr="007E1EAE" w:rsidRDefault="00841FF2" w:rsidP="00841FF2">
            <w:pPr>
              <w:rPr>
                <w:rStyle w:val="CodeSnippet"/>
              </w:rPr>
            </w:pPr>
            <w:r w:rsidRPr="007E1EAE">
              <w:rPr>
                <w:rStyle w:val="CodeSnippet"/>
              </w:rPr>
              <w:t xml:space="preserve">  frontend:</w:t>
            </w:r>
          </w:p>
          <w:p w14:paraId="20FAA137" w14:textId="77777777" w:rsidR="00841FF2" w:rsidRPr="007E1EAE" w:rsidRDefault="00841FF2" w:rsidP="00841FF2">
            <w:pPr>
              <w:rPr>
                <w:rStyle w:val="CodeSnippet"/>
              </w:rPr>
            </w:pPr>
            <w:r w:rsidRPr="007E1EAE">
              <w:rPr>
                <w:rStyle w:val="CodeSnippet"/>
              </w:rPr>
              <w:t xml:space="preserve">    type: tosca.nodes.Compute</w:t>
            </w:r>
          </w:p>
          <w:p w14:paraId="4A078768" w14:textId="77777777" w:rsidR="00841FF2" w:rsidRPr="007E1EAE" w:rsidRDefault="00841FF2" w:rsidP="00841FF2">
            <w:pPr>
              <w:rPr>
                <w:rStyle w:val="CodeSnippet"/>
              </w:rPr>
            </w:pPr>
            <w:r w:rsidRPr="007E1EAE">
              <w:rPr>
                <w:rStyle w:val="CodeSnippet"/>
              </w:rPr>
              <w:t xml:space="preserve">    properties: # omitted for brevity</w:t>
            </w:r>
          </w:p>
          <w:p w14:paraId="1DE2851D" w14:textId="77777777" w:rsidR="00841FF2" w:rsidRPr="007E1EAE" w:rsidRDefault="00841FF2" w:rsidP="00841FF2">
            <w:pPr>
              <w:rPr>
                <w:rStyle w:val="CodeSnippet"/>
              </w:rPr>
            </w:pPr>
            <w:r w:rsidRPr="007E1EAE">
              <w:rPr>
                <w:rStyle w:val="CodeSnippet"/>
              </w:rPr>
              <w:t xml:space="preserve">    requirements:</w:t>
            </w:r>
          </w:p>
          <w:p w14:paraId="16196555" w14:textId="77777777" w:rsidR="00841FF2" w:rsidRPr="007E1EAE" w:rsidRDefault="00841FF2" w:rsidP="00841FF2">
            <w:pPr>
              <w:rPr>
                <w:rStyle w:val="CodeSnippet"/>
              </w:rPr>
            </w:pPr>
            <w:r w:rsidRPr="007E1EAE">
              <w:rPr>
                <w:rStyle w:val="CodeSnippet"/>
              </w:rPr>
              <w:t xml:space="preserve">      - network_oam: oam_network</w:t>
            </w:r>
          </w:p>
          <w:p w14:paraId="67511F68" w14:textId="77777777" w:rsidR="00841FF2" w:rsidRPr="007E1EAE" w:rsidRDefault="00841FF2" w:rsidP="00841FF2">
            <w:pPr>
              <w:rPr>
                <w:rStyle w:val="CodeSnippet"/>
              </w:rPr>
            </w:pPr>
            <w:r w:rsidRPr="007E1EAE">
              <w:rPr>
                <w:rStyle w:val="CodeSnippet"/>
              </w:rPr>
              <w:t xml:space="preserve">      - network_admin: admin_network</w:t>
            </w:r>
          </w:p>
          <w:p w14:paraId="2E2EB518" w14:textId="77777777" w:rsidR="00841FF2" w:rsidRPr="007E1EAE" w:rsidRDefault="00841FF2" w:rsidP="00841FF2">
            <w:pPr>
              <w:rPr>
                <w:rStyle w:val="CodeSnippet"/>
              </w:rPr>
            </w:pPr>
            <w:r w:rsidRPr="007E1EAE">
              <w:rPr>
                <w:rStyle w:val="CodeSnippet"/>
              </w:rPr>
              <w:t xml:space="preserve">  backend:</w:t>
            </w:r>
          </w:p>
          <w:p w14:paraId="50E62B2A" w14:textId="77777777" w:rsidR="00841FF2" w:rsidRPr="007E1EAE" w:rsidRDefault="00841FF2" w:rsidP="00841FF2">
            <w:pPr>
              <w:rPr>
                <w:rStyle w:val="CodeSnippet"/>
              </w:rPr>
            </w:pPr>
            <w:r w:rsidRPr="007E1EAE">
              <w:rPr>
                <w:rStyle w:val="CodeSnippet"/>
              </w:rPr>
              <w:t xml:space="preserve">    type: tosca.nodes.Compute</w:t>
            </w:r>
          </w:p>
          <w:p w14:paraId="2912D51B" w14:textId="77777777" w:rsidR="00841FF2" w:rsidRPr="007E1EAE" w:rsidRDefault="00841FF2" w:rsidP="00841FF2">
            <w:pPr>
              <w:rPr>
                <w:rStyle w:val="CodeSnippet"/>
              </w:rPr>
            </w:pPr>
            <w:r w:rsidRPr="007E1EAE">
              <w:rPr>
                <w:rStyle w:val="CodeSnippet"/>
              </w:rPr>
              <w:t xml:space="preserve">    properties: # omitted for brevity</w:t>
            </w:r>
          </w:p>
          <w:p w14:paraId="52864765" w14:textId="77777777" w:rsidR="00841FF2" w:rsidRPr="007E1EAE" w:rsidRDefault="00841FF2" w:rsidP="00841FF2">
            <w:pPr>
              <w:rPr>
                <w:rStyle w:val="CodeSnippet"/>
              </w:rPr>
            </w:pPr>
            <w:r w:rsidRPr="007E1EAE">
              <w:rPr>
                <w:rStyle w:val="CodeSnippet"/>
              </w:rPr>
              <w:t xml:space="preserve">    requirements:</w:t>
            </w:r>
          </w:p>
          <w:p w14:paraId="046DDEB0" w14:textId="77777777" w:rsidR="00841FF2" w:rsidRPr="007E1EAE" w:rsidRDefault="00841FF2" w:rsidP="00841FF2">
            <w:pPr>
              <w:rPr>
                <w:rStyle w:val="CodeSnippet"/>
              </w:rPr>
            </w:pPr>
            <w:r w:rsidRPr="007E1EAE">
              <w:rPr>
                <w:rStyle w:val="CodeSnippet"/>
              </w:rPr>
              <w:t xml:space="preserve">      - network_admin: admin_network </w:t>
            </w:r>
          </w:p>
          <w:p w14:paraId="0604B61F" w14:textId="77777777" w:rsidR="00841FF2" w:rsidRPr="007E1EAE" w:rsidRDefault="00841FF2" w:rsidP="00841FF2">
            <w:pPr>
              <w:rPr>
                <w:rStyle w:val="CodeSnippet"/>
              </w:rPr>
            </w:pPr>
            <w:r w:rsidRPr="007E1EAE">
              <w:rPr>
                <w:rStyle w:val="CodeSnippet"/>
              </w:rPr>
              <w:t xml:space="preserve">      - network_data: data_network</w:t>
            </w:r>
          </w:p>
          <w:p w14:paraId="7DCB6EDE" w14:textId="77777777" w:rsidR="00841FF2" w:rsidRPr="007E1EAE" w:rsidRDefault="00841FF2" w:rsidP="00841FF2">
            <w:pPr>
              <w:rPr>
                <w:rStyle w:val="CodeSnippet"/>
              </w:rPr>
            </w:pPr>
          </w:p>
          <w:p w14:paraId="00692FEA" w14:textId="77777777" w:rsidR="00841FF2" w:rsidRPr="007E1EAE" w:rsidRDefault="00841FF2" w:rsidP="00841FF2">
            <w:pPr>
              <w:rPr>
                <w:rStyle w:val="CodeSnippet"/>
              </w:rPr>
            </w:pPr>
            <w:r w:rsidRPr="007E1EAE">
              <w:rPr>
                <w:rStyle w:val="CodeSnippet"/>
              </w:rPr>
              <w:t xml:space="preserve">  database:</w:t>
            </w:r>
          </w:p>
          <w:p w14:paraId="5E5FE1D2" w14:textId="77777777" w:rsidR="00841FF2" w:rsidRPr="007E1EAE" w:rsidRDefault="00841FF2" w:rsidP="00841FF2">
            <w:pPr>
              <w:rPr>
                <w:rStyle w:val="CodeSnippet"/>
              </w:rPr>
            </w:pPr>
            <w:r w:rsidRPr="007E1EAE">
              <w:rPr>
                <w:rStyle w:val="CodeSnippet"/>
              </w:rPr>
              <w:t xml:space="preserve">    type: tosca.nodes.Compute</w:t>
            </w:r>
          </w:p>
          <w:p w14:paraId="1F672FE0" w14:textId="77777777" w:rsidR="00841FF2" w:rsidRPr="007E1EAE" w:rsidRDefault="00841FF2" w:rsidP="00841FF2">
            <w:pPr>
              <w:rPr>
                <w:rStyle w:val="CodeSnippet"/>
              </w:rPr>
            </w:pPr>
            <w:r w:rsidRPr="007E1EAE">
              <w:rPr>
                <w:rStyle w:val="CodeSnippet"/>
              </w:rPr>
              <w:t xml:space="preserve">    properties: # omitted for brevity</w:t>
            </w:r>
          </w:p>
          <w:p w14:paraId="54A46C88" w14:textId="77777777" w:rsidR="00841FF2" w:rsidRPr="007E1EAE" w:rsidRDefault="00841FF2" w:rsidP="00841FF2">
            <w:pPr>
              <w:rPr>
                <w:rStyle w:val="CodeSnippet"/>
              </w:rPr>
            </w:pPr>
            <w:r w:rsidRPr="007E1EAE">
              <w:rPr>
                <w:rStyle w:val="CodeSnippet"/>
              </w:rPr>
              <w:t xml:space="preserve">    requirements:</w:t>
            </w:r>
          </w:p>
          <w:p w14:paraId="42E4742C" w14:textId="77777777" w:rsidR="00841FF2" w:rsidRPr="007E1EAE" w:rsidRDefault="00841FF2" w:rsidP="00841FF2">
            <w:pPr>
              <w:rPr>
                <w:rStyle w:val="CodeSnippet"/>
              </w:rPr>
            </w:pPr>
            <w:r w:rsidRPr="007E1EAE">
              <w:rPr>
                <w:rStyle w:val="CodeSnippet"/>
              </w:rPr>
              <w:t xml:space="preserve">      - network_data: data_network </w:t>
            </w:r>
          </w:p>
          <w:p w14:paraId="5149A2DC" w14:textId="77777777" w:rsidR="00841FF2" w:rsidRPr="007E1EAE" w:rsidRDefault="00841FF2" w:rsidP="00841FF2">
            <w:pPr>
              <w:rPr>
                <w:rStyle w:val="CodeSnippet"/>
              </w:rPr>
            </w:pPr>
          </w:p>
          <w:p w14:paraId="10F9BAD3" w14:textId="77777777" w:rsidR="00841FF2" w:rsidRPr="007E1EAE" w:rsidRDefault="00841FF2" w:rsidP="00841FF2">
            <w:pPr>
              <w:rPr>
                <w:rStyle w:val="CodeSnippet"/>
              </w:rPr>
            </w:pPr>
            <w:r w:rsidRPr="007E1EAE">
              <w:rPr>
                <w:rStyle w:val="CodeSnippet"/>
              </w:rPr>
              <w:t xml:space="preserve">  oam_network:</w:t>
            </w:r>
          </w:p>
          <w:p w14:paraId="5780EF84" w14:textId="77777777" w:rsidR="00841FF2" w:rsidRPr="007E1EAE" w:rsidRDefault="00841FF2" w:rsidP="00841FF2">
            <w:pPr>
              <w:rPr>
                <w:rStyle w:val="CodeSnippet"/>
              </w:rPr>
            </w:pPr>
            <w:r w:rsidRPr="007E1EAE">
              <w:rPr>
                <w:rStyle w:val="CodeSnippet"/>
              </w:rPr>
              <w:t xml:space="preserve">    type: tosca.nodes.network.Network</w:t>
            </w:r>
          </w:p>
          <w:p w14:paraId="08718402" w14:textId="77777777" w:rsidR="00841FF2" w:rsidRPr="007E1EAE" w:rsidRDefault="00841FF2" w:rsidP="00841FF2">
            <w:pPr>
              <w:rPr>
                <w:rStyle w:val="CodeSnippet"/>
              </w:rPr>
            </w:pPr>
            <w:r w:rsidRPr="007E1EAE">
              <w:rPr>
                <w:rStyle w:val="CodeSnippet"/>
              </w:rPr>
              <w:t xml:space="preserve">    properties:</w:t>
            </w:r>
          </w:p>
          <w:p w14:paraId="05E1E72B" w14:textId="77777777" w:rsidR="00841FF2" w:rsidRPr="007E1EAE" w:rsidRDefault="00841FF2" w:rsidP="00841FF2">
            <w:pPr>
              <w:rPr>
                <w:rStyle w:val="CodeSnippet"/>
              </w:rPr>
            </w:pPr>
            <w:r w:rsidRPr="007E1EAE">
              <w:rPr>
                <w:rStyle w:val="CodeSnippet"/>
              </w:rPr>
              <w:t xml:space="preserve">      ip_version:  { get_input: oam_network_ip_version } </w:t>
            </w:r>
          </w:p>
          <w:p w14:paraId="466E1711" w14:textId="77777777" w:rsidR="00841FF2" w:rsidRPr="007E1EAE" w:rsidRDefault="00841FF2" w:rsidP="00841FF2">
            <w:pPr>
              <w:rPr>
                <w:rStyle w:val="CodeSnippet"/>
              </w:rPr>
            </w:pPr>
            <w:r w:rsidRPr="007E1EAE">
              <w:rPr>
                <w:rStyle w:val="CodeSnippet"/>
              </w:rPr>
              <w:t xml:space="preserve">      cidr: { get_input: oam_network_cidr }</w:t>
            </w:r>
          </w:p>
          <w:p w14:paraId="0877B4BB" w14:textId="77777777" w:rsidR="00841FF2" w:rsidRPr="007E1EAE" w:rsidRDefault="00841FF2" w:rsidP="00841FF2">
            <w:pPr>
              <w:rPr>
                <w:rStyle w:val="CodeSnippet"/>
              </w:rPr>
            </w:pPr>
            <w:r w:rsidRPr="007E1EAE">
              <w:rPr>
                <w:rStyle w:val="CodeSnippet"/>
              </w:rPr>
              <w:t xml:space="preserve">      start_ip: { get_input: oam_network_start_ip }</w:t>
            </w:r>
          </w:p>
          <w:p w14:paraId="735D1D55" w14:textId="77777777" w:rsidR="00841FF2" w:rsidRPr="007E1EAE" w:rsidRDefault="00841FF2" w:rsidP="00841FF2">
            <w:pPr>
              <w:rPr>
                <w:rStyle w:val="CodeSnippet"/>
              </w:rPr>
            </w:pPr>
            <w:r w:rsidRPr="007E1EAE">
              <w:rPr>
                <w:rStyle w:val="CodeSnippet"/>
              </w:rPr>
              <w:t xml:space="preserve">      end_ip: { get_input: oam_network_end_ip }</w:t>
            </w:r>
          </w:p>
          <w:p w14:paraId="563B36F2" w14:textId="77777777" w:rsidR="00841FF2" w:rsidRPr="007E1EAE" w:rsidRDefault="00841FF2" w:rsidP="00841FF2">
            <w:pPr>
              <w:rPr>
                <w:rStyle w:val="CodeSnippet"/>
              </w:rPr>
            </w:pPr>
          </w:p>
          <w:p w14:paraId="38B7BF80" w14:textId="77777777" w:rsidR="00841FF2" w:rsidRPr="007E1EAE" w:rsidRDefault="00841FF2" w:rsidP="00841FF2">
            <w:pPr>
              <w:rPr>
                <w:rStyle w:val="CodeSnippet"/>
              </w:rPr>
            </w:pPr>
            <w:r w:rsidRPr="007E1EAE">
              <w:rPr>
                <w:rStyle w:val="CodeSnippet"/>
              </w:rPr>
              <w:t xml:space="preserve">  admin_network:</w:t>
            </w:r>
          </w:p>
          <w:p w14:paraId="7C3A6651" w14:textId="77777777" w:rsidR="00841FF2" w:rsidRPr="007E1EAE" w:rsidRDefault="00841FF2" w:rsidP="00841FF2">
            <w:pPr>
              <w:rPr>
                <w:rStyle w:val="CodeSnippet"/>
              </w:rPr>
            </w:pPr>
            <w:r w:rsidRPr="007E1EAE">
              <w:rPr>
                <w:rStyle w:val="CodeSnippet"/>
              </w:rPr>
              <w:t xml:space="preserve">    type: tosca.nodes.network.Network</w:t>
            </w:r>
          </w:p>
          <w:p w14:paraId="677422F1" w14:textId="77777777" w:rsidR="00841FF2" w:rsidRPr="007E1EAE" w:rsidRDefault="00841FF2" w:rsidP="00841FF2">
            <w:pPr>
              <w:rPr>
                <w:rStyle w:val="CodeSnippet"/>
              </w:rPr>
            </w:pPr>
            <w:r w:rsidRPr="007E1EAE">
              <w:rPr>
                <w:rStyle w:val="CodeSnippet"/>
              </w:rPr>
              <w:t xml:space="preserve">    properties:</w:t>
            </w:r>
          </w:p>
          <w:p w14:paraId="6D6D5895" w14:textId="77777777" w:rsidR="00841FF2" w:rsidRPr="007E1EAE" w:rsidRDefault="00841FF2" w:rsidP="00841FF2">
            <w:pPr>
              <w:rPr>
                <w:rStyle w:val="CodeSnippet"/>
              </w:rPr>
            </w:pPr>
            <w:r w:rsidRPr="007E1EAE">
              <w:rPr>
                <w:rStyle w:val="CodeSnippet"/>
              </w:rPr>
              <w:t xml:space="preserve">      ip_version:  { get_input: admin_network_ip_version } </w:t>
            </w:r>
          </w:p>
          <w:p w14:paraId="16EC2E96" w14:textId="77777777" w:rsidR="00841FF2" w:rsidRPr="007E1EAE" w:rsidRDefault="00841FF2" w:rsidP="00841FF2">
            <w:pPr>
              <w:rPr>
                <w:rStyle w:val="CodeSnippet"/>
              </w:rPr>
            </w:pPr>
            <w:r w:rsidRPr="007E1EAE">
              <w:rPr>
                <w:rStyle w:val="CodeSnippet"/>
              </w:rPr>
              <w:t xml:space="preserve">      dhcp_enabled: { get_input: admin_network_dhcp_enabled }  </w:t>
            </w:r>
          </w:p>
          <w:p w14:paraId="7DC3FE0A" w14:textId="77777777" w:rsidR="00841FF2" w:rsidRPr="007E1EAE" w:rsidRDefault="00841FF2" w:rsidP="00841FF2">
            <w:pPr>
              <w:rPr>
                <w:rStyle w:val="CodeSnippet"/>
              </w:rPr>
            </w:pPr>
          </w:p>
          <w:p w14:paraId="62F5C5C2" w14:textId="77777777" w:rsidR="00841FF2" w:rsidRPr="007E1EAE" w:rsidRDefault="00841FF2" w:rsidP="00841FF2">
            <w:pPr>
              <w:rPr>
                <w:rStyle w:val="CodeSnippet"/>
              </w:rPr>
            </w:pPr>
            <w:r w:rsidRPr="007E1EAE">
              <w:rPr>
                <w:rStyle w:val="CodeSnippet"/>
              </w:rPr>
              <w:t xml:space="preserve">  data_network:</w:t>
            </w:r>
          </w:p>
          <w:p w14:paraId="09B094B2" w14:textId="77777777" w:rsidR="00841FF2" w:rsidRPr="007E1EAE" w:rsidRDefault="00841FF2" w:rsidP="00841FF2">
            <w:pPr>
              <w:rPr>
                <w:rStyle w:val="CodeSnippet"/>
              </w:rPr>
            </w:pPr>
            <w:r w:rsidRPr="007E1EAE">
              <w:rPr>
                <w:rStyle w:val="CodeSnippet"/>
              </w:rPr>
              <w:t xml:space="preserve">    type: tosca.nodes.network.Network</w:t>
            </w:r>
          </w:p>
          <w:p w14:paraId="564535BF" w14:textId="77777777" w:rsidR="00841FF2" w:rsidRPr="007E1EAE" w:rsidRDefault="00841FF2" w:rsidP="00841FF2">
            <w:pPr>
              <w:rPr>
                <w:rStyle w:val="CodeSnippet"/>
              </w:rPr>
            </w:pPr>
            <w:r w:rsidRPr="007E1EAE">
              <w:rPr>
                <w:rStyle w:val="CodeSnippet"/>
              </w:rPr>
              <w:t xml:space="preserve">    properties:</w:t>
            </w:r>
          </w:p>
          <w:p w14:paraId="382BCC5C" w14:textId="77777777" w:rsidR="00841FF2" w:rsidRPr="007E1EAE" w:rsidRDefault="00841FF2" w:rsidP="00841FF2">
            <w:pPr>
              <w:rPr>
                <w:rStyle w:val="CodeSnippet"/>
              </w:rPr>
            </w:pPr>
            <w:r w:rsidRPr="007E1EAE">
              <w:rPr>
                <w:rStyle w:val="CodeSnippet"/>
              </w:rPr>
              <w:tab/>
              <w:t xml:space="preserve">ip_version:  { get_input: data_network_ip_version } </w:t>
            </w:r>
          </w:p>
          <w:p w14:paraId="034BB573" w14:textId="77777777" w:rsidR="00841FF2" w:rsidRPr="007E1EAE" w:rsidRDefault="00841FF2" w:rsidP="00841FF2">
            <w:pPr>
              <w:rPr>
                <w:rStyle w:val="CodeSnippet"/>
              </w:rPr>
            </w:pPr>
            <w:r w:rsidRPr="007E1EAE">
              <w:rPr>
                <w:rStyle w:val="CodeSnippet"/>
              </w:rPr>
              <w:t xml:space="preserve">       cidr: { get_input: data_network_cidr } </w:t>
            </w:r>
          </w:p>
        </w:tc>
      </w:tr>
    </w:tbl>
    <w:p w14:paraId="6C76FFCD" w14:textId="77777777" w:rsidR="00841FF2" w:rsidRPr="007E1EAE" w:rsidRDefault="00841FF2" w:rsidP="00841FF2"/>
    <w:p w14:paraId="2C405C57" w14:textId="77777777" w:rsidR="00841FF2" w:rsidRPr="007E1EAE" w:rsidRDefault="00841FF2" w:rsidP="00841FF2">
      <w:pPr>
        <w:pStyle w:val="Heading1"/>
      </w:pPr>
      <w:bookmarkStart w:id="1514" w:name="_Toc302251728"/>
      <w:bookmarkStart w:id="1515" w:name="_Toc310749122"/>
      <w:bookmarkStart w:id="1516" w:name="_Toc313780957"/>
      <w:bookmarkStart w:id="1517" w:name="_Toc322703201"/>
      <w:bookmarkStart w:id="1518" w:name="_Toc454457909"/>
      <w:bookmarkStart w:id="1519" w:name="_Toc454458708"/>
      <w:bookmarkStart w:id="1520" w:name="_Toc500248049"/>
      <w:bookmarkStart w:id="1521" w:name="_Toc528072975"/>
      <w:r w:rsidRPr="007E1EAE">
        <w:lastRenderedPageBreak/>
        <w:t>Non-normative type definitions</w:t>
      </w:r>
      <w:bookmarkEnd w:id="1514"/>
      <w:bookmarkEnd w:id="1515"/>
      <w:bookmarkEnd w:id="1516"/>
      <w:bookmarkEnd w:id="1517"/>
      <w:bookmarkEnd w:id="1518"/>
      <w:bookmarkEnd w:id="1519"/>
      <w:bookmarkEnd w:id="1520"/>
      <w:bookmarkEnd w:id="1521"/>
    </w:p>
    <w:p w14:paraId="3C23507E" w14:textId="77777777" w:rsidR="00841FF2" w:rsidRPr="007E1EAE" w:rsidRDefault="00841FF2" w:rsidP="00841FF2">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1D3D847" w14:textId="77777777" w:rsidR="00841FF2" w:rsidRPr="007E1EAE" w:rsidRDefault="00841FF2" w:rsidP="00841FF2">
      <w:pPr>
        <w:pStyle w:val="Heading2"/>
      </w:pPr>
      <w:bookmarkStart w:id="1522" w:name="_Toc412210274"/>
      <w:bookmarkStart w:id="1523" w:name="_Toc412211504"/>
      <w:bookmarkStart w:id="1524" w:name="_Toc412554592"/>
      <w:bookmarkStart w:id="1525" w:name="_Toc412640318"/>
      <w:bookmarkStart w:id="1526" w:name="_Toc412210275"/>
      <w:bookmarkStart w:id="1527" w:name="_Toc412211505"/>
      <w:bookmarkStart w:id="1528" w:name="_Toc412554593"/>
      <w:bookmarkStart w:id="1529" w:name="_Toc412640319"/>
      <w:bookmarkStart w:id="1530" w:name="_Toc412210276"/>
      <w:bookmarkStart w:id="1531" w:name="_Toc412211506"/>
      <w:bookmarkStart w:id="1532" w:name="_Toc412554594"/>
      <w:bookmarkStart w:id="1533" w:name="_Toc412640320"/>
      <w:bookmarkStart w:id="1534" w:name="_Toc412210277"/>
      <w:bookmarkStart w:id="1535" w:name="_Toc412211507"/>
      <w:bookmarkStart w:id="1536" w:name="_Toc412554595"/>
      <w:bookmarkStart w:id="1537" w:name="_Toc412640321"/>
      <w:bookmarkStart w:id="1538" w:name="_Toc412210290"/>
      <w:bookmarkStart w:id="1539" w:name="_Toc412211520"/>
      <w:bookmarkStart w:id="1540" w:name="_Toc412554608"/>
      <w:bookmarkStart w:id="1541" w:name="_Toc412640334"/>
      <w:bookmarkStart w:id="1542" w:name="_Toc302251729"/>
      <w:bookmarkStart w:id="1543" w:name="_Toc310749123"/>
      <w:bookmarkStart w:id="1544" w:name="_Toc313780958"/>
      <w:bookmarkStart w:id="1545" w:name="_Toc322703202"/>
      <w:bookmarkStart w:id="1546" w:name="_Toc454457910"/>
      <w:bookmarkStart w:id="1547" w:name="_Toc454458709"/>
      <w:bookmarkStart w:id="1548" w:name="_Toc500248050"/>
      <w:bookmarkStart w:id="1549" w:name="_Toc528072976"/>
      <w:bookmarkStart w:id="1550" w:name="_Toc397688820"/>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Pr="007E1EAE">
        <w:t>Artifact Types</w:t>
      </w:r>
      <w:bookmarkEnd w:id="1542"/>
      <w:bookmarkEnd w:id="1543"/>
      <w:bookmarkEnd w:id="1544"/>
      <w:bookmarkEnd w:id="1545"/>
      <w:bookmarkEnd w:id="1546"/>
      <w:bookmarkEnd w:id="1547"/>
      <w:bookmarkEnd w:id="1548"/>
      <w:bookmarkEnd w:id="1549"/>
    </w:p>
    <w:p w14:paraId="271CE1DA" w14:textId="77777777" w:rsidR="00841FF2" w:rsidRPr="007E1EAE" w:rsidRDefault="00841FF2" w:rsidP="00841FF2">
      <w:r w:rsidRPr="007E1EAE">
        <w:t xml:space="preserve">This section contains are non-normative Artifact Types used in use cases and examples.  </w:t>
      </w:r>
    </w:p>
    <w:p w14:paraId="1A113BAB" w14:textId="77777777" w:rsidR="00841FF2" w:rsidRPr="007E1EAE" w:rsidRDefault="00841FF2" w:rsidP="00841FF2">
      <w:pPr>
        <w:pStyle w:val="Heading3"/>
      </w:pPr>
      <w:bookmarkStart w:id="1551" w:name="_Toc454457911"/>
      <w:bookmarkStart w:id="1552" w:name="_Toc454458710"/>
      <w:r w:rsidRPr="007E1EAE">
        <w:t>tosca.artifacts.Deployment.Image.Container.Docker</w:t>
      </w:r>
      <w:bookmarkEnd w:id="1551"/>
      <w:bookmarkEnd w:id="1552"/>
    </w:p>
    <w:p w14:paraId="222ACFF0" w14:textId="77777777" w:rsidR="00841FF2" w:rsidRPr="007E1EAE" w:rsidRDefault="00841FF2" w:rsidP="00841FF2">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5F77E23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9F2FDFF" w14:textId="77777777" w:rsidTr="00841FF2">
        <w:tc>
          <w:tcPr>
            <w:tcW w:w="9576" w:type="dxa"/>
            <w:shd w:val="clear" w:color="auto" w:fill="D9D9D9" w:themeFill="background1" w:themeFillShade="D9"/>
          </w:tcPr>
          <w:p w14:paraId="152EEC8B" w14:textId="77777777" w:rsidR="00841FF2" w:rsidRPr="007E1EAE" w:rsidRDefault="00841FF2" w:rsidP="00841FF2">
            <w:pPr>
              <w:rPr>
                <w:rStyle w:val="CodeSnippet"/>
                <w:noProof/>
              </w:rPr>
            </w:pPr>
            <w:r w:rsidRPr="007E1EAE">
              <w:rPr>
                <w:rStyle w:val="CodeSnippet"/>
                <w:noProof/>
              </w:rPr>
              <w:t>tosca.artifacts.Deployment.Image.Container.Docker:</w:t>
            </w:r>
          </w:p>
          <w:p w14:paraId="443554AE"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4CFE7C4A" w14:textId="77777777" w:rsidR="00841FF2" w:rsidRPr="007E1EAE" w:rsidRDefault="00841FF2" w:rsidP="00841FF2">
            <w:pPr>
              <w:rPr>
                <w:rStyle w:val="CodeSnippet"/>
                <w:noProof/>
              </w:rPr>
            </w:pPr>
            <w:r w:rsidRPr="007E1EAE">
              <w:rPr>
                <w:rStyle w:val="CodeSnippet"/>
                <w:noProof/>
              </w:rPr>
              <w:t xml:space="preserve">  description: Docker Container Image</w:t>
            </w:r>
          </w:p>
        </w:tc>
      </w:tr>
    </w:tbl>
    <w:p w14:paraId="5A06F4AE" w14:textId="77777777" w:rsidR="00841FF2" w:rsidRPr="007E1EAE" w:rsidRDefault="00841FF2" w:rsidP="00841FF2">
      <w:pPr>
        <w:pStyle w:val="Heading3"/>
      </w:pPr>
      <w:bookmarkStart w:id="1553" w:name="_Toc454457912"/>
      <w:bookmarkStart w:id="1554" w:name="_Toc454458711"/>
      <w:bookmarkStart w:id="1555" w:name="DEFN_TYPE_ARTIFACTS_DEPLOY_IMAGE_VM_ISO"/>
      <w:r w:rsidRPr="007E1EAE">
        <w:t>tosca.artifacts.Deployment.Image.VM.ISO</w:t>
      </w:r>
      <w:bookmarkEnd w:id="1553"/>
      <w:bookmarkEnd w:id="1554"/>
    </w:p>
    <w:bookmarkEnd w:id="1555"/>
    <w:p w14:paraId="57E59745" w14:textId="77777777" w:rsidR="00841FF2" w:rsidRPr="007E1EAE" w:rsidRDefault="00841FF2" w:rsidP="00841FF2">
      <w:r w:rsidRPr="007E1EAE">
        <w:t>A Virtual Machine (VM) formatted as an ISO standard disk image.</w:t>
      </w:r>
    </w:p>
    <w:p w14:paraId="1DE906A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91D2717" w14:textId="77777777" w:rsidTr="00841FF2">
        <w:tc>
          <w:tcPr>
            <w:tcW w:w="9576" w:type="dxa"/>
            <w:shd w:val="clear" w:color="auto" w:fill="D9D9D9" w:themeFill="background1" w:themeFillShade="D9"/>
          </w:tcPr>
          <w:p w14:paraId="0FB15E02" w14:textId="77777777" w:rsidR="00841FF2" w:rsidRPr="007E1EAE" w:rsidRDefault="00841FF2" w:rsidP="00841FF2">
            <w:pPr>
              <w:rPr>
                <w:rStyle w:val="CodeSnippet"/>
                <w:noProof/>
              </w:rPr>
            </w:pPr>
            <w:r w:rsidRPr="007E1EAE">
              <w:rPr>
                <w:rStyle w:val="CodeSnippet"/>
                <w:noProof/>
              </w:rPr>
              <w:t>tosca.artifacts.Deployment.Image.VM.ISO:</w:t>
            </w:r>
          </w:p>
          <w:p w14:paraId="227039B0"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4661C8F0" w14:textId="77777777" w:rsidR="00841FF2" w:rsidRPr="007E1EAE" w:rsidRDefault="00841FF2" w:rsidP="00841FF2">
            <w:pPr>
              <w:rPr>
                <w:rStyle w:val="CodeSnippet"/>
                <w:noProof/>
              </w:rPr>
            </w:pPr>
            <w:r w:rsidRPr="007E1EAE">
              <w:rPr>
                <w:rStyle w:val="CodeSnippet"/>
                <w:noProof/>
              </w:rPr>
              <w:t xml:space="preserve">  description: Virtual Machine (VM) image in ISO disk format</w:t>
            </w:r>
          </w:p>
          <w:p w14:paraId="30667B47" w14:textId="77777777" w:rsidR="00841FF2" w:rsidRPr="007E1EAE" w:rsidRDefault="00841FF2" w:rsidP="00841FF2">
            <w:pPr>
              <w:rPr>
                <w:rStyle w:val="CodeSnippet"/>
              </w:rPr>
            </w:pPr>
            <w:r w:rsidRPr="007E1EAE">
              <w:rPr>
                <w:rStyle w:val="CodeSnippet"/>
              </w:rPr>
              <w:t xml:space="preserve">  mime_type: application/octet-stream</w:t>
            </w:r>
          </w:p>
          <w:p w14:paraId="66940F55" w14:textId="77777777" w:rsidR="00841FF2" w:rsidRPr="007E1EAE" w:rsidRDefault="00841FF2" w:rsidP="00841FF2">
            <w:pPr>
              <w:rPr>
                <w:rStyle w:val="CodeSnippet"/>
                <w:noProof/>
              </w:rPr>
            </w:pPr>
            <w:r w:rsidRPr="007E1EAE">
              <w:rPr>
                <w:rStyle w:val="CodeSnippet"/>
              </w:rPr>
              <w:t xml:space="preserve">  file_ext: [ iso ]</w:t>
            </w:r>
          </w:p>
        </w:tc>
      </w:tr>
    </w:tbl>
    <w:p w14:paraId="4E7176D2" w14:textId="77777777" w:rsidR="00841FF2" w:rsidRPr="007E1EAE" w:rsidRDefault="00841FF2" w:rsidP="00841FF2">
      <w:pPr>
        <w:pStyle w:val="Heading3"/>
      </w:pPr>
      <w:bookmarkStart w:id="1556" w:name="_Toc454457913"/>
      <w:bookmarkStart w:id="1557" w:name="_Toc454458712"/>
      <w:r w:rsidRPr="007E1EAE">
        <w:t>tosca.artifacts.Deployment.Image.VM.QCOW2</w:t>
      </w:r>
      <w:bookmarkEnd w:id="1556"/>
      <w:bookmarkEnd w:id="1557"/>
    </w:p>
    <w:p w14:paraId="71E82B7B" w14:textId="77777777" w:rsidR="00841FF2" w:rsidRPr="007E1EAE" w:rsidRDefault="00841FF2" w:rsidP="00841FF2">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72D8FBA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2B4541" w14:textId="77777777" w:rsidTr="00841FF2">
        <w:tc>
          <w:tcPr>
            <w:tcW w:w="9576" w:type="dxa"/>
            <w:shd w:val="clear" w:color="auto" w:fill="D9D9D9" w:themeFill="background1" w:themeFillShade="D9"/>
          </w:tcPr>
          <w:p w14:paraId="093C0E91" w14:textId="77777777" w:rsidR="00841FF2" w:rsidRPr="007E1EAE" w:rsidRDefault="00841FF2" w:rsidP="00841FF2">
            <w:pPr>
              <w:rPr>
                <w:rStyle w:val="CodeSnippet"/>
                <w:noProof/>
              </w:rPr>
            </w:pPr>
            <w:r w:rsidRPr="007E1EAE">
              <w:rPr>
                <w:rStyle w:val="CodeSnippet"/>
                <w:noProof/>
              </w:rPr>
              <w:t>tosca.artifacts.Deployment.Image.VM.QCOW2:</w:t>
            </w:r>
          </w:p>
          <w:p w14:paraId="600787BF"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BEF97A2" w14:textId="77777777" w:rsidR="00841FF2" w:rsidRPr="007E1EAE" w:rsidRDefault="00841FF2" w:rsidP="00841FF2">
            <w:pPr>
              <w:rPr>
                <w:rStyle w:val="CodeSnippet"/>
                <w:noProof/>
              </w:rPr>
            </w:pPr>
            <w:r w:rsidRPr="007E1EAE">
              <w:rPr>
                <w:rStyle w:val="CodeSnippet"/>
                <w:noProof/>
              </w:rPr>
              <w:t xml:space="preserve">  description: Virtual Machine (VM) image in QCOW v2 standard disk format</w:t>
            </w:r>
          </w:p>
          <w:p w14:paraId="5198F53F" w14:textId="77777777" w:rsidR="00841FF2" w:rsidRPr="007E1EAE" w:rsidRDefault="00841FF2" w:rsidP="00841FF2">
            <w:pPr>
              <w:rPr>
                <w:rStyle w:val="CodeSnippet"/>
                <w:noProof/>
              </w:rPr>
            </w:pPr>
            <w:r w:rsidRPr="007E1EAE">
              <w:rPr>
                <w:rStyle w:val="CodeSnippet"/>
                <w:noProof/>
              </w:rPr>
              <w:t xml:space="preserve">  mime_type: application/octet-stream</w:t>
            </w:r>
          </w:p>
          <w:p w14:paraId="74055217" w14:textId="77777777" w:rsidR="00841FF2" w:rsidRPr="007E1EAE" w:rsidRDefault="00841FF2" w:rsidP="00841FF2">
            <w:pPr>
              <w:rPr>
                <w:rStyle w:val="CodeSnippet"/>
                <w:noProof/>
              </w:rPr>
            </w:pPr>
            <w:r w:rsidRPr="007E1EAE">
              <w:rPr>
                <w:rStyle w:val="CodeSnippet"/>
                <w:noProof/>
              </w:rPr>
              <w:t xml:space="preserve">  file_ext: [ qcow2 ]</w:t>
            </w:r>
          </w:p>
        </w:tc>
      </w:tr>
    </w:tbl>
    <w:p w14:paraId="160C7CB2" w14:textId="77777777" w:rsidR="00841FF2" w:rsidRPr="007E1EAE" w:rsidRDefault="00841FF2" w:rsidP="00841FF2">
      <w:pPr>
        <w:pStyle w:val="Heading2"/>
      </w:pPr>
      <w:bookmarkStart w:id="1558" w:name="_Toc302251730"/>
      <w:bookmarkStart w:id="1559" w:name="_Toc310749124"/>
      <w:bookmarkStart w:id="1560" w:name="_Toc313780959"/>
      <w:bookmarkStart w:id="1561" w:name="_Toc322703203"/>
      <w:bookmarkStart w:id="1562" w:name="_Toc454457914"/>
      <w:bookmarkStart w:id="1563" w:name="_Toc454458713"/>
      <w:bookmarkStart w:id="1564" w:name="_Toc500248051"/>
      <w:bookmarkStart w:id="1565" w:name="_Toc528072977"/>
      <w:r w:rsidRPr="007E1EAE">
        <w:t>Capability Types</w:t>
      </w:r>
      <w:bookmarkEnd w:id="1558"/>
      <w:bookmarkEnd w:id="1559"/>
      <w:bookmarkEnd w:id="1560"/>
      <w:bookmarkEnd w:id="1561"/>
      <w:bookmarkEnd w:id="1562"/>
      <w:bookmarkEnd w:id="1563"/>
      <w:bookmarkEnd w:id="1564"/>
      <w:bookmarkEnd w:id="1565"/>
    </w:p>
    <w:p w14:paraId="78188756" w14:textId="77777777" w:rsidR="00841FF2" w:rsidRPr="007E1EAE" w:rsidRDefault="00841FF2" w:rsidP="00841FF2">
      <w:r w:rsidRPr="007E1EAE">
        <w:t xml:space="preserve">This section contains are non-normative Capability Types used in use cases and examples.  </w:t>
      </w:r>
    </w:p>
    <w:p w14:paraId="600CE3CE" w14:textId="77777777" w:rsidR="00841FF2" w:rsidRPr="007E1EAE" w:rsidRDefault="00841FF2" w:rsidP="00841FF2">
      <w:pPr>
        <w:pStyle w:val="Heading3"/>
      </w:pPr>
      <w:bookmarkStart w:id="1566" w:name="_Toc454457915"/>
      <w:bookmarkStart w:id="1567" w:name="_Toc454458714"/>
      <w:r w:rsidRPr="007E1EAE">
        <w:lastRenderedPageBreak/>
        <w:t>tosca.capabilities.Container.Docker</w:t>
      </w:r>
      <w:bookmarkEnd w:id="1566"/>
      <w:bookmarkEnd w:id="1567"/>
    </w:p>
    <w:p w14:paraId="698C2F86" w14:textId="77777777" w:rsidR="00841FF2" w:rsidRPr="007E1EAE" w:rsidRDefault="00841FF2" w:rsidP="00841FF2">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C27B193" w14:textId="77777777" w:rsidTr="00841FF2">
        <w:tc>
          <w:tcPr>
            <w:tcW w:w="1177" w:type="pct"/>
            <w:shd w:val="clear" w:color="auto" w:fill="D9D9D9"/>
          </w:tcPr>
          <w:p w14:paraId="420811C7" w14:textId="77777777" w:rsidR="00841FF2" w:rsidRPr="007E1EAE" w:rsidRDefault="00841FF2" w:rsidP="00841FF2">
            <w:pPr>
              <w:pStyle w:val="TableText-Heading"/>
            </w:pPr>
            <w:r w:rsidRPr="007E1EAE">
              <w:t>Shorthand Name</w:t>
            </w:r>
          </w:p>
        </w:tc>
        <w:tc>
          <w:tcPr>
            <w:tcW w:w="3823" w:type="pct"/>
          </w:tcPr>
          <w:p w14:paraId="4A9EE0ED" w14:textId="77777777" w:rsidR="00841FF2" w:rsidRPr="007E1EAE" w:rsidRDefault="00841FF2" w:rsidP="00841FF2">
            <w:pPr>
              <w:pStyle w:val="TableText"/>
              <w:rPr>
                <w:noProof/>
              </w:rPr>
            </w:pPr>
            <w:r w:rsidRPr="007E1EAE">
              <w:rPr>
                <w:noProof/>
              </w:rPr>
              <w:t>Container.Docker</w:t>
            </w:r>
          </w:p>
        </w:tc>
      </w:tr>
      <w:tr w:rsidR="00841FF2" w:rsidRPr="007E1EAE" w14:paraId="0BF7BFD6" w14:textId="77777777" w:rsidTr="00841FF2">
        <w:tc>
          <w:tcPr>
            <w:tcW w:w="1177" w:type="pct"/>
            <w:shd w:val="clear" w:color="auto" w:fill="D9D9D9"/>
          </w:tcPr>
          <w:p w14:paraId="29D42733" w14:textId="77777777" w:rsidR="00841FF2" w:rsidRPr="007E1EAE" w:rsidRDefault="00841FF2" w:rsidP="00841FF2">
            <w:pPr>
              <w:pStyle w:val="TableText-Heading"/>
            </w:pPr>
            <w:r w:rsidRPr="007E1EAE">
              <w:t>Type Qualified Name</w:t>
            </w:r>
          </w:p>
        </w:tc>
        <w:tc>
          <w:tcPr>
            <w:tcW w:w="3823" w:type="pct"/>
          </w:tcPr>
          <w:p w14:paraId="4AF09E5A" w14:textId="77777777" w:rsidR="00841FF2" w:rsidRPr="007E1EAE" w:rsidRDefault="00841FF2" w:rsidP="00841FF2">
            <w:pPr>
              <w:pStyle w:val="TableText"/>
              <w:rPr>
                <w:noProof/>
              </w:rPr>
            </w:pPr>
            <w:r w:rsidRPr="007E1EAE">
              <w:rPr>
                <w:noProof/>
              </w:rPr>
              <w:t>tosca:Container.Docker</w:t>
            </w:r>
          </w:p>
        </w:tc>
      </w:tr>
      <w:tr w:rsidR="00841FF2" w:rsidRPr="007E1EAE" w14:paraId="7F57BB32" w14:textId="77777777" w:rsidTr="00841FF2">
        <w:tc>
          <w:tcPr>
            <w:tcW w:w="1177" w:type="pct"/>
            <w:shd w:val="clear" w:color="auto" w:fill="D9D9D9"/>
          </w:tcPr>
          <w:p w14:paraId="3A871FC0" w14:textId="77777777" w:rsidR="00841FF2" w:rsidRPr="007E1EAE" w:rsidRDefault="00841FF2" w:rsidP="00841FF2">
            <w:pPr>
              <w:pStyle w:val="TableText-Heading"/>
            </w:pPr>
            <w:r w:rsidRPr="007E1EAE">
              <w:t>Type URI</w:t>
            </w:r>
          </w:p>
        </w:tc>
        <w:tc>
          <w:tcPr>
            <w:tcW w:w="3823" w:type="pct"/>
          </w:tcPr>
          <w:p w14:paraId="6CD9ECA1" w14:textId="77777777" w:rsidR="00841FF2" w:rsidRPr="007E1EAE" w:rsidRDefault="00841FF2" w:rsidP="00841FF2">
            <w:pPr>
              <w:pStyle w:val="TableText"/>
            </w:pPr>
            <w:r w:rsidRPr="007E1EAE">
              <w:t>tosca.capabilities.Container.Docker</w:t>
            </w:r>
          </w:p>
        </w:tc>
      </w:tr>
    </w:tbl>
    <w:p w14:paraId="63B55DC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841FF2" w:rsidRPr="007E1EAE" w14:paraId="52C73934" w14:textId="77777777" w:rsidTr="00841FF2">
        <w:trPr>
          <w:cantSplit/>
          <w:tblHeader/>
        </w:trPr>
        <w:tc>
          <w:tcPr>
            <w:tcW w:w="791" w:type="pct"/>
            <w:shd w:val="clear" w:color="auto" w:fill="D9D9D9"/>
          </w:tcPr>
          <w:p w14:paraId="3FDB9BCC"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66F4A84A"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2E90E27"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51D0BDE4"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011B7D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8CF0EF9" w14:textId="77777777" w:rsidTr="00841FF2">
        <w:trPr>
          <w:cantSplit/>
        </w:trPr>
        <w:tc>
          <w:tcPr>
            <w:tcW w:w="791" w:type="pct"/>
            <w:shd w:val="clear" w:color="auto" w:fill="FFFFFF"/>
          </w:tcPr>
          <w:p w14:paraId="3FEA6844" w14:textId="77777777" w:rsidR="00841FF2" w:rsidRPr="007E1EAE" w:rsidRDefault="00841FF2" w:rsidP="00841FF2">
            <w:pPr>
              <w:pStyle w:val="TableText"/>
              <w:rPr>
                <w:rFonts w:cstheme="minorHAnsi"/>
                <w:noProof/>
              </w:rPr>
            </w:pPr>
            <w:r w:rsidRPr="007E1EAE">
              <w:rPr>
                <w:rFonts w:cstheme="minorHAnsi"/>
                <w:noProof/>
              </w:rPr>
              <w:t>version</w:t>
            </w:r>
          </w:p>
        </w:tc>
        <w:tc>
          <w:tcPr>
            <w:tcW w:w="488" w:type="pct"/>
            <w:shd w:val="clear" w:color="auto" w:fill="FFFFFF"/>
          </w:tcPr>
          <w:p w14:paraId="1EAED38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3F54E7D" w14:textId="77777777" w:rsidR="00841FF2" w:rsidRPr="007E1EAE" w:rsidRDefault="006F07B6" w:rsidP="00841FF2">
            <w:pPr>
              <w:pStyle w:val="TableText"/>
              <w:rPr>
                <w:rFonts w:cstheme="minorHAnsi"/>
              </w:rPr>
            </w:pPr>
            <w:hyperlink w:anchor="TYPE_TOSCA_VERSION" w:history="1">
              <w:r w:rsidR="00841FF2" w:rsidRPr="007E1EAE">
                <w:rPr>
                  <w:rStyle w:val="Hyperlink"/>
                  <w:rFonts w:cstheme="minorHAnsi"/>
                </w:rPr>
                <w:t>version</w:t>
              </w:r>
            </w:hyperlink>
            <w:r w:rsidR="00841FF2" w:rsidRPr="007E1EAE">
              <w:rPr>
                <w:rFonts w:cstheme="minorHAnsi"/>
              </w:rPr>
              <w:t>[]</w:t>
            </w:r>
          </w:p>
        </w:tc>
        <w:tc>
          <w:tcPr>
            <w:tcW w:w="885" w:type="pct"/>
            <w:shd w:val="clear" w:color="auto" w:fill="FFFFFF"/>
          </w:tcPr>
          <w:p w14:paraId="64D0DB96"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3B8502F4" w14:textId="77777777" w:rsidR="00841FF2" w:rsidRPr="007E1EAE" w:rsidRDefault="00841FF2" w:rsidP="00841FF2">
            <w:pPr>
              <w:pStyle w:val="TableText"/>
              <w:rPr>
                <w:rFonts w:cstheme="minorHAnsi"/>
              </w:rPr>
            </w:pPr>
            <w:r w:rsidRPr="007E1EAE">
              <w:rPr>
                <w:rFonts w:cstheme="minorHAnsi"/>
              </w:rPr>
              <w:t>The Docker version capability (i.e., the versions supported by the capability).</w:t>
            </w:r>
          </w:p>
        </w:tc>
      </w:tr>
      <w:tr w:rsidR="00841FF2" w:rsidRPr="00D84861" w14:paraId="47F5F34C" w14:textId="77777777" w:rsidTr="00841FF2">
        <w:trPr>
          <w:cantSplit/>
        </w:trPr>
        <w:tc>
          <w:tcPr>
            <w:tcW w:w="791" w:type="pct"/>
            <w:shd w:val="clear" w:color="auto" w:fill="FFFFFF"/>
          </w:tcPr>
          <w:p w14:paraId="3A7E5979" w14:textId="77777777" w:rsidR="00841FF2" w:rsidRPr="007E1EAE" w:rsidRDefault="00841FF2" w:rsidP="00841FF2">
            <w:pPr>
              <w:pStyle w:val="TableText"/>
              <w:rPr>
                <w:rFonts w:cstheme="minorHAnsi"/>
                <w:noProof/>
              </w:rPr>
            </w:pPr>
            <w:r w:rsidRPr="007E1EAE">
              <w:rPr>
                <w:rFonts w:cstheme="minorHAnsi"/>
                <w:noProof/>
              </w:rPr>
              <w:t>publish_all</w:t>
            </w:r>
          </w:p>
        </w:tc>
        <w:tc>
          <w:tcPr>
            <w:tcW w:w="488" w:type="pct"/>
            <w:shd w:val="clear" w:color="auto" w:fill="FFFFFF"/>
          </w:tcPr>
          <w:p w14:paraId="1C3B49E8"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98EFFAE" w14:textId="77777777" w:rsidR="00841FF2" w:rsidRPr="007E1EAE" w:rsidRDefault="006F07B6"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6DF38B1A"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332C5CEE" w14:textId="77777777" w:rsidR="00841FF2" w:rsidRPr="007E1EAE" w:rsidRDefault="00841FF2" w:rsidP="00841FF2">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841FF2" w:rsidRPr="00D84861" w14:paraId="755515F1" w14:textId="77777777" w:rsidTr="00841FF2">
        <w:trPr>
          <w:cantSplit/>
        </w:trPr>
        <w:tc>
          <w:tcPr>
            <w:tcW w:w="791" w:type="pct"/>
            <w:shd w:val="clear" w:color="auto" w:fill="FFFFFF"/>
          </w:tcPr>
          <w:p w14:paraId="41838679" w14:textId="77777777" w:rsidR="00841FF2" w:rsidRPr="007E1EAE" w:rsidRDefault="00841FF2" w:rsidP="00841FF2">
            <w:pPr>
              <w:pStyle w:val="TableText"/>
              <w:rPr>
                <w:rFonts w:cstheme="minorHAnsi"/>
                <w:noProof/>
              </w:rPr>
            </w:pPr>
            <w:r w:rsidRPr="007E1EAE">
              <w:rPr>
                <w:rFonts w:cstheme="minorHAnsi"/>
                <w:noProof/>
              </w:rPr>
              <w:t>publish_ports</w:t>
            </w:r>
          </w:p>
        </w:tc>
        <w:tc>
          <w:tcPr>
            <w:tcW w:w="488" w:type="pct"/>
            <w:shd w:val="clear" w:color="auto" w:fill="FFFFFF"/>
          </w:tcPr>
          <w:p w14:paraId="6DCA9DF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111A9D38"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450E1F52"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9D46C8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target (host) ports to publish. </w:t>
            </w:r>
          </w:p>
        </w:tc>
      </w:tr>
      <w:tr w:rsidR="00841FF2" w:rsidRPr="00D84861" w14:paraId="375EA48A" w14:textId="77777777" w:rsidTr="00841FF2">
        <w:trPr>
          <w:cantSplit/>
        </w:trPr>
        <w:tc>
          <w:tcPr>
            <w:tcW w:w="791" w:type="pct"/>
            <w:shd w:val="clear" w:color="auto" w:fill="FFFFFF"/>
          </w:tcPr>
          <w:p w14:paraId="5C37ABA5" w14:textId="77777777" w:rsidR="00841FF2" w:rsidRPr="007E1EAE" w:rsidRDefault="00841FF2" w:rsidP="00841FF2">
            <w:pPr>
              <w:pStyle w:val="TableText"/>
              <w:rPr>
                <w:rFonts w:cstheme="minorHAnsi"/>
                <w:noProof/>
              </w:rPr>
            </w:pPr>
            <w:r w:rsidRPr="007E1EAE">
              <w:rPr>
                <w:rFonts w:cstheme="minorHAnsi"/>
                <w:noProof/>
              </w:rPr>
              <w:t>expose_ports</w:t>
            </w:r>
          </w:p>
        </w:tc>
        <w:tc>
          <w:tcPr>
            <w:tcW w:w="488" w:type="pct"/>
            <w:shd w:val="clear" w:color="auto" w:fill="FFFFFF"/>
          </w:tcPr>
          <w:p w14:paraId="5EC0C4C3"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449554B"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2C59D9AA"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0E002A2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841FF2" w:rsidRPr="00D84861" w14:paraId="0243E859" w14:textId="77777777" w:rsidTr="00841FF2">
        <w:trPr>
          <w:cantSplit/>
        </w:trPr>
        <w:tc>
          <w:tcPr>
            <w:tcW w:w="791" w:type="pct"/>
            <w:shd w:val="clear" w:color="auto" w:fill="FFFFFF"/>
          </w:tcPr>
          <w:p w14:paraId="44DB11B5" w14:textId="77777777" w:rsidR="00841FF2" w:rsidRPr="007E1EAE" w:rsidRDefault="00841FF2" w:rsidP="00841FF2">
            <w:pPr>
              <w:pStyle w:val="TableText"/>
              <w:rPr>
                <w:rFonts w:cstheme="minorHAnsi"/>
                <w:noProof/>
              </w:rPr>
            </w:pPr>
            <w:r w:rsidRPr="007E1EAE">
              <w:rPr>
                <w:rFonts w:cstheme="minorHAnsi"/>
                <w:noProof/>
              </w:rPr>
              <w:t>volumes</w:t>
            </w:r>
          </w:p>
        </w:tc>
        <w:tc>
          <w:tcPr>
            <w:tcW w:w="488" w:type="pct"/>
            <w:shd w:val="clear" w:color="auto" w:fill="FFFFFF"/>
          </w:tcPr>
          <w:p w14:paraId="234322D9"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619CAD5B" w14:textId="77777777" w:rsidR="00841FF2" w:rsidRPr="007E1EAE" w:rsidRDefault="00841FF2" w:rsidP="00841FF2">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52B363AF"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704126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841FF2" w:rsidRPr="00D84861" w14:paraId="72B0F9FE" w14:textId="77777777" w:rsidTr="00841FF2">
        <w:trPr>
          <w:cantSplit/>
        </w:trPr>
        <w:tc>
          <w:tcPr>
            <w:tcW w:w="791" w:type="pct"/>
            <w:shd w:val="clear" w:color="auto" w:fill="FFFFFF"/>
          </w:tcPr>
          <w:p w14:paraId="02353E68" w14:textId="77777777" w:rsidR="00841FF2" w:rsidRPr="007E1EAE" w:rsidRDefault="00841FF2" w:rsidP="00841FF2">
            <w:pPr>
              <w:pStyle w:val="TableText"/>
              <w:rPr>
                <w:rFonts w:cstheme="minorHAnsi"/>
                <w:noProof/>
              </w:rPr>
            </w:pPr>
            <w:r w:rsidRPr="007E1EAE">
              <w:rPr>
                <w:rFonts w:cstheme="minorHAnsi"/>
                <w:noProof/>
              </w:rPr>
              <w:t>host_id</w:t>
            </w:r>
          </w:p>
        </w:tc>
        <w:tc>
          <w:tcPr>
            <w:tcW w:w="488" w:type="pct"/>
            <w:shd w:val="clear" w:color="auto" w:fill="FFFFFF"/>
          </w:tcPr>
          <w:p w14:paraId="4FA7C55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24B90B7"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57FBB26B"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6DF8891C" w14:textId="77777777" w:rsidR="00841FF2" w:rsidRPr="007E1EAE" w:rsidRDefault="00841FF2" w:rsidP="00841FF2">
            <w:pPr>
              <w:pStyle w:val="TableText"/>
              <w:rPr>
                <w:rFonts w:cstheme="minorHAnsi"/>
              </w:rPr>
            </w:pPr>
            <w:r w:rsidRPr="007E1EAE">
              <w:rPr>
                <w:rFonts w:cstheme="minorHAnsi"/>
              </w:rPr>
              <w:t>The optional identifier of an existing host resource that should be used to run this container on.</w:t>
            </w:r>
          </w:p>
        </w:tc>
      </w:tr>
      <w:tr w:rsidR="00841FF2" w:rsidRPr="00D84861" w14:paraId="183CD336" w14:textId="77777777" w:rsidTr="00841FF2">
        <w:trPr>
          <w:cantSplit/>
        </w:trPr>
        <w:tc>
          <w:tcPr>
            <w:tcW w:w="791" w:type="pct"/>
            <w:shd w:val="clear" w:color="auto" w:fill="FFFFFF"/>
          </w:tcPr>
          <w:p w14:paraId="0A738B2D" w14:textId="77777777" w:rsidR="00841FF2" w:rsidRPr="007E1EAE" w:rsidRDefault="00841FF2" w:rsidP="00841FF2">
            <w:pPr>
              <w:pStyle w:val="TableText"/>
              <w:rPr>
                <w:rFonts w:cstheme="minorHAnsi"/>
                <w:noProof/>
              </w:rPr>
            </w:pPr>
            <w:r w:rsidRPr="007E1EAE">
              <w:rPr>
                <w:rFonts w:cstheme="minorHAnsi"/>
                <w:noProof/>
              </w:rPr>
              <w:t>volume_id</w:t>
            </w:r>
          </w:p>
        </w:tc>
        <w:tc>
          <w:tcPr>
            <w:tcW w:w="488" w:type="pct"/>
            <w:shd w:val="clear" w:color="auto" w:fill="FFFFFF"/>
          </w:tcPr>
          <w:p w14:paraId="0DAEE13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0903BB3A" w14:textId="77777777" w:rsidR="00841FF2" w:rsidRPr="007E1EAE" w:rsidRDefault="006F07B6"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F326048"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7AA49D8B" w14:textId="77777777" w:rsidR="00841FF2" w:rsidRPr="007E1EAE" w:rsidRDefault="00841FF2" w:rsidP="00841FF2">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707F7FE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6FE5C716" w14:textId="77777777" w:rsidTr="00841FF2">
        <w:tc>
          <w:tcPr>
            <w:tcW w:w="9576" w:type="dxa"/>
            <w:shd w:val="clear" w:color="auto" w:fill="D9D9D9" w:themeFill="background1" w:themeFillShade="D9"/>
          </w:tcPr>
          <w:p w14:paraId="6659BC98" w14:textId="77777777" w:rsidR="00841FF2" w:rsidRPr="007E1EAE" w:rsidRDefault="00841FF2" w:rsidP="00841FF2">
            <w:pPr>
              <w:rPr>
                <w:rStyle w:val="CodeSnippet"/>
              </w:rPr>
            </w:pPr>
            <w:r w:rsidRPr="007E1EAE">
              <w:rPr>
                <w:rStyle w:val="CodeSnippet"/>
              </w:rPr>
              <w:t>tosca.capabilities.Container.Docker:</w:t>
            </w:r>
          </w:p>
          <w:p w14:paraId="1BA4F5C1"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22749B1F" w14:textId="77777777" w:rsidR="00841FF2" w:rsidRPr="007E1EAE" w:rsidRDefault="00841FF2" w:rsidP="00841FF2">
            <w:pPr>
              <w:rPr>
                <w:rStyle w:val="CodeSnippet"/>
                <w:noProof/>
              </w:rPr>
            </w:pPr>
            <w:r w:rsidRPr="007E1EAE">
              <w:rPr>
                <w:rStyle w:val="CodeSnippet"/>
                <w:noProof/>
              </w:rPr>
              <w:t xml:space="preserve">  properties:</w:t>
            </w:r>
          </w:p>
          <w:p w14:paraId="6E6FBBF7" w14:textId="77777777" w:rsidR="00841FF2" w:rsidRPr="007E1EAE" w:rsidRDefault="00841FF2" w:rsidP="00841FF2">
            <w:pPr>
              <w:rPr>
                <w:rStyle w:val="CodeSnippet"/>
                <w:noProof/>
              </w:rPr>
            </w:pPr>
            <w:r w:rsidRPr="007E1EAE">
              <w:rPr>
                <w:rStyle w:val="CodeSnippet"/>
                <w:noProof/>
              </w:rPr>
              <w:t xml:space="preserve">    version:</w:t>
            </w:r>
          </w:p>
          <w:p w14:paraId="4F8AEC6A" w14:textId="77777777" w:rsidR="00841FF2" w:rsidRPr="007E1EAE" w:rsidRDefault="00841FF2" w:rsidP="00841FF2">
            <w:pPr>
              <w:rPr>
                <w:rStyle w:val="CodeSnippet"/>
                <w:noProof/>
              </w:rPr>
            </w:pPr>
            <w:r w:rsidRPr="007E1EAE">
              <w:rPr>
                <w:rStyle w:val="CodeSnippet"/>
                <w:noProof/>
              </w:rPr>
              <w:t xml:space="preserve">      type: list</w:t>
            </w:r>
          </w:p>
          <w:p w14:paraId="1F9C77C0" w14:textId="77777777" w:rsidR="00841FF2" w:rsidRPr="007E1EAE" w:rsidRDefault="00841FF2" w:rsidP="00841FF2">
            <w:pPr>
              <w:rPr>
                <w:rStyle w:val="CodeSnippet"/>
                <w:noProof/>
              </w:rPr>
            </w:pPr>
            <w:r w:rsidRPr="007E1EAE">
              <w:rPr>
                <w:rStyle w:val="CodeSnippet"/>
                <w:noProof/>
              </w:rPr>
              <w:t xml:space="preserve">      required: false</w:t>
            </w:r>
          </w:p>
          <w:p w14:paraId="50AAC10A" w14:textId="77777777" w:rsidR="00841FF2" w:rsidRPr="007E1EAE" w:rsidRDefault="00841FF2" w:rsidP="00841FF2">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41BC70A1" w14:textId="77777777" w:rsidR="00841FF2" w:rsidRPr="007E1EAE" w:rsidRDefault="00841FF2" w:rsidP="00841FF2">
            <w:pPr>
              <w:rPr>
                <w:rStyle w:val="CodeSnippet"/>
                <w:noProof/>
              </w:rPr>
            </w:pPr>
            <w:r w:rsidRPr="007E1EAE">
              <w:rPr>
                <w:rStyle w:val="CodeSnippet"/>
                <w:noProof/>
              </w:rPr>
              <w:t xml:space="preserve">    publish_all:</w:t>
            </w:r>
          </w:p>
          <w:p w14:paraId="75399BB7"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E17A368" w14:textId="77777777" w:rsidR="00841FF2" w:rsidRPr="007E1EAE" w:rsidRDefault="00841FF2" w:rsidP="00841FF2">
            <w:pPr>
              <w:rPr>
                <w:rStyle w:val="CodeSnippet"/>
                <w:noProof/>
              </w:rPr>
            </w:pPr>
            <w:r w:rsidRPr="007E1EAE">
              <w:rPr>
                <w:rStyle w:val="CodeSnippet"/>
                <w:noProof/>
              </w:rPr>
              <w:t xml:space="preserve">      default: false</w:t>
            </w:r>
          </w:p>
          <w:p w14:paraId="2BE4A439" w14:textId="77777777" w:rsidR="00841FF2" w:rsidRPr="007E1EAE" w:rsidRDefault="00841FF2" w:rsidP="00841FF2">
            <w:pPr>
              <w:rPr>
                <w:rStyle w:val="CodeSnippet"/>
                <w:noProof/>
              </w:rPr>
            </w:pPr>
            <w:r w:rsidRPr="007E1EAE">
              <w:rPr>
                <w:rStyle w:val="CodeSnippet"/>
                <w:noProof/>
              </w:rPr>
              <w:t xml:space="preserve">      required: false</w:t>
            </w:r>
          </w:p>
          <w:p w14:paraId="7D7CF792" w14:textId="77777777" w:rsidR="00841FF2" w:rsidRPr="007E1EAE" w:rsidRDefault="00841FF2" w:rsidP="00841FF2">
            <w:pPr>
              <w:rPr>
                <w:rStyle w:val="CodeSnippet"/>
                <w:noProof/>
              </w:rPr>
            </w:pPr>
            <w:r w:rsidRPr="007E1EAE">
              <w:rPr>
                <w:rStyle w:val="CodeSnippet"/>
                <w:noProof/>
              </w:rPr>
              <w:t xml:space="preserve">    publish_ports:</w:t>
            </w:r>
          </w:p>
          <w:p w14:paraId="3E328637" w14:textId="77777777" w:rsidR="00841FF2" w:rsidRPr="007E1EAE" w:rsidRDefault="00841FF2" w:rsidP="00841FF2">
            <w:pPr>
              <w:rPr>
                <w:rStyle w:val="CodeSnippet"/>
                <w:noProof/>
              </w:rPr>
            </w:pPr>
            <w:r w:rsidRPr="007E1EAE">
              <w:rPr>
                <w:rStyle w:val="CodeSnippet"/>
                <w:noProof/>
              </w:rPr>
              <w:t xml:space="preserve">      type: list</w:t>
            </w:r>
          </w:p>
          <w:p w14:paraId="3353AE4B"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2C524392" w14:textId="77777777" w:rsidR="00841FF2" w:rsidRPr="007E1EAE" w:rsidRDefault="00841FF2" w:rsidP="00841FF2">
            <w:pPr>
              <w:rPr>
                <w:rStyle w:val="CodeSnippet"/>
                <w:noProof/>
              </w:rPr>
            </w:pPr>
            <w:r w:rsidRPr="007E1EAE">
              <w:rPr>
                <w:rStyle w:val="CodeSnippet"/>
                <w:noProof/>
              </w:rPr>
              <w:lastRenderedPageBreak/>
              <w:t xml:space="preserve">      required: false</w:t>
            </w:r>
          </w:p>
          <w:p w14:paraId="6AF70716" w14:textId="77777777" w:rsidR="00841FF2" w:rsidRPr="007E1EAE" w:rsidRDefault="00841FF2" w:rsidP="00841FF2">
            <w:pPr>
              <w:rPr>
                <w:rStyle w:val="CodeSnippet"/>
                <w:noProof/>
              </w:rPr>
            </w:pPr>
            <w:r w:rsidRPr="007E1EAE">
              <w:rPr>
                <w:rStyle w:val="CodeSnippet"/>
                <w:noProof/>
              </w:rPr>
              <w:t xml:space="preserve">    expose_ports:</w:t>
            </w:r>
          </w:p>
          <w:p w14:paraId="21D7C909" w14:textId="77777777" w:rsidR="00841FF2" w:rsidRPr="007E1EAE" w:rsidRDefault="00841FF2" w:rsidP="00841FF2">
            <w:pPr>
              <w:rPr>
                <w:rStyle w:val="CodeSnippet"/>
                <w:noProof/>
              </w:rPr>
            </w:pPr>
            <w:r w:rsidRPr="007E1EAE">
              <w:rPr>
                <w:rStyle w:val="CodeSnippet"/>
                <w:noProof/>
              </w:rPr>
              <w:t xml:space="preserve">      type: list</w:t>
            </w:r>
          </w:p>
          <w:p w14:paraId="6E48236D"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6083FF89" w14:textId="77777777" w:rsidR="00841FF2" w:rsidRPr="007E1EAE" w:rsidRDefault="00841FF2" w:rsidP="00841FF2">
            <w:pPr>
              <w:rPr>
                <w:rStyle w:val="CodeSnippet"/>
                <w:noProof/>
              </w:rPr>
            </w:pPr>
            <w:r w:rsidRPr="007E1EAE">
              <w:rPr>
                <w:rStyle w:val="CodeSnippet"/>
                <w:noProof/>
              </w:rPr>
              <w:t xml:space="preserve">      required: false</w:t>
            </w:r>
          </w:p>
          <w:p w14:paraId="42EF1D2F" w14:textId="77777777" w:rsidR="00841FF2" w:rsidRPr="007E1EAE" w:rsidRDefault="00841FF2" w:rsidP="00841FF2">
            <w:pPr>
              <w:rPr>
                <w:rStyle w:val="CodeSnippet"/>
                <w:noProof/>
              </w:rPr>
            </w:pPr>
            <w:r w:rsidRPr="007E1EAE">
              <w:rPr>
                <w:rStyle w:val="CodeSnippet"/>
                <w:noProof/>
              </w:rPr>
              <w:t xml:space="preserve">    volumes:</w:t>
            </w:r>
          </w:p>
          <w:p w14:paraId="6A3F7BEC" w14:textId="77777777" w:rsidR="00841FF2" w:rsidRPr="007E1EAE" w:rsidRDefault="00841FF2" w:rsidP="00841FF2">
            <w:pPr>
              <w:rPr>
                <w:rStyle w:val="CodeSnippet"/>
                <w:noProof/>
              </w:rPr>
            </w:pPr>
            <w:r w:rsidRPr="007E1EAE">
              <w:rPr>
                <w:rStyle w:val="CodeSnippet"/>
                <w:noProof/>
              </w:rPr>
              <w:t xml:space="preserve">      type: list</w:t>
            </w:r>
          </w:p>
          <w:p w14:paraId="2082037F" w14:textId="77777777" w:rsidR="00841FF2" w:rsidRPr="007E1EAE" w:rsidRDefault="00841FF2" w:rsidP="00841FF2">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36CCF528" w14:textId="77777777" w:rsidR="00841FF2" w:rsidRPr="007E1EAE" w:rsidRDefault="00841FF2" w:rsidP="00841FF2">
            <w:pPr>
              <w:rPr>
                <w:rStyle w:val="CodeSnippet"/>
                <w:color w:val="0000FF" w:themeColor="hyperlink"/>
                <w:u w:val="single"/>
              </w:rPr>
            </w:pPr>
            <w:r w:rsidRPr="007E1EAE">
              <w:rPr>
                <w:rStyle w:val="CodeSnippet"/>
                <w:noProof/>
              </w:rPr>
              <w:t xml:space="preserve">      required: false</w:t>
            </w:r>
          </w:p>
        </w:tc>
      </w:tr>
    </w:tbl>
    <w:p w14:paraId="5D1382BD" w14:textId="77777777" w:rsidR="00841FF2" w:rsidRPr="007E1EAE" w:rsidRDefault="00841FF2" w:rsidP="00841FF2">
      <w:pPr>
        <w:pStyle w:val="Heading4"/>
      </w:pPr>
      <w:r w:rsidRPr="007E1EAE">
        <w:lastRenderedPageBreak/>
        <w:t>Notes</w:t>
      </w:r>
    </w:p>
    <w:p w14:paraId="508B6E4B" w14:textId="77777777" w:rsidR="00841FF2" w:rsidRPr="007E1EAE" w:rsidRDefault="00841FF2" w:rsidP="00971CED">
      <w:pPr>
        <w:pStyle w:val="ListParagraph"/>
        <w:numPr>
          <w:ilvl w:val="0"/>
          <w:numId w:val="55"/>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101300BA" w14:textId="77777777" w:rsidR="00841FF2" w:rsidRPr="007E1EAE" w:rsidRDefault="00841FF2" w:rsidP="00841FF2">
      <w:pPr>
        <w:pStyle w:val="Heading2"/>
      </w:pPr>
      <w:bookmarkStart w:id="1568" w:name="_Toc302251731"/>
      <w:bookmarkStart w:id="1569" w:name="_Toc310749125"/>
      <w:bookmarkStart w:id="1570" w:name="_Toc313780960"/>
      <w:bookmarkStart w:id="1571" w:name="_Toc322703204"/>
      <w:bookmarkStart w:id="1572" w:name="_Toc454457916"/>
      <w:bookmarkStart w:id="1573" w:name="_Toc454458715"/>
      <w:bookmarkStart w:id="1574" w:name="_Toc500248052"/>
      <w:bookmarkStart w:id="1575" w:name="_Toc528072978"/>
      <w:r w:rsidRPr="007E1EAE">
        <w:t>Node Types</w:t>
      </w:r>
      <w:bookmarkEnd w:id="1550"/>
      <w:bookmarkEnd w:id="1568"/>
      <w:bookmarkEnd w:id="1569"/>
      <w:bookmarkEnd w:id="1570"/>
      <w:bookmarkEnd w:id="1571"/>
      <w:bookmarkEnd w:id="1572"/>
      <w:bookmarkEnd w:id="1573"/>
      <w:bookmarkEnd w:id="1574"/>
      <w:bookmarkEnd w:id="1575"/>
    </w:p>
    <w:p w14:paraId="440F8C01" w14:textId="77777777" w:rsidR="00841FF2" w:rsidRPr="007E1EAE" w:rsidRDefault="00841FF2" w:rsidP="00841FF2">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7AD131" w14:textId="77777777" w:rsidR="00841FF2" w:rsidRPr="007E1EAE" w:rsidRDefault="00841FF2" w:rsidP="00841FF2">
      <w:pPr>
        <w:pStyle w:val="Heading3"/>
      </w:pPr>
      <w:bookmarkStart w:id="1576" w:name="_Toc379872736"/>
      <w:bookmarkStart w:id="1577" w:name="_Toc454457917"/>
      <w:bookmarkStart w:id="1578" w:name="_Toc454458716"/>
      <w:bookmarkStart w:id="1579" w:name="DEFN_TYPE_NODES_MYSQL"/>
      <w:bookmarkEnd w:id="1576"/>
      <w:r w:rsidRPr="007E1EAE">
        <w:t>tosca.nodes.Database.MySQL</w:t>
      </w:r>
      <w:bookmarkEnd w:id="1577"/>
      <w:bookmarkEnd w:id="1578"/>
    </w:p>
    <w:p w14:paraId="39B7FB93" w14:textId="77777777" w:rsidR="00841FF2" w:rsidRPr="007E1EAE" w:rsidRDefault="00841FF2" w:rsidP="00841FF2">
      <w:pPr>
        <w:pStyle w:val="Heading4"/>
      </w:pPr>
      <w:bookmarkStart w:id="1580" w:name="_Toc379455105"/>
      <w:bookmarkEnd w:id="1579"/>
      <w:r w:rsidRPr="007E1EAE">
        <w:t>Properties</w:t>
      </w:r>
      <w:bookmarkEnd w:id="158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0F7FDFB" w14:textId="77777777" w:rsidTr="00841FF2">
        <w:trPr>
          <w:cantSplit/>
          <w:tblHeader/>
        </w:trPr>
        <w:tc>
          <w:tcPr>
            <w:tcW w:w="924" w:type="pct"/>
            <w:shd w:val="clear" w:color="auto" w:fill="D9D9D9"/>
          </w:tcPr>
          <w:p w14:paraId="623B07C6" w14:textId="77777777" w:rsidR="00841FF2" w:rsidRPr="007E1EAE" w:rsidRDefault="00841FF2" w:rsidP="00841FF2">
            <w:pPr>
              <w:pStyle w:val="TableText-Heading"/>
            </w:pPr>
            <w:r w:rsidRPr="007E1EAE">
              <w:t>Name</w:t>
            </w:r>
          </w:p>
        </w:tc>
        <w:tc>
          <w:tcPr>
            <w:tcW w:w="549" w:type="pct"/>
            <w:shd w:val="clear" w:color="auto" w:fill="D9D9D9"/>
          </w:tcPr>
          <w:p w14:paraId="0DA61AD0" w14:textId="77777777" w:rsidR="00841FF2" w:rsidRPr="007E1EAE" w:rsidRDefault="00841FF2" w:rsidP="00841FF2">
            <w:pPr>
              <w:pStyle w:val="TableText-Heading"/>
            </w:pPr>
            <w:r w:rsidRPr="007E1EAE">
              <w:t>Required</w:t>
            </w:r>
          </w:p>
        </w:tc>
        <w:tc>
          <w:tcPr>
            <w:tcW w:w="394" w:type="pct"/>
            <w:shd w:val="clear" w:color="auto" w:fill="D9D9D9"/>
          </w:tcPr>
          <w:p w14:paraId="385F55E9" w14:textId="77777777" w:rsidR="00841FF2" w:rsidRPr="007E1EAE" w:rsidRDefault="00841FF2" w:rsidP="00841FF2">
            <w:pPr>
              <w:pStyle w:val="TableText-Heading"/>
            </w:pPr>
            <w:r w:rsidRPr="007E1EAE">
              <w:t>Type</w:t>
            </w:r>
          </w:p>
        </w:tc>
        <w:tc>
          <w:tcPr>
            <w:tcW w:w="760" w:type="pct"/>
            <w:shd w:val="clear" w:color="auto" w:fill="D9D9D9"/>
          </w:tcPr>
          <w:p w14:paraId="3C6F95E6" w14:textId="77777777" w:rsidR="00841FF2" w:rsidRPr="007E1EAE" w:rsidRDefault="00841FF2" w:rsidP="00841FF2">
            <w:pPr>
              <w:pStyle w:val="TableText-Heading"/>
            </w:pPr>
            <w:r w:rsidRPr="007E1EAE">
              <w:t>Constraints</w:t>
            </w:r>
          </w:p>
        </w:tc>
        <w:tc>
          <w:tcPr>
            <w:tcW w:w="2373" w:type="pct"/>
            <w:shd w:val="clear" w:color="auto" w:fill="D9D9D9"/>
          </w:tcPr>
          <w:p w14:paraId="1FD6729F" w14:textId="77777777" w:rsidR="00841FF2" w:rsidRPr="007E1EAE" w:rsidRDefault="00841FF2" w:rsidP="00841FF2">
            <w:pPr>
              <w:pStyle w:val="TableText-Heading"/>
            </w:pPr>
            <w:r w:rsidRPr="007E1EAE">
              <w:t>Description</w:t>
            </w:r>
          </w:p>
        </w:tc>
      </w:tr>
      <w:tr w:rsidR="00841FF2" w:rsidRPr="007E1EAE" w14:paraId="5D257039" w14:textId="77777777" w:rsidTr="00841FF2">
        <w:trPr>
          <w:cantSplit/>
        </w:trPr>
        <w:tc>
          <w:tcPr>
            <w:tcW w:w="924" w:type="pct"/>
            <w:shd w:val="clear" w:color="auto" w:fill="FFFFFF"/>
          </w:tcPr>
          <w:p w14:paraId="44D72CD9"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0DE05030" w14:textId="77777777" w:rsidR="00841FF2" w:rsidRPr="007E1EAE" w:rsidRDefault="00841FF2" w:rsidP="00841FF2">
            <w:pPr>
              <w:pStyle w:val="TableText"/>
            </w:pPr>
            <w:r w:rsidRPr="007E1EAE">
              <w:t>N/A</w:t>
            </w:r>
          </w:p>
        </w:tc>
        <w:tc>
          <w:tcPr>
            <w:tcW w:w="394" w:type="pct"/>
            <w:shd w:val="clear" w:color="auto" w:fill="FFFFFF"/>
          </w:tcPr>
          <w:p w14:paraId="7170E7B9" w14:textId="77777777" w:rsidR="00841FF2" w:rsidRPr="007E1EAE" w:rsidRDefault="00841FF2" w:rsidP="00841FF2">
            <w:pPr>
              <w:pStyle w:val="TableText"/>
            </w:pPr>
            <w:r w:rsidRPr="007E1EAE">
              <w:t>N/A</w:t>
            </w:r>
          </w:p>
        </w:tc>
        <w:tc>
          <w:tcPr>
            <w:tcW w:w="760" w:type="pct"/>
            <w:shd w:val="clear" w:color="auto" w:fill="FFFFFF"/>
          </w:tcPr>
          <w:p w14:paraId="13769D72" w14:textId="77777777" w:rsidR="00841FF2" w:rsidRPr="007E1EAE" w:rsidRDefault="00841FF2" w:rsidP="00841FF2">
            <w:pPr>
              <w:pStyle w:val="TableText"/>
            </w:pPr>
            <w:r w:rsidRPr="007E1EAE">
              <w:t>N/A</w:t>
            </w:r>
          </w:p>
        </w:tc>
        <w:tc>
          <w:tcPr>
            <w:tcW w:w="2373" w:type="pct"/>
            <w:shd w:val="clear" w:color="auto" w:fill="FFFFFF"/>
          </w:tcPr>
          <w:p w14:paraId="4882CDFE" w14:textId="77777777" w:rsidR="00841FF2" w:rsidRPr="007E1EAE" w:rsidRDefault="00841FF2" w:rsidP="00841FF2">
            <w:pPr>
              <w:pStyle w:val="TableText"/>
            </w:pPr>
            <w:r w:rsidRPr="007E1EAE">
              <w:t>N/A</w:t>
            </w:r>
          </w:p>
        </w:tc>
      </w:tr>
    </w:tbl>
    <w:p w14:paraId="004F2A94" w14:textId="77777777" w:rsidR="00841FF2" w:rsidRPr="007E1EAE" w:rsidRDefault="00841FF2" w:rsidP="00841FF2">
      <w:pPr>
        <w:pStyle w:val="Heading4"/>
      </w:pPr>
      <w:bookmarkStart w:id="1581" w:name="_Toc379455106"/>
      <w:r w:rsidRPr="007E1EAE">
        <w:t>Definition</w:t>
      </w:r>
      <w:bookmarkEnd w:id="158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756EE77" w14:textId="77777777" w:rsidTr="00841FF2">
        <w:tc>
          <w:tcPr>
            <w:tcW w:w="9576" w:type="dxa"/>
            <w:shd w:val="clear" w:color="auto" w:fill="D9D9D9" w:themeFill="background1" w:themeFillShade="D9"/>
          </w:tcPr>
          <w:p w14:paraId="78212A82" w14:textId="77777777" w:rsidR="00841FF2" w:rsidRPr="007E1EAE" w:rsidRDefault="00841FF2" w:rsidP="00841FF2">
            <w:pPr>
              <w:rPr>
                <w:rStyle w:val="CodeSnippet"/>
              </w:rPr>
            </w:pPr>
            <w:r w:rsidRPr="007E1EAE">
              <w:rPr>
                <w:rStyle w:val="CodeSnippet"/>
              </w:rPr>
              <w:t>tosca.nodes.Database.MySQL:</w:t>
            </w:r>
          </w:p>
          <w:p w14:paraId="2B68A6A7"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NODES_DATABASE" w:history="1">
              <w:r w:rsidRPr="007E1EAE">
                <w:rPr>
                  <w:rStyle w:val="Hyperlink"/>
                  <w:rFonts w:ascii="Consolas" w:hAnsi="Consolas"/>
                </w:rPr>
                <w:t>tosca.nodes.Database</w:t>
              </w:r>
            </w:hyperlink>
          </w:p>
          <w:p w14:paraId="68CE2C68" w14:textId="77777777" w:rsidR="00841FF2" w:rsidRPr="007E1EAE" w:rsidRDefault="00841FF2" w:rsidP="00841FF2">
            <w:pPr>
              <w:rPr>
                <w:rStyle w:val="CodeSnippet"/>
              </w:rPr>
            </w:pPr>
            <w:r w:rsidRPr="007E1EAE">
              <w:rPr>
                <w:rStyle w:val="CodeSnippet"/>
              </w:rPr>
              <w:t xml:space="preserve">  requirements:</w:t>
            </w:r>
          </w:p>
          <w:p w14:paraId="488A8685" w14:textId="77777777" w:rsidR="00841FF2" w:rsidRPr="007E1EAE" w:rsidRDefault="00841FF2" w:rsidP="00841FF2">
            <w:pPr>
              <w:rPr>
                <w:rStyle w:val="CodeSnippet"/>
              </w:rPr>
            </w:pPr>
            <w:r w:rsidRPr="007E1EAE">
              <w:rPr>
                <w:rStyle w:val="CodeSnippet"/>
              </w:rPr>
              <w:t xml:space="preserve">    - host: </w:t>
            </w:r>
          </w:p>
          <w:p w14:paraId="05577602" w14:textId="77777777" w:rsidR="00841FF2" w:rsidRPr="007E1EAE" w:rsidRDefault="00841FF2" w:rsidP="00841FF2">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2D070680" w14:textId="77777777" w:rsidR="00841FF2" w:rsidRPr="007E1EAE" w:rsidRDefault="00841FF2" w:rsidP="00841FF2">
      <w:pPr>
        <w:pStyle w:val="Heading3"/>
      </w:pPr>
      <w:bookmarkStart w:id="1582" w:name="_Toc454457918"/>
      <w:bookmarkStart w:id="1583" w:name="_Toc454458717"/>
      <w:bookmarkStart w:id="1584" w:name="DEFN_TYPE_NODES_DBMS_MYSQL"/>
      <w:r w:rsidRPr="007E1EAE">
        <w:t>tosca.nodes.DBMS.MySQL</w:t>
      </w:r>
      <w:bookmarkEnd w:id="1582"/>
      <w:bookmarkEnd w:id="1583"/>
    </w:p>
    <w:bookmarkEnd w:id="1584"/>
    <w:p w14:paraId="019129F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2971C49" w14:textId="77777777" w:rsidTr="00841FF2">
        <w:trPr>
          <w:cantSplit/>
          <w:tblHeader/>
        </w:trPr>
        <w:tc>
          <w:tcPr>
            <w:tcW w:w="924" w:type="pct"/>
            <w:shd w:val="clear" w:color="auto" w:fill="D9D9D9"/>
          </w:tcPr>
          <w:p w14:paraId="39042E9E" w14:textId="77777777" w:rsidR="00841FF2" w:rsidRPr="007E1EAE" w:rsidRDefault="00841FF2" w:rsidP="00841FF2">
            <w:pPr>
              <w:pStyle w:val="TableText-Heading"/>
            </w:pPr>
            <w:r w:rsidRPr="007E1EAE">
              <w:t>Name</w:t>
            </w:r>
          </w:p>
        </w:tc>
        <w:tc>
          <w:tcPr>
            <w:tcW w:w="549" w:type="pct"/>
            <w:shd w:val="clear" w:color="auto" w:fill="D9D9D9"/>
          </w:tcPr>
          <w:p w14:paraId="707D3239" w14:textId="77777777" w:rsidR="00841FF2" w:rsidRPr="007E1EAE" w:rsidRDefault="00841FF2" w:rsidP="00841FF2">
            <w:pPr>
              <w:pStyle w:val="TableText-Heading"/>
            </w:pPr>
            <w:r w:rsidRPr="007E1EAE">
              <w:t>Required</w:t>
            </w:r>
          </w:p>
        </w:tc>
        <w:tc>
          <w:tcPr>
            <w:tcW w:w="394" w:type="pct"/>
            <w:shd w:val="clear" w:color="auto" w:fill="D9D9D9"/>
          </w:tcPr>
          <w:p w14:paraId="0DFC9D4F" w14:textId="77777777" w:rsidR="00841FF2" w:rsidRPr="007E1EAE" w:rsidRDefault="00841FF2" w:rsidP="00841FF2">
            <w:pPr>
              <w:pStyle w:val="TableText-Heading"/>
            </w:pPr>
            <w:r w:rsidRPr="007E1EAE">
              <w:t>Type</w:t>
            </w:r>
          </w:p>
        </w:tc>
        <w:tc>
          <w:tcPr>
            <w:tcW w:w="760" w:type="pct"/>
            <w:shd w:val="clear" w:color="auto" w:fill="D9D9D9"/>
          </w:tcPr>
          <w:p w14:paraId="2F2BA90E" w14:textId="77777777" w:rsidR="00841FF2" w:rsidRPr="007E1EAE" w:rsidRDefault="00841FF2" w:rsidP="00841FF2">
            <w:pPr>
              <w:pStyle w:val="TableText-Heading"/>
            </w:pPr>
            <w:r w:rsidRPr="007E1EAE">
              <w:t>Constraints</w:t>
            </w:r>
          </w:p>
        </w:tc>
        <w:tc>
          <w:tcPr>
            <w:tcW w:w="2373" w:type="pct"/>
            <w:shd w:val="clear" w:color="auto" w:fill="D9D9D9"/>
          </w:tcPr>
          <w:p w14:paraId="39015142" w14:textId="77777777" w:rsidR="00841FF2" w:rsidRPr="007E1EAE" w:rsidRDefault="00841FF2" w:rsidP="00841FF2">
            <w:pPr>
              <w:pStyle w:val="TableText-Heading"/>
            </w:pPr>
            <w:r w:rsidRPr="007E1EAE">
              <w:t>Description</w:t>
            </w:r>
          </w:p>
        </w:tc>
      </w:tr>
      <w:tr w:rsidR="00841FF2" w:rsidRPr="007E1EAE" w14:paraId="270600D5" w14:textId="77777777" w:rsidTr="00841FF2">
        <w:trPr>
          <w:cantSplit/>
        </w:trPr>
        <w:tc>
          <w:tcPr>
            <w:tcW w:w="924" w:type="pct"/>
            <w:shd w:val="clear" w:color="auto" w:fill="FFFFFF"/>
          </w:tcPr>
          <w:p w14:paraId="7A24BEAF"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6EB4392F" w14:textId="77777777" w:rsidR="00841FF2" w:rsidRPr="007E1EAE" w:rsidRDefault="00841FF2" w:rsidP="00841FF2">
            <w:pPr>
              <w:pStyle w:val="TableText"/>
            </w:pPr>
            <w:r w:rsidRPr="007E1EAE">
              <w:t>N/A</w:t>
            </w:r>
          </w:p>
        </w:tc>
        <w:tc>
          <w:tcPr>
            <w:tcW w:w="394" w:type="pct"/>
            <w:shd w:val="clear" w:color="auto" w:fill="FFFFFF"/>
          </w:tcPr>
          <w:p w14:paraId="1302A95A" w14:textId="77777777" w:rsidR="00841FF2" w:rsidRPr="007E1EAE" w:rsidRDefault="00841FF2" w:rsidP="00841FF2">
            <w:pPr>
              <w:pStyle w:val="TableText"/>
            </w:pPr>
            <w:r w:rsidRPr="007E1EAE">
              <w:t>N/A</w:t>
            </w:r>
          </w:p>
        </w:tc>
        <w:tc>
          <w:tcPr>
            <w:tcW w:w="760" w:type="pct"/>
            <w:shd w:val="clear" w:color="auto" w:fill="FFFFFF"/>
          </w:tcPr>
          <w:p w14:paraId="68279D1C" w14:textId="77777777" w:rsidR="00841FF2" w:rsidRPr="007E1EAE" w:rsidRDefault="00841FF2" w:rsidP="00841FF2">
            <w:pPr>
              <w:pStyle w:val="TableText"/>
            </w:pPr>
            <w:r w:rsidRPr="007E1EAE">
              <w:t>N/A</w:t>
            </w:r>
          </w:p>
        </w:tc>
        <w:tc>
          <w:tcPr>
            <w:tcW w:w="2373" w:type="pct"/>
            <w:shd w:val="clear" w:color="auto" w:fill="FFFFFF"/>
          </w:tcPr>
          <w:p w14:paraId="52C33CF2" w14:textId="77777777" w:rsidR="00841FF2" w:rsidRPr="007E1EAE" w:rsidRDefault="00841FF2" w:rsidP="00841FF2">
            <w:pPr>
              <w:pStyle w:val="TableText"/>
            </w:pPr>
            <w:r w:rsidRPr="007E1EAE">
              <w:t>N/A</w:t>
            </w:r>
          </w:p>
        </w:tc>
      </w:tr>
    </w:tbl>
    <w:p w14:paraId="2C5ABA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AF59296" w14:textId="77777777" w:rsidTr="00841FF2">
        <w:tc>
          <w:tcPr>
            <w:tcW w:w="9576" w:type="dxa"/>
            <w:shd w:val="clear" w:color="auto" w:fill="D9D9D9" w:themeFill="background1" w:themeFillShade="D9"/>
          </w:tcPr>
          <w:p w14:paraId="2FC2F8BC" w14:textId="77777777" w:rsidR="00841FF2" w:rsidRPr="007E1EAE" w:rsidRDefault="00841FF2" w:rsidP="00841FF2">
            <w:pPr>
              <w:rPr>
                <w:rStyle w:val="CodeSnippet"/>
              </w:rPr>
            </w:pPr>
            <w:r w:rsidRPr="007E1EAE">
              <w:rPr>
                <w:rStyle w:val="CodeSnippet"/>
              </w:rPr>
              <w:t>tosca.nodes.DBMS.MySQL:</w:t>
            </w:r>
          </w:p>
          <w:p w14:paraId="65CD12D2" w14:textId="77777777" w:rsidR="00841FF2" w:rsidRPr="007E1EAE" w:rsidRDefault="00841FF2" w:rsidP="00841FF2">
            <w:pPr>
              <w:rPr>
                <w:rStyle w:val="CodeSnippet"/>
              </w:rPr>
            </w:pPr>
            <w:r w:rsidRPr="007E1EAE">
              <w:rPr>
                <w:rStyle w:val="CodeSnippet"/>
              </w:rPr>
              <w:lastRenderedPageBreak/>
              <w:t xml:space="preserve">  derived_from: </w:t>
            </w:r>
            <w:hyperlink w:anchor="DEFN_TYPE_NODES_DBMS" w:history="1">
              <w:r w:rsidRPr="007E1EAE">
                <w:rPr>
                  <w:rStyle w:val="Hyperlink"/>
                  <w:rFonts w:ascii="Consolas" w:hAnsi="Consolas"/>
                </w:rPr>
                <w:t>tosca.nodes.DBMS</w:t>
              </w:r>
            </w:hyperlink>
          </w:p>
          <w:p w14:paraId="0757E9EB" w14:textId="77777777" w:rsidR="00841FF2" w:rsidRPr="007E1EAE" w:rsidRDefault="00841FF2" w:rsidP="00841FF2">
            <w:pPr>
              <w:rPr>
                <w:rStyle w:val="CodeSnippet"/>
              </w:rPr>
            </w:pPr>
            <w:r w:rsidRPr="007E1EAE">
              <w:rPr>
                <w:rStyle w:val="CodeSnippet"/>
              </w:rPr>
              <w:t xml:space="preserve">  properties:</w:t>
            </w:r>
          </w:p>
          <w:p w14:paraId="52B597DD" w14:textId="77777777" w:rsidR="00841FF2" w:rsidRPr="007E1EAE" w:rsidRDefault="00841FF2" w:rsidP="00841FF2">
            <w:pPr>
              <w:rPr>
                <w:rStyle w:val="CodeSnippet"/>
              </w:rPr>
            </w:pPr>
            <w:r w:rsidRPr="007E1EAE">
              <w:rPr>
                <w:rStyle w:val="CodeSnippet"/>
              </w:rPr>
              <w:t xml:space="preserve">    port:</w:t>
            </w:r>
          </w:p>
          <w:p w14:paraId="1B8FDBAB" w14:textId="77777777" w:rsidR="00841FF2" w:rsidRPr="007E1EAE" w:rsidRDefault="00841FF2" w:rsidP="00841FF2">
            <w:pPr>
              <w:rPr>
                <w:rStyle w:val="CodeSnippet"/>
              </w:rPr>
            </w:pPr>
            <w:r w:rsidRPr="007E1EAE">
              <w:rPr>
                <w:rStyle w:val="CodeSnippet"/>
              </w:rPr>
              <w:t xml:space="preserve">      description: reflect the default MySQL server port</w:t>
            </w:r>
          </w:p>
          <w:p w14:paraId="78EAF58D" w14:textId="77777777" w:rsidR="00841FF2" w:rsidRPr="007E1EAE" w:rsidRDefault="00841FF2" w:rsidP="00841FF2">
            <w:pPr>
              <w:rPr>
                <w:rStyle w:val="CodeSnippet"/>
              </w:rPr>
            </w:pPr>
            <w:r w:rsidRPr="007E1EAE">
              <w:rPr>
                <w:rStyle w:val="CodeSnippet"/>
              </w:rPr>
              <w:t xml:space="preserve">      default: 3306</w:t>
            </w:r>
          </w:p>
          <w:p w14:paraId="68DB1888" w14:textId="77777777" w:rsidR="00841FF2" w:rsidRPr="007E1EAE" w:rsidRDefault="00841FF2" w:rsidP="00841FF2">
            <w:pPr>
              <w:rPr>
                <w:rStyle w:val="CodeSnippet"/>
              </w:rPr>
            </w:pPr>
            <w:r w:rsidRPr="007E1EAE">
              <w:rPr>
                <w:rStyle w:val="CodeSnippet"/>
              </w:rPr>
              <w:t xml:space="preserve">    root_password:</w:t>
            </w:r>
          </w:p>
          <w:p w14:paraId="3849126B" w14:textId="77777777" w:rsidR="00841FF2" w:rsidRPr="007E1EAE" w:rsidRDefault="00841FF2" w:rsidP="00841FF2">
            <w:pPr>
              <w:rPr>
                <w:rStyle w:val="CodeSnippet"/>
              </w:rPr>
            </w:pPr>
            <w:r w:rsidRPr="007E1EAE">
              <w:rPr>
                <w:rStyle w:val="CodeSnippet"/>
              </w:rPr>
              <w:t xml:space="preserve">      # MySQL requires a root_password for configuration</w:t>
            </w:r>
          </w:p>
          <w:p w14:paraId="665453C2" w14:textId="77777777" w:rsidR="00841FF2" w:rsidRPr="007E1EAE" w:rsidRDefault="00841FF2" w:rsidP="00841FF2">
            <w:pPr>
              <w:rPr>
                <w:rStyle w:val="CodeSnippet"/>
              </w:rPr>
            </w:pPr>
            <w:r w:rsidRPr="007E1EAE">
              <w:rPr>
                <w:rStyle w:val="CodeSnippet"/>
              </w:rPr>
              <w:t xml:space="preserve">      # Override parent DBMS definition to make this property required</w:t>
            </w:r>
          </w:p>
          <w:p w14:paraId="4C1E1EDB" w14:textId="77777777" w:rsidR="00841FF2" w:rsidRPr="007E1EAE" w:rsidRDefault="00841FF2" w:rsidP="00841FF2">
            <w:pPr>
              <w:rPr>
                <w:rStyle w:val="CodeSnippet"/>
              </w:rPr>
            </w:pPr>
            <w:r w:rsidRPr="007E1EAE">
              <w:rPr>
                <w:rStyle w:val="CodeSnippet"/>
              </w:rPr>
              <w:t xml:space="preserve">      required: true</w:t>
            </w:r>
          </w:p>
          <w:p w14:paraId="3A92882F" w14:textId="77777777" w:rsidR="00841FF2" w:rsidRPr="007E1EAE" w:rsidRDefault="00841FF2" w:rsidP="00841FF2">
            <w:pPr>
              <w:rPr>
                <w:rStyle w:val="CodeSnippet"/>
              </w:rPr>
            </w:pPr>
            <w:r w:rsidRPr="007E1EAE">
              <w:rPr>
                <w:rStyle w:val="CodeSnippet"/>
              </w:rPr>
              <w:t xml:space="preserve">  capabilities:</w:t>
            </w:r>
          </w:p>
          <w:p w14:paraId="227F37A3" w14:textId="77777777" w:rsidR="00841FF2" w:rsidRPr="007E1EAE" w:rsidRDefault="00841FF2" w:rsidP="00841FF2">
            <w:pPr>
              <w:rPr>
                <w:rStyle w:val="CodeSnippet"/>
              </w:rPr>
            </w:pPr>
            <w:r w:rsidRPr="007E1EAE">
              <w:rPr>
                <w:rStyle w:val="CodeSnippet"/>
              </w:rPr>
              <w:t xml:space="preserve">    # Further constrain the ‘host’ capability to only allow MySQL databases</w:t>
            </w:r>
          </w:p>
          <w:p w14:paraId="05862369" w14:textId="77777777" w:rsidR="00841FF2" w:rsidRPr="007E1EAE" w:rsidRDefault="00841FF2" w:rsidP="00841FF2">
            <w:pPr>
              <w:rPr>
                <w:rStyle w:val="CodeSnippet"/>
              </w:rPr>
            </w:pPr>
            <w:r w:rsidRPr="007E1EAE">
              <w:rPr>
                <w:rStyle w:val="CodeSnippet"/>
              </w:rPr>
              <w:t xml:space="preserve">    host: </w:t>
            </w:r>
          </w:p>
          <w:p w14:paraId="060939A8" w14:textId="77777777" w:rsidR="00841FF2" w:rsidRPr="007E1EAE" w:rsidRDefault="00841FF2" w:rsidP="00841FF2">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2A0552F2" w14:textId="77777777" w:rsidR="00841FF2" w:rsidRPr="007E1EAE" w:rsidRDefault="00841FF2" w:rsidP="00841FF2">
      <w:pPr>
        <w:pStyle w:val="Heading3"/>
      </w:pPr>
      <w:bookmarkStart w:id="1585" w:name="_Toc454457919"/>
      <w:bookmarkStart w:id="1586" w:name="_Toc454458718"/>
      <w:r w:rsidRPr="007E1EAE">
        <w:lastRenderedPageBreak/>
        <w:t>tosca.nodes.WebServer.Apache</w:t>
      </w:r>
      <w:bookmarkEnd w:id="1585"/>
      <w:bookmarkEnd w:id="1586"/>
    </w:p>
    <w:p w14:paraId="294BC83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AAE7925" w14:textId="77777777" w:rsidTr="00841FF2">
        <w:trPr>
          <w:cantSplit/>
          <w:tblHeader/>
        </w:trPr>
        <w:tc>
          <w:tcPr>
            <w:tcW w:w="924" w:type="pct"/>
            <w:shd w:val="clear" w:color="auto" w:fill="D9D9D9"/>
          </w:tcPr>
          <w:p w14:paraId="5B4C7F3B" w14:textId="77777777" w:rsidR="00841FF2" w:rsidRPr="007E1EAE" w:rsidRDefault="00841FF2" w:rsidP="00841FF2">
            <w:pPr>
              <w:pStyle w:val="TableText-Heading"/>
            </w:pPr>
            <w:r w:rsidRPr="007E1EAE">
              <w:t>Name</w:t>
            </w:r>
          </w:p>
        </w:tc>
        <w:tc>
          <w:tcPr>
            <w:tcW w:w="549" w:type="pct"/>
            <w:shd w:val="clear" w:color="auto" w:fill="D9D9D9"/>
          </w:tcPr>
          <w:p w14:paraId="20B9DC71" w14:textId="77777777" w:rsidR="00841FF2" w:rsidRPr="007E1EAE" w:rsidRDefault="00841FF2" w:rsidP="00841FF2">
            <w:pPr>
              <w:pStyle w:val="TableText-Heading"/>
            </w:pPr>
            <w:r w:rsidRPr="007E1EAE">
              <w:t>Required</w:t>
            </w:r>
          </w:p>
        </w:tc>
        <w:tc>
          <w:tcPr>
            <w:tcW w:w="394" w:type="pct"/>
            <w:shd w:val="clear" w:color="auto" w:fill="D9D9D9"/>
          </w:tcPr>
          <w:p w14:paraId="154AA502" w14:textId="77777777" w:rsidR="00841FF2" w:rsidRPr="007E1EAE" w:rsidRDefault="00841FF2" w:rsidP="00841FF2">
            <w:pPr>
              <w:pStyle w:val="TableText-Heading"/>
            </w:pPr>
            <w:r w:rsidRPr="007E1EAE">
              <w:t>Type</w:t>
            </w:r>
          </w:p>
        </w:tc>
        <w:tc>
          <w:tcPr>
            <w:tcW w:w="760" w:type="pct"/>
            <w:shd w:val="clear" w:color="auto" w:fill="D9D9D9"/>
          </w:tcPr>
          <w:p w14:paraId="6BA8FBEA" w14:textId="77777777" w:rsidR="00841FF2" w:rsidRPr="007E1EAE" w:rsidRDefault="00841FF2" w:rsidP="00841FF2">
            <w:pPr>
              <w:pStyle w:val="TableText-Heading"/>
            </w:pPr>
            <w:r w:rsidRPr="007E1EAE">
              <w:t>Constraints</w:t>
            </w:r>
          </w:p>
        </w:tc>
        <w:tc>
          <w:tcPr>
            <w:tcW w:w="2373" w:type="pct"/>
            <w:shd w:val="clear" w:color="auto" w:fill="D9D9D9"/>
          </w:tcPr>
          <w:p w14:paraId="4CD53712" w14:textId="77777777" w:rsidR="00841FF2" w:rsidRPr="007E1EAE" w:rsidRDefault="00841FF2" w:rsidP="00841FF2">
            <w:pPr>
              <w:pStyle w:val="TableText-Heading"/>
            </w:pPr>
            <w:r w:rsidRPr="007E1EAE">
              <w:t>Description</w:t>
            </w:r>
          </w:p>
        </w:tc>
      </w:tr>
      <w:tr w:rsidR="00841FF2" w:rsidRPr="007E1EAE" w14:paraId="2B4C6FE2" w14:textId="77777777" w:rsidTr="00841FF2">
        <w:trPr>
          <w:cantSplit/>
        </w:trPr>
        <w:tc>
          <w:tcPr>
            <w:tcW w:w="924" w:type="pct"/>
            <w:shd w:val="clear" w:color="auto" w:fill="FFFFFF"/>
          </w:tcPr>
          <w:p w14:paraId="026A3E7C" w14:textId="77777777" w:rsidR="00841FF2" w:rsidRPr="007E1EAE" w:rsidRDefault="00841FF2" w:rsidP="00841FF2">
            <w:pPr>
              <w:pStyle w:val="TableText"/>
            </w:pPr>
            <w:r w:rsidRPr="007E1EAE">
              <w:t>N/A</w:t>
            </w:r>
          </w:p>
        </w:tc>
        <w:tc>
          <w:tcPr>
            <w:tcW w:w="549" w:type="pct"/>
            <w:shd w:val="clear" w:color="auto" w:fill="FFFFFF"/>
          </w:tcPr>
          <w:p w14:paraId="40EBDDCF" w14:textId="77777777" w:rsidR="00841FF2" w:rsidRPr="007E1EAE" w:rsidRDefault="00841FF2" w:rsidP="00841FF2">
            <w:pPr>
              <w:pStyle w:val="TableText"/>
            </w:pPr>
            <w:r w:rsidRPr="007E1EAE">
              <w:t>N/A</w:t>
            </w:r>
          </w:p>
        </w:tc>
        <w:tc>
          <w:tcPr>
            <w:tcW w:w="394" w:type="pct"/>
            <w:shd w:val="clear" w:color="auto" w:fill="FFFFFF"/>
          </w:tcPr>
          <w:p w14:paraId="33A921F9" w14:textId="77777777" w:rsidR="00841FF2" w:rsidRPr="007E1EAE" w:rsidRDefault="00841FF2" w:rsidP="00841FF2">
            <w:pPr>
              <w:pStyle w:val="TableText"/>
            </w:pPr>
            <w:r w:rsidRPr="007E1EAE">
              <w:t>N/A</w:t>
            </w:r>
          </w:p>
        </w:tc>
        <w:tc>
          <w:tcPr>
            <w:tcW w:w="760" w:type="pct"/>
            <w:shd w:val="clear" w:color="auto" w:fill="FFFFFF"/>
          </w:tcPr>
          <w:p w14:paraId="7A891AC8" w14:textId="77777777" w:rsidR="00841FF2" w:rsidRPr="007E1EAE" w:rsidRDefault="00841FF2" w:rsidP="00841FF2">
            <w:pPr>
              <w:pStyle w:val="TableText"/>
            </w:pPr>
            <w:r w:rsidRPr="007E1EAE">
              <w:t>N/A</w:t>
            </w:r>
          </w:p>
        </w:tc>
        <w:tc>
          <w:tcPr>
            <w:tcW w:w="2373" w:type="pct"/>
            <w:shd w:val="clear" w:color="auto" w:fill="FFFFFF"/>
          </w:tcPr>
          <w:p w14:paraId="78D555E0" w14:textId="77777777" w:rsidR="00841FF2" w:rsidRPr="007E1EAE" w:rsidRDefault="00841FF2" w:rsidP="00841FF2">
            <w:pPr>
              <w:pStyle w:val="TableText"/>
            </w:pPr>
            <w:r w:rsidRPr="007E1EAE">
              <w:t>N/A</w:t>
            </w:r>
          </w:p>
        </w:tc>
      </w:tr>
    </w:tbl>
    <w:p w14:paraId="2E6CEE2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D056C72" w14:textId="77777777" w:rsidTr="00841FF2">
        <w:tc>
          <w:tcPr>
            <w:tcW w:w="9576" w:type="dxa"/>
            <w:shd w:val="clear" w:color="auto" w:fill="D9D9D9" w:themeFill="background1" w:themeFillShade="D9"/>
          </w:tcPr>
          <w:p w14:paraId="23F9C2E3" w14:textId="77777777" w:rsidR="00841FF2" w:rsidRPr="007E1EAE" w:rsidRDefault="00841FF2" w:rsidP="00841FF2">
            <w:pPr>
              <w:rPr>
                <w:rStyle w:val="CodeSnippet"/>
              </w:rPr>
            </w:pPr>
            <w:r w:rsidRPr="007E1EAE">
              <w:rPr>
                <w:rStyle w:val="CodeSnippet"/>
              </w:rPr>
              <w:t>tosca.nodes.WebServer.Apache:</w:t>
            </w:r>
          </w:p>
          <w:p w14:paraId="3FB63B15" w14:textId="77777777" w:rsidR="00841FF2" w:rsidRPr="007E1EAE" w:rsidRDefault="00841FF2" w:rsidP="00841FF2">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641E26C1" w14:textId="77777777" w:rsidR="00841FF2" w:rsidRPr="007E1EAE" w:rsidRDefault="00841FF2" w:rsidP="00841FF2">
      <w:pPr>
        <w:pStyle w:val="Heading3"/>
      </w:pPr>
      <w:bookmarkStart w:id="1587" w:name="_Toc454457920"/>
      <w:bookmarkStart w:id="1588" w:name="_Toc454458719"/>
      <w:r w:rsidRPr="007E1EAE">
        <w:t>tosca.nodes.WebApplication.WordPress</w:t>
      </w:r>
      <w:bookmarkEnd w:id="1587"/>
      <w:bookmarkEnd w:id="1588"/>
    </w:p>
    <w:p w14:paraId="73C1B60B" w14:textId="77777777" w:rsidR="00841FF2" w:rsidRPr="007E1EAE" w:rsidRDefault="00841FF2" w:rsidP="00841FF2">
      <w:r w:rsidRPr="007E1EAE">
        <w:t>This section defines a non-normative Node type for the WordPress [</w:t>
      </w:r>
      <w:hyperlink w:anchor="REF_WORDPRESS" w:history="1">
        <w:r w:rsidRPr="007E1EAE">
          <w:rPr>
            <w:rStyle w:val="Hyperlink"/>
          </w:rPr>
          <w:t>WordPress</w:t>
        </w:r>
      </w:hyperlink>
      <w:r w:rsidRPr="007E1EAE">
        <w:t>] application.</w:t>
      </w:r>
    </w:p>
    <w:p w14:paraId="6971AE7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54BC3757" w14:textId="77777777" w:rsidTr="00841FF2">
        <w:trPr>
          <w:cantSplit/>
          <w:tblHeader/>
        </w:trPr>
        <w:tc>
          <w:tcPr>
            <w:tcW w:w="924" w:type="pct"/>
            <w:shd w:val="clear" w:color="auto" w:fill="D9D9D9"/>
          </w:tcPr>
          <w:p w14:paraId="493F0FC7" w14:textId="77777777" w:rsidR="00841FF2" w:rsidRPr="007E1EAE" w:rsidRDefault="00841FF2" w:rsidP="00841FF2">
            <w:pPr>
              <w:pStyle w:val="TableText-Heading"/>
            </w:pPr>
            <w:r w:rsidRPr="007E1EAE">
              <w:t>Name</w:t>
            </w:r>
          </w:p>
        </w:tc>
        <w:tc>
          <w:tcPr>
            <w:tcW w:w="549" w:type="pct"/>
            <w:shd w:val="clear" w:color="auto" w:fill="D9D9D9"/>
          </w:tcPr>
          <w:p w14:paraId="134D2B80" w14:textId="77777777" w:rsidR="00841FF2" w:rsidRPr="007E1EAE" w:rsidRDefault="00841FF2" w:rsidP="00841FF2">
            <w:pPr>
              <w:pStyle w:val="TableText-Heading"/>
            </w:pPr>
            <w:r w:rsidRPr="007E1EAE">
              <w:t>Required</w:t>
            </w:r>
          </w:p>
        </w:tc>
        <w:tc>
          <w:tcPr>
            <w:tcW w:w="394" w:type="pct"/>
            <w:shd w:val="clear" w:color="auto" w:fill="D9D9D9"/>
          </w:tcPr>
          <w:p w14:paraId="128A77B0" w14:textId="77777777" w:rsidR="00841FF2" w:rsidRPr="007E1EAE" w:rsidRDefault="00841FF2" w:rsidP="00841FF2">
            <w:pPr>
              <w:pStyle w:val="TableText-Heading"/>
            </w:pPr>
            <w:r w:rsidRPr="007E1EAE">
              <w:t>Type</w:t>
            </w:r>
          </w:p>
        </w:tc>
        <w:tc>
          <w:tcPr>
            <w:tcW w:w="760" w:type="pct"/>
            <w:shd w:val="clear" w:color="auto" w:fill="D9D9D9"/>
          </w:tcPr>
          <w:p w14:paraId="651E5887" w14:textId="77777777" w:rsidR="00841FF2" w:rsidRPr="007E1EAE" w:rsidRDefault="00841FF2" w:rsidP="00841FF2">
            <w:pPr>
              <w:pStyle w:val="TableText-Heading"/>
            </w:pPr>
            <w:r w:rsidRPr="007E1EAE">
              <w:t>Constraints</w:t>
            </w:r>
          </w:p>
        </w:tc>
        <w:tc>
          <w:tcPr>
            <w:tcW w:w="2373" w:type="pct"/>
            <w:shd w:val="clear" w:color="auto" w:fill="D9D9D9"/>
          </w:tcPr>
          <w:p w14:paraId="583718B8" w14:textId="77777777" w:rsidR="00841FF2" w:rsidRPr="007E1EAE" w:rsidRDefault="00841FF2" w:rsidP="00841FF2">
            <w:pPr>
              <w:pStyle w:val="TableText-Heading"/>
            </w:pPr>
            <w:r w:rsidRPr="007E1EAE">
              <w:t>Description</w:t>
            </w:r>
          </w:p>
        </w:tc>
      </w:tr>
      <w:tr w:rsidR="00841FF2" w:rsidRPr="007E1EAE" w14:paraId="0A1AB3CD" w14:textId="77777777" w:rsidTr="00841FF2">
        <w:trPr>
          <w:cantSplit/>
        </w:trPr>
        <w:tc>
          <w:tcPr>
            <w:tcW w:w="924" w:type="pct"/>
            <w:shd w:val="clear" w:color="auto" w:fill="FFFFFF"/>
          </w:tcPr>
          <w:p w14:paraId="53A3DF0B"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50B08C0D" w14:textId="77777777" w:rsidR="00841FF2" w:rsidRPr="007E1EAE" w:rsidRDefault="00841FF2" w:rsidP="00841FF2">
            <w:pPr>
              <w:pStyle w:val="TableText"/>
            </w:pPr>
            <w:r w:rsidRPr="007E1EAE">
              <w:t>N/A</w:t>
            </w:r>
          </w:p>
        </w:tc>
        <w:tc>
          <w:tcPr>
            <w:tcW w:w="394" w:type="pct"/>
            <w:shd w:val="clear" w:color="auto" w:fill="FFFFFF"/>
          </w:tcPr>
          <w:p w14:paraId="1FF9AD82" w14:textId="77777777" w:rsidR="00841FF2" w:rsidRPr="007E1EAE" w:rsidRDefault="00841FF2" w:rsidP="00841FF2">
            <w:pPr>
              <w:pStyle w:val="TableText"/>
            </w:pPr>
            <w:r w:rsidRPr="007E1EAE">
              <w:t>N/A</w:t>
            </w:r>
          </w:p>
        </w:tc>
        <w:tc>
          <w:tcPr>
            <w:tcW w:w="760" w:type="pct"/>
            <w:shd w:val="clear" w:color="auto" w:fill="FFFFFF"/>
          </w:tcPr>
          <w:p w14:paraId="48822573" w14:textId="77777777" w:rsidR="00841FF2" w:rsidRPr="007E1EAE" w:rsidRDefault="00841FF2" w:rsidP="00841FF2">
            <w:pPr>
              <w:pStyle w:val="TableText"/>
            </w:pPr>
            <w:r w:rsidRPr="007E1EAE">
              <w:t>N/A</w:t>
            </w:r>
          </w:p>
        </w:tc>
        <w:tc>
          <w:tcPr>
            <w:tcW w:w="2373" w:type="pct"/>
            <w:shd w:val="clear" w:color="auto" w:fill="FFFFFF"/>
          </w:tcPr>
          <w:p w14:paraId="43E382B8" w14:textId="77777777" w:rsidR="00841FF2" w:rsidRPr="007E1EAE" w:rsidRDefault="00841FF2" w:rsidP="00841FF2">
            <w:pPr>
              <w:pStyle w:val="TableText"/>
            </w:pPr>
            <w:r w:rsidRPr="007E1EAE">
              <w:t>N/A</w:t>
            </w:r>
          </w:p>
        </w:tc>
      </w:tr>
    </w:tbl>
    <w:p w14:paraId="3D7062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DEE38F2" w14:textId="77777777" w:rsidTr="00841FF2">
        <w:tc>
          <w:tcPr>
            <w:tcW w:w="9576" w:type="dxa"/>
            <w:shd w:val="clear" w:color="auto" w:fill="D9D9D9" w:themeFill="background1" w:themeFillShade="D9"/>
          </w:tcPr>
          <w:p w14:paraId="1B840225" w14:textId="77777777" w:rsidR="00841FF2" w:rsidRPr="007E1EAE" w:rsidRDefault="00841FF2" w:rsidP="00841FF2">
            <w:pPr>
              <w:rPr>
                <w:rStyle w:val="CodeSnippet"/>
                <w:noProof/>
              </w:rPr>
            </w:pPr>
            <w:r w:rsidRPr="007E1EAE">
              <w:rPr>
                <w:rStyle w:val="CodeSnippet"/>
                <w:noProof/>
              </w:rPr>
              <w:t>tosca.nodes.WebApplication.WordPress:</w:t>
            </w:r>
          </w:p>
          <w:p w14:paraId="32530881" w14:textId="77777777" w:rsidR="00841FF2" w:rsidRPr="007E1EAE" w:rsidRDefault="00841FF2" w:rsidP="00841FF2">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367A0625" w14:textId="77777777" w:rsidR="00841FF2" w:rsidRPr="007E1EAE" w:rsidRDefault="00841FF2" w:rsidP="00841FF2">
            <w:pPr>
              <w:rPr>
                <w:rStyle w:val="CodeSnippet"/>
                <w:noProof/>
              </w:rPr>
            </w:pPr>
            <w:r w:rsidRPr="007E1EAE">
              <w:rPr>
                <w:rStyle w:val="CodeSnippet"/>
                <w:noProof/>
              </w:rPr>
              <w:t xml:space="preserve">  properties:</w:t>
            </w:r>
          </w:p>
          <w:p w14:paraId="024A85A6" w14:textId="77777777" w:rsidR="00841FF2" w:rsidRPr="007E1EAE" w:rsidRDefault="00841FF2" w:rsidP="00841FF2">
            <w:pPr>
              <w:rPr>
                <w:rStyle w:val="CodeSnippet"/>
                <w:noProof/>
              </w:rPr>
            </w:pPr>
            <w:r w:rsidRPr="007E1EAE">
              <w:rPr>
                <w:rStyle w:val="CodeSnippet"/>
                <w:noProof/>
              </w:rPr>
              <w:t xml:space="preserve">    admin_user:</w:t>
            </w:r>
          </w:p>
          <w:p w14:paraId="7FF5DA5D"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5C7104F" w14:textId="77777777" w:rsidR="00841FF2" w:rsidRPr="007E1EAE" w:rsidRDefault="00841FF2" w:rsidP="00841FF2">
            <w:pPr>
              <w:rPr>
                <w:rStyle w:val="CodeSnippet"/>
                <w:noProof/>
              </w:rPr>
            </w:pPr>
            <w:r w:rsidRPr="007E1EAE">
              <w:rPr>
                <w:rStyle w:val="CodeSnippet"/>
                <w:noProof/>
              </w:rPr>
              <w:t xml:space="preserve">    admin_password:</w:t>
            </w:r>
          </w:p>
          <w:p w14:paraId="10C96E1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91DF9F" w14:textId="77777777" w:rsidR="00841FF2" w:rsidRPr="007E1EAE" w:rsidRDefault="00841FF2" w:rsidP="00841FF2">
            <w:pPr>
              <w:rPr>
                <w:rStyle w:val="CodeSnippet"/>
                <w:noProof/>
              </w:rPr>
            </w:pPr>
            <w:r w:rsidRPr="007E1EAE">
              <w:rPr>
                <w:rStyle w:val="CodeSnippet"/>
                <w:noProof/>
              </w:rPr>
              <w:t xml:space="preserve">    db_host:</w:t>
            </w:r>
          </w:p>
          <w:p w14:paraId="693C9A1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54F17C6A" w14:textId="77777777" w:rsidR="00841FF2" w:rsidRPr="007E1EAE" w:rsidRDefault="00841FF2" w:rsidP="00841FF2">
            <w:pPr>
              <w:rPr>
                <w:rStyle w:val="CodeSnippet"/>
                <w:noProof/>
              </w:rPr>
            </w:pPr>
            <w:r w:rsidRPr="007E1EAE">
              <w:rPr>
                <w:rStyle w:val="CodeSnippet"/>
                <w:noProof/>
              </w:rPr>
              <w:t xml:space="preserve">  requirements:</w:t>
            </w:r>
          </w:p>
          <w:p w14:paraId="4F3ED097" w14:textId="77777777" w:rsidR="00841FF2" w:rsidRPr="007E1EAE" w:rsidRDefault="00841FF2" w:rsidP="00841FF2">
            <w:pPr>
              <w:rPr>
                <w:rStyle w:val="CodeSnippet"/>
                <w:noProof/>
              </w:rPr>
            </w:pPr>
            <w:r w:rsidRPr="007E1EAE">
              <w:rPr>
                <w:rStyle w:val="CodeSnippet"/>
                <w:noProof/>
              </w:rPr>
              <w:t xml:space="preserve">    - database_endpoint: </w:t>
            </w:r>
          </w:p>
          <w:p w14:paraId="37D501C7" w14:textId="77777777" w:rsidR="00841FF2" w:rsidRPr="007E1EAE" w:rsidRDefault="00841FF2" w:rsidP="00841FF2">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01B20FBB"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1223A5" w14:textId="77777777" w:rsidR="00841FF2" w:rsidRPr="007E1EAE" w:rsidRDefault="00841FF2" w:rsidP="00841FF2">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370BA21D" w14:textId="77777777" w:rsidR="00841FF2" w:rsidRPr="007E1EAE" w:rsidRDefault="00841FF2" w:rsidP="00841FF2">
      <w:pPr>
        <w:pStyle w:val="Heading3"/>
      </w:pPr>
      <w:bookmarkStart w:id="1589" w:name="_Toc454457921"/>
      <w:bookmarkStart w:id="1590" w:name="_Toc454458720"/>
      <w:r w:rsidRPr="007E1EAE">
        <w:lastRenderedPageBreak/>
        <w:t>tosca.nodes.WebServer.Nodejs</w:t>
      </w:r>
      <w:bookmarkEnd w:id="1589"/>
      <w:bookmarkEnd w:id="1590"/>
    </w:p>
    <w:p w14:paraId="5456F24C" w14:textId="77777777" w:rsidR="00841FF2" w:rsidRPr="007E1EAE" w:rsidRDefault="00841FF2" w:rsidP="00841FF2">
      <w:r w:rsidRPr="007E1EAE">
        <w:t>This non-normative node type represents a Node.js [</w:t>
      </w:r>
      <w:hyperlink w:anchor="REF_NODEJS" w:history="1">
        <w:r w:rsidRPr="007E1EAE">
          <w:rPr>
            <w:rStyle w:val="Hyperlink"/>
          </w:rPr>
          <w:t>NodeJS</w:t>
        </w:r>
      </w:hyperlink>
      <w:r w:rsidRPr="007E1EAE">
        <w:t xml:space="preserve">] web application server. </w:t>
      </w:r>
    </w:p>
    <w:p w14:paraId="269A3D8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896C00B" w14:textId="77777777" w:rsidTr="00841FF2">
        <w:trPr>
          <w:cantSplit/>
          <w:tblHeader/>
        </w:trPr>
        <w:tc>
          <w:tcPr>
            <w:tcW w:w="924" w:type="pct"/>
            <w:shd w:val="clear" w:color="auto" w:fill="D9D9D9"/>
          </w:tcPr>
          <w:p w14:paraId="0638324D" w14:textId="77777777" w:rsidR="00841FF2" w:rsidRPr="007E1EAE" w:rsidRDefault="00841FF2" w:rsidP="00841FF2">
            <w:pPr>
              <w:pStyle w:val="TableText-Heading"/>
            </w:pPr>
            <w:r w:rsidRPr="007E1EAE">
              <w:t>Name</w:t>
            </w:r>
          </w:p>
        </w:tc>
        <w:tc>
          <w:tcPr>
            <w:tcW w:w="549" w:type="pct"/>
            <w:shd w:val="clear" w:color="auto" w:fill="D9D9D9"/>
          </w:tcPr>
          <w:p w14:paraId="34EE72EA" w14:textId="77777777" w:rsidR="00841FF2" w:rsidRPr="007E1EAE" w:rsidRDefault="00841FF2" w:rsidP="00841FF2">
            <w:pPr>
              <w:pStyle w:val="TableText-Heading"/>
            </w:pPr>
            <w:r w:rsidRPr="007E1EAE">
              <w:t>Required</w:t>
            </w:r>
          </w:p>
        </w:tc>
        <w:tc>
          <w:tcPr>
            <w:tcW w:w="394" w:type="pct"/>
            <w:shd w:val="clear" w:color="auto" w:fill="D9D9D9"/>
          </w:tcPr>
          <w:p w14:paraId="3ABB44AA" w14:textId="77777777" w:rsidR="00841FF2" w:rsidRPr="007E1EAE" w:rsidRDefault="00841FF2" w:rsidP="00841FF2">
            <w:pPr>
              <w:pStyle w:val="TableText-Heading"/>
            </w:pPr>
            <w:r w:rsidRPr="007E1EAE">
              <w:t>Type</w:t>
            </w:r>
          </w:p>
        </w:tc>
        <w:tc>
          <w:tcPr>
            <w:tcW w:w="760" w:type="pct"/>
            <w:shd w:val="clear" w:color="auto" w:fill="D9D9D9"/>
          </w:tcPr>
          <w:p w14:paraId="3D45F670" w14:textId="77777777" w:rsidR="00841FF2" w:rsidRPr="007E1EAE" w:rsidRDefault="00841FF2" w:rsidP="00841FF2">
            <w:pPr>
              <w:pStyle w:val="TableText-Heading"/>
            </w:pPr>
            <w:r w:rsidRPr="007E1EAE">
              <w:t>Constraints</w:t>
            </w:r>
          </w:p>
        </w:tc>
        <w:tc>
          <w:tcPr>
            <w:tcW w:w="2373" w:type="pct"/>
            <w:shd w:val="clear" w:color="auto" w:fill="D9D9D9"/>
          </w:tcPr>
          <w:p w14:paraId="400C07DF" w14:textId="77777777" w:rsidR="00841FF2" w:rsidRPr="007E1EAE" w:rsidRDefault="00841FF2" w:rsidP="00841FF2">
            <w:pPr>
              <w:pStyle w:val="TableText-Heading"/>
            </w:pPr>
            <w:r w:rsidRPr="007E1EAE">
              <w:t>Description</w:t>
            </w:r>
          </w:p>
        </w:tc>
      </w:tr>
      <w:tr w:rsidR="00841FF2" w:rsidRPr="007E1EAE" w14:paraId="5BDC7DD5" w14:textId="77777777" w:rsidTr="00841FF2">
        <w:trPr>
          <w:cantSplit/>
        </w:trPr>
        <w:tc>
          <w:tcPr>
            <w:tcW w:w="924" w:type="pct"/>
            <w:shd w:val="clear" w:color="auto" w:fill="FFFFFF"/>
          </w:tcPr>
          <w:p w14:paraId="3A522B28"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7D4E6A1B" w14:textId="77777777" w:rsidR="00841FF2" w:rsidRPr="007E1EAE" w:rsidRDefault="00841FF2" w:rsidP="00841FF2">
            <w:pPr>
              <w:pStyle w:val="TableText"/>
            </w:pPr>
            <w:r w:rsidRPr="007E1EAE">
              <w:t>N/A</w:t>
            </w:r>
          </w:p>
        </w:tc>
        <w:tc>
          <w:tcPr>
            <w:tcW w:w="394" w:type="pct"/>
            <w:shd w:val="clear" w:color="auto" w:fill="FFFFFF"/>
          </w:tcPr>
          <w:p w14:paraId="44498013" w14:textId="77777777" w:rsidR="00841FF2" w:rsidRPr="007E1EAE" w:rsidRDefault="00841FF2" w:rsidP="00841FF2">
            <w:pPr>
              <w:pStyle w:val="TableText"/>
            </w:pPr>
            <w:r w:rsidRPr="007E1EAE">
              <w:t>N/A</w:t>
            </w:r>
          </w:p>
        </w:tc>
        <w:tc>
          <w:tcPr>
            <w:tcW w:w="760" w:type="pct"/>
            <w:shd w:val="clear" w:color="auto" w:fill="FFFFFF"/>
          </w:tcPr>
          <w:p w14:paraId="52C332E4" w14:textId="77777777" w:rsidR="00841FF2" w:rsidRPr="007E1EAE" w:rsidRDefault="00841FF2" w:rsidP="00841FF2">
            <w:pPr>
              <w:pStyle w:val="TableText"/>
            </w:pPr>
            <w:r w:rsidRPr="007E1EAE">
              <w:t>N/A</w:t>
            </w:r>
          </w:p>
        </w:tc>
        <w:tc>
          <w:tcPr>
            <w:tcW w:w="2373" w:type="pct"/>
            <w:shd w:val="clear" w:color="auto" w:fill="FFFFFF"/>
          </w:tcPr>
          <w:p w14:paraId="25843470" w14:textId="77777777" w:rsidR="00841FF2" w:rsidRPr="007E1EAE" w:rsidRDefault="00841FF2" w:rsidP="00841FF2">
            <w:pPr>
              <w:pStyle w:val="TableText"/>
            </w:pPr>
            <w:r w:rsidRPr="007E1EAE">
              <w:t>N/A</w:t>
            </w:r>
          </w:p>
        </w:tc>
      </w:tr>
    </w:tbl>
    <w:p w14:paraId="34D449B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390CA03" w14:textId="77777777" w:rsidTr="00841FF2">
        <w:tc>
          <w:tcPr>
            <w:tcW w:w="9576" w:type="dxa"/>
            <w:shd w:val="clear" w:color="auto" w:fill="D9D9D9" w:themeFill="background1" w:themeFillShade="D9"/>
          </w:tcPr>
          <w:p w14:paraId="4F1CDC8D" w14:textId="77777777" w:rsidR="00841FF2" w:rsidRPr="007E1EAE" w:rsidRDefault="00841FF2" w:rsidP="00841FF2">
            <w:pPr>
              <w:rPr>
                <w:rStyle w:val="CodeSnippet"/>
              </w:rPr>
            </w:pPr>
            <w:r w:rsidRPr="007E1EAE">
              <w:rPr>
                <w:rStyle w:val="CodeSnippet"/>
              </w:rPr>
              <w:t>tosca.nodes.WebServer.Nodejs:</w:t>
            </w:r>
          </w:p>
          <w:p w14:paraId="2145FCB8" w14:textId="77777777" w:rsidR="00841FF2" w:rsidRPr="007E1EAE" w:rsidRDefault="00841FF2" w:rsidP="00841FF2">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14FCDD1D" w14:textId="77777777" w:rsidR="00841FF2" w:rsidRPr="007E1EAE" w:rsidRDefault="00841FF2" w:rsidP="00841FF2">
            <w:pPr>
              <w:rPr>
                <w:rStyle w:val="CodeSnippet"/>
              </w:rPr>
            </w:pPr>
            <w:r w:rsidRPr="007E1EAE">
              <w:rPr>
                <w:rStyle w:val="CodeSnippet"/>
              </w:rPr>
              <w:t xml:space="preserve">  properties:</w:t>
            </w:r>
          </w:p>
          <w:p w14:paraId="43BB52D7" w14:textId="77777777" w:rsidR="00841FF2" w:rsidRPr="007E1EAE" w:rsidRDefault="00841FF2" w:rsidP="00841FF2">
            <w:pPr>
              <w:rPr>
                <w:rStyle w:val="CodeSnippet"/>
              </w:rPr>
            </w:pPr>
            <w:r w:rsidRPr="007E1EAE">
              <w:rPr>
                <w:rStyle w:val="CodeSnippet"/>
              </w:rPr>
              <w:t xml:space="preserve">    # Property to supply the desired implementation in the Github repository</w:t>
            </w:r>
          </w:p>
          <w:p w14:paraId="0465C984" w14:textId="77777777" w:rsidR="00841FF2" w:rsidRPr="007E1EAE" w:rsidRDefault="00841FF2" w:rsidP="00841FF2">
            <w:pPr>
              <w:rPr>
                <w:rStyle w:val="CodeSnippet"/>
              </w:rPr>
            </w:pPr>
            <w:r w:rsidRPr="007E1EAE">
              <w:rPr>
                <w:rStyle w:val="CodeSnippet"/>
              </w:rPr>
              <w:t xml:space="preserve">    github_url:</w:t>
            </w:r>
          </w:p>
          <w:p w14:paraId="4FF08466" w14:textId="77777777" w:rsidR="00841FF2" w:rsidRPr="007E1EAE" w:rsidRDefault="00841FF2" w:rsidP="00841FF2">
            <w:pPr>
              <w:rPr>
                <w:rStyle w:val="CodeSnippet"/>
              </w:rPr>
            </w:pPr>
            <w:r w:rsidRPr="007E1EAE">
              <w:rPr>
                <w:rStyle w:val="CodeSnippet"/>
              </w:rPr>
              <w:t xml:space="preserve">      required: no</w:t>
            </w:r>
          </w:p>
          <w:p w14:paraId="591426C7" w14:textId="77777777" w:rsidR="00841FF2" w:rsidRPr="007E1EAE" w:rsidRDefault="00841FF2" w:rsidP="00841FF2">
            <w:pPr>
              <w:rPr>
                <w:rStyle w:val="CodeSnippet"/>
              </w:rPr>
            </w:pPr>
            <w:r w:rsidRPr="007E1EAE">
              <w:rPr>
                <w:rStyle w:val="CodeSnippet"/>
              </w:rPr>
              <w:t xml:space="preserve">      type: string</w:t>
            </w:r>
          </w:p>
          <w:p w14:paraId="75208571" w14:textId="77777777" w:rsidR="00841FF2" w:rsidRPr="007E1EAE" w:rsidRDefault="00841FF2" w:rsidP="00841FF2">
            <w:pPr>
              <w:rPr>
                <w:rStyle w:val="CodeSnippet"/>
              </w:rPr>
            </w:pPr>
            <w:r w:rsidRPr="007E1EAE">
              <w:rPr>
                <w:rStyle w:val="CodeSnippet"/>
              </w:rPr>
              <w:t xml:space="preserve">      description: location of the application on the github.</w:t>
            </w:r>
          </w:p>
          <w:p w14:paraId="7BAC487E" w14:textId="77777777" w:rsidR="00841FF2" w:rsidRPr="007E1EAE" w:rsidRDefault="00841FF2" w:rsidP="00841FF2">
            <w:pPr>
              <w:rPr>
                <w:rStyle w:val="CodeSnippet"/>
              </w:rPr>
            </w:pPr>
            <w:r w:rsidRPr="007E1EAE">
              <w:rPr>
                <w:rStyle w:val="CodeSnippet"/>
              </w:rPr>
              <w:t xml:space="preserve">      default: https://github.com/mmm/testnode.git</w:t>
            </w:r>
          </w:p>
          <w:p w14:paraId="1B660123" w14:textId="77777777" w:rsidR="00841FF2" w:rsidRPr="007E1EAE" w:rsidRDefault="00841FF2" w:rsidP="00841FF2">
            <w:pPr>
              <w:rPr>
                <w:rStyle w:val="CodeSnippet"/>
              </w:rPr>
            </w:pPr>
            <w:r w:rsidRPr="007E1EAE">
              <w:rPr>
                <w:rStyle w:val="CodeSnippet"/>
              </w:rPr>
              <w:t xml:space="preserve">  interfaces:</w:t>
            </w:r>
          </w:p>
          <w:p w14:paraId="33465CD4" w14:textId="77777777" w:rsidR="00841FF2" w:rsidRPr="007E1EAE" w:rsidRDefault="00841FF2" w:rsidP="00841FF2">
            <w:pPr>
              <w:rPr>
                <w:rStyle w:val="CodeSnippet"/>
              </w:rPr>
            </w:pPr>
            <w:r w:rsidRPr="007E1EAE">
              <w:rPr>
                <w:rStyle w:val="CodeSnippet"/>
              </w:rPr>
              <w:t xml:space="preserve">    Standard:</w:t>
            </w:r>
          </w:p>
          <w:p w14:paraId="2D6404F0" w14:textId="77777777" w:rsidR="00841FF2" w:rsidRPr="007E1EAE" w:rsidRDefault="00841FF2" w:rsidP="00841FF2">
            <w:pPr>
              <w:rPr>
                <w:rStyle w:val="CodeSnippet"/>
              </w:rPr>
            </w:pPr>
            <w:r w:rsidRPr="007E1EAE">
              <w:rPr>
                <w:rStyle w:val="CodeSnippet"/>
              </w:rPr>
              <w:t xml:space="preserve">      inputs:</w:t>
            </w:r>
          </w:p>
          <w:p w14:paraId="711E2F72" w14:textId="77777777" w:rsidR="00841FF2" w:rsidRPr="007E1EAE" w:rsidRDefault="00841FF2" w:rsidP="00841FF2">
            <w:pPr>
              <w:rPr>
                <w:rStyle w:val="CodeSnippet"/>
              </w:rPr>
            </w:pPr>
            <w:r w:rsidRPr="007E1EAE">
              <w:rPr>
                <w:rStyle w:val="CodeSnippet"/>
              </w:rPr>
              <w:t xml:space="preserve">        github_url:</w:t>
            </w:r>
          </w:p>
          <w:p w14:paraId="2E0F1476" w14:textId="77777777" w:rsidR="00841FF2" w:rsidRPr="007E1EAE" w:rsidRDefault="00841FF2" w:rsidP="00841FF2">
            <w:pPr>
              <w:rPr>
                <w:rStyle w:val="CodeSnippet"/>
              </w:rPr>
            </w:pPr>
            <w:r w:rsidRPr="007E1EAE">
              <w:rPr>
                <w:rStyle w:val="CodeSnippet"/>
              </w:rPr>
              <w:t xml:space="preserve">          type: string</w:t>
            </w:r>
          </w:p>
        </w:tc>
      </w:tr>
    </w:tbl>
    <w:p w14:paraId="34A29215" w14:textId="77777777" w:rsidR="00841FF2" w:rsidRPr="007E1EAE" w:rsidRDefault="00841FF2" w:rsidP="00841FF2">
      <w:pPr>
        <w:pStyle w:val="Heading3"/>
      </w:pPr>
      <w:bookmarkStart w:id="1591" w:name="_Toc454457922"/>
      <w:bookmarkStart w:id="1592" w:name="_Toc454458721"/>
      <w:r w:rsidRPr="007E1EAE">
        <w:t>tosca.nodes.Container.Application.Docker</w:t>
      </w:r>
      <w:bookmarkEnd w:id="1591"/>
      <w:bookmarkEnd w:id="1592"/>
    </w:p>
    <w:p w14:paraId="5BCB03E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11B0E98A" w14:textId="77777777" w:rsidTr="00841FF2">
        <w:trPr>
          <w:cantSplit/>
          <w:tblHeader/>
        </w:trPr>
        <w:tc>
          <w:tcPr>
            <w:tcW w:w="924" w:type="pct"/>
            <w:shd w:val="clear" w:color="auto" w:fill="D9D9D9"/>
          </w:tcPr>
          <w:p w14:paraId="16625BD7" w14:textId="77777777" w:rsidR="00841FF2" w:rsidRPr="007E1EAE" w:rsidRDefault="00841FF2" w:rsidP="00841FF2">
            <w:pPr>
              <w:pStyle w:val="TableText-Heading"/>
            </w:pPr>
            <w:r w:rsidRPr="007E1EAE">
              <w:t>Name</w:t>
            </w:r>
          </w:p>
        </w:tc>
        <w:tc>
          <w:tcPr>
            <w:tcW w:w="549" w:type="pct"/>
            <w:shd w:val="clear" w:color="auto" w:fill="D9D9D9"/>
          </w:tcPr>
          <w:p w14:paraId="5669F82F" w14:textId="77777777" w:rsidR="00841FF2" w:rsidRPr="007E1EAE" w:rsidRDefault="00841FF2" w:rsidP="00841FF2">
            <w:pPr>
              <w:pStyle w:val="TableText-Heading"/>
            </w:pPr>
            <w:r w:rsidRPr="007E1EAE">
              <w:t>Required</w:t>
            </w:r>
          </w:p>
        </w:tc>
        <w:tc>
          <w:tcPr>
            <w:tcW w:w="394" w:type="pct"/>
            <w:shd w:val="clear" w:color="auto" w:fill="D9D9D9"/>
          </w:tcPr>
          <w:p w14:paraId="3A62FBF1" w14:textId="77777777" w:rsidR="00841FF2" w:rsidRPr="007E1EAE" w:rsidRDefault="00841FF2" w:rsidP="00841FF2">
            <w:pPr>
              <w:pStyle w:val="TableText-Heading"/>
            </w:pPr>
            <w:r w:rsidRPr="007E1EAE">
              <w:t>Type</w:t>
            </w:r>
          </w:p>
        </w:tc>
        <w:tc>
          <w:tcPr>
            <w:tcW w:w="760" w:type="pct"/>
            <w:shd w:val="clear" w:color="auto" w:fill="D9D9D9"/>
          </w:tcPr>
          <w:p w14:paraId="0268105D" w14:textId="77777777" w:rsidR="00841FF2" w:rsidRPr="007E1EAE" w:rsidRDefault="00841FF2" w:rsidP="00841FF2">
            <w:pPr>
              <w:pStyle w:val="TableText-Heading"/>
            </w:pPr>
            <w:r w:rsidRPr="007E1EAE">
              <w:t>Constraints</w:t>
            </w:r>
          </w:p>
        </w:tc>
        <w:tc>
          <w:tcPr>
            <w:tcW w:w="2373" w:type="pct"/>
            <w:shd w:val="clear" w:color="auto" w:fill="D9D9D9"/>
          </w:tcPr>
          <w:p w14:paraId="6D488205" w14:textId="77777777" w:rsidR="00841FF2" w:rsidRPr="007E1EAE" w:rsidRDefault="00841FF2" w:rsidP="00841FF2">
            <w:pPr>
              <w:pStyle w:val="TableText-Heading"/>
            </w:pPr>
            <w:r w:rsidRPr="007E1EAE">
              <w:t>Description</w:t>
            </w:r>
          </w:p>
        </w:tc>
      </w:tr>
      <w:tr w:rsidR="00841FF2" w:rsidRPr="007E1EAE" w14:paraId="1EA59D08" w14:textId="77777777" w:rsidTr="00841FF2">
        <w:trPr>
          <w:cantSplit/>
        </w:trPr>
        <w:tc>
          <w:tcPr>
            <w:tcW w:w="924" w:type="pct"/>
            <w:shd w:val="clear" w:color="auto" w:fill="FFFFFF"/>
          </w:tcPr>
          <w:p w14:paraId="4AFC16F1"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44090427" w14:textId="77777777" w:rsidR="00841FF2" w:rsidRPr="007E1EAE" w:rsidRDefault="00841FF2" w:rsidP="00841FF2">
            <w:pPr>
              <w:pStyle w:val="TableText"/>
            </w:pPr>
            <w:r w:rsidRPr="007E1EAE">
              <w:t>N/A</w:t>
            </w:r>
          </w:p>
        </w:tc>
        <w:tc>
          <w:tcPr>
            <w:tcW w:w="394" w:type="pct"/>
            <w:shd w:val="clear" w:color="auto" w:fill="FFFFFF"/>
          </w:tcPr>
          <w:p w14:paraId="28F11586" w14:textId="77777777" w:rsidR="00841FF2" w:rsidRPr="007E1EAE" w:rsidRDefault="00841FF2" w:rsidP="00841FF2">
            <w:pPr>
              <w:pStyle w:val="TableText"/>
            </w:pPr>
            <w:r w:rsidRPr="007E1EAE">
              <w:t>N/A</w:t>
            </w:r>
          </w:p>
        </w:tc>
        <w:tc>
          <w:tcPr>
            <w:tcW w:w="760" w:type="pct"/>
            <w:shd w:val="clear" w:color="auto" w:fill="FFFFFF"/>
          </w:tcPr>
          <w:p w14:paraId="43D388DA" w14:textId="77777777" w:rsidR="00841FF2" w:rsidRPr="007E1EAE" w:rsidRDefault="00841FF2" w:rsidP="00841FF2">
            <w:pPr>
              <w:pStyle w:val="TableText"/>
            </w:pPr>
            <w:r w:rsidRPr="007E1EAE">
              <w:t>N/A</w:t>
            </w:r>
          </w:p>
        </w:tc>
        <w:tc>
          <w:tcPr>
            <w:tcW w:w="2373" w:type="pct"/>
            <w:shd w:val="clear" w:color="auto" w:fill="FFFFFF"/>
          </w:tcPr>
          <w:p w14:paraId="2535DE80" w14:textId="77777777" w:rsidR="00841FF2" w:rsidRPr="007E1EAE" w:rsidRDefault="00841FF2" w:rsidP="00841FF2">
            <w:pPr>
              <w:pStyle w:val="TableText"/>
            </w:pPr>
            <w:r w:rsidRPr="007E1EAE">
              <w:t>N/A</w:t>
            </w:r>
          </w:p>
        </w:tc>
      </w:tr>
    </w:tbl>
    <w:p w14:paraId="52860F2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0FB9A82" w14:textId="77777777" w:rsidTr="00841FF2">
        <w:tc>
          <w:tcPr>
            <w:tcW w:w="9576" w:type="dxa"/>
            <w:shd w:val="clear" w:color="auto" w:fill="D9D9D9" w:themeFill="background1" w:themeFillShade="D9"/>
          </w:tcPr>
          <w:p w14:paraId="7C001D70" w14:textId="77777777" w:rsidR="00841FF2" w:rsidRPr="007E1EAE" w:rsidRDefault="00841FF2" w:rsidP="00841FF2">
            <w:pPr>
              <w:rPr>
                <w:rStyle w:val="CodeSnippet"/>
              </w:rPr>
            </w:pPr>
            <w:r w:rsidRPr="007E1EAE">
              <w:rPr>
                <w:rStyle w:val="CodeSnippet"/>
              </w:rPr>
              <w:t>tosca.nodes.Container.Application.Docker:</w:t>
            </w:r>
          </w:p>
          <w:p w14:paraId="2B763C76" w14:textId="77777777" w:rsidR="00841FF2" w:rsidRPr="007E1EAE" w:rsidRDefault="00841FF2" w:rsidP="00841FF2">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71FA4E8F" w14:textId="77777777" w:rsidR="00841FF2" w:rsidRPr="007E1EAE" w:rsidRDefault="00841FF2" w:rsidP="00841FF2">
            <w:pPr>
              <w:rPr>
                <w:rStyle w:val="CodeSnippet"/>
              </w:rPr>
            </w:pPr>
            <w:r w:rsidRPr="007E1EAE">
              <w:rPr>
                <w:rStyle w:val="CodeSnippet"/>
              </w:rPr>
              <w:t xml:space="preserve">  requirements:</w:t>
            </w:r>
          </w:p>
          <w:p w14:paraId="2AA4C008" w14:textId="77777777" w:rsidR="00841FF2" w:rsidRPr="007E1EAE" w:rsidRDefault="00841FF2" w:rsidP="00841FF2">
            <w:pPr>
              <w:rPr>
                <w:rStyle w:val="CodeSnippet"/>
              </w:rPr>
            </w:pPr>
            <w:r w:rsidRPr="007E1EAE">
              <w:rPr>
                <w:rStyle w:val="CodeSnippet"/>
              </w:rPr>
              <w:lastRenderedPageBreak/>
              <w:t xml:space="preserve">    - host:</w:t>
            </w:r>
          </w:p>
          <w:p w14:paraId="0D67C4F5" w14:textId="77777777" w:rsidR="00841FF2" w:rsidRPr="007E1EAE" w:rsidRDefault="00841FF2" w:rsidP="00841FF2">
            <w:pPr>
              <w:rPr>
                <w:rStyle w:val="CodeSnippet"/>
                <w:rFonts w:ascii="Courier New" w:hAnsi="Courier New" w:cs="Courier New"/>
                <w:sz w:val="22"/>
              </w:rPr>
            </w:pPr>
            <w:r w:rsidRPr="007E1EAE">
              <w:rPr>
                <w:rStyle w:val="CodeSnippet"/>
              </w:rPr>
              <w:t xml:space="preserve">        capability: tosca.capabilities.Container.Docker</w:t>
            </w:r>
          </w:p>
        </w:tc>
      </w:tr>
    </w:tbl>
    <w:p w14:paraId="2F634D36" w14:textId="77777777" w:rsidR="00841FF2" w:rsidRPr="007E1EAE" w:rsidRDefault="00841FF2" w:rsidP="00841FF2">
      <w:pPr>
        <w:pStyle w:val="Heading1"/>
      </w:pPr>
      <w:bookmarkStart w:id="1593" w:name="_Toc302251732"/>
      <w:bookmarkStart w:id="1594" w:name="_Toc310749126"/>
      <w:bookmarkStart w:id="1595" w:name="_Toc313780961"/>
      <w:bookmarkStart w:id="1596" w:name="_Toc322703205"/>
      <w:bookmarkStart w:id="1597" w:name="_Toc454457923"/>
      <w:bookmarkStart w:id="1598" w:name="_Toc454458722"/>
      <w:bookmarkStart w:id="1599" w:name="_Toc500248053"/>
      <w:bookmarkStart w:id="1600" w:name="_Toc528072979"/>
      <w:r w:rsidRPr="007E1EAE">
        <w:lastRenderedPageBreak/>
        <w:t>Component Modeling Use</w:t>
      </w:r>
      <w:bookmarkEnd w:id="1503"/>
      <w:r w:rsidRPr="007E1EAE">
        <w:t xml:space="preserve"> Cases</w:t>
      </w:r>
      <w:bookmarkEnd w:id="1593"/>
      <w:bookmarkEnd w:id="1594"/>
      <w:bookmarkEnd w:id="1595"/>
      <w:bookmarkEnd w:id="1596"/>
      <w:bookmarkEnd w:id="1597"/>
      <w:bookmarkEnd w:id="1598"/>
      <w:bookmarkEnd w:id="1599"/>
      <w:bookmarkEnd w:id="1600"/>
    </w:p>
    <w:p w14:paraId="0F95DE3F" w14:textId="77777777" w:rsidR="00841FF2" w:rsidRPr="007E1EAE" w:rsidRDefault="00841FF2" w:rsidP="00841FF2">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037BD143" w14:textId="77777777" w:rsidR="00841FF2" w:rsidRPr="007E1EAE" w:rsidRDefault="00841FF2" w:rsidP="00841FF2">
      <w:pPr>
        <w:pStyle w:val="Heading3"/>
      </w:pPr>
      <w:bookmarkStart w:id="1601" w:name="_Toc454457924"/>
      <w:bookmarkStart w:id="1602" w:name="_Toc454458723"/>
      <w:r w:rsidRPr="007E1EAE">
        <w:t>Use Case: Exploring the HostedOn relationship using WebApplication and WebServer</w:t>
      </w:r>
      <w:bookmarkEnd w:id="1601"/>
      <w:bookmarkEnd w:id="1602"/>
    </w:p>
    <w:p w14:paraId="4017978F" w14:textId="77777777" w:rsidR="00841FF2" w:rsidRPr="007E1EAE" w:rsidRDefault="00841FF2" w:rsidP="00841FF2">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641E26D5" w14:textId="77777777" w:rsidR="00841FF2" w:rsidRPr="007E1EAE" w:rsidRDefault="00841FF2" w:rsidP="00841FF2">
      <w:pPr>
        <w:pStyle w:val="Heading4"/>
      </w:pPr>
      <w:r w:rsidRPr="007E1EAE">
        <w:t>WebServer declares its “host” capability</w:t>
      </w:r>
    </w:p>
    <w:p w14:paraId="73C4AA11" w14:textId="77777777" w:rsidR="00841FF2" w:rsidRPr="007E1EAE" w:rsidRDefault="00841FF2" w:rsidP="00841FF2">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200316" w14:textId="77777777" w:rsidTr="00841FF2">
        <w:trPr>
          <w:cantSplit/>
          <w:trHeight w:val="1976"/>
        </w:trPr>
        <w:tc>
          <w:tcPr>
            <w:tcW w:w="9576" w:type="dxa"/>
            <w:shd w:val="clear" w:color="auto" w:fill="D9D9D9" w:themeFill="background1" w:themeFillShade="D9"/>
          </w:tcPr>
          <w:p w14:paraId="5ABD5592" w14:textId="77777777" w:rsidR="00841FF2" w:rsidRPr="007E1EAE" w:rsidRDefault="00841FF2" w:rsidP="00841FF2">
            <w:pPr>
              <w:rPr>
                <w:rStyle w:val="CodeSnippet"/>
                <w:noProof/>
              </w:rPr>
            </w:pPr>
            <w:r w:rsidRPr="007E1EAE">
              <w:rPr>
                <w:rStyle w:val="CodeSnippet"/>
                <w:noProof/>
              </w:rPr>
              <w:t>tosca.nodes.WebServer</w:t>
            </w:r>
          </w:p>
          <w:p w14:paraId="2C88A492"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111E4969" w14:textId="77777777" w:rsidR="00841FF2" w:rsidRPr="007E1EAE" w:rsidRDefault="00841FF2" w:rsidP="00841FF2">
            <w:pPr>
              <w:rPr>
                <w:rStyle w:val="CodeSnippet"/>
                <w:noProof/>
              </w:rPr>
            </w:pPr>
            <w:r w:rsidRPr="007E1EAE">
              <w:rPr>
                <w:rStyle w:val="CodeSnippet"/>
                <w:noProof/>
              </w:rPr>
              <w:t xml:space="preserve">  capabilities:</w:t>
            </w:r>
          </w:p>
          <w:p w14:paraId="51F308DA" w14:textId="77777777" w:rsidR="00841FF2" w:rsidRPr="007E1EAE" w:rsidRDefault="00841FF2" w:rsidP="00841FF2">
            <w:pPr>
              <w:rPr>
                <w:rStyle w:val="CodeSnippet"/>
                <w:noProof/>
              </w:rPr>
            </w:pPr>
            <w:r w:rsidRPr="007E1EAE">
              <w:rPr>
                <w:rStyle w:val="CodeSnippet"/>
                <w:noProof/>
              </w:rPr>
              <w:t xml:space="preserve">    ...</w:t>
            </w:r>
          </w:p>
          <w:p w14:paraId="73A76683" w14:textId="77777777" w:rsidR="00841FF2" w:rsidRPr="007E1EAE" w:rsidRDefault="00841FF2" w:rsidP="00841FF2">
            <w:pPr>
              <w:rPr>
                <w:rStyle w:val="CodeSnippet"/>
                <w:noProof/>
              </w:rPr>
            </w:pPr>
            <w:r w:rsidRPr="007E1EAE">
              <w:rPr>
                <w:rStyle w:val="CodeSnippet"/>
                <w:noProof/>
              </w:rPr>
              <w:t xml:space="preserve">    host: </w:t>
            </w:r>
          </w:p>
          <w:p w14:paraId="7814AF31" w14:textId="77777777" w:rsidR="00841FF2" w:rsidRPr="007E1EAE" w:rsidRDefault="00841FF2" w:rsidP="00841FF2">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C91D187" w14:textId="77777777" w:rsidR="00841FF2" w:rsidRPr="007E1EAE" w:rsidRDefault="00841FF2" w:rsidP="00841FF2">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14230AB5" w14:textId="77777777" w:rsidR="00841FF2" w:rsidRPr="007E1EAE" w:rsidRDefault="00841FF2" w:rsidP="00841FF2">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1F5E7F92" w14:textId="77777777" w:rsidR="00841FF2" w:rsidRPr="007E1EAE" w:rsidRDefault="00841FF2" w:rsidP="00841FF2">
      <w:pPr>
        <w:pStyle w:val="Heading4"/>
      </w:pPr>
      <w:r w:rsidRPr="007E1EAE">
        <w:t>WebApplication declares its “host” requirement</w:t>
      </w:r>
    </w:p>
    <w:p w14:paraId="0750D843" w14:textId="77777777" w:rsidR="00841FF2" w:rsidRPr="007E1EAE" w:rsidRDefault="00841FF2" w:rsidP="00841FF2">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43853C1C" w14:textId="77777777" w:rsidR="00841FF2" w:rsidRPr="007E1EAE" w:rsidRDefault="00841FF2" w:rsidP="00841FF2">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0AAAC16" w14:textId="77777777" w:rsidTr="00841FF2">
        <w:tc>
          <w:tcPr>
            <w:tcW w:w="9576" w:type="dxa"/>
            <w:shd w:val="clear" w:color="auto" w:fill="D9D9D9" w:themeFill="background1" w:themeFillShade="D9"/>
          </w:tcPr>
          <w:p w14:paraId="695FD9B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D30D9C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761FE1B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0230053" w14:textId="77777777" w:rsidR="00841FF2" w:rsidRPr="007E1EAE" w:rsidRDefault="00841FF2" w:rsidP="00841FF2">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19D037B6"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F6068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0643DF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3E98A308" w14:textId="77777777" w:rsidR="00841FF2" w:rsidRPr="007E1EAE" w:rsidRDefault="00841FF2" w:rsidP="00841FF2">
      <w:pPr>
        <w:pStyle w:val="Heading5"/>
      </w:pPr>
      <w:r w:rsidRPr="007E1EAE">
        <w:lastRenderedPageBreak/>
        <w:t>Notes</w:t>
      </w:r>
    </w:p>
    <w:p w14:paraId="00B337FC" w14:textId="77777777" w:rsidR="00841FF2" w:rsidRPr="007E1EAE" w:rsidRDefault="00841FF2" w:rsidP="00971CED">
      <w:pPr>
        <w:pStyle w:val="ListParagraph"/>
        <w:numPr>
          <w:ilvl w:val="0"/>
          <w:numId w:val="28"/>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777C5C" w14:textId="77777777" w:rsidR="00841FF2" w:rsidRPr="007E1EAE" w:rsidRDefault="00841FF2" w:rsidP="00841FF2">
      <w:pPr>
        <w:pStyle w:val="Heading3"/>
      </w:pPr>
      <w:bookmarkStart w:id="1603" w:name="_Toc454457925"/>
      <w:bookmarkStart w:id="1604" w:name="_Toc454458724"/>
      <w:r w:rsidRPr="007E1EAE">
        <w:t>Use Case: Establishing a ConnectsTo relationship to WebServer</w:t>
      </w:r>
      <w:bookmarkEnd w:id="1603"/>
      <w:bookmarkEnd w:id="1604"/>
    </w:p>
    <w:p w14:paraId="60EAD001" w14:textId="77777777" w:rsidR="00841FF2" w:rsidRPr="007E1EAE" w:rsidRDefault="00841FF2" w:rsidP="00841FF2">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2B3AA209" w14:textId="77777777" w:rsidR="00841FF2" w:rsidRPr="007E1EAE" w:rsidRDefault="00841FF2" w:rsidP="00841FF2">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DFF840" w14:textId="77777777" w:rsidTr="00841FF2">
        <w:tc>
          <w:tcPr>
            <w:tcW w:w="9576" w:type="dxa"/>
            <w:shd w:val="clear" w:color="auto" w:fill="D9D9D9" w:themeFill="background1" w:themeFillShade="D9"/>
          </w:tcPr>
          <w:p w14:paraId="03670DC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23889BA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AC93C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25312EF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AE3D8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4204021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2ED0D17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1BFFD8E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4130211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6E72DBD4" w14:textId="77777777" w:rsidR="00841FF2" w:rsidRPr="007E1EAE" w:rsidRDefault="00841FF2" w:rsidP="00841FF2">
            <w:pPr>
              <w:autoSpaceDE w:val="0"/>
              <w:autoSpaceDN w:val="0"/>
              <w:adjustRightInd w:val="0"/>
              <w:rPr>
                <w:rFonts w:ascii="Consolas" w:hAnsi="Consolas" w:cs="Courier New"/>
                <w:noProof/>
                <w:szCs w:val="18"/>
              </w:rPr>
            </w:pPr>
          </w:p>
          <w:p w14:paraId="476837B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042F6B3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2A31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5029FD8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75F0386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1BB093C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21CA0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0B4F4F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7C9FF747" w14:textId="77777777" w:rsidR="00841FF2" w:rsidRPr="007E1EAE" w:rsidRDefault="00841FF2" w:rsidP="00841FF2">
            <w:pPr>
              <w:autoSpaceDE w:val="0"/>
              <w:autoSpaceDN w:val="0"/>
              <w:adjustRightInd w:val="0"/>
              <w:rPr>
                <w:rFonts w:ascii="Consolas" w:hAnsi="Consolas" w:cs="Courier New"/>
                <w:noProof/>
                <w:szCs w:val="18"/>
              </w:rPr>
            </w:pPr>
          </w:p>
          <w:p w14:paraId="1FDE655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31E3835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00318EC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083FEFD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06437082" w14:textId="77777777" w:rsidR="00841FF2" w:rsidRPr="007E1EAE" w:rsidRDefault="00841FF2" w:rsidP="00841FF2">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643FD778" w14:textId="77777777" w:rsidR="00841FF2" w:rsidRPr="007E1EAE" w:rsidRDefault="00841FF2" w:rsidP="00841FF2">
      <w:pPr>
        <w:pStyle w:val="Heading4"/>
      </w:pPr>
      <w:r w:rsidRPr="007E1EAE">
        <w:lastRenderedPageBreak/>
        <w:t>Best practice</w:t>
      </w:r>
    </w:p>
    <w:p w14:paraId="003A0D8C" w14:textId="77777777" w:rsidR="00841FF2" w:rsidRPr="007E1EAE" w:rsidRDefault="00841FF2" w:rsidP="00841FF2">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4E2661B7" w14:textId="77777777" w:rsidR="00841FF2" w:rsidRPr="007E1EAE" w:rsidRDefault="00841FF2" w:rsidP="00841FF2">
      <w:pPr>
        <w:pStyle w:val="Heading3"/>
      </w:pPr>
      <w:bookmarkStart w:id="1605" w:name="_Ref393180632"/>
      <w:bookmarkStart w:id="1606" w:name="_Toc454457926"/>
      <w:bookmarkStart w:id="1607" w:name="_Toc454458725"/>
      <w:r w:rsidRPr="007E1EAE">
        <w:t>Use Case: Attaching (local) BlockStorage to a Compute node</w:t>
      </w:r>
      <w:bookmarkEnd w:id="1605"/>
      <w:bookmarkEnd w:id="1606"/>
      <w:bookmarkEnd w:id="1607"/>
      <w:r w:rsidRPr="007E1EAE">
        <w:t xml:space="preserve"> </w:t>
      </w:r>
    </w:p>
    <w:p w14:paraId="317F899E" w14:textId="77777777" w:rsidR="00841FF2" w:rsidRPr="007E1EAE" w:rsidRDefault="00841FF2" w:rsidP="00841FF2">
      <w:r w:rsidRPr="007E1EAE">
        <w:t>This use case examines the ways TOSCA YAML can be used to express a simple AttachesTo relationship between a Compute node and a locally attached BlockStorage node.</w:t>
      </w:r>
    </w:p>
    <w:p w14:paraId="04CF35FD" w14:textId="77777777" w:rsidR="00841FF2" w:rsidRPr="007E1EAE" w:rsidRDefault="00841FF2" w:rsidP="00841FF2">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C7A933A" w14:textId="77777777" w:rsidTr="00841FF2">
        <w:tc>
          <w:tcPr>
            <w:tcW w:w="9576" w:type="dxa"/>
            <w:shd w:val="clear" w:color="auto" w:fill="D9D9D9" w:themeFill="background1" w:themeFillShade="D9"/>
          </w:tcPr>
          <w:p w14:paraId="1C56D83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4AB2983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4087549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22C43AE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D14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7EA11C53" w14:textId="77777777" w:rsidR="00841FF2" w:rsidRPr="007E1EAE" w:rsidRDefault="00841FF2" w:rsidP="00841FF2">
            <w:pPr>
              <w:rPr>
                <w:rStyle w:val="CodeSnippet"/>
              </w:rPr>
            </w:pPr>
            <w:r w:rsidRPr="007E1EAE">
              <w:rPr>
                <w:rStyle w:val="CodeSnippet"/>
              </w:rPr>
              <w:t xml:space="preserve">      # contextually this can only be a relationship type</w:t>
            </w:r>
          </w:p>
          <w:p w14:paraId="05C8A3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7D2B94E7" w14:textId="77777777" w:rsidR="00841FF2" w:rsidRPr="007E1EAE" w:rsidRDefault="00841FF2" w:rsidP="00841FF2">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0BFC6D23" w14:textId="77777777" w:rsidR="00841FF2" w:rsidRPr="007E1EAE" w:rsidRDefault="00841FF2" w:rsidP="00841FF2">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6DF39E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360407E2"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53AF3FF1" w14:textId="77777777" w:rsidR="00841FF2" w:rsidRPr="007E1EAE" w:rsidRDefault="00841FF2" w:rsidP="00841FF2">
            <w:pPr>
              <w:rPr>
                <w:rStyle w:val="CodeSnippet"/>
              </w:rPr>
            </w:pPr>
            <w:r w:rsidRPr="007E1EAE">
              <w:rPr>
                <w:rStyle w:val="CodeSnippet"/>
              </w:rPr>
              <w:t xml:space="preserve">            properties:</w:t>
            </w:r>
          </w:p>
          <w:p w14:paraId="0534EE66" w14:textId="77777777" w:rsidR="00841FF2" w:rsidRPr="007E1EAE" w:rsidRDefault="00841FF2" w:rsidP="00841FF2">
            <w:pPr>
              <w:rPr>
                <w:rStyle w:val="CodeSnippet"/>
              </w:rPr>
            </w:pPr>
            <w:r w:rsidRPr="007E1EAE">
              <w:rPr>
                <w:rStyle w:val="CodeSnippet"/>
              </w:rPr>
              <w:t xml:space="preserve">              location: /path1/path2</w:t>
            </w:r>
          </w:p>
          <w:p w14:paraId="5AAA7D78" w14:textId="77777777" w:rsidR="00841FF2" w:rsidRPr="007E1EAE" w:rsidRDefault="00841FF2" w:rsidP="00841FF2">
            <w:pPr>
              <w:rPr>
                <w:rStyle w:val="CodeSnippet"/>
              </w:rPr>
            </w:pPr>
            <w:r w:rsidRPr="007E1EAE">
              <w:rPr>
                <w:rStyle w:val="CodeSnippet"/>
              </w:rPr>
              <w:t xml:space="preserve">          # This maps the local requirement name ‘local_storage’ to the</w:t>
            </w:r>
          </w:p>
          <w:p w14:paraId="599C4A32" w14:textId="77777777" w:rsidR="00841FF2" w:rsidRPr="007E1EAE" w:rsidRDefault="00841FF2" w:rsidP="00841FF2">
            <w:pPr>
              <w:rPr>
                <w:rStyle w:val="CodeSnippet"/>
              </w:rPr>
            </w:pPr>
            <w:r w:rsidRPr="007E1EAE">
              <w:rPr>
                <w:rStyle w:val="CodeSnippet"/>
              </w:rPr>
              <w:t xml:space="preserve">          # target node’s capability name ‘attachment’</w:t>
            </w:r>
          </w:p>
          <w:p w14:paraId="5BD745B1" w14:textId="77777777" w:rsidR="00841FF2" w:rsidRPr="007E1EAE" w:rsidRDefault="00841FF2" w:rsidP="00841FF2">
            <w:pPr>
              <w:autoSpaceDE w:val="0"/>
              <w:autoSpaceDN w:val="0"/>
              <w:adjustRightInd w:val="0"/>
              <w:rPr>
                <w:rFonts w:ascii="Consolas" w:hAnsi="Consolas" w:cs="Courier New"/>
                <w:noProof/>
                <w:szCs w:val="18"/>
              </w:rPr>
            </w:pPr>
          </w:p>
          <w:p w14:paraId="6C9975D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564B5B9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24060554" w14:textId="77777777" w:rsidR="00841FF2" w:rsidRPr="007E1EAE" w:rsidRDefault="00841FF2" w:rsidP="00841FF2">
            <w:pPr>
              <w:rPr>
                <w:rStyle w:val="CodeSnippet"/>
                <w:noProof/>
              </w:rPr>
            </w:pPr>
            <w:r w:rsidRPr="007E1EAE">
              <w:rPr>
                <w:rStyle w:val="CodeSnippet"/>
                <w:noProof/>
              </w:rPr>
              <w:t xml:space="preserve">    properties:</w:t>
            </w:r>
          </w:p>
          <w:p w14:paraId="16072DF3" w14:textId="77777777" w:rsidR="00841FF2" w:rsidRPr="007E1EAE" w:rsidRDefault="00841FF2" w:rsidP="00841FF2">
            <w:pPr>
              <w:rPr>
                <w:rFonts w:ascii="Consolas" w:hAnsi="Consolas"/>
                <w:noProof/>
              </w:rPr>
            </w:pPr>
            <w:r w:rsidRPr="007E1EAE">
              <w:rPr>
                <w:rStyle w:val="CodeSnippet"/>
                <w:noProof/>
              </w:rPr>
              <w:t xml:space="preserve">      size: 10 GB</w:t>
            </w:r>
          </w:p>
        </w:tc>
      </w:tr>
    </w:tbl>
    <w:p w14:paraId="756EEAA3" w14:textId="77777777" w:rsidR="00841FF2" w:rsidRPr="007E1EAE" w:rsidRDefault="00841FF2" w:rsidP="00841FF2">
      <w:pPr>
        <w:pStyle w:val="Heading3"/>
      </w:pPr>
      <w:bookmarkStart w:id="1608" w:name="_Toc454457927"/>
      <w:bookmarkStart w:id="1609" w:name="_Toc454458726"/>
      <w:r w:rsidRPr="007E1EAE">
        <w:t>Use Case: Reusing a BlockStorage Relationship using Relationship Type or Relationship Template</w:t>
      </w:r>
      <w:bookmarkEnd w:id="1608"/>
      <w:bookmarkEnd w:id="1609"/>
    </w:p>
    <w:p w14:paraId="3B2C75DD" w14:textId="626EF1CD" w:rsidR="00841FF2" w:rsidRPr="007E1EAE" w:rsidRDefault="00841FF2" w:rsidP="00841FF2">
      <w:r w:rsidRPr="007E1EAE">
        <w:t>This builds upon the previous use case (</w:t>
      </w:r>
      <w:r w:rsidRPr="007E1EAE">
        <w:fldChar w:fldCharType="begin"/>
      </w:r>
      <w:r w:rsidRPr="007E1EAE">
        <w:instrText xml:space="preserve"> REF _Ref393180632 \r \h </w:instrText>
      </w:r>
      <w:r w:rsidRPr="007E1EAE">
        <w:fldChar w:fldCharType="separate"/>
      </w:r>
      <w:r w:rsidR="006F07B6">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33B2627F" w14:textId="77777777" w:rsidR="00841FF2" w:rsidRPr="007E1EAE" w:rsidRDefault="00841FF2" w:rsidP="00841FF2"/>
    <w:p w14:paraId="5D79795A" w14:textId="77777777" w:rsidR="00841FF2" w:rsidRPr="007E1EAE" w:rsidRDefault="00841FF2" w:rsidP="00841FF2">
      <w:r w:rsidRPr="007E1EAE">
        <w:t>Specifically, several notation options are shown (in this use case) that achieve the same desired result.</w:t>
      </w:r>
    </w:p>
    <w:p w14:paraId="18315C05" w14:textId="77777777" w:rsidR="00841FF2" w:rsidRPr="007E1EAE" w:rsidRDefault="00841FF2" w:rsidP="00841FF2">
      <w:pPr>
        <w:pStyle w:val="Heading4"/>
      </w:pPr>
      <w:r w:rsidRPr="007E1EAE">
        <w:t>Simple Profile Rationale</w:t>
      </w:r>
    </w:p>
    <w:p w14:paraId="38A3FBFE" w14:textId="77777777" w:rsidR="00841FF2" w:rsidRPr="007E1EAE" w:rsidRDefault="00841FF2" w:rsidP="00841FF2">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06070064" w14:textId="77777777" w:rsidR="00841FF2" w:rsidRPr="007E1EAE" w:rsidRDefault="00841FF2" w:rsidP="00841FF2">
      <w:pPr>
        <w:pStyle w:val="Heading4"/>
      </w:pPr>
      <w:r w:rsidRPr="007E1EAE">
        <w:t>Notation Style #1: Augment AttachesTo Relationship Type directly in each Node Template</w:t>
      </w:r>
    </w:p>
    <w:p w14:paraId="55A6A9E2" w14:textId="77777777" w:rsidR="00841FF2" w:rsidRPr="007E1EAE" w:rsidRDefault="00841FF2" w:rsidP="00841FF2">
      <w:r w:rsidRPr="007E1EAE">
        <w:t xml:space="preserve">This notation extends the methodology used for establishing a HostedOn relationship, but allowing template author to supply (dynamic) configuration and/or override of properties and operations. </w:t>
      </w:r>
    </w:p>
    <w:p w14:paraId="75D02DB9" w14:textId="77777777" w:rsidR="00841FF2" w:rsidRPr="007E1EAE" w:rsidRDefault="00841FF2" w:rsidP="00841FF2"/>
    <w:p w14:paraId="4E76FE41" w14:textId="77777777" w:rsidR="00841FF2" w:rsidRPr="007E1EAE" w:rsidRDefault="00841FF2" w:rsidP="00841FF2">
      <w:pPr>
        <w:rPr>
          <w:b/>
        </w:rPr>
      </w:pPr>
      <w:r w:rsidRPr="007E1EAE">
        <w:rPr>
          <w:b/>
        </w:rPr>
        <w:t xml:space="preserve">Note: </w:t>
      </w:r>
      <w:r w:rsidRPr="007E1EAE">
        <w:t>This option will remain valid for Simple Profile regardless of other notation (copy or aliasing) options being discussed or adopted for future versions.</w:t>
      </w:r>
    </w:p>
    <w:p w14:paraId="4604DAC1" w14:textId="77777777" w:rsidR="00841FF2" w:rsidRPr="007E1EAE" w:rsidRDefault="00841FF2" w:rsidP="00841FF2">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F2685FB" w14:textId="77777777" w:rsidTr="00841FF2">
        <w:tc>
          <w:tcPr>
            <w:tcW w:w="9576" w:type="dxa"/>
            <w:shd w:val="clear" w:color="auto" w:fill="D9D9D9" w:themeFill="background1" w:themeFillShade="D9"/>
          </w:tcPr>
          <w:p w14:paraId="43490178" w14:textId="77777777" w:rsidR="00841FF2" w:rsidRPr="007E1EAE" w:rsidRDefault="00841FF2" w:rsidP="00841FF2">
            <w:pPr>
              <w:rPr>
                <w:rFonts w:ascii="Consolas" w:hAnsi="Consolas"/>
                <w:noProof/>
              </w:rPr>
            </w:pPr>
            <w:r w:rsidRPr="007E1EAE">
              <w:rPr>
                <w:rFonts w:ascii="Consolas" w:hAnsi="Consolas"/>
                <w:noProof/>
              </w:rPr>
              <w:t>node_templates:</w:t>
            </w:r>
          </w:p>
          <w:p w14:paraId="62CA2CE3" w14:textId="77777777" w:rsidR="00841FF2" w:rsidRPr="007E1EAE" w:rsidRDefault="00841FF2" w:rsidP="00841FF2">
            <w:pPr>
              <w:rPr>
                <w:rFonts w:ascii="Consolas" w:hAnsi="Consolas"/>
                <w:noProof/>
              </w:rPr>
            </w:pPr>
            <w:r w:rsidRPr="007E1EAE">
              <w:rPr>
                <w:rFonts w:ascii="Consolas" w:hAnsi="Consolas"/>
                <w:noProof/>
              </w:rPr>
              <w:t xml:space="preserve">  </w:t>
            </w:r>
          </w:p>
          <w:p w14:paraId="0128E792"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19487D1F"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0CF4C0C5" w14:textId="77777777" w:rsidR="00841FF2" w:rsidRPr="007E1EAE" w:rsidRDefault="00841FF2" w:rsidP="00841FF2">
            <w:pPr>
              <w:rPr>
                <w:rStyle w:val="CodeSnippet"/>
              </w:rPr>
            </w:pPr>
            <w:r w:rsidRPr="007E1EAE">
              <w:rPr>
                <w:rStyle w:val="CodeSnippet"/>
              </w:rPr>
              <w:t xml:space="preserve">    properties:</w:t>
            </w:r>
          </w:p>
          <w:p w14:paraId="2493EE84" w14:textId="77777777" w:rsidR="00841FF2" w:rsidRPr="007E1EAE" w:rsidRDefault="00841FF2" w:rsidP="00841FF2">
            <w:pPr>
              <w:rPr>
                <w:rStyle w:val="CodeSnippet"/>
              </w:rPr>
            </w:pPr>
            <w:r w:rsidRPr="007E1EAE">
              <w:rPr>
                <w:rStyle w:val="CodeSnippet"/>
              </w:rPr>
              <w:t xml:space="preserve">      size: 10</w:t>
            </w:r>
          </w:p>
          <w:p w14:paraId="5A320ED6" w14:textId="77777777" w:rsidR="00841FF2" w:rsidRPr="007E1EAE" w:rsidRDefault="00841FF2" w:rsidP="00841FF2">
            <w:pPr>
              <w:rPr>
                <w:rStyle w:val="CodeSnippet"/>
              </w:rPr>
            </w:pPr>
          </w:p>
          <w:p w14:paraId="4D7017DF" w14:textId="77777777" w:rsidR="00841FF2" w:rsidRPr="007E1EAE" w:rsidRDefault="00841FF2" w:rsidP="00841FF2">
            <w:pPr>
              <w:rPr>
                <w:rStyle w:val="CodeSnippet"/>
              </w:rPr>
            </w:pPr>
            <w:r w:rsidRPr="007E1EAE">
              <w:rPr>
                <w:rStyle w:val="CodeSnippet"/>
              </w:rPr>
              <w:t xml:space="preserve">  my_web_app_tier_1:</w:t>
            </w:r>
          </w:p>
          <w:p w14:paraId="6050AC5D"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11F14A46" w14:textId="77777777" w:rsidR="00841FF2" w:rsidRPr="007E1EAE" w:rsidRDefault="00841FF2" w:rsidP="00841FF2">
            <w:pPr>
              <w:rPr>
                <w:rStyle w:val="CodeSnippet"/>
              </w:rPr>
            </w:pPr>
            <w:r w:rsidRPr="007E1EAE">
              <w:rPr>
                <w:rStyle w:val="CodeSnippet"/>
              </w:rPr>
              <w:t xml:space="preserve">    requirements:</w:t>
            </w:r>
          </w:p>
          <w:p w14:paraId="70BB14C7" w14:textId="77777777" w:rsidR="00841FF2" w:rsidRPr="007E1EAE" w:rsidRDefault="00841FF2" w:rsidP="00841FF2">
            <w:pPr>
              <w:rPr>
                <w:rStyle w:val="CodeSnippet"/>
              </w:rPr>
            </w:pPr>
            <w:r w:rsidRPr="007E1EAE">
              <w:rPr>
                <w:rStyle w:val="CodeSnippet"/>
              </w:rPr>
              <w:t xml:space="preserve">      - local_storage: </w:t>
            </w:r>
          </w:p>
          <w:p w14:paraId="5418FCB8" w14:textId="77777777" w:rsidR="00841FF2" w:rsidRPr="007E1EAE" w:rsidRDefault="00841FF2" w:rsidP="00841FF2">
            <w:pPr>
              <w:rPr>
                <w:rStyle w:val="CodeSnippet"/>
              </w:rPr>
            </w:pPr>
            <w:r w:rsidRPr="007E1EAE">
              <w:rPr>
                <w:rStyle w:val="CodeSnippet"/>
              </w:rPr>
              <w:t xml:space="preserve">          node: my_block_storage</w:t>
            </w:r>
          </w:p>
          <w:p w14:paraId="5DA4045F" w14:textId="77777777" w:rsidR="00841FF2" w:rsidRPr="007E1EAE" w:rsidRDefault="00841FF2" w:rsidP="00841FF2">
            <w:pPr>
              <w:rPr>
                <w:rStyle w:val="CodeSnippet"/>
              </w:rPr>
            </w:pPr>
            <w:r w:rsidRPr="007E1EAE">
              <w:rPr>
                <w:rStyle w:val="CodeSnippet"/>
              </w:rPr>
              <w:t xml:space="preserve">          relationship: MyAttachesTo</w:t>
            </w:r>
          </w:p>
          <w:p w14:paraId="78488F11" w14:textId="77777777" w:rsidR="00841FF2" w:rsidRPr="007E1EAE" w:rsidRDefault="00841FF2" w:rsidP="00841FF2">
            <w:pPr>
              <w:rPr>
                <w:rStyle w:val="CodeSnippet"/>
              </w:rPr>
            </w:pPr>
            <w:r w:rsidRPr="007E1EAE">
              <w:rPr>
                <w:rStyle w:val="CodeSnippet"/>
              </w:rPr>
              <w:t xml:space="preserve">            # use default property settings in the Relationship Type definition</w:t>
            </w:r>
          </w:p>
          <w:p w14:paraId="12A58839" w14:textId="77777777" w:rsidR="00841FF2" w:rsidRPr="007E1EAE" w:rsidRDefault="00841FF2" w:rsidP="00841FF2">
            <w:pPr>
              <w:rPr>
                <w:rStyle w:val="CodeSnippet"/>
              </w:rPr>
            </w:pPr>
          </w:p>
          <w:p w14:paraId="7367AEB9" w14:textId="77777777" w:rsidR="00841FF2" w:rsidRPr="007E1EAE" w:rsidRDefault="00841FF2" w:rsidP="00841FF2">
            <w:pPr>
              <w:rPr>
                <w:rStyle w:val="CodeSnippet"/>
              </w:rPr>
            </w:pPr>
            <w:r w:rsidRPr="007E1EAE">
              <w:rPr>
                <w:rStyle w:val="CodeSnippet"/>
              </w:rPr>
              <w:t xml:space="preserve">  my_web_app_tier_2:</w:t>
            </w:r>
          </w:p>
          <w:p w14:paraId="6BA6DC0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7B52E24F" w14:textId="77777777" w:rsidR="00841FF2" w:rsidRPr="007E1EAE" w:rsidRDefault="00841FF2" w:rsidP="00841FF2">
            <w:pPr>
              <w:rPr>
                <w:rStyle w:val="CodeSnippet"/>
              </w:rPr>
            </w:pPr>
            <w:r w:rsidRPr="007E1EAE">
              <w:rPr>
                <w:rStyle w:val="CodeSnippet"/>
              </w:rPr>
              <w:t xml:space="preserve">    requirements:</w:t>
            </w:r>
          </w:p>
          <w:p w14:paraId="35C0E9B6" w14:textId="77777777" w:rsidR="00841FF2" w:rsidRPr="007E1EAE" w:rsidRDefault="00841FF2" w:rsidP="00841FF2">
            <w:pPr>
              <w:rPr>
                <w:rStyle w:val="CodeSnippet"/>
              </w:rPr>
            </w:pPr>
            <w:r w:rsidRPr="007E1EAE">
              <w:rPr>
                <w:rStyle w:val="CodeSnippet"/>
              </w:rPr>
              <w:t xml:space="preserve">      - local_storage: </w:t>
            </w:r>
          </w:p>
          <w:p w14:paraId="44D2AC14" w14:textId="77777777" w:rsidR="00841FF2" w:rsidRPr="007E1EAE" w:rsidRDefault="00841FF2" w:rsidP="00841FF2">
            <w:pPr>
              <w:rPr>
                <w:rStyle w:val="CodeSnippet"/>
              </w:rPr>
            </w:pPr>
            <w:r w:rsidRPr="007E1EAE">
              <w:rPr>
                <w:rStyle w:val="CodeSnippet"/>
              </w:rPr>
              <w:t xml:space="preserve">          node: my_block_storage</w:t>
            </w:r>
          </w:p>
          <w:p w14:paraId="6120679C" w14:textId="77777777" w:rsidR="00841FF2" w:rsidRPr="007E1EAE" w:rsidRDefault="00841FF2" w:rsidP="00841FF2">
            <w:pPr>
              <w:rPr>
                <w:rStyle w:val="CodeSnippet"/>
              </w:rPr>
            </w:pPr>
            <w:r w:rsidRPr="007E1EAE">
              <w:rPr>
                <w:rStyle w:val="CodeSnippet"/>
              </w:rPr>
              <w:t xml:space="preserve">          relationship:</w:t>
            </w:r>
          </w:p>
          <w:p w14:paraId="3333BE8A" w14:textId="77777777" w:rsidR="00841FF2" w:rsidRPr="007E1EAE" w:rsidRDefault="00841FF2" w:rsidP="00841FF2">
            <w:pPr>
              <w:rPr>
                <w:rStyle w:val="CodeSnippet"/>
              </w:rPr>
            </w:pPr>
            <w:r w:rsidRPr="007E1EAE">
              <w:rPr>
                <w:rStyle w:val="CodeSnippet"/>
              </w:rPr>
              <w:t xml:space="preserve">            type: MyAttachesTo</w:t>
            </w:r>
          </w:p>
          <w:p w14:paraId="63217911" w14:textId="77777777" w:rsidR="00841FF2" w:rsidRPr="007E1EAE" w:rsidRDefault="00841FF2" w:rsidP="00841FF2">
            <w:pPr>
              <w:rPr>
                <w:rStyle w:val="CodeSnippet"/>
              </w:rPr>
            </w:pPr>
            <w:r w:rsidRPr="007E1EAE">
              <w:rPr>
                <w:rStyle w:val="CodeSnippet"/>
              </w:rPr>
              <w:t xml:space="preserve">            # Override default property setting for just the ‘location’ property</w:t>
            </w:r>
          </w:p>
          <w:p w14:paraId="162E5F37" w14:textId="77777777" w:rsidR="00841FF2" w:rsidRPr="007E1EAE" w:rsidRDefault="00841FF2" w:rsidP="00841FF2">
            <w:pPr>
              <w:rPr>
                <w:rStyle w:val="CodeSnippet"/>
              </w:rPr>
            </w:pPr>
            <w:r w:rsidRPr="007E1EAE">
              <w:rPr>
                <w:rStyle w:val="CodeSnippet"/>
              </w:rPr>
              <w:t xml:space="preserve">            properties:</w:t>
            </w:r>
          </w:p>
          <w:p w14:paraId="0C0772E3" w14:textId="77777777" w:rsidR="00841FF2" w:rsidRPr="007E1EAE" w:rsidRDefault="00841FF2" w:rsidP="00841FF2">
            <w:pPr>
              <w:rPr>
                <w:rStyle w:val="CodeSnippet"/>
              </w:rPr>
            </w:pPr>
            <w:r w:rsidRPr="007E1EAE">
              <w:rPr>
                <w:rStyle w:val="CodeSnippet"/>
              </w:rPr>
              <w:t xml:space="preserve">              location: /some_other_data_location </w:t>
            </w:r>
          </w:p>
          <w:p w14:paraId="14CF20E5" w14:textId="77777777" w:rsidR="00841FF2" w:rsidRPr="007E1EAE" w:rsidRDefault="00841FF2" w:rsidP="00841FF2">
            <w:pPr>
              <w:rPr>
                <w:rFonts w:ascii="Consolas" w:hAnsi="Consolas"/>
              </w:rPr>
            </w:pPr>
          </w:p>
          <w:p w14:paraId="692DAE08" w14:textId="77777777" w:rsidR="00841FF2" w:rsidRPr="007E1EAE" w:rsidRDefault="00841FF2" w:rsidP="00841FF2">
            <w:pPr>
              <w:rPr>
                <w:rFonts w:ascii="Consolas" w:hAnsi="Consolas"/>
              </w:rPr>
            </w:pPr>
            <w:r w:rsidRPr="007E1EAE">
              <w:rPr>
                <w:rFonts w:ascii="Consolas" w:hAnsi="Consolas"/>
              </w:rPr>
              <w:t>relationship_types:</w:t>
            </w:r>
          </w:p>
          <w:p w14:paraId="187A55A1" w14:textId="77777777" w:rsidR="00841FF2" w:rsidRPr="007E1EAE" w:rsidRDefault="00841FF2" w:rsidP="00841FF2">
            <w:pPr>
              <w:rPr>
                <w:rFonts w:ascii="Consolas" w:hAnsi="Consolas"/>
              </w:rPr>
            </w:pPr>
          </w:p>
          <w:p w14:paraId="2833CA78" w14:textId="77777777" w:rsidR="00841FF2" w:rsidRPr="007E1EAE" w:rsidRDefault="00841FF2" w:rsidP="00841FF2">
            <w:pPr>
              <w:rPr>
                <w:rFonts w:ascii="Consolas" w:hAnsi="Consolas"/>
              </w:rPr>
            </w:pPr>
            <w:r w:rsidRPr="007E1EAE">
              <w:rPr>
                <w:rFonts w:ascii="Consolas" w:hAnsi="Consolas"/>
              </w:rPr>
              <w:t xml:space="preserve">  MyAttachesTo:</w:t>
            </w:r>
          </w:p>
          <w:p w14:paraId="65EB3449" w14:textId="77777777" w:rsidR="00841FF2" w:rsidRPr="007E1EAE" w:rsidRDefault="00841FF2" w:rsidP="00841FF2">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0B41B46E" w14:textId="77777777" w:rsidR="00841FF2" w:rsidRPr="007E1EAE" w:rsidRDefault="00841FF2" w:rsidP="00841FF2">
            <w:pPr>
              <w:rPr>
                <w:rStyle w:val="CodeSnippet"/>
              </w:rPr>
            </w:pPr>
            <w:r w:rsidRPr="007E1EAE">
              <w:rPr>
                <w:rStyle w:val="CodeSnippet"/>
              </w:rPr>
              <w:t xml:space="preserve">    properties:</w:t>
            </w:r>
          </w:p>
          <w:p w14:paraId="72B3A69E" w14:textId="77777777" w:rsidR="00841FF2" w:rsidRPr="007E1EAE" w:rsidRDefault="00841FF2" w:rsidP="00841FF2">
            <w:pPr>
              <w:rPr>
                <w:rStyle w:val="CodeSnippet"/>
              </w:rPr>
            </w:pPr>
            <w:r w:rsidRPr="007E1EAE">
              <w:rPr>
                <w:rStyle w:val="CodeSnippet"/>
              </w:rPr>
              <w:lastRenderedPageBreak/>
              <w:t xml:space="preserve">      location: /default_location</w:t>
            </w:r>
          </w:p>
          <w:p w14:paraId="710BE040" w14:textId="77777777" w:rsidR="00841FF2" w:rsidRPr="007E1EAE" w:rsidRDefault="00841FF2" w:rsidP="00841FF2">
            <w:pPr>
              <w:rPr>
                <w:rFonts w:ascii="Consolas" w:hAnsi="Consolas"/>
              </w:rPr>
            </w:pPr>
            <w:r w:rsidRPr="007E1EAE">
              <w:rPr>
                <w:rFonts w:ascii="Consolas" w:hAnsi="Consolas"/>
              </w:rPr>
              <w:t xml:space="preserve">    interfaces:</w:t>
            </w:r>
          </w:p>
          <w:p w14:paraId="6FA6E3F8" w14:textId="77777777" w:rsidR="00841FF2" w:rsidRPr="007E1EAE" w:rsidRDefault="00841FF2" w:rsidP="00841FF2">
            <w:pPr>
              <w:rPr>
                <w:rFonts w:ascii="Consolas" w:hAnsi="Consolas"/>
              </w:rPr>
            </w:pPr>
            <w:r w:rsidRPr="007E1EAE">
              <w:rPr>
                <w:rFonts w:ascii="Consolas" w:hAnsi="Consolas"/>
              </w:rPr>
              <w:t xml:space="preserve">      Configure:</w:t>
            </w:r>
          </w:p>
          <w:p w14:paraId="70849082" w14:textId="77777777" w:rsidR="00841FF2" w:rsidRPr="007E1EAE" w:rsidRDefault="00841FF2" w:rsidP="00841FF2">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28A8CF5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33EEDE6D" w14:textId="77777777" w:rsidR="00841FF2" w:rsidRPr="007E1EAE" w:rsidRDefault="00841FF2" w:rsidP="00841FF2"/>
    <w:p w14:paraId="6DD7D955" w14:textId="77777777" w:rsidR="00841FF2" w:rsidRPr="007E1EAE" w:rsidRDefault="00841FF2" w:rsidP="00841FF2">
      <w:pPr>
        <w:pStyle w:val="Heading4"/>
      </w:pPr>
      <w:r w:rsidRPr="007E1EAE">
        <w:t>Notation Style #2: Use the ‘template’ keyword on the Node Templates to specify which named Relationship Template to use</w:t>
      </w:r>
    </w:p>
    <w:p w14:paraId="0CB974A3" w14:textId="77777777" w:rsidR="00841FF2" w:rsidRPr="007E1EAE" w:rsidRDefault="00841FF2" w:rsidP="00841FF2">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41BC5447"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6E19FB" w14:textId="77777777" w:rsidTr="00841FF2">
        <w:tc>
          <w:tcPr>
            <w:tcW w:w="9576" w:type="dxa"/>
            <w:shd w:val="clear" w:color="auto" w:fill="D9D9D9" w:themeFill="background1" w:themeFillShade="D9"/>
          </w:tcPr>
          <w:p w14:paraId="70F9F112" w14:textId="77777777" w:rsidR="00841FF2" w:rsidRPr="007E1EAE" w:rsidRDefault="00841FF2" w:rsidP="00841FF2">
            <w:pPr>
              <w:rPr>
                <w:rFonts w:ascii="Consolas" w:hAnsi="Consolas"/>
                <w:noProof/>
              </w:rPr>
            </w:pPr>
            <w:r w:rsidRPr="007E1EAE">
              <w:rPr>
                <w:rFonts w:ascii="Consolas" w:hAnsi="Consolas"/>
                <w:noProof/>
              </w:rPr>
              <w:t>node_templates:</w:t>
            </w:r>
          </w:p>
          <w:p w14:paraId="3FA2321B" w14:textId="77777777" w:rsidR="00841FF2" w:rsidRPr="007E1EAE" w:rsidRDefault="00841FF2" w:rsidP="00841FF2">
            <w:pPr>
              <w:rPr>
                <w:rFonts w:ascii="Consolas" w:hAnsi="Consolas"/>
                <w:noProof/>
              </w:rPr>
            </w:pPr>
            <w:r w:rsidRPr="007E1EAE">
              <w:rPr>
                <w:rFonts w:ascii="Consolas" w:hAnsi="Consolas"/>
                <w:noProof/>
              </w:rPr>
              <w:t xml:space="preserve">  </w:t>
            </w:r>
          </w:p>
          <w:p w14:paraId="4C69054F"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73FD76D2" w14:textId="77777777" w:rsidR="00841FF2" w:rsidRPr="007E1EAE" w:rsidRDefault="00841FF2" w:rsidP="00841FF2">
            <w:pPr>
              <w:autoSpaceDE w:val="0"/>
              <w:autoSpaceDN w:val="0"/>
              <w:adjustRightInd w:val="0"/>
              <w:rPr>
                <w:rStyle w:val="CodeSnippet"/>
              </w:rPr>
            </w:pPr>
            <w:r w:rsidRPr="007E1EAE">
              <w:rPr>
                <w:rStyle w:val="CodeSnippet"/>
              </w:rPr>
              <w:t xml:space="preserve">    type: BlockStorage</w:t>
            </w:r>
          </w:p>
          <w:p w14:paraId="5DC44F4C" w14:textId="77777777" w:rsidR="00841FF2" w:rsidRPr="007E1EAE" w:rsidRDefault="00841FF2" w:rsidP="00841FF2">
            <w:pPr>
              <w:rPr>
                <w:rStyle w:val="CodeSnippet"/>
              </w:rPr>
            </w:pPr>
            <w:r w:rsidRPr="007E1EAE">
              <w:rPr>
                <w:rStyle w:val="CodeSnippet"/>
              </w:rPr>
              <w:t xml:space="preserve">    properties:</w:t>
            </w:r>
          </w:p>
          <w:p w14:paraId="4F22FDEF" w14:textId="77777777" w:rsidR="00841FF2" w:rsidRPr="007E1EAE" w:rsidRDefault="00841FF2" w:rsidP="00841FF2">
            <w:pPr>
              <w:rPr>
                <w:rStyle w:val="CodeSnippet"/>
              </w:rPr>
            </w:pPr>
            <w:r w:rsidRPr="007E1EAE">
              <w:rPr>
                <w:rStyle w:val="CodeSnippet"/>
              </w:rPr>
              <w:t xml:space="preserve">      size: 10</w:t>
            </w:r>
          </w:p>
          <w:p w14:paraId="0C74A62D" w14:textId="77777777" w:rsidR="00841FF2" w:rsidRPr="007E1EAE" w:rsidRDefault="00841FF2" w:rsidP="00841FF2">
            <w:pPr>
              <w:rPr>
                <w:rStyle w:val="CodeSnippet"/>
              </w:rPr>
            </w:pPr>
          </w:p>
          <w:p w14:paraId="7217B27C" w14:textId="77777777" w:rsidR="00841FF2" w:rsidRPr="007E1EAE" w:rsidRDefault="00841FF2" w:rsidP="00841FF2">
            <w:pPr>
              <w:rPr>
                <w:rStyle w:val="CodeSnippet"/>
              </w:rPr>
            </w:pPr>
            <w:r w:rsidRPr="007E1EAE">
              <w:rPr>
                <w:rStyle w:val="CodeSnippet"/>
              </w:rPr>
              <w:t xml:space="preserve">  my_web_app_tier_1:</w:t>
            </w:r>
          </w:p>
          <w:p w14:paraId="12272A59"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03905002" w14:textId="77777777" w:rsidR="00841FF2" w:rsidRPr="007E1EAE" w:rsidRDefault="00841FF2" w:rsidP="00841FF2">
            <w:pPr>
              <w:rPr>
                <w:rStyle w:val="CodeSnippet"/>
              </w:rPr>
            </w:pPr>
            <w:r w:rsidRPr="007E1EAE">
              <w:rPr>
                <w:rStyle w:val="CodeSnippet"/>
              </w:rPr>
              <w:t xml:space="preserve">    requirements:</w:t>
            </w:r>
          </w:p>
          <w:p w14:paraId="525A0EA1" w14:textId="77777777" w:rsidR="00841FF2" w:rsidRPr="007E1EAE" w:rsidRDefault="00841FF2" w:rsidP="00841FF2">
            <w:pPr>
              <w:rPr>
                <w:rStyle w:val="CodeSnippet"/>
              </w:rPr>
            </w:pPr>
            <w:r w:rsidRPr="007E1EAE">
              <w:rPr>
                <w:rStyle w:val="CodeSnippet"/>
              </w:rPr>
              <w:t xml:space="preserve">      - local_storage:</w:t>
            </w:r>
          </w:p>
          <w:p w14:paraId="63F00F47" w14:textId="77777777" w:rsidR="00841FF2" w:rsidRPr="007E1EAE" w:rsidRDefault="00841FF2" w:rsidP="00841FF2">
            <w:pPr>
              <w:rPr>
                <w:rStyle w:val="CodeSnippet"/>
              </w:rPr>
            </w:pPr>
            <w:r w:rsidRPr="007E1EAE">
              <w:rPr>
                <w:rStyle w:val="CodeSnippet"/>
              </w:rPr>
              <w:t xml:space="preserve">          node: my_block_storage</w:t>
            </w:r>
          </w:p>
          <w:p w14:paraId="0B86FA00" w14:textId="77777777" w:rsidR="00841FF2" w:rsidRPr="007E1EAE" w:rsidRDefault="00841FF2" w:rsidP="00841FF2">
            <w:pPr>
              <w:rPr>
                <w:rStyle w:val="CodeSnippet"/>
              </w:rPr>
            </w:pPr>
            <w:r w:rsidRPr="007E1EAE">
              <w:rPr>
                <w:rStyle w:val="CodeSnippet"/>
              </w:rPr>
              <w:t xml:space="preserve">          relationship: storage_attachesto_1</w:t>
            </w:r>
          </w:p>
          <w:p w14:paraId="5431985B" w14:textId="77777777" w:rsidR="00841FF2" w:rsidRPr="007E1EAE" w:rsidRDefault="00841FF2" w:rsidP="00841FF2">
            <w:pPr>
              <w:rPr>
                <w:rStyle w:val="CodeSnippet"/>
              </w:rPr>
            </w:pPr>
          </w:p>
          <w:p w14:paraId="0DAECA68" w14:textId="77777777" w:rsidR="00841FF2" w:rsidRPr="007E1EAE" w:rsidRDefault="00841FF2" w:rsidP="00841FF2">
            <w:pPr>
              <w:rPr>
                <w:rStyle w:val="CodeSnippet"/>
              </w:rPr>
            </w:pPr>
            <w:r w:rsidRPr="007E1EAE">
              <w:rPr>
                <w:rStyle w:val="CodeSnippet"/>
              </w:rPr>
              <w:t xml:space="preserve">  my_web_app_tier_2:</w:t>
            </w:r>
          </w:p>
          <w:p w14:paraId="0597A81D"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26191A15" w14:textId="77777777" w:rsidR="00841FF2" w:rsidRPr="007E1EAE" w:rsidRDefault="00841FF2" w:rsidP="00841FF2">
            <w:pPr>
              <w:rPr>
                <w:rStyle w:val="CodeSnippet"/>
              </w:rPr>
            </w:pPr>
            <w:r w:rsidRPr="007E1EAE">
              <w:rPr>
                <w:rStyle w:val="CodeSnippet"/>
              </w:rPr>
              <w:t xml:space="preserve">    requirements:</w:t>
            </w:r>
          </w:p>
          <w:p w14:paraId="2C0A5E4A" w14:textId="77777777" w:rsidR="00841FF2" w:rsidRPr="007E1EAE" w:rsidRDefault="00841FF2" w:rsidP="00841FF2">
            <w:pPr>
              <w:rPr>
                <w:rStyle w:val="CodeSnippet"/>
              </w:rPr>
            </w:pPr>
            <w:r w:rsidRPr="007E1EAE">
              <w:rPr>
                <w:rStyle w:val="CodeSnippet"/>
              </w:rPr>
              <w:t xml:space="preserve">      - local_storage: </w:t>
            </w:r>
          </w:p>
          <w:p w14:paraId="24CFFB60" w14:textId="77777777" w:rsidR="00841FF2" w:rsidRPr="007E1EAE" w:rsidRDefault="00841FF2" w:rsidP="00841FF2">
            <w:pPr>
              <w:rPr>
                <w:rStyle w:val="CodeSnippet"/>
              </w:rPr>
            </w:pPr>
            <w:r w:rsidRPr="007E1EAE">
              <w:rPr>
                <w:rStyle w:val="CodeSnippet"/>
              </w:rPr>
              <w:t xml:space="preserve">          node: my_block_storage</w:t>
            </w:r>
          </w:p>
          <w:p w14:paraId="59EB5815" w14:textId="77777777" w:rsidR="00841FF2" w:rsidRPr="007E1EAE" w:rsidRDefault="00841FF2" w:rsidP="00841FF2">
            <w:pPr>
              <w:rPr>
                <w:rStyle w:val="CodeSnippet"/>
              </w:rPr>
            </w:pPr>
            <w:r w:rsidRPr="007E1EAE">
              <w:rPr>
                <w:rStyle w:val="CodeSnippet"/>
              </w:rPr>
              <w:t xml:space="preserve">          relationship: storage_attachesto_2</w:t>
            </w:r>
          </w:p>
          <w:p w14:paraId="349EFF09" w14:textId="77777777" w:rsidR="00841FF2" w:rsidRPr="007E1EAE" w:rsidRDefault="00841FF2" w:rsidP="00841FF2">
            <w:pPr>
              <w:rPr>
                <w:rFonts w:ascii="Consolas" w:hAnsi="Consolas"/>
              </w:rPr>
            </w:pPr>
          </w:p>
          <w:p w14:paraId="52AADB34" w14:textId="77777777" w:rsidR="00841FF2" w:rsidRPr="007E1EAE" w:rsidRDefault="00841FF2" w:rsidP="00841FF2">
            <w:pPr>
              <w:rPr>
                <w:rFonts w:ascii="Consolas" w:hAnsi="Consolas"/>
              </w:rPr>
            </w:pPr>
            <w:r w:rsidRPr="007E1EAE">
              <w:rPr>
                <w:rFonts w:ascii="Consolas" w:hAnsi="Consolas"/>
              </w:rPr>
              <w:t>relationship_templates:</w:t>
            </w:r>
          </w:p>
          <w:p w14:paraId="7FA8390C" w14:textId="77777777" w:rsidR="00841FF2" w:rsidRPr="007E1EAE" w:rsidRDefault="00841FF2" w:rsidP="00841FF2">
            <w:pPr>
              <w:rPr>
                <w:rFonts w:ascii="Consolas" w:hAnsi="Consolas"/>
              </w:rPr>
            </w:pPr>
            <w:r w:rsidRPr="007E1EAE">
              <w:rPr>
                <w:rFonts w:ascii="Consolas" w:hAnsi="Consolas"/>
              </w:rPr>
              <w:t xml:space="preserve">  storage_attachesto_1:</w:t>
            </w:r>
          </w:p>
          <w:p w14:paraId="73A1756C" w14:textId="77777777" w:rsidR="00841FF2" w:rsidRPr="007E1EAE" w:rsidRDefault="00841FF2" w:rsidP="00841FF2">
            <w:pPr>
              <w:rPr>
                <w:rFonts w:ascii="Consolas" w:hAnsi="Consolas"/>
              </w:rPr>
            </w:pPr>
            <w:r w:rsidRPr="007E1EAE">
              <w:rPr>
                <w:rFonts w:ascii="Consolas" w:hAnsi="Consolas"/>
              </w:rPr>
              <w:t xml:space="preserve">    type: MyAttachesTo</w:t>
            </w:r>
          </w:p>
          <w:p w14:paraId="14229803" w14:textId="77777777" w:rsidR="00841FF2" w:rsidRPr="007E1EAE" w:rsidRDefault="00841FF2" w:rsidP="00841FF2">
            <w:pPr>
              <w:rPr>
                <w:rFonts w:ascii="Consolas" w:hAnsi="Consolas"/>
              </w:rPr>
            </w:pPr>
            <w:r w:rsidRPr="007E1EAE">
              <w:rPr>
                <w:rFonts w:ascii="Consolas" w:hAnsi="Consolas"/>
              </w:rPr>
              <w:t xml:space="preserve">    properties:</w:t>
            </w:r>
          </w:p>
          <w:p w14:paraId="0E2E7499"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/my_data_location</w:t>
            </w:r>
          </w:p>
          <w:p w14:paraId="273BCC54" w14:textId="77777777" w:rsidR="00841FF2" w:rsidRPr="007E1EAE" w:rsidRDefault="00841FF2" w:rsidP="00841FF2">
            <w:pPr>
              <w:rPr>
                <w:rFonts w:ascii="Consolas" w:hAnsi="Consolas"/>
              </w:rPr>
            </w:pPr>
          </w:p>
          <w:p w14:paraId="3C1A7594" w14:textId="77777777" w:rsidR="00841FF2" w:rsidRPr="007E1EAE" w:rsidRDefault="00841FF2" w:rsidP="00841FF2">
            <w:pPr>
              <w:rPr>
                <w:rFonts w:ascii="Consolas" w:hAnsi="Consolas"/>
              </w:rPr>
            </w:pPr>
            <w:r w:rsidRPr="007E1EAE">
              <w:rPr>
                <w:rFonts w:ascii="Consolas" w:hAnsi="Consolas"/>
              </w:rPr>
              <w:t xml:space="preserve">  storage_attachesto_2:</w:t>
            </w:r>
          </w:p>
          <w:p w14:paraId="5E1D780B" w14:textId="77777777" w:rsidR="00841FF2" w:rsidRPr="007E1EAE" w:rsidRDefault="00841FF2" w:rsidP="00841FF2">
            <w:pPr>
              <w:rPr>
                <w:rFonts w:ascii="Consolas" w:hAnsi="Consolas"/>
              </w:rPr>
            </w:pPr>
            <w:r w:rsidRPr="007E1EAE">
              <w:rPr>
                <w:rFonts w:ascii="Consolas" w:hAnsi="Consolas"/>
              </w:rPr>
              <w:lastRenderedPageBreak/>
              <w:t xml:space="preserve">    type: MyAttachesTo</w:t>
            </w:r>
          </w:p>
          <w:p w14:paraId="2B933090" w14:textId="77777777" w:rsidR="00841FF2" w:rsidRPr="007E1EAE" w:rsidRDefault="00841FF2" w:rsidP="00841FF2">
            <w:pPr>
              <w:rPr>
                <w:rFonts w:ascii="Consolas" w:hAnsi="Consolas"/>
              </w:rPr>
            </w:pPr>
            <w:r w:rsidRPr="007E1EAE">
              <w:rPr>
                <w:rFonts w:ascii="Consolas" w:hAnsi="Consolas"/>
              </w:rPr>
              <w:t xml:space="preserve">    properties:</w:t>
            </w:r>
          </w:p>
          <w:p w14:paraId="48BAD3BC"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/some_other_data_location</w:t>
            </w:r>
          </w:p>
          <w:p w14:paraId="4259C1D1" w14:textId="77777777" w:rsidR="00841FF2" w:rsidRPr="007E1EAE" w:rsidRDefault="00841FF2" w:rsidP="00841FF2">
            <w:pPr>
              <w:rPr>
                <w:rStyle w:val="CodeSnippet"/>
              </w:rPr>
            </w:pPr>
          </w:p>
          <w:p w14:paraId="086D45B2" w14:textId="77777777" w:rsidR="00841FF2" w:rsidRPr="007E1EAE" w:rsidRDefault="00841FF2" w:rsidP="00841FF2">
            <w:pPr>
              <w:rPr>
                <w:rFonts w:ascii="Consolas" w:hAnsi="Consolas"/>
              </w:rPr>
            </w:pPr>
            <w:r w:rsidRPr="007E1EAE">
              <w:rPr>
                <w:rFonts w:ascii="Consolas" w:hAnsi="Consolas"/>
              </w:rPr>
              <w:t>relationship_types:</w:t>
            </w:r>
          </w:p>
          <w:p w14:paraId="63177E2D" w14:textId="77777777" w:rsidR="00841FF2" w:rsidRPr="007E1EAE" w:rsidRDefault="00841FF2" w:rsidP="00841FF2">
            <w:pPr>
              <w:rPr>
                <w:rFonts w:ascii="Consolas" w:hAnsi="Consolas"/>
              </w:rPr>
            </w:pPr>
          </w:p>
          <w:p w14:paraId="17506D40" w14:textId="77777777" w:rsidR="00841FF2" w:rsidRPr="007E1EAE" w:rsidRDefault="00841FF2" w:rsidP="00841FF2">
            <w:pPr>
              <w:rPr>
                <w:rFonts w:ascii="Consolas" w:hAnsi="Consolas"/>
              </w:rPr>
            </w:pPr>
            <w:r w:rsidRPr="007E1EAE">
              <w:rPr>
                <w:rFonts w:ascii="Consolas" w:hAnsi="Consolas"/>
              </w:rPr>
              <w:t xml:space="preserve">  MyAttachesTo:</w:t>
            </w:r>
          </w:p>
          <w:p w14:paraId="037BEF1E" w14:textId="77777777" w:rsidR="00841FF2" w:rsidRPr="007E1EAE" w:rsidRDefault="00841FF2" w:rsidP="00841FF2">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44911496" w14:textId="77777777" w:rsidR="00841FF2" w:rsidRPr="007E1EAE" w:rsidRDefault="00841FF2" w:rsidP="00841FF2">
            <w:pPr>
              <w:rPr>
                <w:rFonts w:ascii="Consolas" w:hAnsi="Consolas"/>
              </w:rPr>
            </w:pPr>
            <w:r w:rsidRPr="007E1EAE">
              <w:rPr>
                <w:rFonts w:ascii="Consolas" w:hAnsi="Consolas"/>
              </w:rPr>
              <w:t xml:space="preserve">    interfaces:</w:t>
            </w:r>
          </w:p>
          <w:p w14:paraId="0CCF8B4C" w14:textId="77777777" w:rsidR="00841FF2" w:rsidRPr="007E1EAE" w:rsidRDefault="00841FF2" w:rsidP="00841FF2">
            <w:pPr>
              <w:rPr>
                <w:rFonts w:ascii="Consolas" w:hAnsi="Consolas"/>
              </w:rPr>
            </w:pPr>
            <w:r w:rsidRPr="007E1EAE">
              <w:rPr>
                <w:rFonts w:ascii="Consolas" w:hAnsi="Consolas"/>
              </w:rPr>
              <w:t xml:space="preserve">      some_interface_name:</w:t>
            </w:r>
          </w:p>
          <w:p w14:paraId="111F9D0E" w14:textId="77777777" w:rsidR="00841FF2" w:rsidRPr="007E1EAE" w:rsidRDefault="00841FF2" w:rsidP="00841FF2">
            <w:pPr>
              <w:rPr>
                <w:rFonts w:ascii="Consolas" w:hAnsi="Consolas"/>
              </w:rPr>
            </w:pPr>
            <w:r w:rsidRPr="007E1EAE">
              <w:rPr>
                <w:rFonts w:ascii="Consolas" w:hAnsi="Consolas"/>
              </w:rPr>
              <w:t xml:space="preserve">        some_operation:</w:t>
            </w:r>
          </w:p>
          <w:p w14:paraId="04D8EFA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47E77CE3" w14:textId="77777777" w:rsidR="00841FF2" w:rsidRPr="007E1EAE" w:rsidRDefault="00841FF2" w:rsidP="00841FF2"/>
    <w:p w14:paraId="16AEEDFA" w14:textId="77777777" w:rsidR="00841FF2" w:rsidRPr="007E1EAE" w:rsidRDefault="00841FF2" w:rsidP="00841FF2">
      <w:pPr>
        <w:pStyle w:val="Heading4"/>
      </w:pPr>
      <w:r w:rsidRPr="007E1EAE">
        <w:t>Notation Style #3: Using the “copy” keyname to define a similar Relationship Template</w:t>
      </w:r>
    </w:p>
    <w:p w14:paraId="4FEC5DAC" w14:textId="77777777" w:rsidR="00841FF2" w:rsidRPr="007E1EAE" w:rsidRDefault="00841FF2" w:rsidP="00841FF2">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39D25EC2" w14:textId="77777777" w:rsidR="00841FF2" w:rsidRPr="007E1EAE" w:rsidRDefault="00841FF2" w:rsidP="00841FF2">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7BC260" w14:textId="77777777" w:rsidTr="00841FF2">
        <w:tc>
          <w:tcPr>
            <w:tcW w:w="9576" w:type="dxa"/>
            <w:shd w:val="clear" w:color="auto" w:fill="D9D9D9" w:themeFill="background1" w:themeFillShade="D9"/>
          </w:tcPr>
          <w:p w14:paraId="568A190F" w14:textId="77777777" w:rsidR="00841FF2" w:rsidRPr="007E1EAE" w:rsidRDefault="00841FF2" w:rsidP="00841FF2">
            <w:pPr>
              <w:rPr>
                <w:rFonts w:ascii="Consolas" w:hAnsi="Consolas"/>
                <w:noProof/>
              </w:rPr>
            </w:pPr>
            <w:r w:rsidRPr="007E1EAE">
              <w:rPr>
                <w:rFonts w:ascii="Consolas" w:hAnsi="Consolas"/>
                <w:noProof/>
              </w:rPr>
              <w:t>node_templates:</w:t>
            </w:r>
          </w:p>
          <w:p w14:paraId="0AF03376" w14:textId="77777777" w:rsidR="00841FF2" w:rsidRPr="007E1EAE" w:rsidRDefault="00841FF2" w:rsidP="00841FF2">
            <w:pPr>
              <w:rPr>
                <w:rFonts w:ascii="Consolas" w:hAnsi="Consolas"/>
                <w:noProof/>
              </w:rPr>
            </w:pPr>
            <w:r w:rsidRPr="007E1EAE">
              <w:rPr>
                <w:rFonts w:ascii="Consolas" w:hAnsi="Consolas"/>
                <w:noProof/>
              </w:rPr>
              <w:t xml:space="preserve">  </w:t>
            </w:r>
          </w:p>
          <w:p w14:paraId="3BF2F5A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my_block_storage:</w:t>
            </w:r>
          </w:p>
          <w:p w14:paraId="72C6116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397910A" w14:textId="77777777" w:rsidR="00841FF2" w:rsidRPr="007E1EAE" w:rsidRDefault="00841FF2" w:rsidP="00841FF2">
            <w:pPr>
              <w:rPr>
                <w:rStyle w:val="CodeSnippet"/>
                <w:noProof/>
              </w:rPr>
            </w:pPr>
            <w:r w:rsidRPr="007E1EAE">
              <w:rPr>
                <w:rStyle w:val="CodeSnippet"/>
                <w:noProof/>
              </w:rPr>
              <w:t xml:space="preserve">    properties:</w:t>
            </w:r>
          </w:p>
          <w:p w14:paraId="58A3EBA5" w14:textId="77777777" w:rsidR="00841FF2" w:rsidRPr="007E1EAE" w:rsidRDefault="00841FF2" w:rsidP="00841FF2">
            <w:pPr>
              <w:rPr>
                <w:rStyle w:val="CodeSnippet"/>
                <w:noProof/>
              </w:rPr>
            </w:pPr>
            <w:r w:rsidRPr="007E1EAE">
              <w:rPr>
                <w:rStyle w:val="CodeSnippet"/>
                <w:noProof/>
              </w:rPr>
              <w:t xml:space="preserve">      size: 10</w:t>
            </w:r>
          </w:p>
          <w:p w14:paraId="23940FEE" w14:textId="77777777" w:rsidR="00841FF2" w:rsidRPr="007E1EAE" w:rsidRDefault="00841FF2" w:rsidP="00841FF2">
            <w:pPr>
              <w:rPr>
                <w:rStyle w:val="CodeSnippet"/>
                <w:noProof/>
              </w:rPr>
            </w:pPr>
          </w:p>
          <w:p w14:paraId="0233E206" w14:textId="77777777" w:rsidR="00841FF2" w:rsidRPr="007E1EAE" w:rsidRDefault="00841FF2" w:rsidP="00841FF2">
            <w:pPr>
              <w:rPr>
                <w:rStyle w:val="CodeSnippet"/>
                <w:noProof/>
              </w:rPr>
            </w:pPr>
            <w:r w:rsidRPr="007E1EAE">
              <w:rPr>
                <w:rStyle w:val="CodeSnippet"/>
                <w:noProof/>
              </w:rPr>
              <w:t xml:space="preserve">  my_web_app_tier_1:</w:t>
            </w:r>
          </w:p>
          <w:p w14:paraId="1B72BB60"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1B8B1863" w14:textId="77777777" w:rsidR="00841FF2" w:rsidRPr="007E1EAE" w:rsidRDefault="00841FF2" w:rsidP="00841FF2">
            <w:pPr>
              <w:rPr>
                <w:rStyle w:val="CodeSnippet"/>
                <w:noProof/>
              </w:rPr>
            </w:pPr>
            <w:r w:rsidRPr="007E1EAE">
              <w:rPr>
                <w:rStyle w:val="CodeSnippet"/>
                <w:noProof/>
              </w:rPr>
              <w:t xml:space="preserve">    requirements:</w:t>
            </w:r>
          </w:p>
          <w:p w14:paraId="42335586" w14:textId="77777777" w:rsidR="00841FF2" w:rsidRPr="007E1EAE" w:rsidRDefault="00841FF2" w:rsidP="00841FF2">
            <w:pPr>
              <w:rPr>
                <w:rStyle w:val="CodeSnippet"/>
                <w:noProof/>
              </w:rPr>
            </w:pPr>
            <w:r w:rsidRPr="007E1EAE">
              <w:rPr>
                <w:rStyle w:val="CodeSnippet"/>
                <w:noProof/>
              </w:rPr>
              <w:t xml:space="preserve">      - attachment: </w:t>
            </w:r>
          </w:p>
          <w:p w14:paraId="4664BB10" w14:textId="77777777" w:rsidR="00841FF2" w:rsidRPr="007E1EAE" w:rsidRDefault="00841FF2" w:rsidP="00841FF2">
            <w:pPr>
              <w:rPr>
                <w:rStyle w:val="CodeSnippet"/>
                <w:noProof/>
              </w:rPr>
            </w:pPr>
            <w:r w:rsidRPr="007E1EAE">
              <w:rPr>
                <w:rStyle w:val="CodeSnippet"/>
                <w:noProof/>
              </w:rPr>
              <w:t xml:space="preserve">          node: my_block_storage</w:t>
            </w:r>
          </w:p>
          <w:p w14:paraId="2169364C" w14:textId="77777777" w:rsidR="00841FF2" w:rsidRPr="007E1EAE" w:rsidRDefault="00841FF2" w:rsidP="00841FF2">
            <w:pPr>
              <w:rPr>
                <w:rStyle w:val="CodeSnippet"/>
                <w:noProof/>
              </w:rPr>
            </w:pPr>
            <w:r w:rsidRPr="007E1EAE">
              <w:rPr>
                <w:rStyle w:val="CodeSnippet"/>
                <w:noProof/>
              </w:rPr>
              <w:t xml:space="preserve">          relationship: storage_attachesto_1</w:t>
            </w:r>
          </w:p>
          <w:p w14:paraId="5C54C126" w14:textId="77777777" w:rsidR="00841FF2" w:rsidRPr="007E1EAE" w:rsidRDefault="00841FF2" w:rsidP="00841FF2">
            <w:pPr>
              <w:rPr>
                <w:rStyle w:val="CodeSnippet"/>
                <w:noProof/>
              </w:rPr>
            </w:pPr>
          </w:p>
          <w:p w14:paraId="3A82A9D8" w14:textId="77777777" w:rsidR="00841FF2" w:rsidRPr="007E1EAE" w:rsidRDefault="00841FF2" w:rsidP="00841FF2">
            <w:pPr>
              <w:rPr>
                <w:rStyle w:val="CodeSnippet"/>
                <w:noProof/>
              </w:rPr>
            </w:pPr>
            <w:r w:rsidRPr="007E1EAE">
              <w:rPr>
                <w:rStyle w:val="CodeSnippet"/>
                <w:noProof/>
              </w:rPr>
              <w:t xml:space="preserve">  my_web_app_tier_2:</w:t>
            </w:r>
          </w:p>
          <w:p w14:paraId="41BA918B"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2D6E65AD" w14:textId="77777777" w:rsidR="00841FF2" w:rsidRPr="007E1EAE" w:rsidRDefault="00841FF2" w:rsidP="00841FF2">
            <w:pPr>
              <w:rPr>
                <w:rStyle w:val="CodeSnippet"/>
                <w:noProof/>
              </w:rPr>
            </w:pPr>
            <w:r w:rsidRPr="007E1EAE">
              <w:rPr>
                <w:rStyle w:val="CodeSnippet"/>
                <w:noProof/>
              </w:rPr>
              <w:t xml:space="preserve">    requirements:</w:t>
            </w:r>
          </w:p>
          <w:p w14:paraId="7F3F7210" w14:textId="77777777" w:rsidR="00841FF2" w:rsidRPr="007E1EAE" w:rsidRDefault="00841FF2" w:rsidP="00841FF2">
            <w:pPr>
              <w:rPr>
                <w:rStyle w:val="CodeSnippet"/>
                <w:noProof/>
              </w:rPr>
            </w:pPr>
            <w:r w:rsidRPr="007E1EAE">
              <w:rPr>
                <w:rStyle w:val="CodeSnippet"/>
                <w:noProof/>
              </w:rPr>
              <w:t xml:space="preserve">      - attachment: </w:t>
            </w:r>
          </w:p>
          <w:p w14:paraId="4007D64F" w14:textId="77777777" w:rsidR="00841FF2" w:rsidRPr="007E1EAE" w:rsidRDefault="00841FF2" w:rsidP="00841FF2">
            <w:pPr>
              <w:rPr>
                <w:rStyle w:val="CodeSnippet"/>
                <w:noProof/>
              </w:rPr>
            </w:pPr>
            <w:r w:rsidRPr="007E1EAE">
              <w:rPr>
                <w:rStyle w:val="CodeSnippet"/>
                <w:noProof/>
              </w:rPr>
              <w:lastRenderedPageBreak/>
              <w:t xml:space="preserve">          node: my_block_storage</w:t>
            </w:r>
          </w:p>
          <w:p w14:paraId="07B57057" w14:textId="77777777" w:rsidR="00841FF2" w:rsidRPr="007E1EAE" w:rsidRDefault="00841FF2" w:rsidP="00841FF2">
            <w:pPr>
              <w:rPr>
                <w:rStyle w:val="CodeSnippet"/>
                <w:noProof/>
              </w:rPr>
            </w:pPr>
            <w:r w:rsidRPr="007E1EAE">
              <w:rPr>
                <w:rStyle w:val="CodeSnippet"/>
                <w:noProof/>
              </w:rPr>
              <w:t xml:space="preserve">          relationship: storage_attachesto_2</w:t>
            </w:r>
          </w:p>
          <w:p w14:paraId="56A372B3" w14:textId="77777777" w:rsidR="00841FF2" w:rsidRPr="007E1EAE" w:rsidRDefault="00841FF2" w:rsidP="00841FF2">
            <w:pPr>
              <w:rPr>
                <w:rFonts w:ascii="Consolas" w:hAnsi="Consolas"/>
                <w:noProof/>
              </w:rPr>
            </w:pPr>
          </w:p>
          <w:p w14:paraId="5774269A" w14:textId="77777777" w:rsidR="00841FF2" w:rsidRPr="007E1EAE" w:rsidRDefault="00841FF2" w:rsidP="00841FF2">
            <w:pPr>
              <w:rPr>
                <w:rFonts w:ascii="Consolas" w:hAnsi="Consolas"/>
                <w:noProof/>
              </w:rPr>
            </w:pPr>
            <w:r w:rsidRPr="007E1EAE">
              <w:rPr>
                <w:rFonts w:ascii="Consolas" w:hAnsi="Consolas"/>
                <w:noProof/>
              </w:rPr>
              <w:t>relationship_templates:</w:t>
            </w:r>
          </w:p>
          <w:p w14:paraId="1DF9B92A" w14:textId="77777777" w:rsidR="00841FF2" w:rsidRPr="007E1EAE" w:rsidRDefault="00841FF2" w:rsidP="00841FF2">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10414439" w14:textId="77777777" w:rsidR="00841FF2" w:rsidRPr="007E1EAE" w:rsidRDefault="00841FF2" w:rsidP="00841FF2">
            <w:pPr>
              <w:rPr>
                <w:rFonts w:ascii="Consolas" w:hAnsi="Consolas"/>
                <w:noProof/>
              </w:rPr>
            </w:pPr>
            <w:r w:rsidRPr="007E1EAE">
              <w:rPr>
                <w:rFonts w:ascii="Consolas" w:hAnsi="Consolas"/>
                <w:noProof/>
              </w:rPr>
              <w:t xml:space="preserve">    type: MyAttachesTo</w:t>
            </w:r>
          </w:p>
          <w:p w14:paraId="32E2E885"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45FEF76E"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/my_data_location</w:t>
            </w:r>
          </w:p>
          <w:p w14:paraId="61670AE1"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4919445C"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69606977" w14:textId="77777777" w:rsidR="00841FF2" w:rsidRPr="007E1EAE" w:rsidRDefault="00841FF2" w:rsidP="00841FF2">
            <w:pPr>
              <w:rPr>
                <w:rFonts w:ascii="Consolas" w:hAnsi="Consolas"/>
                <w:noProof/>
              </w:rPr>
            </w:pPr>
            <w:r w:rsidRPr="007E1EAE">
              <w:rPr>
                <w:rFonts w:ascii="Consolas" w:hAnsi="Consolas"/>
                <w:noProof/>
              </w:rPr>
              <w:t xml:space="preserve">        some_operation_name_1: my_script_1.sh</w:t>
            </w:r>
          </w:p>
          <w:p w14:paraId="32BAF796" w14:textId="77777777" w:rsidR="00841FF2" w:rsidRPr="007E1EAE" w:rsidRDefault="00841FF2" w:rsidP="00841FF2">
            <w:pPr>
              <w:rPr>
                <w:rFonts w:ascii="Consolas" w:hAnsi="Consolas"/>
                <w:noProof/>
              </w:rPr>
            </w:pPr>
            <w:r w:rsidRPr="007E1EAE">
              <w:rPr>
                <w:rFonts w:ascii="Consolas" w:hAnsi="Consolas"/>
                <w:noProof/>
              </w:rPr>
              <w:t xml:space="preserve">        some_operation_name_2: my_script_2.sh</w:t>
            </w:r>
          </w:p>
          <w:p w14:paraId="49B90AE9" w14:textId="77777777" w:rsidR="00841FF2" w:rsidRPr="007E1EAE" w:rsidRDefault="00841FF2" w:rsidP="00841FF2">
            <w:pPr>
              <w:rPr>
                <w:rFonts w:ascii="Consolas" w:hAnsi="Consolas"/>
                <w:noProof/>
              </w:rPr>
            </w:pPr>
            <w:r w:rsidRPr="007E1EAE">
              <w:rPr>
                <w:rFonts w:ascii="Consolas" w:hAnsi="Consolas"/>
                <w:noProof/>
              </w:rPr>
              <w:t xml:space="preserve">        some_operation_name_3: my_script_3.sh</w:t>
            </w:r>
          </w:p>
          <w:p w14:paraId="5AE4692E" w14:textId="77777777" w:rsidR="00841FF2" w:rsidRPr="007E1EAE" w:rsidRDefault="00841FF2" w:rsidP="00841FF2">
            <w:pPr>
              <w:rPr>
                <w:rFonts w:ascii="Consolas" w:hAnsi="Consolas"/>
                <w:noProof/>
              </w:rPr>
            </w:pPr>
          </w:p>
          <w:p w14:paraId="07A3F011" w14:textId="77777777" w:rsidR="00841FF2" w:rsidRPr="007E1EAE" w:rsidRDefault="00841FF2" w:rsidP="00841FF2">
            <w:pPr>
              <w:rPr>
                <w:rFonts w:ascii="Consolas" w:hAnsi="Consolas"/>
                <w:noProof/>
              </w:rPr>
            </w:pPr>
            <w:r w:rsidRPr="007E1EAE">
              <w:rPr>
                <w:rFonts w:ascii="Consolas" w:hAnsi="Consolas"/>
                <w:noProof/>
              </w:rPr>
              <w:t xml:space="preserve">  storage_attachesto_2:</w:t>
            </w:r>
          </w:p>
          <w:p w14:paraId="373D744C" w14:textId="77777777" w:rsidR="00841FF2" w:rsidRPr="007E1EAE" w:rsidRDefault="00841FF2" w:rsidP="00841FF2">
            <w:pPr>
              <w:rPr>
                <w:rFonts w:ascii="Consolas" w:hAnsi="Consolas"/>
                <w:noProof/>
              </w:rPr>
            </w:pPr>
            <w:r w:rsidRPr="007E1EAE">
              <w:rPr>
                <w:rFonts w:ascii="Consolas" w:hAnsi="Consolas"/>
                <w:noProof/>
              </w:rPr>
              <w:t xml:space="preserve">    # Copy the contents of the “storage_attachesto_1” template into this new one</w:t>
            </w:r>
          </w:p>
          <w:p w14:paraId="4BA36352" w14:textId="77777777" w:rsidR="00841FF2" w:rsidRPr="007E1EAE" w:rsidRDefault="00841FF2" w:rsidP="00841FF2">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56262737" w14:textId="77777777" w:rsidR="00841FF2" w:rsidRPr="007E1EAE" w:rsidRDefault="00841FF2" w:rsidP="00841FF2">
            <w:pPr>
              <w:rPr>
                <w:rFonts w:ascii="Consolas" w:hAnsi="Consolas"/>
                <w:b/>
                <w:noProof/>
              </w:rPr>
            </w:pPr>
            <w:r w:rsidRPr="007E1EAE">
              <w:rPr>
                <w:rStyle w:val="CodeSnippetHighlight"/>
              </w:rPr>
              <w:t xml:space="preserve">    # Then change just the value of the location property</w:t>
            </w:r>
          </w:p>
          <w:p w14:paraId="10BB4E70"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7CBCCFE9"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/some_other_data_location</w:t>
            </w:r>
          </w:p>
          <w:p w14:paraId="72812ACF" w14:textId="77777777" w:rsidR="00841FF2" w:rsidRPr="007E1EAE" w:rsidRDefault="00841FF2" w:rsidP="00841FF2">
            <w:pPr>
              <w:rPr>
                <w:rStyle w:val="CodeSnippet"/>
                <w:noProof/>
              </w:rPr>
            </w:pPr>
          </w:p>
          <w:p w14:paraId="60542921" w14:textId="77777777" w:rsidR="00841FF2" w:rsidRPr="007E1EAE" w:rsidRDefault="00841FF2" w:rsidP="00841FF2">
            <w:pPr>
              <w:rPr>
                <w:rFonts w:ascii="Consolas" w:hAnsi="Consolas"/>
                <w:noProof/>
              </w:rPr>
            </w:pPr>
            <w:r w:rsidRPr="007E1EAE">
              <w:rPr>
                <w:rFonts w:ascii="Consolas" w:hAnsi="Consolas"/>
                <w:noProof/>
              </w:rPr>
              <w:t>relationship_types:</w:t>
            </w:r>
          </w:p>
          <w:p w14:paraId="17BAC06A" w14:textId="77777777" w:rsidR="00841FF2" w:rsidRPr="007E1EAE" w:rsidRDefault="00841FF2" w:rsidP="00841FF2">
            <w:pPr>
              <w:rPr>
                <w:rFonts w:ascii="Consolas" w:hAnsi="Consolas"/>
                <w:noProof/>
              </w:rPr>
            </w:pPr>
          </w:p>
          <w:p w14:paraId="72746BC9" w14:textId="77777777" w:rsidR="00841FF2" w:rsidRPr="007E1EAE" w:rsidRDefault="00841FF2" w:rsidP="00841FF2">
            <w:pPr>
              <w:rPr>
                <w:rFonts w:ascii="Consolas" w:hAnsi="Consolas"/>
                <w:noProof/>
              </w:rPr>
            </w:pPr>
            <w:r w:rsidRPr="007E1EAE">
              <w:rPr>
                <w:rFonts w:ascii="Consolas" w:hAnsi="Consolas"/>
                <w:noProof/>
              </w:rPr>
              <w:t xml:space="preserve">  MyAttachesTo:</w:t>
            </w:r>
          </w:p>
          <w:p w14:paraId="7757F095" w14:textId="77777777" w:rsidR="00841FF2" w:rsidRPr="007E1EAE" w:rsidRDefault="00841FF2" w:rsidP="00841FF2">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03B579FF"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6415D479"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3484FF93" w14:textId="77777777" w:rsidR="00841FF2" w:rsidRPr="007E1EAE" w:rsidRDefault="00841FF2" w:rsidP="00841FF2">
            <w:pPr>
              <w:rPr>
                <w:rFonts w:ascii="Consolas" w:hAnsi="Consolas"/>
                <w:noProof/>
              </w:rPr>
            </w:pPr>
            <w:r w:rsidRPr="007E1EAE">
              <w:rPr>
                <w:rFonts w:ascii="Consolas" w:hAnsi="Consolas"/>
                <w:noProof/>
              </w:rPr>
              <w:t xml:space="preserve">        some_operation:</w:t>
            </w:r>
          </w:p>
          <w:p w14:paraId="6D4D672B" w14:textId="77777777" w:rsidR="00841FF2" w:rsidRPr="007E1EAE" w:rsidRDefault="00841FF2" w:rsidP="00841FF2">
            <w:pPr>
              <w:rPr>
                <w:rFonts w:ascii="Consolas" w:hAnsi="Consolas"/>
                <w:noProof/>
              </w:rPr>
            </w:pPr>
            <w:r w:rsidRPr="007E1EAE">
              <w:rPr>
                <w:rFonts w:ascii="Consolas" w:hAnsi="Consolas"/>
                <w:noProof/>
              </w:rPr>
              <w:t xml:space="preserve">          implementation: default_script.sh</w:t>
            </w:r>
          </w:p>
        </w:tc>
      </w:tr>
    </w:tbl>
    <w:p w14:paraId="1FDCAA21" w14:textId="77777777" w:rsidR="00841FF2" w:rsidRPr="007E1EAE" w:rsidRDefault="00841FF2" w:rsidP="00841FF2">
      <w:pPr>
        <w:pStyle w:val="Heading1"/>
      </w:pPr>
      <w:bookmarkStart w:id="1610" w:name="_Toc413170845"/>
      <w:bookmarkStart w:id="1611" w:name="_Toc413170846"/>
      <w:bookmarkStart w:id="1612" w:name="_Toc413170847"/>
      <w:bookmarkStart w:id="1613" w:name="_Toc413170848"/>
      <w:bookmarkStart w:id="1614" w:name="_Toc397688827"/>
      <w:bookmarkStart w:id="1615" w:name="_Toc302251733"/>
      <w:bookmarkStart w:id="1616" w:name="_Toc310749127"/>
      <w:bookmarkStart w:id="1617" w:name="_Toc313780962"/>
      <w:bookmarkStart w:id="1618" w:name="_Toc322703206"/>
      <w:bookmarkStart w:id="1619" w:name="_Toc454457928"/>
      <w:bookmarkStart w:id="1620" w:name="_Toc454458727"/>
      <w:bookmarkStart w:id="1621" w:name="_Toc500248054"/>
      <w:bookmarkStart w:id="1622" w:name="_Toc528072980"/>
      <w:bookmarkEnd w:id="1610"/>
      <w:bookmarkEnd w:id="1611"/>
      <w:bookmarkEnd w:id="1612"/>
      <w:bookmarkEnd w:id="1613"/>
      <w:r w:rsidRPr="007E1EAE">
        <w:lastRenderedPageBreak/>
        <w:t>Application Modeling Use Cases</w:t>
      </w:r>
      <w:bookmarkEnd w:id="1348"/>
      <w:bookmarkEnd w:id="1349"/>
      <w:bookmarkEnd w:id="1614"/>
      <w:bookmarkEnd w:id="1615"/>
      <w:bookmarkEnd w:id="1616"/>
      <w:bookmarkEnd w:id="1617"/>
      <w:bookmarkEnd w:id="1618"/>
      <w:bookmarkEnd w:id="1619"/>
      <w:bookmarkEnd w:id="1620"/>
      <w:bookmarkEnd w:id="1621"/>
      <w:bookmarkEnd w:id="1622"/>
    </w:p>
    <w:p w14:paraId="6F7771E0" w14:textId="77777777" w:rsidR="00841FF2" w:rsidRPr="007E1EAE" w:rsidRDefault="00841FF2" w:rsidP="00841FF2">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54589FED" w14:textId="77777777" w:rsidR="00841FF2" w:rsidRPr="007E1EAE" w:rsidRDefault="00841FF2" w:rsidP="00841FF2">
      <w:pPr>
        <w:pStyle w:val="Heading2"/>
      </w:pPr>
      <w:bookmarkStart w:id="1623" w:name="_Toc302251734"/>
      <w:bookmarkStart w:id="1624" w:name="_Toc310749128"/>
      <w:bookmarkStart w:id="1625" w:name="_Toc313780963"/>
      <w:bookmarkStart w:id="1626" w:name="_Toc322703207"/>
      <w:bookmarkStart w:id="1627" w:name="_Toc454457929"/>
      <w:bookmarkStart w:id="1628" w:name="_Toc454458728"/>
      <w:bookmarkStart w:id="1629" w:name="_Toc500248055"/>
      <w:bookmarkStart w:id="1630" w:name="_Toc528072981"/>
      <w:bookmarkStart w:id="1631" w:name="_Toc379455150"/>
      <w:r w:rsidRPr="007E1EAE">
        <w:t>Use cases</w:t>
      </w:r>
      <w:bookmarkEnd w:id="1623"/>
      <w:bookmarkEnd w:id="1624"/>
      <w:bookmarkEnd w:id="1625"/>
      <w:bookmarkEnd w:id="1626"/>
      <w:bookmarkEnd w:id="1627"/>
      <w:bookmarkEnd w:id="1628"/>
      <w:bookmarkEnd w:id="1629"/>
      <w:bookmarkEnd w:id="1630"/>
    </w:p>
    <w:p w14:paraId="66FC232F" w14:textId="77777777" w:rsidR="00841FF2" w:rsidRPr="007E1EAE" w:rsidRDefault="00841FF2" w:rsidP="00841FF2">
      <w:r w:rsidRPr="007E1EAE">
        <w:t>Many  of the use cases listed below can by found under the following link:</w:t>
      </w:r>
    </w:p>
    <w:p w14:paraId="71DEA4FA" w14:textId="77777777" w:rsidR="00841FF2" w:rsidRPr="007E1EAE" w:rsidRDefault="006F07B6" w:rsidP="00841FF2">
      <w:hyperlink r:id="rId118" w:history="1">
        <w:r w:rsidR="00841FF2" w:rsidRPr="007E1EAE">
          <w:rPr>
            <w:rStyle w:val="Hyperlink"/>
          </w:rPr>
          <w:t>https://github.com/openstack/heat-translator/tree/master/translator/tests/data</w:t>
        </w:r>
      </w:hyperlink>
    </w:p>
    <w:p w14:paraId="056C0209" w14:textId="77777777" w:rsidR="00841FF2" w:rsidRPr="007E1EAE" w:rsidRDefault="00841FF2" w:rsidP="00841FF2">
      <w:pPr>
        <w:pStyle w:val="Heading3"/>
      </w:pPr>
      <w:bookmarkStart w:id="1632" w:name="_Toc454457930"/>
      <w:bookmarkStart w:id="1633" w:name="_Toc454458729"/>
      <w:bookmarkStart w:id="1634" w:name="USE_CASE_COMPUTE_1"/>
      <w:r w:rsidRPr="007E1EAE">
        <w:t>Overview</w:t>
      </w:r>
      <w:bookmarkEnd w:id="1632"/>
      <w:bookmarkEnd w:id="163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841FF2" w:rsidRPr="007E1EAE" w14:paraId="1A58F447" w14:textId="77777777" w:rsidTr="00841FF2">
        <w:tc>
          <w:tcPr>
            <w:tcW w:w="2166" w:type="dxa"/>
            <w:tcBorders>
              <w:top w:val="single" w:sz="4" w:space="0" w:color="auto"/>
            </w:tcBorders>
          </w:tcPr>
          <w:p w14:paraId="1B96C673" w14:textId="77777777" w:rsidR="00841FF2" w:rsidRPr="007E1EAE" w:rsidRDefault="00841FF2" w:rsidP="00841FF2">
            <w:pPr>
              <w:pStyle w:val="TableText-Heading"/>
            </w:pPr>
            <w:r w:rsidRPr="007E1EAE">
              <w:t>Name</w:t>
            </w:r>
          </w:p>
        </w:tc>
        <w:tc>
          <w:tcPr>
            <w:tcW w:w="7824" w:type="dxa"/>
            <w:tcBorders>
              <w:top w:val="single" w:sz="4" w:space="0" w:color="auto"/>
            </w:tcBorders>
          </w:tcPr>
          <w:p w14:paraId="0247DF94" w14:textId="77777777" w:rsidR="00841FF2" w:rsidRPr="007E1EAE" w:rsidRDefault="00841FF2" w:rsidP="00841FF2">
            <w:pPr>
              <w:pStyle w:val="TableText-Heading"/>
            </w:pPr>
            <w:r w:rsidRPr="007E1EAE">
              <w:t>Description</w:t>
            </w:r>
          </w:p>
        </w:tc>
      </w:tr>
      <w:tr w:rsidR="00841FF2" w:rsidRPr="00D84861" w14:paraId="1891A481" w14:textId="77777777" w:rsidTr="00841FF2">
        <w:tc>
          <w:tcPr>
            <w:tcW w:w="2166" w:type="dxa"/>
            <w:shd w:val="clear" w:color="auto" w:fill="auto"/>
          </w:tcPr>
          <w:p w14:paraId="61A01485" w14:textId="77777777" w:rsidR="00841FF2" w:rsidRPr="007E1EAE" w:rsidRDefault="006F07B6" w:rsidP="00841FF2">
            <w:pPr>
              <w:pStyle w:val="TableText"/>
            </w:pPr>
            <w:hyperlink w:anchor="USE_CASE_COMPUTE_1" w:history="1">
              <w:r w:rsidR="00841FF2" w:rsidRPr="007E1EAE">
                <w:rPr>
                  <w:rStyle w:val="Hyperlink"/>
                  <w:b/>
                </w:rPr>
                <w:t>Compute</w:t>
              </w:r>
            </w:hyperlink>
            <w:r w:rsidR="00841FF2" w:rsidRPr="007E1EAE">
              <w:t>: Create a single Compute instance with a host Operating System</w:t>
            </w:r>
          </w:p>
        </w:tc>
        <w:tc>
          <w:tcPr>
            <w:tcW w:w="7824" w:type="dxa"/>
            <w:shd w:val="clear" w:color="auto" w:fill="auto"/>
          </w:tcPr>
          <w:p w14:paraId="55402328" w14:textId="77777777" w:rsidR="00841FF2" w:rsidRPr="007E1EAE" w:rsidRDefault="00841FF2" w:rsidP="00841FF2">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841FF2" w:rsidRPr="00D84861" w14:paraId="4A6499A3" w14:textId="77777777" w:rsidTr="00841FF2">
        <w:tc>
          <w:tcPr>
            <w:tcW w:w="2166" w:type="dxa"/>
            <w:shd w:val="clear" w:color="auto" w:fill="auto"/>
          </w:tcPr>
          <w:p w14:paraId="26609CB7" w14:textId="77777777" w:rsidR="00841FF2" w:rsidRPr="007E1EAE" w:rsidRDefault="006F07B6" w:rsidP="00841FF2">
            <w:pPr>
              <w:pStyle w:val="TableText"/>
            </w:pPr>
            <w:hyperlink w:anchor="USE_CASE_SW_COMP_1" w:history="1">
              <w:r w:rsidR="00841FF2" w:rsidRPr="007E1EAE">
                <w:rPr>
                  <w:rStyle w:val="Hyperlink"/>
                  <w:b/>
                </w:rPr>
                <w:t>Software Component 1</w:t>
              </w:r>
            </w:hyperlink>
            <w:r w:rsidR="00841FF2" w:rsidRPr="007E1EAE">
              <w:t>:  Automatic deployment of a Virtual Machine (VM) image artifact</w:t>
            </w:r>
          </w:p>
        </w:tc>
        <w:tc>
          <w:tcPr>
            <w:tcW w:w="7824" w:type="dxa"/>
            <w:shd w:val="clear" w:color="auto" w:fill="auto"/>
          </w:tcPr>
          <w:p w14:paraId="6368E6A1" w14:textId="77777777" w:rsidR="00841FF2" w:rsidRPr="007E1EAE" w:rsidRDefault="00841FF2" w:rsidP="00841FF2">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841FF2" w:rsidRPr="00D84861" w14:paraId="1BBDE415" w14:textId="77777777" w:rsidTr="00841FF2">
        <w:tc>
          <w:tcPr>
            <w:tcW w:w="2166" w:type="dxa"/>
            <w:shd w:val="clear" w:color="auto" w:fill="auto"/>
          </w:tcPr>
          <w:p w14:paraId="1066D251" w14:textId="77777777" w:rsidR="00841FF2" w:rsidRPr="007E1EAE" w:rsidRDefault="006F07B6" w:rsidP="00841FF2">
            <w:pPr>
              <w:pStyle w:val="TableText"/>
            </w:pPr>
            <w:hyperlink w:anchor="USE_CASE_BLOCKSTORAGE_1" w:history="1">
              <w:r w:rsidR="00841FF2" w:rsidRPr="007E1EAE">
                <w:rPr>
                  <w:rStyle w:val="Hyperlink"/>
                  <w:b/>
                </w:rPr>
                <w:t>BlockStorage-1</w:t>
              </w:r>
            </w:hyperlink>
            <w:r w:rsidR="00841FF2" w:rsidRPr="007E1EAE">
              <w:t>: Attaching Block Storage to a single Compute instance</w:t>
            </w:r>
          </w:p>
        </w:tc>
        <w:tc>
          <w:tcPr>
            <w:tcW w:w="7824" w:type="dxa"/>
            <w:shd w:val="clear" w:color="auto" w:fill="auto"/>
          </w:tcPr>
          <w:p w14:paraId="539F2792"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841FF2" w:rsidRPr="00D84861" w14:paraId="71C5FC20" w14:textId="77777777" w:rsidTr="00841FF2">
        <w:tc>
          <w:tcPr>
            <w:tcW w:w="2166" w:type="dxa"/>
            <w:shd w:val="clear" w:color="auto" w:fill="auto"/>
          </w:tcPr>
          <w:p w14:paraId="5EE3BD83" w14:textId="77777777" w:rsidR="00841FF2" w:rsidRPr="007E1EAE" w:rsidRDefault="006F07B6" w:rsidP="00841FF2">
            <w:pPr>
              <w:pStyle w:val="TableText"/>
            </w:pPr>
            <w:hyperlink w:anchor="USE_CASE_BLOCKSTORAGE_2" w:history="1">
              <w:r w:rsidR="00841FF2" w:rsidRPr="007E1EAE">
                <w:rPr>
                  <w:rStyle w:val="Hyperlink"/>
                  <w:b/>
                </w:rPr>
                <w:t>BlockStorage-2</w:t>
              </w:r>
            </w:hyperlink>
            <w:r w:rsidR="00841FF2" w:rsidRPr="007E1EAE">
              <w:t>: Attaching Block Storage using a custom Relationship Type</w:t>
            </w:r>
          </w:p>
        </w:tc>
        <w:tc>
          <w:tcPr>
            <w:tcW w:w="7824" w:type="dxa"/>
            <w:shd w:val="clear" w:color="auto" w:fill="auto"/>
          </w:tcPr>
          <w:p w14:paraId="61EA3A28"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841FF2" w:rsidRPr="00D84861" w14:paraId="5C1B2761" w14:textId="77777777" w:rsidTr="00841FF2">
        <w:tc>
          <w:tcPr>
            <w:tcW w:w="2166" w:type="dxa"/>
            <w:shd w:val="clear" w:color="auto" w:fill="auto"/>
          </w:tcPr>
          <w:p w14:paraId="53665188" w14:textId="77777777" w:rsidR="00841FF2" w:rsidRPr="007E1EAE" w:rsidRDefault="006F07B6" w:rsidP="00841FF2">
            <w:pPr>
              <w:pStyle w:val="TableText"/>
            </w:pPr>
            <w:hyperlink w:anchor="USE_CASE_BLOCKSTORAGE_3" w:history="1">
              <w:r w:rsidR="00841FF2" w:rsidRPr="007E1EAE">
                <w:rPr>
                  <w:rStyle w:val="Hyperlink"/>
                  <w:b/>
                </w:rPr>
                <w:t>BlockStorage-3</w:t>
              </w:r>
            </w:hyperlink>
            <w:r w:rsidR="00841FF2" w:rsidRPr="007E1EAE">
              <w:t>: Using a Relationship Template of type AttachesTo</w:t>
            </w:r>
          </w:p>
        </w:tc>
        <w:tc>
          <w:tcPr>
            <w:tcW w:w="7824" w:type="dxa"/>
            <w:shd w:val="clear" w:color="auto" w:fill="auto"/>
          </w:tcPr>
          <w:p w14:paraId="1752BCA1"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841FF2" w:rsidRPr="00D84861" w14:paraId="06C5D781" w14:textId="77777777" w:rsidTr="00841FF2">
        <w:tc>
          <w:tcPr>
            <w:tcW w:w="2166" w:type="dxa"/>
            <w:shd w:val="clear" w:color="auto" w:fill="auto"/>
          </w:tcPr>
          <w:p w14:paraId="18C2AB9A" w14:textId="77777777" w:rsidR="00841FF2" w:rsidRPr="007E1EAE" w:rsidRDefault="006F07B6" w:rsidP="00841FF2">
            <w:pPr>
              <w:pStyle w:val="TableText"/>
            </w:pPr>
            <w:hyperlink w:anchor="USE_CASE_BLOCKSTORAGE_4" w:history="1">
              <w:r w:rsidR="00841FF2" w:rsidRPr="007E1EAE">
                <w:rPr>
                  <w:rStyle w:val="Hyperlink"/>
                  <w:b/>
                </w:rPr>
                <w:t>BlockStorage-4</w:t>
              </w:r>
            </w:hyperlink>
            <w:r w:rsidR="00841FF2" w:rsidRPr="007E1EAE">
              <w:t>: Single Block Storage shared by 2-Tier Application with custom AttachesTo Type and implied relationships</w:t>
            </w:r>
          </w:p>
        </w:tc>
        <w:tc>
          <w:tcPr>
            <w:tcW w:w="7824" w:type="dxa"/>
            <w:shd w:val="clear" w:color="auto" w:fill="auto"/>
          </w:tcPr>
          <w:p w14:paraId="7F3DF3FB" w14:textId="77777777" w:rsidR="00841FF2" w:rsidRPr="007E1EAE" w:rsidRDefault="00841FF2" w:rsidP="00841FF2">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841FF2" w:rsidRPr="00D84861" w14:paraId="2B1190B3" w14:textId="77777777" w:rsidTr="00841FF2">
        <w:tc>
          <w:tcPr>
            <w:tcW w:w="2166" w:type="dxa"/>
            <w:shd w:val="clear" w:color="auto" w:fill="auto"/>
          </w:tcPr>
          <w:p w14:paraId="6EE911F4" w14:textId="77777777" w:rsidR="00841FF2" w:rsidRPr="007E1EAE" w:rsidRDefault="006F07B6" w:rsidP="00841FF2">
            <w:pPr>
              <w:pStyle w:val="TableText"/>
            </w:pPr>
            <w:hyperlink w:anchor="USE_CASE_BLOCKSTORAGE_5" w:history="1">
              <w:r w:rsidR="00841FF2" w:rsidRPr="007E1EAE">
                <w:rPr>
                  <w:rStyle w:val="Hyperlink"/>
                  <w:b/>
                </w:rPr>
                <w:t>BlockStorage-5</w:t>
              </w:r>
            </w:hyperlink>
            <w:r w:rsidR="00841FF2" w:rsidRPr="007E1EAE">
              <w:t>: Single Block Storage shared by 2-Tier Application with custom AttachesTo Type and explicit Relationship Templates</w:t>
            </w:r>
          </w:p>
        </w:tc>
        <w:tc>
          <w:tcPr>
            <w:tcW w:w="7824" w:type="dxa"/>
            <w:shd w:val="clear" w:color="auto" w:fill="auto"/>
          </w:tcPr>
          <w:p w14:paraId="7E62B047" w14:textId="77777777" w:rsidR="00841FF2" w:rsidRPr="007E1EAE" w:rsidRDefault="00841FF2" w:rsidP="00841FF2">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841FF2" w:rsidRPr="00D84861" w14:paraId="3579F88D" w14:textId="77777777" w:rsidTr="00841FF2">
        <w:tc>
          <w:tcPr>
            <w:tcW w:w="2166" w:type="dxa"/>
            <w:shd w:val="clear" w:color="auto" w:fill="auto"/>
          </w:tcPr>
          <w:p w14:paraId="5BE8F513" w14:textId="77777777" w:rsidR="00841FF2" w:rsidRPr="007E1EAE" w:rsidRDefault="006F07B6" w:rsidP="00841FF2">
            <w:pPr>
              <w:pStyle w:val="TableText"/>
            </w:pPr>
            <w:hyperlink w:anchor="USE_CASE_BLOCKSTORAGE_6" w:history="1">
              <w:r w:rsidR="00841FF2" w:rsidRPr="007E1EAE">
                <w:rPr>
                  <w:rStyle w:val="Hyperlink"/>
                  <w:b/>
                </w:rPr>
                <w:t>BlockStorage-6</w:t>
              </w:r>
            </w:hyperlink>
            <w:r w:rsidR="00841FF2" w:rsidRPr="007E1EAE">
              <w:t>: Multiple Block Storage attached to different Servers</w:t>
            </w:r>
          </w:p>
        </w:tc>
        <w:tc>
          <w:tcPr>
            <w:tcW w:w="7824" w:type="dxa"/>
            <w:shd w:val="clear" w:color="auto" w:fill="auto"/>
          </w:tcPr>
          <w:p w14:paraId="130EAFC6" w14:textId="77777777" w:rsidR="00841FF2" w:rsidRPr="007E1EAE" w:rsidRDefault="00841FF2" w:rsidP="00841FF2">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841FF2" w:rsidRPr="00D84861" w14:paraId="6119E842" w14:textId="77777777" w:rsidTr="00841FF2">
        <w:tc>
          <w:tcPr>
            <w:tcW w:w="2166" w:type="dxa"/>
            <w:shd w:val="clear" w:color="auto" w:fill="auto"/>
          </w:tcPr>
          <w:p w14:paraId="234106DA" w14:textId="77777777" w:rsidR="00841FF2" w:rsidRPr="007E1EAE" w:rsidRDefault="006F07B6" w:rsidP="00841FF2">
            <w:pPr>
              <w:pStyle w:val="TableText"/>
            </w:pPr>
            <w:hyperlink w:anchor="USE_CASE_OBJECTSTORAGE_1" w:history="1">
              <w:r w:rsidR="00841FF2" w:rsidRPr="007E1EAE">
                <w:rPr>
                  <w:rStyle w:val="Hyperlink"/>
                  <w:b/>
                </w:rPr>
                <w:t>Object Storage 1</w:t>
              </w:r>
            </w:hyperlink>
            <w:r w:rsidR="00841FF2" w:rsidRPr="007E1EAE">
              <w:t>: Creating an Object Storage service</w:t>
            </w:r>
          </w:p>
        </w:tc>
        <w:tc>
          <w:tcPr>
            <w:tcW w:w="7824" w:type="dxa"/>
            <w:shd w:val="clear" w:color="auto" w:fill="auto"/>
          </w:tcPr>
          <w:p w14:paraId="10B09391" w14:textId="77777777" w:rsidR="00841FF2" w:rsidRPr="007E1EAE" w:rsidRDefault="00841FF2" w:rsidP="00841FF2">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841FF2" w:rsidRPr="00D84861" w14:paraId="365DC111" w14:textId="77777777" w:rsidTr="00841FF2">
        <w:tc>
          <w:tcPr>
            <w:tcW w:w="2166" w:type="dxa"/>
            <w:shd w:val="clear" w:color="auto" w:fill="auto"/>
          </w:tcPr>
          <w:p w14:paraId="39F009DD" w14:textId="77777777" w:rsidR="00841FF2" w:rsidRPr="007E1EAE" w:rsidRDefault="006F07B6" w:rsidP="00841FF2">
            <w:pPr>
              <w:pStyle w:val="TableText"/>
            </w:pPr>
            <w:hyperlink w:anchor="USE_CASE_NETWORK_1" w:history="1">
              <w:r w:rsidR="00841FF2" w:rsidRPr="007E1EAE">
                <w:rPr>
                  <w:rStyle w:val="Hyperlink"/>
                  <w:b/>
                </w:rPr>
                <w:t>Network-1</w:t>
              </w:r>
            </w:hyperlink>
            <w:r w:rsidR="00841FF2" w:rsidRPr="007E1EAE">
              <w:t>: Server bound to a new network</w:t>
            </w:r>
          </w:p>
        </w:tc>
        <w:tc>
          <w:tcPr>
            <w:tcW w:w="7824" w:type="dxa"/>
            <w:shd w:val="clear" w:color="auto" w:fill="auto"/>
          </w:tcPr>
          <w:p w14:paraId="48B72D9D" w14:textId="77777777" w:rsidR="00841FF2" w:rsidRPr="007E1EAE" w:rsidRDefault="00841FF2" w:rsidP="00841FF2">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841FF2" w:rsidRPr="00D84861" w14:paraId="0F76F072" w14:textId="77777777" w:rsidTr="00841FF2">
        <w:tc>
          <w:tcPr>
            <w:tcW w:w="2166" w:type="dxa"/>
            <w:shd w:val="clear" w:color="auto" w:fill="auto"/>
          </w:tcPr>
          <w:p w14:paraId="45C48BA2" w14:textId="77777777" w:rsidR="00841FF2" w:rsidRPr="007E1EAE" w:rsidRDefault="006F07B6" w:rsidP="00841FF2">
            <w:pPr>
              <w:pStyle w:val="TableText"/>
            </w:pPr>
            <w:hyperlink w:anchor="USE_CASE_NETWORK_2" w:history="1">
              <w:r w:rsidR="00841FF2" w:rsidRPr="007E1EAE">
                <w:rPr>
                  <w:rStyle w:val="Hyperlink"/>
                  <w:b/>
                </w:rPr>
                <w:t>Network-2</w:t>
              </w:r>
            </w:hyperlink>
            <w:r w:rsidR="00841FF2" w:rsidRPr="007E1EAE">
              <w:t>: Server bound to an existing network</w:t>
            </w:r>
          </w:p>
        </w:tc>
        <w:tc>
          <w:tcPr>
            <w:tcW w:w="7824" w:type="dxa"/>
            <w:shd w:val="clear" w:color="auto" w:fill="auto"/>
          </w:tcPr>
          <w:p w14:paraId="202D9341" w14:textId="77777777" w:rsidR="00841FF2" w:rsidRPr="007E1EAE" w:rsidRDefault="00841FF2" w:rsidP="00841FF2">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841FF2" w:rsidRPr="00D84861" w14:paraId="5B283DF2" w14:textId="77777777" w:rsidTr="00841FF2">
        <w:tc>
          <w:tcPr>
            <w:tcW w:w="2166" w:type="dxa"/>
            <w:shd w:val="clear" w:color="auto" w:fill="auto"/>
          </w:tcPr>
          <w:p w14:paraId="60F2F1FF" w14:textId="77777777" w:rsidR="00841FF2" w:rsidRPr="007E1EAE" w:rsidRDefault="006F07B6" w:rsidP="00841FF2">
            <w:pPr>
              <w:pStyle w:val="TableText"/>
            </w:pPr>
            <w:hyperlink w:anchor="USE_CASE_NETWORK_3" w:history="1">
              <w:r w:rsidR="00841FF2" w:rsidRPr="007E1EAE">
                <w:rPr>
                  <w:rStyle w:val="Hyperlink"/>
                  <w:b/>
                </w:rPr>
                <w:t>Network-3</w:t>
              </w:r>
            </w:hyperlink>
            <w:r w:rsidR="00841FF2" w:rsidRPr="007E1EAE">
              <w:t>: Two servers bound to a single network</w:t>
            </w:r>
          </w:p>
        </w:tc>
        <w:tc>
          <w:tcPr>
            <w:tcW w:w="7824" w:type="dxa"/>
            <w:shd w:val="clear" w:color="auto" w:fill="auto"/>
          </w:tcPr>
          <w:p w14:paraId="633AA065" w14:textId="77777777" w:rsidR="00841FF2" w:rsidRPr="007E1EAE" w:rsidRDefault="00841FF2" w:rsidP="00841FF2">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841FF2" w:rsidRPr="00D84861" w14:paraId="174BC4B1" w14:textId="77777777" w:rsidTr="00841FF2">
        <w:tc>
          <w:tcPr>
            <w:tcW w:w="2166" w:type="dxa"/>
            <w:shd w:val="clear" w:color="auto" w:fill="auto"/>
          </w:tcPr>
          <w:p w14:paraId="31DD6566" w14:textId="77777777" w:rsidR="00841FF2" w:rsidRPr="007E1EAE" w:rsidRDefault="006F07B6" w:rsidP="00841FF2">
            <w:pPr>
              <w:pStyle w:val="TableText"/>
            </w:pPr>
            <w:hyperlink w:anchor="USE_CASE_NETWORK_4" w:history="1">
              <w:r w:rsidR="00841FF2" w:rsidRPr="007E1EAE">
                <w:rPr>
                  <w:rStyle w:val="Hyperlink"/>
                  <w:b/>
                </w:rPr>
                <w:t>Network-4</w:t>
              </w:r>
            </w:hyperlink>
            <w:r w:rsidR="00841FF2" w:rsidRPr="007E1EAE">
              <w:t>: Server bound to three networks</w:t>
            </w:r>
          </w:p>
        </w:tc>
        <w:tc>
          <w:tcPr>
            <w:tcW w:w="7824" w:type="dxa"/>
            <w:shd w:val="clear" w:color="auto" w:fill="auto"/>
          </w:tcPr>
          <w:p w14:paraId="1587D6E5" w14:textId="77777777" w:rsidR="00841FF2" w:rsidRPr="007E1EAE" w:rsidRDefault="00841FF2" w:rsidP="00841FF2">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841FF2" w:rsidRPr="00D84861" w14:paraId="4ABB166A" w14:textId="77777777" w:rsidTr="00841FF2">
        <w:tc>
          <w:tcPr>
            <w:tcW w:w="2166" w:type="dxa"/>
            <w:shd w:val="clear" w:color="auto" w:fill="auto"/>
          </w:tcPr>
          <w:p w14:paraId="50C5884D" w14:textId="77777777" w:rsidR="00841FF2" w:rsidRPr="007E1EAE" w:rsidRDefault="006F07B6" w:rsidP="00841FF2">
            <w:pPr>
              <w:pStyle w:val="TableText"/>
            </w:pPr>
            <w:hyperlink w:anchor="USE_CASE_WEBSERVER_DBMS_1" w:history="1">
              <w:r w:rsidR="00841FF2" w:rsidRPr="007E1EAE">
                <w:rPr>
                  <w:rStyle w:val="Hyperlink"/>
                  <w:b/>
                </w:rPr>
                <w:t>WebServer-DBMS-1</w:t>
              </w:r>
            </w:hyperlink>
            <w:r w:rsidR="00841FF2" w:rsidRPr="007E1EAE">
              <w:t>: WordPress [</w:t>
            </w:r>
            <w:hyperlink w:anchor="REF_WORDPRESS" w:history="1">
              <w:r w:rsidR="00841FF2" w:rsidRPr="007E1EAE">
                <w:rPr>
                  <w:rStyle w:val="Hyperlink"/>
                </w:rPr>
                <w:t>WordPress</w:t>
              </w:r>
            </w:hyperlink>
            <w:r w:rsidR="00841FF2" w:rsidRPr="007E1EAE">
              <w:t>] + MySQL, single instance</w:t>
            </w:r>
          </w:p>
        </w:tc>
        <w:tc>
          <w:tcPr>
            <w:tcW w:w="7824" w:type="dxa"/>
            <w:shd w:val="clear" w:color="auto" w:fill="auto"/>
          </w:tcPr>
          <w:p w14:paraId="450ACF2F" w14:textId="77777777" w:rsidR="00841FF2" w:rsidRPr="007E1EAE" w:rsidRDefault="00841FF2" w:rsidP="00841FF2">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841FF2" w:rsidRPr="00D84861" w14:paraId="626B3F1D" w14:textId="77777777" w:rsidTr="00841FF2">
        <w:tc>
          <w:tcPr>
            <w:tcW w:w="2166" w:type="dxa"/>
            <w:shd w:val="clear" w:color="auto" w:fill="auto"/>
          </w:tcPr>
          <w:p w14:paraId="0657C045" w14:textId="77777777" w:rsidR="00841FF2" w:rsidRPr="007E1EAE" w:rsidRDefault="006F07B6" w:rsidP="00841FF2">
            <w:pPr>
              <w:pStyle w:val="TableText"/>
            </w:pPr>
            <w:hyperlink w:anchor="USE_CASE_WEBSERVER_DBMS_2" w:history="1">
              <w:r w:rsidR="00841FF2" w:rsidRPr="007E1EAE">
                <w:rPr>
                  <w:rStyle w:val="Hyperlink"/>
                  <w:b/>
                </w:rPr>
                <w:t>WebServer-DBMS-2</w:t>
              </w:r>
            </w:hyperlink>
            <w:r w:rsidR="00841FF2" w:rsidRPr="007E1EAE">
              <w:t xml:space="preserve">: Nodejs with PayPal Sample App and MongoDB on separate instances </w:t>
            </w:r>
          </w:p>
        </w:tc>
        <w:tc>
          <w:tcPr>
            <w:tcW w:w="7824" w:type="dxa"/>
            <w:shd w:val="clear" w:color="auto" w:fill="auto"/>
          </w:tcPr>
          <w:p w14:paraId="6F77CFC9" w14:textId="77777777" w:rsidR="00841FF2" w:rsidRPr="007E1EAE" w:rsidRDefault="00841FF2" w:rsidP="00841FF2">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841FF2" w:rsidRPr="00D84861" w14:paraId="6A05A7EC" w14:textId="77777777" w:rsidTr="00841FF2">
        <w:tc>
          <w:tcPr>
            <w:tcW w:w="2166" w:type="dxa"/>
            <w:shd w:val="clear" w:color="auto" w:fill="auto"/>
          </w:tcPr>
          <w:p w14:paraId="4761275B" w14:textId="77777777" w:rsidR="00841FF2" w:rsidRPr="007E1EAE" w:rsidRDefault="006F07B6" w:rsidP="00841FF2">
            <w:pPr>
              <w:pStyle w:val="TableText"/>
            </w:pPr>
            <w:hyperlink w:anchor="USE_CASE_MULTI_TIER_1" w:history="1">
              <w:r w:rsidR="00841FF2" w:rsidRPr="007E1EAE">
                <w:rPr>
                  <w:rStyle w:val="Hyperlink"/>
                  <w:b/>
                </w:rPr>
                <w:t>Multi-Tier-1</w:t>
              </w:r>
            </w:hyperlink>
            <w:r w:rsidR="00841FF2" w:rsidRPr="007E1EAE">
              <w:t>: Elasticsearch, Logstash, Kibana (ELK)</w:t>
            </w:r>
          </w:p>
        </w:tc>
        <w:tc>
          <w:tcPr>
            <w:tcW w:w="7824" w:type="dxa"/>
            <w:shd w:val="clear" w:color="auto" w:fill="auto"/>
          </w:tcPr>
          <w:p w14:paraId="752FB681" w14:textId="77777777" w:rsidR="00841FF2" w:rsidRPr="007E1EAE" w:rsidRDefault="00841FF2" w:rsidP="00841FF2">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42797B02" w14:textId="77777777" w:rsidR="00841FF2" w:rsidRPr="007E1EAE" w:rsidRDefault="00841FF2" w:rsidP="00841FF2">
            <w:pPr>
              <w:pStyle w:val="TableText"/>
            </w:pPr>
          </w:p>
          <w:p w14:paraId="4970D737" w14:textId="77777777" w:rsidR="00841FF2" w:rsidRPr="007E1EAE" w:rsidRDefault="00841FF2" w:rsidP="00841FF2">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08FD2A82" w14:textId="77777777" w:rsidR="00841FF2" w:rsidRPr="007E1EAE" w:rsidRDefault="00841FF2" w:rsidP="00841FF2">
            <w:pPr>
              <w:pStyle w:val="TableText"/>
            </w:pPr>
          </w:p>
          <w:p w14:paraId="73546250" w14:textId="77777777" w:rsidR="00841FF2" w:rsidRPr="007E1EAE" w:rsidRDefault="00841FF2" w:rsidP="00841FF2">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074C93E6" w14:textId="77777777" w:rsidR="00841FF2" w:rsidRPr="007E1EAE" w:rsidRDefault="00841FF2" w:rsidP="00841FF2">
            <w:pPr>
              <w:pStyle w:val="TableText"/>
            </w:pPr>
          </w:p>
          <w:p w14:paraId="1FD28359" w14:textId="77777777" w:rsidR="00841FF2" w:rsidRPr="007E1EAE" w:rsidRDefault="00841FF2" w:rsidP="00841FF2">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841FF2" w:rsidRPr="00D84861" w14:paraId="604EACC0" w14:textId="77777777" w:rsidTr="00841FF2">
        <w:tc>
          <w:tcPr>
            <w:tcW w:w="2166" w:type="dxa"/>
            <w:shd w:val="clear" w:color="auto" w:fill="auto"/>
          </w:tcPr>
          <w:p w14:paraId="76080A95" w14:textId="77777777" w:rsidR="00841FF2" w:rsidRPr="007E1EAE" w:rsidRDefault="006F07B6" w:rsidP="00841FF2">
            <w:pPr>
              <w:pStyle w:val="TableText"/>
            </w:pPr>
            <w:hyperlink w:anchor="USE_CASE_CONTAINERS_1" w:history="1">
              <w:r w:rsidR="00841FF2" w:rsidRPr="007E1EAE">
                <w:rPr>
                  <w:rStyle w:val="Hyperlink"/>
                  <w:b/>
                </w:rPr>
                <w:t>Container-1</w:t>
              </w:r>
            </w:hyperlink>
            <w:r w:rsidR="00841FF2" w:rsidRPr="007E1EAE">
              <w:t>: Containers using Docker single Compute instance (Containers only)</w:t>
            </w:r>
          </w:p>
        </w:tc>
        <w:tc>
          <w:tcPr>
            <w:tcW w:w="7824" w:type="dxa"/>
            <w:shd w:val="clear" w:color="auto" w:fill="auto"/>
          </w:tcPr>
          <w:p w14:paraId="2D8AEE04" w14:textId="77777777" w:rsidR="00841FF2" w:rsidRPr="007E1EAE" w:rsidRDefault="00841FF2" w:rsidP="00841FF2">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45D9DAE8" w14:textId="77777777" w:rsidR="00841FF2" w:rsidRPr="007E1EAE" w:rsidRDefault="00841FF2" w:rsidP="00841FF2">
            <w:pPr>
              <w:pStyle w:val="TableText"/>
            </w:pPr>
          </w:p>
          <w:p w14:paraId="51AFCCBF" w14:textId="77777777" w:rsidR="00841FF2" w:rsidRPr="007E1EAE" w:rsidRDefault="00841FF2" w:rsidP="00841FF2">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bl>
    <w:p w14:paraId="45463B22" w14:textId="77777777" w:rsidR="00841FF2" w:rsidRPr="007E1EAE" w:rsidRDefault="00841FF2" w:rsidP="00841FF2">
      <w:pPr>
        <w:pStyle w:val="Heading3"/>
      </w:pPr>
      <w:bookmarkStart w:id="1635" w:name="_Toc454457931"/>
      <w:bookmarkStart w:id="1636" w:name="_Toc454458730"/>
      <w:r w:rsidRPr="007E1EAE">
        <w:t>Compute:</w:t>
      </w:r>
      <w:bookmarkEnd w:id="1634"/>
      <w:r w:rsidRPr="007E1EAE">
        <w:t xml:space="preserve"> Create a single Compute instance with a host Operating System</w:t>
      </w:r>
      <w:bookmarkEnd w:id="1631"/>
      <w:bookmarkEnd w:id="1635"/>
      <w:bookmarkEnd w:id="1636"/>
    </w:p>
    <w:p w14:paraId="32576B15" w14:textId="77777777" w:rsidR="00841FF2" w:rsidRPr="007E1EAE" w:rsidRDefault="00841FF2" w:rsidP="00841FF2">
      <w:pPr>
        <w:pStyle w:val="Heading4"/>
      </w:pPr>
      <w:bookmarkStart w:id="1637" w:name="_Toc379455151"/>
      <w:r w:rsidRPr="007E1EAE">
        <w:t>Description</w:t>
      </w:r>
      <w:bookmarkEnd w:id="1637"/>
    </w:p>
    <w:p w14:paraId="5EB3D566" w14:textId="77777777" w:rsidR="00841FF2" w:rsidRPr="007E1EAE" w:rsidRDefault="00841FF2" w:rsidP="00841FF2">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340EA2EA" w14:textId="77777777" w:rsidR="00841FF2" w:rsidRPr="007E1EAE" w:rsidRDefault="00841FF2" w:rsidP="00841FF2">
      <w:pPr>
        <w:pStyle w:val="Heading4"/>
      </w:pPr>
      <w:r w:rsidRPr="007E1EAE">
        <w:t>Features</w:t>
      </w:r>
    </w:p>
    <w:p w14:paraId="308CC453" w14:textId="77777777" w:rsidR="00841FF2" w:rsidRPr="007E1EAE" w:rsidRDefault="00841FF2" w:rsidP="00841FF2">
      <w:r w:rsidRPr="007E1EAE">
        <w:t>This use case introduces the following TOSCA Simple Profile features:</w:t>
      </w:r>
    </w:p>
    <w:p w14:paraId="23546B69"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8A96B04" w14:textId="77777777" w:rsidR="00841FF2" w:rsidRPr="007E1EAE" w:rsidRDefault="00841FF2" w:rsidP="00971CED">
      <w:pPr>
        <w:pStyle w:val="ListParagraph"/>
        <w:numPr>
          <w:ilvl w:val="0"/>
          <w:numId w:val="13"/>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167B6A6C" w14:textId="77777777" w:rsidR="00841FF2" w:rsidRPr="007E1EAE" w:rsidRDefault="00841FF2" w:rsidP="00971CED">
      <w:pPr>
        <w:pStyle w:val="ListParagraph"/>
        <w:numPr>
          <w:ilvl w:val="1"/>
          <w:numId w:val="13"/>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17AE6F5A"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19F2996D" w14:textId="77777777" w:rsidR="00841FF2" w:rsidRPr="007E1EAE" w:rsidRDefault="00841FF2" w:rsidP="00971CED">
      <w:pPr>
        <w:pStyle w:val="ListParagraph"/>
        <w:numPr>
          <w:ilvl w:val="1"/>
          <w:numId w:val="13"/>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0AF4BA40" w14:textId="77777777" w:rsidR="00841FF2" w:rsidRPr="007E1EAE" w:rsidRDefault="00841FF2" w:rsidP="00841FF2">
      <w:pPr>
        <w:pStyle w:val="Heading4"/>
      </w:pPr>
      <w:bookmarkStart w:id="1638" w:name="_Toc379455152"/>
      <w:r w:rsidRPr="007E1EAE">
        <w:t>Logical Diagram</w:t>
      </w:r>
      <w:bookmarkEnd w:id="1638"/>
    </w:p>
    <w:p w14:paraId="6999DFF2" w14:textId="77777777" w:rsidR="00841FF2" w:rsidRPr="007E1EAE" w:rsidRDefault="00841FF2" w:rsidP="00841FF2">
      <w:r w:rsidRPr="007E1EAE">
        <w:rPr>
          <w:noProof/>
        </w:rPr>
        <w:drawing>
          <wp:inline distT="0" distB="0" distL="0" distR="0" wp14:anchorId="320B17F2" wp14:editId="6EA27D8C">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9">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4F3137AE" w14:textId="77777777" w:rsidR="00841FF2" w:rsidRPr="007E1EAE" w:rsidRDefault="00841FF2" w:rsidP="00841FF2">
      <w:pPr>
        <w:pStyle w:val="Heading4"/>
      </w:pPr>
      <w:bookmarkStart w:id="1639" w:name="_Toc379455153"/>
      <w:r w:rsidRPr="007E1EAE">
        <w:t>Sample YAML</w:t>
      </w:r>
      <w:bookmarkEnd w:id="163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A7D7AE1" w14:textId="77777777" w:rsidTr="00841FF2">
        <w:tc>
          <w:tcPr>
            <w:tcW w:w="9576" w:type="dxa"/>
            <w:shd w:val="clear" w:color="auto" w:fill="D9D9D9" w:themeFill="background1" w:themeFillShade="D9"/>
          </w:tcPr>
          <w:p w14:paraId="2E31F636" w14:textId="77777777" w:rsidR="00841FF2" w:rsidRPr="007E1EAE" w:rsidRDefault="00841FF2" w:rsidP="00841FF2">
            <w:pPr>
              <w:rPr>
                <w:rStyle w:val="CodeSnippet"/>
                <w:noProof/>
              </w:rPr>
            </w:pPr>
            <w:r w:rsidRPr="007E1EAE">
              <w:rPr>
                <w:rStyle w:val="CodeSnippet"/>
                <w:noProof/>
              </w:rPr>
              <w:t>tosca_definitions_version: tosca_simple_yaml_1_0</w:t>
            </w:r>
          </w:p>
          <w:p w14:paraId="4DBF53F4" w14:textId="77777777" w:rsidR="00841FF2" w:rsidRPr="007E1EAE" w:rsidRDefault="00841FF2" w:rsidP="00841FF2">
            <w:pPr>
              <w:rPr>
                <w:rStyle w:val="CodeSnippet"/>
                <w:noProof/>
              </w:rPr>
            </w:pPr>
          </w:p>
          <w:p w14:paraId="4004856B" w14:textId="77777777" w:rsidR="00841FF2" w:rsidRPr="007E1EAE" w:rsidRDefault="00841FF2" w:rsidP="00841FF2">
            <w:pPr>
              <w:rPr>
                <w:rStyle w:val="CodeSnippet"/>
                <w:noProof/>
              </w:rPr>
            </w:pPr>
            <w:r w:rsidRPr="007E1EAE">
              <w:rPr>
                <w:rStyle w:val="CodeSnippet"/>
                <w:noProof/>
              </w:rPr>
              <w:t>description: &gt;</w:t>
            </w:r>
          </w:p>
          <w:p w14:paraId="087F222E" w14:textId="77777777" w:rsidR="00841FF2" w:rsidRPr="007E1EAE" w:rsidRDefault="00841FF2" w:rsidP="00841FF2">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104EFD0E" w14:textId="77777777" w:rsidR="00841FF2" w:rsidRPr="007E1EAE" w:rsidRDefault="00841FF2" w:rsidP="00841FF2">
            <w:pPr>
              <w:rPr>
                <w:rStyle w:val="CodeSnippet"/>
                <w:noProof/>
              </w:rPr>
            </w:pPr>
          </w:p>
          <w:p w14:paraId="414EBA5B" w14:textId="77777777" w:rsidR="00841FF2" w:rsidRPr="007E1EAE" w:rsidRDefault="00841FF2" w:rsidP="00841FF2">
            <w:pPr>
              <w:rPr>
                <w:rStyle w:val="CodeSnippet"/>
                <w:noProof/>
              </w:rPr>
            </w:pPr>
            <w:r w:rsidRPr="007E1EAE">
              <w:rPr>
                <w:rStyle w:val="CodeSnippet"/>
                <w:noProof/>
              </w:rPr>
              <w:t>topology_template:</w:t>
            </w:r>
          </w:p>
          <w:p w14:paraId="04501EB6" w14:textId="77777777" w:rsidR="00841FF2" w:rsidRPr="007E1EAE" w:rsidRDefault="00841FF2" w:rsidP="00841FF2">
            <w:pPr>
              <w:rPr>
                <w:rStyle w:val="CodeSnippet"/>
                <w:noProof/>
              </w:rPr>
            </w:pPr>
            <w:r w:rsidRPr="007E1EAE">
              <w:rPr>
                <w:rStyle w:val="CodeSnippet"/>
                <w:noProof/>
              </w:rPr>
              <w:t xml:space="preserve">  inputs:</w:t>
            </w:r>
          </w:p>
          <w:p w14:paraId="10B6E3F1" w14:textId="77777777" w:rsidR="00841FF2" w:rsidRPr="007E1EAE" w:rsidRDefault="00841FF2" w:rsidP="00841FF2">
            <w:pPr>
              <w:rPr>
                <w:rStyle w:val="CodeSnippet"/>
                <w:noProof/>
              </w:rPr>
            </w:pPr>
            <w:r w:rsidRPr="007E1EAE">
              <w:rPr>
                <w:rStyle w:val="CodeSnippet"/>
                <w:noProof/>
              </w:rPr>
              <w:t xml:space="preserve">    cpus:</w:t>
            </w:r>
          </w:p>
          <w:p w14:paraId="53535464" w14:textId="77777777" w:rsidR="00841FF2" w:rsidRPr="007E1EAE" w:rsidRDefault="00841FF2" w:rsidP="00841FF2">
            <w:pPr>
              <w:rPr>
                <w:rStyle w:val="CodeSnippet"/>
                <w:noProof/>
              </w:rPr>
            </w:pPr>
            <w:r w:rsidRPr="007E1EAE">
              <w:rPr>
                <w:rStyle w:val="CodeSnippet"/>
                <w:noProof/>
              </w:rPr>
              <w:t xml:space="preserve">      type: integer</w:t>
            </w:r>
          </w:p>
          <w:p w14:paraId="3ED950E0"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2008555" w14:textId="77777777" w:rsidR="00841FF2" w:rsidRPr="007E1EAE" w:rsidRDefault="00841FF2" w:rsidP="00841FF2">
            <w:pPr>
              <w:rPr>
                <w:rStyle w:val="CodeSnippet"/>
                <w:noProof/>
              </w:rPr>
            </w:pPr>
            <w:r w:rsidRPr="007E1EAE">
              <w:rPr>
                <w:rStyle w:val="CodeSnippet"/>
                <w:noProof/>
              </w:rPr>
              <w:t xml:space="preserve">      constraints:</w:t>
            </w:r>
          </w:p>
          <w:p w14:paraId="5907CD31" w14:textId="77777777" w:rsidR="00841FF2" w:rsidRPr="007E1EAE" w:rsidRDefault="00841FF2" w:rsidP="00841FF2">
            <w:pPr>
              <w:rPr>
                <w:rStyle w:val="CodeSnippet"/>
                <w:noProof/>
              </w:rPr>
            </w:pPr>
            <w:r w:rsidRPr="007E1EAE">
              <w:rPr>
                <w:rStyle w:val="CodeSnippet"/>
                <w:noProof/>
              </w:rPr>
              <w:t xml:space="preserve">        - valid_values: [ 1, 2, 4, 8 ]</w:t>
            </w:r>
          </w:p>
          <w:p w14:paraId="1B57BD4D" w14:textId="77777777" w:rsidR="00841FF2" w:rsidRPr="007E1EAE" w:rsidRDefault="00841FF2" w:rsidP="00841FF2">
            <w:pPr>
              <w:rPr>
                <w:rStyle w:val="CodeSnippet"/>
                <w:noProof/>
              </w:rPr>
            </w:pPr>
          </w:p>
          <w:p w14:paraId="1005E70D" w14:textId="77777777" w:rsidR="00841FF2" w:rsidRPr="007E1EAE" w:rsidRDefault="00841FF2" w:rsidP="00841FF2">
            <w:pPr>
              <w:rPr>
                <w:rStyle w:val="CodeSnippet"/>
                <w:noProof/>
              </w:rPr>
            </w:pPr>
            <w:r w:rsidRPr="007E1EAE">
              <w:rPr>
                <w:rStyle w:val="CodeSnippet"/>
                <w:noProof/>
              </w:rPr>
              <w:t xml:space="preserve">  node_templates:</w:t>
            </w:r>
          </w:p>
          <w:p w14:paraId="4D7D9A6A" w14:textId="77777777" w:rsidR="00841FF2" w:rsidRPr="007E1EAE" w:rsidRDefault="00841FF2" w:rsidP="00841FF2">
            <w:pPr>
              <w:rPr>
                <w:rStyle w:val="CodeSnippet"/>
                <w:noProof/>
              </w:rPr>
            </w:pPr>
            <w:r w:rsidRPr="007E1EAE">
              <w:rPr>
                <w:rStyle w:val="CodeSnippet"/>
                <w:noProof/>
              </w:rPr>
              <w:lastRenderedPageBreak/>
              <w:t xml:space="preserve">    my_server:</w:t>
            </w:r>
          </w:p>
          <w:p w14:paraId="6699B34A"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1801578"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9C4728A"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06AD8B9" w14:textId="77777777" w:rsidR="00841FF2" w:rsidRPr="007E1EAE" w:rsidRDefault="00841FF2" w:rsidP="00841FF2">
            <w:pPr>
              <w:rPr>
                <w:rStyle w:val="CodeSnippet"/>
                <w:noProof/>
              </w:rPr>
            </w:pPr>
            <w:r w:rsidRPr="007E1EAE">
              <w:rPr>
                <w:rStyle w:val="CodeSnippet"/>
                <w:noProof/>
              </w:rPr>
              <w:t xml:space="preserve">          properties:</w:t>
            </w:r>
          </w:p>
          <w:p w14:paraId="3E08FAB6" w14:textId="77777777" w:rsidR="00841FF2" w:rsidRPr="007E1EAE" w:rsidRDefault="00841FF2" w:rsidP="00841FF2">
            <w:pPr>
              <w:rPr>
                <w:rStyle w:val="CodeSnippet"/>
                <w:noProof/>
              </w:rPr>
            </w:pPr>
            <w:r w:rsidRPr="007E1EAE">
              <w:rPr>
                <w:rStyle w:val="CodeSnippet"/>
                <w:noProof/>
              </w:rPr>
              <w:t xml:space="preserve">            disk_size: 10 GB</w:t>
            </w:r>
          </w:p>
          <w:p w14:paraId="7986F93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4A13E921"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78E386B4"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4BB3A0ED"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5316F8D" w14:textId="77777777" w:rsidR="00841FF2" w:rsidRPr="007E1EAE" w:rsidRDefault="00841FF2" w:rsidP="00841FF2">
            <w:pPr>
              <w:autoSpaceDE w:val="0"/>
              <w:autoSpaceDN w:val="0"/>
              <w:adjustRightInd w:val="0"/>
              <w:rPr>
                <w:rStyle w:val="CodeSnippet"/>
              </w:rPr>
            </w:pPr>
            <w:r w:rsidRPr="007E1EAE">
              <w:rPr>
                <w:rStyle w:val="CodeSnippet"/>
              </w:rPr>
              <w:t xml:space="preserve">            architecture: x86_64</w:t>
            </w:r>
          </w:p>
          <w:p w14:paraId="14914AB1" w14:textId="77777777" w:rsidR="00841FF2" w:rsidRPr="007E1EAE" w:rsidRDefault="00841FF2" w:rsidP="00841FF2">
            <w:pPr>
              <w:autoSpaceDE w:val="0"/>
              <w:autoSpaceDN w:val="0"/>
              <w:adjustRightInd w:val="0"/>
              <w:rPr>
                <w:rStyle w:val="CodeSnippet"/>
              </w:rPr>
            </w:pPr>
            <w:r w:rsidRPr="007E1EAE">
              <w:rPr>
                <w:rStyle w:val="CodeSnippet"/>
              </w:rPr>
              <w:t xml:space="preserve">            type: Linux</w:t>
            </w:r>
          </w:p>
          <w:p w14:paraId="24EB334E" w14:textId="77777777" w:rsidR="00841FF2" w:rsidRPr="007E1EAE" w:rsidRDefault="00841FF2" w:rsidP="00841FF2">
            <w:pPr>
              <w:autoSpaceDE w:val="0"/>
              <w:autoSpaceDN w:val="0"/>
              <w:adjustRightInd w:val="0"/>
              <w:rPr>
                <w:rStyle w:val="CodeSnippet"/>
              </w:rPr>
            </w:pPr>
            <w:r w:rsidRPr="007E1EAE">
              <w:rPr>
                <w:rStyle w:val="CodeSnippet"/>
              </w:rPr>
              <w:t xml:space="preserve">            distribution: ubuntu</w:t>
            </w:r>
          </w:p>
          <w:p w14:paraId="6E1C0A5B" w14:textId="77777777" w:rsidR="00841FF2" w:rsidRPr="007E1EAE" w:rsidRDefault="00841FF2" w:rsidP="00841FF2">
            <w:pPr>
              <w:autoSpaceDE w:val="0"/>
              <w:autoSpaceDN w:val="0"/>
              <w:adjustRightInd w:val="0"/>
              <w:rPr>
                <w:rStyle w:val="CodeSnippet"/>
              </w:rPr>
            </w:pPr>
            <w:r w:rsidRPr="007E1EAE">
              <w:rPr>
                <w:rStyle w:val="CodeSnippet"/>
              </w:rPr>
              <w:t xml:space="preserve">            version: 12.04</w:t>
            </w:r>
          </w:p>
          <w:p w14:paraId="44C628CA" w14:textId="77777777" w:rsidR="00841FF2" w:rsidRPr="007E1EAE" w:rsidRDefault="00841FF2" w:rsidP="00841FF2">
            <w:pPr>
              <w:rPr>
                <w:rStyle w:val="CodeSnippet"/>
                <w:noProof/>
              </w:rPr>
            </w:pPr>
            <w:r w:rsidRPr="007E1EAE">
              <w:rPr>
                <w:rStyle w:val="CodeSnippet"/>
                <w:noProof/>
              </w:rPr>
              <w:t xml:space="preserve">  outputs:</w:t>
            </w:r>
          </w:p>
          <w:p w14:paraId="01179E3C" w14:textId="77777777" w:rsidR="00841FF2" w:rsidRPr="007E1EAE" w:rsidRDefault="00841FF2" w:rsidP="00841FF2">
            <w:pPr>
              <w:rPr>
                <w:rStyle w:val="CodeSnippet"/>
                <w:noProof/>
              </w:rPr>
            </w:pPr>
            <w:r w:rsidRPr="007E1EAE">
              <w:rPr>
                <w:rStyle w:val="CodeSnippet"/>
                <w:noProof/>
              </w:rPr>
              <w:t xml:space="preserve">    private_ip:</w:t>
            </w:r>
          </w:p>
          <w:p w14:paraId="021E16E7"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57614AC0"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4ADFF423" w14:textId="77777777" w:rsidR="00841FF2" w:rsidRPr="007E1EAE" w:rsidRDefault="00841FF2" w:rsidP="00841FF2">
      <w:pPr>
        <w:pStyle w:val="Heading4"/>
      </w:pPr>
      <w:bookmarkStart w:id="1640" w:name="_Toc379455154"/>
      <w:r w:rsidRPr="007E1EAE">
        <w:lastRenderedPageBreak/>
        <w:t>Notes</w:t>
      </w:r>
      <w:bookmarkEnd w:id="1640"/>
    </w:p>
    <w:p w14:paraId="0CA5B9DC" w14:textId="77777777" w:rsidR="00841FF2" w:rsidRPr="007E1EAE" w:rsidRDefault="00841FF2" w:rsidP="00971CED">
      <w:pPr>
        <w:pStyle w:val="ListParagraph"/>
        <w:numPr>
          <w:ilvl w:val="0"/>
          <w:numId w:val="10"/>
        </w:numPr>
      </w:pPr>
      <w:r w:rsidRPr="007E1EAE">
        <w:t>This use case uses a versioned, Linux Ubuntu distribution on the Compute node.</w:t>
      </w:r>
    </w:p>
    <w:p w14:paraId="4CD7E9EA" w14:textId="77777777" w:rsidR="00841FF2" w:rsidRPr="007E1EAE" w:rsidRDefault="00841FF2" w:rsidP="00841FF2">
      <w:pPr>
        <w:pStyle w:val="Heading3"/>
      </w:pPr>
      <w:bookmarkStart w:id="1641" w:name="_Toc454457932"/>
      <w:bookmarkStart w:id="1642" w:name="_Toc454458731"/>
      <w:bookmarkStart w:id="1643" w:name="USE_CASE_SW_COMP_1"/>
      <w:bookmarkStart w:id="1644" w:name="_Toc379455167"/>
      <w:bookmarkStart w:id="1645" w:name="USE_CASE_BLOCKSTORAGE_1"/>
      <w:bookmarkStart w:id="1646" w:name="_Toc379455155"/>
      <w:r w:rsidRPr="007E1EAE">
        <w:t>Software Component 1: Automatic deployment of a Virtual Machine (VM) image artifact</w:t>
      </w:r>
      <w:bookmarkEnd w:id="1641"/>
      <w:bookmarkEnd w:id="1642"/>
    </w:p>
    <w:bookmarkEnd w:id="1643"/>
    <w:p w14:paraId="12358A4E" w14:textId="77777777" w:rsidR="00841FF2" w:rsidRPr="007E1EAE" w:rsidRDefault="00841FF2" w:rsidP="00841FF2">
      <w:pPr>
        <w:pStyle w:val="Heading4"/>
      </w:pPr>
      <w:r w:rsidRPr="007E1EAE">
        <w:t>Description</w:t>
      </w:r>
    </w:p>
    <w:p w14:paraId="2B079313" w14:textId="77777777" w:rsidR="00841FF2" w:rsidRPr="007E1EAE" w:rsidRDefault="00841FF2" w:rsidP="00841FF2">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CA21758" w14:textId="77777777" w:rsidR="00841FF2" w:rsidRPr="007E1EAE" w:rsidRDefault="00841FF2" w:rsidP="00841FF2">
      <w:pPr>
        <w:pStyle w:val="Heading4"/>
      </w:pPr>
      <w:r w:rsidRPr="007E1EAE">
        <w:t>Features</w:t>
      </w:r>
    </w:p>
    <w:p w14:paraId="516663D5" w14:textId="77777777" w:rsidR="00841FF2" w:rsidRPr="007E1EAE" w:rsidRDefault="00841FF2" w:rsidP="00841FF2">
      <w:r w:rsidRPr="007E1EAE">
        <w:t>This use case introduces the following TOSCA Simple Profile features:</w:t>
      </w:r>
    </w:p>
    <w:p w14:paraId="6010CC8D"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7F8425D2"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0BABD903" w14:textId="77777777" w:rsidR="00841FF2" w:rsidRPr="007E1EAE" w:rsidRDefault="00841FF2" w:rsidP="00971CED">
      <w:pPr>
        <w:pStyle w:val="ListParagraph"/>
        <w:numPr>
          <w:ilvl w:val="0"/>
          <w:numId w:val="13"/>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5AB0F4F8" w14:textId="77777777" w:rsidR="00841FF2" w:rsidRPr="007E1EAE" w:rsidRDefault="00841FF2" w:rsidP="00841FF2">
      <w:pPr>
        <w:pStyle w:val="Heading4"/>
      </w:pPr>
      <w:r w:rsidRPr="007E1EAE">
        <w:lastRenderedPageBreak/>
        <w:t>Assumptions</w:t>
      </w:r>
    </w:p>
    <w:p w14:paraId="51B2C6BA" w14:textId="77777777" w:rsidR="00841FF2" w:rsidRPr="007E1EAE" w:rsidRDefault="00841FF2" w:rsidP="00841FF2">
      <w:r w:rsidRPr="007E1EAE">
        <w:t>This use case assumes the following:</w:t>
      </w:r>
    </w:p>
    <w:p w14:paraId="527EB858" w14:textId="77777777" w:rsidR="00841FF2" w:rsidRPr="007E1EAE" w:rsidRDefault="00841FF2" w:rsidP="00971CED">
      <w:pPr>
        <w:pStyle w:val="ListParagraph"/>
        <w:numPr>
          <w:ilvl w:val="0"/>
          <w:numId w:val="13"/>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6272DB96" w14:textId="77777777" w:rsidR="00841FF2" w:rsidRPr="007E1EAE" w:rsidRDefault="00841FF2" w:rsidP="00971CED">
      <w:pPr>
        <w:pStyle w:val="ListParagraph"/>
        <w:numPr>
          <w:ilvl w:val="0"/>
          <w:numId w:val="13"/>
        </w:numPr>
      </w:pPr>
      <w:r w:rsidRPr="007E1EAE">
        <w:t>This is not a “bare metal” use case and assumes the existence of a hypervisor on the machine that is allocated to “host” the Compute instance supports (e.g. has drivers, etc.) the VM image format in this example.</w:t>
      </w:r>
    </w:p>
    <w:p w14:paraId="6B5EFE9A" w14:textId="77777777" w:rsidR="00841FF2" w:rsidRPr="007E1EAE" w:rsidRDefault="00841FF2" w:rsidP="00841FF2">
      <w:pPr>
        <w:pStyle w:val="Heading4"/>
      </w:pPr>
      <w:r w:rsidRPr="007E1EAE">
        <w:t>Logical Diagram</w:t>
      </w:r>
    </w:p>
    <w:p w14:paraId="365A567A" w14:textId="77777777" w:rsidR="00841FF2" w:rsidRPr="007E1EAE" w:rsidRDefault="00841FF2" w:rsidP="00841FF2">
      <w:r w:rsidRPr="007E1EAE">
        <w:rPr>
          <w:noProof/>
        </w:rPr>
        <w:drawing>
          <wp:inline distT="0" distB="0" distL="0" distR="0" wp14:anchorId="6AB74D82" wp14:editId="15255290">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20">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2B45BF7"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077F1D7F" w14:textId="77777777" w:rsidTr="00841FF2">
        <w:tc>
          <w:tcPr>
            <w:tcW w:w="9576" w:type="dxa"/>
            <w:shd w:val="clear" w:color="auto" w:fill="D9D9D9" w:themeFill="background1" w:themeFillShade="D9"/>
          </w:tcPr>
          <w:p w14:paraId="1C38DDD0" w14:textId="77777777" w:rsidR="00841FF2" w:rsidRPr="007E1EAE" w:rsidRDefault="00841FF2" w:rsidP="00841FF2">
            <w:pPr>
              <w:rPr>
                <w:rStyle w:val="CodeSnippet"/>
                <w:noProof/>
              </w:rPr>
            </w:pPr>
            <w:r w:rsidRPr="007E1EAE">
              <w:rPr>
                <w:rStyle w:val="CodeSnippet"/>
                <w:noProof/>
              </w:rPr>
              <w:t>tosca_definitions_version: tosca_simple_yaml_1_0</w:t>
            </w:r>
          </w:p>
          <w:p w14:paraId="4CA22830" w14:textId="77777777" w:rsidR="00841FF2" w:rsidRPr="007E1EAE" w:rsidRDefault="00841FF2" w:rsidP="00841FF2">
            <w:pPr>
              <w:rPr>
                <w:rStyle w:val="CodeSnippet"/>
                <w:noProof/>
              </w:rPr>
            </w:pPr>
          </w:p>
          <w:p w14:paraId="03EC990D" w14:textId="77777777" w:rsidR="00841FF2" w:rsidRPr="007E1EAE" w:rsidRDefault="00841FF2" w:rsidP="00841FF2">
            <w:pPr>
              <w:rPr>
                <w:rStyle w:val="CodeSnippet"/>
                <w:noProof/>
              </w:rPr>
            </w:pPr>
            <w:r w:rsidRPr="007E1EAE">
              <w:rPr>
                <w:rStyle w:val="CodeSnippet"/>
                <w:noProof/>
              </w:rPr>
              <w:t>description: &gt;</w:t>
            </w:r>
          </w:p>
          <w:p w14:paraId="26B83282" w14:textId="77777777" w:rsidR="00841FF2" w:rsidRPr="007E1EAE" w:rsidRDefault="00841FF2" w:rsidP="00841FF2">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03767434" w14:textId="77777777" w:rsidR="00841FF2" w:rsidRPr="007E1EAE" w:rsidRDefault="00841FF2" w:rsidP="00841FF2">
            <w:pPr>
              <w:rPr>
                <w:rStyle w:val="CodeSnippet"/>
                <w:noProof/>
              </w:rPr>
            </w:pPr>
          </w:p>
          <w:p w14:paraId="7254B399" w14:textId="77777777" w:rsidR="00841FF2" w:rsidRPr="007E1EAE" w:rsidRDefault="00841FF2" w:rsidP="00841FF2">
            <w:pPr>
              <w:rPr>
                <w:rStyle w:val="CodeSnippet"/>
                <w:noProof/>
              </w:rPr>
            </w:pPr>
            <w:r w:rsidRPr="007E1EAE">
              <w:rPr>
                <w:rStyle w:val="CodeSnippet"/>
                <w:noProof/>
              </w:rPr>
              <w:t>topology_template:</w:t>
            </w:r>
          </w:p>
          <w:p w14:paraId="367AE414" w14:textId="77777777" w:rsidR="00841FF2" w:rsidRPr="007E1EAE" w:rsidRDefault="00841FF2" w:rsidP="00841FF2">
            <w:pPr>
              <w:rPr>
                <w:rStyle w:val="CodeSnippet"/>
                <w:noProof/>
              </w:rPr>
            </w:pPr>
            <w:r w:rsidRPr="007E1EAE">
              <w:rPr>
                <w:rStyle w:val="CodeSnippet"/>
                <w:noProof/>
              </w:rPr>
              <w:t xml:space="preserve">  </w:t>
            </w:r>
          </w:p>
          <w:p w14:paraId="238C9188" w14:textId="77777777" w:rsidR="00841FF2" w:rsidRPr="007E1EAE" w:rsidRDefault="00841FF2" w:rsidP="00841FF2">
            <w:pPr>
              <w:rPr>
                <w:rStyle w:val="CodeSnippet"/>
                <w:noProof/>
              </w:rPr>
            </w:pPr>
            <w:r w:rsidRPr="007E1EAE">
              <w:rPr>
                <w:rStyle w:val="CodeSnippet"/>
                <w:noProof/>
              </w:rPr>
              <w:t xml:space="preserve">  node_templates:</w:t>
            </w:r>
          </w:p>
          <w:p w14:paraId="62B7E612" w14:textId="77777777" w:rsidR="00841FF2" w:rsidRPr="007E1EAE" w:rsidRDefault="00841FF2" w:rsidP="00841FF2">
            <w:pPr>
              <w:rPr>
                <w:rStyle w:val="CodeSnippet"/>
                <w:noProof/>
              </w:rPr>
            </w:pPr>
            <w:r w:rsidRPr="007E1EAE">
              <w:rPr>
                <w:rStyle w:val="CodeSnippet"/>
                <w:noProof/>
              </w:rPr>
              <w:t xml:space="preserve">    my_virtual_machine:</w:t>
            </w:r>
          </w:p>
          <w:p w14:paraId="44022E4F" w14:textId="77777777" w:rsidR="00841FF2" w:rsidRPr="007E1EAE" w:rsidRDefault="00841FF2" w:rsidP="00841FF2">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22B76A83" w14:textId="77777777" w:rsidR="00841FF2" w:rsidRPr="007E1EAE" w:rsidRDefault="00841FF2" w:rsidP="00841FF2">
            <w:pPr>
              <w:rPr>
                <w:rStyle w:val="CodeSnippet"/>
              </w:rPr>
            </w:pPr>
            <w:r w:rsidRPr="007E1EAE">
              <w:rPr>
                <w:rStyle w:val="CodeSnippet"/>
              </w:rPr>
              <w:t xml:space="preserve">      artifacts:</w:t>
            </w:r>
          </w:p>
          <w:p w14:paraId="717DE6F3" w14:textId="77777777" w:rsidR="00841FF2" w:rsidRPr="007E1EAE" w:rsidRDefault="00841FF2" w:rsidP="00841FF2">
            <w:pPr>
              <w:rPr>
                <w:rStyle w:val="CodeSnippet"/>
              </w:rPr>
            </w:pPr>
            <w:r w:rsidRPr="007E1EAE">
              <w:rPr>
                <w:rStyle w:val="CodeSnippet"/>
              </w:rPr>
              <w:t xml:space="preserve">        my_vm_image: </w:t>
            </w:r>
          </w:p>
          <w:p w14:paraId="0611DD6F" w14:textId="77777777" w:rsidR="00841FF2" w:rsidRPr="007E1EAE" w:rsidRDefault="00841FF2" w:rsidP="00841FF2">
            <w:pPr>
              <w:rPr>
                <w:rStyle w:val="CodeSnippet"/>
              </w:rPr>
            </w:pPr>
            <w:r w:rsidRPr="007E1EAE">
              <w:rPr>
                <w:rStyle w:val="CodeSnippet"/>
              </w:rPr>
              <w:t xml:space="preserve">          file: images/fedora-18-x86_64.qcow2</w:t>
            </w:r>
          </w:p>
          <w:p w14:paraId="7668A730" w14:textId="77777777" w:rsidR="00841FF2" w:rsidRPr="007E1EAE" w:rsidRDefault="00841FF2" w:rsidP="00841FF2">
            <w:pPr>
              <w:rPr>
                <w:rStyle w:val="CodeSnippet"/>
              </w:rPr>
            </w:pPr>
            <w:r w:rsidRPr="007E1EAE">
              <w:rPr>
                <w:rStyle w:val="CodeSnippet"/>
              </w:rPr>
              <w:t xml:space="preserve">          type: tosca.artifacts.Deployment.Image.VM.QCOW2</w:t>
            </w:r>
          </w:p>
          <w:p w14:paraId="27E2E1A9" w14:textId="77777777" w:rsidR="00841FF2" w:rsidRPr="007E1EAE" w:rsidRDefault="00841FF2" w:rsidP="00841FF2">
            <w:pPr>
              <w:rPr>
                <w:rStyle w:val="CodeSnippet"/>
                <w:noProof/>
              </w:rPr>
            </w:pPr>
            <w:r w:rsidRPr="007E1EAE">
              <w:rPr>
                <w:rStyle w:val="CodeSnippet"/>
                <w:noProof/>
              </w:rPr>
              <w:t xml:space="preserve">      requirements:</w:t>
            </w:r>
          </w:p>
          <w:p w14:paraId="45F7E8BC" w14:textId="77777777" w:rsidR="00841FF2" w:rsidRPr="007E1EAE" w:rsidRDefault="00841FF2" w:rsidP="00841FF2">
            <w:pPr>
              <w:rPr>
                <w:rStyle w:val="CodeSnippet"/>
                <w:noProof/>
              </w:rPr>
            </w:pPr>
            <w:r w:rsidRPr="007E1EAE">
              <w:rPr>
                <w:rStyle w:val="CodeSnippet"/>
                <w:noProof/>
              </w:rPr>
              <w:t xml:space="preserve">        - host: my_server</w:t>
            </w:r>
          </w:p>
          <w:p w14:paraId="52A8540E" w14:textId="77777777" w:rsidR="00841FF2" w:rsidRPr="007E1EAE" w:rsidRDefault="00841FF2" w:rsidP="00841FF2">
            <w:pPr>
              <w:rPr>
                <w:rStyle w:val="CodeSnippet"/>
                <w:noProof/>
              </w:rPr>
            </w:pPr>
            <w:r w:rsidRPr="007E1EAE">
              <w:rPr>
                <w:rStyle w:val="CodeSnippet"/>
                <w:noProof/>
              </w:rPr>
              <w:t xml:space="preserve">      # Automatically deploy the VM image referenced on the create operation</w:t>
            </w:r>
          </w:p>
          <w:p w14:paraId="1EAD7C2C" w14:textId="77777777" w:rsidR="00841FF2" w:rsidRPr="007E1EAE" w:rsidRDefault="00841FF2" w:rsidP="00841FF2">
            <w:pPr>
              <w:rPr>
                <w:rStyle w:val="CodeSnippet"/>
                <w:noProof/>
              </w:rPr>
            </w:pPr>
            <w:r w:rsidRPr="007E1EAE">
              <w:rPr>
                <w:rStyle w:val="CodeSnippet"/>
                <w:noProof/>
              </w:rPr>
              <w:t xml:space="preserve">      interfaces:</w:t>
            </w:r>
          </w:p>
          <w:p w14:paraId="00816AB9" w14:textId="77777777" w:rsidR="00841FF2" w:rsidRPr="007E1EAE" w:rsidRDefault="00841FF2" w:rsidP="00841FF2">
            <w:pPr>
              <w:rPr>
                <w:rStyle w:val="CodeSnippet"/>
                <w:noProof/>
              </w:rPr>
            </w:pPr>
            <w:r w:rsidRPr="007E1EAE">
              <w:rPr>
                <w:rStyle w:val="CodeSnippet"/>
                <w:noProof/>
              </w:rPr>
              <w:t xml:space="preserve">        Standard: </w:t>
            </w:r>
          </w:p>
          <w:p w14:paraId="7FE7DA4C" w14:textId="77777777" w:rsidR="00841FF2" w:rsidRPr="007E1EAE" w:rsidRDefault="00841FF2" w:rsidP="00841FF2">
            <w:pPr>
              <w:rPr>
                <w:rStyle w:val="CodeSnippet"/>
                <w:noProof/>
              </w:rPr>
            </w:pPr>
            <w:r w:rsidRPr="007E1EAE">
              <w:rPr>
                <w:rStyle w:val="CodeSnippet"/>
                <w:noProof/>
              </w:rPr>
              <w:t xml:space="preserve">          create: my_vm_image</w:t>
            </w:r>
          </w:p>
          <w:p w14:paraId="7CAEA46C" w14:textId="77777777" w:rsidR="00841FF2" w:rsidRPr="007E1EAE" w:rsidRDefault="00841FF2" w:rsidP="00841FF2">
            <w:pPr>
              <w:rPr>
                <w:rStyle w:val="CodeSnippet"/>
                <w:noProof/>
              </w:rPr>
            </w:pPr>
          </w:p>
          <w:p w14:paraId="52E6B08E" w14:textId="77777777" w:rsidR="00841FF2" w:rsidRPr="007E1EAE" w:rsidRDefault="00841FF2" w:rsidP="00841FF2">
            <w:pPr>
              <w:rPr>
                <w:rStyle w:val="CodeSnippet"/>
                <w:noProof/>
              </w:rPr>
            </w:pPr>
            <w:r w:rsidRPr="007E1EAE">
              <w:rPr>
                <w:rStyle w:val="CodeSnippet"/>
                <w:noProof/>
              </w:rPr>
              <w:t xml:space="preserve">    # Compute instance with no Operating System guest host</w:t>
            </w:r>
          </w:p>
          <w:p w14:paraId="77101205" w14:textId="77777777" w:rsidR="00841FF2" w:rsidRPr="007E1EAE" w:rsidRDefault="00841FF2" w:rsidP="00841FF2">
            <w:pPr>
              <w:rPr>
                <w:rStyle w:val="CodeSnippet"/>
                <w:noProof/>
              </w:rPr>
            </w:pPr>
            <w:r w:rsidRPr="007E1EAE">
              <w:rPr>
                <w:rStyle w:val="CodeSnippet"/>
                <w:noProof/>
              </w:rPr>
              <w:t xml:space="preserve">    my_server:</w:t>
            </w:r>
          </w:p>
          <w:p w14:paraId="3E90533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41D603BB"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4A59FC18" w14:textId="77777777" w:rsidR="00841FF2" w:rsidRPr="007E1EAE" w:rsidRDefault="00841FF2" w:rsidP="00841FF2">
            <w:pPr>
              <w:autoSpaceDE w:val="0"/>
              <w:autoSpaceDN w:val="0"/>
              <w:adjustRightInd w:val="0"/>
              <w:rPr>
                <w:rStyle w:val="CodeSnippet"/>
              </w:rPr>
            </w:pPr>
            <w:r w:rsidRPr="007E1EAE">
              <w:rPr>
                <w:rStyle w:val="CodeSnippet"/>
              </w:rPr>
              <w:t xml:space="preserve">        # Note: no guest OperatingSystem requirements as these are in the image.</w:t>
            </w:r>
          </w:p>
          <w:p w14:paraId="7928F26B"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32E8DA93" w14:textId="77777777" w:rsidR="00841FF2" w:rsidRPr="007E1EAE" w:rsidRDefault="00841FF2" w:rsidP="00841FF2">
            <w:pPr>
              <w:rPr>
                <w:rStyle w:val="CodeSnippet"/>
                <w:noProof/>
              </w:rPr>
            </w:pPr>
            <w:r w:rsidRPr="007E1EAE">
              <w:rPr>
                <w:rStyle w:val="CodeSnippet"/>
                <w:noProof/>
              </w:rPr>
              <w:t xml:space="preserve">          properties:</w:t>
            </w:r>
          </w:p>
          <w:p w14:paraId="2A15FBDE" w14:textId="77777777" w:rsidR="00841FF2" w:rsidRPr="007E1EAE" w:rsidRDefault="00841FF2" w:rsidP="00841FF2">
            <w:pPr>
              <w:rPr>
                <w:rStyle w:val="CodeSnippet"/>
                <w:noProof/>
              </w:rPr>
            </w:pPr>
            <w:r w:rsidRPr="007E1EAE">
              <w:rPr>
                <w:rStyle w:val="CodeSnippet"/>
                <w:noProof/>
              </w:rPr>
              <w:t xml:space="preserve">            disk_size: 10 GB</w:t>
            </w:r>
          </w:p>
          <w:p w14:paraId="286C2B8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58CF60AA"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26BC4C8D" w14:textId="77777777" w:rsidR="00841FF2" w:rsidRPr="007E1EAE" w:rsidRDefault="00841FF2" w:rsidP="00841FF2">
            <w:pPr>
              <w:autoSpaceDE w:val="0"/>
              <w:autoSpaceDN w:val="0"/>
              <w:adjustRightInd w:val="0"/>
              <w:rPr>
                <w:rStyle w:val="CodeSnippet"/>
              </w:rPr>
            </w:pPr>
          </w:p>
          <w:p w14:paraId="20D17B31" w14:textId="77777777" w:rsidR="00841FF2" w:rsidRPr="007E1EAE" w:rsidRDefault="00841FF2" w:rsidP="00841FF2">
            <w:pPr>
              <w:rPr>
                <w:rStyle w:val="CodeSnippet"/>
                <w:noProof/>
              </w:rPr>
            </w:pPr>
            <w:r w:rsidRPr="007E1EAE">
              <w:rPr>
                <w:rStyle w:val="CodeSnippet"/>
                <w:noProof/>
              </w:rPr>
              <w:t xml:space="preserve">  outputs:</w:t>
            </w:r>
          </w:p>
          <w:p w14:paraId="1F6FC299" w14:textId="77777777" w:rsidR="00841FF2" w:rsidRPr="007E1EAE" w:rsidRDefault="00841FF2" w:rsidP="00841FF2">
            <w:pPr>
              <w:rPr>
                <w:rStyle w:val="CodeSnippet"/>
                <w:noProof/>
              </w:rPr>
            </w:pPr>
            <w:r w:rsidRPr="007E1EAE">
              <w:rPr>
                <w:rStyle w:val="CodeSnippet"/>
                <w:noProof/>
              </w:rPr>
              <w:t xml:space="preserve">    private_ip:</w:t>
            </w:r>
          </w:p>
          <w:p w14:paraId="1D89191D"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2F95237C"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329B559F" w14:textId="77777777" w:rsidR="00841FF2" w:rsidRPr="007E1EAE" w:rsidRDefault="00841FF2" w:rsidP="00841FF2">
      <w:pPr>
        <w:pStyle w:val="Heading4"/>
      </w:pPr>
      <w:r w:rsidRPr="007E1EAE">
        <w:lastRenderedPageBreak/>
        <w:t>Notes</w:t>
      </w:r>
    </w:p>
    <w:p w14:paraId="0C308F5A" w14:textId="77777777" w:rsidR="00841FF2" w:rsidRPr="007E1EAE" w:rsidRDefault="00841FF2" w:rsidP="00971CED">
      <w:pPr>
        <w:pStyle w:val="ListParagraph"/>
        <w:numPr>
          <w:ilvl w:val="0"/>
          <w:numId w:val="10"/>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DF83A53" w14:textId="77777777" w:rsidR="00841FF2" w:rsidRPr="007E1EAE" w:rsidRDefault="00841FF2" w:rsidP="00971CED">
      <w:pPr>
        <w:pStyle w:val="ListParagraph"/>
        <w:numPr>
          <w:ilvl w:val="0"/>
          <w:numId w:val="10"/>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76E258B1" w14:textId="77777777" w:rsidR="00841FF2" w:rsidRPr="007E1EAE" w:rsidRDefault="00841FF2" w:rsidP="00841FF2">
      <w:pPr>
        <w:pStyle w:val="Heading3"/>
      </w:pPr>
      <w:bookmarkStart w:id="1647" w:name="_Toc454457933"/>
      <w:bookmarkStart w:id="1648" w:name="_Toc454458732"/>
      <w:r w:rsidRPr="007E1EAE">
        <w:t>Block Storage</w:t>
      </w:r>
      <w:bookmarkEnd w:id="1644"/>
      <w:bookmarkEnd w:id="1645"/>
      <w:r w:rsidRPr="007E1EAE">
        <w:t xml:space="preserve"> 1: Using the normative AttachesTo Relationship Type</w:t>
      </w:r>
      <w:bookmarkEnd w:id="1647"/>
      <w:bookmarkEnd w:id="1648"/>
    </w:p>
    <w:p w14:paraId="647176A2" w14:textId="77777777" w:rsidR="00841FF2" w:rsidRPr="007E1EAE" w:rsidRDefault="00841FF2" w:rsidP="00841FF2">
      <w:pPr>
        <w:pStyle w:val="Heading4"/>
      </w:pPr>
      <w:bookmarkStart w:id="1649" w:name="_Toc379455165"/>
      <w:r w:rsidRPr="007E1EAE">
        <w:t>Description</w:t>
      </w:r>
      <w:bookmarkEnd w:id="1649"/>
    </w:p>
    <w:p w14:paraId="6FE11A43"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29B96E62" w14:textId="77777777" w:rsidR="00841FF2" w:rsidRPr="007E1EAE" w:rsidRDefault="00841FF2" w:rsidP="00841FF2">
      <w:pPr>
        <w:pStyle w:val="Heading4"/>
        <w:rPr>
          <w:u w:val="single"/>
        </w:rPr>
      </w:pPr>
      <w:bookmarkStart w:id="1650" w:name="_Toc379455166"/>
      <w:r w:rsidRPr="007E1EAE">
        <w:lastRenderedPageBreak/>
        <w:t>Logical Diagram</w:t>
      </w:r>
      <w:bookmarkEnd w:id="1650"/>
    </w:p>
    <w:p w14:paraId="49CC6AC3" w14:textId="77777777" w:rsidR="00841FF2" w:rsidRPr="007E1EAE" w:rsidRDefault="00841FF2" w:rsidP="00841FF2">
      <w:r w:rsidRPr="007E1EAE">
        <w:rPr>
          <w:noProof/>
        </w:rPr>
        <w:drawing>
          <wp:inline distT="0" distB="0" distL="0" distR="0" wp14:anchorId="53DD2C16" wp14:editId="66F136A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4228876B"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60EA2215" w14:textId="77777777" w:rsidTr="00841FF2">
        <w:tc>
          <w:tcPr>
            <w:tcW w:w="9576" w:type="dxa"/>
            <w:shd w:val="clear" w:color="auto" w:fill="D9D9D9" w:themeFill="background1" w:themeFillShade="D9"/>
          </w:tcPr>
          <w:p w14:paraId="27DFDFC6" w14:textId="77777777" w:rsidR="00841FF2" w:rsidRPr="007E1EAE" w:rsidRDefault="00841FF2" w:rsidP="00841FF2">
            <w:pPr>
              <w:rPr>
                <w:rStyle w:val="CodeSnippet"/>
                <w:noProof/>
              </w:rPr>
            </w:pPr>
            <w:r w:rsidRPr="007E1EAE">
              <w:rPr>
                <w:rStyle w:val="CodeSnippet"/>
                <w:noProof/>
              </w:rPr>
              <w:t>tosca_definitions_version: tosca_simple_yaml_1_0</w:t>
            </w:r>
          </w:p>
          <w:p w14:paraId="529888D8" w14:textId="77777777" w:rsidR="00841FF2" w:rsidRPr="007E1EAE" w:rsidRDefault="00841FF2" w:rsidP="00841FF2">
            <w:pPr>
              <w:rPr>
                <w:rStyle w:val="CodeSnippet"/>
                <w:noProof/>
              </w:rPr>
            </w:pPr>
          </w:p>
          <w:p w14:paraId="40C69F1C" w14:textId="77777777" w:rsidR="00841FF2" w:rsidRPr="007E1EAE" w:rsidRDefault="00841FF2" w:rsidP="00841FF2">
            <w:pPr>
              <w:rPr>
                <w:rStyle w:val="CodeSnippet"/>
                <w:noProof/>
              </w:rPr>
            </w:pPr>
            <w:r w:rsidRPr="007E1EAE">
              <w:rPr>
                <w:rStyle w:val="CodeSnippet"/>
                <w:noProof/>
              </w:rPr>
              <w:t>description: &gt;</w:t>
            </w:r>
          </w:p>
          <w:p w14:paraId="1ED2CA71"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the normative AttachesTo Relationship Type.</w:t>
            </w:r>
          </w:p>
          <w:p w14:paraId="17AD1FA7" w14:textId="77777777" w:rsidR="00841FF2" w:rsidRPr="007E1EAE" w:rsidRDefault="00841FF2" w:rsidP="00841FF2">
            <w:pPr>
              <w:rPr>
                <w:rStyle w:val="CodeSnippet"/>
                <w:noProof/>
              </w:rPr>
            </w:pPr>
          </w:p>
          <w:p w14:paraId="67A411E6" w14:textId="77777777" w:rsidR="00841FF2" w:rsidRPr="007E1EAE" w:rsidRDefault="00841FF2" w:rsidP="00841FF2">
            <w:pPr>
              <w:rPr>
                <w:rStyle w:val="CodeSnippet"/>
                <w:noProof/>
              </w:rPr>
            </w:pPr>
            <w:r w:rsidRPr="007E1EAE">
              <w:rPr>
                <w:rStyle w:val="CodeSnippet"/>
                <w:noProof/>
              </w:rPr>
              <w:t>topology_template:</w:t>
            </w:r>
          </w:p>
          <w:p w14:paraId="1C4F824B" w14:textId="77777777" w:rsidR="00841FF2" w:rsidRPr="007E1EAE" w:rsidRDefault="00841FF2" w:rsidP="00841FF2">
            <w:pPr>
              <w:rPr>
                <w:rStyle w:val="CodeSnippet"/>
                <w:noProof/>
              </w:rPr>
            </w:pPr>
          </w:p>
          <w:p w14:paraId="314633A4" w14:textId="77777777" w:rsidR="00841FF2" w:rsidRPr="007E1EAE" w:rsidRDefault="00841FF2" w:rsidP="00841FF2">
            <w:pPr>
              <w:rPr>
                <w:rStyle w:val="CodeSnippet"/>
                <w:noProof/>
              </w:rPr>
            </w:pPr>
            <w:r w:rsidRPr="007E1EAE">
              <w:rPr>
                <w:rStyle w:val="CodeSnippet"/>
                <w:noProof/>
              </w:rPr>
              <w:t xml:space="preserve">  inputs:</w:t>
            </w:r>
          </w:p>
          <w:p w14:paraId="6D37DD7D" w14:textId="77777777" w:rsidR="00841FF2" w:rsidRPr="007E1EAE" w:rsidRDefault="00841FF2" w:rsidP="00841FF2">
            <w:pPr>
              <w:rPr>
                <w:rStyle w:val="CodeSnippet"/>
                <w:noProof/>
              </w:rPr>
            </w:pPr>
            <w:r w:rsidRPr="007E1EAE">
              <w:rPr>
                <w:rStyle w:val="CodeSnippet"/>
                <w:noProof/>
              </w:rPr>
              <w:t xml:space="preserve">    cpus:</w:t>
            </w:r>
          </w:p>
          <w:p w14:paraId="1338E61F" w14:textId="77777777" w:rsidR="00841FF2" w:rsidRPr="007E1EAE" w:rsidRDefault="00841FF2" w:rsidP="00841FF2">
            <w:pPr>
              <w:rPr>
                <w:rStyle w:val="CodeSnippet"/>
                <w:noProof/>
              </w:rPr>
            </w:pPr>
            <w:r w:rsidRPr="007E1EAE">
              <w:rPr>
                <w:rStyle w:val="CodeSnippet"/>
                <w:noProof/>
              </w:rPr>
              <w:t xml:space="preserve">      type: integer</w:t>
            </w:r>
          </w:p>
          <w:p w14:paraId="08E0E159"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631BBA5" w14:textId="77777777" w:rsidR="00841FF2" w:rsidRPr="007E1EAE" w:rsidRDefault="00841FF2" w:rsidP="00841FF2">
            <w:pPr>
              <w:rPr>
                <w:rStyle w:val="CodeSnippet"/>
                <w:noProof/>
              </w:rPr>
            </w:pPr>
            <w:r w:rsidRPr="007E1EAE">
              <w:rPr>
                <w:rStyle w:val="CodeSnippet"/>
                <w:noProof/>
              </w:rPr>
              <w:t xml:space="preserve">      constraints:</w:t>
            </w:r>
          </w:p>
          <w:p w14:paraId="2CF87824" w14:textId="77777777" w:rsidR="00841FF2" w:rsidRPr="007E1EAE" w:rsidRDefault="00841FF2" w:rsidP="00841FF2">
            <w:pPr>
              <w:rPr>
                <w:rStyle w:val="CodeSnippet"/>
                <w:noProof/>
              </w:rPr>
            </w:pPr>
            <w:r w:rsidRPr="007E1EAE">
              <w:rPr>
                <w:rStyle w:val="CodeSnippet"/>
                <w:noProof/>
              </w:rPr>
              <w:t xml:space="preserve">        - valid_values: [ 1, 2, 4, 8 ]</w:t>
            </w:r>
          </w:p>
          <w:p w14:paraId="5325D6B1" w14:textId="77777777" w:rsidR="00841FF2" w:rsidRPr="007E1EAE" w:rsidRDefault="00841FF2" w:rsidP="00841FF2">
            <w:pPr>
              <w:rPr>
                <w:rStyle w:val="CodeSnippet"/>
                <w:noProof/>
              </w:rPr>
            </w:pPr>
            <w:r w:rsidRPr="007E1EAE">
              <w:rPr>
                <w:rStyle w:val="CodeSnippet"/>
                <w:noProof/>
              </w:rPr>
              <w:t xml:space="preserve">    storage_size:</w:t>
            </w:r>
          </w:p>
          <w:p w14:paraId="6DAA276E"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3B78CB7"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239E15BC" w14:textId="77777777" w:rsidR="00841FF2" w:rsidRPr="007E1EAE" w:rsidRDefault="00841FF2" w:rsidP="00841FF2">
            <w:pPr>
              <w:rPr>
                <w:rStyle w:val="CodeSnippet"/>
                <w:noProof/>
              </w:rPr>
            </w:pPr>
            <w:r w:rsidRPr="007E1EAE">
              <w:rPr>
                <w:rStyle w:val="CodeSnippet"/>
                <w:noProof/>
              </w:rPr>
              <w:t xml:space="preserve">      default: 1 GB</w:t>
            </w:r>
          </w:p>
          <w:p w14:paraId="02B48B31" w14:textId="77777777" w:rsidR="00841FF2" w:rsidRPr="007E1EAE" w:rsidRDefault="00841FF2" w:rsidP="00841FF2">
            <w:pPr>
              <w:rPr>
                <w:rStyle w:val="CodeSnippet"/>
                <w:noProof/>
              </w:rPr>
            </w:pPr>
            <w:r w:rsidRPr="007E1EAE">
              <w:rPr>
                <w:rStyle w:val="CodeSnippet"/>
                <w:noProof/>
              </w:rPr>
              <w:t xml:space="preserve">    storage_snapshot_id:</w:t>
            </w:r>
          </w:p>
          <w:p w14:paraId="634C8BA0" w14:textId="77777777" w:rsidR="00841FF2" w:rsidRPr="007E1EAE" w:rsidRDefault="00841FF2" w:rsidP="00841FF2">
            <w:pPr>
              <w:rPr>
                <w:rStyle w:val="CodeSnippet"/>
                <w:noProof/>
              </w:rPr>
            </w:pPr>
            <w:r w:rsidRPr="007E1EAE">
              <w:rPr>
                <w:rStyle w:val="CodeSnippet"/>
                <w:noProof/>
              </w:rPr>
              <w:t xml:space="preserve">      type: string</w:t>
            </w:r>
          </w:p>
          <w:p w14:paraId="0A955525" w14:textId="77777777" w:rsidR="00841FF2" w:rsidRPr="007E1EAE" w:rsidRDefault="00841FF2" w:rsidP="00841FF2">
            <w:pPr>
              <w:rPr>
                <w:rStyle w:val="CodeSnippet"/>
                <w:noProof/>
              </w:rPr>
            </w:pPr>
            <w:r w:rsidRPr="007E1EAE">
              <w:rPr>
                <w:rStyle w:val="CodeSnippet"/>
                <w:noProof/>
              </w:rPr>
              <w:t xml:space="preserve">      description: &gt;</w:t>
            </w:r>
          </w:p>
          <w:p w14:paraId="1DF012A8"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1E0882F0" w14:textId="77777777" w:rsidR="00841FF2" w:rsidRPr="007E1EAE" w:rsidRDefault="00841FF2" w:rsidP="00841FF2">
            <w:pPr>
              <w:rPr>
                <w:rStyle w:val="CodeSnippet"/>
                <w:noProof/>
              </w:rPr>
            </w:pPr>
            <w:r w:rsidRPr="007E1EAE">
              <w:rPr>
                <w:rStyle w:val="CodeSnippet"/>
                <w:noProof/>
              </w:rPr>
              <w:t xml:space="preserve">    storage_location:</w:t>
            </w:r>
          </w:p>
          <w:p w14:paraId="4793E4BD"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FBAFF4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13E1023E" w14:textId="77777777" w:rsidR="00841FF2" w:rsidRPr="007E1EAE" w:rsidRDefault="00841FF2" w:rsidP="00841FF2">
            <w:pPr>
              <w:rPr>
                <w:rStyle w:val="CodeSnippet"/>
                <w:noProof/>
              </w:rPr>
            </w:pPr>
          </w:p>
          <w:p w14:paraId="3A1FD320" w14:textId="77777777" w:rsidR="00841FF2" w:rsidRPr="007E1EAE" w:rsidRDefault="00841FF2" w:rsidP="00841FF2">
            <w:pPr>
              <w:rPr>
                <w:rStyle w:val="CodeSnippet"/>
                <w:noProof/>
              </w:rPr>
            </w:pPr>
            <w:r w:rsidRPr="007E1EAE">
              <w:rPr>
                <w:rStyle w:val="CodeSnippet"/>
                <w:noProof/>
              </w:rPr>
              <w:t xml:space="preserve">  node_templates:</w:t>
            </w:r>
          </w:p>
          <w:p w14:paraId="71F33ADA" w14:textId="77777777" w:rsidR="00841FF2" w:rsidRPr="007E1EAE" w:rsidRDefault="00841FF2" w:rsidP="00841FF2">
            <w:pPr>
              <w:rPr>
                <w:rStyle w:val="CodeSnippet"/>
                <w:noProof/>
              </w:rPr>
            </w:pPr>
            <w:r w:rsidRPr="007E1EAE">
              <w:rPr>
                <w:rStyle w:val="CodeSnippet"/>
                <w:noProof/>
              </w:rPr>
              <w:t xml:space="preserve">    my_server:</w:t>
            </w:r>
          </w:p>
          <w:p w14:paraId="1B25C14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12753D14" w14:textId="77777777" w:rsidR="00841FF2" w:rsidRPr="007E1EAE" w:rsidRDefault="00841FF2" w:rsidP="00841FF2">
            <w:pPr>
              <w:rPr>
                <w:rStyle w:val="CodeSnippet"/>
              </w:rPr>
            </w:pPr>
            <w:r w:rsidRPr="007E1EAE">
              <w:rPr>
                <w:rStyle w:val="CodeSnippet"/>
              </w:rPr>
              <w:t xml:space="preserve">      capabilities:</w:t>
            </w:r>
          </w:p>
          <w:p w14:paraId="36B4F225" w14:textId="77777777" w:rsidR="00841FF2" w:rsidRPr="007E1EAE" w:rsidRDefault="00841FF2" w:rsidP="00841FF2">
            <w:pPr>
              <w:rPr>
                <w:rStyle w:val="CodeSnippet"/>
              </w:rPr>
            </w:pPr>
            <w:r w:rsidRPr="007E1EAE">
              <w:rPr>
                <w:rStyle w:val="CodeSnippet"/>
              </w:rPr>
              <w:t xml:space="preserve">        host:</w:t>
            </w:r>
          </w:p>
          <w:p w14:paraId="56BA5307" w14:textId="77777777" w:rsidR="00841FF2" w:rsidRPr="007E1EAE" w:rsidRDefault="00841FF2" w:rsidP="00841FF2">
            <w:pPr>
              <w:rPr>
                <w:rStyle w:val="CodeSnippet"/>
                <w:noProof/>
              </w:rPr>
            </w:pPr>
            <w:r w:rsidRPr="007E1EAE">
              <w:rPr>
                <w:rStyle w:val="CodeSnippet"/>
                <w:noProof/>
              </w:rPr>
              <w:t xml:space="preserve">          properties:</w:t>
            </w:r>
          </w:p>
          <w:p w14:paraId="4510085D" w14:textId="77777777" w:rsidR="00841FF2" w:rsidRPr="007E1EAE" w:rsidRDefault="00841FF2" w:rsidP="00841FF2">
            <w:pPr>
              <w:rPr>
                <w:rStyle w:val="CodeSnippet"/>
                <w:noProof/>
              </w:rPr>
            </w:pPr>
            <w:r w:rsidRPr="007E1EAE">
              <w:rPr>
                <w:rStyle w:val="CodeSnippet"/>
                <w:noProof/>
              </w:rPr>
              <w:t xml:space="preserve">            disk_size: 10 GB</w:t>
            </w:r>
          </w:p>
          <w:p w14:paraId="131DA2F1" w14:textId="77777777" w:rsidR="00841FF2" w:rsidRPr="007E1EAE" w:rsidRDefault="00841FF2" w:rsidP="00841FF2">
            <w:pPr>
              <w:rPr>
                <w:rStyle w:val="CodeSnippet"/>
                <w:noProof/>
              </w:rPr>
            </w:pPr>
            <w:r w:rsidRPr="007E1EAE">
              <w:rPr>
                <w:rStyle w:val="CodeSnippet"/>
                <w:noProof/>
              </w:rPr>
              <w:t xml:space="preserve">            num_cpus: { get_input: cpus }</w:t>
            </w:r>
          </w:p>
          <w:p w14:paraId="7300B224" w14:textId="77777777" w:rsidR="00841FF2" w:rsidRPr="007E1EAE" w:rsidRDefault="00841FF2" w:rsidP="00841FF2">
            <w:pPr>
              <w:rPr>
                <w:rStyle w:val="CodeSnippet"/>
                <w:noProof/>
              </w:rPr>
            </w:pPr>
            <w:r w:rsidRPr="007E1EAE">
              <w:rPr>
                <w:rStyle w:val="CodeSnippet"/>
                <w:noProof/>
              </w:rPr>
              <w:t xml:space="preserve">            mem_size: 1 GB</w:t>
            </w:r>
          </w:p>
          <w:p w14:paraId="7CBF10ED" w14:textId="77777777" w:rsidR="00841FF2" w:rsidRPr="007E1EAE" w:rsidRDefault="00841FF2" w:rsidP="00841FF2">
            <w:pPr>
              <w:rPr>
                <w:rStyle w:val="CodeSnippet"/>
              </w:rPr>
            </w:pPr>
            <w:r w:rsidRPr="007E1EAE">
              <w:rPr>
                <w:rStyle w:val="CodeSnippet"/>
              </w:rPr>
              <w:t xml:space="preserve">        os:</w:t>
            </w:r>
          </w:p>
          <w:p w14:paraId="48F94C0F" w14:textId="77777777" w:rsidR="00841FF2" w:rsidRPr="007E1EAE" w:rsidRDefault="00841FF2" w:rsidP="00841FF2">
            <w:pPr>
              <w:rPr>
                <w:rStyle w:val="CodeSnippet"/>
              </w:rPr>
            </w:pPr>
            <w:r w:rsidRPr="007E1EAE">
              <w:rPr>
                <w:rStyle w:val="CodeSnippet"/>
              </w:rPr>
              <w:t xml:space="preserve">          properties:</w:t>
            </w:r>
          </w:p>
          <w:p w14:paraId="1EE7ADF3" w14:textId="77777777" w:rsidR="00841FF2" w:rsidRPr="007E1EAE" w:rsidRDefault="00841FF2" w:rsidP="00841FF2">
            <w:pPr>
              <w:rPr>
                <w:rStyle w:val="CodeSnippet"/>
                <w:noProof/>
              </w:rPr>
            </w:pPr>
            <w:r w:rsidRPr="007E1EAE">
              <w:rPr>
                <w:rStyle w:val="CodeSnippet"/>
                <w:noProof/>
              </w:rPr>
              <w:t xml:space="preserve">            architecture: x86_64 </w:t>
            </w:r>
          </w:p>
          <w:p w14:paraId="3908F63B" w14:textId="77777777" w:rsidR="00841FF2" w:rsidRPr="007E1EAE" w:rsidRDefault="00841FF2" w:rsidP="00841FF2">
            <w:pPr>
              <w:rPr>
                <w:rStyle w:val="CodeSnippet"/>
                <w:noProof/>
              </w:rPr>
            </w:pPr>
            <w:r w:rsidRPr="007E1EAE">
              <w:rPr>
                <w:rStyle w:val="CodeSnippet"/>
                <w:noProof/>
              </w:rPr>
              <w:t xml:space="preserve">            type: linux  </w:t>
            </w:r>
          </w:p>
          <w:p w14:paraId="27DAFCB1" w14:textId="77777777" w:rsidR="00841FF2" w:rsidRPr="007E1EAE" w:rsidRDefault="00841FF2" w:rsidP="00841FF2">
            <w:pPr>
              <w:rPr>
                <w:rStyle w:val="CodeSnippet"/>
                <w:noProof/>
              </w:rPr>
            </w:pPr>
            <w:r w:rsidRPr="007E1EAE">
              <w:rPr>
                <w:rStyle w:val="CodeSnippet"/>
                <w:noProof/>
              </w:rPr>
              <w:t xml:space="preserve">            distribution: fedora  </w:t>
            </w:r>
          </w:p>
          <w:p w14:paraId="171CE22D" w14:textId="77777777" w:rsidR="00841FF2" w:rsidRPr="007E1EAE" w:rsidRDefault="00841FF2" w:rsidP="00841FF2">
            <w:pPr>
              <w:rPr>
                <w:rStyle w:val="CodeSnippet"/>
                <w:noProof/>
              </w:rPr>
            </w:pPr>
            <w:r w:rsidRPr="007E1EAE">
              <w:rPr>
                <w:rStyle w:val="CodeSnippet"/>
                <w:noProof/>
              </w:rPr>
              <w:t xml:space="preserve">            version: 18.0</w:t>
            </w:r>
          </w:p>
          <w:p w14:paraId="4A1DA3F3" w14:textId="77777777" w:rsidR="00841FF2" w:rsidRPr="007E1EAE" w:rsidRDefault="00841FF2" w:rsidP="00841FF2">
            <w:pPr>
              <w:rPr>
                <w:rStyle w:val="CodeSnippet"/>
                <w:noProof/>
              </w:rPr>
            </w:pPr>
            <w:r w:rsidRPr="007E1EAE">
              <w:rPr>
                <w:rStyle w:val="CodeSnippet"/>
                <w:noProof/>
              </w:rPr>
              <w:t xml:space="preserve">      requirements:</w:t>
            </w:r>
          </w:p>
          <w:p w14:paraId="6E2785AE" w14:textId="77777777" w:rsidR="00841FF2" w:rsidRPr="007E1EAE" w:rsidRDefault="00841FF2" w:rsidP="00841FF2">
            <w:pPr>
              <w:rPr>
                <w:rStyle w:val="CodeSnippet"/>
                <w:noProof/>
              </w:rPr>
            </w:pPr>
            <w:r w:rsidRPr="007E1EAE">
              <w:rPr>
                <w:rStyle w:val="CodeSnippet"/>
                <w:noProof/>
              </w:rPr>
              <w:t xml:space="preserve">        - local_storage: </w:t>
            </w:r>
          </w:p>
          <w:p w14:paraId="7D404D55" w14:textId="77777777" w:rsidR="00841FF2" w:rsidRPr="007E1EAE" w:rsidRDefault="00841FF2" w:rsidP="00841FF2">
            <w:pPr>
              <w:rPr>
                <w:rStyle w:val="CodeSnippet"/>
                <w:noProof/>
              </w:rPr>
            </w:pPr>
            <w:r w:rsidRPr="007E1EAE">
              <w:rPr>
                <w:rStyle w:val="CodeSnippet"/>
                <w:noProof/>
              </w:rPr>
              <w:t xml:space="preserve">            node: my_storage</w:t>
            </w:r>
          </w:p>
          <w:p w14:paraId="26E3B017" w14:textId="77777777" w:rsidR="00841FF2" w:rsidRPr="007E1EAE" w:rsidRDefault="00841FF2" w:rsidP="00841FF2">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07E71FB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8B8CCFB" w14:textId="77777777" w:rsidR="00841FF2" w:rsidRPr="007E1EAE" w:rsidRDefault="00841FF2" w:rsidP="00841FF2">
            <w:pPr>
              <w:rPr>
                <w:rStyle w:val="CodeSnippet"/>
                <w:noProof/>
              </w:rPr>
            </w:pPr>
            <w:r w:rsidRPr="007E1EAE">
              <w:rPr>
                <w:rStyle w:val="CodeSnippet"/>
                <w:noProof/>
              </w:rPr>
              <w:t xml:space="preserve">              properties:</w:t>
            </w:r>
          </w:p>
          <w:p w14:paraId="749C8BAD"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4A76B87" w14:textId="77777777" w:rsidR="00841FF2" w:rsidRPr="007E1EAE" w:rsidRDefault="00841FF2" w:rsidP="00841FF2">
            <w:pPr>
              <w:rPr>
                <w:rStyle w:val="CodeSnippet"/>
                <w:noProof/>
              </w:rPr>
            </w:pPr>
          </w:p>
          <w:p w14:paraId="15D4E14D" w14:textId="77777777" w:rsidR="00841FF2" w:rsidRPr="007E1EAE" w:rsidRDefault="00841FF2" w:rsidP="00841FF2">
            <w:pPr>
              <w:rPr>
                <w:rStyle w:val="CodeSnippet"/>
                <w:noProof/>
              </w:rPr>
            </w:pPr>
            <w:r w:rsidRPr="007E1EAE">
              <w:rPr>
                <w:rStyle w:val="CodeSnippet"/>
                <w:noProof/>
              </w:rPr>
              <w:t xml:space="preserve">    my_storage:</w:t>
            </w:r>
          </w:p>
          <w:p w14:paraId="22D416D9"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D7D4E6F" w14:textId="77777777" w:rsidR="00841FF2" w:rsidRPr="007E1EAE" w:rsidRDefault="00841FF2" w:rsidP="00841FF2">
            <w:pPr>
              <w:rPr>
                <w:rStyle w:val="CodeSnippet"/>
                <w:noProof/>
              </w:rPr>
            </w:pPr>
            <w:r w:rsidRPr="007E1EAE">
              <w:rPr>
                <w:rStyle w:val="CodeSnippet"/>
                <w:noProof/>
              </w:rPr>
              <w:t xml:space="preserve">      properties:</w:t>
            </w:r>
          </w:p>
          <w:p w14:paraId="0B36DCBB" w14:textId="77777777" w:rsidR="00841FF2" w:rsidRPr="007E1EAE" w:rsidRDefault="00841FF2" w:rsidP="00841FF2">
            <w:pPr>
              <w:rPr>
                <w:rStyle w:val="CodeSnippet"/>
                <w:noProof/>
              </w:rPr>
            </w:pPr>
            <w:r w:rsidRPr="007E1EAE">
              <w:rPr>
                <w:rStyle w:val="CodeSnippet"/>
                <w:noProof/>
              </w:rPr>
              <w:t xml:space="preserve">        size: { get_input: storage_size }</w:t>
            </w:r>
          </w:p>
          <w:p w14:paraId="52BEB4B2" w14:textId="77777777" w:rsidR="00841FF2" w:rsidRPr="007E1EAE" w:rsidRDefault="00841FF2" w:rsidP="00841FF2">
            <w:pPr>
              <w:rPr>
                <w:rStyle w:val="CodeSnippet"/>
              </w:rPr>
            </w:pPr>
            <w:r w:rsidRPr="007E1EAE">
              <w:rPr>
                <w:rStyle w:val="CodeSnippet"/>
              </w:rPr>
              <w:t xml:space="preserve">        snapshot_id: { get_input: storage_snapshot_id }</w:t>
            </w:r>
          </w:p>
          <w:p w14:paraId="7926E46E" w14:textId="77777777" w:rsidR="00841FF2" w:rsidRPr="007E1EAE" w:rsidRDefault="00841FF2" w:rsidP="00841FF2">
            <w:pPr>
              <w:rPr>
                <w:rStyle w:val="CodeSnippet"/>
                <w:noProof/>
              </w:rPr>
            </w:pPr>
          </w:p>
          <w:p w14:paraId="64165302" w14:textId="77777777" w:rsidR="00841FF2" w:rsidRPr="007E1EAE" w:rsidRDefault="00841FF2" w:rsidP="00841FF2">
            <w:pPr>
              <w:rPr>
                <w:rStyle w:val="CodeSnippet"/>
                <w:noProof/>
              </w:rPr>
            </w:pPr>
            <w:r w:rsidRPr="007E1EAE">
              <w:rPr>
                <w:rStyle w:val="CodeSnippet"/>
                <w:noProof/>
              </w:rPr>
              <w:t xml:space="preserve">  outputs:</w:t>
            </w:r>
          </w:p>
          <w:p w14:paraId="477B6817" w14:textId="77777777" w:rsidR="00841FF2" w:rsidRPr="007E1EAE" w:rsidRDefault="00841FF2" w:rsidP="00841FF2">
            <w:pPr>
              <w:rPr>
                <w:rStyle w:val="CodeSnippet"/>
                <w:noProof/>
              </w:rPr>
            </w:pPr>
            <w:r w:rsidRPr="007E1EAE">
              <w:rPr>
                <w:rStyle w:val="CodeSnippet"/>
                <w:noProof/>
              </w:rPr>
              <w:t xml:space="preserve">    private_ip:</w:t>
            </w:r>
          </w:p>
          <w:p w14:paraId="64551790"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2F75EE0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5A38EF36" w14:textId="77777777" w:rsidR="00841FF2" w:rsidRPr="007E1EAE" w:rsidRDefault="00841FF2" w:rsidP="00841FF2">
            <w:pPr>
              <w:rPr>
                <w:rStyle w:val="CodeSnippet"/>
                <w:noProof/>
              </w:rPr>
            </w:pPr>
            <w:r w:rsidRPr="007E1EAE">
              <w:rPr>
                <w:rStyle w:val="CodeSnippet"/>
                <w:noProof/>
              </w:rPr>
              <w:t xml:space="preserve">    volume_id:</w:t>
            </w:r>
          </w:p>
          <w:p w14:paraId="553DC9B3"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3E6FC52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112A6815" w14:textId="77777777" w:rsidR="00841FF2" w:rsidRPr="007E1EAE" w:rsidRDefault="00841FF2" w:rsidP="00841FF2">
      <w:pPr>
        <w:pStyle w:val="Heading3"/>
      </w:pPr>
      <w:bookmarkStart w:id="1651" w:name="USE_CASE_BLOCKSTORAGE_2"/>
      <w:bookmarkStart w:id="1652" w:name="_Toc454457934"/>
      <w:bookmarkStart w:id="1653" w:name="_Toc454458733"/>
      <w:r w:rsidRPr="007E1EAE">
        <w:lastRenderedPageBreak/>
        <w:t>Block Storage</w:t>
      </w:r>
      <w:bookmarkEnd w:id="1651"/>
      <w:r w:rsidRPr="007E1EAE">
        <w:t xml:space="preserve"> 2: Using a custom AttachesTo Relationship Type</w:t>
      </w:r>
      <w:bookmarkEnd w:id="1652"/>
      <w:bookmarkEnd w:id="1653"/>
    </w:p>
    <w:p w14:paraId="22E7A90D" w14:textId="77777777" w:rsidR="00841FF2" w:rsidRPr="007E1EAE" w:rsidRDefault="00841FF2" w:rsidP="00841FF2">
      <w:pPr>
        <w:pStyle w:val="Heading4"/>
      </w:pPr>
      <w:r w:rsidRPr="007E1EAE">
        <w:t>Description</w:t>
      </w:r>
    </w:p>
    <w:p w14:paraId="2C4D0CC6"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22EFD27C" w14:textId="77777777" w:rsidR="00841FF2" w:rsidRPr="007E1EAE" w:rsidRDefault="00841FF2" w:rsidP="00841FF2">
      <w:pPr>
        <w:pStyle w:val="Heading4"/>
        <w:rPr>
          <w:u w:val="single"/>
        </w:rPr>
      </w:pPr>
      <w:r w:rsidRPr="007E1EAE">
        <w:t>Logical Diagram</w:t>
      </w:r>
    </w:p>
    <w:p w14:paraId="656AAE9E" w14:textId="77777777" w:rsidR="00841FF2" w:rsidRPr="007E1EAE" w:rsidRDefault="00841FF2" w:rsidP="00841FF2">
      <w:r w:rsidRPr="007E1EAE">
        <w:rPr>
          <w:noProof/>
        </w:rPr>
        <w:drawing>
          <wp:inline distT="0" distB="0" distL="0" distR="0" wp14:anchorId="4ECAD619" wp14:editId="56845BB7">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2">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8B9DFDB" w14:textId="77777777" w:rsidR="00841FF2" w:rsidRPr="007E1EAE" w:rsidRDefault="00841FF2" w:rsidP="00841FF2">
      <w:pPr>
        <w:pStyle w:val="Heading4"/>
      </w:pPr>
      <w:r w:rsidRPr="007E1EAE">
        <w:t>Sample YAML</w:t>
      </w:r>
    </w:p>
    <w:p w14:paraId="1DCDA31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F28ED6" w14:textId="77777777" w:rsidTr="00841FF2">
        <w:tc>
          <w:tcPr>
            <w:tcW w:w="9576" w:type="dxa"/>
            <w:shd w:val="clear" w:color="auto" w:fill="D9D9D9" w:themeFill="background1" w:themeFillShade="D9"/>
          </w:tcPr>
          <w:p w14:paraId="74F64440" w14:textId="77777777" w:rsidR="00841FF2" w:rsidRPr="007E1EAE" w:rsidRDefault="00841FF2" w:rsidP="00841FF2">
            <w:pPr>
              <w:rPr>
                <w:rStyle w:val="CodeSnippet"/>
                <w:noProof/>
              </w:rPr>
            </w:pPr>
            <w:r w:rsidRPr="007E1EAE">
              <w:rPr>
                <w:rStyle w:val="CodeSnippet"/>
                <w:noProof/>
              </w:rPr>
              <w:t>tosca_definitions_version: tosca_simple_yaml_1_0</w:t>
            </w:r>
          </w:p>
          <w:p w14:paraId="26A55379" w14:textId="77777777" w:rsidR="00841FF2" w:rsidRPr="007E1EAE" w:rsidRDefault="00841FF2" w:rsidP="00841FF2">
            <w:pPr>
              <w:rPr>
                <w:rStyle w:val="CodeSnippet"/>
                <w:noProof/>
              </w:rPr>
            </w:pPr>
          </w:p>
          <w:p w14:paraId="2F800520" w14:textId="77777777" w:rsidR="00841FF2" w:rsidRPr="007E1EAE" w:rsidRDefault="00841FF2" w:rsidP="00841FF2">
            <w:pPr>
              <w:rPr>
                <w:rStyle w:val="CodeSnippet"/>
                <w:noProof/>
              </w:rPr>
            </w:pPr>
            <w:r w:rsidRPr="007E1EAE">
              <w:rPr>
                <w:rStyle w:val="CodeSnippet"/>
                <w:noProof/>
              </w:rPr>
              <w:t>description: &gt;</w:t>
            </w:r>
          </w:p>
          <w:p w14:paraId="5D5170FE"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custom AttachesTo Relationship Type.</w:t>
            </w:r>
          </w:p>
          <w:p w14:paraId="1868AE59" w14:textId="77777777" w:rsidR="00841FF2" w:rsidRPr="007E1EAE" w:rsidRDefault="00841FF2" w:rsidP="00841FF2">
            <w:pPr>
              <w:rPr>
                <w:rStyle w:val="CodeSnippet"/>
                <w:noProof/>
              </w:rPr>
            </w:pPr>
          </w:p>
          <w:p w14:paraId="02F5394B" w14:textId="77777777" w:rsidR="00841FF2" w:rsidRPr="007E1EAE" w:rsidRDefault="00841FF2" w:rsidP="00841FF2">
            <w:pPr>
              <w:rPr>
                <w:rStyle w:val="CodeSnippet"/>
                <w:noProof/>
              </w:rPr>
            </w:pPr>
            <w:r w:rsidRPr="007E1EAE">
              <w:rPr>
                <w:rStyle w:val="CodeSnippet"/>
                <w:noProof/>
              </w:rPr>
              <w:t>relationship_types:</w:t>
            </w:r>
          </w:p>
          <w:p w14:paraId="14A3A520"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65027CEA" w14:textId="77777777" w:rsidR="00841FF2" w:rsidRPr="007E1EAE" w:rsidRDefault="00841FF2" w:rsidP="00841FF2">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2B7F0802" w14:textId="77777777" w:rsidR="00841FF2" w:rsidRPr="007E1EAE" w:rsidRDefault="00841FF2" w:rsidP="00841FF2">
            <w:pPr>
              <w:rPr>
                <w:rStyle w:val="CodeSnippet"/>
                <w:noProof/>
              </w:rPr>
            </w:pPr>
          </w:p>
          <w:p w14:paraId="4362F6E3" w14:textId="77777777" w:rsidR="00841FF2" w:rsidRPr="007E1EAE" w:rsidRDefault="00841FF2" w:rsidP="00841FF2">
            <w:pPr>
              <w:rPr>
                <w:rStyle w:val="CodeSnippet"/>
                <w:noProof/>
              </w:rPr>
            </w:pPr>
            <w:r w:rsidRPr="007E1EAE">
              <w:rPr>
                <w:rStyle w:val="CodeSnippet"/>
                <w:noProof/>
              </w:rPr>
              <w:t>topology_template:</w:t>
            </w:r>
          </w:p>
          <w:p w14:paraId="46A64B37" w14:textId="77777777" w:rsidR="00841FF2" w:rsidRPr="007E1EAE" w:rsidRDefault="00841FF2" w:rsidP="00841FF2">
            <w:pPr>
              <w:rPr>
                <w:rStyle w:val="CodeSnippet"/>
                <w:noProof/>
              </w:rPr>
            </w:pPr>
            <w:r w:rsidRPr="007E1EAE">
              <w:rPr>
                <w:rStyle w:val="CodeSnippet"/>
                <w:noProof/>
              </w:rPr>
              <w:t xml:space="preserve">  inputs:</w:t>
            </w:r>
          </w:p>
          <w:p w14:paraId="74A05445" w14:textId="77777777" w:rsidR="00841FF2" w:rsidRPr="007E1EAE" w:rsidRDefault="00841FF2" w:rsidP="00841FF2">
            <w:pPr>
              <w:rPr>
                <w:rStyle w:val="CodeSnippet"/>
                <w:noProof/>
              </w:rPr>
            </w:pPr>
            <w:r w:rsidRPr="007E1EAE">
              <w:rPr>
                <w:rStyle w:val="CodeSnippet"/>
                <w:noProof/>
              </w:rPr>
              <w:t xml:space="preserve">    cpus:</w:t>
            </w:r>
          </w:p>
          <w:p w14:paraId="45CDCC5C" w14:textId="77777777" w:rsidR="00841FF2" w:rsidRPr="007E1EAE" w:rsidRDefault="00841FF2" w:rsidP="00841FF2">
            <w:pPr>
              <w:rPr>
                <w:rStyle w:val="CodeSnippet"/>
                <w:noProof/>
              </w:rPr>
            </w:pPr>
            <w:r w:rsidRPr="007E1EAE">
              <w:rPr>
                <w:rStyle w:val="CodeSnippet"/>
                <w:noProof/>
              </w:rPr>
              <w:t xml:space="preserve">      type: integer</w:t>
            </w:r>
          </w:p>
          <w:p w14:paraId="0325B17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581656CE" w14:textId="77777777" w:rsidR="00841FF2" w:rsidRPr="007E1EAE" w:rsidRDefault="00841FF2" w:rsidP="00841FF2">
            <w:pPr>
              <w:rPr>
                <w:rStyle w:val="CodeSnippet"/>
                <w:noProof/>
              </w:rPr>
            </w:pPr>
            <w:r w:rsidRPr="007E1EAE">
              <w:rPr>
                <w:rStyle w:val="CodeSnippet"/>
                <w:noProof/>
              </w:rPr>
              <w:t xml:space="preserve">      constraints:</w:t>
            </w:r>
          </w:p>
          <w:p w14:paraId="6C0D1399" w14:textId="77777777" w:rsidR="00841FF2" w:rsidRPr="007E1EAE" w:rsidRDefault="00841FF2" w:rsidP="00841FF2">
            <w:pPr>
              <w:rPr>
                <w:rStyle w:val="CodeSnippet"/>
                <w:noProof/>
              </w:rPr>
            </w:pPr>
            <w:r w:rsidRPr="007E1EAE">
              <w:rPr>
                <w:rStyle w:val="CodeSnippet"/>
                <w:noProof/>
              </w:rPr>
              <w:t xml:space="preserve">        - valid_values: [ 1, 2, 4, 8 ]</w:t>
            </w:r>
          </w:p>
          <w:p w14:paraId="4CB5C19A" w14:textId="77777777" w:rsidR="00841FF2" w:rsidRPr="007E1EAE" w:rsidRDefault="00841FF2" w:rsidP="00841FF2">
            <w:pPr>
              <w:rPr>
                <w:rStyle w:val="CodeSnippet"/>
                <w:noProof/>
              </w:rPr>
            </w:pPr>
            <w:r w:rsidRPr="007E1EAE">
              <w:rPr>
                <w:rStyle w:val="CodeSnippet"/>
                <w:noProof/>
              </w:rPr>
              <w:t xml:space="preserve">    storage_size:</w:t>
            </w:r>
          </w:p>
          <w:p w14:paraId="73D115D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3740FF8D"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398A1A8" w14:textId="77777777" w:rsidR="00841FF2" w:rsidRPr="007E1EAE" w:rsidRDefault="00841FF2" w:rsidP="00841FF2">
            <w:pPr>
              <w:rPr>
                <w:rStyle w:val="CodeSnippet"/>
                <w:noProof/>
              </w:rPr>
            </w:pPr>
            <w:r w:rsidRPr="007E1EAE">
              <w:rPr>
                <w:rStyle w:val="CodeSnippet"/>
                <w:noProof/>
              </w:rPr>
              <w:t xml:space="preserve">      default: 1 GB</w:t>
            </w:r>
          </w:p>
          <w:p w14:paraId="217E9747" w14:textId="77777777" w:rsidR="00841FF2" w:rsidRPr="007E1EAE" w:rsidRDefault="00841FF2" w:rsidP="00841FF2">
            <w:pPr>
              <w:rPr>
                <w:rStyle w:val="CodeSnippet"/>
                <w:noProof/>
              </w:rPr>
            </w:pPr>
            <w:r w:rsidRPr="007E1EAE">
              <w:rPr>
                <w:rStyle w:val="CodeSnippet"/>
                <w:noProof/>
              </w:rPr>
              <w:t xml:space="preserve">    storage_snapshot_id:</w:t>
            </w:r>
          </w:p>
          <w:p w14:paraId="107E5231" w14:textId="77777777" w:rsidR="00841FF2" w:rsidRPr="007E1EAE" w:rsidRDefault="00841FF2" w:rsidP="00841FF2">
            <w:pPr>
              <w:rPr>
                <w:rStyle w:val="CodeSnippet"/>
                <w:noProof/>
              </w:rPr>
            </w:pPr>
            <w:r w:rsidRPr="007E1EAE">
              <w:rPr>
                <w:rStyle w:val="CodeSnippet"/>
                <w:noProof/>
              </w:rPr>
              <w:t xml:space="preserve">      type: string</w:t>
            </w:r>
          </w:p>
          <w:p w14:paraId="5923DBA5" w14:textId="77777777" w:rsidR="00841FF2" w:rsidRPr="007E1EAE" w:rsidRDefault="00841FF2" w:rsidP="00841FF2">
            <w:pPr>
              <w:rPr>
                <w:rStyle w:val="CodeSnippet"/>
                <w:noProof/>
              </w:rPr>
            </w:pPr>
            <w:r w:rsidRPr="007E1EAE">
              <w:rPr>
                <w:rStyle w:val="CodeSnippet"/>
                <w:noProof/>
              </w:rPr>
              <w:t xml:space="preserve">      description: &gt;</w:t>
            </w:r>
          </w:p>
          <w:p w14:paraId="4FAE2B79"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67C69553" w14:textId="77777777" w:rsidR="00841FF2" w:rsidRPr="007E1EAE" w:rsidRDefault="00841FF2" w:rsidP="00841FF2">
            <w:pPr>
              <w:rPr>
                <w:rStyle w:val="CodeSnippet"/>
                <w:noProof/>
              </w:rPr>
            </w:pPr>
            <w:r w:rsidRPr="007E1EAE">
              <w:rPr>
                <w:rStyle w:val="CodeSnippet"/>
                <w:noProof/>
              </w:rPr>
              <w:t xml:space="preserve">    storage_location:</w:t>
            </w:r>
          </w:p>
          <w:p w14:paraId="485B7F39" w14:textId="77777777" w:rsidR="00841FF2" w:rsidRPr="007E1EAE" w:rsidRDefault="00841FF2" w:rsidP="00841FF2">
            <w:pPr>
              <w:rPr>
                <w:rStyle w:val="CodeSnippet"/>
                <w:noProof/>
              </w:rPr>
            </w:pPr>
            <w:r w:rsidRPr="007E1EAE">
              <w:rPr>
                <w:rStyle w:val="CodeSnippet"/>
                <w:noProof/>
              </w:rPr>
              <w:t xml:space="preserve">      type: string</w:t>
            </w:r>
          </w:p>
          <w:p w14:paraId="792C8106"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3B5EC2C8" w14:textId="77777777" w:rsidR="00841FF2" w:rsidRPr="007E1EAE" w:rsidRDefault="00841FF2" w:rsidP="00841FF2">
            <w:pPr>
              <w:rPr>
                <w:rStyle w:val="CodeSnippet"/>
                <w:noProof/>
              </w:rPr>
            </w:pPr>
          </w:p>
          <w:p w14:paraId="3D635962" w14:textId="77777777" w:rsidR="00841FF2" w:rsidRPr="007E1EAE" w:rsidRDefault="00841FF2" w:rsidP="00841FF2">
            <w:pPr>
              <w:rPr>
                <w:rStyle w:val="CodeSnippet"/>
                <w:noProof/>
              </w:rPr>
            </w:pPr>
            <w:r w:rsidRPr="007E1EAE">
              <w:rPr>
                <w:rStyle w:val="CodeSnippet"/>
                <w:noProof/>
              </w:rPr>
              <w:t xml:space="preserve">  node_templates:</w:t>
            </w:r>
          </w:p>
          <w:p w14:paraId="2768DF91" w14:textId="77777777" w:rsidR="00841FF2" w:rsidRPr="007E1EAE" w:rsidRDefault="00841FF2" w:rsidP="00841FF2">
            <w:pPr>
              <w:rPr>
                <w:rStyle w:val="CodeSnippet"/>
                <w:noProof/>
              </w:rPr>
            </w:pPr>
            <w:r w:rsidRPr="007E1EAE">
              <w:rPr>
                <w:rStyle w:val="CodeSnippet"/>
                <w:noProof/>
              </w:rPr>
              <w:t xml:space="preserve">    my_server:</w:t>
            </w:r>
          </w:p>
          <w:p w14:paraId="7D5584C8"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54D3D4F5" w14:textId="77777777" w:rsidR="00841FF2" w:rsidRPr="007E1EAE" w:rsidRDefault="00841FF2" w:rsidP="00841FF2">
            <w:pPr>
              <w:rPr>
                <w:rStyle w:val="CodeSnippet"/>
              </w:rPr>
            </w:pPr>
            <w:r w:rsidRPr="007E1EAE">
              <w:rPr>
                <w:rStyle w:val="CodeSnippet"/>
              </w:rPr>
              <w:t xml:space="preserve">      capabilities:</w:t>
            </w:r>
          </w:p>
          <w:p w14:paraId="5D9D8ED9" w14:textId="77777777" w:rsidR="00841FF2" w:rsidRPr="007E1EAE" w:rsidRDefault="00841FF2" w:rsidP="00841FF2">
            <w:pPr>
              <w:rPr>
                <w:rStyle w:val="CodeSnippet"/>
              </w:rPr>
            </w:pPr>
            <w:r w:rsidRPr="007E1EAE">
              <w:rPr>
                <w:rStyle w:val="CodeSnippet"/>
              </w:rPr>
              <w:t xml:space="preserve">        host:</w:t>
            </w:r>
          </w:p>
          <w:p w14:paraId="007DFE7E" w14:textId="77777777" w:rsidR="00841FF2" w:rsidRPr="007E1EAE" w:rsidRDefault="00841FF2" w:rsidP="00841FF2">
            <w:pPr>
              <w:rPr>
                <w:rStyle w:val="CodeSnippet"/>
              </w:rPr>
            </w:pPr>
            <w:r w:rsidRPr="007E1EAE">
              <w:rPr>
                <w:rStyle w:val="CodeSnippet"/>
              </w:rPr>
              <w:t xml:space="preserve">          properties:</w:t>
            </w:r>
          </w:p>
          <w:p w14:paraId="7C98CB36" w14:textId="77777777" w:rsidR="00841FF2" w:rsidRPr="007E1EAE" w:rsidRDefault="00841FF2" w:rsidP="00841FF2">
            <w:pPr>
              <w:rPr>
                <w:rStyle w:val="CodeSnippet"/>
              </w:rPr>
            </w:pPr>
            <w:r w:rsidRPr="007E1EAE">
              <w:rPr>
                <w:rStyle w:val="CodeSnippet"/>
              </w:rPr>
              <w:t xml:space="preserve">            disk_size: 10 GB</w:t>
            </w:r>
          </w:p>
          <w:p w14:paraId="0CB8D39A" w14:textId="77777777" w:rsidR="00841FF2" w:rsidRPr="007E1EAE" w:rsidRDefault="00841FF2" w:rsidP="00841FF2">
            <w:pPr>
              <w:rPr>
                <w:rStyle w:val="CodeSnippet"/>
              </w:rPr>
            </w:pPr>
            <w:r w:rsidRPr="007E1EAE">
              <w:rPr>
                <w:rStyle w:val="CodeSnippet"/>
              </w:rPr>
              <w:t xml:space="preserve">            num_cpus: { get_input: cpus }</w:t>
            </w:r>
          </w:p>
          <w:p w14:paraId="299A7910" w14:textId="77777777" w:rsidR="00841FF2" w:rsidRPr="007E1EAE" w:rsidRDefault="00841FF2" w:rsidP="00841FF2">
            <w:pPr>
              <w:rPr>
                <w:rStyle w:val="CodeSnippet"/>
              </w:rPr>
            </w:pPr>
            <w:r w:rsidRPr="007E1EAE">
              <w:rPr>
                <w:rStyle w:val="CodeSnippet"/>
              </w:rPr>
              <w:t xml:space="preserve">            mem_size: 4 GB</w:t>
            </w:r>
          </w:p>
          <w:p w14:paraId="2623248B" w14:textId="77777777" w:rsidR="00841FF2" w:rsidRPr="007E1EAE" w:rsidRDefault="00841FF2" w:rsidP="00841FF2">
            <w:pPr>
              <w:rPr>
                <w:rStyle w:val="CodeSnippet"/>
              </w:rPr>
            </w:pPr>
            <w:r w:rsidRPr="007E1EAE">
              <w:rPr>
                <w:rStyle w:val="CodeSnippet"/>
              </w:rPr>
              <w:t xml:space="preserve">        os:</w:t>
            </w:r>
          </w:p>
          <w:p w14:paraId="2D3DB825" w14:textId="77777777" w:rsidR="00841FF2" w:rsidRPr="007E1EAE" w:rsidRDefault="00841FF2" w:rsidP="00841FF2">
            <w:pPr>
              <w:rPr>
                <w:rStyle w:val="CodeSnippet"/>
              </w:rPr>
            </w:pPr>
            <w:r w:rsidRPr="007E1EAE">
              <w:rPr>
                <w:rStyle w:val="CodeSnippet"/>
              </w:rPr>
              <w:t xml:space="preserve">          properties:</w:t>
            </w:r>
          </w:p>
          <w:p w14:paraId="33CE4081" w14:textId="77777777" w:rsidR="00841FF2" w:rsidRPr="007E1EAE" w:rsidRDefault="00841FF2" w:rsidP="00841FF2">
            <w:pPr>
              <w:rPr>
                <w:rStyle w:val="CodeSnippet"/>
                <w:noProof/>
              </w:rPr>
            </w:pPr>
            <w:r w:rsidRPr="007E1EAE">
              <w:rPr>
                <w:rStyle w:val="CodeSnippet"/>
                <w:noProof/>
              </w:rPr>
              <w:t xml:space="preserve">            architecture: x86_64 </w:t>
            </w:r>
          </w:p>
          <w:p w14:paraId="0A8D5F45" w14:textId="77777777" w:rsidR="00841FF2" w:rsidRPr="007E1EAE" w:rsidRDefault="00841FF2" w:rsidP="00841FF2">
            <w:pPr>
              <w:rPr>
                <w:rStyle w:val="CodeSnippet"/>
                <w:noProof/>
              </w:rPr>
            </w:pPr>
            <w:r w:rsidRPr="007E1EAE">
              <w:rPr>
                <w:rStyle w:val="CodeSnippet"/>
                <w:noProof/>
              </w:rPr>
              <w:t xml:space="preserve">            type: Linux  </w:t>
            </w:r>
          </w:p>
          <w:p w14:paraId="6C8C9BB4" w14:textId="77777777" w:rsidR="00841FF2" w:rsidRPr="007E1EAE" w:rsidRDefault="00841FF2" w:rsidP="00841FF2">
            <w:pPr>
              <w:rPr>
                <w:rStyle w:val="CodeSnippet"/>
                <w:noProof/>
              </w:rPr>
            </w:pPr>
            <w:r w:rsidRPr="007E1EAE">
              <w:rPr>
                <w:rStyle w:val="CodeSnippet"/>
                <w:noProof/>
              </w:rPr>
              <w:t xml:space="preserve">            distribution: Fedora  </w:t>
            </w:r>
          </w:p>
          <w:p w14:paraId="693E26B9" w14:textId="77777777" w:rsidR="00841FF2" w:rsidRPr="007E1EAE" w:rsidRDefault="00841FF2" w:rsidP="00841FF2">
            <w:pPr>
              <w:rPr>
                <w:rStyle w:val="CodeSnippet"/>
                <w:noProof/>
              </w:rPr>
            </w:pPr>
            <w:r w:rsidRPr="007E1EAE">
              <w:rPr>
                <w:rStyle w:val="CodeSnippet"/>
                <w:noProof/>
              </w:rPr>
              <w:t xml:space="preserve">            version: 18.0</w:t>
            </w:r>
          </w:p>
          <w:p w14:paraId="10607B6D" w14:textId="77777777" w:rsidR="00841FF2" w:rsidRPr="007E1EAE" w:rsidRDefault="00841FF2" w:rsidP="00841FF2">
            <w:pPr>
              <w:rPr>
                <w:rStyle w:val="CodeSnippet"/>
                <w:noProof/>
              </w:rPr>
            </w:pPr>
            <w:r w:rsidRPr="007E1EAE">
              <w:rPr>
                <w:rStyle w:val="CodeSnippet"/>
                <w:noProof/>
              </w:rPr>
              <w:t xml:space="preserve">      requirements:</w:t>
            </w:r>
          </w:p>
          <w:p w14:paraId="606BAD82" w14:textId="77777777" w:rsidR="00841FF2" w:rsidRPr="007E1EAE" w:rsidRDefault="00841FF2" w:rsidP="00841FF2">
            <w:pPr>
              <w:rPr>
                <w:rStyle w:val="CodeSnippet"/>
                <w:noProof/>
              </w:rPr>
            </w:pPr>
            <w:r w:rsidRPr="007E1EAE">
              <w:rPr>
                <w:rStyle w:val="CodeSnippet"/>
                <w:noProof/>
              </w:rPr>
              <w:t xml:space="preserve">        - local_storage: </w:t>
            </w:r>
          </w:p>
          <w:p w14:paraId="1DEC34D0" w14:textId="77777777" w:rsidR="00841FF2" w:rsidRPr="007E1EAE" w:rsidRDefault="00841FF2" w:rsidP="00841FF2">
            <w:pPr>
              <w:rPr>
                <w:rStyle w:val="CodeSnippet"/>
                <w:noProof/>
              </w:rPr>
            </w:pPr>
            <w:r w:rsidRPr="007E1EAE">
              <w:rPr>
                <w:rStyle w:val="CodeSnippet"/>
                <w:noProof/>
              </w:rPr>
              <w:t xml:space="preserve">            node: my_storage</w:t>
            </w:r>
          </w:p>
          <w:p w14:paraId="09B2C836" w14:textId="77777777" w:rsidR="00841FF2" w:rsidRPr="007E1EAE" w:rsidRDefault="00841FF2" w:rsidP="00841FF2">
            <w:pPr>
              <w:rPr>
                <w:rStyle w:val="CodeSnippet"/>
                <w:noProof/>
              </w:rPr>
            </w:pPr>
            <w:r w:rsidRPr="007E1EAE">
              <w:rPr>
                <w:rStyle w:val="CodeSnippet"/>
                <w:noProof/>
              </w:rPr>
              <w:t xml:space="preserve">            # Declare custom AttachesTo type using the ‘relationship’ keyword</w:t>
            </w:r>
          </w:p>
          <w:p w14:paraId="2AB77F62"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5C9E9C2E" w14:textId="77777777" w:rsidR="00841FF2" w:rsidRPr="007E1EAE" w:rsidRDefault="00841FF2" w:rsidP="00841FF2">
            <w:pPr>
              <w:rPr>
                <w:rStyle w:val="CodeSnippet"/>
                <w:noProof/>
              </w:rPr>
            </w:pPr>
            <w:r w:rsidRPr="007E1EAE">
              <w:rPr>
                <w:rStyle w:val="CodeSnippet"/>
                <w:noProof/>
              </w:rPr>
              <w:t xml:space="preserve">              type: </w:t>
            </w:r>
            <w:r w:rsidRPr="007E1EAE">
              <w:rPr>
                <w:rStyle w:val="CodeSnippet"/>
                <w:b/>
                <w:noProof/>
              </w:rPr>
              <w:t>MyCustomAttachesTo</w:t>
            </w:r>
          </w:p>
          <w:p w14:paraId="4BDA78C9" w14:textId="77777777" w:rsidR="00841FF2" w:rsidRPr="007E1EAE" w:rsidRDefault="00841FF2" w:rsidP="00841FF2">
            <w:pPr>
              <w:rPr>
                <w:rStyle w:val="CodeSnippet"/>
                <w:noProof/>
              </w:rPr>
            </w:pPr>
            <w:r w:rsidRPr="007E1EAE">
              <w:rPr>
                <w:rStyle w:val="CodeSnippet"/>
                <w:noProof/>
              </w:rPr>
              <w:t xml:space="preserve">              properties: </w:t>
            </w:r>
          </w:p>
          <w:p w14:paraId="17589C53"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D71E5CF" w14:textId="77777777" w:rsidR="00841FF2" w:rsidRPr="007E1EAE" w:rsidRDefault="00841FF2" w:rsidP="00841FF2">
            <w:pPr>
              <w:rPr>
                <w:rStyle w:val="CodeSnippet"/>
                <w:noProof/>
              </w:rPr>
            </w:pPr>
            <w:r w:rsidRPr="007E1EAE">
              <w:rPr>
                <w:rStyle w:val="CodeSnippet"/>
                <w:noProof/>
              </w:rPr>
              <w:t xml:space="preserve">    my_storage:</w:t>
            </w:r>
          </w:p>
          <w:p w14:paraId="5589FEE1"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2A03DEEC" w14:textId="77777777" w:rsidR="00841FF2" w:rsidRPr="007E1EAE" w:rsidRDefault="00841FF2" w:rsidP="00841FF2">
            <w:pPr>
              <w:rPr>
                <w:rStyle w:val="CodeSnippet"/>
                <w:noProof/>
              </w:rPr>
            </w:pPr>
            <w:r w:rsidRPr="007E1EAE">
              <w:rPr>
                <w:rStyle w:val="CodeSnippet"/>
                <w:noProof/>
              </w:rPr>
              <w:t xml:space="preserve">      properties:</w:t>
            </w:r>
          </w:p>
          <w:p w14:paraId="718BCDC3" w14:textId="77777777" w:rsidR="00841FF2" w:rsidRPr="007E1EAE" w:rsidRDefault="00841FF2" w:rsidP="00841FF2">
            <w:pPr>
              <w:rPr>
                <w:rStyle w:val="CodeSnippet"/>
                <w:noProof/>
              </w:rPr>
            </w:pPr>
            <w:r w:rsidRPr="007E1EAE">
              <w:rPr>
                <w:rStyle w:val="CodeSnippet"/>
                <w:noProof/>
              </w:rPr>
              <w:t xml:space="preserve">        size: { get_input: storage_size }</w:t>
            </w:r>
          </w:p>
          <w:p w14:paraId="1B619D5D" w14:textId="77777777" w:rsidR="00841FF2" w:rsidRPr="007E1EAE" w:rsidRDefault="00841FF2" w:rsidP="00841FF2">
            <w:pPr>
              <w:rPr>
                <w:rStyle w:val="CodeSnippet"/>
              </w:rPr>
            </w:pPr>
            <w:r w:rsidRPr="007E1EAE">
              <w:rPr>
                <w:rStyle w:val="CodeSnippet"/>
              </w:rPr>
              <w:t xml:space="preserve">        snapshot_id: { get_input: storage_snapshot_id }</w:t>
            </w:r>
          </w:p>
          <w:p w14:paraId="0ADEC571" w14:textId="77777777" w:rsidR="00841FF2" w:rsidRPr="007E1EAE" w:rsidRDefault="00841FF2" w:rsidP="00841FF2">
            <w:pPr>
              <w:rPr>
                <w:rStyle w:val="CodeSnippet"/>
                <w:noProof/>
              </w:rPr>
            </w:pPr>
          </w:p>
          <w:p w14:paraId="1F492C8F" w14:textId="77777777" w:rsidR="00841FF2" w:rsidRPr="007E1EAE" w:rsidRDefault="00841FF2" w:rsidP="00841FF2">
            <w:pPr>
              <w:rPr>
                <w:rStyle w:val="CodeSnippet"/>
                <w:noProof/>
              </w:rPr>
            </w:pPr>
            <w:r w:rsidRPr="007E1EAE">
              <w:rPr>
                <w:rStyle w:val="CodeSnippet"/>
                <w:noProof/>
              </w:rPr>
              <w:lastRenderedPageBreak/>
              <w:t xml:space="preserve">  outputs:</w:t>
            </w:r>
          </w:p>
          <w:p w14:paraId="553F3FBE" w14:textId="77777777" w:rsidR="00841FF2" w:rsidRPr="007E1EAE" w:rsidRDefault="00841FF2" w:rsidP="00841FF2">
            <w:pPr>
              <w:rPr>
                <w:rStyle w:val="CodeSnippet"/>
                <w:noProof/>
              </w:rPr>
            </w:pPr>
            <w:r w:rsidRPr="007E1EAE">
              <w:rPr>
                <w:rStyle w:val="CodeSnippet"/>
                <w:noProof/>
              </w:rPr>
              <w:t xml:space="preserve">    private_ip:</w:t>
            </w:r>
          </w:p>
          <w:p w14:paraId="767D3509"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3C689261"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12C473AD" w14:textId="77777777" w:rsidR="00841FF2" w:rsidRPr="007E1EAE" w:rsidRDefault="00841FF2" w:rsidP="00841FF2">
            <w:pPr>
              <w:rPr>
                <w:rStyle w:val="CodeSnippet"/>
                <w:noProof/>
              </w:rPr>
            </w:pPr>
            <w:r w:rsidRPr="007E1EAE">
              <w:rPr>
                <w:rStyle w:val="CodeSnippet"/>
                <w:noProof/>
              </w:rPr>
              <w:t xml:space="preserve">    volume_id:</w:t>
            </w:r>
          </w:p>
          <w:p w14:paraId="15965E8F"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4B65BF5"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4E5E707F" w14:textId="77777777" w:rsidR="00841FF2" w:rsidRPr="007E1EAE" w:rsidRDefault="00841FF2" w:rsidP="00841FF2">
      <w:pPr>
        <w:pStyle w:val="Heading3"/>
      </w:pPr>
      <w:bookmarkStart w:id="1654" w:name="USE_CASE_BLOCKSTORAGE_3"/>
      <w:bookmarkStart w:id="1655" w:name="_Toc454457935"/>
      <w:bookmarkStart w:id="1656" w:name="_Toc454458734"/>
      <w:r w:rsidRPr="007E1EAE">
        <w:lastRenderedPageBreak/>
        <w:t>Block Storage</w:t>
      </w:r>
      <w:bookmarkEnd w:id="1654"/>
      <w:r w:rsidRPr="007E1EAE">
        <w:t xml:space="preserve"> 3: Using a Relationship Template of type AttachesTo</w:t>
      </w:r>
      <w:bookmarkEnd w:id="1655"/>
      <w:bookmarkEnd w:id="1656"/>
    </w:p>
    <w:p w14:paraId="180EA04A" w14:textId="77777777" w:rsidR="00841FF2" w:rsidRPr="007E1EAE" w:rsidRDefault="00841FF2" w:rsidP="00841FF2">
      <w:pPr>
        <w:pStyle w:val="Heading4"/>
      </w:pPr>
      <w:r w:rsidRPr="007E1EAE">
        <w:t>Description</w:t>
      </w:r>
    </w:p>
    <w:p w14:paraId="0427FCCB" w14:textId="77777777" w:rsidR="00841FF2" w:rsidRPr="007E1EAE" w:rsidRDefault="00841FF2" w:rsidP="00841FF2">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0D19BD48" w14:textId="77777777" w:rsidR="00841FF2" w:rsidRPr="007E1EAE" w:rsidRDefault="00841FF2" w:rsidP="00841FF2">
      <w:pPr>
        <w:pStyle w:val="Heading4"/>
        <w:rPr>
          <w:u w:val="single"/>
        </w:rPr>
      </w:pPr>
      <w:r w:rsidRPr="007E1EAE">
        <w:t>Logical Diagram</w:t>
      </w:r>
    </w:p>
    <w:p w14:paraId="2F7F3C36" w14:textId="77777777" w:rsidR="00841FF2" w:rsidRPr="007E1EAE" w:rsidRDefault="00841FF2" w:rsidP="00841FF2">
      <w:r w:rsidRPr="007E1EAE">
        <w:rPr>
          <w:noProof/>
        </w:rPr>
        <w:drawing>
          <wp:inline distT="0" distB="0" distL="0" distR="0" wp14:anchorId="2EBF6521" wp14:editId="7F97812B">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3">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3F35C147" w14:textId="77777777" w:rsidR="00841FF2" w:rsidRPr="007E1EAE" w:rsidRDefault="00841FF2" w:rsidP="00841FF2">
      <w:pPr>
        <w:pStyle w:val="Heading4"/>
      </w:pPr>
      <w:r w:rsidRPr="007E1EAE">
        <w:t>Sample YAML</w:t>
      </w:r>
    </w:p>
    <w:p w14:paraId="0C449C9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80FD75F" w14:textId="77777777" w:rsidTr="00841FF2">
        <w:tc>
          <w:tcPr>
            <w:tcW w:w="9576" w:type="dxa"/>
            <w:shd w:val="clear" w:color="auto" w:fill="D9D9D9" w:themeFill="background1" w:themeFillShade="D9"/>
          </w:tcPr>
          <w:p w14:paraId="3F37C729" w14:textId="77777777" w:rsidR="00841FF2" w:rsidRPr="007E1EAE" w:rsidRDefault="00841FF2" w:rsidP="00841FF2">
            <w:pPr>
              <w:rPr>
                <w:rStyle w:val="CodeSnippet"/>
                <w:noProof/>
              </w:rPr>
            </w:pPr>
            <w:r w:rsidRPr="007E1EAE">
              <w:rPr>
                <w:rStyle w:val="CodeSnippet"/>
                <w:noProof/>
              </w:rPr>
              <w:t>tosca_definitions_version: tosca_simple_yaml_1_0</w:t>
            </w:r>
          </w:p>
          <w:p w14:paraId="59E0513A" w14:textId="77777777" w:rsidR="00841FF2" w:rsidRPr="007E1EAE" w:rsidRDefault="00841FF2" w:rsidP="00841FF2">
            <w:pPr>
              <w:rPr>
                <w:rStyle w:val="CodeSnippet"/>
                <w:noProof/>
              </w:rPr>
            </w:pPr>
          </w:p>
          <w:p w14:paraId="0D98F60A" w14:textId="77777777" w:rsidR="00841FF2" w:rsidRPr="007E1EAE" w:rsidRDefault="00841FF2" w:rsidP="00841FF2">
            <w:pPr>
              <w:rPr>
                <w:rStyle w:val="CodeSnippet"/>
                <w:noProof/>
              </w:rPr>
            </w:pPr>
            <w:r w:rsidRPr="007E1EAE">
              <w:rPr>
                <w:rStyle w:val="CodeSnippet"/>
                <w:noProof/>
              </w:rPr>
              <w:t>description: &gt;</w:t>
            </w:r>
          </w:p>
          <w:p w14:paraId="40239A8D"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30ECE08D" w14:textId="77777777" w:rsidR="00841FF2" w:rsidRPr="007E1EAE" w:rsidRDefault="00841FF2" w:rsidP="00841FF2">
            <w:pPr>
              <w:rPr>
                <w:rStyle w:val="CodeSnippet"/>
                <w:noProof/>
              </w:rPr>
            </w:pPr>
          </w:p>
          <w:p w14:paraId="0A6F4616" w14:textId="77777777" w:rsidR="00841FF2" w:rsidRPr="007E1EAE" w:rsidRDefault="00841FF2" w:rsidP="00841FF2">
            <w:pPr>
              <w:rPr>
                <w:rStyle w:val="CodeSnippet"/>
                <w:noProof/>
              </w:rPr>
            </w:pPr>
            <w:r w:rsidRPr="007E1EAE">
              <w:rPr>
                <w:rStyle w:val="CodeSnippet"/>
                <w:noProof/>
              </w:rPr>
              <w:t>topology_template:</w:t>
            </w:r>
          </w:p>
          <w:p w14:paraId="69E06AB1" w14:textId="77777777" w:rsidR="00841FF2" w:rsidRPr="007E1EAE" w:rsidRDefault="00841FF2" w:rsidP="00841FF2">
            <w:pPr>
              <w:rPr>
                <w:rStyle w:val="CodeSnippet"/>
                <w:noProof/>
              </w:rPr>
            </w:pPr>
            <w:r w:rsidRPr="007E1EAE">
              <w:rPr>
                <w:rStyle w:val="CodeSnippet"/>
                <w:noProof/>
              </w:rPr>
              <w:t xml:space="preserve">  inputs:</w:t>
            </w:r>
          </w:p>
          <w:p w14:paraId="616A0B0D" w14:textId="77777777" w:rsidR="00841FF2" w:rsidRPr="007E1EAE" w:rsidRDefault="00841FF2" w:rsidP="00841FF2">
            <w:pPr>
              <w:rPr>
                <w:rStyle w:val="CodeSnippet"/>
                <w:noProof/>
              </w:rPr>
            </w:pPr>
            <w:r w:rsidRPr="007E1EAE">
              <w:rPr>
                <w:rStyle w:val="CodeSnippet"/>
                <w:noProof/>
              </w:rPr>
              <w:t xml:space="preserve">    cpus:</w:t>
            </w:r>
          </w:p>
          <w:p w14:paraId="3C36CA23" w14:textId="77777777" w:rsidR="00841FF2" w:rsidRPr="007E1EAE" w:rsidRDefault="00841FF2" w:rsidP="00841FF2">
            <w:pPr>
              <w:rPr>
                <w:rStyle w:val="CodeSnippet"/>
                <w:noProof/>
              </w:rPr>
            </w:pPr>
            <w:r w:rsidRPr="007E1EAE">
              <w:rPr>
                <w:rStyle w:val="CodeSnippet"/>
                <w:noProof/>
              </w:rPr>
              <w:t xml:space="preserve">      type: integer</w:t>
            </w:r>
          </w:p>
          <w:p w14:paraId="1CF5877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259D504" w14:textId="77777777" w:rsidR="00841FF2" w:rsidRPr="007E1EAE" w:rsidRDefault="00841FF2" w:rsidP="00841FF2">
            <w:pPr>
              <w:rPr>
                <w:rStyle w:val="CodeSnippet"/>
                <w:noProof/>
              </w:rPr>
            </w:pPr>
            <w:r w:rsidRPr="007E1EAE">
              <w:rPr>
                <w:rStyle w:val="CodeSnippet"/>
                <w:noProof/>
              </w:rPr>
              <w:lastRenderedPageBreak/>
              <w:t xml:space="preserve">      constraints:</w:t>
            </w:r>
          </w:p>
          <w:p w14:paraId="1B4DC190" w14:textId="77777777" w:rsidR="00841FF2" w:rsidRPr="007E1EAE" w:rsidRDefault="00841FF2" w:rsidP="00841FF2">
            <w:pPr>
              <w:rPr>
                <w:rStyle w:val="CodeSnippet"/>
                <w:noProof/>
              </w:rPr>
            </w:pPr>
            <w:r w:rsidRPr="007E1EAE">
              <w:rPr>
                <w:rStyle w:val="CodeSnippet"/>
                <w:noProof/>
              </w:rPr>
              <w:t xml:space="preserve">        - valid_values: [ 1, 2, 4, 8 ]</w:t>
            </w:r>
          </w:p>
          <w:p w14:paraId="11077341" w14:textId="77777777" w:rsidR="00841FF2" w:rsidRPr="007E1EAE" w:rsidRDefault="00841FF2" w:rsidP="00841FF2">
            <w:pPr>
              <w:rPr>
                <w:rStyle w:val="CodeSnippet"/>
                <w:noProof/>
              </w:rPr>
            </w:pPr>
            <w:r w:rsidRPr="007E1EAE">
              <w:rPr>
                <w:rStyle w:val="CodeSnippet"/>
                <w:noProof/>
              </w:rPr>
              <w:t xml:space="preserve">    storage_size:</w:t>
            </w:r>
          </w:p>
          <w:p w14:paraId="65DD3218"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71D7A65F"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79167AAD" w14:textId="77777777" w:rsidR="00841FF2" w:rsidRPr="007E1EAE" w:rsidRDefault="00841FF2" w:rsidP="00841FF2">
            <w:pPr>
              <w:rPr>
                <w:rStyle w:val="CodeSnippet"/>
                <w:noProof/>
              </w:rPr>
            </w:pPr>
            <w:r w:rsidRPr="007E1EAE">
              <w:rPr>
                <w:rStyle w:val="CodeSnippet"/>
                <w:noProof/>
              </w:rPr>
              <w:t xml:space="preserve">      default: 1 GB</w:t>
            </w:r>
          </w:p>
          <w:p w14:paraId="6E6D3BE7" w14:textId="77777777" w:rsidR="00841FF2" w:rsidRPr="007E1EAE" w:rsidRDefault="00841FF2" w:rsidP="00841FF2">
            <w:pPr>
              <w:rPr>
                <w:rStyle w:val="CodeSnippet"/>
                <w:noProof/>
              </w:rPr>
            </w:pPr>
            <w:r w:rsidRPr="007E1EAE">
              <w:rPr>
                <w:rStyle w:val="CodeSnippet"/>
                <w:noProof/>
              </w:rPr>
              <w:t xml:space="preserve">    storage_location:</w:t>
            </w:r>
          </w:p>
          <w:p w14:paraId="6F9FECE6" w14:textId="77777777" w:rsidR="00841FF2" w:rsidRPr="007E1EAE" w:rsidRDefault="00841FF2" w:rsidP="00841FF2">
            <w:pPr>
              <w:rPr>
                <w:rStyle w:val="CodeSnippet"/>
                <w:noProof/>
              </w:rPr>
            </w:pPr>
            <w:r w:rsidRPr="007E1EAE">
              <w:rPr>
                <w:rStyle w:val="CodeSnippet"/>
                <w:noProof/>
              </w:rPr>
              <w:t xml:space="preserve">      type: string</w:t>
            </w:r>
          </w:p>
          <w:p w14:paraId="6550279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4F0CC02C" w14:textId="77777777" w:rsidR="00841FF2" w:rsidRPr="007E1EAE" w:rsidRDefault="00841FF2" w:rsidP="00841FF2">
            <w:pPr>
              <w:rPr>
                <w:rStyle w:val="CodeSnippet"/>
                <w:noProof/>
              </w:rPr>
            </w:pPr>
          </w:p>
          <w:p w14:paraId="373547C7" w14:textId="77777777" w:rsidR="00841FF2" w:rsidRPr="007E1EAE" w:rsidRDefault="00841FF2" w:rsidP="00841FF2">
            <w:pPr>
              <w:rPr>
                <w:rStyle w:val="CodeSnippet"/>
                <w:noProof/>
              </w:rPr>
            </w:pPr>
            <w:r w:rsidRPr="007E1EAE">
              <w:rPr>
                <w:rStyle w:val="CodeSnippet"/>
                <w:noProof/>
              </w:rPr>
              <w:t xml:space="preserve">  node_templates:</w:t>
            </w:r>
          </w:p>
          <w:p w14:paraId="120F776F" w14:textId="77777777" w:rsidR="00841FF2" w:rsidRPr="007E1EAE" w:rsidRDefault="00841FF2" w:rsidP="00841FF2">
            <w:pPr>
              <w:rPr>
                <w:rStyle w:val="CodeSnippet"/>
                <w:noProof/>
              </w:rPr>
            </w:pPr>
            <w:r w:rsidRPr="007E1EAE">
              <w:rPr>
                <w:rStyle w:val="CodeSnippet"/>
                <w:noProof/>
              </w:rPr>
              <w:t xml:space="preserve">    my_server:</w:t>
            </w:r>
          </w:p>
          <w:p w14:paraId="7665A481"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464D822" w14:textId="77777777" w:rsidR="00841FF2" w:rsidRPr="007E1EAE" w:rsidRDefault="00841FF2" w:rsidP="00841FF2">
            <w:pPr>
              <w:rPr>
                <w:rStyle w:val="CodeSnippet"/>
              </w:rPr>
            </w:pPr>
            <w:r w:rsidRPr="007E1EAE">
              <w:rPr>
                <w:rStyle w:val="CodeSnippet"/>
              </w:rPr>
              <w:t xml:space="preserve">      capabilities:</w:t>
            </w:r>
          </w:p>
          <w:p w14:paraId="1BC46027" w14:textId="77777777" w:rsidR="00841FF2" w:rsidRPr="007E1EAE" w:rsidRDefault="00841FF2" w:rsidP="00841FF2">
            <w:pPr>
              <w:rPr>
                <w:rStyle w:val="CodeSnippet"/>
              </w:rPr>
            </w:pPr>
            <w:r w:rsidRPr="007E1EAE">
              <w:rPr>
                <w:rStyle w:val="CodeSnippet"/>
              </w:rPr>
              <w:t xml:space="preserve">        host:</w:t>
            </w:r>
          </w:p>
          <w:p w14:paraId="57A97CCD" w14:textId="77777777" w:rsidR="00841FF2" w:rsidRPr="007E1EAE" w:rsidRDefault="00841FF2" w:rsidP="00841FF2">
            <w:pPr>
              <w:rPr>
                <w:rStyle w:val="CodeSnippet"/>
                <w:noProof/>
              </w:rPr>
            </w:pPr>
            <w:r w:rsidRPr="007E1EAE">
              <w:rPr>
                <w:rStyle w:val="CodeSnippet"/>
                <w:noProof/>
              </w:rPr>
              <w:t xml:space="preserve">          properties:</w:t>
            </w:r>
          </w:p>
          <w:p w14:paraId="1C25AD00" w14:textId="77777777" w:rsidR="00841FF2" w:rsidRPr="007E1EAE" w:rsidRDefault="00841FF2" w:rsidP="00841FF2">
            <w:pPr>
              <w:rPr>
                <w:rStyle w:val="CodeSnippet"/>
                <w:noProof/>
              </w:rPr>
            </w:pPr>
            <w:r w:rsidRPr="007E1EAE">
              <w:rPr>
                <w:rStyle w:val="CodeSnippet"/>
                <w:noProof/>
              </w:rPr>
              <w:t xml:space="preserve">            disk_size: 10 GB</w:t>
            </w:r>
          </w:p>
          <w:p w14:paraId="6C6A9B62" w14:textId="77777777" w:rsidR="00841FF2" w:rsidRPr="007E1EAE" w:rsidRDefault="00841FF2" w:rsidP="00841FF2">
            <w:pPr>
              <w:rPr>
                <w:rStyle w:val="CodeSnippet"/>
                <w:noProof/>
              </w:rPr>
            </w:pPr>
            <w:r w:rsidRPr="007E1EAE">
              <w:rPr>
                <w:rStyle w:val="CodeSnippet"/>
                <w:noProof/>
              </w:rPr>
              <w:t xml:space="preserve">            num_cpus: { get_input: cpus }</w:t>
            </w:r>
          </w:p>
          <w:p w14:paraId="50D7FC41" w14:textId="77777777" w:rsidR="00841FF2" w:rsidRPr="007E1EAE" w:rsidRDefault="00841FF2" w:rsidP="00841FF2">
            <w:pPr>
              <w:rPr>
                <w:rStyle w:val="CodeSnippet"/>
                <w:noProof/>
              </w:rPr>
            </w:pPr>
            <w:r w:rsidRPr="007E1EAE">
              <w:rPr>
                <w:rStyle w:val="CodeSnippet"/>
                <w:noProof/>
              </w:rPr>
              <w:t xml:space="preserve">            mem_size: 4 GB</w:t>
            </w:r>
          </w:p>
          <w:p w14:paraId="08F53AFC" w14:textId="77777777" w:rsidR="00841FF2" w:rsidRPr="007E1EAE" w:rsidRDefault="00841FF2" w:rsidP="00841FF2">
            <w:pPr>
              <w:rPr>
                <w:rStyle w:val="CodeSnippet"/>
              </w:rPr>
            </w:pPr>
            <w:r w:rsidRPr="007E1EAE">
              <w:rPr>
                <w:rStyle w:val="CodeSnippet"/>
              </w:rPr>
              <w:t xml:space="preserve">        os:</w:t>
            </w:r>
          </w:p>
          <w:p w14:paraId="42E48234" w14:textId="77777777" w:rsidR="00841FF2" w:rsidRPr="007E1EAE" w:rsidRDefault="00841FF2" w:rsidP="00841FF2">
            <w:pPr>
              <w:rPr>
                <w:rStyle w:val="CodeSnippet"/>
              </w:rPr>
            </w:pPr>
            <w:r w:rsidRPr="007E1EAE">
              <w:rPr>
                <w:rStyle w:val="CodeSnippet"/>
              </w:rPr>
              <w:t xml:space="preserve">          properties:</w:t>
            </w:r>
          </w:p>
          <w:p w14:paraId="5363E89F" w14:textId="77777777" w:rsidR="00841FF2" w:rsidRPr="007E1EAE" w:rsidRDefault="00841FF2" w:rsidP="00841FF2">
            <w:pPr>
              <w:rPr>
                <w:rStyle w:val="CodeSnippet"/>
                <w:noProof/>
              </w:rPr>
            </w:pPr>
            <w:r w:rsidRPr="007E1EAE">
              <w:rPr>
                <w:rStyle w:val="CodeSnippet"/>
                <w:noProof/>
              </w:rPr>
              <w:t xml:space="preserve">            architecture: x86_64 </w:t>
            </w:r>
          </w:p>
          <w:p w14:paraId="3ADFEC89" w14:textId="77777777" w:rsidR="00841FF2" w:rsidRPr="007E1EAE" w:rsidRDefault="00841FF2" w:rsidP="00841FF2">
            <w:pPr>
              <w:rPr>
                <w:rStyle w:val="CodeSnippet"/>
                <w:noProof/>
              </w:rPr>
            </w:pPr>
            <w:r w:rsidRPr="007E1EAE">
              <w:rPr>
                <w:rStyle w:val="CodeSnippet"/>
                <w:noProof/>
              </w:rPr>
              <w:t xml:space="preserve">            type: Linux  </w:t>
            </w:r>
          </w:p>
          <w:p w14:paraId="3B821644" w14:textId="77777777" w:rsidR="00841FF2" w:rsidRPr="007E1EAE" w:rsidRDefault="00841FF2" w:rsidP="00841FF2">
            <w:pPr>
              <w:rPr>
                <w:rStyle w:val="CodeSnippet"/>
                <w:noProof/>
              </w:rPr>
            </w:pPr>
            <w:r w:rsidRPr="007E1EAE">
              <w:rPr>
                <w:rStyle w:val="CodeSnippet"/>
                <w:noProof/>
              </w:rPr>
              <w:t xml:space="preserve">            distribution: Fedora  </w:t>
            </w:r>
          </w:p>
          <w:p w14:paraId="089D0805" w14:textId="77777777" w:rsidR="00841FF2" w:rsidRPr="007E1EAE" w:rsidRDefault="00841FF2" w:rsidP="00841FF2">
            <w:pPr>
              <w:rPr>
                <w:rStyle w:val="CodeSnippet"/>
                <w:noProof/>
              </w:rPr>
            </w:pPr>
            <w:r w:rsidRPr="007E1EAE">
              <w:rPr>
                <w:rStyle w:val="CodeSnippet"/>
                <w:noProof/>
              </w:rPr>
              <w:t xml:space="preserve">            version: 18.0</w:t>
            </w:r>
          </w:p>
          <w:p w14:paraId="0B496F14" w14:textId="77777777" w:rsidR="00841FF2" w:rsidRPr="007E1EAE" w:rsidRDefault="00841FF2" w:rsidP="00841FF2">
            <w:pPr>
              <w:rPr>
                <w:rStyle w:val="CodeSnippet"/>
                <w:noProof/>
              </w:rPr>
            </w:pPr>
            <w:r w:rsidRPr="007E1EAE">
              <w:rPr>
                <w:rStyle w:val="CodeSnippet"/>
                <w:noProof/>
              </w:rPr>
              <w:t xml:space="preserve">      requirements:</w:t>
            </w:r>
          </w:p>
          <w:p w14:paraId="1B36FBC7" w14:textId="77777777" w:rsidR="00841FF2" w:rsidRPr="007E1EAE" w:rsidRDefault="00841FF2" w:rsidP="00841FF2">
            <w:pPr>
              <w:rPr>
                <w:rStyle w:val="CodeSnippet"/>
                <w:noProof/>
              </w:rPr>
            </w:pPr>
            <w:r w:rsidRPr="007E1EAE">
              <w:rPr>
                <w:rStyle w:val="CodeSnippet"/>
                <w:noProof/>
              </w:rPr>
              <w:t xml:space="preserve">        - local_storage: </w:t>
            </w:r>
          </w:p>
          <w:p w14:paraId="2765CCE6" w14:textId="77777777" w:rsidR="00841FF2" w:rsidRPr="007E1EAE" w:rsidRDefault="00841FF2" w:rsidP="00841FF2">
            <w:pPr>
              <w:rPr>
                <w:rStyle w:val="CodeSnippet"/>
                <w:noProof/>
              </w:rPr>
            </w:pPr>
            <w:r w:rsidRPr="007E1EAE">
              <w:rPr>
                <w:rStyle w:val="CodeSnippet"/>
                <w:noProof/>
              </w:rPr>
              <w:t xml:space="preserve">            node: my_storage</w:t>
            </w:r>
          </w:p>
          <w:p w14:paraId="07725199" w14:textId="77777777" w:rsidR="00841FF2" w:rsidRPr="007E1EAE" w:rsidRDefault="00841FF2" w:rsidP="00841FF2">
            <w:pPr>
              <w:rPr>
                <w:rStyle w:val="CodeSnippet"/>
                <w:noProof/>
              </w:rPr>
            </w:pPr>
            <w:r w:rsidRPr="007E1EAE">
              <w:rPr>
                <w:rStyle w:val="CodeSnippet"/>
                <w:noProof/>
              </w:rPr>
              <w:t xml:space="preserve">            # Declare template to use with ‘relationship’ keyword</w:t>
            </w:r>
          </w:p>
          <w:p w14:paraId="47B11D58"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70BF8CBC" w14:textId="77777777" w:rsidR="00841FF2" w:rsidRPr="007E1EAE" w:rsidRDefault="00841FF2" w:rsidP="00841FF2">
            <w:pPr>
              <w:rPr>
                <w:rStyle w:val="CodeSnippet"/>
                <w:noProof/>
              </w:rPr>
            </w:pPr>
          </w:p>
          <w:p w14:paraId="7F870B58" w14:textId="77777777" w:rsidR="00841FF2" w:rsidRPr="007E1EAE" w:rsidRDefault="00841FF2" w:rsidP="00841FF2">
            <w:pPr>
              <w:rPr>
                <w:rStyle w:val="CodeSnippet"/>
                <w:noProof/>
              </w:rPr>
            </w:pPr>
            <w:r w:rsidRPr="007E1EAE">
              <w:rPr>
                <w:rStyle w:val="CodeSnippet"/>
                <w:noProof/>
              </w:rPr>
              <w:t xml:space="preserve">    my_storage:</w:t>
            </w:r>
          </w:p>
          <w:p w14:paraId="7ACB2354"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5E17512A" w14:textId="77777777" w:rsidR="00841FF2" w:rsidRPr="007E1EAE" w:rsidRDefault="00841FF2" w:rsidP="00841FF2">
            <w:pPr>
              <w:rPr>
                <w:rStyle w:val="CodeSnippet"/>
                <w:noProof/>
              </w:rPr>
            </w:pPr>
            <w:r w:rsidRPr="007E1EAE">
              <w:rPr>
                <w:rStyle w:val="CodeSnippet"/>
                <w:noProof/>
              </w:rPr>
              <w:t xml:space="preserve">      properties:</w:t>
            </w:r>
          </w:p>
          <w:p w14:paraId="3F9197A4" w14:textId="77777777" w:rsidR="00841FF2" w:rsidRPr="007E1EAE" w:rsidRDefault="00841FF2" w:rsidP="00841FF2">
            <w:pPr>
              <w:rPr>
                <w:rStyle w:val="CodeSnippet"/>
                <w:noProof/>
              </w:rPr>
            </w:pPr>
            <w:r w:rsidRPr="007E1EAE">
              <w:rPr>
                <w:rStyle w:val="CodeSnippet"/>
                <w:noProof/>
              </w:rPr>
              <w:t xml:space="preserve">        size: { get_input: storage_size }</w:t>
            </w:r>
          </w:p>
          <w:p w14:paraId="4F73512F" w14:textId="77777777" w:rsidR="00841FF2" w:rsidRPr="007E1EAE" w:rsidRDefault="00841FF2" w:rsidP="00841FF2">
            <w:pPr>
              <w:rPr>
                <w:rStyle w:val="CodeSnippet"/>
                <w:noProof/>
              </w:rPr>
            </w:pPr>
          </w:p>
          <w:p w14:paraId="15FE536A" w14:textId="77777777" w:rsidR="00841FF2" w:rsidRPr="007E1EAE" w:rsidRDefault="00841FF2" w:rsidP="00841FF2">
            <w:pPr>
              <w:rPr>
                <w:rStyle w:val="CodeSnippet"/>
                <w:noProof/>
              </w:rPr>
            </w:pPr>
            <w:r w:rsidRPr="007E1EAE">
              <w:rPr>
                <w:rStyle w:val="CodeSnippet"/>
                <w:noProof/>
              </w:rPr>
              <w:t xml:space="preserve">  relationship_templates:</w:t>
            </w:r>
          </w:p>
          <w:p w14:paraId="58D2CD18"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2A12E56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31F7E93A" w14:textId="77777777" w:rsidR="00841FF2" w:rsidRPr="007E1EAE" w:rsidRDefault="00841FF2" w:rsidP="00841FF2">
            <w:pPr>
              <w:rPr>
                <w:rStyle w:val="CodeSnippet"/>
                <w:noProof/>
              </w:rPr>
            </w:pPr>
            <w:r w:rsidRPr="007E1EAE">
              <w:rPr>
                <w:rStyle w:val="CodeSnippet"/>
                <w:noProof/>
              </w:rPr>
              <w:t xml:space="preserve">      properties:</w:t>
            </w:r>
          </w:p>
          <w:p w14:paraId="0EBB281F"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CFEDCC4" w14:textId="77777777" w:rsidR="00841FF2" w:rsidRPr="007E1EAE" w:rsidRDefault="00841FF2" w:rsidP="00841FF2">
            <w:pPr>
              <w:rPr>
                <w:rStyle w:val="CodeSnippet"/>
                <w:noProof/>
              </w:rPr>
            </w:pPr>
          </w:p>
          <w:p w14:paraId="18682B30" w14:textId="77777777" w:rsidR="00841FF2" w:rsidRPr="007E1EAE" w:rsidRDefault="00841FF2" w:rsidP="00841FF2">
            <w:pPr>
              <w:rPr>
                <w:rStyle w:val="CodeSnippet"/>
                <w:noProof/>
              </w:rPr>
            </w:pPr>
            <w:r w:rsidRPr="007E1EAE">
              <w:rPr>
                <w:rStyle w:val="CodeSnippet"/>
                <w:noProof/>
              </w:rPr>
              <w:t xml:space="preserve">  outputs:</w:t>
            </w:r>
          </w:p>
          <w:p w14:paraId="6F4D9E10" w14:textId="77777777" w:rsidR="00841FF2" w:rsidRPr="007E1EAE" w:rsidRDefault="00841FF2" w:rsidP="00841FF2">
            <w:pPr>
              <w:rPr>
                <w:rStyle w:val="CodeSnippet"/>
                <w:noProof/>
              </w:rPr>
            </w:pPr>
            <w:r w:rsidRPr="007E1EAE">
              <w:rPr>
                <w:rStyle w:val="CodeSnippet"/>
                <w:noProof/>
              </w:rPr>
              <w:t xml:space="preserve">    private_ip:</w:t>
            </w:r>
          </w:p>
          <w:p w14:paraId="0FB5AC8C"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47A93D8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42A9D5CF" w14:textId="77777777" w:rsidR="00841FF2" w:rsidRPr="007E1EAE" w:rsidRDefault="00841FF2" w:rsidP="00841FF2">
            <w:pPr>
              <w:rPr>
                <w:rStyle w:val="CodeSnippet"/>
                <w:noProof/>
              </w:rPr>
            </w:pPr>
            <w:r w:rsidRPr="007E1EAE">
              <w:rPr>
                <w:rStyle w:val="CodeSnippet"/>
                <w:noProof/>
              </w:rPr>
              <w:t xml:space="preserve">    volume_id:</w:t>
            </w:r>
          </w:p>
          <w:p w14:paraId="087C2C69"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1EC07331"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72C636AB" w14:textId="77777777" w:rsidR="00841FF2" w:rsidRPr="007E1EAE" w:rsidRDefault="00841FF2" w:rsidP="00841FF2">
      <w:pPr>
        <w:pStyle w:val="Heading3"/>
      </w:pPr>
      <w:bookmarkStart w:id="1657" w:name="USE_CASE_BLOCKSTORAGE_4"/>
      <w:bookmarkStart w:id="1658" w:name="_Toc454457936"/>
      <w:bookmarkStart w:id="1659" w:name="_Toc454458735"/>
      <w:bookmarkStart w:id="1660" w:name="_Toc379455160"/>
      <w:r w:rsidRPr="007E1EAE">
        <w:lastRenderedPageBreak/>
        <w:t>Block Storage</w:t>
      </w:r>
      <w:bookmarkEnd w:id="1657"/>
      <w:r w:rsidRPr="007E1EAE">
        <w:t xml:space="preserve"> 4: Single Block Storage shared by 2-Tier Application with custom AttachesTo Type and implied relationships</w:t>
      </w:r>
      <w:bookmarkEnd w:id="1658"/>
      <w:bookmarkEnd w:id="1659"/>
    </w:p>
    <w:p w14:paraId="392C3230" w14:textId="77777777" w:rsidR="00841FF2" w:rsidRPr="007E1EAE" w:rsidRDefault="00841FF2" w:rsidP="00841FF2">
      <w:pPr>
        <w:pStyle w:val="Heading4"/>
      </w:pPr>
      <w:r w:rsidRPr="007E1EAE">
        <w:t>Description</w:t>
      </w:r>
    </w:p>
    <w:p w14:paraId="6F8E1CD9" w14:textId="77777777" w:rsidR="00841FF2" w:rsidRPr="007E1EAE" w:rsidRDefault="00841FF2" w:rsidP="00841FF2">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39F5A0A0" w14:textId="77777777" w:rsidR="00841FF2" w:rsidRPr="007E1EAE" w:rsidRDefault="00841FF2" w:rsidP="00841FF2"/>
    <w:p w14:paraId="1F1FF444"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27EA9BE3" w14:textId="77777777" w:rsidR="00841FF2" w:rsidRPr="007E1EAE" w:rsidRDefault="00841FF2" w:rsidP="00841FF2">
      <w:pPr>
        <w:pStyle w:val="Heading4"/>
        <w:rPr>
          <w:u w:val="single"/>
        </w:rPr>
      </w:pPr>
      <w:r w:rsidRPr="007E1EAE">
        <w:t>Logical Diagram</w:t>
      </w:r>
    </w:p>
    <w:p w14:paraId="6E6B1C5E" w14:textId="77777777" w:rsidR="00841FF2" w:rsidRPr="007E1EAE" w:rsidRDefault="00841FF2" w:rsidP="00841FF2">
      <w:r w:rsidRPr="007E1EAE">
        <w:rPr>
          <w:noProof/>
        </w:rPr>
        <w:drawing>
          <wp:inline distT="0" distB="0" distL="0" distR="0" wp14:anchorId="72435B2F" wp14:editId="1D0E10FD">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4">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1E2C383D"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942849" w14:textId="77777777" w:rsidTr="00841FF2">
        <w:tc>
          <w:tcPr>
            <w:tcW w:w="9576" w:type="dxa"/>
            <w:shd w:val="clear" w:color="auto" w:fill="D9D9D9" w:themeFill="background1" w:themeFillShade="D9"/>
          </w:tcPr>
          <w:p w14:paraId="217639D4" w14:textId="77777777" w:rsidR="00841FF2" w:rsidRPr="007E1EAE" w:rsidRDefault="00841FF2" w:rsidP="00841FF2">
            <w:pPr>
              <w:rPr>
                <w:rStyle w:val="CodeSnippet"/>
                <w:noProof/>
              </w:rPr>
            </w:pPr>
            <w:r w:rsidRPr="007E1EAE">
              <w:rPr>
                <w:rStyle w:val="CodeSnippet"/>
                <w:noProof/>
              </w:rPr>
              <w:t>tosca_definitions_version: tosca_simple_yaml_1_0</w:t>
            </w:r>
          </w:p>
          <w:p w14:paraId="4F95404C" w14:textId="77777777" w:rsidR="00841FF2" w:rsidRPr="007E1EAE" w:rsidRDefault="00841FF2" w:rsidP="00841FF2">
            <w:pPr>
              <w:rPr>
                <w:rStyle w:val="CodeSnippet"/>
                <w:noProof/>
              </w:rPr>
            </w:pPr>
          </w:p>
          <w:p w14:paraId="2BD08BFC" w14:textId="77777777" w:rsidR="00841FF2" w:rsidRPr="007E1EAE" w:rsidRDefault="00841FF2" w:rsidP="00841FF2">
            <w:pPr>
              <w:rPr>
                <w:rStyle w:val="CodeSnippet"/>
                <w:noProof/>
              </w:rPr>
            </w:pPr>
            <w:r w:rsidRPr="007E1EAE">
              <w:rPr>
                <w:rStyle w:val="CodeSnippet"/>
                <w:noProof/>
              </w:rPr>
              <w:t>description: &gt;</w:t>
            </w:r>
          </w:p>
          <w:p w14:paraId="7A971D5B" w14:textId="77777777" w:rsidR="00841FF2" w:rsidRPr="007E1EAE" w:rsidRDefault="00841FF2" w:rsidP="00841FF2">
            <w:r w:rsidRPr="007E1EAE">
              <w:rPr>
                <w:rStyle w:val="CodeSnippet"/>
                <w:noProof/>
              </w:rPr>
              <w:t xml:space="preserve">  TOSCA simple profile with a </w:t>
            </w:r>
            <w:r w:rsidRPr="007E1EAE">
              <w:t>Single Block Storage node shared by 2-Tier Application with custom AttachesTo Type and implied relationships.</w:t>
            </w:r>
          </w:p>
          <w:p w14:paraId="124E31F5" w14:textId="77777777" w:rsidR="00841FF2" w:rsidRPr="007E1EAE" w:rsidRDefault="00841FF2" w:rsidP="00841FF2"/>
          <w:p w14:paraId="5CDF4E42" w14:textId="77777777" w:rsidR="00841FF2" w:rsidRPr="007E1EAE" w:rsidRDefault="00841FF2" w:rsidP="00841FF2">
            <w:pPr>
              <w:rPr>
                <w:rStyle w:val="CodeSnippet"/>
                <w:noProof/>
              </w:rPr>
            </w:pPr>
            <w:r w:rsidRPr="007E1EAE">
              <w:rPr>
                <w:rStyle w:val="CodeSnippet"/>
                <w:noProof/>
              </w:rPr>
              <w:t>relationship_types:</w:t>
            </w:r>
          </w:p>
          <w:p w14:paraId="7DCA1409" w14:textId="77777777" w:rsidR="00841FF2" w:rsidRPr="007E1EAE" w:rsidRDefault="00841FF2" w:rsidP="00841FF2">
            <w:pPr>
              <w:rPr>
                <w:rStyle w:val="CodeSnippet"/>
                <w:noProof/>
              </w:rPr>
            </w:pPr>
            <w:r w:rsidRPr="007E1EAE">
              <w:rPr>
                <w:rStyle w:val="CodeSnippet"/>
                <w:noProof/>
              </w:rPr>
              <w:t xml:space="preserve">  MyAttachesTo:</w:t>
            </w:r>
          </w:p>
          <w:p w14:paraId="4C6FAA36"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2E1A6B7" w14:textId="77777777" w:rsidR="00841FF2" w:rsidRPr="007E1EAE" w:rsidRDefault="00841FF2" w:rsidP="00841FF2">
            <w:pPr>
              <w:rPr>
                <w:rStyle w:val="CodeSnippet"/>
                <w:noProof/>
              </w:rPr>
            </w:pPr>
            <w:r w:rsidRPr="007E1EAE">
              <w:rPr>
                <w:rStyle w:val="CodeSnippet"/>
                <w:noProof/>
              </w:rPr>
              <w:t xml:space="preserve">    properties: </w:t>
            </w:r>
          </w:p>
          <w:p w14:paraId="55C5B729" w14:textId="77777777" w:rsidR="00841FF2" w:rsidRPr="007E1EAE" w:rsidRDefault="00841FF2" w:rsidP="00841FF2">
            <w:pPr>
              <w:rPr>
                <w:rStyle w:val="CodeSnippet"/>
                <w:noProof/>
              </w:rPr>
            </w:pPr>
            <w:r w:rsidRPr="007E1EAE">
              <w:rPr>
                <w:rStyle w:val="CodeSnippet"/>
                <w:noProof/>
              </w:rPr>
              <w:t xml:space="preserve">      location:</w:t>
            </w:r>
          </w:p>
          <w:p w14:paraId="1D108354" w14:textId="77777777" w:rsidR="00841FF2" w:rsidRPr="007E1EAE" w:rsidRDefault="00841FF2" w:rsidP="00841FF2">
            <w:pPr>
              <w:rPr>
                <w:rStyle w:val="CodeSnippet"/>
                <w:noProof/>
              </w:rPr>
            </w:pPr>
            <w:r w:rsidRPr="007E1EAE">
              <w:rPr>
                <w:rStyle w:val="CodeSnippet"/>
                <w:noProof/>
              </w:rPr>
              <w:t xml:space="preserve">        type: string</w:t>
            </w:r>
          </w:p>
          <w:p w14:paraId="1D8AE26B" w14:textId="77777777" w:rsidR="00841FF2" w:rsidRPr="007E1EAE" w:rsidRDefault="00841FF2" w:rsidP="00841FF2">
            <w:pPr>
              <w:rPr>
                <w:rStyle w:val="CodeSnippet"/>
                <w:noProof/>
              </w:rPr>
            </w:pPr>
            <w:r w:rsidRPr="007E1EAE">
              <w:rPr>
                <w:rStyle w:val="CodeSnippet"/>
                <w:noProof/>
              </w:rPr>
              <w:t xml:space="preserve">        default: /default_location</w:t>
            </w:r>
          </w:p>
          <w:p w14:paraId="741CDF7C" w14:textId="77777777" w:rsidR="00841FF2" w:rsidRPr="007E1EAE" w:rsidRDefault="00841FF2" w:rsidP="00841FF2"/>
          <w:p w14:paraId="12B6963B" w14:textId="77777777" w:rsidR="00841FF2" w:rsidRPr="007E1EAE" w:rsidRDefault="00841FF2" w:rsidP="00841FF2">
            <w:pPr>
              <w:rPr>
                <w:rStyle w:val="CodeSnippet"/>
                <w:noProof/>
              </w:rPr>
            </w:pPr>
            <w:r w:rsidRPr="007E1EAE">
              <w:t>topology_template:</w:t>
            </w:r>
          </w:p>
          <w:p w14:paraId="01AE046B" w14:textId="77777777" w:rsidR="00841FF2" w:rsidRPr="007E1EAE" w:rsidRDefault="00841FF2" w:rsidP="00841FF2">
            <w:pPr>
              <w:rPr>
                <w:rStyle w:val="CodeSnippet"/>
                <w:noProof/>
              </w:rPr>
            </w:pPr>
            <w:r w:rsidRPr="007E1EAE">
              <w:rPr>
                <w:rStyle w:val="CodeSnippet"/>
                <w:noProof/>
              </w:rPr>
              <w:t xml:space="preserve">  inputs:</w:t>
            </w:r>
          </w:p>
          <w:p w14:paraId="0BEC2C14" w14:textId="77777777" w:rsidR="00841FF2" w:rsidRPr="007E1EAE" w:rsidRDefault="00841FF2" w:rsidP="00841FF2">
            <w:pPr>
              <w:rPr>
                <w:rStyle w:val="CodeSnippet"/>
                <w:noProof/>
              </w:rPr>
            </w:pPr>
            <w:r w:rsidRPr="007E1EAE">
              <w:rPr>
                <w:rStyle w:val="CodeSnippet"/>
                <w:noProof/>
              </w:rPr>
              <w:t xml:space="preserve">    cpus:</w:t>
            </w:r>
          </w:p>
          <w:p w14:paraId="7E63BF60" w14:textId="77777777" w:rsidR="00841FF2" w:rsidRPr="007E1EAE" w:rsidRDefault="00841FF2" w:rsidP="00841FF2">
            <w:pPr>
              <w:rPr>
                <w:rStyle w:val="CodeSnippet"/>
                <w:noProof/>
              </w:rPr>
            </w:pPr>
            <w:r w:rsidRPr="007E1EAE">
              <w:rPr>
                <w:rStyle w:val="CodeSnippet"/>
                <w:noProof/>
              </w:rPr>
              <w:t xml:space="preserve">      type: integer</w:t>
            </w:r>
          </w:p>
          <w:p w14:paraId="53B1BAF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645EF624" w14:textId="77777777" w:rsidR="00841FF2" w:rsidRPr="007E1EAE" w:rsidRDefault="00841FF2" w:rsidP="00841FF2">
            <w:pPr>
              <w:rPr>
                <w:rStyle w:val="CodeSnippet"/>
                <w:noProof/>
              </w:rPr>
            </w:pPr>
            <w:r w:rsidRPr="007E1EAE">
              <w:rPr>
                <w:rStyle w:val="CodeSnippet"/>
                <w:noProof/>
              </w:rPr>
              <w:t xml:space="preserve">      constraints:</w:t>
            </w:r>
          </w:p>
          <w:p w14:paraId="2A159D71" w14:textId="77777777" w:rsidR="00841FF2" w:rsidRPr="007E1EAE" w:rsidRDefault="00841FF2" w:rsidP="00841FF2">
            <w:pPr>
              <w:rPr>
                <w:rStyle w:val="CodeSnippet"/>
                <w:noProof/>
              </w:rPr>
            </w:pPr>
            <w:r w:rsidRPr="007E1EAE">
              <w:rPr>
                <w:rStyle w:val="CodeSnippet"/>
                <w:noProof/>
              </w:rPr>
              <w:t xml:space="preserve">        - valid_values: [ 1, 2, 4, 8 ]</w:t>
            </w:r>
          </w:p>
          <w:p w14:paraId="1A45D424" w14:textId="77777777" w:rsidR="00841FF2" w:rsidRPr="007E1EAE" w:rsidRDefault="00841FF2" w:rsidP="00841FF2">
            <w:pPr>
              <w:rPr>
                <w:rStyle w:val="CodeSnippet"/>
                <w:noProof/>
              </w:rPr>
            </w:pPr>
            <w:r w:rsidRPr="007E1EAE">
              <w:rPr>
                <w:rStyle w:val="CodeSnippet"/>
                <w:noProof/>
              </w:rPr>
              <w:t xml:space="preserve">    storage_size:</w:t>
            </w:r>
          </w:p>
          <w:p w14:paraId="03E825A0" w14:textId="77777777" w:rsidR="00841FF2" w:rsidRPr="007E1EAE" w:rsidRDefault="00841FF2" w:rsidP="00841FF2">
            <w:pPr>
              <w:rPr>
                <w:rStyle w:val="CodeSnippet"/>
                <w:noProof/>
              </w:rPr>
            </w:pPr>
            <w:r w:rsidRPr="007E1EAE">
              <w:rPr>
                <w:rStyle w:val="CodeSnippet"/>
                <w:noProof/>
              </w:rPr>
              <w:t xml:space="preserve">      type: scalar-unit.size</w:t>
            </w:r>
          </w:p>
          <w:p w14:paraId="7BF8159B" w14:textId="77777777" w:rsidR="00841FF2" w:rsidRPr="007E1EAE" w:rsidRDefault="00841FF2" w:rsidP="00841FF2">
            <w:pPr>
              <w:rPr>
                <w:rStyle w:val="CodeSnippet"/>
                <w:noProof/>
              </w:rPr>
            </w:pPr>
            <w:r w:rsidRPr="007E1EAE">
              <w:rPr>
                <w:rStyle w:val="CodeSnippet"/>
                <w:noProof/>
              </w:rPr>
              <w:t xml:space="preserve">      default: 1 GB</w:t>
            </w:r>
          </w:p>
          <w:p w14:paraId="7761DB22"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0020A310" w14:textId="77777777" w:rsidR="00841FF2" w:rsidRPr="007E1EAE" w:rsidRDefault="00841FF2" w:rsidP="00841FF2">
            <w:pPr>
              <w:rPr>
                <w:rStyle w:val="CodeSnippet"/>
                <w:noProof/>
              </w:rPr>
            </w:pPr>
            <w:r w:rsidRPr="007E1EAE">
              <w:rPr>
                <w:rStyle w:val="CodeSnippet"/>
                <w:noProof/>
              </w:rPr>
              <w:t xml:space="preserve">    storage_snapshot_id:</w:t>
            </w:r>
          </w:p>
          <w:p w14:paraId="7F1C4C17" w14:textId="77777777" w:rsidR="00841FF2" w:rsidRPr="007E1EAE" w:rsidRDefault="00841FF2" w:rsidP="00841FF2">
            <w:pPr>
              <w:rPr>
                <w:rStyle w:val="CodeSnippet"/>
                <w:noProof/>
              </w:rPr>
            </w:pPr>
            <w:r w:rsidRPr="007E1EAE">
              <w:rPr>
                <w:rStyle w:val="CodeSnippet"/>
                <w:noProof/>
              </w:rPr>
              <w:t xml:space="preserve">      type: string</w:t>
            </w:r>
          </w:p>
          <w:p w14:paraId="7B9FFFCC" w14:textId="77777777" w:rsidR="00841FF2" w:rsidRPr="007E1EAE" w:rsidRDefault="00841FF2" w:rsidP="00841FF2">
            <w:pPr>
              <w:rPr>
                <w:rStyle w:val="CodeSnippet"/>
                <w:noProof/>
              </w:rPr>
            </w:pPr>
            <w:r w:rsidRPr="007E1EAE">
              <w:rPr>
                <w:rStyle w:val="CodeSnippet"/>
                <w:noProof/>
              </w:rPr>
              <w:t xml:space="preserve">      description: &gt;</w:t>
            </w:r>
          </w:p>
          <w:p w14:paraId="44251D7C"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5EE8F8EF" w14:textId="77777777" w:rsidR="00841FF2" w:rsidRPr="007E1EAE" w:rsidRDefault="00841FF2" w:rsidP="00841FF2">
            <w:pPr>
              <w:rPr>
                <w:rStyle w:val="CodeSnippet"/>
                <w:noProof/>
              </w:rPr>
            </w:pPr>
          </w:p>
          <w:p w14:paraId="2AA2CF54" w14:textId="77777777" w:rsidR="00841FF2" w:rsidRPr="007E1EAE" w:rsidRDefault="00841FF2" w:rsidP="00841FF2">
            <w:pPr>
              <w:rPr>
                <w:rStyle w:val="CodeSnippet"/>
                <w:noProof/>
              </w:rPr>
            </w:pPr>
            <w:r w:rsidRPr="007E1EAE">
              <w:rPr>
                <w:rStyle w:val="CodeSnippet"/>
                <w:noProof/>
              </w:rPr>
              <w:t xml:space="preserve">  node_templates:</w:t>
            </w:r>
          </w:p>
          <w:p w14:paraId="42F88F93" w14:textId="77777777" w:rsidR="00841FF2" w:rsidRPr="007E1EAE" w:rsidRDefault="00841FF2" w:rsidP="00841FF2">
            <w:pPr>
              <w:rPr>
                <w:rStyle w:val="CodeSnippet"/>
                <w:noProof/>
              </w:rPr>
            </w:pPr>
            <w:r w:rsidRPr="007E1EAE">
              <w:rPr>
                <w:rStyle w:val="CodeSnippet"/>
                <w:noProof/>
              </w:rPr>
              <w:t xml:space="preserve">    my_web_app_tier_1:</w:t>
            </w:r>
          </w:p>
          <w:p w14:paraId="54A8CDDF"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AEECB30" w14:textId="77777777" w:rsidR="00841FF2" w:rsidRPr="007E1EAE" w:rsidRDefault="00841FF2" w:rsidP="00841FF2">
            <w:pPr>
              <w:rPr>
                <w:rStyle w:val="CodeSnippet"/>
                <w:noProof/>
              </w:rPr>
            </w:pPr>
            <w:r w:rsidRPr="007E1EAE">
              <w:rPr>
                <w:rStyle w:val="CodeSnippet"/>
                <w:noProof/>
              </w:rPr>
              <w:t xml:space="preserve">      capabilities:</w:t>
            </w:r>
            <w:r w:rsidRPr="007E1EAE">
              <w:rPr>
                <w:rStyle w:val="CodeSnippet"/>
                <w:noProof/>
              </w:rPr>
              <w:br/>
              <w:t xml:space="preserve">        host:</w:t>
            </w:r>
          </w:p>
          <w:p w14:paraId="65F5CED8" w14:textId="77777777" w:rsidR="00841FF2" w:rsidRPr="007E1EAE" w:rsidRDefault="00841FF2" w:rsidP="00841FF2">
            <w:pPr>
              <w:rPr>
                <w:rStyle w:val="CodeSnippet"/>
                <w:noProof/>
              </w:rPr>
            </w:pPr>
            <w:r w:rsidRPr="007E1EAE">
              <w:rPr>
                <w:rStyle w:val="CodeSnippet"/>
                <w:noProof/>
              </w:rPr>
              <w:t xml:space="preserve">          properties:</w:t>
            </w:r>
          </w:p>
          <w:p w14:paraId="220D2F94" w14:textId="77777777" w:rsidR="00841FF2" w:rsidRPr="007E1EAE" w:rsidRDefault="00841FF2" w:rsidP="00841FF2">
            <w:pPr>
              <w:rPr>
                <w:rStyle w:val="CodeSnippet"/>
                <w:noProof/>
              </w:rPr>
            </w:pPr>
            <w:r w:rsidRPr="007E1EAE">
              <w:rPr>
                <w:rStyle w:val="CodeSnippet"/>
                <w:noProof/>
              </w:rPr>
              <w:t xml:space="preserve">            disk_size: 10 GB</w:t>
            </w:r>
          </w:p>
          <w:p w14:paraId="6EE704F3" w14:textId="77777777" w:rsidR="00841FF2" w:rsidRPr="007E1EAE" w:rsidRDefault="00841FF2" w:rsidP="00841FF2">
            <w:pPr>
              <w:rPr>
                <w:rStyle w:val="CodeSnippet"/>
                <w:noProof/>
              </w:rPr>
            </w:pPr>
            <w:r w:rsidRPr="007E1EAE">
              <w:rPr>
                <w:rStyle w:val="CodeSnippet"/>
                <w:noProof/>
              </w:rPr>
              <w:t xml:space="preserve">            num_cpus: { get_input: cpus }</w:t>
            </w:r>
          </w:p>
          <w:p w14:paraId="2FB5C35B" w14:textId="77777777" w:rsidR="00841FF2" w:rsidRPr="007E1EAE" w:rsidRDefault="00841FF2" w:rsidP="00841FF2">
            <w:pPr>
              <w:rPr>
                <w:rStyle w:val="CodeSnippet"/>
                <w:noProof/>
              </w:rPr>
            </w:pPr>
            <w:r w:rsidRPr="007E1EAE">
              <w:rPr>
                <w:rStyle w:val="CodeSnippet"/>
                <w:noProof/>
              </w:rPr>
              <w:t xml:space="preserve">            mem_size: 4096 MB</w:t>
            </w:r>
          </w:p>
          <w:p w14:paraId="6B14553E" w14:textId="77777777" w:rsidR="00841FF2" w:rsidRPr="007E1EAE" w:rsidRDefault="00841FF2" w:rsidP="00841FF2">
            <w:pPr>
              <w:rPr>
                <w:rStyle w:val="CodeSnippet"/>
                <w:noProof/>
              </w:rPr>
            </w:pPr>
            <w:r w:rsidRPr="007E1EAE">
              <w:rPr>
                <w:rStyle w:val="CodeSnippet"/>
                <w:noProof/>
              </w:rPr>
              <w:lastRenderedPageBreak/>
              <w:t xml:space="preserve">        os:</w:t>
            </w:r>
          </w:p>
          <w:p w14:paraId="06172DE7" w14:textId="77777777" w:rsidR="00841FF2" w:rsidRPr="007E1EAE" w:rsidRDefault="00841FF2" w:rsidP="00841FF2">
            <w:pPr>
              <w:rPr>
                <w:rStyle w:val="CodeSnippet"/>
                <w:noProof/>
              </w:rPr>
            </w:pPr>
            <w:r w:rsidRPr="007E1EAE">
              <w:rPr>
                <w:rStyle w:val="CodeSnippet"/>
                <w:noProof/>
              </w:rPr>
              <w:t xml:space="preserve">          properties:</w:t>
            </w:r>
          </w:p>
          <w:p w14:paraId="4248AC7E" w14:textId="77777777" w:rsidR="00841FF2" w:rsidRPr="007E1EAE" w:rsidRDefault="00841FF2" w:rsidP="00841FF2">
            <w:pPr>
              <w:rPr>
                <w:rStyle w:val="CodeSnippet"/>
                <w:noProof/>
              </w:rPr>
            </w:pPr>
            <w:r w:rsidRPr="007E1EAE">
              <w:rPr>
                <w:rStyle w:val="CodeSnippet"/>
                <w:noProof/>
              </w:rPr>
              <w:t xml:space="preserve">            architecture: x86_64</w:t>
            </w:r>
          </w:p>
          <w:p w14:paraId="790E32BD" w14:textId="77777777" w:rsidR="00841FF2" w:rsidRPr="007E1EAE" w:rsidRDefault="00841FF2" w:rsidP="00841FF2">
            <w:pPr>
              <w:rPr>
                <w:rStyle w:val="CodeSnippet"/>
                <w:noProof/>
              </w:rPr>
            </w:pPr>
            <w:r w:rsidRPr="007E1EAE">
              <w:rPr>
                <w:rStyle w:val="CodeSnippet"/>
                <w:noProof/>
              </w:rPr>
              <w:t xml:space="preserve">            type: Linux</w:t>
            </w:r>
          </w:p>
          <w:p w14:paraId="30BD7C1D" w14:textId="77777777" w:rsidR="00841FF2" w:rsidRPr="007E1EAE" w:rsidRDefault="00841FF2" w:rsidP="00841FF2">
            <w:pPr>
              <w:rPr>
                <w:rStyle w:val="CodeSnippet"/>
                <w:noProof/>
              </w:rPr>
            </w:pPr>
            <w:r w:rsidRPr="007E1EAE">
              <w:rPr>
                <w:rStyle w:val="CodeSnippet"/>
                <w:noProof/>
              </w:rPr>
              <w:t xml:space="preserve">            distribution: Fedora</w:t>
            </w:r>
          </w:p>
          <w:p w14:paraId="704F3D53" w14:textId="77777777" w:rsidR="00841FF2" w:rsidRPr="007E1EAE" w:rsidRDefault="00841FF2" w:rsidP="00841FF2">
            <w:pPr>
              <w:rPr>
                <w:rStyle w:val="CodeSnippet"/>
                <w:noProof/>
              </w:rPr>
            </w:pPr>
            <w:r w:rsidRPr="007E1EAE">
              <w:rPr>
                <w:rStyle w:val="CodeSnippet"/>
                <w:noProof/>
              </w:rPr>
              <w:t xml:space="preserve">            version: 18.0</w:t>
            </w:r>
          </w:p>
          <w:p w14:paraId="2AF07C5C" w14:textId="77777777" w:rsidR="00841FF2" w:rsidRPr="007E1EAE" w:rsidRDefault="00841FF2" w:rsidP="00841FF2">
            <w:pPr>
              <w:rPr>
                <w:rStyle w:val="CodeSnippet"/>
                <w:noProof/>
              </w:rPr>
            </w:pPr>
            <w:r w:rsidRPr="007E1EAE">
              <w:rPr>
                <w:rStyle w:val="CodeSnippet"/>
                <w:noProof/>
              </w:rPr>
              <w:t xml:space="preserve">      requirements:</w:t>
            </w:r>
          </w:p>
          <w:p w14:paraId="66DF9BC7" w14:textId="77777777" w:rsidR="00841FF2" w:rsidRPr="007E1EAE" w:rsidRDefault="00841FF2" w:rsidP="00841FF2">
            <w:pPr>
              <w:rPr>
                <w:rStyle w:val="CodeSnippet"/>
                <w:noProof/>
              </w:rPr>
            </w:pPr>
            <w:r w:rsidRPr="007E1EAE">
              <w:rPr>
                <w:rStyle w:val="CodeSnippet"/>
                <w:noProof/>
              </w:rPr>
              <w:t xml:space="preserve">        - local_storage: </w:t>
            </w:r>
          </w:p>
          <w:p w14:paraId="2B6810A3" w14:textId="77777777" w:rsidR="00841FF2" w:rsidRPr="007E1EAE" w:rsidRDefault="00841FF2" w:rsidP="00841FF2">
            <w:pPr>
              <w:rPr>
                <w:rStyle w:val="CodeSnippet"/>
                <w:noProof/>
              </w:rPr>
            </w:pPr>
            <w:r w:rsidRPr="007E1EAE">
              <w:rPr>
                <w:rStyle w:val="CodeSnippet"/>
                <w:noProof/>
              </w:rPr>
              <w:t xml:space="preserve">            node: my_storage</w:t>
            </w:r>
          </w:p>
          <w:p w14:paraId="525313E8" w14:textId="77777777" w:rsidR="00841FF2" w:rsidRPr="007E1EAE" w:rsidRDefault="00841FF2" w:rsidP="00841FF2">
            <w:pPr>
              <w:rPr>
                <w:rStyle w:val="CodeSnippet"/>
                <w:noProof/>
              </w:rPr>
            </w:pPr>
            <w:r w:rsidRPr="007E1EAE">
              <w:rPr>
                <w:rStyle w:val="CodeSnippet"/>
                <w:noProof/>
              </w:rPr>
              <w:t xml:space="preserve">            relationship: MyAttachesTo</w:t>
            </w:r>
          </w:p>
          <w:p w14:paraId="582F8B30" w14:textId="77777777" w:rsidR="00841FF2" w:rsidRPr="007E1EAE" w:rsidRDefault="00841FF2" w:rsidP="00841FF2">
            <w:pPr>
              <w:rPr>
                <w:rStyle w:val="CodeSnippet"/>
                <w:noProof/>
              </w:rPr>
            </w:pPr>
          </w:p>
          <w:p w14:paraId="32FB9D76" w14:textId="77777777" w:rsidR="00841FF2" w:rsidRPr="007E1EAE" w:rsidRDefault="00841FF2" w:rsidP="00841FF2">
            <w:pPr>
              <w:rPr>
                <w:rStyle w:val="CodeSnippet"/>
                <w:noProof/>
              </w:rPr>
            </w:pPr>
            <w:r w:rsidRPr="007E1EAE">
              <w:rPr>
                <w:rStyle w:val="CodeSnippet"/>
                <w:noProof/>
              </w:rPr>
              <w:t xml:space="preserve">    my_web_app_tier_2:</w:t>
            </w:r>
          </w:p>
          <w:p w14:paraId="79D4765B"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6CD6DA1" w14:textId="77777777" w:rsidR="00841FF2" w:rsidRPr="007E1EAE" w:rsidRDefault="00841FF2" w:rsidP="00841FF2">
            <w:pPr>
              <w:rPr>
                <w:rStyle w:val="CodeSnippet"/>
                <w:noProof/>
              </w:rPr>
            </w:pPr>
            <w:r w:rsidRPr="007E1EAE">
              <w:rPr>
                <w:rStyle w:val="CodeSnippet"/>
                <w:noProof/>
              </w:rPr>
              <w:t xml:space="preserve">      capabilities:</w:t>
            </w:r>
          </w:p>
          <w:p w14:paraId="71F39AF8" w14:textId="77777777" w:rsidR="00841FF2" w:rsidRPr="007E1EAE" w:rsidRDefault="00841FF2" w:rsidP="00841FF2">
            <w:pPr>
              <w:rPr>
                <w:rStyle w:val="CodeSnippet"/>
                <w:noProof/>
              </w:rPr>
            </w:pPr>
            <w:r w:rsidRPr="007E1EAE">
              <w:rPr>
                <w:rStyle w:val="CodeSnippet"/>
                <w:noProof/>
              </w:rPr>
              <w:t xml:space="preserve">        host:</w:t>
            </w:r>
          </w:p>
          <w:p w14:paraId="298D01FF" w14:textId="77777777" w:rsidR="00841FF2" w:rsidRPr="007E1EAE" w:rsidRDefault="00841FF2" w:rsidP="00841FF2">
            <w:pPr>
              <w:rPr>
                <w:rStyle w:val="CodeSnippet"/>
                <w:noProof/>
              </w:rPr>
            </w:pPr>
            <w:r w:rsidRPr="007E1EAE">
              <w:rPr>
                <w:rStyle w:val="CodeSnippet"/>
                <w:noProof/>
              </w:rPr>
              <w:t xml:space="preserve">          properties:</w:t>
            </w:r>
          </w:p>
          <w:p w14:paraId="21926EAD" w14:textId="77777777" w:rsidR="00841FF2" w:rsidRPr="007E1EAE" w:rsidRDefault="00841FF2" w:rsidP="00841FF2">
            <w:pPr>
              <w:rPr>
                <w:rStyle w:val="CodeSnippet"/>
                <w:noProof/>
              </w:rPr>
            </w:pPr>
            <w:r w:rsidRPr="007E1EAE">
              <w:rPr>
                <w:rStyle w:val="CodeSnippet"/>
                <w:noProof/>
              </w:rPr>
              <w:t xml:space="preserve">            disk_size: 10 GB</w:t>
            </w:r>
          </w:p>
          <w:p w14:paraId="09ACB0ED" w14:textId="77777777" w:rsidR="00841FF2" w:rsidRPr="007E1EAE" w:rsidRDefault="00841FF2" w:rsidP="00841FF2">
            <w:pPr>
              <w:rPr>
                <w:rStyle w:val="CodeSnippet"/>
                <w:noProof/>
              </w:rPr>
            </w:pPr>
            <w:r w:rsidRPr="007E1EAE">
              <w:rPr>
                <w:rStyle w:val="CodeSnippet"/>
                <w:noProof/>
              </w:rPr>
              <w:t xml:space="preserve">            num_cpus: { get_input: cpus }</w:t>
            </w:r>
          </w:p>
          <w:p w14:paraId="410C31EA" w14:textId="77777777" w:rsidR="00841FF2" w:rsidRPr="007E1EAE" w:rsidRDefault="00841FF2" w:rsidP="00841FF2">
            <w:pPr>
              <w:rPr>
                <w:rStyle w:val="CodeSnippet"/>
                <w:noProof/>
              </w:rPr>
            </w:pPr>
            <w:r w:rsidRPr="007E1EAE">
              <w:rPr>
                <w:rStyle w:val="CodeSnippet"/>
                <w:noProof/>
              </w:rPr>
              <w:t xml:space="preserve">            mem_size: 4096 MB</w:t>
            </w:r>
          </w:p>
          <w:p w14:paraId="0BE3B23B" w14:textId="77777777" w:rsidR="00841FF2" w:rsidRPr="007E1EAE" w:rsidRDefault="00841FF2" w:rsidP="00841FF2">
            <w:pPr>
              <w:rPr>
                <w:rStyle w:val="CodeSnippet"/>
                <w:noProof/>
              </w:rPr>
            </w:pPr>
            <w:r w:rsidRPr="007E1EAE">
              <w:rPr>
                <w:rStyle w:val="CodeSnippet"/>
                <w:noProof/>
              </w:rPr>
              <w:t xml:space="preserve">        os:</w:t>
            </w:r>
          </w:p>
          <w:p w14:paraId="39393B34" w14:textId="77777777" w:rsidR="00841FF2" w:rsidRPr="007E1EAE" w:rsidRDefault="00841FF2" w:rsidP="00841FF2">
            <w:pPr>
              <w:rPr>
                <w:rStyle w:val="CodeSnippet"/>
                <w:noProof/>
              </w:rPr>
            </w:pPr>
            <w:r w:rsidRPr="007E1EAE">
              <w:rPr>
                <w:rStyle w:val="CodeSnippet"/>
                <w:noProof/>
              </w:rPr>
              <w:t xml:space="preserve">          properties:</w:t>
            </w:r>
          </w:p>
          <w:p w14:paraId="63A11573" w14:textId="77777777" w:rsidR="00841FF2" w:rsidRPr="007E1EAE" w:rsidRDefault="00841FF2" w:rsidP="00841FF2">
            <w:pPr>
              <w:rPr>
                <w:rStyle w:val="CodeSnippet"/>
                <w:noProof/>
              </w:rPr>
            </w:pPr>
            <w:r w:rsidRPr="007E1EAE">
              <w:rPr>
                <w:rStyle w:val="CodeSnippet"/>
                <w:noProof/>
              </w:rPr>
              <w:t xml:space="preserve">            architecture: x86_64</w:t>
            </w:r>
          </w:p>
          <w:p w14:paraId="35C0DBA2" w14:textId="77777777" w:rsidR="00841FF2" w:rsidRPr="007E1EAE" w:rsidRDefault="00841FF2" w:rsidP="00841FF2">
            <w:pPr>
              <w:rPr>
                <w:rStyle w:val="CodeSnippet"/>
                <w:noProof/>
              </w:rPr>
            </w:pPr>
            <w:r w:rsidRPr="007E1EAE">
              <w:rPr>
                <w:rStyle w:val="CodeSnippet"/>
                <w:noProof/>
              </w:rPr>
              <w:t xml:space="preserve">            type: Linux</w:t>
            </w:r>
          </w:p>
          <w:p w14:paraId="42B69D2F" w14:textId="77777777" w:rsidR="00841FF2" w:rsidRPr="007E1EAE" w:rsidRDefault="00841FF2" w:rsidP="00841FF2">
            <w:pPr>
              <w:rPr>
                <w:rStyle w:val="CodeSnippet"/>
                <w:noProof/>
              </w:rPr>
            </w:pPr>
            <w:r w:rsidRPr="007E1EAE">
              <w:rPr>
                <w:rStyle w:val="CodeSnippet"/>
                <w:noProof/>
              </w:rPr>
              <w:t xml:space="preserve">            distribution: Fedora</w:t>
            </w:r>
          </w:p>
          <w:p w14:paraId="72B8EAEA" w14:textId="77777777" w:rsidR="00841FF2" w:rsidRPr="007E1EAE" w:rsidRDefault="00841FF2" w:rsidP="00841FF2">
            <w:pPr>
              <w:rPr>
                <w:rStyle w:val="CodeSnippet"/>
                <w:noProof/>
              </w:rPr>
            </w:pPr>
            <w:r w:rsidRPr="007E1EAE">
              <w:rPr>
                <w:rStyle w:val="CodeSnippet"/>
                <w:noProof/>
              </w:rPr>
              <w:t xml:space="preserve">            version: 18.0</w:t>
            </w:r>
          </w:p>
          <w:p w14:paraId="3B1900DA" w14:textId="77777777" w:rsidR="00841FF2" w:rsidRPr="007E1EAE" w:rsidRDefault="00841FF2" w:rsidP="00841FF2">
            <w:pPr>
              <w:rPr>
                <w:rStyle w:val="CodeSnippet"/>
                <w:noProof/>
              </w:rPr>
            </w:pPr>
            <w:r w:rsidRPr="007E1EAE">
              <w:rPr>
                <w:rStyle w:val="CodeSnippet"/>
                <w:noProof/>
              </w:rPr>
              <w:t xml:space="preserve">      requirements:</w:t>
            </w:r>
          </w:p>
          <w:p w14:paraId="49429020" w14:textId="77777777" w:rsidR="00841FF2" w:rsidRPr="007E1EAE" w:rsidRDefault="00841FF2" w:rsidP="00841FF2">
            <w:pPr>
              <w:rPr>
                <w:rStyle w:val="CodeSnippet"/>
                <w:noProof/>
              </w:rPr>
            </w:pPr>
            <w:r w:rsidRPr="007E1EAE">
              <w:rPr>
                <w:rStyle w:val="CodeSnippet"/>
                <w:noProof/>
              </w:rPr>
              <w:t xml:space="preserve">        - local_storage: </w:t>
            </w:r>
          </w:p>
          <w:p w14:paraId="199FE8CE" w14:textId="77777777" w:rsidR="00841FF2" w:rsidRPr="007E1EAE" w:rsidRDefault="00841FF2" w:rsidP="00841FF2">
            <w:pPr>
              <w:rPr>
                <w:rStyle w:val="CodeSnippet"/>
                <w:noProof/>
              </w:rPr>
            </w:pPr>
            <w:r w:rsidRPr="007E1EAE">
              <w:rPr>
                <w:rStyle w:val="CodeSnippet"/>
                <w:noProof/>
              </w:rPr>
              <w:t xml:space="preserve">            node: my_storage</w:t>
            </w:r>
          </w:p>
          <w:p w14:paraId="26B2DDC3" w14:textId="77777777" w:rsidR="00841FF2" w:rsidRPr="007E1EAE" w:rsidRDefault="00841FF2" w:rsidP="00841FF2">
            <w:pPr>
              <w:rPr>
                <w:rStyle w:val="CodeSnippet"/>
                <w:noProof/>
              </w:rPr>
            </w:pPr>
            <w:r w:rsidRPr="007E1EAE">
              <w:rPr>
                <w:rStyle w:val="CodeSnippet"/>
                <w:noProof/>
              </w:rPr>
              <w:t xml:space="preserve">            relationship: </w:t>
            </w:r>
          </w:p>
          <w:p w14:paraId="36F23AC9" w14:textId="77777777" w:rsidR="00841FF2" w:rsidRPr="007E1EAE" w:rsidRDefault="00841FF2" w:rsidP="00841FF2">
            <w:pPr>
              <w:rPr>
                <w:rStyle w:val="CodeSnippet"/>
                <w:noProof/>
              </w:rPr>
            </w:pPr>
            <w:r w:rsidRPr="007E1EAE">
              <w:rPr>
                <w:rStyle w:val="CodeSnippet"/>
                <w:noProof/>
              </w:rPr>
              <w:t xml:space="preserve">              type: MyAttachesTo</w:t>
            </w:r>
          </w:p>
          <w:p w14:paraId="05C60CA9" w14:textId="77777777" w:rsidR="00841FF2" w:rsidRPr="007E1EAE" w:rsidRDefault="00841FF2" w:rsidP="00841FF2">
            <w:pPr>
              <w:rPr>
                <w:rStyle w:val="CodeSnippet"/>
                <w:noProof/>
              </w:rPr>
            </w:pPr>
            <w:r w:rsidRPr="007E1EAE">
              <w:rPr>
                <w:rStyle w:val="CodeSnippet"/>
                <w:noProof/>
              </w:rPr>
              <w:t xml:space="preserve">              properties:</w:t>
            </w:r>
          </w:p>
          <w:p w14:paraId="19E0687E" w14:textId="77777777" w:rsidR="00841FF2" w:rsidRPr="007E1EAE" w:rsidRDefault="00841FF2" w:rsidP="00841FF2">
            <w:pPr>
              <w:rPr>
                <w:rStyle w:val="CodeSnippet"/>
                <w:noProof/>
              </w:rPr>
            </w:pPr>
            <w:r w:rsidRPr="007E1EAE">
              <w:rPr>
                <w:rStyle w:val="CodeSnippet"/>
                <w:noProof/>
              </w:rPr>
              <w:t xml:space="preserve">                location: /some_other_data_location</w:t>
            </w:r>
          </w:p>
          <w:p w14:paraId="51156CFC" w14:textId="77777777" w:rsidR="00841FF2" w:rsidRPr="007E1EAE" w:rsidRDefault="00841FF2" w:rsidP="00841FF2">
            <w:pPr>
              <w:rPr>
                <w:rStyle w:val="CodeSnippet"/>
                <w:noProof/>
              </w:rPr>
            </w:pPr>
          </w:p>
          <w:p w14:paraId="3E02D6C4" w14:textId="77777777" w:rsidR="00841FF2" w:rsidRPr="007E1EAE" w:rsidRDefault="00841FF2" w:rsidP="00841FF2">
            <w:pPr>
              <w:rPr>
                <w:rStyle w:val="CodeSnippet"/>
                <w:noProof/>
              </w:rPr>
            </w:pPr>
            <w:r w:rsidRPr="007E1EAE">
              <w:rPr>
                <w:rStyle w:val="CodeSnippet"/>
                <w:noProof/>
              </w:rPr>
              <w:t xml:space="preserve">    my_storage:</w:t>
            </w:r>
          </w:p>
          <w:p w14:paraId="0DF5E12B" w14:textId="77777777" w:rsidR="00841FF2" w:rsidRPr="007E1EAE" w:rsidRDefault="00841FF2" w:rsidP="00841FF2">
            <w:pPr>
              <w:rPr>
                <w:rStyle w:val="CodeSnippet"/>
                <w:noProof/>
              </w:rPr>
            </w:pPr>
            <w:r w:rsidRPr="007E1EAE">
              <w:rPr>
                <w:rStyle w:val="CodeSnippet"/>
                <w:noProof/>
              </w:rPr>
              <w:t xml:space="preserve">      type: tosca.nodes.BlockStorage</w:t>
            </w:r>
          </w:p>
          <w:p w14:paraId="2CCBD86F" w14:textId="77777777" w:rsidR="00841FF2" w:rsidRPr="007E1EAE" w:rsidRDefault="00841FF2" w:rsidP="00841FF2">
            <w:pPr>
              <w:rPr>
                <w:rStyle w:val="CodeSnippet"/>
                <w:noProof/>
              </w:rPr>
            </w:pPr>
            <w:r w:rsidRPr="007E1EAE">
              <w:rPr>
                <w:rStyle w:val="CodeSnippet"/>
                <w:noProof/>
              </w:rPr>
              <w:t xml:space="preserve">      properties:</w:t>
            </w:r>
          </w:p>
          <w:p w14:paraId="233ADB70" w14:textId="77777777" w:rsidR="00841FF2" w:rsidRPr="007E1EAE" w:rsidRDefault="00841FF2" w:rsidP="00841FF2">
            <w:pPr>
              <w:rPr>
                <w:rStyle w:val="CodeSnippet"/>
                <w:noProof/>
              </w:rPr>
            </w:pPr>
            <w:r w:rsidRPr="007E1EAE">
              <w:rPr>
                <w:rStyle w:val="CodeSnippet"/>
                <w:noProof/>
              </w:rPr>
              <w:t xml:space="preserve">        size: { get_input: storage_size }</w:t>
            </w:r>
          </w:p>
          <w:p w14:paraId="24012B9C"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5BF2C3EE" w14:textId="77777777" w:rsidR="00841FF2" w:rsidRPr="007E1EAE" w:rsidRDefault="00841FF2" w:rsidP="00841FF2">
            <w:pPr>
              <w:rPr>
                <w:rStyle w:val="CodeSnippet"/>
                <w:noProof/>
              </w:rPr>
            </w:pPr>
          </w:p>
          <w:p w14:paraId="0B536D83" w14:textId="77777777" w:rsidR="00841FF2" w:rsidRPr="007E1EAE" w:rsidRDefault="00841FF2" w:rsidP="00841FF2">
            <w:pPr>
              <w:rPr>
                <w:rStyle w:val="CodeSnippet"/>
                <w:noProof/>
              </w:rPr>
            </w:pPr>
            <w:r w:rsidRPr="007E1EAE">
              <w:rPr>
                <w:rStyle w:val="CodeSnippet"/>
                <w:noProof/>
              </w:rPr>
              <w:t xml:space="preserve">  outputs:</w:t>
            </w:r>
          </w:p>
          <w:p w14:paraId="1A9CEB39" w14:textId="77777777" w:rsidR="00841FF2" w:rsidRPr="007E1EAE" w:rsidRDefault="00841FF2" w:rsidP="00841FF2">
            <w:pPr>
              <w:rPr>
                <w:rStyle w:val="CodeSnippet"/>
                <w:noProof/>
              </w:rPr>
            </w:pPr>
            <w:r w:rsidRPr="007E1EAE">
              <w:rPr>
                <w:rStyle w:val="CodeSnippet"/>
                <w:noProof/>
              </w:rPr>
              <w:t xml:space="preserve">    private_ip_1:</w:t>
            </w:r>
          </w:p>
          <w:p w14:paraId="10F898C4" w14:textId="77777777" w:rsidR="00841FF2" w:rsidRPr="007E1EAE" w:rsidRDefault="00841FF2" w:rsidP="00841FF2">
            <w:pPr>
              <w:rPr>
                <w:rStyle w:val="CodeSnippet"/>
                <w:noProof/>
              </w:rPr>
            </w:pPr>
            <w:r w:rsidRPr="007E1EAE">
              <w:rPr>
                <w:rStyle w:val="CodeSnippet"/>
                <w:noProof/>
              </w:rPr>
              <w:lastRenderedPageBreak/>
              <w:t xml:space="preserve">      description: The private IP address of the application’s first tier.</w:t>
            </w:r>
          </w:p>
          <w:p w14:paraId="2C094D61"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7BEA4239" w14:textId="77777777" w:rsidR="00841FF2" w:rsidRPr="007E1EAE" w:rsidRDefault="00841FF2" w:rsidP="00841FF2">
            <w:pPr>
              <w:rPr>
                <w:rStyle w:val="CodeSnippet"/>
                <w:noProof/>
              </w:rPr>
            </w:pPr>
            <w:r w:rsidRPr="007E1EAE">
              <w:rPr>
                <w:rStyle w:val="CodeSnippet"/>
                <w:noProof/>
              </w:rPr>
              <w:t xml:space="preserve">    private_ip_2:</w:t>
            </w:r>
          </w:p>
          <w:p w14:paraId="64FB898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20D8E860"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3C5771E8" w14:textId="77777777" w:rsidR="00841FF2" w:rsidRPr="007E1EAE" w:rsidRDefault="00841FF2" w:rsidP="00841FF2">
            <w:pPr>
              <w:rPr>
                <w:rStyle w:val="CodeSnippet"/>
                <w:noProof/>
              </w:rPr>
            </w:pPr>
            <w:r w:rsidRPr="007E1EAE">
              <w:rPr>
                <w:rStyle w:val="CodeSnippet"/>
                <w:noProof/>
              </w:rPr>
              <w:t xml:space="preserve">    volume_id:</w:t>
            </w:r>
          </w:p>
          <w:p w14:paraId="01B9B29E"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C06090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34DA367C" w14:textId="77777777" w:rsidR="00841FF2" w:rsidRPr="007E1EAE" w:rsidRDefault="00841FF2" w:rsidP="00841FF2">
      <w:pPr>
        <w:pStyle w:val="Heading3"/>
      </w:pPr>
      <w:bookmarkStart w:id="1661" w:name="USE_CASE_BLOCKSTORAGE_5"/>
      <w:bookmarkStart w:id="1662" w:name="_Toc454457937"/>
      <w:bookmarkStart w:id="1663" w:name="_Toc454458736"/>
      <w:r w:rsidRPr="007E1EAE">
        <w:lastRenderedPageBreak/>
        <w:t>Block Storage</w:t>
      </w:r>
      <w:bookmarkEnd w:id="1661"/>
      <w:r w:rsidRPr="007E1EAE">
        <w:t xml:space="preserve"> 5: Single Block Storage shared by 2-Tier Application with custom AttachesTo Type and explicit Relationship Templates</w:t>
      </w:r>
      <w:bookmarkEnd w:id="1662"/>
      <w:bookmarkEnd w:id="1663"/>
    </w:p>
    <w:p w14:paraId="32691534" w14:textId="77777777" w:rsidR="00841FF2" w:rsidRPr="007E1EAE" w:rsidRDefault="00841FF2" w:rsidP="00841FF2">
      <w:pPr>
        <w:pStyle w:val="Heading4"/>
      </w:pPr>
      <w:r w:rsidRPr="007E1EAE">
        <w:t>Description</w:t>
      </w:r>
    </w:p>
    <w:p w14:paraId="045F43C9" w14:textId="77777777" w:rsidR="00841FF2" w:rsidRPr="007E1EAE" w:rsidRDefault="00841FF2" w:rsidP="00841FF2">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55B82BF8" w14:textId="77777777" w:rsidR="00841FF2" w:rsidRPr="007E1EAE" w:rsidRDefault="00841FF2" w:rsidP="00841FF2"/>
    <w:p w14:paraId="157B9A8B"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41E48AFB" w14:textId="77777777" w:rsidR="00841FF2" w:rsidRPr="007E1EAE" w:rsidRDefault="00841FF2" w:rsidP="00841FF2">
      <w:pPr>
        <w:pStyle w:val="Heading4"/>
        <w:rPr>
          <w:u w:val="single"/>
        </w:rPr>
      </w:pPr>
      <w:r w:rsidRPr="007E1EAE">
        <w:t>Logical Diagram</w:t>
      </w:r>
    </w:p>
    <w:p w14:paraId="77B499C5" w14:textId="77777777" w:rsidR="00841FF2" w:rsidRPr="007E1EAE" w:rsidRDefault="00841FF2" w:rsidP="00841FF2">
      <w:r w:rsidRPr="007E1EAE">
        <w:rPr>
          <w:noProof/>
        </w:rPr>
        <w:drawing>
          <wp:inline distT="0" distB="0" distL="0" distR="0" wp14:anchorId="3FAE7794" wp14:editId="232E2F0D">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5">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67C0B8E"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07989B" w14:textId="77777777" w:rsidTr="00841FF2">
        <w:tc>
          <w:tcPr>
            <w:tcW w:w="9576" w:type="dxa"/>
            <w:shd w:val="clear" w:color="auto" w:fill="D9D9D9" w:themeFill="background1" w:themeFillShade="D9"/>
          </w:tcPr>
          <w:p w14:paraId="3FD4437E" w14:textId="77777777" w:rsidR="00841FF2" w:rsidRPr="007E1EAE" w:rsidRDefault="00841FF2" w:rsidP="00841FF2">
            <w:pPr>
              <w:rPr>
                <w:rStyle w:val="CodeSnippet"/>
                <w:noProof/>
              </w:rPr>
            </w:pPr>
            <w:r w:rsidRPr="007E1EAE">
              <w:rPr>
                <w:rStyle w:val="CodeSnippet"/>
                <w:noProof/>
              </w:rPr>
              <w:t>tosca_definitions_version: tosca_simple_yaml_1_0</w:t>
            </w:r>
          </w:p>
          <w:p w14:paraId="4D2E0ABF" w14:textId="77777777" w:rsidR="00841FF2" w:rsidRPr="007E1EAE" w:rsidRDefault="00841FF2" w:rsidP="00841FF2">
            <w:pPr>
              <w:rPr>
                <w:rStyle w:val="CodeSnippet"/>
                <w:noProof/>
              </w:rPr>
            </w:pPr>
          </w:p>
          <w:p w14:paraId="7A5F1048" w14:textId="77777777" w:rsidR="00841FF2" w:rsidRPr="007E1EAE" w:rsidRDefault="00841FF2" w:rsidP="00841FF2">
            <w:pPr>
              <w:rPr>
                <w:rStyle w:val="CodeSnippet"/>
                <w:noProof/>
              </w:rPr>
            </w:pPr>
            <w:r w:rsidRPr="007E1EAE">
              <w:rPr>
                <w:rStyle w:val="CodeSnippet"/>
                <w:noProof/>
              </w:rPr>
              <w:t>description: &gt;</w:t>
            </w:r>
          </w:p>
          <w:p w14:paraId="2C00A4A0" w14:textId="77777777" w:rsidR="00841FF2" w:rsidRPr="007E1EAE" w:rsidRDefault="00841FF2" w:rsidP="00841FF2">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FB85B61" w14:textId="77777777" w:rsidR="00841FF2" w:rsidRPr="007E1EAE" w:rsidRDefault="00841FF2" w:rsidP="00841FF2">
            <w:pPr>
              <w:rPr>
                <w:rStyle w:val="CodeSnippet"/>
                <w:noProof/>
              </w:rPr>
            </w:pPr>
            <w:r w:rsidRPr="007E1EAE">
              <w:rPr>
                <w:rStyle w:val="CodeSnippet"/>
                <w:noProof/>
              </w:rPr>
              <w:t>relationship_types:</w:t>
            </w:r>
          </w:p>
          <w:p w14:paraId="4E965621" w14:textId="77777777" w:rsidR="00841FF2" w:rsidRPr="007E1EAE" w:rsidRDefault="00841FF2" w:rsidP="00841FF2">
            <w:pPr>
              <w:rPr>
                <w:rStyle w:val="CodeSnippet"/>
                <w:noProof/>
              </w:rPr>
            </w:pPr>
            <w:r w:rsidRPr="007E1EAE">
              <w:rPr>
                <w:rStyle w:val="CodeSnippet"/>
                <w:noProof/>
              </w:rPr>
              <w:t xml:space="preserve">  MyAttachesTo:</w:t>
            </w:r>
          </w:p>
          <w:p w14:paraId="78730B2C"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080995B" w14:textId="77777777" w:rsidR="00841FF2" w:rsidRPr="007E1EAE" w:rsidRDefault="00841FF2" w:rsidP="00841FF2">
            <w:pPr>
              <w:rPr>
                <w:rStyle w:val="CodeSnippet"/>
                <w:noProof/>
              </w:rPr>
            </w:pPr>
            <w:r w:rsidRPr="007E1EAE">
              <w:rPr>
                <w:rStyle w:val="CodeSnippet"/>
                <w:noProof/>
              </w:rPr>
              <w:t xml:space="preserve">    properties: </w:t>
            </w:r>
          </w:p>
          <w:p w14:paraId="10883A5D" w14:textId="77777777" w:rsidR="00841FF2" w:rsidRPr="007E1EAE" w:rsidRDefault="00841FF2" w:rsidP="00841FF2">
            <w:pPr>
              <w:rPr>
                <w:rStyle w:val="CodeSnippet"/>
                <w:noProof/>
              </w:rPr>
            </w:pPr>
            <w:r w:rsidRPr="007E1EAE">
              <w:rPr>
                <w:rStyle w:val="CodeSnippet"/>
                <w:noProof/>
              </w:rPr>
              <w:t xml:space="preserve">      location:</w:t>
            </w:r>
          </w:p>
          <w:p w14:paraId="5533B077" w14:textId="77777777" w:rsidR="00841FF2" w:rsidRPr="007E1EAE" w:rsidRDefault="00841FF2" w:rsidP="00841FF2">
            <w:pPr>
              <w:rPr>
                <w:rStyle w:val="CodeSnippet"/>
                <w:noProof/>
              </w:rPr>
            </w:pPr>
            <w:r w:rsidRPr="007E1EAE">
              <w:rPr>
                <w:rStyle w:val="CodeSnippet"/>
                <w:noProof/>
              </w:rPr>
              <w:t xml:space="preserve">        type: string</w:t>
            </w:r>
          </w:p>
          <w:p w14:paraId="3B05A54A" w14:textId="77777777" w:rsidR="00841FF2" w:rsidRPr="007E1EAE" w:rsidRDefault="00841FF2" w:rsidP="00841FF2">
            <w:pPr>
              <w:rPr>
                <w:rStyle w:val="CodeSnippet"/>
                <w:noProof/>
              </w:rPr>
            </w:pPr>
            <w:r w:rsidRPr="007E1EAE">
              <w:rPr>
                <w:rStyle w:val="CodeSnippet"/>
                <w:noProof/>
              </w:rPr>
              <w:t xml:space="preserve">        default: /default_location</w:t>
            </w:r>
          </w:p>
          <w:p w14:paraId="62A2DC7A" w14:textId="77777777" w:rsidR="00841FF2" w:rsidRPr="007E1EAE" w:rsidRDefault="00841FF2" w:rsidP="00841FF2">
            <w:pPr>
              <w:rPr>
                <w:rStyle w:val="CodeSnippet"/>
                <w:noProof/>
              </w:rPr>
            </w:pPr>
          </w:p>
          <w:p w14:paraId="1CF110EF" w14:textId="77777777" w:rsidR="00841FF2" w:rsidRPr="007E1EAE" w:rsidRDefault="00841FF2" w:rsidP="00841FF2">
            <w:pPr>
              <w:rPr>
                <w:rStyle w:val="CodeSnippet"/>
                <w:noProof/>
              </w:rPr>
            </w:pPr>
            <w:r w:rsidRPr="007E1EAE">
              <w:rPr>
                <w:rStyle w:val="CodeSnippet"/>
                <w:noProof/>
              </w:rPr>
              <w:t>topology_template:</w:t>
            </w:r>
          </w:p>
          <w:p w14:paraId="672367C7" w14:textId="77777777" w:rsidR="00841FF2" w:rsidRPr="007E1EAE" w:rsidRDefault="00841FF2" w:rsidP="00841FF2">
            <w:pPr>
              <w:rPr>
                <w:rStyle w:val="CodeSnippet"/>
                <w:noProof/>
              </w:rPr>
            </w:pPr>
            <w:r w:rsidRPr="007E1EAE">
              <w:rPr>
                <w:rStyle w:val="CodeSnippet"/>
                <w:noProof/>
              </w:rPr>
              <w:t xml:space="preserve">  inputs:</w:t>
            </w:r>
          </w:p>
          <w:p w14:paraId="54513E05" w14:textId="77777777" w:rsidR="00841FF2" w:rsidRPr="007E1EAE" w:rsidRDefault="00841FF2" w:rsidP="00841FF2">
            <w:pPr>
              <w:rPr>
                <w:rStyle w:val="CodeSnippet"/>
                <w:noProof/>
              </w:rPr>
            </w:pPr>
            <w:r w:rsidRPr="007E1EAE">
              <w:rPr>
                <w:rStyle w:val="CodeSnippet"/>
                <w:noProof/>
              </w:rPr>
              <w:t xml:space="preserve">    cpus:</w:t>
            </w:r>
          </w:p>
          <w:p w14:paraId="4BC521E7" w14:textId="77777777" w:rsidR="00841FF2" w:rsidRPr="007E1EAE" w:rsidRDefault="00841FF2" w:rsidP="00841FF2">
            <w:pPr>
              <w:rPr>
                <w:rStyle w:val="CodeSnippet"/>
                <w:noProof/>
              </w:rPr>
            </w:pPr>
            <w:r w:rsidRPr="007E1EAE">
              <w:rPr>
                <w:rStyle w:val="CodeSnippet"/>
                <w:noProof/>
              </w:rPr>
              <w:t xml:space="preserve">      type: integer</w:t>
            </w:r>
          </w:p>
          <w:p w14:paraId="64B27DD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2E91D880" w14:textId="77777777" w:rsidR="00841FF2" w:rsidRPr="007E1EAE" w:rsidRDefault="00841FF2" w:rsidP="00841FF2">
            <w:pPr>
              <w:rPr>
                <w:rStyle w:val="CodeSnippet"/>
                <w:noProof/>
              </w:rPr>
            </w:pPr>
            <w:r w:rsidRPr="007E1EAE">
              <w:rPr>
                <w:rStyle w:val="CodeSnippet"/>
                <w:noProof/>
              </w:rPr>
              <w:t xml:space="preserve">      constraints:</w:t>
            </w:r>
          </w:p>
          <w:p w14:paraId="2C2B7FF7" w14:textId="77777777" w:rsidR="00841FF2" w:rsidRPr="007E1EAE" w:rsidRDefault="00841FF2" w:rsidP="00841FF2">
            <w:pPr>
              <w:rPr>
                <w:rStyle w:val="CodeSnippet"/>
                <w:noProof/>
              </w:rPr>
            </w:pPr>
            <w:r w:rsidRPr="007E1EAE">
              <w:rPr>
                <w:rStyle w:val="CodeSnippet"/>
                <w:noProof/>
              </w:rPr>
              <w:t xml:space="preserve">        - valid_values: [ 1, 2, 4, 8 ]</w:t>
            </w:r>
          </w:p>
          <w:p w14:paraId="1BD8FBED" w14:textId="77777777" w:rsidR="00841FF2" w:rsidRPr="007E1EAE" w:rsidRDefault="00841FF2" w:rsidP="00841FF2">
            <w:pPr>
              <w:rPr>
                <w:rStyle w:val="CodeSnippet"/>
                <w:noProof/>
              </w:rPr>
            </w:pPr>
            <w:r w:rsidRPr="007E1EAE">
              <w:rPr>
                <w:rStyle w:val="CodeSnippet"/>
                <w:noProof/>
              </w:rPr>
              <w:t xml:space="preserve">    storage_size:</w:t>
            </w:r>
          </w:p>
          <w:p w14:paraId="6E457ABA" w14:textId="77777777" w:rsidR="00841FF2" w:rsidRPr="007E1EAE" w:rsidRDefault="00841FF2" w:rsidP="00841FF2">
            <w:pPr>
              <w:rPr>
                <w:rStyle w:val="CodeSnippet"/>
                <w:noProof/>
              </w:rPr>
            </w:pPr>
            <w:r w:rsidRPr="007E1EAE">
              <w:rPr>
                <w:rStyle w:val="CodeSnippet"/>
                <w:noProof/>
              </w:rPr>
              <w:t xml:space="preserve">      type: scalar-unit.size</w:t>
            </w:r>
          </w:p>
          <w:p w14:paraId="7A822448" w14:textId="77777777" w:rsidR="00841FF2" w:rsidRPr="007E1EAE" w:rsidRDefault="00841FF2" w:rsidP="00841FF2">
            <w:pPr>
              <w:rPr>
                <w:rStyle w:val="CodeSnippet"/>
                <w:noProof/>
              </w:rPr>
            </w:pPr>
            <w:r w:rsidRPr="007E1EAE">
              <w:rPr>
                <w:rStyle w:val="CodeSnippet"/>
                <w:noProof/>
              </w:rPr>
              <w:t xml:space="preserve">      default: 1 GB</w:t>
            </w:r>
          </w:p>
          <w:p w14:paraId="6DB6E1F4"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1C073AF7" w14:textId="77777777" w:rsidR="00841FF2" w:rsidRPr="007E1EAE" w:rsidRDefault="00841FF2" w:rsidP="00841FF2">
            <w:pPr>
              <w:rPr>
                <w:rStyle w:val="CodeSnippet"/>
                <w:noProof/>
              </w:rPr>
            </w:pPr>
            <w:r w:rsidRPr="007E1EAE">
              <w:rPr>
                <w:rStyle w:val="CodeSnippet"/>
                <w:noProof/>
              </w:rPr>
              <w:t xml:space="preserve">    storage_snapshot_id:</w:t>
            </w:r>
          </w:p>
          <w:p w14:paraId="5C6DC9CE" w14:textId="77777777" w:rsidR="00841FF2" w:rsidRPr="007E1EAE" w:rsidRDefault="00841FF2" w:rsidP="00841FF2">
            <w:pPr>
              <w:rPr>
                <w:rStyle w:val="CodeSnippet"/>
                <w:noProof/>
              </w:rPr>
            </w:pPr>
            <w:r w:rsidRPr="007E1EAE">
              <w:rPr>
                <w:rStyle w:val="CodeSnippet"/>
                <w:noProof/>
              </w:rPr>
              <w:t xml:space="preserve">      type: string</w:t>
            </w:r>
          </w:p>
          <w:p w14:paraId="7AE3C6E3" w14:textId="77777777" w:rsidR="00841FF2" w:rsidRPr="007E1EAE" w:rsidRDefault="00841FF2" w:rsidP="00841FF2">
            <w:pPr>
              <w:rPr>
                <w:rStyle w:val="CodeSnippet"/>
                <w:noProof/>
              </w:rPr>
            </w:pPr>
            <w:r w:rsidRPr="007E1EAE">
              <w:rPr>
                <w:rStyle w:val="CodeSnippet"/>
                <w:noProof/>
              </w:rPr>
              <w:t xml:space="preserve">      description: &gt;</w:t>
            </w:r>
          </w:p>
          <w:p w14:paraId="0F51F79E"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w:t>
            </w:r>
          </w:p>
          <w:p w14:paraId="56951355" w14:textId="77777777" w:rsidR="00841FF2" w:rsidRPr="007E1EAE" w:rsidRDefault="00841FF2" w:rsidP="00841FF2">
            <w:pPr>
              <w:rPr>
                <w:rStyle w:val="CodeSnippet"/>
                <w:noProof/>
              </w:rPr>
            </w:pPr>
            <w:r w:rsidRPr="007E1EAE">
              <w:rPr>
                <w:rStyle w:val="CodeSnippet"/>
                <w:noProof/>
              </w:rPr>
              <w:t xml:space="preserve">    storage_location:</w:t>
            </w:r>
          </w:p>
          <w:p w14:paraId="301380CB" w14:textId="77777777" w:rsidR="00841FF2" w:rsidRPr="007E1EAE" w:rsidRDefault="00841FF2" w:rsidP="00841FF2">
            <w:pPr>
              <w:rPr>
                <w:rStyle w:val="CodeSnippet"/>
                <w:noProof/>
              </w:rPr>
            </w:pPr>
            <w:r w:rsidRPr="007E1EAE">
              <w:rPr>
                <w:rStyle w:val="CodeSnippet"/>
                <w:noProof/>
              </w:rPr>
              <w:t xml:space="preserve">      type: string</w:t>
            </w:r>
          </w:p>
          <w:p w14:paraId="7740A836" w14:textId="77777777" w:rsidR="00841FF2" w:rsidRPr="007E1EAE" w:rsidRDefault="00841FF2" w:rsidP="00841FF2">
            <w:pPr>
              <w:rPr>
                <w:rStyle w:val="CodeSnippet"/>
                <w:noProof/>
              </w:rPr>
            </w:pPr>
            <w:r w:rsidRPr="007E1EAE">
              <w:rPr>
                <w:rStyle w:val="CodeSnippet"/>
                <w:noProof/>
              </w:rPr>
              <w:t xml:space="preserve">      description: &gt;</w:t>
            </w:r>
          </w:p>
          <w:p w14:paraId="06820FDD"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46A748A8" w14:textId="77777777" w:rsidR="00841FF2" w:rsidRPr="007E1EAE" w:rsidRDefault="00841FF2" w:rsidP="00841FF2">
            <w:pPr>
              <w:rPr>
                <w:rStyle w:val="CodeSnippet"/>
                <w:noProof/>
              </w:rPr>
            </w:pPr>
          </w:p>
          <w:p w14:paraId="1A9B37CA" w14:textId="77777777" w:rsidR="00841FF2" w:rsidRPr="007E1EAE" w:rsidRDefault="00841FF2" w:rsidP="00841FF2">
            <w:pPr>
              <w:rPr>
                <w:rStyle w:val="CodeSnippet"/>
                <w:noProof/>
              </w:rPr>
            </w:pPr>
            <w:r w:rsidRPr="007E1EAE">
              <w:rPr>
                <w:rStyle w:val="CodeSnippet"/>
                <w:noProof/>
              </w:rPr>
              <w:t xml:space="preserve">  node_templates:</w:t>
            </w:r>
          </w:p>
          <w:p w14:paraId="4FB8034B" w14:textId="77777777" w:rsidR="00841FF2" w:rsidRPr="007E1EAE" w:rsidRDefault="00841FF2" w:rsidP="00841FF2">
            <w:pPr>
              <w:rPr>
                <w:rStyle w:val="CodeSnippet"/>
                <w:noProof/>
              </w:rPr>
            </w:pPr>
          </w:p>
          <w:p w14:paraId="616335F3" w14:textId="77777777" w:rsidR="00841FF2" w:rsidRPr="007E1EAE" w:rsidRDefault="00841FF2" w:rsidP="00841FF2">
            <w:pPr>
              <w:rPr>
                <w:rStyle w:val="CodeSnippet"/>
                <w:noProof/>
              </w:rPr>
            </w:pPr>
            <w:r w:rsidRPr="007E1EAE">
              <w:rPr>
                <w:rStyle w:val="CodeSnippet"/>
                <w:noProof/>
              </w:rPr>
              <w:t xml:space="preserve">    my_web_app_tier_1:</w:t>
            </w:r>
          </w:p>
          <w:p w14:paraId="3619A616" w14:textId="77777777" w:rsidR="00841FF2" w:rsidRPr="007E1EAE" w:rsidRDefault="00841FF2" w:rsidP="00841FF2">
            <w:pPr>
              <w:rPr>
                <w:rStyle w:val="CodeSnippet"/>
                <w:noProof/>
              </w:rPr>
            </w:pPr>
            <w:r w:rsidRPr="007E1EAE">
              <w:rPr>
                <w:rStyle w:val="CodeSnippet"/>
                <w:noProof/>
              </w:rPr>
              <w:t xml:space="preserve">      type: tosca.nodes.Compute</w:t>
            </w:r>
          </w:p>
          <w:p w14:paraId="110568AC" w14:textId="77777777" w:rsidR="00841FF2" w:rsidRPr="007E1EAE" w:rsidRDefault="00841FF2" w:rsidP="00841FF2">
            <w:pPr>
              <w:rPr>
                <w:rStyle w:val="CodeSnippet"/>
                <w:noProof/>
              </w:rPr>
            </w:pPr>
            <w:r w:rsidRPr="007E1EAE">
              <w:rPr>
                <w:rStyle w:val="CodeSnippet"/>
                <w:noProof/>
              </w:rPr>
              <w:t xml:space="preserve">      capabilities:</w:t>
            </w:r>
          </w:p>
          <w:p w14:paraId="178D3753" w14:textId="77777777" w:rsidR="00841FF2" w:rsidRPr="007E1EAE" w:rsidRDefault="00841FF2" w:rsidP="00841FF2">
            <w:pPr>
              <w:rPr>
                <w:rStyle w:val="CodeSnippet"/>
                <w:noProof/>
              </w:rPr>
            </w:pPr>
            <w:r w:rsidRPr="007E1EAE">
              <w:rPr>
                <w:rStyle w:val="CodeSnippet"/>
                <w:noProof/>
              </w:rPr>
              <w:t xml:space="preserve">        host:</w:t>
            </w:r>
          </w:p>
          <w:p w14:paraId="1F901E68" w14:textId="77777777" w:rsidR="00841FF2" w:rsidRPr="007E1EAE" w:rsidRDefault="00841FF2" w:rsidP="00841FF2">
            <w:pPr>
              <w:rPr>
                <w:rStyle w:val="CodeSnippet"/>
                <w:noProof/>
              </w:rPr>
            </w:pPr>
            <w:r w:rsidRPr="007E1EAE">
              <w:rPr>
                <w:rStyle w:val="CodeSnippet"/>
                <w:noProof/>
              </w:rPr>
              <w:t xml:space="preserve">          properties:</w:t>
            </w:r>
          </w:p>
          <w:p w14:paraId="76EB388C" w14:textId="77777777" w:rsidR="00841FF2" w:rsidRPr="007E1EAE" w:rsidRDefault="00841FF2" w:rsidP="00841FF2">
            <w:pPr>
              <w:rPr>
                <w:rStyle w:val="CodeSnippet"/>
                <w:noProof/>
              </w:rPr>
            </w:pPr>
            <w:r w:rsidRPr="007E1EAE">
              <w:rPr>
                <w:rStyle w:val="CodeSnippet"/>
                <w:noProof/>
              </w:rPr>
              <w:t xml:space="preserve">            disk_size: 10 GB</w:t>
            </w:r>
          </w:p>
          <w:p w14:paraId="38E5389D"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4CB9AC49" w14:textId="77777777" w:rsidR="00841FF2" w:rsidRPr="007E1EAE" w:rsidRDefault="00841FF2" w:rsidP="00841FF2">
            <w:pPr>
              <w:rPr>
                <w:rStyle w:val="CodeSnippet"/>
                <w:noProof/>
              </w:rPr>
            </w:pPr>
            <w:r w:rsidRPr="007E1EAE">
              <w:rPr>
                <w:rStyle w:val="CodeSnippet"/>
                <w:noProof/>
              </w:rPr>
              <w:t xml:space="preserve">            mem_size: 4096 MB</w:t>
            </w:r>
          </w:p>
          <w:p w14:paraId="0A1350C7" w14:textId="77777777" w:rsidR="00841FF2" w:rsidRPr="007E1EAE" w:rsidRDefault="00841FF2" w:rsidP="00841FF2">
            <w:pPr>
              <w:rPr>
                <w:rStyle w:val="CodeSnippet"/>
                <w:noProof/>
              </w:rPr>
            </w:pPr>
            <w:r w:rsidRPr="007E1EAE">
              <w:rPr>
                <w:rStyle w:val="CodeSnippet"/>
                <w:noProof/>
              </w:rPr>
              <w:t xml:space="preserve">        os:</w:t>
            </w:r>
          </w:p>
          <w:p w14:paraId="220E971F" w14:textId="77777777" w:rsidR="00841FF2" w:rsidRPr="007E1EAE" w:rsidRDefault="00841FF2" w:rsidP="00841FF2">
            <w:pPr>
              <w:rPr>
                <w:rStyle w:val="CodeSnippet"/>
                <w:noProof/>
              </w:rPr>
            </w:pPr>
            <w:r w:rsidRPr="007E1EAE">
              <w:rPr>
                <w:rStyle w:val="CodeSnippet"/>
                <w:noProof/>
              </w:rPr>
              <w:t xml:space="preserve">          properties:</w:t>
            </w:r>
          </w:p>
          <w:p w14:paraId="24C835EA" w14:textId="77777777" w:rsidR="00841FF2" w:rsidRPr="007E1EAE" w:rsidRDefault="00841FF2" w:rsidP="00841FF2">
            <w:pPr>
              <w:rPr>
                <w:rStyle w:val="CodeSnippet"/>
                <w:noProof/>
              </w:rPr>
            </w:pPr>
            <w:r w:rsidRPr="007E1EAE">
              <w:rPr>
                <w:rStyle w:val="CodeSnippet"/>
                <w:noProof/>
              </w:rPr>
              <w:t xml:space="preserve">            architecture: x86_64</w:t>
            </w:r>
          </w:p>
          <w:p w14:paraId="2FC90795" w14:textId="77777777" w:rsidR="00841FF2" w:rsidRPr="007E1EAE" w:rsidRDefault="00841FF2" w:rsidP="00841FF2">
            <w:pPr>
              <w:rPr>
                <w:rStyle w:val="CodeSnippet"/>
                <w:noProof/>
              </w:rPr>
            </w:pPr>
            <w:r w:rsidRPr="007E1EAE">
              <w:rPr>
                <w:rStyle w:val="CodeSnippet"/>
                <w:noProof/>
              </w:rPr>
              <w:t xml:space="preserve">            type: Linux</w:t>
            </w:r>
          </w:p>
          <w:p w14:paraId="4E34B419" w14:textId="77777777" w:rsidR="00841FF2" w:rsidRPr="007E1EAE" w:rsidRDefault="00841FF2" w:rsidP="00841FF2">
            <w:pPr>
              <w:rPr>
                <w:rStyle w:val="CodeSnippet"/>
                <w:noProof/>
              </w:rPr>
            </w:pPr>
            <w:r w:rsidRPr="007E1EAE">
              <w:rPr>
                <w:rStyle w:val="CodeSnippet"/>
                <w:noProof/>
              </w:rPr>
              <w:t xml:space="preserve">            distribution: Fedora</w:t>
            </w:r>
          </w:p>
          <w:p w14:paraId="56EDFC2C" w14:textId="77777777" w:rsidR="00841FF2" w:rsidRPr="007E1EAE" w:rsidRDefault="00841FF2" w:rsidP="00841FF2">
            <w:pPr>
              <w:rPr>
                <w:rStyle w:val="CodeSnippet"/>
                <w:noProof/>
              </w:rPr>
            </w:pPr>
            <w:r w:rsidRPr="007E1EAE">
              <w:rPr>
                <w:rStyle w:val="CodeSnippet"/>
                <w:noProof/>
              </w:rPr>
              <w:t xml:space="preserve">            version: 18.0</w:t>
            </w:r>
          </w:p>
          <w:p w14:paraId="02EFFCB4" w14:textId="77777777" w:rsidR="00841FF2" w:rsidRPr="007E1EAE" w:rsidRDefault="00841FF2" w:rsidP="00841FF2">
            <w:pPr>
              <w:rPr>
                <w:rStyle w:val="CodeSnippet"/>
                <w:noProof/>
              </w:rPr>
            </w:pPr>
            <w:r w:rsidRPr="007E1EAE">
              <w:rPr>
                <w:rStyle w:val="CodeSnippet"/>
                <w:noProof/>
              </w:rPr>
              <w:t xml:space="preserve">      requirements:</w:t>
            </w:r>
          </w:p>
          <w:p w14:paraId="4BBE3B44" w14:textId="77777777" w:rsidR="00841FF2" w:rsidRPr="007E1EAE" w:rsidRDefault="00841FF2" w:rsidP="00841FF2">
            <w:pPr>
              <w:rPr>
                <w:rStyle w:val="CodeSnippet"/>
                <w:noProof/>
              </w:rPr>
            </w:pPr>
            <w:r w:rsidRPr="007E1EAE">
              <w:rPr>
                <w:rStyle w:val="CodeSnippet"/>
                <w:noProof/>
              </w:rPr>
              <w:t xml:space="preserve">        - local_storage:</w:t>
            </w:r>
          </w:p>
          <w:p w14:paraId="5BF46A2F" w14:textId="77777777" w:rsidR="00841FF2" w:rsidRPr="007E1EAE" w:rsidRDefault="00841FF2" w:rsidP="00841FF2">
            <w:pPr>
              <w:rPr>
                <w:rStyle w:val="CodeSnippet"/>
                <w:noProof/>
              </w:rPr>
            </w:pPr>
            <w:r w:rsidRPr="007E1EAE">
              <w:rPr>
                <w:rStyle w:val="CodeSnippet"/>
                <w:noProof/>
              </w:rPr>
              <w:t xml:space="preserve">            node: my_storage</w:t>
            </w:r>
          </w:p>
          <w:p w14:paraId="4A9A6CAF" w14:textId="77777777" w:rsidR="00841FF2" w:rsidRPr="007E1EAE" w:rsidRDefault="00841FF2" w:rsidP="00841FF2">
            <w:pPr>
              <w:rPr>
                <w:rStyle w:val="CodeSnippet"/>
                <w:noProof/>
              </w:rPr>
            </w:pPr>
            <w:r w:rsidRPr="007E1EAE">
              <w:rPr>
                <w:rStyle w:val="CodeSnippet"/>
                <w:noProof/>
              </w:rPr>
              <w:t xml:space="preserve">            relationship: storage_attachesto_1</w:t>
            </w:r>
          </w:p>
          <w:p w14:paraId="214846B9" w14:textId="77777777" w:rsidR="00841FF2" w:rsidRPr="007E1EAE" w:rsidRDefault="00841FF2" w:rsidP="00841FF2">
            <w:pPr>
              <w:rPr>
                <w:rStyle w:val="CodeSnippet"/>
                <w:noProof/>
              </w:rPr>
            </w:pPr>
          </w:p>
          <w:p w14:paraId="6CCDF62E" w14:textId="77777777" w:rsidR="00841FF2" w:rsidRPr="007E1EAE" w:rsidRDefault="00841FF2" w:rsidP="00841FF2">
            <w:pPr>
              <w:rPr>
                <w:rStyle w:val="CodeSnippet"/>
                <w:noProof/>
              </w:rPr>
            </w:pPr>
            <w:r w:rsidRPr="007E1EAE">
              <w:rPr>
                <w:rStyle w:val="CodeSnippet"/>
                <w:noProof/>
              </w:rPr>
              <w:t xml:space="preserve">    my_web_app_tier_2:</w:t>
            </w:r>
          </w:p>
          <w:p w14:paraId="346A2DC9" w14:textId="77777777" w:rsidR="00841FF2" w:rsidRPr="007E1EAE" w:rsidRDefault="00841FF2" w:rsidP="00841FF2">
            <w:pPr>
              <w:rPr>
                <w:rStyle w:val="CodeSnippet"/>
                <w:noProof/>
              </w:rPr>
            </w:pPr>
            <w:r w:rsidRPr="007E1EAE">
              <w:rPr>
                <w:rStyle w:val="CodeSnippet"/>
                <w:noProof/>
              </w:rPr>
              <w:t xml:space="preserve">      type: tosca.nodes.Compute</w:t>
            </w:r>
          </w:p>
          <w:p w14:paraId="686B4139" w14:textId="77777777" w:rsidR="00841FF2" w:rsidRPr="007E1EAE" w:rsidRDefault="00841FF2" w:rsidP="00841FF2">
            <w:pPr>
              <w:rPr>
                <w:rStyle w:val="CodeSnippet"/>
                <w:noProof/>
              </w:rPr>
            </w:pPr>
            <w:r w:rsidRPr="007E1EAE">
              <w:rPr>
                <w:rStyle w:val="CodeSnippet"/>
                <w:noProof/>
              </w:rPr>
              <w:t xml:space="preserve">      capabilities:</w:t>
            </w:r>
          </w:p>
          <w:p w14:paraId="75B2134D" w14:textId="77777777" w:rsidR="00841FF2" w:rsidRPr="007E1EAE" w:rsidRDefault="00841FF2" w:rsidP="00841FF2">
            <w:pPr>
              <w:rPr>
                <w:rStyle w:val="CodeSnippet"/>
                <w:noProof/>
              </w:rPr>
            </w:pPr>
            <w:r w:rsidRPr="007E1EAE">
              <w:rPr>
                <w:rStyle w:val="CodeSnippet"/>
                <w:noProof/>
              </w:rPr>
              <w:t xml:space="preserve">        host:</w:t>
            </w:r>
          </w:p>
          <w:p w14:paraId="4B9B6AE1" w14:textId="77777777" w:rsidR="00841FF2" w:rsidRPr="007E1EAE" w:rsidRDefault="00841FF2" w:rsidP="00841FF2">
            <w:pPr>
              <w:rPr>
                <w:rStyle w:val="CodeSnippet"/>
                <w:noProof/>
              </w:rPr>
            </w:pPr>
            <w:r w:rsidRPr="007E1EAE">
              <w:rPr>
                <w:rStyle w:val="CodeSnippet"/>
                <w:noProof/>
              </w:rPr>
              <w:t xml:space="preserve">          properties:</w:t>
            </w:r>
          </w:p>
          <w:p w14:paraId="246027F6" w14:textId="77777777" w:rsidR="00841FF2" w:rsidRPr="007E1EAE" w:rsidRDefault="00841FF2" w:rsidP="00841FF2">
            <w:pPr>
              <w:rPr>
                <w:rStyle w:val="CodeSnippet"/>
                <w:noProof/>
              </w:rPr>
            </w:pPr>
            <w:r w:rsidRPr="007E1EAE">
              <w:rPr>
                <w:rStyle w:val="CodeSnippet"/>
                <w:noProof/>
              </w:rPr>
              <w:t xml:space="preserve">            disk_size: 10 GB</w:t>
            </w:r>
          </w:p>
          <w:p w14:paraId="17E9C343" w14:textId="77777777" w:rsidR="00841FF2" w:rsidRPr="007E1EAE" w:rsidRDefault="00841FF2" w:rsidP="00841FF2">
            <w:pPr>
              <w:rPr>
                <w:rStyle w:val="CodeSnippet"/>
                <w:noProof/>
              </w:rPr>
            </w:pPr>
            <w:r w:rsidRPr="007E1EAE">
              <w:rPr>
                <w:rStyle w:val="CodeSnippet"/>
                <w:noProof/>
              </w:rPr>
              <w:t xml:space="preserve">            num_cpus: { get_input: cpus }</w:t>
            </w:r>
          </w:p>
          <w:p w14:paraId="7DF4B255" w14:textId="77777777" w:rsidR="00841FF2" w:rsidRPr="007E1EAE" w:rsidRDefault="00841FF2" w:rsidP="00841FF2">
            <w:pPr>
              <w:rPr>
                <w:rStyle w:val="CodeSnippet"/>
                <w:noProof/>
              </w:rPr>
            </w:pPr>
            <w:r w:rsidRPr="007E1EAE">
              <w:rPr>
                <w:rStyle w:val="CodeSnippet"/>
                <w:noProof/>
              </w:rPr>
              <w:t xml:space="preserve">            mem_size: 4096 MB</w:t>
            </w:r>
          </w:p>
          <w:p w14:paraId="2F6A74A5" w14:textId="77777777" w:rsidR="00841FF2" w:rsidRPr="007E1EAE" w:rsidRDefault="00841FF2" w:rsidP="00841FF2">
            <w:pPr>
              <w:rPr>
                <w:rStyle w:val="CodeSnippet"/>
                <w:noProof/>
              </w:rPr>
            </w:pPr>
            <w:r w:rsidRPr="007E1EAE">
              <w:rPr>
                <w:rStyle w:val="CodeSnippet"/>
                <w:noProof/>
              </w:rPr>
              <w:t xml:space="preserve">        os:</w:t>
            </w:r>
          </w:p>
          <w:p w14:paraId="2209AAE5" w14:textId="77777777" w:rsidR="00841FF2" w:rsidRPr="007E1EAE" w:rsidRDefault="00841FF2" w:rsidP="00841FF2">
            <w:pPr>
              <w:rPr>
                <w:rStyle w:val="CodeSnippet"/>
                <w:noProof/>
              </w:rPr>
            </w:pPr>
            <w:r w:rsidRPr="007E1EAE">
              <w:rPr>
                <w:rStyle w:val="CodeSnippet"/>
                <w:noProof/>
              </w:rPr>
              <w:t xml:space="preserve">          properties:</w:t>
            </w:r>
          </w:p>
          <w:p w14:paraId="67EDDB92" w14:textId="77777777" w:rsidR="00841FF2" w:rsidRPr="007E1EAE" w:rsidRDefault="00841FF2" w:rsidP="00841FF2">
            <w:pPr>
              <w:rPr>
                <w:rStyle w:val="CodeSnippet"/>
                <w:noProof/>
              </w:rPr>
            </w:pPr>
            <w:r w:rsidRPr="007E1EAE">
              <w:rPr>
                <w:rStyle w:val="CodeSnippet"/>
                <w:noProof/>
              </w:rPr>
              <w:t xml:space="preserve">            architecture: x86_64</w:t>
            </w:r>
          </w:p>
          <w:p w14:paraId="2B0D5BB6" w14:textId="77777777" w:rsidR="00841FF2" w:rsidRPr="007E1EAE" w:rsidRDefault="00841FF2" w:rsidP="00841FF2">
            <w:pPr>
              <w:rPr>
                <w:rStyle w:val="CodeSnippet"/>
                <w:noProof/>
              </w:rPr>
            </w:pPr>
            <w:r w:rsidRPr="007E1EAE">
              <w:rPr>
                <w:rStyle w:val="CodeSnippet"/>
                <w:noProof/>
              </w:rPr>
              <w:t xml:space="preserve">            type: Linux</w:t>
            </w:r>
          </w:p>
          <w:p w14:paraId="3A842FA2" w14:textId="77777777" w:rsidR="00841FF2" w:rsidRPr="007E1EAE" w:rsidRDefault="00841FF2" w:rsidP="00841FF2">
            <w:pPr>
              <w:rPr>
                <w:rStyle w:val="CodeSnippet"/>
                <w:noProof/>
              </w:rPr>
            </w:pPr>
            <w:r w:rsidRPr="007E1EAE">
              <w:rPr>
                <w:rStyle w:val="CodeSnippet"/>
                <w:noProof/>
              </w:rPr>
              <w:t xml:space="preserve">            distribution: Fedora</w:t>
            </w:r>
          </w:p>
          <w:p w14:paraId="7C241D82" w14:textId="77777777" w:rsidR="00841FF2" w:rsidRPr="007E1EAE" w:rsidRDefault="00841FF2" w:rsidP="00841FF2">
            <w:pPr>
              <w:rPr>
                <w:rStyle w:val="CodeSnippet"/>
                <w:noProof/>
              </w:rPr>
            </w:pPr>
            <w:r w:rsidRPr="007E1EAE">
              <w:rPr>
                <w:rStyle w:val="CodeSnippet"/>
                <w:noProof/>
              </w:rPr>
              <w:t xml:space="preserve">            version: 18.0</w:t>
            </w:r>
          </w:p>
          <w:p w14:paraId="108D0542" w14:textId="77777777" w:rsidR="00841FF2" w:rsidRPr="007E1EAE" w:rsidRDefault="00841FF2" w:rsidP="00841FF2">
            <w:pPr>
              <w:rPr>
                <w:rStyle w:val="CodeSnippet"/>
                <w:noProof/>
              </w:rPr>
            </w:pPr>
            <w:r w:rsidRPr="007E1EAE">
              <w:rPr>
                <w:rStyle w:val="CodeSnippet"/>
                <w:noProof/>
              </w:rPr>
              <w:t xml:space="preserve">      requirements:</w:t>
            </w:r>
          </w:p>
          <w:p w14:paraId="0D0F605D" w14:textId="77777777" w:rsidR="00841FF2" w:rsidRPr="007E1EAE" w:rsidRDefault="00841FF2" w:rsidP="00841FF2">
            <w:pPr>
              <w:rPr>
                <w:rStyle w:val="CodeSnippet"/>
                <w:noProof/>
              </w:rPr>
            </w:pPr>
            <w:r w:rsidRPr="007E1EAE">
              <w:rPr>
                <w:rStyle w:val="CodeSnippet"/>
                <w:noProof/>
              </w:rPr>
              <w:t xml:space="preserve">        - local_storage: </w:t>
            </w:r>
          </w:p>
          <w:p w14:paraId="21F089C8" w14:textId="77777777" w:rsidR="00841FF2" w:rsidRPr="007E1EAE" w:rsidRDefault="00841FF2" w:rsidP="00841FF2">
            <w:pPr>
              <w:rPr>
                <w:rStyle w:val="CodeSnippet"/>
                <w:noProof/>
              </w:rPr>
            </w:pPr>
            <w:r w:rsidRPr="007E1EAE">
              <w:rPr>
                <w:rStyle w:val="CodeSnippet"/>
                <w:noProof/>
              </w:rPr>
              <w:t xml:space="preserve">            node: my_storage</w:t>
            </w:r>
          </w:p>
          <w:p w14:paraId="23E287C3" w14:textId="77777777" w:rsidR="00841FF2" w:rsidRPr="007E1EAE" w:rsidRDefault="00841FF2" w:rsidP="00841FF2">
            <w:pPr>
              <w:rPr>
                <w:rStyle w:val="CodeSnippet"/>
                <w:noProof/>
              </w:rPr>
            </w:pPr>
            <w:r w:rsidRPr="007E1EAE">
              <w:rPr>
                <w:rStyle w:val="CodeSnippet"/>
                <w:noProof/>
              </w:rPr>
              <w:t xml:space="preserve">            relationship: storage_attachesto_2</w:t>
            </w:r>
          </w:p>
          <w:p w14:paraId="447F0FF8" w14:textId="77777777" w:rsidR="00841FF2" w:rsidRPr="007E1EAE" w:rsidRDefault="00841FF2" w:rsidP="00841FF2">
            <w:pPr>
              <w:rPr>
                <w:rStyle w:val="CodeSnippet"/>
                <w:noProof/>
              </w:rPr>
            </w:pPr>
          </w:p>
          <w:p w14:paraId="5994658C" w14:textId="77777777" w:rsidR="00841FF2" w:rsidRPr="007E1EAE" w:rsidRDefault="00841FF2" w:rsidP="00841FF2">
            <w:pPr>
              <w:rPr>
                <w:rStyle w:val="CodeSnippet"/>
                <w:noProof/>
              </w:rPr>
            </w:pPr>
            <w:r w:rsidRPr="007E1EAE">
              <w:rPr>
                <w:rStyle w:val="CodeSnippet"/>
                <w:noProof/>
              </w:rPr>
              <w:t xml:space="preserve">    my_storage:</w:t>
            </w:r>
          </w:p>
          <w:p w14:paraId="2D089E80" w14:textId="77777777" w:rsidR="00841FF2" w:rsidRPr="007E1EAE" w:rsidRDefault="00841FF2" w:rsidP="00841FF2">
            <w:pPr>
              <w:rPr>
                <w:rStyle w:val="CodeSnippet"/>
                <w:noProof/>
              </w:rPr>
            </w:pPr>
            <w:r w:rsidRPr="007E1EAE">
              <w:rPr>
                <w:rStyle w:val="CodeSnippet"/>
                <w:noProof/>
              </w:rPr>
              <w:t xml:space="preserve">      type: tosca.nodes.BlockStorage</w:t>
            </w:r>
          </w:p>
          <w:p w14:paraId="3EB56AE5" w14:textId="77777777" w:rsidR="00841FF2" w:rsidRPr="007E1EAE" w:rsidRDefault="00841FF2" w:rsidP="00841FF2">
            <w:pPr>
              <w:rPr>
                <w:rStyle w:val="CodeSnippet"/>
                <w:noProof/>
              </w:rPr>
            </w:pPr>
            <w:r w:rsidRPr="007E1EAE">
              <w:rPr>
                <w:rStyle w:val="CodeSnippet"/>
                <w:noProof/>
              </w:rPr>
              <w:t xml:space="preserve">      properties:</w:t>
            </w:r>
          </w:p>
          <w:p w14:paraId="50D2973A" w14:textId="77777777" w:rsidR="00841FF2" w:rsidRPr="007E1EAE" w:rsidRDefault="00841FF2" w:rsidP="00841FF2">
            <w:pPr>
              <w:rPr>
                <w:rStyle w:val="CodeSnippet"/>
                <w:noProof/>
              </w:rPr>
            </w:pPr>
            <w:r w:rsidRPr="007E1EAE">
              <w:rPr>
                <w:rStyle w:val="CodeSnippet"/>
                <w:noProof/>
              </w:rPr>
              <w:t xml:space="preserve">        size: { get_input: storage_size }</w:t>
            </w:r>
          </w:p>
          <w:p w14:paraId="3A006336"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BEAF1F9" w14:textId="77777777" w:rsidR="00841FF2" w:rsidRPr="007E1EAE" w:rsidRDefault="00841FF2" w:rsidP="00841FF2">
            <w:pPr>
              <w:rPr>
                <w:rStyle w:val="CodeSnippet"/>
                <w:noProof/>
              </w:rPr>
            </w:pPr>
          </w:p>
          <w:p w14:paraId="3F51B1C0" w14:textId="77777777" w:rsidR="00841FF2" w:rsidRPr="007E1EAE" w:rsidRDefault="00841FF2" w:rsidP="00841FF2">
            <w:pPr>
              <w:rPr>
                <w:rStyle w:val="CodeSnippet"/>
                <w:noProof/>
              </w:rPr>
            </w:pPr>
            <w:r w:rsidRPr="007E1EAE">
              <w:rPr>
                <w:rStyle w:val="CodeSnippet"/>
                <w:noProof/>
              </w:rPr>
              <w:t xml:space="preserve">  relationship_templates:</w:t>
            </w:r>
          </w:p>
          <w:p w14:paraId="3C1CF9DA" w14:textId="77777777" w:rsidR="00841FF2" w:rsidRPr="007E1EAE" w:rsidRDefault="00841FF2" w:rsidP="00841FF2">
            <w:pPr>
              <w:rPr>
                <w:rStyle w:val="CodeSnippet"/>
                <w:noProof/>
              </w:rPr>
            </w:pPr>
            <w:r w:rsidRPr="007E1EAE">
              <w:rPr>
                <w:rStyle w:val="CodeSnippet"/>
                <w:noProof/>
              </w:rPr>
              <w:t xml:space="preserve">    storage_attachesto_1:</w:t>
            </w:r>
          </w:p>
          <w:p w14:paraId="3EA9F7A3" w14:textId="77777777" w:rsidR="00841FF2" w:rsidRPr="007E1EAE" w:rsidRDefault="00841FF2" w:rsidP="00841FF2">
            <w:pPr>
              <w:rPr>
                <w:rStyle w:val="CodeSnippet"/>
                <w:noProof/>
              </w:rPr>
            </w:pPr>
            <w:r w:rsidRPr="007E1EAE">
              <w:rPr>
                <w:rStyle w:val="CodeSnippet"/>
                <w:noProof/>
              </w:rPr>
              <w:t xml:space="preserve">      type: MyAttachesTo</w:t>
            </w:r>
          </w:p>
          <w:p w14:paraId="198E0115" w14:textId="77777777" w:rsidR="00841FF2" w:rsidRPr="007E1EAE" w:rsidRDefault="00841FF2" w:rsidP="00841FF2">
            <w:pPr>
              <w:rPr>
                <w:rStyle w:val="CodeSnippet"/>
                <w:noProof/>
              </w:rPr>
            </w:pPr>
            <w:r w:rsidRPr="007E1EAE">
              <w:rPr>
                <w:rStyle w:val="CodeSnippet"/>
                <w:noProof/>
              </w:rPr>
              <w:lastRenderedPageBreak/>
              <w:t xml:space="preserve">      properties:</w:t>
            </w:r>
          </w:p>
          <w:p w14:paraId="77CC4670" w14:textId="77777777" w:rsidR="00841FF2" w:rsidRPr="007E1EAE" w:rsidRDefault="00841FF2" w:rsidP="00841FF2">
            <w:pPr>
              <w:rPr>
                <w:rStyle w:val="CodeSnippet"/>
                <w:noProof/>
              </w:rPr>
            </w:pPr>
            <w:r w:rsidRPr="007E1EAE">
              <w:rPr>
                <w:rStyle w:val="CodeSnippet"/>
                <w:noProof/>
              </w:rPr>
              <w:t xml:space="preserve">        location: /my_data_location</w:t>
            </w:r>
          </w:p>
          <w:p w14:paraId="72B71F49" w14:textId="77777777" w:rsidR="00841FF2" w:rsidRPr="007E1EAE" w:rsidRDefault="00841FF2" w:rsidP="00841FF2">
            <w:pPr>
              <w:rPr>
                <w:rStyle w:val="CodeSnippet"/>
                <w:noProof/>
              </w:rPr>
            </w:pPr>
          </w:p>
          <w:p w14:paraId="7638233C" w14:textId="77777777" w:rsidR="00841FF2" w:rsidRPr="007E1EAE" w:rsidRDefault="00841FF2" w:rsidP="00841FF2">
            <w:pPr>
              <w:rPr>
                <w:rStyle w:val="CodeSnippet"/>
                <w:noProof/>
              </w:rPr>
            </w:pPr>
            <w:r w:rsidRPr="007E1EAE">
              <w:rPr>
                <w:rStyle w:val="CodeSnippet"/>
                <w:noProof/>
              </w:rPr>
              <w:t xml:space="preserve">    storage_attachesto_2:</w:t>
            </w:r>
          </w:p>
          <w:p w14:paraId="62ACAE67" w14:textId="77777777" w:rsidR="00841FF2" w:rsidRPr="007E1EAE" w:rsidRDefault="00841FF2" w:rsidP="00841FF2">
            <w:pPr>
              <w:rPr>
                <w:rStyle w:val="CodeSnippet"/>
                <w:noProof/>
              </w:rPr>
            </w:pPr>
            <w:r w:rsidRPr="007E1EAE">
              <w:rPr>
                <w:rStyle w:val="CodeSnippet"/>
                <w:noProof/>
              </w:rPr>
              <w:t xml:space="preserve">      type: MyAttachesTo</w:t>
            </w:r>
          </w:p>
          <w:p w14:paraId="15AB9E21" w14:textId="77777777" w:rsidR="00841FF2" w:rsidRPr="007E1EAE" w:rsidRDefault="00841FF2" w:rsidP="00841FF2">
            <w:pPr>
              <w:rPr>
                <w:rStyle w:val="CodeSnippet"/>
                <w:noProof/>
              </w:rPr>
            </w:pPr>
            <w:r w:rsidRPr="007E1EAE">
              <w:rPr>
                <w:rStyle w:val="CodeSnippet"/>
                <w:noProof/>
              </w:rPr>
              <w:t xml:space="preserve">      properties:</w:t>
            </w:r>
          </w:p>
          <w:p w14:paraId="73DE235D" w14:textId="77777777" w:rsidR="00841FF2" w:rsidRPr="007E1EAE" w:rsidRDefault="00841FF2" w:rsidP="00841FF2">
            <w:pPr>
              <w:rPr>
                <w:rStyle w:val="CodeSnippet"/>
                <w:noProof/>
              </w:rPr>
            </w:pPr>
            <w:r w:rsidRPr="007E1EAE">
              <w:rPr>
                <w:rStyle w:val="CodeSnippet"/>
                <w:noProof/>
              </w:rPr>
              <w:t xml:space="preserve">        location: /some_other_data_location</w:t>
            </w:r>
          </w:p>
          <w:p w14:paraId="2BFF9CA6" w14:textId="77777777" w:rsidR="00841FF2" w:rsidRPr="007E1EAE" w:rsidRDefault="00841FF2" w:rsidP="00841FF2">
            <w:pPr>
              <w:rPr>
                <w:rStyle w:val="CodeSnippet"/>
                <w:noProof/>
              </w:rPr>
            </w:pPr>
            <w:r w:rsidRPr="007E1EAE">
              <w:rPr>
                <w:rStyle w:val="CodeSnippet"/>
                <w:noProof/>
              </w:rPr>
              <w:t xml:space="preserve">  outputs:</w:t>
            </w:r>
          </w:p>
          <w:p w14:paraId="08295B82" w14:textId="77777777" w:rsidR="00841FF2" w:rsidRPr="007E1EAE" w:rsidRDefault="00841FF2" w:rsidP="00841FF2">
            <w:pPr>
              <w:rPr>
                <w:rStyle w:val="CodeSnippet"/>
                <w:noProof/>
              </w:rPr>
            </w:pPr>
            <w:r w:rsidRPr="007E1EAE">
              <w:rPr>
                <w:rStyle w:val="CodeSnippet"/>
                <w:noProof/>
              </w:rPr>
              <w:t xml:space="preserve">    private_ip_1:</w:t>
            </w:r>
          </w:p>
          <w:p w14:paraId="35A83D7A"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tier.</w:t>
            </w:r>
          </w:p>
          <w:p w14:paraId="124B5474"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6EF3A587" w14:textId="77777777" w:rsidR="00841FF2" w:rsidRPr="007E1EAE" w:rsidRDefault="00841FF2" w:rsidP="00841FF2">
            <w:pPr>
              <w:rPr>
                <w:rStyle w:val="CodeSnippet"/>
                <w:noProof/>
              </w:rPr>
            </w:pPr>
            <w:r w:rsidRPr="007E1EAE">
              <w:rPr>
                <w:rStyle w:val="CodeSnippet"/>
                <w:noProof/>
              </w:rPr>
              <w:t xml:space="preserve">    private_ip_2:</w:t>
            </w:r>
          </w:p>
          <w:p w14:paraId="14221F83"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7C1F949E"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62955BCB" w14:textId="77777777" w:rsidR="00841FF2" w:rsidRPr="007E1EAE" w:rsidRDefault="00841FF2" w:rsidP="00841FF2">
            <w:pPr>
              <w:rPr>
                <w:rStyle w:val="CodeSnippet"/>
                <w:noProof/>
              </w:rPr>
            </w:pPr>
            <w:r w:rsidRPr="007E1EAE">
              <w:rPr>
                <w:rStyle w:val="CodeSnippet"/>
                <w:noProof/>
              </w:rPr>
              <w:t xml:space="preserve">    volume_id:</w:t>
            </w:r>
          </w:p>
          <w:p w14:paraId="16EF7841"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7BE5129A"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24763320" w14:textId="77777777" w:rsidR="00841FF2" w:rsidRPr="007E1EAE" w:rsidRDefault="00841FF2" w:rsidP="00841FF2">
      <w:pPr>
        <w:pStyle w:val="Heading3"/>
      </w:pPr>
      <w:bookmarkStart w:id="1664" w:name="_Toc454457938"/>
      <w:bookmarkStart w:id="1665" w:name="_Toc454458737"/>
      <w:bookmarkStart w:id="1666" w:name="USE_CASE_BLOCKSTORAGE_6"/>
      <w:bookmarkStart w:id="1667" w:name="USE_CASE_OBJECTSTORAGE_1"/>
      <w:r w:rsidRPr="007E1EAE">
        <w:lastRenderedPageBreak/>
        <w:t>Block Storage 6: Multiple Block Storage attached to different Servers</w:t>
      </w:r>
      <w:bookmarkEnd w:id="1664"/>
      <w:bookmarkEnd w:id="1665"/>
    </w:p>
    <w:bookmarkEnd w:id="1666"/>
    <w:p w14:paraId="65940AAB" w14:textId="77777777" w:rsidR="00841FF2" w:rsidRPr="007E1EAE" w:rsidRDefault="00841FF2" w:rsidP="00841FF2">
      <w:pPr>
        <w:pStyle w:val="Heading4"/>
      </w:pPr>
      <w:r w:rsidRPr="007E1EAE">
        <w:t>Description</w:t>
      </w:r>
    </w:p>
    <w:p w14:paraId="7B6A3D3A" w14:textId="77777777" w:rsidR="00841FF2" w:rsidRPr="007E1EAE" w:rsidRDefault="00841FF2" w:rsidP="00841FF2">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35BBC49F" w14:textId="77777777" w:rsidR="00841FF2" w:rsidRPr="007E1EAE" w:rsidRDefault="00841FF2" w:rsidP="00841FF2">
      <w:pPr>
        <w:pStyle w:val="Heading4"/>
        <w:rPr>
          <w:u w:val="single"/>
        </w:rPr>
      </w:pPr>
      <w:r w:rsidRPr="007E1EAE">
        <w:lastRenderedPageBreak/>
        <w:t>Logical Diagram</w:t>
      </w:r>
    </w:p>
    <w:p w14:paraId="7F72C69F" w14:textId="77777777" w:rsidR="00841FF2" w:rsidRPr="007E1EAE" w:rsidRDefault="00841FF2" w:rsidP="00841FF2">
      <w:r w:rsidRPr="007E1EAE">
        <w:rPr>
          <w:noProof/>
        </w:rPr>
        <w:drawing>
          <wp:inline distT="0" distB="0" distL="0" distR="0" wp14:anchorId="3DCFC7BC" wp14:editId="672E521C">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6">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13AD12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D68E89A" w14:textId="77777777" w:rsidTr="00841FF2">
        <w:tc>
          <w:tcPr>
            <w:tcW w:w="9576" w:type="dxa"/>
            <w:shd w:val="clear" w:color="auto" w:fill="D9D9D9" w:themeFill="background1" w:themeFillShade="D9"/>
          </w:tcPr>
          <w:p w14:paraId="7877784C" w14:textId="77777777" w:rsidR="00841FF2" w:rsidRPr="007E1EAE" w:rsidRDefault="00841FF2" w:rsidP="00841FF2">
            <w:pPr>
              <w:rPr>
                <w:rStyle w:val="CodeSnippet"/>
                <w:noProof/>
              </w:rPr>
            </w:pPr>
            <w:r w:rsidRPr="007E1EAE">
              <w:rPr>
                <w:rStyle w:val="CodeSnippet"/>
                <w:noProof/>
              </w:rPr>
              <w:t>tosca_definitions_version: tosca_simple_yaml_1_0</w:t>
            </w:r>
          </w:p>
          <w:p w14:paraId="1A4EEA6E" w14:textId="77777777" w:rsidR="00841FF2" w:rsidRPr="007E1EAE" w:rsidRDefault="00841FF2" w:rsidP="00841FF2">
            <w:pPr>
              <w:rPr>
                <w:rStyle w:val="CodeSnippet"/>
                <w:noProof/>
              </w:rPr>
            </w:pPr>
          </w:p>
          <w:p w14:paraId="60844A50" w14:textId="77777777" w:rsidR="00841FF2" w:rsidRPr="007E1EAE" w:rsidRDefault="00841FF2" w:rsidP="00841FF2">
            <w:pPr>
              <w:rPr>
                <w:rStyle w:val="CodeSnippet"/>
                <w:noProof/>
              </w:rPr>
            </w:pPr>
            <w:r w:rsidRPr="007E1EAE">
              <w:rPr>
                <w:rStyle w:val="CodeSnippet"/>
                <w:noProof/>
              </w:rPr>
              <w:t>description: &gt;</w:t>
            </w:r>
          </w:p>
          <w:p w14:paraId="4E23BC6C" w14:textId="77777777" w:rsidR="00841FF2" w:rsidRPr="007E1EAE" w:rsidRDefault="00841FF2" w:rsidP="00841FF2">
            <w:pPr>
              <w:rPr>
                <w:rStyle w:val="CodeSnippet"/>
                <w:noProof/>
              </w:rPr>
            </w:pPr>
            <w:r w:rsidRPr="007E1EAE">
              <w:rPr>
                <w:rStyle w:val="CodeSnippet"/>
                <w:noProof/>
              </w:rPr>
              <w:t xml:space="preserve">  TOSCA simple profile with 2 servers each with different attached block storage.</w:t>
            </w:r>
          </w:p>
          <w:p w14:paraId="4C006183" w14:textId="77777777" w:rsidR="00841FF2" w:rsidRPr="007E1EAE" w:rsidRDefault="00841FF2" w:rsidP="00841FF2">
            <w:pPr>
              <w:rPr>
                <w:rStyle w:val="CodeSnippet"/>
                <w:noProof/>
              </w:rPr>
            </w:pPr>
          </w:p>
          <w:p w14:paraId="45A9B61B" w14:textId="77777777" w:rsidR="00841FF2" w:rsidRPr="007E1EAE" w:rsidRDefault="00841FF2" w:rsidP="00841FF2">
            <w:pPr>
              <w:rPr>
                <w:rStyle w:val="CodeSnippet"/>
                <w:noProof/>
              </w:rPr>
            </w:pPr>
            <w:r w:rsidRPr="007E1EAE">
              <w:rPr>
                <w:rStyle w:val="CodeSnippet"/>
                <w:noProof/>
              </w:rPr>
              <w:t>topology_template:</w:t>
            </w:r>
          </w:p>
          <w:p w14:paraId="1ABC09A5" w14:textId="77777777" w:rsidR="00841FF2" w:rsidRPr="007E1EAE" w:rsidRDefault="00841FF2" w:rsidP="00841FF2">
            <w:pPr>
              <w:rPr>
                <w:rStyle w:val="CodeSnippet"/>
                <w:noProof/>
              </w:rPr>
            </w:pPr>
            <w:r w:rsidRPr="007E1EAE">
              <w:rPr>
                <w:rStyle w:val="CodeSnippet"/>
                <w:noProof/>
              </w:rPr>
              <w:t xml:space="preserve">  inputs:</w:t>
            </w:r>
          </w:p>
          <w:p w14:paraId="3ACABEA2" w14:textId="77777777" w:rsidR="00841FF2" w:rsidRPr="007E1EAE" w:rsidRDefault="00841FF2" w:rsidP="00841FF2">
            <w:pPr>
              <w:rPr>
                <w:rStyle w:val="CodeSnippet"/>
                <w:noProof/>
              </w:rPr>
            </w:pPr>
            <w:r w:rsidRPr="007E1EAE">
              <w:rPr>
                <w:rStyle w:val="CodeSnippet"/>
                <w:noProof/>
              </w:rPr>
              <w:t xml:space="preserve">    cpus:</w:t>
            </w:r>
          </w:p>
          <w:p w14:paraId="0F000F77" w14:textId="77777777" w:rsidR="00841FF2" w:rsidRPr="007E1EAE" w:rsidRDefault="00841FF2" w:rsidP="00841FF2">
            <w:pPr>
              <w:rPr>
                <w:rStyle w:val="CodeSnippet"/>
                <w:noProof/>
              </w:rPr>
            </w:pPr>
            <w:r w:rsidRPr="007E1EAE">
              <w:rPr>
                <w:rStyle w:val="CodeSnippet"/>
                <w:noProof/>
              </w:rPr>
              <w:t xml:space="preserve">      type: integer</w:t>
            </w:r>
          </w:p>
          <w:p w14:paraId="105E0E11"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034E60BF" w14:textId="77777777" w:rsidR="00841FF2" w:rsidRPr="007E1EAE" w:rsidRDefault="00841FF2" w:rsidP="00841FF2">
            <w:pPr>
              <w:rPr>
                <w:rStyle w:val="CodeSnippet"/>
                <w:noProof/>
              </w:rPr>
            </w:pPr>
            <w:r w:rsidRPr="007E1EAE">
              <w:rPr>
                <w:rStyle w:val="CodeSnippet"/>
                <w:noProof/>
              </w:rPr>
              <w:t xml:space="preserve">      constraints:</w:t>
            </w:r>
          </w:p>
          <w:p w14:paraId="70E22632" w14:textId="77777777" w:rsidR="00841FF2" w:rsidRPr="007E1EAE" w:rsidRDefault="00841FF2" w:rsidP="00841FF2">
            <w:pPr>
              <w:rPr>
                <w:rStyle w:val="CodeSnippet"/>
                <w:noProof/>
              </w:rPr>
            </w:pPr>
            <w:r w:rsidRPr="007E1EAE">
              <w:rPr>
                <w:rStyle w:val="CodeSnippet"/>
                <w:noProof/>
              </w:rPr>
              <w:t xml:space="preserve">        - valid_values: [ 1, 2, 4, 8 ]</w:t>
            </w:r>
          </w:p>
          <w:p w14:paraId="2EE04FD1" w14:textId="77777777" w:rsidR="00841FF2" w:rsidRPr="007E1EAE" w:rsidRDefault="00841FF2" w:rsidP="00841FF2">
            <w:pPr>
              <w:rPr>
                <w:rStyle w:val="CodeSnippet"/>
                <w:noProof/>
              </w:rPr>
            </w:pPr>
            <w:r w:rsidRPr="007E1EAE">
              <w:rPr>
                <w:rStyle w:val="CodeSnippet"/>
                <w:noProof/>
              </w:rPr>
              <w:t xml:space="preserve">    storage_size:</w:t>
            </w:r>
          </w:p>
          <w:p w14:paraId="6E62D4DF" w14:textId="77777777" w:rsidR="00841FF2" w:rsidRPr="007E1EAE" w:rsidRDefault="00841FF2" w:rsidP="00841FF2">
            <w:pPr>
              <w:rPr>
                <w:rStyle w:val="CodeSnippet"/>
                <w:noProof/>
              </w:rPr>
            </w:pPr>
            <w:r w:rsidRPr="007E1EAE">
              <w:rPr>
                <w:rStyle w:val="CodeSnippet"/>
                <w:noProof/>
              </w:rPr>
              <w:t xml:space="preserve">      type: scalar-unit.size</w:t>
            </w:r>
          </w:p>
          <w:p w14:paraId="608D67F2" w14:textId="77777777" w:rsidR="00841FF2" w:rsidRPr="007E1EAE" w:rsidRDefault="00841FF2" w:rsidP="00841FF2">
            <w:pPr>
              <w:rPr>
                <w:rStyle w:val="CodeSnippet"/>
                <w:noProof/>
              </w:rPr>
            </w:pPr>
            <w:r w:rsidRPr="007E1EAE">
              <w:rPr>
                <w:rStyle w:val="CodeSnippet"/>
                <w:noProof/>
              </w:rPr>
              <w:t xml:space="preserve">      default: 1 GB</w:t>
            </w:r>
          </w:p>
          <w:p w14:paraId="2BD98F59"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45D1A67" w14:textId="77777777" w:rsidR="00841FF2" w:rsidRPr="007E1EAE" w:rsidRDefault="00841FF2" w:rsidP="00841FF2">
            <w:pPr>
              <w:rPr>
                <w:rStyle w:val="CodeSnippet"/>
                <w:noProof/>
              </w:rPr>
            </w:pPr>
            <w:r w:rsidRPr="007E1EAE">
              <w:rPr>
                <w:rStyle w:val="CodeSnippet"/>
                <w:noProof/>
              </w:rPr>
              <w:t xml:space="preserve">    storage_snapshot_id:</w:t>
            </w:r>
          </w:p>
          <w:p w14:paraId="12CACFCA" w14:textId="77777777" w:rsidR="00841FF2" w:rsidRPr="007E1EAE" w:rsidRDefault="00841FF2" w:rsidP="00841FF2">
            <w:pPr>
              <w:rPr>
                <w:rStyle w:val="CodeSnippet"/>
                <w:noProof/>
              </w:rPr>
            </w:pPr>
            <w:r w:rsidRPr="007E1EAE">
              <w:rPr>
                <w:rStyle w:val="CodeSnippet"/>
                <w:noProof/>
              </w:rPr>
              <w:t xml:space="preserve">      type: string</w:t>
            </w:r>
          </w:p>
          <w:p w14:paraId="09924137" w14:textId="77777777" w:rsidR="00841FF2" w:rsidRPr="007E1EAE" w:rsidRDefault="00841FF2" w:rsidP="00841FF2">
            <w:pPr>
              <w:rPr>
                <w:rStyle w:val="CodeSnippet"/>
                <w:noProof/>
              </w:rPr>
            </w:pPr>
            <w:r w:rsidRPr="007E1EAE">
              <w:rPr>
                <w:rStyle w:val="CodeSnippet"/>
                <w:noProof/>
              </w:rPr>
              <w:t xml:space="preserve">      description: &gt;</w:t>
            </w:r>
          </w:p>
          <w:p w14:paraId="4ADCA3BC" w14:textId="77777777" w:rsidR="00841FF2" w:rsidRPr="007E1EAE" w:rsidRDefault="00841FF2" w:rsidP="00841FF2">
            <w:pPr>
              <w:rPr>
                <w:rStyle w:val="CodeSnippet"/>
                <w:noProof/>
              </w:rPr>
            </w:pPr>
            <w:r w:rsidRPr="007E1EAE">
              <w:rPr>
                <w:rStyle w:val="CodeSnippet"/>
                <w:noProof/>
              </w:rPr>
              <w:lastRenderedPageBreak/>
              <w:t xml:space="preserve">        Optional identifier for an existing snapshot to use when creating storage.</w:t>
            </w:r>
          </w:p>
          <w:p w14:paraId="0D824B73" w14:textId="77777777" w:rsidR="00841FF2" w:rsidRPr="007E1EAE" w:rsidRDefault="00841FF2" w:rsidP="00841FF2">
            <w:pPr>
              <w:rPr>
                <w:rStyle w:val="CodeSnippet"/>
                <w:noProof/>
              </w:rPr>
            </w:pPr>
            <w:r w:rsidRPr="007E1EAE">
              <w:rPr>
                <w:rStyle w:val="CodeSnippet"/>
                <w:noProof/>
              </w:rPr>
              <w:t xml:space="preserve">    storage_location:</w:t>
            </w:r>
          </w:p>
          <w:p w14:paraId="5A9540AF" w14:textId="77777777" w:rsidR="00841FF2" w:rsidRPr="007E1EAE" w:rsidRDefault="00841FF2" w:rsidP="00841FF2">
            <w:pPr>
              <w:rPr>
                <w:rStyle w:val="CodeSnippet"/>
                <w:noProof/>
              </w:rPr>
            </w:pPr>
            <w:r w:rsidRPr="007E1EAE">
              <w:rPr>
                <w:rStyle w:val="CodeSnippet"/>
                <w:noProof/>
              </w:rPr>
              <w:t xml:space="preserve">      type: string</w:t>
            </w:r>
          </w:p>
          <w:p w14:paraId="2ADF6579" w14:textId="77777777" w:rsidR="00841FF2" w:rsidRPr="007E1EAE" w:rsidRDefault="00841FF2" w:rsidP="00841FF2">
            <w:pPr>
              <w:rPr>
                <w:rStyle w:val="CodeSnippet"/>
                <w:noProof/>
              </w:rPr>
            </w:pPr>
            <w:r w:rsidRPr="007E1EAE">
              <w:rPr>
                <w:rStyle w:val="CodeSnippet"/>
                <w:noProof/>
              </w:rPr>
              <w:t xml:space="preserve">      description: &gt;</w:t>
            </w:r>
          </w:p>
          <w:p w14:paraId="57449C03"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7E21FCBF" w14:textId="77777777" w:rsidR="00841FF2" w:rsidRPr="007E1EAE" w:rsidRDefault="00841FF2" w:rsidP="00841FF2">
            <w:pPr>
              <w:rPr>
                <w:rStyle w:val="CodeSnippet"/>
                <w:noProof/>
              </w:rPr>
            </w:pPr>
          </w:p>
          <w:p w14:paraId="78EA2D89" w14:textId="77777777" w:rsidR="00841FF2" w:rsidRPr="007E1EAE" w:rsidRDefault="00841FF2" w:rsidP="00841FF2">
            <w:pPr>
              <w:rPr>
                <w:rStyle w:val="CodeSnippet"/>
                <w:noProof/>
              </w:rPr>
            </w:pPr>
            <w:r w:rsidRPr="007E1EAE">
              <w:rPr>
                <w:rStyle w:val="CodeSnippet"/>
                <w:noProof/>
              </w:rPr>
              <w:t xml:space="preserve">  node_templates:</w:t>
            </w:r>
          </w:p>
          <w:p w14:paraId="4AE1CE3D" w14:textId="77777777" w:rsidR="00841FF2" w:rsidRPr="007E1EAE" w:rsidRDefault="00841FF2" w:rsidP="00841FF2">
            <w:pPr>
              <w:rPr>
                <w:rStyle w:val="CodeSnippet"/>
                <w:noProof/>
              </w:rPr>
            </w:pPr>
            <w:r w:rsidRPr="007E1EAE">
              <w:rPr>
                <w:rStyle w:val="CodeSnippet"/>
                <w:noProof/>
              </w:rPr>
              <w:t xml:space="preserve">    my_server:</w:t>
            </w:r>
          </w:p>
          <w:p w14:paraId="53B1E289" w14:textId="77777777" w:rsidR="00841FF2" w:rsidRPr="007E1EAE" w:rsidRDefault="00841FF2" w:rsidP="00841FF2">
            <w:pPr>
              <w:rPr>
                <w:rStyle w:val="CodeSnippet"/>
                <w:noProof/>
              </w:rPr>
            </w:pPr>
            <w:r w:rsidRPr="007E1EAE">
              <w:rPr>
                <w:rStyle w:val="CodeSnippet"/>
                <w:noProof/>
              </w:rPr>
              <w:t xml:space="preserve">      type: tosca.nodes.Compute</w:t>
            </w:r>
          </w:p>
          <w:p w14:paraId="6A4C7C95" w14:textId="77777777" w:rsidR="00841FF2" w:rsidRPr="007E1EAE" w:rsidRDefault="00841FF2" w:rsidP="00841FF2">
            <w:pPr>
              <w:rPr>
                <w:rStyle w:val="CodeSnippet"/>
                <w:noProof/>
              </w:rPr>
            </w:pPr>
            <w:r w:rsidRPr="007E1EAE">
              <w:rPr>
                <w:rStyle w:val="CodeSnippet"/>
                <w:noProof/>
              </w:rPr>
              <w:t xml:space="preserve">      capabilities:</w:t>
            </w:r>
          </w:p>
          <w:p w14:paraId="13543FAA" w14:textId="77777777" w:rsidR="00841FF2" w:rsidRPr="007E1EAE" w:rsidRDefault="00841FF2" w:rsidP="00841FF2">
            <w:pPr>
              <w:rPr>
                <w:rStyle w:val="CodeSnippet"/>
                <w:noProof/>
              </w:rPr>
            </w:pPr>
            <w:r w:rsidRPr="007E1EAE">
              <w:rPr>
                <w:rStyle w:val="CodeSnippet"/>
                <w:noProof/>
              </w:rPr>
              <w:t xml:space="preserve">        host:</w:t>
            </w:r>
          </w:p>
          <w:p w14:paraId="221B26F0" w14:textId="77777777" w:rsidR="00841FF2" w:rsidRPr="007E1EAE" w:rsidRDefault="00841FF2" w:rsidP="00841FF2">
            <w:pPr>
              <w:rPr>
                <w:rStyle w:val="CodeSnippet"/>
                <w:noProof/>
              </w:rPr>
            </w:pPr>
            <w:r w:rsidRPr="007E1EAE">
              <w:rPr>
                <w:rStyle w:val="CodeSnippet"/>
                <w:noProof/>
              </w:rPr>
              <w:t xml:space="preserve">          properties:</w:t>
            </w:r>
          </w:p>
          <w:p w14:paraId="06B19849" w14:textId="77777777" w:rsidR="00841FF2" w:rsidRPr="007E1EAE" w:rsidRDefault="00841FF2" w:rsidP="00841FF2">
            <w:pPr>
              <w:rPr>
                <w:rStyle w:val="CodeSnippet"/>
                <w:noProof/>
              </w:rPr>
            </w:pPr>
            <w:r w:rsidRPr="007E1EAE">
              <w:rPr>
                <w:rStyle w:val="CodeSnippet"/>
                <w:noProof/>
              </w:rPr>
              <w:t xml:space="preserve">            disk_size: 10 GB</w:t>
            </w:r>
          </w:p>
          <w:p w14:paraId="662BECDA" w14:textId="77777777" w:rsidR="00841FF2" w:rsidRPr="007E1EAE" w:rsidRDefault="00841FF2" w:rsidP="00841FF2">
            <w:pPr>
              <w:rPr>
                <w:rStyle w:val="CodeSnippet"/>
                <w:noProof/>
              </w:rPr>
            </w:pPr>
            <w:r w:rsidRPr="007E1EAE">
              <w:rPr>
                <w:rStyle w:val="CodeSnippet"/>
                <w:noProof/>
              </w:rPr>
              <w:t xml:space="preserve">            num_cpus: { get_input: cpus }</w:t>
            </w:r>
          </w:p>
          <w:p w14:paraId="3E2A5A36" w14:textId="77777777" w:rsidR="00841FF2" w:rsidRPr="007E1EAE" w:rsidRDefault="00841FF2" w:rsidP="00841FF2">
            <w:pPr>
              <w:rPr>
                <w:rStyle w:val="CodeSnippet"/>
                <w:noProof/>
              </w:rPr>
            </w:pPr>
            <w:r w:rsidRPr="007E1EAE">
              <w:rPr>
                <w:rStyle w:val="CodeSnippet"/>
                <w:noProof/>
              </w:rPr>
              <w:t xml:space="preserve">            mem_size: 4096 MB</w:t>
            </w:r>
          </w:p>
          <w:p w14:paraId="79D39C7C" w14:textId="77777777" w:rsidR="00841FF2" w:rsidRPr="007E1EAE" w:rsidRDefault="00841FF2" w:rsidP="00841FF2">
            <w:pPr>
              <w:rPr>
                <w:rStyle w:val="CodeSnippet"/>
                <w:noProof/>
              </w:rPr>
            </w:pPr>
            <w:r w:rsidRPr="007E1EAE">
              <w:rPr>
                <w:rStyle w:val="CodeSnippet"/>
                <w:noProof/>
              </w:rPr>
              <w:t xml:space="preserve">        os:</w:t>
            </w:r>
          </w:p>
          <w:p w14:paraId="46273D34" w14:textId="77777777" w:rsidR="00841FF2" w:rsidRPr="007E1EAE" w:rsidRDefault="00841FF2" w:rsidP="00841FF2">
            <w:pPr>
              <w:rPr>
                <w:rStyle w:val="CodeSnippet"/>
                <w:noProof/>
              </w:rPr>
            </w:pPr>
            <w:r w:rsidRPr="007E1EAE">
              <w:rPr>
                <w:rStyle w:val="CodeSnippet"/>
                <w:noProof/>
              </w:rPr>
              <w:t xml:space="preserve">          properties:</w:t>
            </w:r>
          </w:p>
          <w:p w14:paraId="6A63CCFA" w14:textId="77777777" w:rsidR="00841FF2" w:rsidRPr="007E1EAE" w:rsidRDefault="00841FF2" w:rsidP="00841FF2">
            <w:pPr>
              <w:rPr>
                <w:rStyle w:val="CodeSnippet"/>
                <w:noProof/>
              </w:rPr>
            </w:pPr>
            <w:r w:rsidRPr="007E1EAE">
              <w:rPr>
                <w:rStyle w:val="CodeSnippet"/>
                <w:noProof/>
              </w:rPr>
              <w:t xml:space="preserve">            architecture: x86_64</w:t>
            </w:r>
          </w:p>
          <w:p w14:paraId="11BB91E7" w14:textId="77777777" w:rsidR="00841FF2" w:rsidRPr="007E1EAE" w:rsidRDefault="00841FF2" w:rsidP="00841FF2">
            <w:pPr>
              <w:rPr>
                <w:rStyle w:val="CodeSnippet"/>
                <w:noProof/>
              </w:rPr>
            </w:pPr>
            <w:r w:rsidRPr="007E1EAE">
              <w:rPr>
                <w:rStyle w:val="CodeSnippet"/>
                <w:noProof/>
              </w:rPr>
              <w:t xml:space="preserve">            type: Linux</w:t>
            </w:r>
          </w:p>
          <w:p w14:paraId="63D900CA" w14:textId="77777777" w:rsidR="00841FF2" w:rsidRPr="007E1EAE" w:rsidRDefault="00841FF2" w:rsidP="00841FF2">
            <w:pPr>
              <w:rPr>
                <w:rStyle w:val="CodeSnippet"/>
                <w:noProof/>
              </w:rPr>
            </w:pPr>
            <w:r w:rsidRPr="007E1EAE">
              <w:rPr>
                <w:rStyle w:val="CodeSnippet"/>
                <w:noProof/>
              </w:rPr>
              <w:t xml:space="preserve">            distribution: Fedora</w:t>
            </w:r>
          </w:p>
          <w:p w14:paraId="1700363A" w14:textId="77777777" w:rsidR="00841FF2" w:rsidRPr="007E1EAE" w:rsidRDefault="00841FF2" w:rsidP="00841FF2">
            <w:pPr>
              <w:rPr>
                <w:rStyle w:val="CodeSnippet"/>
                <w:noProof/>
              </w:rPr>
            </w:pPr>
            <w:r w:rsidRPr="007E1EAE">
              <w:rPr>
                <w:rStyle w:val="CodeSnippet"/>
                <w:noProof/>
              </w:rPr>
              <w:t xml:space="preserve">            version: 18.0</w:t>
            </w:r>
          </w:p>
          <w:p w14:paraId="7E2D17AC" w14:textId="77777777" w:rsidR="00841FF2" w:rsidRPr="007E1EAE" w:rsidRDefault="00841FF2" w:rsidP="00841FF2">
            <w:pPr>
              <w:rPr>
                <w:rStyle w:val="CodeSnippet"/>
                <w:noProof/>
              </w:rPr>
            </w:pPr>
            <w:r w:rsidRPr="007E1EAE">
              <w:rPr>
                <w:rStyle w:val="CodeSnippet"/>
                <w:noProof/>
              </w:rPr>
              <w:t xml:space="preserve">      requirements:</w:t>
            </w:r>
          </w:p>
          <w:p w14:paraId="22F22210" w14:textId="77777777" w:rsidR="00841FF2" w:rsidRPr="007E1EAE" w:rsidRDefault="00841FF2" w:rsidP="00841FF2">
            <w:pPr>
              <w:rPr>
                <w:rStyle w:val="CodeSnippet"/>
                <w:noProof/>
              </w:rPr>
            </w:pPr>
            <w:r w:rsidRPr="007E1EAE">
              <w:rPr>
                <w:rStyle w:val="CodeSnippet"/>
                <w:noProof/>
              </w:rPr>
              <w:t xml:space="preserve">         - local_storage: </w:t>
            </w:r>
          </w:p>
          <w:p w14:paraId="3E118DF7" w14:textId="77777777" w:rsidR="00841FF2" w:rsidRPr="007E1EAE" w:rsidRDefault="00841FF2" w:rsidP="00841FF2">
            <w:pPr>
              <w:rPr>
                <w:rStyle w:val="CodeSnippet"/>
                <w:noProof/>
              </w:rPr>
            </w:pPr>
            <w:r w:rsidRPr="007E1EAE">
              <w:rPr>
                <w:rStyle w:val="CodeSnippet"/>
                <w:noProof/>
              </w:rPr>
              <w:t xml:space="preserve">             node: my_storage</w:t>
            </w:r>
          </w:p>
          <w:p w14:paraId="42800184" w14:textId="77777777" w:rsidR="00841FF2" w:rsidRPr="007E1EAE" w:rsidRDefault="00841FF2" w:rsidP="00841FF2">
            <w:pPr>
              <w:rPr>
                <w:rStyle w:val="CodeSnippet"/>
                <w:noProof/>
              </w:rPr>
            </w:pPr>
            <w:r w:rsidRPr="007E1EAE">
              <w:rPr>
                <w:rStyle w:val="CodeSnippet"/>
                <w:noProof/>
              </w:rPr>
              <w:t xml:space="preserve">             relationship: </w:t>
            </w:r>
          </w:p>
          <w:p w14:paraId="43C6F50D" w14:textId="77777777" w:rsidR="00841FF2" w:rsidRPr="007E1EAE" w:rsidRDefault="00841FF2" w:rsidP="00841FF2">
            <w:pPr>
              <w:rPr>
                <w:rStyle w:val="CodeSnippet"/>
                <w:noProof/>
              </w:rPr>
            </w:pPr>
            <w:r w:rsidRPr="007E1EAE">
              <w:rPr>
                <w:rStyle w:val="CodeSnippet"/>
                <w:noProof/>
              </w:rPr>
              <w:t xml:space="preserve">               type: AttachesTo</w:t>
            </w:r>
          </w:p>
          <w:p w14:paraId="42B3D43B" w14:textId="77777777" w:rsidR="00841FF2" w:rsidRPr="007E1EAE" w:rsidRDefault="00841FF2" w:rsidP="00841FF2">
            <w:pPr>
              <w:rPr>
                <w:rStyle w:val="CodeSnippet"/>
                <w:noProof/>
              </w:rPr>
            </w:pPr>
            <w:r w:rsidRPr="007E1EAE">
              <w:rPr>
                <w:rStyle w:val="CodeSnippet"/>
                <w:noProof/>
              </w:rPr>
              <w:t xml:space="preserve">               properties:</w:t>
            </w:r>
          </w:p>
          <w:p w14:paraId="07E1B37A"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8AF1334" w14:textId="77777777" w:rsidR="00841FF2" w:rsidRPr="007E1EAE" w:rsidRDefault="00841FF2" w:rsidP="00841FF2">
            <w:pPr>
              <w:rPr>
                <w:rStyle w:val="CodeSnippet"/>
                <w:noProof/>
              </w:rPr>
            </w:pPr>
            <w:r w:rsidRPr="007E1EAE">
              <w:rPr>
                <w:rStyle w:val="CodeSnippet"/>
                <w:noProof/>
              </w:rPr>
              <w:t xml:space="preserve">    my_storage:</w:t>
            </w:r>
          </w:p>
          <w:p w14:paraId="6F80A175" w14:textId="77777777" w:rsidR="00841FF2" w:rsidRPr="007E1EAE" w:rsidRDefault="00841FF2" w:rsidP="00841FF2">
            <w:pPr>
              <w:rPr>
                <w:rStyle w:val="CodeSnippet"/>
                <w:noProof/>
              </w:rPr>
            </w:pPr>
            <w:r w:rsidRPr="007E1EAE">
              <w:rPr>
                <w:rStyle w:val="CodeSnippet"/>
                <w:noProof/>
              </w:rPr>
              <w:t xml:space="preserve">      type: tosca.nodes.BlockStorage</w:t>
            </w:r>
          </w:p>
          <w:p w14:paraId="34BEF12D" w14:textId="77777777" w:rsidR="00841FF2" w:rsidRPr="007E1EAE" w:rsidRDefault="00841FF2" w:rsidP="00841FF2">
            <w:pPr>
              <w:rPr>
                <w:rStyle w:val="CodeSnippet"/>
                <w:noProof/>
              </w:rPr>
            </w:pPr>
            <w:r w:rsidRPr="007E1EAE">
              <w:rPr>
                <w:rStyle w:val="CodeSnippet"/>
                <w:noProof/>
              </w:rPr>
              <w:t xml:space="preserve">      properties:</w:t>
            </w:r>
          </w:p>
          <w:p w14:paraId="1C3725F0" w14:textId="77777777" w:rsidR="00841FF2" w:rsidRPr="007E1EAE" w:rsidRDefault="00841FF2" w:rsidP="00841FF2">
            <w:pPr>
              <w:rPr>
                <w:rStyle w:val="CodeSnippet"/>
                <w:noProof/>
              </w:rPr>
            </w:pPr>
            <w:r w:rsidRPr="007E1EAE">
              <w:rPr>
                <w:rStyle w:val="CodeSnippet"/>
                <w:noProof/>
              </w:rPr>
              <w:t xml:space="preserve">        size: { get_input: storage_size }</w:t>
            </w:r>
          </w:p>
          <w:p w14:paraId="0AB732D2"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1255278" w14:textId="77777777" w:rsidR="00841FF2" w:rsidRPr="007E1EAE" w:rsidRDefault="00841FF2" w:rsidP="00841FF2">
            <w:pPr>
              <w:rPr>
                <w:rStyle w:val="CodeSnippet"/>
                <w:noProof/>
              </w:rPr>
            </w:pPr>
          </w:p>
          <w:p w14:paraId="7FD99790" w14:textId="77777777" w:rsidR="00841FF2" w:rsidRPr="007E1EAE" w:rsidRDefault="00841FF2" w:rsidP="00841FF2">
            <w:pPr>
              <w:rPr>
                <w:rStyle w:val="CodeSnippet"/>
                <w:noProof/>
              </w:rPr>
            </w:pPr>
            <w:r w:rsidRPr="007E1EAE">
              <w:rPr>
                <w:rStyle w:val="CodeSnippet"/>
                <w:noProof/>
              </w:rPr>
              <w:t xml:space="preserve">    my_server2:</w:t>
            </w:r>
          </w:p>
          <w:p w14:paraId="59986493" w14:textId="77777777" w:rsidR="00841FF2" w:rsidRPr="007E1EAE" w:rsidRDefault="00841FF2" w:rsidP="00841FF2">
            <w:pPr>
              <w:rPr>
                <w:rStyle w:val="CodeSnippet"/>
                <w:noProof/>
              </w:rPr>
            </w:pPr>
            <w:r w:rsidRPr="007E1EAE">
              <w:rPr>
                <w:rStyle w:val="CodeSnippet"/>
                <w:noProof/>
              </w:rPr>
              <w:t xml:space="preserve">      type: tosca.nodes.Compute</w:t>
            </w:r>
          </w:p>
          <w:p w14:paraId="46573F95" w14:textId="77777777" w:rsidR="00841FF2" w:rsidRPr="007E1EAE" w:rsidRDefault="00841FF2" w:rsidP="00841FF2">
            <w:pPr>
              <w:rPr>
                <w:rStyle w:val="CodeSnippet"/>
                <w:noProof/>
              </w:rPr>
            </w:pPr>
            <w:r w:rsidRPr="007E1EAE">
              <w:rPr>
                <w:rStyle w:val="CodeSnippet"/>
                <w:noProof/>
              </w:rPr>
              <w:t xml:space="preserve">      capabilities:</w:t>
            </w:r>
          </w:p>
          <w:p w14:paraId="1C2F0B5A" w14:textId="77777777" w:rsidR="00841FF2" w:rsidRPr="007E1EAE" w:rsidRDefault="00841FF2" w:rsidP="00841FF2">
            <w:pPr>
              <w:rPr>
                <w:rStyle w:val="CodeSnippet"/>
                <w:noProof/>
              </w:rPr>
            </w:pPr>
            <w:r w:rsidRPr="007E1EAE">
              <w:rPr>
                <w:rStyle w:val="CodeSnippet"/>
                <w:noProof/>
              </w:rPr>
              <w:t xml:space="preserve">        host:</w:t>
            </w:r>
          </w:p>
          <w:p w14:paraId="53D33577" w14:textId="77777777" w:rsidR="00841FF2" w:rsidRPr="007E1EAE" w:rsidRDefault="00841FF2" w:rsidP="00841FF2">
            <w:pPr>
              <w:rPr>
                <w:rStyle w:val="CodeSnippet"/>
                <w:noProof/>
              </w:rPr>
            </w:pPr>
            <w:r w:rsidRPr="007E1EAE">
              <w:rPr>
                <w:rStyle w:val="CodeSnippet"/>
                <w:noProof/>
              </w:rPr>
              <w:t xml:space="preserve">          properties:</w:t>
            </w:r>
          </w:p>
          <w:p w14:paraId="68B6F1CA" w14:textId="77777777" w:rsidR="00841FF2" w:rsidRPr="007E1EAE" w:rsidRDefault="00841FF2" w:rsidP="00841FF2">
            <w:pPr>
              <w:rPr>
                <w:rStyle w:val="CodeSnippet"/>
                <w:noProof/>
              </w:rPr>
            </w:pPr>
            <w:r w:rsidRPr="007E1EAE">
              <w:rPr>
                <w:rStyle w:val="CodeSnippet"/>
                <w:noProof/>
              </w:rPr>
              <w:t xml:space="preserve">            disk_size: 10 GB</w:t>
            </w:r>
          </w:p>
          <w:p w14:paraId="4D66D13C"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7C75D87D" w14:textId="77777777" w:rsidR="00841FF2" w:rsidRPr="007E1EAE" w:rsidRDefault="00841FF2" w:rsidP="00841FF2">
            <w:pPr>
              <w:rPr>
                <w:rStyle w:val="CodeSnippet"/>
                <w:noProof/>
              </w:rPr>
            </w:pPr>
            <w:r w:rsidRPr="007E1EAE">
              <w:rPr>
                <w:rStyle w:val="CodeSnippet"/>
                <w:noProof/>
              </w:rPr>
              <w:t xml:space="preserve">            mem_size: 4096 MB</w:t>
            </w:r>
          </w:p>
          <w:p w14:paraId="4FFF309D" w14:textId="77777777" w:rsidR="00841FF2" w:rsidRPr="007E1EAE" w:rsidRDefault="00841FF2" w:rsidP="00841FF2">
            <w:pPr>
              <w:rPr>
                <w:rStyle w:val="CodeSnippet"/>
                <w:noProof/>
              </w:rPr>
            </w:pPr>
            <w:r w:rsidRPr="007E1EAE">
              <w:rPr>
                <w:rStyle w:val="CodeSnippet"/>
                <w:noProof/>
              </w:rPr>
              <w:t xml:space="preserve">        os:</w:t>
            </w:r>
          </w:p>
          <w:p w14:paraId="0BF8E4F5" w14:textId="77777777" w:rsidR="00841FF2" w:rsidRPr="007E1EAE" w:rsidRDefault="00841FF2" w:rsidP="00841FF2">
            <w:pPr>
              <w:rPr>
                <w:rStyle w:val="CodeSnippet"/>
                <w:noProof/>
              </w:rPr>
            </w:pPr>
            <w:r w:rsidRPr="007E1EAE">
              <w:rPr>
                <w:rStyle w:val="CodeSnippet"/>
                <w:noProof/>
              </w:rPr>
              <w:t xml:space="preserve">          properties:</w:t>
            </w:r>
          </w:p>
          <w:p w14:paraId="66745063" w14:textId="77777777" w:rsidR="00841FF2" w:rsidRPr="007E1EAE" w:rsidRDefault="00841FF2" w:rsidP="00841FF2">
            <w:pPr>
              <w:rPr>
                <w:rStyle w:val="CodeSnippet"/>
                <w:noProof/>
              </w:rPr>
            </w:pPr>
            <w:r w:rsidRPr="007E1EAE">
              <w:rPr>
                <w:rStyle w:val="CodeSnippet"/>
                <w:noProof/>
              </w:rPr>
              <w:t xml:space="preserve">            architecture: x86_64</w:t>
            </w:r>
          </w:p>
          <w:p w14:paraId="173CC773" w14:textId="77777777" w:rsidR="00841FF2" w:rsidRPr="007E1EAE" w:rsidRDefault="00841FF2" w:rsidP="00841FF2">
            <w:pPr>
              <w:rPr>
                <w:rStyle w:val="CodeSnippet"/>
                <w:noProof/>
              </w:rPr>
            </w:pPr>
            <w:r w:rsidRPr="007E1EAE">
              <w:rPr>
                <w:rStyle w:val="CodeSnippet"/>
                <w:noProof/>
              </w:rPr>
              <w:t xml:space="preserve">            type: Linux</w:t>
            </w:r>
          </w:p>
          <w:p w14:paraId="11BC4652" w14:textId="77777777" w:rsidR="00841FF2" w:rsidRPr="007E1EAE" w:rsidRDefault="00841FF2" w:rsidP="00841FF2">
            <w:pPr>
              <w:rPr>
                <w:rStyle w:val="CodeSnippet"/>
                <w:noProof/>
              </w:rPr>
            </w:pPr>
            <w:r w:rsidRPr="007E1EAE">
              <w:rPr>
                <w:rStyle w:val="CodeSnippet"/>
                <w:noProof/>
              </w:rPr>
              <w:t xml:space="preserve">            distribution: Fedora</w:t>
            </w:r>
          </w:p>
          <w:p w14:paraId="7EE26C76" w14:textId="77777777" w:rsidR="00841FF2" w:rsidRPr="007E1EAE" w:rsidRDefault="00841FF2" w:rsidP="00841FF2">
            <w:pPr>
              <w:rPr>
                <w:rStyle w:val="CodeSnippet"/>
                <w:noProof/>
              </w:rPr>
            </w:pPr>
            <w:r w:rsidRPr="007E1EAE">
              <w:rPr>
                <w:rStyle w:val="CodeSnippet"/>
                <w:noProof/>
              </w:rPr>
              <w:t xml:space="preserve">            version: 18.0</w:t>
            </w:r>
          </w:p>
          <w:p w14:paraId="4F67DF4E" w14:textId="77777777" w:rsidR="00841FF2" w:rsidRPr="007E1EAE" w:rsidRDefault="00841FF2" w:rsidP="00841FF2">
            <w:pPr>
              <w:rPr>
                <w:rStyle w:val="CodeSnippet"/>
                <w:noProof/>
              </w:rPr>
            </w:pPr>
            <w:r w:rsidRPr="007E1EAE">
              <w:rPr>
                <w:rStyle w:val="CodeSnippet"/>
                <w:noProof/>
              </w:rPr>
              <w:t xml:space="preserve">      requirements:</w:t>
            </w:r>
          </w:p>
          <w:p w14:paraId="5EEE97AA" w14:textId="77777777" w:rsidR="00841FF2" w:rsidRPr="007E1EAE" w:rsidRDefault="00841FF2" w:rsidP="00841FF2">
            <w:pPr>
              <w:rPr>
                <w:rStyle w:val="CodeSnippet"/>
                <w:noProof/>
              </w:rPr>
            </w:pPr>
            <w:r w:rsidRPr="007E1EAE">
              <w:rPr>
                <w:rStyle w:val="CodeSnippet"/>
                <w:noProof/>
              </w:rPr>
              <w:t xml:space="preserve">         - local_storage: </w:t>
            </w:r>
          </w:p>
          <w:p w14:paraId="023D36EB" w14:textId="77777777" w:rsidR="00841FF2" w:rsidRPr="007E1EAE" w:rsidRDefault="00841FF2" w:rsidP="00841FF2">
            <w:pPr>
              <w:rPr>
                <w:rStyle w:val="CodeSnippet"/>
                <w:noProof/>
              </w:rPr>
            </w:pPr>
            <w:r w:rsidRPr="007E1EAE">
              <w:rPr>
                <w:rStyle w:val="CodeSnippet"/>
                <w:noProof/>
              </w:rPr>
              <w:t xml:space="preserve">             node: my_storage2</w:t>
            </w:r>
          </w:p>
          <w:p w14:paraId="017086E7" w14:textId="77777777" w:rsidR="00841FF2" w:rsidRPr="007E1EAE" w:rsidRDefault="00841FF2" w:rsidP="00841FF2">
            <w:pPr>
              <w:rPr>
                <w:rStyle w:val="CodeSnippet"/>
                <w:noProof/>
              </w:rPr>
            </w:pPr>
            <w:r w:rsidRPr="007E1EAE">
              <w:rPr>
                <w:rStyle w:val="CodeSnippet"/>
                <w:noProof/>
              </w:rPr>
              <w:t xml:space="preserve">             relationship: </w:t>
            </w:r>
          </w:p>
          <w:p w14:paraId="54F401DE" w14:textId="77777777" w:rsidR="00841FF2" w:rsidRPr="007E1EAE" w:rsidRDefault="00841FF2" w:rsidP="00841FF2">
            <w:pPr>
              <w:rPr>
                <w:rStyle w:val="CodeSnippet"/>
                <w:noProof/>
              </w:rPr>
            </w:pPr>
            <w:r w:rsidRPr="007E1EAE">
              <w:rPr>
                <w:rStyle w:val="CodeSnippet"/>
                <w:noProof/>
              </w:rPr>
              <w:t xml:space="preserve">               type: AttachesTo</w:t>
            </w:r>
          </w:p>
          <w:p w14:paraId="2FF88A18" w14:textId="77777777" w:rsidR="00841FF2" w:rsidRPr="007E1EAE" w:rsidRDefault="00841FF2" w:rsidP="00841FF2">
            <w:pPr>
              <w:rPr>
                <w:rStyle w:val="CodeSnippet"/>
                <w:noProof/>
              </w:rPr>
            </w:pPr>
            <w:r w:rsidRPr="007E1EAE">
              <w:rPr>
                <w:rStyle w:val="CodeSnippet"/>
                <w:noProof/>
              </w:rPr>
              <w:t xml:space="preserve">               properties:</w:t>
            </w:r>
          </w:p>
          <w:p w14:paraId="6CD68964"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D61B6E3" w14:textId="77777777" w:rsidR="00841FF2" w:rsidRPr="007E1EAE" w:rsidRDefault="00841FF2" w:rsidP="00841FF2">
            <w:pPr>
              <w:rPr>
                <w:rStyle w:val="CodeSnippet"/>
                <w:noProof/>
              </w:rPr>
            </w:pPr>
            <w:r w:rsidRPr="007E1EAE">
              <w:rPr>
                <w:rStyle w:val="CodeSnippet"/>
                <w:noProof/>
              </w:rPr>
              <w:t xml:space="preserve">    my_storage2:</w:t>
            </w:r>
          </w:p>
          <w:p w14:paraId="28B22285" w14:textId="77777777" w:rsidR="00841FF2" w:rsidRPr="007E1EAE" w:rsidRDefault="00841FF2" w:rsidP="00841FF2">
            <w:pPr>
              <w:rPr>
                <w:rStyle w:val="CodeSnippet"/>
                <w:noProof/>
              </w:rPr>
            </w:pPr>
            <w:r w:rsidRPr="007E1EAE">
              <w:rPr>
                <w:rStyle w:val="CodeSnippet"/>
                <w:noProof/>
              </w:rPr>
              <w:t xml:space="preserve">      type: tosca.nodes.BlockStorage</w:t>
            </w:r>
          </w:p>
          <w:p w14:paraId="54E30C20" w14:textId="77777777" w:rsidR="00841FF2" w:rsidRPr="007E1EAE" w:rsidRDefault="00841FF2" w:rsidP="00841FF2">
            <w:pPr>
              <w:rPr>
                <w:rStyle w:val="CodeSnippet"/>
                <w:noProof/>
              </w:rPr>
            </w:pPr>
            <w:r w:rsidRPr="007E1EAE">
              <w:rPr>
                <w:rStyle w:val="CodeSnippet"/>
                <w:noProof/>
              </w:rPr>
              <w:t xml:space="preserve">      properties:</w:t>
            </w:r>
          </w:p>
          <w:p w14:paraId="2555103A" w14:textId="77777777" w:rsidR="00841FF2" w:rsidRPr="007E1EAE" w:rsidRDefault="00841FF2" w:rsidP="00841FF2">
            <w:pPr>
              <w:rPr>
                <w:rStyle w:val="CodeSnippet"/>
                <w:noProof/>
              </w:rPr>
            </w:pPr>
            <w:r w:rsidRPr="007E1EAE">
              <w:rPr>
                <w:rStyle w:val="CodeSnippet"/>
                <w:noProof/>
              </w:rPr>
              <w:t xml:space="preserve">        size: { get_input: storage_size }</w:t>
            </w:r>
          </w:p>
          <w:p w14:paraId="4B5C4A6D"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2EA00AC5" w14:textId="77777777" w:rsidR="00841FF2" w:rsidRPr="007E1EAE" w:rsidRDefault="00841FF2" w:rsidP="00841FF2">
            <w:pPr>
              <w:rPr>
                <w:rStyle w:val="CodeSnippet"/>
                <w:noProof/>
              </w:rPr>
            </w:pPr>
          </w:p>
          <w:p w14:paraId="4CC9F2DE" w14:textId="77777777" w:rsidR="00841FF2" w:rsidRPr="007E1EAE" w:rsidRDefault="00841FF2" w:rsidP="00841FF2">
            <w:pPr>
              <w:rPr>
                <w:rStyle w:val="CodeSnippet"/>
                <w:noProof/>
              </w:rPr>
            </w:pPr>
            <w:r w:rsidRPr="007E1EAE">
              <w:rPr>
                <w:rStyle w:val="CodeSnippet"/>
                <w:noProof/>
              </w:rPr>
              <w:t xml:space="preserve">  outputs:</w:t>
            </w:r>
          </w:p>
          <w:p w14:paraId="7A771D8A" w14:textId="77777777" w:rsidR="00841FF2" w:rsidRPr="007E1EAE" w:rsidRDefault="00841FF2" w:rsidP="00841FF2">
            <w:pPr>
              <w:rPr>
                <w:rStyle w:val="CodeSnippet"/>
                <w:noProof/>
              </w:rPr>
            </w:pPr>
            <w:r w:rsidRPr="007E1EAE">
              <w:rPr>
                <w:rStyle w:val="CodeSnippet"/>
                <w:noProof/>
              </w:rPr>
              <w:t xml:space="preserve">    server_ip_1:</w:t>
            </w:r>
          </w:p>
          <w:p w14:paraId="46B530B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server.</w:t>
            </w:r>
          </w:p>
          <w:p w14:paraId="301BBB5F"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32EFF6E4" w14:textId="77777777" w:rsidR="00841FF2" w:rsidRPr="007E1EAE" w:rsidRDefault="00841FF2" w:rsidP="00841FF2">
            <w:pPr>
              <w:rPr>
                <w:rStyle w:val="CodeSnippet"/>
                <w:noProof/>
              </w:rPr>
            </w:pPr>
            <w:r w:rsidRPr="007E1EAE">
              <w:rPr>
                <w:rStyle w:val="CodeSnippet"/>
                <w:noProof/>
              </w:rPr>
              <w:t xml:space="preserve">    server_ip_2:</w:t>
            </w:r>
          </w:p>
          <w:p w14:paraId="3ADF5854"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server.</w:t>
            </w:r>
          </w:p>
          <w:p w14:paraId="254C5DA4" w14:textId="77777777" w:rsidR="00841FF2" w:rsidRPr="007E1EAE" w:rsidRDefault="00841FF2" w:rsidP="00841FF2">
            <w:pPr>
              <w:rPr>
                <w:rStyle w:val="CodeSnippet"/>
                <w:noProof/>
              </w:rPr>
            </w:pPr>
            <w:r w:rsidRPr="007E1EAE">
              <w:rPr>
                <w:rStyle w:val="CodeSnippet"/>
                <w:noProof/>
              </w:rPr>
              <w:t xml:space="preserve">      value: { get_attribute: [my_server2, private_address] }</w:t>
            </w:r>
          </w:p>
          <w:p w14:paraId="7DB12F38" w14:textId="77777777" w:rsidR="00841FF2" w:rsidRPr="007E1EAE" w:rsidRDefault="00841FF2" w:rsidP="00841FF2">
            <w:pPr>
              <w:rPr>
                <w:rStyle w:val="CodeSnippet"/>
                <w:noProof/>
              </w:rPr>
            </w:pPr>
            <w:r w:rsidRPr="007E1EAE">
              <w:rPr>
                <w:rStyle w:val="CodeSnippet"/>
                <w:noProof/>
              </w:rPr>
              <w:t xml:space="preserve">    volume_id_1:</w:t>
            </w:r>
          </w:p>
          <w:p w14:paraId="116D84F6" w14:textId="77777777" w:rsidR="00841FF2" w:rsidRPr="007E1EAE" w:rsidRDefault="00841FF2" w:rsidP="00841FF2">
            <w:pPr>
              <w:rPr>
                <w:rStyle w:val="CodeSnippet"/>
                <w:noProof/>
              </w:rPr>
            </w:pPr>
            <w:r w:rsidRPr="007E1EAE">
              <w:rPr>
                <w:rStyle w:val="CodeSnippet"/>
                <w:noProof/>
              </w:rPr>
              <w:t xml:space="preserve">      description: The volume id of the first block storage instance.</w:t>
            </w:r>
          </w:p>
          <w:p w14:paraId="31929088" w14:textId="77777777" w:rsidR="00841FF2" w:rsidRPr="007E1EAE" w:rsidRDefault="00841FF2" w:rsidP="00841FF2">
            <w:pPr>
              <w:rPr>
                <w:rStyle w:val="CodeSnippet"/>
                <w:noProof/>
              </w:rPr>
            </w:pPr>
            <w:r w:rsidRPr="007E1EAE">
              <w:rPr>
                <w:rStyle w:val="CodeSnippet"/>
                <w:noProof/>
              </w:rPr>
              <w:t xml:space="preserve">      value: { get_attribute: [my_storage, volume_id] }</w:t>
            </w:r>
          </w:p>
          <w:p w14:paraId="5EBF8FF7" w14:textId="77777777" w:rsidR="00841FF2" w:rsidRPr="007E1EAE" w:rsidRDefault="00841FF2" w:rsidP="00841FF2">
            <w:pPr>
              <w:rPr>
                <w:rStyle w:val="CodeSnippet"/>
                <w:noProof/>
              </w:rPr>
            </w:pPr>
            <w:r w:rsidRPr="007E1EAE">
              <w:rPr>
                <w:rStyle w:val="CodeSnippet"/>
                <w:noProof/>
              </w:rPr>
              <w:t xml:space="preserve">    volume_id_2:</w:t>
            </w:r>
          </w:p>
          <w:p w14:paraId="7602D968" w14:textId="77777777" w:rsidR="00841FF2" w:rsidRPr="007E1EAE" w:rsidRDefault="00841FF2" w:rsidP="00841FF2">
            <w:pPr>
              <w:rPr>
                <w:rStyle w:val="CodeSnippet"/>
                <w:noProof/>
              </w:rPr>
            </w:pPr>
            <w:r w:rsidRPr="007E1EAE">
              <w:rPr>
                <w:rStyle w:val="CodeSnippet"/>
                <w:noProof/>
              </w:rPr>
              <w:t xml:space="preserve">      description: The volume id of the second block storage instance.</w:t>
            </w:r>
          </w:p>
          <w:p w14:paraId="665B7373" w14:textId="77777777" w:rsidR="00841FF2" w:rsidRPr="007E1EAE" w:rsidRDefault="00841FF2" w:rsidP="00841FF2">
            <w:pPr>
              <w:rPr>
                <w:rStyle w:val="CodeSnippet"/>
                <w:noProof/>
              </w:rPr>
            </w:pPr>
            <w:r w:rsidRPr="007E1EAE">
              <w:rPr>
                <w:rStyle w:val="CodeSnippet"/>
                <w:noProof/>
              </w:rPr>
              <w:t xml:space="preserve">      value: { get_attribute: [my_storage2, volume_id] }</w:t>
            </w:r>
          </w:p>
        </w:tc>
      </w:tr>
    </w:tbl>
    <w:p w14:paraId="1CB05661" w14:textId="77777777" w:rsidR="00841FF2" w:rsidRPr="007E1EAE" w:rsidRDefault="00841FF2" w:rsidP="00841FF2">
      <w:pPr>
        <w:pStyle w:val="Heading3"/>
      </w:pPr>
      <w:bookmarkStart w:id="1668" w:name="_Toc454457939"/>
      <w:bookmarkStart w:id="1669" w:name="_Toc454458738"/>
      <w:r w:rsidRPr="007E1EAE">
        <w:lastRenderedPageBreak/>
        <w:t>Object Storage 1: Creating an Object Storage service</w:t>
      </w:r>
      <w:bookmarkEnd w:id="1668"/>
      <w:bookmarkEnd w:id="1669"/>
    </w:p>
    <w:bookmarkEnd w:id="1667"/>
    <w:p w14:paraId="33EE9970" w14:textId="77777777" w:rsidR="00841FF2" w:rsidRPr="007E1EAE" w:rsidRDefault="00841FF2" w:rsidP="00841FF2">
      <w:pPr>
        <w:pStyle w:val="Heading4"/>
      </w:pPr>
      <w:r w:rsidRPr="007E1EAE">
        <w:t>Description</w:t>
      </w:r>
    </w:p>
    <w:p w14:paraId="63811B20" w14:textId="77777777" w:rsidR="00841FF2" w:rsidRPr="007E1EAE" w:rsidRDefault="00841FF2" w:rsidP="00841FF2">
      <w:pPr>
        <w:pStyle w:val="Heading4"/>
        <w:rPr>
          <w:u w:val="single"/>
        </w:rPr>
      </w:pPr>
      <w:r w:rsidRPr="007E1EAE">
        <w:t>Logical Diagram</w:t>
      </w:r>
    </w:p>
    <w:p w14:paraId="6AFA98BA" w14:textId="77777777" w:rsidR="00841FF2" w:rsidRPr="007E1EAE" w:rsidRDefault="00841FF2" w:rsidP="00841FF2">
      <w:r w:rsidRPr="007E1EAE">
        <w:rPr>
          <w:noProof/>
        </w:rPr>
        <w:drawing>
          <wp:inline distT="0" distB="0" distL="0" distR="0" wp14:anchorId="7710DBB4" wp14:editId="5CC978EE">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7">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AC20C4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C2465FD" w14:textId="77777777" w:rsidTr="00841FF2">
        <w:tc>
          <w:tcPr>
            <w:tcW w:w="9576" w:type="dxa"/>
            <w:shd w:val="clear" w:color="auto" w:fill="D9D9D9" w:themeFill="background1" w:themeFillShade="D9"/>
          </w:tcPr>
          <w:p w14:paraId="715F0C89" w14:textId="77777777" w:rsidR="00841FF2" w:rsidRPr="007E1EAE" w:rsidRDefault="00841FF2" w:rsidP="00841FF2">
            <w:pPr>
              <w:rPr>
                <w:rStyle w:val="CodeSnippet"/>
              </w:rPr>
            </w:pPr>
            <w:r w:rsidRPr="007E1EAE">
              <w:rPr>
                <w:rStyle w:val="CodeSnippet"/>
              </w:rPr>
              <w:t>tosca_definitions_version: tosca_simple_yaml_1_0</w:t>
            </w:r>
          </w:p>
          <w:p w14:paraId="6670DBCD" w14:textId="77777777" w:rsidR="00841FF2" w:rsidRPr="007E1EAE" w:rsidRDefault="00841FF2" w:rsidP="00841FF2">
            <w:pPr>
              <w:rPr>
                <w:rStyle w:val="CodeSnippet"/>
              </w:rPr>
            </w:pPr>
          </w:p>
          <w:p w14:paraId="12AD4761" w14:textId="77777777" w:rsidR="00841FF2" w:rsidRPr="007E1EAE" w:rsidRDefault="00841FF2" w:rsidP="00841FF2">
            <w:pPr>
              <w:rPr>
                <w:rStyle w:val="CodeSnippet"/>
              </w:rPr>
            </w:pPr>
            <w:r w:rsidRPr="007E1EAE">
              <w:rPr>
                <w:rStyle w:val="CodeSnippet"/>
              </w:rPr>
              <w:t>description: &gt;</w:t>
            </w:r>
          </w:p>
          <w:p w14:paraId="1C980A0A" w14:textId="77777777" w:rsidR="00841FF2" w:rsidRPr="007E1EAE" w:rsidRDefault="00841FF2" w:rsidP="00841FF2">
            <w:pPr>
              <w:rPr>
                <w:rStyle w:val="CodeSnippet"/>
              </w:rPr>
            </w:pPr>
            <w:r w:rsidRPr="007E1EAE">
              <w:rPr>
                <w:rStyle w:val="CodeSnippet"/>
              </w:rPr>
              <w:t xml:space="preserve">    Tosca template for creating an object storage service.</w:t>
            </w:r>
          </w:p>
          <w:p w14:paraId="0FC5E525" w14:textId="77777777" w:rsidR="00841FF2" w:rsidRPr="007E1EAE" w:rsidRDefault="00841FF2" w:rsidP="00841FF2">
            <w:pPr>
              <w:rPr>
                <w:rStyle w:val="CodeSnippet"/>
              </w:rPr>
            </w:pPr>
          </w:p>
          <w:p w14:paraId="35F4892B" w14:textId="77777777" w:rsidR="00841FF2" w:rsidRPr="007E1EAE" w:rsidRDefault="00841FF2" w:rsidP="00841FF2">
            <w:pPr>
              <w:rPr>
                <w:rStyle w:val="CodeSnippet"/>
              </w:rPr>
            </w:pPr>
            <w:r w:rsidRPr="007E1EAE">
              <w:rPr>
                <w:rStyle w:val="CodeSnippet"/>
              </w:rPr>
              <w:t>topology_template:</w:t>
            </w:r>
          </w:p>
          <w:p w14:paraId="013F1077" w14:textId="77777777" w:rsidR="00841FF2" w:rsidRPr="007E1EAE" w:rsidRDefault="00841FF2" w:rsidP="00841FF2">
            <w:pPr>
              <w:rPr>
                <w:rStyle w:val="CodeSnippet"/>
              </w:rPr>
            </w:pPr>
            <w:r w:rsidRPr="007E1EAE">
              <w:rPr>
                <w:rStyle w:val="CodeSnippet"/>
              </w:rPr>
              <w:t xml:space="preserve">  inputs:</w:t>
            </w:r>
          </w:p>
          <w:p w14:paraId="6B675089" w14:textId="77777777" w:rsidR="00841FF2" w:rsidRPr="007E1EAE" w:rsidRDefault="00841FF2" w:rsidP="00841FF2">
            <w:pPr>
              <w:rPr>
                <w:rStyle w:val="CodeSnippet"/>
              </w:rPr>
            </w:pPr>
            <w:r w:rsidRPr="007E1EAE">
              <w:rPr>
                <w:rStyle w:val="CodeSnippet"/>
              </w:rPr>
              <w:t xml:space="preserve">    objectstore_name:</w:t>
            </w:r>
          </w:p>
          <w:p w14:paraId="75899785" w14:textId="77777777" w:rsidR="00841FF2" w:rsidRPr="007E1EAE" w:rsidRDefault="00841FF2" w:rsidP="00841FF2">
            <w:pPr>
              <w:rPr>
                <w:rStyle w:val="CodeSnippet"/>
              </w:rPr>
            </w:pPr>
            <w:r w:rsidRPr="007E1EAE">
              <w:rPr>
                <w:rStyle w:val="CodeSnippet"/>
              </w:rPr>
              <w:t xml:space="preserve">      type: string</w:t>
            </w:r>
          </w:p>
          <w:p w14:paraId="3A86C985" w14:textId="77777777" w:rsidR="00841FF2" w:rsidRPr="007E1EAE" w:rsidRDefault="00841FF2" w:rsidP="00841FF2">
            <w:pPr>
              <w:rPr>
                <w:rStyle w:val="CodeSnippet"/>
              </w:rPr>
            </w:pPr>
          </w:p>
          <w:p w14:paraId="5FEDC510" w14:textId="77777777" w:rsidR="00841FF2" w:rsidRPr="007E1EAE" w:rsidRDefault="00841FF2" w:rsidP="00841FF2">
            <w:pPr>
              <w:rPr>
                <w:rStyle w:val="CodeSnippet"/>
              </w:rPr>
            </w:pPr>
            <w:r w:rsidRPr="007E1EAE">
              <w:rPr>
                <w:rStyle w:val="CodeSnippet"/>
              </w:rPr>
              <w:t xml:space="preserve">  node_templates:</w:t>
            </w:r>
          </w:p>
          <w:p w14:paraId="3FADD72C" w14:textId="77777777" w:rsidR="00841FF2" w:rsidRPr="007E1EAE" w:rsidRDefault="00841FF2" w:rsidP="00841FF2">
            <w:pPr>
              <w:rPr>
                <w:rStyle w:val="CodeSnippet"/>
              </w:rPr>
            </w:pPr>
            <w:r w:rsidRPr="007E1EAE">
              <w:rPr>
                <w:rStyle w:val="CodeSnippet"/>
              </w:rPr>
              <w:t xml:space="preserve">    obj_store_server:</w:t>
            </w:r>
          </w:p>
          <w:p w14:paraId="0B247D18" w14:textId="77777777" w:rsidR="00841FF2" w:rsidRPr="007E1EAE" w:rsidRDefault="00841FF2" w:rsidP="00841FF2">
            <w:pPr>
              <w:rPr>
                <w:rStyle w:val="CodeSnippet"/>
              </w:rPr>
            </w:pPr>
            <w:r w:rsidRPr="007E1EAE">
              <w:rPr>
                <w:rStyle w:val="CodeSnippet"/>
              </w:rPr>
              <w:t xml:space="preserve">      type: tosca.nodes.ObjectStorage</w:t>
            </w:r>
          </w:p>
          <w:p w14:paraId="11DFA77C" w14:textId="77777777" w:rsidR="00841FF2" w:rsidRPr="007E1EAE" w:rsidRDefault="00841FF2" w:rsidP="00841FF2">
            <w:pPr>
              <w:rPr>
                <w:rStyle w:val="CodeSnippet"/>
              </w:rPr>
            </w:pPr>
            <w:r w:rsidRPr="007E1EAE">
              <w:rPr>
                <w:rStyle w:val="CodeSnippet"/>
              </w:rPr>
              <w:t xml:space="preserve">      properties:</w:t>
            </w:r>
          </w:p>
          <w:p w14:paraId="4C290881" w14:textId="77777777" w:rsidR="00841FF2" w:rsidRPr="007E1EAE" w:rsidRDefault="00841FF2" w:rsidP="00841FF2">
            <w:pPr>
              <w:rPr>
                <w:rStyle w:val="CodeSnippet"/>
              </w:rPr>
            </w:pPr>
            <w:r w:rsidRPr="007E1EAE">
              <w:rPr>
                <w:rStyle w:val="CodeSnippet"/>
              </w:rPr>
              <w:t xml:space="preserve">        name: { get_input: objectstore_name }</w:t>
            </w:r>
          </w:p>
          <w:p w14:paraId="5D380924" w14:textId="77777777" w:rsidR="00841FF2" w:rsidRPr="007E1EAE" w:rsidRDefault="00841FF2" w:rsidP="00841FF2">
            <w:pPr>
              <w:rPr>
                <w:rStyle w:val="CodeSnippet"/>
              </w:rPr>
            </w:pPr>
            <w:r w:rsidRPr="007E1EAE">
              <w:rPr>
                <w:rStyle w:val="CodeSnippet"/>
              </w:rPr>
              <w:t xml:space="preserve">        size: 4096 MB</w:t>
            </w:r>
          </w:p>
          <w:p w14:paraId="49C38078" w14:textId="77777777" w:rsidR="00841FF2" w:rsidRPr="007E1EAE" w:rsidRDefault="00841FF2" w:rsidP="00841FF2">
            <w:pPr>
              <w:rPr>
                <w:rStyle w:val="CodeSnippet"/>
              </w:rPr>
            </w:pPr>
            <w:r w:rsidRPr="007E1EAE">
              <w:rPr>
                <w:rStyle w:val="CodeSnippet"/>
              </w:rPr>
              <w:t xml:space="preserve">        maxsize: 20 GB</w:t>
            </w:r>
          </w:p>
        </w:tc>
      </w:tr>
    </w:tbl>
    <w:p w14:paraId="4B69986A" w14:textId="77777777" w:rsidR="00841FF2" w:rsidRPr="007E1EAE" w:rsidRDefault="00841FF2" w:rsidP="00841FF2">
      <w:pPr>
        <w:pStyle w:val="Heading3"/>
      </w:pPr>
      <w:bookmarkStart w:id="1670" w:name="_Toc454457940"/>
      <w:bookmarkStart w:id="1671" w:name="_Toc454458739"/>
      <w:bookmarkStart w:id="1672" w:name="USE_CASE_NETWORK_1"/>
      <w:bookmarkStart w:id="1673" w:name="_Toc373867897"/>
      <w:bookmarkStart w:id="1674" w:name="_Toc379455172"/>
      <w:bookmarkEnd w:id="1660"/>
      <w:r w:rsidRPr="007E1EAE">
        <w:t>Network 1: Server bound to a new network</w:t>
      </w:r>
      <w:bookmarkEnd w:id="1670"/>
      <w:bookmarkEnd w:id="1671"/>
    </w:p>
    <w:bookmarkEnd w:id="1672"/>
    <w:p w14:paraId="2D08FDF0" w14:textId="77777777" w:rsidR="00841FF2" w:rsidRPr="007E1EAE" w:rsidRDefault="00841FF2" w:rsidP="00841FF2">
      <w:pPr>
        <w:pStyle w:val="Heading4"/>
      </w:pPr>
      <w:r w:rsidRPr="007E1EAE">
        <w:t>Description</w:t>
      </w:r>
    </w:p>
    <w:p w14:paraId="4D02BB73" w14:textId="77777777" w:rsidR="00841FF2" w:rsidRPr="007E1EAE" w:rsidRDefault="00841FF2" w:rsidP="00841FF2">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7CDE0DC1" w14:textId="77777777" w:rsidR="00841FF2" w:rsidRPr="007E1EAE" w:rsidRDefault="00841FF2" w:rsidP="00841FF2">
      <w:pPr>
        <w:pStyle w:val="Heading4"/>
        <w:rPr>
          <w:u w:val="single"/>
        </w:rPr>
      </w:pPr>
      <w:r w:rsidRPr="007E1EAE">
        <w:lastRenderedPageBreak/>
        <w:t>Logical Diagram</w:t>
      </w:r>
    </w:p>
    <w:p w14:paraId="6DC2A34A" w14:textId="77777777" w:rsidR="00841FF2" w:rsidRPr="007E1EAE" w:rsidRDefault="00841FF2" w:rsidP="00841FF2">
      <w:r w:rsidRPr="007E1EAE">
        <w:rPr>
          <w:noProof/>
        </w:rPr>
        <w:drawing>
          <wp:inline distT="0" distB="0" distL="0" distR="0" wp14:anchorId="38313C12" wp14:editId="53DA50CF">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5EFF4996"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341EEA2F" w14:textId="77777777" w:rsidTr="00841FF2">
        <w:tc>
          <w:tcPr>
            <w:tcW w:w="9576" w:type="dxa"/>
            <w:shd w:val="clear" w:color="auto" w:fill="D9D9D9" w:themeFill="background1" w:themeFillShade="D9"/>
          </w:tcPr>
          <w:p w14:paraId="02B6FB81" w14:textId="77777777" w:rsidR="00841FF2" w:rsidRPr="007E1EAE" w:rsidRDefault="00841FF2" w:rsidP="00841FF2">
            <w:pPr>
              <w:rPr>
                <w:rStyle w:val="CodeSnippet"/>
                <w:noProof/>
              </w:rPr>
            </w:pPr>
            <w:r w:rsidRPr="007E1EAE">
              <w:rPr>
                <w:rStyle w:val="CodeSnippet"/>
                <w:noProof/>
              </w:rPr>
              <w:t>tosca_definitions_version: tosca_simple_yaml_1_0</w:t>
            </w:r>
          </w:p>
          <w:p w14:paraId="40DB2894" w14:textId="77777777" w:rsidR="00841FF2" w:rsidRPr="007E1EAE" w:rsidRDefault="00841FF2" w:rsidP="00841FF2">
            <w:pPr>
              <w:rPr>
                <w:rStyle w:val="CodeSnippet"/>
                <w:noProof/>
              </w:rPr>
            </w:pPr>
          </w:p>
          <w:p w14:paraId="32B08FC2" w14:textId="77777777" w:rsidR="00841FF2" w:rsidRPr="007E1EAE" w:rsidRDefault="00841FF2" w:rsidP="00841FF2">
            <w:pPr>
              <w:rPr>
                <w:rStyle w:val="CodeSnippet"/>
                <w:noProof/>
              </w:rPr>
            </w:pPr>
            <w:r w:rsidRPr="007E1EAE">
              <w:rPr>
                <w:rStyle w:val="CodeSnippet"/>
                <w:noProof/>
              </w:rPr>
              <w:t>description: &gt;</w:t>
            </w:r>
          </w:p>
          <w:p w14:paraId="3A87D5BA" w14:textId="77777777" w:rsidR="00841FF2" w:rsidRPr="007E1EAE" w:rsidRDefault="00841FF2" w:rsidP="00841FF2">
            <w:pPr>
              <w:rPr>
                <w:rStyle w:val="CodeSnippet"/>
                <w:noProof/>
              </w:rPr>
            </w:pPr>
            <w:r w:rsidRPr="007E1EAE">
              <w:rPr>
                <w:rStyle w:val="CodeSnippet"/>
                <w:noProof/>
              </w:rPr>
              <w:t xml:space="preserve">  TOSCA simple profile with 1 server bound to a new network</w:t>
            </w:r>
          </w:p>
          <w:p w14:paraId="081F08A8" w14:textId="77777777" w:rsidR="00841FF2" w:rsidRPr="007E1EAE" w:rsidRDefault="00841FF2" w:rsidP="00841FF2">
            <w:pPr>
              <w:rPr>
                <w:rStyle w:val="CodeSnippet"/>
                <w:noProof/>
              </w:rPr>
            </w:pPr>
          </w:p>
          <w:p w14:paraId="299BBE78" w14:textId="77777777" w:rsidR="00841FF2" w:rsidRPr="007E1EAE" w:rsidRDefault="00841FF2" w:rsidP="00841FF2">
            <w:pPr>
              <w:rPr>
                <w:rStyle w:val="CodeSnippet"/>
                <w:noProof/>
              </w:rPr>
            </w:pPr>
            <w:r w:rsidRPr="007E1EAE">
              <w:rPr>
                <w:rStyle w:val="CodeSnippet"/>
                <w:noProof/>
              </w:rPr>
              <w:t>topology_template:</w:t>
            </w:r>
          </w:p>
          <w:p w14:paraId="56E6C63A" w14:textId="77777777" w:rsidR="00841FF2" w:rsidRPr="007E1EAE" w:rsidRDefault="00841FF2" w:rsidP="00841FF2">
            <w:pPr>
              <w:rPr>
                <w:rStyle w:val="CodeSnippet"/>
                <w:noProof/>
              </w:rPr>
            </w:pPr>
          </w:p>
          <w:p w14:paraId="6E4F8798" w14:textId="77777777" w:rsidR="00841FF2" w:rsidRPr="007E1EAE" w:rsidRDefault="00841FF2" w:rsidP="00841FF2">
            <w:pPr>
              <w:rPr>
                <w:rStyle w:val="CodeSnippet"/>
                <w:noProof/>
              </w:rPr>
            </w:pPr>
            <w:r w:rsidRPr="007E1EAE">
              <w:rPr>
                <w:rStyle w:val="CodeSnippet"/>
                <w:noProof/>
              </w:rPr>
              <w:t xml:space="preserve">  inputs:</w:t>
            </w:r>
          </w:p>
          <w:p w14:paraId="7C11BAF7" w14:textId="77777777" w:rsidR="00841FF2" w:rsidRPr="007E1EAE" w:rsidRDefault="00841FF2" w:rsidP="00841FF2">
            <w:pPr>
              <w:rPr>
                <w:rStyle w:val="CodeSnippet"/>
                <w:noProof/>
              </w:rPr>
            </w:pPr>
            <w:r w:rsidRPr="007E1EAE">
              <w:rPr>
                <w:rStyle w:val="CodeSnippet"/>
                <w:noProof/>
              </w:rPr>
              <w:t xml:space="preserve">    network_name:</w:t>
            </w:r>
          </w:p>
          <w:p w14:paraId="4F3E9389" w14:textId="77777777" w:rsidR="00841FF2" w:rsidRPr="007E1EAE" w:rsidRDefault="00841FF2" w:rsidP="00841FF2">
            <w:pPr>
              <w:rPr>
                <w:rStyle w:val="CodeSnippet"/>
                <w:noProof/>
              </w:rPr>
            </w:pPr>
            <w:r w:rsidRPr="007E1EAE">
              <w:rPr>
                <w:rStyle w:val="CodeSnippet"/>
                <w:noProof/>
              </w:rPr>
              <w:t xml:space="preserve">      type: string</w:t>
            </w:r>
          </w:p>
          <w:p w14:paraId="2EAEC7B6" w14:textId="77777777" w:rsidR="00841FF2" w:rsidRPr="007E1EAE" w:rsidRDefault="00841FF2" w:rsidP="00841FF2">
            <w:pPr>
              <w:rPr>
                <w:rStyle w:val="CodeSnippet"/>
                <w:noProof/>
              </w:rPr>
            </w:pPr>
            <w:r w:rsidRPr="007E1EAE">
              <w:rPr>
                <w:rStyle w:val="CodeSnippet"/>
                <w:noProof/>
              </w:rPr>
              <w:t xml:space="preserve">      description: Network name</w:t>
            </w:r>
          </w:p>
          <w:p w14:paraId="02305BE6" w14:textId="77777777" w:rsidR="00841FF2" w:rsidRPr="007E1EAE" w:rsidRDefault="00841FF2" w:rsidP="00841FF2">
            <w:pPr>
              <w:rPr>
                <w:rStyle w:val="CodeSnippet"/>
                <w:noProof/>
              </w:rPr>
            </w:pPr>
          </w:p>
          <w:p w14:paraId="144244AC" w14:textId="77777777" w:rsidR="00841FF2" w:rsidRPr="007E1EAE" w:rsidRDefault="00841FF2" w:rsidP="00841FF2">
            <w:pPr>
              <w:rPr>
                <w:rStyle w:val="CodeSnippet"/>
                <w:noProof/>
              </w:rPr>
            </w:pPr>
            <w:r w:rsidRPr="007E1EAE">
              <w:rPr>
                <w:rStyle w:val="CodeSnippet"/>
                <w:noProof/>
              </w:rPr>
              <w:t xml:space="preserve">  node_templates:</w:t>
            </w:r>
          </w:p>
          <w:p w14:paraId="4D514437" w14:textId="77777777" w:rsidR="00841FF2" w:rsidRPr="007E1EAE" w:rsidRDefault="00841FF2" w:rsidP="00841FF2">
            <w:pPr>
              <w:rPr>
                <w:rStyle w:val="CodeSnippet"/>
                <w:noProof/>
              </w:rPr>
            </w:pPr>
            <w:r w:rsidRPr="007E1EAE">
              <w:rPr>
                <w:rStyle w:val="CodeSnippet"/>
                <w:noProof/>
              </w:rPr>
              <w:t xml:space="preserve">    my_server:</w:t>
            </w:r>
          </w:p>
          <w:p w14:paraId="41B2D8A2" w14:textId="77777777" w:rsidR="00841FF2" w:rsidRPr="007E1EAE" w:rsidRDefault="00841FF2" w:rsidP="00841FF2">
            <w:pPr>
              <w:rPr>
                <w:rStyle w:val="CodeSnippet"/>
                <w:noProof/>
              </w:rPr>
            </w:pPr>
            <w:r w:rsidRPr="007E1EAE">
              <w:rPr>
                <w:rStyle w:val="CodeSnippet"/>
                <w:noProof/>
              </w:rPr>
              <w:t xml:space="preserve">      type: tosca.nodes.Compute</w:t>
            </w:r>
          </w:p>
          <w:p w14:paraId="052D92DA" w14:textId="77777777" w:rsidR="00841FF2" w:rsidRPr="007E1EAE" w:rsidRDefault="00841FF2" w:rsidP="00841FF2">
            <w:pPr>
              <w:rPr>
                <w:rStyle w:val="CodeSnippet"/>
                <w:noProof/>
              </w:rPr>
            </w:pPr>
            <w:r w:rsidRPr="007E1EAE">
              <w:rPr>
                <w:rStyle w:val="CodeSnippet"/>
                <w:noProof/>
              </w:rPr>
              <w:t xml:space="preserve">      capabilities:</w:t>
            </w:r>
          </w:p>
          <w:p w14:paraId="40675A0F" w14:textId="77777777" w:rsidR="00841FF2" w:rsidRPr="007E1EAE" w:rsidRDefault="00841FF2" w:rsidP="00841FF2">
            <w:pPr>
              <w:rPr>
                <w:rStyle w:val="CodeSnippet"/>
                <w:noProof/>
              </w:rPr>
            </w:pPr>
            <w:r w:rsidRPr="007E1EAE">
              <w:rPr>
                <w:rStyle w:val="CodeSnippet"/>
                <w:noProof/>
              </w:rPr>
              <w:t xml:space="preserve">        host:</w:t>
            </w:r>
          </w:p>
          <w:p w14:paraId="57F6D960" w14:textId="77777777" w:rsidR="00841FF2" w:rsidRPr="007E1EAE" w:rsidRDefault="00841FF2" w:rsidP="00841FF2">
            <w:pPr>
              <w:rPr>
                <w:rStyle w:val="CodeSnippet"/>
                <w:noProof/>
              </w:rPr>
            </w:pPr>
            <w:r w:rsidRPr="007E1EAE">
              <w:rPr>
                <w:rStyle w:val="CodeSnippet"/>
                <w:noProof/>
              </w:rPr>
              <w:t xml:space="preserve">          properties:</w:t>
            </w:r>
          </w:p>
          <w:p w14:paraId="33FE0F3E" w14:textId="77777777" w:rsidR="00841FF2" w:rsidRPr="007E1EAE" w:rsidRDefault="00841FF2" w:rsidP="00841FF2">
            <w:pPr>
              <w:rPr>
                <w:rStyle w:val="CodeSnippet"/>
                <w:noProof/>
              </w:rPr>
            </w:pPr>
            <w:r w:rsidRPr="007E1EAE">
              <w:rPr>
                <w:rStyle w:val="CodeSnippet"/>
                <w:noProof/>
              </w:rPr>
              <w:t xml:space="preserve">            disk_size: 10 GB</w:t>
            </w:r>
          </w:p>
          <w:p w14:paraId="349B8F6C" w14:textId="77777777" w:rsidR="00841FF2" w:rsidRPr="007E1EAE" w:rsidRDefault="00841FF2" w:rsidP="00841FF2">
            <w:pPr>
              <w:rPr>
                <w:rStyle w:val="CodeSnippet"/>
                <w:noProof/>
              </w:rPr>
            </w:pPr>
            <w:r w:rsidRPr="007E1EAE">
              <w:rPr>
                <w:rStyle w:val="CodeSnippet"/>
                <w:noProof/>
              </w:rPr>
              <w:t xml:space="preserve">            num_cpus: 1</w:t>
            </w:r>
          </w:p>
          <w:p w14:paraId="4ED9EA2A" w14:textId="77777777" w:rsidR="00841FF2" w:rsidRPr="007E1EAE" w:rsidRDefault="00841FF2" w:rsidP="00841FF2">
            <w:pPr>
              <w:rPr>
                <w:rStyle w:val="CodeSnippet"/>
                <w:noProof/>
              </w:rPr>
            </w:pPr>
            <w:r w:rsidRPr="007E1EAE">
              <w:rPr>
                <w:rStyle w:val="CodeSnippet"/>
                <w:noProof/>
              </w:rPr>
              <w:t xml:space="preserve">            mem_size: 4096 MB</w:t>
            </w:r>
          </w:p>
          <w:p w14:paraId="18F9357C" w14:textId="77777777" w:rsidR="00841FF2" w:rsidRPr="007E1EAE" w:rsidRDefault="00841FF2" w:rsidP="00841FF2">
            <w:pPr>
              <w:rPr>
                <w:rStyle w:val="CodeSnippet"/>
                <w:noProof/>
              </w:rPr>
            </w:pPr>
            <w:r w:rsidRPr="007E1EAE">
              <w:rPr>
                <w:rStyle w:val="CodeSnippet"/>
                <w:noProof/>
              </w:rPr>
              <w:t xml:space="preserve">        os:</w:t>
            </w:r>
          </w:p>
          <w:p w14:paraId="2B85A2ED" w14:textId="77777777" w:rsidR="00841FF2" w:rsidRPr="007E1EAE" w:rsidRDefault="00841FF2" w:rsidP="00841FF2">
            <w:pPr>
              <w:rPr>
                <w:rStyle w:val="CodeSnippet"/>
                <w:noProof/>
              </w:rPr>
            </w:pPr>
            <w:r w:rsidRPr="007E1EAE">
              <w:rPr>
                <w:rStyle w:val="CodeSnippet"/>
                <w:noProof/>
              </w:rPr>
              <w:t xml:space="preserve">          properties:</w:t>
            </w:r>
          </w:p>
          <w:p w14:paraId="40C81F83" w14:textId="77777777" w:rsidR="00841FF2" w:rsidRPr="007E1EAE" w:rsidRDefault="00841FF2" w:rsidP="00841FF2">
            <w:pPr>
              <w:rPr>
                <w:rStyle w:val="CodeSnippet"/>
                <w:noProof/>
              </w:rPr>
            </w:pPr>
            <w:r w:rsidRPr="007E1EAE">
              <w:rPr>
                <w:rStyle w:val="CodeSnippet"/>
                <w:noProof/>
              </w:rPr>
              <w:t xml:space="preserve">            architecture: x86_64</w:t>
            </w:r>
          </w:p>
          <w:p w14:paraId="586DAE05" w14:textId="77777777" w:rsidR="00841FF2" w:rsidRPr="007E1EAE" w:rsidRDefault="00841FF2" w:rsidP="00841FF2">
            <w:pPr>
              <w:rPr>
                <w:rStyle w:val="CodeSnippet"/>
                <w:noProof/>
              </w:rPr>
            </w:pPr>
            <w:r w:rsidRPr="007E1EAE">
              <w:rPr>
                <w:rStyle w:val="CodeSnippet"/>
                <w:noProof/>
              </w:rPr>
              <w:lastRenderedPageBreak/>
              <w:t xml:space="preserve">            type: Linux</w:t>
            </w:r>
          </w:p>
          <w:p w14:paraId="02B9CFF6" w14:textId="77777777" w:rsidR="00841FF2" w:rsidRPr="007E1EAE" w:rsidRDefault="00841FF2" w:rsidP="00841FF2">
            <w:pPr>
              <w:rPr>
                <w:rStyle w:val="CodeSnippet"/>
                <w:noProof/>
              </w:rPr>
            </w:pPr>
            <w:r w:rsidRPr="007E1EAE">
              <w:rPr>
                <w:rStyle w:val="CodeSnippet"/>
                <w:noProof/>
              </w:rPr>
              <w:t xml:space="preserve">            distribution: CirrOS</w:t>
            </w:r>
          </w:p>
          <w:p w14:paraId="2D6BB130" w14:textId="77777777" w:rsidR="00841FF2" w:rsidRPr="007E1EAE" w:rsidRDefault="00841FF2" w:rsidP="00841FF2">
            <w:pPr>
              <w:rPr>
                <w:rStyle w:val="CodeSnippet"/>
                <w:noProof/>
              </w:rPr>
            </w:pPr>
            <w:r w:rsidRPr="007E1EAE">
              <w:rPr>
                <w:rStyle w:val="CodeSnippet"/>
                <w:noProof/>
              </w:rPr>
              <w:t xml:space="preserve">            version: 0.3.2</w:t>
            </w:r>
          </w:p>
          <w:p w14:paraId="17794759" w14:textId="77777777" w:rsidR="00841FF2" w:rsidRPr="007E1EAE" w:rsidRDefault="00841FF2" w:rsidP="00841FF2">
            <w:pPr>
              <w:rPr>
                <w:rStyle w:val="CodeSnippet"/>
                <w:noProof/>
              </w:rPr>
            </w:pPr>
          </w:p>
          <w:p w14:paraId="22B2E1B3" w14:textId="77777777" w:rsidR="00841FF2" w:rsidRPr="007E1EAE" w:rsidRDefault="00841FF2" w:rsidP="00841FF2">
            <w:pPr>
              <w:rPr>
                <w:rStyle w:val="CodeSnippet"/>
                <w:noProof/>
              </w:rPr>
            </w:pPr>
            <w:r w:rsidRPr="007E1EAE">
              <w:rPr>
                <w:rStyle w:val="CodeSnippet"/>
                <w:noProof/>
              </w:rPr>
              <w:t xml:space="preserve">    my_network:</w:t>
            </w:r>
          </w:p>
          <w:p w14:paraId="438944A1" w14:textId="77777777" w:rsidR="00841FF2" w:rsidRPr="007E1EAE" w:rsidRDefault="00841FF2" w:rsidP="00841FF2">
            <w:pPr>
              <w:rPr>
                <w:rStyle w:val="CodeSnippet"/>
                <w:noProof/>
              </w:rPr>
            </w:pPr>
            <w:r w:rsidRPr="007E1EAE">
              <w:rPr>
                <w:rStyle w:val="CodeSnippet"/>
                <w:noProof/>
              </w:rPr>
              <w:t xml:space="preserve">      type: tosca.nodes.network.Network</w:t>
            </w:r>
          </w:p>
          <w:p w14:paraId="041A9B99" w14:textId="77777777" w:rsidR="00841FF2" w:rsidRPr="007E1EAE" w:rsidRDefault="00841FF2" w:rsidP="00841FF2">
            <w:pPr>
              <w:rPr>
                <w:rStyle w:val="CodeSnippet"/>
                <w:noProof/>
              </w:rPr>
            </w:pPr>
            <w:r w:rsidRPr="007E1EAE">
              <w:rPr>
                <w:rStyle w:val="CodeSnippet"/>
                <w:noProof/>
              </w:rPr>
              <w:t xml:space="preserve">      properties:</w:t>
            </w:r>
          </w:p>
          <w:p w14:paraId="0BCFFE86"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45640829" w14:textId="77777777" w:rsidR="00841FF2" w:rsidRPr="007E1EAE" w:rsidRDefault="00841FF2" w:rsidP="00841FF2">
            <w:pPr>
              <w:rPr>
                <w:rStyle w:val="CodeSnippet"/>
                <w:noProof/>
              </w:rPr>
            </w:pPr>
            <w:r w:rsidRPr="007E1EAE">
              <w:rPr>
                <w:rStyle w:val="CodeSnippet"/>
                <w:noProof/>
              </w:rPr>
              <w:t xml:space="preserve">        ip_version: 4</w:t>
            </w:r>
          </w:p>
          <w:p w14:paraId="2999F08D" w14:textId="77777777" w:rsidR="00841FF2" w:rsidRPr="007E1EAE" w:rsidRDefault="00841FF2" w:rsidP="00841FF2">
            <w:pPr>
              <w:rPr>
                <w:rStyle w:val="CodeSnippet"/>
                <w:noProof/>
              </w:rPr>
            </w:pPr>
            <w:r w:rsidRPr="007E1EAE">
              <w:rPr>
                <w:rStyle w:val="CodeSnippet"/>
                <w:noProof/>
              </w:rPr>
              <w:t xml:space="preserve">        cidr: '192.168.0.0/24'</w:t>
            </w:r>
          </w:p>
          <w:p w14:paraId="11AE1B08" w14:textId="77777777" w:rsidR="00841FF2" w:rsidRPr="007E1EAE" w:rsidRDefault="00841FF2" w:rsidP="00841FF2">
            <w:pPr>
              <w:rPr>
                <w:rStyle w:val="CodeSnippet"/>
                <w:noProof/>
              </w:rPr>
            </w:pPr>
            <w:r w:rsidRPr="007E1EAE">
              <w:rPr>
                <w:rStyle w:val="CodeSnippet"/>
                <w:noProof/>
              </w:rPr>
              <w:t xml:space="preserve">        start_ip: '192.168.0.50'</w:t>
            </w:r>
          </w:p>
          <w:p w14:paraId="5F4FB229" w14:textId="77777777" w:rsidR="00841FF2" w:rsidRPr="007E1EAE" w:rsidRDefault="00841FF2" w:rsidP="00841FF2">
            <w:pPr>
              <w:rPr>
                <w:rStyle w:val="CodeSnippet"/>
                <w:noProof/>
              </w:rPr>
            </w:pPr>
            <w:r w:rsidRPr="007E1EAE">
              <w:rPr>
                <w:rStyle w:val="CodeSnippet"/>
                <w:noProof/>
              </w:rPr>
              <w:t xml:space="preserve">        end_ip: '192.168.0.200'</w:t>
            </w:r>
          </w:p>
          <w:p w14:paraId="0F72A7D6" w14:textId="77777777" w:rsidR="00841FF2" w:rsidRPr="007E1EAE" w:rsidRDefault="00841FF2" w:rsidP="00841FF2">
            <w:pPr>
              <w:rPr>
                <w:rStyle w:val="CodeSnippet"/>
                <w:noProof/>
              </w:rPr>
            </w:pPr>
            <w:r w:rsidRPr="007E1EAE">
              <w:rPr>
                <w:rStyle w:val="CodeSnippet"/>
                <w:noProof/>
              </w:rPr>
              <w:t xml:space="preserve">        gateway_ip: '192.168.0.1'</w:t>
            </w:r>
          </w:p>
          <w:p w14:paraId="3C9D8785" w14:textId="77777777" w:rsidR="00841FF2" w:rsidRPr="007E1EAE" w:rsidRDefault="00841FF2" w:rsidP="00841FF2">
            <w:pPr>
              <w:rPr>
                <w:rStyle w:val="CodeSnippet"/>
                <w:noProof/>
              </w:rPr>
            </w:pPr>
          </w:p>
          <w:p w14:paraId="0264DDCD" w14:textId="77777777" w:rsidR="00841FF2" w:rsidRPr="007E1EAE" w:rsidRDefault="00841FF2" w:rsidP="00841FF2">
            <w:pPr>
              <w:rPr>
                <w:rStyle w:val="CodeSnippet"/>
                <w:noProof/>
              </w:rPr>
            </w:pPr>
            <w:r w:rsidRPr="007E1EAE">
              <w:rPr>
                <w:rStyle w:val="CodeSnippet"/>
                <w:noProof/>
              </w:rPr>
              <w:t xml:space="preserve">    my_port:</w:t>
            </w:r>
          </w:p>
          <w:p w14:paraId="729DA4D6" w14:textId="77777777" w:rsidR="00841FF2" w:rsidRPr="007E1EAE" w:rsidRDefault="00841FF2" w:rsidP="00841FF2">
            <w:pPr>
              <w:rPr>
                <w:rStyle w:val="CodeSnippet"/>
                <w:noProof/>
              </w:rPr>
            </w:pPr>
            <w:r w:rsidRPr="007E1EAE">
              <w:rPr>
                <w:rStyle w:val="CodeSnippet"/>
                <w:noProof/>
              </w:rPr>
              <w:t xml:space="preserve">      type: tosca.nodes.network.Port</w:t>
            </w:r>
          </w:p>
          <w:p w14:paraId="24C99BC2" w14:textId="77777777" w:rsidR="00841FF2" w:rsidRPr="007E1EAE" w:rsidRDefault="00841FF2" w:rsidP="00841FF2">
            <w:pPr>
              <w:rPr>
                <w:rStyle w:val="CodeSnippet"/>
                <w:noProof/>
              </w:rPr>
            </w:pPr>
            <w:r w:rsidRPr="007E1EAE">
              <w:rPr>
                <w:rStyle w:val="CodeSnippet"/>
                <w:noProof/>
              </w:rPr>
              <w:t xml:space="preserve">      requirements:</w:t>
            </w:r>
          </w:p>
          <w:p w14:paraId="65692F2D" w14:textId="77777777" w:rsidR="00841FF2" w:rsidRPr="007E1EAE" w:rsidRDefault="00841FF2" w:rsidP="00841FF2">
            <w:pPr>
              <w:rPr>
                <w:rStyle w:val="CodeSnippet"/>
                <w:noProof/>
              </w:rPr>
            </w:pPr>
            <w:r w:rsidRPr="007E1EAE">
              <w:rPr>
                <w:rStyle w:val="CodeSnippet"/>
                <w:noProof/>
              </w:rPr>
              <w:t xml:space="preserve">        - binding: my_server</w:t>
            </w:r>
          </w:p>
          <w:p w14:paraId="0F43B90D" w14:textId="77777777" w:rsidR="00841FF2" w:rsidRPr="007E1EAE" w:rsidRDefault="00841FF2" w:rsidP="00841FF2">
            <w:pPr>
              <w:rPr>
                <w:rStyle w:val="CodeSnippet"/>
                <w:noProof/>
              </w:rPr>
            </w:pPr>
            <w:r w:rsidRPr="007E1EAE">
              <w:rPr>
                <w:rStyle w:val="CodeSnippet"/>
                <w:noProof/>
              </w:rPr>
              <w:t xml:space="preserve">        - link: my_network</w:t>
            </w:r>
          </w:p>
        </w:tc>
      </w:tr>
    </w:tbl>
    <w:p w14:paraId="210AEB56" w14:textId="77777777" w:rsidR="00841FF2" w:rsidRPr="007E1EAE" w:rsidRDefault="00841FF2" w:rsidP="00841FF2">
      <w:pPr>
        <w:pStyle w:val="Heading3"/>
      </w:pPr>
      <w:bookmarkStart w:id="1675" w:name="_Toc454457941"/>
      <w:bookmarkStart w:id="1676" w:name="_Toc454458740"/>
      <w:bookmarkStart w:id="1677" w:name="USE_CASE_NETWORK_2"/>
      <w:r w:rsidRPr="007E1EAE">
        <w:lastRenderedPageBreak/>
        <w:t>Network 2: Server bound to an existing network</w:t>
      </w:r>
      <w:bookmarkEnd w:id="1675"/>
      <w:bookmarkEnd w:id="1676"/>
    </w:p>
    <w:bookmarkEnd w:id="1677"/>
    <w:p w14:paraId="3AF3090D" w14:textId="77777777" w:rsidR="00841FF2" w:rsidRPr="007E1EAE" w:rsidRDefault="00841FF2" w:rsidP="00841FF2">
      <w:pPr>
        <w:pStyle w:val="Heading4"/>
      </w:pPr>
      <w:r w:rsidRPr="007E1EAE">
        <w:t>Description</w:t>
      </w:r>
    </w:p>
    <w:p w14:paraId="18AF0427" w14:textId="77777777" w:rsidR="00841FF2" w:rsidRPr="007E1EAE" w:rsidRDefault="00841FF2" w:rsidP="00841FF2">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0D3F0A23" w14:textId="77777777" w:rsidR="00841FF2" w:rsidRPr="007E1EAE" w:rsidRDefault="00841FF2" w:rsidP="00841FF2">
      <w:pPr>
        <w:pStyle w:val="Heading4"/>
        <w:rPr>
          <w:u w:val="single"/>
        </w:rPr>
      </w:pPr>
      <w:r w:rsidRPr="007E1EAE">
        <w:t>Logical Diagram</w:t>
      </w:r>
    </w:p>
    <w:p w14:paraId="46749C82" w14:textId="77777777" w:rsidR="00841FF2" w:rsidRPr="007E1EAE" w:rsidRDefault="00841FF2" w:rsidP="00841FF2">
      <w:r w:rsidRPr="007E1EAE">
        <w:rPr>
          <w:noProof/>
        </w:rPr>
        <w:drawing>
          <wp:inline distT="0" distB="0" distL="0" distR="0" wp14:anchorId="795AFFF8" wp14:editId="331AC714">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9">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2A4FF1F"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348D87" w14:textId="77777777" w:rsidTr="00841FF2">
        <w:tc>
          <w:tcPr>
            <w:tcW w:w="9576" w:type="dxa"/>
            <w:shd w:val="clear" w:color="auto" w:fill="D9D9D9" w:themeFill="background1" w:themeFillShade="D9"/>
          </w:tcPr>
          <w:p w14:paraId="0EDBFE37" w14:textId="77777777" w:rsidR="00841FF2" w:rsidRPr="007E1EAE" w:rsidRDefault="00841FF2" w:rsidP="00841FF2">
            <w:pPr>
              <w:rPr>
                <w:rStyle w:val="CodeSnippet"/>
                <w:noProof/>
              </w:rPr>
            </w:pPr>
            <w:r w:rsidRPr="007E1EAE">
              <w:rPr>
                <w:rStyle w:val="CodeSnippet"/>
                <w:noProof/>
              </w:rPr>
              <w:t>tosca_definitions_version: tosca_simple_yaml_1_0</w:t>
            </w:r>
          </w:p>
          <w:p w14:paraId="28B42F11" w14:textId="77777777" w:rsidR="00841FF2" w:rsidRPr="007E1EAE" w:rsidRDefault="00841FF2" w:rsidP="00841FF2">
            <w:pPr>
              <w:rPr>
                <w:rStyle w:val="CodeSnippet"/>
                <w:noProof/>
              </w:rPr>
            </w:pPr>
          </w:p>
          <w:p w14:paraId="237E7AAA" w14:textId="77777777" w:rsidR="00841FF2" w:rsidRPr="007E1EAE" w:rsidRDefault="00841FF2" w:rsidP="00841FF2">
            <w:pPr>
              <w:rPr>
                <w:rStyle w:val="CodeSnippet"/>
                <w:noProof/>
              </w:rPr>
            </w:pPr>
            <w:r w:rsidRPr="007E1EAE">
              <w:rPr>
                <w:rStyle w:val="CodeSnippet"/>
                <w:noProof/>
              </w:rPr>
              <w:t>description: &gt;</w:t>
            </w:r>
          </w:p>
          <w:p w14:paraId="46349D48" w14:textId="77777777" w:rsidR="00841FF2" w:rsidRPr="007E1EAE" w:rsidRDefault="00841FF2" w:rsidP="00841FF2">
            <w:pPr>
              <w:rPr>
                <w:rStyle w:val="CodeSnippet"/>
                <w:noProof/>
              </w:rPr>
            </w:pPr>
            <w:r w:rsidRPr="007E1EAE">
              <w:rPr>
                <w:rStyle w:val="CodeSnippet"/>
                <w:noProof/>
              </w:rPr>
              <w:t xml:space="preserve">  TOSCA simple profile with 1 server bound to an existing network</w:t>
            </w:r>
          </w:p>
          <w:p w14:paraId="6B829E9B" w14:textId="77777777" w:rsidR="00841FF2" w:rsidRPr="007E1EAE" w:rsidRDefault="00841FF2" w:rsidP="00841FF2">
            <w:pPr>
              <w:rPr>
                <w:rStyle w:val="CodeSnippet"/>
                <w:noProof/>
              </w:rPr>
            </w:pPr>
          </w:p>
          <w:p w14:paraId="0D0B9D24" w14:textId="77777777" w:rsidR="00841FF2" w:rsidRPr="007E1EAE" w:rsidRDefault="00841FF2" w:rsidP="00841FF2">
            <w:pPr>
              <w:rPr>
                <w:rStyle w:val="CodeSnippet"/>
                <w:noProof/>
              </w:rPr>
            </w:pPr>
            <w:r w:rsidRPr="007E1EAE">
              <w:rPr>
                <w:rStyle w:val="CodeSnippet"/>
                <w:noProof/>
              </w:rPr>
              <w:t>topology_template:</w:t>
            </w:r>
          </w:p>
          <w:p w14:paraId="1198393C" w14:textId="77777777" w:rsidR="00841FF2" w:rsidRPr="007E1EAE" w:rsidRDefault="00841FF2" w:rsidP="00841FF2">
            <w:pPr>
              <w:rPr>
                <w:rStyle w:val="CodeSnippet"/>
                <w:noProof/>
              </w:rPr>
            </w:pPr>
            <w:r w:rsidRPr="007E1EAE">
              <w:rPr>
                <w:rStyle w:val="CodeSnippet"/>
                <w:noProof/>
              </w:rPr>
              <w:t xml:space="preserve">  inputs:</w:t>
            </w:r>
          </w:p>
          <w:p w14:paraId="17D86D65" w14:textId="77777777" w:rsidR="00841FF2" w:rsidRPr="007E1EAE" w:rsidRDefault="00841FF2" w:rsidP="00841FF2">
            <w:pPr>
              <w:rPr>
                <w:rStyle w:val="CodeSnippet"/>
                <w:noProof/>
              </w:rPr>
            </w:pPr>
            <w:r w:rsidRPr="007E1EAE">
              <w:rPr>
                <w:rStyle w:val="CodeSnippet"/>
                <w:noProof/>
              </w:rPr>
              <w:t xml:space="preserve">    network_name:</w:t>
            </w:r>
          </w:p>
          <w:p w14:paraId="64E970D0" w14:textId="77777777" w:rsidR="00841FF2" w:rsidRPr="007E1EAE" w:rsidRDefault="00841FF2" w:rsidP="00841FF2">
            <w:pPr>
              <w:rPr>
                <w:rStyle w:val="CodeSnippet"/>
                <w:noProof/>
              </w:rPr>
            </w:pPr>
            <w:r w:rsidRPr="007E1EAE">
              <w:rPr>
                <w:rStyle w:val="CodeSnippet"/>
                <w:noProof/>
              </w:rPr>
              <w:t xml:space="preserve">      type: string</w:t>
            </w:r>
          </w:p>
          <w:p w14:paraId="6A99D372" w14:textId="77777777" w:rsidR="00841FF2" w:rsidRPr="007E1EAE" w:rsidRDefault="00841FF2" w:rsidP="00841FF2">
            <w:pPr>
              <w:rPr>
                <w:rStyle w:val="CodeSnippet"/>
                <w:noProof/>
              </w:rPr>
            </w:pPr>
            <w:r w:rsidRPr="007E1EAE">
              <w:rPr>
                <w:rStyle w:val="CodeSnippet"/>
                <w:noProof/>
              </w:rPr>
              <w:t xml:space="preserve">      description: Network name</w:t>
            </w:r>
          </w:p>
          <w:p w14:paraId="2A51AE3B" w14:textId="77777777" w:rsidR="00841FF2" w:rsidRPr="007E1EAE" w:rsidRDefault="00841FF2" w:rsidP="00841FF2">
            <w:pPr>
              <w:rPr>
                <w:rStyle w:val="CodeSnippet"/>
                <w:noProof/>
              </w:rPr>
            </w:pPr>
          </w:p>
          <w:p w14:paraId="1A95E3E7" w14:textId="77777777" w:rsidR="00841FF2" w:rsidRPr="007E1EAE" w:rsidRDefault="00841FF2" w:rsidP="00841FF2">
            <w:pPr>
              <w:rPr>
                <w:rStyle w:val="CodeSnippet"/>
                <w:noProof/>
              </w:rPr>
            </w:pPr>
            <w:r w:rsidRPr="007E1EAE">
              <w:rPr>
                <w:rStyle w:val="CodeSnippet"/>
                <w:noProof/>
              </w:rPr>
              <w:t xml:space="preserve">  node_templates:</w:t>
            </w:r>
          </w:p>
          <w:p w14:paraId="0354DFED" w14:textId="77777777" w:rsidR="00841FF2" w:rsidRPr="007E1EAE" w:rsidRDefault="00841FF2" w:rsidP="00841FF2">
            <w:pPr>
              <w:rPr>
                <w:rStyle w:val="CodeSnippet"/>
                <w:noProof/>
              </w:rPr>
            </w:pPr>
            <w:r w:rsidRPr="007E1EAE">
              <w:rPr>
                <w:rStyle w:val="CodeSnippet"/>
                <w:noProof/>
              </w:rPr>
              <w:t xml:space="preserve">    my_server:</w:t>
            </w:r>
          </w:p>
          <w:p w14:paraId="6A1F33C1" w14:textId="77777777" w:rsidR="00841FF2" w:rsidRPr="007E1EAE" w:rsidRDefault="00841FF2" w:rsidP="00841FF2">
            <w:pPr>
              <w:rPr>
                <w:rStyle w:val="CodeSnippet"/>
                <w:noProof/>
              </w:rPr>
            </w:pPr>
            <w:r w:rsidRPr="007E1EAE">
              <w:rPr>
                <w:rStyle w:val="CodeSnippet"/>
                <w:noProof/>
              </w:rPr>
              <w:t xml:space="preserve">      type: tosca.nodes.Compute</w:t>
            </w:r>
          </w:p>
          <w:p w14:paraId="4A1156D8" w14:textId="77777777" w:rsidR="00841FF2" w:rsidRPr="007E1EAE" w:rsidRDefault="00841FF2" w:rsidP="00841FF2">
            <w:pPr>
              <w:rPr>
                <w:rStyle w:val="CodeSnippet"/>
                <w:noProof/>
              </w:rPr>
            </w:pPr>
            <w:r w:rsidRPr="007E1EAE">
              <w:rPr>
                <w:rStyle w:val="CodeSnippet"/>
                <w:noProof/>
              </w:rPr>
              <w:t xml:space="preserve">      capabilities:</w:t>
            </w:r>
          </w:p>
          <w:p w14:paraId="163D843F" w14:textId="77777777" w:rsidR="00841FF2" w:rsidRPr="007E1EAE" w:rsidRDefault="00841FF2" w:rsidP="00841FF2">
            <w:pPr>
              <w:rPr>
                <w:rStyle w:val="CodeSnippet"/>
                <w:noProof/>
              </w:rPr>
            </w:pPr>
            <w:r w:rsidRPr="007E1EAE">
              <w:rPr>
                <w:rStyle w:val="CodeSnippet"/>
                <w:noProof/>
              </w:rPr>
              <w:t xml:space="preserve">        host: </w:t>
            </w:r>
          </w:p>
          <w:p w14:paraId="51072E51" w14:textId="77777777" w:rsidR="00841FF2" w:rsidRPr="007E1EAE" w:rsidRDefault="00841FF2" w:rsidP="00841FF2">
            <w:pPr>
              <w:rPr>
                <w:rStyle w:val="CodeSnippet"/>
                <w:noProof/>
              </w:rPr>
            </w:pPr>
            <w:r w:rsidRPr="007E1EAE">
              <w:rPr>
                <w:rStyle w:val="CodeSnippet"/>
                <w:noProof/>
              </w:rPr>
              <w:t xml:space="preserve">          properties:</w:t>
            </w:r>
          </w:p>
          <w:p w14:paraId="1B88B391" w14:textId="77777777" w:rsidR="00841FF2" w:rsidRPr="007E1EAE" w:rsidRDefault="00841FF2" w:rsidP="00841FF2">
            <w:pPr>
              <w:rPr>
                <w:rStyle w:val="CodeSnippet"/>
                <w:noProof/>
              </w:rPr>
            </w:pPr>
            <w:r w:rsidRPr="007E1EAE">
              <w:rPr>
                <w:rStyle w:val="CodeSnippet"/>
                <w:noProof/>
              </w:rPr>
              <w:t xml:space="preserve">            disk_size: 10 GB</w:t>
            </w:r>
          </w:p>
          <w:p w14:paraId="665D88DB" w14:textId="77777777" w:rsidR="00841FF2" w:rsidRPr="007E1EAE" w:rsidRDefault="00841FF2" w:rsidP="00841FF2">
            <w:pPr>
              <w:rPr>
                <w:rStyle w:val="CodeSnippet"/>
                <w:noProof/>
              </w:rPr>
            </w:pPr>
            <w:r w:rsidRPr="007E1EAE">
              <w:rPr>
                <w:rStyle w:val="CodeSnippet"/>
                <w:noProof/>
              </w:rPr>
              <w:t xml:space="preserve">            num_cpus: 1</w:t>
            </w:r>
          </w:p>
          <w:p w14:paraId="2D5828D4" w14:textId="77777777" w:rsidR="00841FF2" w:rsidRPr="007E1EAE" w:rsidRDefault="00841FF2" w:rsidP="00841FF2">
            <w:pPr>
              <w:rPr>
                <w:rStyle w:val="CodeSnippet"/>
                <w:noProof/>
              </w:rPr>
            </w:pPr>
            <w:r w:rsidRPr="007E1EAE">
              <w:rPr>
                <w:rStyle w:val="CodeSnippet"/>
                <w:noProof/>
              </w:rPr>
              <w:t xml:space="preserve">            mem_size: 4096 MB</w:t>
            </w:r>
          </w:p>
          <w:p w14:paraId="2A231CBE" w14:textId="77777777" w:rsidR="00841FF2" w:rsidRPr="007E1EAE" w:rsidRDefault="00841FF2" w:rsidP="00841FF2">
            <w:pPr>
              <w:rPr>
                <w:rStyle w:val="CodeSnippet"/>
                <w:noProof/>
              </w:rPr>
            </w:pPr>
            <w:r w:rsidRPr="007E1EAE">
              <w:rPr>
                <w:rStyle w:val="CodeSnippet"/>
                <w:noProof/>
              </w:rPr>
              <w:t xml:space="preserve">        os:</w:t>
            </w:r>
          </w:p>
          <w:p w14:paraId="201262B1" w14:textId="77777777" w:rsidR="00841FF2" w:rsidRPr="007E1EAE" w:rsidRDefault="00841FF2" w:rsidP="00841FF2">
            <w:pPr>
              <w:rPr>
                <w:rStyle w:val="CodeSnippet"/>
                <w:noProof/>
              </w:rPr>
            </w:pPr>
            <w:r w:rsidRPr="007E1EAE">
              <w:rPr>
                <w:rStyle w:val="CodeSnippet"/>
                <w:noProof/>
              </w:rPr>
              <w:t xml:space="preserve">          properties:</w:t>
            </w:r>
          </w:p>
          <w:p w14:paraId="7C60E695" w14:textId="77777777" w:rsidR="00841FF2" w:rsidRPr="007E1EAE" w:rsidRDefault="00841FF2" w:rsidP="00841FF2">
            <w:pPr>
              <w:rPr>
                <w:rStyle w:val="CodeSnippet"/>
                <w:noProof/>
              </w:rPr>
            </w:pPr>
            <w:r w:rsidRPr="007E1EAE">
              <w:rPr>
                <w:rStyle w:val="CodeSnippet"/>
                <w:noProof/>
              </w:rPr>
              <w:t xml:space="preserve">            architecture: x86_64</w:t>
            </w:r>
          </w:p>
          <w:p w14:paraId="2C7ACA81" w14:textId="77777777" w:rsidR="00841FF2" w:rsidRPr="007E1EAE" w:rsidRDefault="00841FF2" w:rsidP="00841FF2">
            <w:pPr>
              <w:rPr>
                <w:rStyle w:val="CodeSnippet"/>
                <w:noProof/>
              </w:rPr>
            </w:pPr>
            <w:r w:rsidRPr="007E1EAE">
              <w:rPr>
                <w:rStyle w:val="CodeSnippet"/>
                <w:noProof/>
              </w:rPr>
              <w:t xml:space="preserve">            type: Linux</w:t>
            </w:r>
          </w:p>
          <w:p w14:paraId="7DB791BF" w14:textId="77777777" w:rsidR="00841FF2" w:rsidRPr="007E1EAE" w:rsidRDefault="00841FF2" w:rsidP="00841FF2">
            <w:pPr>
              <w:rPr>
                <w:rStyle w:val="CodeSnippet"/>
                <w:noProof/>
              </w:rPr>
            </w:pPr>
            <w:r w:rsidRPr="007E1EAE">
              <w:rPr>
                <w:rStyle w:val="CodeSnippet"/>
                <w:noProof/>
              </w:rPr>
              <w:t xml:space="preserve">            distribution: CirrOS</w:t>
            </w:r>
          </w:p>
          <w:p w14:paraId="065F5941" w14:textId="77777777" w:rsidR="00841FF2" w:rsidRPr="007E1EAE" w:rsidRDefault="00841FF2" w:rsidP="00841FF2">
            <w:pPr>
              <w:rPr>
                <w:rStyle w:val="CodeSnippet"/>
                <w:noProof/>
              </w:rPr>
            </w:pPr>
            <w:r w:rsidRPr="007E1EAE">
              <w:rPr>
                <w:rStyle w:val="CodeSnippet"/>
                <w:noProof/>
              </w:rPr>
              <w:t xml:space="preserve">            version: 0.3.2</w:t>
            </w:r>
          </w:p>
          <w:p w14:paraId="12EFD8AD" w14:textId="77777777" w:rsidR="00841FF2" w:rsidRPr="007E1EAE" w:rsidRDefault="00841FF2" w:rsidP="00841FF2">
            <w:pPr>
              <w:rPr>
                <w:rStyle w:val="CodeSnippet"/>
                <w:noProof/>
              </w:rPr>
            </w:pPr>
          </w:p>
          <w:p w14:paraId="165811F5" w14:textId="77777777" w:rsidR="00841FF2" w:rsidRPr="007E1EAE" w:rsidRDefault="00841FF2" w:rsidP="00841FF2">
            <w:pPr>
              <w:rPr>
                <w:rStyle w:val="CodeSnippet"/>
                <w:noProof/>
              </w:rPr>
            </w:pPr>
            <w:r w:rsidRPr="007E1EAE">
              <w:rPr>
                <w:rStyle w:val="CodeSnippet"/>
                <w:noProof/>
              </w:rPr>
              <w:t xml:space="preserve">    my_network:</w:t>
            </w:r>
          </w:p>
          <w:p w14:paraId="4BB5A4D1" w14:textId="77777777" w:rsidR="00841FF2" w:rsidRPr="007E1EAE" w:rsidRDefault="00841FF2" w:rsidP="00841FF2">
            <w:pPr>
              <w:rPr>
                <w:rStyle w:val="CodeSnippet"/>
                <w:noProof/>
              </w:rPr>
            </w:pPr>
            <w:r w:rsidRPr="007E1EAE">
              <w:rPr>
                <w:rStyle w:val="CodeSnippet"/>
                <w:noProof/>
              </w:rPr>
              <w:t xml:space="preserve">      type: tosca.nodes.network.Network</w:t>
            </w:r>
          </w:p>
          <w:p w14:paraId="1280C457" w14:textId="77777777" w:rsidR="00841FF2" w:rsidRPr="007E1EAE" w:rsidRDefault="00841FF2" w:rsidP="00841FF2">
            <w:pPr>
              <w:rPr>
                <w:rStyle w:val="CodeSnippet"/>
                <w:noProof/>
              </w:rPr>
            </w:pPr>
            <w:r w:rsidRPr="007E1EAE">
              <w:rPr>
                <w:rStyle w:val="CodeSnippet"/>
                <w:noProof/>
              </w:rPr>
              <w:t xml:space="preserve">      properties:</w:t>
            </w:r>
          </w:p>
          <w:p w14:paraId="70F8EBFC"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18820D19" w14:textId="77777777" w:rsidR="00841FF2" w:rsidRPr="007E1EAE" w:rsidRDefault="00841FF2" w:rsidP="00841FF2">
            <w:pPr>
              <w:rPr>
                <w:rStyle w:val="CodeSnippet"/>
                <w:noProof/>
              </w:rPr>
            </w:pPr>
          </w:p>
          <w:p w14:paraId="503D36F2" w14:textId="77777777" w:rsidR="00841FF2" w:rsidRPr="007E1EAE" w:rsidRDefault="00841FF2" w:rsidP="00841FF2">
            <w:pPr>
              <w:rPr>
                <w:rStyle w:val="CodeSnippet"/>
                <w:noProof/>
              </w:rPr>
            </w:pPr>
            <w:r w:rsidRPr="007E1EAE">
              <w:rPr>
                <w:rStyle w:val="CodeSnippet"/>
                <w:noProof/>
              </w:rPr>
              <w:t xml:space="preserve">    my_port:</w:t>
            </w:r>
          </w:p>
          <w:p w14:paraId="5771CAF6" w14:textId="77777777" w:rsidR="00841FF2" w:rsidRPr="007E1EAE" w:rsidRDefault="00841FF2" w:rsidP="00841FF2">
            <w:pPr>
              <w:rPr>
                <w:rStyle w:val="CodeSnippet"/>
                <w:noProof/>
              </w:rPr>
            </w:pPr>
            <w:r w:rsidRPr="007E1EAE">
              <w:rPr>
                <w:rStyle w:val="CodeSnippet"/>
                <w:noProof/>
              </w:rPr>
              <w:t xml:space="preserve">      type: tosca.nodes.network.Port</w:t>
            </w:r>
          </w:p>
          <w:p w14:paraId="43843288" w14:textId="77777777" w:rsidR="00841FF2" w:rsidRPr="007E1EAE" w:rsidRDefault="00841FF2" w:rsidP="00841FF2">
            <w:pPr>
              <w:rPr>
                <w:rStyle w:val="CodeSnippet"/>
                <w:noProof/>
              </w:rPr>
            </w:pPr>
            <w:r w:rsidRPr="007E1EAE">
              <w:rPr>
                <w:rStyle w:val="CodeSnippet"/>
                <w:noProof/>
              </w:rPr>
              <w:t xml:space="preserve">      requirements:</w:t>
            </w:r>
          </w:p>
          <w:p w14:paraId="41936C37" w14:textId="77777777" w:rsidR="00841FF2" w:rsidRPr="007E1EAE" w:rsidRDefault="00841FF2" w:rsidP="00841FF2">
            <w:pPr>
              <w:rPr>
                <w:rStyle w:val="CodeSnippet"/>
                <w:noProof/>
              </w:rPr>
            </w:pPr>
            <w:r w:rsidRPr="007E1EAE">
              <w:rPr>
                <w:rStyle w:val="CodeSnippet"/>
                <w:noProof/>
              </w:rPr>
              <w:t xml:space="preserve">        - binding:</w:t>
            </w:r>
          </w:p>
          <w:p w14:paraId="4FAB4788" w14:textId="77777777" w:rsidR="00841FF2" w:rsidRPr="007E1EAE" w:rsidRDefault="00841FF2" w:rsidP="00841FF2">
            <w:pPr>
              <w:rPr>
                <w:rStyle w:val="CodeSnippet"/>
                <w:noProof/>
              </w:rPr>
            </w:pPr>
            <w:r w:rsidRPr="007E1EAE">
              <w:rPr>
                <w:rStyle w:val="CodeSnippet"/>
                <w:noProof/>
              </w:rPr>
              <w:t xml:space="preserve">            node: my_server</w:t>
            </w:r>
          </w:p>
          <w:p w14:paraId="78E4062B" w14:textId="77777777" w:rsidR="00841FF2" w:rsidRPr="007E1EAE" w:rsidRDefault="00841FF2" w:rsidP="00841FF2">
            <w:pPr>
              <w:rPr>
                <w:rStyle w:val="CodeSnippet"/>
                <w:noProof/>
              </w:rPr>
            </w:pPr>
            <w:r w:rsidRPr="007E1EAE">
              <w:rPr>
                <w:rStyle w:val="CodeSnippet"/>
                <w:noProof/>
              </w:rPr>
              <w:t xml:space="preserve">        - link:</w:t>
            </w:r>
          </w:p>
          <w:p w14:paraId="5ECD90B0" w14:textId="77777777" w:rsidR="00841FF2" w:rsidRPr="007E1EAE" w:rsidRDefault="00841FF2" w:rsidP="00841FF2">
            <w:pPr>
              <w:rPr>
                <w:rStyle w:val="CodeSnippet"/>
                <w:noProof/>
              </w:rPr>
            </w:pPr>
            <w:r w:rsidRPr="007E1EAE">
              <w:rPr>
                <w:rStyle w:val="CodeSnippet"/>
                <w:noProof/>
              </w:rPr>
              <w:t xml:space="preserve">            node: my_network</w:t>
            </w:r>
          </w:p>
        </w:tc>
      </w:tr>
    </w:tbl>
    <w:p w14:paraId="6E26227F" w14:textId="77777777" w:rsidR="00841FF2" w:rsidRPr="007E1EAE" w:rsidRDefault="00841FF2" w:rsidP="00841FF2">
      <w:pPr>
        <w:pStyle w:val="Heading3"/>
      </w:pPr>
      <w:bookmarkStart w:id="1678" w:name="_Toc454457942"/>
      <w:bookmarkStart w:id="1679" w:name="_Toc454458741"/>
      <w:bookmarkStart w:id="1680" w:name="USE_CASE_NETWORK_3"/>
      <w:r w:rsidRPr="007E1EAE">
        <w:lastRenderedPageBreak/>
        <w:t>Network 3: Two servers bound to a single network</w:t>
      </w:r>
      <w:bookmarkEnd w:id="1678"/>
      <w:bookmarkEnd w:id="1679"/>
    </w:p>
    <w:bookmarkEnd w:id="1680"/>
    <w:p w14:paraId="480653A7" w14:textId="77777777" w:rsidR="00841FF2" w:rsidRPr="007E1EAE" w:rsidRDefault="00841FF2" w:rsidP="00841FF2">
      <w:pPr>
        <w:pStyle w:val="Heading4"/>
      </w:pPr>
      <w:r w:rsidRPr="007E1EAE">
        <w:t>Description</w:t>
      </w:r>
    </w:p>
    <w:p w14:paraId="35C40EB3" w14:textId="77777777" w:rsidR="00841FF2" w:rsidRPr="007E1EAE" w:rsidRDefault="00841FF2" w:rsidP="00841FF2">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D74CB7C" w14:textId="77777777" w:rsidR="00841FF2" w:rsidRPr="007E1EAE" w:rsidRDefault="00841FF2" w:rsidP="00841FF2">
      <w:pPr>
        <w:pStyle w:val="Heading4"/>
        <w:rPr>
          <w:u w:val="single"/>
        </w:rPr>
      </w:pPr>
      <w:r w:rsidRPr="007E1EAE">
        <w:t>Logical Diagram</w:t>
      </w:r>
    </w:p>
    <w:p w14:paraId="44AF2173" w14:textId="77777777" w:rsidR="00841FF2" w:rsidRPr="007E1EAE" w:rsidRDefault="00841FF2" w:rsidP="00841FF2">
      <w:r w:rsidRPr="007E1EAE">
        <w:rPr>
          <w:noProof/>
        </w:rPr>
        <w:drawing>
          <wp:inline distT="0" distB="0" distL="0" distR="0" wp14:anchorId="25541904" wp14:editId="2650849F">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0DA3049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3F52DB8" w14:textId="77777777" w:rsidTr="00841FF2">
        <w:tc>
          <w:tcPr>
            <w:tcW w:w="9576" w:type="dxa"/>
            <w:shd w:val="clear" w:color="auto" w:fill="D9D9D9" w:themeFill="background1" w:themeFillShade="D9"/>
          </w:tcPr>
          <w:p w14:paraId="41F48141" w14:textId="77777777" w:rsidR="00841FF2" w:rsidRPr="007E1EAE" w:rsidRDefault="00841FF2" w:rsidP="00841FF2">
            <w:pPr>
              <w:rPr>
                <w:rStyle w:val="CodeSnippet"/>
                <w:noProof/>
              </w:rPr>
            </w:pPr>
            <w:r w:rsidRPr="007E1EAE">
              <w:rPr>
                <w:rStyle w:val="CodeSnippet"/>
                <w:noProof/>
              </w:rPr>
              <w:t>tosca_definitions_version: tosca_simple_yaml_1_0</w:t>
            </w:r>
          </w:p>
          <w:p w14:paraId="5C0F7760" w14:textId="77777777" w:rsidR="00841FF2" w:rsidRPr="007E1EAE" w:rsidRDefault="00841FF2" w:rsidP="00841FF2">
            <w:pPr>
              <w:rPr>
                <w:rStyle w:val="CodeSnippet"/>
                <w:noProof/>
              </w:rPr>
            </w:pPr>
          </w:p>
          <w:p w14:paraId="586372C5" w14:textId="77777777" w:rsidR="00841FF2" w:rsidRPr="007E1EAE" w:rsidRDefault="00841FF2" w:rsidP="00841FF2">
            <w:pPr>
              <w:rPr>
                <w:rStyle w:val="CodeSnippet"/>
                <w:noProof/>
              </w:rPr>
            </w:pPr>
            <w:r w:rsidRPr="007E1EAE">
              <w:rPr>
                <w:rStyle w:val="CodeSnippet"/>
                <w:noProof/>
              </w:rPr>
              <w:t>description: &gt;</w:t>
            </w:r>
          </w:p>
          <w:p w14:paraId="7A36C1AF" w14:textId="77777777" w:rsidR="00841FF2" w:rsidRPr="007E1EAE" w:rsidRDefault="00841FF2" w:rsidP="00841FF2">
            <w:pPr>
              <w:rPr>
                <w:rStyle w:val="CodeSnippet"/>
                <w:noProof/>
              </w:rPr>
            </w:pPr>
            <w:r w:rsidRPr="007E1EAE">
              <w:rPr>
                <w:rStyle w:val="CodeSnippet"/>
                <w:noProof/>
              </w:rPr>
              <w:t xml:space="preserve">  TOSCA simple profile with 2 servers bound to the 1 network</w:t>
            </w:r>
          </w:p>
          <w:p w14:paraId="21B159C7" w14:textId="77777777" w:rsidR="00841FF2" w:rsidRPr="007E1EAE" w:rsidRDefault="00841FF2" w:rsidP="00841FF2">
            <w:pPr>
              <w:rPr>
                <w:rStyle w:val="CodeSnippet"/>
                <w:noProof/>
              </w:rPr>
            </w:pPr>
          </w:p>
          <w:p w14:paraId="2BCDDCDE" w14:textId="77777777" w:rsidR="00841FF2" w:rsidRPr="007E1EAE" w:rsidRDefault="00841FF2" w:rsidP="00841FF2">
            <w:pPr>
              <w:rPr>
                <w:rStyle w:val="CodeSnippet"/>
                <w:noProof/>
              </w:rPr>
            </w:pPr>
            <w:r w:rsidRPr="007E1EAE">
              <w:rPr>
                <w:rStyle w:val="CodeSnippet"/>
                <w:noProof/>
              </w:rPr>
              <w:t>topology_template:</w:t>
            </w:r>
          </w:p>
          <w:p w14:paraId="139F059F" w14:textId="77777777" w:rsidR="00841FF2" w:rsidRPr="007E1EAE" w:rsidRDefault="00841FF2" w:rsidP="00841FF2">
            <w:pPr>
              <w:rPr>
                <w:rStyle w:val="CodeSnippet"/>
                <w:noProof/>
              </w:rPr>
            </w:pPr>
          </w:p>
          <w:p w14:paraId="56A7577D" w14:textId="77777777" w:rsidR="00841FF2" w:rsidRPr="007E1EAE" w:rsidRDefault="00841FF2" w:rsidP="00841FF2">
            <w:pPr>
              <w:rPr>
                <w:rStyle w:val="CodeSnippet"/>
                <w:noProof/>
              </w:rPr>
            </w:pPr>
            <w:r w:rsidRPr="007E1EAE">
              <w:rPr>
                <w:rStyle w:val="CodeSnippet"/>
                <w:noProof/>
              </w:rPr>
              <w:t xml:space="preserve">  inputs:</w:t>
            </w:r>
          </w:p>
          <w:p w14:paraId="6CD42F1F" w14:textId="77777777" w:rsidR="00841FF2" w:rsidRPr="007E1EAE" w:rsidRDefault="00841FF2" w:rsidP="00841FF2">
            <w:pPr>
              <w:rPr>
                <w:rStyle w:val="CodeSnippet"/>
                <w:noProof/>
              </w:rPr>
            </w:pPr>
            <w:r w:rsidRPr="007E1EAE">
              <w:rPr>
                <w:rStyle w:val="CodeSnippet"/>
                <w:noProof/>
              </w:rPr>
              <w:t xml:space="preserve">    network_name:</w:t>
            </w:r>
          </w:p>
          <w:p w14:paraId="2320BADD" w14:textId="77777777" w:rsidR="00841FF2" w:rsidRPr="007E1EAE" w:rsidRDefault="00841FF2" w:rsidP="00841FF2">
            <w:pPr>
              <w:rPr>
                <w:rStyle w:val="CodeSnippet"/>
                <w:noProof/>
              </w:rPr>
            </w:pPr>
            <w:r w:rsidRPr="007E1EAE">
              <w:rPr>
                <w:rStyle w:val="CodeSnippet"/>
                <w:noProof/>
              </w:rPr>
              <w:t xml:space="preserve">      type: string</w:t>
            </w:r>
          </w:p>
          <w:p w14:paraId="39AD7AD7" w14:textId="77777777" w:rsidR="00841FF2" w:rsidRPr="007E1EAE" w:rsidRDefault="00841FF2" w:rsidP="00841FF2">
            <w:pPr>
              <w:rPr>
                <w:rStyle w:val="CodeSnippet"/>
                <w:noProof/>
              </w:rPr>
            </w:pPr>
            <w:r w:rsidRPr="007E1EAE">
              <w:rPr>
                <w:rStyle w:val="CodeSnippet"/>
                <w:noProof/>
              </w:rPr>
              <w:t xml:space="preserve">      description: Network name</w:t>
            </w:r>
          </w:p>
          <w:p w14:paraId="4F4E59AE" w14:textId="77777777" w:rsidR="00841FF2" w:rsidRPr="007E1EAE" w:rsidRDefault="00841FF2" w:rsidP="00841FF2">
            <w:pPr>
              <w:rPr>
                <w:rStyle w:val="CodeSnippet"/>
                <w:noProof/>
              </w:rPr>
            </w:pPr>
            <w:r w:rsidRPr="007E1EAE">
              <w:rPr>
                <w:rStyle w:val="CodeSnippet"/>
                <w:noProof/>
              </w:rPr>
              <w:t xml:space="preserve">    network_cidr:</w:t>
            </w:r>
          </w:p>
          <w:p w14:paraId="0BD33E4F" w14:textId="77777777" w:rsidR="00841FF2" w:rsidRPr="007E1EAE" w:rsidRDefault="00841FF2" w:rsidP="00841FF2">
            <w:pPr>
              <w:rPr>
                <w:rStyle w:val="CodeSnippet"/>
                <w:noProof/>
              </w:rPr>
            </w:pPr>
            <w:r w:rsidRPr="007E1EAE">
              <w:rPr>
                <w:rStyle w:val="CodeSnippet"/>
                <w:noProof/>
              </w:rPr>
              <w:t xml:space="preserve">      type: string</w:t>
            </w:r>
          </w:p>
          <w:p w14:paraId="420A04DC" w14:textId="77777777" w:rsidR="00841FF2" w:rsidRPr="007E1EAE" w:rsidRDefault="00841FF2" w:rsidP="00841FF2">
            <w:pPr>
              <w:rPr>
                <w:rStyle w:val="CodeSnippet"/>
                <w:noProof/>
              </w:rPr>
            </w:pPr>
            <w:r w:rsidRPr="007E1EAE">
              <w:rPr>
                <w:rStyle w:val="CodeSnippet"/>
                <w:noProof/>
              </w:rPr>
              <w:t xml:space="preserve">      default: 10.0.0.0/24</w:t>
            </w:r>
          </w:p>
          <w:p w14:paraId="1569538D" w14:textId="77777777" w:rsidR="00841FF2" w:rsidRPr="007E1EAE" w:rsidRDefault="00841FF2" w:rsidP="00841FF2">
            <w:pPr>
              <w:rPr>
                <w:rStyle w:val="CodeSnippet"/>
                <w:noProof/>
              </w:rPr>
            </w:pPr>
            <w:r w:rsidRPr="007E1EAE">
              <w:rPr>
                <w:rStyle w:val="CodeSnippet"/>
                <w:noProof/>
              </w:rPr>
              <w:t xml:space="preserve">      description: CIDR for the network</w:t>
            </w:r>
          </w:p>
          <w:p w14:paraId="04B703B8" w14:textId="77777777" w:rsidR="00841FF2" w:rsidRPr="007E1EAE" w:rsidRDefault="00841FF2" w:rsidP="00841FF2">
            <w:pPr>
              <w:rPr>
                <w:rStyle w:val="CodeSnippet"/>
                <w:noProof/>
              </w:rPr>
            </w:pPr>
            <w:r w:rsidRPr="007E1EAE">
              <w:rPr>
                <w:rStyle w:val="CodeSnippet"/>
                <w:noProof/>
              </w:rPr>
              <w:t xml:space="preserve">    network_start_ip:</w:t>
            </w:r>
          </w:p>
          <w:p w14:paraId="7C1665DC"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24E95B9" w14:textId="77777777" w:rsidR="00841FF2" w:rsidRPr="007E1EAE" w:rsidRDefault="00841FF2" w:rsidP="00841FF2">
            <w:pPr>
              <w:rPr>
                <w:rStyle w:val="CodeSnippet"/>
                <w:noProof/>
              </w:rPr>
            </w:pPr>
            <w:r w:rsidRPr="007E1EAE">
              <w:rPr>
                <w:rStyle w:val="CodeSnippet"/>
                <w:noProof/>
              </w:rPr>
              <w:t xml:space="preserve">      default: 10.0.0.100</w:t>
            </w:r>
          </w:p>
          <w:p w14:paraId="1BD283CB" w14:textId="77777777" w:rsidR="00841FF2" w:rsidRPr="007E1EAE" w:rsidRDefault="00841FF2" w:rsidP="00841FF2">
            <w:pPr>
              <w:rPr>
                <w:rStyle w:val="CodeSnippet"/>
                <w:noProof/>
              </w:rPr>
            </w:pPr>
            <w:r w:rsidRPr="007E1EAE">
              <w:rPr>
                <w:rStyle w:val="CodeSnippet"/>
                <w:noProof/>
              </w:rPr>
              <w:t xml:space="preserve">      description: Start IP for the allocation pool</w:t>
            </w:r>
          </w:p>
          <w:p w14:paraId="7616D551" w14:textId="77777777" w:rsidR="00841FF2" w:rsidRPr="007E1EAE" w:rsidRDefault="00841FF2" w:rsidP="00841FF2">
            <w:pPr>
              <w:rPr>
                <w:rStyle w:val="CodeSnippet"/>
                <w:noProof/>
              </w:rPr>
            </w:pPr>
            <w:r w:rsidRPr="007E1EAE">
              <w:rPr>
                <w:rStyle w:val="CodeSnippet"/>
                <w:noProof/>
              </w:rPr>
              <w:t xml:space="preserve">    network_end_ip:</w:t>
            </w:r>
          </w:p>
          <w:p w14:paraId="65027BB6" w14:textId="77777777" w:rsidR="00841FF2" w:rsidRPr="007E1EAE" w:rsidRDefault="00841FF2" w:rsidP="00841FF2">
            <w:pPr>
              <w:rPr>
                <w:rStyle w:val="CodeSnippet"/>
                <w:noProof/>
              </w:rPr>
            </w:pPr>
            <w:r w:rsidRPr="007E1EAE">
              <w:rPr>
                <w:rStyle w:val="CodeSnippet"/>
                <w:noProof/>
              </w:rPr>
              <w:t xml:space="preserve">      type: string</w:t>
            </w:r>
          </w:p>
          <w:p w14:paraId="2B50D58D" w14:textId="77777777" w:rsidR="00841FF2" w:rsidRPr="007E1EAE" w:rsidRDefault="00841FF2" w:rsidP="00841FF2">
            <w:pPr>
              <w:rPr>
                <w:rStyle w:val="CodeSnippet"/>
                <w:noProof/>
              </w:rPr>
            </w:pPr>
            <w:r w:rsidRPr="007E1EAE">
              <w:rPr>
                <w:rStyle w:val="CodeSnippet"/>
                <w:noProof/>
              </w:rPr>
              <w:t xml:space="preserve">      default: 10.0.0.150</w:t>
            </w:r>
          </w:p>
          <w:p w14:paraId="571D534B" w14:textId="77777777" w:rsidR="00841FF2" w:rsidRPr="007E1EAE" w:rsidRDefault="00841FF2" w:rsidP="00841FF2">
            <w:pPr>
              <w:rPr>
                <w:rStyle w:val="CodeSnippet"/>
                <w:noProof/>
              </w:rPr>
            </w:pPr>
            <w:r w:rsidRPr="007E1EAE">
              <w:rPr>
                <w:rStyle w:val="CodeSnippet"/>
                <w:noProof/>
              </w:rPr>
              <w:t xml:space="preserve">      description: End IP for the allocation pool</w:t>
            </w:r>
          </w:p>
          <w:p w14:paraId="1B11529E" w14:textId="77777777" w:rsidR="00841FF2" w:rsidRPr="007E1EAE" w:rsidRDefault="00841FF2" w:rsidP="00841FF2">
            <w:pPr>
              <w:rPr>
                <w:rStyle w:val="CodeSnippet"/>
                <w:noProof/>
              </w:rPr>
            </w:pPr>
          </w:p>
          <w:p w14:paraId="029B403C" w14:textId="77777777" w:rsidR="00841FF2" w:rsidRPr="007E1EAE" w:rsidRDefault="00841FF2" w:rsidP="00841FF2">
            <w:pPr>
              <w:rPr>
                <w:rStyle w:val="CodeSnippet"/>
                <w:noProof/>
              </w:rPr>
            </w:pPr>
            <w:r w:rsidRPr="007E1EAE">
              <w:rPr>
                <w:rStyle w:val="CodeSnippet"/>
                <w:noProof/>
              </w:rPr>
              <w:t xml:space="preserve">  node_templates:</w:t>
            </w:r>
          </w:p>
          <w:p w14:paraId="18FBE031" w14:textId="77777777" w:rsidR="00841FF2" w:rsidRPr="007E1EAE" w:rsidRDefault="00841FF2" w:rsidP="00841FF2">
            <w:pPr>
              <w:rPr>
                <w:rStyle w:val="CodeSnippet"/>
                <w:noProof/>
              </w:rPr>
            </w:pPr>
            <w:r w:rsidRPr="007E1EAE">
              <w:rPr>
                <w:rStyle w:val="CodeSnippet"/>
                <w:noProof/>
              </w:rPr>
              <w:t xml:space="preserve">    my_server:</w:t>
            </w:r>
          </w:p>
          <w:p w14:paraId="11D47998" w14:textId="77777777" w:rsidR="00841FF2" w:rsidRPr="007E1EAE" w:rsidRDefault="00841FF2" w:rsidP="00841FF2">
            <w:pPr>
              <w:rPr>
                <w:rStyle w:val="CodeSnippet"/>
                <w:noProof/>
              </w:rPr>
            </w:pPr>
            <w:r w:rsidRPr="007E1EAE">
              <w:rPr>
                <w:rStyle w:val="CodeSnippet"/>
                <w:noProof/>
              </w:rPr>
              <w:t xml:space="preserve">      type: tosca.nodes.Compute</w:t>
            </w:r>
          </w:p>
          <w:p w14:paraId="1F4972C5" w14:textId="77777777" w:rsidR="00841FF2" w:rsidRPr="007E1EAE" w:rsidRDefault="00841FF2" w:rsidP="00841FF2">
            <w:pPr>
              <w:rPr>
                <w:rStyle w:val="CodeSnippet"/>
                <w:noProof/>
              </w:rPr>
            </w:pPr>
            <w:r w:rsidRPr="007E1EAE">
              <w:rPr>
                <w:rStyle w:val="CodeSnippet"/>
                <w:noProof/>
              </w:rPr>
              <w:t xml:space="preserve">      capabilities:</w:t>
            </w:r>
          </w:p>
          <w:p w14:paraId="5FC4AC08" w14:textId="77777777" w:rsidR="00841FF2" w:rsidRPr="007E1EAE" w:rsidRDefault="00841FF2" w:rsidP="00841FF2">
            <w:pPr>
              <w:rPr>
                <w:rStyle w:val="CodeSnippet"/>
                <w:noProof/>
              </w:rPr>
            </w:pPr>
            <w:r w:rsidRPr="007E1EAE">
              <w:rPr>
                <w:rStyle w:val="CodeSnippet"/>
                <w:noProof/>
              </w:rPr>
              <w:t xml:space="preserve">        host:</w:t>
            </w:r>
          </w:p>
          <w:p w14:paraId="17089F27" w14:textId="77777777" w:rsidR="00841FF2" w:rsidRPr="007E1EAE" w:rsidRDefault="00841FF2" w:rsidP="00841FF2">
            <w:pPr>
              <w:rPr>
                <w:rStyle w:val="CodeSnippet"/>
                <w:noProof/>
              </w:rPr>
            </w:pPr>
            <w:r w:rsidRPr="007E1EAE">
              <w:rPr>
                <w:rStyle w:val="CodeSnippet"/>
                <w:noProof/>
              </w:rPr>
              <w:t xml:space="preserve">          properties:</w:t>
            </w:r>
          </w:p>
          <w:p w14:paraId="40CE5264" w14:textId="77777777" w:rsidR="00841FF2" w:rsidRPr="007E1EAE" w:rsidRDefault="00841FF2" w:rsidP="00841FF2">
            <w:pPr>
              <w:rPr>
                <w:rStyle w:val="CodeSnippet"/>
                <w:noProof/>
              </w:rPr>
            </w:pPr>
            <w:r w:rsidRPr="007E1EAE">
              <w:rPr>
                <w:rStyle w:val="CodeSnippet"/>
                <w:noProof/>
              </w:rPr>
              <w:t xml:space="preserve">            disk_size: 10 GB</w:t>
            </w:r>
          </w:p>
          <w:p w14:paraId="463B9B26" w14:textId="77777777" w:rsidR="00841FF2" w:rsidRPr="007E1EAE" w:rsidRDefault="00841FF2" w:rsidP="00841FF2">
            <w:pPr>
              <w:rPr>
                <w:rStyle w:val="CodeSnippet"/>
                <w:noProof/>
              </w:rPr>
            </w:pPr>
            <w:r w:rsidRPr="007E1EAE">
              <w:rPr>
                <w:rStyle w:val="CodeSnippet"/>
                <w:noProof/>
              </w:rPr>
              <w:t xml:space="preserve">            num_cpus: 1</w:t>
            </w:r>
          </w:p>
          <w:p w14:paraId="77BBCBF4" w14:textId="77777777" w:rsidR="00841FF2" w:rsidRPr="007E1EAE" w:rsidRDefault="00841FF2" w:rsidP="00841FF2">
            <w:pPr>
              <w:rPr>
                <w:rStyle w:val="CodeSnippet"/>
                <w:noProof/>
              </w:rPr>
            </w:pPr>
            <w:r w:rsidRPr="007E1EAE">
              <w:rPr>
                <w:rStyle w:val="CodeSnippet"/>
                <w:noProof/>
              </w:rPr>
              <w:t xml:space="preserve">            mem_size: 4096 MB</w:t>
            </w:r>
          </w:p>
          <w:p w14:paraId="7A8C56F5" w14:textId="77777777" w:rsidR="00841FF2" w:rsidRPr="007E1EAE" w:rsidRDefault="00841FF2" w:rsidP="00841FF2">
            <w:pPr>
              <w:rPr>
                <w:rStyle w:val="CodeSnippet"/>
                <w:noProof/>
              </w:rPr>
            </w:pPr>
            <w:r w:rsidRPr="007E1EAE">
              <w:rPr>
                <w:rStyle w:val="CodeSnippet"/>
                <w:noProof/>
              </w:rPr>
              <w:t xml:space="preserve">        os:</w:t>
            </w:r>
          </w:p>
          <w:p w14:paraId="74F0F700" w14:textId="77777777" w:rsidR="00841FF2" w:rsidRPr="007E1EAE" w:rsidRDefault="00841FF2" w:rsidP="00841FF2">
            <w:pPr>
              <w:rPr>
                <w:rStyle w:val="CodeSnippet"/>
                <w:noProof/>
              </w:rPr>
            </w:pPr>
            <w:r w:rsidRPr="007E1EAE">
              <w:rPr>
                <w:rStyle w:val="CodeSnippet"/>
                <w:noProof/>
              </w:rPr>
              <w:t xml:space="preserve">          properties:</w:t>
            </w:r>
          </w:p>
          <w:p w14:paraId="5B40C0E5" w14:textId="77777777" w:rsidR="00841FF2" w:rsidRPr="007E1EAE" w:rsidRDefault="00841FF2" w:rsidP="00841FF2">
            <w:pPr>
              <w:rPr>
                <w:rStyle w:val="CodeSnippet"/>
                <w:noProof/>
              </w:rPr>
            </w:pPr>
            <w:r w:rsidRPr="007E1EAE">
              <w:rPr>
                <w:rStyle w:val="CodeSnippet"/>
                <w:noProof/>
              </w:rPr>
              <w:t xml:space="preserve">            architecture: x86_64</w:t>
            </w:r>
          </w:p>
          <w:p w14:paraId="5E3501CF" w14:textId="77777777" w:rsidR="00841FF2" w:rsidRPr="007E1EAE" w:rsidRDefault="00841FF2" w:rsidP="00841FF2">
            <w:pPr>
              <w:rPr>
                <w:rStyle w:val="CodeSnippet"/>
                <w:noProof/>
              </w:rPr>
            </w:pPr>
            <w:r w:rsidRPr="007E1EAE">
              <w:rPr>
                <w:rStyle w:val="CodeSnippet"/>
                <w:noProof/>
              </w:rPr>
              <w:t xml:space="preserve">            type: Linux</w:t>
            </w:r>
          </w:p>
          <w:p w14:paraId="32933C44" w14:textId="77777777" w:rsidR="00841FF2" w:rsidRPr="007E1EAE" w:rsidRDefault="00841FF2" w:rsidP="00841FF2">
            <w:pPr>
              <w:rPr>
                <w:rStyle w:val="CodeSnippet"/>
                <w:noProof/>
              </w:rPr>
            </w:pPr>
            <w:r w:rsidRPr="007E1EAE">
              <w:rPr>
                <w:rStyle w:val="CodeSnippet"/>
                <w:noProof/>
              </w:rPr>
              <w:t xml:space="preserve">            distribution: CirrOS</w:t>
            </w:r>
          </w:p>
          <w:p w14:paraId="557BBCEA" w14:textId="77777777" w:rsidR="00841FF2" w:rsidRPr="007E1EAE" w:rsidRDefault="00841FF2" w:rsidP="00841FF2">
            <w:pPr>
              <w:rPr>
                <w:rStyle w:val="CodeSnippet"/>
                <w:noProof/>
              </w:rPr>
            </w:pPr>
            <w:r w:rsidRPr="007E1EAE">
              <w:rPr>
                <w:rStyle w:val="CodeSnippet"/>
                <w:noProof/>
              </w:rPr>
              <w:t xml:space="preserve">            version: 0.3.2</w:t>
            </w:r>
          </w:p>
          <w:p w14:paraId="070B5067" w14:textId="77777777" w:rsidR="00841FF2" w:rsidRPr="007E1EAE" w:rsidRDefault="00841FF2" w:rsidP="00841FF2">
            <w:pPr>
              <w:rPr>
                <w:rStyle w:val="CodeSnippet"/>
                <w:noProof/>
              </w:rPr>
            </w:pPr>
          </w:p>
          <w:p w14:paraId="58182867" w14:textId="77777777" w:rsidR="00841FF2" w:rsidRPr="007E1EAE" w:rsidRDefault="00841FF2" w:rsidP="00841FF2">
            <w:pPr>
              <w:rPr>
                <w:rStyle w:val="CodeSnippet"/>
                <w:noProof/>
              </w:rPr>
            </w:pPr>
            <w:r w:rsidRPr="007E1EAE">
              <w:rPr>
                <w:rStyle w:val="CodeSnippet"/>
                <w:noProof/>
              </w:rPr>
              <w:t xml:space="preserve">    my_server2:</w:t>
            </w:r>
          </w:p>
          <w:p w14:paraId="31D2DEF8" w14:textId="77777777" w:rsidR="00841FF2" w:rsidRPr="007E1EAE" w:rsidRDefault="00841FF2" w:rsidP="00841FF2">
            <w:pPr>
              <w:rPr>
                <w:rStyle w:val="CodeSnippet"/>
                <w:noProof/>
              </w:rPr>
            </w:pPr>
            <w:r w:rsidRPr="007E1EAE">
              <w:rPr>
                <w:rStyle w:val="CodeSnippet"/>
                <w:noProof/>
              </w:rPr>
              <w:t xml:space="preserve">      type: tosca.nodes.Compute</w:t>
            </w:r>
          </w:p>
          <w:p w14:paraId="01C0AAFC" w14:textId="77777777" w:rsidR="00841FF2" w:rsidRPr="007E1EAE" w:rsidRDefault="00841FF2" w:rsidP="00841FF2">
            <w:pPr>
              <w:rPr>
                <w:rStyle w:val="CodeSnippet"/>
                <w:noProof/>
              </w:rPr>
            </w:pPr>
            <w:r w:rsidRPr="007E1EAE">
              <w:rPr>
                <w:rStyle w:val="CodeSnippet"/>
                <w:noProof/>
              </w:rPr>
              <w:t xml:space="preserve">      capabilities:</w:t>
            </w:r>
          </w:p>
          <w:p w14:paraId="576C45AF" w14:textId="77777777" w:rsidR="00841FF2" w:rsidRPr="007E1EAE" w:rsidRDefault="00841FF2" w:rsidP="00841FF2">
            <w:pPr>
              <w:rPr>
                <w:rStyle w:val="CodeSnippet"/>
                <w:noProof/>
              </w:rPr>
            </w:pPr>
            <w:r w:rsidRPr="007E1EAE">
              <w:rPr>
                <w:rStyle w:val="CodeSnippet"/>
                <w:noProof/>
              </w:rPr>
              <w:t xml:space="preserve">        host:</w:t>
            </w:r>
          </w:p>
          <w:p w14:paraId="6FBA36FF" w14:textId="77777777" w:rsidR="00841FF2" w:rsidRPr="007E1EAE" w:rsidRDefault="00841FF2" w:rsidP="00841FF2">
            <w:pPr>
              <w:rPr>
                <w:rStyle w:val="CodeSnippet"/>
                <w:noProof/>
              </w:rPr>
            </w:pPr>
            <w:r w:rsidRPr="007E1EAE">
              <w:rPr>
                <w:rStyle w:val="CodeSnippet"/>
                <w:noProof/>
              </w:rPr>
              <w:t xml:space="preserve">          properties:</w:t>
            </w:r>
          </w:p>
          <w:p w14:paraId="55DCBF1C" w14:textId="77777777" w:rsidR="00841FF2" w:rsidRPr="007E1EAE" w:rsidRDefault="00841FF2" w:rsidP="00841FF2">
            <w:pPr>
              <w:rPr>
                <w:rStyle w:val="CodeSnippet"/>
                <w:noProof/>
              </w:rPr>
            </w:pPr>
            <w:r w:rsidRPr="007E1EAE">
              <w:rPr>
                <w:rStyle w:val="CodeSnippet"/>
                <w:noProof/>
              </w:rPr>
              <w:t xml:space="preserve">            disk_size: 10 GB</w:t>
            </w:r>
          </w:p>
          <w:p w14:paraId="109C735C" w14:textId="77777777" w:rsidR="00841FF2" w:rsidRPr="007E1EAE" w:rsidRDefault="00841FF2" w:rsidP="00841FF2">
            <w:pPr>
              <w:rPr>
                <w:rStyle w:val="CodeSnippet"/>
                <w:noProof/>
              </w:rPr>
            </w:pPr>
            <w:r w:rsidRPr="007E1EAE">
              <w:rPr>
                <w:rStyle w:val="CodeSnippet"/>
                <w:noProof/>
              </w:rPr>
              <w:t xml:space="preserve">            num_cpus: 1</w:t>
            </w:r>
          </w:p>
          <w:p w14:paraId="5D025042" w14:textId="77777777" w:rsidR="00841FF2" w:rsidRPr="007E1EAE" w:rsidRDefault="00841FF2" w:rsidP="00841FF2">
            <w:pPr>
              <w:rPr>
                <w:rStyle w:val="CodeSnippet"/>
                <w:noProof/>
              </w:rPr>
            </w:pPr>
            <w:r w:rsidRPr="007E1EAE">
              <w:rPr>
                <w:rStyle w:val="CodeSnippet"/>
                <w:noProof/>
              </w:rPr>
              <w:t xml:space="preserve">            mem_size: 4096 MB</w:t>
            </w:r>
          </w:p>
          <w:p w14:paraId="3CCDEAE3" w14:textId="77777777" w:rsidR="00841FF2" w:rsidRPr="007E1EAE" w:rsidRDefault="00841FF2" w:rsidP="00841FF2">
            <w:pPr>
              <w:rPr>
                <w:rStyle w:val="CodeSnippet"/>
                <w:noProof/>
              </w:rPr>
            </w:pPr>
            <w:r w:rsidRPr="007E1EAE">
              <w:rPr>
                <w:rStyle w:val="CodeSnippet"/>
                <w:noProof/>
              </w:rPr>
              <w:t xml:space="preserve">        os:</w:t>
            </w:r>
          </w:p>
          <w:p w14:paraId="42B8EA6B" w14:textId="77777777" w:rsidR="00841FF2" w:rsidRPr="007E1EAE" w:rsidRDefault="00841FF2" w:rsidP="00841FF2">
            <w:pPr>
              <w:rPr>
                <w:rStyle w:val="CodeSnippet"/>
                <w:noProof/>
              </w:rPr>
            </w:pPr>
            <w:r w:rsidRPr="007E1EAE">
              <w:rPr>
                <w:rStyle w:val="CodeSnippet"/>
                <w:noProof/>
              </w:rPr>
              <w:t xml:space="preserve">          properties:</w:t>
            </w:r>
          </w:p>
          <w:p w14:paraId="4B05F08C" w14:textId="77777777" w:rsidR="00841FF2" w:rsidRPr="007E1EAE" w:rsidRDefault="00841FF2" w:rsidP="00841FF2">
            <w:pPr>
              <w:rPr>
                <w:rStyle w:val="CodeSnippet"/>
                <w:noProof/>
              </w:rPr>
            </w:pPr>
            <w:r w:rsidRPr="007E1EAE">
              <w:rPr>
                <w:rStyle w:val="CodeSnippet"/>
                <w:noProof/>
              </w:rPr>
              <w:t xml:space="preserve">            architecture: x86_64</w:t>
            </w:r>
          </w:p>
          <w:p w14:paraId="3DEA175B" w14:textId="77777777" w:rsidR="00841FF2" w:rsidRPr="007E1EAE" w:rsidRDefault="00841FF2" w:rsidP="00841FF2">
            <w:pPr>
              <w:rPr>
                <w:rStyle w:val="CodeSnippet"/>
                <w:noProof/>
              </w:rPr>
            </w:pPr>
            <w:r w:rsidRPr="007E1EAE">
              <w:rPr>
                <w:rStyle w:val="CodeSnippet"/>
                <w:noProof/>
              </w:rPr>
              <w:t xml:space="preserve">            type: Linux</w:t>
            </w:r>
          </w:p>
          <w:p w14:paraId="588ED87F" w14:textId="77777777" w:rsidR="00841FF2" w:rsidRPr="007E1EAE" w:rsidRDefault="00841FF2" w:rsidP="00841FF2">
            <w:pPr>
              <w:rPr>
                <w:rStyle w:val="CodeSnippet"/>
                <w:noProof/>
              </w:rPr>
            </w:pPr>
            <w:r w:rsidRPr="007E1EAE">
              <w:rPr>
                <w:rStyle w:val="CodeSnippet"/>
                <w:noProof/>
              </w:rPr>
              <w:t xml:space="preserve">            distribution: CirrOS</w:t>
            </w:r>
          </w:p>
          <w:p w14:paraId="7B146330" w14:textId="77777777" w:rsidR="00841FF2" w:rsidRPr="007E1EAE" w:rsidRDefault="00841FF2" w:rsidP="00841FF2">
            <w:pPr>
              <w:rPr>
                <w:rStyle w:val="CodeSnippet"/>
                <w:noProof/>
              </w:rPr>
            </w:pPr>
            <w:r w:rsidRPr="007E1EAE">
              <w:rPr>
                <w:rStyle w:val="CodeSnippet"/>
                <w:noProof/>
              </w:rPr>
              <w:t xml:space="preserve">            version: 0.3.2</w:t>
            </w:r>
          </w:p>
          <w:p w14:paraId="582E2D95" w14:textId="77777777" w:rsidR="00841FF2" w:rsidRPr="007E1EAE" w:rsidRDefault="00841FF2" w:rsidP="00841FF2">
            <w:pPr>
              <w:rPr>
                <w:rStyle w:val="CodeSnippet"/>
                <w:noProof/>
              </w:rPr>
            </w:pPr>
          </w:p>
          <w:p w14:paraId="7E97A4C9" w14:textId="77777777" w:rsidR="00841FF2" w:rsidRPr="007E1EAE" w:rsidRDefault="00841FF2" w:rsidP="00841FF2">
            <w:pPr>
              <w:rPr>
                <w:rStyle w:val="CodeSnippet"/>
                <w:noProof/>
              </w:rPr>
            </w:pPr>
            <w:r w:rsidRPr="007E1EAE">
              <w:rPr>
                <w:rStyle w:val="CodeSnippet"/>
                <w:noProof/>
              </w:rPr>
              <w:t xml:space="preserve">    my_network:</w:t>
            </w:r>
          </w:p>
          <w:p w14:paraId="1A99B64C" w14:textId="77777777" w:rsidR="00841FF2" w:rsidRPr="007E1EAE" w:rsidRDefault="00841FF2" w:rsidP="00841FF2">
            <w:pPr>
              <w:rPr>
                <w:rStyle w:val="CodeSnippet"/>
                <w:noProof/>
              </w:rPr>
            </w:pPr>
            <w:r w:rsidRPr="007E1EAE">
              <w:rPr>
                <w:rStyle w:val="CodeSnippet"/>
                <w:noProof/>
              </w:rPr>
              <w:t xml:space="preserve">      type: tosca.nodes.network.Network</w:t>
            </w:r>
          </w:p>
          <w:p w14:paraId="15F33E14" w14:textId="77777777" w:rsidR="00841FF2" w:rsidRPr="007E1EAE" w:rsidRDefault="00841FF2" w:rsidP="00841FF2">
            <w:pPr>
              <w:rPr>
                <w:rStyle w:val="CodeSnippet"/>
                <w:noProof/>
              </w:rPr>
            </w:pPr>
            <w:r w:rsidRPr="007E1EAE">
              <w:rPr>
                <w:rStyle w:val="CodeSnippet"/>
                <w:noProof/>
              </w:rPr>
              <w:lastRenderedPageBreak/>
              <w:t xml:space="preserve">      properties:</w:t>
            </w:r>
          </w:p>
          <w:p w14:paraId="2FA14F25" w14:textId="77777777" w:rsidR="00841FF2" w:rsidRPr="007E1EAE" w:rsidRDefault="00841FF2" w:rsidP="00841FF2">
            <w:pPr>
              <w:rPr>
                <w:rStyle w:val="CodeSnippet"/>
                <w:noProof/>
              </w:rPr>
            </w:pPr>
            <w:r w:rsidRPr="007E1EAE">
              <w:rPr>
                <w:rStyle w:val="CodeSnippet"/>
                <w:noProof/>
              </w:rPr>
              <w:t xml:space="preserve">        ip_version: 4</w:t>
            </w:r>
          </w:p>
          <w:p w14:paraId="5A661C07" w14:textId="77777777" w:rsidR="00841FF2" w:rsidRPr="007E1EAE" w:rsidRDefault="00841FF2" w:rsidP="00841FF2">
            <w:pPr>
              <w:rPr>
                <w:rStyle w:val="CodeSnippet"/>
                <w:noProof/>
              </w:rPr>
            </w:pPr>
            <w:r w:rsidRPr="007E1EAE">
              <w:rPr>
                <w:rStyle w:val="CodeSnippet"/>
                <w:noProof/>
              </w:rPr>
              <w:t xml:space="preserve">        cidr: { get_input: network_cidr }</w:t>
            </w:r>
          </w:p>
          <w:p w14:paraId="1A4E0D5D"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3F6373F0" w14:textId="77777777" w:rsidR="00841FF2" w:rsidRPr="007E1EAE" w:rsidRDefault="00841FF2" w:rsidP="00841FF2">
            <w:pPr>
              <w:rPr>
                <w:rStyle w:val="CodeSnippet"/>
                <w:noProof/>
              </w:rPr>
            </w:pPr>
            <w:r w:rsidRPr="007E1EAE">
              <w:rPr>
                <w:rStyle w:val="CodeSnippet"/>
                <w:noProof/>
              </w:rPr>
              <w:t xml:space="preserve">        start_ip: { get_input: network_start_ip }</w:t>
            </w:r>
          </w:p>
          <w:p w14:paraId="65639F25" w14:textId="77777777" w:rsidR="00841FF2" w:rsidRPr="007E1EAE" w:rsidRDefault="00841FF2" w:rsidP="00841FF2">
            <w:pPr>
              <w:rPr>
                <w:rStyle w:val="CodeSnippet"/>
                <w:noProof/>
              </w:rPr>
            </w:pPr>
            <w:r w:rsidRPr="007E1EAE">
              <w:rPr>
                <w:rStyle w:val="CodeSnippet"/>
                <w:noProof/>
              </w:rPr>
              <w:t xml:space="preserve">        end_ip: { get_input: network_end_ip }</w:t>
            </w:r>
          </w:p>
          <w:p w14:paraId="39DD29EE" w14:textId="77777777" w:rsidR="00841FF2" w:rsidRPr="007E1EAE" w:rsidRDefault="00841FF2" w:rsidP="00841FF2">
            <w:pPr>
              <w:rPr>
                <w:rStyle w:val="CodeSnippet"/>
                <w:noProof/>
              </w:rPr>
            </w:pPr>
          </w:p>
          <w:p w14:paraId="749E60FB" w14:textId="77777777" w:rsidR="00841FF2" w:rsidRPr="007E1EAE" w:rsidRDefault="00841FF2" w:rsidP="00841FF2">
            <w:pPr>
              <w:rPr>
                <w:rStyle w:val="CodeSnippet"/>
                <w:noProof/>
              </w:rPr>
            </w:pPr>
            <w:r w:rsidRPr="007E1EAE">
              <w:rPr>
                <w:rStyle w:val="CodeSnippet"/>
                <w:noProof/>
              </w:rPr>
              <w:t xml:space="preserve">    my_port:</w:t>
            </w:r>
          </w:p>
          <w:p w14:paraId="7AFB6EFF" w14:textId="77777777" w:rsidR="00841FF2" w:rsidRPr="007E1EAE" w:rsidRDefault="00841FF2" w:rsidP="00841FF2">
            <w:pPr>
              <w:rPr>
                <w:rStyle w:val="CodeSnippet"/>
                <w:noProof/>
              </w:rPr>
            </w:pPr>
            <w:r w:rsidRPr="007E1EAE">
              <w:rPr>
                <w:rStyle w:val="CodeSnippet"/>
                <w:noProof/>
              </w:rPr>
              <w:t xml:space="preserve">      type: tosca.nodes.network.Port</w:t>
            </w:r>
          </w:p>
          <w:p w14:paraId="1ADE298B" w14:textId="77777777" w:rsidR="00841FF2" w:rsidRPr="007E1EAE" w:rsidRDefault="00841FF2" w:rsidP="00841FF2">
            <w:pPr>
              <w:rPr>
                <w:rStyle w:val="CodeSnippet"/>
                <w:noProof/>
              </w:rPr>
            </w:pPr>
            <w:r w:rsidRPr="007E1EAE">
              <w:rPr>
                <w:rStyle w:val="CodeSnippet"/>
                <w:noProof/>
              </w:rPr>
              <w:t xml:space="preserve">      requirements:</w:t>
            </w:r>
          </w:p>
          <w:p w14:paraId="57EC8B8B" w14:textId="77777777" w:rsidR="00841FF2" w:rsidRPr="007E1EAE" w:rsidRDefault="00841FF2" w:rsidP="00841FF2">
            <w:pPr>
              <w:rPr>
                <w:rStyle w:val="CodeSnippet"/>
                <w:noProof/>
              </w:rPr>
            </w:pPr>
            <w:r w:rsidRPr="007E1EAE">
              <w:rPr>
                <w:rStyle w:val="CodeSnippet"/>
                <w:noProof/>
              </w:rPr>
              <w:t xml:space="preserve">        - binding: my_server</w:t>
            </w:r>
          </w:p>
          <w:p w14:paraId="28B2295E" w14:textId="77777777" w:rsidR="00841FF2" w:rsidRPr="007E1EAE" w:rsidRDefault="00841FF2" w:rsidP="00841FF2">
            <w:pPr>
              <w:rPr>
                <w:rStyle w:val="CodeSnippet"/>
                <w:noProof/>
              </w:rPr>
            </w:pPr>
            <w:r w:rsidRPr="007E1EAE">
              <w:rPr>
                <w:rStyle w:val="CodeSnippet"/>
                <w:noProof/>
              </w:rPr>
              <w:t xml:space="preserve">        - link: my_network</w:t>
            </w:r>
          </w:p>
          <w:p w14:paraId="55E9B4C4" w14:textId="77777777" w:rsidR="00841FF2" w:rsidRPr="007E1EAE" w:rsidRDefault="00841FF2" w:rsidP="00841FF2">
            <w:pPr>
              <w:rPr>
                <w:rStyle w:val="CodeSnippet"/>
                <w:noProof/>
              </w:rPr>
            </w:pPr>
          </w:p>
          <w:p w14:paraId="01C8B732" w14:textId="77777777" w:rsidR="00841FF2" w:rsidRPr="007E1EAE" w:rsidRDefault="00841FF2" w:rsidP="00841FF2">
            <w:pPr>
              <w:rPr>
                <w:rStyle w:val="CodeSnippet"/>
                <w:noProof/>
              </w:rPr>
            </w:pPr>
            <w:r w:rsidRPr="007E1EAE">
              <w:rPr>
                <w:rStyle w:val="CodeSnippet"/>
                <w:noProof/>
              </w:rPr>
              <w:t xml:space="preserve">    my_port2:</w:t>
            </w:r>
          </w:p>
          <w:p w14:paraId="0C28B389" w14:textId="77777777" w:rsidR="00841FF2" w:rsidRPr="007E1EAE" w:rsidRDefault="00841FF2" w:rsidP="00841FF2">
            <w:pPr>
              <w:rPr>
                <w:rStyle w:val="CodeSnippet"/>
                <w:noProof/>
              </w:rPr>
            </w:pPr>
            <w:r w:rsidRPr="007E1EAE">
              <w:rPr>
                <w:rStyle w:val="CodeSnippet"/>
                <w:noProof/>
              </w:rPr>
              <w:t xml:space="preserve">      type: tosca.nodes.network.Port</w:t>
            </w:r>
          </w:p>
          <w:p w14:paraId="107C555C" w14:textId="77777777" w:rsidR="00841FF2" w:rsidRPr="007E1EAE" w:rsidRDefault="00841FF2" w:rsidP="00841FF2">
            <w:pPr>
              <w:rPr>
                <w:rStyle w:val="CodeSnippet"/>
                <w:noProof/>
              </w:rPr>
            </w:pPr>
            <w:r w:rsidRPr="007E1EAE">
              <w:rPr>
                <w:rStyle w:val="CodeSnippet"/>
                <w:noProof/>
              </w:rPr>
              <w:t xml:space="preserve">      requirements:</w:t>
            </w:r>
          </w:p>
          <w:p w14:paraId="0CE35294" w14:textId="77777777" w:rsidR="00841FF2" w:rsidRPr="007E1EAE" w:rsidRDefault="00841FF2" w:rsidP="00841FF2">
            <w:pPr>
              <w:rPr>
                <w:rStyle w:val="CodeSnippet"/>
                <w:noProof/>
              </w:rPr>
            </w:pPr>
            <w:r w:rsidRPr="007E1EAE">
              <w:rPr>
                <w:rStyle w:val="CodeSnippet"/>
                <w:noProof/>
              </w:rPr>
              <w:t xml:space="preserve">        - binding: my_server2</w:t>
            </w:r>
          </w:p>
          <w:p w14:paraId="07E3A9C9" w14:textId="77777777" w:rsidR="00841FF2" w:rsidRPr="007E1EAE" w:rsidRDefault="00841FF2" w:rsidP="00841FF2">
            <w:pPr>
              <w:rPr>
                <w:rStyle w:val="CodeSnippet"/>
                <w:noProof/>
              </w:rPr>
            </w:pPr>
            <w:r w:rsidRPr="007E1EAE">
              <w:rPr>
                <w:rStyle w:val="CodeSnippet"/>
                <w:noProof/>
              </w:rPr>
              <w:t xml:space="preserve">        - link: my_network</w:t>
            </w:r>
          </w:p>
        </w:tc>
      </w:tr>
    </w:tbl>
    <w:p w14:paraId="2FE7B5B0" w14:textId="77777777" w:rsidR="00841FF2" w:rsidRPr="007E1EAE" w:rsidRDefault="00841FF2" w:rsidP="00841FF2">
      <w:pPr>
        <w:pStyle w:val="Heading3"/>
      </w:pPr>
      <w:bookmarkStart w:id="1681" w:name="_Toc454457943"/>
      <w:bookmarkStart w:id="1682" w:name="_Toc454458742"/>
      <w:bookmarkStart w:id="1683" w:name="USE_CASE_NETWORK_4"/>
      <w:r w:rsidRPr="007E1EAE">
        <w:lastRenderedPageBreak/>
        <w:t>Network 4: Server bound to three networks</w:t>
      </w:r>
      <w:bookmarkEnd w:id="1681"/>
      <w:bookmarkEnd w:id="1682"/>
    </w:p>
    <w:bookmarkEnd w:id="1683"/>
    <w:p w14:paraId="6731E7D1" w14:textId="77777777" w:rsidR="00841FF2" w:rsidRPr="007E1EAE" w:rsidRDefault="00841FF2" w:rsidP="00841FF2">
      <w:pPr>
        <w:pStyle w:val="Heading4"/>
      </w:pPr>
      <w:r w:rsidRPr="007E1EAE">
        <w:t>Description</w:t>
      </w:r>
    </w:p>
    <w:p w14:paraId="009736B0" w14:textId="77777777" w:rsidR="00841FF2" w:rsidRPr="007E1EAE" w:rsidRDefault="00841FF2" w:rsidP="00841FF2">
      <w:r w:rsidRPr="007E1EAE">
        <w:t xml:space="preserve">This use case shows how three logical networks (Network), each with its own IP address range, can be bound to with the same server (Compute node).  </w:t>
      </w:r>
    </w:p>
    <w:p w14:paraId="4419B7C8" w14:textId="77777777" w:rsidR="00841FF2" w:rsidRPr="007E1EAE" w:rsidRDefault="00841FF2" w:rsidP="00841FF2">
      <w:pPr>
        <w:pStyle w:val="Heading4"/>
        <w:rPr>
          <w:u w:val="single"/>
        </w:rPr>
      </w:pPr>
      <w:r w:rsidRPr="007E1EAE">
        <w:lastRenderedPageBreak/>
        <w:t>Logical Diagram</w:t>
      </w:r>
    </w:p>
    <w:p w14:paraId="29AC5631" w14:textId="77777777" w:rsidR="00841FF2" w:rsidRPr="007E1EAE" w:rsidRDefault="00841FF2" w:rsidP="00841FF2">
      <w:r w:rsidRPr="007E1EAE">
        <w:rPr>
          <w:noProof/>
        </w:rPr>
        <w:drawing>
          <wp:inline distT="0" distB="0" distL="0" distR="0" wp14:anchorId="79FC9D40" wp14:editId="6B29AA1E">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1">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53734F45"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1C23D84" w14:textId="77777777" w:rsidTr="00841FF2">
        <w:tc>
          <w:tcPr>
            <w:tcW w:w="9576" w:type="dxa"/>
            <w:shd w:val="clear" w:color="auto" w:fill="D9D9D9" w:themeFill="background1" w:themeFillShade="D9"/>
          </w:tcPr>
          <w:p w14:paraId="09B4F01F" w14:textId="77777777" w:rsidR="00841FF2" w:rsidRPr="007E1EAE" w:rsidRDefault="00841FF2" w:rsidP="00841FF2">
            <w:pPr>
              <w:rPr>
                <w:rStyle w:val="CodeSnippet"/>
                <w:noProof/>
              </w:rPr>
            </w:pPr>
            <w:r w:rsidRPr="007E1EAE">
              <w:rPr>
                <w:rStyle w:val="CodeSnippet"/>
                <w:noProof/>
              </w:rPr>
              <w:t>tosca_definitions_version: tosca_simple_yaml_1_0</w:t>
            </w:r>
          </w:p>
          <w:p w14:paraId="7D6C97DF" w14:textId="77777777" w:rsidR="00841FF2" w:rsidRPr="007E1EAE" w:rsidRDefault="00841FF2" w:rsidP="00841FF2">
            <w:pPr>
              <w:rPr>
                <w:rStyle w:val="CodeSnippet"/>
                <w:noProof/>
              </w:rPr>
            </w:pPr>
          </w:p>
          <w:p w14:paraId="4A0B3235" w14:textId="77777777" w:rsidR="00841FF2" w:rsidRPr="007E1EAE" w:rsidRDefault="00841FF2" w:rsidP="00841FF2">
            <w:pPr>
              <w:rPr>
                <w:rStyle w:val="CodeSnippet"/>
                <w:noProof/>
              </w:rPr>
            </w:pPr>
            <w:r w:rsidRPr="007E1EAE">
              <w:rPr>
                <w:rStyle w:val="CodeSnippet"/>
                <w:noProof/>
              </w:rPr>
              <w:t>description: &gt;</w:t>
            </w:r>
          </w:p>
          <w:p w14:paraId="2A92002F" w14:textId="77777777" w:rsidR="00841FF2" w:rsidRPr="007E1EAE" w:rsidRDefault="00841FF2" w:rsidP="00841FF2">
            <w:pPr>
              <w:rPr>
                <w:rStyle w:val="CodeSnippet"/>
                <w:noProof/>
              </w:rPr>
            </w:pPr>
            <w:r w:rsidRPr="007E1EAE">
              <w:rPr>
                <w:rStyle w:val="CodeSnippet"/>
                <w:noProof/>
              </w:rPr>
              <w:t xml:space="preserve">  TOSCA simple profile with 1 server bound to 3 networks</w:t>
            </w:r>
          </w:p>
          <w:p w14:paraId="3E1DD840" w14:textId="77777777" w:rsidR="00841FF2" w:rsidRPr="007E1EAE" w:rsidRDefault="00841FF2" w:rsidP="00841FF2">
            <w:pPr>
              <w:rPr>
                <w:rStyle w:val="CodeSnippet"/>
                <w:noProof/>
              </w:rPr>
            </w:pPr>
          </w:p>
          <w:p w14:paraId="19FDEC8A" w14:textId="77777777" w:rsidR="00841FF2" w:rsidRPr="007E1EAE" w:rsidRDefault="00841FF2" w:rsidP="00841FF2">
            <w:pPr>
              <w:rPr>
                <w:rStyle w:val="CodeSnippet"/>
                <w:noProof/>
              </w:rPr>
            </w:pPr>
            <w:r w:rsidRPr="007E1EAE">
              <w:rPr>
                <w:rStyle w:val="CodeSnippet"/>
                <w:noProof/>
              </w:rPr>
              <w:t>topology_template:</w:t>
            </w:r>
          </w:p>
          <w:p w14:paraId="3D682314" w14:textId="77777777" w:rsidR="00841FF2" w:rsidRPr="007E1EAE" w:rsidRDefault="00841FF2" w:rsidP="00841FF2">
            <w:pPr>
              <w:rPr>
                <w:rStyle w:val="CodeSnippet"/>
                <w:noProof/>
              </w:rPr>
            </w:pPr>
          </w:p>
          <w:p w14:paraId="5F1691E7" w14:textId="77777777" w:rsidR="00841FF2" w:rsidRPr="007E1EAE" w:rsidRDefault="00841FF2" w:rsidP="00841FF2">
            <w:pPr>
              <w:rPr>
                <w:rStyle w:val="CodeSnippet"/>
                <w:noProof/>
              </w:rPr>
            </w:pPr>
            <w:r w:rsidRPr="007E1EAE">
              <w:rPr>
                <w:rStyle w:val="CodeSnippet"/>
                <w:noProof/>
              </w:rPr>
              <w:t xml:space="preserve">  node_templates:</w:t>
            </w:r>
          </w:p>
          <w:p w14:paraId="7FE82A5F" w14:textId="77777777" w:rsidR="00841FF2" w:rsidRPr="007E1EAE" w:rsidRDefault="00841FF2" w:rsidP="00841FF2">
            <w:pPr>
              <w:rPr>
                <w:rStyle w:val="CodeSnippet"/>
                <w:noProof/>
              </w:rPr>
            </w:pPr>
            <w:r w:rsidRPr="007E1EAE">
              <w:rPr>
                <w:rStyle w:val="CodeSnippet"/>
                <w:noProof/>
              </w:rPr>
              <w:t xml:space="preserve">    my_server:</w:t>
            </w:r>
          </w:p>
          <w:p w14:paraId="08AE8E74" w14:textId="77777777" w:rsidR="00841FF2" w:rsidRPr="007E1EAE" w:rsidRDefault="00841FF2" w:rsidP="00841FF2">
            <w:pPr>
              <w:rPr>
                <w:rStyle w:val="CodeSnippet"/>
                <w:noProof/>
              </w:rPr>
            </w:pPr>
            <w:r w:rsidRPr="007E1EAE">
              <w:rPr>
                <w:rStyle w:val="CodeSnippet"/>
                <w:noProof/>
              </w:rPr>
              <w:t xml:space="preserve">      type: tosca.nodes.Compute</w:t>
            </w:r>
          </w:p>
          <w:p w14:paraId="2B9BA912" w14:textId="77777777" w:rsidR="00841FF2" w:rsidRPr="007E1EAE" w:rsidRDefault="00841FF2" w:rsidP="00841FF2">
            <w:pPr>
              <w:rPr>
                <w:rStyle w:val="CodeSnippet"/>
                <w:noProof/>
              </w:rPr>
            </w:pPr>
            <w:r w:rsidRPr="007E1EAE">
              <w:rPr>
                <w:rStyle w:val="CodeSnippet"/>
                <w:noProof/>
              </w:rPr>
              <w:t xml:space="preserve">      capabilities:</w:t>
            </w:r>
          </w:p>
          <w:p w14:paraId="0DB1E279" w14:textId="77777777" w:rsidR="00841FF2" w:rsidRPr="007E1EAE" w:rsidRDefault="00841FF2" w:rsidP="00841FF2">
            <w:pPr>
              <w:rPr>
                <w:rStyle w:val="CodeSnippet"/>
                <w:noProof/>
              </w:rPr>
            </w:pPr>
            <w:r w:rsidRPr="007E1EAE">
              <w:rPr>
                <w:rStyle w:val="CodeSnippet"/>
                <w:noProof/>
              </w:rPr>
              <w:t xml:space="preserve">        host:</w:t>
            </w:r>
          </w:p>
          <w:p w14:paraId="7C49E1A5" w14:textId="77777777" w:rsidR="00841FF2" w:rsidRPr="007E1EAE" w:rsidRDefault="00841FF2" w:rsidP="00841FF2">
            <w:pPr>
              <w:rPr>
                <w:rStyle w:val="CodeSnippet"/>
                <w:noProof/>
              </w:rPr>
            </w:pPr>
            <w:r w:rsidRPr="007E1EAE">
              <w:rPr>
                <w:rStyle w:val="CodeSnippet"/>
                <w:noProof/>
              </w:rPr>
              <w:t xml:space="preserve">          properties:</w:t>
            </w:r>
          </w:p>
          <w:p w14:paraId="39625ECB" w14:textId="77777777" w:rsidR="00841FF2" w:rsidRPr="007E1EAE" w:rsidRDefault="00841FF2" w:rsidP="00841FF2">
            <w:pPr>
              <w:rPr>
                <w:rStyle w:val="CodeSnippet"/>
                <w:noProof/>
              </w:rPr>
            </w:pPr>
            <w:r w:rsidRPr="007E1EAE">
              <w:rPr>
                <w:rStyle w:val="CodeSnippet"/>
                <w:noProof/>
              </w:rPr>
              <w:t xml:space="preserve">            disk_size: 10 GB</w:t>
            </w:r>
          </w:p>
          <w:p w14:paraId="0DDB624C" w14:textId="77777777" w:rsidR="00841FF2" w:rsidRPr="007E1EAE" w:rsidRDefault="00841FF2" w:rsidP="00841FF2">
            <w:pPr>
              <w:rPr>
                <w:rStyle w:val="CodeSnippet"/>
                <w:noProof/>
              </w:rPr>
            </w:pPr>
            <w:r w:rsidRPr="007E1EAE">
              <w:rPr>
                <w:rStyle w:val="CodeSnippet"/>
                <w:noProof/>
              </w:rPr>
              <w:t xml:space="preserve">            num_cpus: 1</w:t>
            </w:r>
          </w:p>
          <w:p w14:paraId="3456BB34" w14:textId="77777777" w:rsidR="00841FF2" w:rsidRPr="007E1EAE" w:rsidRDefault="00841FF2" w:rsidP="00841FF2">
            <w:pPr>
              <w:rPr>
                <w:rStyle w:val="CodeSnippet"/>
                <w:noProof/>
              </w:rPr>
            </w:pPr>
            <w:r w:rsidRPr="007E1EAE">
              <w:rPr>
                <w:rStyle w:val="CodeSnippet"/>
                <w:noProof/>
              </w:rPr>
              <w:t xml:space="preserve">            mem_size: 4096 MB</w:t>
            </w:r>
          </w:p>
          <w:p w14:paraId="7E587934" w14:textId="77777777" w:rsidR="00841FF2" w:rsidRPr="007E1EAE" w:rsidRDefault="00841FF2" w:rsidP="00841FF2">
            <w:pPr>
              <w:rPr>
                <w:rStyle w:val="CodeSnippet"/>
                <w:noProof/>
              </w:rPr>
            </w:pPr>
            <w:r w:rsidRPr="007E1EAE">
              <w:rPr>
                <w:rStyle w:val="CodeSnippet"/>
                <w:noProof/>
              </w:rPr>
              <w:t xml:space="preserve">        os:</w:t>
            </w:r>
          </w:p>
          <w:p w14:paraId="232EAC64" w14:textId="77777777" w:rsidR="00841FF2" w:rsidRPr="007E1EAE" w:rsidRDefault="00841FF2" w:rsidP="00841FF2">
            <w:pPr>
              <w:rPr>
                <w:rStyle w:val="CodeSnippet"/>
                <w:noProof/>
              </w:rPr>
            </w:pPr>
            <w:r w:rsidRPr="007E1EAE">
              <w:rPr>
                <w:rStyle w:val="CodeSnippet"/>
                <w:noProof/>
              </w:rPr>
              <w:t xml:space="preserve">          properties:</w:t>
            </w:r>
          </w:p>
          <w:p w14:paraId="50982C67" w14:textId="77777777" w:rsidR="00841FF2" w:rsidRPr="007E1EAE" w:rsidRDefault="00841FF2" w:rsidP="00841FF2">
            <w:pPr>
              <w:rPr>
                <w:rStyle w:val="CodeSnippet"/>
                <w:noProof/>
              </w:rPr>
            </w:pPr>
            <w:r w:rsidRPr="007E1EAE">
              <w:rPr>
                <w:rStyle w:val="CodeSnippet"/>
                <w:noProof/>
              </w:rPr>
              <w:t xml:space="preserve">            architecture: x86_64</w:t>
            </w:r>
          </w:p>
          <w:p w14:paraId="78EC4E78" w14:textId="77777777" w:rsidR="00841FF2" w:rsidRPr="007E1EAE" w:rsidRDefault="00841FF2" w:rsidP="00841FF2">
            <w:pPr>
              <w:rPr>
                <w:rStyle w:val="CodeSnippet"/>
                <w:noProof/>
              </w:rPr>
            </w:pPr>
            <w:r w:rsidRPr="007E1EAE">
              <w:rPr>
                <w:rStyle w:val="CodeSnippet"/>
                <w:noProof/>
              </w:rPr>
              <w:lastRenderedPageBreak/>
              <w:t xml:space="preserve">            type: Linux</w:t>
            </w:r>
          </w:p>
          <w:p w14:paraId="1C8B56BE" w14:textId="77777777" w:rsidR="00841FF2" w:rsidRPr="007E1EAE" w:rsidRDefault="00841FF2" w:rsidP="00841FF2">
            <w:pPr>
              <w:rPr>
                <w:rStyle w:val="CodeSnippet"/>
                <w:noProof/>
              </w:rPr>
            </w:pPr>
            <w:r w:rsidRPr="007E1EAE">
              <w:rPr>
                <w:rStyle w:val="CodeSnippet"/>
                <w:noProof/>
              </w:rPr>
              <w:t xml:space="preserve">            distribution: CirrOS</w:t>
            </w:r>
          </w:p>
          <w:p w14:paraId="288B8853" w14:textId="77777777" w:rsidR="00841FF2" w:rsidRPr="007E1EAE" w:rsidRDefault="00841FF2" w:rsidP="00841FF2">
            <w:pPr>
              <w:rPr>
                <w:rStyle w:val="CodeSnippet"/>
                <w:noProof/>
              </w:rPr>
            </w:pPr>
            <w:r w:rsidRPr="007E1EAE">
              <w:rPr>
                <w:rStyle w:val="CodeSnippet"/>
                <w:noProof/>
              </w:rPr>
              <w:t xml:space="preserve">            version: 0.3.2</w:t>
            </w:r>
          </w:p>
          <w:p w14:paraId="0BF98EB4" w14:textId="77777777" w:rsidR="00841FF2" w:rsidRPr="007E1EAE" w:rsidRDefault="00841FF2" w:rsidP="00841FF2">
            <w:pPr>
              <w:rPr>
                <w:rStyle w:val="CodeSnippet"/>
                <w:noProof/>
              </w:rPr>
            </w:pPr>
          </w:p>
          <w:p w14:paraId="7FE44BDB" w14:textId="77777777" w:rsidR="00841FF2" w:rsidRPr="007E1EAE" w:rsidRDefault="00841FF2" w:rsidP="00841FF2">
            <w:pPr>
              <w:rPr>
                <w:rStyle w:val="CodeSnippet"/>
                <w:noProof/>
              </w:rPr>
            </w:pPr>
            <w:r w:rsidRPr="007E1EAE">
              <w:rPr>
                <w:rStyle w:val="CodeSnippet"/>
                <w:noProof/>
              </w:rPr>
              <w:t xml:space="preserve">    my_network1:</w:t>
            </w:r>
          </w:p>
          <w:p w14:paraId="743F00CC" w14:textId="77777777" w:rsidR="00841FF2" w:rsidRPr="007E1EAE" w:rsidRDefault="00841FF2" w:rsidP="00841FF2">
            <w:pPr>
              <w:rPr>
                <w:rStyle w:val="CodeSnippet"/>
                <w:noProof/>
              </w:rPr>
            </w:pPr>
            <w:r w:rsidRPr="007E1EAE">
              <w:rPr>
                <w:rStyle w:val="CodeSnippet"/>
                <w:noProof/>
              </w:rPr>
              <w:t xml:space="preserve">      type: tosca.nodes.network.Network</w:t>
            </w:r>
          </w:p>
          <w:p w14:paraId="300E9636" w14:textId="77777777" w:rsidR="00841FF2" w:rsidRPr="007E1EAE" w:rsidRDefault="00841FF2" w:rsidP="00841FF2">
            <w:pPr>
              <w:rPr>
                <w:rStyle w:val="CodeSnippet"/>
                <w:noProof/>
              </w:rPr>
            </w:pPr>
            <w:r w:rsidRPr="007E1EAE">
              <w:rPr>
                <w:rStyle w:val="CodeSnippet"/>
                <w:noProof/>
              </w:rPr>
              <w:t xml:space="preserve">      properties:</w:t>
            </w:r>
          </w:p>
          <w:p w14:paraId="3AA55216" w14:textId="77777777" w:rsidR="00841FF2" w:rsidRPr="007E1EAE" w:rsidRDefault="00841FF2" w:rsidP="00841FF2">
            <w:pPr>
              <w:rPr>
                <w:rStyle w:val="CodeSnippet"/>
                <w:noProof/>
              </w:rPr>
            </w:pPr>
            <w:r w:rsidRPr="007E1EAE">
              <w:rPr>
                <w:rStyle w:val="CodeSnippet"/>
                <w:noProof/>
              </w:rPr>
              <w:t xml:space="preserve">        cidr: '192.168.1.0/24'</w:t>
            </w:r>
          </w:p>
          <w:p w14:paraId="734ADFDE" w14:textId="77777777" w:rsidR="00841FF2" w:rsidRPr="007E1EAE" w:rsidRDefault="00841FF2" w:rsidP="00841FF2">
            <w:pPr>
              <w:rPr>
                <w:rStyle w:val="CodeSnippet"/>
                <w:noProof/>
              </w:rPr>
            </w:pPr>
            <w:r w:rsidRPr="007E1EAE">
              <w:rPr>
                <w:rStyle w:val="CodeSnippet"/>
                <w:noProof/>
              </w:rPr>
              <w:t xml:space="preserve">        network_name: net1</w:t>
            </w:r>
          </w:p>
          <w:p w14:paraId="1A7B4B9A" w14:textId="77777777" w:rsidR="00841FF2" w:rsidRPr="007E1EAE" w:rsidRDefault="00841FF2" w:rsidP="00841FF2">
            <w:pPr>
              <w:rPr>
                <w:rStyle w:val="CodeSnippet"/>
                <w:noProof/>
              </w:rPr>
            </w:pPr>
          </w:p>
          <w:p w14:paraId="0710017B" w14:textId="77777777" w:rsidR="00841FF2" w:rsidRPr="007E1EAE" w:rsidRDefault="00841FF2" w:rsidP="00841FF2">
            <w:pPr>
              <w:rPr>
                <w:rStyle w:val="CodeSnippet"/>
                <w:noProof/>
              </w:rPr>
            </w:pPr>
            <w:r w:rsidRPr="007E1EAE">
              <w:rPr>
                <w:rStyle w:val="CodeSnippet"/>
                <w:noProof/>
              </w:rPr>
              <w:t xml:space="preserve">    my_network2:</w:t>
            </w:r>
          </w:p>
          <w:p w14:paraId="0C157772" w14:textId="77777777" w:rsidR="00841FF2" w:rsidRPr="007E1EAE" w:rsidRDefault="00841FF2" w:rsidP="00841FF2">
            <w:pPr>
              <w:rPr>
                <w:rStyle w:val="CodeSnippet"/>
                <w:noProof/>
              </w:rPr>
            </w:pPr>
            <w:r w:rsidRPr="007E1EAE">
              <w:rPr>
                <w:rStyle w:val="CodeSnippet"/>
                <w:noProof/>
              </w:rPr>
              <w:t xml:space="preserve">      type: tosca.nodes.network.Network</w:t>
            </w:r>
          </w:p>
          <w:p w14:paraId="2E9406E3" w14:textId="77777777" w:rsidR="00841FF2" w:rsidRPr="007E1EAE" w:rsidRDefault="00841FF2" w:rsidP="00841FF2">
            <w:pPr>
              <w:rPr>
                <w:rStyle w:val="CodeSnippet"/>
                <w:noProof/>
              </w:rPr>
            </w:pPr>
            <w:r w:rsidRPr="007E1EAE">
              <w:rPr>
                <w:rStyle w:val="CodeSnippet"/>
                <w:noProof/>
              </w:rPr>
              <w:t xml:space="preserve">      properties:</w:t>
            </w:r>
          </w:p>
          <w:p w14:paraId="7FD90E53" w14:textId="77777777" w:rsidR="00841FF2" w:rsidRPr="007E1EAE" w:rsidRDefault="00841FF2" w:rsidP="00841FF2">
            <w:pPr>
              <w:rPr>
                <w:rStyle w:val="CodeSnippet"/>
                <w:noProof/>
              </w:rPr>
            </w:pPr>
            <w:r w:rsidRPr="007E1EAE">
              <w:rPr>
                <w:rStyle w:val="CodeSnippet"/>
                <w:noProof/>
              </w:rPr>
              <w:t xml:space="preserve">        cidr: '192.168.2.0/24'</w:t>
            </w:r>
          </w:p>
          <w:p w14:paraId="45077A84" w14:textId="77777777" w:rsidR="00841FF2" w:rsidRPr="007E1EAE" w:rsidRDefault="00841FF2" w:rsidP="00841FF2">
            <w:pPr>
              <w:rPr>
                <w:rStyle w:val="CodeSnippet"/>
                <w:noProof/>
              </w:rPr>
            </w:pPr>
            <w:r w:rsidRPr="007E1EAE">
              <w:rPr>
                <w:rStyle w:val="CodeSnippet"/>
                <w:noProof/>
              </w:rPr>
              <w:t xml:space="preserve">        network_name: net2</w:t>
            </w:r>
          </w:p>
          <w:p w14:paraId="4AF3F73D" w14:textId="77777777" w:rsidR="00841FF2" w:rsidRPr="007E1EAE" w:rsidRDefault="00841FF2" w:rsidP="00841FF2">
            <w:pPr>
              <w:rPr>
                <w:rStyle w:val="CodeSnippet"/>
                <w:noProof/>
              </w:rPr>
            </w:pPr>
          </w:p>
          <w:p w14:paraId="0C60BE79" w14:textId="77777777" w:rsidR="00841FF2" w:rsidRPr="007E1EAE" w:rsidRDefault="00841FF2" w:rsidP="00841FF2">
            <w:pPr>
              <w:rPr>
                <w:rStyle w:val="CodeSnippet"/>
                <w:noProof/>
              </w:rPr>
            </w:pPr>
            <w:r w:rsidRPr="007E1EAE">
              <w:rPr>
                <w:rStyle w:val="CodeSnippet"/>
                <w:noProof/>
              </w:rPr>
              <w:t xml:space="preserve">    my_network3:</w:t>
            </w:r>
          </w:p>
          <w:p w14:paraId="7677DD3A" w14:textId="77777777" w:rsidR="00841FF2" w:rsidRPr="007E1EAE" w:rsidRDefault="00841FF2" w:rsidP="00841FF2">
            <w:pPr>
              <w:rPr>
                <w:rStyle w:val="CodeSnippet"/>
                <w:noProof/>
              </w:rPr>
            </w:pPr>
            <w:r w:rsidRPr="007E1EAE">
              <w:rPr>
                <w:rStyle w:val="CodeSnippet"/>
                <w:noProof/>
              </w:rPr>
              <w:t xml:space="preserve">      type: tosca.nodes.network.Network</w:t>
            </w:r>
          </w:p>
          <w:p w14:paraId="6F6EFFE4" w14:textId="77777777" w:rsidR="00841FF2" w:rsidRPr="007E1EAE" w:rsidRDefault="00841FF2" w:rsidP="00841FF2">
            <w:pPr>
              <w:rPr>
                <w:rStyle w:val="CodeSnippet"/>
                <w:noProof/>
              </w:rPr>
            </w:pPr>
            <w:r w:rsidRPr="007E1EAE">
              <w:rPr>
                <w:rStyle w:val="CodeSnippet"/>
                <w:noProof/>
              </w:rPr>
              <w:t xml:space="preserve">      properties:</w:t>
            </w:r>
          </w:p>
          <w:p w14:paraId="105BB78E" w14:textId="77777777" w:rsidR="00841FF2" w:rsidRPr="007E1EAE" w:rsidRDefault="00841FF2" w:rsidP="00841FF2">
            <w:pPr>
              <w:rPr>
                <w:rStyle w:val="CodeSnippet"/>
                <w:noProof/>
              </w:rPr>
            </w:pPr>
            <w:r w:rsidRPr="007E1EAE">
              <w:rPr>
                <w:rStyle w:val="CodeSnippet"/>
                <w:noProof/>
              </w:rPr>
              <w:t xml:space="preserve">        cidr: '192.168.3.0/24'</w:t>
            </w:r>
          </w:p>
          <w:p w14:paraId="299D8174" w14:textId="77777777" w:rsidR="00841FF2" w:rsidRPr="007E1EAE" w:rsidRDefault="00841FF2" w:rsidP="00841FF2">
            <w:pPr>
              <w:rPr>
                <w:rStyle w:val="CodeSnippet"/>
                <w:noProof/>
              </w:rPr>
            </w:pPr>
            <w:r w:rsidRPr="007E1EAE">
              <w:rPr>
                <w:rStyle w:val="CodeSnippet"/>
                <w:noProof/>
              </w:rPr>
              <w:t xml:space="preserve">        network_name: net3</w:t>
            </w:r>
          </w:p>
          <w:p w14:paraId="1A7C01D4" w14:textId="77777777" w:rsidR="00841FF2" w:rsidRPr="007E1EAE" w:rsidRDefault="00841FF2" w:rsidP="00841FF2">
            <w:pPr>
              <w:rPr>
                <w:rStyle w:val="CodeSnippet"/>
                <w:noProof/>
              </w:rPr>
            </w:pPr>
          </w:p>
          <w:p w14:paraId="225EEED2" w14:textId="77777777" w:rsidR="00841FF2" w:rsidRPr="007E1EAE" w:rsidRDefault="00841FF2" w:rsidP="00841FF2">
            <w:pPr>
              <w:rPr>
                <w:rStyle w:val="CodeSnippet"/>
                <w:noProof/>
              </w:rPr>
            </w:pPr>
            <w:r w:rsidRPr="007E1EAE">
              <w:rPr>
                <w:rStyle w:val="CodeSnippet"/>
                <w:noProof/>
              </w:rPr>
              <w:t xml:space="preserve">    my_port1:</w:t>
            </w:r>
          </w:p>
          <w:p w14:paraId="2EFCA8BC" w14:textId="77777777" w:rsidR="00841FF2" w:rsidRPr="007E1EAE" w:rsidRDefault="00841FF2" w:rsidP="00841FF2">
            <w:pPr>
              <w:rPr>
                <w:rStyle w:val="CodeSnippet"/>
                <w:noProof/>
              </w:rPr>
            </w:pPr>
            <w:r w:rsidRPr="007E1EAE">
              <w:rPr>
                <w:rStyle w:val="CodeSnippet"/>
                <w:noProof/>
              </w:rPr>
              <w:t xml:space="preserve">      type: tosca.nodes.network.Port</w:t>
            </w:r>
          </w:p>
          <w:p w14:paraId="2DE201D9" w14:textId="77777777" w:rsidR="00841FF2" w:rsidRPr="007E1EAE" w:rsidRDefault="00841FF2" w:rsidP="00841FF2">
            <w:pPr>
              <w:rPr>
                <w:rStyle w:val="CodeSnippet"/>
                <w:noProof/>
              </w:rPr>
            </w:pPr>
            <w:r w:rsidRPr="007E1EAE">
              <w:rPr>
                <w:rStyle w:val="CodeSnippet"/>
                <w:noProof/>
              </w:rPr>
              <w:t xml:space="preserve">      properties:</w:t>
            </w:r>
          </w:p>
          <w:p w14:paraId="526DBB98" w14:textId="77777777" w:rsidR="00841FF2" w:rsidRPr="007E1EAE" w:rsidRDefault="00841FF2" w:rsidP="00841FF2">
            <w:pPr>
              <w:rPr>
                <w:rStyle w:val="CodeSnippet"/>
                <w:noProof/>
              </w:rPr>
            </w:pPr>
            <w:r w:rsidRPr="007E1EAE">
              <w:rPr>
                <w:rStyle w:val="CodeSnippet"/>
                <w:noProof/>
              </w:rPr>
              <w:t xml:space="preserve">        order: 0</w:t>
            </w:r>
          </w:p>
          <w:p w14:paraId="56C2A749" w14:textId="77777777" w:rsidR="00841FF2" w:rsidRPr="007E1EAE" w:rsidRDefault="00841FF2" w:rsidP="00841FF2">
            <w:pPr>
              <w:rPr>
                <w:rStyle w:val="CodeSnippet"/>
                <w:noProof/>
              </w:rPr>
            </w:pPr>
            <w:r w:rsidRPr="007E1EAE">
              <w:rPr>
                <w:rStyle w:val="CodeSnippet"/>
                <w:noProof/>
              </w:rPr>
              <w:t xml:space="preserve">      requirements:</w:t>
            </w:r>
          </w:p>
          <w:p w14:paraId="04987909" w14:textId="77777777" w:rsidR="00841FF2" w:rsidRPr="007E1EAE" w:rsidRDefault="00841FF2" w:rsidP="00841FF2">
            <w:pPr>
              <w:rPr>
                <w:rStyle w:val="CodeSnippet"/>
                <w:noProof/>
              </w:rPr>
            </w:pPr>
            <w:r w:rsidRPr="007E1EAE">
              <w:rPr>
                <w:rStyle w:val="CodeSnippet"/>
                <w:noProof/>
              </w:rPr>
              <w:t xml:space="preserve">        - binding: my_server</w:t>
            </w:r>
          </w:p>
          <w:p w14:paraId="6867F5C1" w14:textId="77777777" w:rsidR="00841FF2" w:rsidRPr="007E1EAE" w:rsidRDefault="00841FF2" w:rsidP="00841FF2">
            <w:pPr>
              <w:rPr>
                <w:rStyle w:val="CodeSnippet"/>
                <w:noProof/>
              </w:rPr>
            </w:pPr>
            <w:r w:rsidRPr="007E1EAE">
              <w:rPr>
                <w:rStyle w:val="CodeSnippet"/>
                <w:noProof/>
              </w:rPr>
              <w:t xml:space="preserve">        - link: my_network1</w:t>
            </w:r>
          </w:p>
          <w:p w14:paraId="774BE2BF" w14:textId="77777777" w:rsidR="00841FF2" w:rsidRPr="007E1EAE" w:rsidRDefault="00841FF2" w:rsidP="00841FF2">
            <w:pPr>
              <w:rPr>
                <w:rStyle w:val="CodeSnippet"/>
                <w:noProof/>
              </w:rPr>
            </w:pPr>
          </w:p>
          <w:p w14:paraId="3546C055" w14:textId="77777777" w:rsidR="00841FF2" w:rsidRPr="007E1EAE" w:rsidRDefault="00841FF2" w:rsidP="00841FF2">
            <w:pPr>
              <w:rPr>
                <w:rStyle w:val="CodeSnippet"/>
                <w:noProof/>
              </w:rPr>
            </w:pPr>
            <w:r w:rsidRPr="007E1EAE">
              <w:rPr>
                <w:rStyle w:val="CodeSnippet"/>
                <w:noProof/>
              </w:rPr>
              <w:t xml:space="preserve">    my_port2:</w:t>
            </w:r>
          </w:p>
          <w:p w14:paraId="764D5BF6" w14:textId="77777777" w:rsidR="00841FF2" w:rsidRPr="007E1EAE" w:rsidRDefault="00841FF2" w:rsidP="00841FF2">
            <w:pPr>
              <w:rPr>
                <w:rStyle w:val="CodeSnippet"/>
                <w:noProof/>
              </w:rPr>
            </w:pPr>
            <w:r w:rsidRPr="007E1EAE">
              <w:rPr>
                <w:rStyle w:val="CodeSnippet"/>
                <w:noProof/>
              </w:rPr>
              <w:t xml:space="preserve">      type: tosca.nodes.network.Port</w:t>
            </w:r>
          </w:p>
          <w:p w14:paraId="10CDD977" w14:textId="77777777" w:rsidR="00841FF2" w:rsidRPr="007E1EAE" w:rsidRDefault="00841FF2" w:rsidP="00841FF2">
            <w:pPr>
              <w:rPr>
                <w:rStyle w:val="CodeSnippet"/>
                <w:noProof/>
              </w:rPr>
            </w:pPr>
            <w:r w:rsidRPr="007E1EAE">
              <w:rPr>
                <w:rStyle w:val="CodeSnippet"/>
                <w:noProof/>
              </w:rPr>
              <w:t xml:space="preserve">      properties:</w:t>
            </w:r>
          </w:p>
          <w:p w14:paraId="441C6FB0" w14:textId="77777777" w:rsidR="00841FF2" w:rsidRPr="007E1EAE" w:rsidRDefault="00841FF2" w:rsidP="00841FF2">
            <w:pPr>
              <w:rPr>
                <w:rStyle w:val="CodeSnippet"/>
                <w:noProof/>
              </w:rPr>
            </w:pPr>
            <w:r w:rsidRPr="007E1EAE">
              <w:rPr>
                <w:rStyle w:val="CodeSnippet"/>
                <w:noProof/>
              </w:rPr>
              <w:t xml:space="preserve">        order: 1</w:t>
            </w:r>
          </w:p>
          <w:p w14:paraId="11F59B64" w14:textId="77777777" w:rsidR="00841FF2" w:rsidRPr="007E1EAE" w:rsidRDefault="00841FF2" w:rsidP="00841FF2">
            <w:pPr>
              <w:rPr>
                <w:rStyle w:val="CodeSnippet"/>
                <w:noProof/>
              </w:rPr>
            </w:pPr>
            <w:r w:rsidRPr="007E1EAE">
              <w:rPr>
                <w:rStyle w:val="CodeSnippet"/>
                <w:noProof/>
              </w:rPr>
              <w:t xml:space="preserve">      requirements:</w:t>
            </w:r>
          </w:p>
          <w:p w14:paraId="165706C0" w14:textId="77777777" w:rsidR="00841FF2" w:rsidRPr="007E1EAE" w:rsidRDefault="00841FF2" w:rsidP="00841FF2">
            <w:pPr>
              <w:rPr>
                <w:rStyle w:val="CodeSnippet"/>
                <w:noProof/>
              </w:rPr>
            </w:pPr>
            <w:r w:rsidRPr="007E1EAE">
              <w:rPr>
                <w:rStyle w:val="CodeSnippet"/>
                <w:noProof/>
              </w:rPr>
              <w:t xml:space="preserve">        - binding: my_server</w:t>
            </w:r>
          </w:p>
          <w:p w14:paraId="23AAA8CD" w14:textId="77777777" w:rsidR="00841FF2" w:rsidRPr="007E1EAE" w:rsidRDefault="00841FF2" w:rsidP="00841FF2">
            <w:pPr>
              <w:rPr>
                <w:rStyle w:val="CodeSnippet"/>
                <w:noProof/>
              </w:rPr>
            </w:pPr>
            <w:r w:rsidRPr="007E1EAE">
              <w:rPr>
                <w:rStyle w:val="CodeSnippet"/>
                <w:noProof/>
              </w:rPr>
              <w:t xml:space="preserve">        - link: my_network2</w:t>
            </w:r>
          </w:p>
          <w:p w14:paraId="651A8B06" w14:textId="77777777" w:rsidR="00841FF2" w:rsidRPr="007E1EAE" w:rsidRDefault="00841FF2" w:rsidP="00841FF2">
            <w:pPr>
              <w:rPr>
                <w:rStyle w:val="CodeSnippet"/>
                <w:noProof/>
              </w:rPr>
            </w:pPr>
          </w:p>
          <w:p w14:paraId="46545B1E" w14:textId="77777777" w:rsidR="00841FF2" w:rsidRPr="007E1EAE" w:rsidRDefault="00841FF2" w:rsidP="00841FF2">
            <w:pPr>
              <w:rPr>
                <w:rStyle w:val="CodeSnippet"/>
                <w:noProof/>
              </w:rPr>
            </w:pPr>
            <w:r w:rsidRPr="007E1EAE">
              <w:rPr>
                <w:rStyle w:val="CodeSnippet"/>
                <w:noProof/>
              </w:rPr>
              <w:t xml:space="preserve">    my_port3:</w:t>
            </w:r>
          </w:p>
          <w:p w14:paraId="2D3863FE" w14:textId="77777777" w:rsidR="00841FF2" w:rsidRPr="007E1EAE" w:rsidRDefault="00841FF2" w:rsidP="00841FF2">
            <w:pPr>
              <w:rPr>
                <w:rStyle w:val="CodeSnippet"/>
                <w:noProof/>
              </w:rPr>
            </w:pPr>
            <w:r w:rsidRPr="007E1EAE">
              <w:rPr>
                <w:rStyle w:val="CodeSnippet"/>
                <w:noProof/>
              </w:rPr>
              <w:t xml:space="preserve">      type: tosca.nodes.network.Port</w:t>
            </w:r>
          </w:p>
          <w:p w14:paraId="6760D5CC" w14:textId="77777777" w:rsidR="00841FF2" w:rsidRPr="007E1EAE" w:rsidRDefault="00841FF2" w:rsidP="00841FF2">
            <w:pPr>
              <w:rPr>
                <w:rStyle w:val="CodeSnippet"/>
                <w:noProof/>
              </w:rPr>
            </w:pPr>
            <w:r w:rsidRPr="007E1EAE">
              <w:rPr>
                <w:rStyle w:val="CodeSnippet"/>
                <w:noProof/>
              </w:rPr>
              <w:t xml:space="preserve">      properties:</w:t>
            </w:r>
          </w:p>
          <w:p w14:paraId="08F6DABD" w14:textId="77777777" w:rsidR="00841FF2" w:rsidRPr="007E1EAE" w:rsidRDefault="00841FF2" w:rsidP="00841FF2">
            <w:pPr>
              <w:rPr>
                <w:rStyle w:val="CodeSnippet"/>
                <w:noProof/>
              </w:rPr>
            </w:pPr>
            <w:r w:rsidRPr="007E1EAE">
              <w:rPr>
                <w:rStyle w:val="CodeSnippet"/>
                <w:noProof/>
              </w:rPr>
              <w:lastRenderedPageBreak/>
              <w:t xml:space="preserve">        order: 2</w:t>
            </w:r>
          </w:p>
          <w:p w14:paraId="01324028" w14:textId="77777777" w:rsidR="00841FF2" w:rsidRPr="007E1EAE" w:rsidRDefault="00841FF2" w:rsidP="00841FF2">
            <w:pPr>
              <w:rPr>
                <w:rStyle w:val="CodeSnippet"/>
                <w:noProof/>
              </w:rPr>
            </w:pPr>
            <w:r w:rsidRPr="007E1EAE">
              <w:rPr>
                <w:rStyle w:val="CodeSnippet"/>
                <w:noProof/>
              </w:rPr>
              <w:t xml:space="preserve">      requirements:</w:t>
            </w:r>
          </w:p>
          <w:p w14:paraId="7FD3FA8C" w14:textId="77777777" w:rsidR="00841FF2" w:rsidRPr="007E1EAE" w:rsidRDefault="00841FF2" w:rsidP="00841FF2">
            <w:pPr>
              <w:rPr>
                <w:rStyle w:val="CodeSnippet"/>
                <w:noProof/>
              </w:rPr>
            </w:pPr>
            <w:r w:rsidRPr="007E1EAE">
              <w:rPr>
                <w:rStyle w:val="CodeSnippet"/>
                <w:noProof/>
              </w:rPr>
              <w:t xml:space="preserve">        - binding: my_server</w:t>
            </w:r>
          </w:p>
          <w:p w14:paraId="023FB9A9" w14:textId="77777777" w:rsidR="00841FF2" w:rsidRPr="007E1EAE" w:rsidRDefault="00841FF2" w:rsidP="00841FF2">
            <w:pPr>
              <w:rPr>
                <w:rStyle w:val="CodeSnippet"/>
                <w:noProof/>
              </w:rPr>
            </w:pPr>
            <w:r w:rsidRPr="007E1EAE">
              <w:rPr>
                <w:rStyle w:val="CodeSnippet"/>
                <w:noProof/>
              </w:rPr>
              <w:t xml:space="preserve">        - link: my_network3</w:t>
            </w:r>
          </w:p>
        </w:tc>
      </w:tr>
    </w:tbl>
    <w:p w14:paraId="73BEE8D7" w14:textId="77777777" w:rsidR="00841FF2" w:rsidRPr="007E1EAE" w:rsidRDefault="00841FF2" w:rsidP="00841FF2">
      <w:pPr>
        <w:pStyle w:val="Heading3"/>
      </w:pPr>
      <w:bookmarkStart w:id="1684" w:name="_Toc454457944"/>
      <w:bookmarkStart w:id="1685" w:name="_Toc454458743"/>
      <w:bookmarkStart w:id="1686" w:name="USE_CASE_WEBSERVER_DBMS_1"/>
      <w:r w:rsidRPr="007E1EAE">
        <w:lastRenderedPageBreak/>
        <w:t>WebServer-DBMS 1: WordPress + MySQL, single instance</w:t>
      </w:r>
      <w:bookmarkEnd w:id="1684"/>
      <w:bookmarkEnd w:id="1685"/>
    </w:p>
    <w:bookmarkEnd w:id="1686"/>
    <w:p w14:paraId="7DF7628F" w14:textId="77777777" w:rsidR="00841FF2" w:rsidRPr="007E1EAE" w:rsidRDefault="00841FF2" w:rsidP="00841FF2">
      <w:pPr>
        <w:pStyle w:val="Heading4"/>
      </w:pPr>
      <w:r w:rsidRPr="007E1EAE">
        <w:t>Description</w:t>
      </w:r>
    </w:p>
    <w:p w14:paraId="168CFBDE" w14:textId="77777777" w:rsidR="00841FF2" w:rsidRPr="007E1EAE" w:rsidRDefault="00841FF2" w:rsidP="00841FF2">
      <w:r w:rsidRPr="007E1EAE">
        <w:t xml:space="preserve">TOSCA simple profile service showing the WordPress web application with a MySQL database hosted on a single server (instance). </w:t>
      </w:r>
    </w:p>
    <w:p w14:paraId="39A72720" w14:textId="77777777" w:rsidR="00841FF2" w:rsidRPr="007E1EAE" w:rsidRDefault="00841FF2" w:rsidP="00841FF2">
      <w:pPr>
        <w:pStyle w:val="Heading4"/>
      </w:pPr>
      <w:r w:rsidRPr="007E1EAE">
        <w:t>Logical Diagram</w:t>
      </w:r>
    </w:p>
    <w:p w14:paraId="5C94C84C" w14:textId="77777777" w:rsidR="00841FF2" w:rsidRPr="007E1EAE" w:rsidRDefault="00841FF2" w:rsidP="00841FF2">
      <w:r w:rsidRPr="007E1EAE">
        <w:rPr>
          <w:noProof/>
        </w:rPr>
        <w:drawing>
          <wp:inline distT="0" distB="0" distL="0" distR="0" wp14:anchorId="38702321" wp14:editId="410087EC">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2D4E4F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B378C" w14:paraId="55481965" w14:textId="77777777" w:rsidTr="00841FF2">
        <w:tc>
          <w:tcPr>
            <w:tcW w:w="9576" w:type="dxa"/>
            <w:shd w:val="clear" w:color="auto" w:fill="D9D9D9" w:themeFill="background1" w:themeFillShade="D9"/>
          </w:tcPr>
          <w:p w14:paraId="4C61FF3A" w14:textId="77777777" w:rsidR="00841FF2" w:rsidRPr="007E1EAE" w:rsidRDefault="00841FF2" w:rsidP="00841FF2">
            <w:pPr>
              <w:rPr>
                <w:rStyle w:val="CodeSnippet"/>
              </w:rPr>
            </w:pPr>
            <w:r w:rsidRPr="007E1EAE">
              <w:rPr>
                <w:rStyle w:val="CodeSnippet"/>
              </w:rPr>
              <w:t>tosca_definitions_version: tosca_simple_yaml_1_0</w:t>
            </w:r>
          </w:p>
          <w:p w14:paraId="66891FD2" w14:textId="77777777" w:rsidR="00841FF2" w:rsidRPr="007E1EAE" w:rsidRDefault="00841FF2" w:rsidP="00841FF2">
            <w:pPr>
              <w:rPr>
                <w:rStyle w:val="CodeSnippet"/>
              </w:rPr>
            </w:pPr>
          </w:p>
          <w:p w14:paraId="3596ADA1" w14:textId="77777777" w:rsidR="00841FF2" w:rsidRPr="007E1EAE" w:rsidRDefault="00841FF2" w:rsidP="00841FF2">
            <w:pPr>
              <w:rPr>
                <w:rStyle w:val="CodeSnippet"/>
              </w:rPr>
            </w:pPr>
            <w:r w:rsidRPr="007E1EAE">
              <w:rPr>
                <w:rStyle w:val="CodeSnippet"/>
              </w:rPr>
              <w:t>description: &gt;</w:t>
            </w:r>
          </w:p>
          <w:p w14:paraId="708FDA5E" w14:textId="77777777" w:rsidR="00841FF2" w:rsidRPr="007E1EAE" w:rsidRDefault="00841FF2" w:rsidP="00841FF2">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59B94308" w14:textId="77777777" w:rsidR="00841FF2" w:rsidRPr="007E1EAE" w:rsidRDefault="00841FF2" w:rsidP="00841FF2">
            <w:pPr>
              <w:rPr>
                <w:rStyle w:val="CodeSnippet"/>
              </w:rPr>
            </w:pPr>
          </w:p>
          <w:p w14:paraId="334D5F8D" w14:textId="77777777" w:rsidR="00841FF2" w:rsidRPr="007E1EAE" w:rsidRDefault="00841FF2" w:rsidP="00841FF2">
            <w:pPr>
              <w:rPr>
                <w:rStyle w:val="CodeSnippet"/>
                <w:noProof/>
              </w:rPr>
            </w:pPr>
            <w:r w:rsidRPr="007E1EAE">
              <w:rPr>
                <w:rStyle w:val="CodeSnippet"/>
                <w:noProof/>
              </w:rPr>
              <w:t>topology_template:</w:t>
            </w:r>
          </w:p>
          <w:p w14:paraId="3A576F4D" w14:textId="77777777" w:rsidR="00841FF2" w:rsidRPr="007E1EAE" w:rsidRDefault="00841FF2" w:rsidP="00841FF2">
            <w:pPr>
              <w:rPr>
                <w:rStyle w:val="CodeSnippet"/>
              </w:rPr>
            </w:pPr>
            <w:r w:rsidRPr="007E1EAE">
              <w:rPr>
                <w:rStyle w:val="CodeSnippet"/>
              </w:rPr>
              <w:t xml:space="preserve">  inputs:</w:t>
            </w:r>
          </w:p>
          <w:p w14:paraId="4755B6F6" w14:textId="77777777" w:rsidR="00841FF2" w:rsidRPr="007E1EAE" w:rsidRDefault="00841FF2" w:rsidP="00841FF2">
            <w:pPr>
              <w:rPr>
                <w:rStyle w:val="CodeSnippet"/>
              </w:rPr>
            </w:pPr>
            <w:r w:rsidRPr="007E1EAE">
              <w:rPr>
                <w:rStyle w:val="CodeSnippet"/>
              </w:rPr>
              <w:t xml:space="preserve">    cpus:</w:t>
            </w:r>
          </w:p>
          <w:p w14:paraId="3E58DAFA" w14:textId="77777777" w:rsidR="00841FF2" w:rsidRPr="007E1EAE" w:rsidRDefault="00841FF2" w:rsidP="00841FF2">
            <w:pPr>
              <w:rPr>
                <w:rStyle w:val="CodeSnippet"/>
              </w:rPr>
            </w:pPr>
            <w:r w:rsidRPr="007E1EAE">
              <w:rPr>
                <w:rStyle w:val="CodeSnippet"/>
              </w:rPr>
              <w:t xml:space="preserve">      type: integer</w:t>
            </w:r>
          </w:p>
          <w:p w14:paraId="71D579F7" w14:textId="77777777" w:rsidR="00841FF2" w:rsidRPr="007E1EAE" w:rsidRDefault="00841FF2" w:rsidP="00841FF2">
            <w:pPr>
              <w:rPr>
                <w:rStyle w:val="CodeSnippet"/>
              </w:rPr>
            </w:pPr>
            <w:r w:rsidRPr="007E1EAE">
              <w:rPr>
                <w:rStyle w:val="CodeSnippet"/>
              </w:rPr>
              <w:t xml:space="preserve">      description: Number of CPUs for the server.</w:t>
            </w:r>
          </w:p>
          <w:p w14:paraId="25B4EE12" w14:textId="77777777" w:rsidR="00841FF2" w:rsidRPr="007E1EAE" w:rsidRDefault="00841FF2" w:rsidP="00841FF2">
            <w:pPr>
              <w:rPr>
                <w:rStyle w:val="CodeSnippet"/>
              </w:rPr>
            </w:pPr>
            <w:r w:rsidRPr="007E1EAE">
              <w:rPr>
                <w:rStyle w:val="CodeSnippet"/>
              </w:rPr>
              <w:t xml:space="preserve">    db_name:</w:t>
            </w:r>
          </w:p>
          <w:p w14:paraId="291DED66" w14:textId="77777777" w:rsidR="00841FF2" w:rsidRPr="007E1EAE" w:rsidRDefault="00841FF2" w:rsidP="00841FF2">
            <w:pPr>
              <w:rPr>
                <w:rStyle w:val="CodeSnippet"/>
              </w:rPr>
            </w:pPr>
            <w:r w:rsidRPr="007E1EAE">
              <w:rPr>
                <w:rStyle w:val="CodeSnippet"/>
              </w:rPr>
              <w:t xml:space="preserve">      type: string</w:t>
            </w:r>
          </w:p>
          <w:p w14:paraId="7C29391E" w14:textId="77777777" w:rsidR="00841FF2" w:rsidRPr="007E1EAE" w:rsidRDefault="00841FF2" w:rsidP="00841FF2">
            <w:pPr>
              <w:rPr>
                <w:rStyle w:val="CodeSnippet"/>
              </w:rPr>
            </w:pPr>
            <w:r w:rsidRPr="007E1EAE">
              <w:rPr>
                <w:rStyle w:val="CodeSnippet"/>
              </w:rPr>
              <w:t xml:space="preserve">      description: The name of the database.</w:t>
            </w:r>
          </w:p>
          <w:p w14:paraId="548136A6" w14:textId="77777777" w:rsidR="00841FF2" w:rsidRPr="007E1EAE" w:rsidRDefault="00841FF2" w:rsidP="00841FF2">
            <w:pPr>
              <w:rPr>
                <w:rStyle w:val="CodeSnippet"/>
              </w:rPr>
            </w:pPr>
            <w:r w:rsidRPr="007E1EAE">
              <w:rPr>
                <w:rStyle w:val="CodeSnippet"/>
              </w:rPr>
              <w:t xml:space="preserve">    db_user:</w:t>
            </w:r>
          </w:p>
          <w:p w14:paraId="7C1A56CB" w14:textId="77777777" w:rsidR="00841FF2" w:rsidRPr="007E1EAE" w:rsidRDefault="00841FF2" w:rsidP="00841FF2">
            <w:pPr>
              <w:rPr>
                <w:rStyle w:val="CodeSnippet"/>
              </w:rPr>
            </w:pPr>
            <w:r w:rsidRPr="007E1EAE">
              <w:rPr>
                <w:rStyle w:val="CodeSnippet"/>
              </w:rPr>
              <w:t xml:space="preserve">      type: string</w:t>
            </w:r>
          </w:p>
          <w:p w14:paraId="19809772" w14:textId="77777777" w:rsidR="00841FF2" w:rsidRPr="007E1EAE" w:rsidRDefault="00841FF2" w:rsidP="00841FF2">
            <w:pPr>
              <w:rPr>
                <w:rStyle w:val="CodeSnippet"/>
              </w:rPr>
            </w:pPr>
            <w:r w:rsidRPr="007E1EAE">
              <w:rPr>
                <w:rStyle w:val="CodeSnippet"/>
              </w:rPr>
              <w:t xml:space="preserve">      description: The username of the DB user.</w:t>
            </w:r>
          </w:p>
          <w:p w14:paraId="753EA0E4" w14:textId="77777777" w:rsidR="00841FF2" w:rsidRPr="007E1EAE" w:rsidRDefault="00841FF2" w:rsidP="00841FF2">
            <w:pPr>
              <w:rPr>
                <w:rStyle w:val="CodeSnippet"/>
              </w:rPr>
            </w:pPr>
            <w:r w:rsidRPr="007E1EAE">
              <w:rPr>
                <w:rStyle w:val="CodeSnippet"/>
              </w:rPr>
              <w:t xml:space="preserve">    db_pwd:</w:t>
            </w:r>
          </w:p>
          <w:p w14:paraId="7EAF38AB" w14:textId="77777777" w:rsidR="00841FF2" w:rsidRPr="007E1EAE" w:rsidRDefault="00841FF2" w:rsidP="00841FF2">
            <w:pPr>
              <w:rPr>
                <w:rStyle w:val="CodeSnippet"/>
              </w:rPr>
            </w:pPr>
            <w:r w:rsidRPr="007E1EAE">
              <w:rPr>
                <w:rStyle w:val="CodeSnippet"/>
              </w:rPr>
              <w:t xml:space="preserve">      type: string</w:t>
            </w:r>
          </w:p>
          <w:p w14:paraId="231E036A" w14:textId="77777777" w:rsidR="00841FF2" w:rsidRPr="007E1EAE" w:rsidRDefault="00841FF2" w:rsidP="00841FF2">
            <w:pPr>
              <w:rPr>
                <w:rStyle w:val="CodeSnippet"/>
              </w:rPr>
            </w:pPr>
            <w:r w:rsidRPr="007E1EAE">
              <w:rPr>
                <w:rStyle w:val="CodeSnippet"/>
              </w:rPr>
              <w:t xml:space="preserve">      description: The WordPress database admin account password.</w:t>
            </w:r>
          </w:p>
          <w:p w14:paraId="5175C6C2" w14:textId="77777777" w:rsidR="00841FF2" w:rsidRPr="007E1EAE" w:rsidRDefault="00841FF2" w:rsidP="00841FF2">
            <w:pPr>
              <w:rPr>
                <w:rStyle w:val="CodeSnippet"/>
              </w:rPr>
            </w:pPr>
            <w:r w:rsidRPr="007E1EAE">
              <w:rPr>
                <w:rStyle w:val="CodeSnippet"/>
              </w:rPr>
              <w:t xml:space="preserve">    db_root_pwd:</w:t>
            </w:r>
          </w:p>
          <w:p w14:paraId="2E56E4BB" w14:textId="77777777" w:rsidR="00841FF2" w:rsidRPr="007E1EAE" w:rsidRDefault="00841FF2" w:rsidP="00841FF2">
            <w:pPr>
              <w:rPr>
                <w:rStyle w:val="CodeSnippet"/>
              </w:rPr>
            </w:pPr>
            <w:r w:rsidRPr="007E1EAE">
              <w:rPr>
                <w:rStyle w:val="CodeSnippet"/>
              </w:rPr>
              <w:t xml:space="preserve">      type: string</w:t>
            </w:r>
          </w:p>
          <w:p w14:paraId="5691B51F" w14:textId="77777777" w:rsidR="00841FF2" w:rsidRPr="007E1EAE" w:rsidRDefault="00841FF2" w:rsidP="00841FF2">
            <w:pPr>
              <w:rPr>
                <w:rStyle w:val="CodeSnippet"/>
              </w:rPr>
            </w:pPr>
            <w:r w:rsidRPr="007E1EAE">
              <w:rPr>
                <w:rStyle w:val="CodeSnippet"/>
              </w:rPr>
              <w:t xml:space="preserve">      description: Root password for MySQL.</w:t>
            </w:r>
          </w:p>
          <w:p w14:paraId="2EDE4246" w14:textId="77777777" w:rsidR="00841FF2" w:rsidRPr="007E1EAE" w:rsidRDefault="00841FF2" w:rsidP="00841FF2">
            <w:pPr>
              <w:rPr>
                <w:rStyle w:val="CodeSnippet"/>
              </w:rPr>
            </w:pPr>
            <w:r w:rsidRPr="007E1EAE">
              <w:rPr>
                <w:rStyle w:val="CodeSnippet"/>
              </w:rPr>
              <w:t xml:space="preserve">    db_port:</w:t>
            </w:r>
          </w:p>
          <w:p w14:paraId="1FA1535E" w14:textId="77777777" w:rsidR="00841FF2" w:rsidRPr="007E1EAE" w:rsidRDefault="00841FF2" w:rsidP="00841FF2">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B08121F" w14:textId="77777777" w:rsidR="00841FF2" w:rsidRPr="007E1EAE" w:rsidRDefault="00841FF2" w:rsidP="00841FF2">
            <w:pPr>
              <w:rPr>
                <w:rStyle w:val="CodeSnippet"/>
              </w:rPr>
            </w:pPr>
            <w:r w:rsidRPr="007E1EAE">
              <w:rPr>
                <w:rStyle w:val="CodeSnippet"/>
              </w:rPr>
              <w:t xml:space="preserve">      description: Port for the MySQL database</w:t>
            </w:r>
          </w:p>
          <w:p w14:paraId="4FABE1FD" w14:textId="77777777" w:rsidR="00841FF2" w:rsidRPr="007E1EAE" w:rsidRDefault="00841FF2" w:rsidP="00841FF2">
            <w:pPr>
              <w:rPr>
                <w:rStyle w:val="CodeSnippet"/>
              </w:rPr>
            </w:pPr>
          </w:p>
          <w:p w14:paraId="10097FA1" w14:textId="77777777" w:rsidR="00841FF2" w:rsidRPr="007E1EAE" w:rsidRDefault="00841FF2" w:rsidP="00841FF2">
            <w:pPr>
              <w:rPr>
                <w:rStyle w:val="CodeSnippet"/>
              </w:rPr>
            </w:pPr>
            <w:r w:rsidRPr="007E1EAE">
              <w:rPr>
                <w:rStyle w:val="CodeSnippet"/>
              </w:rPr>
              <w:t xml:space="preserve">  node_templates:</w:t>
            </w:r>
          </w:p>
          <w:p w14:paraId="5771F95C" w14:textId="77777777" w:rsidR="00841FF2" w:rsidRPr="007E1EAE" w:rsidRDefault="00841FF2" w:rsidP="00841FF2">
            <w:pPr>
              <w:rPr>
                <w:rStyle w:val="CodeSnippet"/>
              </w:rPr>
            </w:pPr>
            <w:r w:rsidRPr="007E1EAE">
              <w:rPr>
                <w:rStyle w:val="CodeSnippet"/>
              </w:rPr>
              <w:t xml:space="preserve">    wordpress:</w:t>
            </w:r>
          </w:p>
          <w:p w14:paraId="4A782F43" w14:textId="77777777" w:rsidR="00841FF2" w:rsidRPr="007E1EAE" w:rsidRDefault="00841FF2" w:rsidP="00841FF2">
            <w:pPr>
              <w:rPr>
                <w:rStyle w:val="CodeSnippet"/>
              </w:rPr>
            </w:pPr>
            <w:r w:rsidRPr="007E1EAE">
              <w:rPr>
                <w:rStyle w:val="CodeSnippet"/>
              </w:rPr>
              <w:t xml:space="preserve">      type: tosca.nodes.WebApplication.WordPress</w:t>
            </w:r>
          </w:p>
          <w:p w14:paraId="7FBA0C4E" w14:textId="77777777" w:rsidR="00841FF2" w:rsidRPr="007E1EAE" w:rsidRDefault="00841FF2" w:rsidP="00841FF2">
            <w:pPr>
              <w:rPr>
                <w:rStyle w:val="CodeSnippet"/>
              </w:rPr>
            </w:pPr>
            <w:r w:rsidRPr="007E1EAE">
              <w:rPr>
                <w:rStyle w:val="CodeSnippet"/>
              </w:rPr>
              <w:t xml:space="preserve">      properties: </w:t>
            </w:r>
          </w:p>
          <w:p w14:paraId="1F770CEA" w14:textId="77777777" w:rsidR="00841FF2" w:rsidRPr="007E1EAE" w:rsidRDefault="00841FF2" w:rsidP="00841FF2">
            <w:pPr>
              <w:rPr>
                <w:rStyle w:val="CodeSnippet"/>
              </w:rPr>
            </w:pPr>
            <w:r w:rsidRPr="007E1EAE">
              <w:rPr>
                <w:rStyle w:val="CodeSnippet"/>
              </w:rPr>
              <w:t xml:space="preserve">        context_root: { get_input: context_root }</w:t>
            </w:r>
          </w:p>
          <w:p w14:paraId="35373B29" w14:textId="77777777" w:rsidR="00841FF2" w:rsidRPr="007E1EAE" w:rsidRDefault="00841FF2" w:rsidP="00841FF2">
            <w:pPr>
              <w:rPr>
                <w:rStyle w:val="CodeSnippet"/>
              </w:rPr>
            </w:pPr>
            <w:r w:rsidRPr="007E1EAE">
              <w:rPr>
                <w:rStyle w:val="CodeSnippet"/>
              </w:rPr>
              <w:t xml:space="preserve">      requirements:</w:t>
            </w:r>
          </w:p>
          <w:p w14:paraId="22E558AE" w14:textId="77777777" w:rsidR="00841FF2" w:rsidRPr="007E1EAE" w:rsidRDefault="00841FF2" w:rsidP="00841FF2">
            <w:pPr>
              <w:rPr>
                <w:rStyle w:val="CodeSnippet"/>
              </w:rPr>
            </w:pPr>
            <w:r w:rsidRPr="007E1EAE">
              <w:rPr>
                <w:rStyle w:val="CodeSnippet"/>
              </w:rPr>
              <w:t xml:space="preserve">        - host: webserver</w:t>
            </w:r>
          </w:p>
          <w:p w14:paraId="5387DB4F" w14:textId="77777777" w:rsidR="00841FF2" w:rsidRPr="007E1EAE" w:rsidRDefault="00841FF2" w:rsidP="00841FF2">
            <w:pPr>
              <w:rPr>
                <w:rStyle w:val="CodeSnippet"/>
              </w:rPr>
            </w:pPr>
            <w:r w:rsidRPr="007E1EAE">
              <w:rPr>
                <w:rStyle w:val="CodeSnippet"/>
              </w:rPr>
              <w:t xml:space="preserve">        - database_endpoint: mysql_database</w:t>
            </w:r>
          </w:p>
          <w:p w14:paraId="1DF54636" w14:textId="77777777" w:rsidR="00841FF2" w:rsidRPr="007E1EAE" w:rsidRDefault="00841FF2" w:rsidP="00841FF2">
            <w:pPr>
              <w:rPr>
                <w:rStyle w:val="CodeSnippet"/>
              </w:rPr>
            </w:pPr>
            <w:r w:rsidRPr="007E1EAE">
              <w:rPr>
                <w:rStyle w:val="CodeSnippet"/>
              </w:rPr>
              <w:t xml:space="preserve">      interfaces:</w:t>
            </w:r>
          </w:p>
          <w:p w14:paraId="6593374B" w14:textId="77777777" w:rsidR="00841FF2" w:rsidRPr="007E1EAE" w:rsidRDefault="00841FF2" w:rsidP="00841FF2">
            <w:pPr>
              <w:rPr>
                <w:rStyle w:val="CodeSnippet"/>
              </w:rPr>
            </w:pPr>
            <w:r w:rsidRPr="007E1EAE">
              <w:rPr>
                <w:rStyle w:val="CodeSnippet"/>
              </w:rPr>
              <w:t xml:space="preserve">        Standard:</w:t>
            </w:r>
          </w:p>
          <w:p w14:paraId="5BBD227E" w14:textId="77777777" w:rsidR="00841FF2" w:rsidRPr="007E1EAE" w:rsidRDefault="00841FF2" w:rsidP="00841FF2">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01E12B59" w14:textId="77777777" w:rsidR="00841FF2" w:rsidRPr="007E1EAE" w:rsidRDefault="00841FF2" w:rsidP="00841FF2">
            <w:pPr>
              <w:rPr>
                <w:rStyle w:val="CodeSnippet"/>
              </w:rPr>
            </w:pPr>
            <w:r w:rsidRPr="007E1EAE">
              <w:rPr>
                <w:rStyle w:val="CodeSnippet"/>
              </w:rPr>
              <w:t xml:space="preserve">          configure: </w:t>
            </w:r>
          </w:p>
          <w:p w14:paraId="36489434" w14:textId="77777777" w:rsidR="00841FF2" w:rsidRPr="007E1EAE" w:rsidRDefault="00841FF2" w:rsidP="00841FF2">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196A6271" w14:textId="77777777" w:rsidR="00841FF2" w:rsidRPr="007E1EAE" w:rsidRDefault="00841FF2" w:rsidP="00841FF2">
            <w:pPr>
              <w:rPr>
                <w:rStyle w:val="CodeSnippet"/>
              </w:rPr>
            </w:pPr>
            <w:r w:rsidRPr="007E1EAE">
              <w:rPr>
                <w:rStyle w:val="CodeSnippet"/>
              </w:rPr>
              <w:t xml:space="preserve">            inputs:</w:t>
            </w:r>
          </w:p>
          <w:p w14:paraId="214F4179" w14:textId="77777777" w:rsidR="00841FF2" w:rsidRPr="007E1EAE" w:rsidRDefault="00841FF2" w:rsidP="00841FF2">
            <w:pPr>
              <w:rPr>
                <w:rStyle w:val="CodeSnippet"/>
              </w:rPr>
            </w:pPr>
            <w:r w:rsidRPr="007E1EAE">
              <w:rPr>
                <w:rStyle w:val="CodeSnippet"/>
              </w:rPr>
              <w:t xml:space="preserve">              wp_db_name: { get_property: [ mysql_database, name ] }</w:t>
            </w:r>
          </w:p>
          <w:p w14:paraId="788F902D" w14:textId="77777777" w:rsidR="00841FF2" w:rsidRPr="007E1EAE" w:rsidRDefault="00841FF2" w:rsidP="00841FF2">
            <w:pPr>
              <w:rPr>
                <w:rStyle w:val="CodeSnippet"/>
              </w:rPr>
            </w:pPr>
            <w:r w:rsidRPr="007E1EAE">
              <w:rPr>
                <w:rStyle w:val="CodeSnippet"/>
              </w:rPr>
              <w:t xml:space="preserve">              wp_db_user: { get_property: [ mysql_database, user ] }</w:t>
            </w:r>
          </w:p>
          <w:p w14:paraId="369B0AA8" w14:textId="77777777" w:rsidR="00841FF2" w:rsidRPr="007E1EAE" w:rsidRDefault="00841FF2" w:rsidP="00841FF2">
            <w:pPr>
              <w:rPr>
                <w:rStyle w:val="CodeSnippet"/>
              </w:rPr>
            </w:pPr>
            <w:r w:rsidRPr="007E1EAE">
              <w:rPr>
                <w:rStyle w:val="CodeSnippet"/>
              </w:rPr>
              <w:t xml:space="preserve">              wp_db_password: { get_property: [ mysql_database, password ] }   </w:t>
            </w:r>
          </w:p>
          <w:p w14:paraId="74F48FB1" w14:textId="77777777" w:rsidR="00841FF2" w:rsidRPr="007E1EAE" w:rsidRDefault="00841FF2" w:rsidP="00841FF2">
            <w:pPr>
              <w:rPr>
                <w:rStyle w:val="CodeSnippet"/>
              </w:rPr>
            </w:pPr>
            <w:r w:rsidRPr="007E1EAE">
              <w:rPr>
                <w:rStyle w:val="CodeSnippet"/>
              </w:rPr>
              <w:t xml:space="preserve">              # In my own template, find requirement/capability, find port property</w:t>
            </w:r>
          </w:p>
          <w:p w14:paraId="65397023" w14:textId="77777777" w:rsidR="00841FF2" w:rsidRPr="007E1EAE" w:rsidRDefault="00841FF2" w:rsidP="00841FF2">
            <w:pPr>
              <w:rPr>
                <w:rStyle w:val="CodeSnippet"/>
              </w:rPr>
            </w:pPr>
            <w:r w:rsidRPr="007E1EAE">
              <w:rPr>
                <w:rStyle w:val="CodeSnippet"/>
              </w:rPr>
              <w:lastRenderedPageBreak/>
              <w:t xml:space="preserve">              wp_db_port: { get_property: [ SELF, database_endpoint, port ] }</w:t>
            </w:r>
          </w:p>
          <w:p w14:paraId="678FCBD9" w14:textId="77777777" w:rsidR="00841FF2" w:rsidRPr="007E1EAE" w:rsidRDefault="00841FF2" w:rsidP="00841FF2">
            <w:pPr>
              <w:rPr>
                <w:rStyle w:val="CodeSnippet"/>
              </w:rPr>
            </w:pPr>
          </w:p>
          <w:p w14:paraId="128C3B92" w14:textId="77777777" w:rsidR="00841FF2" w:rsidRPr="007E1EAE" w:rsidRDefault="00841FF2" w:rsidP="00841FF2">
            <w:pPr>
              <w:rPr>
                <w:rStyle w:val="CodeSnippet"/>
              </w:rPr>
            </w:pPr>
            <w:r w:rsidRPr="007E1EAE">
              <w:rPr>
                <w:rStyle w:val="CodeSnippet"/>
              </w:rPr>
              <w:t xml:space="preserve">    mysql_database:</w:t>
            </w:r>
          </w:p>
          <w:p w14:paraId="28D60D8F" w14:textId="77777777" w:rsidR="00841FF2" w:rsidRPr="007E1EAE" w:rsidRDefault="00841FF2" w:rsidP="00841FF2">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36D2DF4C" w14:textId="77777777" w:rsidR="00841FF2" w:rsidRPr="007E1EAE" w:rsidRDefault="00841FF2" w:rsidP="00841FF2">
            <w:pPr>
              <w:rPr>
                <w:rStyle w:val="CodeSnippet"/>
              </w:rPr>
            </w:pPr>
            <w:r w:rsidRPr="007E1EAE">
              <w:rPr>
                <w:rStyle w:val="CodeSnippet"/>
              </w:rPr>
              <w:t xml:space="preserve">      properties:</w:t>
            </w:r>
          </w:p>
          <w:p w14:paraId="52CD30DD" w14:textId="77777777" w:rsidR="00841FF2" w:rsidRPr="007E1EAE" w:rsidRDefault="00841FF2" w:rsidP="00841FF2">
            <w:pPr>
              <w:rPr>
                <w:rStyle w:val="CodeSnippet"/>
              </w:rPr>
            </w:pPr>
            <w:r w:rsidRPr="007E1EAE">
              <w:rPr>
                <w:rStyle w:val="CodeSnippet"/>
              </w:rPr>
              <w:t xml:space="preserve">        name: { get_input: db_name } </w:t>
            </w:r>
          </w:p>
          <w:p w14:paraId="24D8685A" w14:textId="77777777" w:rsidR="00841FF2" w:rsidRPr="007E1EAE" w:rsidRDefault="00841FF2" w:rsidP="00841FF2">
            <w:pPr>
              <w:rPr>
                <w:rStyle w:val="CodeSnippet"/>
              </w:rPr>
            </w:pPr>
            <w:r w:rsidRPr="007E1EAE">
              <w:rPr>
                <w:rStyle w:val="CodeSnippet"/>
              </w:rPr>
              <w:t xml:space="preserve">        user: { get_input: db_user }</w:t>
            </w:r>
          </w:p>
          <w:p w14:paraId="1D2804E9" w14:textId="77777777" w:rsidR="00841FF2" w:rsidRPr="007E1EAE" w:rsidRDefault="00841FF2" w:rsidP="00841FF2">
            <w:pPr>
              <w:rPr>
                <w:rStyle w:val="CodeSnippet"/>
              </w:rPr>
            </w:pPr>
            <w:r w:rsidRPr="007E1EAE">
              <w:rPr>
                <w:rStyle w:val="CodeSnippet"/>
              </w:rPr>
              <w:t xml:space="preserve">        password: { get_input: db_pwd }</w:t>
            </w:r>
          </w:p>
          <w:p w14:paraId="23512BAC"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7C0534D5" w14:textId="77777777" w:rsidR="00841FF2" w:rsidRPr="00056A23" w:rsidRDefault="00841FF2" w:rsidP="00841FF2">
            <w:pPr>
              <w:rPr>
                <w:rStyle w:val="CodeSnippet"/>
              </w:rPr>
            </w:pPr>
            <w:r w:rsidRPr="00056A23">
              <w:rPr>
                <w:rStyle w:val="CodeSnippet"/>
              </w:rPr>
              <w:t xml:space="preserve">      capabilities:</w:t>
            </w:r>
          </w:p>
          <w:p w14:paraId="6EC8B6ED" w14:textId="77777777" w:rsidR="00841FF2" w:rsidRPr="00056A23" w:rsidRDefault="00841FF2" w:rsidP="00841FF2">
            <w:pPr>
              <w:rPr>
                <w:rStyle w:val="CodeSnippet"/>
              </w:rPr>
            </w:pPr>
            <w:r w:rsidRPr="00056A23">
              <w:rPr>
                <w:rStyle w:val="CodeSnippet"/>
              </w:rPr>
              <w:t xml:space="preserve">        database_endpoint:</w:t>
            </w:r>
          </w:p>
          <w:p w14:paraId="251EA380" w14:textId="77777777" w:rsidR="00841FF2" w:rsidRPr="00056A23" w:rsidRDefault="00841FF2" w:rsidP="00841FF2">
            <w:pPr>
              <w:rPr>
                <w:rStyle w:val="CodeSnippet"/>
              </w:rPr>
            </w:pPr>
            <w:r w:rsidRPr="00056A23">
              <w:rPr>
                <w:rStyle w:val="CodeSnippet"/>
              </w:rPr>
              <w:t xml:space="preserve">          properties:</w:t>
            </w:r>
          </w:p>
          <w:p w14:paraId="237333A7" w14:textId="77777777" w:rsidR="00841FF2" w:rsidRPr="00056A23" w:rsidRDefault="00841FF2" w:rsidP="00841FF2">
            <w:pPr>
              <w:rPr>
                <w:rStyle w:val="CodeSnippet"/>
              </w:rPr>
            </w:pPr>
            <w:r w:rsidRPr="00056A23">
              <w:rPr>
                <w:rStyle w:val="CodeSnippet"/>
              </w:rPr>
              <w:t xml:space="preserve">            port: { get_input: db_port }</w:t>
            </w:r>
          </w:p>
          <w:p w14:paraId="15915274"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0314FC3E" w14:textId="77777777" w:rsidR="00841FF2" w:rsidRPr="007E1EAE" w:rsidRDefault="00841FF2" w:rsidP="00841FF2">
            <w:pPr>
              <w:rPr>
                <w:rStyle w:val="CodeSnippet"/>
              </w:rPr>
            </w:pPr>
            <w:r w:rsidRPr="007E1EAE">
              <w:rPr>
                <w:rStyle w:val="CodeSnippet"/>
              </w:rPr>
              <w:t xml:space="preserve">        - host: mysql_dbms</w:t>
            </w:r>
          </w:p>
          <w:p w14:paraId="571D90AB" w14:textId="77777777" w:rsidR="00841FF2" w:rsidRPr="007E1EAE" w:rsidRDefault="00841FF2" w:rsidP="00841FF2">
            <w:pPr>
              <w:rPr>
                <w:rStyle w:val="CodeSnippet"/>
              </w:rPr>
            </w:pPr>
            <w:r w:rsidRPr="007E1EAE">
              <w:rPr>
                <w:rStyle w:val="CodeSnippet"/>
              </w:rPr>
              <w:t xml:space="preserve">      interfaces:</w:t>
            </w:r>
          </w:p>
          <w:p w14:paraId="2443C82B" w14:textId="77777777" w:rsidR="00841FF2" w:rsidRPr="007E1EAE" w:rsidRDefault="00841FF2" w:rsidP="00841FF2">
            <w:pPr>
              <w:rPr>
                <w:rStyle w:val="CodeSnippet"/>
              </w:rPr>
            </w:pPr>
            <w:r w:rsidRPr="007E1EAE">
              <w:rPr>
                <w:rStyle w:val="CodeSnippet"/>
              </w:rPr>
              <w:t xml:space="preserve">        Standard:</w:t>
            </w:r>
          </w:p>
          <w:p w14:paraId="5762CE25" w14:textId="77777777" w:rsidR="00841FF2" w:rsidRPr="007E1EAE" w:rsidRDefault="00841FF2" w:rsidP="00841FF2">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048B47F2" w14:textId="77777777" w:rsidR="00841FF2" w:rsidRPr="007E1EAE" w:rsidRDefault="00841FF2" w:rsidP="00841FF2">
            <w:pPr>
              <w:rPr>
                <w:rStyle w:val="CodeSnippet"/>
              </w:rPr>
            </w:pPr>
          </w:p>
          <w:p w14:paraId="6E53D4F8" w14:textId="77777777" w:rsidR="00841FF2" w:rsidRPr="007E1EAE" w:rsidRDefault="00841FF2" w:rsidP="00841FF2">
            <w:pPr>
              <w:rPr>
                <w:rStyle w:val="CodeSnippet"/>
              </w:rPr>
            </w:pPr>
            <w:r w:rsidRPr="007E1EAE">
              <w:rPr>
                <w:rStyle w:val="CodeSnippet"/>
              </w:rPr>
              <w:t xml:space="preserve">    mysql_dbms:</w:t>
            </w:r>
          </w:p>
          <w:p w14:paraId="211E27EE" w14:textId="77777777" w:rsidR="00841FF2" w:rsidRPr="007E1EAE" w:rsidRDefault="00841FF2" w:rsidP="00841FF2">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1CEE966D" w14:textId="77777777" w:rsidR="00841FF2" w:rsidRPr="007E1EAE" w:rsidRDefault="00841FF2" w:rsidP="00841FF2">
            <w:pPr>
              <w:rPr>
                <w:rStyle w:val="CodeSnippet"/>
              </w:rPr>
            </w:pPr>
            <w:r w:rsidRPr="007E1EAE">
              <w:rPr>
                <w:rStyle w:val="CodeSnippet"/>
              </w:rPr>
              <w:t xml:space="preserve">      properties:</w:t>
            </w:r>
          </w:p>
          <w:p w14:paraId="080D9996" w14:textId="77777777" w:rsidR="00841FF2" w:rsidRPr="007E1EAE" w:rsidRDefault="00841FF2" w:rsidP="00841FF2">
            <w:pPr>
              <w:rPr>
                <w:rStyle w:val="CodeSnippet"/>
              </w:rPr>
            </w:pPr>
            <w:r w:rsidRPr="007E1EAE">
              <w:rPr>
                <w:rStyle w:val="CodeSnippet"/>
              </w:rPr>
              <w:t xml:space="preserve">        root_password: { get_input: db_root_pwd }</w:t>
            </w:r>
          </w:p>
          <w:p w14:paraId="0CC9B5A2"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3149CCC9"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7742190D" w14:textId="77777777" w:rsidR="00841FF2" w:rsidRPr="007E1EAE" w:rsidRDefault="00841FF2" w:rsidP="00841FF2">
            <w:pPr>
              <w:rPr>
                <w:rStyle w:val="CodeSnippet"/>
              </w:rPr>
            </w:pPr>
            <w:r w:rsidRPr="007E1EAE">
              <w:rPr>
                <w:rStyle w:val="CodeSnippet"/>
              </w:rPr>
              <w:t xml:space="preserve">        - host: server</w:t>
            </w:r>
          </w:p>
          <w:p w14:paraId="3DC8065A" w14:textId="77777777" w:rsidR="00841FF2" w:rsidRPr="007E1EAE" w:rsidRDefault="00841FF2" w:rsidP="00841FF2">
            <w:pPr>
              <w:rPr>
                <w:rStyle w:val="CodeSnippet"/>
              </w:rPr>
            </w:pPr>
            <w:r w:rsidRPr="007E1EAE">
              <w:rPr>
                <w:rStyle w:val="CodeSnippet"/>
              </w:rPr>
              <w:t xml:space="preserve">      interfaces:</w:t>
            </w:r>
          </w:p>
          <w:p w14:paraId="3DA883A3" w14:textId="77777777" w:rsidR="00841FF2" w:rsidRPr="007E1EAE" w:rsidRDefault="00841FF2" w:rsidP="00841FF2">
            <w:pPr>
              <w:rPr>
                <w:rStyle w:val="CodeSnippet"/>
              </w:rPr>
            </w:pPr>
            <w:r w:rsidRPr="007E1EAE">
              <w:rPr>
                <w:rStyle w:val="CodeSnippet"/>
              </w:rPr>
              <w:t xml:space="preserve">        Standard:              </w:t>
            </w:r>
          </w:p>
          <w:p w14:paraId="04CECEFF" w14:textId="77777777" w:rsidR="00841FF2" w:rsidRPr="007E1EAE" w:rsidRDefault="00841FF2" w:rsidP="00841FF2">
            <w:pPr>
              <w:rPr>
                <w:rStyle w:val="CodeSnippet"/>
              </w:rPr>
            </w:pPr>
            <w:r w:rsidRPr="007E1EAE">
              <w:rPr>
                <w:rStyle w:val="CodeSnippet"/>
              </w:rPr>
              <w:t xml:space="preserve">          inputs:</w:t>
            </w:r>
          </w:p>
          <w:p w14:paraId="0CE7CAC1" w14:textId="77777777" w:rsidR="00841FF2" w:rsidRPr="007E1EAE" w:rsidRDefault="00841FF2" w:rsidP="00841FF2">
            <w:pPr>
              <w:rPr>
                <w:rStyle w:val="CodeSnippet"/>
              </w:rPr>
            </w:pPr>
            <w:r w:rsidRPr="007E1EAE">
              <w:rPr>
                <w:rStyle w:val="CodeSnippet"/>
              </w:rPr>
              <w:t xml:space="preserve">              db_root_password: { get_property: [ mysql_dbms, root_password ] }</w:t>
            </w:r>
          </w:p>
          <w:p w14:paraId="335A17D8" w14:textId="77777777" w:rsidR="00841FF2" w:rsidRPr="007E1EAE" w:rsidRDefault="00841FF2" w:rsidP="00841FF2">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2251891F" w14:textId="77777777" w:rsidR="00841FF2" w:rsidRPr="007E1EAE" w:rsidRDefault="00841FF2" w:rsidP="00841FF2">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2D0620F6" w14:textId="77777777" w:rsidR="00841FF2" w:rsidRPr="007E1EAE" w:rsidRDefault="00841FF2" w:rsidP="00841FF2">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5F2B47C5" w14:textId="77777777" w:rsidR="00841FF2" w:rsidRPr="007E1EAE" w:rsidRDefault="00841FF2" w:rsidP="00841FF2">
            <w:pPr>
              <w:rPr>
                <w:rStyle w:val="CodeSnippet"/>
              </w:rPr>
            </w:pPr>
          </w:p>
          <w:p w14:paraId="1A6D3892" w14:textId="77777777" w:rsidR="00841FF2" w:rsidRPr="007E1EAE" w:rsidRDefault="00841FF2" w:rsidP="00841FF2">
            <w:pPr>
              <w:rPr>
                <w:rStyle w:val="CodeSnippet"/>
              </w:rPr>
            </w:pPr>
            <w:r w:rsidRPr="007E1EAE">
              <w:rPr>
                <w:rStyle w:val="CodeSnippet"/>
              </w:rPr>
              <w:t xml:space="preserve">    webserver:</w:t>
            </w:r>
          </w:p>
          <w:p w14:paraId="6B1FF102" w14:textId="77777777" w:rsidR="00841FF2" w:rsidRPr="007E1EAE" w:rsidRDefault="00841FF2" w:rsidP="00841FF2">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436DCDDE" w14:textId="77777777" w:rsidR="00841FF2" w:rsidRPr="007E1EAE" w:rsidRDefault="00841FF2" w:rsidP="00841FF2">
            <w:pPr>
              <w:rPr>
                <w:rStyle w:val="CodeSnippet"/>
              </w:rPr>
            </w:pPr>
            <w:r w:rsidRPr="007E1EAE">
              <w:rPr>
                <w:rStyle w:val="CodeSnippet"/>
              </w:rPr>
              <w:t xml:space="preserve">      requirements:</w:t>
            </w:r>
          </w:p>
          <w:p w14:paraId="667F861A" w14:textId="77777777" w:rsidR="00841FF2" w:rsidRPr="007E1EAE" w:rsidRDefault="00841FF2" w:rsidP="00841FF2">
            <w:pPr>
              <w:rPr>
                <w:rStyle w:val="CodeSnippet"/>
              </w:rPr>
            </w:pPr>
            <w:r w:rsidRPr="007E1EAE">
              <w:rPr>
                <w:rStyle w:val="CodeSnippet"/>
              </w:rPr>
              <w:t xml:space="preserve">        - host: server</w:t>
            </w:r>
          </w:p>
          <w:p w14:paraId="45488616" w14:textId="77777777" w:rsidR="00841FF2" w:rsidRPr="007E1EAE" w:rsidRDefault="00841FF2" w:rsidP="00841FF2">
            <w:pPr>
              <w:rPr>
                <w:rStyle w:val="CodeSnippet"/>
              </w:rPr>
            </w:pPr>
            <w:r w:rsidRPr="007E1EAE">
              <w:rPr>
                <w:rStyle w:val="CodeSnippet"/>
              </w:rPr>
              <w:t xml:space="preserve">      interfaces:</w:t>
            </w:r>
          </w:p>
          <w:p w14:paraId="0A4CD063" w14:textId="77777777" w:rsidR="00841FF2" w:rsidRPr="007E1EAE" w:rsidRDefault="00841FF2" w:rsidP="00841FF2">
            <w:pPr>
              <w:rPr>
                <w:rStyle w:val="CodeSnippet"/>
              </w:rPr>
            </w:pPr>
            <w:r w:rsidRPr="007E1EAE">
              <w:rPr>
                <w:rStyle w:val="CodeSnippet"/>
              </w:rPr>
              <w:t xml:space="preserve">        Standard:</w:t>
            </w:r>
          </w:p>
          <w:p w14:paraId="3FE32A00" w14:textId="77777777" w:rsidR="00841FF2" w:rsidRPr="007E1EAE" w:rsidRDefault="00841FF2" w:rsidP="00841FF2">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08CF1925" w14:textId="77777777" w:rsidR="00841FF2" w:rsidRPr="007E1EAE" w:rsidRDefault="00841FF2" w:rsidP="00841FF2">
            <w:pPr>
              <w:rPr>
                <w:rStyle w:val="CodeSnippet"/>
              </w:rPr>
            </w:pPr>
            <w:r w:rsidRPr="007E1EAE">
              <w:rPr>
                <w:rStyle w:val="CodeSnippet"/>
              </w:rPr>
              <w:lastRenderedPageBreak/>
              <w:t xml:space="preserve">          start: </w:t>
            </w:r>
            <w:hyperlink w:anchor="UC_2_WEBSERVER_START_SH" w:history="1">
              <w:r w:rsidRPr="007E1EAE">
                <w:rPr>
                  <w:rStyle w:val="Hyperlink"/>
                  <w:rFonts w:ascii="Consolas" w:hAnsi="Consolas"/>
                </w:rPr>
                <w:t>webserver_start.sh</w:t>
              </w:r>
            </w:hyperlink>
          </w:p>
          <w:p w14:paraId="0C045D70" w14:textId="77777777" w:rsidR="00841FF2" w:rsidRPr="007E1EAE" w:rsidRDefault="00841FF2" w:rsidP="00841FF2">
            <w:pPr>
              <w:rPr>
                <w:rStyle w:val="CodeSnippet"/>
              </w:rPr>
            </w:pPr>
            <w:r w:rsidRPr="007E1EAE">
              <w:rPr>
                <w:rStyle w:val="CodeSnippet"/>
              </w:rPr>
              <w:tab/>
              <w:t xml:space="preserve">  </w:t>
            </w:r>
          </w:p>
          <w:p w14:paraId="1E813F9F" w14:textId="77777777" w:rsidR="00841FF2" w:rsidRPr="007E1EAE" w:rsidRDefault="00841FF2" w:rsidP="00841FF2">
            <w:pPr>
              <w:rPr>
                <w:rStyle w:val="CodeSnippet"/>
              </w:rPr>
            </w:pPr>
            <w:r w:rsidRPr="007E1EAE">
              <w:rPr>
                <w:rStyle w:val="CodeSnippet"/>
              </w:rPr>
              <w:t xml:space="preserve">    server:</w:t>
            </w:r>
          </w:p>
          <w:p w14:paraId="5F72778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55F40F1" w14:textId="77777777" w:rsidR="00841FF2" w:rsidRPr="007E1EAE" w:rsidRDefault="00841FF2" w:rsidP="00841FF2">
            <w:pPr>
              <w:rPr>
                <w:rStyle w:val="CodeSnippet"/>
              </w:rPr>
            </w:pPr>
            <w:r w:rsidRPr="007E1EAE">
              <w:rPr>
                <w:rStyle w:val="CodeSnippet"/>
              </w:rPr>
              <w:t xml:space="preserve">      capabilities:</w:t>
            </w:r>
          </w:p>
          <w:p w14:paraId="724B366A" w14:textId="77777777" w:rsidR="00841FF2" w:rsidRPr="007E1EAE" w:rsidRDefault="00841FF2" w:rsidP="00841FF2">
            <w:pPr>
              <w:rPr>
                <w:rStyle w:val="CodeSnippet"/>
              </w:rPr>
            </w:pPr>
            <w:r w:rsidRPr="007E1EAE">
              <w:rPr>
                <w:rStyle w:val="CodeSnippet"/>
              </w:rPr>
              <w:t xml:space="preserve">        host:</w:t>
            </w:r>
          </w:p>
          <w:p w14:paraId="4A736AAE" w14:textId="77777777" w:rsidR="00841FF2" w:rsidRPr="007E1EAE" w:rsidRDefault="00841FF2" w:rsidP="00841FF2">
            <w:pPr>
              <w:rPr>
                <w:rStyle w:val="CodeSnippet"/>
              </w:rPr>
            </w:pPr>
            <w:r w:rsidRPr="007E1EAE">
              <w:rPr>
                <w:rStyle w:val="CodeSnippet"/>
              </w:rPr>
              <w:t xml:space="preserve">          properties:</w:t>
            </w:r>
          </w:p>
          <w:p w14:paraId="48D07DE3" w14:textId="77777777" w:rsidR="00841FF2" w:rsidRPr="007E1EAE" w:rsidRDefault="00841FF2" w:rsidP="00841FF2">
            <w:pPr>
              <w:rPr>
                <w:rStyle w:val="CodeSnippet"/>
              </w:rPr>
            </w:pPr>
            <w:r w:rsidRPr="007E1EAE">
              <w:rPr>
                <w:rStyle w:val="CodeSnippet"/>
              </w:rPr>
              <w:t xml:space="preserve">            disk_size: 10 GB</w:t>
            </w:r>
          </w:p>
          <w:p w14:paraId="017A3DCB" w14:textId="77777777" w:rsidR="00841FF2" w:rsidRPr="007E1EAE" w:rsidRDefault="00841FF2" w:rsidP="00841FF2">
            <w:pPr>
              <w:rPr>
                <w:rStyle w:val="CodeSnippet"/>
              </w:rPr>
            </w:pPr>
            <w:r w:rsidRPr="007E1EAE">
              <w:rPr>
                <w:rStyle w:val="CodeSnippet"/>
              </w:rPr>
              <w:t xml:space="preserve">            num_cpus: { get_input: cpus }</w:t>
            </w:r>
          </w:p>
          <w:p w14:paraId="49A13D6F" w14:textId="77777777" w:rsidR="00841FF2" w:rsidRPr="007E1EAE" w:rsidRDefault="00841FF2" w:rsidP="00841FF2">
            <w:pPr>
              <w:rPr>
                <w:rStyle w:val="CodeSnippet"/>
              </w:rPr>
            </w:pPr>
            <w:r w:rsidRPr="007E1EAE">
              <w:rPr>
                <w:rStyle w:val="CodeSnippet"/>
              </w:rPr>
              <w:t xml:space="preserve">            mem_size: 4096 MB</w:t>
            </w:r>
          </w:p>
          <w:p w14:paraId="49BE9701" w14:textId="77777777" w:rsidR="00841FF2" w:rsidRPr="007E1EAE" w:rsidRDefault="00841FF2" w:rsidP="00841FF2">
            <w:pPr>
              <w:rPr>
                <w:rStyle w:val="CodeSnippet"/>
              </w:rPr>
            </w:pPr>
            <w:r w:rsidRPr="007E1EAE">
              <w:rPr>
                <w:rStyle w:val="CodeSnippet"/>
              </w:rPr>
              <w:t xml:space="preserve">        os:</w:t>
            </w:r>
          </w:p>
          <w:p w14:paraId="2FB3D1D6" w14:textId="77777777" w:rsidR="00841FF2" w:rsidRPr="007E1EAE" w:rsidRDefault="00841FF2" w:rsidP="00841FF2">
            <w:pPr>
              <w:rPr>
                <w:rStyle w:val="CodeSnippet"/>
              </w:rPr>
            </w:pPr>
            <w:r w:rsidRPr="007E1EAE">
              <w:rPr>
                <w:rStyle w:val="CodeSnippet"/>
              </w:rPr>
              <w:t xml:space="preserve">          properties:</w:t>
            </w:r>
          </w:p>
          <w:p w14:paraId="2085DBBB" w14:textId="77777777" w:rsidR="00841FF2" w:rsidRPr="007E1EAE" w:rsidRDefault="00841FF2" w:rsidP="00841FF2">
            <w:pPr>
              <w:rPr>
                <w:rStyle w:val="CodeSnippet"/>
              </w:rPr>
            </w:pPr>
            <w:r w:rsidRPr="007E1EAE">
              <w:rPr>
                <w:rStyle w:val="CodeSnippet"/>
              </w:rPr>
              <w:t xml:space="preserve">            architecture: x86_64 </w:t>
            </w:r>
          </w:p>
          <w:p w14:paraId="4A4B585E" w14:textId="77777777" w:rsidR="00841FF2" w:rsidRPr="007E1EAE" w:rsidRDefault="00841FF2" w:rsidP="00841FF2">
            <w:pPr>
              <w:rPr>
                <w:rStyle w:val="CodeSnippet"/>
              </w:rPr>
            </w:pPr>
            <w:r w:rsidRPr="007E1EAE">
              <w:rPr>
                <w:rStyle w:val="CodeSnippet"/>
              </w:rPr>
              <w:t xml:space="preserve">            type: linux  </w:t>
            </w:r>
          </w:p>
          <w:p w14:paraId="4789FA45" w14:textId="77777777" w:rsidR="00841FF2" w:rsidRPr="007E1EAE" w:rsidRDefault="00841FF2" w:rsidP="00841FF2">
            <w:pPr>
              <w:rPr>
                <w:rStyle w:val="CodeSnippet"/>
              </w:rPr>
            </w:pPr>
            <w:r w:rsidRPr="007E1EAE">
              <w:rPr>
                <w:rStyle w:val="CodeSnippet"/>
              </w:rPr>
              <w:t xml:space="preserve">            distribution: fedora  </w:t>
            </w:r>
          </w:p>
          <w:p w14:paraId="13530708" w14:textId="77777777" w:rsidR="00841FF2" w:rsidRPr="007E1EAE" w:rsidRDefault="00841FF2" w:rsidP="00841FF2">
            <w:pPr>
              <w:rPr>
                <w:rStyle w:val="CodeSnippet"/>
              </w:rPr>
            </w:pPr>
            <w:r w:rsidRPr="007E1EAE">
              <w:rPr>
                <w:rStyle w:val="CodeSnippet"/>
              </w:rPr>
              <w:t xml:space="preserve">            version: 17.0</w:t>
            </w:r>
          </w:p>
          <w:p w14:paraId="734168D6" w14:textId="77777777" w:rsidR="00841FF2" w:rsidRPr="007E1EAE" w:rsidRDefault="00841FF2" w:rsidP="00841FF2">
            <w:pPr>
              <w:rPr>
                <w:rStyle w:val="CodeSnippet"/>
              </w:rPr>
            </w:pPr>
          </w:p>
          <w:p w14:paraId="2F5FDD05" w14:textId="77777777" w:rsidR="00841FF2" w:rsidRPr="007E1EAE" w:rsidRDefault="00841FF2" w:rsidP="00841FF2">
            <w:pPr>
              <w:rPr>
                <w:rStyle w:val="CodeSnippet"/>
              </w:rPr>
            </w:pPr>
            <w:r w:rsidRPr="007E1EAE">
              <w:rPr>
                <w:rStyle w:val="CodeSnippet"/>
              </w:rPr>
              <w:t xml:space="preserve">  outputs:</w:t>
            </w:r>
          </w:p>
          <w:p w14:paraId="0BAEC549" w14:textId="77777777" w:rsidR="00841FF2" w:rsidRPr="007E1EAE" w:rsidRDefault="00841FF2" w:rsidP="00841FF2">
            <w:pPr>
              <w:rPr>
                <w:rStyle w:val="CodeSnippet"/>
              </w:rPr>
            </w:pPr>
            <w:r w:rsidRPr="007E1EAE">
              <w:rPr>
                <w:rStyle w:val="CodeSnippet"/>
              </w:rPr>
              <w:t xml:space="preserve">    website_url:</w:t>
            </w:r>
          </w:p>
          <w:p w14:paraId="4AD34B66" w14:textId="77777777" w:rsidR="00841FF2" w:rsidRPr="007E1EAE" w:rsidRDefault="00841FF2" w:rsidP="00841FF2">
            <w:pPr>
              <w:rPr>
                <w:rStyle w:val="CodeSnippet"/>
              </w:rPr>
            </w:pPr>
            <w:r w:rsidRPr="007E1EAE">
              <w:rPr>
                <w:rStyle w:val="CodeSnippet"/>
              </w:rPr>
              <w:t xml:space="preserve">      description: URL for Wordpress wiki.</w:t>
            </w:r>
          </w:p>
          <w:p w14:paraId="270065A4" w14:textId="77777777" w:rsidR="00841FF2" w:rsidRPr="007E1EAE" w:rsidRDefault="00841FF2" w:rsidP="00841FF2">
            <w:pPr>
              <w:rPr>
                <w:rStyle w:val="CodeSnippet"/>
              </w:rPr>
            </w:pPr>
            <w:r w:rsidRPr="007E1EAE">
              <w:rPr>
                <w:rStyle w:val="CodeSnippet"/>
              </w:rPr>
              <w:t xml:space="preserve">      value: { get_attribute: [server, public_address] }</w:t>
            </w:r>
          </w:p>
        </w:tc>
      </w:tr>
    </w:tbl>
    <w:p w14:paraId="4A032935" w14:textId="77777777" w:rsidR="00841FF2" w:rsidRPr="007E1EAE" w:rsidRDefault="00841FF2" w:rsidP="00841FF2">
      <w:pPr>
        <w:pStyle w:val="Heading4"/>
      </w:pPr>
      <w:r w:rsidRPr="007E1EAE">
        <w:lastRenderedPageBreak/>
        <w:t>Sample scripts</w:t>
      </w:r>
    </w:p>
    <w:p w14:paraId="7650B735" w14:textId="77777777" w:rsidR="00841FF2" w:rsidRPr="007E1EAE" w:rsidRDefault="00841FF2" w:rsidP="00841FF2">
      <w:pPr>
        <w:pStyle w:val="NormalaroundTable"/>
      </w:pPr>
      <w:r w:rsidRPr="007E1EAE">
        <w:t>Where the referenced implementation scripts in the example above would have the following contents</w:t>
      </w:r>
    </w:p>
    <w:p w14:paraId="11916E1C" w14:textId="77777777" w:rsidR="00841FF2" w:rsidRPr="007E1EAE" w:rsidRDefault="00841FF2" w:rsidP="00841FF2">
      <w:pPr>
        <w:pStyle w:val="Heading5"/>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2C700F34" w14:textId="77777777" w:rsidTr="00841FF2">
        <w:tc>
          <w:tcPr>
            <w:tcW w:w="9576" w:type="dxa"/>
            <w:shd w:val="clear" w:color="auto" w:fill="D9D9D9" w:themeFill="background1" w:themeFillShade="D9"/>
          </w:tcPr>
          <w:p w14:paraId="1339D369" w14:textId="77777777" w:rsidR="00841FF2" w:rsidRPr="007E1EAE" w:rsidRDefault="00841FF2" w:rsidP="00841FF2">
            <w:pPr>
              <w:rPr>
                <w:rStyle w:val="CodeSnippet"/>
              </w:rPr>
            </w:pPr>
            <w:r w:rsidRPr="007E1EAE">
              <w:rPr>
                <w:rStyle w:val="CodeSnippet"/>
              </w:rPr>
              <w:t>yum -y install wordpress</w:t>
            </w:r>
          </w:p>
        </w:tc>
      </w:tr>
    </w:tbl>
    <w:p w14:paraId="6204103C" w14:textId="77777777" w:rsidR="00841FF2" w:rsidRPr="007E1EAE" w:rsidRDefault="00841FF2" w:rsidP="00841FF2">
      <w:pPr>
        <w:pStyle w:val="Heading5"/>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43FB27B" w14:textId="77777777" w:rsidTr="00841FF2">
        <w:tc>
          <w:tcPr>
            <w:tcW w:w="9576" w:type="dxa"/>
            <w:shd w:val="clear" w:color="auto" w:fill="D9D9D9" w:themeFill="background1" w:themeFillShade="D9"/>
          </w:tcPr>
          <w:p w14:paraId="50EFBF8A" w14:textId="77777777" w:rsidR="00841FF2" w:rsidRPr="007E1EAE" w:rsidRDefault="00841FF2" w:rsidP="00841FF2">
            <w:pPr>
              <w:rPr>
                <w:rStyle w:val="CodeSnippet"/>
              </w:rPr>
            </w:pPr>
            <w:r w:rsidRPr="007E1EAE">
              <w:rPr>
                <w:rStyle w:val="CodeSnippet"/>
              </w:rPr>
              <w:t>sed -i "/Deny from All/d" /etc/httpd/conf.d/wordpress.conf</w:t>
            </w:r>
          </w:p>
          <w:p w14:paraId="1893E0A2" w14:textId="77777777" w:rsidR="00841FF2" w:rsidRPr="007E1EAE" w:rsidRDefault="00841FF2" w:rsidP="00841FF2">
            <w:pPr>
              <w:rPr>
                <w:rStyle w:val="CodeSnippet"/>
              </w:rPr>
            </w:pPr>
            <w:r w:rsidRPr="007E1EAE">
              <w:rPr>
                <w:rStyle w:val="CodeSnippet"/>
              </w:rPr>
              <w:t>sed -i "s/Require local/Require all granted/" /etc/httpd/conf.d/wordpress.conf</w:t>
            </w:r>
          </w:p>
          <w:p w14:paraId="7C1D75F9" w14:textId="77777777" w:rsidR="00841FF2" w:rsidRPr="007E1EAE" w:rsidRDefault="00841FF2" w:rsidP="00841FF2">
            <w:pPr>
              <w:rPr>
                <w:rStyle w:val="CodeSnippet"/>
              </w:rPr>
            </w:pPr>
            <w:r w:rsidRPr="007E1EAE">
              <w:rPr>
                <w:rStyle w:val="CodeSnippet"/>
              </w:rPr>
              <w:t>sed -i s/database_name_here/name/ /etc/wordpress/wp-config.php</w:t>
            </w:r>
          </w:p>
          <w:p w14:paraId="1143CA78" w14:textId="77777777" w:rsidR="00841FF2" w:rsidRPr="007E1EAE" w:rsidRDefault="00841FF2" w:rsidP="00841FF2">
            <w:pPr>
              <w:rPr>
                <w:rStyle w:val="CodeSnippet"/>
              </w:rPr>
            </w:pPr>
            <w:r w:rsidRPr="007E1EAE">
              <w:rPr>
                <w:rStyle w:val="CodeSnippet"/>
              </w:rPr>
              <w:t>sed -i s/username_here/user/ /etc/wordpress/wp-config.php</w:t>
            </w:r>
          </w:p>
          <w:p w14:paraId="70BB1E8E" w14:textId="77777777" w:rsidR="00841FF2" w:rsidRPr="007E1EAE" w:rsidRDefault="00841FF2" w:rsidP="00841FF2">
            <w:pPr>
              <w:rPr>
                <w:rStyle w:val="CodeSnippet"/>
              </w:rPr>
            </w:pPr>
            <w:r w:rsidRPr="007E1EAE">
              <w:rPr>
                <w:rStyle w:val="CodeSnippet"/>
              </w:rPr>
              <w:t>sed -i s/password_here/password/ /etc/wordpress/wp-config.php</w:t>
            </w:r>
          </w:p>
          <w:p w14:paraId="559019EE" w14:textId="77777777" w:rsidR="00841FF2" w:rsidRPr="007E1EAE" w:rsidRDefault="00841FF2" w:rsidP="00841FF2">
            <w:pPr>
              <w:rPr>
                <w:rStyle w:val="CodeSnippet"/>
              </w:rPr>
            </w:pPr>
            <w:r w:rsidRPr="007E1EAE">
              <w:rPr>
                <w:rStyle w:val="CodeSnippet"/>
              </w:rPr>
              <w:t>systemctl restart httpd.service</w:t>
            </w:r>
          </w:p>
        </w:tc>
      </w:tr>
    </w:tbl>
    <w:p w14:paraId="6AAEC530" w14:textId="77777777" w:rsidR="00841FF2" w:rsidRPr="007E1EAE" w:rsidRDefault="00841FF2" w:rsidP="00841FF2">
      <w:pPr>
        <w:pStyle w:val="Heading5"/>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A9BC339" w14:textId="77777777" w:rsidTr="00841FF2">
        <w:tc>
          <w:tcPr>
            <w:tcW w:w="9576" w:type="dxa"/>
            <w:shd w:val="clear" w:color="auto" w:fill="D9D9D9" w:themeFill="background1" w:themeFillShade="D9"/>
          </w:tcPr>
          <w:p w14:paraId="4DCFBE98" w14:textId="77777777" w:rsidR="00841FF2" w:rsidRPr="007E1EAE" w:rsidRDefault="00841FF2" w:rsidP="00841FF2">
            <w:pPr>
              <w:rPr>
                <w:rStyle w:val="CodeSnippet"/>
              </w:rPr>
            </w:pPr>
            <w:r w:rsidRPr="007E1EAE">
              <w:rPr>
                <w:rStyle w:val="CodeSnippet"/>
              </w:rPr>
              <w:t># Setup MySQL root password and create user</w:t>
            </w:r>
          </w:p>
          <w:p w14:paraId="35CFA63C" w14:textId="77777777" w:rsidR="00841FF2" w:rsidRPr="007E1EAE" w:rsidRDefault="00841FF2" w:rsidP="00841FF2">
            <w:pPr>
              <w:rPr>
                <w:rStyle w:val="CodeSnippet"/>
              </w:rPr>
            </w:pPr>
            <w:r w:rsidRPr="007E1EAE">
              <w:rPr>
                <w:rStyle w:val="CodeSnippet"/>
              </w:rPr>
              <w:t>cat &lt;&lt; EOF | mysql -u root --password=db_root_password</w:t>
            </w:r>
          </w:p>
          <w:p w14:paraId="7A291D8A" w14:textId="77777777" w:rsidR="00841FF2" w:rsidRPr="007E1EAE" w:rsidRDefault="00841FF2" w:rsidP="00841FF2">
            <w:pPr>
              <w:rPr>
                <w:rStyle w:val="CodeSnippet"/>
              </w:rPr>
            </w:pPr>
            <w:r w:rsidRPr="007E1EAE">
              <w:rPr>
                <w:rStyle w:val="CodeSnippet"/>
              </w:rPr>
              <w:lastRenderedPageBreak/>
              <w:t>CREATE DATABASE name;</w:t>
            </w:r>
          </w:p>
          <w:p w14:paraId="165F3DDB" w14:textId="77777777" w:rsidR="00841FF2" w:rsidRPr="007E1EAE" w:rsidRDefault="00841FF2" w:rsidP="00841FF2">
            <w:pPr>
              <w:rPr>
                <w:rStyle w:val="CodeSnippet"/>
              </w:rPr>
            </w:pPr>
            <w:r w:rsidRPr="007E1EAE">
              <w:rPr>
                <w:rStyle w:val="CodeSnippet"/>
              </w:rPr>
              <w:t>GRANT ALL PRIVILEGES ON name.* TO "user"@"localhost"</w:t>
            </w:r>
          </w:p>
          <w:p w14:paraId="5ED4C4D0" w14:textId="77777777" w:rsidR="00841FF2" w:rsidRPr="007E1EAE" w:rsidRDefault="00841FF2" w:rsidP="00841FF2">
            <w:pPr>
              <w:rPr>
                <w:rStyle w:val="CodeSnippet"/>
              </w:rPr>
            </w:pPr>
            <w:r w:rsidRPr="007E1EAE">
              <w:rPr>
                <w:rStyle w:val="CodeSnippet"/>
              </w:rPr>
              <w:t>IDENTIFIED BY "password";</w:t>
            </w:r>
          </w:p>
          <w:p w14:paraId="238F39A1" w14:textId="77777777" w:rsidR="00841FF2" w:rsidRPr="007E1EAE" w:rsidRDefault="00841FF2" w:rsidP="00841FF2">
            <w:pPr>
              <w:rPr>
                <w:rStyle w:val="CodeSnippet"/>
              </w:rPr>
            </w:pPr>
            <w:r w:rsidRPr="007E1EAE">
              <w:rPr>
                <w:rStyle w:val="CodeSnippet"/>
              </w:rPr>
              <w:t>FLUSH PRIVILEGES;</w:t>
            </w:r>
          </w:p>
          <w:p w14:paraId="48A295B4" w14:textId="77777777" w:rsidR="00841FF2" w:rsidRPr="007E1EAE" w:rsidRDefault="00841FF2" w:rsidP="00841FF2">
            <w:pPr>
              <w:rPr>
                <w:rStyle w:val="CodeSnippet"/>
              </w:rPr>
            </w:pPr>
            <w:r w:rsidRPr="007E1EAE">
              <w:rPr>
                <w:rStyle w:val="CodeSnippet"/>
              </w:rPr>
              <w:t>EXIT</w:t>
            </w:r>
          </w:p>
          <w:p w14:paraId="2055E76B" w14:textId="77777777" w:rsidR="00841FF2" w:rsidRPr="007E1EAE" w:rsidRDefault="00841FF2" w:rsidP="00841FF2">
            <w:pPr>
              <w:rPr>
                <w:rStyle w:val="CodeSnippet"/>
              </w:rPr>
            </w:pPr>
            <w:r w:rsidRPr="007E1EAE">
              <w:rPr>
                <w:rStyle w:val="CodeSnippet"/>
              </w:rPr>
              <w:t>EOF</w:t>
            </w:r>
          </w:p>
        </w:tc>
      </w:tr>
    </w:tbl>
    <w:p w14:paraId="649D22E5" w14:textId="77777777" w:rsidR="00841FF2" w:rsidRPr="007E1EAE" w:rsidRDefault="00841FF2" w:rsidP="00841FF2">
      <w:pPr>
        <w:pStyle w:val="Heading5"/>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5A727798" w14:textId="77777777" w:rsidTr="00841FF2">
        <w:tc>
          <w:tcPr>
            <w:tcW w:w="9576" w:type="dxa"/>
            <w:shd w:val="clear" w:color="auto" w:fill="D9D9D9" w:themeFill="background1" w:themeFillShade="D9"/>
          </w:tcPr>
          <w:p w14:paraId="7B508613" w14:textId="77777777" w:rsidR="00841FF2" w:rsidRPr="007E1EAE" w:rsidRDefault="00841FF2" w:rsidP="00841FF2">
            <w:pPr>
              <w:rPr>
                <w:rStyle w:val="CodeSnippet"/>
              </w:rPr>
            </w:pPr>
            <w:r w:rsidRPr="007E1EAE">
              <w:rPr>
                <w:rStyle w:val="CodeSnippet"/>
              </w:rPr>
              <w:t>yum -y install mysql mysql-server</w:t>
            </w:r>
          </w:p>
          <w:p w14:paraId="5B3493C4" w14:textId="77777777" w:rsidR="00841FF2" w:rsidRPr="007E1EAE" w:rsidRDefault="00841FF2" w:rsidP="00841FF2">
            <w:pPr>
              <w:rPr>
                <w:rStyle w:val="CodeSnippet"/>
              </w:rPr>
            </w:pPr>
            <w:r w:rsidRPr="007E1EAE">
              <w:rPr>
                <w:rStyle w:val="CodeSnippet"/>
              </w:rPr>
              <w:t># Use systemd to start MySQL server at system boot time</w:t>
            </w:r>
          </w:p>
          <w:p w14:paraId="0B15B2A1" w14:textId="77777777" w:rsidR="00841FF2" w:rsidRPr="007E1EAE" w:rsidRDefault="00841FF2" w:rsidP="00841FF2">
            <w:pPr>
              <w:rPr>
                <w:rStyle w:val="CodeSnippet"/>
              </w:rPr>
            </w:pPr>
            <w:r w:rsidRPr="007E1EAE">
              <w:rPr>
                <w:rStyle w:val="CodeSnippet"/>
              </w:rPr>
              <w:t>systemctl enable mysqld.service</w:t>
            </w:r>
          </w:p>
        </w:tc>
      </w:tr>
    </w:tbl>
    <w:p w14:paraId="7462E964" w14:textId="77777777" w:rsidR="00841FF2" w:rsidRPr="007E1EAE" w:rsidRDefault="00841FF2" w:rsidP="00841FF2">
      <w:pPr>
        <w:pStyle w:val="Heading5"/>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77403FD" w14:textId="77777777" w:rsidTr="00841FF2">
        <w:tc>
          <w:tcPr>
            <w:tcW w:w="9576" w:type="dxa"/>
            <w:shd w:val="clear" w:color="auto" w:fill="D9D9D9" w:themeFill="background1" w:themeFillShade="D9"/>
          </w:tcPr>
          <w:p w14:paraId="11A0A61B" w14:textId="77777777" w:rsidR="00841FF2" w:rsidRPr="007E1EAE" w:rsidRDefault="00841FF2" w:rsidP="00841FF2">
            <w:pPr>
              <w:rPr>
                <w:rStyle w:val="CodeSnippet"/>
              </w:rPr>
            </w:pPr>
            <w:r w:rsidRPr="007E1EAE">
              <w:rPr>
                <w:rStyle w:val="CodeSnippet"/>
              </w:rPr>
              <w:t># Start the MySQL service (NOTE: may already be started at image boot time)</w:t>
            </w:r>
          </w:p>
          <w:p w14:paraId="5B110830" w14:textId="77777777" w:rsidR="00841FF2" w:rsidRPr="007E1EAE" w:rsidRDefault="00841FF2" w:rsidP="00841FF2">
            <w:pPr>
              <w:rPr>
                <w:rStyle w:val="CodeSnippet"/>
              </w:rPr>
            </w:pPr>
            <w:r w:rsidRPr="007E1EAE">
              <w:rPr>
                <w:rStyle w:val="CodeSnippet"/>
              </w:rPr>
              <w:t>systemctl start mysqld.service</w:t>
            </w:r>
          </w:p>
        </w:tc>
      </w:tr>
    </w:tbl>
    <w:p w14:paraId="78C9BF9F" w14:textId="77777777" w:rsidR="00841FF2" w:rsidRPr="007E1EAE" w:rsidRDefault="00841FF2" w:rsidP="00841FF2">
      <w:pPr>
        <w:pStyle w:val="Heading5"/>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75B1807" w14:textId="77777777" w:rsidTr="00841FF2">
        <w:tc>
          <w:tcPr>
            <w:tcW w:w="9576" w:type="dxa"/>
            <w:shd w:val="clear" w:color="auto" w:fill="D9D9D9" w:themeFill="background1" w:themeFillShade="D9"/>
          </w:tcPr>
          <w:p w14:paraId="6EC9383C" w14:textId="77777777" w:rsidR="00841FF2" w:rsidRPr="007E1EAE" w:rsidRDefault="00841FF2" w:rsidP="00841FF2">
            <w:pPr>
              <w:rPr>
                <w:rStyle w:val="CodeSnippet"/>
              </w:rPr>
            </w:pPr>
            <w:r w:rsidRPr="007E1EAE">
              <w:rPr>
                <w:rStyle w:val="CodeSnippet"/>
              </w:rPr>
              <w:t xml:space="preserve"># Set the MySQL server root password </w:t>
            </w:r>
          </w:p>
          <w:p w14:paraId="387F5134" w14:textId="77777777" w:rsidR="00841FF2" w:rsidRPr="007E1EAE" w:rsidRDefault="00841FF2" w:rsidP="00841FF2">
            <w:pPr>
              <w:rPr>
                <w:rStyle w:val="CodeSnippet"/>
              </w:rPr>
            </w:pPr>
            <w:r w:rsidRPr="007E1EAE">
              <w:rPr>
                <w:rStyle w:val="CodeSnippet"/>
              </w:rPr>
              <w:t>mysqladmin -u root password db_root_password</w:t>
            </w:r>
          </w:p>
        </w:tc>
      </w:tr>
    </w:tbl>
    <w:p w14:paraId="4CB579BE" w14:textId="77777777" w:rsidR="00841FF2" w:rsidRPr="007E1EAE" w:rsidRDefault="00841FF2" w:rsidP="00841FF2">
      <w:pPr>
        <w:pStyle w:val="Heading5"/>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76B05D" w14:textId="77777777" w:rsidTr="00841FF2">
        <w:tc>
          <w:tcPr>
            <w:tcW w:w="9576" w:type="dxa"/>
            <w:shd w:val="clear" w:color="auto" w:fill="D9D9D9" w:themeFill="background1" w:themeFillShade="D9"/>
          </w:tcPr>
          <w:p w14:paraId="690C4683" w14:textId="77777777" w:rsidR="00841FF2" w:rsidRPr="007E1EAE" w:rsidRDefault="00841FF2" w:rsidP="00841FF2">
            <w:pPr>
              <w:rPr>
                <w:rStyle w:val="CodeSnippet"/>
              </w:rPr>
            </w:pPr>
            <w:r w:rsidRPr="007E1EAE">
              <w:rPr>
                <w:rStyle w:val="CodeSnippet"/>
              </w:rPr>
              <w:t>yum -y install httpd</w:t>
            </w:r>
          </w:p>
          <w:p w14:paraId="16F9FD4A" w14:textId="77777777" w:rsidR="00841FF2" w:rsidRPr="007E1EAE" w:rsidRDefault="00841FF2" w:rsidP="00841FF2">
            <w:pPr>
              <w:rPr>
                <w:rStyle w:val="CodeSnippet"/>
              </w:rPr>
            </w:pPr>
            <w:r w:rsidRPr="007E1EAE">
              <w:rPr>
                <w:rStyle w:val="CodeSnippet"/>
              </w:rPr>
              <w:t>systemctl enable httpd.service</w:t>
            </w:r>
          </w:p>
        </w:tc>
      </w:tr>
    </w:tbl>
    <w:p w14:paraId="5758A744" w14:textId="77777777" w:rsidR="00841FF2" w:rsidRPr="007E1EAE" w:rsidRDefault="00841FF2" w:rsidP="00841FF2">
      <w:pPr>
        <w:pStyle w:val="Heading5"/>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2C51A0C" w14:textId="77777777" w:rsidTr="00841FF2">
        <w:tc>
          <w:tcPr>
            <w:tcW w:w="9576" w:type="dxa"/>
            <w:shd w:val="clear" w:color="auto" w:fill="D9D9D9" w:themeFill="background1" w:themeFillShade="D9"/>
          </w:tcPr>
          <w:p w14:paraId="7F15C07A" w14:textId="77777777" w:rsidR="00841FF2" w:rsidRPr="007E1EAE" w:rsidRDefault="00841FF2" w:rsidP="00841FF2">
            <w:pPr>
              <w:rPr>
                <w:rStyle w:val="CodeSnippet"/>
              </w:rPr>
            </w:pPr>
            <w:r w:rsidRPr="007E1EAE">
              <w:rPr>
                <w:rStyle w:val="CodeSnippet"/>
              </w:rPr>
              <w:t># Start the httpd service (NOTE: may already be started at image boot time)</w:t>
            </w:r>
          </w:p>
          <w:p w14:paraId="0086144A" w14:textId="77777777" w:rsidR="00841FF2" w:rsidRPr="007E1EAE" w:rsidRDefault="00841FF2" w:rsidP="00841FF2">
            <w:pPr>
              <w:rPr>
                <w:rStyle w:val="CodeSnippet"/>
              </w:rPr>
            </w:pPr>
            <w:r w:rsidRPr="007E1EAE">
              <w:rPr>
                <w:rStyle w:val="CodeSnippet"/>
              </w:rPr>
              <w:t>systemctl start httpd.service</w:t>
            </w:r>
          </w:p>
        </w:tc>
      </w:tr>
    </w:tbl>
    <w:p w14:paraId="4E851CEB" w14:textId="77777777" w:rsidR="00841FF2" w:rsidRPr="007E1EAE" w:rsidRDefault="00841FF2" w:rsidP="00841FF2">
      <w:pPr>
        <w:pStyle w:val="Heading3"/>
        <w:rPr>
          <w:sz w:val="24"/>
        </w:rPr>
      </w:pPr>
      <w:bookmarkStart w:id="1687" w:name="_Toc454457945"/>
      <w:bookmarkStart w:id="1688" w:name="_Toc454458744"/>
      <w:bookmarkStart w:id="1689" w:name="USE_CASE_WEBSERVER_DBMS_3"/>
      <w:bookmarkStart w:id="1690" w:name="USE_CASE_WEBSERVER_DBMS_2"/>
      <w:bookmarkStart w:id="1691" w:name="_Toc373867896"/>
      <w:bookmarkStart w:id="1692" w:name="_Toc379455168"/>
      <w:bookmarkEnd w:id="1646"/>
      <w:bookmarkEnd w:id="1673"/>
      <w:bookmarkEnd w:id="1674"/>
      <w:r w:rsidRPr="007E1EAE">
        <w:t>WebServer-DBMS 2: Nodejs with PayPal Sample App and MongoDB on separate instances</w:t>
      </w:r>
      <w:bookmarkEnd w:id="1687"/>
      <w:bookmarkEnd w:id="1688"/>
      <w:r w:rsidRPr="007E1EAE">
        <w:t xml:space="preserve"> </w:t>
      </w:r>
    </w:p>
    <w:bookmarkEnd w:id="1689"/>
    <w:bookmarkEnd w:id="1690"/>
    <w:p w14:paraId="63B3518D" w14:textId="77777777" w:rsidR="00841FF2" w:rsidRPr="007E1EAE" w:rsidRDefault="00841FF2" w:rsidP="00841FF2">
      <w:pPr>
        <w:pStyle w:val="Heading4"/>
      </w:pPr>
      <w:r w:rsidRPr="007E1EAE">
        <w:t>Description</w:t>
      </w:r>
    </w:p>
    <w:p w14:paraId="714C7F36" w14:textId="77777777" w:rsidR="00841FF2" w:rsidRPr="007E1EAE" w:rsidRDefault="00841FF2" w:rsidP="00841FF2">
      <w:r w:rsidRPr="007E1EAE">
        <w:t>This use case Instantiates a 2-tier application with Nodejs and its (PayPal sample) WebApplication on one tier which connects a  MongoDB database (which stores its application data) using  a ConnectsTo relationship.</w:t>
      </w:r>
    </w:p>
    <w:p w14:paraId="1EB93786" w14:textId="77777777" w:rsidR="00841FF2" w:rsidRPr="007E1EAE" w:rsidRDefault="00841FF2" w:rsidP="00841FF2">
      <w:pPr>
        <w:pStyle w:val="Heading4"/>
      </w:pPr>
      <w:r w:rsidRPr="007E1EAE">
        <w:lastRenderedPageBreak/>
        <w:t>Logical Diagram</w:t>
      </w:r>
    </w:p>
    <w:p w14:paraId="4293E1BA" w14:textId="77777777" w:rsidR="00841FF2" w:rsidRPr="007E1EAE" w:rsidRDefault="00841FF2" w:rsidP="00841FF2">
      <w:r w:rsidRPr="007E1EAE">
        <w:rPr>
          <w:noProof/>
        </w:rPr>
        <w:drawing>
          <wp:inline distT="0" distB="0" distL="0" distR="0" wp14:anchorId="4C6B47E5" wp14:editId="4AB1E9E4">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3">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E477270"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94BB352" w14:textId="77777777" w:rsidTr="00841FF2">
        <w:tc>
          <w:tcPr>
            <w:tcW w:w="9576" w:type="dxa"/>
            <w:shd w:val="clear" w:color="auto" w:fill="D9D9D9" w:themeFill="background1" w:themeFillShade="D9"/>
          </w:tcPr>
          <w:p w14:paraId="55FE12AB" w14:textId="77777777" w:rsidR="00841FF2" w:rsidRPr="007E1EAE" w:rsidRDefault="00841FF2" w:rsidP="00841FF2">
            <w:pPr>
              <w:rPr>
                <w:rStyle w:val="CodeSnippet"/>
              </w:rPr>
            </w:pPr>
            <w:r w:rsidRPr="007E1EAE">
              <w:rPr>
                <w:rStyle w:val="CodeSnippet"/>
              </w:rPr>
              <w:t>tosca_definitions_version: tosca_simple_yaml_1_0</w:t>
            </w:r>
          </w:p>
          <w:p w14:paraId="0F1F1E1D" w14:textId="77777777" w:rsidR="00841FF2" w:rsidRPr="007E1EAE" w:rsidRDefault="00841FF2" w:rsidP="00841FF2">
            <w:pPr>
              <w:rPr>
                <w:rStyle w:val="CodeSnippet"/>
              </w:rPr>
            </w:pPr>
          </w:p>
          <w:p w14:paraId="37D2F8E8" w14:textId="77777777" w:rsidR="00841FF2" w:rsidRPr="007E1EAE" w:rsidRDefault="00841FF2" w:rsidP="00841FF2">
            <w:pPr>
              <w:rPr>
                <w:rStyle w:val="CodeSnippet"/>
              </w:rPr>
            </w:pPr>
            <w:r w:rsidRPr="007E1EAE">
              <w:rPr>
                <w:rStyle w:val="CodeSnippet"/>
              </w:rPr>
              <w:t>description: &gt;</w:t>
            </w:r>
          </w:p>
          <w:p w14:paraId="33A3A2DD" w14:textId="77777777" w:rsidR="00841FF2" w:rsidRPr="007E1EAE" w:rsidRDefault="00841FF2" w:rsidP="00841FF2">
            <w:pPr>
              <w:rPr>
                <w:rStyle w:val="CodeSnippet"/>
              </w:rPr>
            </w:pPr>
            <w:r w:rsidRPr="007E1EAE">
              <w:rPr>
                <w:rStyle w:val="CodeSnippet"/>
              </w:rPr>
              <w:t xml:space="preserve">  TOSCA simple profile with a nodejs web server hosting a PayPal sample application which connects to a mongodb database.</w:t>
            </w:r>
          </w:p>
          <w:p w14:paraId="27ABD62C" w14:textId="77777777" w:rsidR="00841FF2" w:rsidRPr="007E1EAE" w:rsidRDefault="00841FF2" w:rsidP="00841FF2">
            <w:pPr>
              <w:rPr>
                <w:rStyle w:val="CodeSnippet"/>
              </w:rPr>
            </w:pPr>
          </w:p>
          <w:p w14:paraId="06442051" w14:textId="77777777" w:rsidR="00841FF2" w:rsidRPr="007E1EAE" w:rsidRDefault="00841FF2" w:rsidP="00841FF2">
            <w:pPr>
              <w:rPr>
                <w:rStyle w:val="CodeSnippet"/>
              </w:rPr>
            </w:pPr>
            <w:r w:rsidRPr="007E1EAE">
              <w:rPr>
                <w:rStyle w:val="CodeSnippet"/>
              </w:rPr>
              <w:t>imports:</w:t>
            </w:r>
          </w:p>
          <w:p w14:paraId="7E987E17" w14:textId="77777777" w:rsidR="00841FF2" w:rsidRPr="007E1EAE" w:rsidRDefault="00841FF2" w:rsidP="00841FF2">
            <w:pPr>
              <w:rPr>
                <w:rStyle w:val="CodeSnippet"/>
              </w:rPr>
            </w:pPr>
            <w:r w:rsidRPr="007E1EAE">
              <w:rPr>
                <w:rStyle w:val="CodeSnippet"/>
              </w:rPr>
              <w:t xml:space="preserve">  - custom_types/</w:t>
            </w:r>
            <w:r w:rsidRPr="007E1EAE">
              <w:rPr>
                <w:rFonts w:ascii="Consolas" w:hAnsi="Consolas"/>
              </w:rPr>
              <w:t>paypalpizzastore_nodejs_app.yaml</w:t>
            </w:r>
          </w:p>
          <w:p w14:paraId="3B2A412D" w14:textId="77777777" w:rsidR="00841FF2" w:rsidRPr="007E1EAE" w:rsidRDefault="00841FF2" w:rsidP="00841FF2">
            <w:pPr>
              <w:rPr>
                <w:rStyle w:val="CodeSnippet"/>
              </w:rPr>
            </w:pPr>
          </w:p>
          <w:p w14:paraId="5F1328E6" w14:textId="77777777" w:rsidR="00841FF2" w:rsidRPr="00056A23" w:rsidRDefault="00841FF2" w:rsidP="00841FF2">
            <w:pPr>
              <w:rPr>
                <w:rStyle w:val="CodeSnippet"/>
              </w:rPr>
            </w:pPr>
            <w:r w:rsidRPr="00056A23">
              <w:rPr>
                <w:rStyle w:val="CodeSnippet"/>
              </w:rPr>
              <w:t>dsl_definitions:</w:t>
            </w:r>
          </w:p>
          <w:p w14:paraId="7D14D951" w14:textId="77777777" w:rsidR="00841FF2" w:rsidRPr="00056A23" w:rsidRDefault="00841FF2" w:rsidP="00841FF2">
            <w:pPr>
              <w:rPr>
                <w:rStyle w:val="CodeSnippet"/>
              </w:rPr>
            </w:pPr>
            <w:r w:rsidRPr="00056A23">
              <w:rPr>
                <w:rStyle w:val="CodeSnippet"/>
              </w:rPr>
              <w:t xml:space="preserve">    ubuntu_node: &amp;ubuntu_node</w:t>
            </w:r>
          </w:p>
          <w:p w14:paraId="23E1E97F" w14:textId="77777777" w:rsidR="00841FF2" w:rsidRPr="007E1EAE" w:rsidRDefault="00841FF2" w:rsidP="00841FF2">
            <w:pPr>
              <w:rPr>
                <w:rStyle w:val="CodeSnippet"/>
              </w:rPr>
            </w:pPr>
            <w:r w:rsidRPr="00056A23">
              <w:rPr>
                <w:rStyle w:val="CodeSnippet"/>
              </w:rPr>
              <w:t xml:space="preserve">      </w:t>
            </w:r>
            <w:r w:rsidRPr="007E1EAE">
              <w:rPr>
                <w:rStyle w:val="CodeSnippet"/>
              </w:rPr>
              <w:t>disk_size: 10 GB</w:t>
            </w:r>
          </w:p>
          <w:p w14:paraId="2CC7645C" w14:textId="77777777" w:rsidR="00841FF2" w:rsidRPr="007E1EAE" w:rsidRDefault="00841FF2" w:rsidP="00841FF2">
            <w:pPr>
              <w:rPr>
                <w:rStyle w:val="CodeSnippet"/>
              </w:rPr>
            </w:pPr>
            <w:r w:rsidRPr="007E1EAE">
              <w:rPr>
                <w:rStyle w:val="CodeSnippet"/>
              </w:rPr>
              <w:t xml:space="preserve">      num_cpus: { get_input: my_cpus }</w:t>
            </w:r>
          </w:p>
          <w:p w14:paraId="7861F23D" w14:textId="77777777" w:rsidR="00841FF2" w:rsidRPr="007E1EAE" w:rsidRDefault="00841FF2" w:rsidP="00841FF2">
            <w:pPr>
              <w:rPr>
                <w:rStyle w:val="CodeSnippet"/>
              </w:rPr>
            </w:pPr>
            <w:r w:rsidRPr="007E1EAE">
              <w:rPr>
                <w:rStyle w:val="CodeSnippet"/>
              </w:rPr>
              <w:t xml:space="preserve">      mem_size: 4096 MB</w:t>
            </w:r>
          </w:p>
          <w:p w14:paraId="6096FFAD" w14:textId="77777777" w:rsidR="00841FF2" w:rsidRPr="007E1EAE" w:rsidRDefault="00841FF2" w:rsidP="00841FF2">
            <w:pPr>
              <w:rPr>
                <w:rStyle w:val="CodeSnippet"/>
              </w:rPr>
            </w:pPr>
            <w:r w:rsidRPr="007E1EAE">
              <w:rPr>
                <w:rStyle w:val="CodeSnippet"/>
              </w:rPr>
              <w:t xml:space="preserve">    os_capabilities: &amp;os_capabilities</w:t>
            </w:r>
          </w:p>
          <w:p w14:paraId="1BDB70E2" w14:textId="77777777" w:rsidR="00841FF2" w:rsidRPr="007E1EAE" w:rsidRDefault="00841FF2" w:rsidP="00841FF2">
            <w:pPr>
              <w:rPr>
                <w:rStyle w:val="CodeSnippet"/>
              </w:rPr>
            </w:pPr>
            <w:r w:rsidRPr="007E1EAE">
              <w:rPr>
                <w:rStyle w:val="CodeSnippet"/>
              </w:rPr>
              <w:t xml:space="preserve">      architecture: x86_64</w:t>
            </w:r>
          </w:p>
          <w:p w14:paraId="4C864A32"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56D92D90" w14:textId="77777777" w:rsidR="00841FF2" w:rsidRPr="00056A23" w:rsidRDefault="00841FF2" w:rsidP="00841FF2">
            <w:pPr>
              <w:rPr>
                <w:rStyle w:val="CodeSnippet"/>
              </w:rPr>
            </w:pPr>
            <w:r w:rsidRPr="00056A23">
              <w:rPr>
                <w:rStyle w:val="CodeSnippet"/>
              </w:rPr>
              <w:lastRenderedPageBreak/>
              <w:t xml:space="preserve">      distribution: Ubuntu</w:t>
            </w:r>
          </w:p>
          <w:p w14:paraId="64B5DF80" w14:textId="77777777" w:rsidR="00841FF2" w:rsidRPr="00056A23" w:rsidRDefault="00841FF2" w:rsidP="00841FF2">
            <w:pPr>
              <w:rPr>
                <w:rStyle w:val="CodeSnippet"/>
              </w:rPr>
            </w:pPr>
            <w:r w:rsidRPr="00056A23">
              <w:rPr>
                <w:rStyle w:val="CodeSnippet"/>
              </w:rPr>
              <w:t xml:space="preserve">      version: 14.04</w:t>
            </w:r>
          </w:p>
          <w:p w14:paraId="304C2ACF" w14:textId="77777777" w:rsidR="00841FF2" w:rsidRPr="00056A23" w:rsidRDefault="00841FF2" w:rsidP="00841FF2">
            <w:pPr>
              <w:rPr>
                <w:rStyle w:val="CodeSnippet"/>
              </w:rPr>
            </w:pPr>
          </w:p>
          <w:p w14:paraId="751323F5" w14:textId="77777777" w:rsidR="00841FF2" w:rsidRPr="007E1EAE" w:rsidRDefault="00841FF2" w:rsidP="00841FF2">
            <w:pPr>
              <w:rPr>
                <w:rStyle w:val="CodeSnippet"/>
              </w:rPr>
            </w:pPr>
            <w:r w:rsidRPr="007E1EAE">
              <w:rPr>
                <w:rStyle w:val="CodeSnippet"/>
              </w:rPr>
              <w:t>topology_template:</w:t>
            </w:r>
          </w:p>
          <w:p w14:paraId="7A576942" w14:textId="77777777" w:rsidR="00841FF2" w:rsidRPr="007E1EAE" w:rsidRDefault="00841FF2" w:rsidP="00841FF2">
            <w:pPr>
              <w:rPr>
                <w:rStyle w:val="CodeSnippet"/>
              </w:rPr>
            </w:pPr>
            <w:r w:rsidRPr="007E1EAE">
              <w:rPr>
                <w:rStyle w:val="CodeSnippet"/>
              </w:rPr>
              <w:t xml:space="preserve">  inputs:</w:t>
            </w:r>
          </w:p>
          <w:p w14:paraId="066E018A" w14:textId="77777777" w:rsidR="00841FF2" w:rsidRPr="007E1EAE" w:rsidRDefault="00841FF2" w:rsidP="00841FF2">
            <w:pPr>
              <w:rPr>
                <w:rStyle w:val="CodeSnippet"/>
              </w:rPr>
            </w:pPr>
            <w:r w:rsidRPr="007E1EAE">
              <w:rPr>
                <w:rStyle w:val="CodeSnippet"/>
              </w:rPr>
              <w:t xml:space="preserve">    my_cpus:</w:t>
            </w:r>
          </w:p>
          <w:p w14:paraId="453DC8A6" w14:textId="77777777" w:rsidR="00841FF2" w:rsidRPr="007E1EAE" w:rsidRDefault="00841FF2" w:rsidP="00841FF2">
            <w:pPr>
              <w:rPr>
                <w:rStyle w:val="CodeSnippet"/>
              </w:rPr>
            </w:pPr>
            <w:r w:rsidRPr="007E1EAE">
              <w:rPr>
                <w:rStyle w:val="CodeSnippet"/>
              </w:rPr>
              <w:t xml:space="preserve">      type: integer</w:t>
            </w:r>
          </w:p>
          <w:p w14:paraId="6E476703" w14:textId="77777777" w:rsidR="00841FF2" w:rsidRPr="007E1EAE" w:rsidRDefault="00841FF2" w:rsidP="00841FF2">
            <w:pPr>
              <w:rPr>
                <w:rStyle w:val="CodeSnippet"/>
              </w:rPr>
            </w:pPr>
            <w:r w:rsidRPr="007E1EAE">
              <w:rPr>
                <w:rStyle w:val="CodeSnippet"/>
              </w:rPr>
              <w:t xml:space="preserve">      description: Number of CPUs for the server.</w:t>
            </w:r>
          </w:p>
          <w:p w14:paraId="4447CEB5" w14:textId="77777777" w:rsidR="00841FF2" w:rsidRPr="007E1EAE" w:rsidRDefault="00841FF2" w:rsidP="00841FF2">
            <w:pPr>
              <w:rPr>
                <w:rStyle w:val="CodeSnippet"/>
              </w:rPr>
            </w:pPr>
            <w:r w:rsidRPr="007E1EAE">
              <w:rPr>
                <w:rStyle w:val="CodeSnippet"/>
              </w:rPr>
              <w:t xml:space="preserve">      constraints:</w:t>
            </w:r>
          </w:p>
          <w:p w14:paraId="11D1CFE5" w14:textId="77777777" w:rsidR="00841FF2" w:rsidRPr="007E1EAE" w:rsidRDefault="00841FF2" w:rsidP="00841FF2">
            <w:pPr>
              <w:rPr>
                <w:rStyle w:val="CodeSnippet"/>
              </w:rPr>
            </w:pPr>
            <w:r w:rsidRPr="007E1EAE">
              <w:rPr>
                <w:rStyle w:val="CodeSnippet"/>
              </w:rPr>
              <w:t xml:space="preserve">        - valid_values: [ 1, 2, 4, 8 ]</w:t>
            </w:r>
          </w:p>
          <w:p w14:paraId="39214B60" w14:textId="77777777" w:rsidR="00841FF2" w:rsidRPr="007E1EAE" w:rsidRDefault="00841FF2" w:rsidP="00841FF2">
            <w:pPr>
              <w:rPr>
                <w:rStyle w:val="CodeSnippet"/>
              </w:rPr>
            </w:pPr>
            <w:r w:rsidRPr="007E1EAE">
              <w:rPr>
                <w:rStyle w:val="CodeSnippet"/>
              </w:rPr>
              <w:t xml:space="preserve">      default: 1</w:t>
            </w:r>
          </w:p>
          <w:p w14:paraId="4D556AC8" w14:textId="77777777" w:rsidR="00841FF2" w:rsidRPr="007E1EAE" w:rsidRDefault="00841FF2" w:rsidP="00841FF2">
            <w:pPr>
              <w:rPr>
                <w:rStyle w:val="CodeSnippet"/>
              </w:rPr>
            </w:pPr>
            <w:r w:rsidRPr="007E1EAE">
              <w:rPr>
                <w:rStyle w:val="CodeSnippet"/>
              </w:rPr>
              <w:t xml:space="preserve">    github_url:</w:t>
            </w:r>
          </w:p>
          <w:p w14:paraId="60EE4A61" w14:textId="77777777" w:rsidR="00841FF2" w:rsidRPr="007E1EAE" w:rsidRDefault="00841FF2" w:rsidP="00841FF2">
            <w:pPr>
              <w:rPr>
                <w:rStyle w:val="CodeSnippet"/>
              </w:rPr>
            </w:pPr>
            <w:r w:rsidRPr="007E1EAE">
              <w:rPr>
                <w:rStyle w:val="CodeSnippet"/>
              </w:rPr>
              <w:t xml:space="preserve">       type: string</w:t>
            </w:r>
          </w:p>
          <w:p w14:paraId="30A84F45" w14:textId="77777777" w:rsidR="00841FF2" w:rsidRPr="007E1EAE" w:rsidRDefault="00841FF2" w:rsidP="00841FF2">
            <w:pPr>
              <w:rPr>
                <w:rStyle w:val="CodeSnippet"/>
              </w:rPr>
            </w:pPr>
            <w:r w:rsidRPr="007E1EAE">
              <w:rPr>
                <w:rStyle w:val="CodeSnippet"/>
              </w:rPr>
              <w:t xml:space="preserve">       description: The URL to download nodejs.</w:t>
            </w:r>
          </w:p>
          <w:p w14:paraId="43F5D059" w14:textId="77777777" w:rsidR="00841FF2" w:rsidRPr="007E1EAE" w:rsidRDefault="00841FF2" w:rsidP="00841FF2">
            <w:pPr>
              <w:rPr>
                <w:rStyle w:val="CodeSnippet"/>
              </w:rPr>
            </w:pPr>
            <w:r w:rsidRPr="007E1EAE">
              <w:rPr>
                <w:rStyle w:val="CodeSnippet"/>
              </w:rPr>
              <w:t xml:space="preserve">       default:  https://github.com/sample.git</w:t>
            </w:r>
          </w:p>
          <w:p w14:paraId="4846CEB5" w14:textId="77777777" w:rsidR="00841FF2" w:rsidRPr="007E1EAE" w:rsidRDefault="00841FF2" w:rsidP="00841FF2">
            <w:pPr>
              <w:rPr>
                <w:rStyle w:val="CodeSnippet"/>
              </w:rPr>
            </w:pPr>
          </w:p>
          <w:p w14:paraId="5F74D091" w14:textId="77777777" w:rsidR="00841FF2" w:rsidRPr="007E1EAE" w:rsidRDefault="00841FF2" w:rsidP="00841FF2">
            <w:pPr>
              <w:rPr>
                <w:rStyle w:val="CodeSnippet"/>
              </w:rPr>
            </w:pPr>
            <w:r w:rsidRPr="007E1EAE">
              <w:rPr>
                <w:rStyle w:val="CodeSnippet"/>
              </w:rPr>
              <w:t xml:space="preserve">  node_templates:</w:t>
            </w:r>
          </w:p>
          <w:p w14:paraId="1F722A36" w14:textId="77777777" w:rsidR="00841FF2" w:rsidRPr="007E1EAE" w:rsidRDefault="00841FF2" w:rsidP="00841FF2">
            <w:pPr>
              <w:rPr>
                <w:rStyle w:val="CodeSnippet"/>
              </w:rPr>
            </w:pPr>
          </w:p>
          <w:p w14:paraId="79CA23CB" w14:textId="77777777" w:rsidR="00841FF2" w:rsidRPr="007E1EAE" w:rsidRDefault="00841FF2" w:rsidP="00841FF2">
            <w:pPr>
              <w:rPr>
                <w:rStyle w:val="CodeSnippet"/>
              </w:rPr>
            </w:pPr>
            <w:r w:rsidRPr="007E1EAE">
              <w:rPr>
                <w:rStyle w:val="CodeSnippet"/>
              </w:rPr>
              <w:t xml:space="preserve">    paypal_pizzastore:</w:t>
            </w:r>
          </w:p>
          <w:p w14:paraId="5ACC1C34" w14:textId="77777777" w:rsidR="00841FF2" w:rsidRPr="007E1EAE" w:rsidRDefault="00841FF2" w:rsidP="00841FF2">
            <w:pPr>
              <w:rPr>
                <w:rStyle w:val="CodeSnippet"/>
              </w:rPr>
            </w:pPr>
            <w:r w:rsidRPr="007E1EAE">
              <w:rPr>
                <w:rStyle w:val="CodeSnippet"/>
              </w:rPr>
              <w:t xml:space="preserve">      type: tosca.nodes.WebApplication.PayPalPizzaStore</w:t>
            </w:r>
          </w:p>
          <w:p w14:paraId="6362E1A9" w14:textId="77777777" w:rsidR="00841FF2" w:rsidRPr="007E1EAE" w:rsidRDefault="00841FF2" w:rsidP="00841FF2">
            <w:pPr>
              <w:rPr>
                <w:rStyle w:val="CodeSnippet"/>
              </w:rPr>
            </w:pPr>
            <w:r w:rsidRPr="007E1EAE">
              <w:rPr>
                <w:rStyle w:val="CodeSnippet"/>
              </w:rPr>
              <w:t xml:space="preserve">      properties:</w:t>
            </w:r>
          </w:p>
          <w:p w14:paraId="63780A60" w14:textId="77777777" w:rsidR="00841FF2" w:rsidRPr="007E1EAE" w:rsidRDefault="00841FF2" w:rsidP="00841FF2">
            <w:pPr>
              <w:rPr>
                <w:rStyle w:val="CodeSnippet"/>
              </w:rPr>
            </w:pPr>
            <w:r w:rsidRPr="007E1EAE">
              <w:rPr>
                <w:rStyle w:val="CodeSnippet"/>
              </w:rPr>
              <w:t xml:space="preserve">          github_url: { get_input: github_url }</w:t>
            </w:r>
          </w:p>
          <w:p w14:paraId="0F32F9FE" w14:textId="77777777" w:rsidR="00841FF2" w:rsidRPr="007E1EAE" w:rsidRDefault="00841FF2" w:rsidP="00841FF2">
            <w:pPr>
              <w:rPr>
                <w:rStyle w:val="CodeSnippet"/>
              </w:rPr>
            </w:pPr>
            <w:r w:rsidRPr="007E1EAE">
              <w:rPr>
                <w:rStyle w:val="CodeSnippet"/>
              </w:rPr>
              <w:t xml:space="preserve">      requirements:</w:t>
            </w:r>
          </w:p>
          <w:p w14:paraId="31AD3514" w14:textId="77777777" w:rsidR="00841FF2" w:rsidRPr="007E1EAE" w:rsidRDefault="00841FF2" w:rsidP="00841FF2">
            <w:pPr>
              <w:rPr>
                <w:rStyle w:val="CodeSnippet"/>
              </w:rPr>
            </w:pPr>
            <w:r w:rsidRPr="007E1EAE">
              <w:rPr>
                <w:rStyle w:val="CodeSnippet"/>
              </w:rPr>
              <w:t xml:space="preserve">        - host:nodejs</w:t>
            </w:r>
          </w:p>
          <w:p w14:paraId="5CDA15C2" w14:textId="77777777" w:rsidR="00841FF2" w:rsidRPr="007E1EAE" w:rsidRDefault="00841FF2" w:rsidP="00841FF2">
            <w:pPr>
              <w:rPr>
                <w:rStyle w:val="CodeSnippet"/>
              </w:rPr>
            </w:pPr>
            <w:r w:rsidRPr="007E1EAE">
              <w:rPr>
                <w:rStyle w:val="CodeSnippet"/>
              </w:rPr>
              <w:t xml:space="preserve">        - database_connection: mongo_db</w:t>
            </w:r>
          </w:p>
          <w:p w14:paraId="358196FB" w14:textId="77777777" w:rsidR="00841FF2" w:rsidRPr="007E1EAE" w:rsidRDefault="00841FF2" w:rsidP="00841FF2">
            <w:pPr>
              <w:rPr>
                <w:rStyle w:val="CodeSnippet"/>
              </w:rPr>
            </w:pPr>
            <w:r w:rsidRPr="007E1EAE">
              <w:rPr>
                <w:rStyle w:val="CodeSnippet"/>
              </w:rPr>
              <w:t xml:space="preserve">      interfaces:</w:t>
            </w:r>
          </w:p>
          <w:p w14:paraId="4789FD6A" w14:textId="77777777" w:rsidR="00841FF2" w:rsidRPr="007E1EAE" w:rsidRDefault="00841FF2" w:rsidP="00841FF2">
            <w:pPr>
              <w:rPr>
                <w:rStyle w:val="CodeSnippet"/>
              </w:rPr>
            </w:pPr>
            <w:r w:rsidRPr="007E1EAE">
              <w:rPr>
                <w:rStyle w:val="CodeSnippet"/>
              </w:rPr>
              <w:t xml:space="preserve">        Standard:</w:t>
            </w:r>
          </w:p>
          <w:p w14:paraId="13CBAA5F" w14:textId="77777777" w:rsidR="00841FF2" w:rsidRPr="007E1EAE" w:rsidRDefault="00841FF2" w:rsidP="00841FF2">
            <w:pPr>
              <w:rPr>
                <w:rStyle w:val="CodeSnippet"/>
              </w:rPr>
            </w:pPr>
            <w:r w:rsidRPr="007E1EAE">
              <w:rPr>
                <w:rStyle w:val="CodeSnippet"/>
              </w:rPr>
              <w:t xml:space="preserve">           configure:</w:t>
            </w:r>
          </w:p>
          <w:p w14:paraId="0753B058" w14:textId="77777777" w:rsidR="00841FF2" w:rsidRPr="007E1EAE" w:rsidRDefault="00841FF2" w:rsidP="00841FF2">
            <w:pPr>
              <w:rPr>
                <w:rStyle w:val="CodeSnippet"/>
              </w:rPr>
            </w:pPr>
            <w:r w:rsidRPr="007E1EAE">
              <w:rPr>
                <w:rStyle w:val="CodeSnippet"/>
              </w:rPr>
              <w:t xml:space="preserve">             implementation: scripts/nodejs/configure.sh</w:t>
            </w:r>
          </w:p>
          <w:p w14:paraId="30A0CB6E" w14:textId="77777777" w:rsidR="00841FF2" w:rsidRPr="007E1EAE" w:rsidRDefault="00841FF2" w:rsidP="00841FF2">
            <w:pPr>
              <w:rPr>
                <w:rStyle w:val="CodeSnippet"/>
              </w:rPr>
            </w:pPr>
            <w:r w:rsidRPr="007E1EAE">
              <w:rPr>
                <w:rStyle w:val="CodeSnippet"/>
              </w:rPr>
              <w:t xml:space="preserve">             inputs:</w:t>
            </w:r>
          </w:p>
          <w:p w14:paraId="23A8FBED" w14:textId="77777777" w:rsidR="00841FF2" w:rsidRPr="007E1EAE" w:rsidRDefault="00841FF2" w:rsidP="00841FF2">
            <w:pPr>
              <w:rPr>
                <w:rStyle w:val="CodeSnippet"/>
              </w:rPr>
            </w:pPr>
            <w:r w:rsidRPr="007E1EAE">
              <w:rPr>
                <w:rStyle w:val="CodeSnippet"/>
              </w:rPr>
              <w:t xml:space="preserve">               github_url: { get_property: [ SELF, github_url ] }</w:t>
            </w:r>
          </w:p>
          <w:p w14:paraId="24D57915"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C92E722" w14:textId="77777777" w:rsidR="00841FF2" w:rsidRPr="007E1EAE" w:rsidRDefault="00841FF2" w:rsidP="00841FF2">
            <w:pPr>
              <w:rPr>
                <w:rStyle w:val="CodeSnippet"/>
              </w:rPr>
            </w:pPr>
            <w:r w:rsidRPr="007E1EAE">
              <w:rPr>
                <w:rStyle w:val="CodeSnippet"/>
              </w:rPr>
              <w:t xml:space="preserve">           start: scriptsscripts/nodejs/start.sh</w:t>
            </w:r>
          </w:p>
          <w:p w14:paraId="1AB9C84A" w14:textId="77777777" w:rsidR="00841FF2" w:rsidRPr="007E1EAE" w:rsidRDefault="00841FF2" w:rsidP="00841FF2">
            <w:pPr>
              <w:rPr>
                <w:rStyle w:val="CodeSnippet"/>
              </w:rPr>
            </w:pPr>
            <w:r w:rsidRPr="007E1EAE">
              <w:rPr>
                <w:rStyle w:val="CodeSnippet"/>
              </w:rPr>
              <w:t xml:space="preserve">  </w:t>
            </w:r>
          </w:p>
          <w:p w14:paraId="6445768D" w14:textId="77777777" w:rsidR="00841FF2" w:rsidRPr="007E1EAE" w:rsidRDefault="00841FF2" w:rsidP="00841FF2">
            <w:pPr>
              <w:rPr>
                <w:rStyle w:val="CodeSnippet"/>
              </w:rPr>
            </w:pPr>
            <w:r w:rsidRPr="007E1EAE">
              <w:rPr>
                <w:rStyle w:val="CodeSnippet"/>
              </w:rPr>
              <w:t xml:space="preserve">    nodejs:</w:t>
            </w:r>
          </w:p>
          <w:p w14:paraId="57E1FDDA" w14:textId="77777777" w:rsidR="00841FF2" w:rsidRPr="007E1EAE" w:rsidRDefault="00841FF2" w:rsidP="00841FF2">
            <w:pPr>
              <w:rPr>
                <w:rStyle w:val="CodeSnippet"/>
              </w:rPr>
            </w:pPr>
            <w:r w:rsidRPr="007E1EAE">
              <w:rPr>
                <w:rStyle w:val="CodeSnippet"/>
              </w:rPr>
              <w:t xml:space="preserve">      type: tosca.nodes.WebServer.Nodejs</w:t>
            </w:r>
          </w:p>
          <w:p w14:paraId="13D46CFD" w14:textId="77777777" w:rsidR="00841FF2" w:rsidRPr="007E1EAE" w:rsidRDefault="00841FF2" w:rsidP="00841FF2">
            <w:pPr>
              <w:rPr>
                <w:rStyle w:val="CodeSnippet"/>
              </w:rPr>
            </w:pPr>
            <w:r w:rsidRPr="007E1EAE">
              <w:rPr>
                <w:rStyle w:val="CodeSnippet"/>
              </w:rPr>
              <w:t xml:space="preserve">      requirements:</w:t>
            </w:r>
          </w:p>
          <w:p w14:paraId="5765E2C0" w14:textId="77777777" w:rsidR="00841FF2" w:rsidRPr="007E1EAE" w:rsidRDefault="00841FF2" w:rsidP="00841FF2">
            <w:pPr>
              <w:rPr>
                <w:rStyle w:val="CodeSnippet"/>
              </w:rPr>
            </w:pPr>
            <w:r w:rsidRPr="007E1EAE">
              <w:rPr>
                <w:rStyle w:val="CodeSnippet"/>
              </w:rPr>
              <w:t xml:space="preserve">        - host: app_server</w:t>
            </w:r>
          </w:p>
          <w:p w14:paraId="7AB8CC78" w14:textId="77777777" w:rsidR="00841FF2" w:rsidRPr="007E1EAE" w:rsidRDefault="00841FF2" w:rsidP="00841FF2">
            <w:pPr>
              <w:rPr>
                <w:rStyle w:val="CodeSnippet"/>
              </w:rPr>
            </w:pPr>
            <w:r w:rsidRPr="007E1EAE">
              <w:rPr>
                <w:rStyle w:val="CodeSnippet"/>
              </w:rPr>
              <w:t xml:space="preserve">      interfaces:</w:t>
            </w:r>
          </w:p>
          <w:p w14:paraId="1E8906F1" w14:textId="77777777" w:rsidR="00841FF2" w:rsidRPr="007E1EAE" w:rsidRDefault="00841FF2" w:rsidP="00841FF2">
            <w:pPr>
              <w:rPr>
                <w:rStyle w:val="CodeSnippet"/>
              </w:rPr>
            </w:pPr>
            <w:r w:rsidRPr="007E1EAE">
              <w:rPr>
                <w:rStyle w:val="CodeSnippet"/>
              </w:rPr>
              <w:t xml:space="preserve">        Standard:</w:t>
            </w:r>
          </w:p>
          <w:p w14:paraId="09DBFC08" w14:textId="77777777" w:rsidR="00841FF2" w:rsidRPr="007E1EAE" w:rsidRDefault="00841FF2" w:rsidP="00841FF2">
            <w:pPr>
              <w:rPr>
                <w:rStyle w:val="CodeSnippet"/>
              </w:rPr>
            </w:pPr>
            <w:r w:rsidRPr="007E1EAE">
              <w:rPr>
                <w:rStyle w:val="CodeSnippet"/>
              </w:rPr>
              <w:t xml:space="preserve">          create: scripts/nodejs/create.sh</w:t>
            </w:r>
          </w:p>
          <w:p w14:paraId="57608663" w14:textId="77777777" w:rsidR="00841FF2" w:rsidRPr="007E1EAE" w:rsidRDefault="00841FF2" w:rsidP="00841FF2">
            <w:pPr>
              <w:rPr>
                <w:rStyle w:val="CodeSnippet"/>
              </w:rPr>
            </w:pPr>
          </w:p>
          <w:p w14:paraId="2D1068BF" w14:textId="77777777" w:rsidR="00841FF2" w:rsidRPr="007E1EAE" w:rsidRDefault="00841FF2" w:rsidP="00841FF2">
            <w:pPr>
              <w:rPr>
                <w:rStyle w:val="CodeSnippet"/>
              </w:rPr>
            </w:pPr>
            <w:r w:rsidRPr="007E1EAE">
              <w:rPr>
                <w:rStyle w:val="CodeSnippet"/>
              </w:rPr>
              <w:t xml:space="preserve">    mongo_db:</w:t>
            </w:r>
          </w:p>
          <w:p w14:paraId="698F26A0" w14:textId="77777777" w:rsidR="00841FF2" w:rsidRPr="007E1EAE" w:rsidRDefault="00841FF2" w:rsidP="00841FF2">
            <w:pPr>
              <w:rPr>
                <w:rStyle w:val="CodeSnippet"/>
              </w:rPr>
            </w:pPr>
            <w:r w:rsidRPr="007E1EAE">
              <w:rPr>
                <w:rStyle w:val="CodeSnippet"/>
              </w:rPr>
              <w:t xml:space="preserve">      type: tosca.nodes.Database</w:t>
            </w:r>
          </w:p>
          <w:p w14:paraId="33C9ADA7" w14:textId="77777777" w:rsidR="00841FF2" w:rsidRPr="007E1EAE" w:rsidRDefault="00841FF2" w:rsidP="00841FF2">
            <w:pPr>
              <w:rPr>
                <w:rStyle w:val="CodeSnippet"/>
              </w:rPr>
            </w:pPr>
            <w:r w:rsidRPr="007E1EAE">
              <w:rPr>
                <w:rStyle w:val="CodeSnippet"/>
              </w:rPr>
              <w:t xml:space="preserve">      requirements:</w:t>
            </w:r>
          </w:p>
          <w:p w14:paraId="5B17BE3A" w14:textId="77777777" w:rsidR="00841FF2" w:rsidRPr="007E1EAE" w:rsidRDefault="00841FF2" w:rsidP="00841FF2">
            <w:pPr>
              <w:rPr>
                <w:rStyle w:val="CodeSnippet"/>
              </w:rPr>
            </w:pPr>
            <w:r w:rsidRPr="007E1EAE">
              <w:rPr>
                <w:rStyle w:val="CodeSnippet"/>
              </w:rPr>
              <w:t xml:space="preserve">        - host: mongo_dbms</w:t>
            </w:r>
          </w:p>
          <w:p w14:paraId="38E999C0" w14:textId="77777777" w:rsidR="00841FF2" w:rsidRPr="007E1EAE" w:rsidRDefault="00841FF2" w:rsidP="00841FF2">
            <w:pPr>
              <w:rPr>
                <w:rStyle w:val="CodeSnippet"/>
              </w:rPr>
            </w:pPr>
            <w:r w:rsidRPr="007E1EAE">
              <w:rPr>
                <w:rStyle w:val="CodeSnippet"/>
              </w:rPr>
              <w:t xml:space="preserve">      interfaces:</w:t>
            </w:r>
          </w:p>
          <w:p w14:paraId="74BC3D0E" w14:textId="77777777" w:rsidR="00841FF2" w:rsidRPr="007E1EAE" w:rsidRDefault="00841FF2" w:rsidP="00841FF2">
            <w:pPr>
              <w:rPr>
                <w:rStyle w:val="CodeSnippet"/>
              </w:rPr>
            </w:pPr>
            <w:r w:rsidRPr="007E1EAE">
              <w:rPr>
                <w:rStyle w:val="CodeSnippet"/>
              </w:rPr>
              <w:t xml:space="preserve">        Standard:</w:t>
            </w:r>
          </w:p>
          <w:p w14:paraId="747F27E9" w14:textId="77777777" w:rsidR="00841FF2" w:rsidRPr="007E1EAE" w:rsidRDefault="00841FF2" w:rsidP="00841FF2">
            <w:pPr>
              <w:rPr>
                <w:rStyle w:val="CodeSnippet"/>
              </w:rPr>
            </w:pPr>
            <w:r w:rsidRPr="007E1EAE">
              <w:rPr>
                <w:rStyle w:val="CodeSnippet"/>
              </w:rPr>
              <w:t xml:space="preserve">         create: create_database.sh</w:t>
            </w:r>
          </w:p>
          <w:p w14:paraId="4D2B1027" w14:textId="77777777" w:rsidR="00841FF2" w:rsidRPr="007E1EAE" w:rsidRDefault="00841FF2" w:rsidP="00841FF2">
            <w:pPr>
              <w:rPr>
                <w:rStyle w:val="CodeSnippet"/>
              </w:rPr>
            </w:pPr>
          </w:p>
          <w:p w14:paraId="08178169" w14:textId="77777777" w:rsidR="00841FF2" w:rsidRPr="007E1EAE" w:rsidRDefault="00841FF2" w:rsidP="00841FF2">
            <w:pPr>
              <w:rPr>
                <w:rStyle w:val="CodeSnippet"/>
              </w:rPr>
            </w:pPr>
            <w:r w:rsidRPr="007E1EAE">
              <w:rPr>
                <w:rStyle w:val="CodeSnippet"/>
              </w:rPr>
              <w:t xml:space="preserve">    mongo_dbms:</w:t>
            </w:r>
          </w:p>
          <w:p w14:paraId="08CC5970" w14:textId="77777777" w:rsidR="00841FF2" w:rsidRPr="007E1EAE" w:rsidRDefault="00841FF2" w:rsidP="00841FF2">
            <w:pPr>
              <w:rPr>
                <w:rStyle w:val="CodeSnippet"/>
              </w:rPr>
            </w:pPr>
            <w:r w:rsidRPr="007E1EAE">
              <w:rPr>
                <w:rStyle w:val="CodeSnippet"/>
              </w:rPr>
              <w:t xml:space="preserve">      type: tosca.nodes.DBMS</w:t>
            </w:r>
          </w:p>
          <w:p w14:paraId="228FCB52" w14:textId="77777777" w:rsidR="00841FF2" w:rsidRPr="007E1EAE" w:rsidRDefault="00841FF2" w:rsidP="00841FF2">
            <w:pPr>
              <w:rPr>
                <w:rStyle w:val="CodeSnippet"/>
              </w:rPr>
            </w:pPr>
            <w:r w:rsidRPr="007E1EAE">
              <w:rPr>
                <w:rStyle w:val="CodeSnippet"/>
              </w:rPr>
              <w:t xml:space="preserve">      requirements:</w:t>
            </w:r>
          </w:p>
          <w:p w14:paraId="0177D405" w14:textId="77777777" w:rsidR="00841FF2" w:rsidRPr="007E1EAE" w:rsidRDefault="00841FF2" w:rsidP="00841FF2">
            <w:pPr>
              <w:rPr>
                <w:rStyle w:val="CodeSnippet"/>
              </w:rPr>
            </w:pPr>
            <w:r w:rsidRPr="007E1EAE">
              <w:rPr>
                <w:rStyle w:val="CodeSnippet"/>
              </w:rPr>
              <w:t xml:space="preserve">        - host: mongo_server</w:t>
            </w:r>
          </w:p>
          <w:p w14:paraId="6D0D8560" w14:textId="77777777" w:rsidR="00841FF2" w:rsidRPr="007E1EAE" w:rsidRDefault="00841FF2" w:rsidP="00841FF2">
            <w:pPr>
              <w:rPr>
                <w:rStyle w:val="CodeSnippet"/>
              </w:rPr>
            </w:pPr>
            <w:r w:rsidRPr="007E1EAE">
              <w:rPr>
                <w:rStyle w:val="CodeSnippet"/>
              </w:rPr>
              <w:t xml:space="preserve">      properties:</w:t>
            </w:r>
          </w:p>
          <w:p w14:paraId="3AC2B19B" w14:textId="77777777" w:rsidR="00841FF2" w:rsidRPr="007E1EAE" w:rsidRDefault="00841FF2" w:rsidP="00841FF2">
            <w:pPr>
              <w:rPr>
                <w:rStyle w:val="CodeSnippet"/>
              </w:rPr>
            </w:pPr>
            <w:r w:rsidRPr="007E1EAE">
              <w:rPr>
                <w:rStyle w:val="CodeSnippet"/>
              </w:rPr>
              <w:t xml:space="preserve">        port: 27017</w:t>
            </w:r>
          </w:p>
          <w:p w14:paraId="5A2464BE" w14:textId="77777777" w:rsidR="00841FF2" w:rsidRPr="007E1EAE" w:rsidRDefault="00841FF2" w:rsidP="00841FF2">
            <w:pPr>
              <w:rPr>
                <w:rStyle w:val="CodeSnippet"/>
              </w:rPr>
            </w:pPr>
            <w:r w:rsidRPr="007E1EAE">
              <w:rPr>
                <w:rStyle w:val="CodeSnippet"/>
              </w:rPr>
              <w:t xml:space="preserve">      interfaces:</w:t>
            </w:r>
          </w:p>
          <w:p w14:paraId="4139BA45" w14:textId="77777777" w:rsidR="00841FF2" w:rsidRPr="007E1EAE" w:rsidRDefault="00841FF2" w:rsidP="00841FF2">
            <w:pPr>
              <w:rPr>
                <w:rStyle w:val="CodeSnippet"/>
              </w:rPr>
            </w:pPr>
            <w:r w:rsidRPr="007E1EAE">
              <w:rPr>
                <w:rStyle w:val="CodeSnippet"/>
              </w:rPr>
              <w:t xml:space="preserve">        tosca.interfaces.node.lifecycle.Standard:</w:t>
            </w:r>
          </w:p>
          <w:p w14:paraId="5EABBC76" w14:textId="77777777" w:rsidR="00841FF2" w:rsidRPr="007E1EAE" w:rsidRDefault="00841FF2" w:rsidP="00841FF2">
            <w:pPr>
              <w:rPr>
                <w:rStyle w:val="CodeSnippet"/>
              </w:rPr>
            </w:pPr>
            <w:r w:rsidRPr="007E1EAE">
              <w:rPr>
                <w:rStyle w:val="CodeSnippet"/>
              </w:rPr>
              <w:t xml:space="preserve">          create: mongodb/create.sh</w:t>
            </w:r>
          </w:p>
          <w:p w14:paraId="7D69DB12" w14:textId="77777777" w:rsidR="00841FF2" w:rsidRPr="007E1EAE" w:rsidRDefault="00841FF2" w:rsidP="00841FF2">
            <w:pPr>
              <w:rPr>
                <w:rStyle w:val="CodeSnippet"/>
              </w:rPr>
            </w:pPr>
            <w:r w:rsidRPr="007E1EAE">
              <w:rPr>
                <w:rStyle w:val="CodeSnippet"/>
              </w:rPr>
              <w:t xml:space="preserve">          configure:</w:t>
            </w:r>
          </w:p>
          <w:p w14:paraId="61064A6E" w14:textId="77777777" w:rsidR="00841FF2" w:rsidRPr="007E1EAE" w:rsidRDefault="00841FF2" w:rsidP="00841FF2">
            <w:pPr>
              <w:rPr>
                <w:rStyle w:val="CodeSnippet"/>
              </w:rPr>
            </w:pPr>
            <w:r w:rsidRPr="007E1EAE">
              <w:rPr>
                <w:rStyle w:val="CodeSnippet"/>
              </w:rPr>
              <w:t xml:space="preserve">            implementation: mongodb/config.sh</w:t>
            </w:r>
          </w:p>
          <w:p w14:paraId="496258C5" w14:textId="77777777" w:rsidR="00841FF2" w:rsidRPr="007E1EAE" w:rsidRDefault="00841FF2" w:rsidP="00841FF2">
            <w:pPr>
              <w:rPr>
                <w:rStyle w:val="CodeSnippet"/>
              </w:rPr>
            </w:pPr>
            <w:r w:rsidRPr="007E1EAE">
              <w:rPr>
                <w:rStyle w:val="CodeSnippet"/>
              </w:rPr>
              <w:t xml:space="preserve">            inputs:</w:t>
            </w:r>
          </w:p>
          <w:p w14:paraId="5CF44C3D"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31DB5BA" w14:textId="77777777" w:rsidR="00841FF2" w:rsidRPr="007E1EAE" w:rsidRDefault="00841FF2" w:rsidP="00841FF2">
            <w:pPr>
              <w:rPr>
                <w:rStyle w:val="CodeSnippet"/>
              </w:rPr>
            </w:pPr>
            <w:r w:rsidRPr="007E1EAE">
              <w:rPr>
                <w:rStyle w:val="CodeSnippet"/>
              </w:rPr>
              <w:t xml:space="preserve">          start: mongodb/start.sh</w:t>
            </w:r>
          </w:p>
          <w:p w14:paraId="45D153D2" w14:textId="77777777" w:rsidR="00841FF2" w:rsidRPr="007E1EAE" w:rsidRDefault="00841FF2" w:rsidP="00841FF2">
            <w:pPr>
              <w:rPr>
                <w:rStyle w:val="CodeSnippet"/>
              </w:rPr>
            </w:pPr>
          </w:p>
          <w:p w14:paraId="0A89826C" w14:textId="77777777" w:rsidR="00841FF2" w:rsidRPr="007E1EAE" w:rsidRDefault="00841FF2" w:rsidP="00841FF2">
            <w:pPr>
              <w:rPr>
                <w:rStyle w:val="CodeSnippet"/>
              </w:rPr>
            </w:pPr>
            <w:r w:rsidRPr="007E1EAE">
              <w:rPr>
                <w:rStyle w:val="CodeSnippet"/>
              </w:rPr>
              <w:t xml:space="preserve">    mongo_server:</w:t>
            </w:r>
          </w:p>
          <w:p w14:paraId="585D289F" w14:textId="77777777" w:rsidR="00841FF2" w:rsidRPr="007E1EAE" w:rsidRDefault="00841FF2" w:rsidP="00841FF2">
            <w:pPr>
              <w:rPr>
                <w:rStyle w:val="CodeSnippet"/>
              </w:rPr>
            </w:pPr>
            <w:r w:rsidRPr="007E1EAE">
              <w:rPr>
                <w:rStyle w:val="CodeSnippet"/>
              </w:rPr>
              <w:t xml:space="preserve">      type: tosca.nodes.Compute</w:t>
            </w:r>
          </w:p>
          <w:p w14:paraId="08EC4F3B" w14:textId="77777777" w:rsidR="00841FF2" w:rsidRPr="007E1EAE" w:rsidRDefault="00841FF2" w:rsidP="00841FF2">
            <w:pPr>
              <w:rPr>
                <w:rStyle w:val="CodeSnippet"/>
              </w:rPr>
            </w:pPr>
            <w:r w:rsidRPr="007E1EAE">
              <w:rPr>
                <w:rStyle w:val="CodeSnippet"/>
              </w:rPr>
              <w:t xml:space="preserve">      capabilities:</w:t>
            </w:r>
          </w:p>
          <w:p w14:paraId="6CA83A63" w14:textId="77777777" w:rsidR="00841FF2" w:rsidRPr="007E1EAE" w:rsidRDefault="00841FF2" w:rsidP="00841FF2">
            <w:pPr>
              <w:rPr>
                <w:rStyle w:val="CodeSnippet"/>
              </w:rPr>
            </w:pPr>
            <w:r w:rsidRPr="007E1EAE">
              <w:rPr>
                <w:rStyle w:val="CodeSnippet"/>
              </w:rPr>
              <w:t xml:space="preserve">        os:</w:t>
            </w:r>
          </w:p>
          <w:p w14:paraId="0CD4CB66" w14:textId="77777777" w:rsidR="00841FF2" w:rsidRPr="007E1EAE" w:rsidRDefault="00841FF2" w:rsidP="00841FF2">
            <w:pPr>
              <w:rPr>
                <w:rStyle w:val="CodeSnippet"/>
              </w:rPr>
            </w:pPr>
            <w:r w:rsidRPr="007E1EAE">
              <w:rPr>
                <w:rStyle w:val="CodeSnippet"/>
              </w:rPr>
              <w:t xml:space="preserve">          properties: *os_capabilities</w:t>
            </w:r>
          </w:p>
          <w:p w14:paraId="5A8BBD07" w14:textId="77777777" w:rsidR="00841FF2" w:rsidRPr="007E1EAE" w:rsidRDefault="00841FF2" w:rsidP="00841FF2">
            <w:pPr>
              <w:rPr>
                <w:rStyle w:val="CodeSnippet"/>
              </w:rPr>
            </w:pPr>
            <w:r w:rsidRPr="007E1EAE">
              <w:rPr>
                <w:rStyle w:val="CodeSnippet"/>
              </w:rPr>
              <w:t xml:space="preserve">        host:</w:t>
            </w:r>
          </w:p>
          <w:p w14:paraId="3DDF9F7E" w14:textId="77777777" w:rsidR="00841FF2" w:rsidRPr="007E1EAE" w:rsidRDefault="00841FF2" w:rsidP="00841FF2">
            <w:pPr>
              <w:rPr>
                <w:rStyle w:val="CodeSnippet"/>
              </w:rPr>
            </w:pPr>
            <w:r w:rsidRPr="007E1EAE">
              <w:rPr>
                <w:rStyle w:val="CodeSnippet"/>
              </w:rPr>
              <w:t xml:space="preserve">          properties: *ubuntu_node</w:t>
            </w:r>
          </w:p>
          <w:p w14:paraId="46F67878" w14:textId="77777777" w:rsidR="00841FF2" w:rsidRPr="007E1EAE" w:rsidRDefault="00841FF2" w:rsidP="00841FF2">
            <w:pPr>
              <w:rPr>
                <w:rStyle w:val="CodeSnippet"/>
              </w:rPr>
            </w:pPr>
          </w:p>
          <w:p w14:paraId="7878694F" w14:textId="77777777" w:rsidR="00841FF2" w:rsidRPr="007E1EAE" w:rsidRDefault="00841FF2" w:rsidP="00841FF2">
            <w:pPr>
              <w:rPr>
                <w:rStyle w:val="CodeSnippet"/>
              </w:rPr>
            </w:pPr>
            <w:r w:rsidRPr="007E1EAE">
              <w:rPr>
                <w:rStyle w:val="CodeSnippet"/>
              </w:rPr>
              <w:t xml:space="preserve">    app_server:</w:t>
            </w:r>
          </w:p>
          <w:p w14:paraId="3E6CF41C" w14:textId="77777777" w:rsidR="00841FF2" w:rsidRPr="007E1EAE" w:rsidRDefault="00841FF2" w:rsidP="00841FF2">
            <w:pPr>
              <w:rPr>
                <w:rStyle w:val="CodeSnippet"/>
              </w:rPr>
            </w:pPr>
            <w:r w:rsidRPr="007E1EAE">
              <w:rPr>
                <w:rStyle w:val="CodeSnippet"/>
              </w:rPr>
              <w:t xml:space="preserve">      type: tosca.nodes.Compute</w:t>
            </w:r>
          </w:p>
          <w:p w14:paraId="74DDAC1D" w14:textId="77777777" w:rsidR="00841FF2" w:rsidRPr="007E1EAE" w:rsidRDefault="00841FF2" w:rsidP="00841FF2">
            <w:pPr>
              <w:rPr>
                <w:rStyle w:val="CodeSnippet"/>
              </w:rPr>
            </w:pPr>
            <w:r w:rsidRPr="007E1EAE">
              <w:rPr>
                <w:rStyle w:val="CodeSnippet"/>
              </w:rPr>
              <w:t xml:space="preserve">      capabilities:</w:t>
            </w:r>
          </w:p>
          <w:p w14:paraId="7720BB7C" w14:textId="77777777" w:rsidR="00841FF2" w:rsidRPr="007E1EAE" w:rsidRDefault="00841FF2" w:rsidP="00841FF2">
            <w:pPr>
              <w:rPr>
                <w:rStyle w:val="CodeSnippet"/>
              </w:rPr>
            </w:pPr>
            <w:r w:rsidRPr="007E1EAE">
              <w:rPr>
                <w:rStyle w:val="CodeSnippet"/>
              </w:rPr>
              <w:t xml:space="preserve">        os:</w:t>
            </w:r>
          </w:p>
          <w:p w14:paraId="3DC57411" w14:textId="77777777" w:rsidR="00841FF2" w:rsidRPr="007E1EAE" w:rsidRDefault="00841FF2" w:rsidP="00841FF2">
            <w:pPr>
              <w:rPr>
                <w:rStyle w:val="CodeSnippet"/>
              </w:rPr>
            </w:pPr>
            <w:r w:rsidRPr="007E1EAE">
              <w:rPr>
                <w:rStyle w:val="CodeSnippet"/>
              </w:rPr>
              <w:t xml:space="preserve">          properties: *os_capabilities</w:t>
            </w:r>
          </w:p>
          <w:p w14:paraId="5B0278EE" w14:textId="77777777" w:rsidR="00841FF2" w:rsidRPr="007E1EAE" w:rsidRDefault="00841FF2" w:rsidP="00841FF2">
            <w:pPr>
              <w:rPr>
                <w:rStyle w:val="CodeSnippet"/>
              </w:rPr>
            </w:pPr>
            <w:r w:rsidRPr="007E1EAE">
              <w:rPr>
                <w:rStyle w:val="CodeSnippet"/>
              </w:rPr>
              <w:t xml:space="preserve">        host:</w:t>
            </w:r>
          </w:p>
          <w:p w14:paraId="08E62A9D" w14:textId="77777777" w:rsidR="00841FF2" w:rsidRPr="007E1EAE" w:rsidRDefault="00841FF2" w:rsidP="00841FF2">
            <w:pPr>
              <w:rPr>
                <w:rStyle w:val="CodeSnippet"/>
              </w:rPr>
            </w:pPr>
            <w:r w:rsidRPr="007E1EAE">
              <w:rPr>
                <w:rStyle w:val="CodeSnippet"/>
              </w:rPr>
              <w:t xml:space="preserve">          properties: *ubuntu_node</w:t>
            </w:r>
          </w:p>
          <w:p w14:paraId="00FD8EF3" w14:textId="77777777" w:rsidR="00841FF2" w:rsidRPr="007E1EAE" w:rsidRDefault="00841FF2" w:rsidP="00841FF2">
            <w:pPr>
              <w:rPr>
                <w:rStyle w:val="CodeSnippet"/>
              </w:rPr>
            </w:pPr>
          </w:p>
          <w:p w14:paraId="1A619F73" w14:textId="77777777" w:rsidR="00841FF2" w:rsidRPr="007E1EAE" w:rsidRDefault="00841FF2" w:rsidP="00841FF2">
            <w:pPr>
              <w:rPr>
                <w:rStyle w:val="CodeSnippet"/>
              </w:rPr>
            </w:pPr>
            <w:r w:rsidRPr="007E1EAE">
              <w:rPr>
                <w:rStyle w:val="CodeSnippet"/>
              </w:rPr>
              <w:t xml:space="preserve">  outputs:</w:t>
            </w:r>
          </w:p>
          <w:p w14:paraId="2E2EC7D6" w14:textId="77777777" w:rsidR="00841FF2" w:rsidRPr="007E1EAE" w:rsidRDefault="00841FF2" w:rsidP="00841FF2">
            <w:pPr>
              <w:rPr>
                <w:rStyle w:val="CodeSnippet"/>
              </w:rPr>
            </w:pPr>
            <w:r w:rsidRPr="007E1EAE">
              <w:rPr>
                <w:rStyle w:val="CodeSnippet"/>
              </w:rPr>
              <w:lastRenderedPageBreak/>
              <w:t xml:space="preserve">    nodejs_url:</w:t>
            </w:r>
          </w:p>
          <w:p w14:paraId="53B51F8A" w14:textId="77777777" w:rsidR="00841FF2" w:rsidRPr="007E1EAE" w:rsidRDefault="00841FF2" w:rsidP="00841FF2">
            <w:pPr>
              <w:rPr>
                <w:rStyle w:val="CodeSnippet"/>
              </w:rPr>
            </w:pPr>
            <w:r w:rsidRPr="007E1EAE">
              <w:rPr>
                <w:rStyle w:val="CodeSnippet"/>
              </w:rPr>
              <w:t xml:space="preserve">      description: URL for the nodejs server, http://&lt;IP&gt;:3000</w:t>
            </w:r>
          </w:p>
          <w:p w14:paraId="6687DB91" w14:textId="77777777" w:rsidR="00841FF2" w:rsidRPr="007E1EAE" w:rsidRDefault="00841FF2" w:rsidP="00841FF2">
            <w:pPr>
              <w:rPr>
                <w:rStyle w:val="CodeSnippet"/>
              </w:rPr>
            </w:pPr>
            <w:r w:rsidRPr="007E1EAE">
              <w:rPr>
                <w:rStyle w:val="CodeSnippet"/>
              </w:rPr>
              <w:t xml:space="preserve">      value: { get_attribute: [app_server, private_address] }</w:t>
            </w:r>
          </w:p>
          <w:p w14:paraId="04FF3786" w14:textId="77777777" w:rsidR="00841FF2" w:rsidRPr="007E1EAE" w:rsidRDefault="00841FF2" w:rsidP="00841FF2">
            <w:pPr>
              <w:rPr>
                <w:rStyle w:val="CodeSnippet"/>
              </w:rPr>
            </w:pPr>
            <w:r w:rsidRPr="007E1EAE">
              <w:rPr>
                <w:rStyle w:val="CodeSnippet"/>
              </w:rPr>
              <w:t xml:space="preserve">    mongodb_url:</w:t>
            </w:r>
          </w:p>
          <w:p w14:paraId="4E01CE18" w14:textId="77777777" w:rsidR="00841FF2" w:rsidRPr="007E1EAE" w:rsidRDefault="00841FF2" w:rsidP="00841FF2">
            <w:pPr>
              <w:rPr>
                <w:rStyle w:val="CodeSnippet"/>
              </w:rPr>
            </w:pPr>
            <w:r w:rsidRPr="007E1EAE">
              <w:rPr>
                <w:rStyle w:val="CodeSnippet"/>
              </w:rPr>
              <w:t xml:space="preserve">      description: URL for the mongodb server.</w:t>
            </w:r>
          </w:p>
          <w:p w14:paraId="364C5453" w14:textId="77777777" w:rsidR="00841FF2" w:rsidRPr="007E1EAE" w:rsidRDefault="00841FF2" w:rsidP="00841FF2">
            <w:pPr>
              <w:rPr>
                <w:rStyle w:val="CodeSnippet"/>
              </w:rPr>
            </w:pPr>
            <w:r w:rsidRPr="007E1EAE">
              <w:rPr>
                <w:rStyle w:val="CodeSnippet"/>
              </w:rPr>
              <w:t xml:space="preserve">      value: { get_attribute: [ mongo_server, private_address ] }</w:t>
            </w:r>
          </w:p>
        </w:tc>
      </w:tr>
    </w:tbl>
    <w:p w14:paraId="582B08FC" w14:textId="77777777" w:rsidR="00841FF2" w:rsidRPr="007E1EAE" w:rsidRDefault="00841FF2" w:rsidP="00841FF2">
      <w:pPr>
        <w:pStyle w:val="Heading4"/>
      </w:pPr>
      <w:bookmarkStart w:id="1693" w:name="USE_CASE_MULTI_TIER_1"/>
      <w:bookmarkStart w:id="1694" w:name="_Toc397688829"/>
      <w:bookmarkStart w:id="1695" w:name="_Toc373867899"/>
      <w:bookmarkStart w:id="1696" w:name="_Toc379455184"/>
      <w:bookmarkEnd w:id="1691"/>
      <w:bookmarkEnd w:id="1692"/>
      <w:r w:rsidRPr="007E1EAE">
        <w:lastRenderedPageBreak/>
        <w:t>Notes:</w:t>
      </w:r>
    </w:p>
    <w:p w14:paraId="06048E3B" w14:textId="77777777" w:rsidR="00841FF2" w:rsidRPr="007E1EAE" w:rsidRDefault="00841FF2" w:rsidP="00971CED">
      <w:pPr>
        <w:pStyle w:val="ListParagraph"/>
        <w:numPr>
          <w:ilvl w:val="0"/>
          <w:numId w:val="58"/>
        </w:numPr>
      </w:pPr>
      <w:r w:rsidRPr="007E1EAE">
        <w:t>Scripts referenced in this example are assumed to be placed by the TOSCA orchestrator in the relative directory declared in TOSCA.meta of the TOSCA CSAR file.</w:t>
      </w:r>
    </w:p>
    <w:p w14:paraId="77D12960" w14:textId="77777777" w:rsidR="00841FF2" w:rsidRPr="007E1EAE" w:rsidRDefault="00841FF2" w:rsidP="00841FF2">
      <w:pPr>
        <w:pStyle w:val="Heading3"/>
      </w:pPr>
      <w:bookmarkStart w:id="1697" w:name="_Toc454457946"/>
      <w:bookmarkStart w:id="1698" w:name="_Toc454458745"/>
      <w:r w:rsidRPr="007E1EAE">
        <w:t>Multi-Tier-1: Elasticsearch, Logstash, Kibana (ELK) use case with multiple instances</w:t>
      </w:r>
      <w:bookmarkEnd w:id="1697"/>
      <w:bookmarkEnd w:id="1698"/>
    </w:p>
    <w:bookmarkEnd w:id="1693"/>
    <w:p w14:paraId="2E2D2DB4" w14:textId="77777777" w:rsidR="00841FF2" w:rsidRPr="007E1EAE" w:rsidRDefault="00841FF2" w:rsidP="00841FF2">
      <w:pPr>
        <w:pStyle w:val="Heading4"/>
      </w:pPr>
      <w:r w:rsidRPr="007E1EAE">
        <w:t>Description</w:t>
      </w:r>
    </w:p>
    <w:p w14:paraId="163F268A" w14:textId="77777777" w:rsidR="00841FF2" w:rsidRPr="007E1EAE" w:rsidRDefault="00841FF2" w:rsidP="00841FF2">
      <w:r w:rsidRPr="007E1EAE">
        <w:t xml:space="preserve">TOSCA simple profile service showing the Nodejs, MongoDB, Elasticsearch, Logstash, Kibana, rsyslog and collectd installed on a different server (instance). </w:t>
      </w:r>
    </w:p>
    <w:p w14:paraId="0FB62EF0" w14:textId="77777777" w:rsidR="00841FF2" w:rsidRPr="007E1EAE" w:rsidRDefault="00841FF2" w:rsidP="00841FF2"/>
    <w:p w14:paraId="5B336682" w14:textId="77777777" w:rsidR="00841FF2" w:rsidRPr="007E1EAE" w:rsidRDefault="00841FF2" w:rsidP="00841FF2">
      <w:r w:rsidRPr="007E1EAE">
        <w:t>This use case also demonstrates:</w:t>
      </w:r>
    </w:p>
    <w:p w14:paraId="5DF06157" w14:textId="77777777" w:rsidR="00841FF2" w:rsidRPr="007E1EAE" w:rsidRDefault="00841FF2" w:rsidP="00971CED">
      <w:pPr>
        <w:pStyle w:val="ListParagraph"/>
        <w:numPr>
          <w:ilvl w:val="0"/>
          <w:numId w:val="40"/>
        </w:numPr>
      </w:pPr>
      <w:r w:rsidRPr="007E1EAE">
        <w:t>Use of TOSCA macros or dsl_definitions</w:t>
      </w:r>
    </w:p>
    <w:p w14:paraId="69D337D2" w14:textId="77777777" w:rsidR="00841FF2" w:rsidRPr="007E1EAE" w:rsidRDefault="00841FF2" w:rsidP="00971CED">
      <w:pPr>
        <w:pStyle w:val="ListParagraph"/>
        <w:numPr>
          <w:ilvl w:val="0"/>
          <w:numId w:val="40"/>
        </w:numPr>
      </w:pPr>
      <w:r w:rsidRPr="007E1EAE">
        <w:t xml:space="preserve">Multiple </w:t>
      </w:r>
      <w:r w:rsidRPr="007E1EAE">
        <w:rPr>
          <w:rStyle w:val="CodeSnippetHighlight"/>
        </w:rPr>
        <w:t>SoftwareComponents</w:t>
      </w:r>
      <w:r w:rsidRPr="007E1EAE">
        <w:t xml:space="preserve"> hosted on same Compute node</w:t>
      </w:r>
    </w:p>
    <w:p w14:paraId="67115EBC" w14:textId="77777777" w:rsidR="00841FF2" w:rsidRPr="007E1EAE" w:rsidRDefault="00841FF2" w:rsidP="00971CED">
      <w:pPr>
        <w:pStyle w:val="ListParagraph"/>
        <w:numPr>
          <w:ilvl w:val="0"/>
          <w:numId w:val="40"/>
        </w:numPr>
      </w:pPr>
      <w:r w:rsidRPr="007E1EAE">
        <w:t>Multiple tiers communicating to each other over ConnectsTo using Configure interface.</w:t>
      </w:r>
    </w:p>
    <w:p w14:paraId="206C3E45" w14:textId="77777777" w:rsidR="00841FF2" w:rsidRPr="007E1EAE" w:rsidRDefault="00841FF2" w:rsidP="00841FF2">
      <w:pPr>
        <w:pStyle w:val="Heading4"/>
      </w:pPr>
      <w:r w:rsidRPr="007E1EAE">
        <w:t>Logical Diagram</w:t>
      </w:r>
    </w:p>
    <w:p w14:paraId="739DAD16" w14:textId="77777777" w:rsidR="00841FF2" w:rsidRPr="007E1EAE" w:rsidRDefault="00841FF2" w:rsidP="00841FF2">
      <w:r w:rsidRPr="007E1EAE">
        <w:rPr>
          <w:noProof/>
        </w:rPr>
        <w:drawing>
          <wp:inline distT="0" distB="0" distL="0" distR="0" wp14:anchorId="2666B788" wp14:editId="4D9B9EDE">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3204210"/>
                    </a:xfrm>
                    <a:prstGeom prst="rect">
                      <a:avLst/>
                    </a:prstGeom>
                  </pic:spPr>
                </pic:pic>
              </a:graphicData>
            </a:graphic>
          </wp:inline>
        </w:drawing>
      </w:r>
    </w:p>
    <w:p w14:paraId="030624E6" w14:textId="77777777" w:rsidR="00841FF2" w:rsidRPr="007E1EAE" w:rsidRDefault="00841FF2" w:rsidP="00841FF2">
      <w:pPr>
        <w:pStyle w:val="Heading4"/>
      </w:pPr>
      <w:r w:rsidRPr="007E1EAE">
        <w:lastRenderedPageBreak/>
        <w:t>Sample YAML</w:t>
      </w:r>
    </w:p>
    <w:p w14:paraId="1DC2416E" w14:textId="77777777" w:rsidR="00841FF2" w:rsidRPr="007E1EAE" w:rsidRDefault="00841FF2" w:rsidP="00841FF2">
      <w:pPr>
        <w:pStyle w:val="Heading5"/>
      </w:pPr>
      <w:r w:rsidRPr="007E1EAE">
        <w:t>Master Service Template application (Entry-Definitions)</w:t>
      </w:r>
    </w:p>
    <w:p w14:paraId="4054E371" w14:textId="77777777" w:rsidR="00841FF2" w:rsidRPr="007E1EAE" w:rsidRDefault="00841FF2" w:rsidP="00841FF2">
      <w:r w:rsidRPr="007E1EAE">
        <w:t>TheThe following YAML is the primary template (i.e., the Entry-Definition) for the overall use case.  The imported YAML for the various subcomponents are not shown here for brevity.</w:t>
      </w:r>
    </w:p>
    <w:p w14:paraId="13A645AA"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FB139E7" w14:textId="77777777" w:rsidTr="00841FF2">
        <w:tc>
          <w:tcPr>
            <w:tcW w:w="9576" w:type="dxa"/>
            <w:shd w:val="clear" w:color="auto" w:fill="D9D9D9" w:themeFill="background1" w:themeFillShade="D9"/>
          </w:tcPr>
          <w:p w14:paraId="6CCB358A" w14:textId="77777777" w:rsidR="00841FF2" w:rsidRPr="007E1EAE" w:rsidRDefault="00841FF2" w:rsidP="00841FF2">
            <w:pPr>
              <w:rPr>
                <w:rStyle w:val="CodeSnippet"/>
              </w:rPr>
            </w:pPr>
            <w:r w:rsidRPr="007E1EAE">
              <w:rPr>
                <w:rStyle w:val="CodeSnippet"/>
              </w:rPr>
              <w:t>tosca_definitions_version: tosca_simple_yaml_1_0</w:t>
            </w:r>
          </w:p>
          <w:p w14:paraId="4AD1E478" w14:textId="77777777" w:rsidR="00841FF2" w:rsidRPr="007E1EAE" w:rsidRDefault="00841FF2" w:rsidP="00841FF2">
            <w:pPr>
              <w:rPr>
                <w:rStyle w:val="CodeSnippet"/>
              </w:rPr>
            </w:pPr>
          </w:p>
          <w:p w14:paraId="7136BAD0" w14:textId="77777777" w:rsidR="00841FF2" w:rsidRPr="007E1EAE" w:rsidRDefault="00841FF2" w:rsidP="00841FF2">
            <w:pPr>
              <w:rPr>
                <w:rStyle w:val="CodeSnippet"/>
              </w:rPr>
            </w:pPr>
            <w:r w:rsidRPr="007E1EAE">
              <w:rPr>
                <w:rStyle w:val="CodeSnippet"/>
              </w:rPr>
              <w:t>description: &gt;</w:t>
            </w:r>
          </w:p>
          <w:p w14:paraId="5BA9BAFE" w14:textId="77777777" w:rsidR="00841FF2" w:rsidRPr="007E1EAE" w:rsidRDefault="00841FF2" w:rsidP="00841FF2">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9777ED0" w14:textId="77777777" w:rsidR="00841FF2" w:rsidRPr="007E1EAE" w:rsidRDefault="00841FF2" w:rsidP="00841FF2">
            <w:pPr>
              <w:rPr>
                <w:rStyle w:val="CodeSnippet"/>
              </w:rPr>
            </w:pPr>
          </w:p>
          <w:p w14:paraId="1848B18E" w14:textId="77777777" w:rsidR="00841FF2" w:rsidRPr="007E1EAE" w:rsidRDefault="00841FF2" w:rsidP="00841FF2">
            <w:pPr>
              <w:rPr>
                <w:rStyle w:val="CodeSnippet"/>
              </w:rPr>
            </w:pPr>
            <w:r w:rsidRPr="007E1EAE">
              <w:rPr>
                <w:rStyle w:val="CodeSnippet"/>
              </w:rPr>
              <w:t>imports:</w:t>
            </w:r>
          </w:p>
          <w:p w14:paraId="37D04CB5" w14:textId="77777777" w:rsidR="00841FF2" w:rsidRPr="007E1EAE" w:rsidRDefault="00841FF2" w:rsidP="00841FF2">
            <w:pPr>
              <w:rPr>
                <w:rStyle w:val="CodeSnippet"/>
              </w:rPr>
            </w:pPr>
            <w:r w:rsidRPr="007E1EAE">
              <w:rPr>
                <w:rStyle w:val="CodeSnippet"/>
              </w:rPr>
              <w:t xml:space="preserve">  - paypalpizzastore_nodejs_app.yaml</w:t>
            </w:r>
          </w:p>
          <w:p w14:paraId="4D1B9777" w14:textId="77777777" w:rsidR="00841FF2" w:rsidRPr="007E1EAE" w:rsidRDefault="00841FF2" w:rsidP="00841FF2">
            <w:pPr>
              <w:rPr>
                <w:rStyle w:val="CodeSnippet"/>
              </w:rPr>
            </w:pPr>
            <w:r w:rsidRPr="007E1EAE">
              <w:rPr>
                <w:rStyle w:val="CodeSnippet"/>
              </w:rPr>
              <w:t xml:space="preserve">  - elasticsearch.yaml</w:t>
            </w:r>
          </w:p>
          <w:p w14:paraId="368E96A9" w14:textId="77777777" w:rsidR="00841FF2" w:rsidRPr="007E1EAE" w:rsidRDefault="00841FF2" w:rsidP="00841FF2">
            <w:pPr>
              <w:rPr>
                <w:rStyle w:val="CodeSnippet"/>
              </w:rPr>
            </w:pPr>
            <w:r w:rsidRPr="007E1EAE">
              <w:rPr>
                <w:rStyle w:val="CodeSnippet"/>
              </w:rPr>
              <w:t xml:space="preserve">  - logstash.yaml</w:t>
            </w:r>
          </w:p>
          <w:p w14:paraId="1736907D" w14:textId="77777777" w:rsidR="00841FF2" w:rsidRPr="007E1EAE" w:rsidRDefault="00841FF2" w:rsidP="00841FF2">
            <w:pPr>
              <w:rPr>
                <w:rStyle w:val="CodeSnippet"/>
              </w:rPr>
            </w:pPr>
            <w:r w:rsidRPr="007E1EAE">
              <w:rPr>
                <w:rStyle w:val="CodeSnippet"/>
              </w:rPr>
              <w:t xml:space="preserve">  - kibana.yaml</w:t>
            </w:r>
          </w:p>
          <w:p w14:paraId="2351BCA4" w14:textId="77777777" w:rsidR="00841FF2" w:rsidRPr="007E1EAE" w:rsidRDefault="00841FF2" w:rsidP="00841FF2">
            <w:pPr>
              <w:rPr>
                <w:rStyle w:val="CodeSnippet"/>
              </w:rPr>
            </w:pPr>
            <w:r w:rsidRPr="007E1EAE">
              <w:rPr>
                <w:rStyle w:val="CodeSnippet"/>
              </w:rPr>
              <w:t xml:space="preserve">  - collectd.yaml</w:t>
            </w:r>
          </w:p>
          <w:p w14:paraId="11BEA005" w14:textId="77777777" w:rsidR="00841FF2" w:rsidRPr="007E1EAE" w:rsidRDefault="00841FF2" w:rsidP="00841FF2">
            <w:pPr>
              <w:rPr>
                <w:rStyle w:val="CodeSnippet"/>
              </w:rPr>
            </w:pPr>
            <w:r w:rsidRPr="007E1EAE">
              <w:rPr>
                <w:rStyle w:val="CodeSnippet"/>
              </w:rPr>
              <w:t xml:space="preserve">  - rsyslog.yaml</w:t>
            </w:r>
          </w:p>
          <w:p w14:paraId="590D9B62" w14:textId="77777777" w:rsidR="00841FF2" w:rsidRPr="007E1EAE" w:rsidRDefault="00841FF2" w:rsidP="00841FF2">
            <w:pPr>
              <w:rPr>
                <w:rStyle w:val="CodeSnippet"/>
              </w:rPr>
            </w:pPr>
          </w:p>
          <w:p w14:paraId="7A0EE7F3" w14:textId="77777777" w:rsidR="00841FF2" w:rsidRPr="007E1EAE" w:rsidRDefault="00841FF2" w:rsidP="00841FF2">
            <w:pPr>
              <w:rPr>
                <w:rStyle w:val="CodeSnippet"/>
              </w:rPr>
            </w:pPr>
            <w:r w:rsidRPr="007E1EAE">
              <w:rPr>
                <w:rStyle w:val="CodeSnippet"/>
              </w:rPr>
              <w:t>dsl_definitions:</w:t>
            </w:r>
          </w:p>
          <w:p w14:paraId="28E53DF4" w14:textId="77777777" w:rsidR="00841FF2" w:rsidRPr="007E1EAE" w:rsidRDefault="00841FF2" w:rsidP="00841FF2">
            <w:pPr>
              <w:rPr>
                <w:rStyle w:val="CodeSnippet"/>
              </w:rPr>
            </w:pPr>
            <w:r w:rsidRPr="007E1EAE">
              <w:rPr>
                <w:rStyle w:val="CodeSnippet"/>
              </w:rPr>
              <w:t xml:space="preserve">    host_capabilities: &amp;host_capabilities</w:t>
            </w:r>
          </w:p>
          <w:p w14:paraId="7D868A09" w14:textId="77777777" w:rsidR="00841FF2" w:rsidRPr="007E1EAE" w:rsidRDefault="00841FF2" w:rsidP="00841FF2">
            <w:pPr>
              <w:rPr>
                <w:rStyle w:val="CodeSnippet"/>
              </w:rPr>
            </w:pPr>
            <w:r w:rsidRPr="007E1EAE">
              <w:rPr>
                <w:rStyle w:val="CodeSnippet"/>
              </w:rPr>
              <w:t xml:space="preserve">      # container properties (flavor)</w:t>
            </w:r>
          </w:p>
          <w:p w14:paraId="2D6A77A7" w14:textId="77777777" w:rsidR="00841FF2" w:rsidRPr="007E1EAE" w:rsidRDefault="00841FF2" w:rsidP="00841FF2">
            <w:pPr>
              <w:rPr>
                <w:rStyle w:val="CodeSnippet"/>
              </w:rPr>
            </w:pPr>
            <w:r w:rsidRPr="007E1EAE">
              <w:rPr>
                <w:rStyle w:val="CodeSnippet"/>
              </w:rPr>
              <w:t xml:space="preserve">      disk_size: 10 GB</w:t>
            </w:r>
          </w:p>
          <w:p w14:paraId="687D0939" w14:textId="77777777" w:rsidR="00841FF2" w:rsidRPr="007E1EAE" w:rsidRDefault="00841FF2" w:rsidP="00841FF2">
            <w:pPr>
              <w:rPr>
                <w:rStyle w:val="CodeSnippet"/>
              </w:rPr>
            </w:pPr>
            <w:r w:rsidRPr="007E1EAE">
              <w:rPr>
                <w:rStyle w:val="CodeSnippet"/>
              </w:rPr>
              <w:t xml:space="preserve">      num_cpus: { get_input: my_cpus }</w:t>
            </w:r>
          </w:p>
          <w:p w14:paraId="1FD7BB75" w14:textId="77777777" w:rsidR="00841FF2" w:rsidRPr="007E1EAE" w:rsidRDefault="00841FF2" w:rsidP="00841FF2">
            <w:pPr>
              <w:rPr>
                <w:rStyle w:val="CodeSnippet"/>
              </w:rPr>
            </w:pPr>
            <w:r w:rsidRPr="007E1EAE">
              <w:rPr>
                <w:rStyle w:val="CodeSnippet"/>
              </w:rPr>
              <w:t xml:space="preserve">      mem_size: 4096 MB</w:t>
            </w:r>
          </w:p>
          <w:p w14:paraId="323F32A0" w14:textId="77777777" w:rsidR="00841FF2" w:rsidRPr="007E1EAE" w:rsidRDefault="00841FF2" w:rsidP="00841FF2">
            <w:pPr>
              <w:rPr>
                <w:rStyle w:val="CodeSnippet"/>
              </w:rPr>
            </w:pPr>
            <w:r w:rsidRPr="007E1EAE">
              <w:rPr>
                <w:rStyle w:val="CodeSnippet"/>
              </w:rPr>
              <w:t xml:space="preserve">    os_capabilities: &amp;os_capabilities</w:t>
            </w:r>
          </w:p>
          <w:p w14:paraId="3D85E3AA" w14:textId="77777777" w:rsidR="00841FF2" w:rsidRPr="007E1EAE" w:rsidRDefault="00841FF2" w:rsidP="00841FF2">
            <w:pPr>
              <w:rPr>
                <w:rStyle w:val="CodeSnippet"/>
              </w:rPr>
            </w:pPr>
            <w:r w:rsidRPr="007E1EAE">
              <w:rPr>
                <w:rStyle w:val="CodeSnippet"/>
              </w:rPr>
              <w:t xml:space="preserve">      architecture: x86_64</w:t>
            </w:r>
          </w:p>
          <w:p w14:paraId="547BCBCB"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2C461F30" w14:textId="77777777" w:rsidR="00841FF2" w:rsidRPr="00056A23" w:rsidRDefault="00841FF2" w:rsidP="00841FF2">
            <w:pPr>
              <w:rPr>
                <w:rStyle w:val="CodeSnippet"/>
              </w:rPr>
            </w:pPr>
            <w:r w:rsidRPr="00056A23">
              <w:rPr>
                <w:rStyle w:val="CodeSnippet"/>
              </w:rPr>
              <w:t xml:space="preserve">      distribution: Ubuntu</w:t>
            </w:r>
          </w:p>
          <w:p w14:paraId="19273242" w14:textId="77777777" w:rsidR="00841FF2" w:rsidRPr="00056A23" w:rsidRDefault="00841FF2" w:rsidP="00841FF2">
            <w:pPr>
              <w:rPr>
                <w:rStyle w:val="CodeSnippet"/>
              </w:rPr>
            </w:pPr>
            <w:r w:rsidRPr="00056A23">
              <w:rPr>
                <w:rStyle w:val="CodeSnippet"/>
              </w:rPr>
              <w:t xml:space="preserve">      version: 14.04</w:t>
            </w:r>
          </w:p>
          <w:p w14:paraId="0FBFBBD6" w14:textId="77777777" w:rsidR="00841FF2" w:rsidRPr="00056A23" w:rsidRDefault="00841FF2" w:rsidP="00841FF2">
            <w:pPr>
              <w:rPr>
                <w:rStyle w:val="CodeSnippet"/>
              </w:rPr>
            </w:pPr>
          </w:p>
          <w:p w14:paraId="4995BA83" w14:textId="77777777" w:rsidR="00841FF2" w:rsidRPr="007E1EAE" w:rsidRDefault="00841FF2" w:rsidP="00841FF2">
            <w:pPr>
              <w:rPr>
                <w:rStyle w:val="CodeSnippet"/>
              </w:rPr>
            </w:pPr>
            <w:r w:rsidRPr="007E1EAE">
              <w:rPr>
                <w:rStyle w:val="CodeSnippet"/>
              </w:rPr>
              <w:t>topology_template:</w:t>
            </w:r>
          </w:p>
          <w:p w14:paraId="10210F28" w14:textId="77777777" w:rsidR="00841FF2" w:rsidRPr="007E1EAE" w:rsidRDefault="00841FF2" w:rsidP="00841FF2">
            <w:pPr>
              <w:rPr>
                <w:rStyle w:val="CodeSnippet"/>
              </w:rPr>
            </w:pPr>
            <w:r w:rsidRPr="007E1EAE">
              <w:rPr>
                <w:rStyle w:val="CodeSnippet"/>
              </w:rPr>
              <w:t xml:space="preserve">  inputs:</w:t>
            </w:r>
          </w:p>
          <w:p w14:paraId="5F4F23A8" w14:textId="77777777" w:rsidR="00841FF2" w:rsidRPr="007E1EAE" w:rsidRDefault="00841FF2" w:rsidP="00841FF2">
            <w:pPr>
              <w:rPr>
                <w:rStyle w:val="CodeSnippet"/>
              </w:rPr>
            </w:pPr>
            <w:r w:rsidRPr="007E1EAE">
              <w:rPr>
                <w:rStyle w:val="CodeSnippet"/>
              </w:rPr>
              <w:t xml:space="preserve">    my_cpus:</w:t>
            </w:r>
          </w:p>
          <w:p w14:paraId="7A17D1B9" w14:textId="77777777" w:rsidR="00841FF2" w:rsidRPr="007E1EAE" w:rsidRDefault="00841FF2" w:rsidP="00841FF2">
            <w:pPr>
              <w:rPr>
                <w:rStyle w:val="CodeSnippet"/>
              </w:rPr>
            </w:pPr>
            <w:r w:rsidRPr="007E1EAE">
              <w:rPr>
                <w:rStyle w:val="CodeSnippet"/>
              </w:rPr>
              <w:t xml:space="preserve">      type: integer</w:t>
            </w:r>
          </w:p>
          <w:p w14:paraId="7ED5A369" w14:textId="77777777" w:rsidR="00841FF2" w:rsidRPr="007E1EAE" w:rsidRDefault="00841FF2" w:rsidP="00841FF2">
            <w:pPr>
              <w:rPr>
                <w:rStyle w:val="CodeSnippet"/>
              </w:rPr>
            </w:pPr>
            <w:r w:rsidRPr="007E1EAE">
              <w:rPr>
                <w:rStyle w:val="CodeSnippet"/>
              </w:rPr>
              <w:t xml:space="preserve">      description: Number of CPUs for the server.</w:t>
            </w:r>
          </w:p>
          <w:p w14:paraId="64EAE110" w14:textId="77777777" w:rsidR="00841FF2" w:rsidRPr="007E1EAE" w:rsidRDefault="00841FF2" w:rsidP="00841FF2">
            <w:pPr>
              <w:rPr>
                <w:rStyle w:val="CodeSnippet"/>
              </w:rPr>
            </w:pPr>
            <w:r w:rsidRPr="007E1EAE">
              <w:rPr>
                <w:rStyle w:val="CodeSnippet"/>
              </w:rPr>
              <w:t xml:space="preserve">      constraints:</w:t>
            </w:r>
          </w:p>
          <w:p w14:paraId="21C90EA3" w14:textId="77777777" w:rsidR="00841FF2" w:rsidRPr="007E1EAE" w:rsidRDefault="00841FF2" w:rsidP="00841FF2">
            <w:pPr>
              <w:rPr>
                <w:rStyle w:val="CodeSnippet"/>
              </w:rPr>
            </w:pPr>
            <w:r w:rsidRPr="007E1EAE">
              <w:rPr>
                <w:rStyle w:val="CodeSnippet"/>
              </w:rPr>
              <w:t xml:space="preserve">        - valid_values: [ 1, 2, 4, 8 ]</w:t>
            </w:r>
          </w:p>
          <w:p w14:paraId="3943454D" w14:textId="77777777" w:rsidR="00841FF2" w:rsidRPr="007E1EAE" w:rsidRDefault="00841FF2" w:rsidP="00841FF2">
            <w:pPr>
              <w:rPr>
                <w:rStyle w:val="CodeSnippet"/>
              </w:rPr>
            </w:pPr>
            <w:r w:rsidRPr="007E1EAE">
              <w:rPr>
                <w:rStyle w:val="CodeSnippet"/>
              </w:rPr>
              <w:t xml:space="preserve">    github_url:</w:t>
            </w:r>
          </w:p>
          <w:p w14:paraId="64C67CC1" w14:textId="77777777" w:rsidR="00841FF2" w:rsidRPr="007E1EAE" w:rsidRDefault="00841FF2" w:rsidP="00841FF2">
            <w:pPr>
              <w:rPr>
                <w:rStyle w:val="CodeSnippet"/>
              </w:rPr>
            </w:pPr>
            <w:r w:rsidRPr="007E1EAE">
              <w:rPr>
                <w:rStyle w:val="CodeSnippet"/>
              </w:rPr>
              <w:lastRenderedPageBreak/>
              <w:t xml:space="preserve">       type: string</w:t>
            </w:r>
          </w:p>
          <w:p w14:paraId="2DACD387" w14:textId="77777777" w:rsidR="00841FF2" w:rsidRPr="007E1EAE" w:rsidRDefault="00841FF2" w:rsidP="00841FF2">
            <w:pPr>
              <w:rPr>
                <w:rStyle w:val="CodeSnippet"/>
              </w:rPr>
            </w:pPr>
            <w:r w:rsidRPr="007E1EAE">
              <w:rPr>
                <w:rStyle w:val="CodeSnippet"/>
              </w:rPr>
              <w:t xml:space="preserve">       description: The URL to download nodejs.</w:t>
            </w:r>
          </w:p>
          <w:p w14:paraId="5A3BAC98" w14:textId="77777777" w:rsidR="00841FF2" w:rsidRPr="007E1EAE" w:rsidRDefault="00841FF2" w:rsidP="00841FF2">
            <w:pPr>
              <w:rPr>
                <w:rStyle w:val="CodeSnippet"/>
              </w:rPr>
            </w:pPr>
            <w:r w:rsidRPr="007E1EAE">
              <w:rPr>
                <w:rStyle w:val="CodeSnippet"/>
              </w:rPr>
              <w:t xml:space="preserve">       default: https://github.com/sample.git</w:t>
            </w:r>
          </w:p>
          <w:p w14:paraId="3E593928" w14:textId="77777777" w:rsidR="00841FF2" w:rsidRPr="007E1EAE" w:rsidRDefault="00841FF2" w:rsidP="00841FF2">
            <w:pPr>
              <w:rPr>
                <w:rStyle w:val="CodeSnippet"/>
              </w:rPr>
            </w:pPr>
            <w:r w:rsidRPr="007E1EAE">
              <w:rPr>
                <w:rStyle w:val="CodeSnippet"/>
              </w:rPr>
              <w:t xml:space="preserve">  </w:t>
            </w:r>
          </w:p>
          <w:p w14:paraId="7FF2899F" w14:textId="77777777" w:rsidR="00841FF2" w:rsidRPr="007E1EAE" w:rsidRDefault="00841FF2" w:rsidP="00841FF2">
            <w:pPr>
              <w:rPr>
                <w:rStyle w:val="CodeSnippet"/>
              </w:rPr>
            </w:pPr>
            <w:r w:rsidRPr="007E1EAE">
              <w:rPr>
                <w:rStyle w:val="CodeSnippet"/>
              </w:rPr>
              <w:t xml:space="preserve">  node_templates:</w:t>
            </w:r>
          </w:p>
          <w:p w14:paraId="16968DA7" w14:textId="77777777" w:rsidR="00841FF2" w:rsidRPr="007E1EAE" w:rsidRDefault="00841FF2" w:rsidP="00841FF2">
            <w:pPr>
              <w:rPr>
                <w:rStyle w:val="CodeSnippet"/>
              </w:rPr>
            </w:pPr>
            <w:r w:rsidRPr="007E1EAE">
              <w:rPr>
                <w:rStyle w:val="CodeSnippet"/>
              </w:rPr>
              <w:t xml:space="preserve">    paypal_pizzastore:</w:t>
            </w:r>
          </w:p>
          <w:p w14:paraId="28C500EF" w14:textId="77777777" w:rsidR="00841FF2" w:rsidRPr="007E1EAE" w:rsidRDefault="00841FF2" w:rsidP="00841FF2">
            <w:pPr>
              <w:rPr>
                <w:rStyle w:val="CodeSnippet"/>
              </w:rPr>
            </w:pPr>
            <w:r w:rsidRPr="007E1EAE">
              <w:rPr>
                <w:rStyle w:val="CodeSnippet"/>
              </w:rPr>
              <w:t xml:space="preserve">      type: tosca.nodes.WebApplication.PayPalPizzaStore</w:t>
            </w:r>
          </w:p>
          <w:p w14:paraId="28C18C52" w14:textId="77777777" w:rsidR="00841FF2" w:rsidRPr="007E1EAE" w:rsidRDefault="00841FF2" w:rsidP="00841FF2">
            <w:pPr>
              <w:rPr>
                <w:rStyle w:val="CodeSnippet"/>
              </w:rPr>
            </w:pPr>
            <w:r w:rsidRPr="007E1EAE">
              <w:rPr>
                <w:rStyle w:val="CodeSnippet"/>
              </w:rPr>
              <w:t xml:space="preserve">      properties:</w:t>
            </w:r>
          </w:p>
          <w:p w14:paraId="2430E1CF" w14:textId="77777777" w:rsidR="00841FF2" w:rsidRPr="007E1EAE" w:rsidRDefault="00841FF2" w:rsidP="00841FF2">
            <w:pPr>
              <w:rPr>
                <w:rStyle w:val="CodeSnippet"/>
              </w:rPr>
            </w:pPr>
            <w:r w:rsidRPr="007E1EAE">
              <w:rPr>
                <w:rStyle w:val="CodeSnippet"/>
              </w:rPr>
              <w:t xml:space="preserve">          github_url: { get_input: github_url }</w:t>
            </w:r>
          </w:p>
          <w:p w14:paraId="025388A3" w14:textId="77777777" w:rsidR="00841FF2" w:rsidRPr="007E1EAE" w:rsidRDefault="00841FF2" w:rsidP="00841FF2">
            <w:pPr>
              <w:rPr>
                <w:rStyle w:val="CodeSnippet"/>
              </w:rPr>
            </w:pPr>
            <w:r w:rsidRPr="007E1EAE">
              <w:rPr>
                <w:rStyle w:val="CodeSnippet"/>
              </w:rPr>
              <w:t xml:space="preserve">      requirements:</w:t>
            </w:r>
          </w:p>
          <w:p w14:paraId="59AD7ECC" w14:textId="77777777" w:rsidR="00841FF2" w:rsidRPr="007E1EAE" w:rsidRDefault="00841FF2" w:rsidP="00841FF2">
            <w:pPr>
              <w:rPr>
                <w:rStyle w:val="CodeSnippet"/>
              </w:rPr>
            </w:pPr>
            <w:r w:rsidRPr="007E1EAE">
              <w:rPr>
                <w:rStyle w:val="CodeSnippet"/>
              </w:rPr>
              <w:t xml:space="preserve">        - host: nodejs</w:t>
            </w:r>
          </w:p>
          <w:p w14:paraId="6FE6510B" w14:textId="77777777" w:rsidR="00841FF2" w:rsidRPr="007E1EAE" w:rsidRDefault="00841FF2" w:rsidP="00841FF2">
            <w:pPr>
              <w:rPr>
                <w:rStyle w:val="CodeSnippet"/>
              </w:rPr>
            </w:pPr>
            <w:r w:rsidRPr="007E1EAE">
              <w:rPr>
                <w:rStyle w:val="CodeSnippet"/>
              </w:rPr>
              <w:t xml:space="preserve">        - database_connection: mongo_db</w:t>
            </w:r>
          </w:p>
          <w:p w14:paraId="71C00A47" w14:textId="77777777" w:rsidR="00841FF2" w:rsidRPr="007E1EAE" w:rsidRDefault="00841FF2" w:rsidP="00841FF2">
            <w:pPr>
              <w:rPr>
                <w:rStyle w:val="CodeSnippet"/>
              </w:rPr>
            </w:pPr>
            <w:r w:rsidRPr="007E1EAE">
              <w:rPr>
                <w:rStyle w:val="CodeSnippet"/>
              </w:rPr>
              <w:t xml:space="preserve">      interfaces:</w:t>
            </w:r>
          </w:p>
          <w:p w14:paraId="6F574C96" w14:textId="77777777" w:rsidR="00841FF2" w:rsidRPr="007E1EAE" w:rsidRDefault="00841FF2" w:rsidP="00841FF2">
            <w:pPr>
              <w:rPr>
                <w:rStyle w:val="CodeSnippet"/>
              </w:rPr>
            </w:pPr>
            <w:r w:rsidRPr="007E1EAE">
              <w:rPr>
                <w:rStyle w:val="CodeSnippet"/>
              </w:rPr>
              <w:t xml:space="preserve">        Standard:</w:t>
            </w:r>
          </w:p>
          <w:p w14:paraId="03220E02" w14:textId="77777777" w:rsidR="00841FF2" w:rsidRPr="007E1EAE" w:rsidRDefault="00841FF2" w:rsidP="00841FF2">
            <w:pPr>
              <w:rPr>
                <w:rStyle w:val="CodeSnippet"/>
              </w:rPr>
            </w:pPr>
            <w:r w:rsidRPr="007E1EAE">
              <w:rPr>
                <w:rStyle w:val="CodeSnippet"/>
              </w:rPr>
              <w:t xml:space="preserve">           configure:</w:t>
            </w:r>
          </w:p>
          <w:p w14:paraId="4C800B6A" w14:textId="77777777" w:rsidR="00841FF2" w:rsidRPr="007E1EAE" w:rsidRDefault="00841FF2" w:rsidP="00841FF2">
            <w:pPr>
              <w:rPr>
                <w:rStyle w:val="CodeSnippet"/>
              </w:rPr>
            </w:pPr>
            <w:r w:rsidRPr="007E1EAE">
              <w:rPr>
                <w:rStyle w:val="CodeSnippet"/>
              </w:rPr>
              <w:t xml:space="preserve">             implementation: scripts/nodejs/configure.sh</w:t>
            </w:r>
          </w:p>
          <w:p w14:paraId="6742AD30" w14:textId="77777777" w:rsidR="00841FF2" w:rsidRPr="007E1EAE" w:rsidRDefault="00841FF2" w:rsidP="00841FF2">
            <w:pPr>
              <w:rPr>
                <w:rStyle w:val="CodeSnippet"/>
              </w:rPr>
            </w:pPr>
            <w:r w:rsidRPr="007E1EAE">
              <w:rPr>
                <w:rStyle w:val="CodeSnippet"/>
              </w:rPr>
              <w:t xml:space="preserve">             inputs:</w:t>
            </w:r>
          </w:p>
          <w:p w14:paraId="03FAE674" w14:textId="77777777" w:rsidR="00841FF2" w:rsidRPr="007E1EAE" w:rsidRDefault="00841FF2" w:rsidP="00841FF2">
            <w:pPr>
              <w:rPr>
                <w:rStyle w:val="CodeSnippet"/>
              </w:rPr>
            </w:pPr>
            <w:r w:rsidRPr="007E1EAE">
              <w:rPr>
                <w:rStyle w:val="CodeSnippet"/>
              </w:rPr>
              <w:t xml:space="preserve">               github_url: { get_property: [ SELF, github_url ] }</w:t>
            </w:r>
          </w:p>
          <w:p w14:paraId="4B67A5B7"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624D3273" w14:textId="77777777" w:rsidR="00841FF2" w:rsidRPr="007E1EAE" w:rsidRDefault="00841FF2" w:rsidP="00841FF2">
            <w:pPr>
              <w:rPr>
                <w:rStyle w:val="CodeSnippet"/>
              </w:rPr>
            </w:pPr>
            <w:r w:rsidRPr="007E1EAE">
              <w:rPr>
                <w:rStyle w:val="CodeSnippet"/>
              </w:rPr>
              <w:t xml:space="preserve">           start: scripts/nodejs/start.sh</w:t>
            </w:r>
          </w:p>
          <w:p w14:paraId="46953EDE" w14:textId="77777777" w:rsidR="00841FF2" w:rsidRPr="007E1EAE" w:rsidRDefault="00841FF2" w:rsidP="00841FF2">
            <w:pPr>
              <w:rPr>
                <w:rStyle w:val="CodeSnippet"/>
              </w:rPr>
            </w:pPr>
            <w:r w:rsidRPr="007E1EAE">
              <w:rPr>
                <w:rStyle w:val="CodeSnippet"/>
              </w:rPr>
              <w:t xml:space="preserve">  </w:t>
            </w:r>
          </w:p>
          <w:p w14:paraId="6699A35D" w14:textId="77777777" w:rsidR="00841FF2" w:rsidRPr="007E1EAE" w:rsidRDefault="00841FF2" w:rsidP="00841FF2">
            <w:pPr>
              <w:rPr>
                <w:rStyle w:val="CodeSnippet"/>
              </w:rPr>
            </w:pPr>
            <w:r w:rsidRPr="007E1EAE">
              <w:rPr>
                <w:rStyle w:val="CodeSnippet"/>
              </w:rPr>
              <w:t xml:space="preserve">    nodejs:</w:t>
            </w:r>
          </w:p>
          <w:p w14:paraId="2F1D0306" w14:textId="77777777" w:rsidR="00841FF2" w:rsidRPr="007E1EAE" w:rsidRDefault="00841FF2" w:rsidP="00841FF2">
            <w:pPr>
              <w:rPr>
                <w:rStyle w:val="CodeSnippet"/>
              </w:rPr>
            </w:pPr>
            <w:r w:rsidRPr="007E1EAE">
              <w:rPr>
                <w:rStyle w:val="CodeSnippet"/>
              </w:rPr>
              <w:t xml:space="preserve">      type: tosca.nodes.WebServer.Nodejs</w:t>
            </w:r>
          </w:p>
          <w:p w14:paraId="0709C7AA" w14:textId="77777777" w:rsidR="00841FF2" w:rsidRPr="007E1EAE" w:rsidRDefault="00841FF2" w:rsidP="00841FF2">
            <w:pPr>
              <w:rPr>
                <w:rStyle w:val="CodeSnippet"/>
              </w:rPr>
            </w:pPr>
            <w:r w:rsidRPr="007E1EAE">
              <w:rPr>
                <w:rStyle w:val="CodeSnippet"/>
              </w:rPr>
              <w:t xml:space="preserve">      requirements:</w:t>
            </w:r>
          </w:p>
          <w:p w14:paraId="1D3D6701" w14:textId="77777777" w:rsidR="00841FF2" w:rsidRPr="007E1EAE" w:rsidRDefault="00841FF2" w:rsidP="00841FF2">
            <w:pPr>
              <w:rPr>
                <w:rStyle w:val="CodeSnippet"/>
              </w:rPr>
            </w:pPr>
            <w:r w:rsidRPr="007E1EAE">
              <w:rPr>
                <w:rStyle w:val="CodeSnippet"/>
              </w:rPr>
              <w:t xml:space="preserve">        - host: app_server</w:t>
            </w:r>
          </w:p>
          <w:p w14:paraId="57A54536" w14:textId="77777777" w:rsidR="00841FF2" w:rsidRPr="007E1EAE" w:rsidRDefault="00841FF2" w:rsidP="00841FF2">
            <w:pPr>
              <w:rPr>
                <w:rStyle w:val="CodeSnippet"/>
              </w:rPr>
            </w:pPr>
            <w:r w:rsidRPr="007E1EAE">
              <w:rPr>
                <w:rStyle w:val="CodeSnippet"/>
              </w:rPr>
              <w:t xml:space="preserve">      interfaces:</w:t>
            </w:r>
          </w:p>
          <w:p w14:paraId="7A5D1D21" w14:textId="77777777" w:rsidR="00841FF2" w:rsidRPr="007E1EAE" w:rsidRDefault="00841FF2" w:rsidP="00841FF2">
            <w:pPr>
              <w:rPr>
                <w:rStyle w:val="CodeSnippet"/>
              </w:rPr>
            </w:pPr>
            <w:r w:rsidRPr="007E1EAE">
              <w:rPr>
                <w:rStyle w:val="CodeSnippet"/>
              </w:rPr>
              <w:t xml:space="preserve">        Standard:</w:t>
            </w:r>
          </w:p>
          <w:p w14:paraId="61336622" w14:textId="77777777" w:rsidR="00841FF2" w:rsidRPr="007E1EAE" w:rsidRDefault="00841FF2" w:rsidP="00841FF2">
            <w:pPr>
              <w:rPr>
                <w:rStyle w:val="CodeSnippet"/>
              </w:rPr>
            </w:pPr>
            <w:r w:rsidRPr="007E1EAE">
              <w:rPr>
                <w:rStyle w:val="CodeSnippet"/>
              </w:rPr>
              <w:t xml:space="preserve">          create: scripts/nodejs/create.sh</w:t>
            </w:r>
          </w:p>
          <w:p w14:paraId="0BE21CF7" w14:textId="77777777" w:rsidR="00841FF2" w:rsidRPr="007E1EAE" w:rsidRDefault="00841FF2" w:rsidP="00841FF2">
            <w:pPr>
              <w:rPr>
                <w:rStyle w:val="CodeSnippet"/>
              </w:rPr>
            </w:pPr>
          </w:p>
          <w:p w14:paraId="7C7DF7CF" w14:textId="77777777" w:rsidR="00841FF2" w:rsidRPr="007E1EAE" w:rsidRDefault="00841FF2" w:rsidP="00841FF2">
            <w:pPr>
              <w:rPr>
                <w:rStyle w:val="CodeSnippet"/>
              </w:rPr>
            </w:pPr>
            <w:r w:rsidRPr="007E1EAE">
              <w:rPr>
                <w:rStyle w:val="CodeSnippet"/>
              </w:rPr>
              <w:t xml:space="preserve">    mongo_db:</w:t>
            </w:r>
          </w:p>
          <w:p w14:paraId="0798B65D" w14:textId="77777777" w:rsidR="00841FF2" w:rsidRPr="007E1EAE" w:rsidRDefault="00841FF2" w:rsidP="00841FF2">
            <w:pPr>
              <w:rPr>
                <w:rStyle w:val="CodeSnippet"/>
              </w:rPr>
            </w:pPr>
            <w:r w:rsidRPr="007E1EAE">
              <w:rPr>
                <w:rStyle w:val="CodeSnippet"/>
              </w:rPr>
              <w:t xml:space="preserve">      type: tosca.nodes.Database</w:t>
            </w:r>
          </w:p>
          <w:p w14:paraId="0898D280" w14:textId="77777777" w:rsidR="00841FF2" w:rsidRPr="007E1EAE" w:rsidRDefault="00841FF2" w:rsidP="00841FF2">
            <w:pPr>
              <w:rPr>
                <w:rStyle w:val="CodeSnippet"/>
              </w:rPr>
            </w:pPr>
            <w:r w:rsidRPr="007E1EAE">
              <w:rPr>
                <w:rStyle w:val="CodeSnippet"/>
              </w:rPr>
              <w:t xml:space="preserve">      requirements:</w:t>
            </w:r>
          </w:p>
          <w:p w14:paraId="69D01B44" w14:textId="77777777" w:rsidR="00841FF2" w:rsidRPr="007E1EAE" w:rsidRDefault="00841FF2" w:rsidP="00841FF2">
            <w:pPr>
              <w:rPr>
                <w:rStyle w:val="CodeSnippet"/>
              </w:rPr>
            </w:pPr>
            <w:r w:rsidRPr="007E1EAE">
              <w:rPr>
                <w:rStyle w:val="CodeSnippet"/>
              </w:rPr>
              <w:t xml:space="preserve">        - host: mongo_dbms</w:t>
            </w:r>
          </w:p>
          <w:p w14:paraId="6FB2E454" w14:textId="77777777" w:rsidR="00841FF2" w:rsidRPr="007E1EAE" w:rsidRDefault="00841FF2" w:rsidP="00841FF2">
            <w:pPr>
              <w:rPr>
                <w:rStyle w:val="CodeSnippet"/>
              </w:rPr>
            </w:pPr>
            <w:r w:rsidRPr="007E1EAE">
              <w:rPr>
                <w:rStyle w:val="CodeSnippet"/>
              </w:rPr>
              <w:t xml:space="preserve">      interfaces:</w:t>
            </w:r>
          </w:p>
          <w:p w14:paraId="3CEE688C" w14:textId="77777777" w:rsidR="00841FF2" w:rsidRPr="007E1EAE" w:rsidRDefault="00841FF2" w:rsidP="00841FF2">
            <w:pPr>
              <w:rPr>
                <w:rStyle w:val="CodeSnippet"/>
              </w:rPr>
            </w:pPr>
            <w:r w:rsidRPr="007E1EAE">
              <w:rPr>
                <w:rStyle w:val="CodeSnippet"/>
              </w:rPr>
              <w:t xml:space="preserve">        Standard:</w:t>
            </w:r>
          </w:p>
          <w:p w14:paraId="212D8A6B" w14:textId="77777777" w:rsidR="00841FF2" w:rsidRPr="007E1EAE" w:rsidRDefault="00841FF2" w:rsidP="00841FF2">
            <w:pPr>
              <w:rPr>
                <w:rStyle w:val="CodeSnippet"/>
              </w:rPr>
            </w:pPr>
            <w:r w:rsidRPr="007E1EAE">
              <w:rPr>
                <w:rStyle w:val="CodeSnippet"/>
              </w:rPr>
              <w:t xml:space="preserve">         create: create_database.sh</w:t>
            </w:r>
          </w:p>
          <w:p w14:paraId="6B23F041" w14:textId="77777777" w:rsidR="00841FF2" w:rsidRPr="007E1EAE" w:rsidRDefault="00841FF2" w:rsidP="00841FF2">
            <w:pPr>
              <w:rPr>
                <w:rStyle w:val="CodeSnippet"/>
              </w:rPr>
            </w:pPr>
          </w:p>
          <w:p w14:paraId="5CC4CF18" w14:textId="77777777" w:rsidR="00841FF2" w:rsidRPr="007E1EAE" w:rsidRDefault="00841FF2" w:rsidP="00841FF2">
            <w:pPr>
              <w:rPr>
                <w:rStyle w:val="CodeSnippet"/>
              </w:rPr>
            </w:pPr>
            <w:r w:rsidRPr="007E1EAE">
              <w:rPr>
                <w:rStyle w:val="CodeSnippet"/>
              </w:rPr>
              <w:t xml:space="preserve">    mongo_dbms:</w:t>
            </w:r>
          </w:p>
          <w:p w14:paraId="0549B1B3" w14:textId="77777777" w:rsidR="00841FF2" w:rsidRPr="007E1EAE" w:rsidRDefault="00841FF2" w:rsidP="00841FF2">
            <w:pPr>
              <w:rPr>
                <w:rStyle w:val="CodeSnippet"/>
              </w:rPr>
            </w:pPr>
            <w:r w:rsidRPr="007E1EAE">
              <w:rPr>
                <w:rStyle w:val="CodeSnippet"/>
              </w:rPr>
              <w:t xml:space="preserve">      type: tosca.nodes.DBMS</w:t>
            </w:r>
          </w:p>
          <w:p w14:paraId="7732DBAB" w14:textId="77777777" w:rsidR="00841FF2" w:rsidRPr="007E1EAE" w:rsidRDefault="00841FF2" w:rsidP="00841FF2">
            <w:pPr>
              <w:rPr>
                <w:rStyle w:val="CodeSnippet"/>
              </w:rPr>
            </w:pPr>
            <w:r w:rsidRPr="007E1EAE">
              <w:rPr>
                <w:rStyle w:val="CodeSnippet"/>
              </w:rPr>
              <w:t xml:space="preserve">      requirements:</w:t>
            </w:r>
          </w:p>
          <w:p w14:paraId="75221F70" w14:textId="77777777" w:rsidR="00841FF2" w:rsidRPr="007E1EAE" w:rsidRDefault="00841FF2" w:rsidP="00841FF2">
            <w:pPr>
              <w:rPr>
                <w:rStyle w:val="CodeSnippet"/>
              </w:rPr>
            </w:pPr>
            <w:r w:rsidRPr="007E1EAE">
              <w:rPr>
                <w:rStyle w:val="CodeSnippet"/>
              </w:rPr>
              <w:t xml:space="preserve">        - host: mongo_server</w:t>
            </w:r>
          </w:p>
          <w:p w14:paraId="391CF051" w14:textId="77777777" w:rsidR="00841FF2" w:rsidRPr="007E1EAE" w:rsidRDefault="00841FF2" w:rsidP="00841FF2">
            <w:pPr>
              <w:rPr>
                <w:rStyle w:val="CodeSnippet"/>
              </w:rPr>
            </w:pPr>
            <w:r w:rsidRPr="007E1EAE">
              <w:rPr>
                <w:rStyle w:val="CodeSnippet"/>
              </w:rPr>
              <w:lastRenderedPageBreak/>
              <w:t xml:space="preserve">      interfaces:</w:t>
            </w:r>
          </w:p>
          <w:p w14:paraId="263C2B2B" w14:textId="77777777" w:rsidR="00841FF2" w:rsidRPr="007E1EAE" w:rsidRDefault="00841FF2" w:rsidP="00841FF2">
            <w:pPr>
              <w:rPr>
                <w:rStyle w:val="CodeSnippet"/>
              </w:rPr>
            </w:pPr>
            <w:r w:rsidRPr="007E1EAE">
              <w:rPr>
                <w:rStyle w:val="CodeSnippet"/>
              </w:rPr>
              <w:t xml:space="preserve">        tosca.interfaces.node.lifecycle.Standard:</w:t>
            </w:r>
          </w:p>
          <w:p w14:paraId="6D50DEFE" w14:textId="77777777" w:rsidR="00841FF2" w:rsidRPr="007E1EAE" w:rsidRDefault="00841FF2" w:rsidP="00841FF2">
            <w:pPr>
              <w:rPr>
                <w:rStyle w:val="CodeSnippet"/>
              </w:rPr>
            </w:pPr>
            <w:r w:rsidRPr="007E1EAE">
              <w:rPr>
                <w:rStyle w:val="CodeSnippet"/>
              </w:rPr>
              <w:t xml:space="preserve">          create: scripts/mongodb/create.sh</w:t>
            </w:r>
          </w:p>
          <w:p w14:paraId="5287B653" w14:textId="77777777" w:rsidR="00841FF2" w:rsidRPr="007E1EAE" w:rsidRDefault="00841FF2" w:rsidP="00841FF2">
            <w:pPr>
              <w:rPr>
                <w:rStyle w:val="CodeSnippet"/>
              </w:rPr>
            </w:pPr>
            <w:r w:rsidRPr="007E1EAE">
              <w:rPr>
                <w:rStyle w:val="CodeSnippet"/>
              </w:rPr>
              <w:t xml:space="preserve">          configure: </w:t>
            </w:r>
          </w:p>
          <w:p w14:paraId="3B6A7854" w14:textId="77777777" w:rsidR="00841FF2" w:rsidRPr="007E1EAE" w:rsidRDefault="00841FF2" w:rsidP="00841FF2">
            <w:pPr>
              <w:rPr>
                <w:rStyle w:val="CodeSnippet"/>
              </w:rPr>
            </w:pPr>
            <w:r w:rsidRPr="007E1EAE">
              <w:rPr>
                <w:rStyle w:val="CodeSnippet"/>
              </w:rPr>
              <w:t xml:space="preserve">            implementation: scripts/mongodb/config.sh</w:t>
            </w:r>
          </w:p>
          <w:p w14:paraId="7E96F0C0" w14:textId="77777777" w:rsidR="00841FF2" w:rsidRPr="007E1EAE" w:rsidRDefault="00841FF2" w:rsidP="00841FF2">
            <w:pPr>
              <w:rPr>
                <w:rStyle w:val="CodeSnippet"/>
              </w:rPr>
            </w:pPr>
            <w:r w:rsidRPr="007E1EAE">
              <w:rPr>
                <w:rStyle w:val="CodeSnippet"/>
              </w:rPr>
              <w:t xml:space="preserve">            inputs: </w:t>
            </w:r>
          </w:p>
          <w:p w14:paraId="7F9EE577" w14:textId="77777777" w:rsidR="00841FF2" w:rsidRPr="007E1EAE" w:rsidRDefault="00841FF2" w:rsidP="00841FF2">
            <w:pPr>
              <w:rPr>
                <w:rStyle w:val="CodeSnippet"/>
              </w:rPr>
            </w:pPr>
            <w:r w:rsidRPr="007E1EAE">
              <w:rPr>
                <w:rStyle w:val="CodeSnippet"/>
              </w:rPr>
              <w:t xml:space="preserve">              mongodb_ip: { get_attribute: [mongo_server, ip_address] }</w:t>
            </w:r>
          </w:p>
          <w:p w14:paraId="0DD5FFD8" w14:textId="77777777" w:rsidR="00841FF2" w:rsidRPr="007E1EAE" w:rsidRDefault="00841FF2" w:rsidP="00841FF2">
            <w:pPr>
              <w:rPr>
                <w:rStyle w:val="CodeSnippet"/>
              </w:rPr>
            </w:pPr>
            <w:r w:rsidRPr="007E1EAE">
              <w:rPr>
                <w:rStyle w:val="CodeSnippet"/>
              </w:rPr>
              <w:t xml:space="preserve">          start: scripts/mongodb/start.sh</w:t>
            </w:r>
          </w:p>
          <w:p w14:paraId="65C4AD73" w14:textId="77777777" w:rsidR="00841FF2" w:rsidRPr="007E1EAE" w:rsidRDefault="00841FF2" w:rsidP="00841FF2">
            <w:pPr>
              <w:rPr>
                <w:rStyle w:val="CodeSnippet"/>
              </w:rPr>
            </w:pPr>
          </w:p>
          <w:p w14:paraId="453F0685" w14:textId="77777777" w:rsidR="00841FF2" w:rsidRPr="007E1EAE" w:rsidRDefault="00841FF2" w:rsidP="00841FF2">
            <w:pPr>
              <w:rPr>
                <w:rStyle w:val="CodeSnippet"/>
              </w:rPr>
            </w:pPr>
            <w:r w:rsidRPr="007E1EAE">
              <w:rPr>
                <w:rStyle w:val="CodeSnippet"/>
              </w:rPr>
              <w:t xml:space="preserve">    elasticsearch:</w:t>
            </w:r>
          </w:p>
          <w:p w14:paraId="1DE9EBD1" w14:textId="77777777" w:rsidR="00841FF2" w:rsidRPr="007E1EAE" w:rsidRDefault="00841FF2" w:rsidP="00841FF2">
            <w:pPr>
              <w:rPr>
                <w:rStyle w:val="CodeSnippet"/>
              </w:rPr>
            </w:pPr>
            <w:r w:rsidRPr="007E1EAE">
              <w:rPr>
                <w:rStyle w:val="CodeSnippet"/>
              </w:rPr>
              <w:t xml:space="preserve">      type: tosca.nodes.SoftwareComponent.Elasticsearch</w:t>
            </w:r>
          </w:p>
          <w:p w14:paraId="3208800D" w14:textId="77777777" w:rsidR="00841FF2" w:rsidRPr="007E1EAE" w:rsidRDefault="00841FF2" w:rsidP="00841FF2">
            <w:pPr>
              <w:rPr>
                <w:rStyle w:val="CodeSnippet"/>
              </w:rPr>
            </w:pPr>
            <w:r w:rsidRPr="007E1EAE">
              <w:rPr>
                <w:rStyle w:val="CodeSnippet"/>
              </w:rPr>
              <w:t xml:space="preserve">      requirements:</w:t>
            </w:r>
          </w:p>
          <w:p w14:paraId="0B25455F" w14:textId="77777777" w:rsidR="00841FF2" w:rsidRPr="007E1EAE" w:rsidRDefault="00841FF2" w:rsidP="00841FF2">
            <w:pPr>
              <w:rPr>
                <w:rStyle w:val="CodeSnippet"/>
              </w:rPr>
            </w:pPr>
            <w:r w:rsidRPr="007E1EAE">
              <w:rPr>
                <w:rStyle w:val="CodeSnippet"/>
              </w:rPr>
              <w:t xml:space="preserve">        - host: elasticsearch_server</w:t>
            </w:r>
          </w:p>
          <w:p w14:paraId="2FE30E67" w14:textId="77777777" w:rsidR="00841FF2" w:rsidRPr="007E1EAE" w:rsidRDefault="00841FF2" w:rsidP="00841FF2">
            <w:pPr>
              <w:rPr>
                <w:rStyle w:val="CodeSnippet"/>
              </w:rPr>
            </w:pPr>
            <w:r w:rsidRPr="007E1EAE">
              <w:rPr>
                <w:rStyle w:val="CodeSnippet"/>
              </w:rPr>
              <w:t xml:space="preserve">      interfaces:</w:t>
            </w:r>
          </w:p>
          <w:p w14:paraId="34AC446F" w14:textId="77777777" w:rsidR="00841FF2" w:rsidRPr="007E1EAE" w:rsidRDefault="00841FF2" w:rsidP="00841FF2">
            <w:pPr>
              <w:rPr>
                <w:rStyle w:val="CodeSnippet"/>
              </w:rPr>
            </w:pPr>
            <w:r w:rsidRPr="007E1EAE">
              <w:rPr>
                <w:rStyle w:val="CodeSnippet"/>
              </w:rPr>
              <w:t xml:space="preserve">        tosca.interfaces.node.lifecycle.Standard:</w:t>
            </w:r>
          </w:p>
          <w:p w14:paraId="4FCA26F2" w14:textId="77777777" w:rsidR="00841FF2" w:rsidRPr="007E1EAE" w:rsidRDefault="00841FF2" w:rsidP="00841FF2">
            <w:pPr>
              <w:rPr>
                <w:rStyle w:val="CodeSnippet"/>
              </w:rPr>
            </w:pPr>
            <w:r w:rsidRPr="007E1EAE">
              <w:rPr>
                <w:rStyle w:val="CodeSnippet"/>
              </w:rPr>
              <w:t xml:space="preserve">          create: scripts/elasticsearch/create.sh</w:t>
            </w:r>
          </w:p>
          <w:p w14:paraId="1944FCD7" w14:textId="77777777" w:rsidR="00841FF2" w:rsidRPr="007E1EAE" w:rsidRDefault="00841FF2" w:rsidP="00841FF2">
            <w:pPr>
              <w:rPr>
                <w:rStyle w:val="CodeSnippet"/>
              </w:rPr>
            </w:pPr>
            <w:r w:rsidRPr="007E1EAE">
              <w:rPr>
                <w:rStyle w:val="CodeSnippet"/>
              </w:rPr>
              <w:t xml:space="preserve">          start: scripts/elasticsearch/start.sh</w:t>
            </w:r>
          </w:p>
          <w:p w14:paraId="06A47F4D" w14:textId="77777777" w:rsidR="00841FF2" w:rsidRPr="007E1EAE" w:rsidRDefault="00841FF2" w:rsidP="00841FF2">
            <w:pPr>
              <w:rPr>
                <w:rStyle w:val="CodeSnippet"/>
              </w:rPr>
            </w:pPr>
            <w:r w:rsidRPr="007E1EAE">
              <w:rPr>
                <w:rStyle w:val="CodeSnippet"/>
              </w:rPr>
              <w:t xml:space="preserve">    logstash:</w:t>
            </w:r>
          </w:p>
          <w:p w14:paraId="6FB4737A" w14:textId="77777777" w:rsidR="00841FF2" w:rsidRPr="007E1EAE" w:rsidRDefault="00841FF2" w:rsidP="00841FF2">
            <w:pPr>
              <w:rPr>
                <w:rStyle w:val="CodeSnippet"/>
              </w:rPr>
            </w:pPr>
            <w:r w:rsidRPr="007E1EAE">
              <w:rPr>
                <w:rStyle w:val="CodeSnippet"/>
              </w:rPr>
              <w:t xml:space="preserve">      type: tosca.nodes.SoftwareComponent.Logstash</w:t>
            </w:r>
          </w:p>
          <w:p w14:paraId="78BF0C99" w14:textId="77777777" w:rsidR="00841FF2" w:rsidRPr="007E1EAE" w:rsidRDefault="00841FF2" w:rsidP="00841FF2">
            <w:pPr>
              <w:rPr>
                <w:rStyle w:val="CodeSnippet"/>
              </w:rPr>
            </w:pPr>
            <w:r w:rsidRPr="007E1EAE">
              <w:rPr>
                <w:rStyle w:val="CodeSnippet"/>
              </w:rPr>
              <w:t xml:space="preserve">      requirements:</w:t>
            </w:r>
          </w:p>
          <w:p w14:paraId="54533E65" w14:textId="77777777" w:rsidR="00841FF2" w:rsidRPr="007E1EAE" w:rsidRDefault="00841FF2" w:rsidP="00841FF2">
            <w:pPr>
              <w:rPr>
                <w:rStyle w:val="CodeSnippet"/>
              </w:rPr>
            </w:pPr>
            <w:r w:rsidRPr="007E1EAE">
              <w:rPr>
                <w:rStyle w:val="CodeSnippet"/>
              </w:rPr>
              <w:t xml:space="preserve">        - host: logstash_server</w:t>
            </w:r>
          </w:p>
          <w:p w14:paraId="188D896D" w14:textId="77777777" w:rsidR="00841FF2" w:rsidRPr="007E1EAE" w:rsidRDefault="00841FF2" w:rsidP="00841FF2">
            <w:pPr>
              <w:rPr>
                <w:rStyle w:val="CodeSnippet"/>
              </w:rPr>
            </w:pPr>
            <w:r w:rsidRPr="007E1EAE">
              <w:rPr>
                <w:rStyle w:val="CodeSnippet"/>
              </w:rPr>
              <w:t xml:space="preserve">        - search_endpoint: elasticsearch</w:t>
            </w:r>
          </w:p>
          <w:p w14:paraId="08DDE12F" w14:textId="77777777" w:rsidR="00841FF2" w:rsidRPr="007E1EAE" w:rsidRDefault="00841FF2" w:rsidP="00841FF2">
            <w:pPr>
              <w:rPr>
                <w:rStyle w:val="CodeSnippet"/>
              </w:rPr>
            </w:pPr>
            <w:r w:rsidRPr="007E1EAE">
              <w:rPr>
                <w:rStyle w:val="CodeSnippet"/>
              </w:rPr>
              <w:t xml:space="preserve">          interfaces:</w:t>
            </w:r>
          </w:p>
          <w:p w14:paraId="43147F99" w14:textId="77777777" w:rsidR="00841FF2" w:rsidRPr="007E1EAE" w:rsidRDefault="00841FF2" w:rsidP="00841FF2">
            <w:pPr>
              <w:rPr>
                <w:rStyle w:val="CodeSnippet"/>
              </w:rPr>
            </w:pPr>
            <w:r w:rsidRPr="007E1EAE">
              <w:rPr>
                <w:rStyle w:val="CodeSnippet"/>
              </w:rPr>
              <w:t xml:space="preserve">            tosca.interfaces.relationship.Configure:</w:t>
            </w:r>
          </w:p>
          <w:p w14:paraId="046FDAEA" w14:textId="77777777" w:rsidR="00841FF2" w:rsidRPr="007E1EAE" w:rsidRDefault="00841FF2" w:rsidP="00841FF2">
            <w:pPr>
              <w:rPr>
                <w:rStyle w:val="CodeSnippet"/>
              </w:rPr>
            </w:pPr>
            <w:r w:rsidRPr="007E1EAE">
              <w:rPr>
                <w:rStyle w:val="CodeSnippet"/>
              </w:rPr>
              <w:t xml:space="preserve">              pre_configure_source:</w:t>
            </w:r>
          </w:p>
          <w:p w14:paraId="522DFDAD" w14:textId="77777777" w:rsidR="00841FF2" w:rsidRPr="007E1EAE" w:rsidRDefault="00841FF2" w:rsidP="00841FF2">
            <w:pPr>
              <w:rPr>
                <w:rStyle w:val="CodeSnippet"/>
              </w:rPr>
            </w:pPr>
            <w:r w:rsidRPr="007E1EAE">
              <w:rPr>
                <w:rStyle w:val="CodeSnippet"/>
              </w:rPr>
              <w:t xml:space="preserve">                implementation: python/logstash/configure_elasticsearch.py</w:t>
            </w:r>
          </w:p>
          <w:p w14:paraId="4969B84E" w14:textId="77777777" w:rsidR="00841FF2" w:rsidRPr="007E1EAE" w:rsidRDefault="00841FF2" w:rsidP="00841FF2">
            <w:pPr>
              <w:rPr>
                <w:rStyle w:val="CodeSnippet"/>
              </w:rPr>
            </w:pPr>
            <w:r w:rsidRPr="007E1EAE">
              <w:rPr>
                <w:rStyle w:val="CodeSnippet"/>
              </w:rPr>
              <w:t xml:space="preserve">                input:</w:t>
            </w:r>
          </w:p>
          <w:p w14:paraId="77D055BC"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0E75FF7E" w14:textId="77777777" w:rsidR="00841FF2" w:rsidRPr="007E1EAE" w:rsidRDefault="00841FF2" w:rsidP="00841FF2">
            <w:pPr>
              <w:rPr>
                <w:rStyle w:val="CodeSnippet"/>
              </w:rPr>
            </w:pPr>
            <w:r w:rsidRPr="007E1EAE">
              <w:rPr>
                <w:rStyle w:val="CodeSnippet"/>
              </w:rPr>
              <w:t xml:space="preserve">      interfaces:</w:t>
            </w:r>
          </w:p>
          <w:p w14:paraId="5FD7315B" w14:textId="77777777" w:rsidR="00841FF2" w:rsidRPr="007E1EAE" w:rsidRDefault="00841FF2" w:rsidP="00841FF2">
            <w:pPr>
              <w:rPr>
                <w:rStyle w:val="CodeSnippet"/>
              </w:rPr>
            </w:pPr>
            <w:r w:rsidRPr="007E1EAE">
              <w:rPr>
                <w:rStyle w:val="CodeSnippet"/>
              </w:rPr>
              <w:t xml:space="preserve">        tosca.interfaces.node.lifecycle.Standard:</w:t>
            </w:r>
          </w:p>
          <w:p w14:paraId="5D8D4CD1" w14:textId="77777777" w:rsidR="00841FF2" w:rsidRPr="007E1EAE" w:rsidRDefault="00841FF2" w:rsidP="00841FF2">
            <w:pPr>
              <w:rPr>
                <w:rStyle w:val="CodeSnippet"/>
              </w:rPr>
            </w:pPr>
            <w:r w:rsidRPr="007E1EAE">
              <w:rPr>
                <w:rStyle w:val="CodeSnippet"/>
              </w:rPr>
              <w:t xml:space="preserve">          create: scripts/lostash/create.sh</w:t>
            </w:r>
          </w:p>
          <w:p w14:paraId="10C8E930" w14:textId="77777777" w:rsidR="00841FF2" w:rsidRPr="007E1EAE" w:rsidRDefault="00841FF2" w:rsidP="00841FF2">
            <w:pPr>
              <w:rPr>
                <w:rStyle w:val="CodeSnippet"/>
              </w:rPr>
            </w:pPr>
            <w:r w:rsidRPr="007E1EAE">
              <w:rPr>
                <w:rStyle w:val="CodeSnippet"/>
              </w:rPr>
              <w:t xml:space="preserve">          configure: scripts/logstash/config.sh</w:t>
            </w:r>
          </w:p>
          <w:p w14:paraId="06A68233" w14:textId="77777777" w:rsidR="00841FF2" w:rsidRPr="007E1EAE" w:rsidRDefault="00841FF2" w:rsidP="00841FF2">
            <w:pPr>
              <w:rPr>
                <w:rStyle w:val="CodeSnippet"/>
              </w:rPr>
            </w:pPr>
            <w:r w:rsidRPr="007E1EAE">
              <w:rPr>
                <w:rStyle w:val="CodeSnippet"/>
              </w:rPr>
              <w:t xml:space="preserve">          start: scripts/logstash/start.sh</w:t>
            </w:r>
          </w:p>
          <w:p w14:paraId="3CDD9500" w14:textId="77777777" w:rsidR="00841FF2" w:rsidRPr="007E1EAE" w:rsidRDefault="00841FF2" w:rsidP="00841FF2">
            <w:pPr>
              <w:rPr>
                <w:rStyle w:val="CodeSnippet"/>
              </w:rPr>
            </w:pPr>
          </w:p>
          <w:p w14:paraId="1BA9FCDD" w14:textId="77777777" w:rsidR="00841FF2" w:rsidRPr="007E1EAE" w:rsidRDefault="00841FF2" w:rsidP="00841FF2">
            <w:pPr>
              <w:rPr>
                <w:rStyle w:val="CodeSnippet"/>
              </w:rPr>
            </w:pPr>
            <w:r w:rsidRPr="007E1EAE">
              <w:rPr>
                <w:rStyle w:val="CodeSnippet"/>
              </w:rPr>
              <w:t xml:space="preserve">    kibana:</w:t>
            </w:r>
          </w:p>
          <w:p w14:paraId="63567849" w14:textId="77777777" w:rsidR="00841FF2" w:rsidRPr="007E1EAE" w:rsidRDefault="00841FF2" w:rsidP="00841FF2">
            <w:pPr>
              <w:rPr>
                <w:rStyle w:val="CodeSnippet"/>
              </w:rPr>
            </w:pPr>
            <w:r w:rsidRPr="007E1EAE">
              <w:rPr>
                <w:rStyle w:val="CodeSnippet"/>
              </w:rPr>
              <w:t xml:space="preserve">      type: tosca.nodes.SoftwareComponent.Kibana</w:t>
            </w:r>
          </w:p>
          <w:p w14:paraId="075165BC" w14:textId="77777777" w:rsidR="00841FF2" w:rsidRPr="007E1EAE" w:rsidRDefault="00841FF2" w:rsidP="00841FF2">
            <w:pPr>
              <w:rPr>
                <w:rStyle w:val="CodeSnippet"/>
              </w:rPr>
            </w:pPr>
            <w:r w:rsidRPr="007E1EAE">
              <w:rPr>
                <w:rStyle w:val="CodeSnippet"/>
              </w:rPr>
              <w:t xml:space="preserve">      requirements:</w:t>
            </w:r>
          </w:p>
          <w:p w14:paraId="58B88F46" w14:textId="77777777" w:rsidR="00841FF2" w:rsidRPr="007E1EAE" w:rsidRDefault="00841FF2" w:rsidP="00841FF2">
            <w:pPr>
              <w:rPr>
                <w:rStyle w:val="CodeSnippet"/>
              </w:rPr>
            </w:pPr>
            <w:r w:rsidRPr="007E1EAE">
              <w:rPr>
                <w:rStyle w:val="CodeSnippet"/>
              </w:rPr>
              <w:t xml:space="preserve">        - host: kibana_server</w:t>
            </w:r>
          </w:p>
          <w:p w14:paraId="3B5D5030" w14:textId="77777777" w:rsidR="00841FF2" w:rsidRPr="007E1EAE" w:rsidRDefault="00841FF2" w:rsidP="00841FF2">
            <w:pPr>
              <w:rPr>
                <w:rStyle w:val="CodeSnippet"/>
              </w:rPr>
            </w:pPr>
            <w:r w:rsidRPr="007E1EAE">
              <w:rPr>
                <w:rStyle w:val="CodeSnippet"/>
              </w:rPr>
              <w:t xml:space="preserve">        - search_endpoint: elasticsearch</w:t>
            </w:r>
          </w:p>
          <w:p w14:paraId="05DA2086" w14:textId="77777777" w:rsidR="00841FF2" w:rsidRPr="007E1EAE" w:rsidRDefault="00841FF2" w:rsidP="00841FF2">
            <w:pPr>
              <w:rPr>
                <w:rStyle w:val="CodeSnippet"/>
              </w:rPr>
            </w:pPr>
            <w:r w:rsidRPr="007E1EAE">
              <w:rPr>
                <w:rStyle w:val="CodeSnippet"/>
              </w:rPr>
              <w:t xml:space="preserve">      interfaces:</w:t>
            </w:r>
          </w:p>
          <w:p w14:paraId="1C1E7B6A" w14:textId="77777777" w:rsidR="00841FF2" w:rsidRPr="007E1EAE" w:rsidRDefault="00841FF2" w:rsidP="00841FF2">
            <w:pPr>
              <w:rPr>
                <w:rStyle w:val="CodeSnippet"/>
              </w:rPr>
            </w:pPr>
            <w:r w:rsidRPr="007E1EAE">
              <w:rPr>
                <w:rStyle w:val="CodeSnippet"/>
              </w:rPr>
              <w:lastRenderedPageBreak/>
              <w:t xml:space="preserve">        tosca.interfaces.node.lifecycle.Standard:</w:t>
            </w:r>
          </w:p>
          <w:p w14:paraId="587156F7" w14:textId="77777777" w:rsidR="00841FF2" w:rsidRPr="007E1EAE" w:rsidRDefault="00841FF2" w:rsidP="00841FF2">
            <w:pPr>
              <w:rPr>
                <w:rStyle w:val="CodeSnippet"/>
              </w:rPr>
            </w:pPr>
            <w:r w:rsidRPr="007E1EAE">
              <w:rPr>
                <w:rStyle w:val="CodeSnippet"/>
              </w:rPr>
              <w:t xml:space="preserve">          create: scripts/kibana/create.sh</w:t>
            </w:r>
          </w:p>
          <w:p w14:paraId="0F222A2F" w14:textId="77777777" w:rsidR="00841FF2" w:rsidRPr="007E1EAE" w:rsidRDefault="00841FF2" w:rsidP="00841FF2">
            <w:pPr>
              <w:rPr>
                <w:rStyle w:val="CodeSnippet"/>
              </w:rPr>
            </w:pPr>
            <w:r w:rsidRPr="007E1EAE">
              <w:rPr>
                <w:rStyle w:val="CodeSnippet"/>
              </w:rPr>
              <w:t xml:space="preserve">          configure:</w:t>
            </w:r>
          </w:p>
          <w:p w14:paraId="2CB9087E" w14:textId="77777777" w:rsidR="00841FF2" w:rsidRPr="007E1EAE" w:rsidRDefault="00841FF2" w:rsidP="00841FF2">
            <w:pPr>
              <w:rPr>
                <w:rStyle w:val="CodeSnippet"/>
              </w:rPr>
            </w:pPr>
            <w:r w:rsidRPr="007E1EAE">
              <w:rPr>
                <w:rStyle w:val="CodeSnippet"/>
              </w:rPr>
              <w:t xml:space="preserve">            implementation: scripts/kibana/config.sh</w:t>
            </w:r>
          </w:p>
          <w:p w14:paraId="5187A52F" w14:textId="77777777" w:rsidR="00841FF2" w:rsidRPr="007E1EAE" w:rsidRDefault="00841FF2" w:rsidP="00841FF2">
            <w:pPr>
              <w:rPr>
                <w:rStyle w:val="CodeSnippet"/>
              </w:rPr>
            </w:pPr>
            <w:r w:rsidRPr="007E1EAE">
              <w:rPr>
                <w:rStyle w:val="CodeSnippet"/>
              </w:rPr>
              <w:t xml:space="preserve">            input:</w:t>
            </w:r>
          </w:p>
          <w:p w14:paraId="5BD8ECFD"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2C089BD9" w14:textId="77777777" w:rsidR="00841FF2" w:rsidRPr="007E1EAE" w:rsidRDefault="00841FF2" w:rsidP="00841FF2">
            <w:pPr>
              <w:rPr>
                <w:rStyle w:val="CodeSnippet"/>
              </w:rPr>
            </w:pPr>
            <w:r w:rsidRPr="007E1EAE">
              <w:rPr>
                <w:rStyle w:val="CodeSnippet"/>
              </w:rPr>
              <w:t xml:space="preserve">              kibana_ip: { get_attribute: [kibana_server, ip_address] }</w:t>
            </w:r>
          </w:p>
          <w:p w14:paraId="614FA9EC" w14:textId="77777777" w:rsidR="00841FF2" w:rsidRPr="007E1EAE" w:rsidRDefault="00841FF2" w:rsidP="00841FF2">
            <w:pPr>
              <w:rPr>
                <w:rStyle w:val="CodeSnippet"/>
              </w:rPr>
            </w:pPr>
            <w:r w:rsidRPr="007E1EAE">
              <w:rPr>
                <w:rStyle w:val="CodeSnippet"/>
              </w:rPr>
              <w:t xml:space="preserve">          start: scripts/kibana/start.sh</w:t>
            </w:r>
          </w:p>
          <w:p w14:paraId="4836B79F" w14:textId="77777777" w:rsidR="00841FF2" w:rsidRPr="007E1EAE" w:rsidRDefault="00841FF2" w:rsidP="00841FF2">
            <w:pPr>
              <w:rPr>
                <w:rStyle w:val="CodeSnippet"/>
              </w:rPr>
            </w:pPr>
          </w:p>
          <w:p w14:paraId="762F3662" w14:textId="77777777" w:rsidR="00841FF2" w:rsidRPr="007E1EAE" w:rsidRDefault="00841FF2" w:rsidP="00841FF2">
            <w:pPr>
              <w:rPr>
                <w:rStyle w:val="CodeSnippet"/>
              </w:rPr>
            </w:pPr>
            <w:r w:rsidRPr="007E1EAE">
              <w:rPr>
                <w:rStyle w:val="CodeSnippet"/>
              </w:rPr>
              <w:t xml:space="preserve">    app_collectd:</w:t>
            </w:r>
          </w:p>
          <w:p w14:paraId="0C4655D3" w14:textId="77777777" w:rsidR="00841FF2" w:rsidRPr="007E1EAE" w:rsidRDefault="00841FF2" w:rsidP="00841FF2">
            <w:pPr>
              <w:rPr>
                <w:rStyle w:val="CodeSnippet"/>
              </w:rPr>
            </w:pPr>
            <w:r w:rsidRPr="007E1EAE">
              <w:rPr>
                <w:rStyle w:val="CodeSnippet"/>
              </w:rPr>
              <w:t xml:space="preserve">      type: tosca.nodes.SoftwareComponent.Collectd</w:t>
            </w:r>
          </w:p>
          <w:p w14:paraId="01573BD3" w14:textId="77777777" w:rsidR="00841FF2" w:rsidRPr="007E1EAE" w:rsidRDefault="00841FF2" w:rsidP="00841FF2">
            <w:pPr>
              <w:rPr>
                <w:rStyle w:val="CodeSnippet"/>
              </w:rPr>
            </w:pPr>
            <w:r w:rsidRPr="007E1EAE">
              <w:rPr>
                <w:rStyle w:val="CodeSnippet"/>
              </w:rPr>
              <w:t xml:space="preserve">      requirements:</w:t>
            </w:r>
          </w:p>
          <w:p w14:paraId="0A9EBBA9" w14:textId="77777777" w:rsidR="00841FF2" w:rsidRPr="007E1EAE" w:rsidRDefault="00841FF2" w:rsidP="00841FF2">
            <w:pPr>
              <w:rPr>
                <w:rStyle w:val="CodeSnippet"/>
              </w:rPr>
            </w:pPr>
            <w:r w:rsidRPr="007E1EAE">
              <w:rPr>
                <w:rStyle w:val="CodeSnippet"/>
              </w:rPr>
              <w:t xml:space="preserve">        - host: app_server</w:t>
            </w:r>
          </w:p>
          <w:p w14:paraId="06920A1B" w14:textId="77777777" w:rsidR="00841FF2" w:rsidRPr="007E1EAE" w:rsidRDefault="00841FF2" w:rsidP="00841FF2">
            <w:pPr>
              <w:rPr>
                <w:rStyle w:val="CodeSnippet"/>
              </w:rPr>
            </w:pPr>
            <w:r w:rsidRPr="007E1EAE">
              <w:rPr>
                <w:rStyle w:val="CodeSnippet"/>
              </w:rPr>
              <w:t xml:space="preserve">        - collectd_endpoint: logstash</w:t>
            </w:r>
          </w:p>
          <w:p w14:paraId="2B9A6645" w14:textId="77777777" w:rsidR="00841FF2" w:rsidRPr="007E1EAE" w:rsidRDefault="00841FF2" w:rsidP="00841FF2">
            <w:pPr>
              <w:rPr>
                <w:rStyle w:val="CodeSnippet"/>
              </w:rPr>
            </w:pPr>
            <w:r w:rsidRPr="007E1EAE">
              <w:rPr>
                <w:rStyle w:val="CodeSnippet"/>
              </w:rPr>
              <w:t xml:space="preserve">          interfaces:</w:t>
            </w:r>
          </w:p>
          <w:p w14:paraId="5D522697" w14:textId="77777777" w:rsidR="00841FF2" w:rsidRPr="007E1EAE" w:rsidRDefault="00841FF2" w:rsidP="00841FF2">
            <w:pPr>
              <w:rPr>
                <w:rStyle w:val="CodeSnippet"/>
              </w:rPr>
            </w:pPr>
            <w:r w:rsidRPr="007E1EAE">
              <w:rPr>
                <w:rStyle w:val="CodeSnippet"/>
              </w:rPr>
              <w:t xml:space="preserve">            tosca.interfaces.relationship.Configure:</w:t>
            </w:r>
          </w:p>
          <w:p w14:paraId="339F55EC" w14:textId="77777777" w:rsidR="00841FF2" w:rsidRPr="007E1EAE" w:rsidRDefault="00841FF2" w:rsidP="00841FF2">
            <w:pPr>
              <w:rPr>
                <w:rStyle w:val="CodeSnippet"/>
              </w:rPr>
            </w:pPr>
            <w:r w:rsidRPr="007E1EAE">
              <w:rPr>
                <w:rStyle w:val="CodeSnippet"/>
              </w:rPr>
              <w:t xml:space="preserve">              pre_configure_target:</w:t>
            </w:r>
          </w:p>
          <w:p w14:paraId="02AFFF7A" w14:textId="77777777" w:rsidR="00841FF2" w:rsidRPr="007E1EAE" w:rsidRDefault="00841FF2" w:rsidP="00841FF2">
            <w:pPr>
              <w:rPr>
                <w:rStyle w:val="CodeSnippet"/>
              </w:rPr>
            </w:pPr>
            <w:r w:rsidRPr="007E1EAE">
              <w:rPr>
                <w:rStyle w:val="CodeSnippet"/>
              </w:rPr>
              <w:t xml:space="preserve">                implementation: python/logstash/configure_collectd.py</w:t>
            </w:r>
          </w:p>
          <w:p w14:paraId="34E89C66" w14:textId="77777777" w:rsidR="00841FF2" w:rsidRPr="007E1EAE" w:rsidRDefault="00841FF2" w:rsidP="00841FF2">
            <w:pPr>
              <w:rPr>
                <w:rStyle w:val="CodeSnippet"/>
              </w:rPr>
            </w:pPr>
            <w:r w:rsidRPr="007E1EAE">
              <w:rPr>
                <w:rStyle w:val="CodeSnippet"/>
              </w:rPr>
              <w:t xml:space="preserve">      interfaces:</w:t>
            </w:r>
          </w:p>
          <w:p w14:paraId="5AC4CDEC" w14:textId="77777777" w:rsidR="00841FF2" w:rsidRPr="007E1EAE" w:rsidRDefault="00841FF2" w:rsidP="00841FF2">
            <w:pPr>
              <w:rPr>
                <w:rStyle w:val="CodeSnippet"/>
              </w:rPr>
            </w:pPr>
            <w:r w:rsidRPr="007E1EAE">
              <w:rPr>
                <w:rStyle w:val="CodeSnippet"/>
              </w:rPr>
              <w:t xml:space="preserve">        tosca.interfaces.node.lifecycle.Standard:</w:t>
            </w:r>
          </w:p>
          <w:p w14:paraId="4B1CB18C" w14:textId="77777777" w:rsidR="00841FF2" w:rsidRPr="007E1EAE" w:rsidRDefault="00841FF2" w:rsidP="00841FF2">
            <w:pPr>
              <w:rPr>
                <w:rStyle w:val="CodeSnippet"/>
              </w:rPr>
            </w:pPr>
            <w:r w:rsidRPr="007E1EAE">
              <w:rPr>
                <w:rStyle w:val="CodeSnippet"/>
              </w:rPr>
              <w:t xml:space="preserve">          create: scripts/collectd/create.sh</w:t>
            </w:r>
          </w:p>
          <w:p w14:paraId="26D42765" w14:textId="77777777" w:rsidR="00841FF2" w:rsidRPr="007E1EAE" w:rsidRDefault="00841FF2" w:rsidP="00841FF2">
            <w:pPr>
              <w:rPr>
                <w:rStyle w:val="CodeSnippet"/>
              </w:rPr>
            </w:pPr>
            <w:r w:rsidRPr="007E1EAE">
              <w:rPr>
                <w:rStyle w:val="CodeSnippet"/>
              </w:rPr>
              <w:t xml:space="preserve">          configure:</w:t>
            </w:r>
          </w:p>
          <w:p w14:paraId="33F817DF" w14:textId="77777777" w:rsidR="00841FF2" w:rsidRPr="007E1EAE" w:rsidRDefault="00841FF2" w:rsidP="00841FF2">
            <w:pPr>
              <w:rPr>
                <w:rStyle w:val="CodeSnippet"/>
              </w:rPr>
            </w:pPr>
            <w:r w:rsidRPr="007E1EAE">
              <w:rPr>
                <w:rStyle w:val="CodeSnippet"/>
              </w:rPr>
              <w:t xml:space="preserve">            implementation: python/collectd/config.py</w:t>
            </w:r>
          </w:p>
          <w:p w14:paraId="4FB8991B" w14:textId="77777777" w:rsidR="00841FF2" w:rsidRPr="007E1EAE" w:rsidRDefault="00841FF2" w:rsidP="00841FF2">
            <w:pPr>
              <w:rPr>
                <w:rStyle w:val="CodeSnippet"/>
              </w:rPr>
            </w:pPr>
            <w:r w:rsidRPr="007E1EAE">
              <w:rPr>
                <w:rStyle w:val="CodeSnippet"/>
              </w:rPr>
              <w:t xml:space="preserve">            input:</w:t>
            </w:r>
          </w:p>
          <w:p w14:paraId="77D68B81"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7CB2C6E0" w14:textId="77777777" w:rsidR="00841FF2" w:rsidRPr="007E1EAE" w:rsidRDefault="00841FF2" w:rsidP="00841FF2">
            <w:pPr>
              <w:rPr>
                <w:rStyle w:val="CodeSnippet"/>
              </w:rPr>
            </w:pPr>
            <w:r w:rsidRPr="007E1EAE">
              <w:rPr>
                <w:rStyle w:val="CodeSnippet"/>
              </w:rPr>
              <w:t xml:space="preserve">          start: scripts/collectd/start.sh</w:t>
            </w:r>
          </w:p>
          <w:p w14:paraId="718478AE" w14:textId="77777777" w:rsidR="00841FF2" w:rsidRPr="007E1EAE" w:rsidRDefault="00841FF2" w:rsidP="00841FF2">
            <w:pPr>
              <w:rPr>
                <w:rStyle w:val="CodeSnippet"/>
              </w:rPr>
            </w:pPr>
          </w:p>
          <w:p w14:paraId="0216AE6A" w14:textId="77777777" w:rsidR="00841FF2" w:rsidRPr="007E1EAE" w:rsidRDefault="00841FF2" w:rsidP="00841FF2">
            <w:pPr>
              <w:rPr>
                <w:rStyle w:val="CodeSnippet"/>
              </w:rPr>
            </w:pPr>
            <w:r w:rsidRPr="007E1EAE">
              <w:rPr>
                <w:rStyle w:val="CodeSnippet"/>
              </w:rPr>
              <w:t xml:space="preserve">    app_rsyslog:</w:t>
            </w:r>
          </w:p>
          <w:p w14:paraId="3B2DCE15" w14:textId="77777777" w:rsidR="00841FF2" w:rsidRPr="007E1EAE" w:rsidRDefault="00841FF2" w:rsidP="00841FF2">
            <w:pPr>
              <w:rPr>
                <w:rStyle w:val="CodeSnippet"/>
              </w:rPr>
            </w:pPr>
            <w:r w:rsidRPr="007E1EAE">
              <w:rPr>
                <w:rStyle w:val="CodeSnippet"/>
              </w:rPr>
              <w:t xml:space="preserve">      type: tosca.nodes.SoftwareComponent.Rsyslog</w:t>
            </w:r>
          </w:p>
          <w:p w14:paraId="6747D099" w14:textId="77777777" w:rsidR="00841FF2" w:rsidRPr="007E1EAE" w:rsidRDefault="00841FF2" w:rsidP="00841FF2">
            <w:pPr>
              <w:rPr>
                <w:rStyle w:val="CodeSnippet"/>
              </w:rPr>
            </w:pPr>
            <w:r w:rsidRPr="007E1EAE">
              <w:rPr>
                <w:rStyle w:val="CodeSnippet"/>
              </w:rPr>
              <w:t xml:space="preserve">      requirements:</w:t>
            </w:r>
          </w:p>
          <w:p w14:paraId="491A6DAD" w14:textId="77777777" w:rsidR="00841FF2" w:rsidRPr="007E1EAE" w:rsidRDefault="00841FF2" w:rsidP="00841FF2">
            <w:pPr>
              <w:rPr>
                <w:rStyle w:val="CodeSnippet"/>
              </w:rPr>
            </w:pPr>
            <w:r w:rsidRPr="007E1EAE">
              <w:rPr>
                <w:rStyle w:val="CodeSnippet"/>
              </w:rPr>
              <w:t xml:space="preserve">        - host: app_server</w:t>
            </w:r>
          </w:p>
          <w:p w14:paraId="15EE5580" w14:textId="77777777" w:rsidR="00841FF2" w:rsidRPr="007E1EAE" w:rsidRDefault="00841FF2" w:rsidP="00841FF2">
            <w:pPr>
              <w:rPr>
                <w:rStyle w:val="CodeSnippet"/>
              </w:rPr>
            </w:pPr>
            <w:r w:rsidRPr="007E1EAE">
              <w:rPr>
                <w:rStyle w:val="CodeSnippet"/>
              </w:rPr>
              <w:t xml:space="preserve">        - rsyslog_endpoint: logstash</w:t>
            </w:r>
          </w:p>
          <w:p w14:paraId="7352C632" w14:textId="77777777" w:rsidR="00841FF2" w:rsidRPr="007E1EAE" w:rsidRDefault="00841FF2" w:rsidP="00841FF2">
            <w:pPr>
              <w:rPr>
                <w:rStyle w:val="CodeSnippet"/>
              </w:rPr>
            </w:pPr>
            <w:r w:rsidRPr="007E1EAE">
              <w:rPr>
                <w:rStyle w:val="CodeSnippet"/>
              </w:rPr>
              <w:t xml:space="preserve">          interfaces:</w:t>
            </w:r>
          </w:p>
          <w:p w14:paraId="498A5CEE" w14:textId="77777777" w:rsidR="00841FF2" w:rsidRPr="007E1EAE" w:rsidRDefault="00841FF2" w:rsidP="00841FF2">
            <w:pPr>
              <w:rPr>
                <w:rStyle w:val="CodeSnippet"/>
              </w:rPr>
            </w:pPr>
            <w:r w:rsidRPr="007E1EAE">
              <w:rPr>
                <w:rStyle w:val="CodeSnippet"/>
              </w:rPr>
              <w:t xml:space="preserve">            tosca.interfaces.relationship.Configure:</w:t>
            </w:r>
          </w:p>
          <w:p w14:paraId="5C1BFE89" w14:textId="77777777" w:rsidR="00841FF2" w:rsidRPr="007E1EAE" w:rsidRDefault="00841FF2" w:rsidP="00841FF2">
            <w:pPr>
              <w:rPr>
                <w:rStyle w:val="CodeSnippet"/>
              </w:rPr>
            </w:pPr>
            <w:r w:rsidRPr="007E1EAE">
              <w:rPr>
                <w:rStyle w:val="CodeSnippet"/>
              </w:rPr>
              <w:t xml:space="preserve">              pre_configure_target:</w:t>
            </w:r>
          </w:p>
          <w:p w14:paraId="3900B313" w14:textId="77777777" w:rsidR="00841FF2" w:rsidRPr="007E1EAE" w:rsidRDefault="00841FF2" w:rsidP="00841FF2">
            <w:pPr>
              <w:rPr>
                <w:rStyle w:val="CodeSnippet"/>
              </w:rPr>
            </w:pPr>
            <w:r w:rsidRPr="007E1EAE">
              <w:rPr>
                <w:rStyle w:val="CodeSnippet"/>
              </w:rPr>
              <w:t xml:space="preserve">                implementation: python/logstash/configure_rsyslog.py</w:t>
            </w:r>
          </w:p>
          <w:p w14:paraId="6AE2A98E" w14:textId="77777777" w:rsidR="00841FF2" w:rsidRPr="007E1EAE" w:rsidRDefault="00841FF2" w:rsidP="00841FF2">
            <w:pPr>
              <w:rPr>
                <w:rStyle w:val="CodeSnippet"/>
              </w:rPr>
            </w:pPr>
            <w:r w:rsidRPr="007E1EAE">
              <w:rPr>
                <w:rStyle w:val="CodeSnippet"/>
              </w:rPr>
              <w:t xml:space="preserve">      interfaces:</w:t>
            </w:r>
          </w:p>
          <w:p w14:paraId="148F9BA2" w14:textId="77777777" w:rsidR="00841FF2" w:rsidRPr="007E1EAE" w:rsidRDefault="00841FF2" w:rsidP="00841FF2">
            <w:pPr>
              <w:rPr>
                <w:rStyle w:val="CodeSnippet"/>
              </w:rPr>
            </w:pPr>
            <w:r w:rsidRPr="007E1EAE">
              <w:rPr>
                <w:rStyle w:val="CodeSnippet"/>
              </w:rPr>
              <w:t xml:space="preserve">        tosca.interfaces.node.lifecycle.Standard:</w:t>
            </w:r>
          </w:p>
          <w:p w14:paraId="645250D1" w14:textId="77777777" w:rsidR="00841FF2" w:rsidRPr="007E1EAE" w:rsidRDefault="00841FF2" w:rsidP="00841FF2">
            <w:pPr>
              <w:rPr>
                <w:rStyle w:val="CodeSnippet"/>
              </w:rPr>
            </w:pPr>
            <w:r w:rsidRPr="007E1EAE">
              <w:rPr>
                <w:rStyle w:val="CodeSnippet"/>
              </w:rPr>
              <w:t xml:space="preserve">          create: scripts/rsyslog/create.sh</w:t>
            </w:r>
          </w:p>
          <w:p w14:paraId="44F36041" w14:textId="77777777" w:rsidR="00841FF2" w:rsidRPr="007E1EAE" w:rsidRDefault="00841FF2" w:rsidP="00841FF2">
            <w:pPr>
              <w:rPr>
                <w:rStyle w:val="CodeSnippet"/>
              </w:rPr>
            </w:pPr>
            <w:r w:rsidRPr="007E1EAE">
              <w:rPr>
                <w:rStyle w:val="CodeSnippet"/>
              </w:rPr>
              <w:t xml:space="preserve">          configure:</w:t>
            </w:r>
          </w:p>
          <w:p w14:paraId="47C080E5" w14:textId="77777777" w:rsidR="00841FF2" w:rsidRPr="007E1EAE" w:rsidRDefault="00841FF2" w:rsidP="00841FF2">
            <w:pPr>
              <w:rPr>
                <w:rStyle w:val="CodeSnippet"/>
              </w:rPr>
            </w:pPr>
            <w:r w:rsidRPr="007E1EAE">
              <w:rPr>
                <w:rStyle w:val="CodeSnippet"/>
              </w:rPr>
              <w:lastRenderedPageBreak/>
              <w:t xml:space="preserve">            implementation: scripts/rsyslog/config.sh</w:t>
            </w:r>
          </w:p>
          <w:p w14:paraId="3F1D9E85" w14:textId="77777777" w:rsidR="00841FF2" w:rsidRPr="007E1EAE" w:rsidRDefault="00841FF2" w:rsidP="00841FF2">
            <w:pPr>
              <w:rPr>
                <w:rStyle w:val="CodeSnippet"/>
              </w:rPr>
            </w:pPr>
            <w:r w:rsidRPr="007E1EAE">
              <w:rPr>
                <w:rStyle w:val="CodeSnippet"/>
              </w:rPr>
              <w:t xml:space="preserve">            input:</w:t>
            </w:r>
          </w:p>
          <w:p w14:paraId="6E57192C"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1E6DAA6B" w14:textId="77777777" w:rsidR="00841FF2" w:rsidRPr="007E1EAE" w:rsidRDefault="00841FF2" w:rsidP="00841FF2">
            <w:pPr>
              <w:rPr>
                <w:rStyle w:val="CodeSnippet"/>
              </w:rPr>
            </w:pPr>
            <w:r w:rsidRPr="007E1EAE">
              <w:rPr>
                <w:rStyle w:val="CodeSnippet"/>
              </w:rPr>
              <w:t xml:space="preserve">          start: scripts/rsyslog/start.sh</w:t>
            </w:r>
          </w:p>
          <w:p w14:paraId="702F810B" w14:textId="77777777" w:rsidR="00841FF2" w:rsidRPr="007E1EAE" w:rsidRDefault="00841FF2" w:rsidP="00841FF2">
            <w:pPr>
              <w:rPr>
                <w:rStyle w:val="CodeSnippet"/>
              </w:rPr>
            </w:pPr>
          </w:p>
          <w:p w14:paraId="69766959" w14:textId="77777777" w:rsidR="00841FF2" w:rsidRPr="007E1EAE" w:rsidRDefault="00841FF2" w:rsidP="00841FF2">
            <w:pPr>
              <w:rPr>
                <w:rStyle w:val="CodeSnippet"/>
              </w:rPr>
            </w:pPr>
            <w:r w:rsidRPr="007E1EAE">
              <w:rPr>
                <w:rStyle w:val="CodeSnippet"/>
              </w:rPr>
              <w:t xml:space="preserve">    app_server:</w:t>
            </w:r>
          </w:p>
          <w:p w14:paraId="7EB459F7" w14:textId="77777777" w:rsidR="00841FF2" w:rsidRPr="007E1EAE" w:rsidRDefault="00841FF2" w:rsidP="00841FF2">
            <w:pPr>
              <w:rPr>
                <w:rStyle w:val="CodeSnippet"/>
              </w:rPr>
            </w:pPr>
            <w:r w:rsidRPr="007E1EAE">
              <w:rPr>
                <w:rStyle w:val="CodeSnippet"/>
              </w:rPr>
              <w:t xml:space="preserve">      type: tosca.nodes.Compute</w:t>
            </w:r>
          </w:p>
          <w:p w14:paraId="67EC4261" w14:textId="77777777" w:rsidR="00841FF2" w:rsidRPr="007E1EAE" w:rsidRDefault="00841FF2" w:rsidP="00841FF2">
            <w:pPr>
              <w:rPr>
                <w:rStyle w:val="CodeSnippet"/>
              </w:rPr>
            </w:pPr>
            <w:r w:rsidRPr="007E1EAE">
              <w:rPr>
                <w:rStyle w:val="CodeSnippet"/>
              </w:rPr>
              <w:t xml:space="preserve">      capabilities:</w:t>
            </w:r>
          </w:p>
          <w:p w14:paraId="6DBB6192" w14:textId="77777777" w:rsidR="00841FF2" w:rsidRPr="007E1EAE" w:rsidRDefault="00841FF2" w:rsidP="00841FF2">
            <w:pPr>
              <w:rPr>
                <w:rStyle w:val="CodeSnippet"/>
              </w:rPr>
            </w:pPr>
            <w:r w:rsidRPr="007E1EAE">
              <w:rPr>
                <w:rStyle w:val="CodeSnippet"/>
              </w:rPr>
              <w:t xml:space="preserve">        host:</w:t>
            </w:r>
          </w:p>
          <w:p w14:paraId="489B122D" w14:textId="77777777" w:rsidR="00841FF2" w:rsidRPr="007E1EAE" w:rsidRDefault="00841FF2" w:rsidP="00841FF2">
            <w:pPr>
              <w:rPr>
                <w:rStyle w:val="CodeSnippet"/>
              </w:rPr>
            </w:pPr>
            <w:r w:rsidRPr="007E1EAE">
              <w:rPr>
                <w:rStyle w:val="CodeSnippet"/>
              </w:rPr>
              <w:t xml:space="preserve">          properties: *host_capabilities</w:t>
            </w:r>
          </w:p>
          <w:p w14:paraId="0015372C" w14:textId="77777777" w:rsidR="00841FF2" w:rsidRPr="007E1EAE" w:rsidRDefault="00841FF2" w:rsidP="00841FF2">
            <w:pPr>
              <w:rPr>
                <w:rStyle w:val="CodeSnippet"/>
              </w:rPr>
            </w:pPr>
            <w:r w:rsidRPr="007E1EAE">
              <w:rPr>
                <w:rStyle w:val="CodeSnippet"/>
              </w:rPr>
              <w:t xml:space="preserve">        os:</w:t>
            </w:r>
          </w:p>
          <w:p w14:paraId="48F238E6" w14:textId="77777777" w:rsidR="00841FF2" w:rsidRPr="007E1EAE" w:rsidRDefault="00841FF2" w:rsidP="00841FF2">
            <w:pPr>
              <w:rPr>
                <w:rStyle w:val="CodeSnippet"/>
              </w:rPr>
            </w:pPr>
            <w:r w:rsidRPr="007E1EAE">
              <w:rPr>
                <w:rStyle w:val="CodeSnippet"/>
              </w:rPr>
              <w:t xml:space="preserve">          properties: *os_capabilities</w:t>
            </w:r>
          </w:p>
          <w:p w14:paraId="0F7DA5F4" w14:textId="77777777" w:rsidR="00841FF2" w:rsidRPr="007E1EAE" w:rsidRDefault="00841FF2" w:rsidP="00841FF2">
            <w:pPr>
              <w:rPr>
                <w:rStyle w:val="CodeSnippet"/>
              </w:rPr>
            </w:pPr>
          </w:p>
          <w:p w14:paraId="62542CF3" w14:textId="77777777" w:rsidR="00841FF2" w:rsidRPr="007E1EAE" w:rsidRDefault="00841FF2" w:rsidP="00841FF2">
            <w:pPr>
              <w:rPr>
                <w:rStyle w:val="CodeSnippet"/>
              </w:rPr>
            </w:pPr>
            <w:r w:rsidRPr="007E1EAE">
              <w:rPr>
                <w:rStyle w:val="CodeSnippet"/>
              </w:rPr>
              <w:t xml:space="preserve">    mongo_server:</w:t>
            </w:r>
          </w:p>
          <w:p w14:paraId="524D3FAA" w14:textId="77777777" w:rsidR="00841FF2" w:rsidRPr="007E1EAE" w:rsidRDefault="00841FF2" w:rsidP="00841FF2">
            <w:pPr>
              <w:rPr>
                <w:rStyle w:val="CodeSnippet"/>
              </w:rPr>
            </w:pPr>
            <w:r w:rsidRPr="007E1EAE">
              <w:rPr>
                <w:rStyle w:val="CodeSnippet"/>
              </w:rPr>
              <w:t xml:space="preserve">      type: tosca.nodes.Compute</w:t>
            </w:r>
          </w:p>
          <w:p w14:paraId="78905158" w14:textId="77777777" w:rsidR="00841FF2" w:rsidRPr="007E1EAE" w:rsidRDefault="00841FF2" w:rsidP="00841FF2">
            <w:pPr>
              <w:rPr>
                <w:rStyle w:val="CodeSnippet"/>
              </w:rPr>
            </w:pPr>
            <w:r w:rsidRPr="007E1EAE">
              <w:rPr>
                <w:rStyle w:val="CodeSnippet"/>
              </w:rPr>
              <w:t xml:space="preserve">      capabilities:</w:t>
            </w:r>
          </w:p>
          <w:p w14:paraId="538D8F15" w14:textId="77777777" w:rsidR="00841FF2" w:rsidRPr="007E1EAE" w:rsidRDefault="00841FF2" w:rsidP="00841FF2">
            <w:pPr>
              <w:rPr>
                <w:rStyle w:val="CodeSnippet"/>
              </w:rPr>
            </w:pPr>
            <w:r w:rsidRPr="007E1EAE">
              <w:rPr>
                <w:rStyle w:val="CodeSnippet"/>
              </w:rPr>
              <w:t xml:space="preserve">        host:</w:t>
            </w:r>
          </w:p>
          <w:p w14:paraId="78B70B0B" w14:textId="77777777" w:rsidR="00841FF2" w:rsidRPr="007E1EAE" w:rsidRDefault="00841FF2" w:rsidP="00841FF2">
            <w:pPr>
              <w:rPr>
                <w:rStyle w:val="CodeSnippet"/>
              </w:rPr>
            </w:pPr>
            <w:r w:rsidRPr="007E1EAE">
              <w:rPr>
                <w:rStyle w:val="CodeSnippet"/>
              </w:rPr>
              <w:t xml:space="preserve">          properties: *host_capabilities</w:t>
            </w:r>
          </w:p>
          <w:p w14:paraId="212F8CD9" w14:textId="77777777" w:rsidR="00841FF2" w:rsidRPr="007E1EAE" w:rsidRDefault="00841FF2" w:rsidP="00841FF2">
            <w:pPr>
              <w:rPr>
                <w:rStyle w:val="CodeSnippet"/>
              </w:rPr>
            </w:pPr>
            <w:r w:rsidRPr="007E1EAE">
              <w:rPr>
                <w:rStyle w:val="CodeSnippet"/>
              </w:rPr>
              <w:t xml:space="preserve">        os:</w:t>
            </w:r>
          </w:p>
          <w:p w14:paraId="383B3161" w14:textId="77777777" w:rsidR="00841FF2" w:rsidRPr="007E1EAE" w:rsidRDefault="00841FF2" w:rsidP="00841FF2">
            <w:pPr>
              <w:rPr>
                <w:rStyle w:val="CodeSnippet"/>
              </w:rPr>
            </w:pPr>
            <w:r w:rsidRPr="007E1EAE">
              <w:rPr>
                <w:rStyle w:val="CodeSnippet"/>
              </w:rPr>
              <w:t xml:space="preserve">          properties: *os_capabilities</w:t>
            </w:r>
          </w:p>
          <w:p w14:paraId="51E23A31" w14:textId="77777777" w:rsidR="00841FF2" w:rsidRPr="007E1EAE" w:rsidRDefault="00841FF2" w:rsidP="00841FF2">
            <w:pPr>
              <w:rPr>
                <w:rStyle w:val="CodeSnippet"/>
              </w:rPr>
            </w:pPr>
          </w:p>
          <w:p w14:paraId="6EDF4F7A" w14:textId="77777777" w:rsidR="00841FF2" w:rsidRPr="007E1EAE" w:rsidRDefault="00841FF2" w:rsidP="00841FF2">
            <w:pPr>
              <w:rPr>
                <w:rStyle w:val="CodeSnippet"/>
              </w:rPr>
            </w:pPr>
            <w:r w:rsidRPr="007E1EAE">
              <w:rPr>
                <w:rStyle w:val="CodeSnippet"/>
              </w:rPr>
              <w:t xml:space="preserve">    elasticsearch_server:</w:t>
            </w:r>
          </w:p>
          <w:p w14:paraId="07F8E7D2" w14:textId="77777777" w:rsidR="00841FF2" w:rsidRPr="007E1EAE" w:rsidRDefault="00841FF2" w:rsidP="00841FF2">
            <w:pPr>
              <w:rPr>
                <w:rStyle w:val="CodeSnippet"/>
              </w:rPr>
            </w:pPr>
            <w:r w:rsidRPr="007E1EAE">
              <w:rPr>
                <w:rStyle w:val="CodeSnippet"/>
              </w:rPr>
              <w:t xml:space="preserve">      type: tosca.nodes.Compute</w:t>
            </w:r>
          </w:p>
          <w:p w14:paraId="72E2175D" w14:textId="77777777" w:rsidR="00841FF2" w:rsidRPr="007E1EAE" w:rsidRDefault="00841FF2" w:rsidP="00841FF2">
            <w:pPr>
              <w:rPr>
                <w:rStyle w:val="CodeSnippet"/>
              </w:rPr>
            </w:pPr>
            <w:r w:rsidRPr="007E1EAE">
              <w:rPr>
                <w:rStyle w:val="CodeSnippet"/>
              </w:rPr>
              <w:t xml:space="preserve">      capabilities:</w:t>
            </w:r>
          </w:p>
          <w:p w14:paraId="66A72DD7" w14:textId="77777777" w:rsidR="00841FF2" w:rsidRPr="007E1EAE" w:rsidRDefault="00841FF2" w:rsidP="00841FF2">
            <w:pPr>
              <w:rPr>
                <w:rStyle w:val="CodeSnippet"/>
              </w:rPr>
            </w:pPr>
            <w:r w:rsidRPr="007E1EAE">
              <w:rPr>
                <w:rStyle w:val="CodeSnippet"/>
              </w:rPr>
              <w:t xml:space="preserve">        host:</w:t>
            </w:r>
          </w:p>
          <w:p w14:paraId="3696700A" w14:textId="77777777" w:rsidR="00841FF2" w:rsidRPr="007E1EAE" w:rsidRDefault="00841FF2" w:rsidP="00841FF2">
            <w:pPr>
              <w:rPr>
                <w:rStyle w:val="CodeSnippet"/>
              </w:rPr>
            </w:pPr>
            <w:r w:rsidRPr="007E1EAE">
              <w:rPr>
                <w:rStyle w:val="CodeSnippet"/>
              </w:rPr>
              <w:t xml:space="preserve">          properties: *host_capabilities</w:t>
            </w:r>
          </w:p>
          <w:p w14:paraId="44550ECB" w14:textId="77777777" w:rsidR="00841FF2" w:rsidRPr="007E1EAE" w:rsidRDefault="00841FF2" w:rsidP="00841FF2">
            <w:pPr>
              <w:rPr>
                <w:rStyle w:val="CodeSnippet"/>
              </w:rPr>
            </w:pPr>
            <w:r w:rsidRPr="007E1EAE">
              <w:rPr>
                <w:rStyle w:val="CodeSnippet"/>
              </w:rPr>
              <w:t xml:space="preserve">        os:</w:t>
            </w:r>
          </w:p>
          <w:p w14:paraId="0E254F73" w14:textId="77777777" w:rsidR="00841FF2" w:rsidRPr="007E1EAE" w:rsidRDefault="00841FF2" w:rsidP="00841FF2">
            <w:pPr>
              <w:rPr>
                <w:rStyle w:val="CodeSnippet"/>
              </w:rPr>
            </w:pPr>
            <w:r w:rsidRPr="007E1EAE">
              <w:rPr>
                <w:rStyle w:val="CodeSnippet"/>
              </w:rPr>
              <w:t xml:space="preserve">          properties: *os_capabilities</w:t>
            </w:r>
          </w:p>
          <w:p w14:paraId="4865B01D" w14:textId="77777777" w:rsidR="00841FF2" w:rsidRPr="007E1EAE" w:rsidRDefault="00841FF2" w:rsidP="00841FF2">
            <w:pPr>
              <w:rPr>
                <w:rStyle w:val="CodeSnippet"/>
              </w:rPr>
            </w:pPr>
          </w:p>
          <w:p w14:paraId="0022315D" w14:textId="77777777" w:rsidR="00841FF2" w:rsidRPr="007E1EAE" w:rsidRDefault="00841FF2" w:rsidP="00841FF2">
            <w:pPr>
              <w:rPr>
                <w:rStyle w:val="CodeSnippet"/>
              </w:rPr>
            </w:pPr>
            <w:r w:rsidRPr="007E1EAE">
              <w:rPr>
                <w:rStyle w:val="CodeSnippet"/>
              </w:rPr>
              <w:t xml:space="preserve">    logstash_server:</w:t>
            </w:r>
          </w:p>
          <w:p w14:paraId="3ACC74AF" w14:textId="77777777" w:rsidR="00841FF2" w:rsidRPr="007E1EAE" w:rsidRDefault="00841FF2" w:rsidP="00841FF2">
            <w:pPr>
              <w:rPr>
                <w:rStyle w:val="CodeSnippet"/>
              </w:rPr>
            </w:pPr>
            <w:r w:rsidRPr="007E1EAE">
              <w:rPr>
                <w:rStyle w:val="CodeSnippet"/>
              </w:rPr>
              <w:t xml:space="preserve">      type: tosca.nodes.Compute</w:t>
            </w:r>
          </w:p>
          <w:p w14:paraId="50A52462" w14:textId="77777777" w:rsidR="00841FF2" w:rsidRPr="007E1EAE" w:rsidRDefault="00841FF2" w:rsidP="00841FF2">
            <w:pPr>
              <w:rPr>
                <w:rStyle w:val="CodeSnippet"/>
              </w:rPr>
            </w:pPr>
            <w:r w:rsidRPr="007E1EAE">
              <w:rPr>
                <w:rStyle w:val="CodeSnippet"/>
              </w:rPr>
              <w:t xml:space="preserve">      capabilities:</w:t>
            </w:r>
          </w:p>
          <w:p w14:paraId="6A719E6A" w14:textId="77777777" w:rsidR="00841FF2" w:rsidRPr="007E1EAE" w:rsidRDefault="00841FF2" w:rsidP="00841FF2">
            <w:pPr>
              <w:rPr>
                <w:rStyle w:val="CodeSnippet"/>
              </w:rPr>
            </w:pPr>
            <w:r w:rsidRPr="007E1EAE">
              <w:rPr>
                <w:rStyle w:val="CodeSnippet"/>
              </w:rPr>
              <w:t xml:space="preserve">        host:</w:t>
            </w:r>
          </w:p>
          <w:p w14:paraId="23D7280B" w14:textId="77777777" w:rsidR="00841FF2" w:rsidRPr="007E1EAE" w:rsidRDefault="00841FF2" w:rsidP="00841FF2">
            <w:pPr>
              <w:rPr>
                <w:rStyle w:val="CodeSnippet"/>
              </w:rPr>
            </w:pPr>
            <w:r w:rsidRPr="007E1EAE">
              <w:rPr>
                <w:rStyle w:val="CodeSnippet"/>
              </w:rPr>
              <w:t xml:space="preserve">          properties: *host_capabilities</w:t>
            </w:r>
          </w:p>
          <w:p w14:paraId="1027F82E" w14:textId="77777777" w:rsidR="00841FF2" w:rsidRPr="007E1EAE" w:rsidRDefault="00841FF2" w:rsidP="00841FF2">
            <w:pPr>
              <w:rPr>
                <w:rStyle w:val="CodeSnippet"/>
              </w:rPr>
            </w:pPr>
            <w:r w:rsidRPr="007E1EAE">
              <w:rPr>
                <w:rStyle w:val="CodeSnippet"/>
              </w:rPr>
              <w:t xml:space="preserve">        os:</w:t>
            </w:r>
          </w:p>
          <w:p w14:paraId="6868A971" w14:textId="77777777" w:rsidR="00841FF2" w:rsidRPr="007E1EAE" w:rsidRDefault="00841FF2" w:rsidP="00841FF2">
            <w:pPr>
              <w:rPr>
                <w:rStyle w:val="CodeSnippet"/>
              </w:rPr>
            </w:pPr>
            <w:r w:rsidRPr="007E1EAE">
              <w:rPr>
                <w:rStyle w:val="CodeSnippet"/>
              </w:rPr>
              <w:t xml:space="preserve">          properties: *os_capabilities</w:t>
            </w:r>
          </w:p>
          <w:p w14:paraId="12393EC0" w14:textId="77777777" w:rsidR="00841FF2" w:rsidRPr="007E1EAE" w:rsidRDefault="00841FF2" w:rsidP="00841FF2">
            <w:pPr>
              <w:rPr>
                <w:rStyle w:val="CodeSnippet"/>
              </w:rPr>
            </w:pPr>
          </w:p>
          <w:p w14:paraId="39291867" w14:textId="77777777" w:rsidR="00841FF2" w:rsidRPr="007E1EAE" w:rsidRDefault="00841FF2" w:rsidP="00841FF2">
            <w:pPr>
              <w:rPr>
                <w:rStyle w:val="CodeSnippet"/>
              </w:rPr>
            </w:pPr>
            <w:r w:rsidRPr="007E1EAE">
              <w:rPr>
                <w:rStyle w:val="CodeSnippet"/>
              </w:rPr>
              <w:t xml:space="preserve">    kibana_server:</w:t>
            </w:r>
          </w:p>
          <w:p w14:paraId="7899FA49" w14:textId="77777777" w:rsidR="00841FF2" w:rsidRPr="007E1EAE" w:rsidRDefault="00841FF2" w:rsidP="00841FF2">
            <w:pPr>
              <w:rPr>
                <w:rStyle w:val="CodeSnippet"/>
              </w:rPr>
            </w:pPr>
            <w:r w:rsidRPr="007E1EAE">
              <w:rPr>
                <w:rStyle w:val="CodeSnippet"/>
              </w:rPr>
              <w:t xml:space="preserve">      type: tosca.nodes.Compute</w:t>
            </w:r>
          </w:p>
          <w:p w14:paraId="4623BEAD" w14:textId="77777777" w:rsidR="00841FF2" w:rsidRPr="007E1EAE" w:rsidRDefault="00841FF2" w:rsidP="00841FF2">
            <w:pPr>
              <w:rPr>
                <w:rStyle w:val="CodeSnippet"/>
              </w:rPr>
            </w:pPr>
            <w:r w:rsidRPr="007E1EAE">
              <w:rPr>
                <w:rStyle w:val="CodeSnippet"/>
              </w:rPr>
              <w:t xml:space="preserve">      capabilities:</w:t>
            </w:r>
          </w:p>
          <w:p w14:paraId="6456CBEF" w14:textId="77777777" w:rsidR="00841FF2" w:rsidRPr="007E1EAE" w:rsidRDefault="00841FF2" w:rsidP="00841FF2">
            <w:pPr>
              <w:rPr>
                <w:rStyle w:val="CodeSnippet"/>
              </w:rPr>
            </w:pPr>
            <w:r w:rsidRPr="007E1EAE">
              <w:rPr>
                <w:rStyle w:val="CodeSnippet"/>
              </w:rPr>
              <w:t xml:space="preserve">        host:</w:t>
            </w:r>
          </w:p>
          <w:p w14:paraId="70DA8EE6" w14:textId="77777777" w:rsidR="00841FF2" w:rsidRPr="007E1EAE" w:rsidRDefault="00841FF2" w:rsidP="00841FF2">
            <w:pPr>
              <w:rPr>
                <w:rStyle w:val="CodeSnippet"/>
              </w:rPr>
            </w:pPr>
            <w:r w:rsidRPr="007E1EAE">
              <w:rPr>
                <w:rStyle w:val="CodeSnippet"/>
              </w:rPr>
              <w:lastRenderedPageBreak/>
              <w:t xml:space="preserve">          properties: *host_capabilities</w:t>
            </w:r>
          </w:p>
          <w:p w14:paraId="0BA91029" w14:textId="77777777" w:rsidR="00841FF2" w:rsidRPr="007E1EAE" w:rsidRDefault="00841FF2" w:rsidP="00841FF2">
            <w:pPr>
              <w:rPr>
                <w:rStyle w:val="CodeSnippet"/>
              </w:rPr>
            </w:pPr>
            <w:r w:rsidRPr="007E1EAE">
              <w:rPr>
                <w:rStyle w:val="CodeSnippet"/>
              </w:rPr>
              <w:t xml:space="preserve">        os:</w:t>
            </w:r>
          </w:p>
          <w:p w14:paraId="6FDD9915" w14:textId="77777777" w:rsidR="00841FF2" w:rsidRPr="007E1EAE" w:rsidRDefault="00841FF2" w:rsidP="00841FF2">
            <w:pPr>
              <w:rPr>
                <w:rStyle w:val="CodeSnippet"/>
              </w:rPr>
            </w:pPr>
            <w:r w:rsidRPr="007E1EAE">
              <w:rPr>
                <w:rStyle w:val="CodeSnippet"/>
              </w:rPr>
              <w:t xml:space="preserve">          properties: *os_capabilities</w:t>
            </w:r>
          </w:p>
          <w:p w14:paraId="2346B091" w14:textId="77777777" w:rsidR="00841FF2" w:rsidRPr="007E1EAE" w:rsidRDefault="00841FF2" w:rsidP="00841FF2">
            <w:pPr>
              <w:rPr>
                <w:rStyle w:val="CodeSnippet"/>
              </w:rPr>
            </w:pPr>
          </w:p>
          <w:p w14:paraId="69F080EA" w14:textId="77777777" w:rsidR="00841FF2" w:rsidRPr="007E1EAE" w:rsidRDefault="00841FF2" w:rsidP="00841FF2">
            <w:pPr>
              <w:rPr>
                <w:rStyle w:val="CodeSnippet"/>
              </w:rPr>
            </w:pPr>
            <w:r w:rsidRPr="007E1EAE">
              <w:rPr>
                <w:rStyle w:val="CodeSnippet"/>
              </w:rPr>
              <w:t xml:space="preserve">  outputs:</w:t>
            </w:r>
          </w:p>
          <w:p w14:paraId="4A8E93D5" w14:textId="77777777" w:rsidR="00841FF2" w:rsidRPr="007E1EAE" w:rsidRDefault="00841FF2" w:rsidP="00841FF2">
            <w:pPr>
              <w:rPr>
                <w:rStyle w:val="CodeSnippet"/>
              </w:rPr>
            </w:pPr>
            <w:r w:rsidRPr="007E1EAE">
              <w:rPr>
                <w:rStyle w:val="CodeSnippet"/>
              </w:rPr>
              <w:t xml:space="preserve">    nodejs_url:</w:t>
            </w:r>
          </w:p>
          <w:p w14:paraId="5ACA31C3" w14:textId="77777777" w:rsidR="00841FF2" w:rsidRPr="007E1EAE" w:rsidRDefault="00841FF2" w:rsidP="00841FF2">
            <w:pPr>
              <w:rPr>
                <w:rStyle w:val="CodeSnippet"/>
              </w:rPr>
            </w:pPr>
            <w:r w:rsidRPr="007E1EAE">
              <w:rPr>
                <w:rStyle w:val="CodeSnippet"/>
              </w:rPr>
              <w:t xml:space="preserve">      description: URL for the nodejs server.</w:t>
            </w:r>
          </w:p>
          <w:p w14:paraId="19E3E873" w14:textId="77777777" w:rsidR="00841FF2" w:rsidRPr="007E1EAE" w:rsidRDefault="00841FF2" w:rsidP="00841FF2">
            <w:pPr>
              <w:rPr>
                <w:rStyle w:val="CodeSnippet"/>
              </w:rPr>
            </w:pPr>
            <w:r w:rsidRPr="007E1EAE">
              <w:rPr>
                <w:rStyle w:val="CodeSnippet"/>
              </w:rPr>
              <w:t xml:space="preserve">      value: { get_attribute: [ app_server, private_address ] }</w:t>
            </w:r>
          </w:p>
          <w:p w14:paraId="575938C0" w14:textId="77777777" w:rsidR="00841FF2" w:rsidRPr="007E1EAE" w:rsidRDefault="00841FF2" w:rsidP="00841FF2">
            <w:pPr>
              <w:rPr>
                <w:rStyle w:val="CodeSnippet"/>
              </w:rPr>
            </w:pPr>
            <w:r w:rsidRPr="007E1EAE">
              <w:rPr>
                <w:rStyle w:val="CodeSnippet"/>
              </w:rPr>
              <w:t xml:space="preserve">    mongodb_url:</w:t>
            </w:r>
          </w:p>
          <w:p w14:paraId="14E307B4" w14:textId="77777777" w:rsidR="00841FF2" w:rsidRPr="007E1EAE" w:rsidRDefault="00841FF2" w:rsidP="00841FF2">
            <w:pPr>
              <w:rPr>
                <w:rStyle w:val="CodeSnippet"/>
              </w:rPr>
            </w:pPr>
            <w:r w:rsidRPr="007E1EAE">
              <w:rPr>
                <w:rStyle w:val="CodeSnippet"/>
              </w:rPr>
              <w:t xml:space="preserve">      description: URL for the mongodb server.</w:t>
            </w:r>
          </w:p>
          <w:p w14:paraId="64AB31B8" w14:textId="77777777" w:rsidR="00841FF2" w:rsidRPr="007E1EAE" w:rsidRDefault="00841FF2" w:rsidP="00841FF2">
            <w:pPr>
              <w:rPr>
                <w:rStyle w:val="CodeSnippet"/>
              </w:rPr>
            </w:pPr>
            <w:r w:rsidRPr="007E1EAE">
              <w:rPr>
                <w:rStyle w:val="CodeSnippet"/>
              </w:rPr>
              <w:t xml:space="preserve">      value: { get_attribute: [ mongo_server, private_address ] }</w:t>
            </w:r>
          </w:p>
          <w:p w14:paraId="169F5BEE" w14:textId="77777777" w:rsidR="00841FF2" w:rsidRPr="007E1EAE" w:rsidRDefault="00841FF2" w:rsidP="00841FF2">
            <w:pPr>
              <w:rPr>
                <w:rStyle w:val="CodeSnippet"/>
              </w:rPr>
            </w:pPr>
            <w:r w:rsidRPr="007E1EAE">
              <w:rPr>
                <w:rStyle w:val="CodeSnippet"/>
              </w:rPr>
              <w:t xml:space="preserve">    elasticsearch_url:</w:t>
            </w:r>
          </w:p>
          <w:p w14:paraId="7A966524" w14:textId="77777777" w:rsidR="00841FF2" w:rsidRPr="007E1EAE" w:rsidRDefault="00841FF2" w:rsidP="00841FF2">
            <w:pPr>
              <w:rPr>
                <w:rStyle w:val="CodeSnippet"/>
              </w:rPr>
            </w:pPr>
            <w:r w:rsidRPr="007E1EAE">
              <w:rPr>
                <w:rStyle w:val="CodeSnippet"/>
              </w:rPr>
              <w:t xml:space="preserve">      description: URL for the elasticsearch server.</w:t>
            </w:r>
          </w:p>
          <w:p w14:paraId="76B3124E" w14:textId="77777777" w:rsidR="00841FF2" w:rsidRPr="007E1EAE" w:rsidRDefault="00841FF2" w:rsidP="00841FF2">
            <w:pPr>
              <w:rPr>
                <w:rStyle w:val="CodeSnippet"/>
              </w:rPr>
            </w:pPr>
            <w:r w:rsidRPr="007E1EAE">
              <w:rPr>
                <w:rStyle w:val="CodeSnippet"/>
              </w:rPr>
              <w:t xml:space="preserve">      value: { get_attribute: [ elasticsearch_server, private_address ] }</w:t>
            </w:r>
          </w:p>
          <w:p w14:paraId="4ED240D5" w14:textId="77777777" w:rsidR="00841FF2" w:rsidRPr="007E1EAE" w:rsidRDefault="00841FF2" w:rsidP="00841FF2">
            <w:pPr>
              <w:rPr>
                <w:rStyle w:val="CodeSnippet"/>
              </w:rPr>
            </w:pPr>
            <w:r w:rsidRPr="007E1EAE">
              <w:rPr>
                <w:rStyle w:val="CodeSnippet"/>
              </w:rPr>
              <w:t xml:space="preserve">    logstash_url:</w:t>
            </w:r>
          </w:p>
          <w:p w14:paraId="730E0703" w14:textId="77777777" w:rsidR="00841FF2" w:rsidRPr="007E1EAE" w:rsidRDefault="00841FF2" w:rsidP="00841FF2">
            <w:pPr>
              <w:rPr>
                <w:rStyle w:val="CodeSnippet"/>
              </w:rPr>
            </w:pPr>
            <w:r w:rsidRPr="007E1EAE">
              <w:rPr>
                <w:rStyle w:val="CodeSnippet"/>
              </w:rPr>
              <w:t xml:space="preserve">      description: URL for the logstash server.</w:t>
            </w:r>
          </w:p>
          <w:p w14:paraId="7C3003E9" w14:textId="77777777" w:rsidR="00841FF2" w:rsidRPr="007E1EAE" w:rsidRDefault="00841FF2" w:rsidP="00841FF2">
            <w:pPr>
              <w:rPr>
                <w:rStyle w:val="CodeSnippet"/>
              </w:rPr>
            </w:pPr>
            <w:r w:rsidRPr="007E1EAE">
              <w:rPr>
                <w:rStyle w:val="CodeSnippet"/>
              </w:rPr>
              <w:t xml:space="preserve">      value: { get_attribute: [ logstash_server, private_address ] }</w:t>
            </w:r>
          </w:p>
          <w:p w14:paraId="5912EB5E" w14:textId="77777777" w:rsidR="00841FF2" w:rsidRPr="007E1EAE" w:rsidRDefault="00841FF2" w:rsidP="00841FF2">
            <w:pPr>
              <w:rPr>
                <w:rStyle w:val="CodeSnippet"/>
              </w:rPr>
            </w:pPr>
            <w:r w:rsidRPr="007E1EAE">
              <w:rPr>
                <w:rStyle w:val="CodeSnippet"/>
              </w:rPr>
              <w:t xml:space="preserve">    kibana_url:</w:t>
            </w:r>
          </w:p>
          <w:p w14:paraId="45DC5A60" w14:textId="77777777" w:rsidR="00841FF2" w:rsidRPr="007E1EAE" w:rsidRDefault="00841FF2" w:rsidP="00841FF2">
            <w:pPr>
              <w:rPr>
                <w:rStyle w:val="CodeSnippet"/>
              </w:rPr>
            </w:pPr>
            <w:r w:rsidRPr="007E1EAE">
              <w:rPr>
                <w:rStyle w:val="CodeSnippet"/>
              </w:rPr>
              <w:t xml:space="preserve">      description: URL for the kibana server.</w:t>
            </w:r>
          </w:p>
          <w:p w14:paraId="3183FDED" w14:textId="77777777" w:rsidR="00841FF2" w:rsidRPr="007E1EAE" w:rsidRDefault="00841FF2" w:rsidP="00841FF2">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3D070D5D" w14:textId="77777777" w:rsidR="00841FF2" w:rsidRPr="007E1EAE" w:rsidRDefault="00841FF2" w:rsidP="00841FF2">
      <w:pPr>
        <w:pStyle w:val="Heading4"/>
      </w:pPr>
      <w:r w:rsidRPr="007E1EAE">
        <w:lastRenderedPageBreak/>
        <w:t>Sample scripts</w:t>
      </w:r>
    </w:p>
    <w:p w14:paraId="52987656" w14:textId="77777777" w:rsidR="00841FF2" w:rsidRPr="007E1EAE" w:rsidRDefault="00841FF2" w:rsidP="00841FF2">
      <w:pPr>
        <w:pStyle w:val="NormalaroundTable"/>
      </w:pPr>
      <w:r w:rsidRPr="007E1EAE">
        <w:t>Where the referenced implementation scripts in the example above would have the following contents</w:t>
      </w:r>
    </w:p>
    <w:p w14:paraId="3E009B02" w14:textId="77777777" w:rsidR="00841FF2" w:rsidRPr="007E1EAE" w:rsidRDefault="00841FF2" w:rsidP="00841FF2">
      <w:pPr>
        <w:pStyle w:val="Heading3"/>
      </w:pPr>
      <w:bookmarkStart w:id="1699" w:name="_Toc395171857"/>
      <w:bookmarkStart w:id="1700" w:name="_Toc395525693"/>
      <w:bookmarkStart w:id="1701" w:name="_Toc395540343"/>
      <w:bookmarkStart w:id="1702" w:name="_Toc395776357"/>
      <w:bookmarkStart w:id="1703" w:name="_Toc395171860"/>
      <w:bookmarkStart w:id="1704" w:name="_Toc395525696"/>
      <w:bookmarkStart w:id="1705" w:name="_Toc395540346"/>
      <w:bookmarkStart w:id="1706" w:name="_Toc395776360"/>
      <w:bookmarkStart w:id="1707" w:name="USE_CASE_CONTAINERS_1"/>
      <w:bookmarkStart w:id="1708" w:name="_Toc454457947"/>
      <w:bookmarkStart w:id="1709" w:name="_Toc454458746"/>
      <w:bookmarkStart w:id="1710" w:name="_Toc397688832"/>
      <w:bookmarkEnd w:id="1694"/>
      <w:bookmarkEnd w:id="1699"/>
      <w:bookmarkEnd w:id="1700"/>
      <w:bookmarkEnd w:id="1701"/>
      <w:bookmarkEnd w:id="1702"/>
      <w:bookmarkEnd w:id="1703"/>
      <w:bookmarkEnd w:id="1704"/>
      <w:bookmarkEnd w:id="1705"/>
      <w:bookmarkEnd w:id="1706"/>
      <w:r w:rsidRPr="007E1EAE">
        <w:t xml:space="preserve">Container-1: Containers using Docker single Compute instance </w:t>
      </w:r>
      <w:bookmarkEnd w:id="1707"/>
      <w:r w:rsidRPr="007E1EAE">
        <w:t>(Containers only)</w:t>
      </w:r>
      <w:bookmarkEnd w:id="1708"/>
      <w:bookmarkEnd w:id="1709"/>
    </w:p>
    <w:p w14:paraId="3847666E" w14:textId="77777777" w:rsidR="00841FF2" w:rsidRPr="007E1EAE" w:rsidRDefault="00841FF2" w:rsidP="00841FF2">
      <w:pPr>
        <w:pStyle w:val="Heading4"/>
      </w:pPr>
      <w:r w:rsidRPr="007E1EAE">
        <w:t>Description</w:t>
      </w:r>
    </w:p>
    <w:p w14:paraId="26316779" w14:textId="77777777" w:rsidR="00841FF2" w:rsidRPr="007E1EAE" w:rsidRDefault="00841FF2" w:rsidP="00841FF2">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05B5ACF" w14:textId="77777777" w:rsidR="00841FF2" w:rsidRPr="007E1EAE" w:rsidRDefault="00841FF2" w:rsidP="00841FF2"/>
    <w:p w14:paraId="5BB78679" w14:textId="77777777" w:rsidR="00841FF2" w:rsidRPr="007E1EAE" w:rsidRDefault="00841FF2" w:rsidP="00841FF2">
      <w:r w:rsidRPr="007E1EAE">
        <w:t>This use case also demonstrates:</w:t>
      </w:r>
    </w:p>
    <w:p w14:paraId="2AAEB08B" w14:textId="77777777" w:rsidR="00841FF2" w:rsidRPr="007E1EAE" w:rsidRDefault="00841FF2" w:rsidP="00971CED">
      <w:pPr>
        <w:pStyle w:val="ListParagraph"/>
        <w:numPr>
          <w:ilvl w:val="0"/>
          <w:numId w:val="40"/>
        </w:numPr>
      </w:pPr>
      <w:r w:rsidRPr="007E1EAE">
        <w:t>Abstract description of Requirements (i.e., Container and Docker) allowing platform to dynamically select the appropriate runtime Capabilities that match.</w:t>
      </w:r>
    </w:p>
    <w:p w14:paraId="0AB77D25" w14:textId="77777777" w:rsidR="00841FF2" w:rsidRPr="007E1EAE" w:rsidRDefault="00841FF2" w:rsidP="00971CED">
      <w:pPr>
        <w:pStyle w:val="ListParagraph"/>
        <w:numPr>
          <w:ilvl w:val="0"/>
          <w:numId w:val="40"/>
        </w:numPr>
      </w:pPr>
      <w:r w:rsidRPr="007E1EAE">
        <w:t>Use of external repository (Docker Hub) to reference image artifact.</w:t>
      </w:r>
    </w:p>
    <w:p w14:paraId="3C48B435" w14:textId="77777777" w:rsidR="00841FF2" w:rsidRPr="007E1EAE" w:rsidRDefault="00841FF2" w:rsidP="00841FF2">
      <w:pPr>
        <w:pStyle w:val="Heading4"/>
      </w:pPr>
      <w:r w:rsidRPr="007E1EAE">
        <w:lastRenderedPageBreak/>
        <w:t>Logical Diagram</w:t>
      </w:r>
    </w:p>
    <w:p w14:paraId="4C361ED5" w14:textId="77777777" w:rsidR="00841FF2" w:rsidRPr="007E1EAE" w:rsidRDefault="00841FF2" w:rsidP="00841FF2">
      <w:r w:rsidRPr="007E1EAE">
        <w:rPr>
          <w:noProof/>
        </w:rPr>
        <w:drawing>
          <wp:inline distT="0" distB="0" distL="0" distR="0" wp14:anchorId="662A88E8" wp14:editId="08D31975">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5">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49B974" w14:textId="77777777" w:rsidR="00841FF2" w:rsidRPr="007E1EAE" w:rsidRDefault="00841FF2" w:rsidP="00841FF2">
      <w:pPr>
        <w:pStyle w:val="Heading4"/>
      </w:pPr>
      <w:r w:rsidRPr="007E1EAE">
        <w:t>Sample YAML</w:t>
      </w:r>
    </w:p>
    <w:p w14:paraId="4E5C7C71" w14:textId="77777777" w:rsidR="00841FF2" w:rsidRPr="007E1EAE" w:rsidRDefault="00841FF2" w:rsidP="00841FF2">
      <w:pPr>
        <w:pStyle w:val="Heading5"/>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61C9829F" w14:textId="77777777" w:rsidTr="00841FF2">
        <w:tc>
          <w:tcPr>
            <w:tcW w:w="9576" w:type="dxa"/>
            <w:shd w:val="clear" w:color="auto" w:fill="D9D9D9" w:themeFill="background1" w:themeFillShade="D9"/>
          </w:tcPr>
          <w:p w14:paraId="4D1EEB11" w14:textId="77777777" w:rsidR="00841FF2" w:rsidRPr="007E1EAE" w:rsidRDefault="00841FF2" w:rsidP="00841FF2">
            <w:pPr>
              <w:rPr>
                <w:rStyle w:val="CodeSnippet"/>
              </w:rPr>
            </w:pPr>
            <w:r w:rsidRPr="007E1EAE">
              <w:rPr>
                <w:rStyle w:val="CodeSnippet"/>
              </w:rPr>
              <w:t>tosca_definitions_version: tosca_simple_yaml_1_0</w:t>
            </w:r>
          </w:p>
          <w:p w14:paraId="362CDA38" w14:textId="77777777" w:rsidR="00841FF2" w:rsidRPr="007E1EAE" w:rsidRDefault="00841FF2" w:rsidP="00841FF2">
            <w:pPr>
              <w:rPr>
                <w:rStyle w:val="CodeSnippet"/>
              </w:rPr>
            </w:pPr>
          </w:p>
          <w:p w14:paraId="71BC7786" w14:textId="77777777" w:rsidR="00841FF2" w:rsidRPr="007E1EAE" w:rsidRDefault="00841FF2" w:rsidP="00841FF2">
            <w:pPr>
              <w:rPr>
                <w:rStyle w:val="CodeSnippet"/>
              </w:rPr>
            </w:pPr>
            <w:r w:rsidRPr="007E1EAE">
              <w:rPr>
                <w:rStyle w:val="CodeSnippet"/>
              </w:rPr>
              <w:t>description: &gt;</w:t>
            </w:r>
          </w:p>
          <w:p w14:paraId="66424012" w14:textId="77777777" w:rsidR="00841FF2" w:rsidRPr="007E1EAE" w:rsidRDefault="00841FF2" w:rsidP="00841FF2">
            <w:pPr>
              <w:rPr>
                <w:rStyle w:val="CodeSnippet"/>
              </w:rPr>
            </w:pPr>
            <w:r w:rsidRPr="007E1EAE">
              <w:rPr>
                <w:rStyle w:val="CodeSnippet"/>
              </w:rPr>
              <w:t xml:space="preserve">  TOSCA simple profile with wordpress, web server and mysql on the same server.</w:t>
            </w:r>
          </w:p>
          <w:p w14:paraId="16A0DE10" w14:textId="77777777" w:rsidR="00841FF2" w:rsidRPr="007E1EAE" w:rsidRDefault="00841FF2" w:rsidP="00841FF2">
            <w:pPr>
              <w:rPr>
                <w:rStyle w:val="CodeSnippet"/>
              </w:rPr>
            </w:pPr>
          </w:p>
          <w:p w14:paraId="3473D864" w14:textId="77777777" w:rsidR="00841FF2" w:rsidRPr="007E1EAE" w:rsidRDefault="00841FF2" w:rsidP="00841FF2">
            <w:pPr>
              <w:rPr>
                <w:rStyle w:val="CodeSnippet"/>
              </w:rPr>
            </w:pPr>
            <w:r w:rsidRPr="007E1EAE">
              <w:rPr>
                <w:rStyle w:val="CodeSnippet"/>
              </w:rPr>
              <w:t xml:space="preserve"># Repositories to retrieve code artifacts from </w:t>
            </w:r>
          </w:p>
          <w:p w14:paraId="5B41403B" w14:textId="77777777" w:rsidR="00841FF2" w:rsidRPr="007E1EAE" w:rsidRDefault="00841FF2" w:rsidP="00841FF2">
            <w:pPr>
              <w:rPr>
                <w:rStyle w:val="CodeSnippet"/>
              </w:rPr>
            </w:pPr>
            <w:r w:rsidRPr="007E1EAE">
              <w:rPr>
                <w:rStyle w:val="CodeSnippet"/>
              </w:rPr>
              <w:t>repositories:</w:t>
            </w:r>
          </w:p>
          <w:p w14:paraId="7149F158" w14:textId="77777777" w:rsidR="00841FF2" w:rsidRPr="007E1EAE" w:rsidRDefault="00841FF2" w:rsidP="00841FF2">
            <w:pPr>
              <w:rPr>
                <w:rStyle w:val="CodeSnippet"/>
              </w:rPr>
            </w:pPr>
            <w:r w:rsidRPr="007E1EAE">
              <w:rPr>
                <w:rStyle w:val="CodeSnippet"/>
              </w:rPr>
              <w:t xml:space="preserve">  docker_hub: https://registry.hub.docker.com/</w:t>
            </w:r>
          </w:p>
          <w:p w14:paraId="3CBCBBF9" w14:textId="77777777" w:rsidR="00841FF2" w:rsidRPr="007E1EAE" w:rsidRDefault="00841FF2" w:rsidP="00841FF2">
            <w:pPr>
              <w:rPr>
                <w:rStyle w:val="CodeSnippet"/>
              </w:rPr>
            </w:pPr>
          </w:p>
          <w:p w14:paraId="2F8414CD" w14:textId="77777777" w:rsidR="00841FF2" w:rsidRPr="007E1EAE" w:rsidRDefault="00841FF2" w:rsidP="00841FF2">
            <w:pPr>
              <w:rPr>
                <w:rStyle w:val="CodeSnippet"/>
              </w:rPr>
            </w:pPr>
            <w:r w:rsidRPr="007E1EAE">
              <w:rPr>
                <w:rStyle w:val="CodeSnippet"/>
              </w:rPr>
              <w:t>topology_template:</w:t>
            </w:r>
          </w:p>
          <w:p w14:paraId="791ED20A" w14:textId="77777777" w:rsidR="00841FF2" w:rsidRPr="007E1EAE" w:rsidRDefault="00841FF2" w:rsidP="00841FF2">
            <w:pPr>
              <w:rPr>
                <w:rStyle w:val="CodeSnippet"/>
              </w:rPr>
            </w:pPr>
          </w:p>
          <w:p w14:paraId="2E6CB41B" w14:textId="77777777" w:rsidR="00841FF2" w:rsidRPr="007E1EAE" w:rsidRDefault="00841FF2" w:rsidP="00841FF2">
            <w:pPr>
              <w:rPr>
                <w:rStyle w:val="CodeSnippet"/>
              </w:rPr>
            </w:pPr>
            <w:r w:rsidRPr="007E1EAE">
              <w:rPr>
                <w:rStyle w:val="CodeSnippet"/>
              </w:rPr>
              <w:t xml:space="preserve">  inputs:</w:t>
            </w:r>
          </w:p>
          <w:p w14:paraId="1B464DFF" w14:textId="77777777" w:rsidR="00841FF2" w:rsidRPr="007E1EAE" w:rsidRDefault="00841FF2" w:rsidP="00841FF2">
            <w:pPr>
              <w:rPr>
                <w:rStyle w:val="CodeSnippet"/>
              </w:rPr>
            </w:pPr>
            <w:r w:rsidRPr="007E1EAE">
              <w:rPr>
                <w:rStyle w:val="CodeSnippet"/>
              </w:rPr>
              <w:t xml:space="preserve">    wp_host_port:</w:t>
            </w:r>
          </w:p>
          <w:p w14:paraId="732AEF79" w14:textId="77777777" w:rsidR="00841FF2" w:rsidRPr="007E1EAE" w:rsidRDefault="00841FF2" w:rsidP="00841FF2">
            <w:pPr>
              <w:rPr>
                <w:rStyle w:val="CodeSnippet"/>
              </w:rPr>
            </w:pPr>
            <w:r w:rsidRPr="007E1EAE">
              <w:rPr>
                <w:rStyle w:val="CodeSnippet"/>
              </w:rPr>
              <w:t xml:space="preserve">      type: integer</w:t>
            </w:r>
          </w:p>
          <w:p w14:paraId="5131EBDE" w14:textId="77777777" w:rsidR="00841FF2" w:rsidRPr="007E1EAE" w:rsidRDefault="00841FF2" w:rsidP="00841FF2">
            <w:pPr>
              <w:rPr>
                <w:rStyle w:val="CodeSnippet"/>
              </w:rPr>
            </w:pPr>
            <w:r w:rsidRPr="007E1EAE">
              <w:rPr>
                <w:rStyle w:val="CodeSnippet"/>
              </w:rPr>
              <w:t xml:space="preserve">      description: The host port that maps to port 80 of the WordPress container.</w:t>
            </w:r>
          </w:p>
          <w:p w14:paraId="033287AF" w14:textId="77777777" w:rsidR="00841FF2" w:rsidRPr="007E1EAE" w:rsidRDefault="00841FF2" w:rsidP="00841FF2">
            <w:pPr>
              <w:rPr>
                <w:rStyle w:val="CodeSnippet"/>
              </w:rPr>
            </w:pPr>
            <w:r w:rsidRPr="007E1EAE">
              <w:rPr>
                <w:rStyle w:val="CodeSnippet"/>
              </w:rPr>
              <w:t xml:space="preserve">    db_root_pwd:</w:t>
            </w:r>
          </w:p>
          <w:p w14:paraId="448BE47E" w14:textId="77777777" w:rsidR="00841FF2" w:rsidRPr="007E1EAE" w:rsidRDefault="00841FF2" w:rsidP="00841FF2">
            <w:pPr>
              <w:rPr>
                <w:rStyle w:val="CodeSnippet"/>
              </w:rPr>
            </w:pPr>
            <w:r w:rsidRPr="007E1EAE">
              <w:rPr>
                <w:rStyle w:val="CodeSnippet"/>
              </w:rPr>
              <w:t xml:space="preserve">      type: string</w:t>
            </w:r>
          </w:p>
          <w:p w14:paraId="45C99E27" w14:textId="77777777" w:rsidR="00841FF2" w:rsidRPr="007E1EAE" w:rsidRDefault="00841FF2" w:rsidP="00841FF2">
            <w:pPr>
              <w:rPr>
                <w:rStyle w:val="CodeSnippet"/>
              </w:rPr>
            </w:pPr>
            <w:r w:rsidRPr="007E1EAE">
              <w:rPr>
                <w:rStyle w:val="CodeSnippet"/>
              </w:rPr>
              <w:t xml:space="preserve">      description: Root password for MySQL.</w:t>
            </w:r>
          </w:p>
          <w:p w14:paraId="62C5099E" w14:textId="77777777" w:rsidR="00841FF2" w:rsidRPr="007E1EAE" w:rsidRDefault="00841FF2" w:rsidP="00841FF2">
            <w:pPr>
              <w:rPr>
                <w:rStyle w:val="CodeSnippet"/>
              </w:rPr>
            </w:pPr>
          </w:p>
          <w:p w14:paraId="3C0EEF3B" w14:textId="77777777" w:rsidR="00841FF2" w:rsidRPr="007E1EAE" w:rsidRDefault="00841FF2" w:rsidP="00841FF2">
            <w:pPr>
              <w:rPr>
                <w:rStyle w:val="CodeSnippet"/>
              </w:rPr>
            </w:pPr>
            <w:r w:rsidRPr="007E1EAE">
              <w:rPr>
                <w:rStyle w:val="CodeSnippet"/>
              </w:rPr>
              <w:t xml:space="preserve">  node_templates:</w:t>
            </w:r>
          </w:p>
          <w:p w14:paraId="23FC7570" w14:textId="77777777" w:rsidR="00841FF2" w:rsidRPr="007E1EAE" w:rsidRDefault="00841FF2" w:rsidP="00841FF2">
            <w:pPr>
              <w:rPr>
                <w:rStyle w:val="CodeSnippet"/>
              </w:rPr>
            </w:pPr>
            <w:r w:rsidRPr="007E1EAE">
              <w:rPr>
                <w:rStyle w:val="CodeSnippet"/>
              </w:rPr>
              <w:t xml:space="preserve">    # The MYSQL container based on official MySQL image in Docker hub</w:t>
            </w:r>
          </w:p>
          <w:p w14:paraId="27321CB6" w14:textId="77777777" w:rsidR="00841FF2" w:rsidRPr="007E1EAE" w:rsidRDefault="00841FF2" w:rsidP="00841FF2">
            <w:pPr>
              <w:rPr>
                <w:rStyle w:val="CodeSnippet"/>
              </w:rPr>
            </w:pPr>
            <w:r w:rsidRPr="007E1EAE">
              <w:rPr>
                <w:rStyle w:val="CodeSnippet"/>
              </w:rPr>
              <w:lastRenderedPageBreak/>
              <w:t xml:space="preserve">    mysql_container:</w:t>
            </w:r>
          </w:p>
          <w:p w14:paraId="48842F7C" w14:textId="77777777" w:rsidR="00841FF2" w:rsidRPr="007E1EAE" w:rsidRDefault="00841FF2" w:rsidP="00841FF2">
            <w:pPr>
              <w:rPr>
                <w:rStyle w:val="CodeSnippet"/>
              </w:rPr>
            </w:pPr>
            <w:r w:rsidRPr="007E1EAE">
              <w:rPr>
                <w:rStyle w:val="CodeSnippet"/>
              </w:rPr>
              <w:t xml:space="preserve">      type: tosca.nodes.Container.Application.Docker</w:t>
            </w:r>
          </w:p>
          <w:p w14:paraId="121E78D3" w14:textId="77777777" w:rsidR="00841FF2" w:rsidRPr="007E1EAE" w:rsidRDefault="00841FF2" w:rsidP="00841FF2">
            <w:pPr>
              <w:rPr>
                <w:rStyle w:val="CodeSnippet"/>
              </w:rPr>
            </w:pPr>
            <w:r w:rsidRPr="007E1EAE">
              <w:rPr>
                <w:rStyle w:val="CodeSnippet"/>
              </w:rPr>
              <w:t xml:space="preserve">      capabilities:</w:t>
            </w:r>
          </w:p>
          <w:p w14:paraId="360DE2C9" w14:textId="77777777" w:rsidR="00841FF2" w:rsidRPr="007E1EAE" w:rsidRDefault="00841FF2" w:rsidP="00841FF2">
            <w:pPr>
              <w:rPr>
                <w:rStyle w:val="CodeSnippet"/>
              </w:rPr>
            </w:pPr>
            <w:r w:rsidRPr="007E1EAE">
              <w:rPr>
                <w:rStyle w:val="CodeSnippet"/>
              </w:rPr>
              <w:t xml:space="preserve">        # This is a capability that would mimic the Docker –link feature</w:t>
            </w:r>
          </w:p>
          <w:p w14:paraId="4DC21255" w14:textId="77777777" w:rsidR="00841FF2" w:rsidRPr="007E1EAE" w:rsidRDefault="00841FF2" w:rsidP="00841FF2">
            <w:pPr>
              <w:rPr>
                <w:rStyle w:val="CodeSnippet"/>
              </w:rPr>
            </w:pPr>
            <w:r w:rsidRPr="007E1EAE">
              <w:rPr>
                <w:rStyle w:val="CodeSnippet"/>
              </w:rPr>
              <w:t xml:space="preserve">        database_link: tosca.capabilities.Docker.Link</w:t>
            </w:r>
          </w:p>
          <w:p w14:paraId="29463480" w14:textId="77777777" w:rsidR="00841FF2" w:rsidRPr="007E1EAE" w:rsidRDefault="00841FF2" w:rsidP="00841FF2">
            <w:pPr>
              <w:rPr>
                <w:rStyle w:val="CodeSnippet"/>
              </w:rPr>
            </w:pPr>
            <w:r w:rsidRPr="007E1EAE">
              <w:rPr>
                <w:rStyle w:val="CodeSnippet"/>
              </w:rPr>
              <w:t xml:space="preserve">      artifacts:</w:t>
            </w:r>
          </w:p>
          <w:p w14:paraId="0558E261" w14:textId="77777777" w:rsidR="00841FF2" w:rsidRPr="007E1EAE" w:rsidRDefault="00841FF2" w:rsidP="00841FF2">
            <w:pPr>
              <w:rPr>
                <w:rStyle w:val="CodeSnippet"/>
              </w:rPr>
            </w:pPr>
            <w:r w:rsidRPr="007E1EAE">
              <w:rPr>
                <w:rStyle w:val="CodeSnippet"/>
              </w:rPr>
              <w:t xml:space="preserve">        my_image: </w:t>
            </w:r>
          </w:p>
          <w:p w14:paraId="3DF1487A" w14:textId="77777777" w:rsidR="00841FF2" w:rsidRPr="007E1EAE" w:rsidRDefault="00841FF2" w:rsidP="00841FF2">
            <w:pPr>
              <w:rPr>
                <w:rStyle w:val="CodeSnippet"/>
              </w:rPr>
            </w:pPr>
            <w:r w:rsidRPr="007E1EAE">
              <w:rPr>
                <w:rStyle w:val="CodeSnippet"/>
              </w:rPr>
              <w:t xml:space="preserve">          file: mysql</w:t>
            </w:r>
          </w:p>
          <w:p w14:paraId="6C7654B9" w14:textId="77777777" w:rsidR="00841FF2" w:rsidRPr="007E1EAE" w:rsidRDefault="00841FF2" w:rsidP="00841FF2">
            <w:pPr>
              <w:rPr>
                <w:rStyle w:val="CodeSnippet"/>
              </w:rPr>
            </w:pPr>
            <w:r w:rsidRPr="007E1EAE">
              <w:rPr>
                <w:rStyle w:val="CodeSnippet"/>
              </w:rPr>
              <w:t xml:space="preserve">          type: tosca.artifacts.Deployment.Image.Container.Docker</w:t>
            </w:r>
          </w:p>
          <w:p w14:paraId="129D2656" w14:textId="77777777" w:rsidR="00841FF2" w:rsidRPr="007E1EAE" w:rsidRDefault="00841FF2" w:rsidP="00841FF2">
            <w:pPr>
              <w:rPr>
                <w:rStyle w:val="CodeSnippet"/>
              </w:rPr>
            </w:pPr>
            <w:r w:rsidRPr="007E1EAE">
              <w:rPr>
                <w:rStyle w:val="CodeSnippet"/>
              </w:rPr>
              <w:t xml:space="preserve">          repository: docker_hub</w:t>
            </w:r>
          </w:p>
          <w:p w14:paraId="31D45EBA" w14:textId="77777777" w:rsidR="00841FF2" w:rsidRPr="007E1EAE" w:rsidRDefault="00841FF2" w:rsidP="00841FF2">
            <w:pPr>
              <w:rPr>
                <w:rStyle w:val="CodeSnippet"/>
              </w:rPr>
            </w:pPr>
            <w:r w:rsidRPr="007E1EAE">
              <w:rPr>
                <w:rStyle w:val="CodeSnippet"/>
              </w:rPr>
              <w:t xml:space="preserve">      interfaces:</w:t>
            </w:r>
          </w:p>
          <w:p w14:paraId="3B42C2DD" w14:textId="77777777" w:rsidR="00841FF2" w:rsidRPr="007E1EAE" w:rsidRDefault="00841FF2" w:rsidP="00841FF2">
            <w:pPr>
              <w:rPr>
                <w:rStyle w:val="CodeSnippet"/>
              </w:rPr>
            </w:pPr>
            <w:r w:rsidRPr="007E1EAE">
              <w:rPr>
                <w:rStyle w:val="CodeSnippet"/>
              </w:rPr>
              <w:t xml:space="preserve">        Standard:</w:t>
            </w:r>
          </w:p>
          <w:p w14:paraId="0B3A6218" w14:textId="77777777" w:rsidR="00841FF2" w:rsidRPr="007E1EAE" w:rsidRDefault="00841FF2" w:rsidP="00841FF2">
            <w:pPr>
              <w:rPr>
                <w:rStyle w:val="CodeSnippet"/>
              </w:rPr>
            </w:pPr>
            <w:r w:rsidRPr="007E1EAE">
              <w:rPr>
                <w:rStyle w:val="CodeSnippet"/>
              </w:rPr>
              <w:t xml:space="preserve">          create:</w:t>
            </w:r>
          </w:p>
          <w:p w14:paraId="59D1E2F9" w14:textId="77777777" w:rsidR="00841FF2" w:rsidRPr="007E1EAE" w:rsidRDefault="00841FF2" w:rsidP="00841FF2">
            <w:pPr>
              <w:rPr>
                <w:rStyle w:val="CodeSnippet"/>
              </w:rPr>
            </w:pPr>
            <w:r w:rsidRPr="007E1EAE">
              <w:rPr>
                <w:rStyle w:val="CodeSnippet"/>
              </w:rPr>
              <w:t xml:space="preserve">            implementation: my_image</w:t>
            </w:r>
          </w:p>
          <w:p w14:paraId="63FD4365" w14:textId="77777777" w:rsidR="00841FF2" w:rsidRPr="007E1EAE" w:rsidRDefault="00841FF2" w:rsidP="00841FF2">
            <w:pPr>
              <w:rPr>
                <w:rStyle w:val="CodeSnippet"/>
              </w:rPr>
            </w:pPr>
            <w:r w:rsidRPr="007E1EAE">
              <w:rPr>
                <w:rStyle w:val="CodeSnippet"/>
              </w:rPr>
              <w:t xml:space="preserve">            inputs:</w:t>
            </w:r>
          </w:p>
          <w:p w14:paraId="060F6AD6" w14:textId="77777777" w:rsidR="00841FF2" w:rsidRPr="007E1EAE" w:rsidRDefault="00841FF2" w:rsidP="00841FF2">
            <w:pPr>
              <w:rPr>
                <w:rStyle w:val="CodeSnippet"/>
              </w:rPr>
            </w:pPr>
            <w:r w:rsidRPr="007E1EAE">
              <w:rPr>
                <w:rStyle w:val="CodeSnippet"/>
              </w:rPr>
              <w:t xml:space="preserve">              db_root_password: { get_input: db_root_pwd }</w:t>
            </w:r>
          </w:p>
          <w:p w14:paraId="188251DC" w14:textId="77777777" w:rsidR="00841FF2" w:rsidRPr="007E1EAE" w:rsidRDefault="00841FF2" w:rsidP="00841FF2">
            <w:pPr>
              <w:rPr>
                <w:rStyle w:val="CodeSnippet"/>
              </w:rPr>
            </w:pPr>
          </w:p>
          <w:p w14:paraId="5A8B2EA6" w14:textId="77777777" w:rsidR="00841FF2" w:rsidRPr="007E1EAE" w:rsidRDefault="00841FF2" w:rsidP="00841FF2">
            <w:pPr>
              <w:rPr>
                <w:rStyle w:val="CodeSnippet"/>
              </w:rPr>
            </w:pPr>
            <w:r w:rsidRPr="007E1EAE">
              <w:rPr>
                <w:rStyle w:val="CodeSnippet"/>
              </w:rPr>
              <w:t xml:space="preserve">    # The WordPress container based on official WordPress image in Docker hub</w:t>
            </w:r>
          </w:p>
          <w:p w14:paraId="28898C52" w14:textId="77777777" w:rsidR="00841FF2" w:rsidRPr="007E1EAE" w:rsidRDefault="00841FF2" w:rsidP="00841FF2">
            <w:pPr>
              <w:rPr>
                <w:rStyle w:val="CodeSnippet"/>
              </w:rPr>
            </w:pPr>
            <w:r w:rsidRPr="007E1EAE">
              <w:rPr>
                <w:rStyle w:val="CodeSnippet"/>
              </w:rPr>
              <w:t xml:space="preserve">    wordpress_container:</w:t>
            </w:r>
          </w:p>
          <w:p w14:paraId="3FD8DC7D" w14:textId="77777777" w:rsidR="00841FF2" w:rsidRPr="007E1EAE" w:rsidRDefault="00841FF2" w:rsidP="00841FF2">
            <w:pPr>
              <w:rPr>
                <w:rStyle w:val="CodeSnippet"/>
              </w:rPr>
            </w:pPr>
            <w:r w:rsidRPr="007E1EAE">
              <w:rPr>
                <w:rStyle w:val="CodeSnippet"/>
              </w:rPr>
              <w:t xml:space="preserve">      type: tosca.nodes.Container.Application.Docker</w:t>
            </w:r>
          </w:p>
          <w:p w14:paraId="7D8F71CF" w14:textId="77777777" w:rsidR="00841FF2" w:rsidRPr="007E1EAE" w:rsidRDefault="00841FF2" w:rsidP="00841FF2">
            <w:pPr>
              <w:rPr>
                <w:rStyle w:val="CodeSnippet"/>
              </w:rPr>
            </w:pPr>
            <w:r w:rsidRPr="007E1EAE">
              <w:rPr>
                <w:rStyle w:val="CodeSnippet"/>
              </w:rPr>
              <w:t xml:space="preserve">      requirements:</w:t>
            </w:r>
          </w:p>
          <w:p w14:paraId="030E2091" w14:textId="77777777" w:rsidR="00841FF2" w:rsidRPr="007E1EAE" w:rsidRDefault="00841FF2" w:rsidP="00841FF2">
            <w:pPr>
              <w:rPr>
                <w:rStyle w:val="CodeSnippet"/>
              </w:rPr>
            </w:pPr>
            <w:r w:rsidRPr="007E1EAE">
              <w:rPr>
                <w:rStyle w:val="CodeSnippet"/>
              </w:rPr>
              <w:t xml:space="preserve">        - database_link: mysql_container</w:t>
            </w:r>
          </w:p>
          <w:p w14:paraId="500412A6" w14:textId="77777777" w:rsidR="00841FF2" w:rsidRPr="007E1EAE" w:rsidRDefault="00841FF2" w:rsidP="00841FF2">
            <w:pPr>
              <w:rPr>
                <w:rStyle w:val="CodeSnippet"/>
              </w:rPr>
            </w:pPr>
            <w:r w:rsidRPr="007E1EAE">
              <w:rPr>
                <w:rStyle w:val="CodeSnippet"/>
              </w:rPr>
              <w:t xml:space="preserve">      artifacts:</w:t>
            </w:r>
          </w:p>
          <w:p w14:paraId="474C3815" w14:textId="77777777" w:rsidR="00841FF2" w:rsidRPr="007E1EAE" w:rsidRDefault="00841FF2" w:rsidP="00841FF2">
            <w:pPr>
              <w:rPr>
                <w:rStyle w:val="CodeSnippet"/>
              </w:rPr>
            </w:pPr>
            <w:r w:rsidRPr="007E1EAE">
              <w:rPr>
                <w:rStyle w:val="CodeSnippet"/>
              </w:rPr>
              <w:t xml:space="preserve">        my_image: </w:t>
            </w:r>
          </w:p>
          <w:p w14:paraId="52105CF0" w14:textId="77777777" w:rsidR="00841FF2" w:rsidRPr="007E1EAE" w:rsidRDefault="00841FF2" w:rsidP="00841FF2">
            <w:pPr>
              <w:rPr>
                <w:rStyle w:val="CodeSnippet"/>
              </w:rPr>
            </w:pPr>
            <w:r w:rsidRPr="007E1EAE">
              <w:rPr>
                <w:rStyle w:val="CodeSnippet"/>
              </w:rPr>
              <w:t xml:space="preserve">          file: wordpress</w:t>
            </w:r>
          </w:p>
          <w:p w14:paraId="58CA3ED3" w14:textId="77777777" w:rsidR="00841FF2" w:rsidRPr="007E1EAE" w:rsidRDefault="00841FF2" w:rsidP="00841FF2">
            <w:pPr>
              <w:rPr>
                <w:rStyle w:val="CodeSnippet"/>
              </w:rPr>
            </w:pPr>
            <w:r w:rsidRPr="007E1EAE">
              <w:rPr>
                <w:rStyle w:val="CodeSnippet"/>
              </w:rPr>
              <w:t xml:space="preserve">          type: tosca.artifacts.Deployment.Image.Container.Docker</w:t>
            </w:r>
          </w:p>
          <w:p w14:paraId="61D9041C" w14:textId="77777777" w:rsidR="00841FF2" w:rsidRPr="007E1EAE" w:rsidRDefault="00841FF2" w:rsidP="00841FF2">
            <w:pPr>
              <w:rPr>
                <w:rStyle w:val="CodeSnippet"/>
              </w:rPr>
            </w:pPr>
            <w:r w:rsidRPr="007E1EAE">
              <w:rPr>
                <w:rStyle w:val="CodeSnippet"/>
              </w:rPr>
              <w:t xml:space="preserve">          repository: docker_hub</w:t>
            </w:r>
          </w:p>
          <w:p w14:paraId="5D7F8FBF" w14:textId="77777777" w:rsidR="00841FF2" w:rsidRPr="007E1EAE" w:rsidRDefault="00841FF2" w:rsidP="00841FF2">
            <w:pPr>
              <w:rPr>
                <w:rStyle w:val="CodeSnippet"/>
              </w:rPr>
            </w:pPr>
            <w:r w:rsidRPr="007E1EAE">
              <w:rPr>
                <w:rStyle w:val="CodeSnippet"/>
              </w:rPr>
              <w:t xml:space="preserve">          &lt;metadata-link&gt; : &lt;topology_artifact_name&gt; # defined outside and linked to from here</w:t>
            </w:r>
          </w:p>
          <w:p w14:paraId="01BA699B" w14:textId="77777777" w:rsidR="00841FF2" w:rsidRPr="007E1EAE" w:rsidRDefault="00841FF2" w:rsidP="00841FF2">
            <w:pPr>
              <w:rPr>
                <w:rStyle w:val="CodeSnippet"/>
              </w:rPr>
            </w:pPr>
            <w:r w:rsidRPr="007E1EAE">
              <w:rPr>
                <w:rStyle w:val="CodeSnippet"/>
              </w:rPr>
              <w:t xml:space="preserve">      interfaces:</w:t>
            </w:r>
          </w:p>
          <w:p w14:paraId="67722344" w14:textId="77777777" w:rsidR="00841FF2" w:rsidRPr="007E1EAE" w:rsidRDefault="00841FF2" w:rsidP="00841FF2">
            <w:pPr>
              <w:rPr>
                <w:rStyle w:val="CodeSnippet"/>
              </w:rPr>
            </w:pPr>
            <w:r w:rsidRPr="007E1EAE">
              <w:rPr>
                <w:rStyle w:val="CodeSnippet"/>
              </w:rPr>
              <w:t xml:space="preserve">        Standard:</w:t>
            </w:r>
          </w:p>
          <w:p w14:paraId="20BFDE3F" w14:textId="77777777" w:rsidR="00841FF2" w:rsidRPr="007E1EAE" w:rsidRDefault="00841FF2" w:rsidP="00841FF2">
            <w:pPr>
              <w:rPr>
                <w:rStyle w:val="CodeSnippet"/>
              </w:rPr>
            </w:pPr>
            <w:r w:rsidRPr="007E1EAE">
              <w:rPr>
                <w:rStyle w:val="CodeSnippet"/>
              </w:rPr>
              <w:t xml:space="preserve">          create:</w:t>
            </w:r>
          </w:p>
          <w:p w14:paraId="7BBDC8A3" w14:textId="77777777" w:rsidR="00841FF2" w:rsidRPr="007E1EAE" w:rsidRDefault="00841FF2" w:rsidP="00841FF2">
            <w:pPr>
              <w:rPr>
                <w:rStyle w:val="CodeSnippet"/>
              </w:rPr>
            </w:pPr>
            <w:r w:rsidRPr="007E1EAE">
              <w:rPr>
                <w:rStyle w:val="CodeSnippet"/>
              </w:rPr>
              <w:t xml:space="preserve">            implementation: my_image</w:t>
            </w:r>
          </w:p>
          <w:p w14:paraId="3AC7066F" w14:textId="77777777" w:rsidR="00841FF2" w:rsidRPr="007E1EAE" w:rsidRDefault="00841FF2" w:rsidP="00841FF2">
            <w:pPr>
              <w:rPr>
                <w:rStyle w:val="CodeSnippet"/>
              </w:rPr>
            </w:pPr>
            <w:r w:rsidRPr="007E1EAE">
              <w:rPr>
                <w:rStyle w:val="CodeSnippet"/>
              </w:rPr>
              <w:t xml:space="preserve">            inputs:</w:t>
            </w:r>
          </w:p>
          <w:p w14:paraId="004E957D" w14:textId="77777777" w:rsidR="00841FF2" w:rsidRPr="007E1EAE" w:rsidRDefault="00841FF2" w:rsidP="00841FF2">
            <w:pPr>
              <w:rPr>
                <w:rStyle w:val="CodeSnippet"/>
              </w:rPr>
            </w:pPr>
            <w:r w:rsidRPr="007E1EAE">
              <w:rPr>
                <w:rStyle w:val="CodeSnippet"/>
              </w:rPr>
              <w:t xml:space="preserve">              host_port: { get_input: wp_host_port }</w:t>
            </w:r>
          </w:p>
        </w:tc>
      </w:tr>
    </w:tbl>
    <w:p w14:paraId="0AA50008" w14:textId="77777777" w:rsidR="00841FF2" w:rsidRPr="007E1EAE" w:rsidRDefault="00841FF2" w:rsidP="00841FF2"/>
    <w:p w14:paraId="76FEF4D7" w14:textId="77777777" w:rsidR="00841FF2" w:rsidRPr="007E1EAE" w:rsidRDefault="00841FF2" w:rsidP="00841FF2">
      <w:pPr>
        <w:pStyle w:val="Heading1"/>
      </w:pPr>
      <w:bookmarkStart w:id="1711" w:name="_Toc302251735"/>
      <w:bookmarkStart w:id="1712" w:name="_Toc310749129"/>
      <w:bookmarkStart w:id="1713" w:name="_Toc313780964"/>
      <w:bookmarkStart w:id="1714" w:name="_Toc322703208"/>
      <w:bookmarkStart w:id="1715" w:name="_Toc454457948"/>
      <w:bookmarkStart w:id="1716" w:name="_Toc454458747"/>
      <w:bookmarkStart w:id="1717" w:name="_Toc500248056"/>
      <w:bookmarkStart w:id="1718" w:name="_Toc528072982"/>
      <w:r w:rsidRPr="007E1EAE">
        <w:lastRenderedPageBreak/>
        <w:t>TOSCA Policies</w:t>
      </w:r>
      <w:bookmarkEnd w:id="1711"/>
      <w:bookmarkEnd w:id="1712"/>
      <w:bookmarkEnd w:id="1713"/>
      <w:bookmarkEnd w:id="1714"/>
      <w:bookmarkEnd w:id="1715"/>
      <w:bookmarkEnd w:id="1716"/>
      <w:bookmarkEnd w:id="1717"/>
      <w:bookmarkEnd w:id="1718"/>
    </w:p>
    <w:p w14:paraId="2E03D651" w14:textId="77777777" w:rsidR="00841FF2" w:rsidRPr="007E1EAE" w:rsidRDefault="00841FF2" w:rsidP="00841FF2">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64419ECA" w14:textId="77777777" w:rsidR="00841FF2" w:rsidRPr="007E1EAE" w:rsidRDefault="00841FF2" w:rsidP="00841FF2">
      <w:pPr>
        <w:pStyle w:val="Heading2"/>
      </w:pPr>
      <w:bookmarkStart w:id="1719" w:name="_Toc302251736"/>
      <w:bookmarkStart w:id="1720" w:name="_Toc310749130"/>
      <w:bookmarkStart w:id="1721" w:name="_Toc313780965"/>
      <w:bookmarkStart w:id="1722" w:name="_Toc322703209"/>
      <w:bookmarkStart w:id="1723" w:name="_Toc454457949"/>
      <w:bookmarkStart w:id="1724" w:name="_Toc454458748"/>
      <w:bookmarkStart w:id="1725" w:name="_Toc500248057"/>
      <w:bookmarkStart w:id="1726" w:name="_Toc528072983"/>
      <w:r w:rsidRPr="007E1EAE">
        <w:t>A declarative approach</w:t>
      </w:r>
      <w:bookmarkEnd w:id="1719"/>
      <w:bookmarkEnd w:id="1720"/>
      <w:bookmarkEnd w:id="1721"/>
      <w:bookmarkEnd w:id="1722"/>
      <w:bookmarkEnd w:id="1723"/>
      <w:bookmarkEnd w:id="1724"/>
      <w:bookmarkEnd w:id="1725"/>
      <w:bookmarkEnd w:id="1726"/>
    </w:p>
    <w:p w14:paraId="4475A285" w14:textId="77777777" w:rsidR="00841FF2" w:rsidRPr="007E1EAE" w:rsidRDefault="00841FF2" w:rsidP="00841FF2">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FE89ACF" w14:textId="77777777" w:rsidR="00841FF2" w:rsidRPr="007E1EAE" w:rsidRDefault="00841FF2" w:rsidP="00841FF2"/>
    <w:p w14:paraId="4987F6E0" w14:textId="77777777" w:rsidR="00841FF2" w:rsidRPr="007E1EAE" w:rsidRDefault="00841FF2" w:rsidP="00841FF2">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0016DD00" w14:textId="77777777" w:rsidR="00841FF2" w:rsidRPr="007E1EAE" w:rsidRDefault="00841FF2" w:rsidP="00841FF2">
      <w:pPr>
        <w:pStyle w:val="Heading3"/>
      </w:pPr>
      <w:bookmarkStart w:id="1727" w:name="_Toc454457950"/>
      <w:bookmarkStart w:id="1728" w:name="_Toc454458749"/>
      <w:r w:rsidRPr="007E1EAE">
        <w:t>Declarative considerations</w:t>
      </w:r>
      <w:bookmarkEnd w:id="1727"/>
      <w:bookmarkEnd w:id="1728"/>
    </w:p>
    <w:p w14:paraId="0828F284" w14:textId="77777777" w:rsidR="00841FF2" w:rsidRPr="007E1EAE" w:rsidRDefault="00841FF2" w:rsidP="00841FF2">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25EC5732" w14:textId="77777777" w:rsidR="00841FF2" w:rsidRPr="007E1EAE" w:rsidRDefault="00841FF2" w:rsidP="00841FF2">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76D9E4DB" w14:textId="77777777" w:rsidR="00841FF2" w:rsidRPr="007E1EAE" w:rsidRDefault="00841FF2" w:rsidP="00841FF2">
      <w:pPr>
        <w:pStyle w:val="ListBullet"/>
        <w:spacing w:before="120" w:after="0" w:line="276" w:lineRule="auto"/>
        <w:contextualSpacing/>
      </w:pPr>
      <w:r w:rsidRPr="007E1EAE">
        <w:t>Actions/Triggers could be:</w:t>
      </w:r>
    </w:p>
    <w:p w14:paraId="202DAF6E"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Autonomic/Platform corrects against user-supplied criteria</w:t>
      </w:r>
    </w:p>
    <w:p w14:paraId="13AFCAD5"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A0505E0" w14:textId="77777777" w:rsidR="00841FF2" w:rsidRPr="007E1EAE" w:rsidRDefault="00841FF2" w:rsidP="00841FF2">
      <w:pPr>
        <w:pStyle w:val="Heading2"/>
      </w:pPr>
      <w:bookmarkStart w:id="1729" w:name="_Toc302251737"/>
      <w:bookmarkStart w:id="1730" w:name="_Toc310749131"/>
      <w:bookmarkStart w:id="1731" w:name="_Toc313780966"/>
      <w:bookmarkStart w:id="1732" w:name="_Toc322703210"/>
      <w:bookmarkStart w:id="1733" w:name="_Toc454457951"/>
      <w:bookmarkStart w:id="1734" w:name="_Toc454458750"/>
      <w:bookmarkStart w:id="1735" w:name="_Toc500248058"/>
      <w:bookmarkStart w:id="1736" w:name="_Toc528072984"/>
      <w:r w:rsidRPr="007E1EAE">
        <w:t>Consideration of Event, Condition and Action</w:t>
      </w:r>
      <w:bookmarkEnd w:id="1729"/>
      <w:bookmarkEnd w:id="1730"/>
      <w:bookmarkEnd w:id="1731"/>
      <w:bookmarkEnd w:id="1732"/>
      <w:bookmarkEnd w:id="1733"/>
      <w:bookmarkEnd w:id="1734"/>
      <w:bookmarkEnd w:id="1735"/>
      <w:bookmarkEnd w:id="1736"/>
      <w:r w:rsidRPr="007E1EAE">
        <w:t xml:space="preserve"> </w:t>
      </w:r>
    </w:p>
    <w:p w14:paraId="0DBF3A92" w14:textId="77777777" w:rsidR="00841FF2" w:rsidRPr="007E1EAE" w:rsidRDefault="00841FF2" w:rsidP="00841FF2">
      <w:pPr>
        <w:pStyle w:val="Heading2"/>
      </w:pPr>
      <w:bookmarkStart w:id="1737" w:name="_Toc302251738"/>
      <w:bookmarkStart w:id="1738" w:name="_Toc310749132"/>
      <w:bookmarkStart w:id="1739" w:name="_Toc313780967"/>
      <w:bookmarkStart w:id="1740" w:name="_Toc322703211"/>
      <w:bookmarkStart w:id="1741" w:name="_Toc454457952"/>
      <w:bookmarkStart w:id="1742" w:name="_Toc454458751"/>
      <w:bookmarkStart w:id="1743" w:name="_Toc500248059"/>
      <w:bookmarkStart w:id="1744" w:name="_Toc528072985"/>
      <w:r w:rsidRPr="007E1EAE">
        <w:t>Types of policies</w:t>
      </w:r>
      <w:bookmarkEnd w:id="1737"/>
      <w:bookmarkEnd w:id="1738"/>
      <w:bookmarkEnd w:id="1739"/>
      <w:bookmarkEnd w:id="1740"/>
      <w:bookmarkEnd w:id="1741"/>
      <w:bookmarkEnd w:id="1742"/>
      <w:bookmarkEnd w:id="1743"/>
      <w:bookmarkEnd w:id="1744"/>
    </w:p>
    <w:p w14:paraId="7C369E7E" w14:textId="77777777" w:rsidR="00841FF2" w:rsidRPr="007E1EAE" w:rsidRDefault="00841FF2" w:rsidP="00841FF2">
      <w:r w:rsidRPr="007E1EAE">
        <w:t>Policies typically address two major areas of concern for customer workloads:</w:t>
      </w:r>
    </w:p>
    <w:p w14:paraId="566B5576"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EBA7C49"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033EF65B" w14:textId="77777777" w:rsidR="00841FF2" w:rsidRPr="007E1EAE" w:rsidRDefault="00841FF2" w:rsidP="00971CED">
      <w:pPr>
        <w:pStyle w:val="ListParagraph"/>
        <w:numPr>
          <w:ilvl w:val="0"/>
          <w:numId w:val="40"/>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217DC206" w14:textId="77777777" w:rsidR="00841FF2" w:rsidRPr="007E1EAE" w:rsidRDefault="00841FF2" w:rsidP="00841FF2">
      <w:pPr>
        <w:pStyle w:val="Heading3"/>
      </w:pPr>
      <w:bookmarkStart w:id="1745" w:name="_Toc454457953"/>
      <w:bookmarkStart w:id="1746" w:name="_Toc454458752"/>
      <w:r w:rsidRPr="007E1EAE">
        <w:t>Access control policies</w:t>
      </w:r>
      <w:bookmarkEnd w:id="1745"/>
      <w:bookmarkEnd w:id="1746"/>
    </w:p>
    <w:p w14:paraId="7089262A" w14:textId="77777777" w:rsidR="00841FF2" w:rsidRPr="007E1EAE" w:rsidRDefault="00841FF2" w:rsidP="00841FF2">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5889FCC3" w14:textId="77777777" w:rsidR="00841FF2" w:rsidRPr="007E1EAE" w:rsidRDefault="00841FF2" w:rsidP="00841FF2">
      <w:pPr>
        <w:pStyle w:val="Heading3"/>
      </w:pPr>
      <w:bookmarkStart w:id="1747" w:name="_Toc454457954"/>
      <w:bookmarkStart w:id="1748" w:name="_Toc454458753"/>
      <w:r w:rsidRPr="007E1EAE">
        <w:lastRenderedPageBreak/>
        <w:t>Placement policies</w:t>
      </w:r>
      <w:bookmarkEnd w:id="1747"/>
      <w:bookmarkEnd w:id="1748"/>
    </w:p>
    <w:p w14:paraId="40B2A712" w14:textId="77777777" w:rsidR="00841FF2" w:rsidRPr="007E1EAE" w:rsidRDefault="00841FF2" w:rsidP="00841FF2">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20C03C67" w14:textId="77777777" w:rsidR="00841FF2" w:rsidRPr="007E1EAE" w:rsidRDefault="00841FF2" w:rsidP="00841FF2">
      <w:pPr>
        <w:pStyle w:val="ListBullet"/>
        <w:numPr>
          <w:ilvl w:val="0"/>
          <w:numId w:val="0"/>
        </w:numPr>
        <w:ind w:left="360" w:hanging="360"/>
      </w:pPr>
    </w:p>
    <w:p w14:paraId="09D9ED40" w14:textId="77777777" w:rsidR="00841FF2" w:rsidRPr="007E1EAE" w:rsidRDefault="00841FF2" w:rsidP="00841FF2">
      <w:pPr>
        <w:pStyle w:val="ListBullet"/>
        <w:numPr>
          <w:ilvl w:val="0"/>
          <w:numId w:val="0"/>
        </w:numPr>
        <w:ind w:left="360" w:hanging="360"/>
      </w:pPr>
      <w:r w:rsidRPr="007E1EAE">
        <w:t>These policies need to consider the following:</w:t>
      </w:r>
    </w:p>
    <w:p w14:paraId="086F5BB6" w14:textId="77777777" w:rsidR="00841FF2" w:rsidRPr="007E1EAE" w:rsidRDefault="00841FF2" w:rsidP="00971CED">
      <w:pPr>
        <w:pStyle w:val="ListBullet"/>
        <w:numPr>
          <w:ilvl w:val="0"/>
          <w:numId w:val="68"/>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331E1615" w14:textId="77777777" w:rsidR="00841FF2" w:rsidRPr="007E1EAE" w:rsidRDefault="00841FF2" w:rsidP="00841FF2">
      <w:pPr>
        <w:pStyle w:val="Heading4"/>
      </w:pPr>
      <w:r w:rsidRPr="007E1EAE">
        <w:t>Placement for governance concerns</w:t>
      </w:r>
    </w:p>
    <w:p w14:paraId="2441E99D" w14:textId="77777777" w:rsidR="00841FF2" w:rsidRPr="007E1EAE" w:rsidRDefault="00841FF2" w:rsidP="00841FF2">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FABF88A" w14:textId="77777777" w:rsidR="00841FF2" w:rsidRPr="007E1EAE" w:rsidRDefault="00841FF2" w:rsidP="00841FF2"/>
    <w:p w14:paraId="536A8B11" w14:textId="77777777" w:rsidR="00841FF2" w:rsidRPr="007E1EAE" w:rsidRDefault="00841FF2" w:rsidP="00841FF2">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3965E936" w14:textId="77777777" w:rsidR="00841FF2" w:rsidRPr="007E1EAE" w:rsidRDefault="00841FF2" w:rsidP="00841FF2">
      <w:pPr>
        <w:pStyle w:val="Heading4"/>
      </w:pPr>
      <w:r w:rsidRPr="007E1EAE">
        <w:t>Placement for failover</w:t>
      </w:r>
    </w:p>
    <w:p w14:paraId="15B094E3" w14:textId="77777777" w:rsidR="00841FF2" w:rsidRPr="007E1EAE" w:rsidRDefault="00841FF2" w:rsidP="00841FF2">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24C7AE5" w14:textId="77777777" w:rsidR="00841FF2" w:rsidRPr="007E1EAE" w:rsidRDefault="00841FF2" w:rsidP="00841FF2">
      <w:pPr>
        <w:pStyle w:val="Heading3"/>
      </w:pPr>
      <w:bookmarkStart w:id="1749" w:name="_Toc454457955"/>
      <w:bookmarkStart w:id="1750" w:name="_Toc454458754"/>
      <w:r w:rsidRPr="007E1EAE">
        <w:t>Quality-of-Service (QoS) policies</w:t>
      </w:r>
      <w:bookmarkEnd w:id="1749"/>
      <w:bookmarkEnd w:id="1750"/>
    </w:p>
    <w:p w14:paraId="3B136009" w14:textId="77777777" w:rsidR="00841FF2" w:rsidRPr="007E1EAE" w:rsidRDefault="00841FF2" w:rsidP="00841FF2">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7157FFA0" w14:textId="77777777" w:rsidR="00841FF2" w:rsidRPr="007E1EAE" w:rsidRDefault="00841FF2" w:rsidP="00841FF2">
      <w:pPr>
        <w:pStyle w:val="ListBullet"/>
        <w:numPr>
          <w:ilvl w:val="0"/>
          <w:numId w:val="0"/>
        </w:numPr>
      </w:pPr>
    </w:p>
    <w:p w14:paraId="57F68C78" w14:textId="77777777" w:rsidR="00841FF2" w:rsidRPr="007E1EAE" w:rsidRDefault="00841FF2" w:rsidP="00841FF2">
      <w:pPr>
        <w:pStyle w:val="Heading2"/>
      </w:pPr>
      <w:bookmarkStart w:id="1751" w:name="_Toc302251739"/>
      <w:bookmarkStart w:id="1752" w:name="_Toc310749133"/>
      <w:bookmarkStart w:id="1753" w:name="_Toc313780968"/>
      <w:bookmarkStart w:id="1754" w:name="_Toc322703212"/>
      <w:bookmarkStart w:id="1755" w:name="_Toc454457956"/>
      <w:bookmarkStart w:id="1756" w:name="_Toc454458755"/>
      <w:bookmarkStart w:id="1757" w:name="_Toc500248060"/>
      <w:bookmarkStart w:id="1758" w:name="_Toc528072986"/>
      <w:r w:rsidRPr="007E1EAE">
        <w:t>Policy relationship considerations</w:t>
      </w:r>
      <w:bookmarkEnd w:id="1751"/>
      <w:bookmarkEnd w:id="1752"/>
      <w:bookmarkEnd w:id="1753"/>
      <w:bookmarkEnd w:id="1754"/>
      <w:bookmarkEnd w:id="1755"/>
      <w:bookmarkEnd w:id="1756"/>
      <w:bookmarkEnd w:id="1757"/>
      <w:bookmarkEnd w:id="1758"/>
    </w:p>
    <w:p w14:paraId="2877AE70" w14:textId="77777777" w:rsidR="00841FF2" w:rsidRPr="007E1EAE" w:rsidRDefault="00841FF2" w:rsidP="00841FF2">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126BC62C" w14:textId="77777777" w:rsidR="00841FF2" w:rsidRPr="007E1EAE" w:rsidRDefault="00841FF2" w:rsidP="00841FF2">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4B9E4466" w14:textId="77777777" w:rsidR="00841FF2" w:rsidRPr="007E1EAE" w:rsidRDefault="00841FF2" w:rsidP="00841FF2">
      <w:pPr>
        <w:pStyle w:val="ListBullet"/>
        <w:spacing w:before="120" w:after="0" w:line="276" w:lineRule="auto"/>
        <w:contextualSpacing/>
      </w:pPr>
      <w:r w:rsidRPr="007E1EAE">
        <w:t xml:space="preserve">There are general “tenant” considerations that restrict what resources are available to applications and data based upon the contract a customer has with the Cloud provider. This includes other </w:t>
      </w:r>
      <w:r w:rsidRPr="007E1EAE">
        <w:lastRenderedPageBreak/>
        <w:t>constraints imposed by legal agreements or SLAs that are not encoded programmatically or associated directly with actual application or data..</w:t>
      </w:r>
    </w:p>
    <w:p w14:paraId="11B2E2A9" w14:textId="77777777" w:rsidR="00841FF2" w:rsidRPr="007E1EAE" w:rsidRDefault="00841FF2" w:rsidP="00841FF2">
      <w:pPr>
        <w:pStyle w:val="Heading2"/>
      </w:pPr>
      <w:bookmarkStart w:id="1759" w:name="_Toc423532683"/>
      <w:bookmarkStart w:id="1760" w:name="_Toc423533821"/>
      <w:bookmarkStart w:id="1761" w:name="_Toc423597313"/>
      <w:bookmarkStart w:id="1762" w:name="_Toc424140018"/>
      <w:bookmarkStart w:id="1763" w:name="_Toc423532684"/>
      <w:bookmarkStart w:id="1764" w:name="_Toc423533822"/>
      <w:bookmarkStart w:id="1765" w:name="_Toc423597314"/>
      <w:bookmarkStart w:id="1766" w:name="_Toc424140019"/>
      <w:bookmarkStart w:id="1767" w:name="_Toc302251740"/>
      <w:bookmarkStart w:id="1768" w:name="_Toc310749134"/>
      <w:bookmarkStart w:id="1769" w:name="_Toc313780969"/>
      <w:bookmarkStart w:id="1770" w:name="_Toc322703213"/>
      <w:bookmarkStart w:id="1771" w:name="_Toc454457957"/>
      <w:bookmarkStart w:id="1772" w:name="_Toc454458756"/>
      <w:bookmarkStart w:id="1773" w:name="_Toc500248061"/>
      <w:bookmarkStart w:id="1774" w:name="_Toc528072987"/>
      <w:bookmarkEnd w:id="1759"/>
      <w:bookmarkEnd w:id="1760"/>
      <w:bookmarkEnd w:id="1761"/>
      <w:bookmarkEnd w:id="1762"/>
      <w:bookmarkEnd w:id="1763"/>
      <w:bookmarkEnd w:id="1764"/>
      <w:bookmarkEnd w:id="1765"/>
      <w:bookmarkEnd w:id="1766"/>
      <w:r w:rsidRPr="007E1EAE">
        <w:t>Use Cases</w:t>
      </w:r>
      <w:bookmarkEnd w:id="1767"/>
      <w:bookmarkEnd w:id="1768"/>
      <w:bookmarkEnd w:id="1769"/>
      <w:bookmarkEnd w:id="1770"/>
      <w:bookmarkEnd w:id="1771"/>
      <w:bookmarkEnd w:id="1772"/>
      <w:bookmarkEnd w:id="1773"/>
      <w:bookmarkEnd w:id="1774"/>
    </w:p>
    <w:p w14:paraId="16AE2C90" w14:textId="77777777" w:rsidR="00841FF2" w:rsidRPr="007E1EAE" w:rsidRDefault="00841FF2" w:rsidP="00841FF2">
      <w:r w:rsidRPr="007E1EAE">
        <w:t>This section includes some initial operation policy use cases that we wish to describe using the TOSCA metamodel.  More policy work will be done in future versions of the TOSCA Simple Profile in YAML specification.</w:t>
      </w:r>
    </w:p>
    <w:p w14:paraId="32F04883" w14:textId="77777777" w:rsidR="00841FF2" w:rsidRPr="007E1EAE" w:rsidRDefault="00841FF2" w:rsidP="00841FF2">
      <w:pPr>
        <w:pStyle w:val="Heading3"/>
      </w:pPr>
      <w:bookmarkStart w:id="1775" w:name="_Toc454457958"/>
      <w:bookmarkStart w:id="1776" w:name="_Toc454458757"/>
      <w:r w:rsidRPr="007E1EAE">
        <w:t>Placement</w:t>
      </w:r>
      <w:bookmarkEnd w:id="1775"/>
      <w:bookmarkEnd w:id="1776"/>
    </w:p>
    <w:p w14:paraId="471A85E8" w14:textId="77777777" w:rsidR="00841FF2" w:rsidRPr="007E1EAE" w:rsidRDefault="00841FF2" w:rsidP="00841FF2">
      <w:pPr>
        <w:pStyle w:val="Heading4"/>
      </w:pPr>
      <w:r w:rsidRPr="007E1EAE">
        <w:t>Use Case 1: Simple placement for failover</w:t>
      </w:r>
    </w:p>
    <w:p w14:paraId="5F8FF796" w14:textId="77777777" w:rsidR="00841FF2" w:rsidRPr="007E1EAE" w:rsidRDefault="00841FF2" w:rsidP="00841FF2">
      <w:pPr>
        <w:pStyle w:val="Heading5"/>
      </w:pPr>
      <w:r w:rsidRPr="007E1EAE">
        <w:t>Description</w:t>
      </w:r>
    </w:p>
    <w:p w14:paraId="311A1B52" w14:textId="77777777" w:rsidR="00841FF2" w:rsidRPr="007E1EAE" w:rsidRDefault="00841FF2" w:rsidP="00841FF2">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196ECDC" w14:textId="77777777" w:rsidR="00841FF2" w:rsidRPr="007E1EAE" w:rsidRDefault="00841FF2" w:rsidP="00841FF2">
      <w:pPr>
        <w:pStyle w:val="Heading5"/>
      </w:pPr>
      <w:r w:rsidRPr="007E1EAE">
        <w:t>Features</w:t>
      </w:r>
    </w:p>
    <w:p w14:paraId="2609861F" w14:textId="77777777" w:rsidR="00841FF2" w:rsidRPr="007E1EAE" w:rsidRDefault="00841FF2" w:rsidP="00841FF2">
      <w:r w:rsidRPr="007E1EAE">
        <w:t>This use case introduces the following policy features:</w:t>
      </w:r>
    </w:p>
    <w:p w14:paraId="566B10B4" w14:textId="77777777" w:rsidR="00841FF2" w:rsidRPr="007E1EAE" w:rsidRDefault="00841FF2" w:rsidP="00971CED">
      <w:pPr>
        <w:pStyle w:val="ListParagraph"/>
        <w:numPr>
          <w:ilvl w:val="0"/>
          <w:numId w:val="13"/>
        </w:numPr>
      </w:pPr>
      <w:r w:rsidRPr="007E1EAE">
        <w:t>Simple separation on different “compute” nodes (up to discretion of provider).</w:t>
      </w:r>
    </w:p>
    <w:p w14:paraId="646CA121" w14:textId="77777777" w:rsidR="00841FF2" w:rsidRPr="007E1EAE" w:rsidRDefault="00841FF2" w:rsidP="00971CED">
      <w:pPr>
        <w:pStyle w:val="ListParagraph"/>
        <w:numPr>
          <w:ilvl w:val="0"/>
          <w:numId w:val="13"/>
        </w:numPr>
      </w:pPr>
      <w:r w:rsidRPr="007E1EAE">
        <w:t>Simple separation by region (a logical container type) using an allowed list of region names relative to the provider.</w:t>
      </w:r>
    </w:p>
    <w:p w14:paraId="366E63BA" w14:textId="77777777" w:rsidR="00841FF2" w:rsidRPr="007E1EAE" w:rsidRDefault="00841FF2" w:rsidP="00971CED">
      <w:pPr>
        <w:pStyle w:val="ListParagraph"/>
        <w:numPr>
          <w:ilvl w:val="1"/>
          <w:numId w:val="13"/>
        </w:numPr>
      </w:pPr>
      <w:r w:rsidRPr="007E1EAE">
        <w:t>Also, shows that set of allowed “regions” (containers) can be greater than the number of containers requested.</w:t>
      </w:r>
    </w:p>
    <w:p w14:paraId="43F4B042" w14:textId="77777777" w:rsidR="00841FF2" w:rsidRPr="007E1EAE" w:rsidRDefault="00841FF2" w:rsidP="00841FF2">
      <w:pPr>
        <w:pStyle w:val="Heading5"/>
      </w:pPr>
      <w:r w:rsidRPr="007E1EAE">
        <w:t>Logical Diagram</w:t>
      </w:r>
    </w:p>
    <w:p w14:paraId="1D1ABE14" w14:textId="77777777" w:rsidR="00841FF2" w:rsidRPr="007E1EAE" w:rsidRDefault="00841FF2" w:rsidP="00841FF2">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02B80C2" w14:textId="77777777" w:rsidTr="00841FF2">
        <w:trPr>
          <w:trHeight w:val="752"/>
        </w:trPr>
        <w:tc>
          <w:tcPr>
            <w:tcW w:w="9576" w:type="dxa"/>
            <w:shd w:val="clear" w:color="auto" w:fill="D9D9D9" w:themeFill="background1" w:themeFillShade="D9"/>
          </w:tcPr>
          <w:p w14:paraId="25FAC089" w14:textId="77777777" w:rsidR="00841FF2" w:rsidRPr="007E1EAE" w:rsidRDefault="00841FF2" w:rsidP="00841FF2">
            <w:pPr>
              <w:rPr>
                <w:rStyle w:val="CodeSnippet"/>
              </w:rPr>
            </w:pPr>
            <w:r w:rsidRPr="007E1EAE">
              <w:rPr>
                <w:rStyle w:val="CodeSnippet"/>
              </w:rPr>
              <w:t>failover_policy_1:</w:t>
            </w:r>
          </w:p>
          <w:p w14:paraId="1FB9153F" w14:textId="77777777" w:rsidR="00841FF2" w:rsidRPr="007E1EAE" w:rsidRDefault="00841FF2" w:rsidP="00841FF2">
            <w:pPr>
              <w:rPr>
                <w:rStyle w:val="CodeSnippet"/>
              </w:rPr>
            </w:pPr>
            <w:r w:rsidRPr="007E1EAE">
              <w:rPr>
                <w:rStyle w:val="CodeSnippet"/>
              </w:rPr>
              <w:t xml:space="preserve">  type: tosca.policy.placement.Antilocate</w:t>
            </w:r>
          </w:p>
          <w:p w14:paraId="1A70E4AF" w14:textId="77777777" w:rsidR="00841FF2" w:rsidRPr="007E1EAE" w:rsidRDefault="00841FF2" w:rsidP="00841FF2">
            <w:pPr>
              <w:rPr>
                <w:rStyle w:val="CodeSnippet"/>
              </w:rPr>
            </w:pPr>
            <w:r w:rsidRPr="007E1EAE">
              <w:rPr>
                <w:rStyle w:val="CodeSnippet"/>
              </w:rPr>
              <w:t xml:space="preserve">  description: My placement policy for Compute node separation</w:t>
            </w:r>
          </w:p>
          <w:p w14:paraId="7801DC65" w14:textId="77777777" w:rsidR="00841FF2" w:rsidRPr="007E1EAE" w:rsidRDefault="00841FF2" w:rsidP="00841FF2">
            <w:pPr>
              <w:rPr>
                <w:rStyle w:val="CodeSnippet"/>
              </w:rPr>
            </w:pPr>
            <w:r w:rsidRPr="007E1EAE">
              <w:rPr>
                <w:rStyle w:val="CodeSnippet"/>
              </w:rPr>
              <w:t xml:space="preserve">  properties:</w:t>
            </w:r>
          </w:p>
          <w:p w14:paraId="7A711230" w14:textId="77777777" w:rsidR="00841FF2" w:rsidRPr="007E1EAE" w:rsidRDefault="00841FF2" w:rsidP="00841FF2">
            <w:pPr>
              <w:rPr>
                <w:rStyle w:val="CodeSnippet"/>
              </w:rPr>
            </w:pPr>
            <w:r w:rsidRPr="007E1EAE">
              <w:rPr>
                <w:rStyle w:val="CodeSnippet"/>
              </w:rPr>
              <w:t xml:space="preserve">    # 3 diff target containers</w:t>
            </w:r>
          </w:p>
          <w:p w14:paraId="5ED3B33F"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7A9062CE" w14:textId="77777777" w:rsidR="00841FF2" w:rsidRPr="007E1EAE" w:rsidRDefault="00841FF2" w:rsidP="00841FF2">
            <w:pPr>
              <w:rPr>
                <w:rStyle w:val="CodeSnippet"/>
              </w:rPr>
            </w:pPr>
            <w:r w:rsidRPr="007E1EAE">
              <w:rPr>
                <w:rStyle w:val="CodeSnippet"/>
              </w:rPr>
              <w:t xml:space="preserve">    container_number: 3 </w:t>
            </w:r>
          </w:p>
        </w:tc>
      </w:tr>
    </w:tbl>
    <w:p w14:paraId="6FF75922" w14:textId="77777777" w:rsidR="00841FF2" w:rsidRPr="007E1EAE" w:rsidRDefault="00841FF2" w:rsidP="00841FF2">
      <w:pPr>
        <w:pStyle w:val="Heading5"/>
      </w:pPr>
      <w:r w:rsidRPr="007E1EAE">
        <w:t>Notes</w:t>
      </w:r>
    </w:p>
    <w:p w14:paraId="7F235234" w14:textId="77777777" w:rsidR="00841FF2" w:rsidRPr="007E1EAE" w:rsidRDefault="00841FF2" w:rsidP="00971CED">
      <w:pPr>
        <w:pStyle w:val="ListParagraph"/>
        <w:numPr>
          <w:ilvl w:val="0"/>
          <w:numId w:val="13"/>
        </w:numPr>
      </w:pPr>
      <w:r w:rsidRPr="007E1EAE">
        <w:t>There may be availability (constraints) considerations especially if these policies are applied to “clusters”.</w:t>
      </w:r>
    </w:p>
    <w:p w14:paraId="0915819E" w14:textId="77777777" w:rsidR="00841FF2" w:rsidRPr="007E1EAE" w:rsidRDefault="00841FF2" w:rsidP="00971CED">
      <w:pPr>
        <w:pStyle w:val="ListParagraph"/>
        <w:numPr>
          <w:ilvl w:val="0"/>
          <w:numId w:val="13"/>
        </w:numPr>
      </w:pPr>
      <w:r w:rsidRPr="007E1EAE">
        <w:t>There may be future considerations for controlling max # of instances per container.</w:t>
      </w:r>
    </w:p>
    <w:p w14:paraId="191A2D18" w14:textId="77777777" w:rsidR="00841FF2" w:rsidRPr="007E1EAE" w:rsidRDefault="00841FF2" w:rsidP="00841FF2">
      <w:pPr>
        <w:pStyle w:val="Heading4"/>
      </w:pPr>
      <w:r w:rsidRPr="007E1EAE">
        <w:t>Use Case 2: Controlled placement by region</w:t>
      </w:r>
    </w:p>
    <w:p w14:paraId="1C40A905" w14:textId="77777777" w:rsidR="00841FF2" w:rsidRPr="007E1EAE" w:rsidRDefault="00841FF2" w:rsidP="00841FF2">
      <w:pPr>
        <w:pStyle w:val="Heading5"/>
      </w:pPr>
      <w:r w:rsidRPr="007E1EAE">
        <w:t>Description</w:t>
      </w:r>
    </w:p>
    <w:p w14:paraId="77A0DA3D" w14:textId="77777777" w:rsidR="00841FF2" w:rsidRPr="007E1EAE" w:rsidRDefault="00841FF2" w:rsidP="00841FF2">
      <w:r w:rsidRPr="007E1EAE">
        <w:t>This use case demonstrates the use of named “containers” which could represent the following:</w:t>
      </w:r>
    </w:p>
    <w:p w14:paraId="70E1438E" w14:textId="77777777" w:rsidR="00841FF2" w:rsidRPr="007E1EAE" w:rsidRDefault="00841FF2" w:rsidP="00971CED">
      <w:pPr>
        <w:pStyle w:val="ListParagraph"/>
        <w:numPr>
          <w:ilvl w:val="0"/>
          <w:numId w:val="13"/>
        </w:numPr>
      </w:pPr>
      <w:r w:rsidRPr="007E1EAE">
        <w:t>Datacenter regions</w:t>
      </w:r>
    </w:p>
    <w:p w14:paraId="0CE97FEC" w14:textId="77777777" w:rsidR="00841FF2" w:rsidRPr="007E1EAE" w:rsidRDefault="00841FF2" w:rsidP="00971CED">
      <w:pPr>
        <w:pStyle w:val="ListParagraph"/>
        <w:numPr>
          <w:ilvl w:val="0"/>
          <w:numId w:val="13"/>
        </w:numPr>
      </w:pPr>
      <w:r w:rsidRPr="007E1EAE">
        <w:lastRenderedPageBreak/>
        <w:t>Geographic regions (e.g., cities, municipalities, states, countries, etc.)</w:t>
      </w:r>
    </w:p>
    <w:p w14:paraId="74DD3269" w14:textId="77777777" w:rsidR="00841FF2" w:rsidRPr="007E1EAE" w:rsidRDefault="00841FF2" w:rsidP="00971CED">
      <w:pPr>
        <w:pStyle w:val="ListParagraph"/>
        <w:numPr>
          <w:ilvl w:val="0"/>
          <w:numId w:val="13"/>
        </w:numPr>
      </w:pPr>
      <w:r w:rsidRPr="007E1EAE">
        <w:t>Commercial regions (e.g., North America, Eastern Europe, Asia Pacific, etc.)</w:t>
      </w:r>
    </w:p>
    <w:p w14:paraId="64E3D064" w14:textId="77777777" w:rsidR="00841FF2" w:rsidRPr="007E1EAE" w:rsidRDefault="00841FF2" w:rsidP="00841FF2">
      <w:pPr>
        <w:pStyle w:val="Heading5"/>
      </w:pPr>
      <w:r w:rsidRPr="007E1EAE">
        <w:t>Features</w:t>
      </w:r>
    </w:p>
    <w:p w14:paraId="12BE7C0D" w14:textId="77777777" w:rsidR="00841FF2" w:rsidRPr="007E1EAE" w:rsidRDefault="00841FF2" w:rsidP="00841FF2">
      <w:r w:rsidRPr="007E1EAE">
        <w:t>This use case introduces the following policy features:</w:t>
      </w:r>
    </w:p>
    <w:p w14:paraId="30A9AB88" w14:textId="77777777" w:rsidR="00841FF2" w:rsidRPr="007E1EAE" w:rsidRDefault="00841FF2" w:rsidP="00971CED">
      <w:pPr>
        <w:pStyle w:val="ListParagraph"/>
        <w:numPr>
          <w:ilvl w:val="0"/>
          <w:numId w:val="13"/>
        </w:numPr>
      </w:pPr>
      <w:r w:rsidRPr="007E1EAE">
        <w:t>Separation of  resources (i.e., TOSCA nodes) by logical regions, or zones.</w:t>
      </w:r>
    </w:p>
    <w:p w14:paraId="78264BB5" w14:textId="77777777" w:rsidR="00841FF2" w:rsidRPr="007E1EAE" w:rsidRDefault="00841FF2" w:rsidP="00841FF2">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0AB22FD7" w14:textId="77777777" w:rsidTr="00841FF2">
        <w:trPr>
          <w:trHeight w:val="2118"/>
        </w:trPr>
        <w:tc>
          <w:tcPr>
            <w:tcW w:w="9690" w:type="dxa"/>
            <w:shd w:val="clear" w:color="auto" w:fill="D9D9D9" w:themeFill="background1" w:themeFillShade="D9"/>
          </w:tcPr>
          <w:p w14:paraId="70334DA5" w14:textId="77777777" w:rsidR="00841FF2" w:rsidRPr="007E1EAE" w:rsidRDefault="00841FF2" w:rsidP="00841FF2">
            <w:pPr>
              <w:rPr>
                <w:rStyle w:val="CodeSnippet"/>
              </w:rPr>
            </w:pPr>
            <w:r w:rsidRPr="007E1EAE">
              <w:rPr>
                <w:rStyle w:val="CodeSnippet"/>
              </w:rPr>
              <w:t>failover_policy_2:</w:t>
            </w:r>
          </w:p>
          <w:p w14:paraId="7B36AC8C" w14:textId="77777777" w:rsidR="00841FF2" w:rsidRPr="007E1EAE" w:rsidRDefault="00841FF2" w:rsidP="00841FF2">
            <w:pPr>
              <w:rPr>
                <w:rStyle w:val="CodeSnippet"/>
              </w:rPr>
            </w:pPr>
            <w:r w:rsidRPr="007E1EAE">
              <w:rPr>
                <w:rStyle w:val="CodeSnippet"/>
              </w:rPr>
              <w:t xml:space="preserve">  type: tosca.policy.placement</w:t>
            </w:r>
          </w:p>
          <w:p w14:paraId="7B866F91" w14:textId="77777777" w:rsidR="00841FF2" w:rsidRPr="007E1EAE" w:rsidRDefault="00841FF2" w:rsidP="00841FF2">
            <w:pPr>
              <w:rPr>
                <w:rStyle w:val="CodeSnippet"/>
              </w:rPr>
            </w:pPr>
            <w:r w:rsidRPr="007E1EAE">
              <w:rPr>
                <w:rStyle w:val="CodeSnippet"/>
              </w:rPr>
              <w:t xml:space="preserve">  description: My failover policy with allowed target regions (logical containers)</w:t>
            </w:r>
          </w:p>
          <w:p w14:paraId="6F72FF7D" w14:textId="77777777" w:rsidR="00841FF2" w:rsidRPr="007E1EAE" w:rsidRDefault="00841FF2" w:rsidP="00841FF2">
            <w:pPr>
              <w:rPr>
                <w:rStyle w:val="CodeSnippet"/>
              </w:rPr>
            </w:pPr>
            <w:r w:rsidRPr="007E1EAE">
              <w:rPr>
                <w:rStyle w:val="CodeSnippet"/>
              </w:rPr>
              <w:t xml:space="preserve">  properties:</w:t>
            </w:r>
          </w:p>
          <w:p w14:paraId="29C05B51"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537C0479" w14:textId="77777777" w:rsidR="00841FF2" w:rsidRPr="007E1EAE" w:rsidRDefault="00841FF2" w:rsidP="00841FF2">
            <w:pPr>
              <w:rPr>
                <w:rStyle w:val="CodeSnippet"/>
              </w:rPr>
            </w:pPr>
            <w:r w:rsidRPr="007E1EAE">
              <w:rPr>
                <w:rStyle w:val="CodeSnippet"/>
              </w:rPr>
              <w:t xml:space="preserve">    container_number: 3 </w:t>
            </w:r>
          </w:p>
          <w:p w14:paraId="57C46BD3" w14:textId="77777777" w:rsidR="00841FF2" w:rsidRPr="007E1EAE" w:rsidRDefault="00841FF2" w:rsidP="00841FF2">
            <w:pPr>
              <w:rPr>
                <w:rStyle w:val="CodeSnippet"/>
              </w:rPr>
            </w:pPr>
            <w:r w:rsidRPr="007E1EAE">
              <w:rPr>
                <w:rStyle w:val="CodeSnippet"/>
              </w:rPr>
              <w:t xml:space="preserve">    # If “containers” keyname is provided, they represent the allowed set </w:t>
            </w:r>
          </w:p>
          <w:p w14:paraId="25695DA3" w14:textId="77777777" w:rsidR="00841FF2" w:rsidRPr="007E1EAE" w:rsidRDefault="00841FF2" w:rsidP="00841FF2">
            <w:pPr>
              <w:rPr>
                <w:rStyle w:val="CodeSnippet"/>
              </w:rPr>
            </w:pPr>
            <w:r w:rsidRPr="007E1EAE">
              <w:rPr>
                <w:rStyle w:val="CodeSnippet"/>
              </w:rPr>
              <w:t xml:space="preserve">    # of target containers to use for placement for .</w:t>
            </w:r>
          </w:p>
          <w:p w14:paraId="563A03D7" w14:textId="77777777" w:rsidR="00841FF2" w:rsidRPr="007E1EAE" w:rsidRDefault="00841FF2" w:rsidP="00841FF2">
            <w:pPr>
              <w:rPr>
                <w:rStyle w:val="CodeSnippet"/>
              </w:rPr>
            </w:pPr>
            <w:r w:rsidRPr="007E1EAE">
              <w:rPr>
                <w:rStyle w:val="CodeSnippet"/>
              </w:rPr>
              <w:t xml:space="preserve">    containers: [ region1, region2, region3, region4 ]</w:t>
            </w:r>
          </w:p>
        </w:tc>
      </w:tr>
    </w:tbl>
    <w:p w14:paraId="70E211AF" w14:textId="77777777" w:rsidR="00841FF2" w:rsidRPr="007E1EAE" w:rsidRDefault="00841FF2" w:rsidP="00841FF2">
      <w:pPr>
        <w:pStyle w:val="Heading4"/>
      </w:pPr>
      <w:r w:rsidRPr="007E1EAE">
        <w:t>Use Case 3: Co-locate based upon Compute affinity</w:t>
      </w:r>
    </w:p>
    <w:p w14:paraId="2BCD6AD3" w14:textId="77777777" w:rsidR="00841FF2" w:rsidRPr="007E1EAE" w:rsidRDefault="00841FF2" w:rsidP="00841FF2">
      <w:pPr>
        <w:pStyle w:val="Heading5"/>
      </w:pPr>
      <w:r w:rsidRPr="007E1EAE">
        <w:t>Description</w:t>
      </w:r>
    </w:p>
    <w:p w14:paraId="0287EB0F" w14:textId="77777777" w:rsidR="00841FF2" w:rsidRPr="007E1EAE" w:rsidRDefault="00841FF2" w:rsidP="00841FF2">
      <w:r w:rsidRPr="007E1EAE">
        <w:t>Nodes that need to be co-located to achieve optimal performance based upon access to similar Infrastructure (IaaS) resource types (i.e., Compute, Network  and/or Storage).</w:t>
      </w:r>
    </w:p>
    <w:p w14:paraId="33516016" w14:textId="77777777" w:rsidR="00841FF2" w:rsidRPr="007E1EAE" w:rsidRDefault="00841FF2" w:rsidP="00841FF2"/>
    <w:p w14:paraId="53E00A54" w14:textId="77777777" w:rsidR="00841FF2" w:rsidRPr="007E1EAE" w:rsidRDefault="00841FF2" w:rsidP="00841FF2">
      <w:r w:rsidRPr="007E1EAE">
        <w:t>This use case demonstrates the co-location based upon Compute resource affinity; however, the same approach could be taken for Network as or Storage affinity as well. :</w:t>
      </w:r>
    </w:p>
    <w:p w14:paraId="54F91D4B" w14:textId="77777777" w:rsidR="00841FF2" w:rsidRPr="007E1EAE" w:rsidRDefault="00841FF2" w:rsidP="00841FF2">
      <w:pPr>
        <w:pStyle w:val="Heading5"/>
      </w:pPr>
      <w:r w:rsidRPr="007E1EAE">
        <w:t>Features</w:t>
      </w:r>
    </w:p>
    <w:p w14:paraId="73E5ABD9" w14:textId="77777777" w:rsidR="00841FF2" w:rsidRPr="007E1EAE" w:rsidRDefault="00841FF2" w:rsidP="00841FF2">
      <w:r w:rsidRPr="007E1EAE">
        <w:t>This use case introduces the following policy features:</w:t>
      </w:r>
    </w:p>
    <w:p w14:paraId="4CFE895C" w14:textId="77777777" w:rsidR="00841FF2" w:rsidRPr="007E1EAE" w:rsidRDefault="00841FF2" w:rsidP="00971CED">
      <w:pPr>
        <w:pStyle w:val="ListParagraph"/>
        <w:numPr>
          <w:ilvl w:val="0"/>
          <w:numId w:val="13"/>
        </w:numPr>
      </w:pPr>
      <w:r w:rsidRPr="007E1EAE">
        <w:t>Node placement based upon Compute resource affinity.</w:t>
      </w:r>
    </w:p>
    <w:p w14:paraId="5BE86D0E" w14:textId="77777777" w:rsidR="00841FF2" w:rsidRPr="007E1EAE" w:rsidRDefault="00841FF2" w:rsidP="00841FF2">
      <w:pPr>
        <w:pStyle w:val="Heading4"/>
      </w:pPr>
      <w:r w:rsidRPr="007E1EAE">
        <w:t>Notes</w:t>
      </w:r>
    </w:p>
    <w:p w14:paraId="7EAC9BBB" w14:textId="77777777" w:rsidR="00841FF2" w:rsidRPr="007E1EAE" w:rsidRDefault="00841FF2" w:rsidP="00971CED">
      <w:pPr>
        <w:pStyle w:val="ListParagraph"/>
        <w:numPr>
          <w:ilvl w:val="0"/>
          <w:numId w:val="13"/>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EDF597B" w14:textId="77777777" w:rsidR="00841FF2" w:rsidRPr="007E1EAE" w:rsidRDefault="00841FF2" w:rsidP="00841FF2">
      <w:pPr>
        <w:pStyle w:val="Heading5"/>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179488" w14:textId="77777777" w:rsidTr="00841FF2">
        <w:trPr>
          <w:trHeight w:val="1283"/>
        </w:trPr>
        <w:tc>
          <w:tcPr>
            <w:tcW w:w="9576" w:type="dxa"/>
            <w:shd w:val="clear" w:color="auto" w:fill="D9D9D9" w:themeFill="background1" w:themeFillShade="D9"/>
          </w:tcPr>
          <w:p w14:paraId="1978A9F7" w14:textId="77777777" w:rsidR="00841FF2" w:rsidRPr="007E1EAE" w:rsidRDefault="00841FF2" w:rsidP="00841FF2">
            <w:pPr>
              <w:rPr>
                <w:rStyle w:val="CodeSnippet"/>
              </w:rPr>
            </w:pPr>
            <w:r w:rsidRPr="007E1EAE">
              <w:rPr>
                <w:rStyle w:val="CodeSnippet"/>
              </w:rPr>
              <w:t>keep_together_policy:</w:t>
            </w:r>
          </w:p>
          <w:p w14:paraId="451D19E2" w14:textId="77777777" w:rsidR="00841FF2" w:rsidRPr="007E1EAE" w:rsidRDefault="00841FF2" w:rsidP="00841FF2">
            <w:pPr>
              <w:rPr>
                <w:rStyle w:val="CodeSnippet"/>
              </w:rPr>
            </w:pPr>
            <w:r w:rsidRPr="007E1EAE">
              <w:rPr>
                <w:rStyle w:val="CodeSnippet"/>
              </w:rPr>
              <w:t xml:space="preserve">  type: tosca.policy.placement.Colocate</w:t>
            </w:r>
          </w:p>
          <w:p w14:paraId="0876D2F0" w14:textId="77777777" w:rsidR="00841FF2" w:rsidRPr="007E1EAE" w:rsidRDefault="00841FF2" w:rsidP="00841FF2">
            <w:pPr>
              <w:rPr>
                <w:rStyle w:val="CodeSnippet"/>
              </w:rPr>
            </w:pPr>
            <w:r w:rsidRPr="007E1EAE">
              <w:rPr>
                <w:rStyle w:val="CodeSnippet"/>
              </w:rPr>
              <w:t xml:space="preserve">  description: Keep associated nodes (groups of nodes) based upon Compute</w:t>
            </w:r>
          </w:p>
          <w:p w14:paraId="518700E0" w14:textId="77777777" w:rsidR="00841FF2" w:rsidRPr="007E1EAE" w:rsidRDefault="00841FF2" w:rsidP="00841FF2">
            <w:pPr>
              <w:rPr>
                <w:rStyle w:val="CodeSnippet"/>
              </w:rPr>
            </w:pPr>
            <w:r w:rsidRPr="007E1EAE">
              <w:rPr>
                <w:rStyle w:val="CodeSnippet"/>
              </w:rPr>
              <w:t xml:space="preserve">  properties:</w:t>
            </w:r>
          </w:p>
          <w:p w14:paraId="43397A5A" w14:textId="77777777" w:rsidR="00841FF2" w:rsidRPr="007E1EAE" w:rsidRDefault="00841FF2" w:rsidP="00841FF2">
            <w:pPr>
              <w:rPr>
                <w:rStyle w:val="CodeSnippet"/>
              </w:rPr>
            </w:pPr>
            <w:r w:rsidRPr="007E1EAE">
              <w:rPr>
                <w:rStyle w:val="CodeSnippet"/>
              </w:rPr>
              <w:t xml:space="preserve">    affinity: Compute</w:t>
            </w:r>
          </w:p>
        </w:tc>
      </w:tr>
    </w:tbl>
    <w:p w14:paraId="16A9E3F9" w14:textId="77777777" w:rsidR="00841FF2" w:rsidRPr="007E1EAE" w:rsidRDefault="00841FF2" w:rsidP="00841FF2">
      <w:pPr>
        <w:pStyle w:val="Heading3"/>
      </w:pPr>
      <w:bookmarkStart w:id="1777" w:name="_Toc454457959"/>
      <w:bookmarkStart w:id="1778" w:name="_Toc454458758"/>
      <w:r w:rsidRPr="007E1EAE">
        <w:t>Scaling</w:t>
      </w:r>
      <w:bookmarkEnd w:id="1777"/>
      <w:bookmarkEnd w:id="1778"/>
    </w:p>
    <w:p w14:paraId="0E9B94A3" w14:textId="77777777" w:rsidR="00841FF2" w:rsidRPr="007E1EAE" w:rsidRDefault="00841FF2" w:rsidP="00841FF2">
      <w:pPr>
        <w:pStyle w:val="Heading4"/>
      </w:pPr>
      <w:r w:rsidRPr="007E1EAE">
        <w:t>Use Case 1:  Simple node autoscale</w:t>
      </w:r>
    </w:p>
    <w:p w14:paraId="01A1E824" w14:textId="77777777" w:rsidR="00841FF2" w:rsidRPr="007E1EAE" w:rsidRDefault="00841FF2" w:rsidP="00841FF2">
      <w:pPr>
        <w:pStyle w:val="Heading5"/>
      </w:pPr>
      <w:r w:rsidRPr="007E1EAE">
        <w:t>Description</w:t>
      </w:r>
    </w:p>
    <w:p w14:paraId="3B536606" w14:textId="77777777" w:rsidR="00841FF2" w:rsidRPr="007E1EAE" w:rsidRDefault="00841FF2" w:rsidP="00841FF2">
      <w:r w:rsidRPr="007E1EAE">
        <w:t xml:space="preserve">Start with X nodes and scale up to Y nodes, capability to do this from a dashboard for example. </w:t>
      </w:r>
    </w:p>
    <w:p w14:paraId="097DCFD2" w14:textId="77777777" w:rsidR="00841FF2" w:rsidRPr="007E1EAE" w:rsidRDefault="00841FF2" w:rsidP="00841FF2">
      <w:pPr>
        <w:pStyle w:val="Heading5"/>
      </w:pPr>
      <w:r w:rsidRPr="007E1EAE">
        <w:t>Features</w:t>
      </w:r>
    </w:p>
    <w:p w14:paraId="3A9A6FD9" w14:textId="77777777" w:rsidR="00841FF2" w:rsidRPr="007E1EAE" w:rsidRDefault="00841FF2" w:rsidP="00841FF2">
      <w:r w:rsidRPr="007E1EAE">
        <w:t>This use case introduces the following policy features:</w:t>
      </w:r>
    </w:p>
    <w:p w14:paraId="51C1B963" w14:textId="77777777" w:rsidR="00841FF2" w:rsidRPr="007E1EAE" w:rsidRDefault="00841FF2" w:rsidP="00971CED">
      <w:pPr>
        <w:pStyle w:val="ListParagraph"/>
        <w:numPr>
          <w:ilvl w:val="0"/>
          <w:numId w:val="13"/>
        </w:numPr>
      </w:pPr>
      <w:r w:rsidRPr="007E1EAE">
        <w:t>Basic autoscaling policy</w:t>
      </w:r>
    </w:p>
    <w:p w14:paraId="0FF1F7D7" w14:textId="77777777" w:rsidR="00841FF2" w:rsidRPr="007E1EAE" w:rsidRDefault="00841FF2" w:rsidP="00841FF2">
      <w:pPr>
        <w:pStyle w:val="Heading5"/>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6CAA7E8" w14:textId="77777777" w:rsidTr="00841FF2">
        <w:trPr>
          <w:trHeight w:val="752"/>
        </w:trPr>
        <w:tc>
          <w:tcPr>
            <w:tcW w:w="9576" w:type="dxa"/>
            <w:shd w:val="clear" w:color="auto" w:fill="D9D9D9" w:themeFill="background1" w:themeFillShade="D9"/>
          </w:tcPr>
          <w:p w14:paraId="50BDA3A9" w14:textId="77777777" w:rsidR="00841FF2" w:rsidRPr="007E1EAE" w:rsidRDefault="00841FF2" w:rsidP="00841FF2">
            <w:pPr>
              <w:rPr>
                <w:rStyle w:val="CodeSnippet"/>
              </w:rPr>
            </w:pPr>
            <w:r w:rsidRPr="007E1EAE">
              <w:rPr>
                <w:rStyle w:val="CodeSnippet"/>
              </w:rPr>
              <w:t>my_scaling_policy_1:</w:t>
            </w:r>
          </w:p>
          <w:p w14:paraId="163C58D9" w14:textId="77777777" w:rsidR="00841FF2" w:rsidRPr="007E1EAE" w:rsidRDefault="00841FF2" w:rsidP="00841FF2">
            <w:pPr>
              <w:rPr>
                <w:rStyle w:val="CodeSnippet"/>
              </w:rPr>
            </w:pPr>
            <w:r w:rsidRPr="007E1EAE">
              <w:rPr>
                <w:rStyle w:val="CodeSnippet"/>
              </w:rPr>
              <w:t xml:space="preserve">  type: tosca.policy.scaling</w:t>
            </w:r>
          </w:p>
          <w:p w14:paraId="24293721" w14:textId="77777777" w:rsidR="00841FF2" w:rsidRPr="007E1EAE" w:rsidRDefault="00841FF2" w:rsidP="00841FF2">
            <w:pPr>
              <w:rPr>
                <w:rStyle w:val="CodeSnippet"/>
              </w:rPr>
            </w:pPr>
            <w:r w:rsidRPr="007E1EAE">
              <w:rPr>
                <w:rStyle w:val="CodeSnippet"/>
              </w:rPr>
              <w:t xml:space="preserve">  description: Simple node autoscaling</w:t>
            </w:r>
          </w:p>
          <w:p w14:paraId="5C34AC9A" w14:textId="77777777" w:rsidR="00841FF2" w:rsidRPr="007E1EAE" w:rsidRDefault="00841FF2" w:rsidP="00841FF2">
            <w:pPr>
              <w:rPr>
                <w:rStyle w:val="CodeSnippet"/>
              </w:rPr>
            </w:pPr>
            <w:r w:rsidRPr="007E1EAE">
              <w:rPr>
                <w:rStyle w:val="CodeSnippet"/>
              </w:rPr>
              <w:t xml:space="preserve">  properties:</w:t>
            </w:r>
          </w:p>
          <w:p w14:paraId="6BCE71F3" w14:textId="77777777" w:rsidR="00841FF2" w:rsidRPr="007E1EAE" w:rsidRDefault="00841FF2" w:rsidP="00841FF2">
            <w:pPr>
              <w:rPr>
                <w:rStyle w:val="CodeSnippet"/>
              </w:rPr>
            </w:pPr>
            <w:r w:rsidRPr="007E1EAE">
              <w:rPr>
                <w:rStyle w:val="CodeSnippet"/>
              </w:rPr>
              <w:t xml:space="preserve">    min_instances: &lt;integer&gt;</w:t>
            </w:r>
          </w:p>
          <w:p w14:paraId="69F66798" w14:textId="77777777" w:rsidR="00841FF2" w:rsidRPr="007E1EAE" w:rsidRDefault="00841FF2" w:rsidP="00841FF2">
            <w:pPr>
              <w:rPr>
                <w:rStyle w:val="CodeSnippet"/>
              </w:rPr>
            </w:pPr>
            <w:r w:rsidRPr="007E1EAE">
              <w:rPr>
                <w:rStyle w:val="CodeSnippet"/>
              </w:rPr>
              <w:t xml:space="preserve">    max_instances: &lt;integer&gt;</w:t>
            </w:r>
          </w:p>
          <w:p w14:paraId="2CF116D9" w14:textId="77777777" w:rsidR="00841FF2" w:rsidRPr="007E1EAE" w:rsidRDefault="00841FF2" w:rsidP="00841FF2">
            <w:pPr>
              <w:rPr>
                <w:rStyle w:val="CodeSnippet"/>
              </w:rPr>
            </w:pPr>
            <w:r w:rsidRPr="007E1EAE">
              <w:rPr>
                <w:rStyle w:val="CodeSnippet"/>
              </w:rPr>
              <w:t xml:space="preserve">    default_instances: &lt;integer&gt;</w:t>
            </w:r>
          </w:p>
          <w:p w14:paraId="38065A80" w14:textId="77777777" w:rsidR="00841FF2" w:rsidRPr="007E1EAE" w:rsidRDefault="00841FF2" w:rsidP="00841FF2">
            <w:pPr>
              <w:rPr>
                <w:rStyle w:val="CodeSnippet"/>
              </w:rPr>
            </w:pPr>
            <w:r w:rsidRPr="007E1EAE">
              <w:rPr>
                <w:rStyle w:val="CodeSnippet"/>
              </w:rPr>
              <w:t xml:space="preserve">    increment: &lt;integer&gt;</w:t>
            </w:r>
          </w:p>
        </w:tc>
      </w:tr>
    </w:tbl>
    <w:p w14:paraId="07984D18" w14:textId="77777777" w:rsidR="00841FF2" w:rsidRPr="007E1EAE" w:rsidRDefault="00841FF2" w:rsidP="00841FF2">
      <w:pPr>
        <w:pStyle w:val="Heading5"/>
      </w:pPr>
      <w:r w:rsidRPr="007E1EAE">
        <w:t>Notes</w:t>
      </w:r>
    </w:p>
    <w:p w14:paraId="78D25513" w14:textId="77777777" w:rsidR="00841FF2" w:rsidRPr="007E1EAE" w:rsidRDefault="00841FF2" w:rsidP="00971CED">
      <w:pPr>
        <w:pStyle w:val="ListParagraph"/>
        <w:numPr>
          <w:ilvl w:val="0"/>
          <w:numId w:val="13"/>
        </w:numPr>
      </w:pPr>
      <w:r w:rsidRPr="007E1EAE">
        <w:t>Assume horizontal scaling for this use case</w:t>
      </w:r>
    </w:p>
    <w:p w14:paraId="3816C56B" w14:textId="77777777" w:rsidR="00841FF2" w:rsidRPr="007E1EAE" w:rsidRDefault="00841FF2" w:rsidP="00971CED">
      <w:pPr>
        <w:pStyle w:val="ListParagraph"/>
        <w:numPr>
          <w:ilvl w:val="1"/>
          <w:numId w:val="13"/>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CA07C1A" w14:textId="77777777" w:rsidR="00841FF2" w:rsidRPr="007E1EAE" w:rsidRDefault="00841FF2" w:rsidP="00971CED">
      <w:pPr>
        <w:pStyle w:val="ListParagraph"/>
        <w:numPr>
          <w:ilvl w:val="0"/>
          <w:numId w:val="13"/>
        </w:numPr>
        <w:rPr>
          <w:rStyle w:val="CodeSnippet"/>
        </w:rPr>
      </w:pPr>
      <w:r w:rsidRPr="007E1EAE">
        <w:rPr>
          <w:rStyle w:val="CodeSnippet"/>
        </w:rPr>
        <w:t>Assume Compute node has a SoftwareComponent that represents a VM application.</w:t>
      </w:r>
    </w:p>
    <w:p w14:paraId="13C5D04F" w14:textId="77777777" w:rsidR="00841FF2" w:rsidRPr="007E1EAE" w:rsidRDefault="00841FF2" w:rsidP="00971CED">
      <w:pPr>
        <w:pStyle w:val="ListParagraph"/>
        <w:numPr>
          <w:ilvl w:val="0"/>
          <w:numId w:val="13"/>
        </w:numPr>
        <w:rPr>
          <w:rStyle w:val="CodeSnippet"/>
        </w:rPr>
      </w:pPr>
      <w:r w:rsidRPr="007E1EAE">
        <w:rPr>
          <w:rStyle w:val="CodeSnippet"/>
        </w:rPr>
        <w:t>Availability Zones (and Regions if not same) need to be considered in further use cases.</w:t>
      </w:r>
    </w:p>
    <w:p w14:paraId="26D51887" w14:textId="77777777" w:rsidR="00841FF2" w:rsidRPr="007E1EAE" w:rsidRDefault="00841FF2" w:rsidP="00971CED">
      <w:pPr>
        <w:pStyle w:val="ListParagraph"/>
        <w:numPr>
          <w:ilvl w:val="0"/>
          <w:numId w:val="13"/>
        </w:numPr>
      </w:pPr>
      <w:r w:rsidRPr="007E1EAE">
        <w:t>If metrics are introduced, there is a control-loop (that monitors).  Autoscaling is a special concept that includes these considerations.</w:t>
      </w:r>
    </w:p>
    <w:p w14:paraId="581AC4DD" w14:textId="77777777" w:rsidR="00841FF2" w:rsidRPr="007E1EAE" w:rsidRDefault="00841FF2" w:rsidP="00971CED">
      <w:pPr>
        <w:pStyle w:val="ListParagraph"/>
        <w:numPr>
          <w:ilvl w:val="0"/>
          <w:numId w:val="13"/>
        </w:numPr>
      </w:pPr>
      <w:r w:rsidRPr="007E1EAE">
        <w:t>Mixed placement and scaling use cases need to be considered:</w:t>
      </w:r>
    </w:p>
    <w:p w14:paraId="15FF399D" w14:textId="77777777" w:rsidR="00841FF2" w:rsidRPr="007E1EAE" w:rsidRDefault="00841FF2" w:rsidP="00971CED">
      <w:pPr>
        <w:pStyle w:val="ListParagraph"/>
        <w:numPr>
          <w:ilvl w:val="1"/>
          <w:numId w:val="13"/>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79" w:name="_Toc85472897"/>
      <w:bookmarkStart w:id="1780" w:name="_Toc287332012"/>
      <w:bookmarkStart w:id="1781" w:name="_Toc379800449"/>
      <w:bookmarkEnd w:id="1695"/>
      <w:bookmarkEnd w:id="1696"/>
      <w:bookmarkEnd w:id="1710"/>
    </w:p>
    <w:p w14:paraId="7B520204" w14:textId="77777777" w:rsidR="00841FF2" w:rsidRPr="007E1EAE" w:rsidRDefault="00841FF2" w:rsidP="00841FF2">
      <w:pPr>
        <w:pStyle w:val="Heading1"/>
        <w:rPr>
          <w:rFonts w:eastAsiaTheme="majorEastAsia"/>
        </w:rPr>
      </w:pPr>
      <w:bookmarkStart w:id="1782" w:name="_Toc500248062"/>
      <w:bookmarkStart w:id="1783" w:name="_Toc528072988"/>
      <w:bookmarkStart w:id="1784" w:name="_Toc302251741"/>
      <w:bookmarkStart w:id="1785" w:name="_Toc310749135"/>
      <w:bookmarkStart w:id="1786" w:name="_Toc313780970"/>
      <w:bookmarkStart w:id="1787" w:name="_Toc322703214"/>
      <w:bookmarkStart w:id="1788" w:name="_Toc454457960"/>
      <w:bookmarkStart w:id="1789" w:name="_Toc454458759"/>
      <w:bookmarkStart w:id="1790" w:name="_Toc397688836"/>
      <w:r w:rsidRPr="007E1EAE">
        <w:rPr>
          <w:rFonts w:eastAsiaTheme="majorEastAsia"/>
        </w:rPr>
        <w:lastRenderedPageBreak/>
        <w:t>Artifact Processing and creating portable Service Templates</w:t>
      </w:r>
      <w:bookmarkEnd w:id="1782"/>
      <w:bookmarkEnd w:id="1783"/>
    </w:p>
    <w:p w14:paraId="14244652" w14:textId="77777777" w:rsidR="00841FF2" w:rsidRPr="007E1EAE" w:rsidRDefault="00841FF2" w:rsidP="00841FF2">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4EAA7CCC" w14:textId="77777777" w:rsidR="00841FF2" w:rsidRPr="007E1EAE" w:rsidRDefault="00841FF2" w:rsidP="00841FF2"/>
    <w:p w14:paraId="7D82831C" w14:textId="77777777" w:rsidR="00841FF2" w:rsidRPr="007E1EAE" w:rsidRDefault="00841FF2" w:rsidP="00841FF2">
      <w:r w:rsidRPr="007E1EAE">
        <w:t>The examples in the previous chapter also demonstrate how TOSCA allows service designers to extend built-in orchestrator behavior in a number of ways:</w:t>
      </w:r>
    </w:p>
    <w:p w14:paraId="12ECC3AF" w14:textId="77777777" w:rsidR="00841FF2" w:rsidRPr="007E1EAE" w:rsidRDefault="00841FF2" w:rsidP="00971CED">
      <w:pPr>
        <w:pStyle w:val="ListParagraph"/>
        <w:numPr>
          <w:ilvl w:val="0"/>
          <w:numId w:val="92"/>
        </w:numPr>
      </w:pPr>
      <w:r w:rsidRPr="007E1EAE">
        <w:t xml:space="preserve">Service designers can override or extend behavior of built-in types by supplying service-specific implementations of lifecycle interface operations in their node templates. </w:t>
      </w:r>
    </w:p>
    <w:p w14:paraId="201BC374" w14:textId="77777777" w:rsidR="00841FF2" w:rsidRPr="007E1EAE" w:rsidRDefault="00841FF2" w:rsidP="00971CED">
      <w:pPr>
        <w:pStyle w:val="ListParagraph"/>
        <w:numPr>
          <w:ilvl w:val="0"/>
          <w:numId w:val="92"/>
        </w:numPr>
      </w:pPr>
      <w:r w:rsidRPr="007E1EAE">
        <w:t>Service designers can create entirely new types that define custom implementations of standard lifecycle interfaces.</w:t>
      </w:r>
    </w:p>
    <w:p w14:paraId="6425F96D" w14:textId="77777777" w:rsidR="00841FF2" w:rsidRPr="007E1EAE" w:rsidRDefault="00841FF2" w:rsidP="00841FF2">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1FDEC4F5" w14:textId="77777777" w:rsidR="00841FF2" w:rsidRPr="007E1EAE" w:rsidRDefault="00841FF2" w:rsidP="00841FF2"/>
    <w:p w14:paraId="4036B63B" w14:textId="77777777" w:rsidR="00841FF2" w:rsidRPr="007E1EAE" w:rsidRDefault="00841FF2" w:rsidP="00841FF2">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0DF9DD5D" w14:textId="77777777" w:rsidR="00841FF2" w:rsidRPr="007E1EAE" w:rsidRDefault="00841FF2" w:rsidP="00841FF2">
      <w:pPr>
        <w:pStyle w:val="Heading2"/>
      </w:pPr>
      <w:bookmarkStart w:id="1791" w:name="_Toc500248063"/>
      <w:bookmarkStart w:id="1792" w:name="_Toc528072989"/>
      <w:r w:rsidRPr="007E1EAE">
        <w:t>Artifacts Processing</w:t>
      </w:r>
      <w:bookmarkEnd w:id="1791"/>
      <w:bookmarkEnd w:id="1792"/>
    </w:p>
    <w:p w14:paraId="45ADE9CA" w14:textId="77777777" w:rsidR="00841FF2" w:rsidRPr="007E1EAE" w:rsidRDefault="00841FF2" w:rsidP="00841FF2">
      <w:r w:rsidRPr="007E1EAE">
        <w:t xml:space="preserve">Artifacts represent the content needed to realize a deployment or implement a specific management action. </w:t>
      </w:r>
    </w:p>
    <w:p w14:paraId="3BEEBC48" w14:textId="77777777" w:rsidR="00841FF2" w:rsidRPr="007E1EAE" w:rsidRDefault="00841FF2" w:rsidP="00841FF2"/>
    <w:p w14:paraId="50B9DE16" w14:textId="77777777" w:rsidR="00841FF2" w:rsidRPr="007E1EAE" w:rsidRDefault="00841FF2" w:rsidP="00841FF2">
      <w:r w:rsidRPr="007E1EAE">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0589DA39" w14:textId="77777777" w:rsidR="00841FF2" w:rsidRPr="007E1EAE" w:rsidRDefault="00841FF2" w:rsidP="00841FF2"/>
    <w:p w14:paraId="14856339" w14:textId="77777777" w:rsidR="00841FF2" w:rsidRPr="007E1EAE" w:rsidRDefault="00841FF2" w:rsidP="00841FF2">
      <w:pPr>
        <w:rPr>
          <w:rFonts w:cs="Arial"/>
          <w:color w:val="000000"/>
          <w:szCs w:val="20"/>
        </w:rPr>
      </w:pPr>
      <w:r w:rsidRPr="007E1EAE">
        <w:t>Different types of artifacts may require different mechanisms for processing the artifact. However, the sequence of steps taken by an orchestrator to process an artifcat is generally the same for all types of artifacts:</w:t>
      </w:r>
    </w:p>
    <w:p w14:paraId="5C3C431E" w14:textId="77777777" w:rsidR="00841FF2" w:rsidRPr="007E1EAE" w:rsidRDefault="00841FF2" w:rsidP="00841FF2">
      <w:pPr>
        <w:pStyle w:val="Heading3"/>
      </w:pPr>
      <w:r w:rsidRPr="007E1EAE">
        <w:t>Identify Artifact Processor</w:t>
      </w:r>
    </w:p>
    <w:p w14:paraId="0EE7C5B2" w14:textId="77777777" w:rsidR="00841FF2" w:rsidRPr="007E1EAE" w:rsidRDefault="00841FF2" w:rsidP="00841FF2">
      <w:r w:rsidRPr="007E1EAE">
        <w:t xml:space="preserve">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w:t>
      </w:r>
      <w:r w:rsidRPr="007E1EAE">
        <w:lastRenderedPageBreak/>
        <w:t>container management or cloud management system for image artifacts such as container images or virtual machine images.</w:t>
      </w:r>
    </w:p>
    <w:p w14:paraId="6C97F170" w14:textId="77777777" w:rsidR="00841FF2" w:rsidRPr="007E1EAE" w:rsidRDefault="00841FF2" w:rsidP="00841FF2"/>
    <w:p w14:paraId="1C16433C" w14:textId="77777777" w:rsidR="00841FF2" w:rsidRPr="007E1EAE" w:rsidRDefault="00841FF2" w:rsidP="00841FF2">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1D1E1DDB" w14:textId="77777777" w:rsidR="00841FF2" w:rsidRPr="007E1EAE" w:rsidRDefault="00841FF2" w:rsidP="00841FF2"/>
    <w:p w14:paraId="276C11DC" w14:textId="77777777" w:rsidR="00841FF2" w:rsidRPr="007E1EAE" w:rsidRDefault="00841FF2" w:rsidP="00841FF2">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77F5DA58" w14:textId="77777777" w:rsidR="00841FF2" w:rsidRPr="007E1EAE" w:rsidRDefault="00841FF2" w:rsidP="00841FF2"/>
    <w:p w14:paraId="2DC64F5E" w14:textId="77777777" w:rsidR="00841FF2" w:rsidRPr="007E1EAE" w:rsidRDefault="00841FF2" w:rsidP="00841FF2">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2BDF841E" w14:textId="77777777" w:rsidR="00841FF2" w:rsidRPr="007E1EAE" w:rsidRDefault="00841FF2" w:rsidP="00841FF2">
      <w:pPr>
        <w:pStyle w:val="Heading3"/>
      </w:pPr>
      <w:r w:rsidRPr="007E1EAE">
        <w:t>Establish an Execution Environment</w:t>
      </w:r>
    </w:p>
    <w:p w14:paraId="38DC4ADD" w14:textId="77777777" w:rsidR="00841FF2" w:rsidRPr="007E1EAE" w:rsidRDefault="00841FF2" w:rsidP="00841FF2">
      <w:r w:rsidRPr="007E1EAE">
        <w:t>The second step is to identify or create a proper execution environment within which to run the artifact processor. There are generally three options for where to run artifact processors :</w:t>
      </w:r>
    </w:p>
    <w:p w14:paraId="7630E390" w14:textId="77777777" w:rsidR="00841FF2" w:rsidRPr="007E1EAE" w:rsidRDefault="00841FF2" w:rsidP="00841FF2"/>
    <w:p w14:paraId="4C96FF00" w14:textId="77777777" w:rsidR="00841FF2" w:rsidRPr="007E1EAE" w:rsidRDefault="00841FF2" w:rsidP="00971CED">
      <w:pPr>
        <w:pStyle w:val="ListParagraph"/>
        <w:numPr>
          <w:ilvl w:val="0"/>
          <w:numId w:val="95"/>
        </w:numPr>
      </w:pPr>
      <w:r w:rsidRPr="007E1EAE">
        <w:t>One option is to execute the artifact processor in the topology that is being orchestrated, for example on a Compute node created by the orchestrator.</w:t>
      </w:r>
    </w:p>
    <w:p w14:paraId="57C18E39" w14:textId="77777777" w:rsidR="00841FF2" w:rsidRPr="007E1EAE" w:rsidRDefault="00841FF2" w:rsidP="00971CED">
      <w:pPr>
        <w:pStyle w:val="ListParagraph"/>
        <w:numPr>
          <w:ilvl w:val="0"/>
          <w:numId w:val="95"/>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3779F7C6" w14:textId="77777777" w:rsidR="00841FF2" w:rsidRPr="007E1EAE" w:rsidRDefault="00841FF2" w:rsidP="00971CED">
      <w:pPr>
        <w:pStyle w:val="ListParagraph"/>
        <w:numPr>
          <w:ilvl w:val="0"/>
          <w:numId w:val="95"/>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5D234351" w14:textId="77777777" w:rsidR="00841FF2" w:rsidRPr="007E1EAE" w:rsidRDefault="00841FF2" w:rsidP="00841FF2">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2CDA52D8" w14:textId="77777777" w:rsidR="00841FF2" w:rsidRPr="007E1EAE" w:rsidRDefault="00841FF2" w:rsidP="00841FF2"/>
    <w:p w14:paraId="4EA8E8D5" w14:textId="77777777" w:rsidR="00841FF2" w:rsidRPr="007E1EAE" w:rsidRDefault="00841FF2" w:rsidP="00841FF2">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40F90E58" w14:textId="77777777" w:rsidR="00841FF2" w:rsidRPr="007E1EAE" w:rsidRDefault="00841FF2" w:rsidP="00841FF2"/>
    <w:p w14:paraId="2DA80D14" w14:textId="77777777" w:rsidR="00841FF2" w:rsidRPr="007E1EAE" w:rsidRDefault="00841FF2" w:rsidP="00841FF2">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230A7A34" w14:textId="77777777" w:rsidR="00841FF2" w:rsidRPr="007E1EAE" w:rsidRDefault="00841FF2" w:rsidP="00841FF2">
      <w:pPr>
        <w:pStyle w:val="Note"/>
      </w:pPr>
      <w:r w:rsidRPr="007E1EAE">
        <w:lastRenderedPageBreak/>
        <w:t>Need discussion on how this is done.</w:t>
      </w:r>
    </w:p>
    <w:p w14:paraId="63FEF0BC" w14:textId="77777777" w:rsidR="00841FF2" w:rsidRPr="007E1EAE" w:rsidRDefault="00841FF2" w:rsidP="00841FF2">
      <w:pPr>
        <w:pStyle w:val="Heading3"/>
      </w:pPr>
      <w:r w:rsidRPr="007E1EAE">
        <w:t>Configure Artifact Processor User Account</w:t>
      </w:r>
    </w:p>
    <w:p w14:paraId="46663FF4" w14:textId="77777777" w:rsidR="00841FF2" w:rsidRPr="007E1EAE" w:rsidRDefault="00841FF2" w:rsidP="00841FF2">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5BB03D72" w14:textId="77777777" w:rsidR="00841FF2" w:rsidRPr="007E1EAE" w:rsidRDefault="00841FF2" w:rsidP="00841FF2"/>
    <w:p w14:paraId="13321509" w14:textId="77777777" w:rsidR="00841FF2" w:rsidRPr="007E1EAE" w:rsidRDefault="00841FF2" w:rsidP="00841FF2">
      <w:r w:rsidRPr="007E1EAE">
        <w:t>Depending on the security mechanisms used in the execution environment, it may also be necessary to add user accounts to specific groups, or to assign specific roles to the user account.</w:t>
      </w:r>
    </w:p>
    <w:p w14:paraId="035DACDA" w14:textId="77777777" w:rsidR="00841FF2" w:rsidRPr="007E1EAE" w:rsidRDefault="00841FF2" w:rsidP="00841FF2">
      <w:pPr>
        <w:pStyle w:val="Heading3"/>
      </w:pPr>
      <w:r w:rsidRPr="007E1EAE">
        <w:t>Deploy Artifact Processor</w:t>
      </w:r>
    </w:p>
    <w:p w14:paraId="3BBCCB9C" w14:textId="77777777" w:rsidR="00841FF2" w:rsidRPr="007E1EAE" w:rsidRDefault="00841FF2" w:rsidP="00841FF2">
      <w:r w:rsidRPr="007E1EAE">
        <w:t>Once the orchestrator has identified the artifact processor as well as the execution environment, it must make sure that the artifact processor is deployed in the execution environment:</w:t>
      </w:r>
    </w:p>
    <w:p w14:paraId="54DC0426" w14:textId="77777777" w:rsidR="00841FF2" w:rsidRPr="007E1EAE" w:rsidRDefault="00841FF2" w:rsidP="00971CED">
      <w:pPr>
        <w:pStyle w:val="ListParagraph"/>
        <w:numPr>
          <w:ilvl w:val="0"/>
          <w:numId w:val="96"/>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79815E6" w14:textId="77777777" w:rsidR="00841FF2" w:rsidRPr="007E1EAE" w:rsidRDefault="00841FF2" w:rsidP="00971CED">
      <w:pPr>
        <w:pStyle w:val="ListParagraph"/>
        <w:numPr>
          <w:ilvl w:val="0"/>
          <w:numId w:val="96"/>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408CE834" w14:textId="77777777" w:rsidR="00841FF2" w:rsidRPr="007E1EAE" w:rsidRDefault="00841FF2" w:rsidP="00971CED">
      <w:pPr>
        <w:pStyle w:val="ListParagraph"/>
        <w:numPr>
          <w:ilvl w:val="0"/>
          <w:numId w:val="96"/>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78B4EFF3" w14:textId="77777777" w:rsidR="00841FF2" w:rsidRPr="007E1EAE" w:rsidRDefault="00841FF2" w:rsidP="00841FF2">
      <w:r w:rsidRPr="007E1EAE">
        <w:t>The orchestrator may also take the necessary steps to make sure the processor is run as a specific user in the execution environment.</w:t>
      </w:r>
    </w:p>
    <w:p w14:paraId="50662E0B" w14:textId="77777777" w:rsidR="00841FF2" w:rsidRPr="007E1EAE" w:rsidRDefault="00841FF2" w:rsidP="00841FF2">
      <w:pPr>
        <w:pStyle w:val="Heading3"/>
      </w:pPr>
      <w:r w:rsidRPr="007E1EAE">
        <w:t>Deploy Dependencies</w:t>
      </w:r>
    </w:p>
    <w:p w14:paraId="7B014411" w14:textId="77777777" w:rsidR="00841FF2" w:rsidRPr="007E1EAE" w:rsidRDefault="00841FF2" w:rsidP="00841FF2">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7A9D4BD7" w14:textId="77777777" w:rsidR="00841FF2" w:rsidRPr="007E1EAE" w:rsidRDefault="00841FF2" w:rsidP="00841FF2"/>
    <w:p w14:paraId="7F73671F" w14:textId="77777777" w:rsidR="00841FF2" w:rsidRPr="007E1EAE" w:rsidRDefault="00841FF2" w:rsidP="00841FF2">
      <w:r w:rsidRPr="007E1EAE">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0947FF62" w14:textId="77777777" w:rsidR="00841FF2" w:rsidRPr="007E1EAE" w:rsidRDefault="00841FF2" w:rsidP="00841FF2"/>
    <w:p w14:paraId="2A1D1477" w14:textId="77777777" w:rsidR="00841FF2" w:rsidRPr="007E1EAE" w:rsidRDefault="00841FF2" w:rsidP="00841FF2">
      <w:r w:rsidRPr="007E1EAE">
        <w:t>For artifacts that require dependencies to to be installed, TOSCA provides a generic way in which to describe those dependencies, which will avoid the use of monolithic scripts.</w:t>
      </w:r>
    </w:p>
    <w:p w14:paraId="38A6E61C" w14:textId="77777777" w:rsidR="00841FF2" w:rsidRPr="007E1EAE" w:rsidRDefault="00841FF2" w:rsidP="00841FF2"/>
    <w:p w14:paraId="75D68195" w14:textId="77777777" w:rsidR="00841FF2" w:rsidRPr="007E1EAE" w:rsidRDefault="00841FF2" w:rsidP="00841FF2">
      <w:r w:rsidRPr="007E1EAE">
        <w:t>Examples of dependent components include the following :</w:t>
      </w:r>
    </w:p>
    <w:p w14:paraId="413620EC" w14:textId="77777777" w:rsidR="00841FF2" w:rsidRPr="007E1EAE" w:rsidRDefault="00841FF2" w:rsidP="00971CED">
      <w:pPr>
        <w:pStyle w:val="ListParagraph"/>
        <w:numPr>
          <w:ilvl w:val="0"/>
          <w:numId w:val="97"/>
        </w:numPr>
      </w:pPr>
      <w:r w:rsidRPr="007E1EAE">
        <w:t>Some executables may have dependencies on software libraries. For tools like Python, required libraries might be specified in a requirements.txt file and deployed into a virtual environment.</w:t>
      </w:r>
    </w:p>
    <w:p w14:paraId="5499D7DF" w14:textId="77777777" w:rsidR="00841FF2" w:rsidRPr="007E1EAE" w:rsidRDefault="00841FF2" w:rsidP="00971CED">
      <w:pPr>
        <w:pStyle w:val="ListParagraph"/>
        <w:numPr>
          <w:ilvl w:val="0"/>
          <w:numId w:val="97"/>
        </w:numPr>
      </w:pPr>
      <w:r w:rsidRPr="007E1EAE">
        <w:t>Environment variables may need to be set.</w:t>
      </w:r>
    </w:p>
    <w:p w14:paraId="2CFB738F" w14:textId="77777777" w:rsidR="00841FF2" w:rsidRPr="007E1EAE" w:rsidRDefault="00841FF2" w:rsidP="00971CED">
      <w:pPr>
        <w:pStyle w:val="ListParagraph"/>
        <w:numPr>
          <w:ilvl w:val="0"/>
          <w:numId w:val="97"/>
        </w:numPr>
      </w:pPr>
      <w:r w:rsidRPr="007E1EAE">
        <w:lastRenderedPageBreak/>
        <w:t>Configuration files may need to be created with proper settings for the artifact processor. For example, configuration settings could include DNS names (or IP addresses) for contacting a Puppet Master or Chef Server.</w:t>
      </w:r>
    </w:p>
    <w:p w14:paraId="458CFDDB" w14:textId="77777777" w:rsidR="00841FF2" w:rsidRPr="007E1EAE" w:rsidRDefault="00841FF2" w:rsidP="00971CED">
      <w:pPr>
        <w:pStyle w:val="ListParagraph"/>
        <w:numPr>
          <w:ilvl w:val="0"/>
          <w:numId w:val="97"/>
        </w:numPr>
      </w:pPr>
      <w:r w:rsidRPr="007E1EAE">
        <w:t>Artifact processors may require valid software licenses in order to run.</w:t>
      </w:r>
    </w:p>
    <w:p w14:paraId="4CF38A48" w14:textId="77777777" w:rsidR="00841FF2" w:rsidRPr="007E1EAE" w:rsidRDefault="00841FF2" w:rsidP="00971CED">
      <w:pPr>
        <w:pStyle w:val="ListParagraph"/>
        <w:numPr>
          <w:ilvl w:val="0"/>
          <w:numId w:val="97"/>
        </w:numPr>
      </w:pPr>
      <w:r w:rsidRPr="007E1EAE">
        <w:t xml:space="preserve">Other artifacts specified in the template may need to be deposited into the execution environment. </w:t>
      </w:r>
    </w:p>
    <w:p w14:paraId="360CD030" w14:textId="77777777" w:rsidR="00841FF2" w:rsidRPr="007E1EAE" w:rsidRDefault="00841FF2" w:rsidP="00841FF2">
      <w:pPr>
        <w:pStyle w:val="Heading3"/>
      </w:pPr>
      <w:r w:rsidRPr="007E1EAE">
        <w:t>Identify Target</w:t>
      </w:r>
    </w:p>
    <w:p w14:paraId="249B87B9" w14:textId="77777777" w:rsidR="00841FF2" w:rsidRPr="007E1EAE" w:rsidRDefault="00841FF2" w:rsidP="00841FF2">
      <w:r w:rsidRPr="007E1EAE">
        <w:t xml:space="preserve">Orchestrators must pass information to the artifact processor that properly identifies the target for each artifact being processed. </w:t>
      </w:r>
    </w:p>
    <w:p w14:paraId="7DB28637" w14:textId="77777777" w:rsidR="00841FF2" w:rsidRPr="007E1EAE" w:rsidRDefault="00841FF2" w:rsidP="00971CED">
      <w:pPr>
        <w:pStyle w:val="ListParagraph"/>
        <w:numPr>
          <w:ilvl w:val="0"/>
          <w:numId w:val="98"/>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44D3ED28" w14:textId="77777777" w:rsidR="00841FF2" w:rsidRPr="007E1EAE" w:rsidRDefault="00841FF2" w:rsidP="00971CED">
      <w:pPr>
        <w:pStyle w:val="ListParagraph"/>
        <w:numPr>
          <w:ilvl w:val="0"/>
          <w:numId w:val="98"/>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113DF711" w14:textId="77777777" w:rsidR="00841FF2" w:rsidRPr="007E1EAE" w:rsidRDefault="00841FF2" w:rsidP="00841FF2">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113C115C" w14:textId="77777777" w:rsidR="00841FF2" w:rsidRPr="007E1EAE" w:rsidRDefault="00841FF2" w:rsidP="00841FF2">
      <w:r w:rsidRPr="007E1EAE">
        <w:t xml:space="preserve">Finally, artifact processor may need proper credentials to connect to target endpoints. Orchestrators must pass those credentials to the artifact processor before the artifact can be processed. </w:t>
      </w:r>
    </w:p>
    <w:p w14:paraId="4872A327" w14:textId="77777777" w:rsidR="00841FF2" w:rsidRPr="007E1EAE" w:rsidRDefault="00841FF2" w:rsidP="00841FF2">
      <w:pPr>
        <w:pStyle w:val="Heading3"/>
      </w:pPr>
      <w:r w:rsidRPr="007E1EAE">
        <w:t>Pass Inputs and Retrieve Results or Errors</w:t>
      </w:r>
    </w:p>
    <w:p w14:paraId="70E9F9DD" w14:textId="77777777" w:rsidR="00841FF2" w:rsidRPr="007E1EAE" w:rsidRDefault="00841FF2" w:rsidP="00841FF2">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5B23864C" w14:textId="77777777" w:rsidR="00841FF2" w:rsidRPr="007E1EAE" w:rsidRDefault="00841FF2" w:rsidP="00841FF2"/>
    <w:p w14:paraId="7CE40AEA" w14:textId="77777777" w:rsidR="00841FF2" w:rsidRPr="007E1EAE" w:rsidRDefault="00841FF2" w:rsidP="00841FF2">
      <w:r w:rsidRPr="007E1EAE">
        <w:t xml:space="preserve">Similarly, artifact processors must also pass results from operations back to orchestrators so that results values can be reflected as appropriate in node properties and attributes. If the operation fails, error codes may need to be returned as well. TOSCA must be very specific about the mechanism for returning results and error codes for each type of artifact. </w:t>
      </w:r>
    </w:p>
    <w:p w14:paraId="5383B622" w14:textId="77777777" w:rsidR="00841FF2" w:rsidRPr="007E1EAE" w:rsidRDefault="00841FF2" w:rsidP="00841FF2">
      <w:pPr>
        <w:pStyle w:val="Heading3"/>
      </w:pPr>
      <w:r w:rsidRPr="007E1EAE">
        <w:t>Cleanup</w:t>
      </w:r>
    </w:p>
    <w:p w14:paraId="7EEF0B64" w14:textId="77777777" w:rsidR="00841FF2" w:rsidRPr="007E1EAE" w:rsidRDefault="00841FF2" w:rsidP="00841FF2">
      <w:r w:rsidRPr="007E1EAE">
        <w:t>After the artifact has been processed by the artifact processor, the orchestrator could perform optional cleanup:</w:t>
      </w:r>
    </w:p>
    <w:p w14:paraId="339501C0" w14:textId="77777777" w:rsidR="00841FF2" w:rsidRPr="007E1EAE" w:rsidRDefault="00841FF2" w:rsidP="00971CED">
      <w:pPr>
        <w:pStyle w:val="ListParagraph"/>
        <w:numPr>
          <w:ilvl w:val="0"/>
          <w:numId w:val="104"/>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7670F77E" w14:textId="77777777" w:rsidR="00841FF2" w:rsidRPr="007E1EAE" w:rsidRDefault="00841FF2" w:rsidP="00971CED">
      <w:pPr>
        <w:pStyle w:val="ListParagraph"/>
        <w:numPr>
          <w:ilvl w:val="0"/>
          <w:numId w:val="104"/>
        </w:numPr>
      </w:pPr>
      <w:r w:rsidRPr="007E1EAE">
        <w:t>Alternatively, the orchestrator MAY be able to reflect the additional components/resources associated with the Artifact Processor as part of the instance model (post deployment).</w:t>
      </w:r>
    </w:p>
    <w:p w14:paraId="66D38752" w14:textId="77777777" w:rsidR="00841FF2" w:rsidRPr="007E1EAE" w:rsidRDefault="00841FF2" w:rsidP="00841FF2">
      <w:r w:rsidRPr="007E1EAE">
        <w:lastRenderedPageBreak/>
        <w:t>Artifact Processors that do not use the service template topology as their execution environment do not impact the deployed topology. It is up to each orchestrator implementation to decide if these artifact processors need to be removed.</w:t>
      </w:r>
    </w:p>
    <w:p w14:paraId="5BFB3A04" w14:textId="77777777" w:rsidR="00841FF2" w:rsidRPr="007E1EAE" w:rsidRDefault="00841FF2" w:rsidP="00841FF2">
      <w:pPr>
        <w:pStyle w:val="Heading2"/>
      </w:pPr>
      <w:bookmarkStart w:id="1793" w:name="_Toc500248064"/>
      <w:bookmarkStart w:id="1794" w:name="_Toc528072990"/>
      <w:r w:rsidRPr="007E1EAE">
        <w:t>Dynamic Artifacts</w:t>
      </w:r>
      <w:bookmarkEnd w:id="1793"/>
      <w:bookmarkEnd w:id="1794"/>
    </w:p>
    <w:p w14:paraId="4FED9480" w14:textId="77777777" w:rsidR="00841FF2" w:rsidRPr="007E1EAE" w:rsidRDefault="00841FF2" w:rsidP="00841FF2">
      <w:pPr>
        <w:pStyle w:val="Note"/>
      </w:pPr>
      <w:r w:rsidRPr="007E1EAE">
        <w:t>Detailed Artifacts may be generated on-the-fly as orchestration happens. May be propagated to other nodes in the topology. How do we describe those?</w:t>
      </w:r>
    </w:p>
    <w:p w14:paraId="6866E5AA" w14:textId="77777777" w:rsidR="00841FF2" w:rsidRPr="007E1EAE" w:rsidRDefault="00841FF2" w:rsidP="00841FF2">
      <w:pPr>
        <w:pStyle w:val="Heading2"/>
      </w:pPr>
      <w:bookmarkStart w:id="1795" w:name="_Toc500248065"/>
      <w:bookmarkStart w:id="1796" w:name="_Toc528072991"/>
      <w:r w:rsidRPr="007E1EAE">
        <w:t>Discussion of Examples</w:t>
      </w:r>
      <w:bookmarkEnd w:id="1795"/>
      <w:bookmarkEnd w:id="1796"/>
    </w:p>
    <w:p w14:paraId="4E858B91" w14:textId="77777777" w:rsidR="00841FF2" w:rsidRPr="007E1EAE" w:rsidRDefault="00841FF2" w:rsidP="00841FF2">
      <w:r w:rsidRPr="007E1EAE">
        <w:t>This section shows how orchestrators might execute the steps listed above for a few common artifact types, in particular:</w:t>
      </w:r>
    </w:p>
    <w:p w14:paraId="74480739" w14:textId="77777777" w:rsidR="00841FF2" w:rsidRPr="007E1EAE" w:rsidRDefault="00841FF2" w:rsidP="00971CED">
      <w:pPr>
        <w:pStyle w:val="ListParagraph"/>
        <w:numPr>
          <w:ilvl w:val="0"/>
          <w:numId w:val="94"/>
        </w:numPr>
      </w:pPr>
      <w:r w:rsidRPr="007E1EAE">
        <w:t>Shell scripts</w:t>
      </w:r>
    </w:p>
    <w:p w14:paraId="0A4A15D7" w14:textId="77777777" w:rsidR="00841FF2" w:rsidRPr="007E1EAE" w:rsidRDefault="00841FF2" w:rsidP="00971CED">
      <w:pPr>
        <w:pStyle w:val="ListParagraph"/>
        <w:numPr>
          <w:ilvl w:val="0"/>
          <w:numId w:val="94"/>
        </w:numPr>
      </w:pPr>
      <w:r w:rsidRPr="007E1EAE">
        <w:t>Python scripts</w:t>
      </w:r>
    </w:p>
    <w:p w14:paraId="57347D98" w14:textId="77777777" w:rsidR="00841FF2" w:rsidRPr="007E1EAE" w:rsidRDefault="00841FF2" w:rsidP="00971CED">
      <w:pPr>
        <w:pStyle w:val="ListParagraph"/>
        <w:numPr>
          <w:ilvl w:val="0"/>
          <w:numId w:val="94"/>
        </w:numPr>
      </w:pPr>
      <w:r w:rsidRPr="007E1EAE">
        <w:t>Package artifacts</w:t>
      </w:r>
    </w:p>
    <w:p w14:paraId="13C31BAB" w14:textId="77777777" w:rsidR="00841FF2" w:rsidRPr="007E1EAE" w:rsidRDefault="00841FF2" w:rsidP="00971CED">
      <w:pPr>
        <w:pStyle w:val="ListParagraph"/>
        <w:numPr>
          <w:ilvl w:val="0"/>
          <w:numId w:val="94"/>
        </w:numPr>
      </w:pPr>
      <w:r w:rsidRPr="007E1EAE">
        <w:t xml:space="preserve">VM images </w:t>
      </w:r>
    </w:p>
    <w:p w14:paraId="3F0934BB" w14:textId="77777777" w:rsidR="00841FF2" w:rsidRPr="007E1EAE" w:rsidRDefault="00841FF2" w:rsidP="00971CED">
      <w:pPr>
        <w:pStyle w:val="ListParagraph"/>
        <w:numPr>
          <w:ilvl w:val="0"/>
          <w:numId w:val="94"/>
        </w:numPr>
      </w:pPr>
      <w:r w:rsidRPr="007E1EAE">
        <w:t>Container images</w:t>
      </w:r>
    </w:p>
    <w:p w14:paraId="5F38B9F5" w14:textId="77777777" w:rsidR="00841FF2" w:rsidRPr="007E1EAE" w:rsidRDefault="00841FF2" w:rsidP="00971CED">
      <w:pPr>
        <w:pStyle w:val="ListParagraph"/>
        <w:numPr>
          <w:ilvl w:val="0"/>
          <w:numId w:val="94"/>
        </w:numPr>
      </w:pPr>
      <w:r w:rsidRPr="007E1EAE">
        <w:t>API artifacts</w:t>
      </w:r>
    </w:p>
    <w:p w14:paraId="1E42C58C" w14:textId="77777777" w:rsidR="00841FF2" w:rsidRPr="007E1EAE" w:rsidRDefault="00841FF2" w:rsidP="00971CED">
      <w:pPr>
        <w:pStyle w:val="ListParagraph"/>
        <w:numPr>
          <w:ilvl w:val="0"/>
          <w:numId w:val="94"/>
        </w:numPr>
      </w:pPr>
      <w:r w:rsidRPr="007E1EAE">
        <w:t>Non-standard artifacts</w:t>
      </w:r>
    </w:p>
    <w:p w14:paraId="02A141A9" w14:textId="77777777" w:rsidR="00841FF2" w:rsidRPr="007E1EAE" w:rsidRDefault="00841FF2" w:rsidP="00841FF2">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indended to be obtained.</w:t>
      </w:r>
    </w:p>
    <w:p w14:paraId="7F60B3E7" w14:textId="77777777" w:rsidR="00841FF2" w:rsidRPr="007E1EAE" w:rsidRDefault="00841FF2" w:rsidP="00841FF2">
      <w:pPr>
        <w:pStyle w:val="Heading3"/>
      </w:pPr>
      <w:r w:rsidRPr="007E1EAE">
        <w:t>Shell Scripts</w:t>
      </w:r>
    </w:p>
    <w:p w14:paraId="3BE29803" w14:textId="77777777" w:rsidR="00841FF2" w:rsidRPr="007E1EAE" w:rsidRDefault="00841FF2" w:rsidP="00841FF2">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7EEE75A4" w14:textId="77777777" w:rsidR="00841FF2" w:rsidRPr="007E1EAE" w:rsidRDefault="00841FF2" w:rsidP="00841FF2"/>
    <w:p w14:paraId="1D240A85" w14:textId="77777777" w:rsidR="00841FF2" w:rsidRPr="007E1EAE" w:rsidRDefault="00841FF2" w:rsidP="00841FF2">
      <w:r w:rsidRPr="007E1EAE">
        <w:t xml:space="preserve">We use the following example to illustrate the steps taken by TOSCA orchestrators to process shell script artifacts. </w:t>
      </w:r>
    </w:p>
    <w:p w14:paraId="0AB44033" w14:textId="77777777" w:rsidR="00841FF2" w:rsidRPr="007E1EAE" w:rsidRDefault="00841FF2" w:rsidP="00841FF2"/>
    <w:p w14:paraId="400F9AA0"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3363520" w14:textId="77777777" w:rsidTr="00841FF2">
        <w:tc>
          <w:tcPr>
            <w:tcW w:w="9576" w:type="dxa"/>
            <w:shd w:val="clear" w:color="auto" w:fill="D9D9D9" w:themeFill="background1" w:themeFillShade="D9"/>
          </w:tcPr>
          <w:p w14:paraId="31ABCB83" w14:textId="77777777" w:rsidR="00841FF2" w:rsidRPr="007E1EAE" w:rsidRDefault="00841FF2" w:rsidP="00841FF2">
            <w:pPr>
              <w:rPr>
                <w:rStyle w:val="CodeSnippet"/>
                <w:noProof/>
              </w:rPr>
            </w:pPr>
            <w:r w:rsidRPr="007E1EAE">
              <w:rPr>
                <w:rStyle w:val="CodeSnippet"/>
                <w:noProof/>
              </w:rPr>
              <w:t>tosca_definitions_version: tosca_simple_yaml_1_0</w:t>
            </w:r>
          </w:p>
          <w:p w14:paraId="26AB1CD6" w14:textId="77777777" w:rsidR="00841FF2" w:rsidRPr="007E1EAE" w:rsidRDefault="00841FF2" w:rsidP="00841FF2">
            <w:pPr>
              <w:rPr>
                <w:rStyle w:val="CodeSnippet"/>
                <w:noProof/>
              </w:rPr>
            </w:pPr>
            <w:r w:rsidRPr="007E1EAE">
              <w:rPr>
                <w:rStyle w:val="CodeSnippet"/>
                <w:noProof/>
              </w:rPr>
              <w:t>description: Sample tosca archive to illustrate simple shell script usage.</w:t>
            </w:r>
          </w:p>
          <w:p w14:paraId="0D7DF2B8" w14:textId="77777777" w:rsidR="00841FF2" w:rsidRPr="007E1EAE" w:rsidRDefault="00841FF2" w:rsidP="00841FF2">
            <w:pPr>
              <w:rPr>
                <w:rStyle w:val="CodeSnippet"/>
                <w:noProof/>
              </w:rPr>
            </w:pPr>
            <w:r w:rsidRPr="007E1EAE">
              <w:rPr>
                <w:rStyle w:val="CodeSnippet"/>
                <w:noProof/>
              </w:rPr>
              <w:t>template_name: tosca-samples-shell</w:t>
            </w:r>
          </w:p>
          <w:p w14:paraId="33D5406E" w14:textId="77777777" w:rsidR="00841FF2" w:rsidRPr="007E1EAE" w:rsidRDefault="00841FF2" w:rsidP="00841FF2">
            <w:pPr>
              <w:rPr>
                <w:rStyle w:val="CodeSnippet"/>
                <w:noProof/>
              </w:rPr>
            </w:pPr>
            <w:r w:rsidRPr="007E1EAE">
              <w:rPr>
                <w:rStyle w:val="CodeSnippet"/>
                <w:noProof/>
              </w:rPr>
              <w:t>template_version: 1.0.0-SNAPSHOT</w:t>
            </w:r>
          </w:p>
          <w:p w14:paraId="17158FA9" w14:textId="77777777" w:rsidR="00841FF2" w:rsidRPr="007E1EAE" w:rsidRDefault="00841FF2" w:rsidP="00841FF2">
            <w:pPr>
              <w:rPr>
                <w:rStyle w:val="CodeSnippet"/>
                <w:noProof/>
              </w:rPr>
            </w:pPr>
            <w:r w:rsidRPr="007E1EAE">
              <w:rPr>
                <w:rStyle w:val="CodeSnippet"/>
                <w:noProof/>
              </w:rPr>
              <w:t>template_author: TOSCA TC</w:t>
            </w:r>
          </w:p>
          <w:p w14:paraId="3134F5C0" w14:textId="77777777" w:rsidR="00841FF2" w:rsidRPr="007E1EAE" w:rsidRDefault="00841FF2" w:rsidP="00841FF2">
            <w:pPr>
              <w:rPr>
                <w:rStyle w:val="CodeSnippet"/>
                <w:noProof/>
              </w:rPr>
            </w:pPr>
          </w:p>
          <w:p w14:paraId="57C498CC" w14:textId="77777777" w:rsidR="00841FF2" w:rsidRPr="007E1EAE" w:rsidRDefault="00841FF2" w:rsidP="00841FF2">
            <w:pPr>
              <w:rPr>
                <w:rStyle w:val="CodeSnippet"/>
                <w:noProof/>
              </w:rPr>
            </w:pPr>
            <w:r w:rsidRPr="007E1EAE">
              <w:rPr>
                <w:rStyle w:val="CodeSnippet"/>
                <w:noProof/>
              </w:rPr>
              <w:t>node_types:</w:t>
            </w:r>
          </w:p>
          <w:p w14:paraId="2C269FFB" w14:textId="77777777" w:rsidR="00841FF2" w:rsidRPr="007E1EAE" w:rsidRDefault="00841FF2" w:rsidP="00841FF2">
            <w:pPr>
              <w:rPr>
                <w:rStyle w:val="CodeSnippet"/>
                <w:noProof/>
              </w:rPr>
            </w:pPr>
            <w:r w:rsidRPr="007E1EAE">
              <w:rPr>
                <w:rStyle w:val="CodeSnippet"/>
                <w:noProof/>
              </w:rPr>
              <w:t xml:space="preserve">  tosca.nodes.samples.LogIp:</w:t>
            </w:r>
          </w:p>
          <w:p w14:paraId="60D419CD"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43EEC176" w14:textId="77777777" w:rsidR="00841FF2" w:rsidRPr="007E1EAE" w:rsidRDefault="00841FF2" w:rsidP="00841FF2">
            <w:pPr>
              <w:rPr>
                <w:rStyle w:val="CodeSnippet"/>
                <w:noProof/>
              </w:rPr>
            </w:pPr>
            <w:r w:rsidRPr="007E1EAE">
              <w:rPr>
                <w:rStyle w:val="CodeSnippet"/>
                <w:noProof/>
              </w:rPr>
              <w:t xml:space="preserve">    description: Simple linux cross platform create script.</w:t>
            </w:r>
          </w:p>
          <w:p w14:paraId="3980AC9A" w14:textId="77777777" w:rsidR="00841FF2" w:rsidRPr="007E1EAE" w:rsidRDefault="00841FF2" w:rsidP="00841FF2">
            <w:pPr>
              <w:rPr>
                <w:rStyle w:val="CodeSnippet"/>
                <w:noProof/>
              </w:rPr>
            </w:pPr>
            <w:r w:rsidRPr="007E1EAE">
              <w:rPr>
                <w:rStyle w:val="CodeSnippet"/>
                <w:noProof/>
              </w:rPr>
              <w:t xml:space="preserve">    attributes:</w:t>
            </w:r>
          </w:p>
          <w:p w14:paraId="186A5688" w14:textId="77777777" w:rsidR="00841FF2" w:rsidRPr="007E1EAE" w:rsidRDefault="00841FF2" w:rsidP="00841FF2">
            <w:pPr>
              <w:rPr>
                <w:rStyle w:val="CodeSnippet"/>
                <w:noProof/>
              </w:rPr>
            </w:pPr>
            <w:r w:rsidRPr="007E1EAE">
              <w:rPr>
                <w:rStyle w:val="CodeSnippet"/>
                <w:noProof/>
              </w:rPr>
              <w:t xml:space="preserve">      log_attr: { get_operation_output: [SELF, Standard, create, LOG_OUT] }</w:t>
            </w:r>
          </w:p>
          <w:p w14:paraId="428656EE" w14:textId="77777777" w:rsidR="00841FF2" w:rsidRPr="007E1EAE" w:rsidRDefault="00841FF2" w:rsidP="00841FF2">
            <w:pPr>
              <w:rPr>
                <w:rStyle w:val="CodeSnippet"/>
                <w:noProof/>
              </w:rPr>
            </w:pPr>
            <w:r w:rsidRPr="007E1EAE">
              <w:rPr>
                <w:rStyle w:val="CodeSnippet"/>
                <w:noProof/>
              </w:rPr>
              <w:t xml:space="preserve">    interfaces:</w:t>
            </w:r>
          </w:p>
          <w:p w14:paraId="36C1B2CA" w14:textId="77777777" w:rsidR="00841FF2" w:rsidRPr="007E1EAE" w:rsidRDefault="00841FF2" w:rsidP="00841FF2">
            <w:pPr>
              <w:rPr>
                <w:rStyle w:val="CodeSnippet"/>
                <w:noProof/>
              </w:rPr>
            </w:pPr>
            <w:r w:rsidRPr="007E1EAE">
              <w:rPr>
                <w:rStyle w:val="CodeSnippet"/>
                <w:noProof/>
              </w:rPr>
              <w:lastRenderedPageBreak/>
              <w:t xml:space="preserve">      Standard:</w:t>
            </w:r>
          </w:p>
          <w:p w14:paraId="3FF4D06A" w14:textId="77777777" w:rsidR="00841FF2" w:rsidRPr="007E1EAE" w:rsidRDefault="00841FF2" w:rsidP="00841FF2">
            <w:pPr>
              <w:rPr>
                <w:rStyle w:val="CodeSnippet"/>
                <w:noProof/>
              </w:rPr>
            </w:pPr>
            <w:r w:rsidRPr="007E1EAE">
              <w:rPr>
                <w:rStyle w:val="CodeSnippet"/>
                <w:noProof/>
              </w:rPr>
              <w:t xml:space="preserve">        create:</w:t>
            </w:r>
          </w:p>
          <w:p w14:paraId="2DEC54F7" w14:textId="77777777" w:rsidR="00841FF2" w:rsidRPr="007E1EAE" w:rsidRDefault="00841FF2" w:rsidP="00841FF2">
            <w:pPr>
              <w:rPr>
                <w:rStyle w:val="CodeSnippet"/>
                <w:noProof/>
              </w:rPr>
            </w:pPr>
            <w:r w:rsidRPr="007E1EAE">
              <w:rPr>
                <w:rStyle w:val="CodeSnippet"/>
                <w:noProof/>
              </w:rPr>
              <w:t xml:space="preserve">          inputs:</w:t>
            </w:r>
          </w:p>
          <w:p w14:paraId="5E845521" w14:textId="77777777" w:rsidR="00841FF2" w:rsidRPr="007E1EAE" w:rsidRDefault="00841FF2" w:rsidP="00841FF2">
            <w:pPr>
              <w:rPr>
                <w:rStyle w:val="CodeSnippet"/>
                <w:noProof/>
              </w:rPr>
            </w:pPr>
            <w:r w:rsidRPr="007E1EAE">
              <w:rPr>
                <w:rStyle w:val="CodeSnippet"/>
                <w:noProof/>
              </w:rPr>
              <w:t xml:space="preserve">            SELF_IP: { get_attribute: [HOST, ip_address] }</w:t>
            </w:r>
          </w:p>
          <w:p w14:paraId="15C2C52F" w14:textId="77777777" w:rsidR="00841FF2" w:rsidRPr="007E1EAE" w:rsidRDefault="00841FF2" w:rsidP="00841FF2">
            <w:pPr>
              <w:rPr>
                <w:rStyle w:val="CodeSnippet"/>
                <w:noProof/>
              </w:rPr>
            </w:pPr>
            <w:r w:rsidRPr="007E1EAE">
              <w:rPr>
                <w:rStyle w:val="CodeSnippet"/>
                <w:noProof/>
              </w:rPr>
              <w:t xml:space="preserve">          implementation: scripts/create.sh</w:t>
            </w:r>
          </w:p>
          <w:p w14:paraId="6C1348A7" w14:textId="77777777" w:rsidR="00841FF2" w:rsidRPr="007E1EAE" w:rsidRDefault="00841FF2" w:rsidP="00841FF2">
            <w:pPr>
              <w:rPr>
                <w:rStyle w:val="CodeSnippet"/>
                <w:noProof/>
              </w:rPr>
            </w:pPr>
          </w:p>
          <w:p w14:paraId="3AD731CB" w14:textId="77777777" w:rsidR="00841FF2" w:rsidRPr="007E1EAE" w:rsidRDefault="00841FF2" w:rsidP="00841FF2">
            <w:pPr>
              <w:rPr>
                <w:rStyle w:val="CodeSnippet"/>
                <w:noProof/>
              </w:rPr>
            </w:pPr>
            <w:r w:rsidRPr="007E1EAE">
              <w:rPr>
                <w:rStyle w:val="CodeSnippet"/>
                <w:noProof/>
              </w:rPr>
              <w:t>topology_template:</w:t>
            </w:r>
          </w:p>
          <w:p w14:paraId="6C9E0DCA" w14:textId="77777777" w:rsidR="00841FF2" w:rsidRPr="007E1EAE" w:rsidRDefault="00841FF2" w:rsidP="00841FF2">
            <w:pPr>
              <w:rPr>
                <w:rStyle w:val="CodeSnippet"/>
                <w:noProof/>
              </w:rPr>
            </w:pPr>
            <w:r w:rsidRPr="007E1EAE">
              <w:rPr>
                <w:rStyle w:val="CodeSnippet"/>
                <w:noProof/>
              </w:rPr>
              <w:t xml:space="preserve">  node_templates:</w:t>
            </w:r>
          </w:p>
          <w:p w14:paraId="0683DE72" w14:textId="77777777" w:rsidR="00841FF2" w:rsidRPr="007E1EAE" w:rsidRDefault="00841FF2" w:rsidP="00841FF2">
            <w:pPr>
              <w:rPr>
                <w:rStyle w:val="CodeSnippet"/>
                <w:noProof/>
              </w:rPr>
            </w:pPr>
            <w:r w:rsidRPr="007E1EAE">
              <w:rPr>
                <w:rStyle w:val="CodeSnippet"/>
                <w:noProof/>
              </w:rPr>
              <w:t xml:space="preserve">    log_ip:</w:t>
            </w:r>
          </w:p>
          <w:p w14:paraId="0BF969CC" w14:textId="77777777" w:rsidR="00841FF2" w:rsidRPr="007E1EAE" w:rsidRDefault="00841FF2" w:rsidP="00841FF2">
            <w:pPr>
              <w:rPr>
                <w:rStyle w:val="CodeSnippet"/>
                <w:noProof/>
              </w:rPr>
            </w:pPr>
            <w:r w:rsidRPr="007E1EAE">
              <w:rPr>
                <w:rStyle w:val="CodeSnippet"/>
                <w:noProof/>
              </w:rPr>
              <w:t xml:space="preserve">      type: tosca.nodes.samples.LogIp</w:t>
            </w:r>
          </w:p>
          <w:p w14:paraId="7A5C7B4A" w14:textId="77777777" w:rsidR="00841FF2" w:rsidRPr="007E1EAE" w:rsidRDefault="00841FF2" w:rsidP="00841FF2">
            <w:pPr>
              <w:rPr>
                <w:rStyle w:val="CodeSnippet"/>
                <w:noProof/>
              </w:rPr>
            </w:pPr>
            <w:r w:rsidRPr="007E1EAE">
              <w:rPr>
                <w:rStyle w:val="CodeSnippet"/>
                <w:noProof/>
              </w:rPr>
              <w:t xml:space="preserve">      requirements:</w:t>
            </w:r>
          </w:p>
          <w:p w14:paraId="48F2D153" w14:textId="77777777" w:rsidR="00841FF2" w:rsidRPr="007E1EAE" w:rsidRDefault="00841FF2" w:rsidP="00841FF2">
            <w:pPr>
              <w:rPr>
                <w:rStyle w:val="CodeSnippet"/>
                <w:noProof/>
              </w:rPr>
            </w:pPr>
            <w:r w:rsidRPr="007E1EAE">
              <w:rPr>
                <w:rStyle w:val="CodeSnippet"/>
                <w:noProof/>
              </w:rPr>
              <w:t xml:space="preserve">        - host:</w:t>
            </w:r>
          </w:p>
          <w:p w14:paraId="26553858" w14:textId="77777777" w:rsidR="00841FF2" w:rsidRPr="007E1EAE" w:rsidRDefault="00841FF2" w:rsidP="00841FF2">
            <w:pPr>
              <w:rPr>
                <w:rStyle w:val="CodeSnippet"/>
                <w:noProof/>
              </w:rPr>
            </w:pPr>
            <w:r w:rsidRPr="007E1EAE">
              <w:rPr>
                <w:rStyle w:val="CodeSnippet"/>
                <w:noProof/>
              </w:rPr>
              <w:t xml:space="preserve">            node: compute</w:t>
            </w:r>
          </w:p>
          <w:p w14:paraId="2E5F3D9E" w14:textId="77777777" w:rsidR="00841FF2" w:rsidRPr="007E1EAE" w:rsidRDefault="00841FF2" w:rsidP="00841FF2">
            <w:pPr>
              <w:rPr>
                <w:rStyle w:val="CodeSnippet"/>
                <w:noProof/>
              </w:rPr>
            </w:pPr>
            <w:r w:rsidRPr="007E1EAE">
              <w:rPr>
                <w:rStyle w:val="CodeSnippet"/>
                <w:noProof/>
              </w:rPr>
              <w:t xml:space="preserve">            capability: tosca.capabilities.Container</w:t>
            </w:r>
          </w:p>
          <w:p w14:paraId="16CBB257" w14:textId="77777777" w:rsidR="00841FF2" w:rsidRPr="007E1EAE" w:rsidRDefault="00841FF2" w:rsidP="00841FF2">
            <w:pPr>
              <w:rPr>
                <w:rStyle w:val="CodeSnippet"/>
                <w:noProof/>
              </w:rPr>
            </w:pPr>
            <w:r w:rsidRPr="007E1EAE">
              <w:rPr>
                <w:rStyle w:val="CodeSnippet"/>
                <w:noProof/>
              </w:rPr>
              <w:t xml:space="preserve">            relationship: tosca.relationships.HostedOn</w:t>
            </w:r>
          </w:p>
          <w:p w14:paraId="1F856237" w14:textId="77777777" w:rsidR="00841FF2" w:rsidRPr="007E1EAE" w:rsidRDefault="00841FF2" w:rsidP="00841FF2">
            <w:pPr>
              <w:rPr>
                <w:rStyle w:val="CodeSnippet"/>
                <w:noProof/>
              </w:rPr>
            </w:pPr>
            <w:r w:rsidRPr="007E1EAE">
              <w:rPr>
                <w:rStyle w:val="CodeSnippet"/>
                <w:noProof/>
              </w:rPr>
              <w:t xml:space="preserve">    # Any linux compute.</w:t>
            </w:r>
          </w:p>
          <w:p w14:paraId="5B158AB5" w14:textId="77777777" w:rsidR="00841FF2" w:rsidRPr="007E1EAE" w:rsidRDefault="00841FF2" w:rsidP="00841FF2">
            <w:pPr>
              <w:rPr>
                <w:rStyle w:val="CodeSnippet"/>
                <w:noProof/>
              </w:rPr>
            </w:pPr>
            <w:r w:rsidRPr="007E1EAE">
              <w:rPr>
                <w:rStyle w:val="CodeSnippet"/>
                <w:noProof/>
              </w:rPr>
              <w:t xml:space="preserve">    compute:</w:t>
            </w:r>
          </w:p>
          <w:p w14:paraId="64771A78" w14:textId="77777777" w:rsidR="00841FF2" w:rsidRPr="007E1EAE" w:rsidRDefault="00841FF2" w:rsidP="00841FF2">
            <w:pPr>
              <w:rPr>
                <w:rStyle w:val="CodeSnippet"/>
                <w:noProof/>
              </w:rPr>
            </w:pPr>
            <w:r w:rsidRPr="007E1EAE">
              <w:rPr>
                <w:rStyle w:val="CodeSnippet"/>
                <w:noProof/>
              </w:rPr>
              <w:t xml:space="preserve">      type: tosca.nodes.Compute</w:t>
            </w:r>
          </w:p>
          <w:p w14:paraId="483F49D5" w14:textId="77777777" w:rsidR="00841FF2" w:rsidRPr="00056A23" w:rsidRDefault="00841FF2" w:rsidP="00841FF2">
            <w:pPr>
              <w:rPr>
                <w:rStyle w:val="CodeSnippet"/>
                <w:noProof/>
              </w:rPr>
            </w:pPr>
            <w:r w:rsidRPr="007E1EAE">
              <w:rPr>
                <w:rStyle w:val="CodeSnippet"/>
                <w:noProof/>
              </w:rPr>
              <w:t xml:space="preserve">      </w:t>
            </w:r>
            <w:r w:rsidRPr="00056A23">
              <w:rPr>
                <w:rStyle w:val="CodeSnippet"/>
                <w:noProof/>
              </w:rPr>
              <w:t>capabilities:</w:t>
            </w:r>
          </w:p>
          <w:p w14:paraId="3F003ADC" w14:textId="77777777" w:rsidR="00841FF2" w:rsidRPr="00056A23" w:rsidRDefault="00841FF2" w:rsidP="00841FF2">
            <w:pPr>
              <w:rPr>
                <w:rStyle w:val="CodeSnippet"/>
                <w:noProof/>
              </w:rPr>
            </w:pPr>
            <w:r w:rsidRPr="00056A23">
              <w:rPr>
                <w:rStyle w:val="CodeSnippet"/>
                <w:noProof/>
              </w:rPr>
              <w:t xml:space="preserve">        os:</w:t>
            </w:r>
          </w:p>
          <w:p w14:paraId="06DED288" w14:textId="77777777" w:rsidR="00841FF2" w:rsidRPr="00056A23" w:rsidRDefault="00841FF2" w:rsidP="00841FF2">
            <w:pPr>
              <w:rPr>
                <w:rStyle w:val="CodeSnippet"/>
                <w:noProof/>
              </w:rPr>
            </w:pPr>
            <w:r w:rsidRPr="00056A23">
              <w:rPr>
                <w:rStyle w:val="CodeSnippet"/>
                <w:noProof/>
              </w:rPr>
              <w:t xml:space="preserve">          properties:</w:t>
            </w:r>
          </w:p>
          <w:p w14:paraId="2D3F5F42" w14:textId="77777777" w:rsidR="00841FF2" w:rsidRPr="00056A23" w:rsidRDefault="00841FF2" w:rsidP="00841FF2">
            <w:pPr>
              <w:autoSpaceDE w:val="0"/>
              <w:autoSpaceDN w:val="0"/>
              <w:adjustRightInd w:val="0"/>
              <w:rPr>
                <w:noProof/>
              </w:rPr>
            </w:pPr>
            <w:r w:rsidRPr="00056A23">
              <w:rPr>
                <w:rStyle w:val="CodeSnippet"/>
                <w:noProof/>
              </w:rPr>
              <w:t xml:space="preserve">            type: linux</w:t>
            </w:r>
          </w:p>
        </w:tc>
      </w:tr>
    </w:tbl>
    <w:p w14:paraId="01A0F7C7" w14:textId="77777777" w:rsidR="00841FF2" w:rsidRPr="00056A23" w:rsidRDefault="00841FF2" w:rsidP="00841FF2"/>
    <w:p w14:paraId="174E372E" w14:textId="77777777" w:rsidR="00841FF2" w:rsidRPr="007E1EAE" w:rsidRDefault="00841FF2" w:rsidP="00841FF2">
      <w:r w:rsidRPr="007E1EAE">
        <w:t>This example uses the following script to install the LogIP software :</w:t>
      </w:r>
    </w:p>
    <w:p w14:paraId="2EA7A7CB"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25796B35" w14:textId="77777777" w:rsidTr="00841FF2">
        <w:tc>
          <w:tcPr>
            <w:tcW w:w="9576" w:type="dxa"/>
            <w:shd w:val="clear" w:color="auto" w:fill="D9D9D9" w:themeFill="background1" w:themeFillShade="D9"/>
          </w:tcPr>
          <w:p w14:paraId="70DCF20B" w14:textId="77777777" w:rsidR="00841FF2" w:rsidRPr="007E1EAE" w:rsidRDefault="00841FF2" w:rsidP="00841FF2">
            <w:pPr>
              <w:rPr>
                <w:rStyle w:val="CodeSnippet"/>
                <w:noProof/>
              </w:rPr>
            </w:pPr>
            <w:r w:rsidRPr="007E1EAE">
              <w:rPr>
                <w:rStyle w:val="CodeSnippet"/>
                <w:noProof/>
              </w:rPr>
              <w:t>#!/bin/bash</w:t>
            </w:r>
          </w:p>
          <w:p w14:paraId="673E89A4" w14:textId="77777777" w:rsidR="00841FF2" w:rsidRPr="007E1EAE" w:rsidRDefault="00841FF2" w:rsidP="00841FF2">
            <w:pPr>
              <w:rPr>
                <w:rStyle w:val="CodeSnippet"/>
                <w:noProof/>
              </w:rPr>
            </w:pPr>
          </w:p>
          <w:p w14:paraId="6533418D" w14:textId="77777777" w:rsidR="00841FF2" w:rsidRPr="007E1EAE" w:rsidRDefault="00841FF2" w:rsidP="00841FF2">
            <w:pPr>
              <w:rPr>
                <w:rStyle w:val="CodeSnippet"/>
                <w:noProof/>
              </w:rPr>
            </w:pPr>
            <w:r w:rsidRPr="007E1EAE">
              <w:rPr>
                <w:rStyle w:val="CodeSnippet"/>
                <w:noProof/>
              </w:rPr>
              <w:t># This is exported so available to fetch as output using the get_operation_output function</w:t>
            </w:r>
          </w:p>
          <w:p w14:paraId="7A66AA6A" w14:textId="77777777" w:rsidR="00841FF2" w:rsidRPr="007E1EAE" w:rsidRDefault="00841FF2" w:rsidP="00841FF2">
            <w:pPr>
              <w:rPr>
                <w:rStyle w:val="CodeSnippet"/>
                <w:noProof/>
              </w:rPr>
            </w:pPr>
            <w:r w:rsidRPr="007E1EAE">
              <w:rPr>
                <w:rStyle w:val="CodeSnippet"/>
                <w:noProof/>
              </w:rPr>
              <w:t>export LOG_OUT="Create script : $SELF_IP"</w:t>
            </w:r>
          </w:p>
          <w:p w14:paraId="4FA4AFCD" w14:textId="77777777" w:rsidR="00841FF2" w:rsidRPr="007E1EAE" w:rsidRDefault="00841FF2" w:rsidP="00841FF2">
            <w:pPr>
              <w:rPr>
                <w:rStyle w:val="CodeSnippet"/>
                <w:noProof/>
              </w:rPr>
            </w:pPr>
          </w:p>
          <w:p w14:paraId="7BF918B8" w14:textId="77777777" w:rsidR="00841FF2" w:rsidRPr="007E1EAE" w:rsidRDefault="00841FF2" w:rsidP="00841FF2">
            <w:pPr>
              <w:rPr>
                <w:rStyle w:val="CodeSnippet"/>
                <w:noProof/>
              </w:rPr>
            </w:pPr>
            <w:r w:rsidRPr="007E1EAE">
              <w:rPr>
                <w:rStyle w:val="CodeSnippet"/>
                <w:noProof/>
              </w:rPr>
              <w:t># Just a simple example of create operation, of course software installation is better</w:t>
            </w:r>
          </w:p>
          <w:p w14:paraId="1E365577" w14:textId="77777777" w:rsidR="00841FF2" w:rsidRPr="007E1EAE" w:rsidRDefault="00841FF2" w:rsidP="00841FF2">
            <w:pPr>
              <w:autoSpaceDE w:val="0"/>
              <w:autoSpaceDN w:val="0"/>
              <w:adjustRightInd w:val="0"/>
              <w:rPr>
                <w:noProof/>
              </w:rPr>
            </w:pPr>
            <w:r w:rsidRPr="007E1EAE">
              <w:rPr>
                <w:rStyle w:val="CodeSnippet"/>
                <w:noProof/>
              </w:rPr>
              <w:t>echo "$LOG_OUT" &gt;&gt; /tmp/tosca_create.log</w:t>
            </w:r>
          </w:p>
        </w:tc>
      </w:tr>
    </w:tbl>
    <w:p w14:paraId="3E1293D7" w14:textId="77777777" w:rsidR="00841FF2" w:rsidRPr="007E1EAE" w:rsidRDefault="00841FF2" w:rsidP="00841FF2"/>
    <w:p w14:paraId="69BE72CC" w14:textId="77777777" w:rsidR="00841FF2" w:rsidRPr="007E1EAE" w:rsidRDefault="00841FF2" w:rsidP="00841FF2"/>
    <w:p w14:paraId="4A46F831" w14:textId="77777777" w:rsidR="00841FF2" w:rsidRPr="007E1EAE" w:rsidRDefault="00841FF2" w:rsidP="00841FF2">
      <w:r w:rsidRPr="007E1EAE">
        <w:t>For this simple example, the artifact processing steps outlined above are as follows:</w:t>
      </w:r>
    </w:p>
    <w:p w14:paraId="1FAC41D9" w14:textId="77777777" w:rsidR="00841FF2" w:rsidRPr="007E1EAE" w:rsidRDefault="00841FF2" w:rsidP="00841FF2"/>
    <w:p w14:paraId="2E66F7B4" w14:textId="77777777" w:rsidR="00841FF2" w:rsidRPr="007E1EAE" w:rsidRDefault="00841FF2" w:rsidP="00971CED">
      <w:pPr>
        <w:pStyle w:val="ListParagraph"/>
        <w:numPr>
          <w:ilvl w:val="0"/>
          <w:numId w:val="106"/>
        </w:numPr>
      </w:pPr>
      <w:r w:rsidRPr="007E1EAE">
        <w:rPr>
          <w:b/>
          <w:i/>
        </w:rPr>
        <w:t>Identify Artifact Processor</w:t>
      </w:r>
      <w:r w:rsidRPr="007E1EAE">
        <w:t xml:space="preserve">: The artifact processor for bash shell scripts is the “bash” program. </w:t>
      </w:r>
    </w:p>
    <w:p w14:paraId="3F396E03" w14:textId="77777777" w:rsidR="00841FF2" w:rsidRPr="007E1EAE" w:rsidRDefault="00841FF2" w:rsidP="00971CED">
      <w:pPr>
        <w:pStyle w:val="ListParagraph"/>
        <w:numPr>
          <w:ilvl w:val="0"/>
          <w:numId w:val="106"/>
        </w:numPr>
      </w:pPr>
      <w:r w:rsidRPr="007E1EAE">
        <w:rPr>
          <w:b/>
          <w:i/>
        </w:rPr>
        <w:t>Establish Execution Environment</w:t>
      </w:r>
      <w:r w:rsidRPr="007E1EAE">
        <w:t>: The typical execution environment for bash scripts is the Compute node respresenting the Host of the node containing the artifact.</w:t>
      </w:r>
    </w:p>
    <w:p w14:paraId="193E36B8" w14:textId="77777777" w:rsidR="00841FF2" w:rsidRPr="007E1EAE" w:rsidRDefault="00841FF2" w:rsidP="00971CED">
      <w:pPr>
        <w:pStyle w:val="ListParagraph"/>
        <w:numPr>
          <w:ilvl w:val="0"/>
          <w:numId w:val="106"/>
        </w:numPr>
      </w:pPr>
      <w:r w:rsidRPr="007E1EAE">
        <w:rPr>
          <w:b/>
          <w:i/>
        </w:rPr>
        <w:lastRenderedPageBreak/>
        <w:t>Configure User Account</w:t>
      </w:r>
      <w:r w:rsidRPr="007E1EAE">
        <w:t>: The bash user account is the default user account created when instantiating the Compute node. It is assumed that this account has been configured with sudo privileges.</w:t>
      </w:r>
    </w:p>
    <w:p w14:paraId="02C5EB38" w14:textId="77777777" w:rsidR="00841FF2" w:rsidRPr="007E1EAE" w:rsidRDefault="00841FF2" w:rsidP="00971CED">
      <w:pPr>
        <w:pStyle w:val="ListParagraph"/>
        <w:numPr>
          <w:ilvl w:val="0"/>
          <w:numId w:val="106"/>
        </w:numPr>
      </w:pPr>
      <w:r w:rsidRPr="007E1EAE">
        <w:rPr>
          <w:b/>
          <w:i/>
        </w:rPr>
        <w:t>Deploy Artifact Processor</w:t>
      </w:r>
      <w:r w:rsidRPr="007E1EAE">
        <w:t>: TOSCA orchestrators can assume that bash is pre-installed on all Compute nodes they orchestrate, and nothing further needs to be done.</w:t>
      </w:r>
    </w:p>
    <w:p w14:paraId="7DDD638F" w14:textId="77777777" w:rsidR="00841FF2" w:rsidRPr="007E1EAE" w:rsidRDefault="00841FF2" w:rsidP="00971CED">
      <w:pPr>
        <w:pStyle w:val="ListParagraph"/>
        <w:numPr>
          <w:ilvl w:val="0"/>
          <w:numId w:val="106"/>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31416934" w14:textId="77777777" w:rsidR="00841FF2" w:rsidRPr="007E1EAE" w:rsidRDefault="00841FF2" w:rsidP="00971CED">
      <w:pPr>
        <w:pStyle w:val="ListParagraph"/>
        <w:numPr>
          <w:ilvl w:val="0"/>
          <w:numId w:val="106"/>
        </w:numPr>
      </w:pPr>
      <w:r w:rsidRPr="007E1EAE">
        <w:rPr>
          <w:b/>
          <w:i/>
        </w:rPr>
        <w:t>Identify Target</w:t>
      </w:r>
      <w:r w:rsidRPr="007E1EAE">
        <w:t>: The target for bash is the Compute node itself.</w:t>
      </w:r>
    </w:p>
    <w:p w14:paraId="356DAADC" w14:textId="77777777" w:rsidR="00841FF2" w:rsidRPr="007E1EAE" w:rsidRDefault="00841FF2" w:rsidP="00971CED">
      <w:pPr>
        <w:pStyle w:val="ListParagraph"/>
        <w:numPr>
          <w:ilvl w:val="0"/>
          <w:numId w:val="106"/>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B4091E3" w14:textId="77777777" w:rsidR="00841FF2" w:rsidRPr="007E1EAE" w:rsidRDefault="00841FF2" w:rsidP="00841FF2">
      <w:pPr>
        <w:pStyle w:val="Heading4"/>
      </w:pPr>
      <w:r w:rsidRPr="007E1EAE">
        <w:t>Progression of Examples</w:t>
      </w:r>
    </w:p>
    <w:p w14:paraId="072994C0" w14:textId="77777777" w:rsidR="00841FF2" w:rsidRPr="007E1EAE" w:rsidRDefault="00841FF2" w:rsidP="00841FF2">
      <w:r w:rsidRPr="007E1EAE">
        <w:t>The following examples show a number of potential use case variations (not exhaustive) :</w:t>
      </w:r>
    </w:p>
    <w:p w14:paraId="613C30B6" w14:textId="77777777" w:rsidR="00841FF2" w:rsidRPr="007E1EAE" w:rsidRDefault="00841FF2" w:rsidP="00841FF2"/>
    <w:p w14:paraId="5D25A157" w14:textId="77777777" w:rsidR="00841FF2" w:rsidRPr="007E1EAE" w:rsidRDefault="00841FF2" w:rsidP="00841FF2">
      <w:pPr>
        <w:pStyle w:val="Heading5"/>
      </w:pPr>
      <w:r w:rsidRPr="007E1EAE">
        <w:t>Simple install script that can run on all flavors for Unix.</w:t>
      </w:r>
    </w:p>
    <w:p w14:paraId="07AB5DAD" w14:textId="77777777" w:rsidR="00841FF2" w:rsidRPr="007E1EAE" w:rsidRDefault="00841FF2" w:rsidP="00841FF2">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4356BDF" w14:textId="77777777" w:rsidR="00841FF2" w:rsidRPr="007E1EAE" w:rsidRDefault="00841FF2" w:rsidP="00841FF2"/>
    <w:p w14:paraId="2078226E" w14:textId="77777777" w:rsidR="00841FF2" w:rsidRPr="007E1EAE" w:rsidRDefault="00841FF2" w:rsidP="00841FF2"/>
    <w:p w14:paraId="3BCD9653" w14:textId="77777777" w:rsidR="00841FF2" w:rsidRPr="007E1EAE" w:rsidRDefault="00841FF2" w:rsidP="00841FF2">
      <w:pPr>
        <w:pStyle w:val="Heading6"/>
      </w:pPr>
      <w:r w:rsidRPr="007E1EAE">
        <w:t>Notes</w:t>
      </w:r>
    </w:p>
    <w:p w14:paraId="590CC91D" w14:textId="77777777" w:rsidR="00841FF2" w:rsidRPr="007E1EAE" w:rsidRDefault="00841FF2" w:rsidP="00971CED">
      <w:pPr>
        <w:pStyle w:val="ListParagraph"/>
        <w:numPr>
          <w:ilvl w:val="0"/>
          <w:numId w:val="107"/>
        </w:numPr>
      </w:pPr>
      <w:r w:rsidRPr="007E1EAE">
        <w:t>Initial examples used would be independent of the specific flavor of Linux.</w:t>
      </w:r>
    </w:p>
    <w:p w14:paraId="5A8C4B01"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53264DAA" w14:textId="77777777" w:rsidR="00841FF2" w:rsidRPr="007E1EAE" w:rsidRDefault="00841FF2" w:rsidP="00841FF2">
      <w:r w:rsidRPr="007E1EAE">
        <w:t>“create.sh” prepares/configures environment/host/container for other software (see below for VM image use case variants).</w:t>
      </w:r>
    </w:p>
    <w:p w14:paraId="7F7E4699" w14:textId="77777777" w:rsidR="00841FF2" w:rsidRPr="007E1EAE" w:rsidRDefault="00841FF2" w:rsidP="00841FF2">
      <w:pPr>
        <w:pStyle w:val="Heading6"/>
      </w:pPr>
      <w:r w:rsidRPr="007E1EAE">
        <w:t>Variants</w:t>
      </w:r>
    </w:p>
    <w:p w14:paraId="2A67659A" w14:textId="77777777" w:rsidR="00841FF2" w:rsidRPr="007E1EAE" w:rsidRDefault="00841FF2" w:rsidP="00971CED">
      <w:pPr>
        <w:pStyle w:val="ListParagraph"/>
        <w:numPr>
          <w:ilvl w:val="0"/>
          <w:numId w:val="103"/>
        </w:numPr>
      </w:pPr>
      <w:r w:rsidRPr="007E1EAE">
        <w:t>“create.sh” followed by a “configure.sh” (or “stop.sh”, “start.sh” or a similar variant).</w:t>
      </w:r>
    </w:p>
    <w:p w14:paraId="5BB18EE6" w14:textId="77777777" w:rsidR="00841FF2" w:rsidRPr="007E1EAE" w:rsidRDefault="00841FF2" w:rsidP="00971CED">
      <w:pPr>
        <w:pStyle w:val="ListParagraph"/>
        <w:numPr>
          <w:ilvl w:val="0"/>
          <w:numId w:val="103"/>
        </w:numPr>
      </w:pPr>
      <w:r w:rsidRPr="007E1EAE">
        <w:t>in Compute node (i.e., within a widely-used, normative, abstract Node Type).</w:t>
      </w:r>
    </w:p>
    <w:p w14:paraId="45C3F21C" w14:textId="77777777" w:rsidR="00841FF2" w:rsidRPr="007E1EAE" w:rsidRDefault="00841FF2" w:rsidP="00971CED">
      <w:pPr>
        <w:pStyle w:val="ListParagraph"/>
        <w:numPr>
          <w:ilvl w:val="0"/>
          <w:numId w:val="103"/>
        </w:numPr>
      </w:pPr>
      <w:r w:rsidRPr="007E1EAE">
        <w:t>In non-compute node like WebServer (is this the hello world)?</w:t>
      </w:r>
    </w:p>
    <w:p w14:paraId="092BECE0" w14:textId="77777777" w:rsidR="00841FF2" w:rsidRPr="007E1EAE" w:rsidRDefault="00841FF2" w:rsidP="00971CED">
      <w:pPr>
        <w:pStyle w:val="ListParagraph"/>
        <w:numPr>
          <w:ilvl w:val="1"/>
          <w:numId w:val="103"/>
        </w:numPr>
      </w:pPr>
      <w:r w:rsidRPr="007E1EAE">
        <w:t>Container vs. Containee “hello worlds”; create is “special”; speaks to where (target) the script is run at! i.e., Compute node does not have a host.</w:t>
      </w:r>
    </w:p>
    <w:p w14:paraId="752AF289" w14:textId="77777777" w:rsidR="00841FF2" w:rsidRPr="007E1EAE" w:rsidRDefault="00841FF2" w:rsidP="00971CED">
      <w:pPr>
        <w:pStyle w:val="ListParagraph"/>
        <w:numPr>
          <w:ilvl w:val="1"/>
          <w:numId w:val="103"/>
        </w:numPr>
      </w:pPr>
      <w:r w:rsidRPr="007E1EAE">
        <w:t>What is BEST PRACTICE for compute? Should “create.sh” even be allowed?</w:t>
      </w:r>
    </w:p>
    <w:p w14:paraId="0BA77592" w14:textId="77777777" w:rsidR="00841FF2" w:rsidRPr="007E1EAE" w:rsidRDefault="00841FF2" w:rsidP="00971CED">
      <w:pPr>
        <w:pStyle w:val="ListParagraph"/>
        <w:numPr>
          <w:ilvl w:val="1"/>
          <w:numId w:val="103"/>
        </w:numPr>
      </w:pPr>
      <w:r w:rsidRPr="007E1EAE">
        <w:t>Luc: customer wanted to use an non-AWS cloud, used shell scripts to cloud API.</w:t>
      </w:r>
    </w:p>
    <w:p w14:paraId="325628FF" w14:textId="77777777" w:rsidR="00841FF2" w:rsidRPr="007E1EAE" w:rsidRDefault="00841FF2" w:rsidP="00971CED">
      <w:pPr>
        <w:pStyle w:val="ListParagraph"/>
        <w:numPr>
          <w:ilvl w:val="2"/>
          <w:numId w:val="103"/>
        </w:numPr>
      </w:pPr>
      <w:r w:rsidRPr="007E1EAE">
        <w:t>Should have specific Node type subclass for Compute for that other Cloud (OR) a capability that represents that specific target Cloud.</w:t>
      </w:r>
    </w:p>
    <w:p w14:paraId="2E6F9900" w14:textId="77777777" w:rsidR="00841FF2" w:rsidRPr="007E1EAE" w:rsidRDefault="00841FF2" w:rsidP="00841FF2">
      <w:pPr>
        <w:pStyle w:val="Heading5"/>
      </w:pPr>
      <w:r w:rsidRPr="007E1EAE">
        <w:lastRenderedPageBreak/>
        <w:t>Script that needs to be run as specific user</w:t>
      </w:r>
    </w:p>
    <w:p w14:paraId="0A4D7117" w14:textId="77777777" w:rsidR="00841FF2" w:rsidRPr="007E1EAE" w:rsidRDefault="00841FF2" w:rsidP="00841FF2">
      <w:r w:rsidRPr="007E1EAE">
        <w:t>For example, a Postgres user</w:t>
      </w:r>
    </w:p>
    <w:p w14:paraId="57F83BE5" w14:textId="77777777" w:rsidR="00841FF2" w:rsidRPr="007E1EAE" w:rsidRDefault="00841FF2" w:rsidP="00841FF2">
      <w:pPr>
        <w:pStyle w:val="Heading5"/>
      </w:pPr>
      <w:r w:rsidRPr="007E1EAE">
        <w:t>Simple script with dependencies</w:t>
      </w:r>
    </w:p>
    <w:p w14:paraId="691EB766" w14:textId="77777777" w:rsidR="00841FF2" w:rsidRPr="007E1EAE" w:rsidRDefault="00841FF2" w:rsidP="00841FF2">
      <w:r w:rsidRPr="007E1EAE">
        <w:t>For example, using example from the meeting where script depends on AWS CLI being installed.</w:t>
      </w:r>
    </w:p>
    <w:p w14:paraId="5A6EC3E2" w14:textId="77777777" w:rsidR="00841FF2" w:rsidRPr="007E1EAE" w:rsidRDefault="00841FF2" w:rsidP="00841FF2"/>
    <w:p w14:paraId="665D8A4B" w14:textId="77777777" w:rsidR="00841FF2" w:rsidRPr="007E1EAE" w:rsidRDefault="00841FF2" w:rsidP="00971CED">
      <w:pPr>
        <w:pStyle w:val="ListParagraph"/>
        <w:numPr>
          <w:ilvl w:val="0"/>
          <w:numId w:val="108"/>
        </w:numPr>
      </w:pPr>
      <w:r w:rsidRPr="007E1EAE">
        <w:t xml:space="preserve">How do you decide whether to install an RPM or python package for the AWS dependency? </w:t>
      </w:r>
    </w:p>
    <w:p w14:paraId="2D8F4D3E" w14:textId="77777777" w:rsidR="00841FF2" w:rsidRPr="007E1EAE" w:rsidRDefault="00841FF2" w:rsidP="00971CED">
      <w:pPr>
        <w:pStyle w:val="ListParagraph"/>
        <w:numPr>
          <w:ilvl w:val="0"/>
          <w:numId w:val="108"/>
        </w:numPr>
      </w:pPr>
      <w:r w:rsidRPr="007E1EAE">
        <w:t>How do we decide whether to install python packages in virtualenv vs. system-wide?</w:t>
      </w:r>
    </w:p>
    <w:p w14:paraId="6D930FDF" w14:textId="77777777" w:rsidR="00841FF2" w:rsidRPr="007E1EAE" w:rsidRDefault="00841FF2" w:rsidP="00841FF2">
      <w:pPr>
        <w:pStyle w:val="Heading5"/>
      </w:pPr>
      <w:r w:rsidRPr="007E1EAE">
        <w:t>Different scripts for different Linux flavors</w:t>
      </w:r>
    </w:p>
    <w:p w14:paraId="3DD4E1BC" w14:textId="77777777" w:rsidR="00841FF2" w:rsidRPr="007E1EAE" w:rsidRDefault="00841FF2" w:rsidP="00841FF2">
      <w:r w:rsidRPr="007E1EAE">
        <w:t>For example. run apt-get vs. yum</w:t>
      </w:r>
    </w:p>
    <w:p w14:paraId="2AE4CFBA" w14:textId="77777777" w:rsidR="00841FF2" w:rsidRPr="007E1EAE" w:rsidRDefault="00841FF2" w:rsidP="00971CED">
      <w:pPr>
        <w:pStyle w:val="ListParagraph"/>
        <w:numPr>
          <w:ilvl w:val="0"/>
          <w:numId w:val="109"/>
        </w:numPr>
      </w:pPr>
      <w:r w:rsidRPr="007E1EAE">
        <w:t>The same operation can be implemented by different artifacts depending on the flavor of Linux on which the script needs to be run. We need the ability to specify which artifacts to use based on the target.</w:t>
      </w:r>
    </w:p>
    <w:p w14:paraId="2701D1A9" w14:textId="77777777" w:rsidR="00841FF2" w:rsidRPr="007E1EAE" w:rsidRDefault="00841FF2" w:rsidP="00971CED">
      <w:pPr>
        <w:pStyle w:val="ListParagraph"/>
        <w:numPr>
          <w:ilvl w:val="0"/>
          <w:numId w:val="109"/>
        </w:numPr>
      </w:pPr>
      <w:r w:rsidRPr="007E1EAE">
        <w:t>How do we extend the “operation” grammar to allow for the selection of one specific artifact out of a number of options?</w:t>
      </w:r>
    </w:p>
    <w:p w14:paraId="0BD517FD" w14:textId="77777777" w:rsidR="00841FF2" w:rsidRPr="007E1EAE" w:rsidRDefault="00841FF2" w:rsidP="00971CED">
      <w:pPr>
        <w:pStyle w:val="ListParagraph"/>
        <w:numPr>
          <w:ilvl w:val="0"/>
          <w:numId w:val="109"/>
        </w:numPr>
      </w:pPr>
      <w:r w:rsidRPr="007E1EAE">
        <w:t xml:space="preserve">How do we annotate the artifacts to indicate that they require a specific flavor and/or version of Linux? </w:t>
      </w:r>
    </w:p>
    <w:p w14:paraId="0906055A" w14:textId="77777777" w:rsidR="00841FF2" w:rsidRPr="007E1EAE" w:rsidRDefault="00841FF2" w:rsidP="00841FF2">
      <w:pPr>
        <w:pStyle w:val="Heading6"/>
      </w:pPr>
      <w:r w:rsidRPr="007E1EAE">
        <w:t>Variants</w:t>
      </w:r>
    </w:p>
    <w:p w14:paraId="47080943" w14:textId="77777777" w:rsidR="00841FF2" w:rsidRPr="007E1EAE" w:rsidRDefault="00841FF2" w:rsidP="00971CED">
      <w:pPr>
        <w:pStyle w:val="ListParagraph"/>
        <w:numPr>
          <w:ilvl w:val="0"/>
          <w:numId w:val="110"/>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1A5838B1" w14:textId="77777777" w:rsidR="00841FF2" w:rsidRPr="007E1EAE" w:rsidRDefault="00841FF2" w:rsidP="00841FF2">
      <w:pPr>
        <w:pStyle w:val="Heading5"/>
      </w:pPr>
      <w:r w:rsidRPr="007E1EAE">
        <w:t>Scripts with environment variables</w:t>
      </w:r>
    </w:p>
    <w:p w14:paraId="4583A09D" w14:textId="77777777" w:rsidR="00841FF2" w:rsidRPr="007E1EAE" w:rsidRDefault="00841FF2" w:rsidP="00971CED">
      <w:pPr>
        <w:pStyle w:val="ListParagraph"/>
        <w:numPr>
          <w:ilvl w:val="0"/>
          <w:numId w:val="110"/>
        </w:numPr>
      </w:pPr>
      <w:r w:rsidRPr="007E1EAE">
        <w:t>Environment variables that may not correspond to input parameters</w:t>
      </w:r>
    </w:p>
    <w:p w14:paraId="65B5775B" w14:textId="77777777" w:rsidR="00841FF2" w:rsidRPr="007E1EAE" w:rsidRDefault="00841FF2" w:rsidP="00971CED">
      <w:pPr>
        <w:pStyle w:val="ListParagraph"/>
        <w:numPr>
          <w:ilvl w:val="0"/>
          <w:numId w:val="110"/>
        </w:numPr>
      </w:pPr>
      <w:r w:rsidRPr="007E1EAE">
        <w:t>For example, OpenStack-specific environment variables</w:t>
      </w:r>
    </w:p>
    <w:p w14:paraId="7DB0D378" w14:textId="77777777" w:rsidR="00841FF2" w:rsidRPr="007E1EAE" w:rsidRDefault="00841FF2" w:rsidP="00971CED">
      <w:pPr>
        <w:pStyle w:val="ListParagraph"/>
        <w:numPr>
          <w:ilvl w:val="0"/>
          <w:numId w:val="110"/>
        </w:numPr>
      </w:pPr>
      <w:r w:rsidRPr="007E1EAE">
        <w:t>How do we specify that these environment variables need to be set?</w:t>
      </w:r>
    </w:p>
    <w:p w14:paraId="03AD94A3" w14:textId="77777777" w:rsidR="00841FF2" w:rsidRPr="007E1EAE" w:rsidRDefault="00841FF2" w:rsidP="00841FF2">
      <w:pPr>
        <w:pStyle w:val="Heading5"/>
      </w:pPr>
      <w:r w:rsidRPr="007E1EAE">
        <w:t>Scripts that require certain configuration files</w:t>
      </w:r>
    </w:p>
    <w:p w14:paraId="352BF660" w14:textId="77777777" w:rsidR="00841FF2" w:rsidRPr="007E1EAE" w:rsidRDefault="00841FF2" w:rsidP="00841FF2">
      <w:r w:rsidRPr="007E1EAE">
        <w:t>For example, containing AWS credentials</w:t>
      </w:r>
    </w:p>
    <w:p w14:paraId="72978D73" w14:textId="77777777" w:rsidR="00841FF2" w:rsidRPr="007E1EAE" w:rsidRDefault="00841FF2" w:rsidP="00971CED">
      <w:pPr>
        <w:pStyle w:val="ListParagraph"/>
        <w:numPr>
          <w:ilvl w:val="0"/>
          <w:numId w:val="111"/>
        </w:numPr>
      </w:pPr>
      <w:r w:rsidRPr="007E1EAE">
        <w:t>This configuration file may need to be created dynamically (rather than statically inside a CSAR file). How do we specify that these files may need to be created?</w:t>
      </w:r>
    </w:p>
    <w:p w14:paraId="3B1A670B" w14:textId="77777777" w:rsidR="00841FF2" w:rsidRPr="007E1EAE" w:rsidRDefault="00841FF2" w:rsidP="00971CED">
      <w:pPr>
        <w:pStyle w:val="ListParagraph"/>
        <w:numPr>
          <w:ilvl w:val="0"/>
          <w:numId w:val="111"/>
        </w:numPr>
      </w:pPr>
      <w:r w:rsidRPr="007E1EAE">
        <w:t>Or does this require template files (e.g. Jinja2)?</w:t>
      </w:r>
    </w:p>
    <w:p w14:paraId="7EEFEAFB" w14:textId="77777777" w:rsidR="00841FF2" w:rsidRPr="007E1EAE" w:rsidRDefault="00841FF2" w:rsidP="00841FF2">
      <w:pPr>
        <w:pStyle w:val="Heading3"/>
      </w:pPr>
      <w:r w:rsidRPr="007E1EAE">
        <w:t>Python Scripts</w:t>
      </w:r>
    </w:p>
    <w:p w14:paraId="5516A528" w14:textId="77777777" w:rsidR="00841FF2" w:rsidRPr="007E1EAE" w:rsidRDefault="00841FF2" w:rsidP="00841FF2">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0CAC0AD" w14:textId="77777777" w:rsidR="00841FF2" w:rsidRPr="007E1EAE" w:rsidRDefault="00841FF2" w:rsidP="00841FF2">
      <w:pPr>
        <w:pStyle w:val="Heading4"/>
      </w:pPr>
      <w:r w:rsidRPr="007E1EAE">
        <w:t>Python Scripts Executed in Orchestrator</w:t>
      </w:r>
    </w:p>
    <w:p w14:paraId="5D4EA22F" w14:textId="77777777" w:rsidR="00841FF2" w:rsidRPr="007E1EAE" w:rsidRDefault="00841FF2" w:rsidP="00841FF2">
      <w:pPr>
        <w:pStyle w:val="Note"/>
      </w:pPr>
      <w:r w:rsidRPr="007E1EAE">
        <w:t>Need a simple example of a Python script executed in the Orchestrator context.</w:t>
      </w:r>
    </w:p>
    <w:p w14:paraId="2CB0D026" w14:textId="77777777" w:rsidR="00841FF2" w:rsidRPr="007E1EAE" w:rsidRDefault="00841FF2" w:rsidP="00841FF2">
      <w:pPr>
        <w:pStyle w:val="Heading4"/>
      </w:pPr>
      <w:r w:rsidRPr="007E1EAE">
        <w:lastRenderedPageBreak/>
        <w:t>Python Scripts Executed in Topology</w:t>
      </w:r>
    </w:p>
    <w:p w14:paraId="162E0AF0" w14:textId="77777777" w:rsidR="00841FF2" w:rsidRPr="007E1EAE" w:rsidRDefault="00841FF2" w:rsidP="00841FF2">
      <w:pPr>
        <w:pStyle w:val="Note"/>
      </w:pPr>
      <w:r w:rsidRPr="007E1EAE">
        <w:t>Need a simple example of a Python script executed in the topology being orchestrated.</w:t>
      </w:r>
    </w:p>
    <w:p w14:paraId="7F665773" w14:textId="77777777" w:rsidR="00841FF2" w:rsidRPr="007E1EAE" w:rsidRDefault="00841FF2" w:rsidP="00841FF2"/>
    <w:p w14:paraId="1435D4CF" w14:textId="77777777" w:rsidR="00841FF2" w:rsidRPr="007E1EAE" w:rsidRDefault="00841FF2" w:rsidP="00841FF2">
      <w:r w:rsidRPr="007E1EAE">
        <w:t>The following grammar is provided to allow service providers to specify the execution environment within which the artifact is intended to be processed :</w:t>
      </w:r>
    </w:p>
    <w:p w14:paraId="7031D0C1" w14:textId="77777777" w:rsidR="00841FF2" w:rsidRPr="007E1EAE" w:rsidRDefault="00841FF2" w:rsidP="00841FF2">
      <w:pPr>
        <w:pStyle w:val="Note"/>
      </w:pPr>
      <w:r w:rsidRPr="007E1EAE">
        <w:t>Need to decide on grammar. Likely an additional keyword to the “operation” section of lifecycle interface definitions.</w:t>
      </w:r>
    </w:p>
    <w:p w14:paraId="422267DC" w14:textId="77777777" w:rsidR="00841FF2" w:rsidRPr="007E1EAE" w:rsidRDefault="00841FF2" w:rsidP="00841FF2">
      <w:pPr>
        <w:pStyle w:val="Heading4"/>
      </w:pPr>
      <w:r w:rsidRPr="007E1EAE">
        <w:t>Specifying Python Version</w:t>
      </w:r>
    </w:p>
    <w:p w14:paraId="3CF7448E" w14:textId="77777777" w:rsidR="00841FF2" w:rsidRPr="007E1EAE" w:rsidRDefault="00841FF2" w:rsidP="00841FF2">
      <w:r w:rsidRPr="007E1EAE">
        <w:t>Some python scripts conform to Python version 2, whereas others may require version 3. Artifact designers use the following grammar to specify the required version of Python:</w:t>
      </w:r>
    </w:p>
    <w:p w14:paraId="750DC90F" w14:textId="77777777" w:rsidR="00841FF2" w:rsidRPr="007E1EAE" w:rsidRDefault="00841FF2" w:rsidP="00841FF2"/>
    <w:p w14:paraId="2CE73D9C" w14:textId="77777777" w:rsidR="00841FF2" w:rsidRPr="007E1EAE" w:rsidRDefault="00841FF2" w:rsidP="00841FF2">
      <w:r w:rsidRPr="007E1EAE">
        <w:t>TODO</w:t>
      </w:r>
    </w:p>
    <w:p w14:paraId="3E335892" w14:textId="77777777" w:rsidR="00841FF2" w:rsidRPr="007E1EAE" w:rsidRDefault="00841FF2" w:rsidP="00841FF2">
      <w:pPr>
        <w:pStyle w:val="Heading6"/>
      </w:pPr>
      <w:r w:rsidRPr="007E1EAE">
        <w:t>Assumptions/Questions</w:t>
      </w:r>
    </w:p>
    <w:p w14:paraId="52D9BD24" w14:textId="77777777" w:rsidR="00841FF2" w:rsidRPr="007E1EAE" w:rsidRDefault="00841FF2" w:rsidP="00971CED">
      <w:pPr>
        <w:pStyle w:val="ListParagraph"/>
        <w:numPr>
          <w:ilvl w:val="0"/>
          <w:numId w:val="113"/>
        </w:numPr>
      </w:pPr>
      <w:r w:rsidRPr="007E1EAE">
        <w:t>Need to decide on grammar. Is artifact processer version associated with the processor, with the artifact, the artifact type, or the operation implementation?</w:t>
      </w:r>
    </w:p>
    <w:p w14:paraId="063A01B2" w14:textId="77777777" w:rsidR="00841FF2" w:rsidRPr="007E1EAE" w:rsidRDefault="00841FF2" w:rsidP="00841FF2">
      <w:pPr>
        <w:pStyle w:val="Heading4"/>
      </w:pPr>
      <w:r w:rsidRPr="007E1EAE">
        <w:t>Deploying Dependencies</w:t>
      </w:r>
    </w:p>
    <w:p w14:paraId="7A5FC78D" w14:textId="77777777" w:rsidR="00841FF2" w:rsidRPr="007E1EAE" w:rsidRDefault="00841FF2" w:rsidP="00841FF2">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47776DC6" w14:textId="77777777" w:rsidR="00841FF2" w:rsidRPr="007E1EAE" w:rsidRDefault="00841FF2" w:rsidP="00841FF2"/>
    <w:p w14:paraId="4BBB2104" w14:textId="77777777" w:rsidR="00841FF2" w:rsidRPr="007E1EAE" w:rsidRDefault="00841FF2" w:rsidP="00841FF2">
      <w:r w:rsidRPr="007E1EAE">
        <w:t>The following example shows a Python script that has dependencies on a number of external packages:</w:t>
      </w:r>
    </w:p>
    <w:p w14:paraId="64EE795B" w14:textId="77777777" w:rsidR="00841FF2" w:rsidRPr="007E1EAE" w:rsidRDefault="00841FF2" w:rsidP="00841FF2">
      <w:r w:rsidRPr="007E1EAE">
        <w:t>TODO</w:t>
      </w:r>
    </w:p>
    <w:p w14:paraId="2BB28F45" w14:textId="77777777" w:rsidR="00841FF2" w:rsidRPr="007E1EAE" w:rsidRDefault="00841FF2" w:rsidP="00841FF2"/>
    <w:p w14:paraId="7C2F2387" w14:textId="77777777" w:rsidR="00841FF2" w:rsidRPr="007E1EAE" w:rsidRDefault="00841FF2" w:rsidP="00841FF2">
      <w:pPr>
        <w:pStyle w:val="Heading6"/>
      </w:pPr>
      <w:r w:rsidRPr="007E1EAE">
        <w:t>Assumptions/Questions</w:t>
      </w:r>
    </w:p>
    <w:p w14:paraId="3772ED9A" w14:textId="77777777" w:rsidR="00841FF2" w:rsidRPr="007E1EAE" w:rsidRDefault="00841FF2" w:rsidP="00971CED">
      <w:pPr>
        <w:pStyle w:val="ListParagraph"/>
        <w:numPr>
          <w:ilvl w:val="0"/>
          <w:numId w:val="112"/>
        </w:numPr>
      </w:pPr>
      <w:r w:rsidRPr="007E1EAE">
        <w:t>Python scripts often have dependencies on a number of external packages (that are referenced by some package artifcat).  How would these be handled?</w:t>
      </w:r>
    </w:p>
    <w:p w14:paraId="4F11F4A7" w14:textId="77777777" w:rsidR="00841FF2" w:rsidRPr="007E1EAE" w:rsidRDefault="00841FF2" w:rsidP="00971CED">
      <w:pPr>
        <w:pStyle w:val="ListParagraph"/>
        <w:numPr>
          <w:ilvl w:val="0"/>
          <w:numId w:val="112"/>
        </w:numPr>
      </w:pPr>
      <w:r w:rsidRPr="007E1EAE">
        <w:t>How do we account for the fact that most python packages are available as Linux packages as well as pip packages?</w:t>
      </w:r>
    </w:p>
    <w:p w14:paraId="7EE37DFC" w14:textId="77777777" w:rsidR="00841FF2" w:rsidRPr="007E1EAE" w:rsidRDefault="00841FF2" w:rsidP="00971CED">
      <w:pPr>
        <w:pStyle w:val="ListParagraph"/>
        <w:numPr>
          <w:ilvl w:val="0"/>
          <w:numId w:val="112"/>
        </w:numPr>
      </w:pPr>
      <w:r w:rsidRPr="007E1EAE">
        <w:t>Does the template designer need to specify the use of virtual environments, or is this up to the orchestrator implementation? Must names be provided for virtual environments?</w:t>
      </w:r>
    </w:p>
    <w:p w14:paraId="78652C26" w14:textId="77777777" w:rsidR="00841FF2" w:rsidRPr="007E1EAE" w:rsidRDefault="00841FF2" w:rsidP="00841FF2">
      <w:pPr>
        <w:pStyle w:val="Heading6"/>
      </w:pPr>
      <w:r w:rsidRPr="007E1EAE">
        <w:t>Notes</w:t>
      </w:r>
    </w:p>
    <w:p w14:paraId="5C5B9488" w14:textId="77777777" w:rsidR="00841FF2" w:rsidRPr="007E1EAE" w:rsidRDefault="00841FF2" w:rsidP="00971CED">
      <w:pPr>
        <w:pStyle w:val="ListParagraph"/>
        <w:numPr>
          <w:ilvl w:val="0"/>
          <w:numId w:val="115"/>
        </w:numPr>
      </w:pPr>
      <w:r w:rsidRPr="007E1EAE">
        <w:t>Typically, dependent artifacts must be processed in a specific order. TOSCA grammar must provide a way to define orders and groups (perhaps by extending groups grammar by allowing indented sub-lists).</w:t>
      </w:r>
    </w:p>
    <w:p w14:paraId="405E0072" w14:textId="77777777" w:rsidR="00841FF2" w:rsidRPr="007E1EAE" w:rsidRDefault="00841FF2" w:rsidP="00841FF2">
      <w:pPr>
        <w:pStyle w:val="Heading3"/>
      </w:pPr>
      <w:r w:rsidRPr="007E1EAE">
        <w:t>Package Artifacts</w:t>
      </w:r>
    </w:p>
    <w:p w14:paraId="7143E37D" w14:textId="77777777" w:rsidR="00841FF2" w:rsidRPr="007E1EAE" w:rsidRDefault="00841FF2" w:rsidP="00841FF2">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547B1697" w14:textId="77777777" w:rsidR="00841FF2" w:rsidRPr="007E1EAE" w:rsidRDefault="00841FF2" w:rsidP="00841FF2"/>
    <w:p w14:paraId="111E7327" w14:textId="77777777" w:rsidR="00841FF2" w:rsidRPr="007E1EAE" w:rsidRDefault="00841FF2" w:rsidP="00841FF2">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58345FE8" w14:textId="77777777" w:rsidR="00841FF2" w:rsidRPr="007E1EAE" w:rsidRDefault="00841FF2" w:rsidP="00841FF2"/>
    <w:p w14:paraId="6C501EB8" w14:textId="77777777" w:rsidR="00841FF2" w:rsidRPr="007E1EAE" w:rsidRDefault="00841FF2" w:rsidP="00841FF2">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58B77812" w14:textId="77777777" w:rsidR="00841FF2" w:rsidRPr="007E1EAE" w:rsidRDefault="00841FF2" w:rsidP="00841FF2">
      <w:pPr>
        <w:pStyle w:val="Heading4"/>
      </w:pPr>
      <w:r w:rsidRPr="007E1EAE">
        <w:t>RPM Packages</w:t>
      </w:r>
    </w:p>
    <w:p w14:paraId="118634DE" w14:textId="77777777" w:rsidR="00841FF2" w:rsidRPr="007E1EAE" w:rsidRDefault="00841FF2" w:rsidP="00841FF2">
      <w:r w:rsidRPr="007E1EAE">
        <w:t>The following example shows a software component with an RPM package artifact.</w:t>
      </w:r>
    </w:p>
    <w:p w14:paraId="64A6D275" w14:textId="77777777" w:rsidR="00841FF2" w:rsidRPr="007E1EAE" w:rsidRDefault="00841FF2" w:rsidP="00841FF2">
      <w:pPr>
        <w:pStyle w:val="Note"/>
      </w:pPr>
      <w:r w:rsidRPr="007E1EAE">
        <w:t>Need a simple example</w:t>
      </w:r>
    </w:p>
    <w:p w14:paraId="6EE4B9FA" w14:textId="77777777" w:rsidR="00841FF2" w:rsidRPr="007E1EAE" w:rsidRDefault="00841FF2" w:rsidP="00841FF2">
      <w:pPr>
        <w:pStyle w:val="Heading3"/>
      </w:pPr>
      <w:r w:rsidRPr="007E1EAE">
        <w:t xml:space="preserve">Debian Packages </w:t>
      </w:r>
    </w:p>
    <w:p w14:paraId="57BFA61A" w14:textId="77777777" w:rsidR="00841FF2" w:rsidRPr="007E1EAE" w:rsidRDefault="00841FF2" w:rsidP="00841FF2">
      <w:r w:rsidRPr="007E1EAE">
        <w:t>The following example shows a software component with Debian package artifact.</w:t>
      </w:r>
    </w:p>
    <w:p w14:paraId="6E541E11" w14:textId="77777777" w:rsidR="00841FF2" w:rsidRPr="007E1EAE" w:rsidRDefault="00841FF2" w:rsidP="00841FF2"/>
    <w:p w14:paraId="2C125E39" w14:textId="77777777" w:rsidR="00841FF2" w:rsidRPr="007E1EAE" w:rsidRDefault="00841FF2" w:rsidP="00841FF2">
      <w:r w:rsidRPr="007E1EAE">
        <w:t>Need a simple example</w:t>
      </w:r>
    </w:p>
    <w:p w14:paraId="57B587D9" w14:textId="77777777" w:rsidR="00841FF2" w:rsidRPr="007E1EAE" w:rsidRDefault="00841FF2" w:rsidP="00841FF2">
      <w:pPr>
        <w:pStyle w:val="Heading6"/>
      </w:pPr>
      <w:r w:rsidRPr="007E1EAE">
        <w:t>Notes</w:t>
      </w:r>
    </w:p>
    <w:p w14:paraId="6A29732F" w14:textId="77777777" w:rsidR="00841FF2" w:rsidRPr="007E1EAE" w:rsidRDefault="00841FF2" w:rsidP="00971CED">
      <w:pPr>
        <w:pStyle w:val="ListParagraph"/>
        <w:numPr>
          <w:ilvl w:val="0"/>
          <w:numId w:val="115"/>
        </w:numPr>
      </w:pPr>
      <w:r w:rsidRPr="007E1EAE">
        <w:t xml:space="preserve">In this scenario, the host on which the software component is deployed must support RPM packages. This must be reflected in the software component’s host requirement for a target container. </w:t>
      </w:r>
    </w:p>
    <w:p w14:paraId="5334CCBB" w14:textId="77777777" w:rsidR="00841FF2" w:rsidRPr="007E1EAE" w:rsidRDefault="00841FF2" w:rsidP="00971CED">
      <w:pPr>
        <w:pStyle w:val="ListParagraph"/>
        <w:numPr>
          <w:ilvl w:val="0"/>
          <w:numId w:val="114"/>
        </w:numPr>
      </w:pPr>
      <w:r w:rsidRPr="007E1EAE">
        <w:t xml:space="preserve">In this scenario, the host on which the software component is deployed must support Debian packages. This must be reflected in the software component’s host requirement for a target container. </w:t>
      </w:r>
    </w:p>
    <w:p w14:paraId="2B9F0909" w14:textId="77777777" w:rsidR="00841FF2" w:rsidRPr="007E1EAE" w:rsidRDefault="00841FF2" w:rsidP="00841FF2">
      <w:pPr>
        <w:pStyle w:val="Heading4"/>
      </w:pPr>
      <w:r w:rsidRPr="007E1EAE">
        <w:t>Distro-Independent Service Templates</w:t>
      </w:r>
    </w:p>
    <w:p w14:paraId="0F2A75B7" w14:textId="77777777" w:rsidR="00841FF2" w:rsidRPr="007E1EAE" w:rsidRDefault="00841FF2" w:rsidP="00841FF2">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6AF29FFB" w14:textId="77777777" w:rsidR="00841FF2" w:rsidRPr="007E1EAE" w:rsidRDefault="00841FF2" w:rsidP="00841FF2"/>
    <w:p w14:paraId="78F04A5B" w14:textId="77777777" w:rsidR="00841FF2" w:rsidRPr="007E1EAE" w:rsidRDefault="00841FF2" w:rsidP="00841FF2">
      <w:r w:rsidRPr="007E1EAE">
        <w:t>Supporting this use case requires the following:</w:t>
      </w:r>
    </w:p>
    <w:p w14:paraId="35616DBC" w14:textId="77777777" w:rsidR="00841FF2" w:rsidRPr="007E1EAE" w:rsidRDefault="00841FF2" w:rsidP="00971CED">
      <w:pPr>
        <w:pStyle w:val="ListParagraph"/>
        <w:numPr>
          <w:ilvl w:val="0"/>
          <w:numId w:val="105"/>
        </w:numPr>
      </w:pPr>
      <w:r w:rsidRPr="007E1EAE">
        <w:t>Allow multiple artifacts to be expressed for a given lifecycle operation.</w:t>
      </w:r>
    </w:p>
    <w:p w14:paraId="75BB95B1" w14:textId="77777777" w:rsidR="00841FF2" w:rsidRPr="007E1EAE" w:rsidRDefault="00841FF2" w:rsidP="00971CED">
      <w:pPr>
        <w:pStyle w:val="ListParagraph"/>
        <w:numPr>
          <w:ilvl w:val="0"/>
          <w:numId w:val="105"/>
        </w:numPr>
      </w:pPr>
      <w:r w:rsidRPr="007E1EAE">
        <w:t>Associate the required target platform for which each of those artfiacts was meant.</w:t>
      </w:r>
    </w:p>
    <w:p w14:paraId="386AA3AF" w14:textId="77777777" w:rsidR="00841FF2" w:rsidRPr="007E1EAE" w:rsidRDefault="00841FF2" w:rsidP="00841FF2">
      <w:pPr>
        <w:pStyle w:val="Heading6"/>
      </w:pPr>
      <w:r w:rsidRPr="007E1EAE">
        <w:t>Assumptions/Questions</w:t>
      </w:r>
    </w:p>
    <w:p w14:paraId="6E163821" w14:textId="77777777" w:rsidR="00841FF2" w:rsidRPr="007E1EAE" w:rsidRDefault="00841FF2" w:rsidP="00841FF2">
      <w:pPr>
        <w:pStyle w:val="Note"/>
      </w:pPr>
      <w:r w:rsidRPr="007E1EAE">
        <w:t>How do we specify multiple artifacts for the same operation?</w:t>
      </w:r>
    </w:p>
    <w:p w14:paraId="657435BC" w14:textId="77777777" w:rsidR="00841FF2" w:rsidRPr="007E1EAE" w:rsidRDefault="00841FF2" w:rsidP="00841FF2">
      <w:pPr>
        <w:pStyle w:val="Note"/>
      </w:pPr>
      <w:r w:rsidRPr="007E1EAE">
        <w:t>How we we specify which platforms are support for each artifact? In the artifact itself? In the artifact type?</w:t>
      </w:r>
    </w:p>
    <w:p w14:paraId="363E4EEE" w14:textId="77777777" w:rsidR="00841FF2" w:rsidRPr="007E1EAE" w:rsidRDefault="00841FF2" w:rsidP="00841FF2">
      <w:pPr>
        <w:pStyle w:val="Heading3"/>
      </w:pPr>
      <w:r w:rsidRPr="007E1EAE">
        <w:lastRenderedPageBreak/>
        <w:t>VM Images</w:t>
      </w:r>
    </w:p>
    <w:p w14:paraId="0F66CDF1" w14:textId="77777777" w:rsidR="00841FF2" w:rsidRPr="007E1EAE" w:rsidRDefault="00841FF2" w:rsidP="00841FF2">
      <w:pPr>
        <w:pStyle w:val="Heading6"/>
      </w:pPr>
      <w:r w:rsidRPr="007E1EAE">
        <w:t>Premises</w:t>
      </w:r>
    </w:p>
    <w:p w14:paraId="75F742FB" w14:textId="77777777" w:rsidR="00841FF2" w:rsidRPr="007E1EAE" w:rsidRDefault="00841FF2" w:rsidP="00971CED">
      <w:pPr>
        <w:pStyle w:val="ListParagraph"/>
        <w:numPr>
          <w:ilvl w:val="0"/>
          <w:numId w:val="100"/>
        </w:numPr>
      </w:pPr>
      <w:r w:rsidRPr="007E1EAE">
        <w:t>VM Images is a popular opaque deployment artifact that may deploy an entire topology that is not declared itself within the service template.</w:t>
      </w:r>
    </w:p>
    <w:p w14:paraId="29D18C60" w14:textId="77777777" w:rsidR="00841FF2" w:rsidRPr="007E1EAE" w:rsidRDefault="00841FF2" w:rsidP="00841FF2">
      <w:pPr>
        <w:pStyle w:val="Heading6"/>
      </w:pPr>
      <w:r w:rsidRPr="007E1EAE">
        <w:t>Notes</w:t>
      </w:r>
    </w:p>
    <w:p w14:paraId="6702F5A5"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796B2AC" w14:textId="77777777" w:rsidR="00841FF2" w:rsidRPr="007E1EAE" w:rsidRDefault="00841FF2" w:rsidP="00841FF2">
      <w:pPr>
        <w:pStyle w:val="Heading6"/>
      </w:pPr>
      <w:r w:rsidRPr="007E1EAE">
        <w:t>Assumptions/Questions</w:t>
      </w:r>
    </w:p>
    <w:p w14:paraId="6B517ABA" w14:textId="77777777" w:rsidR="00841FF2" w:rsidRPr="007E1EAE" w:rsidRDefault="00841FF2" w:rsidP="00971CED">
      <w:pPr>
        <w:pStyle w:val="ListParagraph"/>
        <w:numPr>
          <w:ilvl w:val="0"/>
          <w:numId w:val="99"/>
        </w:numPr>
      </w:pPr>
      <w:r w:rsidRPr="007E1EAE">
        <w:t>In the future, the image itself could contain TOSCA topological information either in its metadata or externally as an associated file.</w:t>
      </w:r>
    </w:p>
    <w:p w14:paraId="2FDE105B" w14:textId="77777777" w:rsidR="00841FF2" w:rsidRPr="007E1EAE" w:rsidRDefault="00841FF2" w:rsidP="00971CED">
      <w:pPr>
        <w:pStyle w:val="ListParagraph"/>
        <w:numPr>
          <w:ilvl w:val="1"/>
          <w:numId w:val="99"/>
        </w:numPr>
      </w:pPr>
      <w:r w:rsidRPr="007E1EAE">
        <w:t>Can these embedded or external descriptions be brought into the TOSCA Service Template or be reflected in an instance model for management purposes?</w:t>
      </w:r>
    </w:p>
    <w:p w14:paraId="7526445A" w14:textId="77777777" w:rsidR="00841FF2" w:rsidRPr="007E1EAE" w:rsidRDefault="00841FF2" w:rsidP="00971CED">
      <w:pPr>
        <w:pStyle w:val="ListParagraph"/>
        <w:numPr>
          <w:ilvl w:val="0"/>
          <w:numId w:val="99"/>
        </w:numPr>
      </w:pPr>
      <w:r w:rsidRPr="007E1EAE">
        <w:t>Consider create.sh in conjunction with a VM image deployment artifact</w:t>
      </w:r>
    </w:p>
    <w:p w14:paraId="581933F8" w14:textId="77777777" w:rsidR="00841FF2" w:rsidRPr="007E1EAE" w:rsidRDefault="00841FF2" w:rsidP="00971CED">
      <w:pPr>
        <w:pStyle w:val="ListParagraph"/>
        <w:numPr>
          <w:ilvl w:val="1"/>
          <w:numId w:val="99"/>
        </w:numPr>
      </w:pPr>
      <w:r w:rsidRPr="007E1EAE">
        <w:t>VM image only (see below)</w:t>
      </w:r>
    </w:p>
    <w:p w14:paraId="59EB93EC" w14:textId="77777777" w:rsidR="00841FF2" w:rsidRPr="007E1EAE" w:rsidRDefault="00841FF2" w:rsidP="00971CED">
      <w:pPr>
        <w:pStyle w:val="ListParagraph"/>
        <w:numPr>
          <w:ilvl w:val="1"/>
          <w:numId w:val="99"/>
        </w:numPr>
      </w:pPr>
      <w:r w:rsidRPr="007E1EAE">
        <w:t>Create.sh and VM image, both. (Need to address argument that they belong in different nodes).</w:t>
      </w:r>
    </w:p>
    <w:p w14:paraId="3D96B4FA" w14:textId="77777777" w:rsidR="00841FF2" w:rsidRPr="007E1EAE" w:rsidRDefault="00841FF2" w:rsidP="00971CED">
      <w:pPr>
        <w:pStyle w:val="ListParagraph"/>
        <w:numPr>
          <w:ilvl w:val="1"/>
          <w:numId w:val="99"/>
        </w:numPr>
      </w:pPr>
      <w:r w:rsidRPr="007E1EAE">
        <w:t>Configure.sh with a VM image.? (see below)</w:t>
      </w:r>
    </w:p>
    <w:p w14:paraId="59A9B868" w14:textId="77777777" w:rsidR="00841FF2" w:rsidRPr="007E1EAE" w:rsidRDefault="00841FF2" w:rsidP="00971CED">
      <w:pPr>
        <w:pStyle w:val="ListParagraph"/>
        <w:numPr>
          <w:ilvl w:val="1"/>
          <w:numId w:val="99"/>
        </w:numPr>
      </w:pPr>
      <w:r w:rsidRPr="007E1EAE">
        <w:t>Create.sh only (no VM image)</w:t>
      </w:r>
    </w:p>
    <w:p w14:paraId="5F144299" w14:textId="77777777" w:rsidR="00841FF2" w:rsidRPr="007E1EAE" w:rsidRDefault="00841FF2" w:rsidP="00971CED">
      <w:pPr>
        <w:pStyle w:val="ListParagraph"/>
        <w:numPr>
          <w:ilvl w:val="0"/>
          <w:numId w:val="99"/>
        </w:numPr>
      </w:pPr>
      <w:r w:rsidRPr="007E1EAE">
        <w:t>Implementation Artifact (on TOSCA Operations):</w:t>
      </w:r>
    </w:p>
    <w:p w14:paraId="274BD91A" w14:textId="77777777" w:rsidR="00841FF2" w:rsidRPr="007E1EAE" w:rsidRDefault="00841FF2" w:rsidP="00971CED">
      <w:pPr>
        <w:pStyle w:val="ListParagraph"/>
        <w:numPr>
          <w:ilvl w:val="1"/>
          <w:numId w:val="99"/>
        </w:numPr>
      </w:pPr>
      <w:r w:rsidRPr="007E1EAE">
        <w:t>Operations that have an artifact (implementation).</w:t>
      </w:r>
    </w:p>
    <w:p w14:paraId="23D4750B" w14:textId="77777777" w:rsidR="00841FF2" w:rsidRPr="007E1EAE" w:rsidRDefault="00841FF2" w:rsidP="00971CED">
      <w:pPr>
        <w:pStyle w:val="ListParagraph"/>
        <w:numPr>
          <w:ilvl w:val="0"/>
          <w:numId w:val="99"/>
        </w:numPr>
      </w:pPr>
      <w:r w:rsidRPr="007E1EAE">
        <w:t>Deployment Artifacts:</w:t>
      </w:r>
    </w:p>
    <w:p w14:paraId="289ADC1F" w14:textId="77777777" w:rsidR="00841FF2" w:rsidRPr="007E1EAE" w:rsidRDefault="00841FF2" w:rsidP="00971CED">
      <w:pPr>
        <w:pStyle w:val="ListParagraph"/>
        <w:numPr>
          <w:ilvl w:val="1"/>
          <w:numId w:val="99"/>
        </w:numPr>
      </w:pPr>
      <w:r w:rsidRPr="007E1EAE">
        <w:t>Today: it must appear in the node under “artifacts” key (grammar)</w:t>
      </w:r>
    </w:p>
    <w:p w14:paraId="57FB62C8" w14:textId="77777777" w:rsidR="00841FF2" w:rsidRPr="007E1EAE" w:rsidRDefault="00841FF2" w:rsidP="00971CED">
      <w:pPr>
        <w:pStyle w:val="ListParagraph"/>
        <w:numPr>
          <w:ilvl w:val="1"/>
          <w:numId w:val="99"/>
        </w:numPr>
      </w:pPr>
      <w:r w:rsidRPr="007E1EAE">
        <w:t>In the Future, should it:</w:t>
      </w:r>
    </w:p>
    <w:p w14:paraId="62098478" w14:textId="77777777" w:rsidR="00841FF2" w:rsidRPr="007E1EAE" w:rsidRDefault="00841FF2" w:rsidP="00971CED">
      <w:pPr>
        <w:pStyle w:val="ListParagraph"/>
        <w:numPr>
          <w:ilvl w:val="2"/>
          <w:numId w:val="99"/>
        </w:numPr>
      </w:pPr>
      <w:r w:rsidRPr="007E1EAE">
        <w:t>Appear directly in “create” operation, distinguish by “type” (which indicates processor)?</w:t>
      </w:r>
    </w:p>
    <w:p w14:paraId="222BEC6D" w14:textId="77777777" w:rsidR="00841FF2" w:rsidRPr="007E1EAE" w:rsidRDefault="00841FF2" w:rsidP="00971CED">
      <w:pPr>
        <w:pStyle w:val="ListParagraph"/>
        <w:numPr>
          <w:ilvl w:val="2"/>
          <w:numId w:val="99"/>
        </w:numPr>
      </w:pPr>
      <w:r w:rsidRPr="007E1EAE">
        <w:t>&lt;or&gt; by artifact name (by reference) to artifact declared in service template.</w:t>
      </w:r>
    </w:p>
    <w:p w14:paraId="0A19DC9B" w14:textId="77777777" w:rsidR="00841FF2" w:rsidRPr="007E1EAE" w:rsidRDefault="00841FF2" w:rsidP="00971CED">
      <w:pPr>
        <w:pStyle w:val="ListParagraph"/>
        <w:numPr>
          <w:ilvl w:val="2"/>
          <w:numId w:val="99"/>
        </w:numPr>
      </w:pPr>
      <w:r w:rsidRPr="007E1EAE">
        <w:t>What happens if on create and in node (same artifact=ok? Different=what happens? Error?)</w:t>
      </w:r>
    </w:p>
    <w:p w14:paraId="1D30D2F8" w14:textId="77777777" w:rsidR="00841FF2" w:rsidRPr="007E1EAE" w:rsidRDefault="00841FF2" w:rsidP="00971CED">
      <w:pPr>
        <w:pStyle w:val="ListParagraph"/>
        <w:numPr>
          <w:ilvl w:val="2"/>
          <w:numId w:val="99"/>
        </w:numPr>
      </w:pPr>
      <w:r w:rsidRPr="007E1EAE">
        <w:t>What is best practice? And why?  Which way is clearer (to user?)?</w:t>
      </w:r>
    </w:p>
    <w:p w14:paraId="751A3175" w14:textId="77777777" w:rsidR="00841FF2" w:rsidRPr="007E1EAE" w:rsidRDefault="00841FF2" w:rsidP="00971CED">
      <w:pPr>
        <w:pStyle w:val="ListParagraph"/>
        <w:numPr>
          <w:ilvl w:val="2"/>
          <w:numId w:val="99"/>
        </w:numPr>
      </w:pPr>
      <w:r w:rsidRPr="007E1EAE">
        <w:t>Processing order (use case variant) if config file and VM image appear on same node?</w:t>
      </w:r>
    </w:p>
    <w:p w14:paraId="08E84CA5" w14:textId="77777777" w:rsidR="00841FF2" w:rsidRPr="007E1EAE" w:rsidRDefault="00841FF2" w:rsidP="00841FF2">
      <w:pPr>
        <w:pStyle w:val="Heading3"/>
      </w:pPr>
      <w:r w:rsidRPr="007E1EAE">
        <w:t>Container Images</w:t>
      </w:r>
    </w:p>
    <w:p w14:paraId="52D10239" w14:textId="77777777" w:rsidR="00841FF2" w:rsidRPr="007E1EAE" w:rsidRDefault="00841FF2" w:rsidP="00841FF2">
      <w:pPr>
        <w:pStyle w:val="Heading3"/>
      </w:pPr>
      <w:r w:rsidRPr="007E1EAE">
        <w:t>API Artifacts</w:t>
      </w:r>
    </w:p>
    <w:p w14:paraId="374F2BF6" w14:textId="77777777" w:rsidR="00841FF2" w:rsidRPr="007E1EAE" w:rsidRDefault="00841FF2" w:rsidP="00841FF2">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73563B61" w14:textId="77777777" w:rsidR="00841FF2" w:rsidRPr="007E1EAE" w:rsidRDefault="00841FF2" w:rsidP="00841FF2">
      <w:r w:rsidRPr="007E1EAE">
        <w:t>To support generic API artifacts, the following is required:</w:t>
      </w:r>
    </w:p>
    <w:p w14:paraId="4E30EF39" w14:textId="77777777" w:rsidR="00841FF2" w:rsidRPr="007E1EAE" w:rsidRDefault="00841FF2" w:rsidP="00971CED">
      <w:pPr>
        <w:pStyle w:val="ListParagraph"/>
        <w:numPr>
          <w:ilvl w:val="0"/>
          <w:numId w:val="101"/>
        </w:numPr>
        <w:spacing w:before="0" w:after="160" w:line="259" w:lineRule="auto"/>
      </w:pPr>
      <w:r w:rsidRPr="007E1EAE">
        <w:t>A format in which to express the target endpoint and the required parameters for the API call</w:t>
      </w:r>
    </w:p>
    <w:p w14:paraId="465648A1" w14:textId="77777777" w:rsidR="00841FF2" w:rsidRPr="007E1EAE" w:rsidRDefault="00841FF2" w:rsidP="00971CED">
      <w:pPr>
        <w:pStyle w:val="ListParagraph"/>
        <w:numPr>
          <w:ilvl w:val="0"/>
          <w:numId w:val="101"/>
        </w:numPr>
        <w:spacing w:before="0" w:after="160" w:line="259" w:lineRule="auto"/>
      </w:pPr>
      <w:r w:rsidRPr="007E1EAE">
        <w:t>A mechanism for binding input parameters in the operation to the appropriate parameters in the API call.</w:t>
      </w:r>
    </w:p>
    <w:p w14:paraId="772D2A0B" w14:textId="77777777" w:rsidR="00841FF2" w:rsidRPr="007E1EAE" w:rsidRDefault="00841FF2" w:rsidP="00971CED">
      <w:pPr>
        <w:pStyle w:val="ListParagraph"/>
        <w:numPr>
          <w:ilvl w:val="0"/>
          <w:numId w:val="101"/>
        </w:numPr>
        <w:spacing w:before="0" w:after="160" w:line="259" w:lineRule="auto"/>
      </w:pPr>
      <w:r w:rsidRPr="007E1EAE">
        <w:lastRenderedPageBreak/>
        <w:t>A mechanism for specifying the results and/or errors that will be returned by the API call</w:t>
      </w:r>
    </w:p>
    <w:p w14:paraId="1AB2D4DF" w14:textId="77777777" w:rsidR="00841FF2" w:rsidRPr="007E1EAE" w:rsidRDefault="00841FF2" w:rsidP="00841FF2">
      <w:r w:rsidRPr="007E1EAE">
        <w:t>Moreover, some operations may need to be implemented by making more than one API call. Flexible API support requires a mechanism for expressing the control logic that runs those API calls.</w:t>
      </w:r>
    </w:p>
    <w:p w14:paraId="599D1FA4" w14:textId="77777777" w:rsidR="00841FF2" w:rsidRPr="007E1EAE" w:rsidRDefault="00841FF2" w:rsidP="00841FF2">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7BD3ABFE" w14:textId="77777777" w:rsidR="00841FF2" w:rsidRPr="007E1EAE" w:rsidRDefault="00841FF2" w:rsidP="00841FF2">
      <w:pPr>
        <w:pStyle w:val="Heading4"/>
      </w:pPr>
      <w:r w:rsidRPr="007E1EAE">
        <w:t>Examples</w:t>
      </w:r>
    </w:p>
    <w:p w14:paraId="027A322D" w14:textId="77777777" w:rsidR="00841FF2" w:rsidRPr="007E1EAE" w:rsidRDefault="00841FF2" w:rsidP="00971CED">
      <w:pPr>
        <w:pStyle w:val="ListParagraph"/>
        <w:numPr>
          <w:ilvl w:val="0"/>
          <w:numId w:val="102"/>
        </w:numPr>
        <w:spacing w:before="0" w:after="160" w:line="259" w:lineRule="auto"/>
      </w:pPr>
      <w:r w:rsidRPr="007E1EAE">
        <w:t>REST</w:t>
      </w:r>
    </w:p>
    <w:p w14:paraId="24E3A86A" w14:textId="77777777" w:rsidR="00841FF2" w:rsidRPr="007E1EAE" w:rsidRDefault="00841FF2" w:rsidP="00971CED">
      <w:pPr>
        <w:pStyle w:val="ListParagraph"/>
        <w:numPr>
          <w:ilvl w:val="0"/>
          <w:numId w:val="102"/>
        </w:numPr>
        <w:spacing w:before="0" w:after="160" w:line="259" w:lineRule="auto"/>
      </w:pPr>
      <w:r w:rsidRPr="007E1EAE">
        <w:t>SOAP</w:t>
      </w:r>
    </w:p>
    <w:p w14:paraId="4CC0A999" w14:textId="77777777" w:rsidR="00841FF2" w:rsidRPr="007E1EAE" w:rsidRDefault="00841FF2" w:rsidP="00971CED">
      <w:pPr>
        <w:pStyle w:val="ListParagraph"/>
        <w:numPr>
          <w:ilvl w:val="0"/>
          <w:numId w:val="102"/>
        </w:numPr>
        <w:spacing w:before="0" w:after="160" w:line="259" w:lineRule="auto"/>
      </w:pPr>
      <w:r w:rsidRPr="007E1EAE">
        <w:t>OpenAPI</w:t>
      </w:r>
    </w:p>
    <w:p w14:paraId="1637412E" w14:textId="77777777" w:rsidR="00841FF2" w:rsidRPr="007E1EAE" w:rsidRDefault="00841FF2" w:rsidP="00971CED">
      <w:pPr>
        <w:pStyle w:val="ListParagraph"/>
        <w:numPr>
          <w:ilvl w:val="0"/>
          <w:numId w:val="102"/>
        </w:numPr>
        <w:spacing w:before="0" w:after="160" w:line="259" w:lineRule="auto"/>
      </w:pPr>
      <w:r w:rsidRPr="007E1EAE">
        <w:t>IoT</w:t>
      </w:r>
    </w:p>
    <w:p w14:paraId="60CC3915" w14:textId="77777777" w:rsidR="00841FF2" w:rsidRPr="007E1EAE" w:rsidRDefault="00841FF2" w:rsidP="00971CED">
      <w:pPr>
        <w:pStyle w:val="ListParagraph"/>
        <w:numPr>
          <w:ilvl w:val="0"/>
          <w:numId w:val="102"/>
        </w:numPr>
        <w:spacing w:before="0" w:after="160" w:line="259" w:lineRule="auto"/>
      </w:pPr>
      <w:r w:rsidRPr="007E1EAE">
        <w:t>Serverless</w:t>
      </w:r>
    </w:p>
    <w:p w14:paraId="15B6BD63" w14:textId="77777777" w:rsidR="00841FF2" w:rsidRPr="007E1EAE" w:rsidRDefault="00841FF2" w:rsidP="00841FF2">
      <w:pPr>
        <w:pStyle w:val="Heading3"/>
      </w:pPr>
      <w:r w:rsidRPr="007E1EAE">
        <w:t>Non-Standard Artifacts with Execution Wrappers</w:t>
      </w:r>
    </w:p>
    <w:p w14:paraId="1E8C41E1" w14:textId="77777777" w:rsidR="00841FF2" w:rsidRPr="007E1EAE" w:rsidRDefault="00841FF2" w:rsidP="00841FF2">
      <w:r w:rsidRPr="007E1EAE">
        <w:t>TODO</w:t>
      </w:r>
    </w:p>
    <w:p w14:paraId="05C81016" w14:textId="77777777" w:rsidR="00841FF2" w:rsidRPr="007E1EAE" w:rsidRDefault="00841FF2" w:rsidP="00841FF2">
      <w:pPr>
        <w:pStyle w:val="Heading2"/>
      </w:pPr>
      <w:bookmarkStart w:id="1797" w:name="_Toc500248066"/>
      <w:bookmarkStart w:id="1798" w:name="_Toc528072992"/>
      <w:r w:rsidRPr="007E1EAE">
        <w:t>Artifact Types and Metadata</w:t>
      </w:r>
      <w:bookmarkEnd w:id="1797"/>
      <w:bookmarkEnd w:id="1798"/>
    </w:p>
    <w:p w14:paraId="671DCA12" w14:textId="77777777" w:rsidR="00841FF2" w:rsidRPr="007E1EAE" w:rsidRDefault="00841FF2" w:rsidP="00841FF2">
      <w:pPr>
        <w:pStyle w:val="NormalaroundTable"/>
      </w:pPr>
      <w:r w:rsidRPr="007E1EAE">
        <w:t>To unambiguously describe how artifacts need to be processed, TOSCA provides two things:</w:t>
      </w:r>
    </w:p>
    <w:p w14:paraId="7CDE0993" w14:textId="77777777" w:rsidR="00841FF2" w:rsidRPr="007E1EAE" w:rsidRDefault="00841FF2" w:rsidP="00971CED">
      <w:pPr>
        <w:pStyle w:val="ListParagraph"/>
        <w:numPr>
          <w:ilvl w:val="0"/>
          <w:numId w:val="93"/>
        </w:numPr>
      </w:pPr>
      <w:r w:rsidRPr="007E1EAE">
        <w:t xml:space="preserve">Artifact types that define standard ways to process artifacts. </w:t>
      </w:r>
    </w:p>
    <w:p w14:paraId="6D2241F6" w14:textId="77777777" w:rsidR="00841FF2" w:rsidRPr="007E1EAE" w:rsidRDefault="00841FF2" w:rsidP="00971CED">
      <w:pPr>
        <w:pStyle w:val="ListParagraph"/>
        <w:numPr>
          <w:ilvl w:val="0"/>
          <w:numId w:val="93"/>
        </w:numPr>
      </w:pPr>
      <w:r w:rsidRPr="007E1EAE">
        <w:rPr>
          <w:rFonts w:eastAsia="Times New Roman" w:cs="Arial"/>
          <w:color w:val="000000"/>
          <w:szCs w:val="20"/>
        </w:rPr>
        <w:t>Descriptive metadata that provide information needed to properly process the artifact.</w:t>
      </w:r>
    </w:p>
    <w:p w14:paraId="56497A6B" w14:textId="77777777" w:rsidR="00841FF2" w:rsidRDefault="00841FF2" w:rsidP="00841FF2">
      <w:pPr>
        <w:pStyle w:val="Heading1"/>
      </w:pPr>
      <w:bookmarkStart w:id="1799" w:name="_Toc500248067"/>
      <w:bookmarkStart w:id="1800" w:name="_Toc528072993"/>
      <w:r w:rsidRPr="002759E8">
        <w:lastRenderedPageBreak/>
        <w:t xml:space="preserve">Abstract nodes and </w:t>
      </w:r>
      <w:r>
        <w:t>target node filters</w:t>
      </w:r>
      <w:r w:rsidRPr="002759E8">
        <w:t xml:space="preserve"> matching</w:t>
      </w:r>
      <w:bookmarkEnd w:id="1799"/>
      <w:bookmarkEnd w:id="1800"/>
    </w:p>
    <w:p w14:paraId="5BEA450B" w14:textId="77777777" w:rsidR="00841FF2" w:rsidRDefault="00841FF2" w:rsidP="00841FF2">
      <w:r>
        <w:t>This section details the matching or orchestrator’s node selection mechanisms that is mentioned and explained from user point of view in section 2.9 of the specification.</w:t>
      </w:r>
    </w:p>
    <w:p w14:paraId="45679F99" w14:textId="77777777" w:rsidR="00841FF2" w:rsidRPr="003302CE" w:rsidRDefault="00841FF2" w:rsidP="00841FF2"/>
    <w:p w14:paraId="336279F0" w14:textId="77777777" w:rsidR="00841FF2" w:rsidRPr="002759E8" w:rsidRDefault="00841FF2" w:rsidP="00841FF2">
      <w:r w:rsidRPr="002759E8">
        <w:t>When a user define a service template some of the nodes within the service templates are not implemented</w:t>
      </w:r>
      <w:r>
        <w:t xml:space="preserve"> (abstract)</w:t>
      </w:r>
      <w:r w:rsidRPr="002759E8">
        <w:t xml:space="preserve"> and some requirements may </w:t>
      </w:r>
      <w:r>
        <w:t>define some node filters target rather than actual abstract node templates</w:t>
      </w:r>
      <w:r w:rsidRPr="002759E8">
        <w:t xml:space="preserve">. In order to deploy such service templates the orchestrator has to find a valid fullfillement and implementation </w:t>
      </w:r>
      <w:r>
        <w:t>available on</w:t>
      </w:r>
      <w:r w:rsidRPr="002759E8">
        <w:t xml:space="preserve"> the deployment target in order to be able to actually instantiate the various elements of the template.</w:t>
      </w:r>
    </w:p>
    <w:p w14:paraId="63ECBF5B" w14:textId="77777777" w:rsidR="00841FF2" w:rsidRPr="002759E8" w:rsidRDefault="00841FF2" w:rsidP="00841FF2"/>
    <w:p w14:paraId="0C75F7BA" w14:textId="77777777" w:rsidR="00841FF2" w:rsidRDefault="00841FF2" w:rsidP="00841FF2">
      <w:r w:rsidRPr="002759E8">
        <w:t xml:space="preserve">The goal of this </w:t>
      </w:r>
      <w:r w:rsidRPr="009F7172">
        <w:rPr>
          <w:b/>
        </w:rPr>
        <w:t>non-normative</w:t>
      </w:r>
      <w:r w:rsidRPr="002759E8">
        <w:t xml:space="preserve"> chapter is to give an non-exclusive insight on orchestrator possible behavior to provide fullfillement to abstract nodes and dangling requirements within a TOSCA template.</w:t>
      </w:r>
    </w:p>
    <w:p w14:paraId="24AD631A" w14:textId="77777777" w:rsidR="00841FF2" w:rsidRPr="0031430E" w:rsidRDefault="00841FF2" w:rsidP="00841FF2">
      <w:pPr>
        <w:pStyle w:val="Heading2"/>
      </w:pPr>
      <w:bookmarkStart w:id="1801" w:name="_Toc500248068"/>
      <w:bookmarkStart w:id="1802" w:name="_Toc528072994"/>
      <w:r w:rsidRPr="0031430E">
        <w:t>Reminder on types</w:t>
      </w:r>
      <w:bookmarkEnd w:id="1801"/>
      <w:bookmarkEnd w:id="1802"/>
    </w:p>
    <w:p w14:paraId="2ABFAFB1" w14:textId="77777777" w:rsidR="00841FF2" w:rsidRPr="0031430E" w:rsidRDefault="00841FF2" w:rsidP="00841FF2"/>
    <w:p w14:paraId="16C3EB93" w14:textId="77777777" w:rsidR="00841FF2" w:rsidRPr="0031430E" w:rsidRDefault="00841FF2" w:rsidP="00841FF2">
      <w:r w:rsidRPr="0031430E">
        <w:t>TOSCA allows the definition of types that can later be used within templates. Types can be of two nature on regard of the matching process:</w:t>
      </w:r>
    </w:p>
    <w:p w14:paraId="75312ACF" w14:textId="77777777" w:rsidR="00841FF2" w:rsidRDefault="00841FF2" w:rsidP="00971CED">
      <w:pPr>
        <w:pStyle w:val="ListParagraph"/>
        <w:numPr>
          <w:ilvl w:val="0"/>
          <w:numId w:val="121"/>
        </w:numPr>
      </w:pPr>
      <w:r w:rsidRPr="0031430E">
        <w:rPr>
          <w:b/>
        </w:rPr>
        <w:t>Abstract types</w:t>
      </w:r>
      <w:r w:rsidRPr="0031430E">
        <w:t xml:space="preserve"> that have no implementation specified and that can be used within a Topology template in order to request the orchestrator to find a valid implementation (for example an abstract tosca.nodes.Compute type can be used to define a template to request a VM from an orchestrator without any specific knowledge on the implementation, allowing that way portability).</w:t>
      </w:r>
    </w:p>
    <w:p w14:paraId="7A44412E" w14:textId="77777777" w:rsidR="00841FF2" w:rsidRPr="0031430E" w:rsidRDefault="00841FF2" w:rsidP="00971CED">
      <w:pPr>
        <w:pStyle w:val="ListParagraph"/>
        <w:numPr>
          <w:ilvl w:val="0"/>
          <w:numId w:val="121"/>
        </w:numPr>
      </w:pPr>
      <w:r w:rsidRPr="0031430E">
        <w:rPr>
          <w:b/>
        </w:rPr>
        <w:t>Concrete types</w:t>
      </w:r>
      <w:r w:rsidRPr="0031430E">
        <w:t xml:space="preserve"> that are implemented through TOSCA implementation artifacts (shell scripts, python scripts etc.) or through the mean of a Topology subtitution.</w:t>
      </w:r>
    </w:p>
    <w:p w14:paraId="278576D3" w14:textId="77777777" w:rsidR="00841FF2" w:rsidRPr="0031430E" w:rsidRDefault="00841FF2" w:rsidP="00841FF2"/>
    <w:p w14:paraId="462C52E5" w14:textId="77777777" w:rsidR="00841FF2" w:rsidRPr="0031430E" w:rsidRDefault="00841FF2" w:rsidP="00841FF2">
      <w:r w:rsidRPr="0031430E">
        <w:t>Both abstract and concrete types defines properties</w:t>
      </w:r>
      <w:r>
        <w:t xml:space="preserve"> (and capabilities properties)</w:t>
      </w:r>
      <w:r w:rsidRPr="0031430E">
        <w:t xml:space="preserve"> that can be used for two different means:</w:t>
      </w:r>
    </w:p>
    <w:p w14:paraId="2D74F7A8" w14:textId="77777777" w:rsidR="00841FF2" w:rsidRDefault="00841FF2" w:rsidP="00971CED">
      <w:pPr>
        <w:pStyle w:val="ListParagraph"/>
        <w:numPr>
          <w:ilvl w:val="0"/>
          <w:numId w:val="126"/>
        </w:numPr>
      </w:pPr>
      <w:r w:rsidRPr="000E622D">
        <w:rPr>
          <w:b/>
        </w:rPr>
        <w:t>Configuration</w:t>
      </w:r>
      <w:r w:rsidRPr="000E622D">
        <w:t xml:space="preserve"> of the node and of it's behavior (most likely used in concrete types).</w:t>
      </w:r>
    </w:p>
    <w:p w14:paraId="7B4DA10C" w14:textId="77777777" w:rsidR="00841FF2" w:rsidRPr="000E622D" w:rsidRDefault="00841FF2" w:rsidP="00971CED">
      <w:pPr>
        <w:pStyle w:val="ListParagraph"/>
        <w:numPr>
          <w:ilvl w:val="0"/>
          <w:numId w:val="126"/>
        </w:numPr>
      </w:pPr>
      <w:r w:rsidRPr="000E622D">
        <w:rPr>
          <w:b/>
        </w:rPr>
        <w:t>Matching</w:t>
      </w:r>
      <w:r w:rsidRPr="000E622D">
        <w:t xml:space="preserve"> purpose (most likely used for abstract types)</w:t>
      </w:r>
      <w:r>
        <w:t>.</w:t>
      </w:r>
    </w:p>
    <w:p w14:paraId="6C285253" w14:textId="77777777" w:rsidR="00841FF2" w:rsidRPr="0031430E" w:rsidRDefault="00841FF2" w:rsidP="00841FF2"/>
    <w:p w14:paraId="61EB3BDA" w14:textId="77777777" w:rsidR="00841FF2" w:rsidRDefault="00841FF2" w:rsidP="00841FF2">
      <w:r w:rsidRPr="0031430E">
        <w:t>This section will focus on the matching process while configuration properties is mostly related to types design.</w:t>
      </w:r>
    </w:p>
    <w:p w14:paraId="18640439" w14:textId="77777777" w:rsidR="00841FF2" w:rsidRDefault="00841FF2" w:rsidP="00841FF2">
      <w:pPr>
        <w:pStyle w:val="Heading2"/>
      </w:pPr>
      <w:bookmarkStart w:id="1803" w:name="_Toc500248069"/>
      <w:bookmarkStart w:id="1804" w:name="_Toc528072995"/>
      <w:r w:rsidRPr="00166FC2">
        <w:t>Orchestrator catalogs</w:t>
      </w:r>
      <w:bookmarkEnd w:id="1803"/>
      <w:bookmarkEnd w:id="1804"/>
    </w:p>
    <w:p w14:paraId="5002B302" w14:textId="77777777" w:rsidR="00841FF2" w:rsidRPr="0068317D" w:rsidRDefault="00841FF2" w:rsidP="00841FF2">
      <w:r w:rsidRPr="0068317D">
        <w:t>Most of orchestrators are likely to have internal catalogs of TOSCA types, pre-defined templates, internal implementation of nodes (either through concrete types, substitution mechanisms, potentially supported by non-normative workflow definitions etc.) and maybe even running instances (services).</w:t>
      </w:r>
    </w:p>
    <w:p w14:paraId="129A2554" w14:textId="77777777" w:rsidR="00841FF2" w:rsidRPr="0068317D" w:rsidRDefault="00841FF2" w:rsidP="00841FF2"/>
    <w:p w14:paraId="3E96B393" w14:textId="77777777" w:rsidR="00841FF2" w:rsidRPr="0068317D" w:rsidRDefault="00841FF2" w:rsidP="00841FF2">
      <w:r w:rsidRPr="0068317D">
        <w:t>Theses catalogs are not normative and it is up to the TOSCA implementation to support some or all of them.</w:t>
      </w:r>
      <w:r>
        <w:t xml:space="preserve"> </w:t>
      </w:r>
      <w:r w:rsidRPr="0068317D">
        <w:t>During matching the TOSCA orchestrator may find a valid match for a template within any of it’s internal catalogs</w:t>
      </w:r>
      <w:r>
        <w:t xml:space="preserve"> or through any other mean</w:t>
      </w:r>
      <w:r w:rsidRPr="0068317D">
        <w:t>.</w:t>
      </w:r>
    </w:p>
    <w:p w14:paraId="3673E0C0" w14:textId="77777777" w:rsidR="00841FF2" w:rsidRPr="0068317D" w:rsidRDefault="00841FF2" w:rsidP="00841FF2"/>
    <w:p w14:paraId="1681F121" w14:textId="77777777" w:rsidR="00841FF2" w:rsidRPr="0068317D" w:rsidRDefault="00841FF2" w:rsidP="00841FF2">
      <w:r w:rsidRPr="0068317D">
        <w:t>This section will consider and provide examples based on the three following catalogs (thay may or may not be used in actual implementations):</w:t>
      </w:r>
    </w:p>
    <w:p w14:paraId="120C4E7E" w14:textId="77777777" w:rsidR="00841FF2" w:rsidRDefault="00841FF2" w:rsidP="00971CED">
      <w:pPr>
        <w:pStyle w:val="ListParagraph"/>
        <w:numPr>
          <w:ilvl w:val="0"/>
          <w:numId w:val="127"/>
        </w:numPr>
      </w:pPr>
      <w:r w:rsidRPr="00D62E3F">
        <w:rPr>
          <w:b/>
        </w:rPr>
        <w:t>Type catalog:</w:t>
      </w:r>
      <w:r w:rsidRPr="00D62E3F">
        <w:t xml:space="preserve"> Basic internal catalog but not the most intuitive candidate for node matching. It contains:</w:t>
      </w:r>
    </w:p>
    <w:p w14:paraId="7D2BE088" w14:textId="77777777" w:rsidR="00841FF2" w:rsidRPr="00D62E3F" w:rsidRDefault="00841FF2" w:rsidP="00971CED">
      <w:pPr>
        <w:pStyle w:val="ListParagraph"/>
        <w:numPr>
          <w:ilvl w:val="1"/>
          <w:numId w:val="127"/>
        </w:numPr>
      </w:pPr>
      <w:r w:rsidRPr="00D62E3F">
        <w:t>abstract node types</w:t>
      </w:r>
    </w:p>
    <w:p w14:paraId="1751BA6B" w14:textId="77777777" w:rsidR="00841FF2" w:rsidRPr="00D62E3F" w:rsidRDefault="00841FF2" w:rsidP="00971CED">
      <w:pPr>
        <w:pStyle w:val="ListParagraph"/>
        <w:numPr>
          <w:ilvl w:val="1"/>
          <w:numId w:val="127"/>
        </w:numPr>
      </w:pPr>
      <w:r w:rsidRPr="0068317D">
        <w:lastRenderedPageBreak/>
        <w:t xml:space="preserve">concrete node types implemented through </w:t>
      </w:r>
      <w:r>
        <w:t>implementation artifacts.</w:t>
      </w:r>
    </w:p>
    <w:p w14:paraId="35695BD6" w14:textId="77777777" w:rsidR="00841FF2" w:rsidRDefault="00841FF2" w:rsidP="00971CED">
      <w:pPr>
        <w:pStyle w:val="ListParagraph"/>
        <w:numPr>
          <w:ilvl w:val="1"/>
          <w:numId w:val="127"/>
        </w:numPr>
      </w:pPr>
      <w:r w:rsidRPr="0068317D">
        <w:t>concrete node types implemented through topology substitution.</w:t>
      </w:r>
    </w:p>
    <w:p w14:paraId="25F4E6BA" w14:textId="77777777" w:rsidR="00841FF2" w:rsidRDefault="00841FF2" w:rsidP="00971CED">
      <w:pPr>
        <w:pStyle w:val="ListParagraph"/>
        <w:numPr>
          <w:ilvl w:val="0"/>
          <w:numId w:val="127"/>
        </w:numPr>
      </w:pPr>
      <w:r w:rsidRPr="00D62E3F">
        <w:rPr>
          <w:b/>
        </w:rPr>
        <w:t>Pre-defined node template catalog</w:t>
      </w:r>
      <w:r w:rsidRPr="00D62E3F">
        <w:t>: This is the catalog that is the most likely to be used for matching, it may contains:</w:t>
      </w:r>
    </w:p>
    <w:p w14:paraId="3F443A13" w14:textId="77777777" w:rsidR="00841FF2" w:rsidRDefault="00841FF2" w:rsidP="00971CED">
      <w:pPr>
        <w:pStyle w:val="ListParagraph"/>
        <w:numPr>
          <w:ilvl w:val="1"/>
          <w:numId w:val="127"/>
        </w:numPr>
      </w:pPr>
      <w:r w:rsidRPr="00D62E3F">
        <w:t>Orchestrator Provider pre-defined node templates offered to it's user eventually backed up with orchestrator specific implementations</w:t>
      </w:r>
      <w:r>
        <w:t xml:space="preserve"> (that may delegate to non-tosca internal components).</w:t>
      </w:r>
    </w:p>
    <w:p w14:paraId="3774AFD6" w14:textId="77777777" w:rsidR="00841FF2" w:rsidRDefault="00841FF2" w:rsidP="00971CED">
      <w:pPr>
        <w:pStyle w:val="ListParagraph"/>
        <w:numPr>
          <w:ilvl w:val="1"/>
          <w:numId w:val="127"/>
        </w:numPr>
      </w:pPr>
      <w:r w:rsidRPr="00D62E3F">
        <w:t xml:space="preserve">User defined node templates </w:t>
      </w:r>
      <w:r>
        <w:t>implemented through implementation artifacts</w:t>
      </w:r>
      <w:r w:rsidRPr="00D62E3F">
        <w:t>.</w:t>
      </w:r>
    </w:p>
    <w:p w14:paraId="128A82C8" w14:textId="77777777" w:rsidR="00841FF2" w:rsidRDefault="00841FF2" w:rsidP="00971CED">
      <w:pPr>
        <w:pStyle w:val="ListParagraph"/>
        <w:numPr>
          <w:ilvl w:val="1"/>
          <w:numId w:val="127"/>
        </w:numPr>
      </w:pPr>
      <w:r w:rsidRPr="00D62E3F">
        <w:t xml:space="preserve">User defined node templates </w:t>
      </w:r>
      <w:r>
        <w:t xml:space="preserve">implemented through topology </w:t>
      </w:r>
      <w:r w:rsidRPr="00D62E3F">
        <w:t>substitution.</w:t>
      </w:r>
    </w:p>
    <w:p w14:paraId="66C7E48E" w14:textId="77777777" w:rsidR="00841FF2" w:rsidRDefault="00841FF2" w:rsidP="00971CED">
      <w:pPr>
        <w:pStyle w:val="ListParagraph"/>
        <w:numPr>
          <w:ilvl w:val="0"/>
          <w:numId w:val="127"/>
        </w:numPr>
      </w:pPr>
      <w:r w:rsidRPr="00525DC9">
        <w:rPr>
          <w:b/>
        </w:rPr>
        <w:t>Running instance/Services catalog</w:t>
      </w:r>
      <w:r w:rsidRPr="0091590A">
        <w:t>: Catalog of already running services available for matching that contain</w:t>
      </w:r>
      <w:r>
        <w:t>s some</w:t>
      </w:r>
      <w:r w:rsidRPr="00236C39">
        <w:t xml:space="preserve"> </w:t>
      </w:r>
      <w:r>
        <w:t>d</w:t>
      </w:r>
      <w:r w:rsidRPr="00236C39">
        <w:t>efinition of TOSCA instances.</w:t>
      </w:r>
    </w:p>
    <w:p w14:paraId="1D981ABE" w14:textId="77777777" w:rsidR="00841FF2" w:rsidRPr="00236C39" w:rsidRDefault="00841FF2" w:rsidP="00841FF2">
      <w:pPr>
        <w:pStyle w:val="Heading2"/>
      </w:pPr>
      <w:bookmarkStart w:id="1805" w:name="_Toc500248070"/>
      <w:bookmarkStart w:id="1806" w:name="_Toc528072996"/>
      <w:r w:rsidRPr="00E145BE">
        <w:t>Abstract node template matching</w:t>
      </w:r>
      <w:bookmarkEnd w:id="1805"/>
      <w:bookmarkEnd w:id="1806"/>
    </w:p>
    <w:p w14:paraId="6F46A7DD" w14:textId="77777777" w:rsidR="00841FF2" w:rsidRPr="00F06C60" w:rsidRDefault="00841FF2" w:rsidP="00841FF2">
      <w:pPr>
        <w:rPr>
          <w:lang w:val="en-GB"/>
        </w:rPr>
      </w:pPr>
      <w:r w:rsidRPr="00F06C60">
        <w:rPr>
          <w:lang w:val="en-GB"/>
        </w:rPr>
        <w:t>A TOSCA topology template as defined by a user will probably define some abstract node templates. A node template is considered abstract if it is based on an abstract type and does not provides implementation at the template level. As instanciating an abstract node can not be done by an orchestrator, the orchestrator will have to perform internally the replacement of the defined abstract node template's types by a matching implementation of the type.</w:t>
      </w:r>
    </w:p>
    <w:p w14:paraId="04A2B603" w14:textId="77777777" w:rsidR="00841FF2" w:rsidRPr="00F06C60" w:rsidRDefault="00841FF2" w:rsidP="00841FF2">
      <w:pPr>
        <w:rPr>
          <w:lang w:val="en-GB"/>
        </w:rPr>
      </w:pPr>
    </w:p>
    <w:p w14:paraId="712D33C7"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E285D50" w14:textId="77777777" w:rsidR="00841FF2" w:rsidRPr="00F06C60" w:rsidRDefault="00841FF2" w:rsidP="00971CED">
      <w:pPr>
        <w:pStyle w:val="ListParagraph"/>
        <w:numPr>
          <w:ilvl w:val="0"/>
          <w:numId w:val="128"/>
        </w:numPr>
        <w:rPr>
          <w:lang w:val="en-GB"/>
        </w:rPr>
      </w:pPr>
      <w:r w:rsidRPr="00F06C60">
        <w:rPr>
          <w:lang w:val="en-GB"/>
        </w:rPr>
        <w:t>The matching node derives from the type specified in the template</w:t>
      </w:r>
    </w:p>
    <w:p w14:paraId="1D90C85D" w14:textId="77777777" w:rsidR="00841FF2" w:rsidRPr="00F06C60" w:rsidRDefault="00841FF2" w:rsidP="00971CED">
      <w:pPr>
        <w:pStyle w:val="ListParagraph"/>
        <w:numPr>
          <w:ilvl w:val="0"/>
          <w:numId w:val="128"/>
        </w:numPr>
        <w:rPr>
          <w:lang w:val="en-GB"/>
        </w:rPr>
      </w:pPr>
      <w:r w:rsidRPr="00F06C60">
        <w:rPr>
          <w:lang w:val="en-GB"/>
        </w:rPr>
        <w:t>Every property defined in the matching node is matching the constraint specified on the node template's properties or capability properties given the following rule</w:t>
      </w:r>
      <w:r>
        <w:rPr>
          <w:lang w:val="en-GB"/>
        </w:rPr>
        <w:t>s</w:t>
      </w:r>
      <w:r w:rsidRPr="00F06C60">
        <w:rPr>
          <w:lang w:val="en-GB"/>
        </w:rPr>
        <w:t>:</w:t>
      </w:r>
    </w:p>
    <w:p w14:paraId="56636CD4" w14:textId="77777777" w:rsidR="00841FF2" w:rsidRDefault="00841FF2" w:rsidP="00971CED">
      <w:pPr>
        <w:pStyle w:val="ListParagraph"/>
        <w:numPr>
          <w:ilvl w:val="1"/>
          <w:numId w:val="128"/>
        </w:numPr>
        <w:rPr>
          <w:lang w:val="en-GB"/>
        </w:rPr>
      </w:pPr>
      <w:r w:rsidRPr="00F06C60">
        <w:rPr>
          <w:lang w:val="en-GB"/>
        </w:rPr>
        <w:t>A property that is defined in the node template (either through a value at the template level or through a default property value at the type level) should be match the constraint defined on the matching node type property.</w:t>
      </w:r>
    </w:p>
    <w:p w14:paraId="3F52E113" w14:textId="77777777" w:rsidR="00841FF2" w:rsidRPr="00F06C60" w:rsidRDefault="00841FF2" w:rsidP="00971CED">
      <w:pPr>
        <w:pStyle w:val="ListParagraph"/>
        <w:numPr>
          <w:ilvl w:val="1"/>
          <w:numId w:val="128"/>
        </w:numPr>
        <w:rPr>
          <w:lang w:val="en-GB"/>
        </w:rPr>
      </w:pPr>
      <w:r w:rsidRPr="00F06C60">
        <w:rPr>
          <w:lang w:val="en-GB"/>
        </w:rPr>
        <w:t>A property that is not defined in the node template may have no or any value (matching the node type property definition constraints) in the orchestrator matched node.</w:t>
      </w:r>
    </w:p>
    <w:p w14:paraId="69916A7F" w14:textId="77777777" w:rsidR="00841FF2" w:rsidRPr="00F06C60" w:rsidRDefault="00841FF2" w:rsidP="00841FF2">
      <w:pPr>
        <w:rPr>
          <w:lang w:val="en-GB"/>
        </w:rPr>
      </w:pPr>
    </w:p>
    <w:p w14:paraId="0AAF66C0"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06059AB6" w14:textId="77777777" w:rsidR="00841FF2" w:rsidRDefault="00841FF2" w:rsidP="00971CED">
      <w:pPr>
        <w:pStyle w:val="ListParagraph"/>
        <w:numPr>
          <w:ilvl w:val="0"/>
          <w:numId w:val="129"/>
        </w:numPr>
        <w:rPr>
          <w:lang w:val="en-GB"/>
        </w:rPr>
      </w:pPr>
      <w:r w:rsidRPr="00F06C60">
        <w:rPr>
          <w:lang w:val="en-GB"/>
        </w:rPr>
        <w:t>The orchestrator pre-defined matching node derives from the type specified in the topology template's node</w:t>
      </w:r>
    </w:p>
    <w:p w14:paraId="200CEC1F" w14:textId="77777777" w:rsidR="00841FF2" w:rsidRDefault="00841FF2" w:rsidP="00971CED">
      <w:pPr>
        <w:pStyle w:val="ListParagraph"/>
        <w:numPr>
          <w:ilvl w:val="0"/>
          <w:numId w:val="129"/>
        </w:numPr>
        <w:rPr>
          <w:lang w:val="en-GB"/>
        </w:rPr>
      </w:pPr>
      <w:r w:rsidRPr="00F06C60">
        <w:rPr>
          <w:lang w:val="en-GB"/>
        </w:rPr>
        <w:t>Every property defined in the orchestrator pre-defined matching node is matching the constraint specified on the node template's properties or capability properties given the following rule</w:t>
      </w:r>
      <w:r>
        <w:rPr>
          <w:lang w:val="en-GB"/>
        </w:rPr>
        <w:t>s</w:t>
      </w:r>
      <w:r w:rsidRPr="00F06C60">
        <w:rPr>
          <w:lang w:val="en-GB"/>
        </w:rPr>
        <w:t>:</w:t>
      </w:r>
    </w:p>
    <w:p w14:paraId="2ACB16FD" w14:textId="77777777" w:rsidR="00841FF2" w:rsidRDefault="00841FF2" w:rsidP="00971CED">
      <w:pPr>
        <w:pStyle w:val="ListParagraph"/>
        <w:numPr>
          <w:ilvl w:val="1"/>
          <w:numId w:val="129"/>
        </w:numPr>
        <w:rPr>
          <w:lang w:val="en-GB"/>
        </w:rPr>
      </w:pPr>
      <w:r w:rsidRPr="00F06C60">
        <w:rPr>
          <w:lang w:val="en-GB"/>
        </w:rPr>
        <w:t>A property that is defined in the node template (either through a value at the template level or through a default property value at the type level) should be matched by an equality constraint</w:t>
      </w:r>
    </w:p>
    <w:p w14:paraId="4C3DA474" w14:textId="77777777" w:rsidR="00841FF2" w:rsidRPr="00F06C60" w:rsidRDefault="00841FF2" w:rsidP="00971CED">
      <w:pPr>
        <w:pStyle w:val="ListParagraph"/>
        <w:numPr>
          <w:ilvl w:val="1"/>
          <w:numId w:val="129"/>
        </w:numPr>
        <w:rPr>
          <w:lang w:val="en-GB"/>
        </w:rPr>
      </w:pPr>
      <w:r w:rsidRPr="00F06C60">
        <w:rPr>
          <w:lang w:val="en-GB"/>
        </w:rPr>
        <w:t>A property that is not defined in the node template may have no or any value (matching the node type property definition constraints) in the orchestrator matched node.</w:t>
      </w:r>
    </w:p>
    <w:p w14:paraId="73DAC6FC" w14:textId="77777777" w:rsidR="00841FF2" w:rsidRPr="00F06C60" w:rsidRDefault="00841FF2" w:rsidP="00841FF2">
      <w:pPr>
        <w:rPr>
          <w:lang w:val="en-GB"/>
        </w:rPr>
      </w:pPr>
    </w:p>
    <w:p w14:paraId="2B10B160"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3A718538" w14:textId="77777777" w:rsidR="00841FF2" w:rsidRDefault="00841FF2" w:rsidP="00971CED">
      <w:pPr>
        <w:pStyle w:val="ListParagraph"/>
        <w:numPr>
          <w:ilvl w:val="0"/>
          <w:numId w:val="130"/>
        </w:numPr>
        <w:rPr>
          <w:lang w:val="en-GB"/>
        </w:rPr>
      </w:pPr>
      <w:r w:rsidRPr="00F06C60">
        <w:rPr>
          <w:lang w:val="en-GB"/>
        </w:rPr>
        <w:t xml:space="preserve">The </w:t>
      </w:r>
      <w:r>
        <w:rPr>
          <w:lang w:val="en-GB"/>
        </w:rPr>
        <w:t>node instance</w:t>
      </w:r>
      <w:r w:rsidRPr="00F06C60">
        <w:rPr>
          <w:lang w:val="en-GB"/>
        </w:rPr>
        <w:t xml:space="preserve"> </w:t>
      </w:r>
      <w:r>
        <w:rPr>
          <w:lang w:val="en-GB"/>
        </w:rPr>
        <w:t xml:space="preserve">has a type that equals or </w:t>
      </w:r>
      <w:r w:rsidRPr="00F06C60">
        <w:rPr>
          <w:lang w:val="en-GB"/>
        </w:rPr>
        <w:t>derives from the type specified in the topology template's node</w:t>
      </w:r>
    </w:p>
    <w:p w14:paraId="30108AEA" w14:textId="77777777" w:rsidR="00841FF2" w:rsidRDefault="00841FF2" w:rsidP="00971CED">
      <w:pPr>
        <w:pStyle w:val="ListParagraph"/>
        <w:numPr>
          <w:ilvl w:val="0"/>
          <w:numId w:val="130"/>
        </w:numPr>
        <w:rPr>
          <w:lang w:val="en-GB"/>
        </w:rPr>
      </w:pPr>
      <w:r w:rsidRPr="00F06C60">
        <w:rPr>
          <w:lang w:val="en-GB"/>
        </w:rPr>
        <w:t>Every attribute defined in the orchestrator instance node is matching the constraint specified on the node template's properties or capability properties given the following rule</w:t>
      </w:r>
      <w:r>
        <w:rPr>
          <w:lang w:val="en-GB"/>
        </w:rPr>
        <w:t>s</w:t>
      </w:r>
      <w:r w:rsidRPr="00F06C60">
        <w:rPr>
          <w:lang w:val="en-GB"/>
        </w:rPr>
        <w:t>:</w:t>
      </w:r>
    </w:p>
    <w:p w14:paraId="05ADF71F" w14:textId="77777777" w:rsidR="00841FF2" w:rsidRDefault="00841FF2" w:rsidP="00971CED">
      <w:pPr>
        <w:pStyle w:val="ListParagraph"/>
        <w:numPr>
          <w:ilvl w:val="1"/>
          <w:numId w:val="130"/>
        </w:numPr>
        <w:rPr>
          <w:lang w:val="en-GB"/>
        </w:rPr>
      </w:pPr>
      <w:r w:rsidRPr="00F06C60">
        <w:rPr>
          <w:lang w:val="en-GB"/>
        </w:rPr>
        <w:lastRenderedPageBreak/>
        <w:t>A property that is defined in the node template (either through a value at the template level or through a default property value at the type level) should be matched by an equality constraint against the attribute value.</w:t>
      </w:r>
    </w:p>
    <w:p w14:paraId="7DEE1801" w14:textId="77777777" w:rsidR="00841FF2" w:rsidRPr="00B84BEF" w:rsidRDefault="00841FF2" w:rsidP="00971CED">
      <w:pPr>
        <w:pStyle w:val="ListParagraph"/>
        <w:numPr>
          <w:ilvl w:val="1"/>
          <w:numId w:val="130"/>
        </w:numPr>
        <w:rPr>
          <w:lang w:val="en-GB"/>
        </w:rPr>
      </w:pPr>
      <w:r w:rsidRPr="00F06C60">
        <w:rPr>
          <w:lang w:val="en-GB"/>
        </w:rPr>
        <w:t>A property that is not defined in the node template may have no or any value (matching the node type property definition constraints) in instance node.</w:t>
      </w:r>
    </w:p>
    <w:p w14:paraId="321BE3F6" w14:textId="77777777" w:rsidR="00841FF2" w:rsidRDefault="00841FF2" w:rsidP="00841FF2">
      <w:pPr>
        <w:rPr>
          <w:lang w:val="en-GB"/>
        </w:rPr>
      </w:pPr>
      <w:r>
        <w:rPr>
          <w:lang w:val="en-GB"/>
        </w:rPr>
        <w:t>Note that the node instance that defines the running instance/service can be actually a full topology that propose a node abstraction through the topology substitution mechanism.</w:t>
      </w:r>
    </w:p>
    <w:p w14:paraId="7305291C" w14:textId="77777777" w:rsidR="00841FF2" w:rsidRPr="00F06C60" w:rsidRDefault="00841FF2" w:rsidP="00841FF2">
      <w:pPr>
        <w:rPr>
          <w:lang w:val="en-GB"/>
        </w:rPr>
      </w:pPr>
    </w:p>
    <w:p w14:paraId="280701B9" w14:textId="77777777" w:rsidR="00841FF2" w:rsidRPr="00F06C60" w:rsidRDefault="00841FF2" w:rsidP="00841FF2">
      <w:pPr>
        <w:rPr>
          <w:lang w:val="en-GB"/>
        </w:rPr>
      </w:pPr>
      <w:r w:rsidRPr="001A35A9">
        <w:rPr>
          <w:b/>
          <w:lang w:val="en-GB"/>
        </w:rPr>
        <w:t xml:space="preserve">Multiple </w:t>
      </w:r>
      <w:r>
        <w:rPr>
          <w:b/>
          <w:lang w:val="en-GB"/>
        </w:rPr>
        <w:t xml:space="preserve">valid </w:t>
      </w:r>
      <w:r w:rsidRPr="001A35A9">
        <w:rPr>
          <w:b/>
          <w:lang w:val="en-GB"/>
        </w:rPr>
        <w:t>matches:</w:t>
      </w:r>
      <w:r>
        <w:rPr>
          <w:lang w:val="en-GB"/>
        </w:rPr>
        <w:t xml:space="preserve"> </w:t>
      </w:r>
      <w:r w:rsidRPr="00F06C60">
        <w:rPr>
          <w:lang w:val="en-GB"/>
        </w:rPr>
        <w:t xml:space="preserve">If the orchestrator has more than one valid match in it's catalog(s) he is responsible for either choosing automatically a node or providing a mean </w:t>
      </w:r>
      <w:r>
        <w:rPr>
          <w:lang w:val="en-GB"/>
        </w:rPr>
        <w:t>for</w:t>
      </w:r>
      <w:r w:rsidRPr="00F06C60">
        <w:rPr>
          <w:lang w:val="en-GB"/>
        </w:rPr>
        <w:t xml:space="preserve"> user</w:t>
      </w:r>
      <w:r>
        <w:rPr>
          <w:lang w:val="en-GB"/>
        </w:rPr>
        <w:t>s</w:t>
      </w:r>
      <w:r w:rsidRPr="00F06C60">
        <w:rPr>
          <w:lang w:val="en-GB"/>
        </w:rPr>
        <w:t xml:space="preserve"> to specify the node they </w:t>
      </w:r>
      <w:r>
        <w:rPr>
          <w:lang w:val="en-GB"/>
        </w:rPr>
        <w:t>want</w:t>
      </w:r>
      <w:r w:rsidRPr="00F06C60">
        <w:rPr>
          <w:lang w:val="en-GB"/>
        </w:rPr>
        <w:t xml:space="preserve"> to </w:t>
      </w:r>
      <w:r>
        <w:rPr>
          <w:lang w:val="en-GB"/>
        </w:rPr>
        <w:t>select</w:t>
      </w:r>
      <w:r w:rsidRPr="00F06C60">
        <w:rPr>
          <w:lang w:val="en-GB"/>
        </w:rPr>
        <w:t>.</w:t>
      </w:r>
    </w:p>
    <w:p w14:paraId="2FD9D513" w14:textId="77777777" w:rsidR="00841FF2" w:rsidRPr="00F06C60" w:rsidRDefault="00841FF2" w:rsidP="00841FF2">
      <w:pPr>
        <w:rPr>
          <w:lang w:val="en-GB"/>
        </w:rPr>
      </w:pPr>
    </w:p>
    <w:p w14:paraId="52CFFC96" w14:textId="77777777" w:rsidR="00841FF2" w:rsidRPr="00F06C60" w:rsidRDefault="00841FF2" w:rsidP="00841FF2">
      <w:pPr>
        <w:rPr>
          <w:lang w:val="en-GB"/>
        </w:rPr>
      </w:pPr>
      <w:r w:rsidRPr="001A35A9">
        <w:rPr>
          <w:b/>
          <w:lang w:val="en-GB"/>
        </w:rPr>
        <w:t>No match:</w:t>
      </w:r>
      <w:r>
        <w:rPr>
          <w:lang w:val="en-GB"/>
        </w:rPr>
        <w:t xml:space="preserve"> </w:t>
      </w:r>
      <w:r w:rsidRPr="00F06C60">
        <w:rPr>
          <w:lang w:val="en-GB"/>
        </w:rPr>
        <w:t>If the orchestrator does not find any valid match he could propose alternative that he consider valid but should not automatically deploy the topology without an explicit user approval.</w:t>
      </w:r>
    </w:p>
    <w:p w14:paraId="1019F9A9" w14:textId="77777777" w:rsidR="00841FF2" w:rsidRPr="00F06C60" w:rsidRDefault="00841FF2" w:rsidP="00841FF2">
      <w:pPr>
        <w:rPr>
          <w:lang w:val="en-GB"/>
        </w:rPr>
      </w:pPr>
    </w:p>
    <w:p w14:paraId="4F8B82D7" w14:textId="77777777" w:rsidR="00841FF2" w:rsidRPr="00F06C60" w:rsidRDefault="00841FF2" w:rsidP="00841FF2">
      <w:pPr>
        <w:rPr>
          <w:lang w:val="en-GB"/>
        </w:rPr>
      </w:pPr>
      <w:r w:rsidRPr="00F06C60">
        <w:rPr>
          <w:lang w:val="en-GB"/>
        </w:rPr>
        <w:t>Note: Theses rules are the basic matching rules of TOSCA, however if an orchestrator has a UI and want to propose other matching nodes that does not fullfill all of these constraints he can still do that even if he should warn the user that the deployed template will not be the same template as defined. For example an orchestrator could propose a node with greater than CPU rather than an equal match, or propose an equivalent node (with different type) that has the same capabilities as the ones connected by the node in the topology.</w:t>
      </w:r>
    </w:p>
    <w:p w14:paraId="36273FA8" w14:textId="77777777" w:rsidR="00841FF2" w:rsidRPr="00F06C60" w:rsidRDefault="00841FF2" w:rsidP="00841FF2">
      <w:pPr>
        <w:rPr>
          <w:lang w:val="en-GB"/>
        </w:rPr>
      </w:pPr>
    </w:p>
    <w:p w14:paraId="1AC1E9CC" w14:textId="77777777" w:rsidR="00841FF2" w:rsidRDefault="00841FF2" w:rsidP="00841FF2">
      <w:pPr>
        <w:rPr>
          <w:lang w:val="en-GB"/>
        </w:rPr>
      </w:pPr>
      <w:r w:rsidRPr="00F06C60">
        <w:rPr>
          <w:lang w:val="en-GB"/>
        </w:rPr>
        <w:t>Note: Support of instances matching may impact the TOSCA workflow and lifecycle as their operations will not be included in the workflow (instances are already created).</w:t>
      </w:r>
    </w:p>
    <w:p w14:paraId="1C3301D1" w14:textId="77777777" w:rsidR="00841FF2" w:rsidRDefault="00841FF2" w:rsidP="00841FF2">
      <w:pPr>
        <w:rPr>
          <w:lang w:val="en-GB"/>
        </w:rPr>
      </w:pPr>
    </w:p>
    <w:p w14:paraId="6BD96612" w14:textId="77777777" w:rsidR="00841FF2" w:rsidRDefault="00841FF2" w:rsidP="00841FF2">
      <w:pPr>
        <w:pStyle w:val="Heading3"/>
      </w:pPr>
      <w:r w:rsidRPr="003302CE">
        <w:t>Examples</w:t>
      </w:r>
    </w:p>
    <w:p w14:paraId="0E2DB4C2" w14:textId="77777777" w:rsidR="00841FF2" w:rsidRDefault="00841FF2" w:rsidP="00841FF2">
      <w:r w:rsidRPr="004F1E3A">
        <w:t>Let's consider a few examples of abstract node templates and how they can be matched against an orchestrator catalog(s). Note that the type catalog is not the only catalog in which to find implementation. Most orchestrator will probably have an internal provider templates catalog that includes pre-defined templates. None of the catalog is required to be a valid TOSCA implementation and the following are just examples for orchestrator implementers but is not required to be implemented</w:t>
      </w:r>
      <w:r>
        <w:t>.</w:t>
      </w:r>
    </w:p>
    <w:p w14:paraId="0A7C1F77" w14:textId="77777777" w:rsidR="00841FF2" w:rsidRPr="004F1E3A" w:rsidRDefault="00841FF2" w:rsidP="00841FF2">
      <w:pPr>
        <w:pStyle w:val="Heading4"/>
      </w:pPr>
      <w:r>
        <w:t>Matching from a type catalog</w:t>
      </w:r>
    </w:p>
    <w:p w14:paraId="56CFD96B" w14:textId="77777777" w:rsidR="00841FF2" w:rsidRDefault="00841FF2" w:rsidP="00841FF2">
      <w:r w:rsidRPr="004F1E3A">
        <w:t>Let's consider the following node types in an orchestrator internal type catalog.</w:t>
      </w:r>
    </w:p>
    <w:p w14:paraId="7ED4B8C1"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F26058" w14:textId="77777777" w:rsidTr="00841FF2">
        <w:tc>
          <w:tcPr>
            <w:tcW w:w="9576" w:type="dxa"/>
            <w:shd w:val="clear" w:color="auto" w:fill="D9D9D9" w:themeFill="background1" w:themeFillShade="D9"/>
          </w:tcPr>
          <w:p w14:paraId="41C0D0FB" w14:textId="77777777" w:rsidR="00841FF2" w:rsidRPr="007E1EAE" w:rsidRDefault="00841FF2" w:rsidP="00841FF2">
            <w:pPr>
              <w:rPr>
                <w:rStyle w:val="CodeSnippet"/>
                <w:noProof/>
              </w:rPr>
            </w:pPr>
            <w:r w:rsidRPr="007E1EAE">
              <w:rPr>
                <w:rStyle w:val="CodeSnippet"/>
                <w:noProof/>
              </w:rPr>
              <w:t>tosca_definitions_version: tosca_simple_yaml_1_0</w:t>
            </w:r>
          </w:p>
          <w:p w14:paraId="1D1DF33E" w14:textId="77777777" w:rsidR="00841FF2" w:rsidRPr="007E1EAE" w:rsidRDefault="00841FF2" w:rsidP="00841FF2">
            <w:pPr>
              <w:rPr>
                <w:rStyle w:val="CodeSnippet"/>
                <w:noProof/>
              </w:rPr>
            </w:pPr>
          </w:p>
          <w:p w14:paraId="210964FF" w14:textId="77777777" w:rsidR="00841FF2" w:rsidRPr="004F1E3A" w:rsidRDefault="00841FF2" w:rsidP="00841FF2">
            <w:r w:rsidRPr="004F1E3A">
              <w:t>node_types:</w:t>
            </w:r>
          </w:p>
          <w:p w14:paraId="00744B74" w14:textId="77777777" w:rsidR="00841FF2" w:rsidRPr="004F1E3A" w:rsidRDefault="00841FF2" w:rsidP="00841FF2">
            <w:r w:rsidRPr="004F1E3A">
              <w:t xml:space="preserve">  tosca.samples.nodes.MyAbstractNode:</w:t>
            </w:r>
          </w:p>
          <w:p w14:paraId="087F5931" w14:textId="77777777" w:rsidR="00841FF2" w:rsidRPr="004F1E3A" w:rsidRDefault="00841FF2" w:rsidP="00841FF2">
            <w:r w:rsidRPr="004F1E3A">
              <w:t xml:space="preserve">    derived_from: tosca.nodes.Root</w:t>
            </w:r>
          </w:p>
          <w:p w14:paraId="188D5B2F" w14:textId="77777777" w:rsidR="00841FF2" w:rsidRPr="004F1E3A" w:rsidRDefault="00841FF2" w:rsidP="00841FF2">
            <w:r w:rsidRPr="004F1E3A">
              <w:t xml:space="preserve">    properties:</w:t>
            </w:r>
          </w:p>
          <w:p w14:paraId="01EFE9C4" w14:textId="77777777" w:rsidR="00841FF2" w:rsidRPr="004F1E3A" w:rsidRDefault="00841FF2" w:rsidP="00841FF2">
            <w:r w:rsidRPr="004F1E3A">
              <w:t xml:space="preserve">      str_prop:</w:t>
            </w:r>
          </w:p>
          <w:p w14:paraId="6BE7AB33" w14:textId="77777777" w:rsidR="00841FF2" w:rsidRPr="004F1E3A" w:rsidRDefault="00841FF2" w:rsidP="00841FF2">
            <w:r w:rsidRPr="004F1E3A">
              <w:t xml:space="preserve">        type: string</w:t>
            </w:r>
          </w:p>
          <w:p w14:paraId="319FC56B" w14:textId="77777777" w:rsidR="00841FF2" w:rsidRPr="004F1E3A" w:rsidRDefault="00841FF2" w:rsidP="00841FF2">
            <w:r w:rsidRPr="004F1E3A">
              <w:t xml:space="preserve">      nbr_prop:</w:t>
            </w:r>
          </w:p>
          <w:p w14:paraId="596572CF" w14:textId="77777777" w:rsidR="00841FF2" w:rsidRPr="007E1EAE" w:rsidRDefault="00841FF2" w:rsidP="00841FF2">
            <w:pPr>
              <w:keepNext/>
              <w:rPr>
                <w:rStyle w:val="CodeSnippet"/>
              </w:rPr>
            </w:pPr>
            <w:r w:rsidRPr="004F1E3A">
              <w:t xml:space="preserve">        type: integer</w:t>
            </w:r>
          </w:p>
        </w:tc>
      </w:tr>
    </w:tbl>
    <w:p w14:paraId="2466CE16" w14:textId="77777777" w:rsidR="00841FF2" w:rsidRPr="004F1E3A" w:rsidRDefault="00841FF2" w:rsidP="00841FF2">
      <w:r w:rsidRPr="004F1E3A">
        <w:lastRenderedPageBreak/>
        <w:t>MyAbstractNode is an abstract type as Root does not define any implementation and the defined node neither.</w:t>
      </w:r>
    </w:p>
    <w:p w14:paraId="16FCEBB9" w14:textId="77777777" w:rsidR="00841FF2" w:rsidRPr="00000AE2"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3C23BB6D" w14:textId="77777777" w:rsidTr="00841FF2">
        <w:tc>
          <w:tcPr>
            <w:tcW w:w="9576" w:type="dxa"/>
            <w:shd w:val="clear" w:color="auto" w:fill="D9D9D9" w:themeFill="background1" w:themeFillShade="D9"/>
          </w:tcPr>
          <w:p w14:paraId="7FEBE7DA" w14:textId="77777777" w:rsidR="00841FF2" w:rsidRPr="004F1E3A" w:rsidRDefault="00841FF2" w:rsidP="00841FF2">
            <w:r w:rsidRPr="004F1E3A">
              <w:t>node_types:</w:t>
            </w:r>
          </w:p>
          <w:p w14:paraId="182A999F" w14:textId="77777777" w:rsidR="00841FF2" w:rsidRPr="004F1E3A" w:rsidRDefault="00841FF2" w:rsidP="00841FF2">
            <w:r w:rsidRPr="004F1E3A">
              <w:t xml:space="preserve">  tosca.samples.nodes.MyNodeImpl1:</w:t>
            </w:r>
          </w:p>
          <w:p w14:paraId="35543351" w14:textId="77777777" w:rsidR="00841FF2" w:rsidRPr="004F1E3A" w:rsidRDefault="00841FF2" w:rsidP="00841FF2">
            <w:r w:rsidRPr="004F1E3A">
              <w:t xml:space="preserve">    derived_from: tosca.samples.nodes.MyAbstractNode</w:t>
            </w:r>
          </w:p>
          <w:p w14:paraId="7A4179FF" w14:textId="77777777" w:rsidR="00841FF2" w:rsidRPr="004F1E3A" w:rsidRDefault="00841FF2" w:rsidP="00841FF2">
            <w:r w:rsidRPr="004F1E3A">
              <w:t xml:space="preserve">    properties:</w:t>
            </w:r>
          </w:p>
          <w:p w14:paraId="3CF22818" w14:textId="77777777" w:rsidR="00841FF2" w:rsidRPr="004F1E3A" w:rsidRDefault="00841FF2" w:rsidP="00841FF2">
            <w:r w:rsidRPr="004F1E3A">
              <w:t xml:space="preserve">      nbr_prop :</w:t>
            </w:r>
          </w:p>
          <w:p w14:paraId="30F8EF52" w14:textId="77777777" w:rsidR="00841FF2" w:rsidRPr="004F1E3A" w:rsidRDefault="00841FF2" w:rsidP="00841FF2">
            <w:r w:rsidRPr="004F1E3A">
              <w:t xml:space="preserve">        constraints:</w:t>
            </w:r>
          </w:p>
          <w:p w14:paraId="5901E505" w14:textId="77777777" w:rsidR="00841FF2" w:rsidRPr="004F1E3A" w:rsidRDefault="00841FF2" w:rsidP="00841FF2">
            <w:r w:rsidRPr="004F1E3A">
              <w:t xml:space="preserve">          - greater_or_equal: 1</w:t>
            </w:r>
          </w:p>
          <w:p w14:paraId="38BBCE8D" w14:textId="77777777" w:rsidR="00841FF2" w:rsidRPr="004F1E3A" w:rsidRDefault="00841FF2" w:rsidP="00841FF2">
            <w:r w:rsidRPr="004F1E3A">
              <w:t xml:space="preserve">    interfaces:</w:t>
            </w:r>
          </w:p>
          <w:p w14:paraId="17EFD9FB" w14:textId="77777777" w:rsidR="00841FF2" w:rsidRPr="004F1E3A" w:rsidRDefault="00841FF2" w:rsidP="00841FF2">
            <w:r w:rsidRPr="004F1E3A">
              <w:t xml:space="preserve">      standard:</w:t>
            </w:r>
          </w:p>
          <w:p w14:paraId="678A3518" w14:textId="77777777" w:rsidR="00841FF2" w:rsidRPr="00000AE2" w:rsidRDefault="00841FF2" w:rsidP="00841FF2">
            <w:pPr>
              <w:rPr>
                <w:rStyle w:val="CodeSnippet"/>
              </w:rPr>
            </w:pPr>
            <w:r w:rsidRPr="004F1E3A">
              <w:t xml:space="preserve">        create: test.sh</w:t>
            </w:r>
          </w:p>
        </w:tc>
      </w:tr>
    </w:tbl>
    <w:p w14:paraId="41DA190B" w14:textId="77777777" w:rsidR="00841FF2" w:rsidRPr="004F1E3A" w:rsidRDefault="00841FF2" w:rsidP="00841FF2">
      <w:r w:rsidRPr="004F1E3A">
        <w:t>MyNodeImpl1 is an implementation (through the test.sh script) of MyAbstractNode that requires the nbr_prop property to be higher than 1.</w:t>
      </w:r>
    </w:p>
    <w:p w14:paraId="66FF89AB"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712EB231" w14:textId="77777777" w:rsidTr="00841FF2">
        <w:tc>
          <w:tcPr>
            <w:tcW w:w="9576" w:type="dxa"/>
            <w:shd w:val="clear" w:color="auto" w:fill="D9D9D9" w:themeFill="background1" w:themeFillShade="D9"/>
          </w:tcPr>
          <w:p w14:paraId="74515AAE" w14:textId="77777777" w:rsidR="00841FF2" w:rsidRPr="007E1EAE" w:rsidRDefault="00841FF2" w:rsidP="00841FF2">
            <w:pPr>
              <w:rPr>
                <w:rStyle w:val="CodeSnippet"/>
                <w:noProof/>
              </w:rPr>
            </w:pPr>
            <w:r w:rsidRPr="007E1EAE">
              <w:rPr>
                <w:rStyle w:val="CodeSnippet"/>
                <w:noProof/>
              </w:rPr>
              <w:t>tosca_definitions_version: tosca_simple_yaml_1_0</w:t>
            </w:r>
          </w:p>
          <w:p w14:paraId="7010C530" w14:textId="77777777" w:rsidR="00841FF2" w:rsidRPr="007E1EAE" w:rsidRDefault="00841FF2" w:rsidP="00841FF2">
            <w:pPr>
              <w:rPr>
                <w:rStyle w:val="CodeSnippet"/>
                <w:noProof/>
              </w:rPr>
            </w:pPr>
          </w:p>
          <w:p w14:paraId="4E69A591" w14:textId="77777777" w:rsidR="00841FF2" w:rsidRPr="004F1E3A" w:rsidRDefault="00841FF2" w:rsidP="00841FF2">
            <w:r w:rsidRPr="004F1E3A">
              <w:t>node_types:</w:t>
            </w:r>
          </w:p>
          <w:p w14:paraId="46019181" w14:textId="77777777" w:rsidR="00841FF2" w:rsidRPr="004F1E3A" w:rsidRDefault="00841FF2" w:rsidP="00841FF2">
            <w:r w:rsidRPr="004F1E3A">
              <w:t xml:space="preserve">  tosca.samples.nodes.MyNodeImpl2:</w:t>
            </w:r>
          </w:p>
          <w:p w14:paraId="4537D5EF" w14:textId="77777777" w:rsidR="00841FF2" w:rsidRPr="004F1E3A" w:rsidRDefault="00841FF2" w:rsidP="00841FF2">
            <w:r w:rsidRPr="004F1E3A">
              <w:t xml:space="preserve">    derived_from: tosca.samples.nodes.MyAbstractNode</w:t>
            </w:r>
          </w:p>
          <w:p w14:paraId="0A170406" w14:textId="77777777" w:rsidR="00841FF2" w:rsidRPr="004F1E3A" w:rsidRDefault="00841FF2" w:rsidP="00841FF2">
            <w:r w:rsidRPr="004F1E3A">
              <w:t xml:space="preserve">    properties:</w:t>
            </w:r>
          </w:p>
          <w:p w14:paraId="3002179F" w14:textId="77777777" w:rsidR="00841FF2" w:rsidRPr="004F1E3A" w:rsidRDefault="00841FF2" w:rsidP="00841FF2">
            <w:r w:rsidRPr="004F1E3A">
              <w:t xml:space="preserve">    nbr_prop :</w:t>
            </w:r>
          </w:p>
          <w:p w14:paraId="5B510680" w14:textId="77777777" w:rsidR="00841FF2" w:rsidRPr="004F1E3A" w:rsidRDefault="00841FF2" w:rsidP="00841FF2">
            <w:r w:rsidRPr="004F1E3A">
              <w:t xml:space="preserve">      constraints:</w:t>
            </w:r>
          </w:p>
          <w:p w14:paraId="4E73513D" w14:textId="77777777" w:rsidR="00841FF2" w:rsidRPr="004F1E3A" w:rsidRDefault="00841FF2" w:rsidP="00841FF2">
            <w:r w:rsidRPr="004F1E3A">
              <w:t xml:space="preserve">          - greater_or_equal: 25</w:t>
            </w:r>
          </w:p>
          <w:p w14:paraId="39006ADA" w14:textId="77777777" w:rsidR="00841FF2" w:rsidRPr="004F1E3A" w:rsidRDefault="00841FF2" w:rsidP="00841FF2">
            <w:r w:rsidRPr="004F1E3A">
              <w:t xml:space="preserve">    interfaces:</w:t>
            </w:r>
          </w:p>
          <w:p w14:paraId="600FF0EE" w14:textId="77777777" w:rsidR="00841FF2" w:rsidRPr="004F1E3A" w:rsidRDefault="00841FF2" w:rsidP="00841FF2">
            <w:r w:rsidRPr="004F1E3A">
              <w:t xml:space="preserve">      standard:</w:t>
            </w:r>
          </w:p>
          <w:p w14:paraId="5E9ABC17" w14:textId="77777777" w:rsidR="00841FF2" w:rsidRPr="007E1EAE" w:rsidRDefault="00841FF2" w:rsidP="00841FF2">
            <w:pPr>
              <w:keepNext/>
              <w:rPr>
                <w:rStyle w:val="CodeSnippet"/>
              </w:rPr>
            </w:pPr>
            <w:r w:rsidRPr="004F1E3A">
              <w:t xml:space="preserve">        create: test2.sh</w:t>
            </w:r>
          </w:p>
        </w:tc>
      </w:tr>
    </w:tbl>
    <w:p w14:paraId="2776FAF6" w14:textId="77777777" w:rsidR="00841FF2" w:rsidRPr="004F1E3A" w:rsidRDefault="00841FF2" w:rsidP="00841FF2">
      <w:r w:rsidRPr="004F1E3A">
        <w:t>MyNodeImpl2 is an implementation (through the test2.sh script) of MyAbstractNode that requires the nbr_prop property to be higher than 25.</w:t>
      </w:r>
    </w:p>
    <w:p w14:paraId="1A867E45" w14:textId="77777777" w:rsidR="00841FF2" w:rsidRPr="004F1E3A" w:rsidRDefault="00841FF2" w:rsidP="00841FF2"/>
    <w:p w14:paraId="34A6DACF" w14:textId="77777777" w:rsidR="00841FF2" w:rsidRPr="004F1E3A" w:rsidRDefault="00841FF2" w:rsidP="00841FF2">
      <w:r w:rsidRPr="004F1E3A">
        <w:t>Let's consider the following topology template that a user want to deploy:</w:t>
      </w:r>
    </w:p>
    <w:p w14:paraId="0025047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1030E24" w14:textId="77777777" w:rsidTr="00841FF2">
        <w:tc>
          <w:tcPr>
            <w:tcW w:w="9576" w:type="dxa"/>
            <w:shd w:val="clear" w:color="auto" w:fill="D9D9D9" w:themeFill="background1" w:themeFillShade="D9"/>
          </w:tcPr>
          <w:p w14:paraId="27289409" w14:textId="77777777" w:rsidR="00841FF2" w:rsidRPr="007E1EAE" w:rsidRDefault="00841FF2" w:rsidP="00841FF2">
            <w:pPr>
              <w:rPr>
                <w:rStyle w:val="CodeSnippet"/>
                <w:noProof/>
              </w:rPr>
            </w:pPr>
            <w:r w:rsidRPr="007E1EAE">
              <w:rPr>
                <w:rStyle w:val="CodeSnippet"/>
                <w:noProof/>
              </w:rPr>
              <w:t>tosca_definitions_version: tosca_simple_yaml_1_0</w:t>
            </w:r>
          </w:p>
          <w:p w14:paraId="5AC3D218" w14:textId="77777777" w:rsidR="00841FF2" w:rsidRPr="007E1EAE" w:rsidRDefault="00841FF2" w:rsidP="00841FF2">
            <w:pPr>
              <w:rPr>
                <w:rStyle w:val="CodeSnippet"/>
                <w:noProof/>
              </w:rPr>
            </w:pPr>
          </w:p>
          <w:p w14:paraId="255FCD1E" w14:textId="77777777" w:rsidR="00841FF2" w:rsidRPr="004F1E3A" w:rsidRDefault="00841FF2" w:rsidP="00841FF2">
            <w:r w:rsidRPr="004F1E3A">
              <w:t>topology_template:</w:t>
            </w:r>
          </w:p>
          <w:p w14:paraId="674CCF0A" w14:textId="77777777" w:rsidR="00841FF2" w:rsidRPr="004F1E3A" w:rsidRDefault="00841FF2" w:rsidP="00841FF2">
            <w:r w:rsidRPr="004F1E3A">
              <w:t xml:space="preserve">  node_templates:</w:t>
            </w:r>
          </w:p>
          <w:p w14:paraId="08AF95FE" w14:textId="77777777" w:rsidR="00841FF2" w:rsidRPr="004F1E3A" w:rsidRDefault="00841FF2" w:rsidP="00841FF2">
            <w:r w:rsidRPr="004F1E3A">
              <w:t xml:space="preserve">    my_node:</w:t>
            </w:r>
          </w:p>
          <w:p w14:paraId="5319DF34" w14:textId="77777777" w:rsidR="00841FF2" w:rsidRPr="004F1E3A" w:rsidRDefault="00841FF2" w:rsidP="00841FF2">
            <w:r w:rsidRPr="004F1E3A">
              <w:t xml:space="preserve">      type: tosca.samples.MyAbstractNode</w:t>
            </w:r>
          </w:p>
          <w:p w14:paraId="2294B4FE" w14:textId="77777777" w:rsidR="00841FF2" w:rsidRPr="004F1E3A" w:rsidRDefault="00841FF2" w:rsidP="00841FF2">
            <w:r w:rsidRPr="004F1E3A">
              <w:t xml:space="preserve">      properties:</w:t>
            </w:r>
          </w:p>
          <w:p w14:paraId="3DF04BB7" w14:textId="77777777" w:rsidR="00841FF2" w:rsidRPr="004F1E3A" w:rsidRDefault="00841FF2" w:rsidP="00841FF2">
            <w:r w:rsidRPr="004F1E3A">
              <w:lastRenderedPageBreak/>
              <w:t xml:space="preserve">        str_prop: standard</w:t>
            </w:r>
          </w:p>
          <w:p w14:paraId="46958458" w14:textId="77777777" w:rsidR="00841FF2" w:rsidRPr="00DB3950" w:rsidRDefault="00841FF2" w:rsidP="00841FF2">
            <w:pPr>
              <w:rPr>
                <w:rStyle w:val="CodeSnippet"/>
              </w:rPr>
            </w:pPr>
            <w:r w:rsidRPr="004F1E3A">
              <w:t xml:space="preserve">        nbr_prop: 10</w:t>
            </w:r>
          </w:p>
        </w:tc>
      </w:tr>
    </w:tbl>
    <w:p w14:paraId="1D4263AE" w14:textId="77777777" w:rsidR="00841FF2" w:rsidRDefault="00841FF2" w:rsidP="00841FF2">
      <w:r w:rsidRPr="004F1E3A">
        <w:lastRenderedPageBreak/>
        <w:t>The specified node template</w:t>
      </w:r>
      <w:r>
        <w:t xml:space="preserve"> (</w:t>
      </w:r>
      <w:r w:rsidRPr="004F1E3A">
        <w:t>my_node</w:t>
      </w:r>
      <w:r>
        <w:t>)</w:t>
      </w:r>
      <w:r w:rsidRPr="004F1E3A">
        <w:t xml:space="preserve"> is an abstract node template as it's type is abstract and it does not add any implementation. Before being able to deploy this template a TOSCA orchestrator will have to find a valid match for this node. In order to do so it will look into it's catalog (in this example the type catalog) and try to find nod</w:t>
      </w:r>
      <w:r>
        <w:t>es that matches the definition.</w:t>
      </w:r>
    </w:p>
    <w:p w14:paraId="16F6D392" w14:textId="77777777" w:rsidR="00841FF2" w:rsidRDefault="00841FF2" w:rsidP="00841FF2">
      <w:r w:rsidRPr="004F1E3A">
        <w:t>In this example while both MyNodeImpl1 and MyNodeImpl2 have a valid type as they derive from MyAbstractNode only MyNodeImpl1 is a valid match as the constraint defined on the nbr_prop property of the MyNodeImpl2 node type (greater_or_equal: 25) is not matching the property value defined in the requested node template (10).</w:t>
      </w:r>
    </w:p>
    <w:p w14:paraId="161F34D9" w14:textId="77777777" w:rsidR="00841FF2" w:rsidRDefault="00841FF2" w:rsidP="00841FF2"/>
    <w:p w14:paraId="463B3423" w14:textId="77777777" w:rsidR="00841FF2" w:rsidRDefault="00841FF2" w:rsidP="00841FF2">
      <w:pPr>
        <w:pStyle w:val="Heading4"/>
      </w:pPr>
      <w:r>
        <w:t>Matching from a pre-defined template catalog</w:t>
      </w:r>
    </w:p>
    <w:p w14:paraId="684BEB3E" w14:textId="77777777" w:rsidR="00841FF2" w:rsidRPr="00B74E22" w:rsidRDefault="00841FF2" w:rsidP="00841FF2">
      <w:r w:rsidRPr="00B74E22">
        <w:t>This example details how a tosca.nodes.Compute abstract node can be matched to a specific pre-defined template that an orchestrator may have. First of all the orchestrator will probably define a concrete implementation of the Compute node. So let's consider the following example type</w:t>
      </w:r>
    </w:p>
    <w:p w14:paraId="438CA32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1E3E11B6" w14:textId="77777777" w:rsidTr="00841FF2">
        <w:tc>
          <w:tcPr>
            <w:tcW w:w="9576" w:type="dxa"/>
            <w:shd w:val="clear" w:color="auto" w:fill="D9D9D9" w:themeFill="background1" w:themeFillShade="D9"/>
          </w:tcPr>
          <w:p w14:paraId="055B21A0" w14:textId="77777777" w:rsidR="00841FF2" w:rsidRPr="007E1EAE" w:rsidRDefault="00841FF2" w:rsidP="00841FF2">
            <w:pPr>
              <w:rPr>
                <w:rStyle w:val="CodeSnippet"/>
                <w:noProof/>
              </w:rPr>
            </w:pPr>
            <w:r w:rsidRPr="007E1EAE">
              <w:rPr>
                <w:rStyle w:val="CodeSnippet"/>
                <w:noProof/>
              </w:rPr>
              <w:t>tosca_definitions_version: tosca_simple_yaml_1_0</w:t>
            </w:r>
          </w:p>
          <w:p w14:paraId="1425BB8A" w14:textId="77777777" w:rsidR="00841FF2" w:rsidRPr="007E1EAE" w:rsidRDefault="00841FF2" w:rsidP="00841FF2">
            <w:pPr>
              <w:rPr>
                <w:rStyle w:val="CodeSnippet"/>
                <w:noProof/>
              </w:rPr>
            </w:pPr>
          </w:p>
          <w:p w14:paraId="06984A65" w14:textId="77777777" w:rsidR="00841FF2" w:rsidRPr="00B74E22" w:rsidRDefault="00841FF2" w:rsidP="00841FF2">
            <w:r w:rsidRPr="00B74E22">
              <w:t>node_types:</w:t>
            </w:r>
          </w:p>
          <w:p w14:paraId="1B6AAD15" w14:textId="77777777" w:rsidR="00841FF2" w:rsidRPr="00B74E22" w:rsidRDefault="00841FF2" w:rsidP="00841FF2">
            <w:r w:rsidRPr="00B74E22">
              <w:t xml:space="preserve">  tosca.samples.nodes.MyCloudCompute:</w:t>
            </w:r>
          </w:p>
          <w:p w14:paraId="667EAE6E" w14:textId="77777777" w:rsidR="00841FF2" w:rsidRPr="00B74E22" w:rsidRDefault="00841FF2" w:rsidP="00841FF2">
            <w:r w:rsidRPr="00B74E22">
              <w:t xml:space="preserve">    derived_from: tosca.nodes.Compute</w:t>
            </w:r>
          </w:p>
          <w:p w14:paraId="24F6ADD2" w14:textId="77777777" w:rsidR="00841FF2" w:rsidRPr="00B74E22" w:rsidRDefault="00841FF2" w:rsidP="00841FF2">
            <w:r w:rsidRPr="00B74E22">
              <w:t xml:space="preserve">    properties:</w:t>
            </w:r>
          </w:p>
          <w:p w14:paraId="26770E6F" w14:textId="77777777" w:rsidR="00841FF2" w:rsidRPr="00B74E22" w:rsidRDefault="00841FF2" w:rsidP="00841FF2">
            <w:r w:rsidRPr="00B74E22">
              <w:t xml:space="preserve">      image_id:</w:t>
            </w:r>
          </w:p>
          <w:p w14:paraId="40717431" w14:textId="77777777" w:rsidR="00841FF2" w:rsidRPr="00B74E22" w:rsidRDefault="00841FF2" w:rsidP="00841FF2">
            <w:r w:rsidRPr="00B74E22">
              <w:t xml:space="preserve">        type: string</w:t>
            </w:r>
          </w:p>
          <w:p w14:paraId="5B835AA9" w14:textId="77777777" w:rsidR="00841FF2" w:rsidRPr="00B74E22" w:rsidRDefault="00841FF2" w:rsidP="00841FF2">
            <w:r w:rsidRPr="00B74E22">
              <w:t xml:space="preserve">        required: true</w:t>
            </w:r>
          </w:p>
          <w:p w14:paraId="5939DD95" w14:textId="77777777" w:rsidR="00841FF2" w:rsidRPr="00B74E22" w:rsidRDefault="00841FF2" w:rsidP="00841FF2">
            <w:r w:rsidRPr="00B74E22">
              <w:t xml:space="preserve">      flavor_id:</w:t>
            </w:r>
          </w:p>
          <w:p w14:paraId="1BF69551" w14:textId="77777777" w:rsidR="00841FF2" w:rsidRPr="00B74E22" w:rsidRDefault="00841FF2" w:rsidP="00841FF2">
            <w:r w:rsidRPr="00B74E22">
              <w:t xml:space="preserve">        type: string</w:t>
            </w:r>
          </w:p>
          <w:p w14:paraId="5DCB0563" w14:textId="77777777" w:rsidR="00841FF2" w:rsidRPr="00B74E22" w:rsidRDefault="00841FF2" w:rsidP="00841FF2">
            <w:r w:rsidRPr="00B74E22">
              <w:t xml:space="preserve">        required: true</w:t>
            </w:r>
          </w:p>
          <w:p w14:paraId="509A934F" w14:textId="77777777" w:rsidR="00841FF2" w:rsidRPr="00B74E22" w:rsidRDefault="00841FF2" w:rsidP="00841FF2">
            <w:r w:rsidRPr="00B74E22">
              <w:t xml:space="preserve">    interfaces:</w:t>
            </w:r>
          </w:p>
          <w:p w14:paraId="55123090" w14:textId="77777777" w:rsidR="00841FF2" w:rsidRPr="00B74E22" w:rsidRDefault="00841FF2" w:rsidP="00841FF2">
            <w:r w:rsidRPr="00B74E22">
              <w:t xml:space="preserve">      standard:</w:t>
            </w:r>
          </w:p>
          <w:p w14:paraId="35DDEF9C" w14:textId="77777777" w:rsidR="00841FF2" w:rsidRPr="00F95290" w:rsidRDefault="00841FF2" w:rsidP="00841FF2">
            <w:pPr>
              <w:rPr>
                <w:rStyle w:val="CodeSnippet"/>
              </w:rPr>
            </w:pPr>
            <w:r w:rsidRPr="00B74E22">
              <w:t xml:space="preserve">        create: create.py</w:t>
            </w:r>
          </w:p>
        </w:tc>
      </w:tr>
    </w:tbl>
    <w:p w14:paraId="4E3A2505" w14:textId="77777777" w:rsidR="00841FF2" w:rsidRPr="00B74E22" w:rsidRDefault="00841FF2" w:rsidP="00841FF2">
      <w:r w:rsidRPr="00B74E22">
        <w:t>This type add two properties to the Compute node so the orchestrator knows which image_id and flavor_id are used to instanciate the VM. Implementation is simplified here and just a single python script is enough.</w:t>
      </w:r>
    </w:p>
    <w:p w14:paraId="27AB099C" w14:textId="77777777" w:rsidR="00841FF2" w:rsidRPr="00B74E22" w:rsidRDefault="00841FF2" w:rsidP="00841FF2"/>
    <w:p w14:paraId="679C6283" w14:textId="77777777" w:rsidR="00841FF2" w:rsidRPr="00B74E22" w:rsidRDefault="00841FF2" w:rsidP="00841FF2">
      <w:r w:rsidRPr="00B74E22">
        <w:t>Note: an orchestrator provider can define internally some non-portable implementations of types that will be supported only by the latter. As the user defines an abstract node it's template is portable even if the execution is specific to the orchestrator.</w:t>
      </w:r>
    </w:p>
    <w:p w14:paraId="757C284F" w14:textId="77777777" w:rsidR="00841FF2" w:rsidRPr="00B74E22" w:rsidRDefault="00841FF2" w:rsidP="00841FF2"/>
    <w:p w14:paraId="37234E0B" w14:textId="77777777" w:rsidR="00841FF2" w:rsidRPr="00B74E22" w:rsidRDefault="00841FF2" w:rsidP="00841FF2">
      <w:r w:rsidRPr="00B74E22">
        <w:t>Let's now consider that the orchestrator has defined some internal node template in it's own pre-defined templates or provider catalog (note that this is orchestrator specific and this specification has no intent on defining how the orchestrator should manage, import or support it's internal catalogs).</w:t>
      </w:r>
    </w:p>
    <w:p w14:paraId="6075D2D6"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FD19DFE" w14:textId="77777777" w:rsidTr="00841FF2">
        <w:tc>
          <w:tcPr>
            <w:tcW w:w="9576" w:type="dxa"/>
            <w:shd w:val="clear" w:color="auto" w:fill="D9D9D9" w:themeFill="background1" w:themeFillShade="D9"/>
          </w:tcPr>
          <w:p w14:paraId="23264997" w14:textId="77777777" w:rsidR="00841FF2" w:rsidRPr="007E1EAE" w:rsidRDefault="00841FF2" w:rsidP="00841FF2">
            <w:pPr>
              <w:rPr>
                <w:rStyle w:val="CodeSnippet"/>
                <w:noProof/>
              </w:rPr>
            </w:pPr>
            <w:r w:rsidRPr="007E1EAE">
              <w:rPr>
                <w:rStyle w:val="CodeSnippet"/>
                <w:noProof/>
              </w:rPr>
              <w:lastRenderedPageBreak/>
              <w:t>tosca_definitions_version: tosca_simple_yaml_1_0</w:t>
            </w:r>
          </w:p>
          <w:p w14:paraId="0EE1E446" w14:textId="77777777" w:rsidR="00841FF2" w:rsidRPr="007E1EAE" w:rsidRDefault="00841FF2" w:rsidP="00841FF2">
            <w:pPr>
              <w:rPr>
                <w:rStyle w:val="CodeSnippet"/>
                <w:noProof/>
              </w:rPr>
            </w:pPr>
          </w:p>
          <w:p w14:paraId="0AFF10AC" w14:textId="77777777" w:rsidR="00841FF2" w:rsidRPr="00B74E22" w:rsidRDefault="00841FF2" w:rsidP="00841FF2">
            <w:r w:rsidRPr="00B74E22">
              <w:t>node_templates:</w:t>
            </w:r>
          </w:p>
          <w:p w14:paraId="762F55A5" w14:textId="77777777" w:rsidR="00841FF2" w:rsidRPr="00B74E22" w:rsidRDefault="00841FF2" w:rsidP="00841FF2">
            <w:r w:rsidRPr="00B74E22">
              <w:t xml:space="preserve">    small_ubuntu:</w:t>
            </w:r>
          </w:p>
          <w:p w14:paraId="10F59FDE" w14:textId="77777777" w:rsidR="00841FF2" w:rsidRPr="00B74E22" w:rsidRDefault="00841FF2" w:rsidP="00841FF2">
            <w:r w:rsidRPr="00B74E22">
              <w:t xml:space="preserve">      type: tosca.samples.nodes.MyCloudCompute</w:t>
            </w:r>
          </w:p>
          <w:p w14:paraId="3A02C41E" w14:textId="77777777" w:rsidR="00841FF2" w:rsidRPr="00B74E22" w:rsidRDefault="00841FF2" w:rsidP="00841FF2">
            <w:r w:rsidRPr="00B74E22">
              <w:t xml:space="preserve">      properties:</w:t>
            </w:r>
          </w:p>
          <w:p w14:paraId="172A7CC8" w14:textId="77777777" w:rsidR="00841FF2" w:rsidRPr="00B74E22" w:rsidRDefault="00841FF2" w:rsidP="00841FF2">
            <w:r w:rsidRPr="00B74E22">
              <w:t xml:space="preserve">        image_id: ubuntu</w:t>
            </w:r>
          </w:p>
          <w:p w14:paraId="5401BBE1" w14:textId="77777777" w:rsidR="00841FF2" w:rsidRPr="00B74E22" w:rsidRDefault="00841FF2" w:rsidP="00841FF2">
            <w:r w:rsidRPr="00B74E22">
              <w:t xml:space="preserve">        flavor_id: small</w:t>
            </w:r>
          </w:p>
          <w:p w14:paraId="61917B8E" w14:textId="77777777" w:rsidR="00841FF2" w:rsidRPr="00B74E22" w:rsidRDefault="00841FF2" w:rsidP="00841FF2">
            <w:r w:rsidRPr="00B74E22">
              <w:t xml:space="preserve">      capabilities:</w:t>
            </w:r>
          </w:p>
          <w:p w14:paraId="253DE81B" w14:textId="77777777" w:rsidR="00841FF2" w:rsidRPr="00B74E22" w:rsidRDefault="00841FF2" w:rsidP="00841FF2">
            <w:r w:rsidRPr="00B74E22">
              <w:t xml:space="preserve">        host:</w:t>
            </w:r>
          </w:p>
          <w:p w14:paraId="52FE0E67" w14:textId="77777777" w:rsidR="00841FF2" w:rsidRPr="00B74E22" w:rsidRDefault="00841FF2" w:rsidP="00841FF2">
            <w:r w:rsidRPr="00B74E22">
              <w:tab/>
              <w:t xml:space="preserve">      num_cpus: 1</w:t>
            </w:r>
          </w:p>
          <w:p w14:paraId="777B60E7" w14:textId="77777777" w:rsidR="00841FF2" w:rsidRPr="00B74E22" w:rsidRDefault="00841FF2" w:rsidP="00841FF2">
            <w:r w:rsidRPr="00B74E22">
              <w:tab/>
              <w:t xml:space="preserve">      cpu_frequency: 1 GHz</w:t>
            </w:r>
          </w:p>
          <w:p w14:paraId="534175CD" w14:textId="77777777" w:rsidR="00841FF2" w:rsidRPr="00B74E22" w:rsidRDefault="00841FF2" w:rsidP="00841FF2">
            <w:r w:rsidRPr="00B74E22">
              <w:tab/>
              <w:t xml:space="preserve">      disk_size: 15 GiB</w:t>
            </w:r>
          </w:p>
          <w:p w14:paraId="11512B4B" w14:textId="77777777" w:rsidR="00841FF2" w:rsidRPr="00B74E22" w:rsidRDefault="00841FF2" w:rsidP="00841FF2">
            <w:r w:rsidRPr="00B74E22">
              <w:tab/>
              <w:t xml:space="preserve">      mem_size: 2 GiB</w:t>
            </w:r>
          </w:p>
          <w:p w14:paraId="71F68C59" w14:textId="77777777" w:rsidR="00841FF2" w:rsidRPr="00B74E22" w:rsidRDefault="00841FF2" w:rsidP="00841FF2">
            <w:r w:rsidRPr="00B74E22">
              <w:t xml:space="preserve">        os:</w:t>
            </w:r>
          </w:p>
          <w:p w14:paraId="1A7323B3" w14:textId="77777777" w:rsidR="00841FF2" w:rsidRPr="00B74E22" w:rsidRDefault="00841FF2" w:rsidP="00841FF2">
            <w:r w:rsidRPr="00B74E22">
              <w:t xml:space="preserve">          type: linux</w:t>
            </w:r>
          </w:p>
          <w:p w14:paraId="4E2D5D1F" w14:textId="77777777" w:rsidR="00841FF2" w:rsidRPr="00B74E22" w:rsidRDefault="00841FF2" w:rsidP="00841FF2">
            <w:r w:rsidRPr="00B74E22">
              <w:t xml:space="preserve">          distribution: ubuntu</w:t>
            </w:r>
          </w:p>
          <w:p w14:paraId="3D5A58F6" w14:textId="77777777" w:rsidR="00841FF2" w:rsidRPr="00B74E22" w:rsidRDefault="00841FF2" w:rsidP="00841FF2">
            <w:r w:rsidRPr="00B74E22">
              <w:t xml:space="preserve">    large_ubuntu:</w:t>
            </w:r>
          </w:p>
          <w:p w14:paraId="4E13A205" w14:textId="77777777" w:rsidR="00841FF2" w:rsidRPr="00B74E22" w:rsidRDefault="00841FF2" w:rsidP="00841FF2">
            <w:r w:rsidRPr="00B74E22">
              <w:t xml:space="preserve">      type: tosca.samples.nodes.MyCloudCompute</w:t>
            </w:r>
          </w:p>
          <w:p w14:paraId="623B6CAF" w14:textId="77777777" w:rsidR="00841FF2" w:rsidRPr="00B74E22" w:rsidRDefault="00841FF2" w:rsidP="00841FF2">
            <w:r w:rsidRPr="00B74E22">
              <w:t xml:space="preserve">      properties:</w:t>
            </w:r>
          </w:p>
          <w:p w14:paraId="1CC571BC" w14:textId="77777777" w:rsidR="00841FF2" w:rsidRPr="00B74E22" w:rsidRDefault="00841FF2" w:rsidP="00841FF2">
            <w:r w:rsidRPr="00B74E22">
              <w:t xml:space="preserve">        image_id: ubuntu</w:t>
            </w:r>
          </w:p>
          <w:p w14:paraId="5DA8EBF2" w14:textId="77777777" w:rsidR="00841FF2" w:rsidRPr="00B74E22" w:rsidRDefault="00841FF2" w:rsidP="00841FF2">
            <w:r w:rsidRPr="00B74E22">
              <w:t xml:space="preserve">        flavor_id: small</w:t>
            </w:r>
          </w:p>
          <w:p w14:paraId="34709B06" w14:textId="77777777" w:rsidR="00841FF2" w:rsidRPr="00B74E22" w:rsidRDefault="00841FF2" w:rsidP="00841FF2">
            <w:r w:rsidRPr="00B74E22">
              <w:t xml:space="preserve">      capabilities:</w:t>
            </w:r>
          </w:p>
          <w:p w14:paraId="5EF81589" w14:textId="77777777" w:rsidR="00841FF2" w:rsidRPr="00B74E22" w:rsidRDefault="00841FF2" w:rsidP="00841FF2">
            <w:r w:rsidRPr="00B74E22">
              <w:t xml:space="preserve">        host:</w:t>
            </w:r>
          </w:p>
          <w:p w14:paraId="6E5F193C" w14:textId="77777777" w:rsidR="00841FF2" w:rsidRPr="00B74E22" w:rsidRDefault="00841FF2" w:rsidP="00841FF2">
            <w:r w:rsidRPr="00B74E22">
              <w:tab/>
              <w:t xml:space="preserve">      num_cpus: 4</w:t>
            </w:r>
          </w:p>
          <w:p w14:paraId="51580549" w14:textId="77777777" w:rsidR="00841FF2" w:rsidRPr="00B74E22" w:rsidRDefault="00841FF2" w:rsidP="00841FF2">
            <w:r w:rsidRPr="00B74E22">
              <w:tab/>
              <w:t xml:space="preserve">      cpu_frequency: 2 GHz</w:t>
            </w:r>
          </w:p>
          <w:p w14:paraId="38CFB057" w14:textId="77777777" w:rsidR="00841FF2" w:rsidRPr="00B74E22" w:rsidRDefault="00841FF2" w:rsidP="00841FF2">
            <w:r w:rsidRPr="00B74E22">
              <w:tab/>
              <w:t xml:space="preserve">      disk_size: 15 GiB</w:t>
            </w:r>
          </w:p>
          <w:p w14:paraId="12ACC5E3" w14:textId="77777777" w:rsidR="00841FF2" w:rsidRPr="00B74E22" w:rsidRDefault="00841FF2" w:rsidP="00841FF2">
            <w:r w:rsidRPr="00B74E22">
              <w:tab/>
              <w:t xml:space="preserve">      mem_size: 8 GiB</w:t>
            </w:r>
          </w:p>
          <w:p w14:paraId="0930457F" w14:textId="77777777" w:rsidR="00841FF2" w:rsidRPr="00B74E22" w:rsidRDefault="00841FF2" w:rsidP="00841FF2">
            <w:r w:rsidRPr="00B74E22">
              <w:t xml:space="preserve">        os:</w:t>
            </w:r>
          </w:p>
          <w:p w14:paraId="1BE6DD2D" w14:textId="77777777" w:rsidR="00841FF2" w:rsidRPr="00B74E22" w:rsidRDefault="00841FF2" w:rsidP="00841FF2">
            <w:r w:rsidRPr="00B74E22">
              <w:t xml:space="preserve">          type: linux</w:t>
            </w:r>
          </w:p>
          <w:p w14:paraId="02BFB821" w14:textId="77777777" w:rsidR="00841FF2" w:rsidRPr="00B74E22" w:rsidRDefault="00841FF2" w:rsidP="00841FF2">
            <w:r w:rsidRPr="00B74E22">
              <w:t xml:space="preserve">          distribution: ubuntu</w:t>
            </w:r>
          </w:p>
          <w:p w14:paraId="100786FC" w14:textId="77777777" w:rsidR="00841FF2" w:rsidRPr="00B74E22" w:rsidRDefault="00841FF2" w:rsidP="00841FF2">
            <w:r w:rsidRPr="00B74E22">
              <w:t xml:space="preserve">    large_windows:</w:t>
            </w:r>
          </w:p>
          <w:p w14:paraId="0BD21F7C" w14:textId="77777777" w:rsidR="00841FF2" w:rsidRPr="00B74E22" w:rsidRDefault="00841FF2" w:rsidP="00841FF2">
            <w:r w:rsidRPr="00B74E22">
              <w:t xml:space="preserve">      type: tosca.samples.nodes.MyCloudCompute</w:t>
            </w:r>
          </w:p>
          <w:p w14:paraId="170E896D" w14:textId="77777777" w:rsidR="00841FF2" w:rsidRPr="00B74E22" w:rsidRDefault="00841FF2" w:rsidP="00841FF2">
            <w:r w:rsidRPr="00B74E22">
              <w:t xml:space="preserve">      properties:</w:t>
            </w:r>
          </w:p>
          <w:p w14:paraId="23BAE8FA" w14:textId="77777777" w:rsidR="00841FF2" w:rsidRPr="00B74E22" w:rsidRDefault="00841FF2" w:rsidP="00841FF2">
            <w:r w:rsidRPr="00B74E22">
              <w:t xml:space="preserve">        image_id: ubuntu</w:t>
            </w:r>
          </w:p>
          <w:p w14:paraId="54887225" w14:textId="77777777" w:rsidR="00841FF2" w:rsidRPr="00B74E22" w:rsidRDefault="00841FF2" w:rsidP="00841FF2">
            <w:r w:rsidRPr="00B74E22">
              <w:t xml:space="preserve">        flavor_id: small</w:t>
            </w:r>
          </w:p>
          <w:p w14:paraId="118FDF8B" w14:textId="77777777" w:rsidR="00841FF2" w:rsidRPr="00B74E22" w:rsidRDefault="00841FF2" w:rsidP="00841FF2">
            <w:r w:rsidRPr="00B74E22">
              <w:t xml:space="preserve">      capabilities:</w:t>
            </w:r>
          </w:p>
          <w:p w14:paraId="577F92C3" w14:textId="77777777" w:rsidR="00841FF2" w:rsidRPr="00B74E22" w:rsidRDefault="00841FF2" w:rsidP="00841FF2">
            <w:r w:rsidRPr="00B74E22">
              <w:t xml:space="preserve">        host:</w:t>
            </w:r>
          </w:p>
          <w:p w14:paraId="542E36AE" w14:textId="77777777" w:rsidR="00841FF2" w:rsidRPr="00B74E22" w:rsidRDefault="00841FF2" w:rsidP="00841FF2">
            <w:r w:rsidRPr="00B74E22">
              <w:tab/>
              <w:t xml:space="preserve">      num_cpus: 4</w:t>
            </w:r>
          </w:p>
          <w:p w14:paraId="0BF48403" w14:textId="77777777" w:rsidR="00841FF2" w:rsidRPr="00B74E22" w:rsidRDefault="00841FF2" w:rsidP="00841FF2">
            <w:r w:rsidRPr="00B74E22">
              <w:tab/>
              <w:t xml:space="preserve">      cpu_frequency: 2 GHz</w:t>
            </w:r>
          </w:p>
          <w:p w14:paraId="3E790F8D" w14:textId="77777777" w:rsidR="00841FF2" w:rsidRPr="00B74E22" w:rsidRDefault="00841FF2" w:rsidP="00841FF2">
            <w:r w:rsidRPr="00B74E22">
              <w:tab/>
              <w:t xml:space="preserve">      disk_size: 15 GiB</w:t>
            </w:r>
          </w:p>
          <w:p w14:paraId="4556715C" w14:textId="77777777" w:rsidR="00841FF2" w:rsidRPr="00B74E22" w:rsidRDefault="00841FF2" w:rsidP="00841FF2">
            <w:r w:rsidRPr="00B74E22">
              <w:lastRenderedPageBreak/>
              <w:tab/>
              <w:t xml:space="preserve">      mem_size: 8 GiB</w:t>
            </w:r>
          </w:p>
          <w:p w14:paraId="2047A7CC" w14:textId="77777777" w:rsidR="00841FF2" w:rsidRPr="00B74E22" w:rsidRDefault="00841FF2" w:rsidP="00841FF2">
            <w:r w:rsidRPr="00B74E22">
              <w:t xml:space="preserve">        os:</w:t>
            </w:r>
          </w:p>
          <w:p w14:paraId="77FCFA9F" w14:textId="77777777" w:rsidR="00841FF2" w:rsidRPr="00B74E22" w:rsidRDefault="00841FF2" w:rsidP="00841FF2">
            <w:r w:rsidRPr="00B74E22">
              <w:t xml:space="preserve">          type: windows</w:t>
            </w:r>
          </w:p>
          <w:p w14:paraId="3F27AAD6" w14:textId="77777777" w:rsidR="00841FF2" w:rsidRPr="00F95290" w:rsidRDefault="00841FF2" w:rsidP="00841FF2">
            <w:pPr>
              <w:rPr>
                <w:rStyle w:val="CodeSnippet"/>
              </w:rPr>
            </w:pPr>
            <w:r w:rsidRPr="00B74E22">
              <w:t xml:space="preserve">          distribution: server</w:t>
            </w:r>
          </w:p>
        </w:tc>
      </w:tr>
    </w:tbl>
    <w:p w14:paraId="57A719B3" w14:textId="77777777" w:rsidR="00841FF2" w:rsidRDefault="00841FF2" w:rsidP="00841FF2"/>
    <w:p w14:paraId="4091CEC1" w14:textId="77777777" w:rsidR="00841FF2" w:rsidRPr="00B74E22" w:rsidRDefault="00841FF2" w:rsidP="00841FF2">
      <w:r w:rsidRPr="00B74E22">
        <w:t>If a user defines the following template:</w:t>
      </w:r>
    </w:p>
    <w:p w14:paraId="34B59D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CD0821D" w14:textId="77777777" w:rsidTr="00841FF2">
        <w:tc>
          <w:tcPr>
            <w:tcW w:w="9576" w:type="dxa"/>
            <w:shd w:val="clear" w:color="auto" w:fill="D9D9D9" w:themeFill="background1" w:themeFillShade="D9"/>
          </w:tcPr>
          <w:p w14:paraId="3657CF60" w14:textId="77777777" w:rsidR="00841FF2" w:rsidRPr="007E1EAE" w:rsidRDefault="00841FF2" w:rsidP="00841FF2">
            <w:pPr>
              <w:rPr>
                <w:rStyle w:val="CodeSnippet"/>
                <w:noProof/>
              </w:rPr>
            </w:pPr>
            <w:r w:rsidRPr="007E1EAE">
              <w:rPr>
                <w:rStyle w:val="CodeSnippet"/>
                <w:noProof/>
              </w:rPr>
              <w:t>tosca_definitions_version: tosca_simple_yaml_1_0</w:t>
            </w:r>
          </w:p>
          <w:p w14:paraId="61BB57CF" w14:textId="77777777" w:rsidR="00841FF2" w:rsidRPr="007E1EAE" w:rsidRDefault="00841FF2" w:rsidP="00841FF2">
            <w:pPr>
              <w:rPr>
                <w:rStyle w:val="CodeSnippet"/>
                <w:noProof/>
              </w:rPr>
            </w:pPr>
          </w:p>
          <w:p w14:paraId="6B249A68" w14:textId="77777777" w:rsidR="00841FF2" w:rsidRPr="00B74E22" w:rsidRDefault="00841FF2" w:rsidP="00841FF2">
            <w:r w:rsidRPr="00B74E22">
              <w:t>topology_template:</w:t>
            </w:r>
          </w:p>
          <w:p w14:paraId="76446B6F" w14:textId="77777777" w:rsidR="00841FF2" w:rsidRPr="00B74E22" w:rsidRDefault="00841FF2" w:rsidP="00841FF2">
            <w:r w:rsidRPr="00B74E22">
              <w:t xml:space="preserve">  node_templates:</w:t>
            </w:r>
          </w:p>
          <w:p w14:paraId="39DA71A4" w14:textId="77777777" w:rsidR="00841FF2" w:rsidRPr="00B74E22" w:rsidRDefault="00841FF2" w:rsidP="00841FF2">
            <w:r w:rsidRPr="00B74E22">
              <w:t xml:space="preserve">    my_node:</w:t>
            </w:r>
          </w:p>
          <w:p w14:paraId="0C468536" w14:textId="77777777" w:rsidR="00841FF2" w:rsidRPr="00B74E22" w:rsidRDefault="00841FF2" w:rsidP="00841FF2">
            <w:r w:rsidRPr="00B74E22">
              <w:t xml:space="preserve">      type: tosca.nodes.Compute</w:t>
            </w:r>
          </w:p>
          <w:p w14:paraId="087119EC" w14:textId="77777777" w:rsidR="00841FF2" w:rsidRPr="00B74E22" w:rsidRDefault="00841FF2" w:rsidP="00841FF2">
            <w:r w:rsidRPr="00B74E22">
              <w:t xml:space="preserve">      capabilities:</w:t>
            </w:r>
          </w:p>
          <w:p w14:paraId="75FC3A23" w14:textId="77777777" w:rsidR="00841FF2" w:rsidRPr="00B74E22" w:rsidRDefault="00841FF2" w:rsidP="00841FF2">
            <w:r w:rsidRPr="00B74E22">
              <w:t xml:space="preserve">        host:</w:t>
            </w:r>
          </w:p>
          <w:p w14:paraId="684F54E3" w14:textId="77777777" w:rsidR="00841FF2" w:rsidRPr="00B74E22" w:rsidRDefault="00841FF2" w:rsidP="00841FF2">
            <w:r w:rsidRPr="00B74E22">
              <w:tab/>
              <w:t xml:space="preserve">      num_cpus: 1</w:t>
            </w:r>
          </w:p>
          <w:p w14:paraId="46787230" w14:textId="77777777" w:rsidR="00841FF2" w:rsidRPr="00B74E22" w:rsidRDefault="00841FF2" w:rsidP="00841FF2">
            <w:r w:rsidRPr="00B74E22">
              <w:tab/>
              <w:t xml:space="preserve">      mem_size: 2 GiB</w:t>
            </w:r>
          </w:p>
          <w:p w14:paraId="15C18098" w14:textId="77777777" w:rsidR="00841FF2" w:rsidRPr="00B74E22" w:rsidRDefault="00841FF2" w:rsidP="00841FF2">
            <w:r w:rsidRPr="00B74E22">
              <w:t xml:space="preserve">        os:</w:t>
            </w:r>
          </w:p>
          <w:p w14:paraId="3B6F02F0" w14:textId="77777777" w:rsidR="00841FF2" w:rsidRPr="00DB3950" w:rsidRDefault="00841FF2" w:rsidP="00841FF2">
            <w:pPr>
              <w:rPr>
                <w:rStyle w:val="CodeSnippet"/>
              </w:rPr>
            </w:pPr>
            <w:r w:rsidRPr="00B74E22">
              <w:t xml:space="preserve">          distribution: </w:t>
            </w:r>
            <w:r>
              <w:t>Ubuntu</w:t>
            </w:r>
          </w:p>
        </w:tc>
      </w:tr>
    </w:tbl>
    <w:p w14:paraId="561C4C9B" w14:textId="77777777" w:rsidR="00841FF2" w:rsidRDefault="00841FF2" w:rsidP="00841FF2">
      <w:r w:rsidRPr="00B74E22">
        <w:t>The orchestrator will select the small_ubuntu pre-defined template as a valid match. The image_id and flavor_id properties are internal to the orchestrator.</w:t>
      </w:r>
    </w:p>
    <w:p w14:paraId="16B3A762" w14:textId="77777777" w:rsidR="00841FF2" w:rsidRDefault="00841FF2" w:rsidP="00841FF2">
      <w:pPr>
        <w:pStyle w:val="Heading2"/>
      </w:pPr>
      <w:bookmarkStart w:id="1807" w:name="_Toc500248071"/>
      <w:bookmarkStart w:id="1808" w:name="_Toc528072997"/>
      <w:r>
        <w:t>Target node filter</w:t>
      </w:r>
      <w:r w:rsidRPr="009403E1">
        <w:t xml:space="preserve"> matching</w:t>
      </w:r>
      <w:bookmarkEnd w:id="1807"/>
      <w:bookmarkEnd w:id="1808"/>
    </w:p>
    <w:p w14:paraId="0529229D" w14:textId="77777777" w:rsidR="00841FF2" w:rsidRPr="00943D22" w:rsidRDefault="00841FF2" w:rsidP="00841FF2">
      <w:r w:rsidRPr="00943D22">
        <w:t>In addition to matching abstract nodes, an orchestrator also has to find matches for dangling requirements.</w:t>
      </w:r>
      <w:r>
        <w:t xml:space="preserve"> Target node filter (also reffered as d</w:t>
      </w:r>
      <w:r w:rsidRPr="00943D22">
        <w:t>angling requirements</w:t>
      </w:r>
      <w:r>
        <w:t>)</w:t>
      </w:r>
      <w:r w:rsidRPr="00943D22">
        <w:t xml:space="preserve"> matching</w:t>
      </w:r>
      <w:r>
        <w:t xml:space="preserve"> provides loose coupling as you may specify a request on any node that provides a capability rather than a specific node</w:t>
      </w:r>
      <w:r w:rsidRPr="00943D22">
        <w:t>.</w:t>
      </w:r>
    </w:p>
    <w:p w14:paraId="16218381" w14:textId="77777777" w:rsidR="00841FF2" w:rsidRPr="00943D22" w:rsidRDefault="00841FF2" w:rsidP="00841FF2"/>
    <w:p w14:paraId="1EBEB49F" w14:textId="77777777" w:rsidR="00841FF2" w:rsidRDefault="00841FF2" w:rsidP="00841FF2">
      <w:r w:rsidRPr="00943D22">
        <w:t xml:space="preserve">A dangling requirement is defined on the requirement section of a node template, </w:t>
      </w:r>
      <w:r>
        <w:t>i</w:t>
      </w:r>
      <w:r w:rsidRPr="00943D22">
        <w:t xml:space="preserve">t instruct the orchestrator </w:t>
      </w:r>
      <w:r>
        <w:t xml:space="preserve">how </w:t>
      </w:r>
      <w:r w:rsidRPr="00943D22">
        <w:t>to find a valid node template to add</w:t>
      </w:r>
      <w:r w:rsidRPr="00AF3A13">
        <w:t xml:space="preserve"> </w:t>
      </w:r>
      <w:r w:rsidRPr="00943D22">
        <w:t xml:space="preserve">and connect </w:t>
      </w:r>
      <w:r>
        <w:t>in the topology</w:t>
      </w:r>
      <w:r w:rsidRPr="00943D22">
        <w:t xml:space="preserve">. The node </w:t>
      </w:r>
      <w:r>
        <w:t>added</w:t>
      </w:r>
      <w:r w:rsidRPr="00943D22">
        <w:t xml:space="preserve"> by the orchestrator as a relationship target is match</w:t>
      </w:r>
      <w:r>
        <w:t>ed based on the following rules.</w:t>
      </w:r>
    </w:p>
    <w:p w14:paraId="1523F98D" w14:textId="77777777" w:rsidR="00841FF2" w:rsidRDefault="00841FF2" w:rsidP="00841FF2"/>
    <w:p w14:paraId="20295C22"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DC049E2" w14:textId="77777777" w:rsidR="00841FF2" w:rsidRPr="00AF3A13" w:rsidRDefault="00841FF2" w:rsidP="00971CED">
      <w:pPr>
        <w:pStyle w:val="ListParagraph"/>
        <w:numPr>
          <w:ilvl w:val="0"/>
          <w:numId w:val="128"/>
        </w:numPr>
        <w:rPr>
          <w:lang w:val="en-GB"/>
        </w:rPr>
      </w:pPr>
      <w:r w:rsidRPr="00BE4624">
        <w:t>The selected node must define a capability with the same type as specified by the dangling requirement or with a type that derive from the specified type</w:t>
      </w:r>
      <w:r>
        <w:t>.</w:t>
      </w:r>
    </w:p>
    <w:p w14:paraId="04DF5286" w14:textId="77777777" w:rsidR="00841FF2" w:rsidRPr="00AF3A13" w:rsidRDefault="00841FF2" w:rsidP="00971CED">
      <w:pPr>
        <w:pStyle w:val="ListParagraph"/>
        <w:numPr>
          <w:ilvl w:val="0"/>
          <w:numId w:val="128"/>
        </w:numPr>
        <w:rPr>
          <w:lang w:val="en-GB"/>
        </w:rPr>
      </w:pPr>
      <w:r w:rsidRPr="00BE4624">
        <w:t xml:space="preserve">If the </w:t>
      </w:r>
      <w:r w:rsidRPr="00AF3A13">
        <w:rPr>
          <w:i/>
        </w:rPr>
        <w:t>node</w:t>
      </w:r>
      <w:r w:rsidRPr="00BE4624">
        <w:t xml:space="preserve"> property is specified on the dangling requirement, then the type of the matched node must derive from the requested type</w:t>
      </w:r>
    </w:p>
    <w:p w14:paraId="066D960E" w14:textId="77777777" w:rsidR="00841FF2" w:rsidRDefault="00841FF2" w:rsidP="00971CED">
      <w:pPr>
        <w:pStyle w:val="ListParagraph"/>
        <w:numPr>
          <w:ilvl w:val="0"/>
          <w:numId w:val="128"/>
        </w:numPr>
      </w:pPr>
      <w:r w:rsidRPr="00BE4624">
        <w:t xml:space="preserve">The node filter constraints defined on the dangling requirement </w:t>
      </w:r>
      <w:r>
        <w:t>are compatible with</w:t>
      </w:r>
      <w:r w:rsidRPr="00BE4624">
        <w:t xml:space="preserve"> the candidate node type </w:t>
      </w:r>
      <w:r>
        <w:t xml:space="preserve">properties </w:t>
      </w:r>
      <w:r w:rsidRPr="00BE4624">
        <w:t>constraints</w:t>
      </w:r>
      <w:r>
        <w:t xml:space="preserve"> and default values</w:t>
      </w:r>
      <w:r w:rsidRPr="00BE4624">
        <w:t>.</w:t>
      </w:r>
    </w:p>
    <w:p w14:paraId="3522537B" w14:textId="77777777" w:rsidR="00841FF2" w:rsidRPr="00AF3A13" w:rsidRDefault="00841FF2" w:rsidP="00841FF2"/>
    <w:p w14:paraId="00E95899"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12F8A0EE" w14:textId="77777777" w:rsidR="00841FF2" w:rsidRPr="00AF3A13" w:rsidRDefault="00841FF2" w:rsidP="00971CED">
      <w:pPr>
        <w:pStyle w:val="ListParagraph"/>
        <w:numPr>
          <w:ilvl w:val="0"/>
          <w:numId w:val="129"/>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6742788A" w14:textId="77777777" w:rsidR="00841FF2" w:rsidRDefault="00841FF2" w:rsidP="00971CED">
      <w:pPr>
        <w:pStyle w:val="ListParagraph"/>
        <w:numPr>
          <w:ilvl w:val="0"/>
          <w:numId w:val="129"/>
        </w:numPr>
        <w:rPr>
          <w:lang w:val="en-GB"/>
        </w:rPr>
      </w:pPr>
      <w:r w:rsidRPr="00BE4624">
        <w:lastRenderedPageBreak/>
        <w:t xml:space="preserve">If the </w:t>
      </w:r>
      <w:r w:rsidRPr="00AF3A13">
        <w:rPr>
          <w:i/>
        </w:rPr>
        <w:t>node</w:t>
      </w:r>
      <w:r w:rsidRPr="00BE4624">
        <w:t xml:space="preserve"> property is specified on the dangling requirement, then the type of the </w:t>
      </w:r>
      <w:r w:rsidRPr="00F06C60">
        <w:rPr>
          <w:lang w:val="en-GB"/>
        </w:rPr>
        <w:t xml:space="preserve">orchestrator pre-defined node </w:t>
      </w:r>
      <w:r w:rsidRPr="00BE4624">
        <w:t>must derive from the requested type</w:t>
      </w:r>
    </w:p>
    <w:p w14:paraId="7C1746AB" w14:textId="77777777" w:rsidR="00841FF2" w:rsidRPr="00F06C60" w:rsidRDefault="00841FF2" w:rsidP="00971CED">
      <w:pPr>
        <w:pStyle w:val="ListParagraph"/>
        <w:numPr>
          <w:ilvl w:val="0"/>
          <w:numId w:val="129"/>
        </w:numPr>
        <w:rPr>
          <w:lang w:val="en-GB"/>
        </w:rPr>
      </w:pPr>
      <w:r w:rsidRPr="00BE4624">
        <w:t xml:space="preserve">The node filter constraints defined on the dangling requirement are </w:t>
      </w:r>
      <w:r>
        <w:t xml:space="preserve">matched by </w:t>
      </w:r>
      <w:r w:rsidRPr="00BE4624">
        <w:t>the pre-defined template properties values</w:t>
      </w:r>
      <w:r w:rsidRPr="00F06C60">
        <w:rPr>
          <w:lang w:val="en-GB"/>
        </w:rPr>
        <w:t>.</w:t>
      </w:r>
    </w:p>
    <w:p w14:paraId="23FF124C" w14:textId="77777777" w:rsidR="00841FF2" w:rsidRPr="00F06C60" w:rsidRDefault="00841FF2" w:rsidP="00841FF2">
      <w:pPr>
        <w:rPr>
          <w:lang w:val="en-GB"/>
        </w:rPr>
      </w:pPr>
    </w:p>
    <w:p w14:paraId="0B6DB0F9"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0A2AFF40" w14:textId="77777777" w:rsidR="00841FF2" w:rsidRPr="00AF3A13" w:rsidRDefault="00841FF2" w:rsidP="00971CED">
      <w:pPr>
        <w:pStyle w:val="ListParagraph"/>
        <w:numPr>
          <w:ilvl w:val="0"/>
          <w:numId w:val="130"/>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2E8EF5F8" w14:textId="77777777" w:rsidR="00841FF2" w:rsidRDefault="00841FF2" w:rsidP="00971CED">
      <w:pPr>
        <w:pStyle w:val="ListParagraph"/>
        <w:numPr>
          <w:ilvl w:val="0"/>
          <w:numId w:val="130"/>
        </w:numPr>
        <w:rPr>
          <w:lang w:val="en-GB"/>
        </w:rPr>
      </w:pPr>
      <w:r w:rsidRPr="00BE4624">
        <w:t xml:space="preserve">If the </w:t>
      </w:r>
      <w:r w:rsidRPr="00AF3A13">
        <w:rPr>
          <w:i/>
        </w:rPr>
        <w:t>node</w:t>
      </w:r>
      <w:r w:rsidRPr="00BE4624">
        <w:t xml:space="preserve"> property is specified on the dangling requirement, then the type of the </w:t>
      </w:r>
      <w:r>
        <w:rPr>
          <w:lang w:val="en-GB"/>
        </w:rPr>
        <w:t>node instance</w:t>
      </w:r>
      <w:r w:rsidRPr="00F06C60">
        <w:rPr>
          <w:lang w:val="en-GB"/>
        </w:rPr>
        <w:t xml:space="preserve"> </w:t>
      </w:r>
      <w:r w:rsidRPr="00BE4624">
        <w:t xml:space="preserve">must </w:t>
      </w:r>
      <w:r>
        <w:t>d</w:t>
      </w:r>
      <w:r w:rsidRPr="00BE4624">
        <w:t>erive from the requested type</w:t>
      </w:r>
    </w:p>
    <w:p w14:paraId="3D7EFC04" w14:textId="77777777" w:rsidR="00841FF2" w:rsidRPr="00B3560F" w:rsidRDefault="00841FF2" w:rsidP="00971CED">
      <w:pPr>
        <w:pStyle w:val="ListParagraph"/>
        <w:numPr>
          <w:ilvl w:val="0"/>
          <w:numId w:val="130"/>
        </w:numPr>
        <w:rPr>
          <w:lang w:val="en-GB"/>
        </w:rPr>
      </w:pPr>
      <w:r w:rsidRPr="00BE4624">
        <w:t xml:space="preserve">The node filter constraints defined on the dangling requirement are </w:t>
      </w:r>
      <w:r>
        <w:t xml:space="preserve">matched by </w:t>
      </w:r>
      <w:r w:rsidRPr="00BE4624">
        <w:t xml:space="preserve">the </w:t>
      </w:r>
      <w:r>
        <w:t>node instance current attribute</w:t>
      </w:r>
      <w:r w:rsidRPr="00BE4624">
        <w:t xml:space="preserve"> values</w:t>
      </w:r>
    </w:p>
    <w:p w14:paraId="4B9705E3" w14:textId="77777777" w:rsidR="00841FF2" w:rsidRPr="00B66CBD" w:rsidRDefault="00841FF2" w:rsidP="00841FF2">
      <w:pPr>
        <w:rPr>
          <w:lang w:val="en-GB"/>
        </w:rPr>
      </w:pPr>
    </w:p>
    <w:p w14:paraId="7BC9A689" w14:textId="77777777" w:rsidR="00841FF2" w:rsidRDefault="00841FF2" w:rsidP="00841FF2">
      <w:pPr>
        <w:rPr>
          <w:lang w:val="en-GB"/>
        </w:rPr>
      </w:pPr>
      <w:r w:rsidRPr="00F06C60">
        <w:rPr>
          <w:lang w:val="en-GB"/>
        </w:rPr>
        <w:t>A property that is not defined in the node template may have no or any value (matching the node type property definition constraints) in instance node.</w:t>
      </w:r>
    </w:p>
    <w:p w14:paraId="0206C425" w14:textId="77777777" w:rsidR="00841FF2" w:rsidRDefault="00841FF2" w:rsidP="00841FF2">
      <w:pPr>
        <w:pStyle w:val="Heading3"/>
      </w:pPr>
      <w:r>
        <w:t>Examples</w:t>
      </w:r>
    </w:p>
    <w:p w14:paraId="589F61FB" w14:textId="77777777" w:rsidR="00841FF2" w:rsidRDefault="00841FF2" w:rsidP="00841FF2">
      <w:pPr>
        <w:pStyle w:val="Heading4"/>
      </w:pPr>
      <w:r>
        <w:t>Matching a node filter target against a type catalog</w:t>
      </w:r>
    </w:p>
    <w:p w14:paraId="757ED045" w14:textId="77777777" w:rsidR="00841FF2" w:rsidRDefault="00841FF2" w:rsidP="00841FF2">
      <w:r>
        <w:t>Let’s consider the following nodes in a type catalog:</w:t>
      </w:r>
    </w:p>
    <w:p w14:paraId="1D08E21A"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A993E3D" w14:textId="77777777" w:rsidTr="008C643F">
        <w:trPr>
          <w:trHeight w:val="2552"/>
        </w:trPr>
        <w:tc>
          <w:tcPr>
            <w:tcW w:w="9576" w:type="dxa"/>
            <w:shd w:val="clear" w:color="auto" w:fill="D9D9D9" w:themeFill="background1" w:themeFillShade="D9"/>
          </w:tcPr>
          <w:p w14:paraId="78D6BCCF"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61164855" w14:textId="77777777" w:rsidR="00841FF2" w:rsidRPr="00897CE9" w:rsidRDefault="00841FF2" w:rsidP="00841FF2">
            <w:pPr>
              <w:rPr>
                <w:rStyle w:val="CodeSnippet"/>
                <w:lang w:val="en-GB"/>
              </w:rPr>
            </w:pPr>
          </w:p>
          <w:p w14:paraId="2EE1DDE4" w14:textId="77777777" w:rsidR="00841FF2" w:rsidRPr="00595BA5" w:rsidRDefault="00841FF2" w:rsidP="00841FF2">
            <w:pPr>
              <w:rPr>
                <w:rStyle w:val="CodeSnippet"/>
                <w:lang w:val="en-GB"/>
              </w:rPr>
            </w:pPr>
            <w:r w:rsidRPr="00595BA5">
              <w:rPr>
                <w:rStyle w:val="CodeSnippet"/>
              </w:rPr>
              <w:t>capability_types:</w:t>
            </w:r>
          </w:p>
          <w:p w14:paraId="2A0A34B8" w14:textId="77777777" w:rsidR="00841FF2" w:rsidRPr="00595BA5" w:rsidRDefault="00841FF2" w:rsidP="00841FF2">
            <w:pPr>
              <w:rPr>
                <w:rStyle w:val="CodeSnippet"/>
                <w:lang w:val="en-GB"/>
              </w:rPr>
            </w:pPr>
            <w:r>
              <w:rPr>
                <w:rStyle w:val="CodeSnippet"/>
              </w:rPr>
              <w:t xml:space="preserve">  </w:t>
            </w:r>
            <w:r w:rsidRPr="00595BA5">
              <w:rPr>
                <w:rStyle w:val="CodeSnippet"/>
              </w:rPr>
              <w:t>tosca.samples.capabilities.MyMessagingEndpoint :</w:t>
            </w:r>
          </w:p>
          <w:p w14:paraId="649535DB" w14:textId="77777777" w:rsidR="00841FF2" w:rsidRPr="00595BA5" w:rsidRDefault="00841FF2" w:rsidP="00841FF2">
            <w:pPr>
              <w:rPr>
                <w:rStyle w:val="CodeSnippet"/>
                <w:lang w:val="en-GB"/>
              </w:rPr>
            </w:pPr>
            <w:r w:rsidRPr="00595BA5">
              <w:rPr>
                <w:rStyle w:val="CodeSnippet"/>
              </w:rPr>
              <w:t xml:space="preserve">    derived_from: tosca.capabilities.Endpoint</w:t>
            </w:r>
          </w:p>
          <w:p w14:paraId="4B40098B" w14:textId="77777777" w:rsidR="00841FF2" w:rsidRPr="00595BA5" w:rsidRDefault="00841FF2" w:rsidP="00841FF2">
            <w:pPr>
              <w:rPr>
                <w:rStyle w:val="CodeSnippet"/>
                <w:lang w:val="en-GB"/>
              </w:rPr>
            </w:pPr>
            <w:r w:rsidRPr="00595BA5">
              <w:rPr>
                <w:rStyle w:val="CodeSnippet"/>
              </w:rPr>
              <w:t xml:space="preserve">    properties:</w:t>
            </w:r>
          </w:p>
          <w:p w14:paraId="72BB046A" w14:textId="77777777" w:rsidR="00841FF2" w:rsidRPr="00595BA5" w:rsidRDefault="00841FF2" w:rsidP="00841FF2">
            <w:pPr>
              <w:rPr>
                <w:rStyle w:val="CodeSnippet"/>
                <w:lang w:val="en-GB"/>
              </w:rPr>
            </w:pPr>
            <w:r w:rsidRPr="00595BA5">
              <w:rPr>
                <w:rStyle w:val="CodeSnippet"/>
              </w:rPr>
              <w:t xml:space="preserve">      throughput :</w:t>
            </w:r>
          </w:p>
          <w:p w14:paraId="0BA55E6E" w14:textId="77777777" w:rsidR="00841FF2" w:rsidRPr="00595BA5" w:rsidRDefault="00841FF2" w:rsidP="00841FF2">
            <w:pPr>
              <w:rPr>
                <w:rStyle w:val="CodeSnippet"/>
                <w:lang w:val="en-GB"/>
              </w:rPr>
            </w:pPr>
            <w:r w:rsidRPr="00595BA5">
              <w:rPr>
                <w:rStyle w:val="CodeSnippet"/>
              </w:rPr>
              <w:t xml:space="preserve">        type: integer</w:t>
            </w:r>
          </w:p>
          <w:p w14:paraId="6224689E" w14:textId="77777777" w:rsidR="00841FF2" w:rsidRDefault="00841FF2" w:rsidP="00841FF2">
            <w:pPr>
              <w:rPr>
                <w:rStyle w:val="CodeSnippet"/>
              </w:rPr>
            </w:pPr>
            <w:r w:rsidRPr="00595BA5">
              <w:rPr>
                <w:rStyle w:val="CodeSnippet"/>
              </w:rPr>
              <w:t xml:space="preserve">        required: true</w:t>
            </w:r>
          </w:p>
          <w:p w14:paraId="29CE5A41" w14:textId="77777777" w:rsidR="00841FF2" w:rsidRPr="00595BA5" w:rsidRDefault="00841FF2" w:rsidP="00841FF2">
            <w:pPr>
              <w:rPr>
                <w:rFonts w:ascii="Consolas" w:hAnsi="Consolas"/>
                <w:lang w:val="en-GB"/>
              </w:rPr>
            </w:pPr>
            <w:r>
              <w:rPr>
                <w:rFonts w:ascii="Consolas" w:hAnsi="Consolas"/>
              </w:rPr>
              <w:t xml:space="preserve">  </w:t>
            </w:r>
            <w:r w:rsidRPr="00595BA5">
              <w:rPr>
                <w:rFonts w:ascii="Consolas" w:hAnsi="Consolas"/>
              </w:rPr>
              <w:t>tosca.samples.capabilities.MyLimitedMessagingEndpoint :</w:t>
            </w:r>
          </w:p>
          <w:p w14:paraId="6C6935D2" w14:textId="77777777" w:rsidR="00841FF2" w:rsidRPr="00595BA5" w:rsidRDefault="00841FF2" w:rsidP="00841FF2">
            <w:pPr>
              <w:rPr>
                <w:rFonts w:ascii="Consolas" w:hAnsi="Consolas"/>
                <w:lang w:val="en-GB"/>
              </w:rPr>
            </w:pPr>
            <w:r w:rsidRPr="00595BA5">
              <w:rPr>
                <w:rFonts w:ascii="Consolas" w:hAnsi="Consolas"/>
              </w:rPr>
              <w:t xml:space="preserve">    derived_from: tosca.samples.capabilities.MyMessagingEndpoint </w:t>
            </w:r>
          </w:p>
          <w:p w14:paraId="1B429AB3" w14:textId="77777777" w:rsidR="00841FF2" w:rsidRPr="00595BA5" w:rsidRDefault="00841FF2" w:rsidP="00841FF2">
            <w:pPr>
              <w:rPr>
                <w:rFonts w:ascii="Consolas" w:hAnsi="Consolas"/>
                <w:lang w:val="en-GB"/>
              </w:rPr>
            </w:pPr>
            <w:r w:rsidRPr="00595BA5">
              <w:rPr>
                <w:rFonts w:ascii="Consolas" w:hAnsi="Consolas"/>
              </w:rPr>
              <w:t xml:space="preserve">    properties:</w:t>
            </w:r>
          </w:p>
          <w:p w14:paraId="65357D99" w14:textId="77777777" w:rsidR="00841FF2" w:rsidRPr="00595BA5" w:rsidRDefault="00841FF2" w:rsidP="00841FF2">
            <w:pPr>
              <w:rPr>
                <w:rFonts w:ascii="Consolas" w:hAnsi="Consolas"/>
                <w:lang w:val="en-GB"/>
              </w:rPr>
            </w:pPr>
            <w:r w:rsidRPr="00595BA5">
              <w:rPr>
                <w:rFonts w:ascii="Consolas" w:hAnsi="Consolas"/>
              </w:rPr>
              <w:t xml:space="preserve">      throughput :</w:t>
            </w:r>
          </w:p>
          <w:p w14:paraId="502035BE" w14:textId="77777777" w:rsidR="00841FF2" w:rsidRPr="00595BA5" w:rsidRDefault="00841FF2" w:rsidP="00841FF2">
            <w:pPr>
              <w:rPr>
                <w:rFonts w:ascii="Consolas" w:hAnsi="Consolas"/>
                <w:lang w:val="en-GB"/>
              </w:rPr>
            </w:pPr>
            <w:r w:rsidRPr="00595BA5">
              <w:rPr>
                <w:rFonts w:ascii="Consolas" w:hAnsi="Consolas"/>
              </w:rPr>
              <w:t xml:space="preserve">        type: integer</w:t>
            </w:r>
          </w:p>
          <w:p w14:paraId="7EBA87B8" w14:textId="77777777" w:rsidR="00841FF2" w:rsidRPr="00595BA5" w:rsidRDefault="00841FF2" w:rsidP="00841FF2">
            <w:pPr>
              <w:rPr>
                <w:rFonts w:ascii="Consolas" w:hAnsi="Consolas"/>
                <w:lang w:val="en-GB"/>
              </w:rPr>
            </w:pPr>
            <w:r w:rsidRPr="00595BA5">
              <w:rPr>
                <w:rFonts w:ascii="Consolas" w:hAnsi="Consolas"/>
              </w:rPr>
              <w:t xml:space="preserve">        required: true</w:t>
            </w:r>
          </w:p>
          <w:p w14:paraId="54F5ABE8" w14:textId="77777777" w:rsidR="00841FF2" w:rsidRPr="00595BA5" w:rsidRDefault="00841FF2" w:rsidP="00841FF2">
            <w:pPr>
              <w:rPr>
                <w:rFonts w:ascii="Consolas" w:hAnsi="Consolas"/>
                <w:lang w:val="en-GB"/>
              </w:rPr>
            </w:pPr>
            <w:r w:rsidRPr="00595BA5">
              <w:rPr>
                <w:rFonts w:ascii="Consolas" w:hAnsi="Consolas"/>
              </w:rPr>
              <w:t xml:space="preserve">        constraints:</w:t>
            </w:r>
          </w:p>
          <w:p w14:paraId="6FD0CC1A" w14:textId="77777777" w:rsidR="00841FF2" w:rsidRPr="00595BA5" w:rsidRDefault="00841FF2" w:rsidP="00841FF2">
            <w:pPr>
              <w:rPr>
                <w:rFonts w:ascii="Consolas" w:hAnsi="Consolas"/>
                <w:lang w:val="en-GB"/>
              </w:rPr>
            </w:pPr>
            <w:r w:rsidRPr="00595BA5">
              <w:rPr>
                <w:rFonts w:ascii="Consolas" w:hAnsi="Consolas"/>
              </w:rPr>
              <w:t xml:space="preserve">          - lower_than: 5</w:t>
            </w:r>
          </w:p>
          <w:p w14:paraId="38330612" w14:textId="77777777" w:rsidR="00841FF2" w:rsidRDefault="00841FF2" w:rsidP="00841FF2">
            <w:pPr>
              <w:rPr>
                <w:rStyle w:val="CodeSnippet"/>
              </w:rPr>
            </w:pPr>
          </w:p>
          <w:p w14:paraId="187CA780" w14:textId="77777777" w:rsidR="00841FF2" w:rsidRPr="00595BA5" w:rsidRDefault="00841FF2" w:rsidP="00841FF2">
            <w:pPr>
              <w:rPr>
                <w:rStyle w:val="CodeSnippet"/>
                <w:lang w:val="en-GB"/>
              </w:rPr>
            </w:pPr>
          </w:p>
          <w:p w14:paraId="01328D81" w14:textId="77777777" w:rsidR="00841FF2" w:rsidRPr="00595BA5" w:rsidRDefault="00841FF2" w:rsidP="00841FF2">
            <w:pPr>
              <w:rPr>
                <w:rStyle w:val="CodeSnippet"/>
                <w:lang w:val="en-GB"/>
              </w:rPr>
            </w:pPr>
            <w:r w:rsidRPr="00595BA5">
              <w:rPr>
                <w:rStyle w:val="CodeSnippet"/>
              </w:rPr>
              <w:t>node_types:</w:t>
            </w:r>
          </w:p>
          <w:p w14:paraId="0B6B4397" w14:textId="77777777" w:rsidR="00841FF2" w:rsidRPr="00595BA5" w:rsidRDefault="00841FF2" w:rsidP="00841FF2">
            <w:pPr>
              <w:rPr>
                <w:rStyle w:val="CodeSnippet"/>
                <w:lang w:val="en-GB"/>
              </w:rPr>
            </w:pPr>
            <w:r w:rsidRPr="00595BA5">
              <w:rPr>
                <w:rStyle w:val="CodeSnippet"/>
              </w:rPr>
              <w:t xml:space="preserve">  tosca.samples.nodes.MyNode :</w:t>
            </w:r>
          </w:p>
          <w:p w14:paraId="2D0CB466" w14:textId="77777777" w:rsidR="00841FF2" w:rsidRPr="00595BA5" w:rsidRDefault="00841FF2" w:rsidP="00841FF2">
            <w:pPr>
              <w:rPr>
                <w:rStyle w:val="CodeSnippet"/>
                <w:lang w:val="en-GB"/>
              </w:rPr>
            </w:pPr>
            <w:r w:rsidRPr="00595BA5">
              <w:rPr>
                <w:rStyle w:val="CodeSnippet"/>
              </w:rPr>
              <w:lastRenderedPageBreak/>
              <w:t xml:space="preserve">    derived_from: tosca.nodes.Root</w:t>
            </w:r>
          </w:p>
          <w:p w14:paraId="5B718967" w14:textId="77777777" w:rsidR="00841FF2" w:rsidRPr="00595BA5" w:rsidRDefault="00841FF2" w:rsidP="00841FF2">
            <w:pPr>
              <w:rPr>
                <w:rStyle w:val="CodeSnippet"/>
                <w:lang w:val="en-GB"/>
              </w:rPr>
            </w:pPr>
            <w:r w:rsidRPr="00595BA5">
              <w:rPr>
                <w:rStyle w:val="CodeSnippet"/>
              </w:rPr>
              <w:t xml:space="preserve">    requirements: tosca.samples.capabilities.MyMessagingEndpoint</w:t>
            </w:r>
          </w:p>
          <w:p w14:paraId="2DB11C88" w14:textId="77777777" w:rsidR="00841FF2" w:rsidRPr="00595BA5" w:rsidRDefault="00841FF2" w:rsidP="00841FF2">
            <w:pPr>
              <w:rPr>
                <w:rStyle w:val="CodeSnippet"/>
                <w:lang w:val="en-GB"/>
              </w:rPr>
            </w:pPr>
            <w:r w:rsidRPr="00595BA5">
              <w:rPr>
                <w:rStyle w:val="CodeSnippet"/>
              </w:rPr>
              <w:t xml:space="preserve">    interfaces:</w:t>
            </w:r>
          </w:p>
          <w:p w14:paraId="7EA062F9" w14:textId="77777777" w:rsidR="00841FF2" w:rsidRPr="00595BA5" w:rsidRDefault="00841FF2" w:rsidP="00841FF2">
            <w:pPr>
              <w:rPr>
                <w:rStyle w:val="CodeSnippet"/>
                <w:lang w:val="en-GB"/>
              </w:rPr>
            </w:pPr>
            <w:r w:rsidRPr="00595BA5">
              <w:rPr>
                <w:rStyle w:val="CodeSnippet"/>
              </w:rPr>
              <w:t xml:space="preserve">      standard:</w:t>
            </w:r>
          </w:p>
          <w:p w14:paraId="6A01D4EE" w14:textId="77777777" w:rsidR="00841FF2" w:rsidRPr="00595BA5" w:rsidRDefault="00841FF2" w:rsidP="00841FF2">
            <w:pPr>
              <w:rPr>
                <w:rStyle w:val="CodeSnippet"/>
                <w:lang w:val="en-GB"/>
              </w:rPr>
            </w:pPr>
            <w:r w:rsidRPr="00595BA5">
              <w:rPr>
                <w:rStyle w:val="CodeSnippet"/>
              </w:rPr>
              <w:t xml:space="preserve">        create: install.sh</w:t>
            </w:r>
          </w:p>
          <w:p w14:paraId="63528CA5" w14:textId="77777777" w:rsidR="00841FF2" w:rsidRPr="00595BA5" w:rsidRDefault="00841FF2" w:rsidP="00841FF2">
            <w:pPr>
              <w:rPr>
                <w:rStyle w:val="CodeSnippet"/>
                <w:lang w:val="en-GB"/>
              </w:rPr>
            </w:pPr>
            <w:r w:rsidRPr="00595BA5">
              <w:rPr>
                <w:rStyle w:val="CodeSnippet"/>
              </w:rPr>
              <w:t xml:space="preserve">  tosca.samples.nodes.MyAbstractMessagingSystem:</w:t>
            </w:r>
          </w:p>
          <w:p w14:paraId="70EA7C24" w14:textId="77777777" w:rsidR="00841FF2" w:rsidRPr="00595BA5" w:rsidRDefault="00841FF2" w:rsidP="00841FF2">
            <w:pPr>
              <w:rPr>
                <w:rStyle w:val="CodeSnippet"/>
                <w:lang w:val="en-GB"/>
              </w:rPr>
            </w:pPr>
            <w:r w:rsidRPr="00595BA5">
              <w:rPr>
                <w:rStyle w:val="CodeSnippet"/>
              </w:rPr>
              <w:t xml:space="preserve">    derived_from: tosca.nodes.Root</w:t>
            </w:r>
          </w:p>
          <w:p w14:paraId="6EA967FD" w14:textId="77777777" w:rsidR="00841FF2" w:rsidRPr="00595BA5" w:rsidRDefault="00841FF2" w:rsidP="00841FF2">
            <w:pPr>
              <w:rPr>
                <w:rStyle w:val="CodeSnippet"/>
                <w:lang w:val="en-GB"/>
              </w:rPr>
            </w:pPr>
            <w:r w:rsidRPr="00595BA5">
              <w:rPr>
                <w:rStyle w:val="CodeSnippet"/>
              </w:rPr>
              <w:t xml:space="preserve">    properties:</w:t>
            </w:r>
          </w:p>
          <w:p w14:paraId="740738F0" w14:textId="77777777" w:rsidR="00841FF2" w:rsidRPr="00595BA5" w:rsidRDefault="00841FF2" w:rsidP="00841FF2">
            <w:pPr>
              <w:rPr>
                <w:rStyle w:val="CodeSnippet"/>
                <w:lang w:val="en-GB"/>
              </w:rPr>
            </w:pPr>
            <w:r w:rsidRPr="00595BA5">
              <w:rPr>
                <w:rStyle w:val="CodeSnippet"/>
              </w:rPr>
              <w:t xml:space="preserve">      scaling:</w:t>
            </w:r>
          </w:p>
          <w:p w14:paraId="54203BE8" w14:textId="77777777" w:rsidR="00841FF2" w:rsidRPr="00595BA5" w:rsidRDefault="00841FF2" w:rsidP="00841FF2">
            <w:pPr>
              <w:rPr>
                <w:rStyle w:val="CodeSnippet"/>
                <w:lang w:val="en-GB"/>
              </w:rPr>
            </w:pPr>
            <w:r w:rsidRPr="00595BA5">
              <w:rPr>
                <w:rStyle w:val="CodeSnippet"/>
              </w:rPr>
              <w:t xml:space="preserve">        type: string</w:t>
            </w:r>
          </w:p>
          <w:p w14:paraId="73A722B2" w14:textId="77777777" w:rsidR="00841FF2" w:rsidRPr="00595BA5" w:rsidRDefault="00841FF2" w:rsidP="00841FF2">
            <w:pPr>
              <w:rPr>
                <w:rStyle w:val="CodeSnippet"/>
                <w:lang w:val="en-GB"/>
              </w:rPr>
            </w:pPr>
            <w:r w:rsidRPr="00595BA5">
              <w:rPr>
                <w:rStyle w:val="CodeSnippet"/>
              </w:rPr>
              <w:t xml:space="preserve">        required: true</w:t>
            </w:r>
          </w:p>
          <w:p w14:paraId="6DEB0AAF" w14:textId="77777777" w:rsidR="00841FF2" w:rsidRPr="00595BA5" w:rsidRDefault="00841FF2" w:rsidP="00841FF2">
            <w:pPr>
              <w:rPr>
                <w:rStyle w:val="CodeSnippet"/>
                <w:lang w:val="en-GB"/>
              </w:rPr>
            </w:pPr>
            <w:r w:rsidRPr="00595BA5">
              <w:rPr>
                <w:rStyle w:val="CodeSnippet"/>
              </w:rPr>
              <w:t xml:space="preserve">        constraints:</w:t>
            </w:r>
          </w:p>
          <w:p w14:paraId="6D05DDDF" w14:textId="77777777" w:rsidR="00841FF2" w:rsidRPr="00595BA5" w:rsidRDefault="00841FF2" w:rsidP="00841FF2">
            <w:pPr>
              <w:rPr>
                <w:rStyle w:val="CodeSnippet"/>
                <w:lang w:val="en-GB"/>
              </w:rPr>
            </w:pPr>
            <w:r w:rsidRPr="00595BA5">
              <w:rPr>
                <w:rStyle w:val="CodeSnippet"/>
              </w:rPr>
              <w:t xml:space="preserve">          - valid_values: [ “auto”, ”manual”, “none” ]</w:t>
            </w:r>
          </w:p>
          <w:p w14:paraId="151DAF6C" w14:textId="77777777" w:rsidR="00841FF2" w:rsidRPr="00595BA5" w:rsidRDefault="00841FF2" w:rsidP="00841FF2">
            <w:pPr>
              <w:rPr>
                <w:rStyle w:val="CodeSnippet"/>
                <w:lang w:val="en-GB"/>
              </w:rPr>
            </w:pPr>
            <w:r w:rsidRPr="00595BA5">
              <w:rPr>
                <w:rStyle w:val="CodeSnippet"/>
              </w:rPr>
              <w:t xml:space="preserve">      highly_available :</w:t>
            </w:r>
          </w:p>
          <w:p w14:paraId="2EDF7C01" w14:textId="77777777" w:rsidR="00841FF2" w:rsidRPr="00595BA5" w:rsidRDefault="00841FF2" w:rsidP="00841FF2">
            <w:pPr>
              <w:rPr>
                <w:rStyle w:val="CodeSnippet"/>
                <w:lang w:val="en-GB"/>
              </w:rPr>
            </w:pPr>
            <w:r w:rsidRPr="00595BA5">
              <w:rPr>
                <w:rStyle w:val="CodeSnippet"/>
              </w:rPr>
              <w:t xml:space="preserve">        type: boolean</w:t>
            </w:r>
          </w:p>
          <w:p w14:paraId="4EA50DED" w14:textId="77777777" w:rsidR="00841FF2" w:rsidRPr="00595BA5" w:rsidRDefault="00841FF2" w:rsidP="00841FF2">
            <w:pPr>
              <w:rPr>
                <w:rStyle w:val="CodeSnippet"/>
                <w:lang w:val="en-GB"/>
              </w:rPr>
            </w:pPr>
            <w:r w:rsidRPr="00595BA5">
              <w:rPr>
                <w:rStyle w:val="CodeSnippet"/>
              </w:rPr>
              <w:t xml:space="preserve">        required: true</w:t>
            </w:r>
          </w:p>
          <w:p w14:paraId="2D141597" w14:textId="637BDC3E" w:rsidR="00841FF2" w:rsidRDefault="00841FF2" w:rsidP="00841FF2">
            <w:pPr>
              <w:rPr>
                <w:rStyle w:val="CodeSnippet"/>
              </w:rPr>
            </w:pPr>
            <w:r w:rsidRPr="00595BA5">
              <w:rPr>
                <w:rStyle w:val="CodeSnippet"/>
              </w:rPr>
              <w:t xml:space="preserve">    capabilities:</w:t>
            </w:r>
          </w:p>
          <w:p w14:paraId="4CB2FF95" w14:textId="77777777" w:rsidR="00ED24E0" w:rsidRPr="00897CE9" w:rsidRDefault="00ED24E0" w:rsidP="00ED24E0">
            <w:pPr>
              <w:keepNext/>
              <w:rPr>
                <w:rStyle w:val="CodeSnippet"/>
                <w:lang w:val="en-GB"/>
              </w:rPr>
            </w:pPr>
            <w:r w:rsidRPr="00595BA5">
              <w:rPr>
                <w:rStyle w:val="CodeSnippet"/>
              </w:rPr>
              <w:t xml:space="preserve">      messaging: tosca.samples.capabilities.MyMessagingEndpoint</w:t>
            </w:r>
          </w:p>
          <w:p w14:paraId="0A03D0F9" w14:textId="77777777" w:rsidR="00ED24E0" w:rsidRPr="00595BA5" w:rsidRDefault="00ED24E0" w:rsidP="00ED24E0">
            <w:pPr>
              <w:keepNext/>
              <w:rPr>
                <w:rStyle w:val="CodeSnippet"/>
                <w:lang w:val="en-GB"/>
              </w:rPr>
            </w:pPr>
            <w:r w:rsidRPr="00595BA5">
              <w:rPr>
                <w:rStyle w:val="CodeSnippet"/>
              </w:rPr>
              <w:t xml:space="preserve">  tosca.samples.nodes.MyMessagingServiceSystem:</w:t>
            </w:r>
          </w:p>
          <w:p w14:paraId="4F748BC4" w14:textId="77777777" w:rsidR="00ED24E0" w:rsidRPr="00595BA5" w:rsidRDefault="00ED24E0" w:rsidP="00ED24E0">
            <w:pPr>
              <w:keepNext/>
              <w:rPr>
                <w:rStyle w:val="CodeSnippet"/>
                <w:lang w:val="en-GB"/>
              </w:rPr>
            </w:pPr>
            <w:r w:rsidRPr="00595BA5">
              <w:rPr>
                <w:rStyle w:val="CodeSnippet"/>
              </w:rPr>
              <w:t xml:space="preserve">    derived_from: tosca.samples.nodes.MyAbstractMessagingSystem</w:t>
            </w:r>
          </w:p>
          <w:p w14:paraId="4522B798" w14:textId="77777777" w:rsidR="00ED24E0" w:rsidRPr="00595BA5" w:rsidRDefault="00ED24E0" w:rsidP="00ED24E0">
            <w:pPr>
              <w:keepNext/>
              <w:rPr>
                <w:rStyle w:val="CodeSnippet"/>
                <w:lang w:val="en-GB"/>
              </w:rPr>
            </w:pPr>
            <w:r w:rsidRPr="00595BA5">
              <w:rPr>
                <w:rStyle w:val="CodeSnippet"/>
              </w:rPr>
              <w:t xml:space="preserve">    properties:</w:t>
            </w:r>
          </w:p>
          <w:p w14:paraId="5FEA1071" w14:textId="77777777" w:rsidR="00ED24E0" w:rsidRPr="00595BA5" w:rsidRDefault="00ED24E0" w:rsidP="00ED24E0">
            <w:pPr>
              <w:keepNext/>
              <w:rPr>
                <w:rStyle w:val="CodeSnippet"/>
                <w:lang w:val="en-GB"/>
              </w:rPr>
            </w:pPr>
            <w:r w:rsidRPr="00595BA5">
              <w:rPr>
                <w:rStyle w:val="CodeSnippet"/>
              </w:rPr>
              <w:t xml:space="preserve">      scaling :</w:t>
            </w:r>
          </w:p>
          <w:p w14:paraId="3185B12B" w14:textId="77777777" w:rsidR="00ED24E0" w:rsidRPr="00595BA5" w:rsidRDefault="00ED24E0" w:rsidP="00ED24E0">
            <w:pPr>
              <w:keepNext/>
              <w:rPr>
                <w:rStyle w:val="CodeSnippet"/>
                <w:lang w:val="en-GB"/>
              </w:rPr>
            </w:pPr>
            <w:r w:rsidRPr="00595BA5">
              <w:rPr>
                <w:rStyle w:val="CodeSnippet"/>
              </w:rPr>
              <w:t xml:space="preserve">        type: string</w:t>
            </w:r>
          </w:p>
          <w:p w14:paraId="70EA8A99" w14:textId="77777777" w:rsidR="00ED24E0" w:rsidRPr="00595BA5" w:rsidRDefault="00ED24E0" w:rsidP="00ED24E0">
            <w:pPr>
              <w:keepNext/>
              <w:rPr>
                <w:rStyle w:val="CodeSnippet"/>
                <w:lang w:val="en-GB"/>
              </w:rPr>
            </w:pPr>
            <w:r w:rsidRPr="00595BA5">
              <w:rPr>
                <w:rStyle w:val="CodeSnippet"/>
              </w:rPr>
              <w:t xml:space="preserve">        required: true</w:t>
            </w:r>
          </w:p>
          <w:p w14:paraId="70D3F076" w14:textId="77777777" w:rsidR="00ED24E0" w:rsidRPr="00595BA5" w:rsidRDefault="00ED24E0" w:rsidP="00ED24E0">
            <w:pPr>
              <w:keepNext/>
              <w:rPr>
                <w:rStyle w:val="CodeSnippet"/>
                <w:lang w:val="en-GB"/>
              </w:rPr>
            </w:pPr>
            <w:r w:rsidRPr="00595BA5">
              <w:rPr>
                <w:rStyle w:val="CodeSnippet"/>
              </w:rPr>
              <w:t xml:space="preserve">        constraints:</w:t>
            </w:r>
          </w:p>
          <w:p w14:paraId="0DBCD9D4" w14:textId="77777777" w:rsidR="00ED24E0" w:rsidRPr="00595BA5" w:rsidRDefault="00ED24E0" w:rsidP="00ED24E0">
            <w:pPr>
              <w:keepNext/>
              <w:rPr>
                <w:rStyle w:val="CodeSnippet"/>
                <w:lang w:val="en-GB"/>
              </w:rPr>
            </w:pPr>
            <w:r w:rsidRPr="00595BA5">
              <w:rPr>
                <w:rStyle w:val="CodeSnippet"/>
              </w:rPr>
              <w:t xml:space="preserve">          - valid_values: [ “manual”]</w:t>
            </w:r>
          </w:p>
          <w:p w14:paraId="20FD5057" w14:textId="77777777" w:rsidR="00ED24E0" w:rsidRPr="00595BA5" w:rsidRDefault="00ED24E0" w:rsidP="00ED24E0">
            <w:pPr>
              <w:keepNext/>
              <w:rPr>
                <w:rStyle w:val="CodeSnippet"/>
                <w:lang w:val="en-GB"/>
              </w:rPr>
            </w:pPr>
            <w:r w:rsidRPr="00595BA5">
              <w:rPr>
                <w:rStyle w:val="CodeSnippet"/>
              </w:rPr>
              <w:t xml:space="preserve">      highly_available:</w:t>
            </w:r>
          </w:p>
          <w:p w14:paraId="09221184" w14:textId="77777777" w:rsidR="00ED24E0" w:rsidRPr="00595BA5" w:rsidRDefault="00ED24E0" w:rsidP="00ED24E0">
            <w:pPr>
              <w:keepNext/>
              <w:rPr>
                <w:rStyle w:val="CodeSnippet"/>
                <w:lang w:val="en-GB"/>
              </w:rPr>
            </w:pPr>
            <w:r w:rsidRPr="00595BA5">
              <w:rPr>
                <w:rStyle w:val="CodeSnippet"/>
              </w:rPr>
              <w:t xml:space="preserve">        constraints:</w:t>
            </w:r>
          </w:p>
          <w:p w14:paraId="7B06AA60" w14:textId="77777777" w:rsidR="00ED24E0" w:rsidRPr="00595BA5" w:rsidRDefault="00ED24E0" w:rsidP="00ED24E0">
            <w:pPr>
              <w:keepNext/>
              <w:rPr>
                <w:rStyle w:val="CodeSnippet"/>
                <w:lang w:val="en-GB"/>
              </w:rPr>
            </w:pPr>
            <w:r w:rsidRPr="00595BA5">
              <w:rPr>
                <w:rStyle w:val="CodeSnippet"/>
              </w:rPr>
              <w:t xml:space="preserve">          - equal: true</w:t>
            </w:r>
          </w:p>
          <w:p w14:paraId="49C31245" w14:textId="77777777" w:rsidR="00ED24E0" w:rsidRPr="00595BA5" w:rsidRDefault="00ED24E0" w:rsidP="00ED24E0">
            <w:pPr>
              <w:keepNext/>
              <w:rPr>
                <w:rStyle w:val="CodeSnippet"/>
                <w:lang w:val="en-GB"/>
              </w:rPr>
            </w:pPr>
            <w:r w:rsidRPr="00595BA5">
              <w:rPr>
                <w:rStyle w:val="CodeSnippet"/>
              </w:rPr>
              <w:t xml:space="preserve">    interfaces:</w:t>
            </w:r>
          </w:p>
          <w:p w14:paraId="5BA0C266" w14:textId="77777777" w:rsidR="00ED24E0" w:rsidRPr="00595BA5" w:rsidRDefault="00ED24E0" w:rsidP="00ED24E0">
            <w:pPr>
              <w:keepNext/>
              <w:rPr>
                <w:rStyle w:val="CodeSnippet"/>
                <w:lang w:val="en-GB"/>
              </w:rPr>
            </w:pPr>
            <w:r w:rsidRPr="00595BA5">
              <w:rPr>
                <w:rStyle w:val="CodeSnippet"/>
              </w:rPr>
              <w:t xml:space="preserve">      standard:</w:t>
            </w:r>
          </w:p>
          <w:p w14:paraId="414E9B05" w14:textId="77777777" w:rsidR="00ED24E0" w:rsidRDefault="00ED24E0" w:rsidP="00ED24E0">
            <w:pPr>
              <w:keepNext/>
              <w:rPr>
                <w:rStyle w:val="CodeSnippet"/>
              </w:rPr>
            </w:pPr>
            <w:r w:rsidRPr="00595BA5">
              <w:rPr>
                <w:rStyle w:val="CodeSnippet"/>
              </w:rPr>
              <w:t xml:space="preserve">        create: create.py</w:t>
            </w:r>
          </w:p>
          <w:p w14:paraId="7F9DF218" w14:textId="77777777" w:rsidR="00ED24E0" w:rsidRPr="002C3C62" w:rsidRDefault="00ED24E0" w:rsidP="00ED24E0">
            <w:pPr>
              <w:keepNext/>
              <w:rPr>
                <w:rFonts w:ascii="Consolas" w:hAnsi="Consolas"/>
                <w:lang w:val="en-GB"/>
              </w:rPr>
            </w:pPr>
            <w:r w:rsidRPr="002C3C62">
              <w:rPr>
                <w:rFonts w:ascii="Consolas" w:hAnsi="Consolas"/>
              </w:rPr>
              <w:t xml:space="preserve">  tosca.samples.nodes.MyMessagingSystem:</w:t>
            </w:r>
          </w:p>
          <w:p w14:paraId="695D7668" w14:textId="77777777" w:rsidR="00ED24E0" w:rsidRPr="002C3C62" w:rsidRDefault="00ED24E0" w:rsidP="00ED24E0">
            <w:pPr>
              <w:keepNext/>
              <w:rPr>
                <w:rFonts w:ascii="Consolas" w:hAnsi="Consolas"/>
                <w:lang w:val="en-GB"/>
              </w:rPr>
            </w:pPr>
            <w:r w:rsidRPr="002C3C62">
              <w:rPr>
                <w:rFonts w:ascii="Consolas" w:hAnsi="Consolas"/>
              </w:rPr>
              <w:t xml:space="preserve">    derived_from: tosca.samples.nodes.MyAbstractMessagingSystem</w:t>
            </w:r>
          </w:p>
          <w:p w14:paraId="41945F01" w14:textId="77777777" w:rsidR="00ED24E0" w:rsidRPr="002C3C62" w:rsidRDefault="00ED24E0" w:rsidP="00ED24E0">
            <w:pPr>
              <w:keepNext/>
              <w:rPr>
                <w:rFonts w:ascii="Consolas" w:hAnsi="Consolas"/>
                <w:lang w:val="en-GB"/>
              </w:rPr>
            </w:pPr>
            <w:r w:rsidRPr="002C3C62">
              <w:rPr>
                <w:rFonts w:ascii="Consolas" w:hAnsi="Consolas"/>
              </w:rPr>
              <w:t xml:space="preserve">    properties:</w:t>
            </w:r>
          </w:p>
          <w:p w14:paraId="740D806D" w14:textId="77777777" w:rsidR="00ED24E0" w:rsidRPr="002C3C62" w:rsidRDefault="00ED24E0" w:rsidP="00ED24E0">
            <w:pPr>
              <w:keepNext/>
              <w:rPr>
                <w:rFonts w:ascii="Consolas" w:hAnsi="Consolas"/>
                <w:lang w:val="en-GB"/>
              </w:rPr>
            </w:pPr>
            <w:r w:rsidRPr="002C3C62">
              <w:rPr>
                <w:rFonts w:ascii="Consolas" w:hAnsi="Consolas"/>
              </w:rPr>
              <w:t xml:space="preserve">      scaling :</w:t>
            </w:r>
          </w:p>
          <w:p w14:paraId="4504D859" w14:textId="77777777" w:rsidR="00ED24E0" w:rsidRPr="002C3C62" w:rsidRDefault="00ED24E0" w:rsidP="00ED24E0">
            <w:pPr>
              <w:keepNext/>
              <w:rPr>
                <w:rFonts w:ascii="Consolas" w:hAnsi="Consolas"/>
                <w:lang w:val="en-GB"/>
              </w:rPr>
            </w:pPr>
            <w:r w:rsidRPr="002C3C62">
              <w:rPr>
                <w:rFonts w:ascii="Consolas" w:hAnsi="Consolas"/>
              </w:rPr>
              <w:t xml:space="preserve">        type: string</w:t>
            </w:r>
          </w:p>
          <w:p w14:paraId="2CA093CB" w14:textId="72199ABB" w:rsidR="00ED24E0" w:rsidRDefault="00ED24E0" w:rsidP="00841FF2">
            <w:pPr>
              <w:rPr>
                <w:rFonts w:ascii="Consolas" w:hAnsi="Consolas"/>
              </w:rPr>
            </w:pPr>
            <w:r w:rsidRPr="002C3C62">
              <w:rPr>
                <w:rFonts w:ascii="Consolas" w:hAnsi="Consolas"/>
              </w:rPr>
              <w:t xml:space="preserve">        required: true</w:t>
            </w:r>
          </w:p>
          <w:p w14:paraId="04E9BD37" w14:textId="77777777" w:rsidR="00ED24E0" w:rsidRPr="002C3C62" w:rsidRDefault="00ED24E0" w:rsidP="00ED24E0">
            <w:pPr>
              <w:keepNext/>
              <w:rPr>
                <w:rFonts w:ascii="Consolas" w:hAnsi="Consolas"/>
                <w:lang w:val="en-GB"/>
              </w:rPr>
            </w:pPr>
            <w:r w:rsidRPr="002C3C62">
              <w:rPr>
                <w:rFonts w:ascii="Consolas" w:hAnsi="Consolas"/>
              </w:rPr>
              <w:t xml:space="preserve">        constraints:</w:t>
            </w:r>
          </w:p>
          <w:p w14:paraId="160CA22D" w14:textId="77777777" w:rsidR="00ED24E0" w:rsidRPr="002C3C62" w:rsidRDefault="00ED24E0" w:rsidP="00ED24E0">
            <w:pPr>
              <w:keepNext/>
              <w:rPr>
                <w:rFonts w:ascii="Consolas" w:hAnsi="Consolas"/>
                <w:lang w:val="en-GB"/>
              </w:rPr>
            </w:pPr>
            <w:r w:rsidRPr="002C3C62">
              <w:rPr>
                <w:rFonts w:ascii="Consolas" w:hAnsi="Consolas"/>
              </w:rPr>
              <w:t xml:space="preserve">          - valid_values: [ “none”]</w:t>
            </w:r>
          </w:p>
          <w:p w14:paraId="5B51D97D" w14:textId="7DB65EDA" w:rsidR="00ED24E0" w:rsidRDefault="00ED24E0" w:rsidP="00ED24E0">
            <w:pPr>
              <w:rPr>
                <w:rStyle w:val="CodeSnippet"/>
                <w:lang w:val="en-GB"/>
              </w:rPr>
            </w:pPr>
            <w:r w:rsidRPr="002C3C62">
              <w:rPr>
                <w:rFonts w:ascii="Consolas" w:hAnsi="Consolas"/>
              </w:rPr>
              <w:t xml:space="preserve">      highly_available:</w:t>
            </w:r>
          </w:p>
          <w:p w14:paraId="14D3B04E" w14:textId="6FEE2342" w:rsidR="00841FF2" w:rsidRPr="002C3C62" w:rsidRDefault="00841FF2" w:rsidP="00841FF2">
            <w:pPr>
              <w:keepNext/>
              <w:rPr>
                <w:rFonts w:ascii="Consolas" w:hAnsi="Consolas"/>
                <w:lang w:val="en-GB"/>
              </w:rPr>
            </w:pPr>
            <w:r w:rsidRPr="002C3C62">
              <w:rPr>
                <w:rFonts w:ascii="Consolas" w:hAnsi="Consolas"/>
              </w:rPr>
              <w:lastRenderedPageBreak/>
              <w:t xml:space="preserve">        constraints:</w:t>
            </w:r>
          </w:p>
          <w:p w14:paraId="181F67AC" w14:textId="77777777" w:rsidR="00841FF2" w:rsidRPr="002C3C62" w:rsidRDefault="00841FF2" w:rsidP="00841FF2">
            <w:pPr>
              <w:keepNext/>
              <w:rPr>
                <w:rFonts w:ascii="Consolas" w:hAnsi="Consolas"/>
                <w:lang w:val="en-GB"/>
              </w:rPr>
            </w:pPr>
            <w:r w:rsidRPr="002C3C62">
              <w:rPr>
                <w:rFonts w:ascii="Consolas" w:hAnsi="Consolas"/>
              </w:rPr>
              <w:t xml:space="preserve">          - equal: false</w:t>
            </w:r>
          </w:p>
          <w:p w14:paraId="07D8E1F7" w14:textId="77777777" w:rsidR="00841FF2" w:rsidRPr="002C3C62" w:rsidRDefault="00841FF2" w:rsidP="00841FF2">
            <w:pPr>
              <w:keepNext/>
              <w:rPr>
                <w:rFonts w:ascii="Consolas" w:hAnsi="Consolas"/>
                <w:lang w:val="en-GB"/>
              </w:rPr>
            </w:pPr>
            <w:r w:rsidRPr="002C3C62">
              <w:rPr>
                <w:rFonts w:ascii="Consolas" w:hAnsi="Consolas"/>
              </w:rPr>
              <w:t xml:space="preserve">    capabilities:</w:t>
            </w:r>
          </w:p>
          <w:p w14:paraId="26618837" w14:textId="77777777" w:rsidR="00841FF2" w:rsidRPr="002C3C62" w:rsidRDefault="00841FF2" w:rsidP="00841FF2">
            <w:pPr>
              <w:keepNext/>
              <w:rPr>
                <w:rFonts w:ascii="Consolas" w:hAnsi="Consolas"/>
                <w:lang w:val="en-GB"/>
              </w:rPr>
            </w:pPr>
            <w:r w:rsidRPr="002C3C62">
              <w:rPr>
                <w:rFonts w:ascii="Consolas" w:hAnsi="Consolas"/>
              </w:rPr>
              <w:t xml:space="preserve">      messaging: tosca.samples.capabilities.MyLimitedMessagingEndpoint </w:t>
            </w:r>
          </w:p>
          <w:p w14:paraId="06B36466" w14:textId="77777777" w:rsidR="00841FF2" w:rsidRPr="002C3C62" w:rsidRDefault="00841FF2" w:rsidP="00841FF2">
            <w:pPr>
              <w:keepNext/>
              <w:rPr>
                <w:rFonts w:ascii="Consolas" w:hAnsi="Consolas"/>
                <w:lang w:val="en-GB"/>
              </w:rPr>
            </w:pPr>
            <w:r w:rsidRPr="002C3C62">
              <w:rPr>
                <w:rFonts w:ascii="Consolas" w:hAnsi="Consolas"/>
              </w:rPr>
              <w:t xml:space="preserve">    interfaces:</w:t>
            </w:r>
          </w:p>
          <w:p w14:paraId="2B1F5C4C" w14:textId="77777777" w:rsidR="00841FF2" w:rsidRPr="002C3C62" w:rsidRDefault="00841FF2" w:rsidP="00841FF2">
            <w:pPr>
              <w:keepNext/>
              <w:rPr>
                <w:rFonts w:ascii="Consolas" w:hAnsi="Consolas"/>
                <w:lang w:val="en-GB"/>
              </w:rPr>
            </w:pPr>
            <w:r w:rsidRPr="002C3C62">
              <w:rPr>
                <w:rFonts w:ascii="Consolas" w:hAnsi="Consolas"/>
              </w:rPr>
              <w:t xml:space="preserve">      standard:</w:t>
            </w:r>
          </w:p>
          <w:p w14:paraId="6D248EC6" w14:textId="77777777" w:rsidR="00841FF2" w:rsidRPr="002C3C62" w:rsidRDefault="00841FF2" w:rsidP="00841FF2">
            <w:pPr>
              <w:keepNext/>
              <w:rPr>
                <w:rFonts w:ascii="Consolas" w:hAnsi="Consolas"/>
                <w:lang w:val="en-GB"/>
              </w:rPr>
            </w:pPr>
            <w:r w:rsidRPr="002C3C62">
              <w:rPr>
                <w:rFonts w:ascii="Consolas" w:hAnsi="Consolas"/>
              </w:rPr>
              <w:t xml:space="preserve">        create: install.sh</w:t>
            </w:r>
          </w:p>
          <w:p w14:paraId="2E86207E" w14:textId="77777777" w:rsidR="00841FF2" w:rsidRPr="00595BA5" w:rsidRDefault="00841FF2" w:rsidP="00841FF2">
            <w:pPr>
              <w:keepNext/>
              <w:rPr>
                <w:rStyle w:val="CodeSnippet"/>
                <w:lang w:val="en-GB"/>
              </w:rPr>
            </w:pPr>
            <w:r w:rsidRPr="002C3C62">
              <w:rPr>
                <w:rFonts w:ascii="Consolas" w:hAnsi="Consolas"/>
              </w:rPr>
              <w:t xml:space="preserve">        start: start.sh</w:t>
            </w:r>
          </w:p>
        </w:tc>
      </w:tr>
    </w:tbl>
    <w:p w14:paraId="13F59A68" w14:textId="77777777" w:rsidR="00841FF2" w:rsidRDefault="00841FF2" w:rsidP="00841FF2">
      <w:pPr>
        <w:rPr>
          <w:lang w:val="en-GB"/>
        </w:rPr>
      </w:pPr>
    </w:p>
    <w:p w14:paraId="50313F01" w14:textId="77777777" w:rsidR="00841FF2" w:rsidRDefault="00841FF2" w:rsidP="00841FF2">
      <w:pPr>
        <w:rPr>
          <w:lang w:val="en-GB"/>
        </w:rPr>
      </w:pPr>
      <w:r>
        <w:rPr>
          <w:lang w:val="en-GB"/>
        </w:rPr>
        <w:t>And the following user template to deploy:</w:t>
      </w:r>
    </w:p>
    <w:p w14:paraId="0C4ADE30"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4E9AEC61" w14:textId="77777777" w:rsidTr="00841FF2">
        <w:tc>
          <w:tcPr>
            <w:tcW w:w="9576" w:type="dxa"/>
            <w:shd w:val="clear" w:color="auto" w:fill="D9D9D9" w:themeFill="background1" w:themeFillShade="D9"/>
          </w:tcPr>
          <w:p w14:paraId="2F3A7C3B"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71BC9E06" w14:textId="77777777" w:rsidR="00841FF2" w:rsidRPr="00897CE9" w:rsidRDefault="00841FF2" w:rsidP="00841FF2">
            <w:pPr>
              <w:rPr>
                <w:rStyle w:val="CodeSnippet"/>
                <w:lang w:val="en-GB"/>
              </w:rPr>
            </w:pPr>
          </w:p>
          <w:p w14:paraId="6C074E07" w14:textId="77777777" w:rsidR="00841FF2" w:rsidRPr="002C3C62" w:rsidRDefault="00841FF2" w:rsidP="00841FF2">
            <w:pPr>
              <w:rPr>
                <w:rStyle w:val="CodeSnippet"/>
                <w:lang w:val="en-GB"/>
              </w:rPr>
            </w:pPr>
            <w:r w:rsidRPr="002C3C62">
              <w:rPr>
                <w:rStyle w:val="CodeSnippet"/>
              </w:rPr>
              <w:t>topology_template:</w:t>
            </w:r>
          </w:p>
          <w:p w14:paraId="6F495A80" w14:textId="77777777" w:rsidR="00841FF2" w:rsidRPr="002C3C62" w:rsidRDefault="00841FF2" w:rsidP="00841FF2">
            <w:pPr>
              <w:rPr>
                <w:rStyle w:val="CodeSnippet"/>
                <w:lang w:val="en-GB"/>
              </w:rPr>
            </w:pPr>
            <w:r w:rsidRPr="002C3C62">
              <w:rPr>
                <w:rStyle w:val="CodeSnippet"/>
              </w:rPr>
              <w:t xml:space="preserve">  node_templates:</w:t>
            </w:r>
          </w:p>
          <w:p w14:paraId="6C21D95B" w14:textId="77777777" w:rsidR="00841FF2" w:rsidRPr="002C3C62" w:rsidRDefault="00841FF2" w:rsidP="00841FF2">
            <w:pPr>
              <w:rPr>
                <w:rStyle w:val="CodeSnippet"/>
                <w:lang w:val="en-GB"/>
              </w:rPr>
            </w:pPr>
            <w:r w:rsidRPr="002C3C62">
              <w:rPr>
                <w:rStyle w:val="CodeSnippet"/>
              </w:rPr>
              <w:t xml:space="preserve">    my_node:</w:t>
            </w:r>
          </w:p>
          <w:p w14:paraId="699C77CF" w14:textId="77777777" w:rsidR="00841FF2" w:rsidRPr="002C3C62" w:rsidRDefault="00841FF2" w:rsidP="00841FF2">
            <w:pPr>
              <w:rPr>
                <w:rStyle w:val="CodeSnippet"/>
                <w:lang w:val="en-GB"/>
              </w:rPr>
            </w:pPr>
            <w:r w:rsidRPr="002C3C62">
              <w:rPr>
                <w:rStyle w:val="CodeSnippet"/>
              </w:rPr>
              <w:t xml:space="preserve">      type: tosca.samples.nodes.MyNode</w:t>
            </w:r>
          </w:p>
          <w:p w14:paraId="32AD34DD" w14:textId="77777777" w:rsidR="00841FF2" w:rsidRPr="002C3C62" w:rsidRDefault="00841FF2" w:rsidP="00841FF2">
            <w:pPr>
              <w:rPr>
                <w:rStyle w:val="CodeSnippet"/>
                <w:lang w:val="en-GB"/>
              </w:rPr>
            </w:pPr>
            <w:r w:rsidRPr="002C3C62">
              <w:rPr>
                <w:rStyle w:val="CodeSnippet"/>
              </w:rPr>
              <w:t xml:space="preserve">      requirements:</w:t>
            </w:r>
          </w:p>
          <w:p w14:paraId="39D1D502" w14:textId="77777777" w:rsidR="00841FF2" w:rsidRPr="002C3C62" w:rsidRDefault="00841FF2" w:rsidP="00841FF2">
            <w:pPr>
              <w:rPr>
                <w:rStyle w:val="CodeSnippet"/>
                <w:lang w:val="en-GB"/>
              </w:rPr>
            </w:pPr>
            <w:r w:rsidRPr="002C3C62">
              <w:rPr>
                <w:rStyle w:val="CodeSnippet"/>
              </w:rPr>
              <w:t xml:space="preserve">        - messaging:</w:t>
            </w:r>
          </w:p>
          <w:p w14:paraId="41E57595" w14:textId="77777777" w:rsidR="00841FF2" w:rsidRPr="002C3C62" w:rsidRDefault="00841FF2" w:rsidP="00841FF2">
            <w:pPr>
              <w:rPr>
                <w:rStyle w:val="CodeSnippet"/>
                <w:lang w:val="en-GB"/>
              </w:rPr>
            </w:pPr>
            <w:r w:rsidRPr="002C3C62">
              <w:rPr>
                <w:rStyle w:val="CodeSnippet"/>
              </w:rPr>
              <w:t xml:space="preserve">            node: tosca.samples.nodes.MyAbstractMessagingSystem</w:t>
            </w:r>
          </w:p>
          <w:p w14:paraId="1ADCB663" w14:textId="77777777" w:rsidR="00841FF2" w:rsidRPr="002C3C62" w:rsidRDefault="00841FF2" w:rsidP="00841FF2">
            <w:pPr>
              <w:rPr>
                <w:rStyle w:val="CodeSnippet"/>
                <w:lang w:val="en-GB"/>
              </w:rPr>
            </w:pPr>
            <w:r w:rsidRPr="002C3C62">
              <w:rPr>
                <w:rStyle w:val="CodeSnippet"/>
              </w:rPr>
              <w:t xml:space="preserve">            node_filter:</w:t>
            </w:r>
          </w:p>
          <w:p w14:paraId="204DC4F7" w14:textId="77777777" w:rsidR="00841FF2" w:rsidRPr="002C3C62" w:rsidRDefault="00841FF2" w:rsidP="00841FF2">
            <w:pPr>
              <w:rPr>
                <w:rStyle w:val="CodeSnippet"/>
                <w:lang w:val="en-GB"/>
              </w:rPr>
            </w:pPr>
            <w:r w:rsidRPr="002C3C62">
              <w:rPr>
                <w:rStyle w:val="CodeSnippet"/>
              </w:rPr>
              <w:t xml:space="preserve">              properties:</w:t>
            </w:r>
          </w:p>
          <w:p w14:paraId="6289F8C4" w14:textId="77777777" w:rsidR="00841FF2" w:rsidRPr="002C3C62" w:rsidRDefault="00841FF2" w:rsidP="00841FF2">
            <w:pPr>
              <w:rPr>
                <w:rStyle w:val="CodeSnippet"/>
                <w:lang w:val="en-GB"/>
              </w:rPr>
            </w:pPr>
            <w:r w:rsidRPr="002C3C62">
              <w:rPr>
                <w:rStyle w:val="CodeSnippet"/>
              </w:rPr>
              <w:t xml:space="preserve">                - scaling: { valid_values: [manual, auto] }</w:t>
            </w:r>
          </w:p>
          <w:p w14:paraId="62196A84" w14:textId="77777777" w:rsidR="00841FF2" w:rsidRPr="002C3C62" w:rsidRDefault="00841FF2" w:rsidP="00841FF2">
            <w:pPr>
              <w:rPr>
                <w:rStyle w:val="CodeSnippet"/>
                <w:lang w:val="en-GB"/>
              </w:rPr>
            </w:pPr>
            <w:r w:rsidRPr="002C3C62">
              <w:rPr>
                <w:rStyle w:val="CodeSnippet"/>
              </w:rPr>
              <w:t xml:space="preserve">                - highly_available: { equal: true }</w:t>
            </w:r>
          </w:p>
          <w:p w14:paraId="041838B3" w14:textId="77777777" w:rsidR="00841FF2" w:rsidRPr="002C3C62" w:rsidRDefault="00841FF2" w:rsidP="00841FF2">
            <w:pPr>
              <w:rPr>
                <w:rStyle w:val="CodeSnippet"/>
                <w:lang w:val="en-GB"/>
              </w:rPr>
            </w:pPr>
            <w:r w:rsidRPr="002C3C62">
              <w:rPr>
                <w:rStyle w:val="CodeSnippet"/>
              </w:rPr>
              <w:t xml:space="preserve">              capabilities:</w:t>
            </w:r>
          </w:p>
          <w:p w14:paraId="3043F056" w14:textId="77777777" w:rsidR="00841FF2" w:rsidRPr="002C3C62" w:rsidRDefault="00841FF2" w:rsidP="00841FF2">
            <w:pPr>
              <w:rPr>
                <w:rStyle w:val="CodeSnippet"/>
                <w:lang w:val="en-GB"/>
              </w:rPr>
            </w:pPr>
            <w:r w:rsidRPr="002C3C62">
              <w:rPr>
                <w:rStyle w:val="CodeSnippet"/>
              </w:rPr>
              <w:t xml:space="preserve">                - tosca.samples.capabilities.MyMessagingEndpoint:</w:t>
            </w:r>
          </w:p>
          <w:p w14:paraId="3967EDC2" w14:textId="77777777" w:rsidR="00841FF2" w:rsidRPr="002C3C62" w:rsidRDefault="00841FF2" w:rsidP="00841FF2">
            <w:pPr>
              <w:rPr>
                <w:rStyle w:val="CodeSnippet"/>
                <w:lang w:val="en-GB"/>
              </w:rPr>
            </w:pPr>
            <w:r w:rsidRPr="002C3C62">
              <w:rPr>
                <w:rStyle w:val="CodeSnippet"/>
              </w:rPr>
              <w:t xml:space="preserve">                    properties:</w:t>
            </w:r>
          </w:p>
          <w:p w14:paraId="6318EF23" w14:textId="77777777" w:rsidR="00841FF2" w:rsidRPr="002C3C62" w:rsidRDefault="00841FF2" w:rsidP="00841FF2">
            <w:pPr>
              <w:rPr>
                <w:rStyle w:val="CodeSnippet"/>
                <w:lang w:val="en-GB"/>
              </w:rPr>
            </w:pPr>
            <w:r w:rsidRPr="002C3C62">
              <w:rPr>
                <w:rStyle w:val="CodeSnippet"/>
              </w:rPr>
              <w:t xml:space="preserve">                      - throughput: { greater_than: 10 }</w:t>
            </w:r>
            <w:r w:rsidRPr="002C3C62">
              <w:t xml:space="preserve"> </w:t>
            </w:r>
          </w:p>
        </w:tc>
      </w:tr>
    </w:tbl>
    <w:p w14:paraId="286B16D6" w14:textId="77777777" w:rsidR="00841FF2" w:rsidRDefault="00841FF2" w:rsidP="00841FF2">
      <w:r>
        <w:t>In order to fulfill the messaging endpoint target the orchestrator will have to add a node template from a type that derives from MyAbstractMessagingSystem (as specified within the node filter node property) and that defines constraints that are compatible with the ones specified on the node filter.</w:t>
      </w:r>
    </w:p>
    <w:p w14:paraId="2F57E22A" w14:textId="77777777" w:rsidR="00841FF2" w:rsidRPr="00897CE9" w:rsidRDefault="00841FF2" w:rsidP="00841FF2">
      <w:pPr>
        <w:rPr>
          <w:lang w:val="en-GB"/>
        </w:rPr>
      </w:pPr>
      <w:r>
        <w:t xml:space="preserve">In the defined type catalog the only type that fulfill all </w:t>
      </w:r>
      <w:r w:rsidRPr="00897CE9">
        <w:rPr>
          <w:lang w:val="en-GB"/>
        </w:rPr>
        <w:t xml:space="preserve">constraints is the </w:t>
      </w:r>
      <w:r w:rsidRPr="002C3C62">
        <w:t>MyMessagingServiceSystem</w:t>
      </w:r>
      <w:r w:rsidRPr="00897CE9">
        <w:rPr>
          <w:lang w:val="en-GB"/>
        </w:rPr>
        <w:t xml:space="preserve"> node.</w:t>
      </w:r>
    </w:p>
    <w:p w14:paraId="598C379A" w14:textId="77777777" w:rsidR="00841FF2" w:rsidRPr="00897CE9" w:rsidRDefault="00841FF2" w:rsidP="00841FF2">
      <w:pPr>
        <w:rPr>
          <w:lang w:val="en-GB"/>
        </w:rPr>
      </w:pPr>
    </w:p>
    <w:p w14:paraId="733E00AF" w14:textId="77777777" w:rsidR="00841FF2" w:rsidRDefault="00841FF2" w:rsidP="00841FF2">
      <w:pPr>
        <w:pStyle w:val="Heading4"/>
      </w:pPr>
      <w:r>
        <w:t>Matching a node filter target against a type catalog with substitution</w:t>
      </w:r>
    </w:p>
    <w:p w14:paraId="2CAD2F70" w14:textId="77777777" w:rsidR="00841FF2" w:rsidRDefault="00841FF2" w:rsidP="00841FF2">
      <w:r>
        <w:t>TOSCA allows the definition of a type implementation through a substitution template. In this case the specified topology templates becomes a type in the catalog. From this type an orchestrator may define some pre-defined templates or even running services if instanciated. In the following example we will consider the same user template as in the previous example as well as the same abstract types. However the implemented type will be defined through the following topology template:</w:t>
      </w:r>
    </w:p>
    <w:p w14:paraId="0B01AAE4" w14:textId="77777777" w:rsidR="00841FF2" w:rsidRPr="00E37E20" w:rsidRDefault="00841FF2" w:rsidP="00841FF2"/>
    <w:p w14:paraId="5A05A0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05637ECA" w14:textId="77777777" w:rsidTr="00841FF2">
        <w:tc>
          <w:tcPr>
            <w:tcW w:w="9576" w:type="dxa"/>
            <w:shd w:val="clear" w:color="auto" w:fill="D9D9D9" w:themeFill="background1" w:themeFillShade="D9"/>
          </w:tcPr>
          <w:p w14:paraId="24DB0266" w14:textId="77777777" w:rsidR="00841FF2" w:rsidRPr="00E37E20" w:rsidRDefault="00841FF2" w:rsidP="00841FF2">
            <w:pPr>
              <w:rPr>
                <w:rStyle w:val="CodeSnippet"/>
                <w:lang w:val="en-GB"/>
              </w:rPr>
            </w:pPr>
            <w:r w:rsidRPr="00E37E20">
              <w:rPr>
                <w:rStyle w:val="CodeSnippet"/>
                <w:lang w:val="en-GB"/>
              </w:rPr>
              <w:t>tosca_definitions_version: tosca_simple_yaml_1_0</w:t>
            </w:r>
          </w:p>
          <w:p w14:paraId="00F7C273" w14:textId="77777777" w:rsidR="00841FF2" w:rsidRPr="00E37E20" w:rsidRDefault="00841FF2" w:rsidP="00841FF2">
            <w:pPr>
              <w:rPr>
                <w:rStyle w:val="CodeSnippet"/>
                <w:lang w:val="en-GB"/>
              </w:rPr>
            </w:pPr>
          </w:p>
          <w:p w14:paraId="3BEB5C84" w14:textId="77777777" w:rsidR="00841FF2" w:rsidRPr="001352C1" w:rsidRDefault="00841FF2" w:rsidP="00841FF2">
            <w:pPr>
              <w:rPr>
                <w:rFonts w:ascii="Consolas" w:hAnsi="Consolas"/>
                <w:lang w:val="en-GB"/>
              </w:rPr>
            </w:pPr>
            <w:r w:rsidRPr="001352C1">
              <w:rPr>
                <w:rFonts w:ascii="Consolas" w:hAnsi="Consolas"/>
              </w:rPr>
              <w:t>topology_template:</w:t>
            </w:r>
          </w:p>
          <w:p w14:paraId="4F490A45" w14:textId="77777777" w:rsidR="00841FF2" w:rsidRPr="001352C1" w:rsidRDefault="00841FF2" w:rsidP="00841FF2">
            <w:pPr>
              <w:rPr>
                <w:rFonts w:ascii="Consolas" w:hAnsi="Consolas"/>
                <w:lang w:val="en-GB"/>
              </w:rPr>
            </w:pPr>
            <w:r w:rsidRPr="001352C1">
              <w:rPr>
                <w:rFonts w:ascii="Consolas" w:hAnsi="Consolas"/>
              </w:rPr>
              <w:t xml:space="preserve">  inputs:</w:t>
            </w:r>
          </w:p>
          <w:p w14:paraId="401BE7F6" w14:textId="77777777" w:rsidR="00841FF2" w:rsidRPr="001352C1" w:rsidRDefault="00841FF2" w:rsidP="00841FF2">
            <w:pPr>
              <w:rPr>
                <w:rFonts w:ascii="Consolas" w:hAnsi="Consolas"/>
                <w:lang w:val="en-GB"/>
              </w:rPr>
            </w:pPr>
            <w:r w:rsidRPr="001352C1">
              <w:rPr>
                <w:rFonts w:ascii="Consolas" w:hAnsi="Consolas"/>
              </w:rPr>
              <w:t xml:space="preserve">    # Nodes in this topology can be configured to enable auto-scaling or not</w:t>
            </w:r>
          </w:p>
          <w:p w14:paraId="099E9B9E" w14:textId="77777777" w:rsidR="00841FF2" w:rsidRPr="001352C1" w:rsidRDefault="00841FF2" w:rsidP="00841FF2">
            <w:pPr>
              <w:rPr>
                <w:rFonts w:ascii="Consolas" w:hAnsi="Consolas"/>
                <w:lang w:val="en-GB"/>
              </w:rPr>
            </w:pPr>
            <w:r w:rsidRPr="001352C1">
              <w:rPr>
                <w:rFonts w:ascii="Consolas" w:hAnsi="Consolas"/>
              </w:rPr>
              <w:t xml:space="preserve">    scaling_input :</w:t>
            </w:r>
          </w:p>
          <w:p w14:paraId="24C4A84F" w14:textId="77777777" w:rsidR="00841FF2" w:rsidRPr="001352C1" w:rsidRDefault="00841FF2" w:rsidP="00841FF2">
            <w:pPr>
              <w:rPr>
                <w:rFonts w:ascii="Consolas" w:hAnsi="Consolas"/>
                <w:lang w:val="en-GB"/>
              </w:rPr>
            </w:pPr>
            <w:r w:rsidRPr="001352C1">
              <w:rPr>
                <w:rFonts w:ascii="Consolas" w:hAnsi="Consolas"/>
              </w:rPr>
              <w:t xml:space="preserve">        type: string</w:t>
            </w:r>
          </w:p>
          <w:p w14:paraId="2779A31C" w14:textId="77777777" w:rsidR="00841FF2" w:rsidRPr="001352C1" w:rsidRDefault="00841FF2" w:rsidP="00841FF2">
            <w:pPr>
              <w:rPr>
                <w:rFonts w:ascii="Consolas" w:hAnsi="Consolas"/>
                <w:lang w:val="en-GB"/>
              </w:rPr>
            </w:pPr>
            <w:r w:rsidRPr="001352C1">
              <w:rPr>
                <w:rFonts w:ascii="Consolas" w:hAnsi="Consolas"/>
              </w:rPr>
              <w:t xml:space="preserve">        required: true</w:t>
            </w:r>
          </w:p>
          <w:p w14:paraId="00733CCC"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FF0067E"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6360C4F" w14:textId="77777777" w:rsidR="00841FF2" w:rsidRPr="001352C1" w:rsidRDefault="00841FF2" w:rsidP="00841FF2">
            <w:pPr>
              <w:rPr>
                <w:rFonts w:ascii="Consolas" w:hAnsi="Consolas"/>
                <w:lang w:val="en-GB"/>
              </w:rPr>
            </w:pPr>
            <w:r w:rsidRPr="001352C1">
              <w:rPr>
                <w:rFonts w:ascii="Consolas" w:hAnsi="Consolas"/>
              </w:rPr>
              <w:t> </w:t>
            </w:r>
          </w:p>
          <w:p w14:paraId="3282ED4B" w14:textId="77777777" w:rsidR="00841FF2" w:rsidRPr="001352C1" w:rsidRDefault="00841FF2" w:rsidP="00841FF2">
            <w:pPr>
              <w:rPr>
                <w:rFonts w:ascii="Consolas" w:hAnsi="Consolas"/>
                <w:lang w:val="en-GB"/>
              </w:rPr>
            </w:pPr>
            <w:r w:rsidRPr="001352C1">
              <w:rPr>
                <w:rFonts w:ascii="Consolas" w:hAnsi="Consolas"/>
              </w:rPr>
              <w:t xml:space="preserve">  substitution_mappings:</w:t>
            </w:r>
          </w:p>
          <w:p w14:paraId="63D631BB" w14:textId="77777777" w:rsidR="00841FF2" w:rsidRPr="001352C1" w:rsidRDefault="00841FF2" w:rsidP="00841FF2">
            <w:pPr>
              <w:rPr>
                <w:rFonts w:ascii="Consolas" w:hAnsi="Consolas"/>
                <w:lang w:val="en-GB"/>
              </w:rPr>
            </w:pPr>
            <w:r w:rsidRPr="001352C1">
              <w:rPr>
                <w:rFonts w:ascii="Consolas" w:hAnsi="Consolas"/>
              </w:rPr>
              <w:t xml:space="preserve">    node_type: tosca.samples.nodes.MyAbstractMessagingSystem</w:t>
            </w:r>
          </w:p>
          <w:p w14:paraId="2B3ECAD2"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22F7A5BE" w14:textId="77777777" w:rsidR="00841FF2" w:rsidRPr="001352C1" w:rsidRDefault="00841FF2" w:rsidP="00841FF2">
            <w:pPr>
              <w:rPr>
                <w:rFonts w:ascii="Consolas" w:hAnsi="Consolas"/>
                <w:lang w:val="en-GB"/>
              </w:rPr>
            </w:pPr>
            <w:r w:rsidRPr="001352C1">
              <w:rPr>
                <w:rFonts w:ascii="Consolas" w:hAnsi="Consolas"/>
              </w:rPr>
              <w:t xml:space="preserve">      scaling: [ scaling_input ]</w:t>
            </w:r>
          </w:p>
          <w:p w14:paraId="119E407E" w14:textId="77777777" w:rsidR="00841FF2" w:rsidRPr="001352C1" w:rsidRDefault="00841FF2" w:rsidP="00841FF2">
            <w:pPr>
              <w:rPr>
                <w:rFonts w:ascii="Consolas" w:hAnsi="Consolas"/>
                <w:lang w:val="en-GB"/>
              </w:rPr>
            </w:pPr>
            <w:r w:rsidRPr="001352C1">
              <w:rPr>
                <w:rFonts w:ascii="Consolas" w:hAnsi="Consolas"/>
              </w:rPr>
              <w:t xml:space="preserve">      highly_available: true</w:t>
            </w:r>
          </w:p>
          <w:p w14:paraId="7F1CECC6" w14:textId="77777777" w:rsidR="00841FF2" w:rsidRPr="001352C1" w:rsidRDefault="00841FF2" w:rsidP="00841FF2">
            <w:pPr>
              <w:rPr>
                <w:rFonts w:ascii="Consolas" w:hAnsi="Consolas"/>
                <w:lang w:val="en-GB"/>
              </w:rPr>
            </w:pPr>
            <w:r w:rsidRPr="001352C1">
              <w:rPr>
                <w:rFonts w:ascii="Consolas" w:hAnsi="Consolas"/>
              </w:rPr>
              <w:t xml:space="preserve">    capabilities:</w:t>
            </w:r>
          </w:p>
          <w:p w14:paraId="13B46151" w14:textId="77777777" w:rsidR="00841FF2" w:rsidRPr="001352C1" w:rsidRDefault="00841FF2" w:rsidP="00841FF2">
            <w:pPr>
              <w:rPr>
                <w:rFonts w:ascii="Consolas" w:hAnsi="Consolas"/>
                <w:lang w:val="en-GB"/>
              </w:rPr>
            </w:pPr>
            <w:r w:rsidRPr="001352C1">
              <w:rPr>
                <w:rFonts w:ascii="Consolas" w:hAnsi="Consolas"/>
              </w:rPr>
              <w:t xml:space="preserve">      messaging : [ my_load_balancer, load_balanced_messaging_endpoint]</w:t>
            </w:r>
          </w:p>
          <w:p w14:paraId="0A061DCC" w14:textId="77777777" w:rsidR="00841FF2" w:rsidRPr="001352C1" w:rsidRDefault="00841FF2" w:rsidP="00841FF2">
            <w:pPr>
              <w:rPr>
                <w:rFonts w:ascii="Consolas" w:hAnsi="Consolas"/>
                <w:lang w:val="en-GB"/>
              </w:rPr>
            </w:pPr>
            <w:r w:rsidRPr="001352C1">
              <w:rPr>
                <w:rFonts w:ascii="Consolas" w:hAnsi="Consolas"/>
              </w:rPr>
              <w:t xml:space="preserve">  node_templates:</w:t>
            </w:r>
          </w:p>
          <w:p w14:paraId="27B1C585" w14:textId="77777777" w:rsidR="00841FF2" w:rsidRPr="001352C1" w:rsidRDefault="00841FF2" w:rsidP="00841FF2">
            <w:pPr>
              <w:rPr>
                <w:rFonts w:ascii="Consolas" w:hAnsi="Consolas"/>
                <w:lang w:val="en-GB"/>
              </w:rPr>
            </w:pPr>
            <w:r w:rsidRPr="001352C1">
              <w:rPr>
                <w:rFonts w:ascii="Consolas" w:hAnsi="Consolas"/>
              </w:rPr>
              <w:t xml:space="preserve">    my_load_balancer:</w:t>
            </w:r>
          </w:p>
          <w:p w14:paraId="69F351CF" w14:textId="77777777" w:rsidR="00841FF2" w:rsidRPr="001352C1" w:rsidRDefault="00841FF2" w:rsidP="00841FF2">
            <w:pPr>
              <w:rPr>
                <w:rFonts w:ascii="Consolas" w:hAnsi="Consolas"/>
                <w:lang w:val="en-GB"/>
              </w:rPr>
            </w:pPr>
            <w:r w:rsidRPr="001352C1">
              <w:rPr>
                <w:rFonts w:ascii="Consolas" w:hAnsi="Consolas"/>
              </w:rPr>
              <w:t xml:space="preserve">    </w:t>
            </w:r>
            <w:r w:rsidRPr="001352C1">
              <w:rPr>
                <w:rFonts w:ascii="Consolas" w:hAnsi="Consolas"/>
                <w:lang w:val="en-GB"/>
              </w:rPr>
              <w:t xml:space="preserve">  type: </w:t>
            </w:r>
            <w:r w:rsidRPr="001352C1">
              <w:rPr>
                <w:rFonts w:ascii="Consolas" w:hAnsi="Consolas"/>
              </w:rPr>
              <w:t>tosca.samples.nodes.MyLoadBalancer</w:t>
            </w:r>
          </w:p>
          <w:p w14:paraId="369671E1" w14:textId="77777777" w:rsidR="00841FF2" w:rsidRPr="001352C1" w:rsidRDefault="00841FF2" w:rsidP="00841FF2">
            <w:pPr>
              <w:rPr>
                <w:rFonts w:ascii="Consolas" w:hAnsi="Consolas"/>
                <w:lang w:val="en-GB"/>
              </w:rPr>
            </w:pPr>
            <w:r w:rsidRPr="001352C1">
              <w:rPr>
                <w:rFonts w:ascii="Consolas" w:hAnsi="Consolas"/>
              </w:rPr>
              <w:t xml:space="preserve">      capability:</w:t>
            </w:r>
          </w:p>
          <w:p w14:paraId="449B8BFF" w14:textId="77777777" w:rsidR="00841FF2" w:rsidRPr="001352C1" w:rsidRDefault="00841FF2" w:rsidP="00841FF2">
            <w:pPr>
              <w:rPr>
                <w:rFonts w:ascii="Consolas" w:hAnsi="Consolas"/>
                <w:lang w:val="en-GB"/>
              </w:rPr>
            </w:pPr>
            <w:r w:rsidRPr="001352C1">
              <w:rPr>
                <w:rFonts w:ascii="Consolas" w:hAnsi="Consolas"/>
              </w:rPr>
              <w:t xml:space="preserve">        load_balanced_messaging_endpoint: tosca.samples.capabilities.MyMessagingEndpoint</w:t>
            </w:r>
          </w:p>
          <w:p w14:paraId="1E568583" w14:textId="77777777" w:rsidR="00841FF2" w:rsidRPr="001352C1" w:rsidRDefault="00841FF2" w:rsidP="00841FF2">
            <w:pPr>
              <w:rPr>
                <w:rFonts w:ascii="Consolas" w:hAnsi="Consolas"/>
                <w:lang w:val="en-GB"/>
              </w:rPr>
            </w:pPr>
            <w:r w:rsidRPr="001352C1">
              <w:rPr>
                <w:rFonts w:ascii="Consolas" w:hAnsi="Consolas"/>
                <w:lang w:val="en-GB"/>
              </w:rPr>
              <w:t xml:space="preserve">    my_other_node_that_trigger_a_service_somewhere:</w:t>
            </w:r>
          </w:p>
          <w:p w14:paraId="784CBE30" w14:textId="77777777" w:rsidR="00841FF2" w:rsidRPr="001352C1" w:rsidRDefault="00841FF2" w:rsidP="00841FF2">
            <w:pPr>
              <w:rPr>
                <w:rFonts w:ascii="Consolas" w:hAnsi="Consolas"/>
                <w:lang w:val="en-GB"/>
              </w:rPr>
            </w:pPr>
            <w:r w:rsidRPr="001352C1">
              <w:rPr>
                <w:rFonts w:ascii="Consolas" w:hAnsi="Consolas"/>
                <w:lang w:val="en-GB"/>
              </w:rPr>
              <w:t xml:space="preserve">      type: org.custom.Type</w:t>
            </w:r>
          </w:p>
          <w:p w14:paraId="33294235"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0DDAE04" w14:textId="77777777" w:rsidR="00841FF2" w:rsidRPr="001352C1" w:rsidRDefault="00841FF2" w:rsidP="00841FF2">
            <w:pPr>
              <w:rPr>
                <w:rFonts w:ascii="Consolas" w:hAnsi="Consolas"/>
                <w:lang w:val="en-GB"/>
              </w:rPr>
            </w:pPr>
            <w:r w:rsidRPr="001352C1">
              <w:rPr>
                <w:rFonts w:ascii="Consolas" w:hAnsi="Consolas"/>
                <w:lang w:val="en-GB"/>
              </w:rPr>
              <w:t xml:space="preserve">        my_scaling_info: get_input { </w:t>
            </w:r>
            <w:r w:rsidRPr="001352C1">
              <w:rPr>
                <w:rFonts w:ascii="Consolas" w:hAnsi="Consolas"/>
              </w:rPr>
              <w:t xml:space="preserve">scaling </w:t>
            </w:r>
            <w:r w:rsidRPr="001352C1">
              <w:rPr>
                <w:rFonts w:ascii="Consolas" w:hAnsi="Consolas"/>
                <w:lang w:val="en-GB"/>
              </w:rPr>
              <w:t>}</w:t>
            </w:r>
          </w:p>
          <w:p w14:paraId="6369A339" w14:textId="77777777" w:rsidR="00841FF2" w:rsidRPr="001352C1" w:rsidRDefault="00841FF2" w:rsidP="00841FF2">
            <w:pPr>
              <w:rPr>
                <w:rFonts w:ascii="Consolas" w:hAnsi="Consolas"/>
                <w:lang w:val="en-GB"/>
              </w:rPr>
            </w:pPr>
            <w:r w:rsidRPr="001352C1">
              <w:rPr>
                <w:rFonts w:ascii="Consolas" w:hAnsi="Consolas"/>
                <w:lang w:val="en-GB"/>
              </w:rPr>
              <w:t xml:space="preserve">    my_other_node:</w:t>
            </w:r>
          </w:p>
          <w:p w14:paraId="66A79E64" w14:textId="77777777" w:rsidR="00841FF2" w:rsidRPr="001352C1" w:rsidRDefault="00841FF2" w:rsidP="00841FF2">
            <w:pPr>
              <w:rPr>
                <w:rFonts w:ascii="Consolas" w:hAnsi="Consolas"/>
                <w:lang w:val="en-GB"/>
              </w:rPr>
            </w:pPr>
            <w:r w:rsidRPr="001352C1">
              <w:rPr>
                <w:rFonts w:ascii="Consolas" w:hAnsi="Consolas"/>
                <w:lang w:val="en-GB"/>
              </w:rPr>
              <w:t xml:space="preserve">      type: org.something.Type:</w:t>
            </w:r>
          </w:p>
          <w:p w14:paraId="4774569E"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52BC1A4" w14:textId="77777777" w:rsidR="00841FF2" w:rsidRPr="001352C1" w:rsidRDefault="00841FF2" w:rsidP="00841FF2">
            <w:pPr>
              <w:rPr>
                <w:rFonts w:ascii="Consolas" w:hAnsi="Consolas"/>
                <w:lang w:val="en-GB"/>
              </w:rPr>
            </w:pPr>
            <w:r w:rsidRPr="001352C1">
              <w:rPr>
                <w:rFonts w:ascii="Consolas" w:hAnsi="Consolas"/>
                <w:lang w:val="en-GB"/>
              </w:rPr>
              <w:t xml:space="preserve">        my_other_scaled_prop: get_input { scaling }</w:t>
            </w:r>
          </w:p>
          <w:p w14:paraId="0AB08D0B" w14:textId="77777777" w:rsidR="00841FF2" w:rsidRPr="001352C1" w:rsidRDefault="00841FF2" w:rsidP="00841FF2">
            <w:pPr>
              <w:rPr>
                <w:rFonts w:ascii="Consolas" w:hAnsi="Consolas"/>
                <w:lang w:val="en-GB"/>
              </w:rPr>
            </w:pPr>
            <w:r w:rsidRPr="001352C1">
              <w:rPr>
                <w:rFonts w:ascii="Consolas" w:hAnsi="Consolas"/>
                <w:lang w:val="en-GB"/>
              </w:rPr>
              <w:t xml:space="preserve">        another_prop: value</w:t>
            </w:r>
          </w:p>
          <w:p w14:paraId="321F9805" w14:textId="77777777" w:rsidR="00841FF2" w:rsidRPr="001352C1" w:rsidRDefault="00841FF2" w:rsidP="00841FF2">
            <w:pPr>
              <w:rPr>
                <w:rFonts w:ascii="Consolas" w:hAnsi="Consolas"/>
                <w:lang w:val="en-GB"/>
              </w:rPr>
            </w:pPr>
            <w:r w:rsidRPr="001352C1">
              <w:rPr>
                <w:rFonts w:ascii="Consolas" w:hAnsi="Consolas"/>
                <w:cs/>
                <w:lang w:bidi="mr-IN"/>
              </w:rPr>
              <w:t>…</w:t>
            </w:r>
            <w:r w:rsidRPr="001352C1">
              <w:rPr>
                <w:rFonts w:ascii="Consolas" w:hAnsi="Consolas"/>
                <w:lang w:val="en-GB"/>
              </w:rPr>
              <w:t xml:space="preserve"> other nodes templates</w:t>
            </w:r>
          </w:p>
          <w:p w14:paraId="0117B410" w14:textId="77777777" w:rsidR="00841FF2" w:rsidRPr="002C3C62" w:rsidRDefault="00841FF2" w:rsidP="00841FF2">
            <w:pPr>
              <w:rPr>
                <w:rStyle w:val="CodeSnippet"/>
                <w:lang w:val="en-GB"/>
              </w:rPr>
            </w:pPr>
          </w:p>
        </w:tc>
      </w:tr>
    </w:tbl>
    <w:p w14:paraId="5503CEF8" w14:textId="77777777" w:rsidR="00841FF2" w:rsidRDefault="00841FF2" w:rsidP="00841FF2"/>
    <w:p w14:paraId="0E27DF4A" w14:textId="77777777" w:rsidR="00841FF2" w:rsidRDefault="00841FF2" w:rsidP="00841FF2">
      <w:r>
        <w:t>This template from a substitution boundaries point of view would be equivalent to the following node type:</w:t>
      </w:r>
    </w:p>
    <w:p w14:paraId="2AADD048"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64BB5D74" w14:textId="77777777" w:rsidTr="00841FF2">
        <w:tc>
          <w:tcPr>
            <w:tcW w:w="9576" w:type="dxa"/>
            <w:shd w:val="clear" w:color="auto" w:fill="D9D9D9" w:themeFill="background1" w:themeFillShade="D9"/>
          </w:tcPr>
          <w:p w14:paraId="691C2F0C" w14:textId="77777777" w:rsidR="00841FF2" w:rsidRPr="001352C1" w:rsidRDefault="00841FF2" w:rsidP="00841FF2">
            <w:pPr>
              <w:rPr>
                <w:rStyle w:val="CodeSnippet"/>
                <w:lang w:val="en-GB"/>
              </w:rPr>
            </w:pPr>
            <w:r w:rsidRPr="001352C1">
              <w:rPr>
                <w:rStyle w:val="CodeSnippet"/>
                <w:lang w:val="en-GB"/>
              </w:rPr>
              <w:t>tosca_definitions_version: tosca_simple_yaml_1_0</w:t>
            </w:r>
          </w:p>
          <w:p w14:paraId="7945D7D7" w14:textId="77777777" w:rsidR="00841FF2" w:rsidRPr="001352C1" w:rsidRDefault="00841FF2" w:rsidP="00841FF2">
            <w:pPr>
              <w:rPr>
                <w:rStyle w:val="CodeSnippet"/>
                <w:lang w:val="en-GB"/>
              </w:rPr>
            </w:pPr>
          </w:p>
          <w:p w14:paraId="0776564F" w14:textId="77777777" w:rsidR="00841FF2" w:rsidRPr="001352C1" w:rsidRDefault="00841FF2" w:rsidP="00841FF2">
            <w:pPr>
              <w:rPr>
                <w:rFonts w:ascii="Consolas" w:hAnsi="Consolas"/>
                <w:lang w:val="en-GB"/>
              </w:rPr>
            </w:pPr>
            <w:r w:rsidRPr="001352C1">
              <w:rPr>
                <w:rFonts w:ascii="Consolas" w:hAnsi="Consolas"/>
              </w:rPr>
              <w:t>node_type:</w:t>
            </w:r>
          </w:p>
          <w:p w14:paraId="61D9CA45" w14:textId="77777777" w:rsidR="00841FF2" w:rsidRPr="001352C1" w:rsidRDefault="00841FF2" w:rsidP="00841FF2">
            <w:pPr>
              <w:rPr>
                <w:rFonts w:ascii="Consolas" w:hAnsi="Consolas"/>
                <w:lang w:val="en-GB"/>
              </w:rPr>
            </w:pPr>
            <w:r w:rsidRPr="001352C1">
              <w:rPr>
                <w:rFonts w:ascii="Consolas" w:hAnsi="Consolas"/>
              </w:rPr>
              <w:t xml:space="preserve">  my_node_resulting_from_topology</w:t>
            </w:r>
          </w:p>
          <w:p w14:paraId="7B31B465" w14:textId="77777777" w:rsidR="00841FF2" w:rsidRPr="001352C1" w:rsidRDefault="00841FF2" w:rsidP="00841FF2">
            <w:pPr>
              <w:rPr>
                <w:rFonts w:ascii="Consolas" w:hAnsi="Consolas"/>
                <w:lang w:val="en-GB"/>
              </w:rPr>
            </w:pPr>
            <w:r w:rsidRPr="001352C1">
              <w:rPr>
                <w:rFonts w:ascii="Consolas" w:hAnsi="Consolas"/>
              </w:rPr>
              <w:t xml:space="preserve">    # From topology_template -&gt; substitution_mappings -&gt; node_type</w:t>
            </w:r>
          </w:p>
          <w:p w14:paraId="3CE28625" w14:textId="77777777" w:rsidR="00841FF2" w:rsidRPr="001352C1" w:rsidRDefault="00841FF2" w:rsidP="00841FF2">
            <w:pPr>
              <w:rPr>
                <w:rFonts w:ascii="Consolas" w:hAnsi="Consolas"/>
                <w:lang w:val="en-GB"/>
              </w:rPr>
            </w:pPr>
            <w:r w:rsidRPr="001352C1">
              <w:rPr>
                <w:rFonts w:ascii="Consolas" w:hAnsi="Consolas"/>
              </w:rPr>
              <w:t xml:space="preserve">    derived_from: tosca.samples.nodes.MyAbstractMessagingSystem</w:t>
            </w:r>
          </w:p>
          <w:p w14:paraId="5941123B"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306544A4" w14:textId="77777777" w:rsidR="00841FF2" w:rsidRPr="001352C1" w:rsidRDefault="00841FF2" w:rsidP="00841FF2">
            <w:pPr>
              <w:rPr>
                <w:rFonts w:ascii="Consolas" w:hAnsi="Consolas"/>
                <w:lang w:val="en-GB"/>
              </w:rPr>
            </w:pPr>
            <w:r w:rsidRPr="001352C1">
              <w:rPr>
                <w:rFonts w:ascii="Consolas" w:hAnsi="Consolas"/>
              </w:rPr>
              <w:t xml:space="preserve">      scaling :</w:t>
            </w:r>
          </w:p>
          <w:p w14:paraId="38070DF0"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01AE792C"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D6B3D51" w14:textId="77777777" w:rsidR="00841FF2" w:rsidRPr="001352C1" w:rsidRDefault="00841FF2" w:rsidP="00841FF2">
            <w:pPr>
              <w:rPr>
                <w:rFonts w:ascii="Consolas" w:hAnsi="Consolas"/>
                <w:lang w:val="en-GB"/>
              </w:rPr>
            </w:pPr>
            <w:r w:rsidRPr="001352C1">
              <w:rPr>
                <w:rFonts w:ascii="Consolas" w:hAnsi="Consolas"/>
              </w:rPr>
              <w:t xml:space="preserve">      highly_available:</w:t>
            </w:r>
          </w:p>
          <w:p w14:paraId="361C05F9" w14:textId="77777777" w:rsidR="00841FF2" w:rsidRPr="001352C1" w:rsidRDefault="00841FF2" w:rsidP="00841FF2">
            <w:pPr>
              <w:rPr>
                <w:rFonts w:ascii="Consolas" w:hAnsi="Consolas"/>
                <w:lang w:val="en-GB"/>
              </w:rPr>
            </w:pPr>
            <w:r w:rsidRPr="001352C1">
              <w:rPr>
                <w:rFonts w:ascii="Consolas" w:hAnsi="Consolas"/>
              </w:rPr>
              <w:t xml:space="preserve">        default: true</w:t>
            </w:r>
          </w:p>
          <w:p w14:paraId="6C1DFF1D"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5D0FDAF" w14:textId="77777777" w:rsidR="00841FF2" w:rsidRPr="001352C1" w:rsidRDefault="00841FF2" w:rsidP="00841FF2">
            <w:pPr>
              <w:rPr>
                <w:rFonts w:ascii="Consolas" w:hAnsi="Consolas"/>
                <w:lang w:val="en-GB"/>
              </w:rPr>
            </w:pPr>
            <w:r w:rsidRPr="001352C1">
              <w:rPr>
                <w:rFonts w:ascii="Consolas" w:hAnsi="Consolas"/>
              </w:rPr>
              <w:t xml:space="preserve">            - equal: true</w:t>
            </w:r>
          </w:p>
          <w:p w14:paraId="4DA1100B" w14:textId="77777777" w:rsidR="00841FF2" w:rsidRPr="001352C1" w:rsidRDefault="00841FF2" w:rsidP="00841FF2">
            <w:pPr>
              <w:rPr>
                <w:rFonts w:ascii="Consolas" w:hAnsi="Consolas"/>
                <w:lang w:val="en-GB"/>
              </w:rPr>
            </w:pPr>
            <w:r w:rsidRPr="001352C1">
              <w:rPr>
                <w:rFonts w:ascii="Consolas" w:hAnsi="Consolas"/>
                <w:lang w:val="en-GB"/>
              </w:rPr>
              <w:t xml:space="preserve">      # Equivalent:</w:t>
            </w:r>
          </w:p>
          <w:p w14:paraId="36F15E4C" w14:textId="77777777" w:rsidR="00841FF2" w:rsidRPr="001352C1" w:rsidRDefault="00841FF2" w:rsidP="00841FF2">
            <w:pPr>
              <w:rPr>
                <w:rStyle w:val="CodeSnippet"/>
                <w:lang w:val="en-GB"/>
              </w:rPr>
            </w:pPr>
            <w:r w:rsidRPr="001352C1">
              <w:rPr>
                <w:rFonts w:ascii="Consolas" w:hAnsi="Consolas"/>
                <w:lang w:val="en-GB"/>
              </w:rPr>
              <w:t xml:space="preserve">      # implementation: The topology specified </w:t>
            </w:r>
            <w:r>
              <w:rPr>
                <w:rFonts w:ascii="Consolas" w:hAnsi="Consolas"/>
                <w:lang w:val="en-GB"/>
              </w:rPr>
              <w:t>above</w:t>
            </w:r>
          </w:p>
        </w:tc>
      </w:tr>
    </w:tbl>
    <w:p w14:paraId="02FD0ECD" w14:textId="77777777" w:rsidR="00841FF2" w:rsidRDefault="00841FF2" w:rsidP="00841FF2">
      <w:pPr>
        <w:rPr>
          <w:lang w:val="en-GB"/>
        </w:rPr>
      </w:pPr>
    </w:p>
    <w:p w14:paraId="412D71EA" w14:textId="77777777" w:rsidR="00841FF2" w:rsidRPr="001352C1" w:rsidRDefault="00841FF2" w:rsidP="00841FF2">
      <w:pPr>
        <w:rPr>
          <w:lang w:val="en-GB"/>
        </w:rPr>
      </w:pPr>
      <w:r>
        <w:rPr>
          <w:lang w:val="en-GB"/>
        </w:rPr>
        <w:t>In this example the orchestrator can select the topology template specified above as a valid match for the requested target node filter.</w:t>
      </w:r>
    </w:p>
    <w:p w14:paraId="0777F4A2" w14:textId="77777777" w:rsidR="00841FF2" w:rsidRDefault="00841FF2" w:rsidP="00841FF2">
      <w:pPr>
        <w:pStyle w:val="Heading2"/>
      </w:pPr>
      <w:bookmarkStart w:id="1809" w:name="_Toc500248072"/>
      <w:bookmarkStart w:id="1810" w:name="_Toc528072998"/>
      <w:r w:rsidRPr="00BE4624">
        <w:t>Post matching properties</w:t>
      </w:r>
      <w:bookmarkEnd w:id="1809"/>
      <w:bookmarkEnd w:id="1810"/>
    </w:p>
    <w:p w14:paraId="1FF08E12" w14:textId="77777777" w:rsidR="00841FF2" w:rsidRDefault="00841FF2" w:rsidP="00841FF2">
      <w:r>
        <w:t>It is possible that, even after matching, some properties have unset values, moreover some properties may be added by the type that is selected by the orchestrator and derives from the user requested type. In any case an orchestrator should not deploy a node that has some required properties undefined.</w:t>
      </w:r>
    </w:p>
    <w:p w14:paraId="59A11E8D" w14:textId="4C11A92D" w:rsidR="00841FF2" w:rsidRPr="00BE4624" w:rsidRDefault="00841FF2" w:rsidP="00841FF2">
      <w:r>
        <w:t>Based on the orchestrator capabilities it could be possible to assign values to the properties (either required or not required) of the node after the matching, including properties added by the selected implementation node. Note that theses capabilities are not mandatory and that as properties depends from the actual result of the matching it is not possible to ship them with the template. Therefore there is no standard for defining theses additional properties and the mean of providing them will be specific to the orchestrator implementation.</w:t>
      </w:r>
    </w:p>
    <w:p w14:paraId="151DF73E" w14:textId="77777777" w:rsidR="00841FF2" w:rsidRPr="007E1EAE" w:rsidRDefault="00841FF2" w:rsidP="00841FF2">
      <w:pPr>
        <w:pStyle w:val="Heading1"/>
      </w:pPr>
      <w:bookmarkStart w:id="1811" w:name="_Toc500248073"/>
      <w:bookmarkStart w:id="1812" w:name="_Toc528072999"/>
      <w:r w:rsidRPr="007E1EAE">
        <w:lastRenderedPageBreak/>
        <w:t>Conformance</w:t>
      </w:r>
      <w:bookmarkEnd w:id="1784"/>
      <w:bookmarkEnd w:id="1785"/>
      <w:bookmarkEnd w:id="1786"/>
      <w:bookmarkEnd w:id="1787"/>
      <w:bookmarkEnd w:id="1788"/>
      <w:bookmarkEnd w:id="1789"/>
      <w:bookmarkEnd w:id="1811"/>
      <w:bookmarkEnd w:id="1812"/>
    </w:p>
    <w:p w14:paraId="39A2CE34" w14:textId="77777777" w:rsidR="00841FF2" w:rsidRPr="007E1EAE" w:rsidRDefault="00841FF2" w:rsidP="00841FF2">
      <w:pPr>
        <w:pStyle w:val="Heading2"/>
      </w:pPr>
      <w:bookmarkStart w:id="1813" w:name="_Toc302251742"/>
      <w:bookmarkStart w:id="1814" w:name="_Toc310749136"/>
      <w:bookmarkStart w:id="1815" w:name="_Toc313780971"/>
      <w:bookmarkStart w:id="1816" w:name="_Toc322703215"/>
      <w:bookmarkStart w:id="1817" w:name="_Toc454457961"/>
      <w:bookmarkStart w:id="1818" w:name="_Toc454458760"/>
      <w:bookmarkStart w:id="1819" w:name="_Toc500248074"/>
      <w:bookmarkStart w:id="1820" w:name="_Toc528073000"/>
      <w:r w:rsidRPr="007E1EAE">
        <w:t>Conformance Targets</w:t>
      </w:r>
      <w:bookmarkEnd w:id="1813"/>
      <w:bookmarkEnd w:id="1814"/>
      <w:bookmarkEnd w:id="1815"/>
      <w:bookmarkEnd w:id="1816"/>
      <w:bookmarkEnd w:id="1817"/>
      <w:bookmarkEnd w:id="1818"/>
      <w:bookmarkEnd w:id="1819"/>
      <w:bookmarkEnd w:id="1820"/>
    </w:p>
    <w:p w14:paraId="35CD8213" w14:textId="77777777" w:rsidR="00841FF2" w:rsidRPr="007E1EAE" w:rsidRDefault="00841FF2" w:rsidP="00841FF2">
      <w:r w:rsidRPr="007E1EAE">
        <w:t>The implementations subject to conformance are those introduced in Section 11.3 “Implementations”. They are listed here for convenience:</w:t>
      </w:r>
    </w:p>
    <w:p w14:paraId="2803DCEF" w14:textId="77777777" w:rsidR="00841FF2" w:rsidRPr="007E1EAE" w:rsidRDefault="00841FF2" w:rsidP="00971CED">
      <w:pPr>
        <w:pStyle w:val="ListParagraph"/>
        <w:numPr>
          <w:ilvl w:val="0"/>
          <w:numId w:val="69"/>
        </w:numPr>
        <w:spacing w:after="200"/>
      </w:pPr>
      <w:r w:rsidRPr="007E1EAE">
        <w:t>TOSCA YAML service template</w:t>
      </w:r>
    </w:p>
    <w:p w14:paraId="373F81FC" w14:textId="77777777" w:rsidR="00841FF2" w:rsidRPr="007E1EAE" w:rsidRDefault="00841FF2" w:rsidP="00971CED">
      <w:pPr>
        <w:pStyle w:val="ListParagraph"/>
        <w:numPr>
          <w:ilvl w:val="0"/>
          <w:numId w:val="69"/>
        </w:numPr>
        <w:spacing w:after="200"/>
      </w:pPr>
      <w:r w:rsidRPr="007E1EAE">
        <w:t>TOSCA processor</w:t>
      </w:r>
    </w:p>
    <w:p w14:paraId="1A6A6D20" w14:textId="77777777" w:rsidR="00841FF2" w:rsidRPr="007E1EAE" w:rsidRDefault="00841FF2" w:rsidP="00971CED">
      <w:pPr>
        <w:pStyle w:val="ListParagraph"/>
        <w:numPr>
          <w:ilvl w:val="0"/>
          <w:numId w:val="69"/>
        </w:numPr>
        <w:spacing w:after="200"/>
      </w:pPr>
      <w:r w:rsidRPr="007E1EAE">
        <w:t>TOSCA orchestrator (also called orchestration engine)</w:t>
      </w:r>
    </w:p>
    <w:p w14:paraId="7FE93086" w14:textId="77777777" w:rsidR="00841FF2" w:rsidRPr="007E1EAE" w:rsidRDefault="00841FF2" w:rsidP="00971CED">
      <w:pPr>
        <w:pStyle w:val="ListParagraph"/>
        <w:numPr>
          <w:ilvl w:val="0"/>
          <w:numId w:val="69"/>
        </w:numPr>
        <w:spacing w:after="200"/>
      </w:pPr>
      <w:r w:rsidRPr="007E1EAE">
        <w:t>TOSCA generator</w:t>
      </w:r>
    </w:p>
    <w:p w14:paraId="2FF784F5" w14:textId="77777777" w:rsidR="00841FF2" w:rsidRPr="007E1EAE" w:rsidRDefault="00841FF2" w:rsidP="00971CED">
      <w:pPr>
        <w:pStyle w:val="ListParagraph"/>
        <w:numPr>
          <w:ilvl w:val="0"/>
          <w:numId w:val="69"/>
        </w:numPr>
        <w:spacing w:after="200"/>
      </w:pPr>
      <w:r w:rsidRPr="007E1EAE">
        <w:t>TOSCA archive</w:t>
      </w:r>
    </w:p>
    <w:p w14:paraId="45B483A5" w14:textId="77777777" w:rsidR="00841FF2" w:rsidRPr="007E1EAE" w:rsidRDefault="00841FF2" w:rsidP="00841FF2">
      <w:pPr>
        <w:pStyle w:val="Heading2"/>
      </w:pPr>
      <w:bookmarkStart w:id="1821" w:name="_Toc302251743"/>
      <w:bookmarkStart w:id="1822" w:name="_Toc310749137"/>
      <w:bookmarkStart w:id="1823" w:name="_Toc313780972"/>
      <w:bookmarkStart w:id="1824" w:name="_Toc322703216"/>
      <w:bookmarkStart w:id="1825" w:name="_Toc454457962"/>
      <w:bookmarkStart w:id="1826" w:name="_Toc454458761"/>
      <w:bookmarkStart w:id="1827" w:name="_Toc500248075"/>
      <w:bookmarkStart w:id="1828" w:name="_Toc528073001"/>
      <w:r w:rsidRPr="007E1EAE">
        <w:t>Conformance Clause 1: TOSCA YAML service template</w:t>
      </w:r>
      <w:bookmarkEnd w:id="1821"/>
      <w:bookmarkEnd w:id="1822"/>
      <w:bookmarkEnd w:id="1823"/>
      <w:bookmarkEnd w:id="1824"/>
      <w:bookmarkEnd w:id="1825"/>
      <w:bookmarkEnd w:id="1826"/>
      <w:bookmarkEnd w:id="1827"/>
      <w:bookmarkEnd w:id="1828"/>
    </w:p>
    <w:p w14:paraId="392B2636" w14:textId="77777777" w:rsidR="00841FF2" w:rsidRPr="007E1EAE" w:rsidRDefault="00841FF2" w:rsidP="00841FF2">
      <w:r w:rsidRPr="007E1EAE">
        <w:t>A document conforms to this specification as TOSCA YAML service template if it satisfies all the statements below:</w:t>
      </w:r>
    </w:p>
    <w:p w14:paraId="4765B438" w14:textId="77777777" w:rsidR="00841FF2" w:rsidRPr="007E1EAE" w:rsidRDefault="00841FF2" w:rsidP="00971CED">
      <w:pPr>
        <w:pStyle w:val="ListParagraph"/>
        <w:numPr>
          <w:ilvl w:val="0"/>
          <w:numId w:val="70"/>
        </w:numPr>
      </w:pPr>
      <w:r w:rsidRPr="007E1EAE">
        <w:t>It is valid according to the grammar, rules and requirements defined in section 3 “TOSCA Simple Profile definitions in YAML”.</w:t>
      </w:r>
    </w:p>
    <w:p w14:paraId="23BF9094" w14:textId="77777777" w:rsidR="00841FF2" w:rsidRPr="007E1EAE" w:rsidRDefault="00841FF2" w:rsidP="00971CED">
      <w:pPr>
        <w:pStyle w:val="ListParagraph"/>
        <w:numPr>
          <w:ilvl w:val="0"/>
          <w:numId w:val="70"/>
        </w:numPr>
      </w:pPr>
      <w:r w:rsidRPr="007E1EAE">
        <w:t>When using functions defined in section 4 “TOSCA functions”, it is valid according to the grammar specified for these functions.</w:t>
      </w:r>
    </w:p>
    <w:p w14:paraId="071A3524" w14:textId="77777777" w:rsidR="00841FF2" w:rsidRPr="007E1EAE" w:rsidRDefault="00841FF2" w:rsidP="00971CED">
      <w:pPr>
        <w:pStyle w:val="ListParagraph"/>
        <w:numPr>
          <w:ilvl w:val="0"/>
          <w:numId w:val="70"/>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756279" w14:textId="77777777" w:rsidR="00841FF2" w:rsidRPr="007E1EAE" w:rsidRDefault="00841FF2" w:rsidP="00841FF2">
      <w:pPr>
        <w:pStyle w:val="Heading2"/>
      </w:pPr>
      <w:bookmarkStart w:id="1829" w:name="_Toc302251744"/>
      <w:bookmarkStart w:id="1830" w:name="_Toc310749138"/>
      <w:bookmarkStart w:id="1831" w:name="_Toc313780973"/>
      <w:bookmarkStart w:id="1832" w:name="_Toc322703217"/>
      <w:bookmarkStart w:id="1833" w:name="_Toc454457963"/>
      <w:bookmarkStart w:id="1834" w:name="_Toc454458762"/>
      <w:bookmarkStart w:id="1835" w:name="_Toc500248076"/>
      <w:bookmarkStart w:id="1836" w:name="_Toc528073002"/>
      <w:r w:rsidRPr="007E1EAE">
        <w:t>Conformance Clause 2: TOSCA processor</w:t>
      </w:r>
      <w:bookmarkEnd w:id="1829"/>
      <w:bookmarkEnd w:id="1830"/>
      <w:bookmarkEnd w:id="1831"/>
      <w:bookmarkEnd w:id="1832"/>
      <w:bookmarkEnd w:id="1833"/>
      <w:bookmarkEnd w:id="1834"/>
      <w:bookmarkEnd w:id="1835"/>
      <w:bookmarkEnd w:id="1836"/>
    </w:p>
    <w:p w14:paraId="194F7EDF" w14:textId="77777777" w:rsidR="00841FF2" w:rsidRPr="007E1EAE" w:rsidRDefault="00841FF2" w:rsidP="00841FF2">
      <w:r w:rsidRPr="007E1EAE">
        <w:t>A processor or program conforms to this specification as TOSCA processor if it satisfies all the statements below:</w:t>
      </w:r>
    </w:p>
    <w:p w14:paraId="19C2EC5C" w14:textId="77777777" w:rsidR="00841FF2" w:rsidRPr="007E1EAE" w:rsidRDefault="00841FF2" w:rsidP="00971CED">
      <w:pPr>
        <w:pStyle w:val="ListParagraph"/>
        <w:numPr>
          <w:ilvl w:val="0"/>
          <w:numId w:val="71"/>
        </w:numPr>
      </w:pPr>
      <w:r w:rsidRPr="007E1EAE">
        <w:t>It can parse and recognize the elements of any conforming TOSCA YAML service template, and generates errors for those documents that fail to conform as TOSCA YAML service template while clearly intending to.</w:t>
      </w:r>
    </w:p>
    <w:p w14:paraId="65F23380" w14:textId="77777777" w:rsidR="00841FF2" w:rsidRPr="007E1EAE" w:rsidRDefault="00841FF2" w:rsidP="00971CED">
      <w:pPr>
        <w:pStyle w:val="ListParagraph"/>
        <w:numPr>
          <w:ilvl w:val="0"/>
          <w:numId w:val="71"/>
        </w:numPr>
      </w:pPr>
      <w:r w:rsidRPr="007E1EAE">
        <w:t>It implements the requirements and semantics associated with the definitions and grammar in section 3 “TOSCA Simple Profile definitions in YAML”, including those listed in the “additional requirements” subsections.</w:t>
      </w:r>
    </w:p>
    <w:p w14:paraId="17AEAA8A" w14:textId="77777777" w:rsidR="00841FF2" w:rsidRPr="007E1EAE" w:rsidRDefault="00841FF2" w:rsidP="00971CED">
      <w:pPr>
        <w:pStyle w:val="ListParagraph"/>
        <w:numPr>
          <w:ilvl w:val="0"/>
          <w:numId w:val="71"/>
        </w:numPr>
      </w:pPr>
      <w:r w:rsidRPr="007E1EAE">
        <w:t>It resolves the imports, either explicit or implicit, as described in section 3 “TOSCA Simple Profile definitions in YAML”.</w:t>
      </w:r>
    </w:p>
    <w:p w14:paraId="22D13F56" w14:textId="77777777" w:rsidR="00841FF2" w:rsidRPr="007E1EAE" w:rsidRDefault="00841FF2" w:rsidP="00971CED">
      <w:pPr>
        <w:pStyle w:val="ListParagraph"/>
        <w:numPr>
          <w:ilvl w:val="0"/>
          <w:numId w:val="71"/>
        </w:numPr>
      </w:pPr>
      <w:r w:rsidRPr="007E1EAE">
        <w:t>It generates errors as required in error cases described in sections 3.1  (TOSCA Namespace URI and alias), 3.2 (Parameter and property type) and 3.6 (Type-specific definitions).</w:t>
      </w:r>
    </w:p>
    <w:p w14:paraId="5077797E" w14:textId="77777777" w:rsidR="00841FF2" w:rsidRPr="007E1EAE" w:rsidRDefault="00841FF2" w:rsidP="00971CED">
      <w:pPr>
        <w:pStyle w:val="ListParagraph"/>
        <w:numPr>
          <w:ilvl w:val="0"/>
          <w:numId w:val="71"/>
        </w:numPr>
      </w:pPr>
      <w:r w:rsidRPr="007E1EAE">
        <w:t>It normalizes string values as described in section 5.4.9.3 (Additional Requirements)</w:t>
      </w:r>
    </w:p>
    <w:p w14:paraId="127CB9E8" w14:textId="77777777" w:rsidR="00841FF2" w:rsidRPr="007E1EAE" w:rsidRDefault="00841FF2" w:rsidP="00841FF2"/>
    <w:p w14:paraId="55F4B8AB" w14:textId="77777777" w:rsidR="00841FF2" w:rsidRPr="007E1EAE" w:rsidRDefault="00841FF2" w:rsidP="00841FF2">
      <w:pPr>
        <w:pStyle w:val="Heading2"/>
      </w:pPr>
      <w:bookmarkStart w:id="1837" w:name="_Toc302251745"/>
      <w:bookmarkStart w:id="1838" w:name="_Toc310749139"/>
      <w:bookmarkStart w:id="1839" w:name="_Toc313780974"/>
      <w:bookmarkStart w:id="1840" w:name="_Toc322703218"/>
      <w:bookmarkStart w:id="1841" w:name="_Toc454457964"/>
      <w:bookmarkStart w:id="1842" w:name="_Toc454458763"/>
      <w:bookmarkStart w:id="1843" w:name="_Toc500248077"/>
      <w:bookmarkStart w:id="1844" w:name="_Toc528073003"/>
      <w:r w:rsidRPr="007E1EAE">
        <w:t>Conformance Clause 3: TOSCA orchestrator</w:t>
      </w:r>
      <w:bookmarkEnd w:id="1837"/>
      <w:bookmarkEnd w:id="1838"/>
      <w:bookmarkEnd w:id="1839"/>
      <w:bookmarkEnd w:id="1840"/>
      <w:bookmarkEnd w:id="1841"/>
      <w:bookmarkEnd w:id="1842"/>
      <w:bookmarkEnd w:id="1843"/>
      <w:bookmarkEnd w:id="1844"/>
    </w:p>
    <w:p w14:paraId="285D6B96" w14:textId="77777777" w:rsidR="00841FF2" w:rsidRPr="007E1EAE" w:rsidRDefault="00841FF2" w:rsidP="00841FF2">
      <w:r w:rsidRPr="007E1EAE">
        <w:t>A processor or program conforms to this specification as TOSCA orchestrator if it satisfies all the statements below:</w:t>
      </w:r>
    </w:p>
    <w:p w14:paraId="22F52FD0" w14:textId="77777777" w:rsidR="00841FF2" w:rsidRPr="007E1EAE" w:rsidRDefault="00841FF2" w:rsidP="00971CED">
      <w:pPr>
        <w:pStyle w:val="ListParagraph"/>
        <w:numPr>
          <w:ilvl w:val="0"/>
          <w:numId w:val="72"/>
        </w:numPr>
      </w:pPr>
      <w:r w:rsidRPr="007E1EAE">
        <w:t>It is conforming as a TOSCA Processor as defined in conformance clause 2: TOSCA Processor.</w:t>
      </w:r>
    </w:p>
    <w:p w14:paraId="3337FBA1" w14:textId="77777777" w:rsidR="00841FF2" w:rsidRPr="007E1EAE" w:rsidRDefault="00841FF2" w:rsidP="00971CED">
      <w:pPr>
        <w:pStyle w:val="ListParagraph"/>
        <w:numPr>
          <w:ilvl w:val="0"/>
          <w:numId w:val="72"/>
        </w:numPr>
      </w:pPr>
      <w:r w:rsidRPr="007E1EAE">
        <w:t xml:space="preserve">It can process all types of artifact described in section 5.3 “Artifact types” according to the rules and grammars in this section. </w:t>
      </w:r>
    </w:p>
    <w:p w14:paraId="05BD2AC1" w14:textId="77777777" w:rsidR="00841FF2" w:rsidRPr="007E1EAE" w:rsidRDefault="00841FF2" w:rsidP="00971CED">
      <w:pPr>
        <w:pStyle w:val="ListParagraph"/>
        <w:numPr>
          <w:ilvl w:val="0"/>
          <w:numId w:val="72"/>
        </w:numPr>
      </w:pPr>
      <w:r w:rsidRPr="007E1EAE">
        <w:t>It can process TOSCA archives as intended in section 6 “TOSCA Cloud Service Archive (CSAR) format” and other related normative sections.</w:t>
      </w:r>
    </w:p>
    <w:p w14:paraId="451DEABB" w14:textId="77777777" w:rsidR="00841FF2" w:rsidRPr="007E1EAE" w:rsidRDefault="00841FF2" w:rsidP="00971CED">
      <w:pPr>
        <w:pStyle w:val="ListParagraph"/>
        <w:numPr>
          <w:ilvl w:val="0"/>
          <w:numId w:val="72"/>
        </w:numPr>
      </w:pPr>
      <w:r w:rsidRPr="007E1EAE">
        <w:lastRenderedPageBreak/>
        <w:t>It can understand and process the functions defined in section 4 “TOSCA functions” according to their rules and semantics.</w:t>
      </w:r>
    </w:p>
    <w:p w14:paraId="27C2DFC0" w14:textId="77777777" w:rsidR="00841FF2" w:rsidRPr="007E1EAE" w:rsidRDefault="00841FF2" w:rsidP="00971CED">
      <w:pPr>
        <w:pStyle w:val="ListParagraph"/>
        <w:numPr>
          <w:ilvl w:val="0"/>
          <w:numId w:val="72"/>
        </w:numPr>
      </w:pPr>
      <w:r w:rsidRPr="007E1EAE">
        <w:t>It can understand and process the normative type definitions according to their semantics and requirements as described in section 5 “TOSCA normative type definitions”.</w:t>
      </w:r>
    </w:p>
    <w:p w14:paraId="7A0E9E17" w14:textId="77777777" w:rsidR="00841FF2" w:rsidRPr="007E1EAE" w:rsidRDefault="00841FF2" w:rsidP="00971CED">
      <w:pPr>
        <w:pStyle w:val="ListParagraph"/>
        <w:numPr>
          <w:ilvl w:val="0"/>
          <w:numId w:val="72"/>
        </w:numPr>
      </w:pPr>
      <w:r w:rsidRPr="007E1EAE">
        <w:t>It can understand and process the  networking types and semantics defined in section 7 “TOSCA Networking”.</w:t>
      </w:r>
    </w:p>
    <w:p w14:paraId="1DD3D44A" w14:textId="77777777" w:rsidR="00841FF2" w:rsidRPr="007E1EAE" w:rsidRDefault="00841FF2" w:rsidP="00971CED">
      <w:pPr>
        <w:pStyle w:val="ListParagraph"/>
        <w:numPr>
          <w:ilvl w:val="0"/>
          <w:numId w:val="72"/>
        </w:numPr>
      </w:pPr>
      <w:r w:rsidRPr="007E1EAE">
        <w:t>It generates errors as required in error cases described in sections 2.10  (Using node template substitution for chaining subsystems), 5.4 (Capabilities Types) and 5.7 (</w:t>
      </w:r>
      <w:r w:rsidRPr="007E1EAE">
        <w:rPr>
          <w:rFonts w:eastAsiaTheme="majorEastAsia"/>
        </w:rPr>
        <w:t>Interface Types</w:t>
      </w:r>
      <w:r w:rsidRPr="007E1EAE">
        <w:t>).).</w:t>
      </w:r>
    </w:p>
    <w:p w14:paraId="6283DF24" w14:textId="77777777" w:rsidR="00841FF2" w:rsidRPr="007E1EAE" w:rsidRDefault="00841FF2" w:rsidP="00841FF2">
      <w:pPr>
        <w:pStyle w:val="Heading2"/>
      </w:pPr>
      <w:bookmarkStart w:id="1845" w:name="_Toc302251746"/>
      <w:bookmarkStart w:id="1846" w:name="_Toc310749140"/>
      <w:bookmarkStart w:id="1847" w:name="_Toc313780975"/>
      <w:bookmarkStart w:id="1848" w:name="_Toc322703219"/>
      <w:bookmarkStart w:id="1849" w:name="_Toc454457965"/>
      <w:bookmarkStart w:id="1850" w:name="_Toc454458764"/>
      <w:bookmarkStart w:id="1851" w:name="_Toc500248078"/>
      <w:bookmarkStart w:id="1852" w:name="_Toc528073004"/>
      <w:r w:rsidRPr="007E1EAE">
        <w:t>Conformance Clause 4: TOSCA generator</w:t>
      </w:r>
      <w:bookmarkEnd w:id="1845"/>
      <w:bookmarkEnd w:id="1846"/>
      <w:bookmarkEnd w:id="1847"/>
      <w:bookmarkEnd w:id="1848"/>
      <w:bookmarkEnd w:id="1849"/>
      <w:bookmarkEnd w:id="1850"/>
      <w:bookmarkEnd w:id="1851"/>
      <w:bookmarkEnd w:id="1852"/>
    </w:p>
    <w:p w14:paraId="7814541F" w14:textId="77777777" w:rsidR="00841FF2" w:rsidRPr="007E1EAE" w:rsidRDefault="00841FF2" w:rsidP="00841FF2">
      <w:r w:rsidRPr="007E1EAE">
        <w:t>A processor or program conforms to this specification as TOSCA generator if it satisfies at least one of  the statements below:</w:t>
      </w:r>
    </w:p>
    <w:p w14:paraId="3EEC269E" w14:textId="77777777" w:rsidR="00841FF2" w:rsidRPr="007E1EAE" w:rsidRDefault="00841FF2" w:rsidP="00971CED">
      <w:pPr>
        <w:pStyle w:val="ListParagraph"/>
        <w:numPr>
          <w:ilvl w:val="0"/>
          <w:numId w:val="73"/>
        </w:numPr>
      </w:pPr>
      <w:r w:rsidRPr="007E1EAE">
        <w:t xml:space="preserve">When requested to generate a TOSCA service template, it always produces a conforming TOSCA service template, as defined in Clause 1: TOSCA YAML service template, </w:t>
      </w:r>
    </w:p>
    <w:p w14:paraId="049250E5" w14:textId="77777777" w:rsidR="00841FF2" w:rsidRPr="007E1EAE" w:rsidRDefault="00841FF2" w:rsidP="00971CED">
      <w:pPr>
        <w:pStyle w:val="ListParagraph"/>
        <w:numPr>
          <w:ilvl w:val="0"/>
          <w:numId w:val="73"/>
        </w:numPr>
      </w:pPr>
      <w:r w:rsidRPr="007E1EAE">
        <w:t xml:space="preserve">When requested to generate a TOSCA archive, it always produces a conforming TOSCA archive, as defined in Clause 5: TOSCA archive. </w:t>
      </w:r>
    </w:p>
    <w:p w14:paraId="7C361E54" w14:textId="77777777" w:rsidR="00841FF2" w:rsidRPr="007E1EAE" w:rsidRDefault="00841FF2" w:rsidP="00841FF2">
      <w:pPr>
        <w:pStyle w:val="Heading2"/>
      </w:pPr>
      <w:bookmarkStart w:id="1853" w:name="_Toc302251747"/>
      <w:bookmarkStart w:id="1854" w:name="_Toc310749141"/>
      <w:bookmarkStart w:id="1855" w:name="_Toc313780976"/>
      <w:bookmarkStart w:id="1856" w:name="_Toc322703220"/>
      <w:bookmarkStart w:id="1857" w:name="_Toc454457966"/>
      <w:bookmarkStart w:id="1858" w:name="_Toc454458765"/>
      <w:bookmarkStart w:id="1859" w:name="_Toc500248079"/>
      <w:bookmarkStart w:id="1860" w:name="_Toc528073005"/>
      <w:r w:rsidRPr="007E1EAE">
        <w:t>Conformance Clause 5: TOSCA archive</w:t>
      </w:r>
      <w:bookmarkEnd w:id="1853"/>
      <w:bookmarkEnd w:id="1854"/>
      <w:bookmarkEnd w:id="1855"/>
      <w:bookmarkEnd w:id="1856"/>
      <w:bookmarkEnd w:id="1857"/>
      <w:bookmarkEnd w:id="1858"/>
      <w:bookmarkEnd w:id="1859"/>
      <w:bookmarkEnd w:id="1860"/>
    </w:p>
    <w:p w14:paraId="4336851C" w14:textId="77777777" w:rsidR="00841FF2" w:rsidRPr="007E1EAE" w:rsidRDefault="00841FF2" w:rsidP="00841FF2">
      <w:r w:rsidRPr="007E1EAE">
        <w:t>A package artifact conforms to this specification as TOSCA archive if it satisfies all the statements below:</w:t>
      </w:r>
    </w:p>
    <w:p w14:paraId="1D9D621C" w14:textId="77777777" w:rsidR="00841FF2" w:rsidRPr="007E1EAE" w:rsidRDefault="00841FF2" w:rsidP="00971CED">
      <w:pPr>
        <w:pStyle w:val="ListParagraph"/>
        <w:numPr>
          <w:ilvl w:val="0"/>
          <w:numId w:val="74"/>
        </w:numPr>
      </w:pPr>
      <w:r w:rsidRPr="007E1EAE">
        <w:t>It is valid according to the structure and rules defined in section 6 “TOSCA Cloud Service Archive (CSAR) format”.</w:t>
      </w:r>
    </w:p>
    <w:p w14:paraId="39C984F8" w14:textId="77777777" w:rsidR="00841FF2" w:rsidRPr="007E1EAE" w:rsidRDefault="00841FF2" w:rsidP="00971CED">
      <w:pPr>
        <w:pStyle w:val="AppendixHeading1"/>
        <w:numPr>
          <w:ilvl w:val="0"/>
          <w:numId w:val="5"/>
        </w:numPr>
      </w:pPr>
      <w:bookmarkStart w:id="1861" w:name="_Toc302251748"/>
      <w:bookmarkStart w:id="1862" w:name="_Toc310749142"/>
      <w:bookmarkStart w:id="1863" w:name="_Toc313780977"/>
      <w:bookmarkStart w:id="1864" w:name="_Toc322703221"/>
      <w:bookmarkStart w:id="1865" w:name="_Toc454457967"/>
      <w:bookmarkStart w:id="1866" w:name="_Toc454458766"/>
      <w:bookmarkStart w:id="1867" w:name="_Toc500248080"/>
      <w:bookmarkStart w:id="1868" w:name="_Toc528073006"/>
      <w:r w:rsidRPr="007E1EAE">
        <w:lastRenderedPageBreak/>
        <w:t>Known Extensions to TOSCA v1.0</w:t>
      </w:r>
      <w:bookmarkEnd w:id="1861"/>
      <w:bookmarkEnd w:id="1862"/>
      <w:bookmarkEnd w:id="1863"/>
      <w:bookmarkEnd w:id="1864"/>
      <w:bookmarkEnd w:id="1865"/>
      <w:bookmarkEnd w:id="1866"/>
      <w:bookmarkEnd w:id="1867"/>
      <w:bookmarkEnd w:id="1868"/>
    </w:p>
    <w:p w14:paraId="02FEEBCC" w14:textId="77777777" w:rsidR="00841FF2" w:rsidRPr="007E1EAE" w:rsidRDefault="00841FF2" w:rsidP="00841FF2">
      <w:r w:rsidRPr="007E1EAE">
        <w:t>The following items will need to be reflected in the TOSCA (XML) specification to allow for isomorphic mapping between the XML and YAML service templates.</w:t>
      </w:r>
    </w:p>
    <w:p w14:paraId="08A8B273" w14:textId="77777777" w:rsidR="00841FF2" w:rsidRPr="007E1EAE" w:rsidRDefault="00841FF2" w:rsidP="00971CED">
      <w:pPr>
        <w:pStyle w:val="AppendixHeading2"/>
        <w:numPr>
          <w:ilvl w:val="1"/>
          <w:numId w:val="5"/>
        </w:numPr>
        <w:ind w:left="446" w:hanging="446"/>
      </w:pPr>
      <w:bookmarkStart w:id="1869" w:name="_Toc302251749"/>
      <w:bookmarkStart w:id="1870" w:name="_Toc310749143"/>
      <w:bookmarkStart w:id="1871" w:name="_Toc313780978"/>
      <w:bookmarkStart w:id="1872" w:name="_Toc322703222"/>
      <w:bookmarkStart w:id="1873" w:name="_Toc454457968"/>
      <w:bookmarkStart w:id="1874" w:name="_Toc454458767"/>
      <w:bookmarkStart w:id="1875" w:name="_Toc500248081"/>
      <w:bookmarkStart w:id="1876" w:name="_Toc528073007"/>
      <w:r w:rsidRPr="007E1EAE">
        <w:t>Model Changes</w:t>
      </w:r>
      <w:bookmarkEnd w:id="1869"/>
      <w:bookmarkEnd w:id="1870"/>
      <w:bookmarkEnd w:id="1871"/>
      <w:bookmarkEnd w:id="1872"/>
      <w:bookmarkEnd w:id="1873"/>
      <w:bookmarkEnd w:id="1874"/>
      <w:bookmarkEnd w:id="1875"/>
      <w:bookmarkEnd w:id="1876"/>
    </w:p>
    <w:p w14:paraId="4AD2A83E" w14:textId="7B46B97E" w:rsidR="00841FF2" w:rsidRPr="007E1EAE" w:rsidRDefault="00841FF2" w:rsidP="00841FF2">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6F07B6">
        <w:rPr>
          <w:rStyle w:val="Hyperlink"/>
          <w:color w:val="0000FF"/>
        </w:rPr>
        <w:t>2</w:t>
      </w:r>
      <w:r w:rsidRPr="007E1EAE">
        <w:rPr>
          <w:rStyle w:val="Hyperlink"/>
          <w:color w:val="0000FF"/>
        </w:rPr>
        <w:fldChar w:fldCharType="end"/>
      </w:r>
      <w:r w:rsidRPr="007E1EAE">
        <w:t>.  Specifically, a VM image assumed to accessible by the cloud provider.</w:t>
      </w:r>
    </w:p>
    <w:p w14:paraId="0E8D216B" w14:textId="77777777" w:rsidR="00841FF2" w:rsidRPr="007E1EAE" w:rsidRDefault="00841FF2" w:rsidP="00841FF2">
      <w:pPr>
        <w:pStyle w:val="ListBullet"/>
        <w:spacing w:before="120" w:after="0" w:line="276" w:lineRule="auto"/>
        <w:contextualSpacing/>
      </w:pPr>
      <w:r w:rsidRPr="007E1EAE">
        <w:t>Introduce template Input and Output parameters</w:t>
      </w:r>
    </w:p>
    <w:p w14:paraId="5747B453" w14:textId="35AA4050" w:rsidR="00841FF2" w:rsidRPr="007E1EAE" w:rsidRDefault="00841FF2" w:rsidP="00841FF2">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6F07B6">
        <w:rPr>
          <w:rStyle w:val="Hyperlink"/>
          <w:color w:val="0000FF"/>
        </w:rPr>
        <w:t>2.1.1</w:t>
      </w:r>
      <w:r w:rsidRPr="007E1EAE">
        <w:rPr>
          <w:rStyle w:val="Hyperlink"/>
          <w:color w:val="0000FF"/>
        </w:rPr>
        <w:fldChar w:fldCharType="end"/>
      </w:r>
      <w:r w:rsidRPr="007E1EAE">
        <w:t>.</w:t>
      </w:r>
    </w:p>
    <w:p w14:paraId="74DDC5AA"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7AF51213"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“outputs” are a new feature.</w:t>
      </w:r>
    </w:p>
    <w:p w14:paraId="26C364E8" w14:textId="77777777" w:rsidR="00841FF2" w:rsidRPr="007E1EAE" w:rsidRDefault="00841FF2" w:rsidP="00841FF2">
      <w:pPr>
        <w:pStyle w:val="ListBullet"/>
        <w:spacing w:before="120" w:after="0" w:line="276" w:lineRule="auto"/>
        <w:contextualSpacing/>
      </w:pPr>
      <w:r w:rsidRPr="007E1EAE">
        <w:t>Grouping of Node Templates</w:t>
      </w:r>
    </w:p>
    <w:p w14:paraId="3102D174"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542A1952" w14:textId="77777777" w:rsidR="00841FF2" w:rsidRPr="007E1EAE" w:rsidRDefault="00841FF2" w:rsidP="00841FF2">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6E1A31E2" w14:textId="77777777" w:rsidR="00841FF2" w:rsidRPr="007E1EAE" w:rsidRDefault="00841FF2" w:rsidP="00841FF2">
      <w:pPr>
        <w:pStyle w:val="ListBullet"/>
        <w:spacing w:before="120" w:after="0" w:line="276" w:lineRule="auto"/>
        <w:contextualSpacing/>
      </w:pPr>
      <w:r w:rsidRPr="007E1EAE">
        <w:t>Override of Interfaces (operations) in the Node Template.</w:t>
      </w:r>
    </w:p>
    <w:p w14:paraId="7DF895CC" w14:textId="77777777" w:rsidR="00841FF2" w:rsidRPr="007E1EAE" w:rsidRDefault="00841FF2" w:rsidP="00841FF2">
      <w:pPr>
        <w:pStyle w:val="ListBullet"/>
        <w:spacing w:before="120" w:after="0" w:line="276" w:lineRule="auto"/>
        <w:contextualSpacing/>
      </w:pPr>
      <w:r w:rsidRPr="007E1EAE">
        <w:t>Service Template Naming/Versioning</w:t>
      </w:r>
    </w:p>
    <w:p w14:paraId="4497A620"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08CCEC93" w14:textId="77777777" w:rsidR="00841FF2" w:rsidRPr="007E1EAE" w:rsidRDefault="00841FF2" w:rsidP="00841FF2">
      <w:pPr>
        <w:pStyle w:val="ListBullet"/>
        <w:spacing w:before="120" w:after="0" w:line="276" w:lineRule="auto"/>
        <w:contextualSpacing/>
      </w:pPr>
      <w:r w:rsidRPr="007E1EAE">
        <w:t xml:space="preserve">Allow the referencing artifacts using a URL (e.g., as a property value).  </w:t>
      </w:r>
    </w:p>
    <w:p w14:paraId="389C79CD" w14:textId="77777777" w:rsidR="00841FF2" w:rsidRPr="007E1EAE" w:rsidRDefault="00841FF2" w:rsidP="00841FF2">
      <w:pPr>
        <w:pStyle w:val="ListBullet"/>
        <w:spacing w:before="120" w:after="0" w:line="276" w:lineRule="auto"/>
        <w:contextualSpacing/>
      </w:pPr>
      <w:r w:rsidRPr="007E1EAE">
        <w:t>Repository definitions in Service Template.</w:t>
      </w:r>
    </w:p>
    <w:p w14:paraId="65F9825D" w14:textId="77777777" w:rsidR="00841FF2" w:rsidRPr="007E1EAE" w:rsidRDefault="00841FF2" w:rsidP="00841FF2">
      <w:pPr>
        <w:pStyle w:val="ListBullet"/>
        <w:spacing w:before="120" w:after="0" w:line="276" w:lineRule="auto"/>
        <w:contextualSpacing/>
      </w:pPr>
      <w:r w:rsidRPr="007E1EAE">
        <w:t>Substitution mappings for Topology template.</w:t>
      </w:r>
    </w:p>
    <w:p w14:paraId="300B2245" w14:textId="77777777" w:rsidR="00841FF2" w:rsidRPr="007E1EAE" w:rsidRDefault="00841FF2" w:rsidP="00841FF2">
      <w:pPr>
        <w:pStyle w:val="ListBullet"/>
        <w:spacing w:before="120" w:after="0" w:line="276" w:lineRule="auto"/>
        <w:contextualSpacing/>
      </w:pPr>
      <w:r w:rsidRPr="007E1EAE">
        <w:t>Addition of Group Type, Policy Type, Group def., Policy def. along with normative TOSCA base types for policies and groups.</w:t>
      </w:r>
    </w:p>
    <w:p w14:paraId="362E8DE7" w14:textId="77777777" w:rsidR="00841FF2" w:rsidRPr="007E1EAE" w:rsidRDefault="00841FF2" w:rsidP="00841FF2">
      <w:pPr>
        <w:pStyle w:val="ListBullet"/>
        <w:spacing w:before="120" w:after="0" w:line="276" w:lineRule="auto"/>
        <w:contextualSpacing/>
      </w:pPr>
      <w:r w:rsidRPr="007E1EAE">
        <w:t>Addition o</w:t>
      </w:r>
      <w:r>
        <w:t>f</w:t>
      </w:r>
      <w:r w:rsidRPr="007E1EAE">
        <w:t xml:space="preserve"> Artifact Processors (AP) as first class citizens</w:t>
      </w:r>
    </w:p>
    <w:p w14:paraId="3306B2C8" w14:textId="77777777" w:rsidR="00841FF2" w:rsidRPr="007E1EAE" w:rsidRDefault="00841FF2" w:rsidP="00971CED">
      <w:pPr>
        <w:pStyle w:val="AppendixHeading2"/>
        <w:numPr>
          <w:ilvl w:val="1"/>
          <w:numId w:val="5"/>
        </w:numPr>
        <w:ind w:left="446" w:hanging="446"/>
      </w:pPr>
      <w:bookmarkStart w:id="1877" w:name="_Toc302251750"/>
      <w:bookmarkStart w:id="1878" w:name="_Toc310749144"/>
      <w:bookmarkStart w:id="1879" w:name="_Toc313780979"/>
      <w:bookmarkStart w:id="1880" w:name="_Toc322703223"/>
      <w:bookmarkStart w:id="1881" w:name="_Toc454457969"/>
      <w:bookmarkStart w:id="1882" w:name="_Toc454458768"/>
      <w:bookmarkStart w:id="1883" w:name="_Toc500248082"/>
      <w:bookmarkStart w:id="1884" w:name="_Toc528073008"/>
      <w:r w:rsidRPr="007E1EAE">
        <w:t>Normative Types</w:t>
      </w:r>
      <w:bookmarkEnd w:id="1877"/>
      <w:bookmarkEnd w:id="1878"/>
      <w:bookmarkEnd w:id="1879"/>
      <w:bookmarkEnd w:id="1880"/>
      <w:bookmarkEnd w:id="1881"/>
      <w:bookmarkEnd w:id="1882"/>
      <w:bookmarkEnd w:id="1883"/>
      <w:bookmarkEnd w:id="1884"/>
      <w:r w:rsidRPr="007E1EAE">
        <w:t xml:space="preserve"> </w:t>
      </w:r>
    </w:p>
    <w:p w14:paraId="230570A9" w14:textId="77777777" w:rsidR="00841FF2" w:rsidRPr="007E1EAE" w:rsidRDefault="00841FF2" w:rsidP="00971CED">
      <w:pPr>
        <w:pStyle w:val="ListParagraph"/>
        <w:numPr>
          <w:ilvl w:val="0"/>
          <w:numId w:val="119"/>
        </w:numPr>
        <w:rPr>
          <w:b/>
        </w:rPr>
      </w:pPr>
      <w:r w:rsidRPr="007E1EAE">
        <w:rPr>
          <w:b/>
        </w:rPr>
        <w:t>Types / Property / Parameters</w:t>
      </w:r>
    </w:p>
    <w:p w14:paraId="22BFBA3F" w14:textId="77777777" w:rsidR="00841FF2" w:rsidRPr="007E1EAE" w:rsidRDefault="00841FF2" w:rsidP="00971CED">
      <w:pPr>
        <w:pStyle w:val="ListParagraph"/>
        <w:numPr>
          <w:ilvl w:val="1"/>
          <w:numId w:val="119"/>
        </w:numPr>
      </w:pPr>
      <w:r w:rsidRPr="007E1EAE">
        <w:t>list, map, range, scalar-unit types</w:t>
      </w:r>
    </w:p>
    <w:p w14:paraId="3058B4DD" w14:textId="77777777" w:rsidR="00841FF2" w:rsidRPr="007E1EAE" w:rsidRDefault="00841FF2" w:rsidP="00971CED">
      <w:pPr>
        <w:pStyle w:val="ListParagraph"/>
        <w:numPr>
          <w:ilvl w:val="1"/>
          <w:numId w:val="119"/>
        </w:numPr>
      </w:pPr>
      <w:r w:rsidRPr="007E1EAE">
        <w:t>Includes YAML intrinsic types</w:t>
      </w:r>
    </w:p>
    <w:p w14:paraId="561F620B" w14:textId="77777777" w:rsidR="00841FF2" w:rsidRPr="007E1EAE" w:rsidRDefault="00841FF2" w:rsidP="00971CED">
      <w:pPr>
        <w:pStyle w:val="ListParagraph"/>
        <w:numPr>
          <w:ilvl w:val="1"/>
          <w:numId w:val="119"/>
        </w:numPr>
      </w:pPr>
      <w:r w:rsidRPr="007E1EAE">
        <w:t>NetworkInfo, PortInfo, PortDef, PortSpec, Credential</w:t>
      </w:r>
    </w:p>
    <w:p w14:paraId="0D011F15" w14:textId="77777777" w:rsidR="00841FF2" w:rsidRPr="007E1EAE" w:rsidRDefault="00841FF2" w:rsidP="00971CED">
      <w:pPr>
        <w:pStyle w:val="ListParagraph"/>
        <w:numPr>
          <w:ilvl w:val="1"/>
          <w:numId w:val="119"/>
        </w:numPr>
      </w:pPr>
      <w:r w:rsidRPr="007E1EAE">
        <w:t>TOSCA Version based on Maven</w:t>
      </w:r>
    </w:p>
    <w:p w14:paraId="7F122F5C" w14:textId="77777777" w:rsidR="00841FF2" w:rsidRPr="007E1EAE" w:rsidRDefault="00841FF2" w:rsidP="00971CED">
      <w:pPr>
        <w:pStyle w:val="ListParagraph"/>
        <w:numPr>
          <w:ilvl w:val="1"/>
          <w:numId w:val="119"/>
        </w:numPr>
      </w:pPr>
      <w:r w:rsidRPr="007E1EAE">
        <w:t>JSON and XML types (with schema constraints)</w:t>
      </w:r>
    </w:p>
    <w:p w14:paraId="77AFC83E" w14:textId="77777777" w:rsidR="00841FF2" w:rsidRPr="007E1EAE" w:rsidRDefault="00841FF2" w:rsidP="00971CED">
      <w:pPr>
        <w:pStyle w:val="ListParagraph"/>
        <w:numPr>
          <w:ilvl w:val="0"/>
          <w:numId w:val="119"/>
        </w:numPr>
        <w:rPr>
          <w:b/>
        </w:rPr>
      </w:pPr>
      <w:r w:rsidRPr="007E1EAE">
        <w:rPr>
          <w:b/>
        </w:rPr>
        <w:t>Constraints</w:t>
      </w:r>
    </w:p>
    <w:p w14:paraId="2DA1DB0D" w14:textId="77777777" w:rsidR="00841FF2" w:rsidRPr="007E1EAE" w:rsidRDefault="00841FF2" w:rsidP="00971CED">
      <w:pPr>
        <w:pStyle w:val="ListParagraph"/>
        <w:numPr>
          <w:ilvl w:val="1"/>
          <w:numId w:val="119"/>
        </w:numPr>
      </w:pPr>
      <w:r w:rsidRPr="007E1EAE">
        <w:t>constraint clauses, regex</w:t>
      </w:r>
    </w:p>
    <w:p w14:paraId="355D442F" w14:textId="77777777" w:rsidR="00841FF2" w:rsidRPr="007E1EAE" w:rsidRDefault="00841FF2" w:rsidP="00971CED">
      <w:pPr>
        <w:pStyle w:val="ListParagraph"/>
        <w:numPr>
          <w:ilvl w:val="1"/>
          <w:numId w:val="119"/>
        </w:numPr>
      </w:pPr>
      <w:r w:rsidRPr="007E1EAE">
        <w:t>External schema support</w:t>
      </w:r>
    </w:p>
    <w:p w14:paraId="560D9D55" w14:textId="77777777" w:rsidR="00841FF2" w:rsidRPr="007E1EAE" w:rsidRDefault="00841FF2" w:rsidP="00971CED">
      <w:pPr>
        <w:pStyle w:val="ListParagraph"/>
        <w:numPr>
          <w:ilvl w:val="0"/>
          <w:numId w:val="119"/>
        </w:numPr>
        <w:rPr>
          <w:b/>
        </w:rPr>
      </w:pPr>
      <w:r w:rsidRPr="007E1EAE">
        <w:rPr>
          <w:b/>
        </w:rPr>
        <w:t xml:space="preserve">Node </w:t>
      </w:r>
    </w:p>
    <w:p w14:paraId="6359B30C" w14:textId="77777777" w:rsidR="00841FF2" w:rsidRPr="007E1EAE" w:rsidRDefault="00841FF2" w:rsidP="00971CED">
      <w:pPr>
        <w:pStyle w:val="ListParagraph"/>
        <w:numPr>
          <w:ilvl w:val="1"/>
          <w:numId w:val="119"/>
        </w:numPr>
      </w:pPr>
      <w:r w:rsidRPr="007E1EAE">
        <w:t>Root, Compute, ObjectStorage, BlockStorage, Network, Port, SoftwareComponent, WebServer, WebApplicaton, DBMS, Database, Container, and others</w:t>
      </w:r>
    </w:p>
    <w:p w14:paraId="0336C627" w14:textId="77777777" w:rsidR="00841FF2" w:rsidRPr="007E1EAE" w:rsidRDefault="00841FF2" w:rsidP="00971CED">
      <w:pPr>
        <w:pStyle w:val="ListParagraph"/>
        <w:numPr>
          <w:ilvl w:val="0"/>
          <w:numId w:val="119"/>
        </w:numPr>
        <w:rPr>
          <w:b/>
        </w:rPr>
      </w:pPr>
      <w:r w:rsidRPr="007E1EAE">
        <w:rPr>
          <w:b/>
        </w:rPr>
        <w:t>Relationship</w:t>
      </w:r>
    </w:p>
    <w:p w14:paraId="675C8422" w14:textId="77777777" w:rsidR="00841FF2" w:rsidRPr="007E1EAE" w:rsidRDefault="00841FF2" w:rsidP="00971CED">
      <w:pPr>
        <w:pStyle w:val="ListParagraph"/>
        <w:numPr>
          <w:ilvl w:val="1"/>
          <w:numId w:val="119"/>
        </w:numPr>
      </w:pPr>
      <w:r w:rsidRPr="007E1EAE">
        <w:t>Root, DependsOn, HostedOn, ConnectsTo, AttachesTo, RoutesTo, BindsTo, LinksTo and others</w:t>
      </w:r>
    </w:p>
    <w:p w14:paraId="6345EE82" w14:textId="77777777" w:rsidR="00841FF2" w:rsidRPr="007E1EAE" w:rsidRDefault="00841FF2" w:rsidP="00971CED">
      <w:pPr>
        <w:pStyle w:val="ListParagraph"/>
        <w:numPr>
          <w:ilvl w:val="0"/>
          <w:numId w:val="119"/>
        </w:numPr>
        <w:rPr>
          <w:b/>
        </w:rPr>
      </w:pPr>
      <w:r w:rsidRPr="007E1EAE">
        <w:rPr>
          <w:b/>
        </w:rPr>
        <w:t>Artifact</w:t>
      </w:r>
    </w:p>
    <w:p w14:paraId="0CDBE020" w14:textId="77777777" w:rsidR="00841FF2" w:rsidRPr="007E1EAE" w:rsidRDefault="00841FF2" w:rsidP="00971CED">
      <w:pPr>
        <w:pStyle w:val="ListParagraph"/>
        <w:numPr>
          <w:ilvl w:val="1"/>
          <w:numId w:val="119"/>
        </w:numPr>
      </w:pPr>
      <w:r w:rsidRPr="007E1EAE">
        <w:t>Deployment: Image Types (e.g., VM, Container), ZIP, TAR, etc.</w:t>
      </w:r>
    </w:p>
    <w:p w14:paraId="6A31D881" w14:textId="77777777" w:rsidR="00841FF2" w:rsidRPr="00056A23" w:rsidRDefault="00841FF2" w:rsidP="00971CED">
      <w:pPr>
        <w:pStyle w:val="ListParagraph"/>
        <w:numPr>
          <w:ilvl w:val="1"/>
          <w:numId w:val="119"/>
        </w:numPr>
        <w:rPr>
          <w:lang w:val="fr-FR"/>
        </w:rPr>
      </w:pPr>
      <w:r w:rsidRPr="00056A23">
        <w:rPr>
          <w:lang w:val="fr-FR"/>
        </w:rPr>
        <w:lastRenderedPageBreak/>
        <w:t>Implementation</w:t>
      </w:r>
      <w:r>
        <w:rPr>
          <w:lang w:val="fr-FR"/>
        </w:rPr>
        <w:t> </w:t>
      </w:r>
      <w:r w:rsidRPr="00056A23">
        <w:rPr>
          <w:lang w:val="fr-FR"/>
        </w:rPr>
        <w:t>: File, Bash, Python, etc.</w:t>
      </w:r>
    </w:p>
    <w:p w14:paraId="154BC580" w14:textId="77777777" w:rsidR="00841FF2" w:rsidRPr="00056A23" w:rsidRDefault="00841FF2" w:rsidP="00841FF2"/>
    <w:p w14:paraId="16E483EA" w14:textId="77777777" w:rsidR="00841FF2" w:rsidRPr="007E1EAE" w:rsidRDefault="00841FF2" w:rsidP="00971CED">
      <w:pPr>
        <w:pStyle w:val="ListParagraph"/>
        <w:numPr>
          <w:ilvl w:val="0"/>
          <w:numId w:val="119"/>
        </w:numPr>
        <w:rPr>
          <w:b/>
        </w:rPr>
      </w:pPr>
      <w:r w:rsidRPr="007E1EAE">
        <w:rPr>
          <w:b/>
        </w:rPr>
        <w:t>Artifact Processors</w:t>
      </w:r>
    </w:p>
    <w:p w14:paraId="57A55543" w14:textId="77777777" w:rsidR="00841FF2" w:rsidRPr="007E1EAE" w:rsidRDefault="00841FF2" w:rsidP="00971CED">
      <w:pPr>
        <w:pStyle w:val="ListParagraph"/>
        <w:numPr>
          <w:ilvl w:val="1"/>
          <w:numId w:val="119"/>
        </w:numPr>
        <w:rPr>
          <w:b/>
        </w:rPr>
      </w:pPr>
      <w:r w:rsidRPr="007E1EAE">
        <w:rPr>
          <w:b/>
        </w:rPr>
        <w:t>New in v1.2 as “first class” citizen</w:t>
      </w:r>
    </w:p>
    <w:p w14:paraId="7CC4E073" w14:textId="77777777" w:rsidR="00841FF2" w:rsidRPr="007E1EAE" w:rsidRDefault="00841FF2" w:rsidP="00971CED">
      <w:pPr>
        <w:pStyle w:val="ListParagraph"/>
        <w:numPr>
          <w:ilvl w:val="0"/>
          <w:numId w:val="119"/>
        </w:numPr>
        <w:rPr>
          <w:b/>
        </w:rPr>
      </w:pPr>
      <w:r w:rsidRPr="007E1EAE">
        <w:rPr>
          <w:b/>
        </w:rPr>
        <w:t xml:space="preserve">Requirements </w:t>
      </w:r>
    </w:p>
    <w:p w14:paraId="27E3984F" w14:textId="77777777" w:rsidR="00841FF2" w:rsidRPr="007E1EAE" w:rsidRDefault="00841FF2" w:rsidP="00971CED">
      <w:pPr>
        <w:pStyle w:val="ListParagraph"/>
        <w:numPr>
          <w:ilvl w:val="1"/>
          <w:numId w:val="119"/>
        </w:numPr>
      </w:pPr>
      <w:r w:rsidRPr="007E1EAE">
        <w:t>None</w:t>
      </w:r>
    </w:p>
    <w:p w14:paraId="6156E457" w14:textId="77777777" w:rsidR="00841FF2" w:rsidRPr="007E1EAE" w:rsidRDefault="00841FF2" w:rsidP="00971CED">
      <w:pPr>
        <w:pStyle w:val="ListParagraph"/>
        <w:numPr>
          <w:ilvl w:val="0"/>
          <w:numId w:val="119"/>
        </w:numPr>
        <w:rPr>
          <w:b/>
        </w:rPr>
      </w:pPr>
      <w:r w:rsidRPr="007E1EAE">
        <w:rPr>
          <w:b/>
        </w:rPr>
        <w:t>Capabilities</w:t>
      </w:r>
    </w:p>
    <w:p w14:paraId="5D82CF0C" w14:textId="77777777" w:rsidR="00841FF2" w:rsidRPr="007E1EAE" w:rsidRDefault="00841FF2" w:rsidP="00971CED">
      <w:pPr>
        <w:pStyle w:val="ListParagraph"/>
        <w:numPr>
          <w:ilvl w:val="1"/>
          <w:numId w:val="119"/>
        </w:numPr>
      </w:pPr>
      <w:r w:rsidRPr="007E1EAE">
        <w:t>Container, Endpoint, Attachment, Scalable, …</w:t>
      </w:r>
    </w:p>
    <w:p w14:paraId="7E4DD958" w14:textId="77777777" w:rsidR="00841FF2" w:rsidRPr="007E1EAE" w:rsidRDefault="00841FF2" w:rsidP="00971CED">
      <w:pPr>
        <w:pStyle w:val="ListParagraph"/>
        <w:numPr>
          <w:ilvl w:val="0"/>
          <w:numId w:val="119"/>
        </w:numPr>
        <w:rPr>
          <w:b/>
        </w:rPr>
      </w:pPr>
      <w:r w:rsidRPr="007E1EAE">
        <w:rPr>
          <w:b/>
        </w:rPr>
        <w:t>Lifecycle</w:t>
      </w:r>
    </w:p>
    <w:p w14:paraId="0B980AF2" w14:textId="77777777" w:rsidR="00841FF2" w:rsidRPr="007E1EAE" w:rsidRDefault="00841FF2" w:rsidP="00971CED">
      <w:pPr>
        <w:pStyle w:val="ListParagraph"/>
        <w:numPr>
          <w:ilvl w:val="1"/>
          <w:numId w:val="119"/>
        </w:numPr>
      </w:pPr>
      <w:r w:rsidRPr="007E1EAE">
        <w:t>Standard (for Node Types)</w:t>
      </w:r>
    </w:p>
    <w:p w14:paraId="62E890B2" w14:textId="77777777" w:rsidR="00841FF2" w:rsidRPr="007E1EAE" w:rsidRDefault="00841FF2" w:rsidP="00971CED">
      <w:pPr>
        <w:pStyle w:val="ListParagraph"/>
        <w:numPr>
          <w:ilvl w:val="1"/>
          <w:numId w:val="119"/>
        </w:numPr>
      </w:pPr>
      <w:r w:rsidRPr="007E1EAE">
        <w:t>Configure (for Relationship Types)</w:t>
      </w:r>
    </w:p>
    <w:p w14:paraId="0F03F201" w14:textId="77777777" w:rsidR="00841FF2" w:rsidRPr="007E1EAE" w:rsidRDefault="00841FF2" w:rsidP="00971CED">
      <w:pPr>
        <w:pStyle w:val="ListParagraph"/>
        <w:numPr>
          <w:ilvl w:val="0"/>
          <w:numId w:val="119"/>
        </w:numPr>
        <w:rPr>
          <w:b/>
        </w:rPr>
      </w:pPr>
      <w:r w:rsidRPr="007E1EAE">
        <w:rPr>
          <w:b/>
        </w:rPr>
        <w:t>Functions</w:t>
      </w:r>
    </w:p>
    <w:p w14:paraId="2567D513" w14:textId="77777777" w:rsidR="00841FF2" w:rsidRPr="007E1EAE" w:rsidRDefault="00841FF2" w:rsidP="00971CED">
      <w:pPr>
        <w:pStyle w:val="ListParagraph"/>
        <w:numPr>
          <w:ilvl w:val="1"/>
          <w:numId w:val="119"/>
        </w:numPr>
      </w:pPr>
      <w:r w:rsidRPr="007E1EAE">
        <w:t>get_input, get_attribute, get_property, get_nodes_of_type, get_operation_output and others</w:t>
      </w:r>
    </w:p>
    <w:p w14:paraId="1B660309" w14:textId="77777777" w:rsidR="00841FF2" w:rsidRPr="007E1EAE" w:rsidRDefault="00841FF2" w:rsidP="00971CED">
      <w:pPr>
        <w:pStyle w:val="ListParagraph"/>
        <w:numPr>
          <w:ilvl w:val="1"/>
          <w:numId w:val="119"/>
        </w:numPr>
      </w:pPr>
      <w:r w:rsidRPr="007E1EAE">
        <w:t>concat, token</w:t>
      </w:r>
    </w:p>
    <w:p w14:paraId="338F2E89" w14:textId="77777777" w:rsidR="00841FF2" w:rsidRPr="007E1EAE" w:rsidRDefault="00841FF2" w:rsidP="00971CED">
      <w:pPr>
        <w:pStyle w:val="ListParagraph"/>
        <w:numPr>
          <w:ilvl w:val="1"/>
          <w:numId w:val="119"/>
        </w:numPr>
      </w:pPr>
      <w:r w:rsidRPr="007E1EAE">
        <w:t>get_artifact</w:t>
      </w:r>
    </w:p>
    <w:p w14:paraId="16F91570" w14:textId="77777777" w:rsidR="00841FF2" w:rsidRPr="007E1EAE" w:rsidRDefault="00841FF2" w:rsidP="00971CED">
      <w:pPr>
        <w:pStyle w:val="ListParagraph"/>
        <w:numPr>
          <w:ilvl w:val="1"/>
          <w:numId w:val="119"/>
        </w:numPr>
      </w:pPr>
      <w:r w:rsidRPr="007E1EAE">
        <w:t>from (file)</w:t>
      </w:r>
    </w:p>
    <w:p w14:paraId="6CB83117" w14:textId="77777777" w:rsidR="00841FF2" w:rsidRPr="007E1EAE" w:rsidRDefault="00841FF2" w:rsidP="00971CED">
      <w:pPr>
        <w:pStyle w:val="ListParagraph"/>
        <w:numPr>
          <w:ilvl w:val="0"/>
          <w:numId w:val="119"/>
        </w:numPr>
        <w:rPr>
          <w:b/>
        </w:rPr>
      </w:pPr>
      <w:r w:rsidRPr="007E1EAE">
        <w:rPr>
          <w:b/>
        </w:rPr>
        <w:t>Groups</w:t>
      </w:r>
    </w:p>
    <w:p w14:paraId="71404387" w14:textId="77777777" w:rsidR="00841FF2" w:rsidRPr="007E1EAE" w:rsidRDefault="00841FF2" w:rsidP="00971CED">
      <w:pPr>
        <w:pStyle w:val="ListParagraph"/>
        <w:numPr>
          <w:ilvl w:val="1"/>
          <w:numId w:val="119"/>
        </w:numPr>
      </w:pPr>
      <w:r w:rsidRPr="007E1EAE">
        <w:t>Root</w:t>
      </w:r>
    </w:p>
    <w:p w14:paraId="496B7BC4" w14:textId="77777777" w:rsidR="00841FF2" w:rsidRPr="007E1EAE" w:rsidRDefault="00841FF2" w:rsidP="00971CED">
      <w:pPr>
        <w:pStyle w:val="ListParagraph"/>
        <w:numPr>
          <w:ilvl w:val="0"/>
          <w:numId w:val="119"/>
        </w:numPr>
        <w:rPr>
          <w:b/>
        </w:rPr>
      </w:pPr>
      <w:r w:rsidRPr="007E1EAE">
        <w:rPr>
          <w:b/>
        </w:rPr>
        <w:t>Policies</w:t>
      </w:r>
    </w:p>
    <w:p w14:paraId="3B77F36F" w14:textId="77777777" w:rsidR="00841FF2" w:rsidRPr="007E1EAE" w:rsidRDefault="00841FF2" w:rsidP="00971CED">
      <w:pPr>
        <w:pStyle w:val="ListParagraph"/>
        <w:numPr>
          <w:ilvl w:val="1"/>
          <w:numId w:val="119"/>
        </w:numPr>
      </w:pPr>
      <w:r w:rsidRPr="007E1EAE">
        <w:t>Root, Placement, Scaling, Update, Performance</w:t>
      </w:r>
    </w:p>
    <w:p w14:paraId="03C2AC04" w14:textId="77777777" w:rsidR="00841FF2" w:rsidRPr="007E1EAE" w:rsidRDefault="00841FF2" w:rsidP="00971CED">
      <w:pPr>
        <w:pStyle w:val="ListParagraph"/>
        <w:numPr>
          <w:ilvl w:val="0"/>
          <w:numId w:val="119"/>
        </w:numPr>
        <w:rPr>
          <w:b/>
        </w:rPr>
      </w:pPr>
      <w:r w:rsidRPr="007E1EAE">
        <w:rPr>
          <w:b/>
        </w:rPr>
        <w:t>Workflow</w:t>
      </w:r>
    </w:p>
    <w:p w14:paraId="5E4DBBE4" w14:textId="77777777" w:rsidR="00841FF2" w:rsidRPr="007E1EAE" w:rsidRDefault="00841FF2" w:rsidP="00971CED">
      <w:pPr>
        <w:pStyle w:val="ListParagraph"/>
        <w:numPr>
          <w:ilvl w:val="1"/>
          <w:numId w:val="119"/>
        </w:numPr>
      </w:pPr>
      <w:r w:rsidRPr="007E1EAE">
        <w:t>Complete declarative task-based workflow grammar.</w:t>
      </w:r>
    </w:p>
    <w:p w14:paraId="672DFAA2" w14:textId="77777777" w:rsidR="00841FF2" w:rsidRPr="007E1EAE" w:rsidRDefault="00841FF2" w:rsidP="00971CED">
      <w:pPr>
        <w:pStyle w:val="ListParagraph"/>
        <w:numPr>
          <w:ilvl w:val="0"/>
          <w:numId w:val="119"/>
        </w:numPr>
        <w:rPr>
          <w:b/>
        </w:rPr>
      </w:pPr>
      <w:r w:rsidRPr="007E1EAE">
        <w:rPr>
          <w:b/>
        </w:rPr>
        <w:t>Service Templates</w:t>
      </w:r>
    </w:p>
    <w:p w14:paraId="69F50CC3" w14:textId="77777777" w:rsidR="00841FF2" w:rsidRPr="007E1EAE" w:rsidRDefault="00841FF2" w:rsidP="00971CED">
      <w:pPr>
        <w:pStyle w:val="ListParagraph"/>
        <w:numPr>
          <w:ilvl w:val="1"/>
          <w:numId w:val="119"/>
        </w:numPr>
      </w:pPr>
      <w:r w:rsidRPr="007E1EAE">
        <w:t>Advanced “import” concepts</w:t>
      </w:r>
    </w:p>
    <w:p w14:paraId="78F794F7" w14:textId="77777777" w:rsidR="00841FF2" w:rsidRPr="007E1EAE" w:rsidRDefault="00841FF2" w:rsidP="00971CED">
      <w:pPr>
        <w:pStyle w:val="ListParagraph"/>
        <w:numPr>
          <w:ilvl w:val="1"/>
          <w:numId w:val="119"/>
        </w:numPr>
        <w:rPr>
          <w:b/>
        </w:rPr>
      </w:pPr>
      <w:r w:rsidRPr="007E1EAE">
        <w:t>Repository definitions</w:t>
      </w:r>
    </w:p>
    <w:p w14:paraId="4D1AB8CC" w14:textId="77777777" w:rsidR="00841FF2" w:rsidRPr="007E1EAE" w:rsidRDefault="00841FF2" w:rsidP="00971CED">
      <w:pPr>
        <w:pStyle w:val="ListParagraph"/>
        <w:numPr>
          <w:ilvl w:val="0"/>
          <w:numId w:val="119"/>
        </w:numPr>
        <w:rPr>
          <w:b/>
        </w:rPr>
      </w:pPr>
      <w:r w:rsidRPr="007E1EAE">
        <w:rPr>
          <w:b/>
        </w:rPr>
        <w:t>CSAR</w:t>
      </w:r>
    </w:p>
    <w:p w14:paraId="153047B3" w14:textId="77777777" w:rsidR="00841FF2" w:rsidRPr="007E1EAE" w:rsidRDefault="00841FF2" w:rsidP="00971CED">
      <w:pPr>
        <w:pStyle w:val="ListParagraph"/>
        <w:numPr>
          <w:ilvl w:val="1"/>
          <w:numId w:val="119"/>
        </w:numPr>
      </w:pPr>
      <w:r w:rsidRPr="007E1EAE">
        <w:t>Allow multiple top-level Service Templates in same CSAR (with equivalent functionality)</w:t>
      </w:r>
    </w:p>
    <w:p w14:paraId="783B4C7B" w14:textId="77777777" w:rsidR="00841FF2" w:rsidRPr="007E1EAE" w:rsidRDefault="00841FF2" w:rsidP="00841FF2">
      <w:pPr>
        <w:pStyle w:val="ListBullet"/>
        <w:numPr>
          <w:ilvl w:val="0"/>
          <w:numId w:val="0"/>
        </w:numPr>
        <w:ind w:left="360" w:hanging="360"/>
      </w:pPr>
    </w:p>
    <w:p w14:paraId="15F1FC34" w14:textId="77777777" w:rsidR="00841FF2" w:rsidRPr="007E1EAE" w:rsidRDefault="00841FF2" w:rsidP="00971CED">
      <w:pPr>
        <w:pStyle w:val="AppendixHeading1"/>
        <w:numPr>
          <w:ilvl w:val="0"/>
          <w:numId w:val="5"/>
        </w:numPr>
      </w:pPr>
      <w:bookmarkStart w:id="1885" w:name="_Toc302251751"/>
      <w:bookmarkStart w:id="1886" w:name="_Toc310749145"/>
      <w:bookmarkStart w:id="1887" w:name="_Toc313780980"/>
      <w:bookmarkStart w:id="1888" w:name="_Toc322703224"/>
      <w:bookmarkStart w:id="1889" w:name="_Toc454457970"/>
      <w:bookmarkStart w:id="1890" w:name="_Toc454458769"/>
      <w:bookmarkStart w:id="1891" w:name="_Toc500248083"/>
      <w:bookmarkStart w:id="1892" w:name="_Toc528073009"/>
      <w:r w:rsidRPr="007E1EAE">
        <w:lastRenderedPageBreak/>
        <w:t>Acknowledgments</w:t>
      </w:r>
      <w:bookmarkEnd w:id="1779"/>
      <w:bookmarkEnd w:id="1780"/>
      <w:bookmarkEnd w:id="1781"/>
      <w:bookmarkEnd w:id="1790"/>
      <w:bookmarkEnd w:id="1885"/>
      <w:bookmarkEnd w:id="1886"/>
      <w:bookmarkEnd w:id="1887"/>
      <w:bookmarkEnd w:id="1888"/>
      <w:bookmarkEnd w:id="1889"/>
      <w:bookmarkEnd w:id="1890"/>
      <w:bookmarkEnd w:id="1891"/>
      <w:bookmarkEnd w:id="1892"/>
    </w:p>
    <w:p w14:paraId="7F65118E" w14:textId="77777777" w:rsidR="00841FF2" w:rsidRPr="007E1EAE" w:rsidRDefault="00841FF2" w:rsidP="00841FF2">
      <w:r w:rsidRPr="007E1EAE">
        <w:t>The following individuals have participated in the creation of this specification and are gratefully acknowledged:</w:t>
      </w:r>
    </w:p>
    <w:p w14:paraId="635F7D67" w14:textId="77777777" w:rsidR="00841FF2" w:rsidRPr="007E1EAE" w:rsidRDefault="00841FF2" w:rsidP="00841FF2">
      <w:pPr>
        <w:pStyle w:val="Titlepageinfo"/>
      </w:pPr>
      <w:r w:rsidRPr="007E1EAE">
        <w:t>Contributors:</w:t>
      </w:r>
    </w:p>
    <w:p w14:paraId="615ACC55" w14:textId="77777777" w:rsidR="00841FF2" w:rsidRPr="007E1EAE" w:rsidRDefault="00841FF2" w:rsidP="00841FF2">
      <w:pPr>
        <w:pStyle w:val="Abstract"/>
        <w:spacing w:before="80"/>
        <w:rPr>
          <w:noProof/>
        </w:rPr>
      </w:pPr>
      <w:r w:rsidRPr="007E1EAE">
        <w:rPr>
          <w:noProof/>
        </w:rPr>
        <w:t>Alex Vul, (</w:t>
      </w:r>
      <w:hyperlink r:id="rId136" w:history="1">
        <w:r w:rsidRPr="00617C63">
          <w:rPr>
            <w:rStyle w:val="Hyperlink"/>
            <w:noProof/>
          </w:rPr>
          <w:t>alex.vul@intel.com</w:t>
        </w:r>
      </w:hyperlink>
      <w:r w:rsidRPr="007E1EAE">
        <w:rPr>
          <w:noProof/>
        </w:rPr>
        <w:t>), Intel</w:t>
      </w:r>
    </w:p>
    <w:p w14:paraId="735DB2A4" w14:textId="77777777" w:rsidR="00841FF2" w:rsidRPr="007E1EAE" w:rsidRDefault="00841FF2" w:rsidP="00841FF2">
      <w:pPr>
        <w:pStyle w:val="Abstract"/>
        <w:spacing w:before="80"/>
        <w:rPr>
          <w:noProof/>
        </w:rPr>
      </w:pPr>
      <w:r w:rsidRPr="007E1EAE">
        <w:rPr>
          <w:noProof/>
        </w:rPr>
        <w:t>Avi Vachnis (</w:t>
      </w:r>
      <w:hyperlink r:id="rId137" w:history="1">
        <w:r w:rsidRPr="007E1EAE">
          <w:rPr>
            <w:rStyle w:val="Hyperlink"/>
            <w:noProof/>
          </w:rPr>
          <w:t>avi.vachnis@alcatel-lucent.com</w:t>
        </w:r>
      </w:hyperlink>
      <w:r w:rsidRPr="007E1EAE">
        <w:rPr>
          <w:noProof/>
        </w:rPr>
        <w:t>), Alcatel-Lucent</w:t>
      </w:r>
    </w:p>
    <w:p w14:paraId="6C9B2EA4" w14:textId="77777777" w:rsidR="00841FF2" w:rsidRDefault="00841FF2" w:rsidP="00841FF2">
      <w:pPr>
        <w:pStyle w:val="Abstract"/>
        <w:spacing w:before="80"/>
        <w:rPr>
          <w:rStyle w:val="Hyperlink"/>
          <w:noProof/>
        </w:rPr>
      </w:pPr>
      <w:r w:rsidRPr="007E1EAE">
        <w:rPr>
          <w:noProof/>
        </w:rPr>
        <w:t>Chris Lauwers (</w:t>
      </w:r>
      <w:hyperlink r:id="rId138" w:history="1">
        <w:r w:rsidRPr="00522D03">
          <w:rPr>
            <w:rStyle w:val="Hyperlink"/>
            <w:noProof/>
          </w:rPr>
          <w:t>lauwers@ubicity.com)</w:t>
        </w:r>
      </w:hyperlink>
    </w:p>
    <w:p w14:paraId="18594D88" w14:textId="77777777" w:rsidR="00841FF2" w:rsidRPr="007E1EAE" w:rsidRDefault="00841FF2" w:rsidP="00841FF2">
      <w:pPr>
        <w:pStyle w:val="Abstract"/>
        <w:spacing w:before="80"/>
      </w:pPr>
      <w:r w:rsidRPr="00EC0875">
        <w:t>Claude Noshpitz</w:t>
      </w:r>
      <w:r>
        <w:t xml:space="preserve"> (</w:t>
      </w:r>
      <w:hyperlink r:id="rId139" w:history="1">
        <w:r w:rsidRPr="00EC0875">
          <w:rPr>
            <w:rStyle w:val="Hyperlink"/>
          </w:rPr>
          <w:t>claude.noshpitz@att.com</w:t>
        </w:r>
      </w:hyperlink>
      <w:r>
        <w:t>), AT&amp;T</w:t>
      </w:r>
    </w:p>
    <w:p w14:paraId="350008F0" w14:textId="77777777" w:rsidR="00841FF2" w:rsidRPr="007E1EAE" w:rsidRDefault="00841FF2" w:rsidP="00841FF2">
      <w:pPr>
        <w:pStyle w:val="Abstract"/>
        <w:spacing w:before="80"/>
        <w:rPr>
          <w:noProof/>
        </w:rPr>
      </w:pPr>
      <w:r w:rsidRPr="007E1EAE">
        <w:rPr>
          <w:noProof/>
        </w:rPr>
        <w:t>Derek Palma (</w:t>
      </w:r>
      <w:hyperlink r:id="rId140" w:history="1">
        <w:r w:rsidRPr="007E1EAE">
          <w:rPr>
            <w:rStyle w:val="Hyperlink"/>
            <w:noProof/>
          </w:rPr>
          <w:t>dpalma@vnomic.com</w:t>
        </w:r>
      </w:hyperlink>
      <w:r w:rsidRPr="007E1EAE">
        <w:rPr>
          <w:noProof/>
        </w:rPr>
        <w:t>), Vnomic</w:t>
      </w:r>
    </w:p>
    <w:p w14:paraId="5D63B14F" w14:textId="77777777" w:rsidR="00841FF2" w:rsidRPr="007E1EAE" w:rsidRDefault="00841FF2" w:rsidP="00841FF2">
      <w:pPr>
        <w:pStyle w:val="Abstract"/>
        <w:spacing w:before="80"/>
        <w:rPr>
          <w:noProof/>
        </w:rPr>
      </w:pPr>
      <w:r w:rsidRPr="007E1EAE">
        <w:rPr>
          <w:noProof/>
        </w:rPr>
        <w:t>Frank Leymann (</w:t>
      </w:r>
      <w:hyperlink r:id="rId141" w:history="1">
        <w:r w:rsidRPr="007E1EAE">
          <w:rPr>
            <w:rStyle w:val="Hyperlink"/>
            <w:noProof/>
          </w:rPr>
          <w:t>Frank.Leymann@informatik.uni-stuttgart.de</w:t>
        </w:r>
      </w:hyperlink>
      <w:r w:rsidRPr="007E1EAE">
        <w:rPr>
          <w:noProof/>
        </w:rPr>
        <w:t>), Univ. of Stuttgart</w:t>
      </w:r>
    </w:p>
    <w:p w14:paraId="54960089" w14:textId="77777777" w:rsidR="00841FF2" w:rsidRPr="007E1EAE" w:rsidRDefault="00841FF2" w:rsidP="00841FF2">
      <w:pPr>
        <w:pStyle w:val="Abstract"/>
        <w:spacing w:before="80"/>
        <w:rPr>
          <w:noProof/>
        </w:rPr>
      </w:pPr>
      <w:r w:rsidRPr="007E1EAE">
        <w:rPr>
          <w:noProof/>
        </w:rPr>
        <w:t>Gerd Breiter (</w:t>
      </w:r>
      <w:hyperlink r:id="rId142" w:history="1">
        <w:r w:rsidRPr="007E1EAE">
          <w:rPr>
            <w:rStyle w:val="Hyperlink"/>
            <w:noProof/>
          </w:rPr>
          <w:t>gbreiter@de.ibm.com</w:t>
        </w:r>
      </w:hyperlink>
      <w:r w:rsidRPr="007E1EAE">
        <w:rPr>
          <w:noProof/>
        </w:rPr>
        <w:t>), IBM</w:t>
      </w:r>
    </w:p>
    <w:p w14:paraId="199F63A2" w14:textId="77777777" w:rsidR="00841FF2" w:rsidRPr="007E1EAE" w:rsidRDefault="00841FF2" w:rsidP="00841FF2">
      <w:pPr>
        <w:pStyle w:val="Abstract"/>
        <w:spacing w:before="80"/>
        <w:rPr>
          <w:noProof/>
        </w:rPr>
      </w:pPr>
      <w:r w:rsidRPr="007E1EAE">
        <w:rPr>
          <w:noProof/>
        </w:rPr>
        <w:t>Hemal Surti (</w:t>
      </w:r>
      <w:hyperlink r:id="rId143" w:history="1">
        <w:r w:rsidRPr="007E1EAE">
          <w:rPr>
            <w:rStyle w:val="Hyperlink"/>
            <w:noProof/>
          </w:rPr>
          <w:t>hsurti@cisco.com</w:t>
        </w:r>
      </w:hyperlink>
      <w:r w:rsidRPr="007E1EAE">
        <w:rPr>
          <w:noProof/>
        </w:rPr>
        <w:t>), Cisco</w:t>
      </w:r>
    </w:p>
    <w:p w14:paraId="12BE0BDB" w14:textId="77777777" w:rsidR="00841FF2" w:rsidRPr="007E1EAE" w:rsidRDefault="00841FF2" w:rsidP="00841FF2">
      <w:pPr>
        <w:pStyle w:val="Abstract"/>
        <w:spacing w:before="80"/>
        <w:rPr>
          <w:noProof/>
        </w:rPr>
      </w:pPr>
      <w:r w:rsidRPr="007E1EAE">
        <w:rPr>
          <w:noProof/>
        </w:rPr>
        <w:t>Ifat Afek (</w:t>
      </w:r>
      <w:hyperlink r:id="rId144" w:history="1">
        <w:r w:rsidRPr="007E1EAE">
          <w:rPr>
            <w:rStyle w:val="Hyperlink"/>
            <w:noProof/>
          </w:rPr>
          <w:t>ifat.afek@alcatel-lucent.com</w:t>
        </w:r>
      </w:hyperlink>
      <w:r w:rsidRPr="007E1EAE">
        <w:rPr>
          <w:noProof/>
        </w:rPr>
        <w:t>), Alcatel-Lucent</w:t>
      </w:r>
    </w:p>
    <w:p w14:paraId="1FD98769" w14:textId="77777777" w:rsidR="00841FF2" w:rsidRPr="007E1EAE" w:rsidRDefault="00841FF2" w:rsidP="00841FF2">
      <w:pPr>
        <w:pStyle w:val="Abstract"/>
        <w:spacing w:before="80"/>
        <w:rPr>
          <w:noProof/>
        </w:rPr>
      </w:pPr>
      <w:r w:rsidRPr="007E1EAE">
        <w:rPr>
          <w:noProof/>
        </w:rPr>
        <w:t>Idan Moyal, (</w:t>
      </w:r>
      <w:hyperlink r:id="rId145" w:history="1">
        <w:r w:rsidRPr="007E1EAE">
          <w:rPr>
            <w:rStyle w:val="Hyperlink"/>
            <w:noProof/>
          </w:rPr>
          <w:t>idan@gigaspaces.com</w:t>
        </w:r>
      </w:hyperlink>
      <w:r w:rsidRPr="007E1EAE">
        <w:rPr>
          <w:noProof/>
        </w:rPr>
        <w:t>), Gigaspaces</w:t>
      </w:r>
    </w:p>
    <w:p w14:paraId="772C791E" w14:textId="77777777" w:rsidR="00841FF2" w:rsidRPr="00056A23" w:rsidRDefault="00841FF2" w:rsidP="00841FF2">
      <w:pPr>
        <w:pStyle w:val="Abstract"/>
        <w:spacing w:before="80"/>
        <w:rPr>
          <w:noProof/>
          <w:lang w:val="fr-FR"/>
        </w:rPr>
      </w:pPr>
      <w:r w:rsidRPr="00056A23">
        <w:rPr>
          <w:noProof/>
          <w:lang w:val="fr-FR"/>
        </w:rPr>
        <w:t>Jacques Durand (</w:t>
      </w:r>
      <w:hyperlink r:id="rId146" w:history="1">
        <w:r w:rsidRPr="00056A23">
          <w:rPr>
            <w:rStyle w:val="Hyperlink"/>
            <w:noProof/>
            <w:lang w:val="fr-FR"/>
          </w:rPr>
          <w:t>jdurand@us.fujitsu.com</w:t>
        </w:r>
      </w:hyperlink>
      <w:r w:rsidRPr="00056A23">
        <w:rPr>
          <w:noProof/>
          <w:lang w:val="fr-FR"/>
        </w:rPr>
        <w:t>), Fujitsu</w:t>
      </w:r>
    </w:p>
    <w:p w14:paraId="002F7A06" w14:textId="77777777" w:rsidR="00841FF2" w:rsidRPr="007E1EAE" w:rsidRDefault="00841FF2" w:rsidP="00841FF2">
      <w:pPr>
        <w:pStyle w:val="Abstract"/>
        <w:spacing w:before="80"/>
        <w:rPr>
          <w:noProof/>
        </w:rPr>
      </w:pPr>
      <w:r w:rsidRPr="007E1EAE">
        <w:rPr>
          <w:noProof/>
        </w:rPr>
        <w:t>Jin Qin, (</w:t>
      </w:r>
      <w:hyperlink r:id="rId147" w:history="1">
        <w:r w:rsidRPr="007E1EAE">
          <w:rPr>
            <w:rStyle w:val="Hyperlink"/>
            <w:noProof/>
          </w:rPr>
          <w:t>chin.qinjin@huawei.com</w:t>
        </w:r>
      </w:hyperlink>
      <w:r w:rsidRPr="007E1EAE">
        <w:rPr>
          <w:noProof/>
        </w:rPr>
        <w:t>), Huawei</w:t>
      </w:r>
    </w:p>
    <w:p w14:paraId="3868F10D" w14:textId="0E965356" w:rsidR="00841FF2" w:rsidRPr="007E1EAE" w:rsidRDefault="00841FF2" w:rsidP="00841FF2">
      <w:pPr>
        <w:pStyle w:val="Abstract"/>
        <w:spacing w:before="80"/>
        <w:rPr>
          <w:rFonts w:ascii="Times New Roman" w:hAnsi="Times New Roman"/>
        </w:rPr>
      </w:pPr>
      <w:r w:rsidRPr="007E1EAE">
        <w:rPr>
          <w:noProof/>
        </w:rPr>
        <w:t>Jeremy Hess, (</w:t>
      </w:r>
      <w:hyperlink r:id="rId148" w:history="1">
        <w:r w:rsidRPr="007E1EAE">
          <w:rPr>
            <w:rStyle w:val="Hyperlink"/>
          </w:rPr>
          <w:t>jeremy@gigaspaces.com</w:t>
        </w:r>
      </w:hyperlink>
      <w:r w:rsidRPr="007E1EAE">
        <w:t>), Gigaspaces</w:t>
      </w:r>
    </w:p>
    <w:p w14:paraId="2CF45465" w14:textId="77777777" w:rsidR="00841FF2" w:rsidRPr="007E1EAE" w:rsidRDefault="00841FF2" w:rsidP="00841FF2">
      <w:pPr>
        <w:pStyle w:val="Abstract"/>
        <w:spacing w:before="80"/>
        <w:rPr>
          <w:noProof/>
        </w:rPr>
      </w:pPr>
      <w:r w:rsidRPr="007E1EAE">
        <w:rPr>
          <w:noProof/>
        </w:rPr>
        <w:t>John Crandall, (</w:t>
      </w:r>
      <w:hyperlink r:id="rId149" w:history="1">
        <w:r w:rsidRPr="007E1EAE">
          <w:rPr>
            <w:rStyle w:val="Hyperlink"/>
            <w:noProof/>
          </w:rPr>
          <w:t>mailto:jcrandal@brocade.com</w:t>
        </w:r>
      </w:hyperlink>
      <w:r w:rsidRPr="007E1EAE">
        <w:rPr>
          <w:noProof/>
        </w:rPr>
        <w:t>), Brocade</w:t>
      </w:r>
    </w:p>
    <w:p w14:paraId="3456724C" w14:textId="77777777" w:rsidR="00841FF2" w:rsidRPr="007E1EAE" w:rsidRDefault="00841FF2" w:rsidP="00841FF2">
      <w:pPr>
        <w:pStyle w:val="Abstract"/>
        <w:spacing w:before="80"/>
        <w:rPr>
          <w:noProof/>
        </w:rPr>
      </w:pPr>
      <w:r w:rsidRPr="007E1EAE">
        <w:rPr>
          <w:noProof/>
        </w:rPr>
        <w:t>Juergen Meynert (</w:t>
      </w:r>
      <w:hyperlink r:id="rId150" w:history="1">
        <w:r w:rsidRPr="007E1EAE">
          <w:rPr>
            <w:rStyle w:val="Hyperlink"/>
            <w:noProof/>
          </w:rPr>
          <w:t>juergen.meynert@ts.fujitsu.com</w:t>
        </w:r>
      </w:hyperlink>
      <w:r w:rsidRPr="007E1EAE">
        <w:rPr>
          <w:noProof/>
        </w:rPr>
        <w:t>), Fujitsu</w:t>
      </w:r>
    </w:p>
    <w:p w14:paraId="736B8BA6" w14:textId="77777777" w:rsidR="00841FF2" w:rsidRPr="007E1EAE" w:rsidRDefault="00841FF2" w:rsidP="00841FF2">
      <w:pPr>
        <w:pStyle w:val="Abstract"/>
        <w:spacing w:before="80"/>
        <w:rPr>
          <w:noProof/>
        </w:rPr>
      </w:pPr>
      <w:r w:rsidRPr="007E1EAE">
        <w:rPr>
          <w:noProof/>
        </w:rPr>
        <w:t>Kapil Thangavelu (</w:t>
      </w:r>
      <w:hyperlink r:id="rId151" w:history="1">
        <w:r w:rsidRPr="007E1EAE">
          <w:rPr>
            <w:rStyle w:val="Hyperlink"/>
            <w:noProof/>
          </w:rPr>
          <w:t>kapil.thangavelu@canonical.com</w:t>
        </w:r>
      </w:hyperlink>
      <w:r w:rsidRPr="007E1EAE">
        <w:rPr>
          <w:noProof/>
        </w:rPr>
        <w:t>), Canonical</w:t>
      </w:r>
    </w:p>
    <w:p w14:paraId="7FD9486D" w14:textId="77777777" w:rsidR="00841FF2" w:rsidRPr="007E1EAE" w:rsidRDefault="00841FF2" w:rsidP="00841FF2">
      <w:pPr>
        <w:pStyle w:val="Abstract"/>
        <w:spacing w:before="80"/>
        <w:rPr>
          <w:noProof/>
        </w:rPr>
      </w:pPr>
      <w:r w:rsidRPr="007E1EAE">
        <w:rPr>
          <w:noProof/>
        </w:rPr>
        <w:t>Karsten Beins (</w:t>
      </w:r>
      <w:hyperlink r:id="rId152" w:history="1">
        <w:r w:rsidRPr="007E1EAE">
          <w:rPr>
            <w:rStyle w:val="Hyperlink"/>
            <w:noProof/>
          </w:rPr>
          <w:t>karsten.beins@ts.fujitsu.com</w:t>
        </w:r>
      </w:hyperlink>
      <w:r w:rsidRPr="007E1EAE">
        <w:rPr>
          <w:noProof/>
        </w:rPr>
        <w:t>), Fujitsu</w:t>
      </w:r>
    </w:p>
    <w:p w14:paraId="4DBC77CE" w14:textId="77777777" w:rsidR="00841FF2" w:rsidRPr="007E1EAE" w:rsidRDefault="00841FF2" w:rsidP="00841FF2">
      <w:pPr>
        <w:pStyle w:val="Abstract"/>
        <w:spacing w:before="80"/>
        <w:rPr>
          <w:noProof/>
        </w:rPr>
      </w:pPr>
      <w:r w:rsidRPr="007E1EAE">
        <w:rPr>
          <w:noProof/>
        </w:rPr>
        <w:t>Kevin Wilson (</w:t>
      </w:r>
      <w:hyperlink r:id="rId153" w:history="1">
        <w:r w:rsidRPr="007E1EAE">
          <w:rPr>
            <w:rStyle w:val="Hyperlink"/>
            <w:noProof/>
          </w:rPr>
          <w:t>kevin.l.wilson@hp.com</w:t>
        </w:r>
      </w:hyperlink>
      <w:r w:rsidRPr="007E1EAE">
        <w:rPr>
          <w:noProof/>
        </w:rPr>
        <w:t xml:space="preserve">), HP </w:t>
      </w:r>
    </w:p>
    <w:p w14:paraId="524CFD91" w14:textId="77777777" w:rsidR="00841FF2" w:rsidRPr="007E1EAE" w:rsidRDefault="00841FF2" w:rsidP="00841FF2">
      <w:pPr>
        <w:pStyle w:val="Abstract"/>
        <w:spacing w:before="80"/>
        <w:rPr>
          <w:noProof/>
        </w:rPr>
      </w:pPr>
      <w:r w:rsidRPr="007E1EAE">
        <w:rPr>
          <w:noProof/>
        </w:rPr>
        <w:t>Krishna Raman (</w:t>
      </w:r>
      <w:hyperlink r:id="rId154" w:history="1">
        <w:r w:rsidRPr="007E1EAE">
          <w:rPr>
            <w:rStyle w:val="Hyperlink"/>
            <w:noProof/>
          </w:rPr>
          <w:t>kraman@redhat.com</w:t>
        </w:r>
      </w:hyperlink>
      <w:r w:rsidRPr="007E1EAE">
        <w:rPr>
          <w:noProof/>
        </w:rPr>
        <w:t>), Red Hat</w:t>
      </w:r>
    </w:p>
    <w:p w14:paraId="6EA87472" w14:textId="77777777" w:rsidR="00841FF2" w:rsidRPr="00056A23" w:rsidRDefault="00841FF2" w:rsidP="00841FF2">
      <w:pPr>
        <w:pStyle w:val="Abstract"/>
        <w:spacing w:before="80"/>
        <w:rPr>
          <w:noProof/>
          <w:lang w:val="fr-FR"/>
        </w:rPr>
      </w:pPr>
      <w:r w:rsidRPr="00056A23">
        <w:rPr>
          <w:noProof/>
          <w:lang w:val="fr-FR"/>
        </w:rPr>
        <w:t>Luc Boutier (</w:t>
      </w:r>
      <w:hyperlink r:id="rId155" w:history="1">
        <w:r w:rsidRPr="00056A23">
          <w:rPr>
            <w:rStyle w:val="Hyperlink"/>
            <w:noProof/>
            <w:lang w:val="fr-FR"/>
          </w:rPr>
          <w:t>luc.boutier@fastconnect.fr</w:t>
        </w:r>
      </w:hyperlink>
      <w:r w:rsidRPr="00056A23">
        <w:rPr>
          <w:noProof/>
          <w:lang w:val="fr-FR"/>
        </w:rPr>
        <w:t>),  FastConnect</w:t>
      </w:r>
    </w:p>
    <w:p w14:paraId="4F883246" w14:textId="77777777" w:rsidR="00841FF2" w:rsidRPr="00056A23" w:rsidRDefault="00841FF2" w:rsidP="00841FF2">
      <w:pPr>
        <w:pStyle w:val="Abstract"/>
        <w:spacing w:before="80"/>
        <w:rPr>
          <w:noProof/>
          <w:lang w:val="fr-FR"/>
        </w:rPr>
      </w:pPr>
      <w:r w:rsidRPr="00056A23">
        <w:rPr>
          <w:noProof/>
          <w:lang w:val="fr-FR"/>
        </w:rPr>
        <w:t>Luca Gioppo, (</w:t>
      </w:r>
      <w:hyperlink r:id="rId156" w:history="1">
        <w:r w:rsidRPr="00056A23">
          <w:rPr>
            <w:rStyle w:val="Hyperlink"/>
            <w:lang w:val="fr-FR"/>
          </w:rPr>
          <w:t>luca.gioppo@csi.it</w:t>
        </w:r>
      </w:hyperlink>
      <w:r w:rsidRPr="00056A23">
        <w:rPr>
          <w:lang w:val="fr-FR"/>
        </w:rPr>
        <w:t>), CSI-Piemonte</w:t>
      </w:r>
    </w:p>
    <w:p w14:paraId="36FD80D2" w14:textId="77777777" w:rsidR="00841FF2" w:rsidRPr="007E1EAE" w:rsidRDefault="00841FF2" w:rsidP="00841FF2">
      <w:pPr>
        <w:pStyle w:val="Abstract"/>
        <w:spacing w:before="80"/>
        <w:rPr>
          <w:noProof/>
        </w:rPr>
      </w:pPr>
      <w:r w:rsidRPr="007E1EAE">
        <w:rPr>
          <w:noProof/>
        </w:rPr>
        <w:t>Matt Rutkowski (</w:t>
      </w:r>
      <w:hyperlink r:id="rId157" w:history="1">
        <w:r w:rsidRPr="007E1EAE">
          <w:rPr>
            <w:rStyle w:val="Hyperlink"/>
            <w:noProof/>
          </w:rPr>
          <w:t>mrutkows@us.ibm.com</w:t>
        </w:r>
      </w:hyperlink>
      <w:r w:rsidRPr="007E1EAE">
        <w:rPr>
          <w:noProof/>
        </w:rPr>
        <w:t>), IBM</w:t>
      </w:r>
    </w:p>
    <w:p w14:paraId="3643C684" w14:textId="77777777" w:rsidR="00841FF2" w:rsidRPr="007E1EAE" w:rsidRDefault="00841FF2" w:rsidP="00841FF2">
      <w:pPr>
        <w:pStyle w:val="Abstract"/>
        <w:spacing w:before="80"/>
        <w:rPr>
          <w:noProof/>
        </w:rPr>
      </w:pPr>
      <w:r w:rsidRPr="007E1EAE">
        <w:rPr>
          <w:noProof/>
        </w:rPr>
        <w:t>Moshe Elisha (</w:t>
      </w:r>
      <w:hyperlink r:id="rId158" w:history="1">
        <w:r w:rsidRPr="007E1EAE">
          <w:rPr>
            <w:rStyle w:val="Hyperlink"/>
            <w:noProof/>
          </w:rPr>
          <w:t>moshe.elisha@alcatel-lucent.com</w:t>
        </w:r>
      </w:hyperlink>
      <w:r w:rsidRPr="007E1EAE">
        <w:rPr>
          <w:noProof/>
        </w:rPr>
        <w:t>), Alcatel-Lucent</w:t>
      </w:r>
    </w:p>
    <w:p w14:paraId="612381B4" w14:textId="77777777" w:rsidR="00841FF2" w:rsidRPr="007E1EAE" w:rsidRDefault="00841FF2" w:rsidP="00841FF2">
      <w:pPr>
        <w:pStyle w:val="Abstract"/>
        <w:spacing w:before="80"/>
        <w:rPr>
          <w:noProof/>
        </w:rPr>
      </w:pPr>
      <w:r w:rsidRPr="007E1EAE">
        <w:rPr>
          <w:noProof/>
        </w:rPr>
        <w:t>Nate Finch (</w:t>
      </w:r>
      <w:hyperlink r:id="rId159" w:history="1">
        <w:r w:rsidRPr="007E1EAE">
          <w:rPr>
            <w:rStyle w:val="Hyperlink"/>
            <w:noProof/>
          </w:rPr>
          <w:t>nate.finch@canonical.com</w:t>
        </w:r>
      </w:hyperlink>
      <w:r w:rsidRPr="007E1EAE">
        <w:rPr>
          <w:noProof/>
        </w:rPr>
        <w:t>), Canonical</w:t>
      </w:r>
    </w:p>
    <w:p w14:paraId="2A33C8BC" w14:textId="77777777" w:rsidR="00841FF2" w:rsidRDefault="00841FF2" w:rsidP="00841FF2">
      <w:pPr>
        <w:pStyle w:val="Abstract"/>
        <w:spacing w:before="80"/>
        <w:rPr>
          <w:noProof/>
        </w:rPr>
      </w:pPr>
      <w:r w:rsidRPr="007E1EAE">
        <w:rPr>
          <w:noProof/>
        </w:rPr>
        <w:t>Nikunj Nemani (</w:t>
      </w:r>
      <w:hyperlink r:id="rId160" w:history="1">
        <w:r w:rsidRPr="007E1EAE">
          <w:rPr>
            <w:rStyle w:val="Hyperlink"/>
            <w:noProof/>
          </w:rPr>
          <w:t>nnemani@vmware.com</w:t>
        </w:r>
      </w:hyperlink>
      <w:r w:rsidRPr="007E1EAE">
        <w:rPr>
          <w:noProof/>
        </w:rPr>
        <w:t>), Wmware</w:t>
      </w:r>
    </w:p>
    <w:p w14:paraId="1FA88ED1" w14:textId="77777777" w:rsidR="00841FF2" w:rsidRPr="007E1EAE" w:rsidRDefault="00841FF2" w:rsidP="00841FF2">
      <w:pPr>
        <w:pStyle w:val="Abstract"/>
        <w:spacing w:before="80"/>
        <w:rPr>
          <w:noProof/>
        </w:rPr>
      </w:pPr>
      <w:r>
        <w:rPr>
          <w:noProof/>
        </w:rPr>
        <w:t>Priya TG (</w:t>
      </w:r>
      <w:hyperlink r:id="rId161" w:history="1">
        <w:r w:rsidRPr="00E64A3C">
          <w:rPr>
            <w:rStyle w:val="Hyperlink"/>
            <w:noProof/>
          </w:rPr>
          <w:t>priya.g@netcracker.com)</w:t>
        </w:r>
      </w:hyperlink>
      <w:r>
        <w:rPr>
          <w:noProof/>
        </w:rPr>
        <w:t xml:space="preserve"> NetCracker</w:t>
      </w:r>
    </w:p>
    <w:p w14:paraId="207BBC72" w14:textId="77777777" w:rsidR="00841FF2" w:rsidRPr="007E1EAE" w:rsidRDefault="00841FF2" w:rsidP="00841FF2">
      <w:pPr>
        <w:pStyle w:val="Abstract"/>
        <w:spacing w:before="80"/>
        <w:rPr>
          <w:noProof/>
        </w:rPr>
      </w:pPr>
      <w:r w:rsidRPr="007E1EAE">
        <w:rPr>
          <w:noProof/>
        </w:rPr>
        <w:t>Richard Probst (</w:t>
      </w:r>
      <w:hyperlink r:id="rId162" w:history="1">
        <w:r w:rsidRPr="007E1EAE">
          <w:rPr>
            <w:rStyle w:val="Hyperlink"/>
            <w:rFonts w:cs="Helv"/>
            <w:noProof/>
          </w:rPr>
          <w:t>richard.probst@sap.com</w:t>
        </w:r>
      </w:hyperlink>
      <w:r w:rsidRPr="007E1EAE">
        <w:rPr>
          <w:noProof/>
        </w:rPr>
        <w:t>), SAP AG</w:t>
      </w:r>
    </w:p>
    <w:p w14:paraId="45F9370F" w14:textId="77777777" w:rsidR="00841FF2" w:rsidRPr="007E1EAE" w:rsidRDefault="00841FF2" w:rsidP="00841FF2">
      <w:pPr>
        <w:pStyle w:val="Abstract"/>
        <w:spacing w:before="80"/>
        <w:rPr>
          <w:noProof/>
        </w:rPr>
      </w:pPr>
      <w:r w:rsidRPr="007E1EAE">
        <w:rPr>
          <w:noProof/>
        </w:rPr>
        <w:t>Sahdev Zala (</w:t>
      </w:r>
      <w:hyperlink r:id="rId163" w:history="1">
        <w:r w:rsidRPr="007E1EAE">
          <w:rPr>
            <w:rStyle w:val="Hyperlink"/>
            <w:noProof/>
          </w:rPr>
          <w:t>spzala@us.ibm.com</w:t>
        </w:r>
      </w:hyperlink>
      <w:r w:rsidRPr="007E1EAE">
        <w:rPr>
          <w:noProof/>
        </w:rPr>
        <w:t>), IBM</w:t>
      </w:r>
    </w:p>
    <w:p w14:paraId="04C20588" w14:textId="77777777" w:rsidR="00841FF2" w:rsidRPr="007E1EAE" w:rsidRDefault="00841FF2" w:rsidP="00841FF2">
      <w:pPr>
        <w:pStyle w:val="Abstract"/>
        <w:spacing w:before="80"/>
        <w:rPr>
          <w:noProof/>
        </w:rPr>
      </w:pPr>
      <w:r w:rsidRPr="007E1EAE">
        <w:rPr>
          <w:noProof/>
        </w:rPr>
        <w:t>Shitao li (</w:t>
      </w:r>
      <w:hyperlink r:id="rId164" w:history="1">
        <w:r w:rsidRPr="007E1EAE">
          <w:rPr>
            <w:rStyle w:val="Hyperlink"/>
            <w:noProof/>
          </w:rPr>
          <w:t>lishitao@huawei.com</w:t>
        </w:r>
      </w:hyperlink>
      <w:r w:rsidRPr="007E1EAE">
        <w:rPr>
          <w:noProof/>
        </w:rPr>
        <w:t>), Huawei</w:t>
      </w:r>
    </w:p>
    <w:p w14:paraId="225AE609" w14:textId="77777777" w:rsidR="00841FF2" w:rsidRPr="007E1EAE" w:rsidRDefault="00841FF2" w:rsidP="00841FF2">
      <w:pPr>
        <w:pStyle w:val="Abstract"/>
        <w:spacing w:before="80"/>
        <w:rPr>
          <w:noProof/>
        </w:rPr>
      </w:pPr>
      <w:r w:rsidRPr="007E1EAE">
        <w:rPr>
          <w:noProof/>
        </w:rPr>
        <w:t>Simeon Monov (</w:t>
      </w:r>
      <w:hyperlink r:id="rId165" w:history="1">
        <w:r w:rsidRPr="007E1EAE">
          <w:rPr>
            <w:rStyle w:val="Hyperlink"/>
            <w:noProof/>
          </w:rPr>
          <w:t>sdmonov@us.ibm.com</w:t>
        </w:r>
      </w:hyperlink>
      <w:r w:rsidRPr="007E1EAE">
        <w:rPr>
          <w:noProof/>
        </w:rPr>
        <w:t>), IBM</w:t>
      </w:r>
    </w:p>
    <w:p w14:paraId="1437A085" w14:textId="77777777" w:rsidR="00841FF2" w:rsidRPr="007E1EAE" w:rsidRDefault="00841FF2" w:rsidP="00841FF2">
      <w:pPr>
        <w:pStyle w:val="Abstract"/>
        <w:spacing w:before="80"/>
        <w:rPr>
          <w:noProof/>
        </w:rPr>
      </w:pPr>
      <w:r w:rsidRPr="007E1EAE">
        <w:rPr>
          <w:noProof/>
        </w:rPr>
        <w:t>Sivan Barzily, (</w:t>
      </w:r>
      <w:hyperlink r:id="rId166" w:history="1">
        <w:r w:rsidRPr="007E1EAE">
          <w:rPr>
            <w:rStyle w:val="Hyperlink"/>
          </w:rPr>
          <w:t>sivan@gigaspaces.com</w:t>
        </w:r>
      </w:hyperlink>
      <w:r w:rsidRPr="007E1EAE">
        <w:rPr>
          <w:noProof/>
        </w:rPr>
        <w:t>), Gigaspaces</w:t>
      </w:r>
    </w:p>
    <w:p w14:paraId="3515B91A" w14:textId="77777777" w:rsidR="00841FF2" w:rsidRPr="007E1EAE" w:rsidRDefault="00841FF2" w:rsidP="00841FF2">
      <w:pPr>
        <w:pStyle w:val="Abstract"/>
        <w:spacing w:before="80"/>
        <w:rPr>
          <w:noProof/>
        </w:rPr>
      </w:pPr>
      <w:r w:rsidRPr="007E1EAE">
        <w:rPr>
          <w:noProof/>
        </w:rPr>
        <w:t>Sridhar Ramaswamy (</w:t>
      </w:r>
      <w:hyperlink r:id="rId167" w:history="1">
        <w:r w:rsidRPr="007E1EAE">
          <w:rPr>
            <w:rStyle w:val="Hyperlink"/>
            <w:noProof/>
          </w:rPr>
          <w:t>sramasw@brocade.com</w:t>
        </w:r>
      </w:hyperlink>
      <w:r w:rsidRPr="007E1EAE">
        <w:rPr>
          <w:noProof/>
        </w:rPr>
        <w:t>), Brocade</w:t>
      </w:r>
    </w:p>
    <w:p w14:paraId="1D6AE96C" w14:textId="77777777" w:rsidR="00841FF2" w:rsidRDefault="00841FF2" w:rsidP="00841FF2">
      <w:pPr>
        <w:pStyle w:val="Abstract"/>
        <w:spacing w:before="80"/>
        <w:rPr>
          <w:noProof/>
        </w:rPr>
      </w:pPr>
      <w:r w:rsidRPr="007E1EAE">
        <w:rPr>
          <w:noProof/>
        </w:rPr>
        <w:t>Stephane Maes (</w:t>
      </w:r>
      <w:hyperlink r:id="rId168" w:history="1">
        <w:r w:rsidRPr="007E1EAE">
          <w:rPr>
            <w:rStyle w:val="Hyperlink"/>
            <w:noProof/>
          </w:rPr>
          <w:t>stephane.maes@hp.com</w:t>
        </w:r>
      </w:hyperlink>
      <w:r w:rsidRPr="007E1EAE">
        <w:rPr>
          <w:noProof/>
        </w:rPr>
        <w:t>), HP</w:t>
      </w:r>
    </w:p>
    <w:p w14:paraId="298998F2" w14:textId="77777777" w:rsidR="00841FF2" w:rsidRPr="007E1EAE" w:rsidRDefault="00841FF2" w:rsidP="00841FF2">
      <w:pPr>
        <w:pStyle w:val="Abstract"/>
        <w:spacing w:before="80"/>
        <w:rPr>
          <w:noProof/>
        </w:rPr>
      </w:pPr>
      <w:r w:rsidRPr="00617C63">
        <w:rPr>
          <w:noProof/>
        </w:rPr>
        <w:t xml:space="preserve">Steve Baillargeon </w:t>
      </w:r>
      <w:r>
        <w:rPr>
          <w:noProof/>
        </w:rPr>
        <w:t>(</w:t>
      </w:r>
      <w:hyperlink r:id="rId169" w:history="1">
        <w:r w:rsidRPr="00617C63">
          <w:rPr>
            <w:rStyle w:val="Hyperlink"/>
            <w:noProof/>
          </w:rPr>
          <w:t>steve.baillargeon@ericsson.com</w:t>
        </w:r>
      </w:hyperlink>
      <w:r>
        <w:rPr>
          <w:noProof/>
        </w:rPr>
        <w:t>), Ericsson</w:t>
      </w:r>
    </w:p>
    <w:p w14:paraId="1EBD450C" w14:textId="77777777" w:rsidR="00841FF2" w:rsidRPr="007E1EAE" w:rsidRDefault="00841FF2" w:rsidP="00841FF2">
      <w:pPr>
        <w:pStyle w:val="Abstract"/>
        <w:spacing w:before="80"/>
        <w:rPr>
          <w:noProof/>
        </w:rPr>
      </w:pPr>
      <w:r w:rsidRPr="007E1EAE">
        <w:rPr>
          <w:noProof/>
        </w:rPr>
        <w:t>Thinh Nguyenphu (</w:t>
      </w:r>
      <w:hyperlink r:id="rId170" w:history="1">
        <w:r w:rsidRPr="007E1EAE">
          <w:rPr>
            <w:rStyle w:val="Hyperlink"/>
            <w:noProof/>
          </w:rPr>
          <w:t>thinh.nguyenphu@nokia.com</w:t>
        </w:r>
      </w:hyperlink>
      <w:r w:rsidRPr="007E1EAE">
        <w:rPr>
          <w:noProof/>
        </w:rPr>
        <w:t>), Nokia</w:t>
      </w:r>
    </w:p>
    <w:p w14:paraId="5E0E9BA0" w14:textId="77777777" w:rsidR="00841FF2" w:rsidRPr="007E1EAE" w:rsidRDefault="00841FF2" w:rsidP="00841FF2">
      <w:pPr>
        <w:pStyle w:val="Abstract"/>
        <w:spacing w:before="80"/>
        <w:rPr>
          <w:noProof/>
        </w:rPr>
      </w:pPr>
      <w:r w:rsidRPr="007E1EAE">
        <w:rPr>
          <w:noProof/>
        </w:rPr>
        <w:t>Thomas Spatzier</w:t>
      </w:r>
      <w:r w:rsidRPr="007E1EAE">
        <w:rPr>
          <w:rFonts w:cs="Arial"/>
          <w:noProof/>
          <w:shd w:val="clear" w:color="auto" w:fill="FFFFFF"/>
        </w:rPr>
        <w:t xml:space="preserve"> (</w:t>
      </w:r>
      <w:hyperlink r:id="rId171"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717520CA" w14:textId="77777777" w:rsidR="00841FF2" w:rsidRPr="00056A23" w:rsidRDefault="00841FF2" w:rsidP="00841FF2">
      <w:pPr>
        <w:pStyle w:val="Abstract"/>
        <w:spacing w:before="80"/>
        <w:rPr>
          <w:noProof/>
          <w:lang w:val="fr-FR"/>
        </w:rPr>
      </w:pPr>
      <w:r w:rsidRPr="00056A23">
        <w:rPr>
          <w:noProof/>
          <w:lang w:val="fr-FR"/>
        </w:rPr>
        <w:t>Ton Ngo (</w:t>
      </w:r>
      <w:hyperlink r:id="rId172" w:history="1">
        <w:r w:rsidRPr="00056A23">
          <w:rPr>
            <w:rStyle w:val="Hyperlink"/>
            <w:noProof/>
            <w:lang w:val="fr-FR"/>
          </w:rPr>
          <w:t>ton@us.ibm.com</w:t>
        </w:r>
      </w:hyperlink>
      <w:r w:rsidRPr="00056A23">
        <w:rPr>
          <w:noProof/>
          <w:lang w:val="fr-FR"/>
        </w:rPr>
        <w:t>), IBM</w:t>
      </w:r>
    </w:p>
    <w:p w14:paraId="3577D327" w14:textId="1029AD81" w:rsidR="00841FF2" w:rsidRPr="007E1EAE" w:rsidRDefault="00841FF2" w:rsidP="00841FF2">
      <w:pPr>
        <w:pStyle w:val="Abstract"/>
        <w:spacing w:before="80"/>
        <w:rPr>
          <w:noProof/>
        </w:rPr>
      </w:pPr>
      <w:r w:rsidRPr="007E1EAE">
        <w:rPr>
          <w:noProof/>
        </w:rPr>
        <w:lastRenderedPageBreak/>
        <w:t>Travis Tripp (</w:t>
      </w:r>
      <w:hyperlink r:id="rId173" w:history="1">
        <w:r w:rsidRPr="007E1EAE">
          <w:rPr>
            <w:rStyle w:val="Hyperlink"/>
            <w:noProof/>
          </w:rPr>
          <w:t>travis.tripp@hp.com</w:t>
        </w:r>
      </w:hyperlink>
      <w:r w:rsidRPr="007E1EAE">
        <w:rPr>
          <w:noProof/>
        </w:rPr>
        <w:t>), HP</w:t>
      </w:r>
    </w:p>
    <w:p w14:paraId="50EC5D0D" w14:textId="77777777" w:rsidR="00841FF2" w:rsidRPr="007E1EAE" w:rsidRDefault="00841FF2" w:rsidP="00841FF2">
      <w:pPr>
        <w:pStyle w:val="Abstract"/>
        <w:spacing w:before="80"/>
        <w:rPr>
          <w:noProof/>
        </w:rPr>
      </w:pPr>
      <w:r w:rsidRPr="003E4E9F">
        <w:rPr>
          <w:rStyle w:val="Strong"/>
          <w:b w:val="0"/>
          <w:noProof/>
        </w:rPr>
        <w:t>Vahid Hashemian</w:t>
      </w:r>
      <w:r w:rsidRPr="007E1EAE">
        <w:rPr>
          <w:noProof/>
        </w:rPr>
        <w:t xml:space="preserve"> (</w:t>
      </w:r>
      <w:hyperlink r:id="rId174" w:history="1">
        <w:r w:rsidRPr="007E1EAE">
          <w:rPr>
            <w:rStyle w:val="Hyperlink"/>
            <w:noProof/>
          </w:rPr>
          <w:t>vahidhashemian@us.ibm.com</w:t>
        </w:r>
      </w:hyperlink>
      <w:r w:rsidRPr="007E1EAE">
        <w:rPr>
          <w:noProof/>
        </w:rPr>
        <w:t>), IBM</w:t>
      </w:r>
    </w:p>
    <w:p w14:paraId="16BAAC6B" w14:textId="77777777" w:rsidR="00841FF2" w:rsidRPr="007E1EAE" w:rsidRDefault="00841FF2" w:rsidP="00841FF2">
      <w:pPr>
        <w:pStyle w:val="Abstract"/>
        <w:spacing w:before="80"/>
        <w:rPr>
          <w:noProof/>
        </w:rPr>
      </w:pPr>
      <w:r w:rsidRPr="007E1EAE">
        <w:rPr>
          <w:noProof/>
        </w:rPr>
        <w:t>Wayne Witzel (</w:t>
      </w:r>
      <w:hyperlink r:id="rId175" w:history="1">
        <w:r w:rsidRPr="007E1EAE">
          <w:rPr>
            <w:rStyle w:val="Hyperlink"/>
            <w:noProof/>
          </w:rPr>
          <w:t>wayne.witzel@canonical.com</w:t>
        </w:r>
      </w:hyperlink>
      <w:r w:rsidRPr="007E1EAE">
        <w:rPr>
          <w:noProof/>
        </w:rPr>
        <w:t>), Canonical</w:t>
      </w:r>
    </w:p>
    <w:p w14:paraId="12753F8B" w14:textId="77777777" w:rsidR="00841FF2" w:rsidRPr="00056A23" w:rsidRDefault="00841FF2" w:rsidP="00841FF2">
      <w:pPr>
        <w:pStyle w:val="Abstract"/>
        <w:spacing w:before="80"/>
        <w:rPr>
          <w:noProof/>
          <w:lang w:val="fr-FR"/>
        </w:rPr>
      </w:pPr>
      <w:bookmarkStart w:id="1893" w:name="_Toc85472898"/>
      <w:bookmarkStart w:id="1894" w:name="_Toc287332014"/>
      <w:bookmarkStart w:id="1895" w:name="_Toc379800453"/>
      <w:bookmarkStart w:id="1896" w:name="_Toc379455187"/>
      <w:bookmarkStart w:id="1897" w:name="_Toc373867901"/>
      <w:r w:rsidRPr="00056A23">
        <w:rPr>
          <w:noProof/>
          <w:lang w:val="fr-FR"/>
        </w:rPr>
        <w:t>Yaron Parasol (</w:t>
      </w:r>
      <w:hyperlink r:id="rId176" w:history="1">
        <w:r w:rsidRPr="00056A23">
          <w:rPr>
            <w:rStyle w:val="Hyperlink"/>
            <w:noProof/>
            <w:lang w:val="fr-FR"/>
          </w:rPr>
          <w:t>yaronpa@gigaspaces.com</w:t>
        </w:r>
      </w:hyperlink>
      <w:r w:rsidRPr="00056A23">
        <w:rPr>
          <w:noProof/>
          <w:lang w:val="fr-FR"/>
        </w:rPr>
        <w:t>), Gigaspaces</w:t>
      </w:r>
    </w:p>
    <w:p w14:paraId="37137397" w14:textId="77777777" w:rsidR="00841FF2" w:rsidRPr="007E1EAE" w:rsidRDefault="00841FF2" w:rsidP="00971CED">
      <w:pPr>
        <w:pStyle w:val="AppendixHeading1"/>
        <w:numPr>
          <w:ilvl w:val="0"/>
          <w:numId w:val="5"/>
        </w:numPr>
      </w:pPr>
      <w:bookmarkStart w:id="1898" w:name="_Toc397688837"/>
      <w:bookmarkStart w:id="1899" w:name="_Toc302251752"/>
      <w:bookmarkStart w:id="1900" w:name="_Toc310749146"/>
      <w:bookmarkStart w:id="1901" w:name="_Toc313780981"/>
      <w:bookmarkStart w:id="1902" w:name="_Toc322703225"/>
      <w:bookmarkStart w:id="1903" w:name="_Toc454457971"/>
      <w:bookmarkStart w:id="1904" w:name="_Toc454458770"/>
      <w:bookmarkStart w:id="1905" w:name="_Toc500248084"/>
      <w:bookmarkStart w:id="1906" w:name="_Toc528073010"/>
      <w:r w:rsidRPr="007E1EAE">
        <w:lastRenderedPageBreak/>
        <w:t>Revision History</w:t>
      </w:r>
      <w:bookmarkEnd w:id="1893"/>
      <w:bookmarkEnd w:id="1894"/>
      <w:bookmarkEnd w:id="1895"/>
      <w:bookmarkEnd w:id="1898"/>
      <w:bookmarkEnd w:id="1899"/>
      <w:bookmarkEnd w:id="1900"/>
      <w:bookmarkEnd w:id="1901"/>
      <w:bookmarkEnd w:id="1902"/>
      <w:bookmarkEnd w:id="1903"/>
      <w:bookmarkEnd w:id="1904"/>
      <w:bookmarkEnd w:id="1905"/>
      <w:bookmarkEnd w:id="190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841FF2" w:rsidRPr="007E1EAE" w14:paraId="133ACEF0" w14:textId="77777777" w:rsidTr="00841FF2">
        <w:tc>
          <w:tcPr>
            <w:tcW w:w="1249" w:type="dxa"/>
          </w:tcPr>
          <w:p w14:paraId="00463543" w14:textId="77777777" w:rsidR="00841FF2" w:rsidRPr="007E1EAE" w:rsidRDefault="00841FF2" w:rsidP="00841FF2">
            <w:pPr>
              <w:rPr>
                <w:b/>
              </w:rPr>
            </w:pPr>
            <w:r w:rsidRPr="007E1EAE">
              <w:rPr>
                <w:b/>
              </w:rPr>
              <w:t>Revision</w:t>
            </w:r>
          </w:p>
        </w:tc>
        <w:tc>
          <w:tcPr>
            <w:tcW w:w="1289" w:type="dxa"/>
          </w:tcPr>
          <w:p w14:paraId="2075F0CE" w14:textId="77777777" w:rsidR="00841FF2" w:rsidRPr="007E1EAE" w:rsidRDefault="00841FF2" w:rsidP="00841FF2">
            <w:pPr>
              <w:rPr>
                <w:b/>
              </w:rPr>
            </w:pPr>
            <w:r w:rsidRPr="007E1EAE">
              <w:rPr>
                <w:b/>
              </w:rPr>
              <w:t>Date</w:t>
            </w:r>
          </w:p>
        </w:tc>
        <w:tc>
          <w:tcPr>
            <w:tcW w:w="1800" w:type="dxa"/>
          </w:tcPr>
          <w:p w14:paraId="67A3E1C8" w14:textId="77777777" w:rsidR="00841FF2" w:rsidRPr="007E1EAE" w:rsidRDefault="00841FF2" w:rsidP="00841FF2">
            <w:pPr>
              <w:rPr>
                <w:b/>
              </w:rPr>
            </w:pPr>
            <w:r w:rsidRPr="007E1EAE">
              <w:rPr>
                <w:b/>
              </w:rPr>
              <w:t>Editor</w:t>
            </w:r>
          </w:p>
        </w:tc>
        <w:tc>
          <w:tcPr>
            <w:tcW w:w="5976" w:type="dxa"/>
          </w:tcPr>
          <w:p w14:paraId="1519A0CF" w14:textId="77777777" w:rsidR="00841FF2" w:rsidRPr="007E1EAE" w:rsidRDefault="00841FF2" w:rsidP="00841FF2">
            <w:pPr>
              <w:rPr>
                <w:b/>
              </w:rPr>
            </w:pPr>
            <w:r w:rsidRPr="007E1EAE">
              <w:rPr>
                <w:b/>
              </w:rPr>
              <w:t>Changes Made</w:t>
            </w:r>
          </w:p>
        </w:tc>
      </w:tr>
      <w:tr w:rsidR="00841FF2" w:rsidRPr="0070246C" w14:paraId="50A35F11" w14:textId="77777777" w:rsidTr="00841FF2">
        <w:trPr>
          <w:trHeight w:val="1880"/>
        </w:trPr>
        <w:tc>
          <w:tcPr>
            <w:tcW w:w="1249" w:type="dxa"/>
          </w:tcPr>
          <w:p w14:paraId="52218755" w14:textId="77777777" w:rsidR="00841FF2" w:rsidRDefault="00841FF2" w:rsidP="00841FF2">
            <w:pPr>
              <w:pStyle w:val="TableText"/>
            </w:pPr>
            <w:r>
              <w:t>WDO2, Rev01</w:t>
            </w:r>
          </w:p>
        </w:tc>
        <w:tc>
          <w:tcPr>
            <w:tcW w:w="1289" w:type="dxa"/>
          </w:tcPr>
          <w:p w14:paraId="6B519FEB" w14:textId="77777777" w:rsidR="00841FF2" w:rsidRDefault="00841FF2" w:rsidP="00841FF2">
            <w:pPr>
              <w:pStyle w:val="TableText"/>
            </w:pPr>
            <w:r>
              <w:t>2017-09-12</w:t>
            </w:r>
          </w:p>
        </w:tc>
        <w:tc>
          <w:tcPr>
            <w:tcW w:w="1800" w:type="dxa"/>
          </w:tcPr>
          <w:p w14:paraId="3570E49F" w14:textId="77777777" w:rsidR="00841FF2" w:rsidRDefault="00841FF2" w:rsidP="00841FF2">
            <w:pPr>
              <w:pStyle w:val="TableText"/>
            </w:pPr>
            <w:r>
              <w:t>Luc Boutier</w:t>
            </w:r>
          </w:p>
        </w:tc>
        <w:tc>
          <w:tcPr>
            <w:tcW w:w="5976" w:type="dxa"/>
          </w:tcPr>
          <w:p w14:paraId="46FF711E" w14:textId="77777777" w:rsidR="00841FF2" w:rsidRDefault="00841FF2" w:rsidP="00841FF2">
            <w:pPr>
              <w:pStyle w:val="TableTextBullet1"/>
            </w:pPr>
            <w:r w:rsidRPr="007E1EAE">
              <w:t>Initial WD0</w:t>
            </w:r>
            <w:r>
              <w:t>2</w:t>
            </w:r>
            <w:r w:rsidRPr="007E1EAE">
              <w:t>, Revision 01 baseline for TOSCA Simple Profile in YAML v1.2</w:t>
            </w:r>
          </w:p>
        </w:tc>
      </w:tr>
      <w:tr w:rsidR="00841FF2" w:rsidRPr="0070246C" w14:paraId="6EC9BAC0" w14:textId="77777777" w:rsidTr="00841FF2">
        <w:trPr>
          <w:trHeight w:val="1880"/>
        </w:trPr>
        <w:tc>
          <w:tcPr>
            <w:tcW w:w="1249" w:type="dxa"/>
          </w:tcPr>
          <w:p w14:paraId="268300D8" w14:textId="77777777" w:rsidR="00841FF2" w:rsidRDefault="00841FF2" w:rsidP="00841FF2">
            <w:pPr>
              <w:pStyle w:val="TableText"/>
            </w:pPr>
            <w:r>
              <w:t>WDO2, Rev02</w:t>
            </w:r>
          </w:p>
        </w:tc>
        <w:tc>
          <w:tcPr>
            <w:tcW w:w="1289" w:type="dxa"/>
          </w:tcPr>
          <w:p w14:paraId="0AC42701" w14:textId="77777777" w:rsidR="00841FF2" w:rsidRDefault="00841FF2" w:rsidP="00841FF2">
            <w:pPr>
              <w:pStyle w:val="TableText"/>
            </w:pPr>
            <w:r>
              <w:t>2017-10-03</w:t>
            </w:r>
          </w:p>
        </w:tc>
        <w:tc>
          <w:tcPr>
            <w:tcW w:w="1800" w:type="dxa"/>
          </w:tcPr>
          <w:p w14:paraId="2218FE3F" w14:textId="77777777" w:rsidR="00841FF2" w:rsidRDefault="00841FF2" w:rsidP="00841FF2">
            <w:pPr>
              <w:pStyle w:val="TableText"/>
            </w:pPr>
            <w:r>
              <w:t>Matt Rutkowski</w:t>
            </w:r>
          </w:p>
        </w:tc>
        <w:tc>
          <w:tcPr>
            <w:tcW w:w="5976" w:type="dxa"/>
          </w:tcPr>
          <w:p w14:paraId="33DE8929" w14:textId="77777777" w:rsidR="00841FF2" w:rsidRDefault="00841FF2" w:rsidP="00841FF2">
            <w:pPr>
              <w:pStyle w:val="TableTextBullet1"/>
            </w:pPr>
            <w:r>
              <w:t>Developed Abstract.Compute and Abstract.Storage node types and inserted it into normative type hierarchy.</w:t>
            </w:r>
          </w:p>
          <w:p w14:paraId="7B40AE4D" w14:textId="77777777" w:rsidR="00841FF2" w:rsidRDefault="00841FF2" w:rsidP="00841FF2">
            <w:pPr>
              <w:pStyle w:val="TableTextBullet1"/>
            </w:pPr>
            <w:r>
              <w:t>Reveresed the inheritance of tosca.capabilities.Compute and tosca.capabilities.Container to make Container the parent (abstract) Capability Type. Adjusted all Node types that had “host” capability or requirement defns. to reflect this change.</w:t>
            </w:r>
          </w:p>
          <w:p w14:paraId="7B6BB9F4" w14:textId="77777777" w:rsidR="00841FF2" w:rsidRPr="007E1EAE" w:rsidRDefault="00841FF2" w:rsidP="00841FF2">
            <w:pPr>
              <w:pStyle w:val="TableTextBullet1"/>
            </w:pPr>
            <w:r>
              <w:t>Changed TOSCA namespace URI to reflect v1.2.</w:t>
            </w:r>
          </w:p>
        </w:tc>
      </w:tr>
      <w:tr w:rsidR="00841FF2" w:rsidRPr="00F1085F" w14:paraId="16F61A92" w14:textId="77777777" w:rsidTr="00841FF2">
        <w:trPr>
          <w:trHeight w:val="1880"/>
        </w:trPr>
        <w:tc>
          <w:tcPr>
            <w:tcW w:w="1249" w:type="dxa"/>
          </w:tcPr>
          <w:p w14:paraId="4C0E545B" w14:textId="77777777" w:rsidR="00841FF2" w:rsidRDefault="00841FF2" w:rsidP="00841FF2">
            <w:pPr>
              <w:pStyle w:val="TableText"/>
            </w:pPr>
            <w:r>
              <w:t>WD02, Rev03</w:t>
            </w:r>
          </w:p>
        </w:tc>
        <w:tc>
          <w:tcPr>
            <w:tcW w:w="1289" w:type="dxa"/>
          </w:tcPr>
          <w:p w14:paraId="5CC70398" w14:textId="77777777" w:rsidR="00841FF2" w:rsidRDefault="00841FF2" w:rsidP="00841FF2">
            <w:pPr>
              <w:pStyle w:val="TableText"/>
            </w:pPr>
            <w:r>
              <w:t>2017-10-12</w:t>
            </w:r>
          </w:p>
        </w:tc>
        <w:tc>
          <w:tcPr>
            <w:tcW w:w="1800" w:type="dxa"/>
          </w:tcPr>
          <w:p w14:paraId="59E1C492" w14:textId="77777777" w:rsidR="00841FF2" w:rsidRDefault="00841FF2" w:rsidP="00841FF2">
            <w:pPr>
              <w:pStyle w:val="TableText"/>
            </w:pPr>
            <w:r>
              <w:t>Luc Boutier</w:t>
            </w:r>
          </w:p>
        </w:tc>
        <w:tc>
          <w:tcPr>
            <w:tcW w:w="5976" w:type="dxa"/>
          </w:tcPr>
          <w:p w14:paraId="453EF386" w14:textId="77777777" w:rsidR="00841FF2" w:rsidRDefault="00841FF2" w:rsidP="00841FF2">
            <w:pPr>
              <w:pStyle w:val="TableTextBullet1"/>
            </w:pPr>
            <w:r>
              <w:t>Updated policy trigger condition to leverage the constraint clause definition introduced with workflows in 1.1</w:t>
            </w:r>
          </w:p>
          <w:p w14:paraId="1B113765" w14:textId="77777777" w:rsidR="00841FF2" w:rsidRDefault="00841FF2" w:rsidP="00841FF2">
            <w:pPr>
              <w:pStyle w:val="TableTextBullet1"/>
            </w:pPr>
            <w:r>
              <w:t>Added simplified definition for constraint clause.</w:t>
            </w:r>
          </w:p>
          <w:p w14:paraId="7E86DDC0" w14:textId="77777777" w:rsidR="00841FF2" w:rsidRDefault="00841FF2" w:rsidP="00841FF2">
            <w:pPr>
              <w:pStyle w:val="TableTextBullet1"/>
            </w:pPr>
            <w:r>
              <w:t>Added Priya TG to the acknowledgements as she pushed this change/proposal.</w:t>
            </w:r>
          </w:p>
        </w:tc>
      </w:tr>
      <w:bookmarkEnd w:id="1896"/>
      <w:bookmarkEnd w:id="1897"/>
    </w:tbl>
    <w:p w14:paraId="4641FFC1" w14:textId="6E38521A" w:rsidR="00427622" w:rsidRDefault="00427622" w:rsidP="00841FF2"/>
    <w:sectPr w:rsidR="00427622" w:rsidSect="007149C5">
      <w:headerReference w:type="even" r:id="rId177"/>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26035" w14:textId="77777777" w:rsidR="00F61F29" w:rsidRDefault="00F61F29" w:rsidP="008C100C">
      <w:r>
        <w:separator/>
      </w:r>
    </w:p>
    <w:p w14:paraId="2651A89F" w14:textId="77777777" w:rsidR="00F61F29" w:rsidRDefault="00F61F29" w:rsidP="008C100C"/>
    <w:p w14:paraId="25BEADA9" w14:textId="77777777" w:rsidR="00F61F29" w:rsidRDefault="00F61F29" w:rsidP="008C100C"/>
    <w:p w14:paraId="1F18F454" w14:textId="77777777" w:rsidR="00F61F29" w:rsidRDefault="00F61F29" w:rsidP="008C100C"/>
    <w:p w14:paraId="1B61FC61" w14:textId="77777777" w:rsidR="00F61F29" w:rsidRDefault="00F61F29" w:rsidP="008C100C"/>
    <w:p w14:paraId="191BE21E" w14:textId="77777777" w:rsidR="00F61F29" w:rsidRDefault="00F61F29" w:rsidP="008C100C"/>
    <w:p w14:paraId="5DBE5A4F" w14:textId="77777777" w:rsidR="00F61F29" w:rsidRDefault="00F61F29" w:rsidP="008C100C"/>
  </w:endnote>
  <w:endnote w:type="continuationSeparator" w:id="0">
    <w:p w14:paraId="696A53E9" w14:textId="77777777" w:rsidR="00F61F29" w:rsidRDefault="00F61F29" w:rsidP="008C100C">
      <w:r>
        <w:continuationSeparator/>
      </w:r>
    </w:p>
    <w:p w14:paraId="2F21FF31" w14:textId="77777777" w:rsidR="00F61F29" w:rsidRDefault="00F61F29" w:rsidP="008C100C"/>
    <w:p w14:paraId="4647C3B5" w14:textId="77777777" w:rsidR="00F61F29" w:rsidRDefault="00F61F29" w:rsidP="008C100C"/>
    <w:p w14:paraId="4A2BC67A" w14:textId="77777777" w:rsidR="00F61F29" w:rsidRDefault="00F61F29" w:rsidP="008C100C"/>
    <w:p w14:paraId="0C6A1A5A" w14:textId="77777777" w:rsidR="00F61F29" w:rsidRDefault="00F61F29" w:rsidP="008C100C"/>
    <w:p w14:paraId="5D81B4FA" w14:textId="77777777" w:rsidR="00F61F29" w:rsidRDefault="00F61F29" w:rsidP="008C100C"/>
    <w:p w14:paraId="5408C332" w14:textId="77777777" w:rsidR="00F61F29" w:rsidRDefault="00F61F29"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Times">
    <w:altName w:val="Times Roman"/>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63AFFB50" w:rsidR="006F07B6" w:rsidRDefault="006F07B6" w:rsidP="00560795">
    <w:pPr>
      <w:pStyle w:val="Footer"/>
      <w:tabs>
        <w:tab w:val="clear" w:pos="4320"/>
        <w:tab w:val="clear" w:pos="8640"/>
        <w:tab w:val="center" w:pos="4680"/>
        <w:tab w:val="right" w:pos="9360"/>
      </w:tabs>
      <w:spacing w:after="0"/>
      <w:rPr>
        <w:sz w:val="16"/>
        <w:szCs w:val="16"/>
      </w:rPr>
    </w:pPr>
    <w:r w:rsidRPr="005D1054">
      <w:rPr>
        <w:sz w:val="16"/>
        <w:szCs w:val="16"/>
      </w:rPr>
      <w:t>TOSCA-Simple-Profile-YAML-v1.2-</w:t>
    </w:r>
    <w:r>
      <w:rPr>
        <w:sz w:val="16"/>
        <w:szCs w:val="16"/>
      </w:rPr>
      <w:t>os</w:t>
    </w:r>
    <w:r>
      <w:rPr>
        <w:sz w:val="16"/>
        <w:szCs w:val="16"/>
      </w:rPr>
      <w:tab/>
    </w:r>
    <w:r>
      <w:rPr>
        <w:sz w:val="16"/>
        <w:szCs w:val="16"/>
      </w:rPr>
      <w:tab/>
    </w:r>
    <w:r w:rsidRPr="0098368C">
      <w:rPr>
        <w:sz w:val="16"/>
        <w:szCs w:val="16"/>
      </w:rPr>
      <w:t>17 January 2019</w:t>
    </w:r>
  </w:p>
  <w:p w14:paraId="796C1D34" w14:textId="2B3DC880" w:rsidR="006F07B6" w:rsidRPr="00F50E2C" w:rsidRDefault="006F07B6"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2019</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Pr>
        <w:rStyle w:val="PageNumber"/>
        <w:noProof/>
        <w:sz w:val="16"/>
        <w:szCs w:val="16"/>
      </w:rPr>
      <w:t>352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6F07B6" w:rsidRPr="007611CD" w:rsidRDefault="006F07B6"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2667929D" w:rsidR="006F07B6" w:rsidRPr="007611CD" w:rsidRDefault="006F07B6"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352</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DF3EB" w14:textId="77777777" w:rsidR="00F61F29" w:rsidRDefault="00F61F29" w:rsidP="008C100C">
      <w:r>
        <w:separator/>
      </w:r>
    </w:p>
    <w:p w14:paraId="17534255" w14:textId="77777777" w:rsidR="00F61F29" w:rsidRDefault="00F61F29" w:rsidP="008C100C"/>
  </w:footnote>
  <w:footnote w:type="continuationSeparator" w:id="0">
    <w:p w14:paraId="445DE533" w14:textId="77777777" w:rsidR="00F61F29" w:rsidRDefault="00F61F29" w:rsidP="008C100C">
      <w:r>
        <w:continuationSeparator/>
      </w:r>
    </w:p>
    <w:p w14:paraId="612EA985" w14:textId="77777777" w:rsidR="00F61F29" w:rsidRDefault="00F61F29"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6F07B6" w:rsidRDefault="006F07B6" w:rsidP="008C100C"/>
  <w:p w14:paraId="310AE6CF" w14:textId="77777777" w:rsidR="006F07B6" w:rsidRDefault="006F07B6"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6F07B6" w:rsidRDefault="006F07B6"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E60E8"/>
    <w:multiLevelType w:val="hybridMultilevel"/>
    <w:tmpl w:val="F20E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B5388"/>
    <w:multiLevelType w:val="hybridMultilevel"/>
    <w:tmpl w:val="B41C0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45"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232F32"/>
    <w:multiLevelType w:val="hybridMultilevel"/>
    <w:tmpl w:val="929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8"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1"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C5135"/>
    <w:multiLevelType w:val="hybridMultilevel"/>
    <w:tmpl w:val="D7B2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A72259"/>
    <w:multiLevelType w:val="hybridMultilevel"/>
    <w:tmpl w:val="E36A0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A43764"/>
    <w:multiLevelType w:val="hybridMultilevel"/>
    <w:tmpl w:val="8AE6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EA"/>
    <w:multiLevelType w:val="hybridMultilevel"/>
    <w:tmpl w:val="5C90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
  </w:num>
  <w:num w:numId="3">
    <w:abstractNumId w:val="0"/>
  </w:num>
  <w:num w:numId="4">
    <w:abstractNumId w:val="128"/>
  </w:num>
  <w:num w:numId="5">
    <w:abstractNumId w:val="44"/>
  </w:num>
  <w:num w:numId="6">
    <w:abstractNumId w:val="24"/>
  </w:num>
  <w:num w:numId="7">
    <w:abstractNumId w:val="121"/>
  </w:num>
  <w:num w:numId="8">
    <w:abstractNumId w:val="54"/>
  </w:num>
  <w:num w:numId="9">
    <w:abstractNumId w:val="66"/>
  </w:num>
  <w:num w:numId="10">
    <w:abstractNumId w:val="103"/>
  </w:num>
  <w:num w:numId="11">
    <w:abstractNumId w:val="116"/>
  </w:num>
  <w:num w:numId="12">
    <w:abstractNumId w:val="43"/>
  </w:num>
  <w:num w:numId="13">
    <w:abstractNumId w:val="89"/>
  </w:num>
  <w:num w:numId="14">
    <w:abstractNumId w:val="99"/>
  </w:num>
  <w:num w:numId="15">
    <w:abstractNumId w:val="96"/>
  </w:num>
  <w:num w:numId="16">
    <w:abstractNumId w:val="122"/>
  </w:num>
  <w:num w:numId="17">
    <w:abstractNumId w:val="3"/>
  </w:num>
  <w:num w:numId="18">
    <w:abstractNumId w:val="26"/>
  </w:num>
  <w:num w:numId="19">
    <w:abstractNumId w:val="23"/>
  </w:num>
  <w:num w:numId="20">
    <w:abstractNumId w:val="62"/>
  </w:num>
  <w:num w:numId="21">
    <w:abstractNumId w:val="65"/>
  </w:num>
  <w:num w:numId="22">
    <w:abstractNumId w:val="30"/>
  </w:num>
  <w:num w:numId="23">
    <w:abstractNumId w:val="37"/>
  </w:num>
  <w:num w:numId="24">
    <w:abstractNumId w:val="81"/>
  </w:num>
  <w:num w:numId="25">
    <w:abstractNumId w:val="35"/>
  </w:num>
  <w:num w:numId="26">
    <w:abstractNumId w:val="75"/>
  </w:num>
  <w:num w:numId="27">
    <w:abstractNumId w:val="133"/>
  </w:num>
  <w:num w:numId="28">
    <w:abstractNumId w:val="12"/>
  </w:num>
  <w:num w:numId="29">
    <w:abstractNumId w:val="60"/>
  </w:num>
  <w:num w:numId="30">
    <w:abstractNumId w:val="83"/>
  </w:num>
  <w:num w:numId="31">
    <w:abstractNumId w:val="34"/>
  </w:num>
  <w:num w:numId="32">
    <w:abstractNumId w:val="31"/>
  </w:num>
  <w:num w:numId="33">
    <w:abstractNumId w:val="118"/>
  </w:num>
  <w:num w:numId="34">
    <w:abstractNumId w:val="100"/>
  </w:num>
  <w:num w:numId="35">
    <w:abstractNumId w:val="119"/>
  </w:num>
  <w:num w:numId="36">
    <w:abstractNumId w:val="105"/>
  </w:num>
  <w:num w:numId="37">
    <w:abstractNumId w:val="91"/>
  </w:num>
  <w:num w:numId="38">
    <w:abstractNumId w:val="84"/>
  </w:num>
  <w:num w:numId="39">
    <w:abstractNumId w:val="9"/>
  </w:num>
  <w:num w:numId="40">
    <w:abstractNumId w:val="64"/>
  </w:num>
  <w:num w:numId="41">
    <w:abstractNumId w:val="11"/>
  </w:num>
  <w:num w:numId="42">
    <w:abstractNumId w:val="15"/>
  </w:num>
  <w:num w:numId="43">
    <w:abstractNumId w:val="92"/>
  </w:num>
  <w:num w:numId="44">
    <w:abstractNumId w:val="59"/>
  </w:num>
  <w:num w:numId="45">
    <w:abstractNumId w:val="113"/>
  </w:num>
  <w:num w:numId="46">
    <w:abstractNumId w:val="61"/>
  </w:num>
  <w:num w:numId="47">
    <w:abstractNumId w:val="115"/>
  </w:num>
  <w:num w:numId="48">
    <w:abstractNumId w:val="82"/>
  </w:num>
  <w:num w:numId="49">
    <w:abstractNumId w:val="36"/>
  </w:num>
  <w:num w:numId="50">
    <w:abstractNumId w:val="18"/>
  </w:num>
  <w:num w:numId="51">
    <w:abstractNumId w:val="51"/>
  </w:num>
  <w:num w:numId="52">
    <w:abstractNumId w:val="131"/>
  </w:num>
  <w:num w:numId="53">
    <w:abstractNumId w:val="46"/>
  </w:num>
  <w:num w:numId="54">
    <w:abstractNumId w:val="29"/>
  </w:num>
  <w:num w:numId="55">
    <w:abstractNumId w:val="38"/>
  </w:num>
  <w:num w:numId="56">
    <w:abstractNumId w:val="68"/>
  </w:num>
  <w:num w:numId="57">
    <w:abstractNumId w:val="55"/>
  </w:num>
  <w:num w:numId="58">
    <w:abstractNumId w:val="120"/>
  </w:num>
  <w:num w:numId="59">
    <w:abstractNumId w:val="114"/>
  </w:num>
  <w:num w:numId="60">
    <w:abstractNumId w:val="27"/>
  </w:num>
  <w:num w:numId="61">
    <w:abstractNumId w:val="86"/>
  </w:num>
  <w:num w:numId="62">
    <w:abstractNumId w:val="94"/>
  </w:num>
  <w:num w:numId="63">
    <w:abstractNumId w:val="48"/>
  </w:num>
  <w:num w:numId="64">
    <w:abstractNumId w:val="93"/>
  </w:num>
  <w:num w:numId="65">
    <w:abstractNumId w:val="17"/>
  </w:num>
  <w:num w:numId="66">
    <w:abstractNumId w:val="57"/>
  </w:num>
  <w:num w:numId="67">
    <w:abstractNumId w:val="7"/>
  </w:num>
  <w:num w:numId="68">
    <w:abstractNumId w:val="39"/>
  </w:num>
  <w:num w:numId="69">
    <w:abstractNumId w:val="112"/>
  </w:num>
  <w:num w:numId="70">
    <w:abstractNumId w:val="5"/>
  </w:num>
  <w:num w:numId="71">
    <w:abstractNumId w:val="4"/>
  </w:num>
  <w:num w:numId="72">
    <w:abstractNumId w:val="58"/>
  </w:num>
  <w:num w:numId="73">
    <w:abstractNumId w:val="42"/>
  </w:num>
  <w:num w:numId="74">
    <w:abstractNumId w:val="124"/>
  </w:num>
  <w:num w:numId="75">
    <w:abstractNumId w:val="101"/>
  </w:num>
  <w:num w:numId="76">
    <w:abstractNumId w:val="69"/>
  </w:num>
  <w:num w:numId="77">
    <w:abstractNumId w:val="125"/>
  </w:num>
  <w:num w:numId="78">
    <w:abstractNumId w:val="129"/>
  </w:num>
  <w:num w:numId="79">
    <w:abstractNumId w:val="25"/>
  </w:num>
  <w:num w:numId="80">
    <w:abstractNumId w:val="72"/>
  </w:num>
  <w:num w:numId="81">
    <w:abstractNumId w:val="22"/>
  </w:num>
  <w:num w:numId="82">
    <w:abstractNumId w:val="45"/>
  </w:num>
  <w:num w:numId="83">
    <w:abstractNumId w:val="127"/>
  </w:num>
  <w:num w:numId="84">
    <w:abstractNumId w:val="2"/>
  </w:num>
  <w:num w:numId="85">
    <w:abstractNumId w:val="13"/>
  </w:num>
  <w:num w:numId="86">
    <w:abstractNumId w:val="98"/>
  </w:num>
  <w:num w:numId="87">
    <w:abstractNumId w:val="88"/>
  </w:num>
  <w:num w:numId="88">
    <w:abstractNumId w:val="21"/>
  </w:num>
  <w:num w:numId="89">
    <w:abstractNumId w:val="126"/>
  </w:num>
  <w:num w:numId="90">
    <w:abstractNumId w:val="8"/>
  </w:num>
  <w:num w:numId="91">
    <w:abstractNumId w:val="14"/>
  </w:num>
  <w:num w:numId="92">
    <w:abstractNumId w:val="41"/>
  </w:num>
  <w:num w:numId="93">
    <w:abstractNumId w:val="6"/>
  </w:num>
  <w:num w:numId="94">
    <w:abstractNumId w:val="40"/>
  </w:num>
  <w:num w:numId="95">
    <w:abstractNumId w:val="130"/>
  </w:num>
  <w:num w:numId="96">
    <w:abstractNumId w:val="67"/>
  </w:num>
  <w:num w:numId="97">
    <w:abstractNumId w:val="108"/>
  </w:num>
  <w:num w:numId="98">
    <w:abstractNumId w:val="85"/>
  </w:num>
  <w:num w:numId="99">
    <w:abstractNumId w:val="77"/>
  </w:num>
  <w:num w:numId="100">
    <w:abstractNumId w:val="33"/>
  </w:num>
  <w:num w:numId="101">
    <w:abstractNumId w:val="49"/>
  </w:num>
  <w:num w:numId="102">
    <w:abstractNumId w:val="74"/>
  </w:num>
  <w:num w:numId="103">
    <w:abstractNumId w:val="117"/>
  </w:num>
  <w:num w:numId="104">
    <w:abstractNumId w:val="32"/>
  </w:num>
  <w:num w:numId="105">
    <w:abstractNumId w:val="73"/>
  </w:num>
  <w:num w:numId="106">
    <w:abstractNumId w:val="10"/>
  </w:num>
  <w:num w:numId="107">
    <w:abstractNumId w:val="19"/>
  </w:num>
  <w:num w:numId="108">
    <w:abstractNumId w:val="53"/>
  </w:num>
  <w:num w:numId="109">
    <w:abstractNumId w:val="87"/>
  </w:num>
  <w:num w:numId="110">
    <w:abstractNumId w:val="50"/>
  </w:num>
  <w:num w:numId="111">
    <w:abstractNumId w:val="28"/>
  </w:num>
  <w:num w:numId="112">
    <w:abstractNumId w:val="63"/>
  </w:num>
  <w:num w:numId="113">
    <w:abstractNumId w:val="90"/>
  </w:num>
  <w:num w:numId="114">
    <w:abstractNumId w:val="111"/>
  </w:num>
  <w:num w:numId="115">
    <w:abstractNumId w:val="78"/>
  </w:num>
  <w:num w:numId="116">
    <w:abstractNumId w:val="79"/>
  </w:num>
  <w:num w:numId="117">
    <w:abstractNumId w:val="107"/>
  </w:num>
  <w:num w:numId="118">
    <w:abstractNumId w:val="104"/>
  </w:num>
  <w:num w:numId="119">
    <w:abstractNumId w:val="52"/>
  </w:num>
  <w:num w:numId="120">
    <w:abstractNumId w:val="80"/>
  </w:num>
  <w:num w:numId="121">
    <w:abstractNumId w:val="102"/>
  </w:num>
  <w:num w:numId="122">
    <w:abstractNumId w:val="47"/>
  </w:num>
  <w:num w:numId="123">
    <w:abstractNumId w:val="76"/>
  </w:num>
  <w:num w:numId="124">
    <w:abstractNumId w:val="95"/>
  </w:num>
  <w:num w:numId="125">
    <w:abstractNumId w:val="123"/>
  </w:num>
  <w:num w:numId="126">
    <w:abstractNumId w:val="110"/>
  </w:num>
  <w:num w:numId="127">
    <w:abstractNumId w:val="71"/>
  </w:num>
  <w:num w:numId="128">
    <w:abstractNumId w:val="16"/>
  </w:num>
  <w:num w:numId="129">
    <w:abstractNumId w:val="132"/>
  </w:num>
  <w:num w:numId="130">
    <w:abstractNumId w:val="20"/>
  </w:num>
  <w:num w:numId="131">
    <w:abstractNumId w:val="70"/>
  </w:num>
  <w:num w:numId="132">
    <w:abstractNumId w:val="109"/>
  </w:num>
  <w:num w:numId="133">
    <w:abstractNumId w:val="56"/>
  </w:num>
  <w:num w:numId="134">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num>
  <w:num w:numId="136">
    <w:abstractNumId w:val="9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AF"/>
    <w:rsid w:val="00005F1F"/>
    <w:rsid w:val="00006B3A"/>
    <w:rsid w:val="00023528"/>
    <w:rsid w:val="00024C43"/>
    <w:rsid w:val="00030624"/>
    <w:rsid w:val="00033041"/>
    <w:rsid w:val="00034345"/>
    <w:rsid w:val="00037493"/>
    <w:rsid w:val="00040727"/>
    <w:rsid w:val="00043925"/>
    <w:rsid w:val="000449B0"/>
    <w:rsid w:val="000506B2"/>
    <w:rsid w:val="00060BBB"/>
    <w:rsid w:val="0006408F"/>
    <w:rsid w:val="0007308D"/>
    <w:rsid w:val="00076EFC"/>
    <w:rsid w:val="00082C02"/>
    <w:rsid w:val="00085F7C"/>
    <w:rsid w:val="000963B1"/>
    <w:rsid w:val="00096E2D"/>
    <w:rsid w:val="000A02CD"/>
    <w:rsid w:val="000A6E00"/>
    <w:rsid w:val="000B5614"/>
    <w:rsid w:val="000C11FC"/>
    <w:rsid w:val="000C6F18"/>
    <w:rsid w:val="000D208F"/>
    <w:rsid w:val="000E28CA"/>
    <w:rsid w:val="000E44D2"/>
    <w:rsid w:val="000E5705"/>
    <w:rsid w:val="000F7588"/>
    <w:rsid w:val="00101D6D"/>
    <w:rsid w:val="00115732"/>
    <w:rsid w:val="00123F2F"/>
    <w:rsid w:val="00126AFC"/>
    <w:rsid w:val="0013391D"/>
    <w:rsid w:val="00147F00"/>
    <w:rsid w:val="00147F63"/>
    <w:rsid w:val="00152EA3"/>
    <w:rsid w:val="00177DED"/>
    <w:rsid w:val="001832F8"/>
    <w:rsid w:val="001951D2"/>
    <w:rsid w:val="00197607"/>
    <w:rsid w:val="001C1D5A"/>
    <w:rsid w:val="001C782B"/>
    <w:rsid w:val="001D1D6C"/>
    <w:rsid w:val="001E34B8"/>
    <w:rsid w:val="001E46CF"/>
    <w:rsid w:val="001E4B99"/>
    <w:rsid w:val="001F05E0"/>
    <w:rsid w:val="001F51AB"/>
    <w:rsid w:val="002153A1"/>
    <w:rsid w:val="00223C24"/>
    <w:rsid w:val="00231710"/>
    <w:rsid w:val="00232273"/>
    <w:rsid w:val="0023710B"/>
    <w:rsid w:val="00254A45"/>
    <w:rsid w:val="00255718"/>
    <w:rsid w:val="002641D9"/>
    <w:rsid w:val="002659E9"/>
    <w:rsid w:val="002714A2"/>
    <w:rsid w:val="00276464"/>
    <w:rsid w:val="00277205"/>
    <w:rsid w:val="00286EC7"/>
    <w:rsid w:val="00294283"/>
    <w:rsid w:val="002A2B33"/>
    <w:rsid w:val="002B197B"/>
    <w:rsid w:val="002B261C"/>
    <w:rsid w:val="002B267E"/>
    <w:rsid w:val="002B7E99"/>
    <w:rsid w:val="002C0868"/>
    <w:rsid w:val="002F10B8"/>
    <w:rsid w:val="00300B86"/>
    <w:rsid w:val="0030202A"/>
    <w:rsid w:val="00303110"/>
    <w:rsid w:val="003129C6"/>
    <w:rsid w:val="00316300"/>
    <w:rsid w:val="00316AC1"/>
    <w:rsid w:val="0031788B"/>
    <w:rsid w:val="00342831"/>
    <w:rsid w:val="00343109"/>
    <w:rsid w:val="00362160"/>
    <w:rsid w:val="00366C20"/>
    <w:rsid w:val="003707E2"/>
    <w:rsid w:val="00373F41"/>
    <w:rsid w:val="00392913"/>
    <w:rsid w:val="003A0D47"/>
    <w:rsid w:val="003B0E37"/>
    <w:rsid w:val="003B1F5B"/>
    <w:rsid w:val="003B2C4D"/>
    <w:rsid w:val="003C18EF"/>
    <w:rsid w:val="003C20A1"/>
    <w:rsid w:val="003C61EA"/>
    <w:rsid w:val="003D15AE"/>
    <w:rsid w:val="003D1945"/>
    <w:rsid w:val="003D5C65"/>
    <w:rsid w:val="003E4E9F"/>
    <w:rsid w:val="003E6731"/>
    <w:rsid w:val="0040052F"/>
    <w:rsid w:val="00402E3A"/>
    <w:rsid w:val="00412A4B"/>
    <w:rsid w:val="004226B7"/>
    <w:rsid w:val="0042272F"/>
    <w:rsid w:val="0042481C"/>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2FE0"/>
    <w:rsid w:val="00554D3F"/>
    <w:rsid w:val="00560795"/>
    <w:rsid w:val="00572BC4"/>
    <w:rsid w:val="00575509"/>
    <w:rsid w:val="00590FE3"/>
    <w:rsid w:val="00591B31"/>
    <w:rsid w:val="00596B92"/>
    <w:rsid w:val="005A293B"/>
    <w:rsid w:val="005A5E41"/>
    <w:rsid w:val="005B5688"/>
    <w:rsid w:val="005B604C"/>
    <w:rsid w:val="005C4A13"/>
    <w:rsid w:val="005D1054"/>
    <w:rsid w:val="005D2EE1"/>
    <w:rsid w:val="005F4F93"/>
    <w:rsid w:val="0060033A"/>
    <w:rsid w:val="006047D8"/>
    <w:rsid w:val="006107FC"/>
    <w:rsid w:val="00612E7A"/>
    <w:rsid w:val="00635370"/>
    <w:rsid w:val="006852B0"/>
    <w:rsid w:val="00694D0C"/>
    <w:rsid w:val="006A0100"/>
    <w:rsid w:val="006A3443"/>
    <w:rsid w:val="006B2C49"/>
    <w:rsid w:val="006D31DB"/>
    <w:rsid w:val="006F07B6"/>
    <w:rsid w:val="006F11AC"/>
    <w:rsid w:val="006F2371"/>
    <w:rsid w:val="006F2C2B"/>
    <w:rsid w:val="007001D7"/>
    <w:rsid w:val="00704663"/>
    <w:rsid w:val="007057F1"/>
    <w:rsid w:val="0071217C"/>
    <w:rsid w:val="007132C1"/>
    <w:rsid w:val="007139E9"/>
    <w:rsid w:val="007149C5"/>
    <w:rsid w:val="00715C46"/>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3E5C"/>
    <w:rsid w:val="007E3373"/>
    <w:rsid w:val="008012F5"/>
    <w:rsid w:val="008020C7"/>
    <w:rsid w:val="00806704"/>
    <w:rsid w:val="00831022"/>
    <w:rsid w:val="00841FF2"/>
    <w:rsid w:val="00851329"/>
    <w:rsid w:val="00852E10"/>
    <w:rsid w:val="008546B3"/>
    <w:rsid w:val="00860008"/>
    <w:rsid w:val="008677C6"/>
    <w:rsid w:val="00875BC7"/>
    <w:rsid w:val="00875F61"/>
    <w:rsid w:val="00876B32"/>
    <w:rsid w:val="0088011D"/>
    <w:rsid w:val="00882FC4"/>
    <w:rsid w:val="0088339A"/>
    <w:rsid w:val="00885BC6"/>
    <w:rsid w:val="00890065"/>
    <w:rsid w:val="008A31C5"/>
    <w:rsid w:val="008A68CC"/>
    <w:rsid w:val="008B35FC"/>
    <w:rsid w:val="008C100C"/>
    <w:rsid w:val="008C643F"/>
    <w:rsid w:val="008C7396"/>
    <w:rsid w:val="008D23C9"/>
    <w:rsid w:val="008D464F"/>
    <w:rsid w:val="008D603F"/>
    <w:rsid w:val="008D724F"/>
    <w:rsid w:val="008E11EE"/>
    <w:rsid w:val="008E4EF1"/>
    <w:rsid w:val="008F06B3"/>
    <w:rsid w:val="008F4458"/>
    <w:rsid w:val="00901E08"/>
    <w:rsid w:val="00930197"/>
    <w:rsid w:val="00930A73"/>
    <w:rsid w:val="00930B19"/>
    <w:rsid w:val="00930E31"/>
    <w:rsid w:val="00950197"/>
    <w:rsid w:val="00951C02"/>
    <w:rsid w:val="009523EF"/>
    <w:rsid w:val="00960A34"/>
    <w:rsid w:val="0096165F"/>
    <w:rsid w:val="00962F1F"/>
    <w:rsid w:val="00971CED"/>
    <w:rsid w:val="009758AF"/>
    <w:rsid w:val="00982437"/>
    <w:rsid w:val="0098368C"/>
    <w:rsid w:val="0099403E"/>
    <w:rsid w:val="00995224"/>
    <w:rsid w:val="00995E1B"/>
    <w:rsid w:val="009A2E52"/>
    <w:rsid w:val="009A44D0"/>
    <w:rsid w:val="009B28A5"/>
    <w:rsid w:val="009C0ECF"/>
    <w:rsid w:val="009C3825"/>
    <w:rsid w:val="009C4CD6"/>
    <w:rsid w:val="009C7DCE"/>
    <w:rsid w:val="009D1CDA"/>
    <w:rsid w:val="009F04EF"/>
    <w:rsid w:val="00A05680"/>
    <w:rsid w:val="00A05FDF"/>
    <w:rsid w:val="00A31FB9"/>
    <w:rsid w:val="00A34900"/>
    <w:rsid w:val="00A35094"/>
    <w:rsid w:val="00A44E81"/>
    <w:rsid w:val="00A471E7"/>
    <w:rsid w:val="00A50716"/>
    <w:rsid w:val="00A55556"/>
    <w:rsid w:val="00A705FC"/>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1586"/>
    <w:rsid w:val="00B03FBA"/>
    <w:rsid w:val="00B07128"/>
    <w:rsid w:val="00B103B8"/>
    <w:rsid w:val="00B12364"/>
    <w:rsid w:val="00B12A5A"/>
    <w:rsid w:val="00B1598A"/>
    <w:rsid w:val="00B16092"/>
    <w:rsid w:val="00B23535"/>
    <w:rsid w:val="00B2415D"/>
    <w:rsid w:val="00B258B9"/>
    <w:rsid w:val="00B311CC"/>
    <w:rsid w:val="00B3167D"/>
    <w:rsid w:val="00B3350E"/>
    <w:rsid w:val="00B569DB"/>
    <w:rsid w:val="00B573DB"/>
    <w:rsid w:val="00B638C0"/>
    <w:rsid w:val="00B708A3"/>
    <w:rsid w:val="00B809FD"/>
    <w:rsid w:val="00B80CDB"/>
    <w:rsid w:val="00B92414"/>
    <w:rsid w:val="00BA2083"/>
    <w:rsid w:val="00BB22FE"/>
    <w:rsid w:val="00BB79DE"/>
    <w:rsid w:val="00BC5AF2"/>
    <w:rsid w:val="00BE1CE0"/>
    <w:rsid w:val="00C02DEC"/>
    <w:rsid w:val="00C04BCD"/>
    <w:rsid w:val="00C115DB"/>
    <w:rsid w:val="00C17A88"/>
    <w:rsid w:val="00C217E0"/>
    <w:rsid w:val="00C2337F"/>
    <w:rsid w:val="00C23558"/>
    <w:rsid w:val="00C304DB"/>
    <w:rsid w:val="00C32606"/>
    <w:rsid w:val="00C43312"/>
    <w:rsid w:val="00C44407"/>
    <w:rsid w:val="00C451D7"/>
    <w:rsid w:val="00C52EFC"/>
    <w:rsid w:val="00C54BD3"/>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C6B60"/>
    <w:rsid w:val="00CD33CA"/>
    <w:rsid w:val="00CD654F"/>
    <w:rsid w:val="00CD6D2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8AF"/>
    <w:rsid w:val="00D844BE"/>
    <w:rsid w:val="00D84861"/>
    <w:rsid w:val="00D852A1"/>
    <w:rsid w:val="00D861BB"/>
    <w:rsid w:val="00DA5475"/>
    <w:rsid w:val="00DB00D5"/>
    <w:rsid w:val="00DB27A1"/>
    <w:rsid w:val="00DB7C3C"/>
    <w:rsid w:val="00DC2EB1"/>
    <w:rsid w:val="00DD0002"/>
    <w:rsid w:val="00DD0D58"/>
    <w:rsid w:val="00DE105D"/>
    <w:rsid w:val="00DE6F0E"/>
    <w:rsid w:val="00DF1F29"/>
    <w:rsid w:val="00DF3A4F"/>
    <w:rsid w:val="00DF5EAF"/>
    <w:rsid w:val="00E06267"/>
    <w:rsid w:val="00E1281D"/>
    <w:rsid w:val="00E21636"/>
    <w:rsid w:val="00E230BA"/>
    <w:rsid w:val="00E30DE0"/>
    <w:rsid w:val="00E31A55"/>
    <w:rsid w:val="00E33995"/>
    <w:rsid w:val="00E36FE1"/>
    <w:rsid w:val="00E4299F"/>
    <w:rsid w:val="00E5120A"/>
    <w:rsid w:val="00E5513E"/>
    <w:rsid w:val="00E624E6"/>
    <w:rsid w:val="00E7674F"/>
    <w:rsid w:val="00E83D98"/>
    <w:rsid w:val="00EA5FB6"/>
    <w:rsid w:val="00EB1E45"/>
    <w:rsid w:val="00EB7A3C"/>
    <w:rsid w:val="00EC42BE"/>
    <w:rsid w:val="00ED24E0"/>
    <w:rsid w:val="00EE0FF4"/>
    <w:rsid w:val="00EE32B1"/>
    <w:rsid w:val="00EE3786"/>
    <w:rsid w:val="00EE3BEF"/>
    <w:rsid w:val="00EF4464"/>
    <w:rsid w:val="00EF63FB"/>
    <w:rsid w:val="00F04E86"/>
    <w:rsid w:val="00F102AA"/>
    <w:rsid w:val="00F1108A"/>
    <w:rsid w:val="00F275C1"/>
    <w:rsid w:val="00F275CE"/>
    <w:rsid w:val="00F316B4"/>
    <w:rsid w:val="00F3464C"/>
    <w:rsid w:val="00F4244C"/>
    <w:rsid w:val="00F42B76"/>
    <w:rsid w:val="00F42CC9"/>
    <w:rsid w:val="00F442F9"/>
    <w:rsid w:val="00F50E2C"/>
    <w:rsid w:val="00F61F29"/>
    <w:rsid w:val="00F9240B"/>
    <w:rsid w:val="00F9293F"/>
    <w:rsid w:val="00F945C8"/>
    <w:rsid w:val="00FA361D"/>
    <w:rsid w:val="00FB384A"/>
    <w:rsid w:val="00FB3A75"/>
    <w:rsid w:val="00FC06F0"/>
    <w:rsid w:val="00FC3563"/>
    <w:rsid w:val="00FC6559"/>
    <w:rsid w:val="00FE0355"/>
    <w:rsid w:val="00FE5628"/>
    <w:rsid w:val="00FE5C13"/>
    <w:rsid w:val="00FE6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8548EA59-F27F-48EA-8055-00844BE8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254A45"/>
    <w:pPr>
      <w:keepNext/>
      <w:pageBreakBefore/>
      <w:numPr>
        <w:numId w:val="136"/>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qFormat/>
    <w:rsid w:val="00254A45"/>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254A45"/>
    <w:pPr>
      <w:numPr>
        <w:ilvl w:val="2"/>
      </w:numPr>
      <w:outlineLvl w:val="2"/>
    </w:pPr>
    <w:rPr>
      <w:bCs/>
      <w:sz w:val="26"/>
      <w:szCs w:val="26"/>
    </w:rPr>
  </w:style>
  <w:style w:type="paragraph" w:styleId="Heading4">
    <w:name w:val="heading 4"/>
    <w:aliases w:val="H4"/>
    <w:basedOn w:val="Heading3"/>
    <w:next w:val="Normal"/>
    <w:link w:val="Heading4Char"/>
    <w:qFormat/>
    <w:rsid w:val="00254A45"/>
    <w:pPr>
      <w:numPr>
        <w:ilvl w:val="3"/>
      </w:numPr>
      <w:outlineLvl w:val="3"/>
    </w:pPr>
    <w:rPr>
      <w:bCs w:val="0"/>
      <w:sz w:val="24"/>
      <w:szCs w:val="28"/>
    </w:rPr>
  </w:style>
  <w:style w:type="paragraph" w:styleId="Heading5">
    <w:name w:val="heading 5"/>
    <w:basedOn w:val="Heading4"/>
    <w:next w:val="Normal"/>
    <w:link w:val="Heading5Char"/>
    <w:qFormat/>
    <w:rsid w:val="00254A45"/>
    <w:pPr>
      <w:numPr>
        <w:ilvl w:val="4"/>
      </w:numPr>
      <w:outlineLvl w:val="4"/>
    </w:pPr>
    <w:rPr>
      <w:bCs/>
      <w:iCs w:val="0"/>
      <w:szCs w:val="26"/>
    </w:rPr>
  </w:style>
  <w:style w:type="paragraph" w:styleId="Heading6">
    <w:name w:val="heading 6"/>
    <w:basedOn w:val="Heading5"/>
    <w:next w:val="Normal"/>
    <w:link w:val="Heading6Char"/>
    <w:qFormat/>
    <w:rsid w:val="00254A45"/>
    <w:pPr>
      <w:numPr>
        <w:ilvl w:val="5"/>
      </w:numPr>
      <w:outlineLvl w:val="5"/>
    </w:pPr>
    <w:rPr>
      <w:bCs w:val="0"/>
      <w:sz w:val="22"/>
      <w:szCs w:val="22"/>
    </w:rPr>
  </w:style>
  <w:style w:type="paragraph" w:styleId="Heading7">
    <w:name w:val="heading 7"/>
    <w:basedOn w:val="Heading6"/>
    <w:next w:val="Normal"/>
    <w:link w:val="Heading7Char"/>
    <w:qFormat/>
    <w:rsid w:val="00254A45"/>
    <w:pPr>
      <w:numPr>
        <w:ilvl w:val="6"/>
      </w:numPr>
      <w:outlineLvl w:val="6"/>
    </w:pPr>
  </w:style>
  <w:style w:type="paragraph" w:styleId="Heading8">
    <w:name w:val="heading 8"/>
    <w:basedOn w:val="Heading7"/>
    <w:next w:val="Normal"/>
    <w:link w:val="Heading8Char"/>
    <w:rsid w:val="00254A45"/>
    <w:pPr>
      <w:numPr>
        <w:ilvl w:val="7"/>
      </w:numPr>
      <w:outlineLvl w:val="7"/>
    </w:pPr>
    <w:rPr>
      <w:i/>
      <w:iCs/>
    </w:rPr>
  </w:style>
  <w:style w:type="paragraph" w:styleId="Heading9">
    <w:name w:val="heading 9"/>
    <w:basedOn w:val="Heading8"/>
    <w:next w:val="Normal"/>
    <w:link w:val="Heading9Char"/>
    <w:rsid w:val="00254A4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D0C"/>
    <w:rPr>
      <w:rFonts w:ascii="Arial" w:hAnsi="Arial" w:cs="Arial"/>
      <w:b/>
      <w:bCs/>
      <w:color w:val="446CAA"/>
      <w:kern w:val="32"/>
      <w:sz w:val="36"/>
      <w:szCs w:val="36"/>
    </w:rPr>
  </w:style>
  <w:style w:type="character" w:customStyle="1" w:styleId="Heading2Char">
    <w:name w:val="Heading 2 Char"/>
    <w:aliases w:val="H2 Char"/>
    <w:basedOn w:val="DefaultParagraphFont"/>
    <w:link w:val="Heading2"/>
    <w:rsid w:val="00694D0C"/>
    <w:rPr>
      <w:rFonts w:ascii="Arial" w:hAnsi="Arial" w:cs="Arial"/>
      <w:b/>
      <w:iCs/>
      <w:color w:val="446CAA"/>
      <w:kern w:val="32"/>
      <w:sz w:val="28"/>
      <w:szCs w:val="28"/>
    </w:rPr>
  </w:style>
  <w:style w:type="character" w:customStyle="1" w:styleId="Heading3Char">
    <w:name w:val="Heading 3 Char"/>
    <w:aliases w:val="H3 Char"/>
    <w:basedOn w:val="DefaultParagraphFont"/>
    <w:link w:val="Heading3"/>
    <w:rsid w:val="00694D0C"/>
    <w:rPr>
      <w:rFonts w:ascii="Arial" w:hAnsi="Arial" w:cs="Arial"/>
      <w:b/>
      <w:bCs/>
      <w:iCs/>
      <w:color w:val="446CAA"/>
      <w:kern w:val="32"/>
      <w:sz w:val="26"/>
      <w:szCs w:val="26"/>
    </w:rPr>
  </w:style>
  <w:style w:type="character" w:customStyle="1" w:styleId="Heading4Char">
    <w:name w:val="Heading 4 Char"/>
    <w:aliases w:val="H4 Char"/>
    <w:basedOn w:val="DefaultParagraphFont"/>
    <w:link w:val="Heading4"/>
    <w:rsid w:val="00DB00D5"/>
    <w:rPr>
      <w:rFonts w:ascii="Arial" w:hAnsi="Arial" w:cs="Arial"/>
      <w:b/>
      <w:iCs/>
      <w:color w:val="446CAA"/>
      <w:kern w:val="32"/>
      <w:sz w:val="24"/>
      <w:szCs w:val="28"/>
    </w:rPr>
  </w:style>
  <w:style w:type="character" w:customStyle="1" w:styleId="Heading5Char">
    <w:name w:val="Heading 5 Char"/>
    <w:basedOn w:val="DefaultParagraphFont"/>
    <w:link w:val="Heading5"/>
    <w:rsid w:val="00694D0C"/>
    <w:rPr>
      <w:rFonts w:ascii="Arial" w:hAnsi="Arial" w:cs="Arial"/>
      <w:b/>
      <w:bCs/>
      <w:color w:val="446CAA"/>
      <w:kern w:val="32"/>
      <w:sz w:val="24"/>
      <w:szCs w:val="26"/>
    </w:rPr>
  </w:style>
  <w:style w:type="character" w:customStyle="1" w:styleId="Heading6Char">
    <w:name w:val="Heading 6 Char"/>
    <w:basedOn w:val="DefaultParagraphFont"/>
    <w:link w:val="Heading6"/>
    <w:rsid w:val="00694D0C"/>
    <w:rPr>
      <w:rFonts w:ascii="Arial" w:hAnsi="Arial" w:cs="Arial"/>
      <w:b/>
      <w:color w:val="446CAA"/>
      <w:kern w:val="32"/>
      <w:sz w:val="22"/>
      <w:szCs w:val="22"/>
    </w:rPr>
  </w:style>
  <w:style w:type="character" w:customStyle="1" w:styleId="Heading7Char">
    <w:name w:val="Heading 7 Char"/>
    <w:basedOn w:val="DefaultParagraphFont"/>
    <w:link w:val="Heading7"/>
    <w:rsid w:val="00694D0C"/>
    <w:rPr>
      <w:rFonts w:ascii="Arial" w:hAnsi="Arial" w:cs="Arial"/>
      <w:b/>
      <w:color w:val="446CAA"/>
      <w:kern w:val="32"/>
      <w:sz w:val="22"/>
      <w:szCs w:val="22"/>
    </w:rPr>
  </w:style>
  <w:style w:type="character" w:customStyle="1" w:styleId="Heading8Char">
    <w:name w:val="Heading 8 Char"/>
    <w:basedOn w:val="DefaultParagraphFont"/>
    <w:link w:val="Heading8"/>
    <w:rsid w:val="00694D0C"/>
    <w:rPr>
      <w:rFonts w:ascii="Arial" w:hAnsi="Arial" w:cs="Arial"/>
      <w:b/>
      <w:i/>
      <w:iCs/>
      <w:color w:val="446CAA"/>
      <w:kern w:val="32"/>
      <w:sz w:val="22"/>
      <w:szCs w:val="22"/>
    </w:rPr>
  </w:style>
  <w:style w:type="character" w:customStyle="1" w:styleId="Heading9Char">
    <w:name w:val="Heading 9 Char"/>
    <w:basedOn w:val="DefaultParagraphFont"/>
    <w:link w:val="Heading9"/>
    <w:rsid w:val="00694D0C"/>
    <w:rPr>
      <w:rFonts w:ascii="Arial" w:hAnsi="Arial" w:cs="Arial"/>
      <w:b/>
      <w:i/>
      <w:iCs/>
      <w:color w:val="446CAA"/>
      <w:kern w:val="32"/>
      <w:sz w:val="22"/>
      <w:szCs w:val="22"/>
    </w:rPr>
  </w:style>
  <w:style w:type="paragraph" w:styleId="Title">
    <w:name w:val="Title"/>
    <w:basedOn w:val="Normal"/>
    <w:link w:val="TitleChar"/>
    <w:qFormat/>
    <w:rsid w:val="00254A45"/>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694D0C"/>
    <w:rPr>
      <w:rFonts w:ascii="Arial" w:hAnsi="Arial" w:cs="Arial"/>
      <w:b/>
      <w:bCs/>
      <w:color w:val="446CAA"/>
      <w:kern w:val="28"/>
      <w:sz w:val="48"/>
      <w:szCs w:val="48"/>
    </w:rPr>
  </w:style>
  <w:style w:type="paragraph" w:styleId="Subtitle">
    <w:name w:val="Subtitle"/>
    <w:basedOn w:val="Title"/>
    <w:link w:val="SubtitleChar"/>
    <w:qFormat/>
    <w:rsid w:val="00254A45"/>
    <w:rPr>
      <w:sz w:val="36"/>
      <w:szCs w:val="36"/>
    </w:rPr>
  </w:style>
  <w:style w:type="character" w:customStyle="1" w:styleId="SubtitleChar">
    <w:name w:val="Subtitle Char"/>
    <w:basedOn w:val="DefaultParagraphFont"/>
    <w:link w:val="Subtitle"/>
    <w:rsid w:val="00694D0C"/>
    <w:rPr>
      <w:rFonts w:ascii="Arial" w:hAnsi="Arial" w:cs="Arial"/>
      <w:b/>
      <w:bCs/>
      <w:color w:val="446CAA"/>
      <w:kern w:val="28"/>
      <w:sz w:val="36"/>
      <w:szCs w:val="36"/>
    </w:rPr>
  </w:style>
  <w:style w:type="paragraph" w:customStyle="1" w:styleId="Titlepageinfo">
    <w:name w:val="Title page info"/>
    <w:basedOn w:val="Normal"/>
    <w:next w:val="Titlepageinfodescription"/>
    <w:rsid w:val="00254A45"/>
    <w:pPr>
      <w:keepNext/>
      <w:spacing w:before="0" w:after="0"/>
    </w:pPr>
    <w:rPr>
      <w:b/>
      <w:color w:val="446CAA"/>
      <w:szCs w:val="20"/>
    </w:rPr>
  </w:style>
  <w:style w:type="paragraph" w:customStyle="1" w:styleId="Titlepageinfodescription">
    <w:name w:val="Title page info description"/>
    <w:basedOn w:val="Titlepageinfo"/>
    <w:next w:val="Titlepageinfo"/>
    <w:rsid w:val="00254A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254A45"/>
    <w:pPr>
      <w:numPr>
        <w:numId w:val="135"/>
      </w:numPr>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rsid w:val="00694D0C"/>
    <w:rPr>
      <w:rFonts w:ascii="Arial Unicode MS" w:eastAsia="Arial Unicode MS" w:hAnsi="Arial Unicode MS" w:cs="Arial Unicode M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694D0C"/>
    <w:rPr>
      <w:rFonts w:ascii="Arial" w:hAnsi="Arial"/>
      <w:szCs w:val="24"/>
    </w:rP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7D3E5C"/>
    <w:pPr>
      <w:spacing w:before="40" w:after="40"/>
      <w:ind w:left="165"/>
    </w:pPr>
    <w:rPr>
      <w:bCs/>
      <w:color w:val="000000"/>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694D0C"/>
    <w:rPr>
      <w:rFonts w:ascii="Arial" w:hAnsi="Arial"/>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94D0C"/>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qFormat/>
    <w:rsid w:val="00254A45"/>
    <w:pPr>
      <w:numPr>
        <w:numId w:val="13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3"/>
      </w:numPr>
    </w:pPr>
  </w:style>
  <w:style w:type="paragraph" w:customStyle="1" w:styleId="RelatedWork">
    <w:name w:val="Related Work"/>
    <w:basedOn w:val="Titlepageinfodescription"/>
    <w:rsid w:val="004C4D7C"/>
    <w:pPr>
      <w:numPr>
        <w:numId w:val="4"/>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254A45"/>
    <w:pPr>
      <w:numPr>
        <w:numId w:val="135"/>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254A45"/>
    <w:pPr>
      <w:numPr>
        <w:ilvl w:val="3"/>
      </w:numPr>
      <w:outlineLvl w:val="3"/>
    </w:pPr>
    <w:rPr>
      <w:iCs w:val="0"/>
      <w:sz w:val="24"/>
    </w:rPr>
  </w:style>
  <w:style w:type="paragraph" w:customStyle="1" w:styleId="AppendixHeading5">
    <w:name w:val="AppendixHeading5"/>
    <w:basedOn w:val="AppendixHeading4"/>
    <w:next w:val="Normal"/>
    <w:rsid w:val="00254A45"/>
    <w:pPr>
      <w:numPr>
        <w:ilvl w:val="4"/>
      </w:numPr>
      <w:spacing w:before="200"/>
      <w:outlineLvl w:val="4"/>
    </w:pPr>
    <w:rPr>
      <w:sz w:val="20"/>
    </w:rPr>
  </w:style>
  <w:style w:type="paragraph" w:customStyle="1" w:styleId="Heading1-NoNumber">
    <w:name w:val="Heading 1 - No Number"/>
    <w:basedOn w:val="Heading1"/>
    <w:next w:val="Normal"/>
    <w:rsid w:val="00694D0C"/>
    <w:pPr>
      <w:numPr>
        <w:numId w:val="0"/>
      </w:numPr>
    </w:pPr>
    <w:rPr>
      <w:sz w:val="32"/>
    </w:rPr>
  </w:style>
  <w:style w:type="paragraph" w:styleId="TableofFigures">
    <w:name w:val="table of figures"/>
    <w:basedOn w:val="Normal"/>
    <w:next w:val="Normal"/>
    <w:uiPriority w:val="99"/>
    <w:unhideWhenUsed/>
    <w:rsid w:val="00694D0C"/>
    <w:pPr>
      <w:spacing w:before="0" w:after="0" w:line="276" w:lineRule="auto"/>
    </w:pPr>
    <w:rPr>
      <w:rFonts w:eastAsiaTheme="minorHAnsi" w:cstheme="minorBidi"/>
      <w:szCs w:val="22"/>
    </w:rPr>
  </w:style>
  <w:style w:type="paragraph" w:styleId="CommentText">
    <w:name w:val="annotation text"/>
    <w:basedOn w:val="Normal"/>
    <w:link w:val="CommentTextChar"/>
    <w:uiPriority w:val="99"/>
    <w:unhideWhenUsed/>
    <w:rsid w:val="00694D0C"/>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694D0C"/>
    <w:rPr>
      <w:rFonts w:ascii="Arial" w:eastAsiaTheme="minorHAnsi" w:hAnsi="Arial" w:cstheme="minorBidi"/>
    </w:rPr>
  </w:style>
  <w:style w:type="character" w:customStyle="1" w:styleId="CommentSubjectChar">
    <w:name w:val="Comment Subject Char"/>
    <w:basedOn w:val="CommentTextChar"/>
    <w:link w:val="CommentSubject"/>
    <w:uiPriority w:val="99"/>
    <w:semiHidden/>
    <w:rsid w:val="00694D0C"/>
    <w:rPr>
      <w:rFonts w:ascii="Arial" w:eastAsiaTheme="minorHAnsi" w:hAnsi="Arial" w:cstheme="minorBidi"/>
      <w:b/>
      <w:bCs/>
    </w:rPr>
  </w:style>
  <w:style w:type="paragraph" w:styleId="CommentSubject">
    <w:name w:val="annotation subject"/>
    <w:basedOn w:val="CommentText"/>
    <w:next w:val="CommentText"/>
    <w:link w:val="CommentSubjectChar"/>
    <w:uiPriority w:val="99"/>
    <w:semiHidden/>
    <w:unhideWhenUsed/>
    <w:rsid w:val="00694D0C"/>
    <w:rPr>
      <w:b/>
      <w:bCs/>
    </w:rPr>
  </w:style>
  <w:style w:type="character" w:customStyle="1" w:styleId="BalloonTextChar">
    <w:name w:val="Balloon Text Char"/>
    <w:basedOn w:val="DefaultParagraphFont"/>
    <w:link w:val="BalloonText"/>
    <w:uiPriority w:val="99"/>
    <w:semiHidden/>
    <w:rsid w:val="00694D0C"/>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694D0C"/>
    <w:pPr>
      <w:spacing w:before="0" w:after="0"/>
    </w:pPr>
    <w:rPr>
      <w:rFonts w:ascii="Tahoma" w:eastAsiaTheme="minorHAnsi" w:hAnsi="Tahoma" w:cs="Tahoma"/>
      <w:sz w:val="16"/>
      <w:szCs w:val="16"/>
    </w:rPr>
  </w:style>
  <w:style w:type="paragraph" w:styleId="ListParagraph">
    <w:name w:val="List Paragraph"/>
    <w:basedOn w:val="Normal"/>
    <w:uiPriority w:val="34"/>
    <w:qFormat/>
    <w:rsid w:val="00694D0C"/>
    <w:pPr>
      <w:spacing w:before="60" w:after="120" w:line="276" w:lineRule="auto"/>
      <w:ind w:left="720"/>
      <w:contextualSpacing/>
    </w:pPr>
    <w:rPr>
      <w:rFonts w:eastAsiaTheme="minorHAnsi" w:cstheme="minorBidi"/>
      <w:szCs w:val="22"/>
    </w:rPr>
  </w:style>
  <w:style w:type="paragraph" w:styleId="ListContinue2">
    <w:name w:val="List Continue 2"/>
    <w:basedOn w:val="Normal"/>
    <w:uiPriority w:val="99"/>
    <w:unhideWhenUsed/>
    <w:rsid w:val="00694D0C"/>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694D0C"/>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694D0C"/>
    <w:pPr>
      <w:spacing w:before="120" w:after="0"/>
      <w:ind w:left="720" w:hanging="360"/>
    </w:pPr>
    <w:rPr>
      <w:rFonts w:eastAsiaTheme="minorHAnsi" w:cstheme="minorBidi"/>
      <w:szCs w:val="22"/>
    </w:rPr>
  </w:style>
  <w:style w:type="paragraph" w:styleId="ListBullet3">
    <w:name w:val="List Bullet 3"/>
    <w:basedOn w:val="Normal"/>
    <w:uiPriority w:val="99"/>
    <w:unhideWhenUsed/>
    <w:rsid w:val="00694D0C"/>
    <w:pPr>
      <w:numPr>
        <w:numId w:val="17"/>
      </w:numPr>
      <w:spacing w:before="0" w:after="0"/>
    </w:pPr>
    <w:rPr>
      <w:rFonts w:eastAsiaTheme="minorHAnsi" w:cstheme="minorBidi"/>
      <w:szCs w:val="22"/>
    </w:rPr>
  </w:style>
  <w:style w:type="paragraph" w:styleId="ListNumber">
    <w:name w:val="List Number"/>
    <w:basedOn w:val="Normal"/>
    <w:uiPriority w:val="99"/>
    <w:unhideWhenUsed/>
    <w:rsid w:val="00694D0C"/>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694D0C"/>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694D0C"/>
    <w:pPr>
      <w:numPr>
        <w:numId w:val="77"/>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694D0C"/>
    <w:pPr>
      <w:tabs>
        <w:tab w:val="num" w:pos="1800"/>
      </w:tabs>
      <w:spacing w:before="0" w:after="0" w:line="276" w:lineRule="auto"/>
      <w:ind w:left="1800" w:hanging="360"/>
      <w:contextualSpacing/>
    </w:pPr>
    <w:rPr>
      <w:rFonts w:eastAsiaTheme="minorHAnsi" w:cstheme="minorBidi"/>
      <w:szCs w:val="22"/>
    </w:rPr>
  </w:style>
  <w:style w:type="paragraph" w:customStyle="1" w:styleId="TableCaption">
    <w:name w:val="Table Caption"/>
    <w:basedOn w:val="Normal"/>
    <w:rsid w:val="00694D0C"/>
    <w:pPr>
      <w:keepNext/>
      <w:spacing w:before="240" w:after="0"/>
    </w:pPr>
    <w:rPr>
      <w:rFonts w:eastAsiaTheme="minorHAnsi" w:cstheme="minorBidi"/>
      <w:b/>
      <w:bCs/>
      <w:szCs w:val="18"/>
    </w:rPr>
  </w:style>
  <w:style w:type="paragraph" w:customStyle="1" w:styleId="TableTextBullet1">
    <w:name w:val="Table Text Bullet 1"/>
    <w:basedOn w:val="Normal"/>
    <w:rsid w:val="00694D0C"/>
    <w:pPr>
      <w:numPr>
        <w:numId w:val="9"/>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694D0C"/>
    <w:pPr>
      <w:spacing w:before="0" w:after="0"/>
    </w:pPr>
    <w:rPr>
      <w:rFonts w:eastAsiaTheme="minorHAnsi" w:cstheme="minorBidi"/>
      <w:bCs/>
      <w:szCs w:val="22"/>
    </w:rPr>
  </w:style>
  <w:style w:type="paragraph" w:customStyle="1" w:styleId="TableBullet2">
    <w:name w:val="Table Bullet 2"/>
    <w:basedOn w:val="ListBullet2"/>
    <w:rsid w:val="00694D0C"/>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694D0C"/>
    <w:pPr>
      <w:numPr>
        <w:numId w:val="0"/>
      </w:numPr>
      <w:ind w:left="785" w:hanging="360"/>
    </w:pPr>
    <w:rPr>
      <w:i/>
    </w:rPr>
  </w:style>
  <w:style w:type="character" w:customStyle="1" w:styleId="CodeSnippetHighlight">
    <w:name w:val="Code Snippet Highlight"/>
    <w:basedOn w:val="CodeSnippet"/>
    <w:uiPriority w:val="1"/>
    <w:qFormat/>
    <w:rsid w:val="00694D0C"/>
    <w:rPr>
      <w:rFonts w:ascii="Consolas" w:hAnsi="Consolas"/>
      <w:b/>
      <w:sz w:val="20"/>
    </w:rPr>
  </w:style>
  <w:style w:type="character" w:customStyle="1" w:styleId="CodeSnippet">
    <w:name w:val="Code Snippet"/>
    <w:basedOn w:val="DefaultParagraphFont"/>
    <w:uiPriority w:val="1"/>
    <w:qFormat/>
    <w:rsid w:val="00694D0C"/>
    <w:rPr>
      <w:rFonts w:ascii="Consolas" w:hAnsi="Consolas"/>
      <w:sz w:val="20"/>
    </w:rPr>
  </w:style>
  <w:style w:type="paragraph" w:customStyle="1" w:styleId="TableText">
    <w:name w:val="Table Text"/>
    <w:link w:val="TableTextCharChar"/>
    <w:rsid w:val="00694D0C"/>
    <w:rPr>
      <w:rFonts w:asciiTheme="minorHAnsi" w:hAnsiTheme="minorHAnsi"/>
      <w:sz w:val="18"/>
    </w:rPr>
  </w:style>
  <w:style w:type="character" w:customStyle="1" w:styleId="TableTextCharChar">
    <w:name w:val="Table Text Char Char"/>
    <w:link w:val="TableText"/>
    <w:rsid w:val="00694D0C"/>
    <w:rPr>
      <w:rFonts w:asciiTheme="minorHAnsi" w:hAnsiTheme="minorHAnsi"/>
      <w:sz w:val="18"/>
    </w:rPr>
  </w:style>
  <w:style w:type="paragraph" w:customStyle="1" w:styleId="TableText-Heading">
    <w:name w:val="Table Text - Heading"/>
    <w:basedOn w:val="Normal"/>
    <w:qFormat/>
    <w:rsid w:val="00694D0C"/>
    <w:pPr>
      <w:keepNext/>
      <w:widowControl w:val="0"/>
      <w:suppressLineNumbers/>
      <w:suppressAutoHyphens/>
      <w:spacing w:before="0" w:after="0"/>
    </w:pPr>
    <w:rPr>
      <w:b/>
      <w:color w:val="000000"/>
      <w:kern w:val="2"/>
      <w:sz w:val="18"/>
      <w:szCs w:val="20"/>
      <w:lang w:eastAsia="ja-JP"/>
    </w:rPr>
  </w:style>
  <w:style w:type="paragraph" w:styleId="TOC8">
    <w:name w:val="toc 8"/>
    <w:basedOn w:val="Normal"/>
    <w:next w:val="Normal"/>
    <w:autoRedefine/>
    <w:uiPriority w:val="39"/>
    <w:unhideWhenUsed/>
    <w:rsid w:val="00694D0C"/>
    <w:pPr>
      <w:spacing w:before="0" w:after="100" w:line="276" w:lineRule="auto"/>
      <w:ind w:left="1540"/>
    </w:pPr>
    <w:rPr>
      <w:szCs w:val="22"/>
    </w:rPr>
  </w:style>
  <w:style w:type="paragraph" w:styleId="TOC9">
    <w:name w:val="toc 9"/>
    <w:basedOn w:val="Normal"/>
    <w:next w:val="Normal"/>
    <w:autoRedefine/>
    <w:uiPriority w:val="39"/>
    <w:unhideWhenUsed/>
    <w:rsid w:val="00694D0C"/>
    <w:pPr>
      <w:spacing w:before="0" w:after="100" w:line="276" w:lineRule="auto"/>
      <w:ind w:left="1760"/>
    </w:pPr>
    <w:rPr>
      <w:rFonts w:ascii="Calibri" w:hAnsi="Calibri"/>
      <w:szCs w:val="22"/>
    </w:rPr>
  </w:style>
  <w:style w:type="character" w:styleId="HTMLCode">
    <w:name w:val="HTML Code"/>
    <w:basedOn w:val="DefaultParagraphFont"/>
    <w:uiPriority w:val="99"/>
    <w:semiHidden/>
    <w:unhideWhenUsed/>
    <w:rsid w:val="00694D0C"/>
    <w:rPr>
      <w:rFonts w:ascii="Courier New" w:eastAsia="Times New Roman" w:hAnsi="Courier New" w:cs="Courier New"/>
      <w:sz w:val="20"/>
      <w:szCs w:val="20"/>
    </w:rPr>
  </w:style>
  <w:style w:type="paragraph" w:customStyle="1" w:styleId="NumberedCode">
    <w:name w:val="NumberedCode"/>
    <w:basedOn w:val="Normal"/>
    <w:autoRedefine/>
    <w:uiPriority w:val="99"/>
    <w:rsid w:val="00694D0C"/>
    <w:pPr>
      <w:numPr>
        <w:numId w:val="12"/>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694D0C"/>
    <w:pPr>
      <w:spacing w:before="180" w:after="0"/>
      <w:ind w:left="14" w:right="144"/>
    </w:pPr>
    <w:rPr>
      <w:i/>
      <w:sz w:val="18"/>
      <w:szCs w:val="20"/>
    </w:rPr>
  </w:style>
  <w:style w:type="paragraph" w:customStyle="1" w:styleId="NormalaroundTable">
    <w:name w:val="Normal around Table"/>
    <w:next w:val="Normal"/>
    <w:rsid w:val="00694D0C"/>
    <w:pPr>
      <w:spacing w:before="120" w:after="120"/>
    </w:pPr>
    <w:rPr>
      <w:rFonts w:ascii="Arial" w:eastAsiaTheme="minorHAnsi" w:hAnsi="Arial" w:cstheme="minorBidi"/>
      <w:szCs w:val="22"/>
    </w:rPr>
  </w:style>
  <w:style w:type="paragraph" w:customStyle="1" w:styleId="Default">
    <w:name w:val="Default"/>
    <w:rsid w:val="00694D0C"/>
    <w:pPr>
      <w:autoSpaceDE w:val="0"/>
      <w:autoSpaceDN w:val="0"/>
      <w:adjustRightInd w:val="0"/>
    </w:pPr>
    <w:rPr>
      <w:rFonts w:ascii="Courier New" w:eastAsiaTheme="minorHAnsi" w:hAnsi="Courier New" w:cs="Courier New"/>
      <w:color w:val="000000"/>
      <w:sz w:val="24"/>
      <w:szCs w:val="24"/>
    </w:rPr>
  </w:style>
  <w:style w:type="character" w:customStyle="1" w:styleId="DocumentMapChar">
    <w:name w:val="Document Map Char"/>
    <w:basedOn w:val="DefaultParagraphFont"/>
    <w:link w:val="DocumentMap"/>
    <w:uiPriority w:val="99"/>
    <w:semiHidden/>
    <w:rsid w:val="00694D0C"/>
    <w:rPr>
      <w:rFonts w:ascii="Lucida Grande" w:eastAsiaTheme="minorHAnsi" w:hAnsi="Lucida Grande" w:cs="Lucida Grande"/>
      <w:szCs w:val="24"/>
    </w:rPr>
  </w:style>
  <w:style w:type="paragraph" w:styleId="DocumentMap">
    <w:name w:val="Document Map"/>
    <w:basedOn w:val="Normal"/>
    <w:link w:val="DocumentMapChar"/>
    <w:uiPriority w:val="99"/>
    <w:semiHidden/>
    <w:unhideWhenUsed/>
    <w:rsid w:val="00694D0C"/>
    <w:pPr>
      <w:spacing w:before="0" w:after="0"/>
    </w:pPr>
    <w:rPr>
      <w:rFonts w:ascii="Lucida Grande" w:eastAsiaTheme="minorHAnsi" w:hAnsi="Lucida Grande" w:cs="Lucida Grande"/>
    </w:rPr>
  </w:style>
  <w:style w:type="table" w:customStyle="1" w:styleId="TableGrid11">
    <w:name w:val="Table Grid11"/>
    <w:basedOn w:val="TableNormal"/>
    <w:next w:val="TableGrid"/>
    <w:uiPriority w:val="59"/>
    <w:rsid w:val="00694D0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694D0C"/>
  </w:style>
  <w:style w:type="paragraph" w:styleId="NoSpacing">
    <w:name w:val="No Spacing"/>
    <w:uiPriority w:val="1"/>
    <w:qFormat/>
    <w:rsid w:val="00694D0C"/>
    <w:rPr>
      <w:rFonts w:ascii="Calibri" w:eastAsia="Calibri" w:hAnsi="Calibri"/>
      <w:sz w:val="22"/>
      <w:szCs w:val="22"/>
    </w:rPr>
  </w:style>
  <w:style w:type="character" w:customStyle="1" w:styleId="pl-s1">
    <w:name w:val="pl-s1"/>
    <w:basedOn w:val="DefaultParagraphFont"/>
    <w:rsid w:val="00694D0C"/>
  </w:style>
  <w:style w:type="character" w:customStyle="1" w:styleId="pl-pds">
    <w:name w:val="pl-pds"/>
    <w:basedOn w:val="DefaultParagraphFont"/>
    <w:rsid w:val="00694D0C"/>
  </w:style>
  <w:style w:type="character" w:customStyle="1" w:styleId="pl-vpf">
    <w:name w:val="pl-vpf"/>
    <w:basedOn w:val="DefaultParagraphFont"/>
    <w:rsid w:val="00694D0C"/>
  </w:style>
  <w:style w:type="character" w:customStyle="1" w:styleId="pl-k">
    <w:name w:val="pl-k"/>
    <w:basedOn w:val="DefaultParagraphFont"/>
    <w:rsid w:val="00694D0C"/>
  </w:style>
  <w:style w:type="character" w:styleId="Strong">
    <w:name w:val="Strong"/>
    <w:basedOn w:val="DefaultParagraphFont"/>
    <w:uiPriority w:val="22"/>
    <w:qFormat/>
    <w:rsid w:val="00694D0C"/>
    <w:rPr>
      <w:rFonts w:ascii="Arial" w:hAnsi="Arial"/>
      <w:b/>
      <w:bCs/>
      <w:sz w:val="20"/>
    </w:rPr>
  </w:style>
  <w:style w:type="character" w:customStyle="1" w:styleId="pun">
    <w:name w:val="pun"/>
    <w:basedOn w:val="DefaultParagraphFont"/>
    <w:rsid w:val="00694D0C"/>
  </w:style>
  <w:style w:type="character" w:customStyle="1" w:styleId="pln">
    <w:name w:val="pln"/>
    <w:basedOn w:val="DefaultParagraphFont"/>
    <w:rsid w:val="00694D0C"/>
  </w:style>
  <w:style w:type="character" w:customStyle="1" w:styleId="typ">
    <w:name w:val="typ"/>
    <w:basedOn w:val="DefaultParagraphFont"/>
    <w:rsid w:val="00694D0C"/>
  </w:style>
  <w:style w:type="character" w:customStyle="1" w:styleId="kwd">
    <w:name w:val="kwd"/>
    <w:basedOn w:val="DefaultParagraphFont"/>
    <w:rsid w:val="00694D0C"/>
  </w:style>
  <w:style w:type="character" w:customStyle="1" w:styleId="str">
    <w:name w:val="str"/>
    <w:basedOn w:val="DefaultParagraphFont"/>
    <w:rsid w:val="00694D0C"/>
  </w:style>
  <w:style w:type="character" w:customStyle="1" w:styleId="css-truncate">
    <w:name w:val="css-truncate"/>
    <w:basedOn w:val="DefaultParagraphFont"/>
    <w:rsid w:val="00694D0C"/>
  </w:style>
  <w:style w:type="character" w:customStyle="1" w:styleId="left">
    <w:name w:val="left"/>
    <w:basedOn w:val="DefaultParagraphFont"/>
    <w:rsid w:val="00694D0C"/>
  </w:style>
  <w:style w:type="character" w:customStyle="1" w:styleId="user-hover">
    <w:name w:val="user-hover"/>
    <w:basedOn w:val="DefaultParagraphFont"/>
    <w:rsid w:val="00694D0C"/>
  </w:style>
  <w:style w:type="character" w:styleId="BookTitle">
    <w:name w:val="Book Title"/>
    <w:basedOn w:val="DefaultParagraphFont"/>
    <w:uiPriority w:val="33"/>
    <w:rsid w:val="00694D0C"/>
    <w:rPr>
      <w:b/>
      <w:bCs/>
      <w:smallCaps/>
      <w:spacing w:val="5"/>
    </w:rPr>
  </w:style>
  <w:style w:type="character" w:customStyle="1" w:styleId="pl-s">
    <w:name w:val="pl-s"/>
    <w:basedOn w:val="DefaultParagraphFont"/>
    <w:rsid w:val="00694D0C"/>
  </w:style>
  <w:style w:type="character" w:customStyle="1" w:styleId="pl-ent">
    <w:name w:val="pl-ent"/>
    <w:basedOn w:val="DefaultParagraphFont"/>
    <w:rsid w:val="00694D0C"/>
  </w:style>
  <w:style w:type="character" w:customStyle="1" w:styleId="l">
    <w:name w:val="l"/>
    <w:basedOn w:val="DefaultParagraphFont"/>
    <w:rsid w:val="00694D0C"/>
  </w:style>
  <w:style w:type="character" w:customStyle="1" w:styleId="p">
    <w:name w:val="p"/>
    <w:basedOn w:val="DefaultParagraphFont"/>
    <w:rsid w:val="00694D0C"/>
  </w:style>
  <w:style w:type="character" w:customStyle="1" w:styleId="nn">
    <w:name w:val="nn"/>
    <w:basedOn w:val="DefaultParagraphFont"/>
    <w:rsid w:val="00694D0C"/>
  </w:style>
  <w:style w:type="character" w:customStyle="1" w:styleId="nv">
    <w:name w:val="nv"/>
    <w:basedOn w:val="DefaultParagraphFont"/>
    <w:rsid w:val="00694D0C"/>
  </w:style>
  <w:style w:type="character" w:customStyle="1" w:styleId="s">
    <w:name w:val="s"/>
    <w:basedOn w:val="DefaultParagraphFont"/>
    <w:rsid w:val="00694D0C"/>
  </w:style>
  <w:style w:type="paragraph" w:customStyle="1" w:styleId="first">
    <w:name w:val="first"/>
    <w:basedOn w:val="Normal"/>
    <w:rsid w:val="00694D0C"/>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694D0C"/>
    <w:pPr>
      <w:spacing w:before="100" w:beforeAutospacing="1" w:after="100" w:afterAutospacing="1"/>
    </w:pPr>
    <w:rPr>
      <w:rFonts w:ascii="Times" w:eastAsiaTheme="minorHAnsi" w:hAnsi="Times" w:cstheme="minorBidi"/>
      <w:szCs w:val="20"/>
    </w:rPr>
  </w:style>
  <w:style w:type="paragraph" w:customStyle="1" w:styleId="topless">
    <w:name w:val="topless"/>
    <w:basedOn w:val="Normal"/>
    <w:rsid w:val="00694D0C"/>
    <w:pPr>
      <w:spacing w:before="100" w:beforeAutospacing="1" w:after="100" w:afterAutospacing="1"/>
    </w:pPr>
    <w:rPr>
      <w:rFonts w:ascii="Times" w:eastAsiaTheme="minorHAnsi" w:hAnsi="Times" w:cstheme="minorBidi"/>
      <w:szCs w:val="20"/>
    </w:rPr>
  </w:style>
  <w:style w:type="character" w:customStyle="1" w:styleId="z-TopofFormChar">
    <w:name w:val="z-Top of Form Char"/>
    <w:basedOn w:val="DefaultParagraphFont"/>
    <w:link w:val="z-TopofForm"/>
    <w:uiPriority w:val="99"/>
    <w:semiHidden/>
    <w:rsid w:val="00694D0C"/>
    <w:rPr>
      <w:rFonts w:ascii="Arial" w:eastAsiaTheme="minorHAnsi" w:hAnsi="Arial" w:cstheme="minorBidi"/>
      <w:vanish/>
      <w:sz w:val="16"/>
      <w:szCs w:val="16"/>
    </w:rPr>
  </w:style>
  <w:style w:type="paragraph" w:styleId="z-TopofForm">
    <w:name w:val="HTML Top of Form"/>
    <w:basedOn w:val="Normal"/>
    <w:next w:val="Normal"/>
    <w:link w:val="z-TopofFormChar"/>
    <w:hidden/>
    <w:uiPriority w:val="99"/>
    <w:semiHidden/>
    <w:unhideWhenUsed/>
    <w:rsid w:val="00694D0C"/>
    <w:pPr>
      <w:pBdr>
        <w:bottom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694D0C"/>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694D0C"/>
    <w:pPr>
      <w:pBdr>
        <w:top w:val="single" w:sz="6" w:space="1" w:color="auto"/>
      </w:pBdr>
      <w:spacing w:before="0" w:after="0"/>
      <w:jc w:val="center"/>
    </w:pPr>
    <w:rPr>
      <w:rFonts w:eastAsiaTheme="minorHAnsi" w:cstheme="minorBidi"/>
      <w:vanish/>
      <w:sz w:val="16"/>
      <w:szCs w:val="16"/>
    </w:rPr>
  </w:style>
  <w:style w:type="paragraph" w:customStyle="1" w:styleId="searchtip">
    <w:name w:val="searchtip"/>
    <w:basedOn w:val="Normal"/>
    <w:rsid w:val="00694D0C"/>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694D0C"/>
    <w:rPr>
      <w:rFonts w:ascii="Consolas" w:hAnsi="Consolas"/>
      <w:color w:val="0432FF"/>
      <w:sz w:val="20"/>
      <w:u w:val="single"/>
    </w:rPr>
  </w:style>
  <w:style w:type="character" w:customStyle="1" w:styleId="UnresolvedMention1">
    <w:name w:val="Unresolved Mention1"/>
    <w:basedOn w:val="DefaultParagraphFont"/>
    <w:uiPriority w:val="99"/>
    <w:semiHidden/>
    <w:unhideWhenUsed/>
    <w:rsid w:val="00F04E86"/>
    <w:rPr>
      <w:color w:val="808080"/>
      <w:shd w:val="clear" w:color="auto" w:fill="E6E6E6"/>
    </w:rPr>
  </w:style>
  <w:style w:type="table" w:customStyle="1" w:styleId="TableGrid1">
    <w:name w:val="Table Grid1"/>
    <w:basedOn w:val="TableNormal"/>
    <w:next w:val="TableGrid"/>
    <w:uiPriority w:val="59"/>
    <w:rsid w:val="00841FF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hyperlink" Target="mailto:smoser@de.ibm.com" TargetMode="External"/><Relationship Id="rId42" Type="http://schemas.openxmlformats.org/officeDocument/2006/relationships/hyperlink" Target="https://www.oasis-open.org/policies-guidelines/ipr" TargetMode="External"/><Relationship Id="rId63" Type="http://schemas.openxmlformats.org/officeDocument/2006/relationships/hyperlink" Target="https://tools.ietf.org/html/rfc7158" TargetMode="External"/><Relationship Id="rId84" Type="http://schemas.openxmlformats.org/officeDocument/2006/relationships/hyperlink" Target="file:///\\home\user\wordpress.zip" TargetMode="External"/><Relationship Id="rId138" Type="http://schemas.openxmlformats.org/officeDocument/2006/relationships/hyperlink" Target="mailto:lauwers@ubicity.com)" TargetMode="External"/><Relationship Id="rId159" Type="http://schemas.openxmlformats.org/officeDocument/2006/relationships/hyperlink" Target="mailto:nate.finch@canonical.com" TargetMode="External"/><Relationship Id="rId170" Type="http://schemas.openxmlformats.org/officeDocument/2006/relationships/hyperlink" Target="mailto:thinh.nguyenphu@nokia.com" TargetMode="External"/><Relationship Id="rId107" Type="http://schemas.openxmlformats.org/officeDocument/2006/relationships/image" Target="media/image31.emf"/><Relationship Id="rId11" Type="http://schemas.openxmlformats.org/officeDocument/2006/relationships/hyperlink" Target="https://docs.oasis-open.org/tosca/TOSCA-Simple-Profile-YAML/v1.2/os/TOSCA-Simple-Profile-YAML-v1.2-os.docx" TargetMode="External"/><Relationship Id="rId32" Type="http://schemas.openxmlformats.org/officeDocument/2006/relationships/hyperlink" Target="https://www.oasis-open.org/committees/tc_home.php?wg_abbrev=tosca" TargetMode="External"/><Relationship Id="rId53" Type="http://schemas.openxmlformats.org/officeDocument/2006/relationships/hyperlink" Target="http://docs.oasis-open.org/tosca/TOSCA/v1.0/os/TOSCA-v1.0-os.pdf" TargetMode="External"/><Relationship Id="rId74" Type="http://schemas.openxmlformats.org/officeDocument/2006/relationships/hyperlink" Target="http://www.yaml.org/spec/1.2/spec.html" TargetMode="External"/><Relationship Id="rId128" Type="http://schemas.openxmlformats.org/officeDocument/2006/relationships/image" Target="media/image51.png"/><Relationship Id="rId149" Type="http://schemas.openxmlformats.org/officeDocument/2006/relationships/hyperlink" Target="mailto:jcrandal@brocade.com" TargetMode="External"/><Relationship Id="rId5" Type="http://schemas.openxmlformats.org/officeDocument/2006/relationships/webSettings" Target="webSettings.xml"/><Relationship Id="rId95" Type="http://schemas.openxmlformats.org/officeDocument/2006/relationships/image" Target="media/image19.png"/><Relationship Id="rId160" Type="http://schemas.openxmlformats.org/officeDocument/2006/relationships/hyperlink" Target="file:///C:\Users\IBM_ADMIN\Documents\IBM\SWG\Standards\SDOs\OASIS\TOSCA\Interop%20SC\YAML\nnemani@vmware.com" TargetMode="External"/><Relationship Id="rId22" Type="http://schemas.openxmlformats.org/officeDocument/2006/relationships/hyperlink" Target="http://www.ibm.com/" TargetMode="External"/><Relationship Id="rId43" Type="http://schemas.openxmlformats.org/officeDocument/2006/relationships/hyperlink" Target="https://www.oasis-open.org/" TargetMode="External"/><Relationship Id="rId64" Type="http://schemas.openxmlformats.org/officeDocument/2006/relationships/image" Target="media/image2.png"/><Relationship Id="rId118" Type="http://schemas.openxmlformats.org/officeDocument/2006/relationships/hyperlink" Target="https://github.com/openstack/heat-translator/tree/master/translator/tests/data" TargetMode="External"/><Relationship Id="rId139" Type="http://schemas.openxmlformats.org/officeDocument/2006/relationships/hyperlink" Target="mailto:claude.noshpitz@att.com" TargetMode="External"/><Relationship Id="rId85" Type="http://schemas.openxmlformats.org/officeDocument/2006/relationships/image" Target="media/image9.png"/><Relationship Id="rId150" Type="http://schemas.openxmlformats.org/officeDocument/2006/relationships/hyperlink" Target="mailto:juergen.meynert@ts.fujitsu.com" TargetMode="External"/><Relationship Id="rId171" Type="http://schemas.openxmlformats.org/officeDocument/2006/relationships/hyperlink" Target="mailto:thomas.spatzier@de.ibm.com" TargetMode="External"/><Relationship Id="rId12" Type="http://schemas.openxmlformats.org/officeDocument/2006/relationships/hyperlink" Target="http://docs.oasis-open.org/tosca/TOSCA-Simple-Profile-YAML/v1.2/csd01/TOSCA-Simple-Profile-YAML-v1.2-csd01.pdf" TargetMode="External"/><Relationship Id="rId33" Type="http://schemas.openxmlformats.org/officeDocument/2006/relationships/hyperlink" Target="https://www.oasis-open.org/committees/comments/index.php?wg_abbrev=tosca" TargetMode="External"/><Relationship Id="rId108" Type="http://schemas.openxmlformats.org/officeDocument/2006/relationships/image" Target="media/image32.png"/><Relationship Id="rId129" Type="http://schemas.openxmlformats.org/officeDocument/2006/relationships/image" Target="media/image52.png"/><Relationship Id="rId54" Type="http://schemas.openxmlformats.org/officeDocument/2006/relationships/hyperlink" Target="http://www.yaml.org/spec/1.2/spec.html" TargetMode="External"/><Relationship Id="rId75" Type="http://schemas.openxmlformats.org/officeDocument/2006/relationships/hyperlink" Target="http://www.gnu.org/software/parted/manual/html_node/unit.html" TargetMode="External"/><Relationship Id="rId96" Type="http://schemas.openxmlformats.org/officeDocument/2006/relationships/image" Target="media/image20.png"/><Relationship Id="rId140" Type="http://schemas.openxmlformats.org/officeDocument/2006/relationships/hyperlink" Target="mailto:dpalma@vnomic.com" TargetMode="External"/><Relationship Id="rId161" Type="http://schemas.openxmlformats.org/officeDocument/2006/relationships/hyperlink" Target="mailto:priya.g@netcracker.com)" TargetMode="External"/><Relationship Id="rId6" Type="http://schemas.openxmlformats.org/officeDocument/2006/relationships/footnotes" Target="footnotes.xml"/><Relationship Id="rId23" Type="http://schemas.openxmlformats.org/officeDocument/2006/relationships/hyperlink" Target="mailto:mrutkows@us.ibm.com" TargetMode="External"/><Relationship Id="rId28" Type="http://schemas.openxmlformats.org/officeDocument/2006/relationships/hyperlink" Target="http://docs.oasis-open.org/tosca/TOSCA-Simple-Profile-YAML/v1.1/TOSCA-Simple-Profile-YAML-v1.1.html" TargetMode="External"/><Relationship Id="rId49" Type="http://schemas.openxmlformats.org/officeDocument/2006/relationships/hyperlink" Target="https://www.oasis-open.org/policies-guidelines/ipr" TargetMode="External"/><Relationship Id="rId114" Type="http://schemas.openxmlformats.org/officeDocument/2006/relationships/image" Target="media/image38.png"/><Relationship Id="rId119" Type="http://schemas.openxmlformats.org/officeDocument/2006/relationships/image" Target="media/image42.png"/><Relationship Id="rId44" Type="http://schemas.openxmlformats.org/officeDocument/2006/relationships/hyperlink" Target="https://www.oasis-open.org/policies-guidelines/trademark" TargetMode="External"/><Relationship Id="rId60" Type="http://schemas.openxmlformats.org/officeDocument/2006/relationships/hyperlink" Target="https://wordpress.org/" TargetMode="External"/><Relationship Id="rId65" Type="http://schemas.openxmlformats.org/officeDocument/2006/relationships/image" Target="media/image3.png"/><Relationship Id="rId81" Type="http://schemas.openxmlformats.org/officeDocument/2006/relationships/hyperlink" Target="file:///C:\Users\IBM_AD~1\AppData\Local\Temp\TOSCA_get_artifact_proposal-1.docx" TargetMode="External"/><Relationship Id="rId86" Type="http://schemas.openxmlformats.org/officeDocument/2006/relationships/image" Target="media/image10.png"/><Relationship Id="rId130" Type="http://schemas.openxmlformats.org/officeDocument/2006/relationships/image" Target="media/image53.png"/><Relationship Id="rId135" Type="http://schemas.openxmlformats.org/officeDocument/2006/relationships/image" Target="media/image58.png"/><Relationship Id="rId151" Type="http://schemas.openxmlformats.org/officeDocument/2006/relationships/hyperlink" Target="file:///C:\Users\IBM_ADMIN\Documents\IBM\SWG\Standards\SDOs\OASIS\TOSCA\Interop%20SC\YAML\kapil.thangavelu@canonical.com" TargetMode="External"/><Relationship Id="rId156" Type="http://schemas.openxmlformats.org/officeDocument/2006/relationships/hyperlink" Target="mailto:luca.gioppo@csi.it" TargetMode="External"/><Relationship Id="rId177" Type="http://schemas.openxmlformats.org/officeDocument/2006/relationships/header" Target="header2.xml"/><Relationship Id="rId172" Type="http://schemas.openxmlformats.org/officeDocument/2006/relationships/hyperlink" Target="mailto:ton@us.ibm.com" TargetMode="External"/><Relationship Id="rId13" Type="http://schemas.openxmlformats.org/officeDocument/2006/relationships/hyperlink" Target="http://docs.oasis-open.org/tosca/TOSCA-Simple-Profile-YAML/v1.2/csd01/TOSCA-Simple-Profile-YAML-v1.2-csd01.html" TargetMode="External"/><Relationship Id="rId18" Type="http://schemas.openxmlformats.org/officeDocument/2006/relationships/hyperlink" Target="https://www.oasis-open.org/committees/tosca/" TargetMode="External"/><Relationship Id="rId39" Type="http://schemas.openxmlformats.org/officeDocument/2006/relationships/hyperlink" Target="http://docs.oasis-open.org/tosca/TOSCA-Simple-Profile-YAML/v1.2/cos01/TOSCA-Simple-Profile-YAML-v1.2-cos01.html" TargetMode="External"/><Relationship Id="rId109" Type="http://schemas.openxmlformats.org/officeDocument/2006/relationships/image" Target="media/image33.emf"/><Relationship Id="rId34" Type="http://schemas.openxmlformats.org/officeDocument/2006/relationships/hyperlink" Target="https://www.oasis-open.org/committees/tosca/" TargetMode="External"/><Relationship Id="rId50" Type="http://schemas.openxmlformats.org/officeDocument/2006/relationships/hyperlink" Target="https://www.oasis-open.org/committees/tosca/ipr.php" TargetMode="External"/><Relationship Id="rId55" Type="http://schemas.openxmlformats.org/officeDocument/2006/relationships/hyperlink" Target="http://yaml.org/type/timestamp.html" TargetMode="External"/><Relationship Id="rId76" Type="http://schemas.openxmlformats.org/officeDocument/2006/relationships/hyperlink" Target="http://www.ewh.ieee.org/soc/ias/pub-dept/abbreviation.pdf" TargetMode="External"/><Relationship Id="rId97" Type="http://schemas.openxmlformats.org/officeDocument/2006/relationships/image" Target="media/image21.png"/><Relationship Id="rId104" Type="http://schemas.openxmlformats.org/officeDocument/2006/relationships/image" Target="media/image28.emf"/><Relationship Id="rId120" Type="http://schemas.openxmlformats.org/officeDocument/2006/relationships/image" Target="media/image43.png"/><Relationship Id="rId125" Type="http://schemas.openxmlformats.org/officeDocument/2006/relationships/image" Target="media/image48.png"/><Relationship Id="rId141" Type="http://schemas.openxmlformats.org/officeDocument/2006/relationships/hyperlink" Target="file:///C:\Users\IBM_ADMIN\Documents\IBM\SWG\Standards\SDOs\OASIS\TOSCA\Interop%20SC\YAML\Frank.Leymann@informatik.uni-stuttgart.de" TargetMode="External"/><Relationship Id="rId146" Type="http://schemas.openxmlformats.org/officeDocument/2006/relationships/hyperlink" Target="mailto:jdurand@us.fujitsu.com" TargetMode="External"/><Relationship Id="rId167" Type="http://schemas.openxmlformats.org/officeDocument/2006/relationships/hyperlink" Target="mailto:sramasw@brocade.com"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16.png"/><Relationship Id="rId162" Type="http://schemas.openxmlformats.org/officeDocument/2006/relationships/hyperlink" Target="file:///C:\Users\IBM_ADMIN\Documents\IBM\SWG\Standards\SDOs\OASIS\TOSCA\Interop%20SC\YAML\richard.probst@sap.com" TargetMode="External"/><Relationship Id="rId2" Type="http://schemas.openxmlformats.org/officeDocument/2006/relationships/numbering" Target="numbering.xml"/><Relationship Id="rId29" Type="http://schemas.openxmlformats.org/officeDocument/2006/relationships/hyperlink" Target="http://docs.oasis-open.org/tosca/TOSCA-Simple-Profile-YAML/v1.0/TOSCA-Simple-Profile-YAML-v1.0.html" TargetMode="External"/><Relationship Id="rId24" Type="http://schemas.openxmlformats.org/officeDocument/2006/relationships/hyperlink" Target="http://www.ibm.com/" TargetMode="External"/><Relationship Id="rId40" Type="http://schemas.openxmlformats.org/officeDocument/2006/relationships/hyperlink" Target="https://docs.oasis-open.org/tosca/TOSCA-Simple-Profile-YAML/v1.2/os/TOSCA-Simple-Profile-YAML-v1.2-os.html" TargetMode="External"/><Relationship Id="rId45" Type="http://schemas.openxmlformats.org/officeDocument/2006/relationships/header" Target="header1.xml"/><Relationship Id="rId66" Type="http://schemas.openxmlformats.org/officeDocument/2006/relationships/image" Target="media/image4.png"/><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image" Target="media/image39.emf"/><Relationship Id="rId131" Type="http://schemas.openxmlformats.org/officeDocument/2006/relationships/image" Target="media/image54.png"/><Relationship Id="rId136" Type="http://schemas.openxmlformats.org/officeDocument/2006/relationships/hyperlink" Target="mailto:alex.vul@intel.com" TargetMode="External"/><Relationship Id="rId157" Type="http://schemas.openxmlformats.org/officeDocument/2006/relationships/hyperlink" Target="mailto:mrutkows@us.ibm.com" TargetMode="External"/><Relationship Id="rId178" Type="http://schemas.openxmlformats.org/officeDocument/2006/relationships/fontTable" Target="fontTable.xml"/><Relationship Id="rId61" Type="http://schemas.openxmlformats.org/officeDocument/2006/relationships/hyperlink" Target="https://cwiki.apache.org/confluence/display/MAVEN/Version+number+policy" TargetMode="External"/><Relationship Id="rId82" Type="http://schemas.openxmlformats.org/officeDocument/2006/relationships/hyperlink" Target="file:///\\home\user\wordpress.zip" TargetMode="External"/><Relationship Id="rId152" Type="http://schemas.openxmlformats.org/officeDocument/2006/relationships/hyperlink" Target="mailto:karsten.beins@ts.fujitsu.com" TargetMode="External"/><Relationship Id="rId173" Type="http://schemas.openxmlformats.org/officeDocument/2006/relationships/hyperlink" Target="mailto:travis.tripp@hp.com" TargetMode="External"/><Relationship Id="rId19" Type="http://schemas.openxmlformats.org/officeDocument/2006/relationships/hyperlink" Target="mailto:paul.lipton@ca.com" TargetMode="External"/><Relationship Id="rId14" Type="http://schemas.openxmlformats.org/officeDocument/2006/relationships/hyperlink" Target="http://docs.oasis-open.org/tosca/TOSCA-Simple-Profile-YAML/v1.2/csd01/TOSCA-Simple-Profile-YAML-v1.2-csd01.docx" TargetMode="External"/><Relationship Id="rId30" Type="http://schemas.openxmlformats.org/officeDocument/2006/relationships/hyperlink" Target="http://docs.oasis-open.org/tosca/TOSCA/v1.0/os/TOSCA-v1.0-os.html"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httpd.apache.org/" TargetMode="External"/><Relationship Id="rId77" Type="http://schemas.openxmlformats.org/officeDocument/2006/relationships/hyperlink" Target="http://www.bipm.org/en/publications/si-brochure/" TargetMode="External"/><Relationship Id="rId100" Type="http://schemas.openxmlformats.org/officeDocument/2006/relationships/image" Target="media/image24.png"/><Relationship Id="rId105" Type="http://schemas.openxmlformats.org/officeDocument/2006/relationships/image" Target="media/image29.emf"/><Relationship Id="rId126" Type="http://schemas.openxmlformats.org/officeDocument/2006/relationships/image" Target="media/image49.png"/><Relationship Id="rId147" Type="http://schemas.openxmlformats.org/officeDocument/2006/relationships/hyperlink" Target="mailto:chin.qinjin@huawei.com" TargetMode="External"/><Relationship Id="rId168" Type="http://schemas.openxmlformats.org/officeDocument/2006/relationships/hyperlink" Target="mailto:stephane.maes@hp.com" TargetMode="External"/><Relationship Id="rId8" Type="http://schemas.openxmlformats.org/officeDocument/2006/relationships/image" Target="media/image1.jpg"/><Relationship Id="rId51" Type="http://schemas.openxmlformats.org/officeDocument/2006/relationships/hyperlink" Target="http://yaml.org/" TargetMode="External"/><Relationship Id="rId72" Type="http://schemas.openxmlformats.org/officeDocument/2006/relationships/hyperlink" Target="http://yaml.org/spec/1.2/spec.html" TargetMode="Externa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44.png"/><Relationship Id="rId142" Type="http://schemas.openxmlformats.org/officeDocument/2006/relationships/hyperlink" Target="mailto:gbreiter@de.ibm.com" TargetMode="External"/><Relationship Id="rId163" Type="http://schemas.openxmlformats.org/officeDocument/2006/relationships/hyperlink" Target="mailto:spzala@us.ibm.com" TargetMode="External"/><Relationship Id="rId3" Type="http://schemas.openxmlformats.org/officeDocument/2006/relationships/styles" Target="styles.xml"/><Relationship Id="rId25" Type="http://schemas.openxmlformats.org/officeDocument/2006/relationships/hyperlink" Target="mailto:luc.boutier@fastconnect.fr" TargetMode="External"/><Relationship Id="rId46" Type="http://schemas.openxmlformats.org/officeDocument/2006/relationships/footer" Target="footer1.xml"/><Relationship Id="rId67" Type="http://schemas.openxmlformats.org/officeDocument/2006/relationships/hyperlink" Target="file:///C:\Users\Chris\Downloads\hello_world" TargetMode="External"/><Relationship Id="rId116" Type="http://schemas.openxmlformats.org/officeDocument/2006/relationships/image" Target="media/image40.png"/><Relationship Id="rId137" Type="http://schemas.openxmlformats.org/officeDocument/2006/relationships/hyperlink" Target="mailto:avi.vachnis@alcatel-lucent.com" TargetMode="External"/><Relationship Id="rId158" Type="http://schemas.openxmlformats.org/officeDocument/2006/relationships/hyperlink" Target="mailto:moshe.elisha@alcatel-lucent.com" TargetMode="External"/><Relationship Id="rId20" Type="http://schemas.openxmlformats.org/officeDocument/2006/relationships/hyperlink" Target="http://www.ca.com/" TargetMode="External"/><Relationship Id="rId41" Type="http://schemas.openxmlformats.org/officeDocument/2006/relationships/hyperlink" Target="https://docs.oasis-open.org/tosca/TOSCA-Simple-Profile-YAML/v1.2/TOSCA-Simple-Profile-YAML-v1.2.html" TargetMode="External"/><Relationship Id="rId62" Type="http://schemas.openxmlformats.org/officeDocument/2006/relationships/hyperlink" Target="http://www.ecma-international.org/publications/files/ECMA-ST/ECMA-404.pdf" TargetMode="External"/><Relationship Id="rId83" Type="http://schemas.openxmlformats.org/officeDocument/2006/relationships/hyperlink" Target="http://cloudrepo:80/files/wordpress.zip" TargetMode="External"/><Relationship Id="rId88" Type="http://schemas.openxmlformats.org/officeDocument/2006/relationships/image" Target="media/image12.png"/><Relationship Id="rId111" Type="http://schemas.openxmlformats.org/officeDocument/2006/relationships/image" Target="media/image35.emf"/><Relationship Id="rId132" Type="http://schemas.openxmlformats.org/officeDocument/2006/relationships/image" Target="media/image55.png"/><Relationship Id="rId153" Type="http://schemas.openxmlformats.org/officeDocument/2006/relationships/hyperlink" Target="mailto:kevin.l.wilson@hp.com" TargetMode="External"/><Relationship Id="rId174" Type="http://schemas.openxmlformats.org/officeDocument/2006/relationships/hyperlink" Target="mailto:vahidhashemian@us.ibm.com" TargetMode="External"/><Relationship Id="rId179" Type="http://schemas.openxmlformats.org/officeDocument/2006/relationships/theme" Target="theme/theme1.xml"/><Relationship Id="rId15" Type="http://schemas.openxmlformats.org/officeDocument/2006/relationships/hyperlink" Target="https://docs.oasis-open.org/tosca/TOSCA-Simple-Profile-YAML/v1.2/TOSCA-Simple-Profile-YAML-v1.2.pdf" TargetMode="External"/><Relationship Id="rId36" Type="http://schemas.openxmlformats.org/officeDocument/2006/relationships/hyperlink" Target="https://www.oasis-open.org/policies-guidelines/ipr" TargetMode="External"/><Relationship Id="rId57" Type="http://schemas.openxmlformats.org/officeDocument/2006/relationships/hyperlink" Target="https://wiki.opscode.com/display/chef/Home" TargetMode="External"/><Relationship Id="rId106" Type="http://schemas.openxmlformats.org/officeDocument/2006/relationships/image" Target="media/image30.png"/><Relationship Id="rId127" Type="http://schemas.openxmlformats.org/officeDocument/2006/relationships/image" Target="media/image50.png"/><Relationship Id="rId10" Type="http://schemas.openxmlformats.org/officeDocument/2006/relationships/hyperlink" Target="https://docs.oasis-open.org/tosca/TOSCA-Simple-Profile-YAML/v1.2/os/TOSCA-Simple-Profile-YAML-v1.2-os.html" TargetMode="External"/><Relationship Id="rId31" Type="http://schemas.openxmlformats.org/officeDocument/2006/relationships/hyperlink" Target="http://docs.oasis-open.org/tosca/ns/simple/yaml/1.2" TargetMode="External"/><Relationship Id="rId52" Type="http://schemas.openxmlformats.org/officeDocument/2006/relationships/hyperlink" Target="http://www.ietf.org/rfc/rfc2119.txt" TargetMode="External"/><Relationship Id="rId73" Type="http://schemas.openxmlformats.org/officeDocument/2006/relationships/hyperlink" Target="http://docs.oasis-open.org/tosca" TargetMode="External"/><Relationship Id="rId78" Type="http://schemas.openxmlformats.org/officeDocument/2006/relationships/hyperlink" Target="http://docs.oasis-open.org/tosca"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5.png"/><Relationship Id="rId143" Type="http://schemas.openxmlformats.org/officeDocument/2006/relationships/hyperlink" Target="mailto:hsurti@cisco.com" TargetMode="External"/><Relationship Id="rId148" Type="http://schemas.openxmlformats.org/officeDocument/2006/relationships/hyperlink" Target="mailto:jeremy@gigaspaces.com" TargetMode="External"/><Relationship Id="rId164" Type="http://schemas.openxmlformats.org/officeDocument/2006/relationships/hyperlink" Target="mailto:lishitao@huawei.com" TargetMode="External"/><Relationship Id="rId169" Type="http://schemas.openxmlformats.org/officeDocument/2006/relationships/hyperlink" Target="mailto:steve.baillargeon@ericsson.com" TargetMode="External"/><Relationship Id="rId4" Type="http://schemas.openxmlformats.org/officeDocument/2006/relationships/settings" Target="settings.xml"/><Relationship Id="rId9" Type="http://schemas.openxmlformats.org/officeDocument/2006/relationships/hyperlink" Target="https://docs.oasis-open.org/tosca/TOSCA-Simple-Profile-YAML/v1.2/os/TOSCA-Simple-Profile-YAML-v1.2-os.pdf" TargetMode="External"/><Relationship Id="rId26" Type="http://schemas.openxmlformats.org/officeDocument/2006/relationships/hyperlink" Target="http://www.fastconnect.fr/" TargetMode="External"/><Relationship Id="rId47" Type="http://schemas.openxmlformats.org/officeDocument/2006/relationships/footer" Target="footer2.xml"/><Relationship Id="rId68" Type="http://schemas.openxmlformats.org/officeDocument/2006/relationships/image" Target="media/image5.png"/><Relationship Id="rId89" Type="http://schemas.openxmlformats.org/officeDocument/2006/relationships/image" Target="media/image13.png"/><Relationship Id="rId112" Type="http://schemas.openxmlformats.org/officeDocument/2006/relationships/image" Target="media/image36.png"/><Relationship Id="rId133" Type="http://schemas.openxmlformats.org/officeDocument/2006/relationships/image" Target="media/image56.png"/><Relationship Id="rId154" Type="http://schemas.openxmlformats.org/officeDocument/2006/relationships/hyperlink" Target="file:///C:\Users\IBM_ADMIN\Documents\IBM\SWG\Standards\SDOs\OASIS\TOSCA\Interop%20SC\YAML\kraman@redhat.com" TargetMode="External"/><Relationship Id="rId175" Type="http://schemas.openxmlformats.org/officeDocument/2006/relationships/hyperlink" Target="mailto:wayne.witzel@canonical.com" TargetMode="External"/><Relationship Id="rId16" Type="http://schemas.openxmlformats.org/officeDocument/2006/relationships/hyperlink" Target="https://docs.oasis-open.org/tosca/TOSCA-Simple-Profile-YAML/v1.2/TOSCA-Simple-Profile-YAML-v1.2.html" TargetMode="External"/><Relationship Id="rId37" Type="http://schemas.openxmlformats.org/officeDocument/2006/relationships/hyperlink" Target="https://www.oasis-open.org/committees/tosca/ipr.php" TargetMode="External"/><Relationship Id="rId58" Type="http://schemas.openxmlformats.org/officeDocument/2006/relationships/hyperlink" Target="https://nodejs.org/" TargetMode="External"/><Relationship Id="rId79" Type="http://schemas.openxmlformats.org/officeDocument/2006/relationships/hyperlink" Target="http://docs.oasis-open.org/tosca/ns/simple/yaml/1.0" TargetMode="External"/><Relationship Id="rId102" Type="http://schemas.openxmlformats.org/officeDocument/2006/relationships/image" Target="media/image26.emf"/><Relationship Id="rId123" Type="http://schemas.openxmlformats.org/officeDocument/2006/relationships/image" Target="media/image46.png"/><Relationship Id="rId144" Type="http://schemas.openxmlformats.org/officeDocument/2006/relationships/hyperlink" Target="mailto:ifat.afek@alcatel-lucent.com" TargetMode="External"/><Relationship Id="rId90" Type="http://schemas.openxmlformats.org/officeDocument/2006/relationships/image" Target="media/image14.png"/><Relationship Id="rId165" Type="http://schemas.openxmlformats.org/officeDocument/2006/relationships/hyperlink" Target="mailto:sdmonov@us.ibm.com" TargetMode="External"/><Relationship Id="rId27" Type="http://schemas.openxmlformats.org/officeDocument/2006/relationships/hyperlink" Target="mailto:lauwers@ubicity.com" TargetMode="External"/><Relationship Id="rId48" Type="http://schemas.openxmlformats.org/officeDocument/2006/relationships/hyperlink" Target="https://www.oasis-open.org/policies-guidelines/ipr" TargetMode="External"/><Relationship Id="rId69" Type="http://schemas.openxmlformats.org/officeDocument/2006/relationships/image" Target="media/image6.png"/><Relationship Id="rId113" Type="http://schemas.openxmlformats.org/officeDocument/2006/relationships/image" Target="media/image37.emf"/><Relationship Id="rId134" Type="http://schemas.openxmlformats.org/officeDocument/2006/relationships/image" Target="media/image57.png"/><Relationship Id="rId80" Type="http://schemas.openxmlformats.org/officeDocument/2006/relationships/hyperlink" Target="file:///C:\Users\IBM_AD~1\AppData\Local\Temp\TOSCA_get_artifact_proposal-1.docx" TargetMode="External"/><Relationship Id="rId155" Type="http://schemas.openxmlformats.org/officeDocument/2006/relationships/hyperlink" Target="mailto:luc.boutier@fastconnect.fr" TargetMode="External"/><Relationship Id="rId176" Type="http://schemas.openxmlformats.org/officeDocument/2006/relationships/hyperlink" Target="mailto:yaronpa@gigaspaces.com" TargetMode="External"/><Relationship Id="rId17" Type="http://schemas.openxmlformats.org/officeDocument/2006/relationships/hyperlink" Target="https://docs.oasis-open.org/tosca/TOSCA-Simple-Profile-YAML/v1.2/TOSCA-Simple-Profile-YAML-v1.2.docx" TargetMode="External"/><Relationship Id="rId38" Type="http://schemas.openxmlformats.org/officeDocument/2006/relationships/hyperlink" Target="https://www.oasis-open.org/policies-guidelines/tc-process" TargetMode="External"/><Relationship Id="rId59" Type="http://schemas.openxmlformats.org/officeDocument/2006/relationships/hyperlink" Target="http://puppetlabs.com/" TargetMode="External"/><Relationship Id="rId103" Type="http://schemas.openxmlformats.org/officeDocument/2006/relationships/image" Target="media/image27.emf"/><Relationship Id="rId124" Type="http://schemas.openxmlformats.org/officeDocument/2006/relationships/image" Target="media/image47.png"/><Relationship Id="rId70" Type="http://schemas.openxmlformats.org/officeDocument/2006/relationships/image" Target="media/image7.png"/><Relationship Id="rId91" Type="http://schemas.openxmlformats.org/officeDocument/2006/relationships/image" Target="media/image15.png"/><Relationship Id="rId145" Type="http://schemas.openxmlformats.org/officeDocument/2006/relationships/hyperlink" Target="mailto:idan@gigaspaces.com" TargetMode="External"/><Relationship Id="rId166" Type="http://schemas.openxmlformats.org/officeDocument/2006/relationships/hyperlink" Target="mailto:sivan@gigaspaces.com"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C9DDB-3DB3-41E4-AA0A-2FEB7022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15</TotalTime>
  <Pages>1</Pages>
  <Words>96889</Words>
  <Characters>552269</Characters>
  <Application>Microsoft Office Word</Application>
  <DocSecurity>0</DocSecurity>
  <Lines>4602</Lines>
  <Paragraphs>1295</Paragraphs>
  <ScaleCrop>false</ScaleCrop>
  <HeadingPairs>
    <vt:vector size="2" baseType="variant">
      <vt:variant>
        <vt:lpstr>Title</vt:lpstr>
      </vt:variant>
      <vt:variant>
        <vt:i4>1</vt:i4>
      </vt:variant>
    </vt:vector>
  </HeadingPairs>
  <TitlesOfParts>
    <vt:vector size="1" baseType="lpstr">
      <vt:lpstr>TOSCA Simple Profile in YAML Version 1.2</vt:lpstr>
    </vt:vector>
  </TitlesOfParts>
  <Company/>
  <LinksUpToDate>false</LinksUpToDate>
  <CharactersWithSpaces>647863</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1.2</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5</cp:revision>
  <cp:lastPrinted>2019-01-28T20:29:00Z</cp:lastPrinted>
  <dcterms:created xsi:type="dcterms:W3CDTF">2019-01-28T20:07:00Z</dcterms:created>
  <dcterms:modified xsi:type="dcterms:W3CDTF">2019-01-28T20:30:00Z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