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BCAD" w14:textId="77777777" w:rsidR="00C71349" w:rsidRDefault="00C2337F" w:rsidP="008C100C">
      <w:pPr>
        <w:pStyle w:val="Header"/>
      </w:pPr>
      <w:r>
        <w:rPr>
          <w:noProof/>
        </w:rPr>
        <w:drawing>
          <wp:inline distT="0" distB="0" distL="0" distR="0" wp14:anchorId="72110777" wp14:editId="12584ADB">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46A31802" w14:textId="77777777" w:rsidR="00C71349" w:rsidRPr="00ED456B" w:rsidRDefault="00ED456B" w:rsidP="008C100C">
      <w:pPr>
        <w:pStyle w:val="Title"/>
        <w:rPr>
          <w:sz w:val="44"/>
        </w:rPr>
      </w:pPr>
      <w:r w:rsidRPr="00ED456B">
        <w:rPr>
          <w:sz w:val="44"/>
        </w:rPr>
        <w:t>TOSCA Simple Profile in YAML Version 1.0</w:t>
      </w:r>
    </w:p>
    <w:p w14:paraId="79DCD26D" w14:textId="5ADC4962" w:rsidR="00E4299F" w:rsidRDefault="00B03FBA" w:rsidP="008C100C">
      <w:pPr>
        <w:pStyle w:val="Subtitle"/>
      </w:pPr>
      <w:r>
        <w:t xml:space="preserve">Committee Specification Draft </w:t>
      </w:r>
      <w:r w:rsidR="00ED456B">
        <w:t>05</w:t>
      </w:r>
      <w:r w:rsidR="005B7BBE">
        <w:t xml:space="preserve"> /</w:t>
      </w:r>
      <w:r w:rsidR="005B7BBE">
        <w:br/>
        <w:t>Public Review Draft 02</w:t>
      </w:r>
    </w:p>
    <w:p w14:paraId="2781874D" w14:textId="77777777" w:rsidR="00286EC7" w:rsidRDefault="00ED456B" w:rsidP="008C100C">
      <w:pPr>
        <w:pStyle w:val="Subtitle"/>
      </w:pPr>
      <w:r>
        <w:t>04 February 2016</w:t>
      </w:r>
    </w:p>
    <w:p w14:paraId="2F30576F"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6C971B95" w14:textId="77777777" w:rsidR="00D54431" w:rsidRDefault="003B0E37" w:rsidP="00D54431">
      <w:pPr>
        <w:pStyle w:val="Titlepageinfo"/>
      </w:pPr>
      <w:r>
        <w:t xml:space="preserve">This </w:t>
      </w:r>
      <w:r w:rsidR="00C5515D">
        <w:t>v</w:t>
      </w:r>
      <w:r>
        <w:t>ersion</w:t>
      </w:r>
      <w:r w:rsidR="00D54431">
        <w:t>:</w:t>
      </w:r>
    </w:p>
    <w:p w14:paraId="7C0A104C" w14:textId="2CA25752" w:rsidR="00D54431" w:rsidRPr="003707E2" w:rsidRDefault="00D37E2A" w:rsidP="00D54431">
      <w:pPr>
        <w:pStyle w:val="Titlepageinfodescription"/>
        <w:rPr>
          <w:rStyle w:val="Hyperlink"/>
          <w:color w:val="auto"/>
        </w:rPr>
      </w:pPr>
      <w:hyperlink r:id="rId11" w:history="1">
        <w:r w:rsidR="002432EB" w:rsidRPr="004306D7">
          <w:rPr>
            <w:rStyle w:val="Hyperlink"/>
          </w:rPr>
          <w:t>http://docs.oasis-open.org/tosca/TOSCA-Simple-Profile-YAML/v1.0/csprd02/TOSCA-Simple-Profile-YAML-v1.0-csprd02.pdf</w:t>
        </w:r>
      </w:hyperlink>
      <w:r w:rsidR="002432EB">
        <w:t xml:space="preserve"> </w:t>
      </w:r>
      <w:r w:rsidR="002659E9">
        <w:rPr>
          <w:rStyle w:val="Hyperlink"/>
          <w:color w:val="auto"/>
        </w:rPr>
        <w:t>(Authoritative)</w:t>
      </w:r>
    </w:p>
    <w:p w14:paraId="2920267A" w14:textId="6AFCBE2D" w:rsidR="00FC06F0" w:rsidRDefault="00D37E2A" w:rsidP="00CF629C">
      <w:pPr>
        <w:pStyle w:val="Titlepageinfodescription"/>
        <w:rPr>
          <w:rStyle w:val="Hyperlink"/>
          <w:color w:val="auto"/>
        </w:rPr>
      </w:pPr>
      <w:hyperlink r:id="rId12" w:history="1">
        <w:r w:rsidR="002432EB" w:rsidRPr="004306D7">
          <w:rPr>
            <w:rStyle w:val="Hyperlink"/>
          </w:rPr>
          <w:t>http://docs.oasis-open.org/tosca/TOSCA-Simple-Profile-YAML/v1.0/csprd02/TOSCA-Simple-Profile-YAML-v1.0-csprd02.html</w:t>
        </w:r>
      </w:hyperlink>
    </w:p>
    <w:p w14:paraId="5170DB54" w14:textId="7D18B8EF" w:rsidR="00CF629C" w:rsidRPr="00FC06F0" w:rsidRDefault="00D37E2A" w:rsidP="00CF629C">
      <w:pPr>
        <w:pStyle w:val="Titlepageinfodescription"/>
        <w:rPr>
          <w:rStyle w:val="Hyperlink"/>
          <w:color w:val="auto"/>
        </w:rPr>
      </w:pPr>
      <w:hyperlink r:id="rId13" w:history="1">
        <w:r w:rsidR="002432EB" w:rsidRPr="004306D7">
          <w:rPr>
            <w:rStyle w:val="Hyperlink"/>
          </w:rPr>
          <w:t>http://docs.oasis-open.org/tosca/TOSCA-Simple-Profile-YAML/v1.0/csprd02/TOSCA-Simple-Profile-YAML-v1.0-csprd02.docx</w:t>
        </w:r>
      </w:hyperlink>
    </w:p>
    <w:p w14:paraId="719B0A84" w14:textId="77777777" w:rsidR="003B0E37" w:rsidRDefault="003B0E37" w:rsidP="003B0E37">
      <w:pPr>
        <w:pStyle w:val="Titlepageinfo"/>
      </w:pPr>
      <w:r>
        <w:t xml:space="preserve">Previous </w:t>
      </w:r>
      <w:r w:rsidR="00C5515D">
        <w:t>v</w:t>
      </w:r>
      <w:r>
        <w:t>ersion:</w:t>
      </w:r>
    </w:p>
    <w:p w14:paraId="63EF6476" w14:textId="60B68CB2" w:rsidR="00635370" w:rsidRPr="002659E9" w:rsidRDefault="00D37E2A" w:rsidP="00635370">
      <w:pPr>
        <w:pStyle w:val="Titlepageinfodescription"/>
        <w:rPr>
          <w:rStyle w:val="Hyperlink"/>
          <w:color w:val="auto"/>
        </w:rPr>
      </w:pPr>
      <w:hyperlink r:id="rId14" w:history="1">
        <w:r w:rsidR="0012194D">
          <w:rPr>
            <w:rStyle w:val="Hyperlink"/>
          </w:rPr>
          <w:t>http://docs.oasis-open.org/tosca/TOSCA-Simple-Profile-YAML/v1.0/csprd01/TOSCA-Simple-Profile-YAML-v1.0-csprd01.pdf</w:t>
        </w:r>
      </w:hyperlink>
      <w:r w:rsidR="00FC06F0">
        <w:rPr>
          <w:rStyle w:val="Hyperlink"/>
          <w:color w:val="auto"/>
        </w:rPr>
        <w:t xml:space="preserve"> (Authoritative)</w:t>
      </w:r>
    </w:p>
    <w:p w14:paraId="71EDDC1B" w14:textId="6A68E774" w:rsidR="00FC06F0" w:rsidRDefault="00D37E2A" w:rsidP="00FC06F0">
      <w:pPr>
        <w:pStyle w:val="Titlepageinfodescription"/>
        <w:rPr>
          <w:rStyle w:val="Hyperlink"/>
          <w:color w:val="auto"/>
        </w:rPr>
      </w:pPr>
      <w:hyperlink r:id="rId15" w:history="1">
        <w:r w:rsidR="000549BD">
          <w:rPr>
            <w:rStyle w:val="Hyperlink"/>
          </w:rPr>
          <w:t>http://docs.oasis-open.org/tosca/TOSCA-Simple-Profile-YAML/v1.0/csprd01/TOSCA-Simple-Profile-YAML-v1.0-csprd01.html</w:t>
        </w:r>
      </w:hyperlink>
    </w:p>
    <w:p w14:paraId="4D21DE76" w14:textId="7B5054AB" w:rsidR="00FC06F0" w:rsidRPr="00FC06F0" w:rsidRDefault="00D37E2A" w:rsidP="00FC06F0">
      <w:pPr>
        <w:pStyle w:val="Titlepageinfodescription"/>
        <w:rPr>
          <w:rStyle w:val="Hyperlink"/>
          <w:color w:val="auto"/>
        </w:rPr>
      </w:pPr>
      <w:hyperlink r:id="rId16" w:history="1">
        <w:r w:rsidR="00E10711">
          <w:rPr>
            <w:rStyle w:val="Hyperlink"/>
          </w:rPr>
          <w:t>http://docs.oasis-open.org/tosca/TOSCA-Simple-Profile-YAML/v1.0/csprd01/TOSCA-Simple-Profile-YAML-v1.0-csprd01.docx</w:t>
        </w:r>
      </w:hyperlink>
    </w:p>
    <w:p w14:paraId="27602903" w14:textId="77777777" w:rsidR="003B0E37" w:rsidRDefault="003B0E37" w:rsidP="003B0E37">
      <w:pPr>
        <w:pStyle w:val="Titlepageinfo"/>
      </w:pPr>
      <w:r>
        <w:t xml:space="preserve">Latest </w:t>
      </w:r>
      <w:r w:rsidR="00C5515D">
        <w:t>v</w:t>
      </w:r>
      <w:r>
        <w:t>ersion:</w:t>
      </w:r>
    </w:p>
    <w:p w14:paraId="2F123142" w14:textId="1C0887EB" w:rsidR="00FC06F0" w:rsidRPr="003707E2" w:rsidRDefault="00D37E2A" w:rsidP="00FC06F0">
      <w:pPr>
        <w:pStyle w:val="Titlepageinfodescription"/>
        <w:rPr>
          <w:rStyle w:val="Hyperlink"/>
          <w:color w:val="auto"/>
        </w:rPr>
      </w:pPr>
      <w:hyperlink r:id="rId17" w:history="1">
        <w:r w:rsidR="00FC0217">
          <w:rPr>
            <w:rStyle w:val="Hyperlink"/>
          </w:rPr>
          <w:t>http://docs.oasis-open.org/tosca/TOSCA-Simple-Profile-YAML/v1.0/TOSCA-Simple-Profile-YAML-v1.0.pdf</w:t>
        </w:r>
      </w:hyperlink>
      <w:r w:rsidR="00FC06F0">
        <w:rPr>
          <w:rStyle w:val="Hyperlink"/>
          <w:color w:val="auto"/>
        </w:rPr>
        <w:t xml:space="preserve"> (Authoritative)</w:t>
      </w:r>
    </w:p>
    <w:p w14:paraId="67F86A4B" w14:textId="4219CF9B" w:rsidR="00FC06F0" w:rsidRDefault="00D37E2A" w:rsidP="00FC06F0">
      <w:pPr>
        <w:pStyle w:val="Titlepageinfodescription"/>
        <w:rPr>
          <w:rStyle w:val="Hyperlink"/>
          <w:color w:val="auto"/>
        </w:rPr>
      </w:pPr>
      <w:hyperlink r:id="rId18" w:history="1">
        <w:r w:rsidR="00FC0217">
          <w:rPr>
            <w:rStyle w:val="Hyperlink"/>
          </w:rPr>
          <w:t>http://docs.oasis-open.org/tosca/TOSCA-Simple-Profile-YAML/v1.0/TOSCA-Simple-Profile-YAML-v1.0.html</w:t>
        </w:r>
      </w:hyperlink>
    </w:p>
    <w:p w14:paraId="4012BDBA" w14:textId="204D3968" w:rsidR="00FC06F0" w:rsidRPr="00FC06F0" w:rsidRDefault="00D37E2A" w:rsidP="00FC06F0">
      <w:pPr>
        <w:pStyle w:val="Titlepageinfodescription"/>
        <w:rPr>
          <w:rStyle w:val="Hyperlink"/>
          <w:color w:val="auto"/>
        </w:rPr>
      </w:pPr>
      <w:hyperlink r:id="rId19" w:history="1">
        <w:r w:rsidR="00FC0217">
          <w:rPr>
            <w:rStyle w:val="Hyperlink"/>
          </w:rPr>
          <w:t>http://docs.oasis-open.org/tosca/TOSCA-Simple-Profile-YAML/v1.0/TOSCA-Simple-Profile-YAML-v1.0.docx</w:t>
        </w:r>
      </w:hyperlink>
    </w:p>
    <w:p w14:paraId="2A05536D" w14:textId="77777777" w:rsidR="00024C43" w:rsidRDefault="00024C43" w:rsidP="008C100C">
      <w:pPr>
        <w:pStyle w:val="Titlepageinfo"/>
      </w:pPr>
      <w:r>
        <w:t>Technical Committee:</w:t>
      </w:r>
    </w:p>
    <w:p w14:paraId="50F01500" w14:textId="0B8C9880" w:rsidR="00A24D95" w:rsidRPr="00A24D95" w:rsidRDefault="00D37E2A" w:rsidP="00A24D95">
      <w:pPr>
        <w:pStyle w:val="Titlepageinfodescription"/>
      </w:pPr>
      <w:hyperlink r:id="rId20" w:history="1">
        <w:r w:rsidR="00A24D95" w:rsidRPr="00A24D95">
          <w:rPr>
            <w:rStyle w:val="Hyperlink"/>
          </w:rPr>
          <w:t>OASIS Topology and Orchestration Specification for Cloud Applications (TOSCA) TC</w:t>
        </w:r>
      </w:hyperlink>
    </w:p>
    <w:p w14:paraId="200A9C2F" w14:textId="77777777" w:rsidR="009C7DCE" w:rsidRDefault="00DC2EB1" w:rsidP="008C100C">
      <w:pPr>
        <w:pStyle w:val="Titlepageinfo"/>
      </w:pPr>
      <w:r>
        <w:t>Chairs</w:t>
      </w:r>
      <w:r w:rsidR="009C7DCE">
        <w:t>:</w:t>
      </w:r>
    </w:p>
    <w:p w14:paraId="6FF62EC1" w14:textId="77777777" w:rsidR="00D55330" w:rsidRPr="00D55330" w:rsidRDefault="00D55330" w:rsidP="00D55330">
      <w:pPr>
        <w:pStyle w:val="Contributor"/>
        <w:rPr>
          <w:lang w:val="fr-FR"/>
        </w:rPr>
      </w:pPr>
      <w:r w:rsidRPr="00D55330">
        <w:rPr>
          <w:lang w:val="fr-FR"/>
        </w:rPr>
        <w:t>Paul Lipton (</w:t>
      </w:r>
      <w:hyperlink r:id="rId21" w:history="1">
        <w:r w:rsidRPr="00D55330">
          <w:rPr>
            <w:rStyle w:val="Hyperlink"/>
          </w:rPr>
          <w:t>paul.lipton@ca.com</w:t>
        </w:r>
      </w:hyperlink>
      <w:r w:rsidRPr="00D55330">
        <w:rPr>
          <w:lang w:val="fr-FR"/>
        </w:rPr>
        <w:t xml:space="preserve">), </w:t>
      </w:r>
      <w:hyperlink r:id="rId22" w:history="1">
        <w:r w:rsidRPr="00D55330">
          <w:rPr>
            <w:rStyle w:val="Hyperlink"/>
          </w:rPr>
          <w:t>CA Technologies</w:t>
        </w:r>
      </w:hyperlink>
    </w:p>
    <w:p w14:paraId="526C8F6F" w14:textId="77777777" w:rsidR="00D55330" w:rsidRPr="00D55330" w:rsidRDefault="00D55330" w:rsidP="00D55330">
      <w:pPr>
        <w:pStyle w:val="Contributor"/>
      </w:pPr>
      <w:r w:rsidRPr="00D55330">
        <w:rPr>
          <w:lang w:val="fr-FR"/>
        </w:rPr>
        <w:t>Simon Moser (</w:t>
      </w:r>
      <w:hyperlink r:id="rId23" w:history="1">
        <w:r w:rsidRPr="00D55330">
          <w:rPr>
            <w:rStyle w:val="Hyperlink"/>
          </w:rPr>
          <w:t>smoser@de.ibm.com</w:t>
        </w:r>
      </w:hyperlink>
      <w:r w:rsidRPr="00D55330">
        <w:rPr>
          <w:lang w:val="fr-FR"/>
        </w:rPr>
        <w:t xml:space="preserve">), </w:t>
      </w:r>
      <w:hyperlink r:id="rId24" w:history="1">
        <w:r w:rsidRPr="00D55330">
          <w:rPr>
            <w:rStyle w:val="Hyperlink"/>
          </w:rPr>
          <w:t>IBM</w:t>
        </w:r>
      </w:hyperlink>
    </w:p>
    <w:p w14:paraId="3516E6ED" w14:textId="77777777" w:rsidR="007816D7" w:rsidRDefault="00DC2EB1" w:rsidP="008C100C">
      <w:pPr>
        <w:pStyle w:val="Titlepageinfo"/>
      </w:pPr>
      <w:r>
        <w:t>Editors</w:t>
      </w:r>
      <w:r w:rsidR="007816D7">
        <w:t>:</w:t>
      </w:r>
    </w:p>
    <w:p w14:paraId="1F73A631" w14:textId="77777777" w:rsidR="00167A16" w:rsidRPr="00167A16" w:rsidRDefault="00167A16" w:rsidP="00167A16">
      <w:pPr>
        <w:pStyle w:val="Contributor"/>
      </w:pPr>
      <w:r w:rsidRPr="00167A16">
        <w:rPr>
          <w:lang w:val="fr-FR"/>
        </w:rPr>
        <w:t>Derek Palma (</w:t>
      </w:r>
      <w:hyperlink r:id="rId25" w:history="1">
        <w:r w:rsidRPr="00167A16">
          <w:rPr>
            <w:rStyle w:val="Hyperlink"/>
            <w:lang w:val="fr-FR"/>
          </w:rPr>
          <w:t>dpalma@vnomic.com</w:t>
        </w:r>
      </w:hyperlink>
      <w:r w:rsidRPr="00167A16">
        <w:rPr>
          <w:lang w:val="fr-FR"/>
        </w:rPr>
        <w:t xml:space="preserve">), </w:t>
      </w:r>
      <w:hyperlink r:id="rId26" w:history="1">
        <w:r w:rsidRPr="00167A16">
          <w:rPr>
            <w:rStyle w:val="Hyperlink"/>
            <w:lang w:val="fr-FR"/>
          </w:rPr>
          <w:t>Vnomic</w:t>
        </w:r>
      </w:hyperlink>
    </w:p>
    <w:p w14:paraId="32BB72C1" w14:textId="77777777" w:rsidR="00167A16" w:rsidRPr="00167A16" w:rsidRDefault="00167A16" w:rsidP="00167A16">
      <w:pPr>
        <w:pStyle w:val="Contributor"/>
      </w:pPr>
      <w:r w:rsidRPr="00167A16">
        <w:t>Matt Rutkowski (</w:t>
      </w:r>
      <w:hyperlink r:id="rId27" w:history="1">
        <w:r w:rsidRPr="00167A16">
          <w:rPr>
            <w:rStyle w:val="Hyperlink"/>
          </w:rPr>
          <w:t>mrutkows@us.ibm.com</w:t>
        </w:r>
      </w:hyperlink>
      <w:r w:rsidRPr="00167A16">
        <w:t xml:space="preserve">), </w:t>
      </w:r>
      <w:hyperlink r:id="rId28" w:history="1">
        <w:r w:rsidRPr="00167A16">
          <w:rPr>
            <w:rStyle w:val="Hyperlink"/>
          </w:rPr>
          <w:t>IBM</w:t>
        </w:r>
      </w:hyperlink>
    </w:p>
    <w:p w14:paraId="5C2E1E7E" w14:textId="77777777" w:rsidR="00167A16" w:rsidRPr="00167A16" w:rsidRDefault="00167A16" w:rsidP="00167A16">
      <w:pPr>
        <w:pStyle w:val="Contributor"/>
      </w:pPr>
      <w:r w:rsidRPr="00167A16">
        <w:rPr>
          <w:lang w:val="fr-FR"/>
        </w:rPr>
        <w:t>Thomas Spatzier (</w:t>
      </w:r>
      <w:hyperlink r:id="rId29" w:history="1">
        <w:r w:rsidRPr="00167A16">
          <w:rPr>
            <w:rStyle w:val="Hyperlink"/>
            <w:lang w:val="fr-FR"/>
          </w:rPr>
          <w:t>thomas.spatzier@de.ibm.com</w:t>
        </w:r>
      </w:hyperlink>
      <w:r w:rsidRPr="00167A16">
        <w:rPr>
          <w:lang w:val="fr-FR"/>
        </w:rPr>
        <w:t xml:space="preserve">), </w:t>
      </w:r>
      <w:hyperlink r:id="rId30" w:history="1">
        <w:r w:rsidRPr="00167A16">
          <w:rPr>
            <w:rStyle w:val="Hyperlink"/>
            <w:lang w:val="de-DE"/>
          </w:rPr>
          <w:t>IBM</w:t>
        </w:r>
      </w:hyperlink>
    </w:p>
    <w:p w14:paraId="534264A7" w14:textId="77777777" w:rsidR="00D00DF9" w:rsidRDefault="00D00DF9" w:rsidP="00D00DF9">
      <w:pPr>
        <w:pStyle w:val="Titlepageinfo"/>
      </w:pPr>
      <w:r>
        <w:t>Related work:</w:t>
      </w:r>
    </w:p>
    <w:p w14:paraId="6EAD0330" w14:textId="77777777" w:rsidR="00D00DF9" w:rsidRPr="004C4D7C" w:rsidRDefault="00D00DF9" w:rsidP="00D00DF9">
      <w:pPr>
        <w:pStyle w:val="Titlepageinfodescription"/>
      </w:pPr>
      <w:r>
        <w:t xml:space="preserve">This </w:t>
      </w:r>
      <w:r w:rsidR="00494EE0">
        <w:t>specification</w:t>
      </w:r>
      <w:r>
        <w:t xml:space="preserve"> is related to:</w:t>
      </w:r>
    </w:p>
    <w:p w14:paraId="1DD5B24D" w14:textId="33C4A59F" w:rsidR="00726A8D" w:rsidRPr="00560795" w:rsidRDefault="00726A8D" w:rsidP="002659E9">
      <w:pPr>
        <w:pStyle w:val="RelatedWork"/>
      </w:pPr>
      <w:r w:rsidRPr="00AB75A9">
        <w:rPr>
          <w:i/>
        </w:rPr>
        <w:t>Topology and Orchestration Specification for Cloud Applications Version 1.0</w:t>
      </w:r>
      <w:r w:rsidRPr="00726A8D">
        <w:t xml:space="preserve">. </w:t>
      </w:r>
      <w:r w:rsidR="001344A1">
        <w:t xml:space="preserve">Edited by Derek Palma and Thomas Spatzier. </w:t>
      </w:r>
      <w:r w:rsidRPr="00726A8D">
        <w:t xml:space="preserve">25 November 2013. OASIS Standard. </w:t>
      </w:r>
      <w:hyperlink r:id="rId31" w:history="1">
        <w:r w:rsidRPr="00726A8D">
          <w:rPr>
            <w:rStyle w:val="Hyperlink"/>
          </w:rPr>
          <w:t>http://docs.oasis-open.org/tosca/TOSCA/v1.0/os/TOSCA-v1.0-os.html</w:t>
        </w:r>
      </w:hyperlink>
      <w:r w:rsidRPr="00726A8D">
        <w:t>.</w:t>
      </w:r>
    </w:p>
    <w:p w14:paraId="4E2E9491" w14:textId="77777777" w:rsidR="00547E3B" w:rsidRDefault="00547E3B" w:rsidP="00547E3B">
      <w:pPr>
        <w:pStyle w:val="Titlepageinfo"/>
      </w:pPr>
      <w:r>
        <w:t>Declared XML namespaces:</w:t>
      </w:r>
    </w:p>
    <w:p w14:paraId="141E4E51" w14:textId="01CA5B0A" w:rsidR="00125531" w:rsidRPr="00125531" w:rsidRDefault="00D37E2A" w:rsidP="00125531">
      <w:pPr>
        <w:pStyle w:val="RelatedWork"/>
      </w:pPr>
      <w:hyperlink r:id="rId32" w:history="1">
        <w:r w:rsidR="00125531" w:rsidRPr="00125531">
          <w:rPr>
            <w:rStyle w:val="Hyperlink"/>
          </w:rPr>
          <w:t>http://docs.oasis-open.org/tosca/ns/simple/yaml/1.0</w:t>
        </w:r>
      </w:hyperlink>
    </w:p>
    <w:p w14:paraId="4B928536" w14:textId="77777777" w:rsidR="009C7DCE" w:rsidRDefault="009C7DCE" w:rsidP="008C100C">
      <w:pPr>
        <w:pStyle w:val="Titlepageinfo"/>
      </w:pPr>
      <w:r>
        <w:lastRenderedPageBreak/>
        <w:t>Abstract:</w:t>
      </w:r>
    </w:p>
    <w:p w14:paraId="5073C12B" w14:textId="6FFB0D82" w:rsidR="00014AA1" w:rsidRPr="00014AA1" w:rsidRDefault="00014AA1" w:rsidP="00014AA1">
      <w:pPr>
        <w:pStyle w:val="Abstract"/>
      </w:pPr>
      <w:r w:rsidRPr="00014AA1">
        <w:t xml:space="preserve">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 </w:t>
      </w:r>
    </w:p>
    <w:p w14:paraId="48E3E963" w14:textId="77777777" w:rsidR="009C7DCE" w:rsidRDefault="009C7DCE" w:rsidP="008C100C">
      <w:pPr>
        <w:pStyle w:val="Titlepageinfo"/>
      </w:pPr>
      <w:r>
        <w:t>Status:</w:t>
      </w:r>
    </w:p>
    <w:p w14:paraId="6A7D45AB" w14:textId="565A454D" w:rsidR="009C7DCE" w:rsidRDefault="006F2371" w:rsidP="008C100C">
      <w:pPr>
        <w:pStyle w:val="Abstract"/>
      </w:pPr>
      <w:r>
        <w:t xml:space="preserve">This </w:t>
      </w:r>
      <w:r w:rsidR="00FC3563">
        <w:t>document</w:t>
      </w:r>
      <w:r>
        <w:t xml:space="preserve"> was last revised or approved by the</w:t>
      </w:r>
      <w:r w:rsidR="006C7EFD">
        <w:t xml:space="preserve"> </w:t>
      </w:r>
      <w:r w:rsidR="006C7EFD" w:rsidRPr="006C7EFD">
        <w:t>OASIS Topology and Orchestration Specification for Cloud Applications (TOSCA)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3" w:anchor="technical" w:history="1">
        <w:r w:rsidR="00672596">
          <w:rPr>
            <w:rStyle w:val="Hyperlink"/>
          </w:rPr>
          <w:t>https://www.oasis-open.org/committees/tc_home.php?wg_abbrev=tosca#technical</w:t>
        </w:r>
      </w:hyperlink>
      <w:r w:rsidR="00316300">
        <w:t>.</w:t>
      </w:r>
    </w:p>
    <w:p w14:paraId="62E68EA1" w14:textId="55D9D71B"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4" w:history="1">
        <w:r w:rsidR="00B569DB" w:rsidRPr="0007308D">
          <w:rPr>
            <w:rStyle w:val="Hyperlink"/>
          </w:rPr>
          <w:t>Send A Comment</w:t>
        </w:r>
      </w:hyperlink>
      <w:r w:rsidR="00B569DB">
        <w:t xml:space="preserve">” button on the </w:t>
      </w:r>
      <w:r>
        <w:t>TC</w:t>
      </w:r>
      <w:r w:rsidR="00B569DB">
        <w:t xml:space="preserve">’s web page at </w:t>
      </w:r>
      <w:hyperlink r:id="rId35" w:history="1">
        <w:r w:rsidR="00160F5D">
          <w:rPr>
            <w:rStyle w:val="Hyperlink"/>
          </w:rPr>
          <w:t>https://www.oasis-open.org/committees/tosca/</w:t>
        </w:r>
      </w:hyperlink>
      <w:r w:rsidR="00B569DB" w:rsidRPr="008A31C5">
        <w:rPr>
          <w:rStyle w:val="Hyperlink"/>
          <w:color w:val="000000"/>
        </w:rPr>
        <w:t>.</w:t>
      </w:r>
    </w:p>
    <w:p w14:paraId="41FAAAB4" w14:textId="20115B6B"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6" w:history="1">
        <w:r w:rsidR="007B7988">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48738AAA" w14:textId="77777777" w:rsidR="000449B0" w:rsidRDefault="000449B0" w:rsidP="000449B0">
      <w:pPr>
        <w:pStyle w:val="Titlepageinfo"/>
      </w:pPr>
      <w:r>
        <w:t xml:space="preserve">Citation </w:t>
      </w:r>
      <w:r w:rsidR="001F51AB">
        <w:t>f</w:t>
      </w:r>
      <w:r>
        <w:t>ormat:</w:t>
      </w:r>
    </w:p>
    <w:p w14:paraId="139B7C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EFDF49D" w14:textId="5C3820C8" w:rsidR="00995E1B" w:rsidRDefault="00560795" w:rsidP="00AC0AAD">
      <w:pPr>
        <w:pStyle w:val="Abstract"/>
      </w:pPr>
      <w:r>
        <w:rPr>
          <w:rStyle w:val="Refterm"/>
        </w:rPr>
        <w:t>[</w:t>
      </w:r>
      <w:r w:rsidR="006468C1" w:rsidRPr="006468C1">
        <w:rPr>
          <w:rStyle w:val="Refterm"/>
        </w:rPr>
        <w:t>TOSCA-Simple-Profile-YAML-v1.0</w:t>
      </w:r>
      <w:r>
        <w:rPr>
          <w:rStyle w:val="Refterm"/>
        </w:rPr>
        <w:t>]</w:t>
      </w:r>
    </w:p>
    <w:p w14:paraId="06154085" w14:textId="036444F4" w:rsidR="006468C1" w:rsidRDefault="006468C1" w:rsidP="00AC0AAD">
      <w:pPr>
        <w:pStyle w:val="Abstract"/>
      </w:pPr>
      <w:proofErr w:type="gramStart"/>
      <w:r w:rsidRPr="006468C1">
        <w:rPr>
          <w:i/>
        </w:rPr>
        <w:t>TOSCA Simple Profile in YAML Version 1.0</w:t>
      </w:r>
      <w:r>
        <w:rPr>
          <w:i/>
        </w:rPr>
        <w:t>.</w:t>
      </w:r>
      <w:proofErr w:type="gramEnd"/>
      <w:r w:rsidRPr="006468C1">
        <w:t xml:space="preserve"> </w:t>
      </w:r>
      <w:proofErr w:type="gramStart"/>
      <w:r w:rsidRPr="006468C1">
        <w:t>Edited by Derek Palma, Matt Rutkowski, and Thomas Spatzier.</w:t>
      </w:r>
      <w:proofErr w:type="gramEnd"/>
      <w:r>
        <w:t xml:space="preserve"> 04 February 2016. </w:t>
      </w:r>
      <w:proofErr w:type="gramStart"/>
      <w:r>
        <w:t>OASIS Committee Specification Draft 05</w:t>
      </w:r>
      <w:r w:rsidR="00374FFE">
        <w:t xml:space="preserve"> / Public Review Draft 02</w:t>
      </w:r>
      <w:r>
        <w:t>.</w:t>
      </w:r>
      <w:proofErr w:type="gramEnd"/>
      <w:r>
        <w:t xml:space="preserve"> </w:t>
      </w:r>
      <w:hyperlink r:id="rId37" w:history="1">
        <w:r w:rsidR="00A12DC9" w:rsidRPr="004306D7">
          <w:rPr>
            <w:rStyle w:val="Hyperlink"/>
          </w:rPr>
          <w:t>http://docs.oasis-open.org/tosca/TOSCA-Simple-Profile-YAML/v1.0/csprd02/TOSCA-Simple-Profile-YAML-v1.0-csprd02.html</w:t>
        </w:r>
      </w:hyperlink>
      <w:r w:rsidR="00A12DC9">
        <w:t xml:space="preserve">. </w:t>
      </w:r>
      <w:r w:rsidR="00F316B4">
        <w:t xml:space="preserve">Latest version: </w:t>
      </w:r>
      <w:hyperlink r:id="rId38" w:history="1">
        <w:r w:rsidR="00FC0217">
          <w:rPr>
            <w:rStyle w:val="Hyperlink"/>
          </w:rPr>
          <w:t>http://docs.oasis-open.org/tosca/TOSCA-Simple-Profile-YAML/v1.0/TOSCA-Simple-Profile-YAML-v1.0.html</w:t>
        </w:r>
      </w:hyperlink>
      <w:bookmarkStart w:id="0" w:name="_GoBack"/>
      <w:bookmarkEnd w:id="0"/>
      <w:r w:rsidR="00765130">
        <w:rPr>
          <w:rStyle w:val="Hyperlink"/>
        </w:rPr>
        <w:t>.</w:t>
      </w:r>
    </w:p>
    <w:p w14:paraId="14DCDF56" w14:textId="77777777" w:rsidR="000449B0" w:rsidRPr="00B569DB" w:rsidRDefault="000449B0" w:rsidP="008C100C">
      <w:pPr>
        <w:pStyle w:val="Abstract"/>
      </w:pPr>
    </w:p>
    <w:p w14:paraId="78709A64" w14:textId="77777777" w:rsidR="008677C6" w:rsidRDefault="007E3373" w:rsidP="008C100C">
      <w:pPr>
        <w:pStyle w:val="Notices"/>
      </w:pPr>
      <w:r>
        <w:lastRenderedPageBreak/>
        <w:t>Notices</w:t>
      </w:r>
    </w:p>
    <w:p w14:paraId="12DFD85B" w14:textId="77777777" w:rsidR="00852E10" w:rsidRPr="00852E10" w:rsidRDefault="008C7396" w:rsidP="00852E10">
      <w:proofErr w:type="gramStart"/>
      <w:r>
        <w:t>Copyright © OASIS</w:t>
      </w:r>
      <w:r w:rsidR="00CE59AF">
        <w:t xml:space="preserve"> Open</w:t>
      </w:r>
      <w:r>
        <w:t xml:space="preserve"> </w:t>
      </w:r>
      <w:r w:rsidR="00ED456B">
        <w:t>2016</w:t>
      </w:r>
      <w:r w:rsidR="00852E10" w:rsidRPr="00852E10">
        <w:t>.</w:t>
      </w:r>
      <w:proofErr w:type="gramEnd"/>
      <w:r w:rsidR="00852E10" w:rsidRPr="00852E10">
        <w:t xml:space="preserve"> All Rights Reserved.</w:t>
      </w:r>
    </w:p>
    <w:p w14:paraId="307BCF6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18D1ADE4"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F08D221" w14:textId="77777777" w:rsidR="00852E10" w:rsidRPr="00852E10" w:rsidRDefault="00852E10" w:rsidP="00852E10">
      <w:r w:rsidRPr="00852E10">
        <w:t>The limited permissions granted above are perpetual and will not be revoked by OASIS or its successors or assigns.</w:t>
      </w:r>
    </w:p>
    <w:p w14:paraId="50720EB5"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2AB23F9"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A8FE8B7"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DDF857A"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31080B9"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6B270628" w14:textId="77777777" w:rsidR="008677C6" w:rsidRDefault="00177DED" w:rsidP="008C100C">
      <w:pPr>
        <w:pStyle w:val="Notices"/>
      </w:pPr>
      <w:r>
        <w:lastRenderedPageBreak/>
        <w:t>Table of Contents</w:t>
      </w:r>
    </w:p>
    <w:p w14:paraId="30A47E7E" w14:textId="77777777" w:rsidR="00765130" w:rsidRDefault="00924DA5">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"1-2" \h \z \u </w:instrText>
      </w:r>
      <w:r>
        <w:rPr>
          <w:b/>
          <w:bCs/>
          <w:noProof/>
        </w:rPr>
        <w:fldChar w:fldCharType="separate"/>
      </w:r>
      <w:hyperlink w:anchor="_Toc445238213" w:history="1">
        <w:r w:rsidR="00765130" w:rsidRPr="006849C9">
          <w:rPr>
            <w:rStyle w:val="Hyperlink"/>
            <w:noProof/>
          </w:rPr>
          <w:t>Table of Examples</w:t>
        </w:r>
        <w:r w:rsidR="00765130">
          <w:rPr>
            <w:noProof/>
            <w:webHidden/>
          </w:rPr>
          <w:tab/>
        </w:r>
        <w:r w:rsidR="00765130">
          <w:rPr>
            <w:noProof/>
            <w:webHidden/>
          </w:rPr>
          <w:fldChar w:fldCharType="begin"/>
        </w:r>
        <w:r w:rsidR="00765130">
          <w:rPr>
            <w:noProof/>
            <w:webHidden/>
          </w:rPr>
          <w:instrText xml:space="preserve"> PAGEREF _Toc445238213 \h </w:instrText>
        </w:r>
        <w:r w:rsidR="00765130">
          <w:rPr>
            <w:noProof/>
            <w:webHidden/>
          </w:rPr>
        </w:r>
        <w:r w:rsidR="00765130">
          <w:rPr>
            <w:noProof/>
            <w:webHidden/>
          </w:rPr>
          <w:fldChar w:fldCharType="separate"/>
        </w:r>
        <w:r w:rsidR="00765130">
          <w:rPr>
            <w:noProof/>
            <w:webHidden/>
          </w:rPr>
          <w:t>7</w:t>
        </w:r>
        <w:r w:rsidR="00765130">
          <w:rPr>
            <w:noProof/>
            <w:webHidden/>
          </w:rPr>
          <w:fldChar w:fldCharType="end"/>
        </w:r>
      </w:hyperlink>
    </w:p>
    <w:p w14:paraId="31957480" w14:textId="77777777" w:rsidR="00765130" w:rsidRDefault="00D37E2A">
      <w:pPr>
        <w:pStyle w:val="TOC1"/>
        <w:tabs>
          <w:tab w:val="right" w:leader="dot" w:pos="9350"/>
        </w:tabs>
        <w:rPr>
          <w:rFonts w:asciiTheme="minorHAnsi" w:eastAsiaTheme="minorEastAsia" w:hAnsiTheme="minorHAnsi" w:cstheme="minorBidi"/>
          <w:noProof/>
          <w:sz w:val="22"/>
          <w:szCs w:val="22"/>
        </w:rPr>
      </w:pPr>
      <w:hyperlink w:anchor="_Toc445238214" w:history="1">
        <w:r w:rsidR="00765130" w:rsidRPr="006849C9">
          <w:rPr>
            <w:rStyle w:val="Hyperlink"/>
            <w:noProof/>
          </w:rPr>
          <w:t>Table of Figures</w:t>
        </w:r>
        <w:r w:rsidR="00765130">
          <w:rPr>
            <w:noProof/>
            <w:webHidden/>
          </w:rPr>
          <w:tab/>
        </w:r>
        <w:r w:rsidR="00765130">
          <w:rPr>
            <w:noProof/>
            <w:webHidden/>
          </w:rPr>
          <w:fldChar w:fldCharType="begin"/>
        </w:r>
        <w:r w:rsidR="00765130">
          <w:rPr>
            <w:noProof/>
            <w:webHidden/>
          </w:rPr>
          <w:instrText xml:space="preserve"> PAGEREF _Toc445238214 \h </w:instrText>
        </w:r>
        <w:r w:rsidR="00765130">
          <w:rPr>
            <w:noProof/>
            <w:webHidden/>
          </w:rPr>
        </w:r>
        <w:r w:rsidR="00765130">
          <w:rPr>
            <w:noProof/>
            <w:webHidden/>
          </w:rPr>
          <w:fldChar w:fldCharType="separate"/>
        </w:r>
        <w:r w:rsidR="00765130">
          <w:rPr>
            <w:noProof/>
            <w:webHidden/>
          </w:rPr>
          <w:t>8</w:t>
        </w:r>
        <w:r w:rsidR="00765130">
          <w:rPr>
            <w:noProof/>
            <w:webHidden/>
          </w:rPr>
          <w:fldChar w:fldCharType="end"/>
        </w:r>
      </w:hyperlink>
    </w:p>
    <w:p w14:paraId="4DA32C57"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15" w:history="1">
        <w:r w:rsidR="00765130" w:rsidRPr="006849C9">
          <w:rPr>
            <w:rStyle w:val="Hyperlink"/>
            <w:noProof/>
          </w:rPr>
          <w:t>1</w:t>
        </w:r>
        <w:r w:rsidR="00765130">
          <w:rPr>
            <w:rFonts w:asciiTheme="minorHAnsi" w:eastAsiaTheme="minorEastAsia" w:hAnsiTheme="minorHAnsi" w:cstheme="minorBidi"/>
            <w:noProof/>
            <w:sz w:val="22"/>
            <w:szCs w:val="22"/>
          </w:rPr>
          <w:tab/>
        </w:r>
        <w:r w:rsidR="00765130" w:rsidRPr="006849C9">
          <w:rPr>
            <w:rStyle w:val="Hyperlink"/>
            <w:noProof/>
          </w:rPr>
          <w:t>Introduction</w:t>
        </w:r>
        <w:r w:rsidR="00765130">
          <w:rPr>
            <w:noProof/>
            <w:webHidden/>
          </w:rPr>
          <w:tab/>
        </w:r>
        <w:r w:rsidR="00765130">
          <w:rPr>
            <w:noProof/>
            <w:webHidden/>
          </w:rPr>
          <w:fldChar w:fldCharType="begin"/>
        </w:r>
        <w:r w:rsidR="00765130">
          <w:rPr>
            <w:noProof/>
            <w:webHidden/>
          </w:rPr>
          <w:instrText xml:space="preserve"> PAGEREF _Toc445238215 \h </w:instrText>
        </w:r>
        <w:r w:rsidR="00765130">
          <w:rPr>
            <w:noProof/>
            <w:webHidden/>
          </w:rPr>
        </w:r>
        <w:r w:rsidR="00765130">
          <w:rPr>
            <w:noProof/>
            <w:webHidden/>
          </w:rPr>
          <w:fldChar w:fldCharType="separate"/>
        </w:r>
        <w:r w:rsidR="00765130">
          <w:rPr>
            <w:noProof/>
            <w:webHidden/>
          </w:rPr>
          <w:t>9</w:t>
        </w:r>
        <w:r w:rsidR="00765130">
          <w:rPr>
            <w:noProof/>
            <w:webHidden/>
          </w:rPr>
          <w:fldChar w:fldCharType="end"/>
        </w:r>
      </w:hyperlink>
    </w:p>
    <w:p w14:paraId="07E8D74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16" w:history="1">
        <w:r w:rsidR="00765130" w:rsidRPr="006849C9">
          <w:rPr>
            <w:rStyle w:val="Hyperlink"/>
            <w:noProof/>
          </w:rPr>
          <w:t>1.1 Objective</w:t>
        </w:r>
        <w:r w:rsidR="00765130">
          <w:rPr>
            <w:noProof/>
            <w:webHidden/>
          </w:rPr>
          <w:tab/>
        </w:r>
        <w:r w:rsidR="00765130">
          <w:rPr>
            <w:noProof/>
            <w:webHidden/>
          </w:rPr>
          <w:fldChar w:fldCharType="begin"/>
        </w:r>
        <w:r w:rsidR="00765130">
          <w:rPr>
            <w:noProof/>
            <w:webHidden/>
          </w:rPr>
          <w:instrText xml:space="preserve"> PAGEREF _Toc445238216 \h </w:instrText>
        </w:r>
        <w:r w:rsidR="00765130">
          <w:rPr>
            <w:noProof/>
            <w:webHidden/>
          </w:rPr>
        </w:r>
        <w:r w:rsidR="00765130">
          <w:rPr>
            <w:noProof/>
            <w:webHidden/>
          </w:rPr>
          <w:fldChar w:fldCharType="separate"/>
        </w:r>
        <w:r w:rsidR="00765130">
          <w:rPr>
            <w:noProof/>
            <w:webHidden/>
          </w:rPr>
          <w:t>9</w:t>
        </w:r>
        <w:r w:rsidR="00765130">
          <w:rPr>
            <w:noProof/>
            <w:webHidden/>
          </w:rPr>
          <w:fldChar w:fldCharType="end"/>
        </w:r>
      </w:hyperlink>
    </w:p>
    <w:p w14:paraId="0A97983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17" w:history="1">
        <w:r w:rsidR="00765130" w:rsidRPr="006849C9">
          <w:rPr>
            <w:rStyle w:val="Hyperlink"/>
            <w:rFonts w:eastAsiaTheme="majorEastAsia"/>
            <w:noProof/>
          </w:rPr>
          <w:t>1.2 Summary of key TOSCA concepts</w:t>
        </w:r>
        <w:r w:rsidR="00765130">
          <w:rPr>
            <w:noProof/>
            <w:webHidden/>
          </w:rPr>
          <w:tab/>
        </w:r>
        <w:r w:rsidR="00765130">
          <w:rPr>
            <w:noProof/>
            <w:webHidden/>
          </w:rPr>
          <w:fldChar w:fldCharType="begin"/>
        </w:r>
        <w:r w:rsidR="00765130">
          <w:rPr>
            <w:noProof/>
            <w:webHidden/>
          </w:rPr>
          <w:instrText xml:space="preserve"> PAGEREF _Toc445238217 \h </w:instrText>
        </w:r>
        <w:r w:rsidR="00765130">
          <w:rPr>
            <w:noProof/>
            <w:webHidden/>
          </w:rPr>
        </w:r>
        <w:r w:rsidR="00765130">
          <w:rPr>
            <w:noProof/>
            <w:webHidden/>
          </w:rPr>
          <w:fldChar w:fldCharType="separate"/>
        </w:r>
        <w:r w:rsidR="00765130">
          <w:rPr>
            <w:noProof/>
            <w:webHidden/>
          </w:rPr>
          <w:t>9</w:t>
        </w:r>
        <w:r w:rsidR="00765130">
          <w:rPr>
            <w:noProof/>
            <w:webHidden/>
          </w:rPr>
          <w:fldChar w:fldCharType="end"/>
        </w:r>
      </w:hyperlink>
    </w:p>
    <w:p w14:paraId="74B6114C"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18" w:history="1">
        <w:r w:rsidR="00765130" w:rsidRPr="006849C9">
          <w:rPr>
            <w:rStyle w:val="Hyperlink"/>
            <w:noProof/>
          </w:rPr>
          <w:t>1.3 Implementations</w:t>
        </w:r>
        <w:r w:rsidR="00765130">
          <w:rPr>
            <w:noProof/>
            <w:webHidden/>
          </w:rPr>
          <w:tab/>
        </w:r>
        <w:r w:rsidR="00765130">
          <w:rPr>
            <w:noProof/>
            <w:webHidden/>
          </w:rPr>
          <w:fldChar w:fldCharType="begin"/>
        </w:r>
        <w:r w:rsidR="00765130">
          <w:rPr>
            <w:noProof/>
            <w:webHidden/>
          </w:rPr>
          <w:instrText xml:space="preserve"> PAGEREF _Toc445238218 \h </w:instrText>
        </w:r>
        <w:r w:rsidR="00765130">
          <w:rPr>
            <w:noProof/>
            <w:webHidden/>
          </w:rPr>
        </w:r>
        <w:r w:rsidR="00765130">
          <w:rPr>
            <w:noProof/>
            <w:webHidden/>
          </w:rPr>
          <w:fldChar w:fldCharType="separate"/>
        </w:r>
        <w:r w:rsidR="00765130">
          <w:rPr>
            <w:noProof/>
            <w:webHidden/>
          </w:rPr>
          <w:t>9</w:t>
        </w:r>
        <w:r w:rsidR="00765130">
          <w:rPr>
            <w:noProof/>
            <w:webHidden/>
          </w:rPr>
          <w:fldChar w:fldCharType="end"/>
        </w:r>
      </w:hyperlink>
    </w:p>
    <w:p w14:paraId="07C282BB"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19" w:history="1">
        <w:r w:rsidR="00765130" w:rsidRPr="006849C9">
          <w:rPr>
            <w:rStyle w:val="Hyperlink"/>
            <w:noProof/>
          </w:rPr>
          <w:t>1.4 Terminology</w:t>
        </w:r>
        <w:r w:rsidR="00765130">
          <w:rPr>
            <w:noProof/>
            <w:webHidden/>
          </w:rPr>
          <w:tab/>
        </w:r>
        <w:r w:rsidR="00765130">
          <w:rPr>
            <w:noProof/>
            <w:webHidden/>
          </w:rPr>
          <w:fldChar w:fldCharType="begin"/>
        </w:r>
        <w:r w:rsidR="00765130">
          <w:rPr>
            <w:noProof/>
            <w:webHidden/>
          </w:rPr>
          <w:instrText xml:space="preserve"> PAGEREF _Toc445238219 \h </w:instrText>
        </w:r>
        <w:r w:rsidR="00765130">
          <w:rPr>
            <w:noProof/>
            <w:webHidden/>
          </w:rPr>
        </w:r>
        <w:r w:rsidR="00765130">
          <w:rPr>
            <w:noProof/>
            <w:webHidden/>
          </w:rPr>
          <w:fldChar w:fldCharType="separate"/>
        </w:r>
        <w:r w:rsidR="00765130">
          <w:rPr>
            <w:noProof/>
            <w:webHidden/>
          </w:rPr>
          <w:t>10</w:t>
        </w:r>
        <w:r w:rsidR="00765130">
          <w:rPr>
            <w:noProof/>
            <w:webHidden/>
          </w:rPr>
          <w:fldChar w:fldCharType="end"/>
        </w:r>
      </w:hyperlink>
    </w:p>
    <w:p w14:paraId="4C1DE59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0" w:history="1">
        <w:r w:rsidR="00765130" w:rsidRPr="006849C9">
          <w:rPr>
            <w:rStyle w:val="Hyperlink"/>
            <w:noProof/>
          </w:rPr>
          <w:t>1.5 Notational Conventions</w:t>
        </w:r>
        <w:r w:rsidR="00765130">
          <w:rPr>
            <w:noProof/>
            <w:webHidden/>
          </w:rPr>
          <w:tab/>
        </w:r>
        <w:r w:rsidR="00765130">
          <w:rPr>
            <w:noProof/>
            <w:webHidden/>
          </w:rPr>
          <w:fldChar w:fldCharType="begin"/>
        </w:r>
        <w:r w:rsidR="00765130">
          <w:rPr>
            <w:noProof/>
            <w:webHidden/>
          </w:rPr>
          <w:instrText xml:space="preserve"> PAGEREF _Toc445238220 \h </w:instrText>
        </w:r>
        <w:r w:rsidR="00765130">
          <w:rPr>
            <w:noProof/>
            <w:webHidden/>
          </w:rPr>
        </w:r>
        <w:r w:rsidR="00765130">
          <w:rPr>
            <w:noProof/>
            <w:webHidden/>
          </w:rPr>
          <w:fldChar w:fldCharType="separate"/>
        </w:r>
        <w:r w:rsidR="00765130">
          <w:rPr>
            <w:noProof/>
            <w:webHidden/>
          </w:rPr>
          <w:t>10</w:t>
        </w:r>
        <w:r w:rsidR="00765130">
          <w:rPr>
            <w:noProof/>
            <w:webHidden/>
          </w:rPr>
          <w:fldChar w:fldCharType="end"/>
        </w:r>
      </w:hyperlink>
    </w:p>
    <w:p w14:paraId="31FEEC9D"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1" w:history="1">
        <w:r w:rsidR="00765130" w:rsidRPr="006849C9">
          <w:rPr>
            <w:rStyle w:val="Hyperlink"/>
            <w:noProof/>
          </w:rPr>
          <w:t>1.6 Normative References</w:t>
        </w:r>
        <w:r w:rsidR="00765130">
          <w:rPr>
            <w:noProof/>
            <w:webHidden/>
          </w:rPr>
          <w:tab/>
        </w:r>
        <w:r w:rsidR="00765130">
          <w:rPr>
            <w:noProof/>
            <w:webHidden/>
          </w:rPr>
          <w:fldChar w:fldCharType="begin"/>
        </w:r>
        <w:r w:rsidR="00765130">
          <w:rPr>
            <w:noProof/>
            <w:webHidden/>
          </w:rPr>
          <w:instrText xml:space="preserve"> PAGEREF _Toc445238221 \h </w:instrText>
        </w:r>
        <w:r w:rsidR="00765130">
          <w:rPr>
            <w:noProof/>
            <w:webHidden/>
          </w:rPr>
        </w:r>
        <w:r w:rsidR="00765130">
          <w:rPr>
            <w:noProof/>
            <w:webHidden/>
          </w:rPr>
          <w:fldChar w:fldCharType="separate"/>
        </w:r>
        <w:r w:rsidR="00765130">
          <w:rPr>
            <w:noProof/>
            <w:webHidden/>
          </w:rPr>
          <w:t>10</w:t>
        </w:r>
        <w:r w:rsidR="00765130">
          <w:rPr>
            <w:noProof/>
            <w:webHidden/>
          </w:rPr>
          <w:fldChar w:fldCharType="end"/>
        </w:r>
      </w:hyperlink>
    </w:p>
    <w:p w14:paraId="1BC8137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2" w:history="1">
        <w:r w:rsidR="00765130" w:rsidRPr="006849C9">
          <w:rPr>
            <w:rStyle w:val="Hyperlink"/>
            <w:noProof/>
          </w:rPr>
          <w:t>1.7 Non-Normative References</w:t>
        </w:r>
        <w:r w:rsidR="00765130">
          <w:rPr>
            <w:noProof/>
            <w:webHidden/>
          </w:rPr>
          <w:tab/>
        </w:r>
        <w:r w:rsidR="00765130">
          <w:rPr>
            <w:noProof/>
            <w:webHidden/>
          </w:rPr>
          <w:fldChar w:fldCharType="begin"/>
        </w:r>
        <w:r w:rsidR="00765130">
          <w:rPr>
            <w:noProof/>
            <w:webHidden/>
          </w:rPr>
          <w:instrText xml:space="preserve"> PAGEREF _Toc445238222 \h </w:instrText>
        </w:r>
        <w:r w:rsidR="00765130">
          <w:rPr>
            <w:noProof/>
            <w:webHidden/>
          </w:rPr>
        </w:r>
        <w:r w:rsidR="00765130">
          <w:rPr>
            <w:noProof/>
            <w:webHidden/>
          </w:rPr>
          <w:fldChar w:fldCharType="separate"/>
        </w:r>
        <w:r w:rsidR="00765130">
          <w:rPr>
            <w:noProof/>
            <w:webHidden/>
          </w:rPr>
          <w:t>10</w:t>
        </w:r>
        <w:r w:rsidR="00765130">
          <w:rPr>
            <w:noProof/>
            <w:webHidden/>
          </w:rPr>
          <w:fldChar w:fldCharType="end"/>
        </w:r>
      </w:hyperlink>
    </w:p>
    <w:p w14:paraId="659E5F5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3" w:history="1">
        <w:r w:rsidR="00765130" w:rsidRPr="006849C9">
          <w:rPr>
            <w:rStyle w:val="Hyperlink"/>
            <w:noProof/>
          </w:rPr>
          <w:t>1.8 Glossary</w:t>
        </w:r>
        <w:r w:rsidR="00765130">
          <w:rPr>
            <w:noProof/>
            <w:webHidden/>
          </w:rPr>
          <w:tab/>
        </w:r>
        <w:r w:rsidR="00765130">
          <w:rPr>
            <w:noProof/>
            <w:webHidden/>
          </w:rPr>
          <w:fldChar w:fldCharType="begin"/>
        </w:r>
        <w:r w:rsidR="00765130">
          <w:rPr>
            <w:noProof/>
            <w:webHidden/>
          </w:rPr>
          <w:instrText xml:space="preserve"> PAGEREF _Toc445238223 \h </w:instrText>
        </w:r>
        <w:r w:rsidR="00765130">
          <w:rPr>
            <w:noProof/>
            <w:webHidden/>
          </w:rPr>
        </w:r>
        <w:r w:rsidR="00765130">
          <w:rPr>
            <w:noProof/>
            <w:webHidden/>
          </w:rPr>
          <w:fldChar w:fldCharType="separate"/>
        </w:r>
        <w:r w:rsidR="00765130">
          <w:rPr>
            <w:noProof/>
            <w:webHidden/>
          </w:rPr>
          <w:t>11</w:t>
        </w:r>
        <w:r w:rsidR="00765130">
          <w:rPr>
            <w:noProof/>
            <w:webHidden/>
          </w:rPr>
          <w:fldChar w:fldCharType="end"/>
        </w:r>
      </w:hyperlink>
    </w:p>
    <w:p w14:paraId="07BC7A87"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24" w:history="1">
        <w:r w:rsidR="00765130" w:rsidRPr="006849C9">
          <w:rPr>
            <w:rStyle w:val="Hyperlink"/>
            <w:rFonts w:eastAsiaTheme="majorEastAsia"/>
            <w:noProof/>
          </w:rPr>
          <w:t>2</w:t>
        </w:r>
        <w:r w:rsidR="00765130">
          <w:rPr>
            <w:rFonts w:asciiTheme="minorHAnsi" w:eastAsiaTheme="minorEastAsia" w:hAnsiTheme="minorHAnsi" w:cstheme="minorBidi"/>
            <w:noProof/>
            <w:sz w:val="22"/>
            <w:szCs w:val="22"/>
          </w:rPr>
          <w:tab/>
        </w:r>
        <w:r w:rsidR="00765130" w:rsidRPr="006849C9">
          <w:rPr>
            <w:rStyle w:val="Hyperlink"/>
            <w:rFonts w:eastAsiaTheme="majorEastAsia"/>
            <w:noProof/>
          </w:rPr>
          <w:t>TOSCA by example</w:t>
        </w:r>
        <w:r w:rsidR="00765130">
          <w:rPr>
            <w:noProof/>
            <w:webHidden/>
          </w:rPr>
          <w:tab/>
        </w:r>
        <w:r w:rsidR="00765130">
          <w:rPr>
            <w:noProof/>
            <w:webHidden/>
          </w:rPr>
          <w:fldChar w:fldCharType="begin"/>
        </w:r>
        <w:r w:rsidR="00765130">
          <w:rPr>
            <w:noProof/>
            <w:webHidden/>
          </w:rPr>
          <w:instrText xml:space="preserve"> PAGEREF _Toc445238224 \h </w:instrText>
        </w:r>
        <w:r w:rsidR="00765130">
          <w:rPr>
            <w:noProof/>
            <w:webHidden/>
          </w:rPr>
        </w:r>
        <w:r w:rsidR="00765130">
          <w:rPr>
            <w:noProof/>
            <w:webHidden/>
          </w:rPr>
          <w:fldChar w:fldCharType="separate"/>
        </w:r>
        <w:r w:rsidR="00765130">
          <w:rPr>
            <w:noProof/>
            <w:webHidden/>
          </w:rPr>
          <w:t>12</w:t>
        </w:r>
        <w:r w:rsidR="00765130">
          <w:rPr>
            <w:noProof/>
            <w:webHidden/>
          </w:rPr>
          <w:fldChar w:fldCharType="end"/>
        </w:r>
      </w:hyperlink>
    </w:p>
    <w:p w14:paraId="64B5526D"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5" w:history="1">
        <w:r w:rsidR="00765130" w:rsidRPr="006849C9">
          <w:rPr>
            <w:rStyle w:val="Hyperlink"/>
            <w:rFonts w:eastAsiaTheme="majorEastAsia"/>
            <w:noProof/>
          </w:rPr>
          <w:t>2.1 A “hello world” template for TOSCA Simple Profile in YAML</w:t>
        </w:r>
        <w:r w:rsidR="00765130">
          <w:rPr>
            <w:noProof/>
            <w:webHidden/>
          </w:rPr>
          <w:tab/>
        </w:r>
        <w:r w:rsidR="00765130">
          <w:rPr>
            <w:noProof/>
            <w:webHidden/>
          </w:rPr>
          <w:fldChar w:fldCharType="begin"/>
        </w:r>
        <w:r w:rsidR="00765130">
          <w:rPr>
            <w:noProof/>
            <w:webHidden/>
          </w:rPr>
          <w:instrText xml:space="preserve"> PAGEREF _Toc445238225 \h </w:instrText>
        </w:r>
        <w:r w:rsidR="00765130">
          <w:rPr>
            <w:noProof/>
            <w:webHidden/>
          </w:rPr>
        </w:r>
        <w:r w:rsidR="00765130">
          <w:rPr>
            <w:noProof/>
            <w:webHidden/>
          </w:rPr>
          <w:fldChar w:fldCharType="separate"/>
        </w:r>
        <w:r w:rsidR="00765130">
          <w:rPr>
            <w:noProof/>
            <w:webHidden/>
          </w:rPr>
          <w:t>12</w:t>
        </w:r>
        <w:r w:rsidR="00765130">
          <w:rPr>
            <w:noProof/>
            <w:webHidden/>
          </w:rPr>
          <w:fldChar w:fldCharType="end"/>
        </w:r>
      </w:hyperlink>
    </w:p>
    <w:p w14:paraId="1B28011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6" w:history="1">
        <w:r w:rsidR="00765130" w:rsidRPr="006849C9">
          <w:rPr>
            <w:rStyle w:val="Hyperlink"/>
            <w:rFonts w:eastAsiaTheme="majorEastAsia"/>
            <w:noProof/>
          </w:rPr>
          <w:t>2.2 TOSCA template for a simple software installation</w:t>
        </w:r>
        <w:r w:rsidR="00765130">
          <w:rPr>
            <w:noProof/>
            <w:webHidden/>
          </w:rPr>
          <w:tab/>
        </w:r>
        <w:r w:rsidR="00765130">
          <w:rPr>
            <w:noProof/>
            <w:webHidden/>
          </w:rPr>
          <w:fldChar w:fldCharType="begin"/>
        </w:r>
        <w:r w:rsidR="00765130">
          <w:rPr>
            <w:noProof/>
            <w:webHidden/>
          </w:rPr>
          <w:instrText xml:space="preserve"> PAGEREF _Toc445238226 \h </w:instrText>
        </w:r>
        <w:r w:rsidR="00765130">
          <w:rPr>
            <w:noProof/>
            <w:webHidden/>
          </w:rPr>
        </w:r>
        <w:r w:rsidR="00765130">
          <w:rPr>
            <w:noProof/>
            <w:webHidden/>
          </w:rPr>
          <w:fldChar w:fldCharType="separate"/>
        </w:r>
        <w:r w:rsidR="00765130">
          <w:rPr>
            <w:noProof/>
            <w:webHidden/>
          </w:rPr>
          <w:t>14</w:t>
        </w:r>
        <w:r w:rsidR="00765130">
          <w:rPr>
            <w:noProof/>
            <w:webHidden/>
          </w:rPr>
          <w:fldChar w:fldCharType="end"/>
        </w:r>
      </w:hyperlink>
    </w:p>
    <w:p w14:paraId="68BE422A"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7" w:history="1">
        <w:r w:rsidR="00765130" w:rsidRPr="006849C9">
          <w:rPr>
            <w:rStyle w:val="Hyperlink"/>
            <w:rFonts w:eastAsiaTheme="majorEastAsia"/>
            <w:noProof/>
          </w:rPr>
          <w:t>2.3 Overriding behavior of predefined node types</w:t>
        </w:r>
        <w:r w:rsidR="00765130">
          <w:rPr>
            <w:noProof/>
            <w:webHidden/>
          </w:rPr>
          <w:tab/>
        </w:r>
        <w:r w:rsidR="00765130">
          <w:rPr>
            <w:noProof/>
            <w:webHidden/>
          </w:rPr>
          <w:fldChar w:fldCharType="begin"/>
        </w:r>
        <w:r w:rsidR="00765130">
          <w:rPr>
            <w:noProof/>
            <w:webHidden/>
          </w:rPr>
          <w:instrText xml:space="preserve"> PAGEREF _Toc445238227 \h </w:instrText>
        </w:r>
        <w:r w:rsidR="00765130">
          <w:rPr>
            <w:noProof/>
            <w:webHidden/>
          </w:rPr>
        </w:r>
        <w:r w:rsidR="00765130">
          <w:rPr>
            <w:noProof/>
            <w:webHidden/>
          </w:rPr>
          <w:fldChar w:fldCharType="separate"/>
        </w:r>
        <w:r w:rsidR="00765130">
          <w:rPr>
            <w:noProof/>
            <w:webHidden/>
          </w:rPr>
          <w:t>16</w:t>
        </w:r>
        <w:r w:rsidR="00765130">
          <w:rPr>
            <w:noProof/>
            <w:webHidden/>
          </w:rPr>
          <w:fldChar w:fldCharType="end"/>
        </w:r>
      </w:hyperlink>
    </w:p>
    <w:p w14:paraId="65FD46A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8" w:history="1">
        <w:r w:rsidR="00765130" w:rsidRPr="006849C9">
          <w:rPr>
            <w:rStyle w:val="Hyperlink"/>
            <w:rFonts w:eastAsiaTheme="majorEastAsia"/>
            <w:noProof/>
          </w:rPr>
          <w:t>2.4 TOSCA template for database content deployment</w:t>
        </w:r>
        <w:r w:rsidR="00765130">
          <w:rPr>
            <w:noProof/>
            <w:webHidden/>
          </w:rPr>
          <w:tab/>
        </w:r>
        <w:r w:rsidR="00765130">
          <w:rPr>
            <w:noProof/>
            <w:webHidden/>
          </w:rPr>
          <w:fldChar w:fldCharType="begin"/>
        </w:r>
        <w:r w:rsidR="00765130">
          <w:rPr>
            <w:noProof/>
            <w:webHidden/>
          </w:rPr>
          <w:instrText xml:space="preserve"> PAGEREF _Toc445238228 \h </w:instrText>
        </w:r>
        <w:r w:rsidR="00765130">
          <w:rPr>
            <w:noProof/>
            <w:webHidden/>
          </w:rPr>
        </w:r>
        <w:r w:rsidR="00765130">
          <w:rPr>
            <w:noProof/>
            <w:webHidden/>
          </w:rPr>
          <w:fldChar w:fldCharType="separate"/>
        </w:r>
        <w:r w:rsidR="00765130">
          <w:rPr>
            <w:noProof/>
            <w:webHidden/>
          </w:rPr>
          <w:t>17</w:t>
        </w:r>
        <w:r w:rsidR="00765130">
          <w:rPr>
            <w:noProof/>
            <w:webHidden/>
          </w:rPr>
          <w:fldChar w:fldCharType="end"/>
        </w:r>
      </w:hyperlink>
    </w:p>
    <w:p w14:paraId="408C8F7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29" w:history="1">
        <w:r w:rsidR="00765130" w:rsidRPr="006849C9">
          <w:rPr>
            <w:rStyle w:val="Hyperlink"/>
            <w:noProof/>
          </w:rPr>
          <w:t>2.5 TOSCA template for a two-tier application</w:t>
        </w:r>
        <w:r w:rsidR="00765130">
          <w:rPr>
            <w:noProof/>
            <w:webHidden/>
          </w:rPr>
          <w:tab/>
        </w:r>
        <w:r w:rsidR="00765130">
          <w:rPr>
            <w:noProof/>
            <w:webHidden/>
          </w:rPr>
          <w:fldChar w:fldCharType="begin"/>
        </w:r>
        <w:r w:rsidR="00765130">
          <w:rPr>
            <w:noProof/>
            <w:webHidden/>
          </w:rPr>
          <w:instrText xml:space="preserve"> PAGEREF _Toc445238229 \h </w:instrText>
        </w:r>
        <w:r w:rsidR="00765130">
          <w:rPr>
            <w:noProof/>
            <w:webHidden/>
          </w:rPr>
        </w:r>
        <w:r w:rsidR="00765130">
          <w:rPr>
            <w:noProof/>
            <w:webHidden/>
          </w:rPr>
          <w:fldChar w:fldCharType="separate"/>
        </w:r>
        <w:r w:rsidR="00765130">
          <w:rPr>
            <w:noProof/>
            <w:webHidden/>
          </w:rPr>
          <w:t>19</w:t>
        </w:r>
        <w:r w:rsidR="00765130">
          <w:rPr>
            <w:noProof/>
            <w:webHidden/>
          </w:rPr>
          <w:fldChar w:fldCharType="end"/>
        </w:r>
      </w:hyperlink>
    </w:p>
    <w:p w14:paraId="6B68D2C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0" w:history="1">
        <w:r w:rsidR="00765130" w:rsidRPr="006849C9">
          <w:rPr>
            <w:rStyle w:val="Hyperlink"/>
            <w:noProof/>
          </w:rPr>
          <w:t>2.6 Using a custom script to establish a relationship in a template</w:t>
        </w:r>
        <w:r w:rsidR="00765130">
          <w:rPr>
            <w:noProof/>
            <w:webHidden/>
          </w:rPr>
          <w:tab/>
        </w:r>
        <w:r w:rsidR="00765130">
          <w:rPr>
            <w:noProof/>
            <w:webHidden/>
          </w:rPr>
          <w:fldChar w:fldCharType="begin"/>
        </w:r>
        <w:r w:rsidR="00765130">
          <w:rPr>
            <w:noProof/>
            <w:webHidden/>
          </w:rPr>
          <w:instrText xml:space="preserve"> PAGEREF _Toc445238230 \h </w:instrText>
        </w:r>
        <w:r w:rsidR="00765130">
          <w:rPr>
            <w:noProof/>
            <w:webHidden/>
          </w:rPr>
        </w:r>
        <w:r w:rsidR="00765130">
          <w:rPr>
            <w:noProof/>
            <w:webHidden/>
          </w:rPr>
          <w:fldChar w:fldCharType="separate"/>
        </w:r>
        <w:r w:rsidR="00765130">
          <w:rPr>
            <w:noProof/>
            <w:webHidden/>
          </w:rPr>
          <w:t>22</w:t>
        </w:r>
        <w:r w:rsidR="00765130">
          <w:rPr>
            <w:noProof/>
            <w:webHidden/>
          </w:rPr>
          <w:fldChar w:fldCharType="end"/>
        </w:r>
      </w:hyperlink>
    </w:p>
    <w:p w14:paraId="2F6ACA2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1" w:history="1">
        <w:r w:rsidR="00765130" w:rsidRPr="006849C9">
          <w:rPr>
            <w:rStyle w:val="Hyperlink"/>
            <w:rFonts w:eastAsiaTheme="majorEastAsia"/>
            <w:noProof/>
          </w:rPr>
          <w:t>2.7 Using custom relationship types in a TOSCA template</w:t>
        </w:r>
        <w:r w:rsidR="00765130">
          <w:rPr>
            <w:noProof/>
            <w:webHidden/>
          </w:rPr>
          <w:tab/>
        </w:r>
        <w:r w:rsidR="00765130">
          <w:rPr>
            <w:noProof/>
            <w:webHidden/>
          </w:rPr>
          <w:fldChar w:fldCharType="begin"/>
        </w:r>
        <w:r w:rsidR="00765130">
          <w:rPr>
            <w:noProof/>
            <w:webHidden/>
          </w:rPr>
          <w:instrText xml:space="preserve"> PAGEREF _Toc445238231 \h </w:instrText>
        </w:r>
        <w:r w:rsidR="00765130">
          <w:rPr>
            <w:noProof/>
            <w:webHidden/>
          </w:rPr>
        </w:r>
        <w:r w:rsidR="00765130">
          <w:rPr>
            <w:noProof/>
            <w:webHidden/>
          </w:rPr>
          <w:fldChar w:fldCharType="separate"/>
        </w:r>
        <w:r w:rsidR="00765130">
          <w:rPr>
            <w:noProof/>
            <w:webHidden/>
          </w:rPr>
          <w:t>23</w:t>
        </w:r>
        <w:r w:rsidR="00765130">
          <w:rPr>
            <w:noProof/>
            <w:webHidden/>
          </w:rPr>
          <w:fldChar w:fldCharType="end"/>
        </w:r>
      </w:hyperlink>
    </w:p>
    <w:p w14:paraId="2ED9F3F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2" w:history="1">
        <w:r w:rsidR="00765130" w:rsidRPr="006849C9">
          <w:rPr>
            <w:rStyle w:val="Hyperlink"/>
            <w:rFonts w:eastAsiaTheme="majorEastAsia"/>
            <w:noProof/>
          </w:rPr>
          <w:t>2.8 Defining generic dependencies between nodes in a template</w:t>
        </w:r>
        <w:r w:rsidR="00765130">
          <w:rPr>
            <w:noProof/>
            <w:webHidden/>
          </w:rPr>
          <w:tab/>
        </w:r>
        <w:r w:rsidR="00765130">
          <w:rPr>
            <w:noProof/>
            <w:webHidden/>
          </w:rPr>
          <w:fldChar w:fldCharType="begin"/>
        </w:r>
        <w:r w:rsidR="00765130">
          <w:rPr>
            <w:noProof/>
            <w:webHidden/>
          </w:rPr>
          <w:instrText xml:space="preserve"> PAGEREF _Toc445238232 \h </w:instrText>
        </w:r>
        <w:r w:rsidR="00765130">
          <w:rPr>
            <w:noProof/>
            <w:webHidden/>
          </w:rPr>
        </w:r>
        <w:r w:rsidR="00765130">
          <w:rPr>
            <w:noProof/>
            <w:webHidden/>
          </w:rPr>
          <w:fldChar w:fldCharType="separate"/>
        </w:r>
        <w:r w:rsidR="00765130">
          <w:rPr>
            <w:noProof/>
            <w:webHidden/>
          </w:rPr>
          <w:t>25</w:t>
        </w:r>
        <w:r w:rsidR="00765130">
          <w:rPr>
            <w:noProof/>
            <w:webHidden/>
          </w:rPr>
          <w:fldChar w:fldCharType="end"/>
        </w:r>
      </w:hyperlink>
    </w:p>
    <w:p w14:paraId="7A7019B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3" w:history="1">
        <w:r w:rsidR="00765130" w:rsidRPr="006849C9">
          <w:rPr>
            <w:rStyle w:val="Hyperlink"/>
            <w:rFonts w:eastAsiaTheme="majorEastAsia"/>
            <w:noProof/>
          </w:rPr>
          <w:t>2.9 Describing abstract requirements for nodes and capabilities in a TOSCA template</w:t>
        </w:r>
        <w:r w:rsidR="00765130">
          <w:rPr>
            <w:noProof/>
            <w:webHidden/>
          </w:rPr>
          <w:tab/>
        </w:r>
        <w:r w:rsidR="00765130">
          <w:rPr>
            <w:noProof/>
            <w:webHidden/>
          </w:rPr>
          <w:fldChar w:fldCharType="begin"/>
        </w:r>
        <w:r w:rsidR="00765130">
          <w:rPr>
            <w:noProof/>
            <w:webHidden/>
          </w:rPr>
          <w:instrText xml:space="preserve"> PAGEREF _Toc445238233 \h </w:instrText>
        </w:r>
        <w:r w:rsidR="00765130">
          <w:rPr>
            <w:noProof/>
            <w:webHidden/>
          </w:rPr>
        </w:r>
        <w:r w:rsidR="00765130">
          <w:rPr>
            <w:noProof/>
            <w:webHidden/>
          </w:rPr>
          <w:fldChar w:fldCharType="separate"/>
        </w:r>
        <w:r w:rsidR="00765130">
          <w:rPr>
            <w:noProof/>
            <w:webHidden/>
          </w:rPr>
          <w:t>25</w:t>
        </w:r>
        <w:r w:rsidR="00765130">
          <w:rPr>
            <w:noProof/>
            <w:webHidden/>
          </w:rPr>
          <w:fldChar w:fldCharType="end"/>
        </w:r>
      </w:hyperlink>
    </w:p>
    <w:p w14:paraId="3998B33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4" w:history="1">
        <w:r w:rsidR="00765130" w:rsidRPr="006849C9">
          <w:rPr>
            <w:rStyle w:val="Hyperlink"/>
            <w:noProof/>
          </w:rPr>
          <w:t>2.10 Using node template substitution for model composition</w:t>
        </w:r>
        <w:r w:rsidR="00765130">
          <w:rPr>
            <w:noProof/>
            <w:webHidden/>
          </w:rPr>
          <w:tab/>
        </w:r>
        <w:r w:rsidR="00765130">
          <w:rPr>
            <w:noProof/>
            <w:webHidden/>
          </w:rPr>
          <w:fldChar w:fldCharType="begin"/>
        </w:r>
        <w:r w:rsidR="00765130">
          <w:rPr>
            <w:noProof/>
            <w:webHidden/>
          </w:rPr>
          <w:instrText xml:space="preserve"> PAGEREF _Toc445238234 \h </w:instrText>
        </w:r>
        <w:r w:rsidR="00765130">
          <w:rPr>
            <w:noProof/>
            <w:webHidden/>
          </w:rPr>
        </w:r>
        <w:r w:rsidR="00765130">
          <w:rPr>
            <w:noProof/>
            <w:webHidden/>
          </w:rPr>
          <w:fldChar w:fldCharType="separate"/>
        </w:r>
        <w:r w:rsidR="00765130">
          <w:rPr>
            <w:noProof/>
            <w:webHidden/>
          </w:rPr>
          <w:t>30</w:t>
        </w:r>
        <w:r w:rsidR="00765130">
          <w:rPr>
            <w:noProof/>
            <w:webHidden/>
          </w:rPr>
          <w:fldChar w:fldCharType="end"/>
        </w:r>
      </w:hyperlink>
    </w:p>
    <w:p w14:paraId="322118E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5" w:history="1">
        <w:r w:rsidR="00765130" w:rsidRPr="006849C9">
          <w:rPr>
            <w:rStyle w:val="Hyperlink"/>
            <w:noProof/>
          </w:rPr>
          <w:t>2.11 Using node template substitution for chaining subsystems</w:t>
        </w:r>
        <w:r w:rsidR="00765130">
          <w:rPr>
            <w:noProof/>
            <w:webHidden/>
          </w:rPr>
          <w:tab/>
        </w:r>
        <w:r w:rsidR="00765130">
          <w:rPr>
            <w:noProof/>
            <w:webHidden/>
          </w:rPr>
          <w:fldChar w:fldCharType="begin"/>
        </w:r>
        <w:r w:rsidR="00765130">
          <w:rPr>
            <w:noProof/>
            <w:webHidden/>
          </w:rPr>
          <w:instrText xml:space="preserve"> PAGEREF _Toc445238235 \h </w:instrText>
        </w:r>
        <w:r w:rsidR="00765130">
          <w:rPr>
            <w:noProof/>
            <w:webHidden/>
          </w:rPr>
        </w:r>
        <w:r w:rsidR="00765130">
          <w:rPr>
            <w:noProof/>
            <w:webHidden/>
          </w:rPr>
          <w:fldChar w:fldCharType="separate"/>
        </w:r>
        <w:r w:rsidR="00765130">
          <w:rPr>
            <w:noProof/>
            <w:webHidden/>
          </w:rPr>
          <w:t>34</w:t>
        </w:r>
        <w:r w:rsidR="00765130">
          <w:rPr>
            <w:noProof/>
            <w:webHidden/>
          </w:rPr>
          <w:fldChar w:fldCharType="end"/>
        </w:r>
      </w:hyperlink>
    </w:p>
    <w:p w14:paraId="3AC64046"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6" w:history="1">
        <w:r w:rsidR="00765130" w:rsidRPr="006849C9">
          <w:rPr>
            <w:rStyle w:val="Hyperlink"/>
            <w:rFonts w:eastAsiaTheme="majorEastAsia"/>
            <w:noProof/>
          </w:rPr>
          <w:t>2.12 Grouping node templates</w:t>
        </w:r>
        <w:r w:rsidR="00765130">
          <w:rPr>
            <w:noProof/>
            <w:webHidden/>
          </w:rPr>
          <w:tab/>
        </w:r>
        <w:r w:rsidR="00765130">
          <w:rPr>
            <w:noProof/>
            <w:webHidden/>
          </w:rPr>
          <w:fldChar w:fldCharType="begin"/>
        </w:r>
        <w:r w:rsidR="00765130">
          <w:rPr>
            <w:noProof/>
            <w:webHidden/>
          </w:rPr>
          <w:instrText xml:space="preserve"> PAGEREF _Toc445238236 \h </w:instrText>
        </w:r>
        <w:r w:rsidR="00765130">
          <w:rPr>
            <w:noProof/>
            <w:webHidden/>
          </w:rPr>
        </w:r>
        <w:r w:rsidR="00765130">
          <w:rPr>
            <w:noProof/>
            <w:webHidden/>
          </w:rPr>
          <w:fldChar w:fldCharType="separate"/>
        </w:r>
        <w:r w:rsidR="00765130">
          <w:rPr>
            <w:noProof/>
            <w:webHidden/>
          </w:rPr>
          <w:t>39</w:t>
        </w:r>
        <w:r w:rsidR="00765130">
          <w:rPr>
            <w:noProof/>
            <w:webHidden/>
          </w:rPr>
          <w:fldChar w:fldCharType="end"/>
        </w:r>
      </w:hyperlink>
    </w:p>
    <w:p w14:paraId="629C80CA"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7" w:history="1">
        <w:r w:rsidR="00765130" w:rsidRPr="006849C9">
          <w:rPr>
            <w:rStyle w:val="Hyperlink"/>
            <w:noProof/>
          </w:rPr>
          <w:t>2.13 Using YAML Macros to simplify templates</w:t>
        </w:r>
        <w:r w:rsidR="00765130">
          <w:rPr>
            <w:noProof/>
            <w:webHidden/>
          </w:rPr>
          <w:tab/>
        </w:r>
        <w:r w:rsidR="00765130">
          <w:rPr>
            <w:noProof/>
            <w:webHidden/>
          </w:rPr>
          <w:fldChar w:fldCharType="begin"/>
        </w:r>
        <w:r w:rsidR="00765130">
          <w:rPr>
            <w:noProof/>
            <w:webHidden/>
          </w:rPr>
          <w:instrText xml:space="preserve"> PAGEREF _Toc445238237 \h </w:instrText>
        </w:r>
        <w:r w:rsidR="00765130">
          <w:rPr>
            <w:noProof/>
            <w:webHidden/>
          </w:rPr>
        </w:r>
        <w:r w:rsidR="00765130">
          <w:rPr>
            <w:noProof/>
            <w:webHidden/>
          </w:rPr>
          <w:fldChar w:fldCharType="separate"/>
        </w:r>
        <w:r w:rsidR="00765130">
          <w:rPr>
            <w:noProof/>
            <w:webHidden/>
          </w:rPr>
          <w:t>42</w:t>
        </w:r>
        <w:r w:rsidR="00765130">
          <w:rPr>
            <w:noProof/>
            <w:webHidden/>
          </w:rPr>
          <w:fldChar w:fldCharType="end"/>
        </w:r>
      </w:hyperlink>
    </w:p>
    <w:p w14:paraId="2905AA8A"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8" w:history="1">
        <w:r w:rsidR="00765130" w:rsidRPr="006849C9">
          <w:rPr>
            <w:rStyle w:val="Hyperlink"/>
            <w:noProof/>
          </w:rPr>
          <w:t>2.14 Passing information as inputs to Nodes and Relationships</w:t>
        </w:r>
        <w:r w:rsidR="00765130">
          <w:rPr>
            <w:noProof/>
            <w:webHidden/>
          </w:rPr>
          <w:tab/>
        </w:r>
        <w:r w:rsidR="00765130">
          <w:rPr>
            <w:noProof/>
            <w:webHidden/>
          </w:rPr>
          <w:fldChar w:fldCharType="begin"/>
        </w:r>
        <w:r w:rsidR="00765130">
          <w:rPr>
            <w:noProof/>
            <w:webHidden/>
          </w:rPr>
          <w:instrText xml:space="preserve"> PAGEREF _Toc445238238 \h </w:instrText>
        </w:r>
        <w:r w:rsidR="00765130">
          <w:rPr>
            <w:noProof/>
            <w:webHidden/>
          </w:rPr>
        </w:r>
        <w:r w:rsidR="00765130">
          <w:rPr>
            <w:noProof/>
            <w:webHidden/>
          </w:rPr>
          <w:fldChar w:fldCharType="separate"/>
        </w:r>
        <w:r w:rsidR="00765130">
          <w:rPr>
            <w:noProof/>
            <w:webHidden/>
          </w:rPr>
          <w:t>43</w:t>
        </w:r>
        <w:r w:rsidR="00765130">
          <w:rPr>
            <w:noProof/>
            <w:webHidden/>
          </w:rPr>
          <w:fldChar w:fldCharType="end"/>
        </w:r>
      </w:hyperlink>
    </w:p>
    <w:p w14:paraId="596C2BD9"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39" w:history="1">
        <w:r w:rsidR="00765130" w:rsidRPr="006849C9">
          <w:rPr>
            <w:rStyle w:val="Hyperlink"/>
            <w:noProof/>
          </w:rPr>
          <w:t>2.15 Topology Template Model versus Instance Model</w:t>
        </w:r>
        <w:r w:rsidR="00765130">
          <w:rPr>
            <w:noProof/>
            <w:webHidden/>
          </w:rPr>
          <w:tab/>
        </w:r>
        <w:r w:rsidR="00765130">
          <w:rPr>
            <w:noProof/>
            <w:webHidden/>
          </w:rPr>
          <w:fldChar w:fldCharType="begin"/>
        </w:r>
        <w:r w:rsidR="00765130">
          <w:rPr>
            <w:noProof/>
            <w:webHidden/>
          </w:rPr>
          <w:instrText xml:space="preserve"> PAGEREF _Toc445238239 \h </w:instrText>
        </w:r>
        <w:r w:rsidR="00765130">
          <w:rPr>
            <w:noProof/>
            <w:webHidden/>
          </w:rPr>
        </w:r>
        <w:r w:rsidR="00765130">
          <w:rPr>
            <w:noProof/>
            <w:webHidden/>
          </w:rPr>
          <w:fldChar w:fldCharType="separate"/>
        </w:r>
        <w:r w:rsidR="00765130">
          <w:rPr>
            <w:noProof/>
            <w:webHidden/>
          </w:rPr>
          <w:t>44</w:t>
        </w:r>
        <w:r w:rsidR="00765130">
          <w:rPr>
            <w:noProof/>
            <w:webHidden/>
          </w:rPr>
          <w:fldChar w:fldCharType="end"/>
        </w:r>
      </w:hyperlink>
    </w:p>
    <w:p w14:paraId="25DB1B1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0" w:history="1">
        <w:r w:rsidR="00765130" w:rsidRPr="006849C9">
          <w:rPr>
            <w:rStyle w:val="Hyperlink"/>
            <w:noProof/>
          </w:rPr>
          <w:t>2.16 Using attributes implicitly reflected from properties</w:t>
        </w:r>
        <w:r w:rsidR="00765130">
          <w:rPr>
            <w:noProof/>
            <w:webHidden/>
          </w:rPr>
          <w:tab/>
        </w:r>
        <w:r w:rsidR="00765130">
          <w:rPr>
            <w:noProof/>
            <w:webHidden/>
          </w:rPr>
          <w:fldChar w:fldCharType="begin"/>
        </w:r>
        <w:r w:rsidR="00765130">
          <w:rPr>
            <w:noProof/>
            <w:webHidden/>
          </w:rPr>
          <w:instrText xml:space="preserve"> PAGEREF _Toc445238240 \h </w:instrText>
        </w:r>
        <w:r w:rsidR="00765130">
          <w:rPr>
            <w:noProof/>
            <w:webHidden/>
          </w:rPr>
        </w:r>
        <w:r w:rsidR="00765130">
          <w:rPr>
            <w:noProof/>
            <w:webHidden/>
          </w:rPr>
          <w:fldChar w:fldCharType="separate"/>
        </w:r>
        <w:r w:rsidR="00765130">
          <w:rPr>
            <w:noProof/>
            <w:webHidden/>
          </w:rPr>
          <w:t>45</w:t>
        </w:r>
        <w:r w:rsidR="00765130">
          <w:rPr>
            <w:noProof/>
            <w:webHidden/>
          </w:rPr>
          <w:fldChar w:fldCharType="end"/>
        </w:r>
      </w:hyperlink>
    </w:p>
    <w:p w14:paraId="61AC2E54"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41" w:history="1">
        <w:r w:rsidR="00765130" w:rsidRPr="006849C9">
          <w:rPr>
            <w:rStyle w:val="Hyperlink"/>
            <w:noProof/>
          </w:rPr>
          <w:t>3</w:t>
        </w:r>
        <w:r w:rsidR="00765130">
          <w:rPr>
            <w:rFonts w:asciiTheme="minorHAnsi" w:eastAsiaTheme="minorEastAsia" w:hAnsiTheme="minorHAnsi" w:cstheme="minorBidi"/>
            <w:noProof/>
            <w:sz w:val="22"/>
            <w:szCs w:val="22"/>
          </w:rPr>
          <w:tab/>
        </w:r>
        <w:r w:rsidR="00765130" w:rsidRPr="006849C9">
          <w:rPr>
            <w:rStyle w:val="Hyperlink"/>
            <w:noProof/>
          </w:rPr>
          <w:t>TOSCA Simple Profile definitions in YAML</w:t>
        </w:r>
        <w:r w:rsidR="00765130">
          <w:rPr>
            <w:noProof/>
            <w:webHidden/>
          </w:rPr>
          <w:tab/>
        </w:r>
        <w:r w:rsidR="00765130">
          <w:rPr>
            <w:noProof/>
            <w:webHidden/>
          </w:rPr>
          <w:fldChar w:fldCharType="begin"/>
        </w:r>
        <w:r w:rsidR="00765130">
          <w:rPr>
            <w:noProof/>
            <w:webHidden/>
          </w:rPr>
          <w:instrText xml:space="preserve"> PAGEREF _Toc445238241 \h </w:instrText>
        </w:r>
        <w:r w:rsidR="00765130">
          <w:rPr>
            <w:noProof/>
            <w:webHidden/>
          </w:rPr>
        </w:r>
        <w:r w:rsidR="00765130">
          <w:rPr>
            <w:noProof/>
            <w:webHidden/>
          </w:rPr>
          <w:fldChar w:fldCharType="separate"/>
        </w:r>
        <w:r w:rsidR="00765130">
          <w:rPr>
            <w:noProof/>
            <w:webHidden/>
          </w:rPr>
          <w:t>47</w:t>
        </w:r>
        <w:r w:rsidR="00765130">
          <w:rPr>
            <w:noProof/>
            <w:webHidden/>
          </w:rPr>
          <w:fldChar w:fldCharType="end"/>
        </w:r>
      </w:hyperlink>
    </w:p>
    <w:p w14:paraId="257A43F4"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2" w:history="1">
        <w:r w:rsidR="00765130" w:rsidRPr="006849C9">
          <w:rPr>
            <w:rStyle w:val="Hyperlink"/>
            <w:noProof/>
          </w:rPr>
          <w:t>3.1 TOSCA Namespace URI and alias</w:t>
        </w:r>
        <w:r w:rsidR="00765130">
          <w:rPr>
            <w:noProof/>
            <w:webHidden/>
          </w:rPr>
          <w:tab/>
        </w:r>
        <w:r w:rsidR="00765130">
          <w:rPr>
            <w:noProof/>
            <w:webHidden/>
          </w:rPr>
          <w:fldChar w:fldCharType="begin"/>
        </w:r>
        <w:r w:rsidR="00765130">
          <w:rPr>
            <w:noProof/>
            <w:webHidden/>
          </w:rPr>
          <w:instrText xml:space="preserve"> PAGEREF _Toc445238242 \h </w:instrText>
        </w:r>
        <w:r w:rsidR="00765130">
          <w:rPr>
            <w:noProof/>
            <w:webHidden/>
          </w:rPr>
        </w:r>
        <w:r w:rsidR="00765130">
          <w:rPr>
            <w:noProof/>
            <w:webHidden/>
          </w:rPr>
          <w:fldChar w:fldCharType="separate"/>
        </w:r>
        <w:r w:rsidR="00765130">
          <w:rPr>
            <w:noProof/>
            <w:webHidden/>
          </w:rPr>
          <w:t>47</w:t>
        </w:r>
        <w:r w:rsidR="00765130">
          <w:rPr>
            <w:noProof/>
            <w:webHidden/>
          </w:rPr>
          <w:fldChar w:fldCharType="end"/>
        </w:r>
      </w:hyperlink>
    </w:p>
    <w:p w14:paraId="5E8DAFA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3" w:history="1">
        <w:r w:rsidR="00765130" w:rsidRPr="006849C9">
          <w:rPr>
            <w:rStyle w:val="Hyperlink"/>
            <w:noProof/>
          </w:rPr>
          <w:t>3.2 Parameter and property types</w:t>
        </w:r>
        <w:r w:rsidR="00765130">
          <w:rPr>
            <w:noProof/>
            <w:webHidden/>
          </w:rPr>
          <w:tab/>
        </w:r>
        <w:r w:rsidR="00765130">
          <w:rPr>
            <w:noProof/>
            <w:webHidden/>
          </w:rPr>
          <w:fldChar w:fldCharType="begin"/>
        </w:r>
        <w:r w:rsidR="00765130">
          <w:rPr>
            <w:noProof/>
            <w:webHidden/>
          </w:rPr>
          <w:instrText xml:space="preserve"> PAGEREF _Toc445238243 \h </w:instrText>
        </w:r>
        <w:r w:rsidR="00765130">
          <w:rPr>
            <w:noProof/>
            <w:webHidden/>
          </w:rPr>
        </w:r>
        <w:r w:rsidR="00765130">
          <w:rPr>
            <w:noProof/>
            <w:webHidden/>
          </w:rPr>
          <w:fldChar w:fldCharType="separate"/>
        </w:r>
        <w:r w:rsidR="00765130">
          <w:rPr>
            <w:noProof/>
            <w:webHidden/>
          </w:rPr>
          <w:t>48</w:t>
        </w:r>
        <w:r w:rsidR="00765130">
          <w:rPr>
            <w:noProof/>
            <w:webHidden/>
          </w:rPr>
          <w:fldChar w:fldCharType="end"/>
        </w:r>
      </w:hyperlink>
    </w:p>
    <w:p w14:paraId="7C983C22"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4" w:history="1">
        <w:r w:rsidR="00765130" w:rsidRPr="006849C9">
          <w:rPr>
            <w:rStyle w:val="Hyperlink"/>
            <w:noProof/>
          </w:rPr>
          <w:t>3.3 Normative values</w:t>
        </w:r>
        <w:r w:rsidR="00765130">
          <w:rPr>
            <w:noProof/>
            <w:webHidden/>
          </w:rPr>
          <w:tab/>
        </w:r>
        <w:r w:rsidR="00765130">
          <w:rPr>
            <w:noProof/>
            <w:webHidden/>
          </w:rPr>
          <w:fldChar w:fldCharType="begin"/>
        </w:r>
        <w:r w:rsidR="00765130">
          <w:rPr>
            <w:noProof/>
            <w:webHidden/>
          </w:rPr>
          <w:instrText xml:space="preserve"> PAGEREF _Toc445238244 \h </w:instrText>
        </w:r>
        <w:r w:rsidR="00765130">
          <w:rPr>
            <w:noProof/>
            <w:webHidden/>
          </w:rPr>
        </w:r>
        <w:r w:rsidR="00765130">
          <w:rPr>
            <w:noProof/>
            <w:webHidden/>
          </w:rPr>
          <w:fldChar w:fldCharType="separate"/>
        </w:r>
        <w:r w:rsidR="00765130">
          <w:rPr>
            <w:noProof/>
            <w:webHidden/>
          </w:rPr>
          <w:t>57</w:t>
        </w:r>
        <w:r w:rsidR="00765130">
          <w:rPr>
            <w:noProof/>
            <w:webHidden/>
          </w:rPr>
          <w:fldChar w:fldCharType="end"/>
        </w:r>
      </w:hyperlink>
    </w:p>
    <w:p w14:paraId="7747D37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5" w:history="1">
        <w:r w:rsidR="00765130" w:rsidRPr="006849C9">
          <w:rPr>
            <w:rStyle w:val="Hyperlink"/>
            <w:noProof/>
          </w:rPr>
          <w:t>3.4 TOSCA Metamodel</w:t>
        </w:r>
        <w:r w:rsidR="00765130">
          <w:rPr>
            <w:noProof/>
            <w:webHidden/>
          </w:rPr>
          <w:tab/>
        </w:r>
        <w:r w:rsidR="00765130">
          <w:rPr>
            <w:noProof/>
            <w:webHidden/>
          </w:rPr>
          <w:fldChar w:fldCharType="begin"/>
        </w:r>
        <w:r w:rsidR="00765130">
          <w:rPr>
            <w:noProof/>
            <w:webHidden/>
          </w:rPr>
          <w:instrText xml:space="preserve"> PAGEREF _Toc445238245 \h </w:instrText>
        </w:r>
        <w:r w:rsidR="00765130">
          <w:rPr>
            <w:noProof/>
            <w:webHidden/>
          </w:rPr>
        </w:r>
        <w:r w:rsidR="00765130">
          <w:rPr>
            <w:noProof/>
            <w:webHidden/>
          </w:rPr>
          <w:fldChar w:fldCharType="separate"/>
        </w:r>
        <w:r w:rsidR="00765130">
          <w:rPr>
            <w:noProof/>
            <w:webHidden/>
          </w:rPr>
          <w:t>59</w:t>
        </w:r>
        <w:r w:rsidR="00765130">
          <w:rPr>
            <w:noProof/>
            <w:webHidden/>
          </w:rPr>
          <w:fldChar w:fldCharType="end"/>
        </w:r>
      </w:hyperlink>
    </w:p>
    <w:p w14:paraId="19888AD2"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6" w:history="1">
        <w:r w:rsidR="00765130" w:rsidRPr="006849C9">
          <w:rPr>
            <w:rStyle w:val="Hyperlink"/>
            <w:noProof/>
          </w:rPr>
          <w:t>3.5 Reusable modeling definitions</w:t>
        </w:r>
        <w:r w:rsidR="00765130">
          <w:rPr>
            <w:noProof/>
            <w:webHidden/>
          </w:rPr>
          <w:tab/>
        </w:r>
        <w:r w:rsidR="00765130">
          <w:rPr>
            <w:noProof/>
            <w:webHidden/>
          </w:rPr>
          <w:fldChar w:fldCharType="begin"/>
        </w:r>
        <w:r w:rsidR="00765130">
          <w:rPr>
            <w:noProof/>
            <w:webHidden/>
          </w:rPr>
          <w:instrText xml:space="preserve"> PAGEREF _Toc445238246 \h </w:instrText>
        </w:r>
        <w:r w:rsidR="00765130">
          <w:rPr>
            <w:noProof/>
            <w:webHidden/>
          </w:rPr>
        </w:r>
        <w:r w:rsidR="00765130">
          <w:rPr>
            <w:noProof/>
            <w:webHidden/>
          </w:rPr>
          <w:fldChar w:fldCharType="separate"/>
        </w:r>
        <w:r w:rsidR="00765130">
          <w:rPr>
            <w:noProof/>
            <w:webHidden/>
          </w:rPr>
          <w:t>59</w:t>
        </w:r>
        <w:r w:rsidR="00765130">
          <w:rPr>
            <w:noProof/>
            <w:webHidden/>
          </w:rPr>
          <w:fldChar w:fldCharType="end"/>
        </w:r>
      </w:hyperlink>
    </w:p>
    <w:p w14:paraId="2642673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7" w:history="1">
        <w:r w:rsidR="00765130" w:rsidRPr="006849C9">
          <w:rPr>
            <w:rStyle w:val="Hyperlink"/>
            <w:noProof/>
          </w:rPr>
          <w:t>3.6 Type-specific definitions</w:t>
        </w:r>
        <w:r w:rsidR="00765130">
          <w:rPr>
            <w:noProof/>
            <w:webHidden/>
          </w:rPr>
          <w:tab/>
        </w:r>
        <w:r w:rsidR="00765130">
          <w:rPr>
            <w:noProof/>
            <w:webHidden/>
          </w:rPr>
          <w:fldChar w:fldCharType="begin"/>
        </w:r>
        <w:r w:rsidR="00765130">
          <w:rPr>
            <w:noProof/>
            <w:webHidden/>
          </w:rPr>
          <w:instrText xml:space="preserve"> PAGEREF _Toc445238247 \h </w:instrText>
        </w:r>
        <w:r w:rsidR="00765130">
          <w:rPr>
            <w:noProof/>
            <w:webHidden/>
          </w:rPr>
        </w:r>
        <w:r w:rsidR="00765130">
          <w:rPr>
            <w:noProof/>
            <w:webHidden/>
          </w:rPr>
          <w:fldChar w:fldCharType="separate"/>
        </w:r>
        <w:r w:rsidR="00765130">
          <w:rPr>
            <w:noProof/>
            <w:webHidden/>
          </w:rPr>
          <w:t>78</w:t>
        </w:r>
        <w:r w:rsidR="00765130">
          <w:rPr>
            <w:noProof/>
            <w:webHidden/>
          </w:rPr>
          <w:fldChar w:fldCharType="end"/>
        </w:r>
      </w:hyperlink>
    </w:p>
    <w:p w14:paraId="5C7F7DE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8" w:history="1">
        <w:r w:rsidR="00765130" w:rsidRPr="006849C9">
          <w:rPr>
            <w:rStyle w:val="Hyperlink"/>
            <w:noProof/>
          </w:rPr>
          <w:t>3.7 Template-specific definitions</w:t>
        </w:r>
        <w:r w:rsidR="00765130">
          <w:rPr>
            <w:noProof/>
            <w:webHidden/>
          </w:rPr>
          <w:tab/>
        </w:r>
        <w:r w:rsidR="00765130">
          <w:rPr>
            <w:noProof/>
            <w:webHidden/>
          </w:rPr>
          <w:fldChar w:fldCharType="begin"/>
        </w:r>
        <w:r w:rsidR="00765130">
          <w:rPr>
            <w:noProof/>
            <w:webHidden/>
          </w:rPr>
          <w:instrText xml:space="preserve"> PAGEREF _Toc445238248 \h </w:instrText>
        </w:r>
        <w:r w:rsidR="00765130">
          <w:rPr>
            <w:noProof/>
            <w:webHidden/>
          </w:rPr>
        </w:r>
        <w:r w:rsidR="00765130">
          <w:rPr>
            <w:noProof/>
            <w:webHidden/>
          </w:rPr>
          <w:fldChar w:fldCharType="separate"/>
        </w:r>
        <w:r w:rsidR="00765130">
          <w:rPr>
            <w:noProof/>
            <w:webHidden/>
          </w:rPr>
          <w:t>95</w:t>
        </w:r>
        <w:r w:rsidR="00765130">
          <w:rPr>
            <w:noProof/>
            <w:webHidden/>
          </w:rPr>
          <w:fldChar w:fldCharType="end"/>
        </w:r>
      </w:hyperlink>
    </w:p>
    <w:p w14:paraId="220DF29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49" w:history="1">
        <w:r w:rsidR="00765130" w:rsidRPr="006849C9">
          <w:rPr>
            <w:rStyle w:val="Hyperlink"/>
            <w:noProof/>
          </w:rPr>
          <w:t>3.8 Topology Template definition</w:t>
        </w:r>
        <w:r w:rsidR="00765130">
          <w:rPr>
            <w:noProof/>
            <w:webHidden/>
          </w:rPr>
          <w:tab/>
        </w:r>
        <w:r w:rsidR="00765130">
          <w:rPr>
            <w:noProof/>
            <w:webHidden/>
          </w:rPr>
          <w:fldChar w:fldCharType="begin"/>
        </w:r>
        <w:r w:rsidR="00765130">
          <w:rPr>
            <w:noProof/>
            <w:webHidden/>
          </w:rPr>
          <w:instrText xml:space="preserve"> PAGEREF _Toc445238249 \h </w:instrText>
        </w:r>
        <w:r w:rsidR="00765130">
          <w:rPr>
            <w:noProof/>
            <w:webHidden/>
          </w:rPr>
        </w:r>
        <w:r w:rsidR="00765130">
          <w:rPr>
            <w:noProof/>
            <w:webHidden/>
          </w:rPr>
          <w:fldChar w:fldCharType="separate"/>
        </w:r>
        <w:r w:rsidR="00765130">
          <w:rPr>
            <w:noProof/>
            <w:webHidden/>
          </w:rPr>
          <w:t>105</w:t>
        </w:r>
        <w:r w:rsidR="00765130">
          <w:rPr>
            <w:noProof/>
            <w:webHidden/>
          </w:rPr>
          <w:fldChar w:fldCharType="end"/>
        </w:r>
      </w:hyperlink>
    </w:p>
    <w:p w14:paraId="0C20655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0" w:history="1">
        <w:r w:rsidR="00765130" w:rsidRPr="006849C9">
          <w:rPr>
            <w:rStyle w:val="Hyperlink"/>
            <w:noProof/>
          </w:rPr>
          <w:t>3.9 Service Template definition</w:t>
        </w:r>
        <w:r w:rsidR="00765130">
          <w:rPr>
            <w:noProof/>
            <w:webHidden/>
          </w:rPr>
          <w:tab/>
        </w:r>
        <w:r w:rsidR="00765130">
          <w:rPr>
            <w:noProof/>
            <w:webHidden/>
          </w:rPr>
          <w:fldChar w:fldCharType="begin"/>
        </w:r>
        <w:r w:rsidR="00765130">
          <w:rPr>
            <w:noProof/>
            <w:webHidden/>
          </w:rPr>
          <w:instrText xml:space="preserve"> PAGEREF _Toc445238250 \h </w:instrText>
        </w:r>
        <w:r w:rsidR="00765130">
          <w:rPr>
            <w:noProof/>
            <w:webHidden/>
          </w:rPr>
        </w:r>
        <w:r w:rsidR="00765130">
          <w:rPr>
            <w:noProof/>
            <w:webHidden/>
          </w:rPr>
          <w:fldChar w:fldCharType="separate"/>
        </w:r>
        <w:r w:rsidR="00765130">
          <w:rPr>
            <w:noProof/>
            <w:webHidden/>
          </w:rPr>
          <w:t>111</w:t>
        </w:r>
        <w:r w:rsidR="00765130">
          <w:rPr>
            <w:noProof/>
            <w:webHidden/>
          </w:rPr>
          <w:fldChar w:fldCharType="end"/>
        </w:r>
      </w:hyperlink>
    </w:p>
    <w:p w14:paraId="51DDB12C"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51" w:history="1">
        <w:r w:rsidR="00765130" w:rsidRPr="006849C9">
          <w:rPr>
            <w:rStyle w:val="Hyperlink"/>
            <w:noProof/>
          </w:rPr>
          <w:t>4</w:t>
        </w:r>
        <w:r w:rsidR="00765130">
          <w:rPr>
            <w:rFonts w:asciiTheme="minorHAnsi" w:eastAsiaTheme="minorEastAsia" w:hAnsiTheme="minorHAnsi" w:cstheme="minorBidi"/>
            <w:noProof/>
            <w:sz w:val="22"/>
            <w:szCs w:val="22"/>
          </w:rPr>
          <w:tab/>
        </w:r>
        <w:r w:rsidR="00765130" w:rsidRPr="006849C9">
          <w:rPr>
            <w:rStyle w:val="Hyperlink"/>
            <w:noProof/>
          </w:rPr>
          <w:t>TOSCA functions</w:t>
        </w:r>
        <w:r w:rsidR="00765130">
          <w:rPr>
            <w:noProof/>
            <w:webHidden/>
          </w:rPr>
          <w:tab/>
        </w:r>
        <w:r w:rsidR="00765130">
          <w:rPr>
            <w:noProof/>
            <w:webHidden/>
          </w:rPr>
          <w:fldChar w:fldCharType="begin"/>
        </w:r>
        <w:r w:rsidR="00765130">
          <w:rPr>
            <w:noProof/>
            <w:webHidden/>
          </w:rPr>
          <w:instrText xml:space="preserve"> PAGEREF _Toc445238251 \h </w:instrText>
        </w:r>
        <w:r w:rsidR="00765130">
          <w:rPr>
            <w:noProof/>
            <w:webHidden/>
          </w:rPr>
        </w:r>
        <w:r w:rsidR="00765130">
          <w:rPr>
            <w:noProof/>
            <w:webHidden/>
          </w:rPr>
          <w:fldChar w:fldCharType="separate"/>
        </w:r>
        <w:r w:rsidR="00765130">
          <w:rPr>
            <w:noProof/>
            <w:webHidden/>
          </w:rPr>
          <w:t>123</w:t>
        </w:r>
        <w:r w:rsidR="00765130">
          <w:rPr>
            <w:noProof/>
            <w:webHidden/>
          </w:rPr>
          <w:fldChar w:fldCharType="end"/>
        </w:r>
      </w:hyperlink>
    </w:p>
    <w:p w14:paraId="40E2BFA6"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2" w:history="1">
        <w:r w:rsidR="00765130" w:rsidRPr="006849C9">
          <w:rPr>
            <w:rStyle w:val="Hyperlink"/>
            <w:noProof/>
          </w:rPr>
          <w:t>4.1 Reserved Function Keywords</w:t>
        </w:r>
        <w:r w:rsidR="00765130">
          <w:rPr>
            <w:noProof/>
            <w:webHidden/>
          </w:rPr>
          <w:tab/>
        </w:r>
        <w:r w:rsidR="00765130">
          <w:rPr>
            <w:noProof/>
            <w:webHidden/>
          </w:rPr>
          <w:fldChar w:fldCharType="begin"/>
        </w:r>
        <w:r w:rsidR="00765130">
          <w:rPr>
            <w:noProof/>
            <w:webHidden/>
          </w:rPr>
          <w:instrText xml:space="preserve"> PAGEREF _Toc445238252 \h </w:instrText>
        </w:r>
        <w:r w:rsidR="00765130">
          <w:rPr>
            <w:noProof/>
            <w:webHidden/>
          </w:rPr>
        </w:r>
        <w:r w:rsidR="00765130">
          <w:rPr>
            <w:noProof/>
            <w:webHidden/>
          </w:rPr>
          <w:fldChar w:fldCharType="separate"/>
        </w:r>
        <w:r w:rsidR="00765130">
          <w:rPr>
            <w:noProof/>
            <w:webHidden/>
          </w:rPr>
          <w:t>123</w:t>
        </w:r>
        <w:r w:rsidR="00765130">
          <w:rPr>
            <w:noProof/>
            <w:webHidden/>
          </w:rPr>
          <w:fldChar w:fldCharType="end"/>
        </w:r>
      </w:hyperlink>
    </w:p>
    <w:p w14:paraId="55DF14E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3" w:history="1">
        <w:r w:rsidR="00765130" w:rsidRPr="006849C9">
          <w:rPr>
            <w:rStyle w:val="Hyperlink"/>
            <w:noProof/>
          </w:rPr>
          <w:t>4.2 Environment Variable Conventions</w:t>
        </w:r>
        <w:r w:rsidR="00765130">
          <w:rPr>
            <w:noProof/>
            <w:webHidden/>
          </w:rPr>
          <w:tab/>
        </w:r>
        <w:r w:rsidR="00765130">
          <w:rPr>
            <w:noProof/>
            <w:webHidden/>
          </w:rPr>
          <w:fldChar w:fldCharType="begin"/>
        </w:r>
        <w:r w:rsidR="00765130">
          <w:rPr>
            <w:noProof/>
            <w:webHidden/>
          </w:rPr>
          <w:instrText xml:space="preserve"> PAGEREF _Toc445238253 \h </w:instrText>
        </w:r>
        <w:r w:rsidR="00765130">
          <w:rPr>
            <w:noProof/>
            <w:webHidden/>
          </w:rPr>
        </w:r>
        <w:r w:rsidR="00765130">
          <w:rPr>
            <w:noProof/>
            <w:webHidden/>
          </w:rPr>
          <w:fldChar w:fldCharType="separate"/>
        </w:r>
        <w:r w:rsidR="00765130">
          <w:rPr>
            <w:noProof/>
            <w:webHidden/>
          </w:rPr>
          <w:t>123</w:t>
        </w:r>
        <w:r w:rsidR="00765130">
          <w:rPr>
            <w:noProof/>
            <w:webHidden/>
          </w:rPr>
          <w:fldChar w:fldCharType="end"/>
        </w:r>
      </w:hyperlink>
    </w:p>
    <w:p w14:paraId="6A31B456"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4" w:history="1">
        <w:r w:rsidR="00765130" w:rsidRPr="006849C9">
          <w:rPr>
            <w:rStyle w:val="Hyperlink"/>
            <w:noProof/>
          </w:rPr>
          <w:t>4.3 Intrinsic functions</w:t>
        </w:r>
        <w:r w:rsidR="00765130">
          <w:rPr>
            <w:noProof/>
            <w:webHidden/>
          </w:rPr>
          <w:tab/>
        </w:r>
        <w:r w:rsidR="00765130">
          <w:rPr>
            <w:noProof/>
            <w:webHidden/>
          </w:rPr>
          <w:fldChar w:fldCharType="begin"/>
        </w:r>
        <w:r w:rsidR="00765130">
          <w:rPr>
            <w:noProof/>
            <w:webHidden/>
          </w:rPr>
          <w:instrText xml:space="preserve"> PAGEREF _Toc445238254 \h </w:instrText>
        </w:r>
        <w:r w:rsidR="00765130">
          <w:rPr>
            <w:noProof/>
            <w:webHidden/>
          </w:rPr>
        </w:r>
        <w:r w:rsidR="00765130">
          <w:rPr>
            <w:noProof/>
            <w:webHidden/>
          </w:rPr>
          <w:fldChar w:fldCharType="separate"/>
        </w:r>
        <w:r w:rsidR="00765130">
          <w:rPr>
            <w:noProof/>
            <w:webHidden/>
          </w:rPr>
          <w:t>125</w:t>
        </w:r>
        <w:r w:rsidR="00765130">
          <w:rPr>
            <w:noProof/>
            <w:webHidden/>
          </w:rPr>
          <w:fldChar w:fldCharType="end"/>
        </w:r>
      </w:hyperlink>
    </w:p>
    <w:p w14:paraId="0FE03FF4"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5" w:history="1">
        <w:r w:rsidR="00765130" w:rsidRPr="006849C9">
          <w:rPr>
            <w:rStyle w:val="Hyperlink"/>
            <w:noProof/>
          </w:rPr>
          <w:t>4.4 Property functions</w:t>
        </w:r>
        <w:r w:rsidR="00765130">
          <w:rPr>
            <w:noProof/>
            <w:webHidden/>
          </w:rPr>
          <w:tab/>
        </w:r>
        <w:r w:rsidR="00765130">
          <w:rPr>
            <w:noProof/>
            <w:webHidden/>
          </w:rPr>
          <w:fldChar w:fldCharType="begin"/>
        </w:r>
        <w:r w:rsidR="00765130">
          <w:rPr>
            <w:noProof/>
            <w:webHidden/>
          </w:rPr>
          <w:instrText xml:space="preserve"> PAGEREF _Toc445238255 \h </w:instrText>
        </w:r>
        <w:r w:rsidR="00765130">
          <w:rPr>
            <w:noProof/>
            <w:webHidden/>
          </w:rPr>
        </w:r>
        <w:r w:rsidR="00765130">
          <w:rPr>
            <w:noProof/>
            <w:webHidden/>
          </w:rPr>
          <w:fldChar w:fldCharType="separate"/>
        </w:r>
        <w:r w:rsidR="00765130">
          <w:rPr>
            <w:noProof/>
            <w:webHidden/>
          </w:rPr>
          <w:t>127</w:t>
        </w:r>
        <w:r w:rsidR="00765130">
          <w:rPr>
            <w:noProof/>
            <w:webHidden/>
          </w:rPr>
          <w:fldChar w:fldCharType="end"/>
        </w:r>
      </w:hyperlink>
    </w:p>
    <w:p w14:paraId="29023F0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6" w:history="1">
        <w:r w:rsidR="00765130" w:rsidRPr="006849C9">
          <w:rPr>
            <w:rStyle w:val="Hyperlink"/>
            <w:noProof/>
          </w:rPr>
          <w:t>4.5 Attribute functions</w:t>
        </w:r>
        <w:r w:rsidR="00765130">
          <w:rPr>
            <w:noProof/>
            <w:webHidden/>
          </w:rPr>
          <w:tab/>
        </w:r>
        <w:r w:rsidR="00765130">
          <w:rPr>
            <w:noProof/>
            <w:webHidden/>
          </w:rPr>
          <w:fldChar w:fldCharType="begin"/>
        </w:r>
        <w:r w:rsidR="00765130">
          <w:rPr>
            <w:noProof/>
            <w:webHidden/>
          </w:rPr>
          <w:instrText xml:space="preserve"> PAGEREF _Toc445238256 \h </w:instrText>
        </w:r>
        <w:r w:rsidR="00765130">
          <w:rPr>
            <w:noProof/>
            <w:webHidden/>
          </w:rPr>
        </w:r>
        <w:r w:rsidR="00765130">
          <w:rPr>
            <w:noProof/>
            <w:webHidden/>
          </w:rPr>
          <w:fldChar w:fldCharType="separate"/>
        </w:r>
        <w:r w:rsidR="00765130">
          <w:rPr>
            <w:noProof/>
            <w:webHidden/>
          </w:rPr>
          <w:t>129</w:t>
        </w:r>
        <w:r w:rsidR="00765130">
          <w:rPr>
            <w:noProof/>
            <w:webHidden/>
          </w:rPr>
          <w:fldChar w:fldCharType="end"/>
        </w:r>
      </w:hyperlink>
    </w:p>
    <w:p w14:paraId="5638725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7" w:history="1">
        <w:r w:rsidR="00765130" w:rsidRPr="006849C9">
          <w:rPr>
            <w:rStyle w:val="Hyperlink"/>
            <w:noProof/>
          </w:rPr>
          <w:t>4.6 Operation functions</w:t>
        </w:r>
        <w:r w:rsidR="00765130">
          <w:rPr>
            <w:noProof/>
            <w:webHidden/>
          </w:rPr>
          <w:tab/>
        </w:r>
        <w:r w:rsidR="00765130">
          <w:rPr>
            <w:noProof/>
            <w:webHidden/>
          </w:rPr>
          <w:fldChar w:fldCharType="begin"/>
        </w:r>
        <w:r w:rsidR="00765130">
          <w:rPr>
            <w:noProof/>
            <w:webHidden/>
          </w:rPr>
          <w:instrText xml:space="preserve"> PAGEREF _Toc445238257 \h </w:instrText>
        </w:r>
        <w:r w:rsidR="00765130">
          <w:rPr>
            <w:noProof/>
            <w:webHidden/>
          </w:rPr>
        </w:r>
        <w:r w:rsidR="00765130">
          <w:rPr>
            <w:noProof/>
            <w:webHidden/>
          </w:rPr>
          <w:fldChar w:fldCharType="separate"/>
        </w:r>
        <w:r w:rsidR="00765130">
          <w:rPr>
            <w:noProof/>
            <w:webHidden/>
          </w:rPr>
          <w:t>130</w:t>
        </w:r>
        <w:r w:rsidR="00765130">
          <w:rPr>
            <w:noProof/>
            <w:webHidden/>
          </w:rPr>
          <w:fldChar w:fldCharType="end"/>
        </w:r>
      </w:hyperlink>
    </w:p>
    <w:p w14:paraId="4E865C8D"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8" w:history="1">
        <w:r w:rsidR="00765130" w:rsidRPr="006849C9">
          <w:rPr>
            <w:rStyle w:val="Hyperlink"/>
            <w:noProof/>
          </w:rPr>
          <w:t>4.7 Navigation functions</w:t>
        </w:r>
        <w:r w:rsidR="00765130">
          <w:rPr>
            <w:noProof/>
            <w:webHidden/>
          </w:rPr>
          <w:tab/>
        </w:r>
        <w:r w:rsidR="00765130">
          <w:rPr>
            <w:noProof/>
            <w:webHidden/>
          </w:rPr>
          <w:fldChar w:fldCharType="begin"/>
        </w:r>
        <w:r w:rsidR="00765130">
          <w:rPr>
            <w:noProof/>
            <w:webHidden/>
          </w:rPr>
          <w:instrText xml:space="preserve"> PAGEREF _Toc445238258 \h </w:instrText>
        </w:r>
        <w:r w:rsidR="00765130">
          <w:rPr>
            <w:noProof/>
            <w:webHidden/>
          </w:rPr>
        </w:r>
        <w:r w:rsidR="00765130">
          <w:rPr>
            <w:noProof/>
            <w:webHidden/>
          </w:rPr>
          <w:fldChar w:fldCharType="separate"/>
        </w:r>
        <w:r w:rsidR="00765130">
          <w:rPr>
            <w:noProof/>
            <w:webHidden/>
          </w:rPr>
          <w:t>131</w:t>
        </w:r>
        <w:r w:rsidR="00765130">
          <w:rPr>
            <w:noProof/>
            <w:webHidden/>
          </w:rPr>
          <w:fldChar w:fldCharType="end"/>
        </w:r>
      </w:hyperlink>
    </w:p>
    <w:p w14:paraId="13995FD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59" w:history="1">
        <w:r w:rsidR="00765130" w:rsidRPr="006849C9">
          <w:rPr>
            <w:rStyle w:val="Hyperlink"/>
            <w:noProof/>
          </w:rPr>
          <w:t>4.8 Artifact functions</w:t>
        </w:r>
        <w:r w:rsidR="00765130">
          <w:rPr>
            <w:noProof/>
            <w:webHidden/>
          </w:rPr>
          <w:tab/>
        </w:r>
        <w:r w:rsidR="00765130">
          <w:rPr>
            <w:noProof/>
            <w:webHidden/>
          </w:rPr>
          <w:fldChar w:fldCharType="begin"/>
        </w:r>
        <w:r w:rsidR="00765130">
          <w:rPr>
            <w:noProof/>
            <w:webHidden/>
          </w:rPr>
          <w:instrText xml:space="preserve"> PAGEREF _Toc445238259 \h </w:instrText>
        </w:r>
        <w:r w:rsidR="00765130">
          <w:rPr>
            <w:noProof/>
            <w:webHidden/>
          </w:rPr>
        </w:r>
        <w:r w:rsidR="00765130">
          <w:rPr>
            <w:noProof/>
            <w:webHidden/>
          </w:rPr>
          <w:fldChar w:fldCharType="separate"/>
        </w:r>
        <w:r w:rsidR="00765130">
          <w:rPr>
            <w:noProof/>
            <w:webHidden/>
          </w:rPr>
          <w:t>131</w:t>
        </w:r>
        <w:r w:rsidR="00765130">
          <w:rPr>
            <w:noProof/>
            <w:webHidden/>
          </w:rPr>
          <w:fldChar w:fldCharType="end"/>
        </w:r>
      </w:hyperlink>
    </w:p>
    <w:p w14:paraId="7DFFAEE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0" w:history="1">
        <w:r w:rsidR="00765130" w:rsidRPr="006849C9">
          <w:rPr>
            <w:rStyle w:val="Hyperlink"/>
            <w:noProof/>
          </w:rPr>
          <w:t>4.9 Context-based Entity names (global)</w:t>
        </w:r>
        <w:r w:rsidR="00765130">
          <w:rPr>
            <w:noProof/>
            <w:webHidden/>
          </w:rPr>
          <w:tab/>
        </w:r>
        <w:r w:rsidR="00765130">
          <w:rPr>
            <w:noProof/>
            <w:webHidden/>
          </w:rPr>
          <w:fldChar w:fldCharType="begin"/>
        </w:r>
        <w:r w:rsidR="00765130">
          <w:rPr>
            <w:noProof/>
            <w:webHidden/>
          </w:rPr>
          <w:instrText xml:space="preserve"> PAGEREF _Toc445238260 \h </w:instrText>
        </w:r>
        <w:r w:rsidR="00765130">
          <w:rPr>
            <w:noProof/>
            <w:webHidden/>
          </w:rPr>
        </w:r>
        <w:r w:rsidR="00765130">
          <w:rPr>
            <w:noProof/>
            <w:webHidden/>
          </w:rPr>
          <w:fldChar w:fldCharType="separate"/>
        </w:r>
        <w:r w:rsidR="00765130">
          <w:rPr>
            <w:noProof/>
            <w:webHidden/>
          </w:rPr>
          <w:t>134</w:t>
        </w:r>
        <w:r w:rsidR="00765130">
          <w:rPr>
            <w:noProof/>
            <w:webHidden/>
          </w:rPr>
          <w:fldChar w:fldCharType="end"/>
        </w:r>
      </w:hyperlink>
    </w:p>
    <w:p w14:paraId="54E592EF"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61" w:history="1">
        <w:r w:rsidR="00765130" w:rsidRPr="006849C9">
          <w:rPr>
            <w:rStyle w:val="Hyperlink"/>
            <w:noProof/>
          </w:rPr>
          <w:t>5</w:t>
        </w:r>
        <w:r w:rsidR="00765130">
          <w:rPr>
            <w:rFonts w:asciiTheme="minorHAnsi" w:eastAsiaTheme="minorEastAsia" w:hAnsiTheme="minorHAnsi" w:cstheme="minorBidi"/>
            <w:noProof/>
            <w:sz w:val="22"/>
            <w:szCs w:val="22"/>
          </w:rPr>
          <w:tab/>
        </w:r>
        <w:r w:rsidR="00765130" w:rsidRPr="006849C9">
          <w:rPr>
            <w:rStyle w:val="Hyperlink"/>
            <w:noProof/>
          </w:rPr>
          <w:t>TOSCA normative type definitions</w:t>
        </w:r>
        <w:r w:rsidR="00765130">
          <w:rPr>
            <w:noProof/>
            <w:webHidden/>
          </w:rPr>
          <w:tab/>
        </w:r>
        <w:r w:rsidR="00765130">
          <w:rPr>
            <w:noProof/>
            <w:webHidden/>
          </w:rPr>
          <w:fldChar w:fldCharType="begin"/>
        </w:r>
        <w:r w:rsidR="00765130">
          <w:rPr>
            <w:noProof/>
            <w:webHidden/>
          </w:rPr>
          <w:instrText xml:space="preserve"> PAGEREF _Toc445238261 \h </w:instrText>
        </w:r>
        <w:r w:rsidR="00765130">
          <w:rPr>
            <w:noProof/>
            <w:webHidden/>
          </w:rPr>
        </w:r>
        <w:r w:rsidR="00765130">
          <w:rPr>
            <w:noProof/>
            <w:webHidden/>
          </w:rPr>
          <w:fldChar w:fldCharType="separate"/>
        </w:r>
        <w:r w:rsidR="00765130">
          <w:rPr>
            <w:noProof/>
            <w:webHidden/>
          </w:rPr>
          <w:t>135</w:t>
        </w:r>
        <w:r w:rsidR="00765130">
          <w:rPr>
            <w:noProof/>
            <w:webHidden/>
          </w:rPr>
          <w:fldChar w:fldCharType="end"/>
        </w:r>
      </w:hyperlink>
    </w:p>
    <w:p w14:paraId="0642AB8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2" w:history="1">
        <w:r w:rsidR="00765130" w:rsidRPr="006849C9">
          <w:rPr>
            <w:rStyle w:val="Hyperlink"/>
            <w:noProof/>
          </w:rPr>
          <w:t>5.1 Assumptions</w:t>
        </w:r>
        <w:r w:rsidR="00765130">
          <w:rPr>
            <w:noProof/>
            <w:webHidden/>
          </w:rPr>
          <w:tab/>
        </w:r>
        <w:r w:rsidR="00765130">
          <w:rPr>
            <w:noProof/>
            <w:webHidden/>
          </w:rPr>
          <w:fldChar w:fldCharType="begin"/>
        </w:r>
        <w:r w:rsidR="00765130">
          <w:rPr>
            <w:noProof/>
            <w:webHidden/>
          </w:rPr>
          <w:instrText xml:space="preserve"> PAGEREF _Toc445238262 \h </w:instrText>
        </w:r>
        <w:r w:rsidR="00765130">
          <w:rPr>
            <w:noProof/>
            <w:webHidden/>
          </w:rPr>
        </w:r>
        <w:r w:rsidR="00765130">
          <w:rPr>
            <w:noProof/>
            <w:webHidden/>
          </w:rPr>
          <w:fldChar w:fldCharType="separate"/>
        </w:r>
        <w:r w:rsidR="00765130">
          <w:rPr>
            <w:noProof/>
            <w:webHidden/>
          </w:rPr>
          <w:t>135</w:t>
        </w:r>
        <w:r w:rsidR="00765130">
          <w:rPr>
            <w:noProof/>
            <w:webHidden/>
          </w:rPr>
          <w:fldChar w:fldCharType="end"/>
        </w:r>
      </w:hyperlink>
    </w:p>
    <w:p w14:paraId="46BAFF3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3" w:history="1">
        <w:r w:rsidR="00765130" w:rsidRPr="006849C9">
          <w:rPr>
            <w:rStyle w:val="Hyperlink"/>
            <w:noProof/>
          </w:rPr>
          <w:t>5.2 Data Types</w:t>
        </w:r>
        <w:r w:rsidR="00765130">
          <w:rPr>
            <w:noProof/>
            <w:webHidden/>
          </w:rPr>
          <w:tab/>
        </w:r>
        <w:r w:rsidR="00765130">
          <w:rPr>
            <w:noProof/>
            <w:webHidden/>
          </w:rPr>
          <w:fldChar w:fldCharType="begin"/>
        </w:r>
        <w:r w:rsidR="00765130">
          <w:rPr>
            <w:noProof/>
            <w:webHidden/>
          </w:rPr>
          <w:instrText xml:space="preserve"> PAGEREF _Toc445238263 \h </w:instrText>
        </w:r>
        <w:r w:rsidR="00765130">
          <w:rPr>
            <w:noProof/>
            <w:webHidden/>
          </w:rPr>
        </w:r>
        <w:r w:rsidR="00765130">
          <w:rPr>
            <w:noProof/>
            <w:webHidden/>
          </w:rPr>
          <w:fldChar w:fldCharType="separate"/>
        </w:r>
        <w:r w:rsidR="00765130">
          <w:rPr>
            <w:noProof/>
            <w:webHidden/>
          </w:rPr>
          <w:t>135</w:t>
        </w:r>
        <w:r w:rsidR="00765130">
          <w:rPr>
            <w:noProof/>
            <w:webHidden/>
          </w:rPr>
          <w:fldChar w:fldCharType="end"/>
        </w:r>
      </w:hyperlink>
    </w:p>
    <w:p w14:paraId="0EDD71B1"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4" w:history="1">
        <w:r w:rsidR="00765130" w:rsidRPr="006849C9">
          <w:rPr>
            <w:rStyle w:val="Hyperlink"/>
            <w:noProof/>
          </w:rPr>
          <w:t>5.3 Artifact Types</w:t>
        </w:r>
        <w:r w:rsidR="00765130">
          <w:rPr>
            <w:noProof/>
            <w:webHidden/>
          </w:rPr>
          <w:tab/>
        </w:r>
        <w:r w:rsidR="00765130">
          <w:rPr>
            <w:noProof/>
            <w:webHidden/>
          </w:rPr>
          <w:fldChar w:fldCharType="begin"/>
        </w:r>
        <w:r w:rsidR="00765130">
          <w:rPr>
            <w:noProof/>
            <w:webHidden/>
          </w:rPr>
          <w:instrText xml:space="preserve"> PAGEREF _Toc445238264 \h </w:instrText>
        </w:r>
        <w:r w:rsidR="00765130">
          <w:rPr>
            <w:noProof/>
            <w:webHidden/>
          </w:rPr>
        </w:r>
        <w:r w:rsidR="00765130">
          <w:rPr>
            <w:noProof/>
            <w:webHidden/>
          </w:rPr>
          <w:fldChar w:fldCharType="separate"/>
        </w:r>
        <w:r w:rsidR="00765130">
          <w:rPr>
            <w:noProof/>
            <w:webHidden/>
          </w:rPr>
          <w:t>142</w:t>
        </w:r>
        <w:r w:rsidR="00765130">
          <w:rPr>
            <w:noProof/>
            <w:webHidden/>
          </w:rPr>
          <w:fldChar w:fldCharType="end"/>
        </w:r>
      </w:hyperlink>
    </w:p>
    <w:p w14:paraId="605F5A2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5" w:history="1">
        <w:r w:rsidR="00765130" w:rsidRPr="006849C9">
          <w:rPr>
            <w:rStyle w:val="Hyperlink"/>
            <w:noProof/>
          </w:rPr>
          <w:t>5.4 Capabilities Types</w:t>
        </w:r>
        <w:r w:rsidR="00765130">
          <w:rPr>
            <w:noProof/>
            <w:webHidden/>
          </w:rPr>
          <w:tab/>
        </w:r>
        <w:r w:rsidR="00765130">
          <w:rPr>
            <w:noProof/>
            <w:webHidden/>
          </w:rPr>
          <w:fldChar w:fldCharType="begin"/>
        </w:r>
        <w:r w:rsidR="00765130">
          <w:rPr>
            <w:noProof/>
            <w:webHidden/>
          </w:rPr>
          <w:instrText xml:space="preserve"> PAGEREF _Toc445238265 \h </w:instrText>
        </w:r>
        <w:r w:rsidR="00765130">
          <w:rPr>
            <w:noProof/>
            <w:webHidden/>
          </w:rPr>
        </w:r>
        <w:r w:rsidR="00765130">
          <w:rPr>
            <w:noProof/>
            <w:webHidden/>
          </w:rPr>
          <w:fldChar w:fldCharType="separate"/>
        </w:r>
        <w:r w:rsidR="00765130">
          <w:rPr>
            <w:noProof/>
            <w:webHidden/>
          </w:rPr>
          <w:t>145</w:t>
        </w:r>
        <w:r w:rsidR="00765130">
          <w:rPr>
            <w:noProof/>
            <w:webHidden/>
          </w:rPr>
          <w:fldChar w:fldCharType="end"/>
        </w:r>
      </w:hyperlink>
    </w:p>
    <w:p w14:paraId="4513907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6" w:history="1">
        <w:r w:rsidR="00765130" w:rsidRPr="006849C9">
          <w:rPr>
            <w:rStyle w:val="Hyperlink"/>
            <w:noProof/>
          </w:rPr>
          <w:t>5.5 Requirement Types</w:t>
        </w:r>
        <w:r w:rsidR="00765130">
          <w:rPr>
            <w:noProof/>
            <w:webHidden/>
          </w:rPr>
          <w:tab/>
        </w:r>
        <w:r w:rsidR="00765130">
          <w:rPr>
            <w:noProof/>
            <w:webHidden/>
          </w:rPr>
          <w:fldChar w:fldCharType="begin"/>
        </w:r>
        <w:r w:rsidR="00765130">
          <w:rPr>
            <w:noProof/>
            <w:webHidden/>
          </w:rPr>
          <w:instrText xml:space="preserve"> PAGEREF _Toc445238266 \h </w:instrText>
        </w:r>
        <w:r w:rsidR="00765130">
          <w:rPr>
            <w:noProof/>
            <w:webHidden/>
          </w:rPr>
        </w:r>
        <w:r w:rsidR="00765130">
          <w:rPr>
            <w:noProof/>
            <w:webHidden/>
          </w:rPr>
          <w:fldChar w:fldCharType="separate"/>
        </w:r>
        <w:r w:rsidR="00765130">
          <w:rPr>
            <w:noProof/>
            <w:webHidden/>
          </w:rPr>
          <w:t>153</w:t>
        </w:r>
        <w:r w:rsidR="00765130">
          <w:rPr>
            <w:noProof/>
            <w:webHidden/>
          </w:rPr>
          <w:fldChar w:fldCharType="end"/>
        </w:r>
      </w:hyperlink>
    </w:p>
    <w:p w14:paraId="1A9A2BC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7" w:history="1">
        <w:r w:rsidR="00765130" w:rsidRPr="006849C9">
          <w:rPr>
            <w:rStyle w:val="Hyperlink"/>
            <w:noProof/>
          </w:rPr>
          <w:t>5.6 Relationship Types</w:t>
        </w:r>
        <w:r w:rsidR="00765130">
          <w:rPr>
            <w:noProof/>
            <w:webHidden/>
          </w:rPr>
          <w:tab/>
        </w:r>
        <w:r w:rsidR="00765130">
          <w:rPr>
            <w:noProof/>
            <w:webHidden/>
          </w:rPr>
          <w:fldChar w:fldCharType="begin"/>
        </w:r>
        <w:r w:rsidR="00765130">
          <w:rPr>
            <w:noProof/>
            <w:webHidden/>
          </w:rPr>
          <w:instrText xml:space="preserve"> PAGEREF _Toc445238267 \h </w:instrText>
        </w:r>
        <w:r w:rsidR="00765130">
          <w:rPr>
            <w:noProof/>
            <w:webHidden/>
          </w:rPr>
        </w:r>
        <w:r w:rsidR="00765130">
          <w:rPr>
            <w:noProof/>
            <w:webHidden/>
          </w:rPr>
          <w:fldChar w:fldCharType="separate"/>
        </w:r>
        <w:r w:rsidR="00765130">
          <w:rPr>
            <w:noProof/>
            <w:webHidden/>
          </w:rPr>
          <w:t>153</w:t>
        </w:r>
        <w:r w:rsidR="00765130">
          <w:rPr>
            <w:noProof/>
            <w:webHidden/>
          </w:rPr>
          <w:fldChar w:fldCharType="end"/>
        </w:r>
      </w:hyperlink>
    </w:p>
    <w:p w14:paraId="278F3A01"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8" w:history="1">
        <w:r w:rsidR="00765130" w:rsidRPr="006849C9">
          <w:rPr>
            <w:rStyle w:val="Hyperlink"/>
            <w:rFonts w:eastAsiaTheme="majorEastAsia"/>
            <w:noProof/>
          </w:rPr>
          <w:t>5.7 Interface Types</w:t>
        </w:r>
        <w:r w:rsidR="00765130">
          <w:rPr>
            <w:noProof/>
            <w:webHidden/>
          </w:rPr>
          <w:tab/>
        </w:r>
        <w:r w:rsidR="00765130">
          <w:rPr>
            <w:noProof/>
            <w:webHidden/>
          </w:rPr>
          <w:fldChar w:fldCharType="begin"/>
        </w:r>
        <w:r w:rsidR="00765130">
          <w:rPr>
            <w:noProof/>
            <w:webHidden/>
          </w:rPr>
          <w:instrText xml:space="preserve"> PAGEREF _Toc445238268 \h </w:instrText>
        </w:r>
        <w:r w:rsidR="00765130">
          <w:rPr>
            <w:noProof/>
            <w:webHidden/>
          </w:rPr>
        </w:r>
        <w:r w:rsidR="00765130">
          <w:rPr>
            <w:noProof/>
            <w:webHidden/>
          </w:rPr>
          <w:fldChar w:fldCharType="separate"/>
        </w:r>
        <w:r w:rsidR="00765130">
          <w:rPr>
            <w:noProof/>
            <w:webHidden/>
          </w:rPr>
          <w:t>157</w:t>
        </w:r>
        <w:r w:rsidR="00765130">
          <w:rPr>
            <w:noProof/>
            <w:webHidden/>
          </w:rPr>
          <w:fldChar w:fldCharType="end"/>
        </w:r>
      </w:hyperlink>
    </w:p>
    <w:p w14:paraId="3CB10CBC"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69" w:history="1">
        <w:r w:rsidR="00765130" w:rsidRPr="006849C9">
          <w:rPr>
            <w:rStyle w:val="Hyperlink"/>
            <w:noProof/>
          </w:rPr>
          <w:t>5.8 Node Types</w:t>
        </w:r>
        <w:r w:rsidR="00765130">
          <w:rPr>
            <w:noProof/>
            <w:webHidden/>
          </w:rPr>
          <w:tab/>
        </w:r>
        <w:r w:rsidR="00765130">
          <w:rPr>
            <w:noProof/>
            <w:webHidden/>
          </w:rPr>
          <w:fldChar w:fldCharType="begin"/>
        </w:r>
        <w:r w:rsidR="00765130">
          <w:rPr>
            <w:noProof/>
            <w:webHidden/>
          </w:rPr>
          <w:instrText xml:space="preserve"> PAGEREF _Toc445238269 \h </w:instrText>
        </w:r>
        <w:r w:rsidR="00765130">
          <w:rPr>
            <w:noProof/>
            <w:webHidden/>
          </w:rPr>
        </w:r>
        <w:r w:rsidR="00765130">
          <w:rPr>
            <w:noProof/>
            <w:webHidden/>
          </w:rPr>
          <w:fldChar w:fldCharType="separate"/>
        </w:r>
        <w:r w:rsidR="00765130">
          <w:rPr>
            <w:noProof/>
            <w:webHidden/>
          </w:rPr>
          <w:t>162</w:t>
        </w:r>
        <w:r w:rsidR="00765130">
          <w:rPr>
            <w:noProof/>
            <w:webHidden/>
          </w:rPr>
          <w:fldChar w:fldCharType="end"/>
        </w:r>
      </w:hyperlink>
    </w:p>
    <w:p w14:paraId="6F42500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0" w:history="1">
        <w:r w:rsidR="00765130" w:rsidRPr="006849C9">
          <w:rPr>
            <w:rStyle w:val="Hyperlink"/>
            <w:noProof/>
          </w:rPr>
          <w:t>5.9 Group Types</w:t>
        </w:r>
        <w:r w:rsidR="00765130">
          <w:rPr>
            <w:noProof/>
            <w:webHidden/>
          </w:rPr>
          <w:tab/>
        </w:r>
        <w:r w:rsidR="00765130">
          <w:rPr>
            <w:noProof/>
            <w:webHidden/>
          </w:rPr>
          <w:fldChar w:fldCharType="begin"/>
        </w:r>
        <w:r w:rsidR="00765130">
          <w:rPr>
            <w:noProof/>
            <w:webHidden/>
          </w:rPr>
          <w:instrText xml:space="preserve"> PAGEREF _Toc445238270 \h </w:instrText>
        </w:r>
        <w:r w:rsidR="00765130">
          <w:rPr>
            <w:noProof/>
            <w:webHidden/>
          </w:rPr>
        </w:r>
        <w:r w:rsidR="00765130">
          <w:rPr>
            <w:noProof/>
            <w:webHidden/>
          </w:rPr>
          <w:fldChar w:fldCharType="separate"/>
        </w:r>
        <w:r w:rsidR="00765130">
          <w:rPr>
            <w:noProof/>
            <w:webHidden/>
          </w:rPr>
          <w:t>173</w:t>
        </w:r>
        <w:r w:rsidR="00765130">
          <w:rPr>
            <w:noProof/>
            <w:webHidden/>
          </w:rPr>
          <w:fldChar w:fldCharType="end"/>
        </w:r>
      </w:hyperlink>
    </w:p>
    <w:p w14:paraId="5E0409A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1" w:history="1">
        <w:r w:rsidR="00765130" w:rsidRPr="006849C9">
          <w:rPr>
            <w:rStyle w:val="Hyperlink"/>
            <w:noProof/>
          </w:rPr>
          <w:t>5.10 Policy Types</w:t>
        </w:r>
        <w:r w:rsidR="00765130">
          <w:rPr>
            <w:noProof/>
            <w:webHidden/>
          </w:rPr>
          <w:tab/>
        </w:r>
        <w:r w:rsidR="00765130">
          <w:rPr>
            <w:noProof/>
            <w:webHidden/>
          </w:rPr>
          <w:fldChar w:fldCharType="begin"/>
        </w:r>
        <w:r w:rsidR="00765130">
          <w:rPr>
            <w:noProof/>
            <w:webHidden/>
          </w:rPr>
          <w:instrText xml:space="preserve"> PAGEREF _Toc445238271 \h </w:instrText>
        </w:r>
        <w:r w:rsidR="00765130">
          <w:rPr>
            <w:noProof/>
            <w:webHidden/>
          </w:rPr>
        </w:r>
        <w:r w:rsidR="00765130">
          <w:rPr>
            <w:noProof/>
            <w:webHidden/>
          </w:rPr>
          <w:fldChar w:fldCharType="separate"/>
        </w:r>
        <w:r w:rsidR="00765130">
          <w:rPr>
            <w:noProof/>
            <w:webHidden/>
          </w:rPr>
          <w:t>174</w:t>
        </w:r>
        <w:r w:rsidR="00765130">
          <w:rPr>
            <w:noProof/>
            <w:webHidden/>
          </w:rPr>
          <w:fldChar w:fldCharType="end"/>
        </w:r>
      </w:hyperlink>
    </w:p>
    <w:p w14:paraId="5BF457D0"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72" w:history="1">
        <w:r w:rsidR="00765130" w:rsidRPr="006849C9">
          <w:rPr>
            <w:rStyle w:val="Hyperlink"/>
            <w:noProof/>
          </w:rPr>
          <w:t>6</w:t>
        </w:r>
        <w:r w:rsidR="00765130">
          <w:rPr>
            <w:rFonts w:asciiTheme="minorHAnsi" w:eastAsiaTheme="minorEastAsia" w:hAnsiTheme="minorHAnsi" w:cstheme="minorBidi"/>
            <w:noProof/>
            <w:sz w:val="22"/>
            <w:szCs w:val="22"/>
          </w:rPr>
          <w:tab/>
        </w:r>
        <w:r w:rsidR="00765130" w:rsidRPr="006849C9">
          <w:rPr>
            <w:rStyle w:val="Hyperlink"/>
            <w:noProof/>
          </w:rPr>
          <w:t>TOSCA Cloud Service Archive (CSAR) format</w:t>
        </w:r>
        <w:r w:rsidR="00765130">
          <w:rPr>
            <w:noProof/>
            <w:webHidden/>
          </w:rPr>
          <w:tab/>
        </w:r>
        <w:r w:rsidR="00765130">
          <w:rPr>
            <w:noProof/>
            <w:webHidden/>
          </w:rPr>
          <w:fldChar w:fldCharType="begin"/>
        </w:r>
        <w:r w:rsidR="00765130">
          <w:rPr>
            <w:noProof/>
            <w:webHidden/>
          </w:rPr>
          <w:instrText xml:space="preserve"> PAGEREF _Toc445238272 \h </w:instrText>
        </w:r>
        <w:r w:rsidR="00765130">
          <w:rPr>
            <w:noProof/>
            <w:webHidden/>
          </w:rPr>
        </w:r>
        <w:r w:rsidR="00765130">
          <w:rPr>
            <w:noProof/>
            <w:webHidden/>
          </w:rPr>
          <w:fldChar w:fldCharType="separate"/>
        </w:r>
        <w:r w:rsidR="00765130">
          <w:rPr>
            <w:noProof/>
            <w:webHidden/>
          </w:rPr>
          <w:t>176</w:t>
        </w:r>
        <w:r w:rsidR="00765130">
          <w:rPr>
            <w:noProof/>
            <w:webHidden/>
          </w:rPr>
          <w:fldChar w:fldCharType="end"/>
        </w:r>
      </w:hyperlink>
    </w:p>
    <w:p w14:paraId="47D9AD3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3" w:history="1">
        <w:r w:rsidR="00765130" w:rsidRPr="006849C9">
          <w:rPr>
            <w:rStyle w:val="Hyperlink"/>
            <w:noProof/>
          </w:rPr>
          <w:t>6.1 Overall Structure of a CSAR</w:t>
        </w:r>
        <w:r w:rsidR="00765130">
          <w:rPr>
            <w:noProof/>
            <w:webHidden/>
          </w:rPr>
          <w:tab/>
        </w:r>
        <w:r w:rsidR="00765130">
          <w:rPr>
            <w:noProof/>
            <w:webHidden/>
          </w:rPr>
          <w:fldChar w:fldCharType="begin"/>
        </w:r>
        <w:r w:rsidR="00765130">
          <w:rPr>
            <w:noProof/>
            <w:webHidden/>
          </w:rPr>
          <w:instrText xml:space="preserve"> PAGEREF _Toc445238273 \h </w:instrText>
        </w:r>
        <w:r w:rsidR="00765130">
          <w:rPr>
            <w:noProof/>
            <w:webHidden/>
          </w:rPr>
        </w:r>
        <w:r w:rsidR="00765130">
          <w:rPr>
            <w:noProof/>
            <w:webHidden/>
          </w:rPr>
          <w:fldChar w:fldCharType="separate"/>
        </w:r>
        <w:r w:rsidR="00765130">
          <w:rPr>
            <w:noProof/>
            <w:webHidden/>
          </w:rPr>
          <w:t>176</w:t>
        </w:r>
        <w:r w:rsidR="00765130">
          <w:rPr>
            <w:noProof/>
            <w:webHidden/>
          </w:rPr>
          <w:fldChar w:fldCharType="end"/>
        </w:r>
      </w:hyperlink>
    </w:p>
    <w:p w14:paraId="04D6EAFB"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4" w:history="1">
        <w:r w:rsidR="00765130" w:rsidRPr="006849C9">
          <w:rPr>
            <w:rStyle w:val="Hyperlink"/>
            <w:noProof/>
          </w:rPr>
          <w:t>6.2 TOSCA Meta File</w:t>
        </w:r>
        <w:r w:rsidR="00765130">
          <w:rPr>
            <w:noProof/>
            <w:webHidden/>
          </w:rPr>
          <w:tab/>
        </w:r>
        <w:r w:rsidR="00765130">
          <w:rPr>
            <w:noProof/>
            <w:webHidden/>
          </w:rPr>
          <w:fldChar w:fldCharType="begin"/>
        </w:r>
        <w:r w:rsidR="00765130">
          <w:rPr>
            <w:noProof/>
            <w:webHidden/>
          </w:rPr>
          <w:instrText xml:space="preserve"> PAGEREF _Toc445238274 \h </w:instrText>
        </w:r>
        <w:r w:rsidR="00765130">
          <w:rPr>
            <w:noProof/>
            <w:webHidden/>
          </w:rPr>
        </w:r>
        <w:r w:rsidR="00765130">
          <w:rPr>
            <w:noProof/>
            <w:webHidden/>
          </w:rPr>
          <w:fldChar w:fldCharType="separate"/>
        </w:r>
        <w:r w:rsidR="00765130">
          <w:rPr>
            <w:noProof/>
            <w:webHidden/>
          </w:rPr>
          <w:t>176</w:t>
        </w:r>
        <w:r w:rsidR="00765130">
          <w:rPr>
            <w:noProof/>
            <w:webHidden/>
          </w:rPr>
          <w:fldChar w:fldCharType="end"/>
        </w:r>
      </w:hyperlink>
    </w:p>
    <w:p w14:paraId="4401440C"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75" w:history="1">
        <w:r w:rsidR="00765130" w:rsidRPr="006849C9">
          <w:rPr>
            <w:rStyle w:val="Hyperlink"/>
            <w:noProof/>
          </w:rPr>
          <w:t>7</w:t>
        </w:r>
        <w:r w:rsidR="00765130">
          <w:rPr>
            <w:rFonts w:asciiTheme="minorHAnsi" w:eastAsiaTheme="minorEastAsia" w:hAnsiTheme="minorHAnsi" w:cstheme="minorBidi"/>
            <w:noProof/>
            <w:sz w:val="22"/>
            <w:szCs w:val="22"/>
          </w:rPr>
          <w:tab/>
        </w:r>
        <w:r w:rsidR="00765130" w:rsidRPr="006849C9">
          <w:rPr>
            <w:rStyle w:val="Hyperlink"/>
            <w:noProof/>
          </w:rPr>
          <w:t>TOSCA networking</w:t>
        </w:r>
        <w:r w:rsidR="00765130">
          <w:rPr>
            <w:noProof/>
            <w:webHidden/>
          </w:rPr>
          <w:tab/>
        </w:r>
        <w:r w:rsidR="00765130">
          <w:rPr>
            <w:noProof/>
            <w:webHidden/>
          </w:rPr>
          <w:fldChar w:fldCharType="begin"/>
        </w:r>
        <w:r w:rsidR="00765130">
          <w:rPr>
            <w:noProof/>
            <w:webHidden/>
          </w:rPr>
          <w:instrText xml:space="preserve"> PAGEREF _Toc445238275 \h </w:instrText>
        </w:r>
        <w:r w:rsidR="00765130">
          <w:rPr>
            <w:noProof/>
            <w:webHidden/>
          </w:rPr>
        </w:r>
        <w:r w:rsidR="00765130">
          <w:rPr>
            <w:noProof/>
            <w:webHidden/>
          </w:rPr>
          <w:fldChar w:fldCharType="separate"/>
        </w:r>
        <w:r w:rsidR="00765130">
          <w:rPr>
            <w:noProof/>
            <w:webHidden/>
          </w:rPr>
          <w:t>177</w:t>
        </w:r>
        <w:r w:rsidR="00765130">
          <w:rPr>
            <w:noProof/>
            <w:webHidden/>
          </w:rPr>
          <w:fldChar w:fldCharType="end"/>
        </w:r>
      </w:hyperlink>
    </w:p>
    <w:p w14:paraId="7F9C684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6" w:history="1">
        <w:r w:rsidR="00765130" w:rsidRPr="006849C9">
          <w:rPr>
            <w:rStyle w:val="Hyperlink"/>
            <w:noProof/>
          </w:rPr>
          <w:t>7.1 Networking and Service Template Portability</w:t>
        </w:r>
        <w:r w:rsidR="00765130">
          <w:rPr>
            <w:noProof/>
            <w:webHidden/>
          </w:rPr>
          <w:tab/>
        </w:r>
        <w:r w:rsidR="00765130">
          <w:rPr>
            <w:noProof/>
            <w:webHidden/>
          </w:rPr>
          <w:fldChar w:fldCharType="begin"/>
        </w:r>
        <w:r w:rsidR="00765130">
          <w:rPr>
            <w:noProof/>
            <w:webHidden/>
          </w:rPr>
          <w:instrText xml:space="preserve"> PAGEREF _Toc445238276 \h </w:instrText>
        </w:r>
        <w:r w:rsidR="00765130">
          <w:rPr>
            <w:noProof/>
            <w:webHidden/>
          </w:rPr>
        </w:r>
        <w:r w:rsidR="00765130">
          <w:rPr>
            <w:noProof/>
            <w:webHidden/>
          </w:rPr>
          <w:fldChar w:fldCharType="separate"/>
        </w:r>
        <w:r w:rsidR="00765130">
          <w:rPr>
            <w:noProof/>
            <w:webHidden/>
          </w:rPr>
          <w:t>177</w:t>
        </w:r>
        <w:r w:rsidR="00765130">
          <w:rPr>
            <w:noProof/>
            <w:webHidden/>
          </w:rPr>
          <w:fldChar w:fldCharType="end"/>
        </w:r>
      </w:hyperlink>
    </w:p>
    <w:p w14:paraId="2E598FE3"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7" w:history="1">
        <w:r w:rsidR="00765130" w:rsidRPr="006849C9">
          <w:rPr>
            <w:rStyle w:val="Hyperlink"/>
            <w:noProof/>
          </w:rPr>
          <w:t>7.2 Connectivity Semantics</w:t>
        </w:r>
        <w:r w:rsidR="00765130">
          <w:rPr>
            <w:noProof/>
            <w:webHidden/>
          </w:rPr>
          <w:tab/>
        </w:r>
        <w:r w:rsidR="00765130">
          <w:rPr>
            <w:noProof/>
            <w:webHidden/>
          </w:rPr>
          <w:fldChar w:fldCharType="begin"/>
        </w:r>
        <w:r w:rsidR="00765130">
          <w:rPr>
            <w:noProof/>
            <w:webHidden/>
          </w:rPr>
          <w:instrText xml:space="preserve"> PAGEREF _Toc445238277 \h </w:instrText>
        </w:r>
        <w:r w:rsidR="00765130">
          <w:rPr>
            <w:noProof/>
            <w:webHidden/>
          </w:rPr>
        </w:r>
        <w:r w:rsidR="00765130">
          <w:rPr>
            <w:noProof/>
            <w:webHidden/>
          </w:rPr>
          <w:fldChar w:fldCharType="separate"/>
        </w:r>
        <w:r w:rsidR="00765130">
          <w:rPr>
            <w:noProof/>
            <w:webHidden/>
          </w:rPr>
          <w:t>177</w:t>
        </w:r>
        <w:r w:rsidR="00765130">
          <w:rPr>
            <w:noProof/>
            <w:webHidden/>
          </w:rPr>
          <w:fldChar w:fldCharType="end"/>
        </w:r>
      </w:hyperlink>
    </w:p>
    <w:p w14:paraId="3CF1C983"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8" w:history="1">
        <w:r w:rsidR="00765130" w:rsidRPr="006849C9">
          <w:rPr>
            <w:rStyle w:val="Hyperlink"/>
            <w:noProof/>
          </w:rPr>
          <w:t>7.3 Expressing connectivity semantics</w:t>
        </w:r>
        <w:r w:rsidR="00765130">
          <w:rPr>
            <w:noProof/>
            <w:webHidden/>
          </w:rPr>
          <w:tab/>
        </w:r>
        <w:r w:rsidR="00765130">
          <w:rPr>
            <w:noProof/>
            <w:webHidden/>
          </w:rPr>
          <w:fldChar w:fldCharType="begin"/>
        </w:r>
        <w:r w:rsidR="00765130">
          <w:rPr>
            <w:noProof/>
            <w:webHidden/>
          </w:rPr>
          <w:instrText xml:space="preserve"> PAGEREF _Toc445238278 \h </w:instrText>
        </w:r>
        <w:r w:rsidR="00765130">
          <w:rPr>
            <w:noProof/>
            <w:webHidden/>
          </w:rPr>
        </w:r>
        <w:r w:rsidR="00765130">
          <w:rPr>
            <w:noProof/>
            <w:webHidden/>
          </w:rPr>
          <w:fldChar w:fldCharType="separate"/>
        </w:r>
        <w:r w:rsidR="00765130">
          <w:rPr>
            <w:noProof/>
            <w:webHidden/>
          </w:rPr>
          <w:t>178</w:t>
        </w:r>
        <w:r w:rsidR="00765130">
          <w:rPr>
            <w:noProof/>
            <w:webHidden/>
          </w:rPr>
          <w:fldChar w:fldCharType="end"/>
        </w:r>
      </w:hyperlink>
    </w:p>
    <w:p w14:paraId="22CC7C76"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79" w:history="1">
        <w:r w:rsidR="00765130" w:rsidRPr="006849C9">
          <w:rPr>
            <w:rStyle w:val="Hyperlink"/>
            <w:noProof/>
          </w:rPr>
          <w:t>7.4 Network provisioning</w:t>
        </w:r>
        <w:r w:rsidR="00765130">
          <w:rPr>
            <w:noProof/>
            <w:webHidden/>
          </w:rPr>
          <w:tab/>
        </w:r>
        <w:r w:rsidR="00765130">
          <w:rPr>
            <w:noProof/>
            <w:webHidden/>
          </w:rPr>
          <w:fldChar w:fldCharType="begin"/>
        </w:r>
        <w:r w:rsidR="00765130">
          <w:rPr>
            <w:noProof/>
            <w:webHidden/>
          </w:rPr>
          <w:instrText xml:space="preserve"> PAGEREF _Toc445238279 \h </w:instrText>
        </w:r>
        <w:r w:rsidR="00765130">
          <w:rPr>
            <w:noProof/>
            <w:webHidden/>
          </w:rPr>
        </w:r>
        <w:r w:rsidR="00765130">
          <w:rPr>
            <w:noProof/>
            <w:webHidden/>
          </w:rPr>
          <w:fldChar w:fldCharType="separate"/>
        </w:r>
        <w:r w:rsidR="00765130">
          <w:rPr>
            <w:noProof/>
            <w:webHidden/>
          </w:rPr>
          <w:t>180</w:t>
        </w:r>
        <w:r w:rsidR="00765130">
          <w:rPr>
            <w:noProof/>
            <w:webHidden/>
          </w:rPr>
          <w:fldChar w:fldCharType="end"/>
        </w:r>
      </w:hyperlink>
    </w:p>
    <w:p w14:paraId="19CF747D"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0" w:history="1">
        <w:r w:rsidR="00765130" w:rsidRPr="006849C9">
          <w:rPr>
            <w:rStyle w:val="Hyperlink"/>
            <w:noProof/>
          </w:rPr>
          <w:t>7.5 Network Types</w:t>
        </w:r>
        <w:r w:rsidR="00765130">
          <w:rPr>
            <w:noProof/>
            <w:webHidden/>
          </w:rPr>
          <w:tab/>
        </w:r>
        <w:r w:rsidR="00765130">
          <w:rPr>
            <w:noProof/>
            <w:webHidden/>
          </w:rPr>
          <w:fldChar w:fldCharType="begin"/>
        </w:r>
        <w:r w:rsidR="00765130">
          <w:rPr>
            <w:noProof/>
            <w:webHidden/>
          </w:rPr>
          <w:instrText xml:space="preserve"> PAGEREF _Toc445238280 \h </w:instrText>
        </w:r>
        <w:r w:rsidR="00765130">
          <w:rPr>
            <w:noProof/>
            <w:webHidden/>
          </w:rPr>
        </w:r>
        <w:r w:rsidR="00765130">
          <w:rPr>
            <w:noProof/>
            <w:webHidden/>
          </w:rPr>
          <w:fldChar w:fldCharType="separate"/>
        </w:r>
        <w:r w:rsidR="00765130">
          <w:rPr>
            <w:noProof/>
            <w:webHidden/>
          </w:rPr>
          <w:t>184</w:t>
        </w:r>
        <w:r w:rsidR="00765130">
          <w:rPr>
            <w:noProof/>
            <w:webHidden/>
          </w:rPr>
          <w:fldChar w:fldCharType="end"/>
        </w:r>
      </w:hyperlink>
    </w:p>
    <w:p w14:paraId="46B4AD09"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1" w:history="1">
        <w:r w:rsidR="00765130" w:rsidRPr="006849C9">
          <w:rPr>
            <w:rStyle w:val="Hyperlink"/>
            <w:noProof/>
          </w:rPr>
          <w:t>7.6 Network modeling approaches</w:t>
        </w:r>
        <w:r w:rsidR="00765130">
          <w:rPr>
            <w:noProof/>
            <w:webHidden/>
          </w:rPr>
          <w:tab/>
        </w:r>
        <w:r w:rsidR="00765130">
          <w:rPr>
            <w:noProof/>
            <w:webHidden/>
          </w:rPr>
          <w:fldChar w:fldCharType="begin"/>
        </w:r>
        <w:r w:rsidR="00765130">
          <w:rPr>
            <w:noProof/>
            <w:webHidden/>
          </w:rPr>
          <w:instrText xml:space="preserve"> PAGEREF _Toc445238281 \h </w:instrText>
        </w:r>
        <w:r w:rsidR="00765130">
          <w:rPr>
            <w:noProof/>
            <w:webHidden/>
          </w:rPr>
        </w:r>
        <w:r w:rsidR="00765130">
          <w:rPr>
            <w:noProof/>
            <w:webHidden/>
          </w:rPr>
          <w:fldChar w:fldCharType="separate"/>
        </w:r>
        <w:r w:rsidR="00765130">
          <w:rPr>
            <w:noProof/>
            <w:webHidden/>
          </w:rPr>
          <w:t>189</w:t>
        </w:r>
        <w:r w:rsidR="00765130">
          <w:rPr>
            <w:noProof/>
            <w:webHidden/>
          </w:rPr>
          <w:fldChar w:fldCharType="end"/>
        </w:r>
      </w:hyperlink>
    </w:p>
    <w:p w14:paraId="1C5F1301"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82" w:history="1">
        <w:r w:rsidR="00765130" w:rsidRPr="006849C9">
          <w:rPr>
            <w:rStyle w:val="Hyperlink"/>
            <w:noProof/>
          </w:rPr>
          <w:t>8</w:t>
        </w:r>
        <w:r w:rsidR="00765130">
          <w:rPr>
            <w:rFonts w:asciiTheme="minorHAnsi" w:eastAsiaTheme="minorEastAsia" w:hAnsiTheme="minorHAnsi" w:cstheme="minorBidi"/>
            <w:noProof/>
            <w:sz w:val="22"/>
            <w:szCs w:val="22"/>
          </w:rPr>
          <w:tab/>
        </w:r>
        <w:r w:rsidR="00765130" w:rsidRPr="006849C9">
          <w:rPr>
            <w:rStyle w:val="Hyperlink"/>
            <w:noProof/>
          </w:rPr>
          <w:t>Non-normative type definitions</w:t>
        </w:r>
        <w:r w:rsidR="00765130">
          <w:rPr>
            <w:noProof/>
            <w:webHidden/>
          </w:rPr>
          <w:tab/>
        </w:r>
        <w:r w:rsidR="00765130">
          <w:rPr>
            <w:noProof/>
            <w:webHidden/>
          </w:rPr>
          <w:fldChar w:fldCharType="begin"/>
        </w:r>
        <w:r w:rsidR="00765130">
          <w:rPr>
            <w:noProof/>
            <w:webHidden/>
          </w:rPr>
          <w:instrText xml:space="preserve"> PAGEREF _Toc445238282 \h </w:instrText>
        </w:r>
        <w:r w:rsidR="00765130">
          <w:rPr>
            <w:noProof/>
            <w:webHidden/>
          </w:rPr>
        </w:r>
        <w:r w:rsidR="00765130">
          <w:rPr>
            <w:noProof/>
            <w:webHidden/>
          </w:rPr>
          <w:fldChar w:fldCharType="separate"/>
        </w:r>
        <w:r w:rsidR="00765130">
          <w:rPr>
            <w:noProof/>
            <w:webHidden/>
          </w:rPr>
          <w:t>195</w:t>
        </w:r>
        <w:r w:rsidR="00765130">
          <w:rPr>
            <w:noProof/>
            <w:webHidden/>
          </w:rPr>
          <w:fldChar w:fldCharType="end"/>
        </w:r>
      </w:hyperlink>
    </w:p>
    <w:p w14:paraId="0668D3F3"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3" w:history="1">
        <w:r w:rsidR="00765130" w:rsidRPr="006849C9">
          <w:rPr>
            <w:rStyle w:val="Hyperlink"/>
            <w:noProof/>
          </w:rPr>
          <w:t>8.1 Artifact Types</w:t>
        </w:r>
        <w:r w:rsidR="00765130">
          <w:rPr>
            <w:noProof/>
            <w:webHidden/>
          </w:rPr>
          <w:tab/>
        </w:r>
        <w:r w:rsidR="00765130">
          <w:rPr>
            <w:noProof/>
            <w:webHidden/>
          </w:rPr>
          <w:fldChar w:fldCharType="begin"/>
        </w:r>
        <w:r w:rsidR="00765130">
          <w:rPr>
            <w:noProof/>
            <w:webHidden/>
          </w:rPr>
          <w:instrText xml:space="preserve"> PAGEREF _Toc445238283 \h </w:instrText>
        </w:r>
        <w:r w:rsidR="00765130">
          <w:rPr>
            <w:noProof/>
            <w:webHidden/>
          </w:rPr>
        </w:r>
        <w:r w:rsidR="00765130">
          <w:rPr>
            <w:noProof/>
            <w:webHidden/>
          </w:rPr>
          <w:fldChar w:fldCharType="separate"/>
        </w:r>
        <w:r w:rsidR="00765130">
          <w:rPr>
            <w:noProof/>
            <w:webHidden/>
          </w:rPr>
          <w:t>195</w:t>
        </w:r>
        <w:r w:rsidR="00765130">
          <w:rPr>
            <w:noProof/>
            <w:webHidden/>
          </w:rPr>
          <w:fldChar w:fldCharType="end"/>
        </w:r>
      </w:hyperlink>
    </w:p>
    <w:p w14:paraId="7E97C8CC"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4" w:history="1">
        <w:r w:rsidR="00765130" w:rsidRPr="006849C9">
          <w:rPr>
            <w:rStyle w:val="Hyperlink"/>
            <w:noProof/>
          </w:rPr>
          <w:t>8.2 Capability Types</w:t>
        </w:r>
        <w:r w:rsidR="00765130">
          <w:rPr>
            <w:noProof/>
            <w:webHidden/>
          </w:rPr>
          <w:tab/>
        </w:r>
        <w:r w:rsidR="00765130">
          <w:rPr>
            <w:noProof/>
            <w:webHidden/>
          </w:rPr>
          <w:fldChar w:fldCharType="begin"/>
        </w:r>
        <w:r w:rsidR="00765130">
          <w:rPr>
            <w:noProof/>
            <w:webHidden/>
          </w:rPr>
          <w:instrText xml:space="preserve"> PAGEREF _Toc445238284 \h </w:instrText>
        </w:r>
        <w:r w:rsidR="00765130">
          <w:rPr>
            <w:noProof/>
            <w:webHidden/>
          </w:rPr>
        </w:r>
        <w:r w:rsidR="00765130">
          <w:rPr>
            <w:noProof/>
            <w:webHidden/>
          </w:rPr>
          <w:fldChar w:fldCharType="separate"/>
        </w:r>
        <w:r w:rsidR="00765130">
          <w:rPr>
            <w:noProof/>
            <w:webHidden/>
          </w:rPr>
          <w:t>195</w:t>
        </w:r>
        <w:r w:rsidR="00765130">
          <w:rPr>
            <w:noProof/>
            <w:webHidden/>
          </w:rPr>
          <w:fldChar w:fldCharType="end"/>
        </w:r>
      </w:hyperlink>
    </w:p>
    <w:p w14:paraId="1FFF2AC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5" w:history="1">
        <w:r w:rsidR="00765130" w:rsidRPr="006849C9">
          <w:rPr>
            <w:rStyle w:val="Hyperlink"/>
            <w:noProof/>
          </w:rPr>
          <w:t>8.3 Node Types</w:t>
        </w:r>
        <w:r w:rsidR="00765130">
          <w:rPr>
            <w:noProof/>
            <w:webHidden/>
          </w:rPr>
          <w:tab/>
        </w:r>
        <w:r w:rsidR="00765130">
          <w:rPr>
            <w:noProof/>
            <w:webHidden/>
          </w:rPr>
          <w:fldChar w:fldCharType="begin"/>
        </w:r>
        <w:r w:rsidR="00765130">
          <w:rPr>
            <w:noProof/>
            <w:webHidden/>
          </w:rPr>
          <w:instrText xml:space="preserve"> PAGEREF _Toc445238285 \h </w:instrText>
        </w:r>
        <w:r w:rsidR="00765130">
          <w:rPr>
            <w:noProof/>
            <w:webHidden/>
          </w:rPr>
        </w:r>
        <w:r w:rsidR="00765130">
          <w:rPr>
            <w:noProof/>
            <w:webHidden/>
          </w:rPr>
          <w:fldChar w:fldCharType="separate"/>
        </w:r>
        <w:r w:rsidR="00765130">
          <w:rPr>
            <w:noProof/>
            <w:webHidden/>
          </w:rPr>
          <w:t>197</w:t>
        </w:r>
        <w:r w:rsidR="00765130">
          <w:rPr>
            <w:noProof/>
            <w:webHidden/>
          </w:rPr>
          <w:fldChar w:fldCharType="end"/>
        </w:r>
      </w:hyperlink>
    </w:p>
    <w:p w14:paraId="1B19DB82"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86" w:history="1">
        <w:r w:rsidR="00765130" w:rsidRPr="006849C9">
          <w:rPr>
            <w:rStyle w:val="Hyperlink"/>
            <w:noProof/>
          </w:rPr>
          <w:t>9</w:t>
        </w:r>
        <w:r w:rsidR="00765130">
          <w:rPr>
            <w:rFonts w:asciiTheme="minorHAnsi" w:eastAsiaTheme="minorEastAsia" w:hAnsiTheme="minorHAnsi" w:cstheme="minorBidi"/>
            <w:noProof/>
            <w:sz w:val="22"/>
            <w:szCs w:val="22"/>
          </w:rPr>
          <w:tab/>
        </w:r>
        <w:r w:rsidR="00765130" w:rsidRPr="006849C9">
          <w:rPr>
            <w:rStyle w:val="Hyperlink"/>
            <w:noProof/>
          </w:rPr>
          <w:t>Component Modeling Use Cases</w:t>
        </w:r>
        <w:r w:rsidR="00765130">
          <w:rPr>
            <w:noProof/>
            <w:webHidden/>
          </w:rPr>
          <w:tab/>
        </w:r>
        <w:r w:rsidR="00765130">
          <w:rPr>
            <w:noProof/>
            <w:webHidden/>
          </w:rPr>
          <w:fldChar w:fldCharType="begin"/>
        </w:r>
        <w:r w:rsidR="00765130">
          <w:rPr>
            <w:noProof/>
            <w:webHidden/>
          </w:rPr>
          <w:instrText xml:space="preserve"> PAGEREF _Toc445238286 \h </w:instrText>
        </w:r>
        <w:r w:rsidR="00765130">
          <w:rPr>
            <w:noProof/>
            <w:webHidden/>
          </w:rPr>
        </w:r>
        <w:r w:rsidR="00765130">
          <w:rPr>
            <w:noProof/>
            <w:webHidden/>
          </w:rPr>
          <w:fldChar w:fldCharType="separate"/>
        </w:r>
        <w:r w:rsidR="00765130">
          <w:rPr>
            <w:noProof/>
            <w:webHidden/>
          </w:rPr>
          <w:t>200</w:t>
        </w:r>
        <w:r w:rsidR="00765130">
          <w:rPr>
            <w:noProof/>
            <w:webHidden/>
          </w:rPr>
          <w:fldChar w:fldCharType="end"/>
        </w:r>
      </w:hyperlink>
    </w:p>
    <w:p w14:paraId="4A06C652"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87" w:history="1">
        <w:r w:rsidR="00765130" w:rsidRPr="006849C9">
          <w:rPr>
            <w:rStyle w:val="Hyperlink"/>
            <w:noProof/>
          </w:rPr>
          <w:t>10</w:t>
        </w:r>
        <w:r w:rsidR="00765130">
          <w:rPr>
            <w:rFonts w:asciiTheme="minorHAnsi" w:eastAsiaTheme="minorEastAsia" w:hAnsiTheme="minorHAnsi" w:cstheme="minorBidi"/>
            <w:noProof/>
            <w:sz w:val="22"/>
            <w:szCs w:val="22"/>
          </w:rPr>
          <w:tab/>
        </w:r>
        <w:r w:rsidR="00765130" w:rsidRPr="006849C9">
          <w:rPr>
            <w:rStyle w:val="Hyperlink"/>
            <w:noProof/>
          </w:rPr>
          <w:t>Application Modeling Use Cases</w:t>
        </w:r>
        <w:r w:rsidR="00765130">
          <w:rPr>
            <w:noProof/>
            <w:webHidden/>
          </w:rPr>
          <w:tab/>
        </w:r>
        <w:r w:rsidR="00765130">
          <w:rPr>
            <w:noProof/>
            <w:webHidden/>
          </w:rPr>
          <w:fldChar w:fldCharType="begin"/>
        </w:r>
        <w:r w:rsidR="00765130">
          <w:rPr>
            <w:noProof/>
            <w:webHidden/>
          </w:rPr>
          <w:instrText xml:space="preserve"> PAGEREF _Toc445238287 \h </w:instrText>
        </w:r>
        <w:r w:rsidR="00765130">
          <w:rPr>
            <w:noProof/>
            <w:webHidden/>
          </w:rPr>
        </w:r>
        <w:r w:rsidR="00765130">
          <w:rPr>
            <w:noProof/>
            <w:webHidden/>
          </w:rPr>
          <w:fldChar w:fldCharType="separate"/>
        </w:r>
        <w:r w:rsidR="00765130">
          <w:rPr>
            <w:noProof/>
            <w:webHidden/>
          </w:rPr>
          <w:t>207</w:t>
        </w:r>
        <w:r w:rsidR="00765130">
          <w:rPr>
            <w:noProof/>
            <w:webHidden/>
          </w:rPr>
          <w:fldChar w:fldCharType="end"/>
        </w:r>
      </w:hyperlink>
    </w:p>
    <w:p w14:paraId="00F30532"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88" w:history="1">
        <w:r w:rsidR="00765130" w:rsidRPr="006849C9">
          <w:rPr>
            <w:rStyle w:val="Hyperlink"/>
            <w:noProof/>
          </w:rPr>
          <w:t>10.1 Use cases</w:t>
        </w:r>
        <w:r w:rsidR="00765130">
          <w:rPr>
            <w:noProof/>
            <w:webHidden/>
          </w:rPr>
          <w:tab/>
        </w:r>
        <w:r w:rsidR="00765130">
          <w:rPr>
            <w:noProof/>
            <w:webHidden/>
          </w:rPr>
          <w:fldChar w:fldCharType="begin"/>
        </w:r>
        <w:r w:rsidR="00765130">
          <w:rPr>
            <w:noProof/>
            <w:webHidden/>
          </w:rPr>
          <w:instrText xml:space="preserve"> PAGEREF _Toc445238288 \h </w:instrText>
        </w:r>
        <w:r w:rsidR="00765130">
          <w:rPr>
            <w:noProof/>
            <w:webHidden/>
          </w:rPr>
        </w:r>
        <w:r w:rsidR="00765130">
          <w:rPr>
            <w:noProof/>
            <w:webHidden/>
          </w:rPr>
          <w:fldChar w:fldCharType="separate"/>
        </w:r>
        <w:r w:rsidR="00765130">
          <w:rPr>
            <w:noProof/>
            <w:webHidden/>
          </w:rPr>
          <w:t>207</w:t>
        </w:r>
        <w:r w:rsidR="00765130">
          <w:rPr>
            <w:noProof/>
            <w:webHidden/>
          </w:rPr>
          <w:fldChar w:fldCharType="end"/>
        </w:r>
      </w:hyperlink>
    </w:p>
    <w:p w14:paraId="061AF4A2"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89" w:history="1">
        <w:r w:rsidR="00765130" w:rsidRPr="006849C9">
          <w:rPr>
            <w:rStyle w:val="Hyperlink"/>
            <w:noProof/>
          </w:rPr>
          <w:t>11</w:t>
        </w:r>
        <w:r w:rsidR="00765130">
          <w:rPr>
            <w:rFonts w:asciiTheme="minorHAnsi" w:eastAsiaTheme="minorEastAsia" w:hAnsiTheme="minorHAnsi" w:cstheme="minorBidi"/>
            <w:noProof/>
            <w:sz w:val="22"/>
            <w:szCs w:val="22"/>
          </w:rPr>
          <w:tab/>
        </w:r>
        <w:r w:rsidR="00765130" w:rsidRPr="006849C9">
          <w:rPr>
            <w:rStyle w:val="Hyperlink"/>
            <w:noProof/>
          </w:rPr>
          <w:t>TOSCA Policies</w:t>
        </w:r>
        <w:r w:rsidR="00765130">
          <w:rPr>
            <w:noProof/>
            <w:webHidden/>
          </w:rPr>
          <w:tab/>
        </w:r>
        <w:r w:rsidR="00765130">
          <w:rPr>
            <w:noProof/>
            <w:webHidden/>
          </w:rPr>
          <w:fldChar w:fldCharType="begin"/>
        </w:r>
        <w:r w:rsidR="00765130">
          <w:rPr>
            <w:noProof/>
            <w:webHidden/>
          </w:rPr>
          <w:instrText xml:space="preserve"> PAGEREF _Toc445238289 \h </w:instrText>
        </w:r>
        <w:r w:rsidR="00765130">
          <w:rPr>
            <w:noProof/>
            <w:webHidden/>
          </w:rPr>
        </w:r>
        <w:r w:rsidR="00765130">
          <w:rPr>
            <w:noProof/>
            <w:webHidden/>
          </w:rPr>
          <w:fldChar w:fldCharType="separate"/>
        </w:r>
        <w:r w:rsidR="00765130">
          <w:rPr>
            <w:noProof/>
            <w:webHidden/>
          </w:rPr>
          <w:t>253</w:t>
        </w:r>
        <w:r w:rsidR="00765130">
          <w:rPr>
            <w:noProof/>
            <w:webHidden/>
          </w:rPr>
          <w:fldChar w:fldCharType="end"/>
        </w:r>
      </w:hyperlink>
    </w:p>
    <w:p w14:paraId="5327976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0" w:history="1">
        <w:r w:rsidR="00765130" w:rsidRPr="006849C9">
          <w:rPr>
            <w:rStyle w:val="Hyperlink"/>
            <w:noProof/>
          </w:rPr>
          <w:t>11.1 A declarative approach</w:t>
        </w:r>
        <w:r w:rsidR="00765130">
          <w:rPr>
            <w:noProof/>
            <w:webHidden/>
          </w:rPr>
          <w:tab/>
        </w:r>
        <w:r w:rsidR="00765130">
          <w:rPr>
            <w:noProof/>
            <w:webHidden/>
          </w:rPr>
          <w:fldChar w:fldCharType="begin"/>
        </w:r>
        <w:r w:rsidR="00765130">
          <w:rPr>
            <w:noProof/>
            <w:webHidden/>
          </w:rPr>
          <w:instrText xml:space="preserve"> PAGEREF _Toc445238290 \h </w:instrText>
        </w:r>
        <w:r w:rsidR="00765130">
          <w:rPr>
            <w:noProof/>
            <w:webHidden/>
          </w:rPr>
        </w:r>
        <w:r w:rsidR="00765130">
          <w:rPr>
            <w:noProof/>
            <w:webHidden/>
          </w:rPr>
          <w:fldChar w:fldCharType="separate"/>
        </w:r>
        <w:r w:rsidR="00765130">
          <w:rPr>
            <w:noProof/>
            <w:webHidden/>
          </w:rPr>
          <w:t>253</w:t>
        </w:r>
        <w:r w:rsidR="00765130">
          <w:rPr>
            <w:noProof/>
            <w:webHidden/>
          </w:rPr>
          <w:fldChar w:fldCharType="end"/>
        </w:r>
      </w:hyperlink>
    </w:p>
    <w:p w14:paraId="30E9659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1" w:history="1">
        <w:r w:rsidR="00765130" w:rsidRPr="006849C9">
          <w:rPr>
            <w:rStyle w:val="Hyperlink"/>
            <w:noProof/>
          </w:rPr>
          <w:t>11.2 Consideration of Event, Condition and Action</w:t>
        </w:r>
        <w:r w:rsidR="00765130">
          <w:rPr>
            <w:noProof/>
            <w:webHidden/>
          </w:rPr>
          <w:tab/>
        </w:r>
        <w:r w:rsidR="00765130">
          <w:rPr>
            <w:noProof/>
            <w:webHidden/>
          </w:rPr>
          <w:fldChar w:fldCharType="begin"/>
        </w:r>
        <w:r w:rsidR="00765130">
          <w:rPr>
            <w:noProof/>
            <w:webHidden/>
          </w:rPr>
          <w:instrText xml:space="preserve"> PAGEREF _Toc445238291 \h </w:instrText>
        </w:r>
        <w:r w:rsidR="00765130">
          <w:rPr>
            <w:noProof/>
            <w:webHidden/>
          </w:rPr>
        </w:r>
        <w:r w:rsidR="00765130">
          <w:rPr>
            <w:noProof/>
            <w:webHidden/>
          </w:rPr>
          <w:fldChar w:fldCharType="separate"/>
        </w:r>
        <w:r w:rsidR="00765130">
          <w:rPr>
            <w:noProof/>
            <w:webHidden/>
          </w:rPr>
          <w:t>253</w:t>
        </w:r>
        <w:r w:rsidR="00765130">
          <w:rPr>
            <w:noProof/>
            <w:webHidden/>
          </w:rPr>
          <w:fldChar w:fldCharType="end"/>
        </w:r>
      </w:hyperlink>
    </w:p>
    <w:p w14:paraId="04EAE112"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2" w:history="1">
        <w:r w:rsidR="00765130" w:rsidRPr="006849C9">
          <w:rPr>
            <w:rStyle w:val="Hyperlink"/>
            <w:noProof/>
          </w:rPr>
          <w:t>11.3 Types of policies</w:t>
        </w:r>
        <w:r w:rsidR="00765130">
          <w:rPr>
            <w:noProof/>
            <w:webHidden/>
          </w:rPr>
          <w:tab/>
        </w:r>
        <w:r w:rsidR="00765130">
          <w:rPr>
            <w:noProof/>
            <w:webHidden/>
          </w:rPr>
          <w:fldChar w:fldCharType="begin"/>
        </w:r>
        <w:r w:rsidR="00765130">
          <w:rPr>
            <w:noProof/>
            <w:webHidden/>
          </w:rPr>
          <w:instrText xml:space="preserve"> PAGEREF _Toc445238292 \h </w:instrText>
        </w:r>
        <w:r w:rsidR="00765130">
          <w:rPr>
            <w:noProof/>
            <w:webHidden/>
          </w:rPr>
        </w:r>
        <w:r w:rsidR="00765130">
          <w:rPr>
            <w:noProof/>
            <w:webHidden/>
          </w:rPr>
          <w:fldChar w:fldCharType="separate"/>
        </w:r>
        <w:r w:rsidR="00765130">
          <w:rPr>
            <w:noProof/>
            <w:webHidden/>
          </w:rPr>
          <w:t>253</w:t>
        </w:r>
        <w:r w:rsidR="00765130">
          <w:rPr>
            <w:noProof/>
            <w:webHidden/>
          </w:rPr>
          <w:fldChar w:fldCharType="end"/>
        </w:r>
      </w:hyperlink>
    </w:p>
    <w:p w14:paraId="41C91E25"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3" w:history="1">
        <w:r w:rsidR="00765130" w:rsidRPr="006849C9">
          <w:rPr>
            <w:rStyle w:val="Hyperlink"/>
            <w:noProof/>
          </w:rPr>
          <w:t>11.4 Policy relationship considerations</w:t>
        </w:r>
        <w:r w:rsidR="00765130">
          <w:rPr>
            <w:noProof/>
            <w:webHidden/>
          </w:rPr>
          <w:tab/>
        </w:r>
        <w:r w:rsidR="00765130">
          <w:rPr>
            <w:noProof/>
            <w:webHidden/>
          </w:rPr>
          <w:fldChar w:fldCharType="begin"/>
        </w:r>
        <w:r w:rsidR="00765130">
          <w:rPr>
            <w:noProof/>
            <w:webHidden/>
          </w:rPr>
          <w:instrText xml:space="preserve"> PAGEREF _Toc445238293 \h </w:instrText>
        </w:r>
        <w:r w:rsidR="00765130">
          <w:rPr>
            <w:noProof/>
            <w:webHidden/>
          </w:rPr>
        </w:r>
        <w:r w:rsidR="00765130">
          <w:rPr>
            <w:noProof/>
            <w:webHidden/>
          </w:rPr>
          <w:fldChar w:fldCharType="separate"/>
        </w:r>
        <w:r w:rsidR="00765130">
          <w:rPr>
            <w:noProof/>
            <w:webHidden/>
          </w:rPr>
          <w:t>254</w:t>
        </w:r>
        <w:r w:rsidR="00765130">
          <w:rPr>
            <w:noProof/>
            <w:webHidden/>
          </w:rPr>
          <w:fldChar w:fldCharType="end"/>
        </w:r>
      </w:hyperlink>
    </w:p>
    <w:p w14:paraId="5B964A88"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4" w:history="1">
        <w:r w:rsidR="00765130" w:rsidRPr="006849C9">
          <w:rPr>
            <w:rStyle w:val="Hyperlink"/>
            <w:noProof/>
          </w:rPr>
          <w:t>11.5 Use Cases</w:t>
        </w:r>
        <w:r w:rsidR="00765130">
          <w:rPr>
            <w:noProof/>
            <w:webHidden/>
          </w:rPr>
          <w:tab/>
        </w:r>
        <w:r w:rsidR="00765130">
          <w:rPr>
            <w:noProof/>
            <w:webHidden/>
          </w:rPr>
          <w:fldChar w:fldCharType="begin"/>
        </w:r>
        <w:r w:rsidR="00765130">
          <w:rPr>
            <w:noProof/>
            <w:webHidden/>
          </w:rPr>
          <w:instrText xml:space="preserve"> PAGEREF _Toc445238294 \h </w:instrText>
        </w:r>
        <w:r w:rsidR="00765130">
          <w:rPr>
            <w:noProof/>
            <w:webHidden/>
          </w:rPr>
        </w:r>
        <w:r w:rsidR="00765130">
          <w:rPr>
            <w:noProof/>
            <w:webHidden/>
          </w:rPr>
          <w:fldChar w:fldCharType="separate"/>
        </w:r>
        <w:r w:rsidR="00765130">
          <w:rPr>
            <w:noProof/>
            <w:webHidden/>
          </w:rPr>
          <w:t>255</w:t>
        </w:r>
        <w:r w:rsidR="00765130">
          <w:rPr>
            <w:noProof/>
            <w:webHidden/>
          </w:rPr>
          <w:fldChar w:fldCharType="end"/>
        </w:r>
      </w:hyperlink>
    </w:p>
    <w:p w14:paraId="2FB61C1F" w14:textId="77777777" w:rsidR="00765130" w:rsidRDefault="00D37E2A">
      <w:pPr>
        <w:pStyle w:val="TOC1"/>
        <w:tabs>
          <w:tab w:val="left" w:pos="480"/>
          <w:tab w:val="right" w:leader="dot" w:pos="9350"/>
        </w:tabs>
        <w:rPr>
          <w:rFonts w:asciiTheme="minorHAnsi" w:eastAsiaTheme="minorEastAsia" w:hAnsiTheme="minorHAnsi" w:cstheme="minorBidi"/>
          <w:noProof/>
          <w:sz w:val="22"/>
          <w:szCs w:val="22"/>
        </w:rPr>
      </w:pPr>
      <w:hyperlink w:anchor="_Toc445238295" w:history="1">
        <w:r w:rsidR="00765130" w:rsidRPr="006849C9">
          <w:rPr>
            <w:rStyle w:val="Hyperlink"/>
            <w:noProof/>
          </w:rPr>
          <w:t>12</w:t>
        </w:r>
        <w:r w:rsidR="00765130">
          <w:rPr>
            <w:rFonts w:asciiTheme="minorHAnsi" w:eastAsiaTheme="minorEastAsia" w:hAnsiTheme="minorHAnsi" w:cstheme="minorBidi"/>
            <w:noProof/>
            <w:sz w:val="22"/>
            <w:szCs w:val="22"/>
          </w:rPr>
          <w:tab/>
        </w:r>
        <w:r w:rsidR="00765130" w:rsidRPr="006849C9">
          <w:rPr>
            <w:rStyle w:val="Hyperlink"/>
            <w:noProof/>
          </w:rPr>
          <w:t>Conformance</w:t>
        </w:r>
        <w:r w:rsidR="00765130">
          <w:rPr>
            <w:noProof/>
            <w:webHidden/>
          </w:rPr>
          <w:tab/>
        </w:r>
        <w:r w:rsidR="00765130">
          <w:rPr>
            <w:noProof/>
            <w:webHidden/>
          </w:rPr>
          <w:fldChar w:fldCharType="begin"/>
        </w:r>
        <w:r w:rsidR="00765130">
          <w:rPr>
            <w:noProof/>
            <w:webHidden/>
          </w:rPr>
          <w:instrText xml:space="preserve"> PAGEREF _Toc445238295 \h </w:instrText>
        </w:r>
        <w:r w:rsidR="00765130">
          <w:rPr>
            <w:noProof/>
            <w:webHidden/>
          </w:rPr>
        </w:r>
        <w:r w:rsidR="00765130">
          <w:rPr>
            <w:noProof/>
            <w:webHidden/>
          </w:rPr>
          <w:fldChar w:fldCharType="separate"/>
        </w:r>
        <w:r w:rsidR="00765130">
          <w:rPr>
            <w:noProof/>
            <w:webHidden/>
          </w:rPr>
          <w:t>258</w:t>
        </w:r>
        <w:r w:rsidR="00765130">
          <w:rPr>
            <w:noProof/>
            <w:webHidden/>
          </w:rPr>
          <w:fldChar w:fldCharType="end"/>
        </w:r>
      </w:hyperlink>
    </w:p>
    <w:p w14:paraId="7861AD7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6" w:history="1">
        <w:r w:rsidR="00765130" w:rsidRPr="006849C9">
          <w:rPr>
            <w:rStyle w:val="Hyperlink"/>
            <w:noProof/>
          </w:rPr>
          <w:t>12.1 Conformance Targets</w:t>
        </w:r>
        <w:r w:rsidR="00765130">
          <w:rPr>
            <w:noProof/>
            <w:webHidden/>
          </w:rPr>
          <w:tab/>
        </w:r>
        <w:r w:rsidR="00765130">
          <w:rPr>
            <w:noProof/>
            <w:webHidden/>
          </w:rPr>
          <w:fldChar w:fldCharType="begin"/>
        </w:r>
        <w:r w:rsidR="00765130">
          <w:rPr>
            <w:noProof/>
            <w:webHidden/>
          </w:rPr>
          <w:instrText xml:space="preserve"> PAGEREF _Toc445238296 \h </w:instrText>
        </w:r>
        <w:r w:rsidR="00765130">
          <w:rPr>
            <w:noProof/>
            <w:webHidden/>
          </w:rPr>
        </w:r>
        <w:r w:rsidR="00765130">
          <w:rPr>
            <w:noProof/>
            <w:webHidden/>
          </w:rPr>
          <w:fldChar w:fldCharType="separate"/>
        </w:r>
        <w:r w:rsidR="00765130">
          <w:rPr>
            <w:noProof/>
            <w:webHidden/>
          </w:rPr>
          <w:t>258</w:t>
        </w:r>
        <w:r w:rsidR="00765130">
          <w:rPr>
            <w:noProof/>
            <w:webHidden/>
          </w:rPr>
          <w:fldChar w:fldCharType="end"/>
        </w:r>
      </w:hyperlink>
    </w:p>
    <w:p w14:paraId="5649D1FA"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7" w:history="1">
        <w:r w:rsidR="00765130" w:rsidRPr="006849C9">
          <w:rPr>
            <w:rStyle w:val="Hyperlink"/>
            <w:noProof/>
          </w:rPr>
          <w:t>12.2 Conformance Clause 1: TOSCA YAML service template</w:t>
        </w:r>
        <w:r w:rsidR="00765130">
          <w:rPr>
            <w:noProof/>
            <w:webHidden/>
          </w:rPr>
          <w:tab/>
        </w:r>
        <w:r w:rsidR="00765130">
          <w:rPr>
            <w:noProof/>
            <w:webHidden/>
          </w:rPr>
          <w:fldChar w:fldCharType="begin"/>
        </w:r>
        <w:r w:rsidR="00765130">
          <w:rPr>
            <w:noProof/>
            <w:webHidden/>
          </w:rPr>
          <w:instrText xml:space="preserve"> PAGEREF _Toc445238297 \h </w:instrText>
        </w:r>
        <w:r w:rsidR="00765130">
          <w:rPr>
            <w:noProof/>
            <w:webHidden/>
          </w:rPr>
        </w:r>
        <w:r w:rsidR="00765130">
          <w:rPr>
            <w:noProof/>
            <w:webHidden/>
          </w:rPr>
          <w:fldChar w:fldCharType="separate"/>
        </w:r>
        <w:r w:rsidR="00765130">
          <w:rPr>
            <w:noProof/>
            <w:webHidden/>
          </w:rPr>
          <w:t>258</w:t>
        </w:r>
        <w:r w:rsidR="00765130">
          <w:rPr>
            <w:noProof/>
            <w:webHidden/>
          </w:rPr>
          <w:fldChar w:fldCharType="end"/>
        </w:r>
      </w:hyperlink>
    </w:p>
    <w:p w14:paraId="690952F0"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8" w:history="1">
        <w:r w:rsidR="00765130" w:rsidRPr="006849C9">
          <w:rPr>
            <w:rStyle w:val="Hyperlink"/>
            <w:noProof/>
          </w:rPr>
          <w:t>12.3 Conformance Clause 2: TOSCA processor</w:t>
        </w:r>
        <w:r w:rsidR="00765130">
          <w:rPr>
            <w:noProof/>
            <w:webHidden/>
          </w:rPr>
          <w:tab/>
        </w:r>
        <w:r w:rsidR="00765130">
          <w:rPr>
            <w:noProof/>
            <w:webHidden/>
          </w:rPr>
          <w:fldChar w:fldCharType="begin"/>
        </w:r>
        <w:r w:rsidR="00765130">
          <w:rPr>
            <w:noProof/>
            <w:webHidden/>
          </w:rPr>
          <w:instrText xml:space="preserve"> PAGEREF _Toc445238298 \h </w:instrText>
        </w:r>
        <w:r w:rsidR="00765130">
          <w:rPr>
            <w:noProof/>
            <w:webHidden/>
          </w:rPr>
        </w:r>
        <w:r w:rsidR="00765130">
          <w:rPr>
            <w:noProof/>
            <w:webHidden/>
          </w:rPr>
          <w:fldChar w:fldCharType="separate"/>
        </w:r>
        <w:r w:rsidR="00765130">
          <w:rPr>
            <w:noProof/>
            <w:webHidden/>
          </w:rPr>
          <w:t>258</w:t>
        </w:r>
        <w:r w:rsidR="00765130">
          <w:rPr>
            <w:noProof/>
            <w:webHidden/>
          </w:rPr>
          <w:fldChar w:fldCharType="end"/>
        </w:r>
      </w:hyperlink>
    </w:p>
    <w:p w14:paraId="25BFA957"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299" w:history="1">
        <w:r w:rsidR="00765130" w:rsidRPr="006849C9">
          <w:rPr>
            <w:rStyle w:val="Hyperlink"/>
            <w:noProof/>
          </w:rPr>
          <w:t>12.4 Conformance Clause 3: TOSCA orchestrator</w:t>
        </w:r>
        <w:r w:rsidR="00765130">
          <w:rPr>
            <w:noProof/>
            <w:webHidden/>
          </w:rPr>
          <w:tab/>
        </w:r>
        <w:r w:rsidR="00765130">
          <w:rPr>
            <w:noProof/>
            <w:webHidden/>
          </w:rPr>
          <w:fldChar w:fldCharType="begin"/>
        </w:r>
        <w:r w:rsidR="00765130">
          <w:rPr>
            <w:noProof/>
            <w:webHidden/>
          </w:rPr>
          <w:instrText xml:space="preserve"> PAGEREF _Toc445238299 \h </w:instrText>
        </w:r>
        <w:r w:rsidR="00765130">
          <w:rPr>
            <w:noProof/>
            <w:webHidden/>
          </w:rPr>
        </w:r>
        <w:r w:rsidR="00765130">
          <w:rPr>
            <w:noProof/>
            <w:webHidden/>
          </w:rPr>
          <w:fldChar w:fldCharType="separate"/>
        </w:r>
        <w:r w:rsidR="00765130">
          <w:rPr>
            <w:noProof/>
            <w:webHidden/>
          </w:rPr>
          <w:t>258</w:t>
        </w:r>
        <w:r w:rsidR="00765130">
          <w:rPr>
            <w:noProof/>
            <w:webHidden/>
          </w:rPr>
          <w:fldChar w:fldCharType="end"/>
        </w:r>
      </w:hyperlink>
    </w:p>
    <w:p w14:paraId="44D03483"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300" w:history="1">
        <w:r w:rsidR="00765130" w:rsidRPr="006849C9">
          <w:rPr>
            <w:rStyle w:val="Hyperlink"/>
            <w:noProof/>
          </w:rPr>
          <w:t>12.5 Conformance Clause 4: TOSCA generator</w:t>
        </w:r>
        <w:r w:rsidR="00765130">
          <w:rPr>
            <w:noProof/>
            <w:webHidden/>
          </w:rPr>
          <w:tab/>
        </w:r>
        <w:r w:rsidR="00765130">
          <w:rPr>
            <w:noProof/>
            <w:webHidden/>
          </w:rPr>
          <w:fldChar w:fldCharType="begin"/>
        </w:r>
        <w:r w:rsidR="00765130">
          <w:rPr>
            <w:noProof/>
            <w:webHidden/>
          </w:rPr>
          <w:instrText xml:space="preserve"> PAGEREF _Toc445238300 \h </w:instrText>
        </w:r>
        <w:r w:rsidR="00765130">
          <w:rPr>
            <w:noProof/>
            <w:webHidden/>
          </w:rPr>
        </w:r>
        <w:r w:rsidR="00765130">
          <w:rPr>
            <w:noProof/>
            <w:webHidden/>
          </w:rPr>
          <w:fldChar w:fldCharType="separate"/>
        </w:r>
        <w:r w:rsidR="00765130">
          <w:rPr>
            <w:noProof/>
            <w:webHidden/>
          </w:rPr>
          <w:t>259</w:t>
        </w:r>
        <w:r w:rsidR="00765130">
          <w:rPr>
            <w:noProof/>
            <w:webHidden/>
          </w:rPr>
          <w:fldChar w:fldCharType="end"/>
        </w:r>
      </w:hyperlink>
    </w:p>
    <w:p w14:paraId="027B717E"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301" w:history="1">
        <w:r w:rsidR="00765130" w:rsidRPr="006849C9">
          <w:rPr>
            <w:rStyle w:val="Hyperlink"/>
            <w:noProof/>
          </w:rPr>
          <w:t>12.6 Conformance Clause 5: TOSCA archive</w:t>
        </w:r>
        <w:r w:rsidR="00765130">
          <w:rPr>
            <w:noProof/>
            <w:webHidden/>
          </w:rPr>
          <w:tab/>
        </w:r>
        <w:r w:rsidR="00765130">
          <w:rPr>
            <w:noProof/>
            <w:webHidden/>
          </w:rPr>
          <w:fldChar w:fldCharType="begin"/>
        </w:r>
        <w:r w:rsidR="00765130">
          <w:rPr>
            <w:noProof/>
            <w:webHidden/>
          </w:rPr>
          <w:instrText xml:space="preserve"> PAGEREF _Toc445238301 \h </w:instrText>
        </w:r>
        <w:r w:rsidR="00765130">
          <w:rPr>
            <w:noProof/>
            <w:webHidden/>
          </w:rPr>
        </w:r>
        <w:r w:rsidR="00765130">
          <w:rPr>
            <w:noProof/>
            <w:webHidden/>
          </w:rPr>
          <w:fldChar w:fldCharType="separate"/>
        </w:r>
        <w:r w:rsidR="00765130">
          <w:rPr>
            <w:noProof/>
            <w:webHidden/>
          </w:rPr>
          <w:t>259</w:t>
        </w:r>
        <w:r w:rsidR="00765130">
          <w:rPr>
            <w:noProof/>
            <w:webHidden/>
          </w:rPr>
          <w:fldChar w:fldCharType="end"/>
        </w:r>
      </w:hyperlink>
    </w:p>
    <w:p w14:paraId="54BD9177" w14:textId="77777777" w:rsidR="00765130" w:rsidRDefault="00D37E2A">
      <w:pPr>
        <w:pStyle w:val="TOC1"/>
        <w:tabs>
          <w:tab w:val="right" w:leader="dot" w:pos="9350"/>
        </w:tabs>
        <w:rPr>
          <w:rFonts w:asciiTheme="minorHAnsi" w:eastAsiaTheme="minorEastAsia" w:hAnsiTheme="minorHAnsi" w:cstheme="minorBidi"/>
          <w:noProof/>
          <w:sz w:val="22"/>
          <w:szCs w:val="22"/>
        </w:rPr>
      </w:pPr>
      <w:hyperlink w:anchor="_Toc445238302" w:history="1">
        <w:r w:rsidR="00765130" w:rsidRPr="006849C9">
          <w:rPr>
            <w:rStyle w:val="Hyperlink"/>
            <w:noProof/>
          </w:rPr>
          <w:t>Appendix A. Known Extensions to TOSCA v1.0</w:t>
        </w:r>
        <w:r w:rsidR="00765130">
          <w:rPr>
            <w:noProof/>
            <w:webHidden/>
          </w:rPr>
          <w:tab/>
        </w:r>
        <w:r w:rsidR="00765130">
          <w:rPr>
            <w:noProof/>
            <w:webHidden/>
          </w:rPr>
          <w:fldChar w:fldCharType="begin"/>
        </w:r>
        <w:r w:rsidR="00765130">
          <w:rPr>
            <w:noProof/>
            <w:webHidden/>
          </w:rPr>
          <w:instrText xml:space="preserve"> PAGEREF _Toc445238302 \h </w:instrText>
        </w:r>
        <w:r w:rsidR="00765130">
          <w:rPr>
            <w:noProof/>
            <w:webHidden/>
          </w:rPr>
        </w:r>
        <w:r w:rsidR="00765130">
          <w:rPr>
            <w:noProof/>
            <w:webHidden/>
          </w:rPr>
          <w:fldChar w:fldCharType="separate"/>
        </w:r>
        <w:r w:rsidR="00765130">
          <w:rPr>
            <w:noProof/>
            <w:webHidden/>
          </w:rPr>
          <w:t>260</w:t>
        </w:r>
        <w:r w:rsidR="00765130">
          <w:rPr>
            <w:noProof/>
            <w:webHidden/>
          </w:rPr>
          <w:fldChar w:fldCharType="end"/>
        </w:r>
      </w:hyperlink>
    </w:p>
    <w:p w14:paraId="07825FE6"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303" w:history="1">
        <w:r w:rsidR="00765130" w:rsidRPr="006849C9">
          <w:rPr>
            <w:rStyle w:val="Hyperlink"/>
            <w:noProof/>
          </w:rPr>
          <w:t>A.1 Model Changes</w:t>
        </w:r>
        <w:r w:rsidR="00765130">
          <w:rPr>
            <w:noProof/>
            <w:webHidden/>
          </w:rPr>
          <w:tab/>
        </w:r>
        <w:r w:rsidR="00765130">
          <w:rPr>
            <w:noProof/>
            <w:webHidden/>
          </w:rPr>
          <w:fldChar w:fldCharType="begin"/>
        </w:r>
        <w:r w:rsidR="00765130">
          <w:rPr>
            <w:noProof/>
            <w:webHidden/>
          </w:rPr>
          <w:instrText xml:space="preserve"> PAGEREF _Toc445238303 \h </w:instrText>
        </w:r>
        <w:r w:rsidR="00765130">
          <w:rPr>
            <w:noProof/>
            <w:webHidden/>
          </w:rPr>
        </w:r>
        <w:r w:rsidR="00765130">
          <w:rPr>
            <w:noProof/>
            <w:webHidden/>
          </w:rPr>
          <w:fldChar w:fldCharType="separate"/>
        </w:r>
        <w:r w:rsidR="00765130">
          <w:rPr>
            <w:noProof/>
            <w:webHidden/>
          </w:rPr>
          <w:t>260</w:t>
        </w:r>
        <w:r w:rsidR="00765130">
          <w:rPr>
            <w:noProof/>
            <w:webHidden/>
          </w:rPr>
          <w:fldChar w:fldCharType="end"/>
        </w:r>
      </w:hyperlink>
    </w:p>
    <w:p w14:paraId="2FA5A09F" w14:textId="77777777" w:rsidR="00765130" w:rsidRDefault="00D37E2A">
      <w:pPr>
        <w:pStyle w:val="TOC2"/>
        <w:tabs>
          <w:tab w:val="right" w:leader="dot" w:pos="9350"/>
        </w:tabs>
        <w:rPr>
          <w:rFonts w:asciiTheme="minorHAnsi" w:eastAsiaTheme="minorEastAsia" w:hAnsiTheme="minorHAnsi" w:cstheme="minorBidi"/>
          <w:noProof/>
          <w:sz w:val="22"/>
          <w:szCs w:val="22"/>
        </w:rPr>
      </w:pPr>
      <w:hyperlink w:anchor="_Toc445238304" w:history="1">
        <w:r w:rsidR="00765130" w:rsidRPr="006849C9">
          <w:rPr>
            <w:rStyle w:val="Hyperlink"/>
            <w:noProof/>
          </w:rPr>
          <w:t>A.2 Normative Types</w:t>
        </w:r>
        <w:r w:rsidR="00765130">
          <w:rPr>
            <w:noProof/>
            <w:webHidden/>
          </w:rPr>
          <w:tab/>
        </w:r>
        <w:r w:rsidR="00765130">
          <w:rPr>
            <w:noProof/>
            <w:webHidden/>
          </w:rPr>
          <w:fldChar w:fldCharType="begin"/>
        </w:r>
        <w:r w:rsidR="00765130">
          <w:rPr>
            <w:noProof/>
            <w:webHidden/>
          </w:rPr>
          <w:instrText xml:space="preserve"> PAGEREF _Toc445238304 \h </w:instrText>
        </w:r>
        <w:r w:rsidR="00765130">
          <w:rPr>
            <w:noProof/>
            <w:webHidden/>
          </w:rPr>
        </w:r>
        <w:r w:rsidR="00765130">
          <w:rPr>
            <w:noProof/>
            <w:webHidden/>
          </w:rPr>
          <w:fldChar w:fldCharType="separate"/>
        </w:r>
        <w:r w:rsidR="00765130">
          <w:rPr>
            <w:noProof/>
            <w:webHidden/>
          </w:rPr>
          <w:t>260</w:t>
        </w:r>
        <w:r w:rsidR="00765130">
          <w:rPr>
            <w:noProof/>
            <w:webHidden/>
          </w:rPr>
          <w:fldChar w:fldCharType="end"/>
        </w:r>
      </w:hyperlink>
    </w:p>
    <w:p w14:paraId="000FB1BB" w14:textId="77777777" w:rsidR="00765130" w:rsidRDefault="00D37E2A">
      <w:pPr>
        <w:pStyle w:val="TOC1"/>
        <w:tabs>
          <w:tab w:val="right" w:leader="dot" w:pos="9350"/>
        </w:tabs>
        <w:rPr>
          <w:rFonts w:asciiTheme="minorHAnsi" w:eastAsiaTheme="minorEastAsia" w:hAnsiTheme="minorHAnsi" w:cstheme="minorBidi"/>
          <w:noProof/>
          <w:sz w:val="22"/>
          <w:szCs w:val="22"/>
        </w:rPr>
      </w:pPr>
      <w:hyperlink w:anchor="_Toc445238305" w:history="1">
        <w:r w:rsidR="00765130" w:rsidRPr="006849C9">
          <w:rPr>
            <w:rStyle w:val="Hyperlink"/>
            <w:noProof/>
          </w:rPr>
          <w:t>Appendix B. Acknowledgments</w:t>
        </w:r>
        <w:r w:rsidR="00765130">
          <w:rPr>
            <w:noProof/>
            <w:webHidden/>
          </w:rPr>
          <w:tab/>
        </w:r>
        <w:r w:rsidR="00765130">
          <w:rPr>
            <w:noProof/>
            <w:webHidden/>
          </w:rPr>
          <w:fldChar w:fldCharType="begin"/>
        </w:r>
        <w:r w:rsidR="00765130">
          <w:rPr>
            <w:noProof/>
            <w:webHidden/>
          </w:rPr>
          <w:instrText xml:space="preserve"> PAGEREF _Toc445238305 \h </w:instrText>
        </w:r>
        <w:r w:rsidR="00765130">
          <w:rPr>
            <w:noProof/>
            <w:webHidden/>
          </w:rPr>
        </w:r>
        <w:r w:rsidR="00765130">
          <w:rPr>
            <w:noProof/>
            <w:webHidden/>
          </w:rPr>
          <w:fldChar w:fldCharType="separate"/>
        </w:r>
        <w:r w:rsidR="00765130">
          <w:rPr>
            <w:noProof/>
            <w:webHidden/>
          </w:rPr>
          <w:t>262</w:t>
        </w:r>
        <w:r w:rsidR="00765130">
          <w:rPr>
            <w:noProof/>
            <w:webHidden/>
          </w:rPr>
          <w:fldChar w:fldCharType="end"/>
        </w:r>
      </w:hyperlink>
    </w:p>
    <w:p w14:paraId="75220EB9" w14:textId="77777777" w:rsidR="00765130" w:rsidRDefault="00D37E2A">
      <w:pPr>
        <w:pStyle w:val="TOC1"/>
        <w:tabs>
          <w:tab w:val="right" w:leader="dot" w:pos="9350"/>
        </w:tabs>
        <w:rPr>
          <w:rFonts w:asciiTheme="minorHAnsi" w:eastAsiaTheme="minorEastAsia" w:hAnsiTheme="minorHAnsi" w:cstheme="minorBidi"/>
          <w:noProof/>
          <w:sz w:val="22"/>
          <w:szCs w:val="22"/>
        </w:rPr>
      </w:pPr>
      <w:hyperlink w:anchor="_Toc445238306" w:history="1">
        <w:r w:rsidR="00765130" w:rsidRPr="006849C9">
          <w:rPr>
            <w:rStyle w:val="Hyperlink"/>
            <w:noProof/>
          </w:rPr>
          <w:t>Appendix C. Revision History</w:t>
        </w:r>
        <w:r w:rsidR="00765130">
          <w:rPr>
            <w:noProof/>
            <w:webHidden/>
          </w:rPr>
          <w:tab/>
        </w:r>
        <w:r w:rsidR="00765130">
          <w:rPr>
            <w:noProof/>
            <w:webHidden/>
          </w:rPr>
          <w:fldChar w:fldCharType="begin"/>
        </w:r>
        <w:r w:rsidR="00765130">
          <w:rPr>
            <w:noProof/>
            <w:webHidden/>
          </w:rPr>
          <w:instrText xml:space="preserve"> PAGEREF _Toc445238306 \h </w:instrText>
        </w:r>
        <w:r w:rsidR="00765130">
          <w:rPr>
            <w:noProof/>
            <w:webHidden/>
          </w:rPr>
        </w:r>
        <w:r w:rsidR="00765130">
          <w:rPr>
            <w:noProof/>
            <w:webHidden/>
          </w:rPr>
          <w:fldChar w:fldCharType="separate"/>
        </w:r>
        <w:r w:rsidR="00765130">
          <w:rPr>
            <w:noProof/>
            <w:webHidden/>
          </w:rPr>
          <w:t>263</w:t>
        </w:r>
        <w:r w:rsidR="00765130">
          <w:rPr>
            <w:noProof/>
            <w:webHidden/>
          </w:rPr>
          <w:fldChar w:fldCharType="end"/>
        </w:r>
      </w:hyperlink>
    </w:p>
    <w:p w14:paraId="3848358A" w14:textId="59F425DB" w:rsidR="00502E57" w:rsidRDefault="00924DA5" w:rsidP="00765130">
      <w:pPr>
        <w:pStyle w:val="Heading1-NoNumber"/>
        <w:outlineLvl w:val="0"/>
      </w:pPr>
      <w:r>
        <w:rPr>
          <w:rFonts w:ascii="Arial" w:hAnsi="Arial" w:cs="Times New Roman"/>
          <w:b w:val="0"/>
          <w:bCs w:val="0"/>
          <w:noProof/>
          <w:color w:val="auto"/>
          <w:kern w:val="0"/>
          <w:sz w:val="20"/>
          <w:szCs w:val="24"/>
        </w:rPr>
        <w:lastRenderedPageBreak/>
        <w:fldChar w:fldCharType="end"/>
      </w:r>
      <w:bookmarkStart w:id="1" w:name="_Toc445238213"/>
      <w:r>
        <w:t>Table of Examples</w:t>
      </w:r>
      <w:bookmarkEnd w:id="1"/>
    </w:p>
    <w:p w14:paraId="4F55BF4C" w14:textId="77777777" w:rsidR="00924DA5" w:rsidRDefault="00502E57">
      <w:pPr>
        <w:pStyle w:val="TableofFigures"/>
        <w:tabs>
          <w:tab w:val="right" w:leader="dot" w:pos="9350"/>
        </w:tabs>
        <w:rPr>
          <w:rFonts w:eastAsiaTheme="minorEastAsia"/>
          <w:noProof/>
        </w:rPr>
      </w:pPr>
      <w:r>
        <w:rPr>
          <w:sz w:val="30"/>
        </w:rPr>
        <w:fldChar w:fldCharType="begin"/>
      </w:r>
      <w:r>
        <w:instrText xml:space="preserve"> TOC \h \z \c "Example" </w:instrText>
      </w:r>
      <w:r>
        <w:rPr>
          <w:sz w:val="30"/>
        </w:rPr>
        <w:fldChar w:fldCharType="separate"/>
      </w:r>
      <w:hyperlink w:anchor="_Toc443660557" w:history="1">
        <w:r w:rsidR="00924DA5" w:rsidRPr="00AC0228">
          <w:rPr>
            <w:rStyle w:val="Hyperlink"/>
            <w:noProof/>
          </w:rPr>
          <w:t>Example 1 - TOSCA Simple "Hello World"</w:t>
        </w:r>
        <w:r w:rsidR="00924DA5">
          <w:rPr>
            <w:noProof/>
            <w:webHidden/>
          </w:rPr>
          <w:tab/>
        </w:r>
        <w:r w:rsidR="00924DA5">
          <w:rPr>
            <w:noProof/>
            <w:webHidden/>
          </w:rPr>
          <w:fldChar w:fldCharType="begin"/>
        </w:r>
        <w:r w:rsidR="00924DA5">
          <w:rPr>
            <w:noProof/>
            <w:webHidden/>
          </w:rPr>
          <w:instrText xml:space="preserve"> PAGEREF _Toc443660557 \h </w:instrText>
        </w:r>
        <w:r w:rsidR="00924DA5">
          <w:rPr>
            <w:noProof/>
            <w:webHidden/>
          </w:rPr>
        </w:r>
        <w:r w:rsidR="00924DA5">
          <w:rPr>
            <w:noProof/>
            <w:webHidden/>
          </w:rPr>
          <w:fldChar w:fldCharType="separate"/>
        </w:r>
        <w:r w:rsidR="00765130">
          <w:rPr>
            <w:noProof/>
            <w:webHidden/>
          </w:rPr>
          <w:t>12</w:t>
        </w:r>
        <w:r w:rsidR="00924DA5">
          <w:rPr>
            <w:noProof/>
            <w:webHidden/>
          </w:rPr>
          <w:fldChar w:fldCharType="end"/>
        </w:r>
      </w:hyperlink>
    </w:p>
    <w:p w14:paraId="2798B3B5" w14:textId="77777777" w:rsidR="00924DA5" w:rsidRDefault="00D37E2A">
      <w:pPr>
        <w:pStyle w:val="TableofFigures"/>
        <w:tabs>
          <w:tab w:val="right" w:leader="dot" w:pos="9350"/>
        </w:tabs>
        <w:rPr>
          <w:rFonts w:eastAsiaTheme="minorEastAsia"/>
          <w:noProof/>
        </w:rPr>
      </w:pPr>
      <w:hyperlink w:anchor="_Toc443660558" w:history="1">
        <w:r w:rsidR="00924DA5" w:rsidRPr="00AC0228">
          <w:rPr>
            <w:rStyle w:val="Hyperlink"/>
            <w:noProof/>
          </w:rPr>
          <w:t>Example 2 - Template with input and output parameter sections</w:t>
        </w:r>
        <w:r w:rsidR="00924DA5">
          <w:rPr>
            <w:noProof/>
            <w:webHidden/>
          </w:rPr>
          <w:tab/>
        </w:r>
        <w:r w:rsidR="00924DA5">
          <w:rPr>
            <w:noProof/>
            <w:webHidden/>
          </w:rPr>
          <w:fldChar w:fldCharType="begin"/>
        </w:r>
        <w:r w:rsidR="00924DA5">
          <w:rPr>
            <w:noProof/>
            <w:webHidden/>
          </w:rPr>
          <w:instrText xml:space="preserve"> PAGEREF _Toc443660558 \h </w:instrText>
        </w:r>
        <w:r w:rsidR="00924DA5">
          <w:rPr>
            <w:noProof/>
            <w:webHidden/>
          </w:rPr>
        </w:r>
        <w:r w:rsidR="00924DA5">
          <w:rPr>
            <w:noProof/>
            <w:webHidden/>
          </w:rPr>
          <w:fldChar w:fldCharType="separate"/>
        </w:r>
        <w:r w:rsidR="00765130">
          <w:rPr>
            <w:noProof/>
            <w:webHidden/>
          </w:rPr>
          <w:t>13</w:t>
        </w:r>
        <w:r w:rsidR="00924DA5">
          <w:rPr>
            <w:noProof/>
            <w:webHidden/>
          </w:rPr>
          <w:fldChar w:fldCharType="end"/>
        </w:r>
      </w:hyperlink>
    </w:p>
    <w:p w14:paraId="2832EC37" w14:textId="77777777" w:rsidR="00924DA5" w:rsidRDefault="00D37E2A">
      <w:pPr>
        <w:pStyle w:val="TableofFigures"/>
        <w:tabs>
          <w:tab w:val="right" w:leader="dot" w:pos="9350"/>
        </w:tabs>
        <w:rPr>
          <w:rFonts w:eastAsiaTheme="minorEastAsia"/>
          <w:noProof/>
        </w:rPr>
      </w:pPr>
      <w:hyperlink w:anchor="_Toc443660559" w:history="1">
        <w:r w:rsidR="00924DA5" w:rsidRPr="00AC0228">
          <w:rPr>
            <w:rStyle w:val="Hyperlink"/>
            <w:noProof/>
          </w:rPr>
          <w:t>Example 3 - Simple (MySQL) software installation on a TOSCA Compute node</w:t>
        </w:r>
        <w:r w:rsidR="00924DA5">
          <w:rPr>
            <w:noProof/>
            <w:webHidden/>
          </w:rPr>
          <w:tab/>
        </w:r>
        <w:r w:rsidR="00924DA5">
          <w:rPr>
            <w:noProof/>
            <w:webHidden/>
          </w:rPr>
          <w:fldChar w:fldCharType="begin"/>
        </w:r>
        <w:r w:rsidR="00924DA5">
          <w:rPr>
            <w:noProof/>
            <w:webHidden/>
          </w:rPr>
          <w:instrText xml:space="preserve"> PAGEREF _Toc443660559 \h </w:instrText>
        </w:r>
        <w:r w:rsidR="00924DA5">
          <w:rPr>
            <w:noProof/>
            <w:webHidden/>
          </w:rPr>
        </w:r>
        <w:r w:rsidR="00924DA5">
          <w:rPr>
            <w:noProof/>
            <w:webHidden/>
          </w:rPr>
          <w:fldChar w:fldCharType="separate"/>
        </w:r>
        <w:r w:rsidR="00765130">
          <w:rPr>
            <w:noProof/>
            <w:webHidden/>
          </w:rPr>
          <w:t>14</w:t>
        </w:r>
        <w:r w:rsidR="00924DA5">
          <w:rPr>
            <w:noProof/>
            <w:webHidden/>
          </w:rPr>
          <w:fldChar w:fldCharType="end"/>
        </w:r>
      </w:hyperlink>
    </w:p>
    <w:p w14:paraId="449CBC11" w14:textId="77777777" w:rsidR="00924DA5" w:rsidRDefault="00D37E2A">
      <w:pPr>
        <w:pStyle w:val="TableofFigures"/>
        <w:tabs>
          <w:tab w:val="right" w:leader="dot" w:pos="9350"/>
        </w:tabs>
        <w:rPr>
          <w:rFonts w:eastAsiaTheme="minorEastAsia"/>
          <w:noProof/>
        </w:rPr>
      </w:pPr>
      <w:hyperlink w:anchor="_Toc443660560" w:history="1">
        <w:r w:rsidR="00924DA5" w:rsidRPr="00AC0228">
          <w:rPr>
            <w:rStyle w:val="Hyperlink"/>
            <w:noProof/>
          </w:rPr>
          <w:t>Example 4 - Node Template overriding its Node Type's "configure" interface</w:t>
        </w:r>
        <w:r w:rsidR="00924DA5">
          <w:rPr>
            <w:noProof/>
            <w:webHidden/>
          </w:rPr>
          <w:tab/>
        </w:r>
        <w:r w:rsidR="00924DA5">
          <w:rPr>
            <w:noProof/>
            <w:webHidden/>
          </w:rPr>
          <w:fldChar w:fldCharType="begin"/>
        </w:r>
        <w:r w:rsidR="00924DA5">
          <w:rPr>
            <w:noProof/>
            <w:webHidden/>
          </w:rPr>
          <w:instrText xml:space="preserve"> PAGEREF _Toc443660560 \h </w:instrText>
        </w:r>
        <w:r w:rsidR="00924DA5">
          <w:rPr>
            <w:noProof/>
            <w:webHidden/>
          </w:rPr>
        </w:r>
        <w:r w:rsidR="00924DA5">
          <w:rPr>
            <w:noProof/>
            <w:webHidden/>
          </w:rPr>
          <w:fldChar w:fldCharType="separate"/>
        </w:r>
        <w:r w:rsidR="00765130">
          <w:rPr>
            <w:noProof/>
            <w:webHidden/>
          </w:rPr>
          <w:t>16</w:t>
        </w:r>
        <w:r w:rsidR="00924DA5">
          <w:rPr>
            <w:noProof/>
            <w:webHidden/>
          </w:rPr>
          <w:fldChar w:fldCharType="end"/>
        </w:r>
      </w:hyperlink>
    </w:p>
    <w:p w14:paraId="4BE7B9F5" w14:textId="77777777" w:rsidR="00924DA5" w:rsidRDefault="00D37E2A">
      <w:pPr>
        <w:pStyle w:val="TableofFigures"/>
        <w:tabs>
          <w:tab w:val="right" w:leader="dot" w:pos="9350"/>
        </w:tabs>
        <w:rPr>
          <w:rFonts w:eastAsiaTheme="minorEastAsia"/>
          <w:noProof/>
        </w:rPr>
      </w:pPr>
      <w:hyperlink w:anchor="_Toc443660561" w:history="1">
        <w:r w:rsidR="00924DA5" w:rsidRPr="00AC0228">
          <w:rPr>
            <w:rStyle w:val="Hyperlink"/>
            <w:noProof/>
          </w:rPr>
          <w:t>Example 5 - Template for deploying database content on-top of MySQL DBMS middleware</w:t>
        </w:r>
        <w:r w:rsidR="00924DA5">
          <w:rPr>
            <w:noProof/>
            <w:webHidden/>
          </w:rPr>
          <w:tab/>
        </w:r>
        <w:r w:rsidR="00924DA5">
          <w:rPr>
            <w:noProof/>
            <w:webHidden/>
          </w:rPr>
          <w:fldChar w:fldCharType="begin"/>
        </w:r>
        <w:r w:rsidR="00924DA5">
          <w:rPr>
            <w:noProof/>
            <w:webHidden/>
          </w:rPr>
          <w:instrText xml:space="preserve"> PAGEREF _Toc443660561 \h </w:instrText>
        </w:r>
        <w:r w:rsidR="00924DA5">
          <w:rPr>
            <w:noProof/>
            <w:webHidden/>
          </w:rPr>
        </w:r>
        <w:r w:rsidR="00924DA5">
          <w:rPr>
            <w:noProof/>
            <w:webHidden/>
          </w:rPr>
          <w:fldChar w:fldCharType="separate"/>
        </w:r>
        <w:r w:rsidR="00765130">
          <w:rPr>
            <w:noProof/>
            <w:webHidden/>
          </w:rPr>
          <w:t>17</w:t>
        </w:r>
        <w:r w:rsidR="00924DA5">
          <w:rPr>
            <w:noProof/>
            <w:webHidden/>
          </w:rPr>
          <w:fldChar w:fldCharType="end"/>
        </w:r>
      </w:hyperlink>
    </w:p>
    <w:p w14:paraId="13D5C76B" w14:textId="77777777" w:rsidR="00924DA5" w:rsidRDefault="00D37E2A">
      <w:pPr>
        <w:pStyle w:val="TableofFigures"/>
        <w:tabs>
          <w:tab w:val="right" w:leader="dot" w:pos="9350"/>
        </w:tabs>
        <w:rPr>
          <w:rFonts w:eastAsiaTheme="minorEastAsia"/>
          <w:noProof/>
        </w:rPr>
      </w:pPr>
      <w:hyperlink w:anchor="_Toc443660562" w:history="1">
        <w:r w:rsidR="00924DA5" w:rsidRPr="00AC0228">
          <w:rPr>
            <w:rStyle w:val="Hyperlink"/>
            <w:noProof/>
          </w:rPr>
          <w:t>Example 6 - Basic two-tier application (web application and database server tiers)</w:t>
        </w:r>
        <w:r w:rsidR="00924DA5">
          <w:rPr>
            <w:noProof/>
            <w:webHidden/>
          </w:rPr>
          <w:tab/>
        </w:r>
        <w:r w:rsidR="00924DA5">
          <w:rPr>
            <w:noProof/>
            <w:webHidden/>
          </w:rPr>
          <w:fldChar w:fldCharType="begin"/>
        </w:r>
        <w:r w:rsidR="00924DA5">
          <w:rPr>
            <w:noProof/>
            <w:webHidden/>
          </w:rPr>
          <w:instrText xml:space="preserve"> PAGEREF _Toc443660562 \h </w:instrText>
        </w:r>
        <w:r w:rsidR="00924DA5">
          <w:rPr>
            <w:noProof/>
            <w:webHidden/>
          </w:rPr>
        </w:r>
        <w:r w:rsidR="00924DA5">
          <w:rPr>
            <w:noProof/>
            <w:webHidden/>
          </w:rPr>
          <w:fldChar w:fldCharType="separate"/>
        </w:r>
        <w:r w:rsidR="00765130">
          <w:rPr>
            <w:noProof/>
            <w:webHidden/>
          </w:rPr>
          <w:t>19</w:t>
        </w:r>
        <w:r w:rsidR="00924DA5">
          <w:rPr>
            <w:noProof/>
            <w:webHidden/>
          </w:rPr>
          <w:fldChar w:fldCharType="end"/>
        </w:r>
      </w:hyperlink>
    </w:p>
    <w:p w14:paraId="0B501E6E" w14:textId="77777777" w:rsidR="00924DA5" w:rsidRDefault="00D37E2A">
      <w:pPr>
        <w:pStyle w:val="TableofFigures"/>
        <w:tabs>
          <w:tab w:val="right" w:leader="dot" w:pos="9350"/>
        </w:tabs>
        <w:rPr>
          <w:rFonts w:eastAsiaTheme="minorEastAsia"/>
          <w:noProof/>
        </w:rPr>
      </w:pPr>
      <w:hyperlink w:anchor="_Toc443660563" w:history="1">
        <w:r w:rsidR="00924DA5" w:rsidRPr="00AC0228">
          <w:rPr>
            <w:rStyle w:val="Hyperlink"/>
            <w:noProof/>
          </w:rPr>
          <w:t>Example 7 - Providing a custom relationship script to establish a connection</w:t>
        </w:r>
        <w:r w:rsidR="00924DA5">
          <w:rPr>
            <w:noProof/>
            <w:webHidden/>
          </w:rPr>
          <w:tab/>
        </w:r>
        <w:r w:rsidR="00924DA5">
          <w:rPr>
            <w:noProof/>
            <w:webHidden/>
          </w:rPr>
          <w:fldChar w:fldCharType="begin"/>
        </w:r>
        <w:r w:rsidR="00924DA5">
          <w:rPr>
            <w:noProof/>
            <w:webHidden/>
          </w:rPr>
          <w:instrText xml:space="preserve"> PAGEREF _Toc443660563 \h </w:instrText>
        </w:r>
        <w:r w:rsidR="00924DA5">
          <w:rPr>
            <w:noProof/>
            <w:webHidden/>
          </w:rPr>
        </w:r>
        <w:r w:rsidR="00924DA5">
          <w:rPr>
            <w:noProof/>
            <w:webHidden/>
          </w:rPr>
          <w:fldChar w:fldCharType="separate"/>
        </w:r>
        <w:r w:rsidR="00765130">
          <w:rPr>
            <w:noProof/>
            <w:webHidden/>
          </w:rPr>
          <w:t>22</w:t>
        </w:r>
        <w:r w:rsidR="00924DA5">
          <w:rPr>
            <w:noProof/>
            <w:webHidden/>
          </w:rPr>
          <w:fldChar w:fldCharType="end"/>
        </w:r>
      </w:hyperlink>
    </w:p>
    <w:p w14:paraId="1BAC0B2D" w14:textId="77777777" w:rsidR="00924DA5" w:rsidRDefault="00D37E2A">
      <w:pPr>
        <w:pStyle w:val="TableofFigures"/>
        <w:tabs>
          <w:tab w:val="right" w:leader="dot" w:pos="9350"/>
        </w:tabs>
        <w:rPr>
          <w:rFonts w:eastAsiaTheme="minorEastAsia"/>
          <w:noProof/>
        </w:rPr>
      </w:pPr>
      <w:hyperlink w:anchor="_Toc443660564" w:history="1">
        <w:r w:rsidR="00924DA5" w:rsidRPr="00AC0228">
          <w:rPr>
            <w:rStyle w:val="Hyperlink"/>
            <w:noProof/>
          </w:rPr>
          <w:t>Example 8 - A web application Node Template requiring a custom database connection type</w:t>
        </w:r>
        <w:r w:rsidR="00924DA5">
          <w:rPr>
            <w:noProof/>
            <w:webHidden/>
          </w:rPr>
          <w:tab/>
        </w:r>
        <w:r w:rsidR="00924DA5">
          <w:rPr>
            <w:noProof/>
            <w:webHidden/>
          </w:rPr>
          <w:fldChar w:fldCharType="begin"/>
        </w:r>
        <w:r w:rsidR="00924DA5">
          <w:rPr>
            <w:noProof/>
            <w:webHidden/>
          </w:rPr>
          <w:instrText xml:space="preserve"> PAGEREF _Toc443660564 \h </w:instrText>
        </w:r>
        <w:r w:rsidR="00924DA5">
          <w:rPr>
            <w:noProof/>
            <w:webHidden/>
          </w:rPr>
        </w:r>
        <w:r w:rsidR="00924DA5">
          <w:rPr>
            <w:noProof/>
            <w:webHidden/>
          </w:rPr>
          <w:fldChar w:fldCharType="separate"/>
        </w:r>
        <w:r w:rsidR="00765130">
          <w:rPr>
            <w:noProof/>
            <w:webHidden/>
          </w:rPr>
          <w:t>23</w:t>
        </w:r>
        <w:r w:rsidR="00924DA5">
          <w:rPr>
            <w:noProof/>
            <w:webHidden/>
          </w:rPr>
          <w:fldChar w:fldCharType="end"/>
        </w:r>
      </w:hyperlink>
    </w:p>
    <w:p w14:paraId="32356D14" w14:textId="77777777" w:rsidR="00924DA5" w:rsidRDefault="00D37E2A">
      <w:pPr>
        <w:pStyle w:val="TableofFigures"/>
        <w:tabs>
          <w:tab w:val="right" w:leader="dot" w:pos="9350"/>
        </w:tabs>
        <w:rPr>
          <w:rFonts w:eastAsiaTheme="minorEastAsia"/>
          <w:noProof/>
        </w:rPr>
      </w:pPr>
      <w:hyperlink w:anchor="_Toc443660565" w:history="1">
        <w:r w:rsidR="00924DA5" w:rsidRPr="00AC0228">
          <w:rPr>
            <w:rStyle w:val="Hyperlink"/>
            <w:noProof/>
          </w:rPr>
          <w:t>Example 9 - Defining a custom relationship type</w:t>
        </w:r>
        <w:r w:rsidR="00924DA5">
          <w:rPr>
            <w:noProof/>
            <w:webHidden/>
          </w:rPr>
          <w:tab/>
        </w:r>
        <w:r w:rsidR="00924DA5">
          <w:rPr>
            <w:noProof/>
            <w:webHidden/>
          </w:rPr>
          <w:fldChar w:fldCharType="begin"/>
        </w:r>
        <w:r w:rsidR="00924DA5">
          <w:rPr>
            <w:noProof/>
            <w:webHidden/>
          </w:rPr>
          <w:instrText xml:space="preserve"> PAGEREF _Toc443660565 \h </w:instrText>
        </w:r>
        <w:r w:rsidR="00924DA5">
          <w:rPr>
            <w:noProof/>
            <w:webHidden/>
          </w:rPr>
        </w:r>
        <w:r w:rsidR="00924DA5">
          <w:rPr>
            <w:noProof/>
            <w:webHidden/>
          </w:rPr>
          <w:fldChar w:fldCharType="separate"/>
        </w:r>
        <w:r w:rsidR="00765130">
          <w:rPr>
            <w:noProof/>
            <w:webHidden/>
          </w:rPr>
          <w:t>24</w:t>
        </w:r>
        <w:r w:rsidR="00924DA5">
          <w:rPr>
            <w:noProof/>
            <w:webHidden/>
          </w:rPr>
          <w:fldChar w:fldCharType="end"/>
        </w:r>
      </w:hyperlink>
    </w:p>
    <w:p w14:paraId="46A666CA" w14:textId="77777777" w:rsidR="00924DA5" w:rsidRDefault="00D37E2A">
      <w:pPr>
        <w:pStyle w:val="TableofFigures"/>
        <w:tabs>
          <w:tab w:val="right" w:leader="dot" w:pos="9350"/>
        </w:tabs>
        <w:rPr>
          <w:rFonts w:eastAsiaTheme="minorEastAsia"/>
          <w:noProof/>
        </w:rPr>
      </w:pPr>
      <w:hyperlink w:anchor="_Toc443660566" w:history="1">
        <w:r w:rsidR="00924DA5" w:rsidRPr="00AC0228">
          <w:rPr>
            <w:rStyle w:val="Hyperlink"/>
            <w:noProof/>
          </w:rPr>
          <w:t>Example 10 - Simple dependency relationship between two nodes</w:t>
        </w:r>
        <w:r w:rsidR="00924DA5">
          <w:rPr>
            <w:noProof/>
            <w:webHidden/>
          </w:rPr>
          <w:tab/>
        </w:r>
        <w:r w:rsidR="00924DA5">
          <w:rPr>
            <w:noProof/>
            <w:webHidden/>
          </w:rPr>
          <w:fldChar w:fldCharType="begin"/>
        </w:r>
        <w:r w:rsidR="00924DA5">
          <w:rPr>
            <w:noProof/>
            <w:webHidden/>
          </w:rPr>
          <w:instrText xml:space="preserve"> PAGEREF _Toc443660566 \h </w:instrText>
        </w:r>
        <w:r w:rsidR="00924DA5">
          <w:rPr>
            <w:noProof/>
            <w:webHidden/>
          </w:rPr>
        </w:r>
        <w:r w:rsidR="00924DA5">
          <w:rPr>
            <w:noProof/>
            <w:webHidden/>
          </w:rPr>
          <w:fldChar w:fldCharType="separate"/>
        </w:r>
        <w:r w:rsidR="00765130">
          <w:rPr>
            <w:noProof/>
            <w:webHidden/>
          </w:rPr>
          <w:t>25</w:t>
        </w:r>
        <w:r w:rsidR="00924DA5">
          <w:rPr>
            <w:noProof/>
            <w:webHidden/>
          </w:rPr>
          <w:fldChar w:fldCharType="end"/>
        </w:r>
      </w:hyperlink>
    </w:p>
    <w:p w14:paraId="78C23B01" w14:textId="77777777" w:rsidR="00924DA5" w:rsidRDefault="00D37E2A">
      <w:pPr>
        <w:pStyle w:val="TableofFigures"/>
        <w:tabs>
          <w:tab w:val="right" w:leader="dot" w:pos="9350"/>
        </w:tabs>
        <w:rPr>
          <w:rFonts w:eastAsiaTheme="minorEastAsia"/>
          <w:noProof/>
        </w:rPr>
      </w:pPr>
      <w:hyperlink w:anchor="_Toc443660567" w:history="1">
        <w:r w:rsidR="00924DA5" w:rsidRPr="00AC0228">
          <w:rPr>
            <w:rStyle w:val="Hyperlink"/>
            <w:noProof/>
          </w:rPr>
          <w:t>Example 11 - An abstract "host" requirement using a node filter</w:t>
        </w:r>
        <w:r w:rsidR="00924DA5">
          <w:rPr>
            <w:noProof/>
            <w:webHidden/>
          </w:rPr>
          <w:tab/>
        </w:r>
        <w:r w:rsidR="00924DA5">
          <w:rPr>
            <w:noProof/>
            <w:webHidden/>
          </w:rPr>
          <w:fldChar w:fldCharType="begin"/>
        </w:r>
        <w:r w:rsidR="00924DA5">
          <w:rPr>
            <w:noProof/>
            <w:webHidden/>
          </w:rPr>
          <w:instrText xml:space="preserve"> PAGEREF _Toc443660567 \h </w:instrText>
        </w:r>
        <w:r w:rsidR="00924DA5">
          <w:rPr>
            <w:noProof/>
            <w:webHidden/>
          </w:rPr>
        </w:r>
        <w:r w:rsidR="00924DA5">
          <w:rPr>
            <w:noProof/>
            <w:webHidden/>
          </w:rPr>
          <w:fldChar w:fldCharType="separate"/>
        </w:r>
        <w:r w:rsidR="00765130">
          <w:rPr>
            <w:noProof/>
            <w:webHidden/>
          </w:rPr>
          <w:t>26</w:t>
        </w:r>
        <w:r w:rsidR="00924DA5">
          <w:rPr>
            <w:noProof/>
            <w:webHidden/>
          </w:rPr>
          <w:fldChar w:fldCharType="end"/>
        </w:r>
      </w:hyperlink>
    </w:p>
    <w:p w14:paraId="4E5E9D95" w14:textId="77777777" w:rsidR="00924DA5" w:rsidRDefault="00D37E2A">
      <w:pPr>
        <w:pStyle w:val="TableofFigures"/>
        <w:tabs>
          <w:tab w:val="right" w:leader="dot" w:pos="9350"/>
        </w:tabs>
        <w:rPr>
          <w:rFonts w:eastAsiaTheme="minorEastAsia"/>
          <w:noProof/>
        </w:rPr>
      </w:pPr>
      <w:hyperlink w:anchor="_Toc443660568" w:history="1">
        <w:r w:rsidR="00924DA5" w:rsidRPr="00AC0228">
          <w:rPr>
            <w:rStyle w:val="Hyperlink"/>
            <w:noProof/>
          </w:rPr>
          <w:t>Example 12 - An abstract Compute node template with a node filter</w:t>
        </w:r>
        <w:r w:rsidR="00924DA5">
          <w:rPr>
            <w:noProof/>
            <w:webHidden/>
          </w:rPr>
          <w:tab/>
        </w:r>
        <w:r w:rsidR="00924DA5">
          <w:rPr>
            <w:noProof/>
            <w:webHidden/>
          </w:rPr>
          <w:fldChar w:fldCharType="begin"/>
        </w:r>
        <w:r w:rsidR="00924DA5">
          <w:rPr>
            <w:noProof/>
            <w:webHidden/>
          </w:rPr>
          <w:instrText xml:space="preserve"> PAGEREF _Toc443660568 \h </w:instrText>
        </w:r>
        <w:r w:rsidR="00924DA5">
          <w:rPr>
            <w:noProof/>
            <w:webHidden/>
          </w:rPr>
        </w:r>
        <w:r w:rsidR="00924DA5">
          <w:rPr>
            <w:noProof/>
            <w:webHidden/>
          </w:rPr>
          <w:fldChar w:fldCharType="separate"/>
        </w:r>
        <w:r w:rsidR="00765130">
          <w:rPr>
            <w:noProof/>
            <w:webHidden/>
          </w:rPr>
          <w:t>27</w:t>
        </w:r>
        <w:r w:rsidR="00924DA5">
          <w:rPr>
            <w:noProof/>
            <w:webHidden/>
          </w:rPr>
          <w:fldChar w:fldCharType="end"/>
        </w:r>
      </w:hyperlink>
    </w:p>
    <w:p w14:paraId="1ED03FA9" w14:textId="77777777" w:rsidR="00924DA5" w:rsidRDefault="00D37E2A">
      <w:pPr>
        <w:pStyle w:val="TableofFigures"/>
        <w:tabs>
          <w:tab w:val="right" w:leader="dot" w:pos="9350"/>
        </w:tabs>
        <w:rPr>
          <w:rFonts w:eastAsiaTheme="minorEastAsia"/>
          <w:noProof/>
        </w:rPr>
      </w:pPr>
      <w:hyperlink w:anchor="_Toc443660569" w:history="1">
        <w:r w:rsidR="00924DA5" w:rsidRPr="00AC0228">
          <w:rPr>
            <w:rStyle w:val="Hyperlink"/>
            <w:noProof/>
          </w:rPr>
          <w:t>Example 13 - An abstract database requirement using a node filter</w:t>
        </w:r>
        <w:r w:rsidR="00924DA5">
          <w:rPr>
            <w:noProof/>
            <w:webHidden/>
          </w:rPr>
          <w:tab/>
        </w:r>
        <w:r w:rsidR="00924DA5">
          <w:rPr>
            <w:noProof/>
            <w:webHidden/>
          </w:rPr>
          <w:fldChar w:fldCharType="begin"/>
        </w:r>
        <w:r w:rsidR="00924DA5">
          <w:rPr>
            <w:noProof/>
            <w:webHidden/>
          </w:rPr>
          <w:instrText xml:space="preserve"> PAGEREF _Toc443660569 \h </w:instrText>
        </w:r>
        <w:r w:rsidR="00924DA5">
          <w:rPr>
            <w:noProof/>
            <w:webHidden/>
          </w:rPr>
        </w:r>
        <w:r w:rsidR="00924DA5">
          <w:rPr>
            <w:noProof/>
            <w:webHidden/>
          </w:rPr>
          <w:fldChar w:fldCharType="separate"/>
        </w:r>
        <w:r w:rsidR="00765130">
          <w:rPr>
            <w:noProof/>
            <w:webHidden/>
          </w:rPr>
          <w:t>28</w:t>
        </w:r>
        <w:r w:rsidR="00924DA5">
          <w:rPr>
            <w:noProof/>
            <w:webHidden/>
          </w:rPr>
          <w:fldChar w:fldCharType="end"/>
        </w:r>
      </w:hyperlink>
    </w:p>
    <w:p w14:paraId="36270AC4" w14:textId="77777777" w:rsidR="00924DA5" w:rsidRDefault="00D37E2A">
      <w:pPr>
        <w:pStyle w:val="TableofFigures"/>
        <w:tabs>
          <w:tab w:val="right" w:leader="dot" w:pos="9350"/>
        </w:tabs>
        <w:rPr>
          <w:rFonts w:eastAsiaTheme="minorEastAsia"/>
          <w:noProof/>
        </w:rPr>
      </w:pPr>
      <w:hyperlink w:anchor="_Toc443660570" w:history="1">
        <w:r w:rsidR="00924DA5" w:rsidRPr="00AC0228">
          <w:rPr>
            <w:rStyle w:val="Hyperlink"/>
            <w:noProof/>
          </w:rPr>
          <w:t>Example 14 - An abstract database node template</w:t>
        </w:r>
        <w:r w:rsidR="00924DA5">
          <w:rPr>
            <w:noProof/>
            <w:webHidden/>
          </w:rPr>
          <w:tab/>
        </w:r>
        <w:r w:rsidR="00924DA5">
          <w:rPr>
            <w:noProof/>
            <w:webHidden/>
          </w:rPr>
          <w:fldChar w:fldCharType="begin"/>
        </w:r>
        <w:r w:rsidR="00924DA5">
          <w:rPr>
            <w:noProof/>
            <w:webHidden/>
          </w:rPr>
          <w:instrText xml:space="preserve"> PAGEREF _Toc443660570 \h </w:instrText>
        </w:r>
        <w:r w:rsidR="00924DA5">
          <w:rPr>
            <w:noProof/>
            <w:webHidden/>
          </w:rPr>
        </w:r>
        <w:r w:rsidR="00924DA5">
          <w:rPr>
            <w:noProof/>
            <w:webHidden/>
          </w:rPr>
          <w:fldChar w:fldCharType="separate"/>
        </w:r>
        <w:r w:rsidR="00765130">
          <w:rPr>
            <w:noProof/>
            <w:webHidden/>
          </w:rPr>
          <w:t>29</w:t>
        </w:r>
        <w:r w:rsidR="00924DA5">
          <w:rPr>
            <w:noProof/>
            <w:webHidden/>
          </w:rPr>
          <w:fldChar w:fldCharType="end"/>
        </w:r>
      </w:hyperlink>
    </w:p>
    <w:p w14:paraId="12D4C8EA" w14:textId="77777777" w:rsidR="00924DA5" w:rsidRDefault="00D37E2A">
      <w:pPr>
        <w:pStyle w:val="TableofFigures"/>
        <w:tabs>
          <w:tab w:val="right" w:leader="dot" w:pos="9350"/>
        </w:tabs>
        <w:rPr>
          <w:rFonts w:eastAsiaTheme="minorEastAsia"/>
          <w:noProof/>
        </w:rPr>
      </w:pPr>
      <w:hyperlink w:anchor="_Toc443660571" w:history="1">
        <w:r w:rsidR="00924DA5" w:rsidRPr="00AC0228">
          <w:rPr>
            <w:rStyle w:val="Hyperlink"/>
            <w:noProof/>
          </w:rPr>
          <w:t>Example 15 - Referencing an abstract database node template</w:t>
        </w:r>
        <w:r w:rsidR="00924DA5">
          <w:rPr>
            <w:noProof/>
            <w:webHidden/>
          </w:rPr>
          <w:tab/>
        </w:r>
        <w:r w:rsidR="00924DA5">
          <w:rPr>
            <w:noProof/>
            <w:webHidden/>
          </w:rPr>
          <w:fldChar w:fldCharType="begin"/>
        </w:r>
        <w:r w:rsidR="00924DA5">
          <w:rPr>
            <w:noProof/>
            <w:webHidden/>
          </w:rPr>
          <w:instrText xml:space="preserve"> PAGEREF _Toc443660571 \h </w:instrText>
        </w:r>
        <w:r w:rsidR="00924DA5">
          <w:rPr>
            <w:noProof/>
            <w:webHidden/>
          </w:rPr>
        </w:r>
        <w:r w:rsidR="00924DA5">
          <w:rPr>
            <w:noProof/>
            <w:webHidden/>
          </w:rPr>
          <w:fldChar w:fldCharType="separate"/>
        </w:r>
        <w:r w:rsidR="00765130">
          <w:rPr>
            <w:noProof/>
            <w:webHidden/>
          </w:rPr>
          <w:t>31</w:t>
        </w:r>
        <w:r w:rsidR="00924DA5">
          <w:rPr>
            <w:noProof/>
            <w:webHidden/>
          </w:rPr>
          <w:fldChar w:fldCharType="end"/>
        </w:r>
      </w:hyperlink>
    </w:p>
    <w:p w14:paraId="082C65F8" w14:textId="77777777" w:rsidR="00924DA5" w:rsidRDefault="00D37E2A">
      <w:pPr>
        <w:pStyle w:val="TableofFigures"/>
        <w:tabs>
          <w:tab w:val="right" w:leader="dot" w:pos="9350"/>
        </w:tabs>
        <w:rPr>
          <w:rFonts w:eastAsiaTheme="minorEastAsia"/>
          <w:noProof/>
        </w:rPr>
      </w:pPr>
      <w:hyperlink w:anchor="_Toc443660572" w:history="1">
        <w:r w:rsidR="00924DA5" w:rsidRPr="00AC0228">
          <w:rPr>
            <w:rStyle w:val="Hyperlink"/>
            <w:noProof/>
          </w:rPr>
          <w:t>Example 16 - Using substitution mappings to export a database implementation</w:t>
        </w:r>
        <w:r w:rsidR="00924DA5">
          <w:rPr>
            <w:noProof/>
            <w:webHidden/>
          </w:rPr>
          <w:tab/>
        </w:r>
        <w:r w:rsidR="00924DA5">
          <w:rPr>
            <w:noProof/>
            <w:webHidden/>
          </w:rPr>
          <w:fldChar w:fldCharType="begin"/>
        </w:r>
        <w:r w:rsidR="00924DA5">
          <w:rPr>
            <w:noProof/>
            <w:webHidden/>
          </w:rPr>
          <w:instrText xml:space="preserve"> PAGEREF _Toc443660572 \h </w:instrText>
        </w:r>
        <w:r w:rsidR="00924DA5">
          <w:rPr>
            <w:noProof/>
            <w:webHidden/>
          </w:rPr>
        </w:r>
        <w:r w:rsidR="00924DA5">
          <w:rPr>
            <w:noProof/>
            <w:webHidden/>
          </w:rPr>
          <w:fldChar w:fldCharType="separate"/>
        </w:r>
        <w:r w:rsidR="00765130">
          <w:rPr>
            <w:noProof/>
            <w:webHidden/>
          </w:rPr>
          <w:t>33</w:t>
        </w:r>
        <w:r w:rsidR="00924DA5">
          <w:rPr>
            <w:noProof/>
            <w:webHidden/>
          </w:rPr>
          <w:fldChar w:fldCharType="end"/>
        </w:r>
      </w:hyperlink>
    </w:p>
    <w:p w14:paraId="2A508DF9" w14:textId="77777777" w:rsidR="00924DA5" w:rsidRDefault="00D37E2A">
      <w:pPr>
        <w:pStyle w:val="TableofFigures"/>
        <w:tabs>
          <w:tab w:val="right" w:leader="dot" w:pos="9350"/>
        </w:tabs>
        <w:rPr>
          <w:rFonts w:eastAsiaTheme="minorEastAsia"/>
          <w:noProof/>
        </w:rPr>
      </w:pPr>
      <w:hyperlink w:anchor="_Toc443660573" w:history="1">
        <w:r w:rsidR="00924DA5" w:rsidRPr="00AC0228">
          <w:rPr>
            <w:rStyle w:val="Hyperlink"/>
            <w:noProof/>
          </w:rPr>
          <w:t>Example 17 - Declaring a transaction subsystem as a chain of substitutable node templates</w:t>
        </w:r>
        <w:r w:rsidR="00924DA5">
          <w:rPr>
            <w:noProof/>
            <w:webHidden/>
          </w:rPr>
          <w:tab/>
        </w:r>
        <w:r w:rsidR="00924DA5">
          <w:rPr>
            <w:noProof/>
            <w:webHidden/>
          </w:rPr>
          <w:fldChar w:fldCharType="begin"/>
        </w:r>
        <w:r w:rsidR="00924DA5">
          <w:rPr>
            <w:noProof/>
            <w:webHidden/>
          </w:rPr>
          <w:instrText xml:space="preserve"> PAGEREF _Toc443660573 \h </w:instrText>
        </w:r>
        <w:r w:rsidR="00924DA5">
          <w:rPr>
            <w:noProof/>
            <w:webHidden/>
          </w:rPr>
        </w:r>
        <w:r w:rsidR="00924DA5">
          <w:rPr>
            <w:noProof/>
            <w:webHidden/>
          </w:rPr>
          <w:fldChar w:fldCharType="separate"/>
        </w:r>
        <w:r w:rsidR="00765130">
          <w:rPr>
            <w:noProof/>
            <w:webHidden/>
          </w:rPr>
          <w:t>35</w:t>
        </w:r>
        <w:r w:rsidR="00924DA5">
          <w:rPr>
            <w:noProof/>
            <w:webHidden/>
          </w:rPr>
          <w:fldChar w:fldCharType="end"/>
        </w:r>
      </w:hyperlink>
    </w:p>
    <w:p w14:paraId="6F6349BE" w14:textId="77777777" w:rsidR="00924DA5" w:rsidRDefault="00D37E2A">
      <w:pPr>
        <w:pStyle w:val="TableofFigures"/>
        <w:tabs>
          <w:tab w:val="right" w:leader="dot" w:pos="9350"/>
        </w:tabs>
        <w:rPr>
          <w:rFonts w:eastAsiaTheme="minorEastAsia"/>
          <w:noProof/>
        </w:rPr>
      </w:pPr>
      <w:hyperlink w:anchor="_Toc443660574" w:history="1">
        <w:r w:rsidR="00924DA5" w:rsidRPr="00AC0228">
          <w:rPr>
            <w:rStyle w:val="Hyperlink"/>
            <w:noProof/>
          </w:rPr>
          <w:t>Example 18 - Defining a TransactionSubsystem node type</w:t>
        </w:r>
        <w:r w:rsidR="00924DA5">
          <w:rPr>
            <w:noProof/>
            <w:webHidden/>
          </w:rPr>
          <w:tab/>
        </w:r>
        <w:r w:rsidR="00924DA5">
          <w:rPr>
            <w:noProof/>
            <w:webHidden/>
          </w:rPr>
          <w:fldChar w:fldCharType="begin"/>
        </w:r>
        <w:r w:rsidR="00924DA5">
          <w:rPr>
            <w:noProof/>
            <w:webHidden/>
          </w:rPr>
          <w:instrText xml:space="preserve"> PAGEREF _Toc443660574 \h </w:instrText>
        </w:r>
        <w:r w:rsidR="00924DA5">
          <w:rPr>
            <w:noProof/>
            <w:webHidden/>
          </w:rPr>
        </w:r>
        <w:r w:rsidR="00924DA5">
          <w:rPr>
            <w:noProof/>
            <w:webHidden/>
          </w:rPr>
          <w:fldChar w:fldCharType="separate"/>
        </w:r>
        <w:r w:rsidR="00765130">
          <w:rPr>
            <w:noProof/>
            <w:webHidden/>
          </w:rPr>
          <w:t>36</w:t>
        </w:r>
        <w:r w:rsidR="00924DA5">
          <w:rPr>
            <w:noProof/>
            <w:webHidden/>
          </w:rPr>
          <w:fldChar w:fldCharType="end"/>
        </w:r>
      </w:hyperlink>
    </w:p>
    <w:p w14:paraId="4F10F861" w14:textId="77777777" w:rsidR="00924DA5" w:rsidRDefault="00D37E2A">
      <w:pPr>
        <w:pStyle w:val="TableofFigures"/>
        <w:tabs>
          <w:tab w:val="right" w:leader="dot" w:pos="9350"/>
        </w:tabs>
        <w:rPr>
          <w:rFonts w:eastAsiaTheme="minorEastAsia"/>
          <w:noProof/>
        </w:rPr>
      </w:pPr>
      <w:hyperlink w:anchor="_Toc443660575" w:history="1">
        <w:r w:rsidR="00924DA5" w:rsidRPr="00AC0228">
          <w:rPr>
            <w:rStyle w:val="Hyperlink"/>
            <w:noProof/>
          </w:rPr>
          <w:t>Example 19 - Implementation of a TransactionSubsytem node type using substitution mappings</w:t>
        </w:r>
        <w:r w:rsidR="00924DA5">
          <w:rPr>
            <w:noProof/>
            <w:webHidden/>
          </w:rPr>
          <w:tab/>
        </w:r>
        <w:r w:rsidR="00924DA5">
          <w:rPr>
            <w:noProof/>
            <w:webHidden/>
          </w:rPr>
          <w:fldChar w:fldCharType="begin"/>
        </w:r>
        <w:r w:rsidR="00924DA5">
          <w:rPr>
            <w:noProof/>
            <w:webHidden/>
          </w:rPr>
          <w:instrText xml:space="preserve"> PAGEREF _Toc443660575 \h </w:instrText>
        </w:r>
        <w:r w:rsidR="00924DA5">
          <w:rPr>
            <w:noProof/>
            <w:webHidden/>
          </w:rPr>
        </w:r>
        <w:r w:rsidR="00924DA5">
          <w:rPr>
            <w:noProof/>
            <w:webHidden/>
          </w:rPr>
          <w:fldChar w:fldCharType="separate"/>
        </w:r>
        <w:r w:rsidR="00765130">
          <w:rPr>
            <w:noProof/>
            <w:webHidden/>
          </w:rPr>
          <w:t>38</w:t>
        </w:r>
        <w:r w:rsidR="00924DA5">
          <w:rPr>
            <w:noProof/>
            <w:webHidden/>
          </w:rPr>
          <w:fldChar w:fldCharType="end"/>
        </w:r>
      </w:hyperlink>
    </w:p>
    <w:p w14:paraId="591592E7" w14:textId="77777777" w:rsidR="00924DA5" w:rsidRDefault="00D37E2A">
      <w:pPr>
        <w:pStyle w:val="TableofFigures"/>
        <w:tabs>
          <w:tab w:val="right" w:leader="dot" w:pos="9350"/>
        </w:tabs>
        <w:rPr>
          <w:rFonts w:eastAsiaTheme="minorEastAsia"/>
          <w:noProof/>
        </w:rPr>
      </w:pPr>
      <w:hyperlink w:anchor="_Toc443660576" w:history="1">
        <w:r w:rsidR="00924DA5" w:rsidRPr="00AC0228">
          <w:rPr>
            <w:rStyle w:val="Hyperlink"/>
            <w:noProof/>
          </w:rPr>
          <w:t>Example 20 - Grouping Node Templates for possible policy application</w:t>
        </w:r>
        <w:r w:rsidR="00924DA5">
          <w:rPr>
            <w:noProof/>
            <w:webHidden/>
          </w:rPr>
          <w:tab/>
        </w:r>
        <w:r w:rsidR="00924DA5">
          <w:rPr>
            <w:noProof/>
            <w:webHidden/>
          </w:rPr>
          <w:fldChar w:fldCharType="begin"/>
        </w:r>
        <w:r w:rsidR="00924DA5">
          <w:rPr>
            <w:noProof/>
            <w:webHidden/>
          </w:rPr>
          <w:instrText xml:space="preserve"> PAGEREF _Toc443660576 \h </w:instrText>
        </w:r>
        <w:r w:rsidR="00924DA5">
          <w:rPr>
            <w:noProof/>
            <w:webHidden/>
          </w:rPr>
        </w:r>
        <w:r w:rsidR="00924DA5">
          <w:rPr>
            <w:noProof/>
            <w:webHidden/>
          </w:rPr>
          <w:fldChar w:fldCharType="separate"/>
        </w:r>
        <w:r w:rsidR="00765130">
          <w:rPr>
            <w:noProof/>
            <w:webHidden/>
          </w:rPr>
          <w:t>40</w:t>
        </w:r>
        <w:r w:rsidR="00924DA5">
          <w:rPr>
            <w:noProof/>
            <w:webHidden/>
          </w:rPr>
          <w:fldChar w:fldCharType="end"/>
        </w:r>
      </w:hyperlink>
    </w:p>
    <w:p w14:paraId="2BB196D0" w14:textId="77777777" w:rsidR="00924DA5" w:rsidRDefault="00D37E2A">
      <w:pPr>
        <w:pStyle w:val="TableofFigures"/>
        <w:tabs>
          <w:tab w:val="right" w:leader="dot" w:pos="9350"/>
        </w:tabs>
        <w:rPr>
          <w:rFonts w:eastAsiaTheme="minorEastAsia"/>
          <w:noProof/>
        </w:rPr>
      </w:pPr>
      <w:hyperlink w:anchor="_Toc443660577" w:history="1">
        <w:r w:rsidR="00924DA5" w:rsidRPr="00AC0228">
          <w:rPr>
            <w:rStyle w:val="Hyperlink"/>
            <w:noProof/>
          </w:rPr>
          <w:t>Example 21 - Grouping nodes for anti-colocation policy application</w:t>
        </w:r>
        <w:r w:rsidR="00924DA5">
          <w:rPr>
            <w:noProof/>
            <w:webHidden/>
          </w:rPr>
          <w:tab/>
        </w:r>
        <w:r w:rsidR="00924DA5">
          <w:rPr>
            <w:noProof/>
            <w:webHidden/>
          </w:rPr>
          <w:fldChar w:fldCharType="begin"/>
        </w:r>
        <w:r w:rsidR="00924DA5">
          <w:rPr>
            <w:noProof/>
            <w:webHidden/>
          </w:rPr>
          <w:instrText xml:space="preserve"> PAGEREF _Toc443660577 \h </w:instrText>
        </w:r>
        <w:r w:rsidR="00924DA5">
          <w:rPr>
            <w:noProof/>
            <w:webHidden/>
          </w:rPr>
        </w:r>
        <w:r w:rsidR="00924DA5">
          <w:rPr>
            <w:noProof/>
            <w:webHidden/>
          </w:rPr>
          <w:fldChar w:fldCharType="separate"/>
        </w:r>
        <w:r w:rsidR="00765130">
          <w:rPr>
            <w:noProof/>
            <w:webHidden/>
          </w:rPr>
          <w:t>41</w:t>
        </w:r>
        <w:r w:rsidR="00924DA5">
          <w:rPr>
            <w:noProof/>
            <w:webHidden/>
          </w:rPr>
          <w:fldChar w:fldCharType="end"/>
        </w:r>
      </w:hyperlink>
    </w:p>
    <w:p w14:paraId="56F37CCF" w14:textId="77777777" w:rsidR="00924DA5" w:rsidRDefault="00D37E2A">
      <w:pPr>
        <w:pStyle w:val="TableofFigures"/>
        <w:tabs>
          <w:tab w:val="right" w:leader="dot" w:pos="9350"/>
        </w:tabs>
        <w:rPr>
          <w:rFonts w:eastAsiaTheme="minorEastAsia"/>
          <w:noProof/>
        </w:rPr>
      </w:pPr>
      <w:hyperlink w:anchor="_Toc443660578" w:history="1">
        <w:r w:rsidR="00924DA5" w:rsidRPr="00AC0228">
          <w:rPr>
            <w:rStyle w:val="Hyperlink"/>
            <w:noProof/>
          </w:rPr>
          <w:t>Example 22 - Using YAML anchors in TOSCA templates</w:t>
        </w:r>
        <w:r w:rsidR="00924DA5">
          <w:rPr>
            <w:noProof/>
            <w:webHidden/>
          </w:rPr>
          <w:tab/>
        </w:r>
        <w:r w:rsidR="00924DA5">
          <w:rPr>
            <w:noProof/>
            <w:webHidden/>
          </w:rPr>
          <w:fldChar w:fldCharType="begin"/>
        </w:r>
        <w:r w:rsidR="00924DA5">
          <w:rPr>
            <w:noProof/>
            <w:webHidden/>
          </w:rPr>
          <w:instrText xml:space="preserve"> PAGEREF _Toc443660578 \h </w:instrText>
        </w:r>
        <w:r w:rsidR="00924DA5">
          <w:rPr>
            <w:noProof/>
            <w:webHidden/>
          </w:rPr>
        </w:r>
        <w:r w:rsidR="00924DA5">
          <w:rPr>
            <w:noProof/>
            <w:webHidden/>
          </w:rPr>
          <w:fldChar w:fldCharType="separate"/>
        </w:r>
        <w:r w:rsidR="00765130">
          <w:rPr>
            <w:noProof/>
            <w:webHidden/>
          </w:rPr>
          <w:t>42</w:t>
        </w:r>
        <w:r w:rsidR="00924DA5">
          <w:rPr>
            <w:noProof/>
            <w:webHidden/>
          </w:rPr>
          <w:fldChar w:fldCharType="end"/>
        </w:r>
      </w:hyperlink>
    </w:p>
    <w:p w14:paraId="5607E378" w14:textId="77777777" w:rsidR="00924DA5" w:rsidRDefault="00D37E2A">
      <w:pPr>
        <w:pStyle w:val="TableofFigures"/>
        <w:tabs>
          <w:tab w:val="right" w:leader="dot" w:pos="9350"/>
        </w:tabs>
        <w:rPr>
          <w:rFonts w:eastAsiaTheme="minorEastAsia"/>
          <w:noProof/>
        </w:rPr>
      </w:pPr>
      <w:hyperlink w:anchor="_Toc443660579" w:history="1">
        <w:r w:rsidR="00924DA5" w:rsidRPr="00AC0228">
          <w:rPr>
            <w:rStyle w:val="Hyperlink"/>
            <w:noProof/>
          </w:rPr>
          <w:t>Example 23 - Properties reflected as attributes</w:t>
        </w:r>
        <w:r w:rsidR="00924DA5">
          <w:rPr>
            <w:noProof/>
            <w:webHidden/>
          </w:rPr>
          <w:tab/>
        </w:r>
        <w:r w:rsidR="00924DA5">
          <w:rPr>
            <w:noProof/>
            <w:webHidden/>
          </w:rPr>
          <w:fldChar w:fldCharType="begin"/>
        </w:r>
        <w:r w:rsidR="00924DA5">
          <w:rPr>
            <w:noProof/>
            <w:webHidden/>
          </w:rPr>
          <w:instrText xml:space="preserve"> PAGEREF _Toc443660579 \h </w:instrText>
        </w:r>
        <w:r w:rsidR="00924DA5">
          <w:rPr>
            <w:noProof/>
            <w:webHidden/>
          </w:rPr>
        </w:r>
        <w:r w:rsidR="00924DA5">
          <w:rPr>
            <w:noProof/>
            <w:webHidden/>
          </w:rPr>
          <w:fldChar w:fldCharType="separate"/>
        </w:r>
        <w:r w:rsidR="00765130">
          <w:rPr>
            <w:noProof/>
            <w:webHidden/>
          </w:rPr>
          <w:t>45</w:t>
        </w:r>
        <w:r w:rsidR="00924DA5">
          <w:rPr>
            <w:noProof/>
            <w:webHidden/>
          </w:rPr>
          <w:fldChar w:fldCharType="end"/>
        </w:r>
      </w:hyperlink>
    </w:p>
    <w:p w14:paraId="261208A0" w14:textId="68BD8ABA" w:rsidR="00502E57" w:rsidRPr="00177DED" w:rsidRDefault="00502E57" w:rsidP="00502E57">
      <w:pPr>
        <w:pStyle w:val="TextBody"/>
        <w:sectPr w:rsidR="00502E57"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r>
        <w:fldChar w:fldCharType="end"/>
      </w:r>
    </w:p>
    <w:p w14:paraId="65DFD463" w14:textId="4C779CBC" w:rsidR="00924DA5" w:rsidRDefault="00924DA5" w:rsidP="00765130">
      <w:pPr>
        <w:pStyle w:val="Heading1-NoNumber"/>
        <w:outlineLvl w:val="0"/>
      </w:pPr>
      <w:bookmarkStart w:id="2" w:name="_Toc445238214"/>
      <w:bookmarkStart w:id="3" w:name="_Toc302251661"/>
      <w:bookmarkStart w:id="4" w:name="_Toc373867835"/>
      <w:bookmarkStart w:id="5" w:name="_Toc379455001"/>
      <w:bookmarkStart w:id="6" w:name="_Toc397688775"/>
      <w:r>
        <w:lastRenderedPageBreak/>
        <w:t xml:space="preserve">Table of </w:t>
      </w:r>
      <w:r w:rsidR="00765130">
        <w:t>Figures</w:t>
      </w:r>
      <w:bookmarkEnd w:id="2"/>
    </w:p>
    <w:p w14:paraId="702BA3BA" w14:textId="77777777" w:rsidR="00924DA5" w:rsidRDefault="00924DA5">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443660678" w:history="1">
        <w:r w:rsidRPr="000A79E8">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_Toc443660678 \h </w:instrText>
        </w:r>
        <w:r>
          <w:rPr>
            <w:noProof/>
            <w:webHidden/>
          </w:rPr>
        </w:r>
        <w:r>
          <w:rPr>
            <w:noProof/>
            <w:webHidden/>
          </w:rPr>
          <w:fldChar w:fldCharType="separate"/>
        </w:r>
        <w:r w:rsidR="00765130">
          <w:rPr>
            <w:noProof/>
            <w:webHidden/>
          </w:rPr>
          <w:t>31</w:t>
        </w:r>
        <w:r>
          <w:rPr>
            <w:noProof/>
            <w:webHidden/>
          </w:rPr>
          <w:fldChar w:fldCharType="end"/>
        </w:r>
      </w:hyperlink>
    </w:p>
    <w:p w14:paraId="553513A0" w14:textId="77777777" w:rsidR="00924DA5" w:rsidRDefault="00D37E2A">
      <w:pPr>
        <w:pStyle w:val="TableofFigures"/>
        <w:tabs>
          <w:tab w:val="right" w:leader="dot" w:pos="10070"/>
        </w:tabs>
        <w:rPr>
          <w:rFonts w:eastAsiaTheme="minorEastAsia"/>
          <w:noProof/>
        </w:rPr>
      </w:pPr>
      <w:hyperlink w:anchor="_Toc443660679" w:history="1">
        <w:r w:rsidR="00924DA5" w:rsidRPr="000A79E8">
          <w:rPr>
            <w:rStyle w:val="Hyperlink"/>
            <w:noProof/>
          </w:rPr>
          <w:t>Figure 2: Substitution mappings</w:t>
        </w:r>
        <w:r w:rsidR="00924DA5">
          <w:rPr>
            <w:noProof/>
            <w:webHidden/>
          </w:rPr>
          <w:tab/>
        </w:r>
        <w:r w:rsidR="00924DA5">
          <w:rPr>
            <w:noProof/>
            <w:webHidden/>
          </w:rPr>
          <w:fldChar w:fldCharType="begin"/>
        </w:r>
        <w:r w:rsidR="00924DA5">
          <w:rPr>
            <w:noProof/>
            <w:webHidden/>
          </w:rPr>
          <w:instrText xml:space="preserve"> PAGEREF _Toc443660679 \h </w:instrText>
        </w:r>
        <w:r w:rsidR="00924DA5">
          <w:rPr>
            <w:noProof/>
            <w:webHidden/>
          </w:rPr>
        </w:r>
        <w:r w:rsidR="00924DA5">
          <w:rPr>
            <w:noProof/>
            <w:webHidden/>
          </w:rPr>
          <w:fldChar w:fldCharType="separate"/>
        </w:r>
        <w:r w:rsidR="00765130">
          <w:rPr>
            <w:noProof/>
            <w:webHidden/>
          </w:rPr>
          <w:t>33</w:t>
        </w:r>
        <w:r w:rsidR="00924DA5">
          <w:rPr>
            <w:noProof/>
            <w:webHidden/>
          </w:rPr>
          <w:fldChar w:fldCharType="end"/>
        </w:r>
      </w:hyperlink>
    </w:p>
    <w:p w14:paraId="703EC11B" w14:textId="77777777" w:rsidR="00924DA5" w:rsidRDefault="00D37E2A">
      <w:pPr>
        <w:pStyle w:val="TableofFigures"/>
        <w:tabs>
          <w:tab w:val="right" w:leader="dot" w:pos="10070"/>
        </w:tabs>
        <w:rPr>
          <w:rFonts w:eastAsiaTheme="minorEastAsia"/>
          <w:noProof/>
        </w:rPr>
      </w:pPr>
      <w:hyperlink w:anchor="_Toc443660680" w:history="1">
        <w:r w:rsidR="00924DA5" w:rsidRPr="000A79E8">
          <w:rPr>
            <w:rStyle w:val="Hyperlink"/>
            <w:noProof/>
          </w:rPr>
          <w:t>Figure 3: Chaining of subsystems in a service template</w:t>
        </w:r>
        <w:r w:rsidR="00924DA5">
          <w:rPr>
            <w:noProof/>
            <w:webHidden/>
          </w:rPr>
          <w:tab/>
        </w:r>
        <w:r w:rsidR="00924DA5">
          <w:rPr>
            <w:noProof/>
            <w:webHidden/>
          </w:rPr>
          <w:fldChar w:fldCharType="begin"/>
        </w:r>
        <w:r w:rsidR="00924DA5">
          <w:rPr>
            <w:noProof/>
            <w:webHidden/>
          </w:rPr>
          <w:instrText xml:space="preserve"> PAGEREF _Toc443660680 \h </w:instrText>
        </w:r>
        <w:r w:rsidR="00924DA5">
          <w:rPr>
            <w:noProof/>
            <w:webHidden/>
          </w:rPr>
        </w:r>
        <w:r w:rsidR="00924DA5">
          <w:rPr>
            <w:noProof/>
            <w:webHidden/>
          </w:rPr>
          <w:fldChar w:fldCharType="separate"/>
        </w:r>
        <w:r w:rsidR="00765130">
          <w:rPr>
            <w:noProof/>
            <w:webHidden/>
          </w:rPr>
          <w:t>35</w:t>
        </w:r>
        <w:r w:rsidR="00924DA5">
          <w:rPr>
            <w:noProof/>
            <w:webHidden/>
          </w:rPr>
          <w:fldChar w:fldCharType="end"/>
        </w:r>
      </w:hyperlink>
    </w:p>
    <w:p w14:paraId="32831CCC" w14:textId="77777777" w:rsidR="00924DA5" w:rsidRDefault="00D37E2A">
      <w:pPr>
        <w:pStyle w:val="TableofFigures"/>
        <w:tabs>
          <w:tab w:val="right" w:leader="dot" w:pos="10070"/>
        </w:tabs>
        <w:rPr>
          <w:rFonts w:eastAsiaTheme="minorEastAsia"/>
          <w:noProof/>
        </w:rPr>
      </w:pPr>
      <w:hyperlink w:anchor="_Toc443660681" w:history="1">
        <w:r w:rsidR="00924DA5" w:rsidRPr="000A79E8">
          <w:rPr>
            <w:rStyle w:val="Hyperlink"/>
            <w:noProof/>
          </w:rPr>
          <w:t>Figure 4: Defining subsystem details in a service template</w:t>
        </w:r>
        <w:r w:rsidR="00924DA5">
          <w:rPr>
            <w:noProof/>
            <w:webHidden/>
          </w:rPr>
          <w:tab/>
        </w:r>
        <w:r w:rsidR="00924DA5">
          <w:rPr>
            <w:noProof/>
            <w:webHidden/>
          </w:rPr>
          <w:fldChar w:fldCharType="begin"/>
        </w:r>
        <w:r w:rsidR="00924DA5">
          <w:rPr>
            <w:noProof/>
            <w:webHidden/>
          </w:rPr>
          <w:instrText xml:space="preserve"> PAGEREF _Toc443660681 \h </w:instrText>
        </w:r>
        <w:r w:rsidR="00924DA5">
          <w:rPr>
            <w:noProof/>
            <w:webHidden/>
          </w:rPr>
        </w:r>
        <w:r w:rsidR="00924DA5">
          <w:rPr>
            <w:noProof/>
            <w:webHidden/>
          </w:rPr>
          <w:fldChar w:fldCharType="separate"/>
        </w:r>
        <w:r w:rsidR="00765130">
          <w:rPr>
            <w:noProof/>
            <w:webHidden/>
          </w:rPr>
          <w:t>37</w:t>
        </w:r>
        <w:r w:rsidR="00924DA5">
          <w:rPr>
            <w:noProof/>
            <w:webHidden/>
          </w:rPr>
          <w:fldChar w:fldCharType="end"/>
        </w:r>
      </w:hyperlink>
    </w:p>
    <w:p w14:paraId="6AF49ED7" w14:textId="77777777" w:rsidR="00924DA5" w:rsidRDefault="00D37E2A">
      <w:pPr>
        <w:pStyle w:val="TableofFigures"/>
        <w:tabs>
          <w:tab w:val="right" w:leader="dot" w:pos="10070"/>
        </w:tabs>
        <w:rPr>
          <w:rFonts w:eastAsiaTheme="minorEastAsia"/>
          <w:noProof/>
        </w:rPr>
      </w:pPr>
      <w:hyperlink w:anchor="_Toc443660682" w:history="1">
        <w:r w:rsidR="00924DA5" w:rsidRPr="000A79E8">
          <w:rPr>
            <w:rStyle w:val="Hyperlink"/>
            <w:noProof/>
          </w:rPr>
          <w:t>Figure</w:t>
        </w:r>
        <w:r w:rsidR="00924DA5" w:rsidRPr="000A79E8">
          <w:rPr>
            <w:rStyle w:val="Hyperlink"/>
            <w:noProof/>
          </w:rPr>
          <w:noBreakHyphen/>
          <w:t>5: Typical 3-Tier Network</w:t>
        </w:r>
        <w:r w:rsidR="00924DA5">
          <w:rPr>
            <w:noProof/>
            <w:webHidden/>
          </w:rPr>
          <w:tab/>
        </w:r>
        <w:r w:rsidR="00924DA5">
          <w:rPr>
            <w:noProof/>
            <w:webHidden/>
          </w:rPr>
          <w:fldChar w:fldCharType="begin"/>
        </w:r>
        <w:r w:rsidR="00924DA5">
          <w:rPr>
            <w:noProof/>
            <w:webHidden/>
          </w:rPr>
          <w:instrText xml:space="preserve"> PAGEREF _Toc443660682 \h </w:instrText>
        </w:r>
        <w:r w:rsidR="00924DA5">
          <w:rPr>
            <w:noProof/>
            <w:webHidden/>
          </w:rPr>
        </w:r>
        <w:r w:rsidR="00924DA5">
          <w:rPr>
            <w:noProof/>
            <w:webHidden/>
          </w:rPr>
          <w:fldChar w:fldCharType="separate"/>
        </w:r>
        <w:r w:rsidR="00765130">
          <w:rPr>
            <w:noProof/>
            <w:webHidden/>
          </w:rPr>
          <w:t>181</w:t>
        </w:r>
        <w:r w:rsidR="00924DA5">
          <w:rPr>
            <w:noProof/>
            <w:webHidden/>
          </w:rPr>
          <w:fldChar w:fldCharType="end"/>
        </w:r>
      </w:hyperlink>
    </w:p>
    <w:p w14:paraId="457E8B0D" w14:textId="77777777" w:rsidR="00924DA5" w:rsidRDefault="00D37E2A">
      <w:pPr>
        <w:pStyle w:val="TableofFigures"/>
        <w:tabs>
          <w:tab w:val="right" w:leader="dot" w:pos="10070"/>
        </w:tabs>
        <w:rPr>
          <w:rFonts w:eastAsiaTheme="minorEastAsia"/>
          <w:noProof/>
        </w:rPr>
      </w:pPr>
      <w:hyperlink w:anchor="_Toc443660683" w:history="1">
        <w:r w:rsidR="00924DA5" w:rsidRPr="000A79E8">
          <w:rPr>
            <w:rStyle w:val="Hyperlink"/>
            <w:noProof/>
          </w:rPr>
          <w:t>Figure</w:t>
        </w:r>
        <w:r w:rsidR="00924DA5" w:rsidRPr="000A79E8">
          <w:rPr>
            <w:rStyle w:val="Hyperlink"/>
            <w:noProof/>
          </w:rPr>
          <w:noBreakHyphen/>
          <w:t>6: Generic Service Template</w:t>
        </w:r>
        <w:r w:rsidR="00924DA5">
          <w:rPr>
            <w:noProof/>
            <w:webHidden/>
          </w:rPr>
          <w:tab/>
        </w:r>
        <w:r w:rsidR="00924DA5">
          <w:rPr>
            <w:noProof/>
            <w:webHidden/>
          </w:rPr>
          <w:fldChar w:fldCharType="begin"/>
        </w:r>
        <w:r w:rsidR="00924DA5">
          <w:rPr>
            <w:noProof/>
            <w:webHidden/>
          </w:rPr>
          <w:instrText xml:space="preserve"> PAGEREF _Toc443660683 \h </w:instrText>
        </w:r>
        <w:r w:rsidR="00924DA5">
          <w:rPr>
            <w:noProof/>
            <w:webHidden/>
          </w:rPr>
        </w:r>
        <w:r w:rsidR="00924DA5">
          <w:rPr>
            <w:noProof/>
            <w:webHidden/>
          </w:rPr>
          <w:fldChar w:fldCharType="separate"/>
        </w:r>
        <w:r w:rsidR="00765130">
          <w:rPr>
            <w:noProof/>
            <w:webHidden/>
          </w:rPr>
          <w:t>190</w:t>
        </w:r>
        <w:r w:rsidR="00924DA5">
          <w:rPr>
            <w:noProof/>
            <w:webHidden/>
          </w:rPr>
          <w:fldChar w:fldCharType="end"/>
        </w:r>
      </w:hyperlink>
    </w:p>
    <w:p w14:paraId="22A94FC3" w14:textId="77777777" w:rsidR="00924DA5" w:rsidRDefault="00D37E2A">
      <w:pPr>
        <w:pStyle w:val="TableofFigures"/>
        <w:tabs>
          <w:tab w:val="right" w:leader="dot" w:pos="10070"/>
        </w:tabs>
        <w:rPr>
          <w:rFonts w:eastAsiaTheme="minorEastAsia"/>
          <w:noProof/>
        </w:rPr>
      </w:pPr>
      <w:hyperlink w:anchor="_Toc443660684" w:history="1">
        <w:r w:rsidR="00924DA5" w:rsidRPr="000A79E8">
          <w:rPr>
            <w:rStyle w:val="Hyperlink"/>
            <w:noProof/>
          </w:rPr>
          <w:t>Figure</w:t>
        </w:r>
        <w:r w:rsidR="00924DA5" w:rsidRPr="000A79E8">
          <w:rPr>
            <w:rStyle w:val="Hyperlink"/>
            <w:noProof/>
          </w:rPr>
          <w:noBreakHyphen/>
          <w:t>7: Service template with network template A</w:t>
        </w:r>
        <w:r w:rsidR="00924DA5">
          <w:rPr>
            <w:noProof/>
            <w:webHidden/>
          </w:rPr>
          <w:tab/>
        </w:r>
        <w:r w:rsidR="00924DA5">
          <w:rPr>
            <w:noProof/>
            <w:webHidden/>
          </w:rPr>
          <w:fldChar w:fldCharType="begin"/>
        </w:r>
        <w:r w:rsidR="00924DA5">
          <w:rPr>
            <w:noProof/>
            <w:webHidden/>
          </w:rPr>
          <w:instrText xml:space="preserve"> PAGEREF _Toc443660684 \h </w:instrText>
        </w:r>
        <w:r w:rsidR="00924DA5">
          <w:rPr>
            <w:noProof/>
            <w:webHidden/>
          </w:rPr>
        </w:r>
        <w:r w:rsidR="00924DA5">
          <w:rPr>
            <w:noProof/>
            <w:webHidden/>
          </w:rPr>
          <w:fldChar w:fldCharType="separate"/>
        </w:r>
        <w:r w:rsidR="00765130">
          <w:rPr>
            <w:noProof/>
            <w:webHidden/>
          </w:rPr>
          <w:t>190</w:t>
        </w:r>
        <w:r w:rsidR="00924DA5">
          <w:rPr>
            <w:noProof/>
            <w:webHidden/>
          </w:rPr>
          <w:fldChar w:fldCharType="end"/>
        </w:r>
      </w:hyperlink>
    </w:p>
    <w:p w14:paraId="54659DBE" w14:textId="77777777" w:rsidR="00924DA5" w:rsidRDefault="00D37E2A">
      <w:pPr>
        <w:pStyle w:val="TableofFigures"/>
        <w:tabs>
          <w:tab w:val="right" w:leader="dot" w:pos="10070"/>
        </w:tabs>
        <w:rPr>
          <w:rFonts w:eastAsiaTheme="minorEastAsia"/>
          <w:noProof/>
        </w:rPr>
      </w:pPr>
      <w:hyperlink w:anchor="_Toc443660685" w:history="1">
        <w:r w:rsidR="00924DA5" w:rsidRPr="000A79E8">
          <w:rPr>
            <w:rStyle w:val="Hyperlink"/>
            <w:noProof/>
          </w:rPr>
          <w:t>Figure</w:t>
        </w:r>
        <w:r w:rsidR="00924DA5" w:rsidRPr="000A79E8">
          <w:rPr>
            <w:rStyle w:val="Hyperlink"/>
            <w:noProof/>
          </w:rPr>
          <w:noBreakHyphen/>
          <w:t>8: Service template with network template B</w:t>
        </w:r>
        <w:r w:rsidR="00924DA5">
          <w:rPr>
            <w:noProof/>
            <w:webHidden/>
          </w:rPr>
          <w:tab/>
        </w:r>
        <w:r w:rsidR="00924DA5">
          <w:rPr>
            <w:noProof/>
            <w:webHidden/>
          </w:rPr>
          <w:fldChar w:fldCharType="begin"/>
        </w:r>
        <w:r w:rsidR="00924DA5">
          <w:rPr>
            <w:noProof/>
            <w:webHidden/>
          </w:rPr>
          <w:instrText xml:space="preserve"> PAGEREF _Toc443660685 \h </w:instrText>
        </w:r>
        <w:r w:rsidR="00924DA5">
          <w:rPr>
            <w:noProof/>
            <w:webHidden/>
          </w:rPr>
        </w:r>
        <w:r w:rsidR="00924DA5">
          <w:rPr>
            <w:noProof/>
            <w:webHidden/>
          </w:rPr>
          <w:fldChar w:fldCharType="separate"/>
        </w:r>
        <w:r w:rsidR="00765130">
          <w:rPr>
            <w:noProof/>
            <w:webHidden/>
          </w:rPr>
          <w:t>191</w:t>
        </w:r>
        <w:r w:rsidR="00924DA5">
          <w:rPr>
            <w:noProof/>
            <w:webHidden/>
          </w:rPr>
          <w:fldChar w:fldCharType="end"/>
        </w:r>
      </w:hyperlink>
    </w:p>
    <w:p w14:paraId="24CE48DA" w14:textId="77777777" w:rsidR="00924DA5" w:rsidRPr="00924DA5" w:rsidRDefault="00924DA5" w:rsidP="00924DA5">
      <w:r>
        <w:fldChar w:fldCharType="end"/>
      </w:r>
    </w:p>
    <w:p w14:paraId="524A628C" w14:textId="77777777" w:rsidR="002D57C4" w:rsidRDefault="002D57C4" w:rsidP="002D57C4">
      <w:pPr>
        <w:pStyle w:val="Heading1"/>
        <w:numPr>
          <w:ilvl w:val="0"/>
          <w:numId w:val="3"/>
        </w:numPr>
      </w:pPr>
      <w:bookmarkStart w:id="7" w:name="_Toc445238215"/>
      <w:r>
        <w:lastRenderedPageBreak/>
        <w:t>Introduction</w:t>
      </w:r>
      <w:bookmarkEnd w:id="3"/>
      <w:bookmarkEnd w:id="7"/>
    </w:p>
    <w:p w14:paraId="0AB38302" w14:textId="77777777" w:rsidR="002D57C4" w:rsidRDefault="002D57C4" w:rsidP="002D57C4">
      <w:pPr>
        <w:pStyle w:val="Heading2"/>
        <w:numPr>
          <w:ilvl w:val="1"/>
          <w:numId w:val="3"/>
        </w:numPr>
      </w:pPr>
      <w:bookmarkStart w:id="8" w:name="_Toc302251662"/>
      <w:bookmarkStart w:id="9" w:name="_Toc445238216"/>
      <w:bookmarkStart w:id="10" w:name="_Toc85472893"/>
      <w:bookmarkStart w:id="11" w:name="_Toc287332007"/>
      <w:bookmarkStart w:id="12" w:name="_Toc379800441"/>
      <w:bookmarkStart w:id="13" w:name="_Toc397688833"/>
      <w:bookmarkEnd w:id="4"/>
      <w:bookmarkEnd w:id="5"/>
      <w:bookmarkEnd w:id="6"/>
      <w:r>
        <w:t>Objective</w:t>
      </w:r>
      <w:bookmarkEnd w:id="8"/>
      <w:bookmarkEnd w:id="9"/>
    </w:p>
    <w:p w14:paraId="23B597A7" w14:textId="77777777" w:rsidR="002D57C4" w:rsidRDefault="002D57C4" w:rsidP="002D57C4">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887B6CA" w14:textId="77777777" w:rsidR="002D57C4" w:rsidRDefault="002D57C4" w:rsidP="002D57C4">
      <w:r>
        <w:t>This proposal describes a YAML rendering for TOSCA. YAML is a human friendly data serialization standard (</w:t>
      </w:r>
      <w:hyperlink r:id="rId45"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597C240B" w14:textId="77777777" w:rsidR="002D57C4" w:rsidRDefault="002D57C4" w:rsidP="002D57C4">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0A7FB0D6" w14:textId="77777777" w:rsidR="002D57C4" w:rsidRPr="00281334" w:rsidRDefault="002D57C4" w:rsidP="002D57C4">
      <w:pPr>
        <w:pStyle w:val="Heading2"/>
        <w:numPr>
          <w:ilvl w:val="1"/>
          <w:numId w:val="3"/>
        </w:numPr>
        <w:rPr>
          <w:rFonts w:eastAsiaTheme="majorEastAsia"/>
        </w:rPr>
      </w:pPr>
      <w:bookmarkStart w:id="14" w:name="_Toc379455002"/>
      <w:bookmarkStart w:id="15" w:name="_Toc397688776"/>
      <w:bookmarkStart w:id="16" w:name="_Toc302251663"/>
      <w:bookmarkStart w:id="17" w:name="_Toc445238217"/>
      <w:r>
        <w:rPr>
          <w:rFonts w:eastAsiaTheme="majorEastAsia"/>
        </w:rPr>
        <w:t>S</w:t>
      </w:r>
      <w:r w:rsidRPr="00281334">
        <w:rPr>
          <w:rFonts w:eastAsiaTheme="majorEastAsia"/>
        </w:rPr>
        <w:t>ummary of key TOSCA concepts</w:t>
      </w:r>
      <w:bookmarkEnd w:id="14"/>
      <w:bookmarkEnd w:id="15"/>
      <w:bookmarkEnd w:id="16"/>
      <w:bookmarkEnd w:id="17"/>
    </w:p>
    <w:p w14:paraId="5FAFB85D" w14:textId="77777777" w:rsidR="002D57C4" w:rsidRPr="00281334" w:rsidRDefault="002D57C4" w:rsidP="002D57C4">
      <w:pPr>
        <w:spacing w:after="200"/>
      </w:pPr>
      <w:r w:rsidRPr="00281334">
        <w:t xml:space="preserve">The TOSCA metamodel uses the concept of service templates to describe cloud workloads as a </w:t>
      </w:r>
      <w:r>
        <w:t xml:space="preserve">topology template, which is a </w:t>
      </w:r>
      <w:r w:rsidRPr="00281334">
        <w:t xml:space="preserve">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w:t>
      </w:r>
      <w:proofErr w:type="gramStart"/>
      <w:r w:rsidRPr="00281334">
        <w:t>recipes</w:t>
      </w:r>
      <w:proofErr w:type="gramEnd"/>
      <w:r w:rsidRPr="00281334">
        <w:t xml:space="preserve"> that implement the actual behavior.</w:t>
      </w:r>
    </w:p>
    <w:p w14:paraId="7340B195" w14:textId="77777777" w:rsidR="002D57C4" w:rsidRPr="00281334" w:rsidRDefault="002D57C4" w:rsidP="002D57C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3E98D41" w14:textId="77777777" w:rsidR="002D57C4" w:rsidRDefault="002D57C4" w:rsidP="002D57C4">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01DCAE4A" w14:textId="77777777" w:rsidR="002D57C4" w:rsidRDefault="002D57C4" w:rsidP="002D57C4">
      <w:pPr>
        <w:pStyle w:val="Heading2"/>
        <w:numPr>
          <w:ilvl w:val="1"/>
          <w:numId w:val="3"/>
        </w:numPr>
      </w:pPr>
      <w:bookmarkStart w:id="18" w:name="_Toc302251664"/>
      <w:bookmarkStart w:id="19" w:name="_Toc445238218"/>
      <w:r>
        <w:t>Implementations</w:t>
      </w:r>
      <w:bookmarkEnd w:id="18"/>
      <w:bookmarkEnd w:id="19"/>
    </w:p>
    <w:p w14:paraId="0A16FECA" w14:textId="77777777" w:rsidR="002D57C4" w:rsidRDefault="002D57C4" w:rsidP="002D57C4">
      <w:pPr>
        <w:spacing w:after="200"/>
      </w:pPr>
      <w:r>
        <w:t>Different kinds of processors and artifacts qualify as implementations of the TOSCA simple profile. Those that this specification is explicitly mentioning or referring to fall into the following categories:</w:t>
      </w:r>
    </w:p>
    <w:p w14:paraId="2F393DD0" w14:textId="77777777" w:rsidR="002D57C4" w:rsidRDefault="002D57C4" w:rsidP="002D57C4">
      <w:pPr>
        <w:pStyle w:val="ListParagraph"/>
        <w:numPr>
          <w:ilvl w:val="0"/>
          <w:numId w:val="72"/>
        </w:numPr>
        <w:spacing w:after="200"/>
      </w:pPr>
      <w:r>
        <w:t>TOSCA YAML service template (or “service template”): A YAML document artifact containing a (TOSCA) service template (see sections 3.9 “Service template definition”) that represents a Cloud application. (see sections 3.8 “Topology template definition”)</w:t>
      </w:r>
    </w:p>
    <w:p w14:paraId="42052866" w14:textId="77777777" w:rsidR="002D57C4" w:rsidRDefault="002D57C4" w:rsidP="002D57C4">
      <w:pPr>
        <w:pStyle w:val="ListParagraph"/>
        <w:numPr>
          <w:ilvl w:val="0"/>
          <w:numId w:val="72"/>
        </w:numPr>
        <w:spacing w:after="200"/>
      </w:pPr>
      <w:r>
        <w:t>TOSCA processor (or “processor”): An engine or tool that is capable of parsing and interpreting a TOSCA service template for a particular purpose. For example, the purpose could be validation, translation or visual rendering.</w:t>
      </w:r>
    </w:p>
    <w:p w14:paraId="5AEBA576" w14:textId="77777777" w:rsidR="002D57C4" w:rsidRDefault="002D57C4" w:rsidP="002D57C4">
      <w:pPr>
        <w:pStyle w:val="ListParagraph"/>
        <w:numPr>
          <w:ilvl w:val="0"/>
          <w:numId w:val="72"/>
        </w:numPr>
        <w:spacing w:after="200"/>
      </w:pPr>
      <w:r>
        <w:lastRenderedPageBreak/>
        <w:t>TOSCA orchestrator (also called orchestration engine): A TOSCA processor that interprets a TOSCA service template or a TOSCA CSAR in order to instantiate and deploy the described application in a Cloud.</w:t>
      </w:r>
    </w:p>
    <w:p w14:paraId="1D377E47" w14:textId="77777777" w:rsidR="002D57C4" w:rsidRDefault="002D57C4" w:rsidP="002D57C4">
      <w:pPr>
        <w:pStyle w:val="ListParagraph"/>
        <w:numPr>
          <w:ilvl w:val="0"/>
          <w:numId w:val="72"/>
        </w:numPr>
        <w:spacing w:after="200"/>
      </w:pPr>
      <w:r>
        <w:t>TOSCA generator: A tool that generates a TOSCA service template. An example of generator is a modeling tool capable of generating or editing a TOSCA service template (often such a tool would also be a TOSCA processor).</w:t>
      </w:r>
    </w:p>
    <w:p w14:paraId="74F43E89" w14:textId="77777777" w:rsidR="002D57C4" w:rsidRDefault="002D57C4" w:rsidP="002D57C4">
      <w:pPr>
        <w:pStyle w:val="ListParagraph"/>
        <w:numPr>
          <w:ilvl w:val="0"/>
          <w:numId w:val="72"/>
        </w:numPr>
        <w:spacing w:after="200"/>
      </w:pPr>
      <w:r>
        <w:t>TOSCA archive (or TOSCA Cloud Service Archive, or “CSAR”): a package artifact that contains a TOSCA service template and other artifacts usable by a TOSCA orchestrator to deploy an application.</w:t>
      </w:r>
    </w:p>
    <w:p w14:paraId="590FF851" w14:textId="77777777" w:rsidR="002D57C4" w:rsidRPr="00281334" w:rsidRDefault="002D57C4" w:rsidP="002D57C4">
      <w:pPr>
        <w:spacing w:after="200"/>
      </w:pPr>
      <w:r>
        <w:t>The above list is not exclusive. The above definitions should be understood as referring to and implementing the TOSCA simple profile as described in this document (abbreviated here as “TOSCA” for simplicity).</w:t>
      </w:r>
    </w:p>
    <w:p w14:paraId="54B620A7" w14:textId="77777777" w:rsidR="002D57C4" w:rsidRDefault="002D57C4" w:rsidP="002D57C4">
      <w:pPr>
        <w:pStyle w:val="Heading2"/>
        <w:numPr>
          <w:ilvl w:val="1"/>
          <w:numId w:val="3"/>
        </w:numPr>
      </w:pPr>
      <w:bookmarkStart w:id="20" w:name="_Toc302251665"/>
      <w:bookmarkStart w:id="21" w:name="_Toc445238219"/>
      <w:r>
        <w:t>Terminology</w:t>
      </w:r>
      <w:bookmarkEnd w:id="10"/>
      <w:bookmarkEnd w:id="11"/>
      <w:bookmarkEnd w:id="12"/>
      <w:bookmarkEnd w:id="13"/>
      <w:bookmarkEnd w:id="20"/>
      <w:bookmarkEnd w:id="21"/>
    </w:p>
    <w:p w14:paraId="6A0F8FB7" w14:textId="77777777" w:rsidR="002D57C4" w:rsidRDefault="002D57C4" w:rsidP="002D57C4">
      <w:r w:rsidRPr="008B50B0">
        <w:t xml:space="preserve">The </w:t>
      </w:r>
      <w:r>
        <w:t xml:space="preserve">TOSCA </w:t>
      </w:r>
      <w:r w:rsidRPr="008B50B0">
        <w:t xml:space="preserve">language introduces a </w:t>
      </w:r>
      <w:r>
        <w:t xml:space="preserve">YAML </w:t>
      </w:r>
      <w:r w:rsidRPr="008B50B0">
        <w:t xml:space="preserve">grammar for describing </w:t>
      </w:r>
      <w:r>
        <w:t>service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720952A4" w14:textId="77777777" w:rsidR="002D57C4" w:rsidRDefault="002D57C4" w:rsidP="002D57C4"/>
    <w:p w14:paraId="6AB464BF" w14:textId="77777777" w:rsidR="002D57C4" w:rsidRPr="008B50B0" w:rsidRDefault="002D57C4" w:rsidP="002D57C4">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2589E74D" w14:textId="77777777" w:rsidR="002D57C4" w:rsidRDefault="002D57C4" w:rsidP="002D57C4">
      <w:pPr>
        <w:pStyle w:val="Heading2"/>
        <w:numPr>
          <w:ilvl w:val="1"/>
          <w:numId w:val="3"/>
        </w:numPr>
      </w:pPr>
      <w:bookmarkStart w:id="22" w:name="_Toc135718776"/>
      <w:bookmarkStart w:id="23" w:name="_Toc147732416"/>
      <w:bookmarkStart w:id="24" w:name="_Toc262047499"/>
      <w:bookmarkStart w:id="25" w:name="_Toc262047625"/>
      <w:bookmarkStart w:id="26" w:name="_Toc323909573"/>
      <w:bookmarkStart w:id="27" w:name="_Toc349667135"/>
      <w:bookmarkStart w:id="28" w:name="_Toc354322159"/>
      <w:bookmarkStart w:id="29" w:name="_Toc302251666"/>
      <w:bookmarkStart w:id="30" w:name="_Toc445238220"/>
      <w:r w:rsidRPr="008B50B0">
        <w:t>Notational Conventions</w:t>
      </w:r>
      <w:bookmarkEnd w:id="22"/>
      <w:bookmarkEnd w:id="23"/>
      <w:bookmarkEnd w:id="24"/>
      <w:bookmarkEnd w:id="25"/>
      <w:bookmarkEnd w:id="26"/>
      <w:bookmarkEnd w:id="27"/>
      <w:bookmarkEnd w:id="28"/>
      <w:bookmarkEnd w:id="29"/>
      <w:bookmarkEnd w:id="30"/>
    </w:p>
    <w:p w14:paraId="367B4EBD" w14:textId="77777777" w:rsidR="002D57C4" w:rsidRDefault="002D57C4" w:rsidP="002D57C4">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031018" w:rsidRPr="00031018">
        <w:t>RFC2119</w:t>
      </w:r>
      <w:r>
        <w:fldChar w:fldCharType="end"/>
      </w:r>
      <w:r>
        <w:t>].</w:t>
      </w:r>
    </w:p>
    <w:p w14:paraId="3388735D" w14:textId="77777777" w:rsidR="002D57C4" w:rsidRDefault="002D57C4" w:rsidP="002D57C4">
      <w:pPr>
        <w:pStyle w:val="Heading3"/>
        <w:numPr>
          <w:ilvl w:val="2"/>
          <w:numId w:val="3"/>
        </w:numPr>
      </w:pPr>
      <w:r>
        <w:t>Notes</w:t>
      </w:r>
    </w:p>
    <w:p w14:paraId="14BE944C" w14:textId="77777777" w:rsidR="002D57C4" w:rsidRDefault="002D57C4" w:rsidP="002D57C4">
      <w:pPr>
        <w:pStyle w:val="ListParagraph"/>
        <w:numPr>
          <w:ilvl w:val="0"/>
          <w:numId w:val="78"/>
        </w:numPr>
      </w:pPr>
      <w:r>
        <w:t>Sections that are titled “Example” throughout this document are considered non-normative.</w:t>
      </w:r>
    </w:p>
    <w:p w14:paraId="6E4BF575" w14:textId="77777777" w:rsidR="002D57C4" w:rsidRDefault="002D57C4" w:rsidP="002D57C4">
      <w:pPr>
        <w:pStyle w:val="Heading2"/>
        <w:numPr>
          <w:ilvl w:val="1"/>
          <w:numId w:val="3"/>
        </w:numPr>
      </w:pPr>
      <w:bookmarkStart w:id="31" w:name="_Ref7502892"/>
      <w:bookmarkStart w:id="32" w:name="_Toc12011611"/>
      <w:bookmarkStart w:id="33" w:name="_Toc85472894"/>
      <w:bookmarkStart w:id="34" w:name="_Toc287332008"/>
      <w:bookmarkStart w:id="35" w:name="_Toc379800442"/>
      <w:bookmarkStart w:id="36" w:name="_Toc397688834"/>
      <w:bookmarkStart w:id="37" w:name="_Toc302251667"/>
      <w:bookmarkStart w:id="38" w:name="_Toc445238221"/>
      <w:r>
        <w:t>Normative</w:t>
      </w:r>
      <w:bookmarkEnd w:id="31"/>
      <w:bookmarkEnd w:id="32"/>
      <w:r>
        <w:t xml:space="preserve"> References</w:t>
      </w:r>
      <w:bookmarkEnd w:id="33"/>
      <w:bookmarkEnd w:id="34"/>
      <w:bookmarkEnd w:id="35"/>
      <w:bookmarkEnd w:id="36"/>
      <w:bookmarkEnd w:id="37"/>
      <w:bookmarkEnd w:id="3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2D57C4" w14:paraId="64E7BA38" w14:textId="77777777" w:rsidTr="00502E57">
        <w:tc>
          <w:tcPr>
            <w:tcW w:w="2736" w:type="dxa"/>
          </w:tcPr>
          <w:p w14:paraId="73147F23" w14:textId="77777777" w:rsidR="002D57C4" w:rsidRDefault="002D57C4" w:rsidP="00502E57">
            <w:pPr>
              <w:pStyle w:val="Ref"/>
              <w:ind w:left="0" w:firstLine="0"/>
              <w:rPr>
                <w:rStyle w:val="Refterm"/>
              </w:rPr>
            </w:pPr>
            <w:r>
              <w:rPr>
                <w:rStyle w:val="Refterm"/>
              </w:rPr>
              <w:t>[</w:t>
            </w:r>
            <w:bookmarkStart w:id="39" w:name="rfc2119"/>
            <w:r>
              <w:rPr>
                <w:rStyle w:val="Refterm"/>
              </w:rPr>
              <w:t>RFC2119</w:t>
            </w:r>
            <w:bookmarkEnd w:id="39"/>
            <w:r>
              <w:rPr>
                <w:rStyle w:val="Refterm"/>
              </w:rPr>
              <w:t>]</w:t>
            </w:r>
          </w:p>
        </w:tc>
        <w:tc>
          <w:tcPr>
            <w:tcW w:w="7560" w:type="dxa"/>
          </w:tcPr>
          <w:p w14:paraId="745E68CF" w14:textId="77777777" w:rsidR="002D57C4" w:rsidRPr="00DE7E4A" w:rsidRDefault="002D57C4" w:rsidP="00502E57">
            <w:pPr>
              <w:pStyle w:val="Ref"/>
              <w:ind w:left="0" w:firstLine="0"/>
            </w:pPr>
            <w:r>
              <w:t xml:space="preserve">S. Bradner, </w:t>
            </w:r>
            <w:r>
              <w:rPr>
                <w:i/>
              </w:rPr>
              <w:t>Key words for use in RFCs to Indicate Requirement Levels</w:t>
            </w:r>
            <w:r>
              <w:t xml:space="preserve">, </w:t>
            </w:r>
            <w:hyperlink r:id="rId46" w:history="1">
              <w:r>
                <w:rPr>
                  <w:rStyle w:val="Hyperlink"/>
                </w:rPr>
                <w:t>http://www.ietf.org/rfc/rfc2119.txt</w:t>
              </w:r>
            </w:hyperlink>
            <w:r>
              <w:t>, IETF RFC 2119, March 1997.</w:t>
            </w:r>
          </w:p>
        </w:tc>
      </w:tr>
      <w:tr w:rsidR="002D57C4" w14:paraId="2907EC99" w14:textId="77777777" w:rsidTr="00502E57">
        <w:tc>
          <w:tcPr>
            <w:tcW w:w="2736" w:type="dxa"/>
          </w:tcPr>
          <w:p w14:paraId="28DFDB46" w14:textId="77777777" w:rsidR="002D57C4" w:rsidRDefault="002D57C4" w:rsidP="00502E57">
            <w:pPr>
              <w:pStyle w:val="Ref"/>
              <w:ind w:left="0" w:firstLine="0"/>
              <w:rPr>
                <w:rStyle w:val="Refterm"/>
              </w:rPr>
            </w:pPr>
            <w:r>
              <w:rPr>
                <w:rStyle w:val="Refterm"/>
              </w:rPr>
              <w:t>[</w:t>
            </w:r>
            <w:bookmarkStart w:id="40" w:name="REF_TOSCA_1_0"/>
            <w:r>
              <w:rPr>
                <w:rStyle w:val="Refterm"/>
              </w:rPr>
              <w:t>TOSCA-1.0</w:t>
            </w:r>
            <w:bookmarkEnd w:id="40"/>
            <w:r>
              <w:rPr>
                <w:rStyle w:val="Refterm"/>
              </w:rPr>
              <w:t>]</w:t>
            </w:r>
          </w:p>
        </w:tc>
        <w:tc>
          <w:tcPr>
            <w:tcW w:w="7560" w:type="dxa"/>
          </w:tcPr>
          <w:p w14:paraId="2EEBD99B" w14:textId="77777777" w:rsidR="002D57C4" w:rsidRDefault="002D57C4" w:rsidP="00502E57">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7" w:history="1">
              <w:r w:rsidRPr="00DE7E4A">
                <w:rPr>
                  <w:rStyle w:val="Hyperlink"/>
                </w:rPr>
                <w:t>http://docs.oasis-open.org/tosca/TOSCA/v1.0/os/TOSCA-v1.0-os.pdf</w:t>
              </w:r>
            </w:hyperlink>
          </w:p>
        </w:tc>
      </w:tr>
      <w:tr w:rsidR="002D57C4" w14:paraId="5B82E2AB" w14:textId="77777777" w:rsidTr="00502E57">
        <w:tc>
          <w:tcPr>
            <w:tcW w:w="2736" w:type="dxa"/>
          </w:tcPr>
          <w:p w14:paraId="300C6287" w14:textId="77777777" w:rsidR="002D57C4" w:rsidRDefault="002D57C4" w:rsidP="00502E57">
            <w:pPr>
              <w:pStyle w:val="Ref"/>
              <w:ind w:left="0" w:firstLine="0"/>
              <w:rPr>
                <w:rStyle w:val="Refterm"/>
              </w:rPr>
            </w:pPr>
            <w:r>
              <w:rPr>
                <w:rStyle w:val="Refterm"/>
              </w:rPr>
              <w:t>[</w:t>
            </w:r>
            <w:bookmarkStart w:id="41" w:name="REF_YAML_1_2"/>
            <w:r>
              <w:rPr>
                <w:rStyle w:val="Refterm"/>
              </w:rPr>
              <w:t>YAML-1.2</w:t>
            </w:r>
            <w:bookmarkEnd w:id="41"/>
            <w:r>
              <w:rPr>
                <w:rStyle w:val="Refterm"/>
              </w:rPr>
              <w:t>]</w:t>
            </w:r>
          </w:p>
        </w:tc>
        <w:tc>
          <w:tcPr>
            <w:tcW w:w="7560" w:type="dxa"/>
          </w:tcPr>
          <w:p w14:paraId="662CB0AE" w14:textId="77777777" w:rsidR="002D57C4" w:rsidRDefault="002D57C4" w:rsidP="00502E57">
            <w:pPr>
              <w:pStyle w:val="Ref"/>
              <w:ind w:left="0" w:firstLine="0"/>
              <w:rPr>
                <w:rStyle w:val="Refterm"/>
              </w:rPr>
            </w:pPr>
            <w:r w:rsidRPr="00D5706A">
              <w:t xml:space="preserve">YAML, Version 1.2, 3rd Edition, Patched at 2009-10-01, Oren Ben-Kiki, Clark Evans, Ingy döt Net </w:t>
            </w:r>
            <w:hyperlink r:id="rId48" w:history="1">
              <w:r w:rsidRPr="00D5706A">
                <w:rPr>
                  <w:rStyle w:val="Hyperlink"/>
                </w:rPr>
                <w:t>http://www.yaml.org/spec/1.2/spec.html</w:t>
              </w:r>
            </w:hyperlink>
          </w:p>
        </w:tc>
      </w:tr>
      <w:tr w:rsidR="002D57C4" w14:paraId="21803410" w14:textId="77777777" w:rsidTr="00502E57">
        <w:tc>
          <w:tcPr>
            <w:tcW w:w="2736" w:type="dxa"/>
          </w:tcPr>
          <w:p w14:paraId="473EA3B2" w14:textId="77777777" w:rsidR="002D57C4" w:rsidRDefault="002D57C4" w:rsidP="00502E57">
            <w:pPr>
              <w:pStyle w:val="Ref"/>
              <w:ind w:left="0" w:firstLine="0"/>
              <w:rPr>
                <w:rStyle w:val="Refterm"/>
              </w:rPr>
            </w:pPr>
            <w:r>
              <w:rPr>
                <w:rStyle w:val="Refterm"/>
              </w:rPr>
              <w:t>[</w:t>
            </w:r>
            <w:bookmarkStart w:id="42" w:name="REF_YAML_TIMESTAMP_1_1"/>
            <w:r>
              <w:rPr>
                <w:rStyle w:val="Refterm"/>
              </w:rPr>
              <w:t>YAML-TS-1.1</w:t>
            </w:r>
            <w:bookmarkEnd w:id="42"/>
            <w:r>
              <w:rPr>
                <w:rStyle w:val="Refterm"/>
              </w:rPr>
              <w:t>]</w:t>
            </w:r>
          </w:p>
        </w:tc>
        <w:tc>
          <w:tcPr>
            <w:tcW w:w="7560" w:type="dxa"/>
          </w:tcPr>
          <w:p w14:paraId="491ABAE1" w14:textId="77777777" w:rsidR="002D57C4" w:rsidRDefault="002D57C4" w:rsidP="00502E57">
            <w:pPr>
              <w:pStyle w:val="Ref"/>
              <w:ind w:left="0" w:firstLine="0"/>
              <w:rPr>
                <w:rStyle w:val="Refterm"/>
              </w:rPr>
            </w:pPr>
            <w:r w:rsidRPr="00D5706A">
              <w:t xml:space="preserve">Timestamp Language-Independent Type for YAML Version 1.1, Working Draft 2005-01-18, </w:t>
            </w:r>
            <w:hyperlink r:id="rId49" w:history="1">
              <w:r w:rsidRPr="00D5706A">
                <w:rPr>
                  <w:rStyle w:val="Hyperlink"/>
                </w:rPr>
                <w:t>http://yaml.org/type/timestamp.html</w:t>
              </w:r>
            </w:hyperlink>
          </w:p>
        </w:tc>
      </w:tr>
    </w:tbl>
    <w:p w14:paraId="4E5A19FC" w14:textId="77777777" w:rsidR="002D57C4" w:rsidRDefault="002D57C4" w:rsidP="002D57C4">
      <w:pPr>
        <w:pStyle w:val="Heading2"/>
        <w:numPr>
          <w:ilvl w:val="1"/>
          <w:numId w:val="3"/>
        </w:numPr>
      </w:pPr>
      <w:bookmarkStart w:id="43" w:name="_Toc85472895"/>
      <w:bookmarkStart w:id="44" w:name="_Toc287332009"/>
      <w:bookmarkStart w:id="45" w:name="_Toc379800443"/>
      <w:bookmarkStart w:id="46" w:name="_Toc397688835"/>
      <w:bookmarkStart w:id="47" w:name="_Toc302251668"/>
      <w:bookmarkStart w:id="48" w:name="_Toc445238222"/>
      <w:r>
        <w:t>Non-Normative References</w:t>
      </w:r>
      <w:bookmarkEnd w:id="43"/>
      <w:bookmarkEnd w:id="44"/>
      <w:bookmarkEnd w:id="45"/>
      <w:bookmarkEnd w:id="46"/>
      <w:bookmarkEnd w:id="47"/>
      <w:bookmarkEnd w:id="4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2D57C4" w14:paraId="56FAFBB4" w14:textId="77777777" w:rsidTr="00502E57">
        <w:tc>
          <w:tcPr>
            <w:tcW w:w="2016" w:type="dxa"/>
          </w:tcPr>
          <w:p w14:paraId="71A3C005" w14:textId="77777777" w:rsidR="002D57C4" w:rsidRDefault="002D57C4" w:rsidP="00502E57">
            <w:pPr>
              <w:pStyle w:val="Ref"/>
              <w:ind w:left="0" w:firstLine="0"/>
              <w:rPr>
                <w:rStyle w:val="Refterm"/>
              </w:rPr>
            </w:pPr>
          </w:p>
        </w:tc>
        <w:tc>
          <w:tcPr>
            <w:tcW w:w="7560" w:type="dxa"/>
          </w:tcPr>
          <w:p w14:paraId="320A7A1A" w14:textId="77777777" w:rsidR="002D57C4" w:rsidRPr="00DE7E4A" w:rsidRDefault="002D57C4" w:rsidP="00502E57">
            <w:pPr>
              <w:pStyle w:val="Ref"/>
              <w:ind w:left="0" w:firstLine="0"/>
            </w:pPr>
          </w:p>
        </w:tc>
      </w:tr>
      <w:tr w:rsidR="002D57C4" w14:paraId="23E65FB5" w14:textId="77777777" w:rsidTr="00502E57">
        <w:tc>
          <w:tcPr>
            <w:tcW w:w="2016" w:type="dxa"/>
          </w:tcPr>
          <w:p w14:paraId="7597146F" w14:textId="77777777" w:rsidR="002D57C4" w:rsidRDefault="002D57C4" w:rsidP="00502E57">
            <w:pPr>
              <w:pStyle w:val="Ref"/>
              <w:ind w:left="0" w:firstLine="0"/>
              <w:rPr>
                <w:rStyle w:val="Refterm"/>
              </w:rPr>
            </w:pPr>
            <w:r>
              <w:rPr>
                <w:rStyle w:val="Refterm"/>
              </w:rPr>
              <w:t>[</w:t>
            </w:r>
            <w:bookmarkStart w:id="49" w:name="REF_APACHE"/>
            <w:r>
              <w:rPr>
                <w:rStyle w:val="Refterm"/>
              </w:rPr>
              <w:t>Apache</w:t>
            </w:r>
            <w:bookmarkEnd w:id="49"/>
            <w:r>
              <w:rPr>
                <w:rStyle w:val="Refterm"/>
              </w:rPr>
              <w:t>]</w:t>
            </w:r>
          </w:p>
        </w:tc>
        <w:tc>
          <w:tcPr>
            <w:tcW w:w="7560" w:type="dxa"/>
          </w:tcPr>
          <w:p w14:paraId="3FF7E3AE" w14:textId="77777777" w:rsidR="002D57C4" w:rsidRDefault="002D57C4" w:rsidP="00502E57">
            <w:pPr>
              <w:pStyle w:val="Ref"/>
              <w:ind w:left="0" w:firstLine="0"/>
            </w:pPr>
            <w:r>
              <w:t xml:space="preserve">Apache Server, </w:t>
            </w:r>
            <w:hyperlink r:id="rId50" w:history="1">
              <w:r w:rsidRPr="00AE3349">
                <w:rPr>
                  <w:rStyle w:val="Hyperlink"/>
                </w:rPr>
                <w:t>https://httpd.apache.org/</w:t>
              </w:r>
            </w:hyperlink>
          </w:p>
        </w:tc>
      </w:tr>
      <w:tr w:rsidR="002D57C4" w14:paraId="5B442C18" w14:textId="77777777" w:rsidTr="00502E57">
        <w:tc>
          <w:tcPr>
            <w:tcW w:w="2016" w:type="dxa"/>
          </w:tcPr>
          <w:p w14:paraId="57F25FE5" w14:textId="77777777" w:rsidR="002D57C4" w:rsidRDefault="002D57C4" w:rsidP="00502E57">
            <w:pPr>
              <w:pStyle w:val="Ref"/>
              <w:ind w:left="0" w:firstLine="0"/>
              <w:rPr>
                <w:rStyle w:val="Refterm"/>
              </w:rPr>
            </w:pPr>
            <w:r>
              <w:rPr>
                <w:rStyle w:val="Refterm"/>
              </w:rPr>
              <w:t>[</w:t>
            </w:r>
            <w:bookmarkStart w:id="50" w:name="REF_CHEF"/>
            <w:r>
              <w:rPr>
                <w:rStyle w:val="Refterm"/>
              </w:rPr>
              <w:t>Chef</w:t>
            </w:r>
            <w:bookmarkEnd w:id="50"/>
            <w:r>
              <w:rPr>
                <w:rStyle w:val="Refterm"/>
              </w:rPr>
              <w:t>]</w:t>
            </w:r>
          </w:p>
        </w:tc>
        <w:tc>
          <w:tcPr>
            <w:tcW w:w="7560" w:type="dxa"/>
          </w:tcPr>
          <w:p w14:paraId="0855B66D" w14:textId="77777777" w:rsidR="002D57C4" w:rsidRPr="00DE7E4A" w:rsidRDefault="002D57C4" w:rsidP="00502E57">
            <w:pPr>
              <w:pStyle w:val="Ref"/>
              <w:ind w:left="0" w:firstLine="0"/>
            </w:pPr>
            <w:r>
              <w:t xml:space="preserve">Chef, </w:t>
            </w:r>
            <w:hyperlink r:id="rId51" w:history="1">
              <w:r w:rsidRPr="00B9624C">
                <w:rPr>
                  <w:rStyle w:val="Hyperlink"/>
                </w:rPr>
                <w:t>https://wiki.opscode.com/display/chef/Home</w:t>
              </w:r>
            </w:hyperlink>
          </w:p>
        </w:tc>
      </w:tr>
      <w:tr w:rsidR="002D57C4" w14:paraId="52AAD48E" w14:textId="77777777" w:rsidTr="00502E57">
        <w:tc>
          <w:tcPr>
            <w:tcW w:w="2016" w:type="dxa"/>
          </w:tcPr>
          <w:p w14:paraId="615C6CE8" w14:textId="77777777" w:rsidR="002D57C4" w:rsidRDefault="002D57C4" w:rsidP="00502E57">
            <w:pPr>
              <w:pStyle w:val="Ref"/>
              <w:ind w:left="0" w:firstLine="0"/>
              <w:rPr>
                <w:rStyle w:val="Refterm"/>
              </w:rPr>
            </w:pPr>
            <w:r>
              <w:rPr>
                <w:rStyle w:val="Refterm"/>
              </w:rPr>
              <w:t>[</w:t>
            </w:r>
            <w:bookmarkStart w:id="51" w:name="REF_NODEJS"/>
            <w:r>
              <w:rPr>
                <w:rStyle w:val="Refterm"/>
              </w:rPr>
              <w:t>NodeJS</w:t>
            </w:r>
            <w:bookmarkEnd w:id="51"/>
            <w:r>
              <w:rPr>
                <w:rStyle w:val="Refterm"/>
              </w:rPr>
              <w:t>]</w:t>
            </w:r>
          </w:p>
        </w:tc>
        <w:tc>
          <w:tcPr>
            <w:tcW w:w="7560" w:type="dxa"/>
          </w:tcPr>
          <w:p w14:paraId="31CAF878" w14:textId="77777777" w:rsidR="002D57C4" w:rsidRDefault="002D57C4" w:rsidP="00502E57">
            <w:pPr>
              <w:pStyle w:val="Ref"/>
              <w:ind w:left="0" w:firstLine="0"/>
            </w:pPr>
            <w:r>
              <w:t xml:space="preserve">Node.js, </w:t>
            </w:r>
            <w:hyperlink r:id="rId52" w:history="1">
              <w:r w:rsidRPr="00D41284">
                <w:rPr>
                  <w:rStyle w:val="Hyperlink"/>
                </w:rPr>
                <w:t>https://nodejs.org/</w:t>
              </w:r>
            </w:hyperlink>
          </w:p>
        </w:tc>
      </w:tr>
      <w:tr w:rsidR="002D57C4" w14:paraId="1C879387" w14:textId="77777777" w:rsidTr="00502E57">
        <w:tc>
          <w:tcPr>
            <w:tcW w:w="2016" w:type="dxa"/>
          </w:tcPr>
          <w:p w14:paraId="7EA937EE" w14:textId="77777777" w:rsidR="002D57C4" w:rsidRDefault="002D57C4" w:rsidP="00502E57">
            <w:pPr>
              <w:pStyle w:val="Ref"/>
              <w:ind w:left="0" w:firstLine="0"/>
              <w:rPr>
                <w:rStyle w:val="Refterm"/>
              </w:rPr>
            </w:pPr>
            <w:r>
              <w:rPr>
                <w:rStyle w:val="Refterm"/>
              </w:rPr>
              <w:t>[</w:t>
            </w:r>
            <w:bookmarkStart w:id="52" w:name="REF_PUPPET"/>
            <w:r>
              <w:rPr>
                <w:rStyle w:val="Refterm"/>
              </w:rPr>
              <w:t>Puppet</w:t>
            </w:r>
            <w:bookmarkEnd w:id="52"/>
            <w:r>
              <w:rPr>
                <w:rStyle w:val="Refterm"/>
              </w:rPr>
              <w:t>]</w:t>
            </w:r>
          </w:p>
        </w:tc>
        <w:tc>
          <w:tcPr>
            <w:tcW w:w="7560" w:type="dxa"/>
          </w:tcPr>
          <w:p w14:paraId="3CD39854" w14:textId="77777777" w:rsidR="002D57C4" w:rsidRPr="00DE7E4A" w:rsidRDefault="002D57C4" w:rsidP="00502E57">
            <w:pPr>
              <w:pStyle w:val="Ref"/>
              <w:ind w:left="0" w:firstLine="0"/>
            </w:pPr>
            <w:r>
              <w:t xml:space="preserve">Puppet, </w:t>
            </w:r>
            <w:hyperlink r:id="rId53" w:history="1">
              <w:r w:rsidRPr="00B9624C">
                <w:rPr>
                  <w:rStyle w:val="Hyperlink"/>
                </w:rPr>
                <w:t>http://puppetlabs.com/</w:t>
              </w:r>
            </w:hyperlink>
          </w:p>
        </w:tc>
      </w:tr>
      <w:tr w:rsidR="002D57C4" w14:paraId="527C8502" w14:textId="77777777" w:rsidTr="00502E57">
        <w:tc>
          <w:tcPr>
            <w:tcW w:w="2016" w:type="dxa"/>
          </w:tcPr>
          <w:p w14:paraId="183360B0" w14:textId="77777777" w:rsidR="002D57C4" w:rsidRDefault="002D57C4" w:rsidP="00502E57">
            <w:pPr>
              <w:pStyle w:val="Ref"/>
              <w:ind w:left="0" w:firstLine="0"/>
              <w:rPr>
                <w:rStyle w:val="Refterm"/>
              </w:rPr>
            </w:pPr>
            <w:r>
              <w:rPr>
                <w:rStyle w:val="Refterm"/>
              </w:rPr>
              <w:t>[</w:t>
            </w:r>
            <w:bookmarkStart w:id="53" w:name="REF_WORDPRESS"/>
            <w:r>
              <w:rPr>
                <w:rStyle w:val="Refterm"/>
              </w:rPr>
              <w:t>WordPress</w:t>
            </w:r>
            <w:bookmarkEnd w:id="53"/>
            <w:r>
              <w:rPr>
                <w:rStyle w:val="Refterm"/>
              </w:rPr>
              <w:t>]</w:t>
            </w:r>
          </w:p>
        </w:tc>
        <w:tc>
          <w:tcPr>
            <w:tcW w:w="7560" w:type="dxa"/>
          </w:tcPr>
          <w:p w14:paraId="0610EDB9" w14:textId="77777777" w:rsidR="002D57C4" w:rsidRPr="00DE7E4A" w:rsidRDefault="002D57C4" w:rsidP="00502E57">
            <w:pPr>
              <w:pStyle w:val="Ref"/>
              <w:ind w:left="0" w:firstLine="0"/>
            </w:pPr>
            <w:r>
              <w:t xml:space="preserve">WordPress, </w:t>
            </w:r>
            <w:hyperlink r:id="rId54" w:history="1">
              <w:r w:rsidRPr="00A75D0C">
                <w:rPr>
                  <w:rStyle w:val="Hyperlink"/>
                </w:rPr>
                <w:t>https://wordpress.org/</w:t>
              </w:r>
            </w:hyperlink>
          </w:p>
        </w:tc>
      </w:tr>
      <w:tr w:rsidR="002D57C4" w14:paraId="6D29E1DB" w14:textId="77777777" w:rsidTr="00502E57">
        <w:tc>
          <w:tcPr>
            <w:tcW w:w="2016" w:type="dxa"/>
          </w:tcPr>
          <w:p w14:paraId="0E077D6A" w14:textId="77777777" w:rsidR="002D57C4" w:rsidRDefault="002D57C4" w:rsidP="00502E57">
            <w:pPr>
              <w:pStyle w:val="Ref"/>
              <w:ind w:left="0" w:firstLine="0"/>
              <w:rPr>
                <w:rStyle w:val="Refterm"/>
              </w:rPr>
            </w:pPr>
            <w:r>
              <w:rPr>
                <w:rStyle w:val="Refterm"/>
              </w:rPr>
              <w:t>[</w:t>
            </w:r>
            <w:bookmarkStart w:id="54" w:name="REF_MAVEN_VERSION"/>
            <w:r>
              <w:rPr>
                <w:rStyle w:val="Refterm"/>
              </w:rPr>
              <w:t>Maven-Version</w:t>
            </w:r>
            <w:bookmarkEnd w:id="54"/>
            <w:r>
              <w:rPr>
                <w:rStyle w:val="Refterm"/>
              </w:rPr>
              <w:t>]</w:t>
            </w:r>
          </w:p>
          <w:p w14:paraId="5062FD42" w14:textId="77777777" w:rsidR="002D57C4" w:rsidRDefault="002D57C4" w:rsidP="00502E57">
            <w:pPr>
              <w:pStyle w:val="Ref"/>
              <w:ind w:left="0" w:firstLine="0"/>
              <w:rPr>
                <w:rStyle w:val="Refterm"/>
              </w:rPr>
            </w:pPr>
          </w:p>
        </w:tc>
        <w:tc>
          <w:tcPr>
            <w:tcW w:w="7560" w:type="dxa"/>
          </w:tcPr>
          <w:p w14:paraId="009ABE33" w14:textId="77777777" w:rsidR="002D57C4" w:rsidRDefault="002D57C4" w:rsidP="00502E57">
            <w:pPr>
              <w:pStyle w:val="CommentText"/>
            </w:pPr>
            <w:r>
              <w:lastRenderedPageBreak/>
              <w:t>Apache Maven version policy draft:</w:t>
            </w:r>
          </w:p>
          <w:p w14:paraId="4B7F493F" w14:textId="77777777" w:rsidR="002D57C4" w:rsidRPr="00DE7E4A" w:rsidRDefault="00D37E2A" w:rsidP="00502E57">
            <w:pPr>
              <w:pStyle w:val="Ref"/>
              <w:ind w:left="0" w:firstLine="0"/>
            </w:pPr>
            <w:hyperlink r:id="rId55" w:history="1">
              <w:r w:rsidR="002D57C4" w:rsidRPr="00E225D1">
                <w:rPr>
                  <w:rStyle w:val="Hyperlink"/>
                </w:rPr>
                <w:t>https://cwiki.apache.org/confluence/display/MAVEN/Version+number+policy</w:t>
              </w:r>
            </w:hyperlink>
          </w:p>
        </w:tc>
      </w:tr>
    </w:tbl>
    <w:p w14:paraId="7ACA9068" w14:textId="77777777" w:rsidR="002D57C4" w:rsidRDefault="002D57C4" w:rsidP="002D57C4">
      <w:pPr>
        <w:pStyle w:val="Heading2"/>
        <w:numPr>
          <w:ilvl w:val="1"/>
          <w:numId w:val="3"/>
        </w:numPr>
      </w:pPr>
      <w:bookmarkStart w:id="55" w:name="_Toc302251669"/>
      <w:bookmarkStart w:id="56" w:name="_Toc445238223"/>
      <w:r>
        <w:lastRenderedPageBreak/>
        <w:t>Glossary</w:t>
      </w:r>
      <w:bookmarkEnd w:id="55"/>
      <w:bookmarkEnd w:id="56"/>
    </w:p>
    <w:p w14:paraId="4812DDBE" w14:textId="77777777" w:rsidR="002D57C4" w:rsidRDefault="002D57C4" w:rsidP="002D57C4">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2D57C4" w14:paraId="64688D1B" w14:textId="77777777" w:rsidTr="00502E57">
        <w:tc>
          <w:tcPr>
            <w:tcW w:w="2088" w:type="dxa"/>
          </w:tcPr>
          <w:p w14:paraId="16D19486" w14:textId="77777777" w:rsidR="002D57C4" w:rsidRPr="00422683" w:rsidRDefault="002D57C4" w:rsidP="00502E57">
            <w:pPr>
              <w:pStyle w:val="TableText-Heading"/>
            </w:pPr>
            <w:r w:rsidRPr="00422683">
              <w:t>Term</w:t>
            </w:r>
          </w:p>
        </w:tc>
        <w:tc>
          <w:tcPr>
            <w:tcW w:w="7578" w:type="dxa"/>
          </w:tcPr>
          <w:p w14:paraId="013B8BA3" w14:textId="77777777" w:rsidR="002D57C4" w:rsidRPr="00422683" w:rsidRDefault="002D57C4" w:rsidP="00502E57">
            <w:pPr>
              <w:pStyle w:val="TableText-Heading"/>
            </w:pPr>
            <w:r w:rsidRPr="00422683">
              <w:t>Definition</w:t>
            </w:r>
          </w:p>
        </w:tc>
      </w:tr>
      <w:tr w:rsidR="002D57C4" w14:paraId="43A7BBFC" w14:textId="77777777" w:rsidTr="00502E57">
        <w:tc>
          <w:tcPr>
            <w:tcW w:w="2088" w:type="dxa"/>
          </w:tcPr>
          <w:p w14:paraId="19FA3B0D" w14:textId="77777777" w:rsidR="002D57C4" w:rsidRPr="00DE7E4A" w:rsidRDefault="002D57C4" w:rsidP="00502E57">
            <w:pPr>
              <w:rPr>
                <w:rStyle w:val="Refterm"/>
              </w:rPr>
            </w:pPr>
            <w:r w:rsidRPr="00DE7E4A">
              <w:rPr>
                <w:rStyle w:val="Refterm"/>
              </w:rPr>
              <w:t>Instance Model</w:t>
            </w:r>
          </w:p>
        </w:tc>
        <w:tc>
          <w:tcPr>
            <w:tcW w:w="7578" w:type="dxa"/>
          </w:tcPr>
          <w:p w14:paraId="2FB8126D" w14:textId="77777777" w:rsidR="002D57C4" w:rsidRDefault="002D57C4" w:rsidP="00502E57">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2D57C4" w14:paraId="38C601AF" w14:textId="77777777" w:rsidTr="00502E57">
        <w:tc>
          <w:tcPr>
            <w:tcW w:w="2088" w:type="dxa"/>
          </w:tcPr>
          <w:p w14:paraId="14E38AF7" w14:textId="77777777" w:rsidR="002D57C4" w:rsidRPr="00DE7E4A" w:rsidRDefault="002D57C4" w:rsidP="00502E57">
            <w:pPr>
              <w:rPr>
                <w:rStyle w:val="Refterm"/>
              </w:rPr>
            </w:pPr>
            <w:r>
              <w:rPr>
                <w:rStyle w:val="Refterm"/>
              </w:rPr>
              <w:t>Node Template</w:t>
            </w:r>
          </w:p>
        </w:tc>
        <w:tc>
          <w:tcPr>
            <w:tcW w:w="7578" w:type="dxa"/>
          </w:tcPr>
          <w:p w14:paraId="7856E617" w14:textId="77777777" w:rsidR="002D57C4" w:rsidRDefault="002D57C4" w:rsidP="00502E57">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2D57C4" w14:paraId="5A5D7D37" w14:textId="77777777" w:rsidTr="00502E57">
        <w:tc>
          <w:tcPr>
            <w:tcW w:w="2088" w:type="dxa"/>
          </w:tcPr>
          <w:p w14:paraId="1F3B5DD5" w14:textId="77777777" w:rsidR="002D57C4" w:rsidRPr="00DE7E4A" w:rsidRDefault="002D57C4" w:rsidP="00502E57">
            <w:pPr>
              <w:rPr>
                <w:rStyle w:val="Refterm"/>
              </w:rPr>
            </w:pPr>
            <w:r w:rsidRPr="00DE7E4A">
              <w:rPr>
                <w:rStyle w:val="Refterm"/>
              </w:rPr>
              <w:t>Relationship Template</w:t>
            </w:r>
          </w:p>
        </w:tc>
        <w:tc>
          <w:tcPr>
            <w:tcW w:w="7578" w:type="dxa"/>
          </w:tcPr>
          <w:p w14:paraId="438B8441" w14:textId="77777777" w:rsidR="002D57C4" w:rsidRDefault="002D57C4" w:rsidP="00502E57">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2D57C4" w14:paraId="0A21493B" w14:textId="77777777" w:rsidTr="00502E57">
        <w:tc>
          <w:tcPr>
            <w:tcW w:w="2088" w:type="dxa"/>
          </w:tcPr>
          <w:p w14:paraId="4F998B62" w14:textId="77777777" w:rsidR="002D57C4" w:rsidRDefault="002D57C4" w:rsidP="00502E57">
            <w:pPr>
              <w:rPr>
                <w:rStyle w:val="Refterm"/>
              </w:rPr>
            </w:pPr>
            <w:bookmarkStart w:id="57" w:name="TERM_SERVICE_TEMPLATE"/>
            <w:r>
              <w:rPr>
                <w:rStyle w:val="Refterm"/>
              </w:rPr>
              <w:t>Service Template</w:t>
            </w:r>
            <w:bookmarkEnd w:id="57"/>
          </w:p>
        </w:tc>
        <w:tc>
          <w:tcPr>
            <w:tcW w:w="7578" w:type="dxa"/>
          </w:tcPr>
          <w:p w14:paraId="508517BA" w14:textId="77777777" w:rsidR="002D57C4" w:rsidRPr="00FC3161" w:rsidRDefault="002D57C4" w:rsidP="00502E57">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1CEC0E58" w14:textId="77777777" w:rsidR="002D57C4" w:rsidRDefault="002D57C4" w:rsidP="00502E57">
            <w:pPr>
              <w:pStyle w:val="Ref"/>
            </w:pPr>
          </w:p>
          <w:p w14:paraId="26EEFC4B" w14:textId="77777777" w:rsidR="002D57C4" w:rsidRPr="0080390F" w:rsidRDefault="002D57C4" w:rsidP="00502E57">
            <w:pPr>
              <w:pStyle w:val="Ref"/>
            </w:pPr>
            <w:r>
              <w:t xml:space="preserve">Specifically, TOSCA Service Templates optionally allow definitions of a TOSCA </w:t>
            </w:r>
            <w:hyperlink w:anchor="TERM_TOPOLOGY_TEMPLATE" w:history="1">
              <w:r w:rsidRPr="00016927">
                <w:rPr>
                  <w:rStyle w:val="Hyperlink"/>
                </w:rPr>
                <w:t>Topology Template</w:t>
              </w:r>
            </w:hyperlink>
            <w:r>
              <w:t>, TOSCA types (e.g., Node, Relationship, Capability, Artifact, etc.), groupings, policies and constraints along with any input or output declarations.</w:t>
            </w:r>
          </w:p>
          <w:p w14:paraId="3951972C" w14:textId="77777777" w:rsidR="002D57C4" w:rsidRPr="0080390F" w:rsidRDefault="002D57C4" w:rsidP="00502E57">
            <w:pPr>
              <w:pStyle w:val="Ref"/>
            </w:pPr>
          </w:p>
        </w:tc>
      </w:tr>
      <w:tr w:rsidR="002D57C4" w14:paraId="247289FE" w14:textId="77777777" w:rsidTr="00502E57">
        <w:tc>
          <w:tcPr>
            <w:tcW w:w="2088" w:type="dxa"/>
          </w:tcPr>
          <w:p w14:paraId="3A031288" w14:textId="77777777" w:rsidR="002D57C4" w:rsidRPr="0080390F" w:rsidRDefault="002D57C4" w:rsidP="00502E57">
            <w:pPr>
              <w:rPr>
                <w:rStyle w:val="Refterm"/>
              </w:rPr>
            </w:pPr>
            <w:bookmarkStart w:id="58" w:name="TERM_TOPOLOGY_MODEL"/>
            <w:r w:rsidRPr="0080390F">
              <w:rPr>
                <w:rStyle w:val="Refterm"/>
              </w:rPr>
              <w:t>Topology Model</w:t>
            </w:r>
            <w:bookmarkEnd w:id="58"/>
          </w:p>
        </w:tc>
        <w:tc>
          <w:tcPr>
            <w:tcW w:w="7578" w:type="dxa"/>
          </w:tcPr>
          <w:p w14:paraId="22EACACB" w14:textId="77777777" w:rsidR="002D57C4" w:rsidRDefault="002D57C4" w:rsidP="00502E57">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2D57C4" w14:paraId="16BE06D5" w14:textId="77777777" w:rsidTr="00502E57">
        <w:tc>
          <w:tcPr>
            <w:tcW w:w="2088" w:type="dxa"/>
          </w:tcPr>
          <w:p w14:paraId="59248A3F" w14:textId="77777777" w:rsidR="002D57C4" w:rsidRDefault="002D57C4" w:rsidP="00502E57">
            <w:bookmarkStart w:id="59" w:name="TERM_TOPOLOGY_TEMPLATE"/>
            <w:r>
              <w:rPr>
                <w:rStyle w:val="Refterm"/>
              </w:rPr>
              <w:t>Topology T</w:t>
            </w:r>
            <w:r w:rsidRPr="005E60AE">
              <w:rPr>
                <w:rStyle w:val="Refterm"/>
              </w:rPr>
              <w:t>emplate</w:t>
            </w:r>
            <w:bookmarkEnd w:id="59"/>
          </w:p>
        </w:tc>
        <w:tc>
          <w:tcPr>
            <w:tcW w:w="7578" w:type="dxa"/>
          </w:tcPr>
          <w:p w14:paraId="69D87CD5" w14:textId="77777777" w:rsidR="002D57C4" w:rsidRDefault="002D57C4" w:rsidP="00502E57">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3139F170" w14:textId="77777777" w:rsidR="002D57C4" w:rsidRPr="0080390F" w:rsidRDefault="002D57C4" w:rsidP="00502E57">
            <w:pPr>
              <w:pStyle w:val="Ref"/>
            </w:pPr>
          </w:p>
          <w:p w14:paraId="16F02B69" w14:textId="77777777" w:rsidR="002D57C4" w:rsidRDefault="002D57C4" w:rsidP="00502E57">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2D57C4" w14:paraId="6D5C279E" w14:textId="77777777" w:rsidTr="00502E57">
        <w:tc>
          <w:tcPr>
            <w:tcW w:w="2088" w:type="dxa"/>
          </w:tcPr>
          <w:p w14:paraId="1318C8E3" w14:textId="77777777" w:rsidR="002D57C4" w:rsidRDefault="002D57C4" w:rsidP="00502E57"/>
        </w:tc>
        <w:tc>
          <w:tcPr>
            <w:tcW w:w="7578" w:type="dxa"/>
          </w:tcPr>
          <w:p w14:paraId="38DF6616" w14:textId="77777777" w:rsidR="002D57C4" w:rsidRDefault="002D57C4" w:rsidP="00502E57"/>
        </w:tc>
      </w:tr>
    </w:tbl>
    <w:p w14:paraId="0368B923" w14:textId="77777777" w:rsidR="002D57C4" w:rsidRDefault="002D57C4" w:rsidP="002D57C4">
      <w:pPr>
        <w:pStyle w:val="Heading1"/>
        <w:numPr>
          <w:ilvl w:val="0"/>
          <w:numId w:val="3"/>
        </w:numPr>
        <w:rPr>
          <w:rFonts w:eastAsiaTheme="majorEastAsia"/>
        </w:rPr>
      </w:pPr>
      <w:bookmarkStart w:id="60" w:name="_A_“hello_world”"/>
      <w:bookmarkStart w:id="61" w:name="_Toc302251670"/>
      <w:bookmarkStart w:id="62" w:name="_Toc445238224"/>
      <w:bookmarkStart w:id="63" w:name="_Ref377651701"/>
      <w:bookmarkStart w:id="64" w:name="_Toc379455003"/>
      <w:bookmarkStart w:id="65" w:name="_Toc397688777"/>
      <w:bookmarkEnd w:id="60"/>
      <w:r>
        <w:rPr>
          <w:rFonts w:eastAsiaTheme="majorEastAsia"/>
        </w:rPr>
        <w:lastRenderedPageBreak/>
        <w:t>TOSCA by example</w:t>
      </w:r>
      <w:bookmarkEnd w:id="61"/>
      <w:bookmarkEnd w:id="62"/>
    </w:p>
    <w:p w14:paraId="63931402" w14:textId="77777777" w:rsidR="002D57C4" w:rsidRPr="00936F64" w:rsidRDefault="002D57C4" w:rsidP="002D57C4">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C737595" w14:textId="77777777" w:rsidR="002D57C4" w:rsidRPr="00281334" w:rsidRDefault="002D57C4" w:rsidP="002D57C4">
      <w:pPr>
        <w:pStyle w:val="Heading2"/>
        <w:numPr>
          <w:ilvl w:val="1"/>
          <w:numId w:val="3"/>
        </w:numPr>
        <w:rPr>
          <w:rFonts w:eastAsiaTheme="majorEastAsia"/>
        </w:rPr>
      </w:pPr>
      <w:bookmarkStart w:id="66" w:name="_A_“hello_world”_1"/>
      <w:bookmarkStart w:id="67" w:name="_A_“hello_world”_2"/>
      <w:bookmarkStart w:id="68" w:name="_Toc302251671"/>
      <w:bookmarkStart w:id="69" w:name="_Toc445238225"/>
      <w:bookmarkEnd w:id="66"/>
      <w:bookmarkEnd w:id="67"/>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3"/>
      <w:bookmarkEnd w:id="64"/>
      <w:r>
        <w:rPr>
          <w:rFonts w:eastAsiaTheme="majorEastAsia"/>
        </w:rPr>
        <w:t xml:space="preserve"> Profile in YAML</w:t>
      </w:r>
      <w:bookmarkEnd w:id="65"/>
      <w:bookmarkEnd w:id="68"/>
      <w:bookmarkEnd w:id="69"/>
    </w:p>
    <w:p w14:paraId="14729B57" w14:textId="77777777" w:rsidR="002D57C4" w:rsidRDefault="002D57C4" w:rsidP="002D57C4">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BBE13A7" w14:textId="77777777" w:rsidR="002D57C4" w:rsidRDefault="002D57C4" w:rsidP="002D57C4">
      <w:pPr>
        <w:pStyle w:val="Caption"/>
        <w:keepNext/>
      </w:pPr>
      <w:bookmarkStart w:id="70" w:name="_Ref377651792"/>
      <w:bookmarkStart w:id="71" w:name="_Toc397688838"/>
      <w:bookmarkStart w:id="72" w:name="_Toc302293207"/>
      <w:bookmarkStart w:id="73" w:name="_Toc443660557"/>
      <w:r>
        <w:t xml:space="preserve">Example </w:t>
      </w:r>
      <w:r w:rsidR="00D37E2A">
        <w:fldChar w:fldCharType="begin"/>
      </w:r>
      <w:r w:rsidR="00D37E2A">
        <w:instrText xml:space="preserve"> SEQ Example \* ARABIC </w:instrText>
      </w:r>
      <w:r w:rsidR="00D37E2A">
        <w:fldChar w:fldCharType="separate"/>
      </w:r>
      <w:r w:rsidR="00031018">
        <w:rPr>
          <w:noProof/>
        </w:rPr>
        <w:t>1</w:t>
      </w:r>
      <w:r w:rsidR="00D37E2A">
        <w:rPr>
          <w:noProof/>
        </w:rPr>
        <w:fldChar w:fldCharType="end"/>
      </w:r>
      <w:r>
        <w:t xml:space="preserve"> </w:t>
      </w:r>
      <w:bookmarkStart w:id="74" w:name="_Ref377651807"/>
      <w:r>
        <w:t>- TOSCA Simple "Hello World"</w:t>
      </w:r>
      <w:bookmarkEnd w:id="70"/>
      <w:bookmarkEnd w:id="71"/>
      <w:bookmarkEnd w:id="72"/>
      <w:bookmarkEnd w:id="73"/>
      <w:bookmarkEnd w:id="7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0CB3188" w14:textId="77777777" w:rsidTr="00502E57">
        <w:tc>
          <w:tcPr>
            <w:tcW w:w="9576" w:type="dxa"/>
            <w:shd w:val="clear" w:color="auto" w:fill="D9D9D9" w:themeFill="background1" w:themeFillShade="D9"/>
          </w:tcPr>
          <w:p w14:paraId="1604A63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6A5152" w14:textId="77777777" w:rsidR="002D57C4" w:rsidRPr="006824F5" w:rsidRDefault="002D57C4" w:rsidP="00502E57">
            <w:pPr>
              <w:rPr>
                <w:rStyle w:val="CodeSnippet"/>
                <w:noProof/>
              </w:rPr>
            </w:pPr>
          </w:p>
          <w:p w14:paraId="48BE847D"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4FED971C" w14:textId="77777777" w:rsidR="002D57C4" w:rsidRPr="006824F5" w:rsidRDefault="002D57C4" w:rsidP="00502E57">
            <w:pPr>
              <w:rPr>
                <w:rStyle w:val="CodeSnippet"/>
                <w:noProof/>
              </w:rPr>
            </w:pPr>
          </w:p>
          <w:p w14:paraId="68CAF5FF" w14:textId="77777777" w:rsidR="002D57C4" w:rsidRDefault="002D57C4" w:rsidP="00502E57">
            <w:pPr>
              <w:rPr>
                <w:rStyle w:val="CodeSnippet"/>
                <w:noProof/>
              </w:rPr>
            </w:pPr>
            <w:r>
              <w:rPr>
                <w:rStyle w:val="CodeSnippet"/>
                <w:noProof/>
              </w:rPr>
              <w:t>topology_template:</w:t>
            </w:r>
          </w:p>
          <w:p w14:paraId="4D4C15E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AF0DF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05B5BF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28755EF3"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39C84C1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541B266E" w14:textId="77777777" w:rsidR="002D57C4" w:rsidRDefault="002D57C4" w:rsidP="00502E57">
            <w:pPr>
              <w:autoSpaceDE w:val="0"/>
              <w:autoSpaceDN w:val="0"/>
              <w:adjustRightInd w:val="0"/>
              <w:rPr>
                <w:rStyle w:val="CodeSnippet"/>
              </w:rPr>
            </w:pPr>
            <w:r>
              <w:rPr>
                <w:rStyle w:val="CodeSnippet"/>
              </w:rPr>
              <w:t xml:space="preserve">        host:</w:t>
            </w:r>
          </w:p>
          <w:p w14:paraId="309E2646" w14:textId="77777777" w:rsidR="002D57C4" w:rsidRPr="00A74B12" w:rsidRDefault="002D57C4" w:rsidP="00502E57">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E2F1CE1"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3073A839" w14:textId="77777777" w:rsidR="002D57C4" w:rsidRPr="00A74B12" w:rsidRDefault="002D57C4" w:rsidP="00502E57">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60096D4B"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64B2C73C" w14:textId="77777777" w:rsidR="002D57C4" w:rsidRPr="00A74B12" w:rsidRDefault="002D57C4" w:rsidP="00502E57">
            <w:pPr>
              <w:autoSpaceDE w:val="0"/>
              <w:autoSpaceDN w:val="0"/>
              <w:adjustRightInd w:val="0"/>
              <w:rPr>
                <w:rStyle w:val="CodeSnippet"/>
              </w:rPr>
            </w:pPr>
            <w:r>
              <w:rPr>
                <w:rStyle w:val="CodeSnippet"/>
              </w:rPr>
              <w:t xml:space="preserve">        # Guest Operating System properties</w:t>
            </w:r>
          </w:p>
          <w:p w14:paraId="399245B4"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os:</w:t>
            </w:r>
          </w:p>
          <w:p w14:paraId="3B88DC5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0C7AAAB0"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58F2DFA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787BE375"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43D20A1F"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6BDB2299" w14:textId="77777777" w:rsidR="002D57C4" w:rsidRPr="00CB5189" w:rsidRDefault="002D57C4" w:rsidP="00502E57">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1E380241" w14:textId="77777777" w:rsidR="002D57C4" w:rsidRDefault="002D57C4" w:rsidP="002D57C4">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w:t>
      </w:r>
      <w:r>
        <w:lastRenderedPageBreak/>
        <w:t>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65BB34E7" w14:textId="77777777" w:rsidR="002D57C4" w:rsidRDefault="002D57C4" w:rsidP="002D57C4">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59E97216" w14:textId="77777777" w:rsidR="002D57C4" w:rsidRDefault="002D57C4" w:rsidP="002D57C4">
      <w:r>
        <w:t>The logical diagram of the “hello world” Compute node would look as follows:</w:t>
      </w:r>
    </w:p>
    <w:p w14:paraId="6BCA8C9B" w14:textId="77777777" w:rsidR="002D57C4" w:rsidRDefault="002D57C4" w:rsidP="002D57C4">
      <w:pPr>
        <w:jc w:val="center"/>
      </w:pPr>
      <w:r>
        <w:rPr>
          <w:noProof/>
        </w:rPr>
        <w:drawing>
          <wp:inline distT="0" distB="0" distL="0" distR="0" wp14:anchorId="1838971C" wp14:editId="4E09BD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5481159C" w14:textId="77777777" w:rsidR="002D57C4" w:rsidRPr="00223F5B" w:rsidRDefault="002D57C4" w:rsidP="002D57C4"/>
    <w:p w14:paraId="7726F2E3" w14:textId="77777777" w:rsidR="002D57C4" w:rsidRPr="008C4E9B" w:rsidRDefault="002D57C4" w:rsidP="002D57C4">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2C40D9EA" w14:textId="77777777" w:rsidR="002D57C4" w:rsidRPr="00281334" w:rsidRDefault="002D57C4" w:rsidP="002D57C4">
      <w:pPr>
        <w:pStyle w:val="Heading3"/>
        <w:numPr>
          <w:ilvl w:val="2"/>
          <w:numId w:val="3"/>
        </w:numPr>
        <w:rPr>
          <w:rFonts w:eastAsiaTheme="majorEastAsia"/>
        </w:rPr>
      </w:pPr>
      <w:bookmarkStart w:id="75" w:name="_Ref377651715"/>
      <w:bookmarkStart w:id="76" w:name="_Toc379455004"/>
      <w:bookmarkStart w:id="77" w:name="_Toc397688778"/>
      <w:r w:rsidRPr="00281334">
        <w:rPr>
          <w:rFonts w:eastAsiaTheme="majorEastAsia"/>
        </w:rPr>
        <w:t>Requesting input parameters and providing output</w:t>
      </w:r>
      <w:bookmarkEnd w:id="75"/>
      <w:bookmarkEnd w:id="76"/>
      <w:bookmarkEnd w:id="77"/>
    </w:p>
    <w:p w14:paraId="4EF4ABC4" w14:textId="77777777" w:rsidR="002D57C4" w:rsidRDefault="002D57C4" w:rsidP="002D57C4">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B6E5C2A" w14:textId="77777777" w:rsidR="002D57C4" w:rsidRDefault="002D57C4" w:rsidP="002D57C4">
      <w:pPr>
        <w:pStyle w:val="Caption"/>
        <w:keepNext/>
      </w:pPr>
      <w:bookmarkStart w:id="78" w:name="_Toc397688839"/>
      <w:bookmarkStart w:id="79" w:name="_Toc302293208"/>
      <w:bookmarkStart w:id="80" w:name="_Toc443660558"/>
      <w:r>
        <w:t xml:space="preserve">Example </w:t>
      </w:r>
      <w:r w:rsidR="00D37E2A">
        <w:fldChar w:fldCharType="begin"/>
      </w:r>
      <w:r w:rsidR="00D37E2A">
        <w:instrText xml:space="preserve"> SEQ Example \* ARABIC </w:instrText>
      </w:r>
      <w:r w:rsidR="00D37E2A">
        <w:fldChar w:fldCharType="separate"/>
      </w:r>
      <w:r w:rsidR="00031018">
        <w:rPr>
          <w:noProof/>
        </w:rPr>
        <w:t>2</w:t>
      </w:r>
      <w:r w:rsidR="00D37E2A">
        <w:rPr>
          <w:noProof/>
        </w:rPr>
        <w:fldChar w:fldCharType="end"/>
      </w:r>
      <w:r>
        <w:t xml:space="preserve"> </w:t>
      </w:r>
      <w:bookmarkStart w:id="81" w:name="_Ref377652043"/>
      <w:r>
        <w:t>- Template with input and output parameter</w:t>
      </w:r>
      <w:bookmarkEnd w:id="81"/>
      <w:r>
        <w:t xml:space="preserve"> sections</w:t>
      </w:r>
      <w:bookmarkEnd w:id="78"/>
      <w:bookmarkEnd w:id="79"/>
      <w:bookmarkEnd w:id="8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6DF8D17" w14:textId="77777777" w:rsidTr="00502E57">
        <w:tc>
          <w:tcPr>
            <w:tcW w:w="9576" w:type="dxa"/>
            <w:shd w:val="clear" w:color="auto" w:fill="D9D9D9" w:themeFill="background1" w:themeFillShade="D9"/>
          </w:tcPr>
          <w:p w14:paraId="73D2888D"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ECD8C7F" w14:textId="77777777" w:rsidR="002D57C4" w:rsidRPr="006824F5" w:rsidRDefault="002D57C4" w:rsidP="00502E57">
            <w:pPr>
              <w:rPr>
                <w:rStyle w:val="CodeSnippet"/>
                <w:noProof/>
              </w:rPr>
            </w:pPr>
          </w:p>
          <w:p w14:paraId="5E93C6F7"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6644E20C" w14:textId="77777777" w:rsidR="002D57C4" w:rsidRDefault="002D57C4" w:rsidP="00502E57">
            <w:pPr>
              <w:rPr>
                <w:rStyle w:val="CodeSnippet"/>
                <w:noProof/>
              </w:rPr>
            </w:pPr>
          </w:p>
          <w:p w14:paraId="7BA0CAE9" w14:textId="77777777" w:rsidR="002D57C4" w:rsidRPr="006824F5" w:rsidRDefault="002D57C4" w:rsidP="00502E57">
            <w:pPr>
              <w:rPr>
                <w:rStyle w:val="CodeSnippet"/>
                <w:noProof/>
              </w:rPr>
            </w:pPr>
            <w:r>
              <w:rPr>
                <w:rStyle w:val="CodeSnippet"/>
                <w:noProof/>
              </w:rPr>
              <w:lastRenderedPageBreak/>
              <w:t>topology_template:</w:t>
            </w:r>
          </w:p>
          <w:p w14:paraId="629543B4" w14:textId="77777777" w:rsidR="002D57C4" w:rsidRPr="006824F5" w:rsidRDefault="002D57C4" w:rsidP="00502E57">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135342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7C25817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5E474F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description: Number of CPUs for the server.</w:t>
            </w:r>
          </w:p>
          <w:p w14:paraId="6869081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20694A8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025DF365" w14:textId="77777777" w:rsidR="002D57C4" w:rsidRPr="006824F5" w:rsidRDefault="002D57C4" w:rsidP="00502E57">
            <w:pPr>
              <w:rPr>
                <w:rStyle w:val="CodeSnippet"/>
                <w:noProof/>
              </w:rPr>
            </w:pPr>
          </w:p>
          <w:p w14:paraId="694F19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AA331D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my_server:</w:t>
            </w:r>
          </w:p>
          <w:p w14:paraId="01BC805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37946505" w14:textId="77777777" w:rsidR="002D57C4" w:rsidRDefault="002D57C4" w:rsidP="00502E57">
            <w:pPr>
              <w:rPr>
                <w:rStyle w:val="CodeSnippet"/>
                <w:noProof/>
              </w:rPr>
            </w:pPr>
            <w:r>
              <w:rPr>
                <w:rStyle w:val="CodeSnippet"/>
                <w:noProof/>
              </w:rPr>
              <w:t xml:space="preserve">      capabilities:</w:t>
            </w:r>
          </w:p>
          <w:p w14:paraId="52F43B5F" w14:textId="77777777" w:rsidR="002D57C4" w:rsidRDefault="002D57C4" w:rsidP="00502E57">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E969216" w14:textId="77777777" w:rsidR="002D57C4" w:rsidRPr="006824F5" w:rsidRDefault="002D57C4" w:rsidP="00502E57">
            <w:pPr>
              <w:rPr>
                <w:rStyle w:val="CodeSnippet"/>
                <w:noProof/>
              </w:rPr>
            </w:pPr>
            <w:r>
              <w:rPr>
                <w:rStyle w:val="CodeSnippet"/>
                <w:noProof/>
              </w:rPr>
              <w:t xml:space="preserve">        host:</w:t>
            </w:r>
          </w:p>
          <w:p w14:paraId="716F496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555F03F3"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392768E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37F047C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17FE59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13B51880" w14:textId="77777777" w:rsidR="002D57C4" w:rsidRDefault="002D57C4" w:rsidP="00502E57">
            <w:pPr>
              <w:rPr>
                <w:rStyle w:val="CodeSnippet"/>
                <w:noProof/>
              </w:rPr>
            </w:pPr>
          </w:p>
          <w:p w14:paraId="25799016" w14:textId="77777777" w:rsidR="002D57C4" w:rsidRPr="00C55047" w:rsidRDefault="002D57C4" w:rsidP="00502E57">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43996E9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70336A9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7F8D32B7" w14:textId="77777777" w:rsidR="002D57C4" w:rsidRPr="006824F5" w:rsidRDefault="002D57C4" w:rsidP="00502E57">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293499E0" w14:textId="77777777" w:rsidR="002D57C4" w:rsidRDefault="002D57C4" w:rsidP="002D57C4">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1FFFD24" w14:textId="77777777" w:rsidR="002D57C4" w:rsidRPr="00281334" w:rsidRDefault="002D57C4" w:rsidP="002D57C4">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349F34F5" w14:textId="77777777" w:rsidR="002D57C4" w:rsidRPr="00281334" w:rsidRDefault="002D57C4" w:rsidP="002D57C4">
      <w:pPr>
        <w:pStyle w:val="Heading2"/>
        <w:numPr>
          <w:ilvl w:val="1"/>
          <w:numId w:val="3"/>
        </w:numPr>
        <w:rPr>
          <w:rFonts w:eastAsiaTheme="majorEastAsia"/>
        </w:rPr>
      </w:pPr>
      <w:bookmarkStart w:id="82" w:name="_TOSCA_template_for"/>
      <w:bookmarkStart w:id="83" w:name="_Ref372875912"/>
      <w:bookmarkStart w:id="84" w:name="_Toc379455005"/>
      <w:bookmarkStart w:id="85" w:name="_Toc397688779"/>
      <w:bookmarkStart w:id="86" w:name="_Toc302251672"/>
      <w:bookmarkStart w:id="87" w:name="_Toc445238226"/>
      <w:bookmarkEnd w:id="82"/>
      <w:r w:rsidRPr="00281334">
        <w:rPr>
          <w:rFonts w:eastAsiaTheme="majorEastAsia"/>
        </w:rPr>
        <w:t>TOSCA template for a simple software installation</w:t>
      </w:r>
      <w:bookmarkEnd w:id="83"/>
      <w:bookmarkEnd w:id="84"/>
      <w:bookmarkEnd w:id="85"/>
      <w:bookmarkEnd w:id="86"/>
      <w:bookmarkEnd w:id="87"/>
    </w:p>
    <w:p w14:paraId="5ABF5D8A" w14:textId="77777777" w:rsidR="002D57C4" w:rsidRPr="002A4F2A" w:rsidRDefault="002D57C4" w:rsidP="002D57C4">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7A745C5C" w14:textId="77777777" w:rsidR="002D57C4" w:rsidRDefault="002D57C4" w:rsidP="002D57C4">
      <w:pPr>
        <w:pStyle w:val="Caption"/>
        <w:keepNext/>
      </w:pPr>
      <w:bookmarkStart w:id="88" w:name="_Toc397688840"/>
      <w:bookmarkStart w:id="89" w:name="_Toc302293209"/>
      <w:bookmarkStart w:id="90" w:name="_Toc443660559"/>
      <w:r>
        <w:t xml:space="preserve">Example </w:t>
      </w:r>
      <w:r w:rsidR="00D37E2A">
        <w:fldChar w:fldCharType="begin"/>
      </w:r>
      <w:r w:rsidR="00D37E2A">
        <w:instrText xml:space="preserve"> SEQ Example \* ARABIC </w:instrText>
      </w:r>
      <w:r w:rsidR="00D37E2A">
        <w:fldChar w:fldCharType="separate"/>
      </w:r>
      <w:r w:rsidR="00031018">
        <w:rPr>
          <w:noProof/>
        </w:rPr>
        <w:t>3</w:t>
      </w:r>
      <w:r w:rsidR="00D37E2A">
        <w:rPr>
          <w:noProof/>
        </w:rPr>
        <w:fldChar w:fldCharType="end"/>
      </w:r>
      <w:r>
        <w:t xml:space="preserve"> - Simple (MySQL) software installation on a TOSCA Compute node</w:t>
      </w:r>
      <w:bookmarkEnd w:id="88"/>
      <w:bookmarkEnd w:id="89"/>
      <w:bookmarkEnd w:id="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D08E78" w14:textId="77777777" w:rsidTr="00502E57">
        <w:tc>
          <w:tcPr>
            <w:tcW w:w="9576" w:type="dxa"/>
            <w:shd w:val="clear" w:color="auto" w:fill="D9D9D9" w:themeFill="background1" w:themeFillShade="D9"/>
          </w:tcPr>
          <w:p w14:paraId="5D081E78"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B85D4E9"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7845B706" w14:textId="77777777" w:rsidR="002D57C4" w:rsidRDefault="002D57C4" w:rsidP="00502E57">
            <w:pPr>
              <w:rPr>
                <w:rStyle w:val="CodeSnippet"/>
                <w:noProof/>
              </w:rPr>
            </w:pPr>
          </w:p>
          <w:p w14:paraId="258B4CDB" w14:textId="77777777" w:rsidR="002D57C4" w:rsidRPr="006824F5" w:rsidRDefault="002D57C4" w:rsidP="00502E57">
            <w:pPr>
              <w:rPr>
                <w:rStyle w:val="CodeSnippet"/>
                <w:noProof/>
              </w:rPr>
            </w:pPr>
            <w:r>
              <w:rPr>
                <w:rStyle w:val="CodeSnippet"/>
                <w:noProof/>
              </w:rPr>
              <w:lastRenderedPageBreak/>
              <w:t>topology_template:</w:t>
            </w:r>
          </w:p>
          <w:p w14:paraId="6C1021C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1ECE6A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85944D9" w14:textId="77777777" w:rsidR="002D57C4" w:rsidRPr="006824F5" w:rsidRDefault="002D57C4" w:rsidP="00502E57">
            <w:pPr>
              <w:rPr>
                <w:rStyle w:val="CodeSnippet"/>
                <w:noProof/>
              </w:rPr>
            </w:pPr>
          </w:p>
          <w:p w14:paraId="53B30AC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6B24FB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1A9C3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BA13A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5916B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06D11D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1F5A8A9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6F82B0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3B5023C" w14:textId="77777777" w:rsidR="002D57C4" w:rsidRPr="006824F5" w:rsidRDefault="002D57C4" w:rsidP="00502E57">
            <w:pPr>
              <w:rPr>
                <w:rStyle w:val="CodeSnippet"/>
                <w:noProof/>
              </w:rPr>
            </w:pPr>
          </w:p>
          <w:p w14:paraId="5223637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32AC3B8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47570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785E6EE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30F67E9E" w14:textId="77777777" w:rsidR="002D57C4" w:rsidRPr="00281334" w:rsidRDefault="002D57C4" w:rsidP="002D57C4">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7B6431E3" w14:textId="77777777" w:rsidR="002D57C4" w:rsidRDefault="002D57C4" w:rsidP="002D57C4">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4DDABE09" w14:textId="77777777" w:rsidR="002D57C4" w:rsidRDefault="002D57C4" w:rsidP="002D57C4">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5BB940C0" w14:textId="77777777" w:rsidR="002D57C4" w:rsidRDefault="002D57C4" w:rsidP="002D57C4">
      <w:pPr>
        <w:spacing w:after="200"/>
        <w:jc w:val="center"/>
      </w:pPr>
      <w:r>
        <w:rPr>
          <w:noProof/>
        </w:rPr>
        <w:drawing>
          <wp:inline distT="0" distB="0" distL="0" distR="0" wp14:anchorId="66B1F7AA" wp14:editId="54772A05">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CF5EBA6" w14:textId="77777777" w:rsidR="002D57C4" w:rsidRPr="00281334" w:rsidRDefault="002D57C4" w:rsidP="002D57C4">
      <w:pPr>
        <w:spacing w:after="200"/>
      </w:pPr>
      <w:r w:rsidRPr="00281334">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315E40B5" w14:textId="77777777" w:rsidR="002D57C4" w:rsidRPr="00281334" w:rsidRDefault="002D57C4" w:rsidP="002D57C4">
      <w:pPr>
        <w:pStyle w:val="Heading2"/>
        <w:numPr>
          <w:ilvl w:val="1"/>
          <w:numId w:val="3"/>
        </w:numPr>
        <w:rPr>
          <w:rFonts w:eastAsiaTheme="majorEastAsia"/>
        </w:rPr>
      </w:pPr>
      <w:bookmarkStart w:id="91" w:name="_Toc379455006"/>
      <w:bookmarkStart w:id="92" w:name="_Toc397688780"/>
      <w:bookmarkStart w:id="93" w:name="_Toc302251673"/>
      <w:bookmarkStart w:id="94" w:name="_Toc445238227"/>
      <w:r w:rsidRPr="00281334">
        <w:rPr>
          <w:rFonts w:eastAsiaTheme="majorEastAsia"/>
        </w:rPr>
        <w:t>Overriding behavior of predefined node types</w:t>
      </w:r>
      <w:bookmarkEnd w:id="91"/>
      <w:bookmarkEnd w:id="92"/>
      <w:bookmarkEnd w:id="93"/>
      <w:bookmarkEnd w:id="94"/>
    </w:p>
    <w:p w14:paraId="07E52DE8" w14:textId="77777777" w:rsidR="002D57C4" w:rsidRPr="00281334" w:rsidRDefault="002D57C4" w:rsidP="002D57C4">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7E1EE210" w14:textId="77777777" w:rsidR="002D57C4" w:rsidRDefault="002D57C4" w:rsidP="002D57C4">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1D37647" w14:textId="77777777" w:rsidR="002D57C4" w:rsidRDefault="002D57C4" w:rsidP="002D57C4">
      <w:pPr>
        <w:pStyle w:val="Caption"/>
        <w:keepNext/>
      </w:pPr>
      <w:bookmarkStart w:id="95" w:name="_Toc397688841"/>
      <w:bookmarkStart w:id="96" w:name="_Toc302293210"/>
      <w:bookmarkStart w:id="97" w:name="_Toc443660560"/>
      <w:r>
        <w:t xml:space="preserve">Example </w:t>
      </w:r>
      <w:r w:rsidR="00D37E2A">
        <w:fldChar w:fldCharType="begin"/>
      </w:r>
      <w:r w:rsidR="00D37E2A">
        <w:instrText xml:space="preserve"> SEQ Example \* ARABIC </w:instrText>
      </w:r>
      <w:r w:rsidR="00D37E2A">
        <w:fldChar w:fldCharType="separate"/>
      </w:r>
      <w:r w:rsidR="00031018">
        <w:rPr>
          <w:noProof/>
        </w:rPr>
        <w:t>4</w:t>
      </w:r>
      <w:r w:rsidR="00D37E2A">
        <w:rPr>
          <w:noProof/>
        </w:rPr>
        <w:fldChar w:fldCharType="end"/>
      </w:r>
      <w:r>
        <w:t xml:space="preserve"> - Node Template overriding </w:t>
      </w:r>
      <w:r>
        <w:rPr>
          <w:noProof/>
        </w:rPr>
        <w:t>its Node Type's "configure" interface</w:t>
      </w:r>
      <w:bookmarkEnd w:id="95"/>
      <w:bookmarkEnd w:id="96"/>
      <w:bookmarkEnd w:id="9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FEFEE8" w14:textId="77777777" w:rsidTr="00502E57">
        <w:tc>
          <w:tcPr>
            <w:tcW w:w="9576" w:type="dxa"/>
            <w:shd w:val="clear" w:color="auto" w:fill="D9D9D9" w:themeFill="background1" w:themeFillShade="D9"/>
          </w:tcPr>
          <w:p w14:paraId="286D3C04"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A41E1B" w14:textId="77777777" w:rsidR="002D57C4" w:rsidRPr="006824F5" w:rsidRDefault="002D57C4" w:rsidP="00502E57">
            <w:pPr>
              <w:rPr>
                <w:rStyle w:val="CodeSnippet"/>
                <w:noProof/>
              </w:rPr>
            </w:pPr>
          </w:p>
          <w:p w14:paraId="1023A237"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4212D87F" w14:textId="77777777" w:rsidR="002D57C4" w:rsidRDefault="002D57C4" w:rsidP="00502E57">
            <w:pPr>
              <w:rPr>
                <w:rStyle w:val="CodeSnippet"/>
                <w:noProof/>
              </w:rPr>
            </w:pPr>
          </w:p>
          <w:p w14:paraId="68084E2C" w14:textId="77777777" w:rsidR="002D57C4" w:rsidRPr="006824F5" w:rsidRDefault="002D57C4" w:rsidP="00502E57">
            <w:pPr>
              <w:rPr>
                <w:rStyle w:val="CodeSnippet"/>
                <w:noProof/>
              </w:rPr>
            </w:pPr>
            <w:r>
              <w:rPr>
                <w:rStyle w:val="CodeSnippet"/>
                <w:noProof/>
              </w:rPr>
              <w:t>topology_template:</w:t>
            </w:r>
          </w:p>
          <w:p w14:paraId="21ABE1D3"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inputs:</w:t>
            </w:r>
          </w:p>
          <w:p w14:paraId="5A032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719C09A" w14:textId="77777777" w:rsidR="002D57C4" w:rsidRPr="006824F5" w:rsidRDefault="002D57C4" w:rsidP="00502E57">
            <w:pPr>
              <w:rPr>
                <w:rStyle w:val="CodeSnippet"/>
                <w:noProof/>
              </w:rPr>
            </w:pPr>
          </w:p>
          <w:p w14:paraId="41FEB11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2DC440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372997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51B4717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271130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16F3F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27E357A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57A72E8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43B026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7D2ACBD"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4839A98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672A465C" w14:textId="77777777" w:rsidR="002D57C4" w:rsidRPr="006824F5" w:rsidRDefault="002D57C4" w:rsidP="00502E57">
            <w:pPr>
              <w:rPr>
                <w:rStyle w:val="CodeSnippet"/>
                <w:noProof/>
              </w:rPr>
            </w:pPr>
          </w:p>
          <w:p w14:paraId="5BDA23D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A9DE8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76FE26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0F129C33"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6C85F4D4" w14:textId="77777777" w:rsidR="002D57C4" w:rsidRDefault="002D57C4" w:rsidP="002D57C4">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6A0E4E17" w14:textId="77777777" w:rsidR="002D57C4" w:rsidRPr="00281334" w:rsidRDefault="002D57C4" w:rsidP="002D57C4">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41D6C9E8" w14:textId="77777777" w:rsidR="002D57C4" w:rsidRPr="008209B8" w:rsidRDefault="002D57C4" w:rsidP="002D57C4">
      <w:pPr>
        <w:pStyle w:val="Heading2"/>
        <w:numPr>
          <w:ilvl w:val="1"/>
          <w:numId w:val="3"/>
        </w:numPr>
        <w:rPr>
          <w:rFonts w:eastAsiaTheme="majorEastAsia"/>
        </w:rPr>
      </w:pPr>
      <w:bookmarkStart w:id="98" w:name="_Ref383081796"/>
      <w:bookmarkStart w:id="99" w:name="_Toc397688781"/>
      <w:bookmarkStart w:id="100" w:name="_Toc302251674"/>
      <w:bookmarkStart w:id="101" w:name="_Toc445238228"/>
      <w:r w:rsidRPr="008209B8">
        <w:rPr>
          <w:rFonts w:eastAsiaTheme="majorEastAsia"/>
        </w:rPr>
        <w:t>TOSCA template for database content deployment</w:t>
      </w:r>
      <w:bookmarkEnd w:id="98"/>
      <w:bookmarkEnd w:id="99"/>
      <w:bookmarkEnd w:id="100"/>
      <w:bookmarkEnd w:id="101"/>
    </w:p>
    <w:p w14:paraId="680CA54B" w14:textId="77777777" w:rsidR="002D57C4" w:rsidRDefault="002D57C4" w:rsidP="002D57C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482E0A2F" w14:textId="77777777" w:rsidR="002D57C4" w:rsidRDefault="002D57C4" w:rsidP="002D57C4">
      <w:pPr>
        <w:pStyle w:val="Caption"/>
        <w:keepNext/>
      </w:pPr>
      <w:bookmarkStart w:id="102" w:name="_Toc397688842"/>
      <w:bookmarkStart w:id="103" w:name="_Toc302293211"/>
      <w:bookmarkStart w:id="104" w:name="_Toc443660561"/>
      <w:r>
        <w:t xml:space="preserve">Example </w:t>
      </w:r>
      <w:r w:rsidR="00D37E2A">
        <w:fldChar w:fldCharType="begin"/>
      </w:r>
      <w:r w:rsidR="00D37E2A">
        <w:instrText xml:space="preserve"> SEQ Example \* ARABIC </w:instrText>
      </w:r>
      <w:r w:rsidR="00D37E2A">
        <w:fldChar w:fldCharType="separate"/>
      </w:r>
      <w:r w:rsidR="00031018">
        <w:rPr>
          <w:noProof/>
        </w:rPr>
        <w:t>5</w:t>
      </w:r>
      <w:r w:rsidR="00D37E2A">
        <w:rPr>
          <w:noProof/>
        </w:rPr>
        <w:fldChar w:fldCharType="end"/>
      </w:r>
      <w:r>
        <w:t xml:space="preserve"> - </w:t>
      </w:r>
      <w:r w:rsidRPr="00105792">
        <w:t>Template for deploying database content on-top of MySQL DBMS middleware</w:t>
      </w:r>
      <w:bookmarkEnd w:id="102"/>
      <w:bookmarkEnd w:id="103"/>
      <w:bookmarkEnd w:id="1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C70FD2" w14:textId="77777777" w:rsidTr="00502E57">
        <w:tc>
          <w:tcPr>
            <w:tcW w:w="9576" w:type="dxa"/>
            <w:shd w:val="clear" w:color="auto" w:fill="D9D9D9" w:themeFill="background1" w:themeFillShade="D9"/>
          </w:tcPr>
          <w:p w14:paraId="2949820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40EB917" w14:textId="77777777" w:rsidR="002D57C4" w:rsidRPr="006824F5" w:rsidRDefault="002D57C4" w:rsidP="00502E57">
            <w:pPr>
              <w:rPr>
                <w:rStyle w:val="CodeSnippet"/>
                <w:noProof/>
              </w:rPr>
            </w:pPr>
          </w:p>
          <w:p w14:paraId="43DF59B5" w14:textId="77777777" w:rsidR="002D57C4" w:rsidRPr="006824F5" w:rsidRDefault="002D57C4" w:rsidP="00502E57">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8150FD" w14:textId="77777777" w:rsidR="002D57C4" w:rsidRDefault="002D57C4" w:rsidP="00502E57">
            <w:pPr>
              <w:rPr>
                <w:rStyle w:val="CodeSnippet"/>
                <w:noProof/>
              </w:rPr>
            </w:pPr>
          </w:p>
          <w:p w14:paraId="7E0CEAC0" w14:textId="77777777" w:rsidR="002D57C4" w:rsidRPr="006824F5" w:rsidRDefault="002D57C4" w:rsidP="00502E57">
            <w:pPr>
              <w:rPr>
                <w:rStyle w:val="CodeSnippet"/>
                <w:noProof/>
              </w:rPr>
            </w:pPr>
            <w:r>
              <w:rPr>
                <w:rStyle w:val="CodeSnippet"/>
                <w:noProof/>
              </w:rPr>
              <w:t>topology_template:</w:t>
            </w:r>
          </w:p>
          <w:p w14:paraId="5096B6B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0EC8B2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A26C78" w14:textId="77777777" w:rsidR="002D57C4" w:rsidRPr="006824F5" w:rsidRDefault="002D57C4" w:rsidP="00502E57">
            <w:pPr>
              <w:rPr>
                <w:rStyle w:val="CodeSnippet"/>
                <w:noProof/>
              </w:rPr>
            </w:pPr>
          </w:p>
          <w:p w14:paraId="6B281E9E"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7D2B8A3B" w14:textId="77777777" w:rsidR="002D57C4" w:rsidRDefault="002D57C4" w:rsidP="00502E57">
            <w:pPr>
              <w:rPr>
                <w:rStyle w:val="CodeSnippet"/>
                <w:noProof/>
              </w:rPr>
            </w:pPr>
            <w:r>
              <w:rPr>
                <w:rStyle w:val="CodeSnippet"/>
                <w:noProof/>
              </w:rPr>
              <w:t xml:space="preserve">    my_db:</w:t>
            </w:r>
          </w:p>
          <w:p w14:paraId="0A62FCF0" w14:textId="77777777" w:rsidR="002D57C4" w:rsidRDefault="002D57C4" w:rsidP="00502E57">
            <w:pPr>
              <w:rPr>
                <w:rStyle w:val="CodeSnippet"/>
                <w:noProof/>
              </w:rPr>
            </w:pPr>
            <w:r>
              <w:rPr>
                <w:rStyle w:val="CodeSnippet"/>
                <w:noProof/>
              </w:rPr>
              <w:t xml:space="preserve">      type: tosca.nodes.Database.MySQL</w:t>
            </w:r>
          </w:p>
          <w:p w14:paraId="128E2E46" w14:textId="77777777" w:rsidR="002D57C4" w:rsidRDefault="002D57C4" w:rsidP="00502E57">
            <w:pPr>
              <w:rPr>
                <w:rStyle w:val="CodeSnippet"/>
                <w:noProof/>
              </w:rPr>
            </w:pPr>
            <w:r>
              <w:rPr>
                <w:rStyle w:val="CodeSnippet"/>
                <w:noProof/>
              </w:rPr>
              <w:lastRenderedPageBreak/>
              <w:t xml:space="preserve">      properties:</w:t>
            </w:r>
          </w:p>
          <w:p w14:paraId="7391F7E9" w14:textId="77777777" w:rsidR="002D57C4" w:rsidRDefault="002D57C4" w:rsidP="00502E57">
            <w:pPr>
              <w:rPr>
                <w:rStyle w:val="CodeSnippet"/>
                <w:noProof/>
              </w:rPr>
            </w:pPr>
            <w:r>
              <w:rPr>
                <w:rStyle w:val="CodeSnippet"/>
                <w:noProof/>
              </w:rPr>
              <w:t xml:space="preserve">        name: { get_input: database_name }</w:t>
            </w:r>
          </w:p>
          <w:p w14:paraId="41E0A699" w14:textId="77777777" w:rsidR="002D57C4" w:rsidRDefault="002D57C4" w:rsidP="00502E57">
            <w:pPr>
              <w:rPr>
                <w:rStyle w:val="CodeSnippet"/>
                <w:noProof/>
              </w:rPr>
            </w:pPr>
            <w:r>
              <w:rPr>
                <w:rStyle w:val="CodeSnippet"/>
                <w:noProof/>
              </w:rPr>
              <w:t xml:space="preserve">        user: { get_input: database_user }</w:t>
            </w:r>
          </w:p>
          <w:p w14:paraId="62640649" w14:textId="77777777" w:rsidR="002D57C4" w:rsidRDefault="002D57C4" w:rsidP="00502E57">
            <w:pPr>
              <w:rPr>
                <w:rStyle w:val="CodeSnippet"/>
                <w:noProof/>
              </w:rPr>
            </w:pPr>
            <w:r>
              <w:rPr>
                <w:rStyle w:val="CodeSnippet"/>
                <w:noProof/>
              </w:rPr>
              <w:t xml:space="preserve">        password: { get_input: database_password }</w:t>
            </w:r>
          </w:p>
          <w:p w14:paraId="3251FC08" w14:textId="77777777" w:rsidR="002D57C4" w:rsidRDefault="002D57C4" w:rsidP="00502E57">
            <w:pPr>
              <w:rPr>
                <w:rStyle w:val="CodeSnippet"/>
                <w:noProof/>
              </w:rPr>
            </w:pPr>
            <w:r>
              <w:rPr>
                <w:rStyle w:val="CodeSnippet"/>
                <w:noProof/>
              </w:rPr>
              <w:t xml:space="preserve">        port: { get_input: database_port }</w:t>
            </w:r>
          </w:p>
          <w:p w14:paraId="0E3E8CC3" w14:textId="77777777" w:rsidR="002D57C4" w:rsidRDefault="002D57C4" w:rsidP="00502E57">
            <w:pPr>
              <w:rPr>
                <w:rStyle w:val="CodeSnippet"/>
                <w:noProof/>
              </w:rPr>
            </w:pPr>
            <w:r>
              <w:rPr>
                <w:rStyle w:val="CodeSnippet"/>
                <w:noProof/>
              </w:rPr>
              <w:t xml:space="preserve">      artifacts:</w:t>
            </w:r>
          </w:p>
          <w:p w14:paraId="10AABDC1" w14:textId="77777777" w:rsidR="002D57C4" w:rsidRDefault="002D57C4" w:rsidP="00502E57">
            <w:pPr>
              <w:rPr>
                <w:rStyle w:val="CodeSnippet"/>
                <w:noProof/>
              </w:rPr>
            </w:pPr>
            <w:r>
              <w:rPr>
                <w:rStyle w:val="CodeSnippet"/>
                <w:noProof/>
              </w:rPr>
              <w:t xml:space="preserve">        </w:t>
            </w:r>
            <w:r w:rsidRPr="001877B6">
              <w:rPr>
                <w:rStyle w:val="CodeSnippetHighlight"/>
              </w:rPr>
              <w:t>db_content</w:t>
            </w:r>
            <w:r>
              <w:rPr>
                <w:rStyle w:val="CodeSnippet"/>
                <w:noProof/>
              </w:rPr>
              <w:t>:</w:t>
            </w:r>
          </w:p>
          <w:p w14:paraId="013E4F56" w14:textId="77777777" w:rsidR="002D57C4" w:rsidRDefault="002D57C4" w:rsidP="00502E57">
            <w:pPr>
              <w:rPr>
                <w:rStyle w:val="CodeSnippet"/>
                <w:noProof/>
              </w:rPr>
            </w:pPr>
            <w:r>
              <w:rPr>
                <w:rStyle w:val="CodeSnippet"/>
                <w:noProof/>
              </w:rPr>
              <w:t xml:space="preserve">          file: </w:t>
            </w:r>
            <w:r w:rsidRPr="001877B6">
              <w:rPr>
                <w:rStyle w:val="CodeSnippet"/>
                <w:noProof/>
                <w:highlight w:val="yellow"/>
              </w:rPr>
              <w:t>files/my_db_content.txt</w:t>
            </w:r>
          </w:p>
          <w:p w14:paraId="4E764EE3" w14:textId="77777777" w:rsidR="002D57C4" w:rsidRDefault="002D57C4" w:rsidP="00502E57">
            <w:pPr>
              <w:rPr>
                <w:rStyle w:val="CodeSnippet"/>
                <w:noProof/>
              </w:rPr>
            </w:pPr>
            <w:r>
              <w:rPr>
                <w:rStyle w:val="CodeSnippet"/>
                <w:noProof/>
              </w:rPr>
              <w:t xml:space="preserve">          type: tosca.artifacts.File </w:t>
            </w:r>
          </w:p>
          <w:p w14:paraId="2BBD4098" w14:textId="77777777" w:rsidR="002D57C4" w:rsidRDefault="002D57C4" w:rsidP="00502E57">
            <w:pPr>
              <w:rPr>
                <w:rStyle w:val="CodeSnippet"/>
                <w:noProof/>
              </w:rPr>
            </w:pPr>
            <w:r>
              <w:rPr>
                <w:rStyle w:val="CodeSnippet"/>
                <w:noProof/>
              </w:rPr>
              <w:t xml:space="preserve">      requirements:</w:t>
            </w:r>
          </w:p>
          <w:p w14:paraId="1663DC44" w14:textId="77777777" w:rsidR="002D57C4" w:rsidRDefault="002D57C4" w:rsidP="00502E57">
            <w:pPr>
              <w:rPr>
                <w:rStyle w:val="CodeSnippet"/>
                <w:noProof/>
              </w:rPr>
            </w:pPr>
            <w:r>
              <w:rPr>
                <w:rStyle w:val="CodeSnippet"/>
                <w:noProof/>
              </w:rPr>
              <w:t xml:space="preserve">        - host: mysql</w:t>
            </w:r>
          </w:p>
          <w:p w14:paraId="1005D667" w14:textId="77777777" w:rsidR="002D57C4" w:rsidRDefault="002D57C4" w:rsidP="00502E57">
            <w:pPr>
              <w:rPr>
                <w:rStyle w:val="CodeSnippet"/>
                <w:noProof/>
              </w:rPr>
            </w:pPr>
            <w:r>
              <w:rPr>
                <w:rStyle w:val="CodeSnippet"/>
                <w:noProof/>
              </w:rPr>
              <w:t xml:space="preserve">      interfaces:</w:t>
            </w:r>
          </w:p>
          <w:p w14:paraId="4AFEDBA6" w14:textId="77777777" w:rsidR="002D57C4" w:rsidRDefault="002D57C4" w:rsidP="00502E57">
            <w:pPr>
              <w:rPr>
                <w:rStyle w:val="CodeSnippet"/>
                <w:noProof/>
              </w:rPr>
            </w:pPr>
            <w:r>
              <w:rPr>
                <w:rStyle w:val="CodeSnippet"/>
                <w:noProof/>
              </w:rPr>
              <w:t xml:space="preserve">        Standard:</w:t>
            </w:r>
          </w:p>
          <w:p w14:paraId="2E3D4BEB" w14:textId="77777777" w:rsidR="002D57C4" w:rsidRDefault="002D57C4" w:rsidP="00502E57">
            <w:pPr>
              <w:rPr>
                <w:rStyle w:val="CodeSnippet"/>
                <w:noProof/>
              </w:rPr>
            </w:pPr>
            <w:r>
              <w:rPr>
                <w:rStyle w:val="CodeSnippet"/>
                <w:noProof/>
              </w:rPr>
              <w:t xml:space="preserve">          create:</w:t>
            </w:r>
          </w:p>
          <w:p w14:paraId="00963D55" w14:textId="77777777" w:rsidR="002D57C4" w:rsidRDefault="002D57C4" w:rsidP="00502E57">
            <w:pPr>
              <w:rPr>
                <w:rStyle w:val="CodeSnippet"/>
              </w:rPr>
            </w:pPr>
            <w:r>
              <w:rPr>
                <w:rStyle w:val="CodeSnippet"/>
              </w:rPr>
              <w:t xml:space="preserve">            </w:t>
            </w:r>
            <w:r>
              <w:rPr>
                <w:rStyle w:val="CodeSnippet"/>
                <w:noProof/>
              </w:rPr>
              <w:t xml:space="preserve">implementation: db_create.sh </w:t>
            </w:r>
          </w:p>
          <w:p w14:paraId="1EBB99E2" w14:textId="77777777" w:rsidR="002D57C4" w:rsidRDefault="002D57C4" w:rsidP="00502E57">
            <w:pPr>
              <w:rPr>
                <w:rStyle w:val="CodeSnippet"/>
              </w:rPr>
            </w:pPr>
            <w:r>
              <w:rPr>
                <w:rStyle w:val="CodeSnippet"/>
              </w:rPr>
              <w:t xml:space="preserve">            inputs:</w:t>
            </w:r>
          </w:p>
          <w:p w14:paraId="1E0B28D4" w14:textId="77777777" w:rsidR="002D57C4" w:rsidRDefault="002D57C4" w:rsidP="00502E57">
            <w:pPr>
              <w:rPr>
                <w:rStyle w:val="CodeSnippet"/>
              </w:rPr>
            </w:pPr>
            <w:r>
              <w:rPr>
                <w:rStyle w:val="CodeSnippet"/>
              </w:rPr>
              <w:t xml:space="preserve">              # Copy DB file artifact to server’s staging area</w:t>
            </w:r>
          </w:p>
          <w:p w14:paraId="2D2A1510" w14:textId="77777777" w:rsidR="002D57C4" w:rsidRDefault="002D57C4" w:rsidP="00502E57">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rPr>
              <w:t>]</w:t>
            </w:r>
            <w:r>
              <w:rPr>
                <w:rStyle w:val="CodeSnippetHighlight"/>
              </w:rPr>
              <w:t xml:space="preserve"> </w:t>
            </w:r>
            <w:r>
              <w:rPr>
                <w:rStyle w:val="CodeSnippet"/>
              </w:rPr>
              <w:t>}</w:t>
            </w:r>
          </w:p>
          <w:p w14:paraId="4276BFF2" w14:textId="77777777" w:rsidR="002D57C4" w:rsidRDefault="002D57C4" w:rsidP="00502E57">
            <w:pPr>
              <w:rPr>
                <w:rStyle w:val="CodeSnippet"/>
                <w:noProof/>
              </w:rPr>
            </w:pPr>
          </w:p>
          <w:p w14:paraId="60AE80CA"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218FADA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tosca.nodes.DBMS.MySQL</w:t>
            </w:r>
          </w:p>
          <w:p w14:paraId="2006E66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C27A8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16E356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2A87997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F16A9B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1379C2A0" w14:textId="77777777" w:rsidR="002D57C4" w:rsidRPr="006824F5" w:rsidRDefault="002D57C4" w:rsidP="00502E57">
            <w:pPr>
              <w:rPr>
                <w:rStyle w:val="CodeSnippet"/>
                <w:noProof/>
              </w:rPr>
            </w:pPr>
          </w:p>
          <w:p w14:paraId="412C323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7903E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53B1134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3CCE67"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4DB6D34A" w14:textId="77777777" w:rsidR="002D57C4" w:rsidRDefault="002D57C4" w:rsidP="002D57C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9D49C37" w14:textId="77777777" w:rsidR="002D57C4" w:rsidRDefault="002D57C4" w:rsidP="002D57C4">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6C79DE1E" w14:textId="77777777" w:rsidR="002D57C4" w:rsidRDefault="002D57C4" w:rsidP="002D57C4">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TOSCA implementation artifact script type (i.e., </w:t>
      </w:r>
      <w:r w:rsidRPr="00DF2573">
        <w:rPr>
          <w:rStyle w:val="CodeSnippetHighlight"/>
        </w:rPr>
        <w:t>tosca.artifacts.Implementation.Bash</w:t>
      </w:r>
      <w:r>
        <w:t xml:space="preserve">). Since this is an implementation type for TOSCA, the orchestrator </w:t>
      </w:r>
      <w:r>
        <w:lastRenderedPageBreak/>
        <w:t xml:space="preserve">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A4B13B8" w14:textId="77777777" w:rsidR="002D57C4" w:rsidRDefault="002D57C4" w:rsidP="002D57C4"/>
    <w:p w14:paraId="4D404632" w14:textId="77777777" w:rsidR="002D57C4" w:rsidRDefault="002D57C4" w:rsidP="002D57C4">
      <w:r>
        <w:t>The logical diagram for this example would appear as follows:</w:t>
      </w:r>
    </w:p>
    <w:p w14:paraId="35D1C987" w14:textId="77777777" w:rsidR="002D57C4" w:rsidRPr="00313C75" w:rsidRDefault="002D57C4" w:rsidP="002D57C4">
      <w:pPr>
        <w:ind w:left="810"/>
      </w:pPr>
      <w:r>
        <w:rPr>
          <w:noProof/>
        </w:rPr>
        <w:drawing>
          <wp:inline distT="0" distB="0" distL="0" distR="0" wp14:anchorId="7A93E5EB" wp14:editId="16E85BFD">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C2CFFF5" w14:textId="77777777" w:rsidR="002D57C4" w:rsidRDefault="002D57C4" w:rsidP="002D57C4">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75643184" w14:textId="77777777" w:rsidR="002D57C4" w:rsidRDefault="002D57C4" w:rsidP="002D57C4">
      <w:pPr>
        <w:pStyle w:val="Heading2"/>
        <w:numPr>
          <w:ilvl w:val="1"/>
          <w:numId w:val="3"/>
        </w:numPr>
      </w:pPr>
      <w:bookmarkStart w:id="105" w:name="_Toc397688782"/>
      <w:bookmarkStart w:id="106" w:name="_Toc302251675"/>
      <w:bookmarkStart w:id="107" w:name="_Toc445238229"/>
      <w:r w:rsidRPr="00B75744">
        <w:t>TOSCA template for a two-tier application</w:t>
      </w:r>
      <w:bookmarkEnd w:id="105"/>
      <w:bookmarkEnd w:id="106"/>
      <w:bookmarkEnd w:id="107"/>
    </w:p>
    <w:p w14:paraId="1FCC9B27" w14:textId="77777777" w:rsidR="002D57C4" w:rsidRPr="00281334" w:rsidRDefault="002D57C4" w:rsidP="002D57C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031018">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0768E6F0" w14:textId="77777777" w:rsidR="002D57C4" w:rsidRDefault="002D57C4" w:rsidP="002D57C4">
      <w:pPr>
        <w:pStyle w:val="Caption"/>
        <w:keepNext/>
      </w:pPr>
      <w:bookmarkStart w:id="108" w:name="_Toc397688843"/>
      <w:bookmarkStart w:id="109" w:name="_Toc302293212"/>
      <w:bookmarkStart w:id="110" w:name="_Toc443660562"/>
      <w:r>
        <w:t xml:space="preserve">Example </w:t>
      </w:r>
      <w:r w:rsidR="00D37E2A">
        <w:fldChar w:fldCharType="begin"/>
      </w:r>
      <w:r w:rsidR="00D37E2A">
        <w:instrText xml:space="preserve"> SEQ Example \* ARABIC </w:instrText>
      </w:r>
      <w:r w:rsidR="00D37E2A">
        <w:fldChar w:fldCharType="separate"/>
      </w:r>
      <w:r w:rsidR="00031018">
        <w:rPr>
          <w:noProof/>
        </w:rPr>
        <w:t>6</w:t>
      </w:r>
      <w:r w:rsidR="00D37E2A">
        <w:rPr>
          <w:noProof/>
        </w:rPr>
        <w:fldChar w:fldCharType="end"/>
      </w:r>
      <w:r>
        <w:t xml:space="preserve"> - </w:t>
      </w:r>
      <w:r w:rsidRPr="00B75744">
        <w:t>Basic two-tier application (web application and database server tiers)</w:t>
      </w:r>
      <w:bookmarkEnd w:id="108"/>
      <w:bookmarkEnd w:id="109"/>
      <w:bookmarkEnd w:id="1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FF82719" w14:textId="77777777" w:rsidTr="00502E57">
        <w:tc>
          <w:tcPr>
            <w:tcW w:w="9576" w:type="dxa"/>
            <w:shd w:val="clear" w:color="auto" w:fill="D9D9D9" w:themeFill="background1" w:themeFillShade="D9"/>
          </w:tcPr>
          <w:p w14:paraId="5E702867" w14:textId="77777777" w:rsidR="002D57C4" w:rsidRPr="00D33ACD" w:rsidRDefault="002D57C4" w:rsidP="00502E57">
            <w:pPr>
              <w:rPr>
                <w:rStyle w:val="CodeSnippet"/>
                <w:noProof/>
              </w:rPr>
            </w:pPr>
            <w:r w:rsidRPr="00D33ACD">
              <w:rPr>
                <w:rStyle w:val="CodeSnippet"/>
                <w:noProof/>
              </w:rPr>
              <w:t>tosca_definitions_version: tosca_simple_</w:t>
            </w:r>
            <w:r>
              <w:rPr>
                <w:rStyle w:val="CodeSnippet"/>
                <w:noProof/>
              </w:rPr>
              <w:t>yaml_1_0</w:t>
            </w:r>
          </w:p>
          <w:p w14:paraId="0FCADF7F" w14:textId="77777777" w:rsidR="002D57C4" w:rsidRPr="00D33ACD" w:rsidRDefault="002D57C4" w:rsidP="00502E57">
            <w:pPr>
              <w:rPr>
                <w:rStyle w:val="CodeSnippet"/>
                <w:noProof/>
              </w:rPr>
            </w:pPr>
          </w:p>
          <w:p w14:paraId="74ECCA13" w14:textId="77777777" w:rsidR="002D57C4" w:rsidRPr="00D33ACD" w:rsidRDefault="002D57C4" w:rsidP="00502E57">
            <w:pPr>
              <w:rPr>
                <w:rStyle w:val="CodeSnippet"/>
                <w:noProof/>
              </w:rPr>
            </w:pPr>
            <w:r w:rsidRPr="00D33ACD">
              <w:rPr>
                <w:rStyle w:val="CodeSnippet"/>
                <w:noProof/>
              </w:rPr>
              <w:t xml:space="preserve">description: Template for deploying a two-tier application servers on two </w:t>
            </w:r>
          </w:p>
          <w:p w14:paraId="3B112AEC" w14:textId="77777777" w:rsidR="002D57C4" w:rsidRDefault="002D57C4" w:rsidP="00502E57">
            <w:pPr>
              <w:rPr>
                <w:rStyle w:val="CodeSnippet"/>
                <w:noProof/>
              </w:rPr>
            </w:pPr>
          </w:p>
          <w:p w14:paraId="1CA8687E" w14:textId="77777777" w:rsidR="002D57C4" w:rsidRPr="00D33ACD" w:rsidRDefault="002D57C4" w:rsidP="00502E57">
            <w:pPr>
              <w:rPr>
                <w:rStyle w:val="CodeSnippet"/>
                <w:noProof/>
              </w:rPr>
            </w:pPr>
            <w:r>
              <w:rPr>
                <w:rStyle w:val="CodeSnippet"/>
                <w:noProof/>
              </w:rPr>
              <w:lastRenderedPageBreak/>
              <w:t>topology_template:</w:t>
            </w:r>
          </w:p>
          <w:p w14:paraId="03BD6B91" w14:textId="77777777" w:rsidR="002D57C4" w:rsidRPr="00D33ACD" w:rsidRDefault="002D57C4" w:rsidP="00502E57">
            <w:pPr>
              <w:rPr>
                <w:rStyle w:val="CodeSnippet"/>
                <w:noProof/>
              </w:rPr>
            </w:pPr>
            <w:r>
              <w:rPr>
                <w:rStyle w:val="CodeSnippet"/>
                <w:noProof/>
              </w:rPr>
              <w:t xml:space="preserve">  </w:t>
            </w:r>
            <w:r w:rsidRPr="00D33ACD">
              <w:rPr>
                <w:rStyle w:val="CodeSnippet"/>
                <w:noProof/>
              </w:rPr>
              <w:t>inputs:</w:t>
            </w:r>
          </w:p>
          <w:p w14:paraId="14D4393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CA4053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wp_admin_username:</w:t>
            </w:r>
          </w:p>
          <w:p w14:paraId="2B69E49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872DF6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wp_admin_password:</w:t>
            </w:r>
          </w:p>
          <w:p w14:paraId="09F2346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2BD08100"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wp_db_name:</w:t>
            </w:r>
          </w:p>
          <w:p w14:paraId="78F197F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75FDD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wp_db_user:</w:t>
            </w:r>
          </w:p>
          <w:p w14:paraId="63B06B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22772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wp_db_password:</w:t>
            </w:r>
          </w:p>
          <w:p w14:paraId="3E4D4CF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368F11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wp_db_port:</w:t>
            </w:r>
          </w:p>
          <w:p w14:paraId="298C19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7EB537D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mysql_root_password:</w:t>
            </w:r>
          </w:p>
          <w:p w14:paraId="092BD1AE"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7117B7E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mysql_port:</w:t>
            </w:r>
          </w:p>
          <w:p w14:paraId="35F6315E" w14:textId="77777777" w:rsidR="002D57C4"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0D0BC17" w14:textId="77777777" w:rsidR="002D57C4" w:rsidRDefault="002D57C4" w:rsidP="00502E57">
            <w:pPr>
              <w:rPr>
                <w:rStyle w:val="CodeSnippet"/>
                <w:noProof/>
              </w:rPr>
            </w:pPr>
            <w:r>
              <w:rPr>
                <w:rStyle w:val="CodeSnippet"/>
                <w:noProof/>
              </w:rPr>
              <w:t xml:space="preserve">    context_root:</w:t>
            </w:r>
          </w:p>
          <w:p w14:paraId="22CC8923" w14:textId="77777777" w:rsidR="002D57C4" w:rsidRPr="00D33ACD" w:rsidRDefault="002D57C4" w:rsidP="00502E57">
            <w:pPr>
              <w:rPr>
                <w:rStyle w:val="CodeSnippet"/>
                <w:noProof/>
              </w:rPr>
            </w:pPr>
            <w:r>
              <w:rPr>
                <w:rStyle w:val="CodeSnippet"/>
                <w:noProof/>
              </w:rPr>
              <w:t xml:space="preserve">      type: string</w:t>
            </w:r>
          </w:p>
          <w:p w14:paraId="1BB5C1D5" w14:textId="77777777" w:rsidR="002D57C4" w:rsidRPr="00D33ACD" w:rsidRDefault="002D57C4" w:rsidP="00502E57">
            <w:pPr>
              <w:rPr>
                <w:rStyle w:val="CodeSnippet"/>
                <w:noProof/>
              </w:rPr>
            </w:pPr>
          </w:p>
          <w:p w14:paraId="26D9D21C" w14:textId="77777777" w:rsidR="002D57C4" w:rsidRPr="00D33ACD" w:rsidRDefault="002D57C4" w:rsidP="00502E57">
            <w:pPr>
              <w:rPr>
                <w:rStyle w:val="CodeSnippet"/>
                <w:noProof/>
              </w:rPr>
            </w:pPr>
            <w:r>
              <w:rPr>
                <w:rStyle w:val="CodeSnippet"/>
                <w:noProof/>
              </w:rPr>
              <w:t xml:space="preserve">  </w:t>
            </w:r>
            <w:r w:rsidRPr="00D33ACD">
              <w:rPr>
                <w:rStyle w:val="CodeSnippet"/>
                <w:noProof/>
              </w:rPr>
              <w:t>node_templates:</w:t>
            </w:r>
          </w:p>
          <w:p w14:paraId="0D5E4BD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758F94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203B0B1A" w14:textId="77777777" w:rsidR="002D57C4" w:rsidRDefault="002D57C4" w:rsidP="00502E57">
            <w:pPr>
              <w:rPr>
                <w:rStyle w:val="CodeSnippet"/>
                <w:noProof/>
              </w:rPr>
            </w:pPr>
            <w:r>
              <w:rPr>
                <w:rStyle w:val="CodeSnippet"/>
                <w:noProof/>
              </w:rPr>
              <w:t xml:space="preserve">  </w:t>
            </w:r>
            <w:r w:rsidRPr="00D33ACD">
              <w:rPr>
                <w:rStyle w:val="CodeSnippet"/>
                <w:noProof/>
              </w:rPr>
              <w:t xml:space="preserve">    properties:</w:t>
            </w:r>
          </w:p>
          <w:p w14:paraId="1425A629" w14:textId="77777777" w:rsidR="002D57C4" w:rsidRPr="00D33ACD" w:rsidRDefault="002D57C4" w:rsidP="00502E57">
            <w:pPr>
              <w:rPr>
                <w:rStyle w:val="CodeSnippet"/>
                <w:noProof/>
              </w:rPr>
            </w:pPr>
            <w:r>
              <w:rPr>
                <w:rStyle w:val="CodeSnippet"/>
                <w:noProof/>
              </w:rPr>
              <w:t xml:space="preserve">        context_root: { get_input: context_root }</w:t>
            </w:r>
          </w:p>
          <w:p w14:paraId="036431D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35D8A86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53C119B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205227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0A0892B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05F13BA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1289CF28"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interfaces:</w:t>
            </w:r>
          </w:p>
          <w:p w14:paraId="4BDCFD6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77F3653C"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4F7FADC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703B66D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31E435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AE50D6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db_user: { get_property: [ wordpress_db, user ] }</w:t>
            </w:r>
          </w:p>
          <w:p w14:paraId="603FC7B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09DE74A8" w14:textId="77777777" w:rsidR="002D57C4" w:rsidRPr="00D33ACD" w:rsidRDefault="002D57C4" w:rsidP="00502E57">
            <w:pPr>
              <w:rPr>
                <w:rStyle w:val="CodeSnippet"/>
                <w:noProof/>
              </w:rPr>
            </w:pPr>
          </w:p>
          <w:p w14:paraId="362E001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apache:</w:t>
            </w:r>
          </w:p>
          <w:p w14:paraId="1DC62888" w14:textId="77777777" w:rsidR="002D57C4" w:rsidRPr="00D33ACD" w:rsidRDefault="002D57C4" w:rsidP="00502E57">
            <w:pPr>
              <w:rPr>
                <w:rStyle w:val="CodeSnippet"/>
                <w:noProof/>
              </w:rPr>
            </w:pPr>
            <w:r w:rsidRPr="00D33ACD">
              <w:rPr>
                <w:rStyle w:val="CodeSnippet"/>
                <w:noProof/>
              </w:rPr>
              <w:lastRenderedPageBreak/>
              <w:t xml:space="preserve">  </w:t>
            </w:r>
            <w:r>
              <w:rPr>
                <w:rStyle w:val="CodeSnippet"/>
                <w:noProof/>
              </w:rPr>
              <w:t xml:space="preserve">  </w:t>
            </w:r>
            <w:r w:rsidRPr="00D33ACD">
              <w:rPr>
                <w:rStyle w:val="CodeSnippet"/>
                <w:noProof/>
              </w:rPr>
              <w:t xml:space="preserve">  type: tosca.nodes.WebServer.Apache</w:t>
            </w:r>
          </w:p>
          <w:p w14:paraId="560DA96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6528662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59E4A8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34102D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6BBCCFD3" w14:textId="77777777" w:rsidR="002D57C4" w:rsidRPr="00D33ACD" w:rsidRDefault="002D57C4" w:rsidP="00502E57">
            <w:pPr>
              <w:rPr>
                <w:rStyle w:val="CodeSnippet"/>
                <w:noProof/>
              </w:rPr>
            </w:pPr>
          </w:p>
          <w:p w14:paraId="457DCF9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web_server:</w:t>
            </w:r>
          </w:p>
          <w:p w14:paraId="0692543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36B477FA"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446B70A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68CED29F" w14:textId="77777777" w:rsidR="002D57C4" w:rsidRPr="00D33ACD" w:rsidRDefault="002D57C4" w:rsidP="00502E57">
            <w:pPr>
              <w:rPr>
                <w:rStyle w:val="CodeSnippet"/>
                <w:noProof/>
              </w:rPr>
            </w:pPr>
          </w:p>
          <w:p w14:paraId="617310ED"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wordpress_db:</w:t>
            </w:r>
          </w:p>
          <w:p w14:paraId="165D34E8"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10C375D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58C462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616BC42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user: { get_input: wp_db_user }</w:t>
            </w:r>
          </w:p>
          <w:p w14:paraId="7E509CF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75A20A7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6479531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1D76B3E4"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6DDFED52" w14:textId="77777777" w:rsidR="002D57C4" w:rsidRPr="00D33ACD" w:rsidRDefault="002D57C4" w:rsidP="00502E57">
            <w:pPr>
              <w:rPr>
                <w:rStyle w:val="CodeSnippet"/>
                <w:noProof/>
              </w:rPr>
            </w:pPr>
          </w:p>
          <w:p w14:paraId="42A0452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w:t>
            </w:r>
          </w:p>
          <w:p w14:paraId="198A6F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6EE40BB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DA153C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7116CD7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port: { get_input: mysql_port }</w:t>
            </w:r>
          </w:p>
          <w:p w14:paraId="12D5D4A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04B028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48ACA6F2" w14:textId="77777777" w:rsidR="002D57C4" w:rsidRPr="00D33ACD" w:rsidRDefault="002D57C4" w:rsidP="00502E57">
            <w:pPr>
              <w:rPr>
                <w:rStyle w:val="CodeSnippet"/>
                <w:noProof/>
              </w:rPr>
            </w:pPr>
          </w:p>
          <w:p w14:paraId="228D6AB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db_server:</w:t>
            </w:r>
          </w:p>
          <w:p w14:paraId="26435E9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0190D9F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D05BB88" w14:textId="77777777" w:rsidR="002D57C4" w:rsidRPr="006824F5" w:rsidRDefault="002D57C4" w:rsidP="00502E57">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7E00D57D" w14:textId="77777777" w:rsidR="002D57C4" w:rsidRPr="00EE50A0" w:rsidRDefault="002D57C4" w:rsidP="002D57C4">
      <w:pPr>
        <w:pStyle w:val="NormalaroundTable"/>
      </w:pPr>
      <w:bookmarkStart w:id="111" w:name="_Toc379455008"/>
      <w:r w:rsidRPr="00EE50A0">
        <w:lastRenderedPageBreak/>
        <w:t xml:space="preserve">The web application stack consists of the </w:t>
      </w:r>
      <w:r w:rsidRPr="00EE50A0">
        <w:rPr>
          <w:b/>
        </w:rPr>
        <w:t>wordpress</w:t>
      </w:r>
      <w:r w:rsidRPr="003744EA">
        <w:t xml:space="preserve"> [</w:t>
      </w:r>
      <w:hyperlink w:anchor="REF_WORDPRESS" w:history="1">
        <w:r w:rsidRPr="003744EA">
          <w:rPr>
            <w:rStyle w:val="Hyperlink"/>
          </w:rPr>
          <w:t>WordPress</w:t>
        </w:r>
      </w:hyperlink>
      <w:r w:rsidRPr="003744EA">
        <w:t>],</w:t>
      </w:r>
      <w:r w:rsidRPr="00EE50A0">
        <w:t xml:space="preserve"> the </w:t>
      </w:r>
      <w:r w:rsidRPr="00EE50A0">
        <w:rPr>
          <w:b/>
        </w:rPr>
        <w:t>apache</w:t>
      </w:r>
      <w:r w:rsidRPr="00EE50A0">
        <w:t xml:space="preserve"> </w:t>
      </w:r>
      <w:r>
        <w:t>[</w:t>
      </w:r>
      <w:hyperlink w:anchor="REF_APACHE" w:history="1">
        <w:r w:rsidRPr="00D41284">
          <w:rPr>
            <w:rStyle w:val="Hyperlink"/>
          </w:rPr>
          <w:t>Apache</w:t>
        </w:r>
      </w:hyperlink>
      <w:r>
        <w:t xml:space="preserve">] </w:t>
      </w:r>
      <w:r w:rsidRPr="00EE50A0">
        <w:t xml:space="preserve">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010B180C" w14:textId="77777777" w:rsidR="002D57C4" w:rsidRDefault="002D57C4" w:rsidP="002D57C4">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21A62CBF" w14:textId="77777777" w:rsidR="002D57C4" w:rsidRPr="00EE50A0" w:rsidRDefault="002D57C4" w:rsidP="002D57C4">
      <w:pPr>
        <w:pStyle w:val="NormalaroundTable"/>
      </w:pPr>
      <w:r w:rsidRPr="00EE50A0">
        <w:lastRenderedPageBreak/>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7F0F718D" w14:textId="77777777" w:rsidR="002D57C4" w:rsidRPr="00384E9A" w:rsidRDefault="002D57C4" w:rsidP="002D57C4">
      <w:pPr>
        <w:pStyle w:val="Heading2"/>
        <w:numPr>
          <w:ilvl w:val="1"/>
          <w:numId w:val="3"/>
        </w:numPr>
      </w:pPr>
      <w:bookmarkStart w:id="112" w:name="_Ref383082016"/>
      <w:bookmarkStart w:id="113" w:name="_Toc397688783"/>
      <w:bookmarkStart w:id="114" w:name="_Toc302251676"/>
      <w:bookmarkStart w:id="115" w:name="_Toc445238230"/>
      <w:r w:rsidRPr="00384E9A">
        <w:t>Using a custom script to establish a relationship in a template</w:t>
      </w:r>
      <w:bookmarkEnd w:id="112"/>
      <w:bookmarkEnd w:id="113"/>
      <w:bookmarkEnd w:id="114"/>
      <w:bookmarkEnd w:id="115"/>
    </w:p>
    <w:p w14:paraId="0E843595" w14:textId="77777777" w:rsidR="002D57C4" w:rsidRPr="00817B6F" w:rsidRDefault="002D57C4" w:rsidP="002D57C4">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086109" w14:textId="77777777" w:rsidR="002D57C4" w:rsidRPr="00817B6F" w:rsidRDefault="002D57C4" w:rsidP="002D57C4">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397F49D2" w14:textId="77777777" w:rsidR="002D57C4" w:rsidRDefault="002D57C4" w:rsidP="002D57C4">
      <w:pPr>
        <w:pStyle w:val="Caption"/>
        <w:keepNext/>
      </w:pPr>
      <w:bookmarkStart w:id="116" w:name="_Toc397688844"/>
      <w:bookmarkStart w:id="117" w:name="_Toc302293213"/>
      <w:bookmarkStart w:id="118" w:name="_Toc443660563"/>
      <w:r>
        <w:t xml:space="preserve">Example </w:t>
      </w:r>
      <w:r w:rsidR="00D37E2A">
        <w:fldChar w:fldCharType="begin"/>
      </w:r>
      <w:r w:rsidR="00D37E2A">
        <w:instrText xml:space="preserve"> SEQ Example \* ARABIC </w:instrText>
      </w:r>
      <w:r w:rsidR="00D37E2A">
        <w:fldChar w:fldCharType="separate"/>
      </w:r>
      <w:r w:rsidR="00031018">
        <w:rPr>
          <w:noProof/>
        </w:rPr>
        <w:t>7</w:t>
      </w:r>
      <w:r w:rsidR="00D37E2A">
        <w:rPr>
          <w:noProof/>
        </w:rPr>
        <w:fldChar w:fldCharType="end"/>
      </w:r>
      <w:r>
        <w:t xml:space="preserve"> - Providing a custom relationship script to establish a connection</w:t>
      </w:r>
      <w:bookmarkEnd w:id="116"/>
      <w:bookmarkEnd w:id="117"/>
      <w:bookmarkEnd w:id="1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817B6F" w14:paraId="3A6F60A7" w14:textId="77777777" w:rsidTr="00502E57">
        <w:tc>
          <w:tcPr>
            <w:tcW w:w="9576" w:type="dxa"/>
            <w:shd w:val="clear" w:color="auto" w:fill="D9D9D9" w:themeFill="background1" w:themeFillShade="D9"/>
          </w:tcPr>
          <w:p w14:paraId="633FD5EE"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22FEEC32" w14:textId="77777777" w:rsidR="002D57C4" w:rsidRPr="00817B6F" w:rsidRDefault="002D57C4" w:rsidP="00502E57">
            <w:pPr>
              <w:autoSpaceDE w:val="0"/>
              <w:autoSpaceDN w:val="0"/>
              <w:adjustRightInd w:val="0"/>
              <w:rPr>
                <w:rFonts w:ascii="Consolas" w:hAnsi="Consolas" w:cs="Courier New"/>
                <w:noProof/>
                <w:szCs w:val="18"/>
              </w:rPr>
            </w:pPr>
          </w:p>
          <w:p w14:paraId="28B800C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36017D46" w14:textId="77777777" w:rsidR="002D57C4" w:rsidRDefault="002D57C4" w:rsidP="00502E57">
            <w:pPr>
              <w:autoSpaceDE w:val="0"/>
              <w:autoSpaceDN w:val="0"/>
              <w:adjustRightInd w:val="0"/>
              <w:rPr>
                <w:rFonts w:ascii="Consolas" w:hAnsi="Consolas" w:cs="Courier New"/>
                <w:noProof/>
                <w:szCs w:val="18"/>
              </w:rPr>
            </w:pPr>
          </w:p>
          <w:p w14:paraId="722FB0C1"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2A9CE383"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FD0D4C1"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697EEAD8" w14:textId="77777777" w:rsidR="002D57C4" w:rsidRPr="00817B6F" w:rsidRDefault="002D57C4" w:rsidP="00502E57">
            <w:pPr>
              <w:autoSpaceDE w:val="0"/>
              <w:autoSpaceDN w:val="0"/>
              <w:adjustRightInd w:val="0"/>
              <w:rPr>
                <w:rFonts w:ascii="Consolas" w:hAnsi="Consolas" w:cs="Courier New"/>
                <w:noProof/>
                <w:szCs w:val="18"/>
              </w:rPr>
            </w:pPr>
          </w:p>
          <w:p w14:paraId="45044E8A"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145D774"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7F67566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3A69ADE4"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0340D7FA"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69AA449F"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44176773"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50E86F8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000B9C9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5881DFDB" w14:textId="77777777" w:rsidR="002D57C4" w:rsidRDefault="002D57C4" w:rsidP="00502E57">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975C076" w14:textId="77777777" w:rsidR="002D57C4" w:rsidRDefault="002D57C4" w:rsidP="00502E57">
            <w:pPr>
              <w:autoSpaceDE w:val="0"/>
              <w:autoSpaceDN w:val="0"/>
              <w:adjustRightInd w:val="0"/>
              <w:rPr>
                <w:rFonts w:ascii="Consolas" w:hAnsi="Consolas" w:cs="Courier New"/>
                <w:noProof/>
                <w:szCs w:val="18"/>
              </w:rPr>
            </w:pPr>
          </w:p>
          <w:p w14:paraId="05651F33"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136AA113"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7CB21C8E"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57FE7ECD" w14:textId="77777777" w:rsidR="002D57C4" w:rsidRPr="004D6555" w:rsidRDefault="002D57C4" w:rsidP="00502E57">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lastRenderedPageBreak/>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59536B31"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70442624" w14:textId="77777777" w:rsidR="002D57C4"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01783023" w14:textId="77777777" w:rsidR="002D57C4" w:rsidRPr="00817B6F" w:rsidRDefault="002D57C4" w:rsidP="00502E57">
            <w:pPr>
              <w:autoSpaceDE w:val="0"/>
              <w:autoSpaceDN w:val="0"/>
              <w:adjustRightInd w:val="0"/>
              <w:rPr>
                <w:rFonts w:ascii="Consolas" w:hAnsi="Consolas" w:cs="Courier New"/>
                <w:noProof/>
                <w:szCs w:val="18"/>
              </w:rPr>
            </w:pPr>
          </w:p>
          <w:p w14:paraId="7ADB6855"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E3E78DE"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4DAFC8EB"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BBBCB44"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interfaces:</w:t>
            </w:r>
          </w:p>
          <w:p w14:paraId="1E71DF2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1189860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63E66A64" w14:textId="77777777" w:rsidR="002D57C4" w:rsidRPr="00817B6F" w:rsidRDefault="002D57C4" w:rsidP="00502E57">
            <w:pPr>
              <w:autoSpaceDE w:val="0"/>
              <w:autoSpaceDN w:val="0"/>
              <w:adjustRightInd w:val="0"/>
              <w:rPr>
                <w:rFonts w:ascii="Consolas" w:hAnsi="Consolas" w:cs="Courier New"/>
                <w:noProof/>
                <w:szCs w:val="18"/>
              </w:rPr>
            </w:pPr>
          </w:p>
          <w:p w14:paraId="198C679B" w14:textId="77777777" w:rsidR="002D57C4" w:rsidRPr="00817B6F" w:rsidRDefault="002D57C4" w:rsidP="00502E57">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5DDBBB1C" w14:textId="77777777" w:rsidR="002D57C4" w:rsidRPr="00B974E2" w:rsidRDefault="002D57C4" w:rsidP="002D57C4">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51A61636" w14:textId="77777777" w:rsidR="002D57C4" w:rsidRDefault="002D57C4" w:rsidP="002D57C4"/>
    <w:p w14:paraId="6BAEE4D0" w14:textId="77777777" w:rsidR="002D57C4" w:rsidRPr="00817B6F" w:rsidRDefault="002D57C4" w:rsidP="002D57C4">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031018">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2F8CFF8B" w14:textId="77777777" w:rsidR="002D57C4" w:rsidRPr="00281334" w:rsidRDefault="002D57C4" w:rsidP="002D57C4">
      <w:pPr>
        <w:pStyle w:val="Heading2"/>
        <w:numPr>
          <w:ilvl w:val="1"/>
          <w:numId w:val="3"/>
        </w:numPr>
        <w:rPr>
          <w:rFonts w:eastAsiaTheme="majorEastAsia"/>
        </w:rPr>
      </w:pPr>
      <w:bookmarkStart w:id="119" w:name="_Toc397688784"/>
      <w:bookmarkStart w:id="120" w:name="_Toc302251677"/>
      <w:bookmarkStart w:id="121" w:name="_Toc445238231"/>
      <w:r w:rsidRPr="00281334">
        <w:rPr>
          <w:rFonts w:eastAsiaTheme="majorEastAsia"/>
        </w:rPr>
        <w:t>Using custom relationship types in a TOSCA template</w:t>
      </w:r>
      <w:bookmarkEnd w:id="111"/>
      <w:bookmarkEnd w:id="119"/>
      <w:bookmarkEnd w:id="120"/>
      <w:bookmarkEnd w:id="121"/>
    </w:p>
    <w:p w14:paraId="4F343443" w14:textId="77777777" w:rsidR="002D57C4" w:rsidRDefault="002D57C4" w:rsidP="002D57C4">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20C5D418" w14:textId="77777777" w:rsidR="002D57C4" w:rsidRDefault="002D57C4" w:rsidP="002D57C4">
      <w:pPr>
        <w:spacing w:after="200"/>
      </w:pPr>
      <w:r>
        <w:t>Such a custom relationship type can then be used in templates as shown in the following example</w:t>
      </w:r>
      <w:r w:rsidRPr="00281334">
        <w:t>.</w:t>
      </w:r>
    </w:p>
    <w:p w14:paraId="606669D1" w14:textId="77777777" w:rsidR="002D57C4" w:rsidRDefault="002D57C4" w:rsidP="002D57C4">
      <w:pPr>
        <w:pStyle w:val="Caption"/>
        <w:keepNext/>
      </w:pPr>
      <w:bookmarkStart w:id="122" w:name="_Toc397688845"/>
      <w:bookmarkStart w:id="123" w:name="_Toc302293214"/>
      <w:bookmarkStart w:id="124" w:name="_Toc443660564"/>
      <w:r>
        <w:t xml:space="preserve">Example </w:t>
      </w:r>
      <w:r w:rsidR="00D37E2A">
        <w:fldChar w:fldCharType="begin"/>
      </w:r>
      <w:r w:rsidR="00D37E2A">
        <w:instrText xml:space="preserve"> SEQ Example \* ARABIC </w:instrText>
      </w:r>
      <w:r w:rsidR="00D37E2A">
        <w:fldChar w:fldCharType="separate"/>
      </w:r>
      <w:r w:rsidR="00031018">
        <w:rPr>
          <w:noProof/>
        </w:rPr>
        <w:t>8</w:t>
      </w:r>
      <w:r w:rsidR="00D37E2A">
        <w:rPr>
          <w:noProof/>
        </w:rPr>
        <w:fldChar w:fldCharType="end"/>
      </w:r>
      <w:r>
        <w:t xml:space="preserve"> - A web application Node Template requiring a custom database connection type</w:t>
      </w:r>
      <w:bookmarkEnd w:id="122"/>
      <w:bookmarkEnd w:id="123"/>
      <w:bookmarkEnd w:id="12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B032737" w14:textId="77777777" w:rsidTr="00502E57">
        <w:tc>
          <w:tcPr>
            <w:tcW w:w="9576" w:type="dxa"/>
            <w:shd w:val="clear" w:color="auto" w:fill="D9D9D9" w:themeFill="background1" w:themeFillShade="D9"/>
          </w:tcPr>
          <w:p w14:paraId="53F6739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30BDE4BD" w14:textId="77777777" w:rsidR="002D57C4" w:rsidRPr="006824F5" w:rsidRDefault="002D57C4" w:rsidP="00502E57">
            <w:pPr>
              <w:rPr>
                <w:rStyle w:val="CodeSnippet"/>
                <w:noProof/>
              </w:rPr>
            </w:pPr>
          </w:p>
          <w:p w14:paraId="7FFD01EB" w14:textId="77777777" w:rsidR="002D57C4" w:rsidRPr="006824F5" w:rsidRDefault="002D57C4" w:rsidP="00502E57">
            <w:pPr>
              <w:rPr>
                <w:rStyle w:val="CodeSnippet"/>
                <w:noProof/>
              </w:rPr>
            </w:pPr>
            <w:r w:rsidRPr="006824F5">
              <w:rPr>
                <w:rStyle w:val="CodeSnippet"/>
                <w:noProof/>
              </w:rPr>
              <w:t>description: Template for deploying a two-tier application on two servers.</w:t>
            </w:r>
          </w:p>
          <w:p w14:paraId="283F9DB7" w14:textId="77777777" w:rsidR="002D57C4" w:rsidRDefault="002D57C4" w:rsidP="00502E57">
            <w:pPr>
              <w:rPr>
                <w:rStyle w:val="CodeSnippet"/>
                <w:noProof/>
              </w:rPr>
            </w:pPr>
          </w:p>
          <w:p w14:paraId="2B924D5F" w14:textId="77777777" w:rsidR="002D57C4" w:rsidRPr="006824F5" w:rsidRDefault="002D57C4" w:rsidP="00502E57">
            <w:pPr>
              <w:rPr>
                <w:rStyle w:val="CodeSnippet"/>
                <w:noProof/>
              </w:rPr>
            </w:pPr>
            <w:r>
              <w:rPr>
                <w:rStyle w:val="CodeSnippet"/>
                <w:noProof/>
              </w:rPr>
              <w:t>topology_template:</w:t>
            </w:r>
          </w:p>
          <w:p w14:paraId="26AF11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254B9D1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0D6B2EE" w14:textId="77777777" w:rsidR="002D57C4" w:rsidRPr="006824F5" w:rsidRDefault="002D57C4" w:rsidP="00502E57">
            <w:pPr>
              <w:rPr>
                <w:rStyle w:val="CodeSnippet"/>
                <w:noProof/>
              </w:rPr>
            </w:pPr>
          </w:p>
          <w:p w14:paraId="279B2F0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0768D05B"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wordpress:</w:t>
            </w:r>
          </w:p>
          <w:p w14:paraId="5B0DE3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3ED36D2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00E80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75AFB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8699F4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67117DF4" w14:textId="77777777" w:rsidR="002D57C4" w:rsidRDefault="002D57C4" w:rsidP="00502E57">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2519D4D5" w14:textId="77777777" w:rsidR="002D57C4" w:rsidRPr="006824F5" w:rsidRDefault="002D57C4" w:rsidP="00502E57">
            <w:pPr>
              <w:rPr>
                <w:rStyle w:val="CodeSnippet"/>
                <w:noProof/>
              </w:rPr>
            </w:pPr>
            <w:r>
              <w:rPr>
                <w:rStyle w:val="CodeSnippet"/>
                <w:noProof/>
              </w:rPr>
              <w:t xml:space="preserve">            node: wordpress_db</w:t>
            </w:r>
            <w:r w:rsidRPr="006824F5">
              <w:rPr>
                <w:rStyle w:val="CodeSnippet"/>
                <w:noProof/>
              </w:rPr>
              <w:br/>
            </w:r>
            <w:r>
              <w:rPr>
                <w:rStyle w:val="CodeSnippet"/>
                <w:noProof/>
              </w:rPr>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6B06A506" w14:textId="77777777" w:rsidR="002D57C4" w:rsidRDefault="002D57C4" w:rsidP="00502E57">
            <w:pPr>
              <w:rPr>
                <w:rStyle w:val="CodeSnippet"/>
                <w:noProof/>
              </w:rPr>
            </w:pPr>
          </w:p>
          <w:p w14:paraId="78F5D97A" w14:textId="77777777" w:rsidR="002D57C4" w:rsidRDefault="002D57C4" w:rsidP="00502E57">
            <w:pPr>
              <w:rPr>
                <w:rStyle w:val="CodeSnippet"/>
                <w:noProof/>
              </w:rPr>
            </w:pPr>
            <w:r>
              <w:rPr>
                <w:rStyle w:val="CodeSnippet"/>
                <w:noProof/>
              </w:rPr>
              <w:t xml:space="preserve">    wordpress_db:</w:t>
            </w:r>
          </w:p>
          <w:p w14:paraId="0AA518BB" w14:textId="77777777" w:rsidR="002D57C4" w:rsidRDefault="002D57C4" w:rsidP="00502E57">
            <w:pPr>
              <w:rPr>
                <w:rStyle w:val="CodeSnippet"/>
                <w:noProof/>
              </w:rPr>
            </w:pPr>
            <w:r>
              <w:rPr>
                <w:rStyle w:val="CodeSnippet"/>
                <w:noProof/>
              </w:rPr>
              <w:t xml:space="preserve">      type: tosca.nodes.Database.MySQL</w:t>
            </w:r>
          </w:p>
          <w:p w14:paraId="7AB277B3" w14:textId="77777777" w:rsidR="002D57C4" w:rsidRDefault="002D57C4" w:rsidP="00502E57">
            <w:pPr>
              <w:rPr>
                <w:rStyle w:val="CodeSnippet"/>
                <w:noProof/>
              </w:rPr>
            </w:pPr>
            <w:r>
              <w:rPr>
                <w:rStyle w:val="CodeSnippet"/>
                <w:noProof/>
              </w:rPr>
              <w:t xml:space="preserve">      properties:</w:t>
            </w:r>
          </w:p>
          <w:p w14:paraId="2BA70FF4" w14:textId="77777777" w:rsidR="002D57C4" w:rsidRDefault="002D57C4" w:rsidP="00502E57">
            <w:pPr>
              <w:rPr>
                <w:rStyle w:val="CodeSnippet"/>
                <w:noProof/>
              </w:rPr>
            </w:pPr>
            <w:r>
              <w:rPr>
                <w:rStyle w:val="CodeSnippet"/>
                <w:noProof/>
              </w:rPr>
              <w:t xml:space="preserve">        # omitted here for the brevity</w:t>
            </w:r>
          </w:p>
          <w:p w14:paraId="431BDC48" w14:textId="77777777" w:rsidR="002D57C4" w:rsidRDefault="002D57C4" w:rsidP="00502E57">
            <w:pPr>
              <w:rPr>
                <w:rStyle w:val="CodeSnippet"/>
                <w:noProof/>
              </w:rPr>
            </w:pPr>
            <w:r>
              <w:rPr>
                <w:rStyle w:val="CodeSnippet"/>
                <w:noProof/>
              </w:rPr>
              <w:t xml:space="preserve">      requirements:</w:t>
            </w:r>
          </w:p>
          <w:p w14:paraId="1EDE8B6D" w14:textId="77777777" w:rsidR="002D57C4" w:rsidRDefault="002D57C4" w:rsidP="00502E57">
            <w:pPr>
              <w:rPr>
                <w:rStyle w:val="CodeSnippet"/>
                <w:noProof/>
              </w:rPr>
            </w:pPr>
            <w:r>
              <w:rPr>
                <w:rStyle w:val="CodeSnippet"/>
                <w:noProof/>
              </w:rPr>
              <w:t xml:space="preserve">        - host: mysql</w:t>
            </w:r>
          </w:p>
          <w:p w14:paraId="5A97A332" w14:textId="77777777" w:rsidR="002D57C4" w:rsidRPr="006824F5" w:rsidRDefault="002D57C4" w:rsidP="00502E57">
            <w:pPr>
              <w:rPr>
                <w:rStyle w:val="CodeSnippet"/>
                <w:noProof/>
              </w:rPr>
            </w:pPr>
          </w:p>
          <w:p w14:paraId="065CA3C3"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 other resources not shown here ...</w:t>
            </w:r>
          </w:p>
        </w:tc>
      </w:tr>
    </w:tbl>
    <w:p w14:paraId="33042560" w14:textId="77777777" w:rsidR="002D57C4" w:rsidRDefault="002D57C4" w:rsidP="002D57C4">
      <w:pPr>
        <w:pStyle w:val="NormalaroundTable"/>
      </w:pPr>
      <w:r w:rsidRPr="00281334">
        <w:lastRenderedPageBreak/>
        <w:t xml:space="preserve">In the example above, a special relationship type </w:t>
      </w:r>
      <w:r w:rsidRPr="00281334">
        <w:rPr>
          <w:rFonts w:ascii="Consolas" w:hAnsi="Consolas" w:cs="Consolas"/>
          <w:b/>
          <w:sz w:val="20"/>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Pr>
          <w:rFonts w:ascii="Consolas" w:hAnsi="Consolas" w:cs="Consolas"/>
          <w:b/>
          <w:sz w:val="20"/>
          <w:szCs w:val="20"/>
        </w:rPr>
        <w:t>wordpress_db</w:t>
      </w:r>
      <w:r w:rsidRPr="00281334">
        <w:t xml:space="preserve"> node </w:t>
      </w:r>
      <w:r>
        <w:t>through the use of</w:t>
      </w:r>
      <w:r w:rsidRPr="00281334">
        <w:t xml:space="preserve"> the</w:t>
      </w:r>
      <w:r>
        <w:t xml:space="preserve"> </w:t>
      </w:r>
      <w:r w:rsidRPr="00281334">
        <w:rPr>
          <w:rFonts w:ascii="Consolas" w:hAnsi="Consolas" w:cs="Consolas"/>
          <w:b/>
          <w:sz w:val="20"/>
          <w:szCs w:val="20"/>
        </w:rPr>
        <w:t>relation</w:t>
      </w:r>
      <w:r>
        <w:rPr>
          <w:rFonts w:ascii="Consolas" w:hAnsi="Consolas" w:cs="Consolas"/>
          <w:b/>
          <w:sz w:val="20"/>
          <w:szCs w:val="20"/>
        </w:rPr>
        <w:t>ship</w:t>
      </w:r>
      <w:r w:rsidRPr="00281334">
        <w:t xml:space="preserve"> </w:t>
      </w:r>
      <w:r>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411A96C9" w14:textId="77777777" w:rsidR="002D57C4" w:rsidRDefault="002D57C4" w:rsidP="002D57C4">
      <w:pPr>
        <w:pStyle w:val="Heading3"/>
        <w:numPr>
          <w:ilvl w:val="2"/>
          <w:numId w:val="3"/>
        </w:numPr>
      </w:pPr>
      <w:bookmarkStart w:id="125" w:name="_Toc397688785"/>
      <w:r>
        <w:t>Definition of a custom relationship type</w:t>
      </w:r>
      <w:bookmarkEnd w:id="125"/>
    </w:p>
    <w:p w14:paraId="34177EBA" w14:textId="77777777" w:rsidR="002D57C4" w:rsidRPr="00271EA9" w:rsidRDefault="002D57C4" w:rsidP="002D57C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04657A05" w14:textId="77777777" w:rsidR="002D57C4" w:rsidRDefault="002D57C4" w:rsidP="002D57C4">
      <w:pPr>
        <w:pStyle w:val="Caption"/>
        <w:keepNext/>
      </w:pPr>
      <w:bookmarkStart w:id="126" w:name="_Toc397688846"/>
      <w:bookmarkStart w:id="127" w:name="_Toc302293215"/>
      <w:bookmarkStart w:id="128" w:name="_Toc443660565"/>
      <w:r>
        <w:t xml:space="preserve">Example </w:t>
      </w:r>
      <w:r w:rsidR="00D37E2A">
        <w:fldChar w:fldCharType="begin"/>
      </w:r>
      <w:r w:rsidR="00D37E2A">
        <w:instrText xml:space="preserve"> SEQ Example \* ARABIC </w:instrText>
      </w:r>
      <w:r w:rsidR="00D37E2A">
        <w:fldChar w:fldCharType="separate"/>
      </w:r>
      <w:r w:rsidR="00031018">
        <w:rPr>
          <w:noProof/>
        </w:rPr>
        <w:t>9</w:t>
      </w:r>
      <w:r w:rsidR="00D37E2A">
        <w:rPr>
          <w:noProof/>
        </w:rPr>
        <w:fldChar w:fldCharType="end"/>
      </w:r>
      <w:r>
        <w:t xml:space="preserve"> - Defining a custom relationship type</w:t>
      </w:r>
      <w:bookmarkEnd w:id="126"/>
      <w:bookmarkEnd w:id="127"/>
      <w:bookmarkEnd w:id="1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9EE386" w14:textId="77777777" w:rsidTr="00502E57">
        <w:tc>
          <w:tcPr>
            <w:tcW w:w="9576" w:type="dxa"/>
            <w:shd w:val="clear" w:color="auto" w:fill="D9D9D9" w:themeFill="background1" w:themeFillShade="D9"/>
          </w:tcPr>
          <w:p w14:paraId="4406BA21"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511F5330" w14:textId="77777777" w:rsidR="002D57C4" w:rsidRPr="006824F5" w:rsidRDefault="002D57C4" w:rsidP="00502E57">
            <w:pPr>
              <w:rPr>
                <w:rStyle w:val="CodeSnippet"/>
                <w:noProof/>
              </w:rPr>
            </w:pPr>
          </w:p>
          <w:p w14:paraId="39C7320D" w14:textId="77777777" w:rsidR="002D57C4" w:rsidRPr="006824F5" w:rsidRDefault="002D57C4" w:rsidP="00502E57">
            <w:pPr>
              <w:rPr>
                <w:rStyle w:val="CodeSnippet"/>
                <w:noProof/>
              </w:rPr>
            </w:pPr>
            <w:r w:rsidRPr="006824F5">
              <w:rPr>
                <w:rStyle w:val="CodeSnippet"/>
                <w:noProof/>
              </w:rPr>
              <w:t>description: Definition of custom WordpressDbConnection relationship type</w:t>
            </w:r>
          </w:p>
          <w:p w14:paraId="29D7FFDB" w14:textId="77777777" w:rsidR="002D57C4" w:rsidRPr="006824F5" w:rsidRDefault="002D57C4" w:rsidP="00502E57">
            <w:pPr>
              <w:rPr>
                <w:rStyle w:val="CodeSnippet"/>
                <w:noProof/>
              </w:rPr>
            </w:pPr>
          </w:p>
          <w:p w14:paraId="5E7F33F2" w14:textId="77777777" w:rsidR="002D57C4" w:rsidRPr="006824F5" w:rsidRDefault="002D57C4" w:rsidP="00502E57">
            <w:pPr>
              <w:rPr>
                <w:rStyle w:val="CodeSnippet"/>
                <w:noProof/>
              </w:rPr>
            </w:pPr>
            <w:r w:rsidRPr="001340E0">
              <w:rPr>
                <w:rStyle w:val="CodeSnippetHighlight"/>
              </w:rPr>
              <w:t>relationship_types</w:t>
            </w:r>
            <w:r w:rsidRPr="006824F5">
              <w:rPr>
                <w:rStyle w:val="CodeSnippet"/>
                <w:noProof/>
              </w:rPr>
              <w:t>:</w:t>
            </w:r>
          </w:p>
          <w:p w14:paraId="50F8BE61" w14:textId="77777777" w:rsidR="002D57C4" w:rsidRPr="006824F5" w:rsidRDefault="002D57C4" w:rsidP="00502E57">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71AC658E" w14:textId="77777777" w:rsidR="002D57C4" w:rsidRDefault="002D57C4" w:rsidP="00502E57">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7DC0DC03" w14:textId="77777777" w:rsidR="002D57C4" w:rsidRPr="006824F5" w:rsidRDefault="002D57C4" w:rsidP="00502E57">
            <w:pPr>
              <w:rPr>
                <w:rStyle w:val="CodeSnippet"/>
                <w:noProof/>
              </w:rPr>
            </w:pPr>
            <w:r w:rsidRPr="006824F5">
              <w:rPr>
                <w:rStyle w:val="CodeSnippet"/>
                <w:noProof/>
              </w:rPr>
              <w:t xml:space="preserve">    interfaces:</w:t>
            </w:r>
          </w:p>
          <w:p w14:paraId="6AC560CA" w14:textId="77777777" w:rsidR="002D57C4" w:rsidRPr="006824F5" w:rsidRDefault="002D57C4" w:rsidP="00502E57">
            <w:pPr>
              <w:rPr>
                <w:rStyle w:val="CodeSnippet"/>
                <w:noProof/>
              </w:rPr>
            </w:pPr>
            <w:r w:rsidRPr="006824F5">
              <w:rPr>
                <w:rStyle w:val="CodeSnippet"/>
                <w:noProof/>
              </w:rPr>
              <w:t xml:space="preserve">      Configure:</w:t>
            </w:r>
          </w:p>
          <w:p w14:paraId="311F0F68" w14:textId="77777777" w:rsidR="002D57C4" w:rsidRPr="006824F5" w:rsidRDefault="002D57C4" w:rsidP="00502E57">
            <w:pPr>
              <w:rPr>
                <w:rStyle w:val="CodeSnippet"/>
                <w:noProof/>
              </w:rPr>
            </w:pPr>
            <w:r w:rsidRPr="006824F5">
              <w:rPr>
                <w:rStyle w:val="CodeSnippet"/>
                <w:noProof/>
              </w:rPr>
              <w:t xml:space="preserve">        pre_configure_source: scripts/wp_db_configure.sh</w:t>
            </w:r>
          </w:p>
        </w:tc>
      </w:tr>
    </w:tbl>
    <w:p w14:paraId="5D8B3DE1" w14:textId="77777777" w:rsidR="002D57C4" w:rsidRPr="00595C13" w:rsidRDefault="002D57C4" w:rsidP="002D57C4">
      <w:pPr>
        <w:pStyle w:val="NormalaroundTable"/>
      </w:pPr>
      <w:bookmarkStart w:id="129" w:name="_Toc379455009"/>
      <w:r>
        <w:lastRenderedPageBreak/>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41D1D567" w14:textId="77777777" w:rsidR="002D57C4" w:rsidRPr="00281334" w:rsidRDefault="002D57C4" w:rsidP="002D57C4">
      <w:pPr>
        <w:pStyle w:val="Heading2"/>
        <w:numPr>
          <w:ilvl w:val="1"/>
          <w:numId w:val="3"/>
        </w:numPr>
        <w:rPr>
          <w:rFonts w:eastAsiaTheme="majorEastAsia"/>
        </w:rPr>
      </w:pPr>
      <w:bookmarkStart w:id="130" w:name="_Toc397688786"/>
      <w:bookmarkStart w:id="131" w:name="_Toc302251678"/>
      <w:bookmarkStart w:id="132" w:name="_Toc445238232"/>
      <w:r w:rsidRPr="00281334">
        <w:rPr>
          <w:rFonts w:eastAsiaTheme="majorEastAsia"/>
        </w:rPr>
        <w:t>Defining generic dependencies between nodes in a template</w:t>
      </w:r>
      <w:bookmarkEnd w:id="129"/>
      <w:bookmarkEnd w:id="130"/>
      <w:bookmarkEnd w:id="131"/>
      <w:bookmarkEnd w:id="132"/>
    </w:p>
    <w:p w14:paraId="29F4A324" w14:textId="77777777" w:rsidR="002D57C4" w:rsidRDefault="002D57C4" w:rsidP="002D57C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031018">
        <w:t>5.8.1</w:t>
      </w:r>
      <w:r>
        <w:fldChar w:fldCharType="end"/>
      </w:r>
      <w:r w:rsidRPr="00281334">
        <w:t>).</w:t>
      </w:r>
    </w:p>
    <w:p w14:paraId="292363F0" w14:textId="77777777" w:rsidR="002D57C4" w:rsidRDefault="002D57C4" w:rsidP="002D57C4">
      <w:pPr>
        <w:pStyle w:val="Caption"/>
        <w:keepNext/>
      </w:pPr>
      <w:bookmarkStart w:id="133" w:name="_Toc397688847"/>
      <w:bookmarkStart w:id="134" w:name="_Toc302293216"/>
      <w:bookmarkStart w:id="135" w:name="_Toc443660566"/>
      <w:r>
        <w:t xml:space="preserve">Example </w:t>
      </w:r>
      <w:r w:rsidR="00D37E2A">
        <w:fldChar w:fldCharType="begin"/>
      </w:r>
      <w:r w:rsidR="00D37E2A">
        <w:instrText xml:space="preserve"> SEQ Example \* ARABIC </w:instrText>
      </w:r>
      <w:r w:rsidR="00D37E2A">
        <w:fldChar w:fldCharType="separate"/>
      </w:r>
      <w:r w:rsidR="00031018">
        <w:rPr>
          <w:noProof/>
        </w:rPr>
        <w:t>10</w:t>
      </w:r>
      <w:r w:rsidR="00D37E2A">
        <w:rPr>
          <w:noProof/>
        </w:rPr>
        <w:fldChar w:fldCharType="end"/>
      </w:r>
      <w:r>
        <w:t xml:space="preserve"> - Simple dependency relationship between two nodes</w:t>
      </w:r>
      <w:bookmarkEnd w:id="133"/>
      <w:bookmarkEnd w:id="134"/>
      <w:bookmarkEnd w:id="1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0D691E" w14:textId="77777777" w:rsidTr="00502E57">
        <w:trPr>
          <w:trHeight w:val="1394"/>
        </w:trPr>
        <w:tc>
          <w:tcPr>
            <w:tcW w:w="9576" w:type="dxa"/>
            <w:shd w:val="clear" w:color="auto" w:fill="D9D9D9" w:themeFill="background1" w:themeFillShade="D9"/>
          </w:tcPr>
          <w:p w14:paraId="4DBDA915"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00C5BA1" w14:textId="77777777" w:rsidR="002D57C4" w:rsidRPr="006824F5" w:rsidRDefault="002D57C4" w:rsidP="00502E57">
            <w:pPr>
              <w:rPr>
                <w:rStyle w:val="CodeSnippet"/>
                <w:noProof/>
              </w:rPr>
            </w:pPr>
          </w:p>
          <w:p w14:paraId="7523F086" w14:textId="77777777" w:rsidR="002D57C4" w:rsidRPr="006824F5" w:rsidRDefault="002D57C4" w:rsidP="00502E57">
            <w:pPr>
              <w:rPr>
                <w:rStyle w:val="CodeSnippet"/>
                <w:noProof/>
              </w:rPr>
            </w:pPr>
            <w:r w:rsidRPr="006824F5">
              <w:rPr>
                <w:rStyle w:val="CodeSnippet"/>
                <w:noProof/>
              </w:rPr>
              <w:t>description: Template with a generic dependency between two nodes.</w:t>
            </w:r>
          </w:p>
          <w:p w14:paraId="7ECF37FE" w14:textId="77777777" w:rsidR="002D57C4" w:rsidRDefault="002D57C4" w:rsidP="00502E57">
            <w:pPr>
              <w:rPr>
                <w:rStyle w:val="CodeSnippet"/>
                <w:noProof/>
              </w:rPr>
            </w:pPr>
          </w:p>
          <w:p w14:paraId="6EA407BA" w14:textId="77777777" w:rsidR="002D57C4" w:rsidRPr="006824F5" w:rsidRDefault="002D57C4" w:rsidP="00502E57">
            <w:pPr>
              <w:rPr>
                <w:rStyle w:val="CodeSnippet"/>
                <w:noProof/>
              </w:rPr>
            </w:pPr>
            <w:r>
              <w:rPr>
                <w:rStyle w:val="CodeSnippet"/>
                <w:noProof/>
              </w:rPr>
              <w:t>topology_template:</w:t>
            </w:r>
          </w:p>
          <w:p w14:paraId="25C95F89"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962D31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F48649C" w14:textId="77777777" w:rsidR="002D57C4" w:rsidRPr="006824F5" w:rsidRDefault="002D57C4" w:rsidP="00502E57">
            <w:pPr>
              <w:rPr>
                <w:rStyle w:val="CodeSnippet"/>
                <w:noProof/>
              </w:rPr>
            </w:pPr>
          </w:p>
          <w:p w14:paraId="37486CF2"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088433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3686D9B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E5B01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345157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F8B6C1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2BE6E0C"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2E9084F9" w14:textId="77777777" w:rsidR="002D57C4" w:rsidRPr="006824F5" w:rsidRDefault="002D57C4" w:rsidP="00502E57">
            <w:pPr>
              <w:rPr>
                <w:rStyle w:val="CodeSnippet"/>
                <w:noProof/>
              </w:rPr>
            </w:pPr>
          </w:p>
          <w:p w14:paraId="794A0A4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28799D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5CA801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45A6CD1"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986598B" w14:textId="77777777" w:rsidR="002D57C4" w:rsidRPr="00281334" w:rsidRDefault="002D57C4" w:rsidP="002D57C4">
      <w:pPr>
        <w:pStyle w:val="NormalaroundTable"/>
      </w:pPr>
      <w:r w:rsidRPr="00281334">
        <w:t xml:space="preserve">As in previous examples, the relation that one node depends on another </w:t>
      </w:r>
      <w:proofErr w:type="gramStart"/>
      <w:r w:rsidRPr="00281334">
        <w:t>node  is</w:t>
      </w:r>
      <w:proofErr w:type="gramEnd"/>
      <w:r w:rsidRPr="00281334">
        <w:t xml:space="preserve"> expressed in the </w:t>
      </w:r>
      <w:r>
        <w:rPr>
          <w:rFonts w:ascii="Consolas" w:hAnsi="Consolas" w:cs="Consolas"/>
          <w:b/>
          <w:sz w:val="20"/>
          <w:szCs w:val="20"/>
        </w:rPr>
        <w:t>requirements</w:t>
      </w:r>
      <w:r>
        <w:t xml:space="preserve"> section using the built-in requirement named </w:t>
      </w:r>
      <w:r w:rsidRPr="00281334">
        <w:rPr>
          <w:rFonts w:ascii="Consolas" w:hAnsi="Consolas" w:cs="Consolas"/>
          <w:b/>
          <w:sz w:val="20"/>
          <w:szCs w:val="20"/>
        </w:rPr>
        <w:t>dependency</w:t>
      </w:r>
      <w:r w:rsidRPr="00281334">
        <w:t xml:space="preserve"> that exists for all node types in TOSCA. 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031018">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32262BCC" w14:textId="77777777" w:rsidR="002D57C4" w:rsidRDefault="002D57C4" w:rsidP="002D57C4">
      <w:pPr>
        <w:pStyle w:val="Heading2"/>
        <w:numPr>
          <w:ilvl w:val="1"/>
          <w:numId w:val="3"/>
        </w:numPr>
        <w:rPr>
          <w:rFonts w:eastAsiaTheme="majorEastAsia"/>
        </w:rPr>
      </w:pPr>
      <w:bookmarkStart w:id="136" w:name="_Toc302251679"/>
      <w:bookmarkStart w:id="137" w:name="_Toc445238233"/>
      <w:bookmarkStart w:id="138" w:name="_Ref372888477"/>
      <w:bookmarkStart w:id="139" w:name="_Toc379455010"/>
      <w:bookmarkStart w:id="140" w:name="_Toc397688787"/>
      <w:r>
        <w:rPr>
          <w:rFonts w:eastAsiaTheme="majorEastAsia"/>
        </w:rPr>
        <w:t>Describing abstract requirements for nodes and capabilities in a TOSCA template</w:t>
      </w:r>
      <w:bookmarkEnd w:id="136"/>
      <w:bookmarkEnd w:id="137"/>
    </w:p>
    <w:p w14:paraId="7D6B0626" w14:textId="77777777" w:rsidR="002D57C4" w:rsidRDefault="002D57C4" w:rsidP="002D57C4">
      <w:pPr>
        <w:rPr>
          <w:rFonts w:eastAsiaTheme="majorEastAsia"/>
        </w:rPr>
      </w:pPr>
      <w:r>
        <w:rPr>
          <w:rFonts w:eastAsiaTheme="majorEastAsia"/>
        </w:rPr>
        <w:t>In TOSCA templates, nodes are either:</w:t>
      </w:r>
    </w:p>
    <w:p w14:paraId="0DD7E63B" w14:textId="77777777" w:rsidR="002D57C4" w:rsidRDefault="002D57C4" w:rsidP="002D57C4">
      <w:pPr>
        <w:pStyle w:val="ListParagraph"/>
        <w:numPr>
          <w:ilvl w:val="0"/>
          <w:numId w:val="63"/>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2EA813D1" w14:textId="77777777" w:rsidR="002D57C4" w:rsidRDefault="002D57C4" w:rsidP="002D57C4">
      <w:pPr>
        <w:pStyle w:val="ListParagraph"/>
        <w:numPr>
          <w:ilvl w:val="0"/>
          <w:numId w:val="63"/>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010CFD1D" w14:textId="77777777" w:rsidR="002D57C4" w:rsidRDefault="002D57C4" w:rsidP="002D57C4">
      <w:pPr>
        <w:pStyle w:val="ListParagraph"/>
        <w:rPr>
          <w:rFonts w:eastAsiaTheme="majorEastAsia"/>
        </w:rPr>
      </w:pPr>
    </w:p>
    <w:p w14:paraId="6A57003F" w14:textId="77777777" w:rsidR="002D57C4" w:rsidRDefault="002D57C4" w:rsidP="002D57C4">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26B1725E" w14:textId="77777777" w:rsidR="002D57C4" w:rsidRDefault="002D57C4" w:rsidP="002D57C4">
      <w:pPr>
        <w:rPr>
          <w:rFonts w:eastAsiaTheme="majorEastAsia"/>
        </w:rPr>
      </w:pPr>
    </w:p>
    <w:p w14:paraId="007D3A4C" w14:textId="77777777" w:rsidR="002D57C4" w:rsidRDefault="002D57C4" w:rsidP="002D57C4">
      <w:r>
        <w:t xml:space="preserve">TOSCA supports two methods for template authors to express requirements for an abstract node within a TOSCA service template.  </w:t>
      </w:r>
    </w:p>
    <w:p w14:paraId="5F322749" w14:textId="77777777" w:rsidR="002D57C4" w:rsidRDefault="002D57C4" w:rsidP="002D57C4"/>
    <w:p w14:paraId="221A05C5" w14:textId="77777777" w:rsidR="002D57C4" w:rsidRDefault="002D57C4" w:rsidP="002D57C4">
      <w:pPr>
        <w:pStyle w:val="ListParagraph"/>
        <w:numPr>
          <w:ilvl w:val="0"/>
          <w:numId w:val="65"/>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5B5C2B3C" w14:textId="77777777" w:rsidR="002D57C4" w:rsidRDefault="002D57C4" w:rsidP="002D57C4">
      <w:pPr>
        <w:pStyle w:val="ListParagraph"/>
      </w:pPr>
    </w:p>
    <w:p w14:paraId="79F38060" w14:textId="77777777" w:rsidR="002D57C4" w:rsidRDefault="002D57C4" w:rsidP="002D57C4">
      <w:pPr>
        <w:pStyle w:val="ListParagraph"/>
        <w:numPr>
          <w:ilvl w:val="0"/>
          <w:numId w:val="65"/>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0D90CC14" w14:textId="77777777" w:rsidR="002D57C4" w:rsidRDefault="002D57C4" w:rsidP="002D57C4"/>
    <w:p w14:paraId="06F1CFA5" w14:textId="77777777" w:rsidR="002D57C4" w:rsidRPr="00555C26" w:rsidRDefault="002D57C4" w:rsidP="002D57C4">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05B79F26" w14:textId="77777777" w:rsidR="002D57C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 xml:space="preserve">requirements for a software </w:t>
      </w:r>
    </w:p>
    <w:p w14:paraId="70611CBD" w14:textId="77777777" w:rsidR="002D57C4" w:rsidRPr="00281334" w:rsidRDefault="002D57C4" w:rsidP="002D57C4">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589877BE" w14:textId="77777777" w:rsidR="002D57C4" w:rsidRDefault="002D57C4" w:rsidP="002D57C4">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6C36A23E" w14:textId="77777777" w:rsidR="002D57C4" w:rsidRDefault="002D57C4" w:rsidP="002D57C4">
      <w:pPr>
        <w:pStyle w:val="Caption"/>
        <w:keepNext/>
      </w:pPr>
      <w:bookmarkStart w:id="141" w:name="_Toc302293217"/>
      <w:bookmarkStart w:id="142" w:name="_Toc443660567"/>
      <w:r>
        <w:t xml:space="preserve">Example </w:t>
      </w:r>
      <w:r w:rsidR="00D37E2A">
        <w:fldChar w:fldCharType="begin"/>
      </w:r>
      <w:r w:rsidR="00D37E2A">
        <w:instrText xml:space="preserve"> SEQ Example \* ARABIC </w:instrText>
      </w:r>
      <w:r w:rsidR="00D37E2A">
        <w:fldChar w:fldCharType="separate"/>
      </w:r>
      <w:r w:rsidR="00031018">
        <w:rPr>
          <w:noProof/>
        </w:rPr>
        <w:t>11</w:t>
      </w:r>
      <w:r w:rsidR="00D37E2A">
        <w:rPr>
          <w:noProof/>
        </w:rPr>
        <w:fldChar w:fldCharType="end"/>
      </w:r>
      <w:r>
        <w:t xml:space="preserve"> - An abstract "host" requirement using a node filter</w:t>
      </w:r>
      <w:bookmarkEnd w:id="141"/>
      <w:bookmarkEnd w:id="1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611B42" w14:textId="77777777" w:rsidTr="00502E57">
        <w:tc>
          <w:tcPr>
            <w:tcW w:w="9576" w:type="dxa"/>
            <w:shd w:val="clear" w:color="auto" w:fill="D9D9D9" w:themeFill="background1" w:themeFillShade="D9"/>
          </w:tcPr>
          <w:p w14:paraId="06FB05C9"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7199ACD" w14:textId="77777777" w:rsidR="002D57C4" w:rsidRPr="006824F5" w:rsidRDefault="002D57C4" w:rsidP="00502E57">
            <w:pPr>
              <w:rPr>
                <w:rStyle w:val="CodeSnippet"/>
                <w:noProof/>
              </w:rPr>
            </w:pPr>
          </w:p>
          <w:p w14:paraId="5C549FCF" w14:textId="77777777" w:rsidR="002D57C4" w:rsidRPr="006824F5" w:rsidRDefault="002D57C4" w:rsidP="00502E57">
            <w:pPr>
              <w:rPr>
                <w:rStyle w:val="CodeSnippet"/>
                <w:noProof/>
              </w:rPr>
            </w:pPr>
            <w:r w:rsidRPr="006824F5">
              <w:rPr>
                <w:rStyle w:val="CodeSnippet"/>
                <w:noProof/>
              </w:rPr>
              <w:t>description: Template with requirements against hosting infrastructure.</w:t>
            </w:r>
          </w:p>
          <w:p w14:paraId="3583B346" w14:textId="77777777" w:rsidR="002D57C4" w:rsidRDefault="002D57C4" w:rsidP="00502E57">
            <w:pPr>
              <w:rPr>
                <w:rStyle w:val="CodeSnippet"/>
                <w:noProof/>
              </w:rPr>
            </w:pPr>
          </w:p>
          <w:p w14:paraId="18814D90" w14:textId="77777777" w:rsidR="002D57C4" w:rsidRPr="006824F5" w:rsidRDefault="002D57C4" w:rsidP="00502E57">
            <w:pPr>
              <w:rPr>
                <w:rStyle w:val="CodeSnippet"/>
                <w:noProof/>
              </w:rPr>
            </w:pPr>
            <w:r>
              <w:rPr>
                <w:rStyle w:val="CodeSnippet"/>
                <w:noProof/>
              </w:rPr>
              <w:t>topology_template:</w:t>
            </w:r>
          </w:p>
          <w:p w14:paraId="33894B94"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525446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71BF1DBA" w14:textId="77777777" w:rsidR="002D57C4" w:rsidRPr="006824F5" w:rsidRDefault="002D57C4" w:rsidP="00502E57">
            <w:pPr>
              <w:rPr>
                <w:rStyle w:val="CodeSnippet"/>
                <w:noProof/>
              </w:rPr>
            </w:pPr>
          </w:p>
          <w:p w14:paraId="4BE46CB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52C9EC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6BD2EA8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157C9238"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properties:</w:t>
            </w:r>
          </w:p>
          <w:p w14:paraId="670218F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685163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B255A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368CFCC7"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9CA239A" w14:textId="77777777" w:rsidR="002D57C4" w:rsidRDefault="002D57C4" w:rsidP="00502E57">
            <w:pPr>
              <w:rPr>
                <w:rStyle w:val="CodeSnippet"/>
                <w:noProof/>
              </w:rPr>
            </w:pPr>
            <w:r>
              <w:rPr>
                <w:rStyle w:val="CodeSnippet"/>
                <w:noProof/>
              </w:rPr>
              <w:t xml:space="preserve">              capabilities:</w:t>
            </w:r>
          </w:p>
          <w:p w14:paraId="3AC4A576" w14:textId="77777777" w:rsidR="002D57C4" w:rsidRDefault="002D57C4" w:rsidP="00502E57">
            <w:pPr>
              <w:rPr>
                <w:rStyle w:val="CodeSnippet"/>
                <w:noProof/>
              </w:rPr>
            </w:pPr>
            <w:r>
              <w:rPr>
                <w:rStyle w:val="CodeSnippet"/>
                <w:noProof/>
              </w:rPr>
              <w:t xml:space="preserve">                # Constraints for selecting “host” (Container Capability)</w:t>
            </w:r>
          </w:p>
          <w:p w14:paraId="250C6388" w14:textId="77777777" w:rsidR="002D57C4" w:rsidRDefault="002D57C4" w:rsidP="00502E57">
            <w:pPr>
              <w:rPr>
                <w:rStyle w:val="CodeSnippet"/>
                <w:noProof/>
              </w:rPr>
            </w:pPr>
            <w:r>
              <w:rPr>
                <w:rStyle w:val="CodeSnippet"/>
                <w:noProof/>
              </w:rPr>
              <w:t xml:space="preserve">                - host:</w:t>
            </w:r>
          </w:p>
          <w:p w14:paraId="67530CB4" w14:textId="77777777" w:rsidR="002D57C4" w:rsidRPr="006824F5" w:rsidRDefault="002D57C4" w:rsidP="00502E57">
            <w:pPr>
              <w:rPr>
                <w:rStyle w:val="CodeSnippet"/>
                <w:noProof/>
              </w:rPr>
            </w:pPr>
            <w:r>
              <w:rPr>
                <w:rStyle w:val="CodeSnippet"/>
                <w:noProof/>
              </w:rPr>
              <w:t xml:space="preserve">                    properties:</w:t>
            </w:r>
          </w:p>
          <w:p w14:paraId="781B4D5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A73481E"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43A2793F" w14:textId="77777777" w:rsidR="002D57C4" w:rsidRDefault="002D57C4" w:rsidP="00502E57">
            <w:pPr>
              <w:rPr>
                <w:rStyle w:val="CodeSnippet"/>
                <w:noProof/>
              </w:rPr>
            </w:pPr>
            <w:r>
              <w:rPr>
                <w:rStyle w:val="CodeSnippet"/>
                <w:noProof/>
              </w:rPr>
              <w:t xml:space="preserve">                # Constraints for selecting “os” (OperatingSystem Capability)</w:t>
            </w:r>
          </w:p>
          <w:p w14:paraId="4B123144" w14:textId="77777777" w:rsidR="002D57C4" w:rsidRDefault="002D57C4" w:rsidP="00502E57">
            <w:pPr>
              <w:rPr>
                <w:rStyle w:val="CodeSnippet"/>
                <w:noProof/>
              </w:rPr>
            </w:pPr>
            <w:r>
              <w:rPr>
                <w:rStyle w:val="CodeSnippet"/>
                <w:noProof/>
              </w:rPr>
              <w:t xml:space="preserve">                - os:</w:t>
            </w:r>
          </w:p>
          <w:p w14:paraId="13F8CD34" w14:textId="77777777" w:rsidR="002D57C4" w:rsidRDefault="002D57C4" w:rsidP="00502E57">
            <w:pPr>
              <w:rPr>
                <w:rStyle w:val="CodeSnippet"/>
                <w:noProof/>
              </w:rPr>
            </w:pPr>
            <w:r>
              <w:rPr>
                <w:rStyle w:val="CodeSnippet"/>
                <w:noProof/>
              </w:rPr>
              <w:t xml:space="preserve">                    properties:</w:t>
            </w:r>
          </w:p>
          <w:p w14:paraId="4AE5130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5117531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06DBCD56" w14:textId="77777777" w:rsidR="002D57C4" w:rsidRPr="006824F5" w:rsidRDefault="002D57C4" w:rsidP="00502E57">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D5F8399" w14:textId="77777777" w:rsidR="002D57C4" w:rsidRDefault="002D57C4" w:rsidP="002D57C4">
      <w:pPr>
        <w:pStyle w:val="NormalaroundTable"/>
      </w:pPr>
      <w:r w:rsidRPr="00281334">
        <w:lastRenderedPageBreak/>
        <w:t xml:space="preserve">In the example above, the </w:t>
      </w:r>
      <w:r w:rsidRPr="00281334">
        <w:rPr>
          <w:rFonts w:ascii="Consolas" w:hAnsi="Consolas" w:cs="Consolas"/>
          <w:b/>
          <w:sz w:val="20"/>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 w:val="20"/>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34486F81" w14:textId="77777777" w:rsidR="002D57C4" w:rsidRDefault="002D57C4" w:rsidP="002D57C4">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59EA896B" w14:textId="77777777" w:rsidR="002D57C4" w:rsidRDefault="002D57C4" w:rsidP="002D57C4">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5A6BABF" w14:textId="77777777" w:rsidR="002D57C4" w:rsidRDefault="002D57C4" w:rsidP="002D57C4">
      <w:pPr>
        <w:pStyle w:val="Heading3"/>
        <w:numPr>
          <w:ilvl w:val="2"/>
          <w:numId w:val="3"/>
        </w:numPr>
      </w:pPr>
      <w:bookmarkStart w:id="143" w:name="_Toc419307239"/>
      <w:bookmarkStart w:id="144" w:name="_Toc419307342"/>
      <w:bookmarkStart w:id="145" w:name="_Toc419359841"/>
      <w:bookmarkStart w:id="146" w:name="_Toc419359991"/>
      <w:bookmarkStart w:id="147" w:name="_Toc419307240"/>
      <w:bookmarkStart w:id="148" w:name="_Toc419307343"/>
      <w:bookmarkStart w:id="149" w:name="_Toc419359842"/>
      <w:bookmarkStart w:id="150" w:name="_Toc419359992"/>
      <w:bookmarkEnd w:id="143"/>
      <w:bookmarkEnd w:id="144"/>
      <w:bookmarkEnd w:id="145"/>
      <w:bookmarkEnd w:id="146"/>
      <w:bookmarkEnd w:id="147"/>
      <w:bookmarkEnd w:id="148"/>
      <w:bookmarkEnd w:id="149"/>
      <w:bookmarkEnd w:id="150"/>
      <w:r>
        <w:t>Using an abstract node template to define infrastructure requirements for software</w:t>
      </w:r>
    </w:p>
    <w:p w14:paraId="3856E1F1" w14:textId="77777777" w:rsidR="002D57C4" w:rsidRDefault="002D57C4" w:rsidP="002D57C4">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7826A8FF" w14:textId="77777777" w:rsidR="002D57C4" w:rsidRDefault="002D57C4" w:rsidP="002D57C4">
      <w:pPr>
        <w:pStyle w:val="Caption"/>
        <w:keepNext/>
      </w:pPr>
      <w:bookmarkStart w:id="151" w:name="_Toc302293218"/>
      <w:bookmarkStart w:id="152" w:name="_Toc443660568"/>
      <w:r>
        <w:t xml:space="preserve">Example </w:t>
      </w:r>
      <w:r w:rsidR="00D37E2A">
        <w:fldChar w:fldCharType="begin"/>
      </w:r>
      <w:r w:rsidR="00D37E2A">
        <w:instrText xml:space="preserve"> SEQ Example \* ARABIC </w:instrText>
      </w:r>
      <w:r w:rsidR="00D37E2A">
        <w:fldChar w:fldCharType="separate"/>
      </w:r>
      <w:r w:rsidR="00031018">
        <w:rPr>
          <w:noProof/>
        </w:rPr>
        <w:t>12</w:t>
      </w:r>
      <w:r w:rsidR="00D37E2A">
        <w:rPr>
          <w:noProof/>
        </w:rPr>
        <w:fldChar w:fldCharType="end"/>
      </w:r>
      <w:r>
        <w:t xml:space="preserve"> - An abstract Compute node template with a node filter</w:t>
      </w:r>
      <w:bookmarkEnd w:id="151"/>
      <w:bookmarkEnd w:id="1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2D57C4" w:rsidRPr="00750B0B" w14:paraId="540CA930" w14:textId="77777777" w:rsidTr="00502E57">
        <w:trPr>
          <w:trHeight w:val="1490"/>
        </w:trPr>
        <w:tc>
          <w:tcPr>
            <w:tcW w:w="9446" w:type="dxa"/>
            <w:shd w:val="clear" w:color="auto" w:fill="D9D9D9" w:themeFill="background1" w:themeFillShade="D9"/>
          </w:tcPr>
          <w:p w14:paraId="7E2E45A7" w14:textId="77777777" w:rsidR="002D57C4" w:rsidRPr="00750B0B" w:rsidRDefault="002D57C4" w:rsidP="00502E57">
            <w:pPr>
              <w:pStyle w:val="NoSpacing"/>
              <w:rPr>
                <w:rStyle w:val="CodeSnippet"/>
              </w:rPr>
            </w:pPr>
            <w:r w:rsidRPr="00750B0B">
              <w:rPr>
                <w:rStyle w:val="CodeSnippet"/>
              </w:rPr>
              <w:t>tosca_definitions_version: tosca_simple_</w:t>
            </w:r>
            <w:r>
              <w:rPr>
                <w:rStyle w:val="CodeSnippet"/>
              </w:rPr>
              <w:t>yaml_1_0</w:t>
            </w:r>
          </w:p>
          <w:p w14:paraId="50332428" w14:textId="77777777" w:rsidR="002D57C4" w:rsidRPr="00750B0B" w:rsidRDefault="002D57C4" w:rsidP="00502E57">
            <w:pPr>
              <w:pStyle w:val="NoSpacing"/>
              <w:tabs>
                <w:tab w:val="left" w:pos="2004"/>
              </w:tabs>
              <w:rPr>
                <w:rStyle w:val="CodeSnippet"/>
              </w:rPr>
            </w:pPr>
            <w:r>
              <w:rPr>
                <w:rStyle w:val="CodeSnippet"/>
              </w:rPr>
              <w:tab/>
            </w:r>
          </w:p>
          <w:p w14:paraId="54FF028C" w14:textId="77777777" w:rsidR="002D57C4" w:rsidRPr="00750B0B" w:rsidRDefault="002D57C4" w:rsidP="00502E57">
            <w:pPr>
              <w:pStyle w:val="NoSpacing"/>
              <w:rPr>
                <w:rStyle w:val="CodeSnippet"/>
              </w:rPr>
            </w:pPr>
            <w:proofErr w:type="gramStart"/>
            <w:r w:rsidRPr="00750B0B">
              <w:rPr>
                <w:rStyle w:val="CodeSnippet"/>
              </w:rPr>
              <w:t>description</w:t>
            </w:r>
            <w:proofErr w:type="gramEnd"/>
            <w:r w:rsidRPr="00750B0B">
              <w:rPr>
                <w:rStyle w:val="CodeSnippet"/>
              </w:rPr>
              <w:t>: Template with requirements against hosting infrastructure.</w:t>
            </w:r>
          </w:p>
          <w:p w14:paraId="5611A3E7" w14:textId="77777777" w:rsidR="002D57C4" w:rsidRPr="00750B0B" w:rsidRDefault="002D57C4" w:rsidP="00502E57">
            <w:pPr>
              <w:pStyle w:val="NoSpacing"/>
              <w:rPr>
                <w:rStyle w:val="CodeSnippet"/>
              </w:rPr>
            </w:pPr>
          </w:p>
          <w:p w14:paraId="7DC9B619" w14:textId="77777777" w:rsidR="002D57C4" w:rsidRPr="00750B0B" w:rsidRDefault="002D57C4" w:rsidP="00502E57">
            <w:pPr>
              <w:pStyle w:val="NoSpacing"/>
              <w:rPr>
                <w:rStyle w:val="CodeSnippet"/>
              </w:rPr>
            </w:pPr>
            <w:r w:rsidRPr="00750B0B">
              <w:rPr>
                <w:rStyle w:val="CodeSnippet"/>
              </w:rPr>
              <w:t>topology_template:</w:t>
            </w:r>
          </w:p>
          <w:p w14:paraId="3E5BCD7A" w14:textId="77777777" w:rsidR="002D57C4" w:rsidRPr="00750B0B" w:rsidRDefault="002D57C4" w:rsidP="00502E57">
            <w:pPr>
              <w:pStyle w:val="NoSpacing"/>
              <w:rPr>
                <w:rStyle w:val="CodeSnippet"/>
              </w:rPr>
            </w:pPr>
            <w:r w:rsidRPr="00750B0B">
              <w:rPr>
                <w:rStyle w:val="CodeSnippet"/>
              </w:rPr>
              <w:t xml:space="preserve">  inputs:</w:t>
            </w:r>
          </w:p>
          <w:p w14:paraId="62E6867A" w14:textId="77777777" w:rsidR="002D57C4" w:rsidRPr="00750B0B" w:rsidRDefault="002D57C4" w:rsidP="00502E57">
            <w:pPr>
              <w:pStyle w:val="NoSpacing"/>
              <w:rPr>
                <w:rStyle w:val="CodeSnippet"/>
              </w:rPr>
            </w:pPr>
            <w:r w:rsidRPr="00750B0B">
              <w:rPr>
                <w:rStyle w:val="CodeSnippet"/>
              </w:rPr>
              <w:t xml:space="preserve">    # omitted here for brevity</w:t>
            </w:r>
          </w:p>
          <w:p w14:paraId="40C1E943" w14:textId="77777777" w:rsidR="002D57C4" w:rsidRPr="00750B0B" w:rsidRDefault="002D57C4" w:rsidP="00502E57">
            <w:pPr>
              <w:pStyle w:val="NoSpacing"/>
              <w:rPr>
                <w:rStyle w:val="CodeSnippet"/>
              </w:rPr>
            </w:pPr>
          </w:p>
          <w:p w14:paraId="6A1E7B3D" w14:textId="77777777" w:rsidR="002D57C4" w:rsidRPr="00750B0B" w:rsidRDefault="002D57C4" w:rsidP="00502E57">
            <w:pPr>
              <w:pStyle w:val="NoSpacing"/>
              <w:rPr>
                <w:rStyle w:val="CodeSnippet"/>
              </w:rPr>
            </w:pPr>
            <w:r w:rsidRPr="00750B0B">
              <w:rPr>
                <w:rStyle w:val="CodeSnippet"/>
              </w:rPr>
              <w:t xml:space="preserve">  node_templates:</w:t>
            </w:r>
          </w:p>
          <w:p w14:paraId="2E6AD370" w14:textId="77777777" w:rsidR="002D57C4" w:rsidRPr="00750B0B" w:rsidRDefault="002D57C4" w:rsidP="00502E57">
            <w:pPr>
              <w:pStyle w:val="NoSpacing"/>
              <w:rPr>
                <w:rStyle w:val="CodeSnippet"/>
              </w:rPr>
            </w:pPr>
            <w:r w:rsidRPr="00750B0B">
              <w:rPr>
                <w:rStyle w:val="CodeSnippet"/>
              </w:rPr>
              <w:t xml:space="preserve">    mysql:</w:t>
            </w:r>
          </w:p>
          <w:p w14:paraId="533E4854" w14:textId="77777777" w:rsidR="002D57C4" w:rsidRPr="00750B0B" w:rsidRDefault="002D57C4" w:rsidP="00502E57">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76993C9" w14:textId="77777777" w:rsidR="002D57C4" w:rsidRPr="00750B0B" w:rsidRDefault="002D57C4" w:rsidP="00502E57">
            <w:pPr>
              <w:pStyle w:val="NoSpacing"/>
              <w:rPr>
                <w:rStyle w:val="CodeSnippet"/>
              </w:rPr>
            </w:pPr>
            <w:r w:rsidRPr="00750B0B">
              <w:rPr>
                <w:rStyle w:val="CodeSnippet"/>
              </w:rPr>
              <w:t xml:space="preserve">      properties:</w:t>
            </w:r>
          </w:p>
          <w:p w14:paraId="4857549E" w14:textId="77777777" w:rsidR="002D57C4" w:rsidRPr="00750B0B" w:rsidRDefault="002D57C4" w:rsidP="00502E57">
            <w:pPr>
              <w:pStyle w:val="NoSpacing"/>
              <w:rPr>
                <w:rStyle w:val="CodeSnippet"/>
              </w:rPr>
            </w:pPr>
            <w:r w:rsidRPr="00750B0B">
              <w:rPr>
                <w:rStyle w:val="CodeSnippet"/>
              </w:rPr>
              <w:t xml:space="preserve">        # omitted here for brevity</w:t>
            </w:r>
          </w:p>
          <w:p w14:paraId="59561FFE" w14:textId="77777777" w:rsidR="002D57C4" w:rsidRPr="000F7FFB" w:rsidRDefault="002D57C4" w:rsidP="00502E57">
            <w:pPr>
              <w:pStyle w:val="NoSpacing"/>
              <w:rPr>
                <w:rStyle w:val="CodeSnippet"/>
              </w:rPr>
            </w:pPr>
            <w:r w:rsidRPr="000F7FFB">
              <w:rPr>
                <w:rStyle w:val="CodeSnippet"/>
              </w:rPr>
              <w:t xml:space="preserve">      requirements:</w:t>
            </w:r>
          </w:p>
          <w:p w14:paraId="58163102" w14:textId="77777777" w:rsidR="002D57C4" w:rsidRPr="000F7FFB" w:rsidRDefault="002D57C4" w:rsidP="00502E57">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6662FC7B" w14:textId="77777777" w:rsidR="002D57C4" w:rsidRDefault="002D57C4" w:rsidP="00502E57">
            <w:pPr>
              <w:pStyle w:val="NoSpacing"/>
              <w:rPr>
                <w:rStyle w:val="CodeSnippet"/>
              </w:rPr>
            </w:pPr>
          </w:p>
          <w:p w14:paraId="7E7CE3F4" w14:textId="77777777" w:rsidR="002D57C4" w:rsidRPr="000F7FFB" w:rsidRDefault="002D57C4" w:rsidP="00502E57">
            <w:pPr>
              <w:pStyle w:val="NoSpacing"/>
              <w:rPr>
                <w:rStyle w:val="CodeSnippet"/>
              </w:rPr>
            </w:pPr>
            <w:r>
              <w:rPr>
                <w:rStyle w:val="CodeSnippet"/>
              </w:rPr>
              <w:t xml:space="preserve">    # Abstract node template (placeholder) to be selected by provider</w:t>
            </w:r>
          </w:p>
          <w:p w14:paraId="18420FB7" w14:textId="77777777" w:rsidR="002D57C4" w:rsidRPr="007C22E7" w:rsidRDefault="002D57C4" w:rsidP="00502E57">
            <w:pPr>
              <w:pStyle w:val="NoSpacing"/>
              <w:rPr>
                <w:rStyle w:val="CodeSnippet"/>
              </w:rPr>
            </w:pPr>
            <w:r w:rsidRPr="000F7FFB">
              <w:rPr>
                <w:rStyle w:val="CodeSnippet"/>
              </w:rPr>
              <w:t xml:space="preserve">    </w:t>
            </w:r>
            <w:r w:rsidRPr="007C22E7">
              <w:rPr>
                <w:rStyle w:val="CodeSnippet"/>
                <w:highlight w:val="yellow"/>
              </w:rPr>
              <w:t>mysql_compute:</w:t>
            </w:r>
          </w:p>
          <w:p w14:paraId="39618D90" w14:textId="77777777" w:rsidR="002D57C4" w:rsidRDefault="002D57C4" w:rsidP="00502E57">
            <w:pPr>
              <w:pStyle w:val="NoSpacing"/>
              <w:rPr>
                <w:rStyle w:val="CodeSnippet"/>
              </w:rPr>
            </w:pPr>
            <w:r w:rsidRPr="000F7FFB">
              <w:rPr>
                <w:rStyle w:val="CodeSnippet"/>
              </w:rPr>
              <w:t xml:space="preserve">      type: Compute</w:t>
            </w:r>
          </w:p>
          <w:p w14:paraId="6E809BFC"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6ED081C" w14:textId="77777777" w:rsidR="002D57C4"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5E5CF3DC" w14:textId="77777777" w:rsidR="002D57C4" w:rsidRDefault="002D57C4" w:rsidP="00502E57">
            <w:pPr>
              <w:pStyle w:val="NoSpacing"/>
              <w:rPr>
                <w:rStyle w:val="CodeSnippet"/>
              </w:rPr>
            </w:pPr>
            <w:r>
              <w:rPr>
                <w:rStyle w:val="CodeSnippet"/>
              </w:rPr>
              <w:t xml:space="preserve">          - host:</w:t>
            </w:r>
          </w:p>
          <w:p w14:paraId="2F042906" w14:textId="77777777" w:rsidR="002D57C4" w:rsidRPr="000F7FFB" w:rsidRDefault="002D57C4" w:rsidP="00502E57">
            <w:pPr>
              <w:pStyle w:val="NoSpacing"/>
              <w:rPr>
                <w:rStyle w:val="CodeSnippet"/>
              </w:rPr>
            </w:pPr>
            <w:r>
              <w:rPr>
                <w:rStyle w:val="CodeSnippet"/>
              </w:rPr>
              <w:t xml:space="preserve">    </w:t>
            </w:r>
            <w:r w:rsidRPr="000F7FFB">
              <w:rPr>
                <w:rStyle w:val="CodeSnippet"/>
              </w:rPr>
              <w:t xml:space="preserve">      </w:t>
            </w:r>
            <w:r>
              <w:rPr>
                <w:rStyle w:val="CodeSnippet"/>
              </w:rPr>
              <w:t xml:space="preserve">    </w:t>
            </w:r>
            <w:r w:rsidRPr="000F7FFB">
              <w:rPr>
                <w:rStyle w:val="CodeSnippet"/>
              </w:rPr>
              <w:t>properties:</w:t>
            </w:r>
          </w:p>
          <w:p w14:paraId="4DA68673"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0880B742"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D030B69"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08D989F9"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1C8ECC3B"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2D3DC4CF"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35B3F6B7"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04C3870F" w14:textId="77777777" w:rsidR="002D57C4" w:rsidRDefault="002D57C4" w:rsidP="002D57C4">
      <w:pPr>
        <w:pStyle w:val="NormalaroundTable"/>
      </w:pPr>
      <w:bookmarkStart w:id="153" w:name="_Toc379455011"/>
      <w:bookmarkStart w:id="154" w:name="_Toc397688788"/>
      <w:bookmarkStart w:id="155" w:name="_Ref279661369"/>
      <w:bookmarkEnd w:id="138"/>
      <w:bookmarkEnd w:id="139"/>
      <w:bookmarkEnd w:id="140"/>
      <w:r>
        <w:lastRenderedPageBreak/>
        <w:t xml:space="preserve">As you can see the resulting </w:t>
      </w:r>
      <w:r w:rsidRPr="009D6DA5">
        <w:rPr>
          <w:rStyle w:val="CodeSnippetHighlight"/>
        </w:rPr>
        <w:t>mysql_compute</w:t>
      </w:r>
      <w:r>
        <w:t xml:space="preserve"> node template looks very much like the </w:t>
      </w:r>
      <w:r w:rsidRPr="00BF3670">
        <w:t xml:space="preserve">“hello world” template as shown in </w:t>
      </w:r>
      <w:hyperlink r:id="rId59" w:anchor="_A_" w:history="1">
        <w:r w:rsidRPr="00BF3670">
          <w:rPr>
            <w:rStyle w:val="Hyperlink"/>
          </w:rPr>
          <w:t>Chapter 2.1</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5C20FE26" w14:textId="77777777" w:rsidR="002D57C4" w:rsidRDefault="002D57C4" w:rsidP="002D57C4">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8C2DE61" w14:textId="77777777" w:rsidR="002D57C4" w:rsidRPr="0028133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3"/>
      <w:bookmarkEnd w:id="154"/>
      <w:bookmarkEnd w:id="155"/>
    </w:p>
    <w:p w14:paraId="66DA22A0" w14:textId="77777777" w:rsidR="002D57C4" w:rsidRDefault="002D57C4" w:rsidP="002D57C4">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596F49D6" w14:textId="77777777" w:rsidR="002D57C4" w:rsidRDefault="002D57C4" w:rsidP="002D57C4">
      <w:pPr>
        <w:pStyle w:val="Caption"/>
        <w:keepNext/>
      </w:pPr>
      <w:bookmarkStart w:id="156" w:name="_Toc302293219"/>
      <w:bookmarkStart w:id="157" w:name="_Toc443660569"/>
      <w:r>
        <w:t xml:space="preserve">Example </w:t>
      </w:r>
      <w:r w:rsidR="00D37E2A">
        <w:fldChar w:fldCharType="begin"/>
      </w:r>
      <w:r w:rsidR="00D37E2A">
        <w:instrText xml:space="preserve"> SEQ Example \* ARABIC </w:instrText>
      </w:r>
      <w:r w:rsidR="00D37E2A">
        <w:fldChar w:fldCharType="separate"/>
      </w:r>
      <w:r w:rsidR="00031018">
        <w:rPr>
          <w:noProof/>
        </w:rPr>
        <w:t>13</w:t>
      </w:r>
      <w:r w:rsidR="00D37E2A">
        <w:rPr>
          <w:noProof/>
        </w:rPr>
        <w:fldChar w:fldCharType="end"/>
      </w:r>
      <w:r>
        <w:t xml:space="preserve"> - An abstract database requirement using a node filter</w:t>
      </w:r>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95F290" w14:textId="77777777" w:rsidTr="00502E57">
        <w:tc>
          <w:tcPr>
            <w:tcW w:w="9576" w:type="dxa"/>
            <w:shd w:val="clear" w:color="auto" w:fill="D9D9D9" w:themeFill="background1" w:themeFillShade="D9"/>
          </w:tcPr>
          <w:p w14:paraId="1D707E4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7FA9DE21" w14:textId="77777777" w:rsidR="002D57C4" w:rsidRPr="006824F5" w:rsidRDefault="002D57C4" w:rsidP="00502E57">
            <w:pPr>
              <w:rPr>
                <w:rStyle w:val="CodeSnippet"/>
                <w:noProof/>
              </w:rPr>
            </w:pPr>
          </w:p>
          <w:p w14:paraId="32BBA4DB"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3B02B9D" w14:textId="77777777" w:rsidR="002D57C4" w:rsidRDefault="002D57C4" w:rsidP="00502E57">
            <w:pPr>
              <w:rPr>
                <w:rStyle w:val="CodeSnippet"/>
                <w:noProof/>
              </w:rPr>
            </w:pPr>
          </w:p>
          <w:p w14:paraId="78861FDE" w14:textId="77777777" w:rsidR="002D57C4" w:rsidRPr="006824F5" w:rsidRDefault="002D57C4" w:rsidP="00502E57">
            <w:pPr>
              <w:rPr>
                <w:rStyle w:val="CodeSnippet"/>
                <w:noProof/>
              </w:rPr>
            </w:pPr>
            <w:r>
              <w:rPr>
                <w:rStyle w:val="CodeSnippet"/>
                <w:noProof/>
              </w:rPr>
              <w:t>topology_template:</w:t>
            </w:r>
          </w:p>
          <w:p w14:paraId="4C816E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1C85732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69EE16D" w14:textId="77777777" w:rsidR="002D57C4" w:rsidRPr="006824F5" w:rsidRDefault="002D57C4" w:rsidP="00502E57">
            <w:pPr>
              <w:rPr>
                <w:rStyle w:val="CodeSnippet"/>
                <w:noProof/>
              </w:rPr>
            </w:pPr>
          </w:p>
          <w:p w14:paraId="583AF906"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97040A1"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my_app:</w:t>
            </w:r>
          </w:p>
          <w:p w14:paraId="126C5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26FFB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1DBC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78C700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57D3949"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00B5D7E"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3F0E788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29338188" w14:textId="77777777" w:rsidR="002D57C4" w:rsidRDefault="002D57C4" w:rsidP="00502E57">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37FCFCBF" w14:textId="77777777" w:rsidR="002D57C4" w:rsidRPr="006824F5" w:rsidRDefault="002D57C4" w:rsidP="00502E57">
            <w:pPr>
              <w:rPr>
                <w:rStyle w:val="CodeSnippet"/>
                <w:noProof/>
              </w:rPr>
            </w:pPr>
            <w:r>
              <w:rPr>
                <w:rStyle w:val="CodeSnippet"/>
                <w:noProof/>
              </w:rPr>
              <w:t xml:space="preserve">            node_filter:</w:t>
            </w:r>
          </w:p>
          <w:p w14:paraId="7F790A05"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824B7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39877274" w14:textId="77777777" w:rsidR="002D57C4" w:rsidRDefault="002D57C4" w:rsidP="002D57C4">
      <w:pPr>
        <w:pStyle w:val="NormalaroundTable"/>
      </w:pPr>
      <w:r w:rsidRPr="00281334">
        <w:lastRenderedPageBreak/>
        <w:t xml:space="preserve">In the example above, the application </w:t>
      </w:r>
      <w:r w:rsidRPr="00281334">
        <w:rPr>
          <w:rFonts w:ascii="Consolas" w:hAnsi="Consolas" w:cs="Consolas"/>
          <w:b/>
          <w:sz w:val="20"/>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1C3E9473" w14:textId="77777777" w:rsidR="002D57C4" w:rsidRDefault="002D57C4" w:rsidP="002D57C4">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 w:val="20"/>
          <w:szCs w:val="20"/>
        </w:rPr>
        <w:t>database</w:t>
      </w:r>
      <w:r>
        <w:rPr>
          <w:rFonts w:ascii="Consolas" w:hAnsi="Consolas" w:cs="Consolas"/>
          <w:b/>
          <w:sz w:val="20"/>
          <w:szCs w:val="20"/>
        </w:rPr>
        <w:t xml:space="preserve">_endpoint </w:t>
      </w:r>
      <w:r w:rsidRPr="00833D40">
        <w:t xml:space="preserve">which contains the property </w:t>
      </w:r>
      <w:r>
        <w:t>we are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proofErr w:type="gramStart"/>
      <w:r w:rsidRPr="00281334">
        <w:t xml:space="preserve">the </w:t>
      </w:r>
      <w:r>
        <w:t xml:space="preserve"> value</w:t>
      </w:r>
      <w:proofErr w:type="gramEnd"/>
      <w:r>
        <w:t xml:space="preserve"> we want to retrieve and assign to </w:t>
      </w:r>
      <w:r w:rsidRPr="002D2819">
        <w:rPr>
          <w:rStyle w:val="CodeSnippetHighlight"/>
        </w:rPr>
        <w:t>db_endpoint_url</w:t>
      </w:r>
      <w:r>
        <w:t>.</w:t>
      </w:r>
    </w:p>
    <w:p w14:paraId="27D1BE1F" w14:textId="77777777" w:rsidR="002D57C4" w:rsidRDefault="002D57C4" w:rsidP="002D57C4">
      <w:pPr>
        <w:spacing w:after="200"/>
      </w:pPr>
      <w:r>
        <w:t>The alternative representation, which includes a node template in the topology for database that is still selectable by the TOSCA orchestrator for the above example, is as follows:</w:t>
      </w:r>
    </w:p>
    <w:p w14:paraId="34776389" w14:textId="77777777" w:rsidR="002D57C4" w:rsidRDefault="002D57C4" w:rsidP="002D57C4">
      <w:pPr>
        <w:pStyle w:val="Caption"/>
        <w:keepNext/>
      </w:pPr>
      <w:bookmarkStart w:id="158" w:name="_Toc302293220"/>
      <w:bookmarkStart w:id="159" w:name="_Toc443660570"/>
      <w:r>
        <w:t xml:space="preserve">Example </w:t>
      </w:r>
      <w:r w:rsidR="00D37E2A">
        <w:fldChar w:fldCharType="begin"/>
      </w:r>
      <w:r w:rsidR="00D37E2A">
        <w:instrText xml:space="preserve"> SEQ Example \* ARABIC </w:instrText>
      </w:r>
      <w:r w:rsidR="00D37E2A">
        <w:fldChar w:fldCharType="separate"/>
      </w:r>
      <w:r w:rsidR="00031018">
        <w:rPr>
          <w:noProof/>
        </w:rPr>
        <w:t>14</w:t>
      </w:r>
      <w:r w:rsidR="00D37E2A">
        <w:rPr>
          <w:noProof/>
        </w:rPr>
        <w:fldChar w:fldCharType="end"/>
      </w:r>
      <w:r>
        <w:t xml:space="preserve"> - An abstract database node template</w:t>
      </w:r>
      <w:bookmarkEnd w:id="158"/>
      <w:bookmarkEnd w:id="1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688CF" w14:textId="77777777" w:rsidTr="00502E57">
        <w:tc>
          <w:tcPr>
            <w:tcW w:w="9576" w:type="dxa"/>
            <w:shd w:val="clear" w:color="auto" w:fill="D9D9D9" w:themeFill="background1" w:themeFillShade="D9"/>
          </w:tcPr>
          <w:p w14:paraId="6332420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A1CF146" w14:textId="77777777" w:rsidR="002D57C4" w:rsidRPr="006824F5" w:rsidRDefault="002D57C4" w:rsidP="00502E57">
            <w:pPr>
              <w:rPr>
                <w:rStyle w:val="CodeSnippet"/>
                <w:noProof/>
              </w:rPr>
            </w:pPr>
          </w:p>
          <w:p w14:paraId="6360CA44"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133C899E" w14:textId="77777777" w:rsidR="002D57C4" w:rsidRDefault="002D57C4" w:rsidP="00502E57">
            <w:pPr>
              <w:rPr>
                <w:rStyle w:val="CodeSnippet"/>
                <w:noProof/>
              </w:rPr>
            </w:pPr>
          </w:p>
          <w:p w14:paraId="14782FFE" w14:textId="77777777" w:rsidR="002D57C4" w:rsidRPr="006824F5" w:rsidRDefault="002D57C4" w:rsidP="00502E57">
            <w:pPr>
              <w:rPr>
                <w:rStyle w:val="CodeSnippet"/>
                <w:noProof/>
              </w:rPr>
            </w:pPr>
            <w:r>
              <w:rPr>
                <w:rStyle w:val="CodeSnippet"/>
                <w:noProof/>
              </w:rPr>
              <w:t>topology_template:</w:t>
            </w:r>
          </w:p>
          <w:p w14:paraId="61D5E29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656280F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FB445A" w14:textId="77777777" w:rsidR="002D57C4" w:rsidRPr="006824F5" w:rsidRDefault="002D57C4" w:rsidP="00502E57">
            <w:pPr>
              <w:rPr>
                <w:rStyle w:val="CodeSnippet"/>
                <w:noProof/>
              </w:rPr>
            </w:pPr>
          </w:p>
          <w:p w14:paraId="5879ED63"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894CD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FA60FF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00BF99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16CC50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4CEA73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16F26F02"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6D995AC5" w14:textId="77777777" w:rsidR="002D57C4" w:rsidRDefault="002D57C4" w:rsidP="00502E57">
            <w:pPr>
              <w:rPr>
                <w:rStyle w:val="CodeSnippet"/>
                <w:noProof/>
              </w:rPr>
            </w:pPr>
            <w:r>
              <w:rPr>
                <w:rStyle w:val="CodeSnippet"/>
                <w:noProof/>
              </w:rPr>
              <w:t xml:space="preserve">      </w:t>
            </w:r>
            <w:r w:rsidRPr="006824F5">
              <w:rPr>
                <w:rStyle w:val="CodeSnippet"/>
                <w:noProof/>
              </w:rPr>
              <w:t>requirements:</w:t>
            </w:r>
          </w:p>
          <w:p w14:paraId="2F3C168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F380BBC" w14:textId="77777777" w:rsidR="002D57C4" w:rsidRDefault="002D57C4" w:rsidP="00502E57">
            <w:pPr>
              <w:rPr>
                <w:rStyle w:val="CodeSnippet"/>
                <w:noProof/>
              </w:rPr>
            </w:pPr>
          </w:p>
          <w:p w14:paraId="1426FFF8" w14:textId="77777777" w:rsidR="002D57C4" w:rsidRDefault="002D57C4" w:rsidP="00502E57">
            <w:pPr>
              <w:rPr>
                <w:rStyle w:val="CodeSnippet"/>
                <w:noProof/>
              </w:rPr>
            </w:pPr>
            <w:r>
              <w:rPr>
                <w:rStyle w:val="CodeSnippet"/>
                <w:noProof/>
              </w:rPr>
              <w:t xml:space="preserve">    my_abstract_database:</w:t>
            </w:r>
          </w:p>
          <w:p w14:paraId="37368A50" w14:textId="77777777" w:rsidR="002D57C4" w:rsidRPr="006824F5" w:rsidRDefault="002D57C4" w:rsidP="00502E57">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4264E1E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333B0F4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0A7B61DE" w14:textId="77777777" w:rsidR="002D57C4" w:rsidRPr="003F77A5" w:rsidRDefault="002D57C4" w:rsidP="002D57C4">
      <w:pPr>
        <w:pStyle w:val="Heading2"/>
        <w:numPr>
          <w:ilvl w:val="1"/>
          <w:numId w:val="3"/>
        </w:numPr>
      </w:pPr>
      <w:bookmarkStart w:id="160" w:name="_Toc302251680"/>
      <w:bookmarkStart w:id="161" w:name="_Toc445238234"/>
      <w:bookmarkStart w:id="162" w:name="_Toc379455194"/>
      <w:bookmarkStart w:id="163" w:name="_Toc379455012"/>
      <w:bookmarkStart w:id="164" w:name="_Toc397688789"/>
      <w:r>
        <w:lastRenderedPageBreak/>
        <w:t>Using node template substitution for model composition</w:t>
      </w:r>
      <w:bookmarkEnd w:id="160"/>
      <w:bookmarkEnd w:id="161"/>
    </w:p>
    <w:p w14:paraId="3A662E15" w14:textId="77777777" w:rsidR="002D57C4" w:rsidRDefault="002D57C4" w:rsidP="002D57C4">
      <w:pPr>
        <w:spacing w:after="200"/>
        <w:rPr>
          <w:rFonts w:ascii="Calibri" w:eastAsia="Calibri" w:hAnsi="Calibri"/>
        </w:rPr>
      </w:pPr>
      <w:r w:rsidRPr="003F77A5">
        <w:rPr>
          <w:rFonts w:ascii="Calibri" w:eastAsia="Calibri" w:hAnsi="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ascii="Calibri" w:eastAsia="Calibri" w:hAnsi="Calibri"/>
        </w:rPr>
        <w:t>, such as the underlying hosting infrastructure at its configuration,</w:t>
      </w:r>
      <w:r w:rsidRPr="003F77A5">
        <w:rPr>
          <w:rFonts w:ascii="Calibri" w:eastAsia="Calibri" w:hAnsi="Calibri"/>
        </w:rPr>
        <w:t xml:space="preserve"> can then be defined in separate template files that </w:t>
      </w:r>
      <w:r>
        <w:rPr>
          <w:rFonts w:ascii="Calibri" w:eastAsia="Calibri" w:hAnsi="Calibri"/>
        </w:rPr>
        <w:t>can be used for substituting the more abstract representations in the application level template file.</w:t>
      </w:r>
    </w:p>
    <w:p w14:paraId="7D02AA73" w14:textId="77777777" w:rsidR="002D57C4" w:rsidRDefault="002D57C4" w:rsidP="002D57C4">
      <w:pPr>
        <w:pStyle w:val="Heading3"/>
        <w:numPr>
          <w:ilvl w:val="2"/>
          <w:numId w:val="3"/>
        </w:numPr>
        <w:rPr>
          <w:rFonts w:eastAsia="Calibri"/>
        </w:rPr>
      </w:pPr>
      <w:r>
        <w:rPr>
          <w:rFonts w:eastAsia="Calibri"/>
        </w:rPr>
        <w:t>Understanding node template instantiation through a TOSCA Orchestrator</w:t>
      </w:r>
    </w:p>
    <w:p w14:paraId="6A520146" w14:textId="77777777" w:rsidR="002D57C4" w:rsidRDefault="002D57C4" w:rsidP="002D57C4">
      <w:pPr>
        <w:spacing w:after="200"/>
        <w:rPr>
          <w:rFonts w:ascii="Calibri" w:eastAsia="Calibri" w:hAnsi="Calibri"/>
        </w:rPr>
      </w:pPr>
      <w:r>
        <w:rPr>
          <w:rFonts w:ascii="Calibri" w:eastAsia="Calibri" w:hAnsi="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707D23D" w14:textId="77777777" w:rsidR="002D57C4" w:rsidRDefault="002D57C4" w:rsidP="002D57C4">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2195902" w14:textId="77777777" w:rsidR="002D57C4" w:rsidRPr="003F77A5" w:rsidRDefault="002D57C4" w:rsidP="002D57C4">
      <w:pPr>
        <w:spacing w:after="200"/>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11787C51" w14:textId="77777777" w:rsidR="002D57C4" w:rsidRPr="003F77A5" w:rsidRDefault="002D57C4" w:rsidP="002D57C4">
      <w:pPr>
        <w:pStyle w:val="Heading3"/>
        <w:numPr>
          <w:ilvl w:val="2"/>
          <w:numId w:val="3"/>
        </w:numPr>
        <w:rPr>
          <w:rFonts w:eastAsia="Calibri"/>
        </w:rPr>
      </w:pPr>
      <w:bookmarkStart w:id="165" w:name="_Ref413160595"/>
      <w:r>
        <w:rPr>
          <w:rFonts w:eastAsia="Calibri"/>
        </w:rPr>
        <w:t>Definition of the top-level service</w:t>
      </w:r>
      <w:r w:rsidRPr="003F77A5">
        <w:rPr>
          <w:rFonts w:eastAsia="Calibri"/>
        </w:rPr>
        <w:t xml:space="preserve"> template</w:t>
      </w:r>
      <w:bookmarkEnd w:id="165"/>
    </w:p>
    <w:p w14:paraId="5645FA0E" w14:textId="77777777" w:rsidR="002D57C4" w:rsidRDefault="002D57C4" w:rsidP="002D57C4">
      <w:pPr>
        <w:spacing w:after="200"/>
      </w:pPr>
      <w:r w:rsidRPr="003F77A5">
        <w:rPr>
          <w:rFonts w:ascii="Calibri" w:eastAsia="Calibri" w:hAnsi="Calibri"/>
        </w:rPr>
        <w:t xml:space="preserve">The following sample defines a web application </w:t>
      </w:r>
      <w:r w:rsidRPr="003F77A5">
        <w:rPr>
          <w:rFonts w:ascii="Consolas" w:eastAsia="Calibri" w:hAnsi="Consolas" w:cs="Consolas"/>
          <w:b/>
          <w:szCs w:val="20"/>
        </w:rPr>
        <w:t>web_app</w:t>
      </w:r>
      <w:r w:rsidRPr="003F77A5">
        <w:rPr>
          <w:rFonts w:ascii="Calibri" w:eastAsia="Calibri" w:hAnsi="Calibri"/>
        </w:rPr>
        <w:t xml:space="preserve"> connected to a database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5596C1A1" w14:textId="77777777" w:rsidR="002D57C4" w:rsidRDefault="002D57C4" w:rsidP="002D57C4">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proofErr w:type="gramStart"/>
      <w:r w:rsidRPr="00B232E2">
        <w:rPr>
          <w:rStyle w:val="CodeSnippetHighlight"/>
        </w:rPr>
        <w:t>name</w:t>
      </w:r>
      <w:proofErr w:type="gramEnd"/>
      <w:r>
        <w:t>) are assigned to the database using hardcoded values in this simple example.</w:t>
      </w:r>
    </w:p>
    <w:p w14:paraId="138F0F76" w14:textId="77777777" w:rsidR="002D57C4" w:rsidRDefault="002D57C4" w:rsidP="002D57C4">
      <w:pPr>
        <w:keepNext/>
        <w:spacing w:after="200"/>
        <w:jc w:val="center"/>
      </w:pPr>
      <w:r>
        <w:rPr>
          <w:noProof/>
        </w:rPr>
        <w:lastRenderedPageBreak/>
        <w:drawing>
          <wp:inline distT="0" distB="0" distL="0" distR="0" wp14:anchorId="6B1DB6E0" wp14:editId="6DFD9187">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7250F0C4" w14:textId="77777777" w:rsidR="002D57C4" w:rsidRDefault="002D57C4" w:rsidP="002D57C4">
      <w:pPr>
        <w:pStyle w:val="Caption"/>
        <w:jc w:val="center"/>
      </w:pPr>
      <w:bookmarkStart w:id="166" w:name="_Ref284666673"/>
      <w:bookmarkStart w:id="167" w:name="_Toc443660678"/>
      <w:r>
        <w:t xml:space="preserve">Figure </w:t>
      </w:r>
      <w:r w:rsidR="00D37E2A">
        <w:fldChar w:fldCharType="begin"/>
      </w:r>
      <w:r w:rsidR="00D37E2A">
        <w:instrText xml:space="preserve"> SEQ Figure \* ARABIC </w:instrText>
      </w:r>
      <w:r w:rsidR="00D37E2A">
        <w:fldChar w:fldCharType="separate"/>
      </w:r>
      <w:r w:rsidR="00031018">
        <w:rPr>
          <w:noProof/>
        </w:rPr>
        <w:t>1</w:t>
      </w:r>
      <w:r w:rsidR="00D37E2A">
        <w:rPr>
          <w:noProof/>
        </w:rPr>
        <w:fldChar w:fldCharType="end"/>
      </w:r>
      <w:bookmarkEnd w:id="166"/>
      <w:r>
        <w:t>: Using template substitution to implement a database tier</w:t>
      </w:r>
      <w:bookmarkEnd w:id="167"/>
    </w:p>
    <w:p w14:paraId="2631734F" w14:textId="77777777" w:rsidR="002D57C4" w:rsidRDefault="002D57C4" w:rsidP="002D57C4">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031018">
        <w:t xml:space="preserve">Figure </w:t>
      </w:r>
      <w:r w:rsidR="00031018">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52216AF3" w14:textId="77777777" w:rsidR="002D57C4" w:rsidRPr="003F77A5" w:rsidRDefault="002D57C4" w:rsidP="002D57C4">
      <w:pPr>
        <w:spacing w:after="200"/>
      </w:pPr>
      <w:r>
        <w:t xml:space="preserve">Note that in contrast to the use case described in section </w:t>
      </w:r>
      <w:r>
        <w:fldChar w:fldCharType="begin"/>
      </w:r>
      <w:r>
        <w:instrText xml:space="preserve"> REF _Ref279661369 \r \h </w:instrText>
      </w:r>
      <w:r>
        <w:fldChar w:fldCharType="separate"/>
      </w:r>
      <w:r w:rsidR="00031018">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710D088" w14:textId="77777777" w:rsidR="002D57C4" w:rsidRDefault="002D57C4" w:rsidP="002D57C4">
      <w:pPr>
        <w:pStyle w:val="Caption"/>
        <w:keepNext/>
      </w:pPr>
      <w:bookmarkStart w:id="168" w:name="_Toc302293221"/>
      <w:bookmarkStart w:id="169" w:name="_Toc443660571"/>
      <w:r>
        <w:t xml:space="preserve">Example </w:t>
      </w:r>
      <w:r w:rsidR="00D37E2A">
        <w:fldChar w:fldCharType="begin"/>
      </w:r>
      <w:r w:rsidR="00D37E2A">
        <w:instrText xml:space="preserve"> SEQ Example \* ARABIC </w:instrText>
      </w:r>
      <w:r w:rsidR="00D37E2A">
        <w:fldChar w:fldCharType="separate"/>
      </w:r>
      <w:r w:rsidR="00031018">
        <w:rPr>
          <w:noProof/>
        </w:rPr>
        <w:t>15</w:t>
      </w:r>
      <w:r w:rsidR="00D37E2A">
        <w:rPr>
          <w:noProof/>
        </w:rPr>
        <w:fldChar w:fldCharType="end"/>
      </w:r>
      <w:r>
        <w:t xml:space="preserve"> - Referencing an abstract database node template</w:t>
      </w:r>
      <w:bookmarkEnd w:id="168"/>
      <w:bookmarkEnd w:id="1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17B8B573" w14:textId="77777777" w:rsidTr="00502E57">
        <w:tc>
          <w:tcPr>
            <w:tcW w:w="9576" w:type="dxa"/>
            <w:shd w:val="clear" w:color="auto" w:fill="D9D9D9" w:themeFill="background1" w:themeFillShade="D9"/>
          </w:tcPr>
          <w:p w14:paraId="0B1CCC99" w14:textId="77777777" w:rsidR="002D57C4" w:rsidRPr="00CA5485" w:rsidRDefault="002D57C4" w:rsidP="00502E57">
            <w:pPr>
              <w:autoSpaceDE w:val="0"/>
              <w:autoSpaceDN w:val="0"/>
              <w:adjustRightInd w:val="0"/>
              <w:rPr>
                <w:rStyle w:val="CodeSnippet"/>
              </w:rPr>
            </w:pPr>
            <w:r w:rsidRPr="00CA5485">
              <w:rPr>
                <w:rStyle w:val="CodeSnippet"/>
              </w:rPr>
              <w:t>tosca_definitions_version: tosca_simple_yaml_1_0</w:t>
            </w:r>
          </w:p>
          <w:p w14:paraId="6AE1BF3A" w14:textId="77777777" w:rsidR="002D57C4" w:rsidRPr="00CA5485" w:rsidRDefault="002D57C4" w:rsidP="00502E57">
            <w:pPr>
              <w:autoSpaceDE w:val="0"/>
              <w:autoSpaceDN w:val="0"/>
              <w:adjustRightInd w:val="0"/>
              <w:rPr>
                <w:rStyle w:val="CodeSnippet"/>
                <w:noProof/>
              </w:rPr>
            </w:pPr>
          </w:p>
          <w:p w14:paraId="7172165E" w14:textId="77777777" w:rsidR="002D57C4" w:rsidRPr="00CA5485" w:rsidRDefault="002D57C4" w:rsidP="00502E57">
            <w:pPr>
              <w:autoSpaceDE w:val="0"/>
              <w:autoSpaceDN w:val="0"/>
              <w:adjustRightInd w:val="0"/>
              <w:rPr>
                <w:rStyle w:val="CodeSnippet"/>
                <w:noProof/>
              </w:rPr>
            </w:pPr>
            <w:r>
              <w:rPr>
                <w:rStyle w:val="CodeSnippet"/>
                <w:noProof/>
              </w:rPr>
              <w:t>topology_template:</w:t>
            </w:r>
          </w:p>
          <w:p w14:paraId="40D10F8E"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2F4E9AB8" w14:textId="77777777" w:rsidR="002D57C4" w:rsidRDefault="002D57C4" w:rsidP="00502E57">
            <w:pPr>
              <w:autoSpaceDE w:val="0"/>
              <w:autoSpaceDN w:val="0"/>
              <w:adjustRightInd w:val="0"/>
              <w:rPr>
                <w:rStyle w:val="CodeSnippet"/>
                <w:noProof/>
              </w:rPr>
            </w:pPr>
          </w:p>
          <w:p w14:paraId="75926067"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0B894E4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2D8C9AD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061CE18E"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1D05C7F3"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01D47412"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4E759242" w14:textId="77777777" w:rsidR="002D57C4" w:rsidRDefault="002D57C4" w:rsidP="00502E57">
            <w:pPr>
              <w:autoSpaceDE w:val="0"/>
              <w:autoSpaceDN w:val="0"/>
              <w:adjustRightInd w:val="0"/>
              <w:rPr>
                <w:rStyle w:val="CodeSnippet"/>
                <w:noProof/>
              </w:rPr>
            </w:pPr>
          </w:p>
          <w:p w14:paraId="0F78BEE8" w14:textId="77777777" w:rsidR="002D57C4" w:rsidRDefault="002D57C4" w:rsidP="00502E57">
            <w:pPr>
              <w:autoSpaceDE w:val="0"/>
              <w:autoSpaceDN w:val="0"/>
              <w:adjustRightInd w:val="0"/>
              <w:rPr>
                <w:rStyle w:val="CodeSnippet"/>
                <w:noProof/>
              </w:rPr>
            </w:pPr>
            <w:r>
              <w:rPr>
                <w:rStyle w:val="CodeSnippet"/>
                <w:noProof/>
              </w:rPr>
              <w:t xml:space="preserve">    web_server:</w:t>
            </w:r>
          </w:p>
          <w:p w14:paraId="264074FE" w14:textId="77777777" w:rsidR="002D57C4" w:rsidRDefault="002D57C4" w:rsidP="00502E57">
            <w:pPr>
              <w:autoSpaceDE w:val="0"/>
              <w:autoSpaceDN w:val="0"/>
              <w:adjustRightInd w:val="0"/>
              <w:rPr>
                <w:rStyle w:val="CodeSnippet"/>
                <w:noProof/>
              </w:rPr>
            </w:pPr>
            <w:r>
              <w:rPr>
                <w:rStyle w:val="CodeSnippet"/>
                <w:noProof/>
              </w:rPr>
              <w:lastRenderedPageBreak/>
              <w:t xml:space="preserve">      type: tosca.nodes.WebServer</w:t>
            </w:r>
          </w:p>
          <w:p w14:paraId="11D4FC48"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2DF1EFD"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34B498AB" w14:textId="77777777" w:rsidR="002D57C4" w:rsidRDefault="002D57C4" w:rsidP="00502E57">
            <w:pPr>
              <w:autoSpaceDE w:val="0"/>
              <w:autoSpaceDN w:val="0"/>
              <w:adjustRightInd w:val="0"/>
              <w:rPr>
                <w:rStyle w:val="CodeSnippet"/>
                <w:noProof/>
              </w:rPr>
            </w:pPr>
          </w:p>
          <w:p w14:paraId="0F5199E9" w14:textId="77777777" w:rsidR="002D57C4" w:rsidRDefault="002D57C4" w:rsidP="00502E57">
            <w:pPr>
              <w:autoSpaceDE w:val="0"/>
              <w:autoSpaceDN w:val="0"/>
              <w:adjustRightInd w:val="0"/>
              <w:rPr>
                <w:rStyle w:val="CodeSnippet"/>
                <w:noProof/>
              </w:rPr>
            </w:pPr>
            <w:r>
              <w:rPr>
                <w:rStyle w:val="CodeSnippet"/>
                <w:noProof/>
              </w:rPr>
              <w:t xml:space="preserve">    server:</w:t>
            </w:r>
          </w:p>
          <w:p w14:paraId="488A458D" w14:textId="77777777" w:rsidR="002D57C4" w:rsidRDefault="002D57C4" w:rsidP="00502E57">
            <w:pPr>
              <w:autoSpaceDE w:val="0"/>
              <w:autoSpaceDN w:val="0"/>
              <w:adjustRightInd w:val="0"/>
              <w:rPr>
                <w:rStyle w:val="CodeSnippet"/>
                <w:noProof/>
              </w:rPr>
            </w:pPr>
            <w:r>
              <w:rPr>
                <w:rStyle w:val="CodeSnippet"/>
                <w:noProof/>
              </w:rPr>
              <w:t xml:space="preserve">      type: tosca.nodes.Compute</w:t>
            </w:r>
          </w:p>
          <w:p w14:paraId="7B9B1E1E"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8DF5452" w14:textId="77777777" w:rsidR="002D57C4" w:rsidRPr="00CA5485" w:rsidRDefault="002D57C4" w:rsidP="00502E57">
            <w:pPr>
              <w:autoSpaceDE w:val="0"/>
              <w:autoSpaceDN w:val="0"/>
              <w:adjustRightInd w:val="0"/>
              <w:rPr>
                <w:rStyle w:val="CodeSnippet"/>
                <w:noProof/>
              </w:rPr>
            </w:pPr>
          </w:p>
          <w:p w14:paraId="7AB28528" w14:textId="77777777" w:rsidR="002D57C4"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2DAB58A7" w14:textId="77777777" w:rsidR="002D57C4" w:rsidRDefault="002D57C4" w:rsidP="00502E57">
            <w:pPr>
              <w:autoSpaceDE w:val="0"/>
              <w:autoSpaceDN w:val="0"/>
              <w:adjustRightInd w:val="0"/>
              <w:rPr>
                <w:rStyle w:val="CodeSnippet"/>
                <w:noProof/>
              </w:rPr>
            </w:pPr>
            <w:r>
              <w:rPr>
                <w:rStyle w:val="CodeSnippet"/>
                <w:noProof/>
              </w:rPr>
              <w:t xml:space="preserve">      # This node is abstract (no Deploment or Implemenation artifacts on create)</w:t>
            </w:r>
          </w:p>
          <w:p w14:paraId="2174C1BB" w14:textId="77777777" w:rsidR="002D57C4" w:rsidRDefault="002D57C4" w:rsidP="00502E57">
            <w:pPr>
              <w:autoSpaceDE w:val="0"/>
              <w:autoSpaceDN w:val="0"/>
              <w:adjustRightInd w:val="0"/>
              <w:rPr>
                <w:rStyle w:val="CodeSnippet"/>
                <w:noProof/>
              </w:rPr>
            </w:pPr>
            <w:r>
              <w:rPr>
                <w:rStyle w:val="CodeSnippet"/>
                <w:noProof/>
              </w:rPr>
              <w:t xml:space="preserve">      # and can be substituted with a topology provided by another template</w:t>
            </w:r>
          </w:p>
          <w:p w14:paraId="1738EC37" w14:textId="77777777" w:rsidR="002D57C4" w:rsidRPr="00CA5485" w:rsidRDefault="002D57C4" w:rsidP="00502E57">
            <w:pPr>
              <w:autoSpaceDE w:val="0"/>
              <w:autoSpaceDN w:val="0"/>
              <w:adjustRightInd w:val="0"/>
              <w:rPr>
                <w:rStyle w:val="CodeSnippet"/>
                <w:noProof/>
              </w:rPr>
            </w:pPr>
            <w:r>
              <w:rPr>
                <w:rStyle w:val="CodeSnippet"/>
                <w:noProof/>
              </w:rPr>
              <w:t xml:space="preserve">      # that exports a Database type’s capabilities.</w:t>
            </w:r>
          </w:p>
          <w:p w14:paraId="7DCAC62E" w14:textId="77777777" w:rsidR="002D57C4"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6721C87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16159EA9" w14:textId="77777777" w:rsidR="002D57C4" w:rsidRDefault="002D57C4" w:rsidP="00502E57">
            <w:pPr>
              <w:autoSpaceDE w:val="0"/>
              <w:autoSpaceDN w:val="0"/>
              <w:adjustRightInd w:val="0"/>
              <w:rPr>
                <w:rStyle w:val="CodeSnippet"/>
                <w:noProof/>
              </w:rPr>
            </w:pPr>
            <w:r>
              <w:rPr>
                <w:rStyle w:val="CodeSnippet"/>
                <w:noProof/>
              </w:rPr>
              <w:t xml:space="preserve">        user: my_db_user</w:t>
            </w:r>
          </w:p>
          <w:p w14:paraId="567469CC" w14:textId="77777777" w:rsidR="002D57C4" w:rsidRDefault="002D57C4" w:rsidP="00502E57">
            <w:pPr>
              <w:autoSpaceDE w:val="0"/>
              <w:autoSpaceDN w:val="0"/>
              <w:adjustRightInd w:val="0"/>
              <w:rPr>
                <w:rStyle w:val="CodeSnippet"/>
                <w:noProof/>
              </w:rPr>
            </w:pPr>
            <w:r>
              <w:rPr>
                <w:rStyle w:val="CodeSnippet"/>
                <w:noProof/>
              </w:rPr>
              <w:t xml:space="preserve">        password: secret</w:t>
            </w:r>
          </w:p>
          <w:p w14:paraId="4B0B9DFC" w14:textId="77777777" w:rsidR="002D57C4" w:rsidRPr="003F77A5" w:rsidRDefault="002D57C4" w:rsidP="00502E57">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415BBA5" w14:textId="77777777" w:rsidR="002D57C4" w:rsidRPr="003F77A5" w:rsidRDefault="002D57C4" w:rsidP="002D57C4">
      <w:pPr>
        <w:pStyle w:val="Heading3"/>
        <w:numPr>
          <w:ilvl w:val="2"/>
          <w:numId w:val="3"/>
        </w:numPr>
      </w:pPr>
      <w:r>
        <w:lastRenderedPageBreak/>
        <w:t>Definition of the database stack in a service template</w:t>
      </w:r>
    </w:p>
    <w:p w14:paraId="70CC6BA0" w14:textId="77777777" w:rsidR="002D57C4" w:rsidRDefault="002D57C4" w:rsidP="002D57C4">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D49CC4A" w14:textId="77777777" w:rsidR="002D57C4" w:rsidRDefault="002D57C4" w:rsidP="002D57C4">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2F13C4" w14:textId="77777777" w:rsidR="002D57C4" w:rsidRDefault="002D57C4" w:rsidP="002D57C4">
      <w:pPr>
        <w:spacing w:before="120" w:after="120"/>
      </w:pPr>
      <w:r>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00161ACD" w14:textId="77777777" w:rsidR="002D57C4" w:rsidRPr="00403978" w:rsidRDefault="002D57C4" w:rsidP="002D57C4">
      <w:pPr>
        <w:spacing w:before="120" w:after="120"/>
      </w:pPr>
      <w:r>
        <w:t xml:space="preserve">In short, the </w:t>
      </w:r>
      <w:r w:rsidRPr="00F26FBD">
        <w:rPr>
          <w:rStyle w:val="CodeSnippetHighlight"/>
        </w:rPr>
        <w:t>substitution_mappings</w:t>
      </w:r>
      <w:r>
        <w:t xml:space="preserve"> section provides the following information:</w:t>
      </w:r>
    </w:p>
    <w:p w14:paraId="6B0EE0B8" w14:textId="77777777" w:rsidR="002D57C4" w:rsidRDefault="002D57C4" w:rsidP="002D57C4">
      <w:pPr>
        <w:pStyle w:val="NormalaroundTable"/>
        <w:numPr>
          <w:ilvl w:val="0"/>
          <w:numId w:val="42"/>
        </w:numPr>
      </w:pPr>
      <w:r>
        <w:t>It defines what node templates, i.e. node templates of which type, can be substituted by the topology template.</w:t>
      </w:r>
    </w:p>
    <w:p w14:paraId="34CFE02B" w14:textId="77777777" w:rsidR="002D57C4" w:rsidRDefault="002D57C4" w:rsidP="002D57C4">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25D79356" w14:textId="77777777" w:rsidR="002D57C4" w:rsidRDefault="002D57C4" w:rsidP="002D57C4">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5A3C092E" w14:textId="77777777" w:rsidR="002D57C4" w:rsidRDefault="002D57C4" w:rsidP="002D57C4">
      <w:pPr>
        <w:keepNext/>
        <w:spacing w:before="120" w:after="120"/>
        <w:jc w:val="center"/>
      </w:pPr>
      <w:r>
        <w:rPr>
          <w:noProof/>
        </w:rPr>
        <w:lastRenderedPageBreak/>
        <w:drawing>
          <wp:inline distT="0" distB="0" distL="0" distR="0" wp14:anchorId="33C4E673" wp14:editId="23C98DBD">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C3919BA" w14:textId="77777777" w:rsidR="002D57C4" w:rsidRDefault="002D57C4" w:rsidP="002D57C4">
      <w:pPr>
        <w:pStyle w:val="Caption"/>
        <w:jc w:val="center"/>
      </w:pPr>
      <w:bookmarkStart w:id="170" w:name="_Toc443660679"/>
      <w:r>
        <w:t xml:space="preserve">Figure </w:t>
      </w:r>
      <w:r w:rsidR="00D37E2A">
        <w:fldChar w:fldCharType="begin"/>
      </w:r>
      <w:r w:rsidR="00D37E2A">
        <w:instrText xml:space="preserve"> SEQ Figure \* ARABIC </w:instrText>
      </w:r>
      <w:r w:rsidR="00D37E2A">
        <w:fldChar w:fldCharType="separate"/>
      </w:r>
      <w:r w:rsidR="00031018">
        <w:rPr>
          <w:noProof/>
        </w:rPr>
        <w:t>2</w:t>
      </w:r>
      <w:r w:rsidR="00D37E2A">
        <w:rPr>
          <w:noProof/>
        </w:rPr>
        <w:fldChar w:fldCharType="end"/>
      </w:r>
      <w:r>
        <w:t>: Substitution mappings</w:t>
      </w:r>
      <w:bookmarkEnd w:id="170"/>
    </w:p>
    <w:p w14:paraId="459CE39D" w14:textId="77777777" w:rsidR="002D57C4" w:rsidRDefault="002D57C4" w:rsidP="002D57C4">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2ED4DF38" w14:textId="77777777" w:rsidR="002D57C4" w:rsidRDefault="002D57C4" w:rsidP="002D57C4">
      <w:pPr>
        <w:pStyle w:val="Caption"/>
        <w:keepNext/>
      </w:pPr>
      <w:bookmarkStart w:id="171" w:name="_Toc302293222"/>
      <w:bookmarkStart w:id="172" w:name="_Toc443660572"/>
      <w:r>
        <w:t xml:space="preserve">Example </w:t>
      </w:r>
      <w:r w:rsidR="00D37E2A">
        <w:fldChar w:fldCharType="begin"/>
      </w:r>
      <w:r w:rsidR="00D37E2A">
        <w:instrText xml:space="preserve"> SEQ Example \* ARABIC </w:instrText>
      </w:r>
      <w:r w:rsidR="00D37E2A">
        <w:fldChar w:fldCharType="separate"/>
      </w:r>
      <w:r w:rsidR="00031018">
        <w:rPr>
          <w:noProof/>
        </w:rPr>
        <w:t>16</w:t>
      </w:r>
      <w:r w:rsidR="00D37E2A">
        <w:rPr>
          <w:noProof/>
        </w:rPr>
        <w:fldChar w:fldCharType="end"/>
      </w:r>
      <w:r>
        <w:t xml:space="preserve"> - Using substitution mappings to export a database implementation</w:t>
      </w:r>
      <w:bookmarkEnd w:id="171"/>
      <w:bookmarkEnd w:id="17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05A301AC" w14:textId="77777777" w:rsidTr="00502E57">
        <w:tc>
          <w:tcPr>
            <w:tcW w:w="9576" w:type="dxa"/>
            <w:shd w:val="clear" w:color="auto" w:fill="D9D9D9" w:themeFill="background1" w:themeFillShade="D9"/>
          </w:tcPr>
          <w:p w14:paraId="37843160"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566F508" w14:textId="77777777" w:rsidR="002D57C4" w:rsidRPr="00564529" w:rsidRDefault="002D57C4" w:rsidP="00502E57">
            <w:pPr>
              <w:autoSpaceDE w:val="0"/>
              <w:autoSpaceDN w:val="0"/>
              <w:adjustRightInd w:val="0"/>
              <w:rPr>
                <w:rStyle w:val="CodeSnippet"/>
                <w:noProof/>
              </w:rPr>
            </w:pPr>
          </w:p>
          <w:p w14:paraId="39D326D9" w14:textId="77777777" w:rsidR="002D57C4" w:rsidRDefault="002D57C4" w:rsidP="00502E57">
            <w:pPr>
              <w:autoSpaceDE w:val="0"/>
              <w:autoSpaceDN w:val="0"/>
              <w:adjustRightInd w:val="0"/>
              <w:rPr>
                <w:rStyle w:val="CodeSnippet"/>
                <w:noProof/>
              </w:rPr>
            </w:pPr>
            <w:r>
              <w:rPr>
                <w:rStyle w:val="CodeSnippet"/>
                <w:noProof/>
              </w:rPr>
              <w:t>topology_template:</w:t>
            </w:r>
          </w:p>
          <w:p w14:paraId="74861EBB"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5855EC36" w14:textId="77777777" w:rsidR="002D57C4" w:rsidRDefault="002D57C4" w:rsidP="00502E57">
            <w:pPr>
              <w:autoSpaceDE w:val="0"/>
              <w:autoSpaceDN w:val="0"/>
              <w:adjustRightInd w:val="0"/>
              <w:rPr>
                <w:rStyle w:val="CodeSnippet"/>
                <w:noProof/>
              </w:rPr>
            </w:pPr>
          </w:p>
          <w:p w14:paraId="7353AC41" w14:textId="77777777" w:rsidR="002D57C4" w:rsidRDefault="002D57C4" w:rsidP="00502E57">
            <w:pPr>
              <w:autoSpaceDE w:val="0"/>
              <w:autoSpaceDN w:val="0"/>
              <w:adjustRightInd w:val="0"/>
              <w:rPr>
                <w:rStyle w:val="CodeSnippet"/>
                <w:noProof/>
              </w:rPr>
            </w:pPr>
            <w:r>
              <w:rPr>
                <w:rStyle w:val="CodeSnippet"/>
                <w:noProof/>
              </w:rPr>
              <w:t xml:space="preserve">  inputs:</w:t>
            </w:r>
          </w:p>
          <w:p w14:paraId="6C04353E" w14:textId="77777777" w:rsidR="002D57C4" w:rsidRDefault="002D57C4" w:rsidP="00502E57">
            <w:pPr>
              <w:autoSpaceDE w:val="0"/>
              <w:autoSpaceDN w:val="0"/>
              <w:adjustRightInd w:val="0"/>
              <w:rPr>
                <w:rStyle w:val="CodeSnippet"/>
                <w:noProof/>
              </w:rPr>
            </w:pPr>
            <w:r>
              <w:rPr>
                <w:rStyle w:val="CodeSnippet"/>
                <w:noProof/>
              </w:rPr>
              <w:t xml:space="preserve">    db_user:</w:t>
            </w:r>
          </w:p>
          <w:p w14:paraId="787B80A2"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3502C375" w14:textId="77777777" w:rsidR="002D57C4" w:rsidRDefault="002D57C4" w:rsidP="00502E57">
            <w:pPr>
              <w:autoSpaceDE w:val="0"/>
              <w:autoSpaceDN w:val="0"/>
              <w:adjustRightInd w:val="0"/>
              <w:rPr>
                <w:rStyle w:val="CodeSnippet"/>
                <w:noProof/>
              </w:rPr>
            </w:pPr>
            <w:r>
              <w:rPr>
                <w:rStyle w:val="CodeSnippet"/>
                <w:noProof/>
              </w:rPr>
              <w:t xml:space="preserve">    db_password:</w:t>
            </w:r>
          </w:p>
          <w:p w14:paraId="46113C0A"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1E3931FD"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133F6F09" w14:textId="77777777" w:rsidR="002D57C4" w:rsidRDefault="002D57C4" w:rsidP="00502E57">
            <w:pPr>
              <w:autoSpaceDE w:val="0"/>
              <w:autoSpaceDN w:val="0"/>
              <w:adjustRightInd w:val="0"/>
              <w:rPr>
                <w:rStyle w:val="CodeSnippet"/>
                <w:noProof/>
              </w:rPr>
            </w:pPr>
          </w:p>
          <w:p w14:paraId="0393619F" w14:textId="77777777" w:rsidR="002D57C4" w:rsidRDefault="002D57C4" w:rsidP="00502E57">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4814D0D3" w14:textId="77777777" w:rsidR="002D57C4" w:rsidRDefault="002D57C4" w:rsidP="00502E57">
            <w:pPr>
              <w:autoSpaceDE w:val="0"/>
              <w:autoSpaceDN w:val="0"/>
              <w:adjustRightInd w:val="0"/>
              <w:rPr>
                <w:rStyle w:val="CodeSnippet"/>
                <w:noProof/>
              </w:rPr>
            </w:pPr>
            <w:r>
              <w:rPr>
                <w:rStyle w:val="CodeSnippet"/>
                <w:noProof/>
              </w:rPr>
              <w:t xml:space="preserve">    node_type: tosca.nodes.Database</w:t>
            </w:r>
          </w:p>
          <w:p w14:paraId="619C141B"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BC2766" w14:textId="77777777" w:rsidR="002D57C4" w:rsidRDefault="002D57C4" w:rsidP="00502E57">
            <w:pPr>
              <w:autoSpaceDE w:val="0"/>
              <w:autoSpaceDN w:val="0"/>
              <w:adjustRightInd w:val="0"/>
              <w:rPr>
                <w:rStyle w:val="CodeSnippet"/>
                <w:noProof/>
              </w:rPr>
            </w:pPr>
            <w:r>
              <w:rPr>
                <w:rStyle w:val="CodeSnippet"/>
                <w:noProof/>
              </w:rPr>
              <w:t xml:space="preserve">      database_endpoint: [ database, database_endpoint ]</w:t>
            </w:r>
          </w:p>
          <w:p w14:paraId="3C405ADB" w14:textId="77777777" w:rsidR="002D57C4" w:rsidRPr="00564529" w:rsidRDefault="002D57C4" w:rsidP="00502E57">
            <w:pPr>
              <w:autoSpaceDE w:val="0"/>
              <w:autoSpaceDN w:val="0"/>
              <w:adjustRightInd w:val="0"/>
              <w:rPr>
                <w:rStyle w:val="CodeSnippet"/>
                <w:noProof/>
              </w:rPr>
            </w:pPr>
          </w:p>
          <w:p w14:paraId="0BEA657E"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3A4455C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6A9ADC26"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type: tosca.nodes.</w:t>
            </w:r>
            <w:r>
              <w:rPr>
                <w:rStyle w:val="CodeSnippet"/>
                <w:noProof/>
              </w:rPr>
              <w:t>Database</w:t>
            </w:r>
          </w:p>
          <w:p w14:paraId="51FC947E"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61D974D2" w14:textId="77777777" w:rsidR="002D57C4" w:rsidRDefault="002D57C4" w:rsidP="00502E57">
            <w:pPr>
              <w:autoSpaceDE w:val="0"/>
              <w:autoSpaceDN w:val="0"/>
              <w:adjustRightInd w:val="0"/>
              <w:rPr>
                <w:rStyle w:val="CodeSnippet"/>
                <w:noProof/>
              </w:rPr>
            </w:pPr>
            <w:r>
              <w:rPr>
                <w:rStyle w:val="CodeSnippet"/>
                <w:noProof/>
              </w:rPr>
              <w:t xml:space="preserve">        user: { get_input: db_user }</w:t>
            </w:r>
          </w:p>
          <w:p w14:paraId="6E638E54" w14:textId="77777777" w:rsidR="002D57C4" w:rsidRDefault="002D57C4" w:rsidP="00502E57">
            <w:pPr>
              <w:autoSpaceDE w:val="0"/>
              <w:autoSpaceDN w:val="0"/>
              <w:adjustRightInd w:val="0"/>
              <w:rPr>
                <w:rStyle w:val="CodeSnippet"/>
                <w:noProof/>
              </w:rPr>
            </w:pPr>
            <w:r>
              <w:rPr>
                <w:rStyle w:val="CodeSnippet"/>
                <w:noProof/>
              </w:rPr>
              <w:t xml:space="preserve">        # other properties omitted for brevity</w:t>
            </w:r>
          </w:p>
          <w:p w14:paraId="7C5817E2"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5A99448B" w14:textId="77777777" w:rsidR="002D57C4" w:rsidRPr="00564529" w:rsidRDefault="002D57C4" w:rsidP="00502E57">
            <w:pPr>
              <w:autoSpaceDE w:val="0"/>
              <w:autoSpaceDN w:val="0"/>
              <w:adjustRightInd w:val="0"/>
              <w:rPr>
                <w:rStyle w:val="CodeSnippet"/>
                <w:noProof/>
              </w:rPr>
            </w:pPr>
            <w:r>
              <w:rPr>
                <w:rStyle w:val="CodeSnippet"/>
                <w:noProof/>
              </w:rPr>
              <w:t xml:space="preserve">        - host: dbms</w:t>
            </w:r>
          </w:p>
          <w:p w14:paraId="44E763AF" w14:textId="77777777" w:rsidR="002D57C4" w:rsidRPr="00564529" w:rsidRDefault="002D57C4" w:rsidP="00502E57">
            <w:pPr>
              <w:autoSpaceDE w:val="0"/>
              <w:autoSpaceDN w:val="0"/>
              <w:adjustRightInd w:val="0"/>
              <w:rPr>
                <w:rStyle w:val="CodeSnippet"/>
                <w:noProof/>
              </w:rPr>
            </w:pPr>
          </w:p>
          <w:p w14:paraId="7BE80C9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1037B26F"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43C4FB01"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76DE356B" w14:textId="77777777" w:rsidR="002D57C4" w:rsidRPr="00564529" w:rsidRDefault="002D57C4" w:rsidP="00502E57">
            <w:pPr>
              <w:autoSpaceDE w:val="0"/>
              <w:autoSpaceDN w:val="0"/>
              <w:adjustRightInd w:val="0"/>
              <w:rPr>
                <w:rStyle w:val="CodeSnippet"/>
                <w:noProof/>
              </w:rPr>
            </w:pPr>
          </w:p>
          <w:p w14:paraId="45B444D4"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FC155B4"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2701A851" w14:textId="77777777" w:rsidR="002D57C4" w:rsidRPr="00F26FBD" w:rsidRDefault="002D57C4" w:rsidP="00502E57">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5983D995" w14:textId="77777777" w:rsidR="002D57C4" w:rsidRDefault="002D57C4" w:rsidP="002D57C4">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323F0884" w14:textId="77777777" w:rsidR="002D57C4" w:rsidRDefault="002D57C4" w:rsidP="002D57C4">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7366C32" w14:textId="77777777" w:rsidR="002D57C4" w:rsidRDefault="002D57C4" w:rsidP="002D57C4">
      <w:pPr>
        <w:pStyle w:val="Heading2"/>
        <w:numPr>
          <w:ilvl w:val="1"/>
          <w:numId w:val="3"/>
        </w:numPr>
      </w:pPr>
      <w:bookmarkStart w:id="173" w:name="_Toc302251681"/>
      <w:bookmarkStart w:id="174" w:name="_Toc445238235"/>
      <w:r>
        <w:t>Using node template substitution for chaining subsystems</w:t>
      </w:r>
      <w:bookmarkEnd w:id="173"/>
      <w:bookmarkEnd w:id="174"/>
    </w:p>
    <w:p w14:paraId="3DE19581" w14:textId="77777777" w:rsidR="002D57C4" w:rsidRDefault="002D57C4" w:rsidP="002D57C4">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2313974" w14:textId="77777777" w:rsidR="002D57C4" w:rsidRDefault="002D57C4" w:rsidP="002D57C4">
      <w:pPr>
        <w:pStyle w:val="Heading3"/>
        <w:numPr>
          <w:ilvl w:val="2"/>
          <w:numId w:val="3"/>
        </w:numPr>
      </w:pPr>
      <w:bookmarkStart w:id="175" w:name="_Ref284743862"/>
      <w:r>
        <w:t>Defining the overall subsystem chain</w:t>
      </w:r>
      <w:bookmarkEnd w:id="175"/>
    </w:p>
    <w:p w14:paraId="0575C47A" w14:textId="77777777" w:rsidR="002D57C4" w:rsidRDefault="002D57C4" w:rsidP="002D57C4">
      <w:r>
        <w:fldChar w:fldCharType="begin"/>
      </w:r>
      <w:r>
        <w:instrText xml:space="preserve"> REF _Ref284687813 \h </w:instrText>
      </w:r>
      <w:r>
        <w:fldChar w:fldCharType="separate"/>
      </w:r>
      <w:r w:rsidR="00031018">
        <w:t xml:space="preserve">Figure </w:t>
      </w:r>
      <w:r w:rsidR="00031018">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1FF2BAE" w14:textId="77777777" w:rsidR="002D57C4" w:rsidRDefault="002D57C4" w:rsidP="002D57C4">
      <w:pPr>
        <w:keepNext/>
        <w:jc w:val="center"/>
      </w:pPr>
      <w:r>
        <w:rPr>
          <w:noProof/>
        </w:rPr>
        <w:lastRenderedPageBreak/>
        <w:drawing>
          <wp:inline distT="0" distB="0" distL="0" distR="0" wp14:anchorId="064F5BD6" wp14:editId="2D82E1DB">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053B5DE6" w14:textId="77777777" w:rsidR="002D57C4" w:rsidRDefault="002D57C4" w:rsidP="002D57C4">
      <w:pPr>
        <w:pStyle w:val="Caption"/>
        <w:jc w:val="center"/>
      </w:pPr>
      <w:bookmarkStart w:id="176" w:name="_Ref284687813"/>
      <w:bookmarkStart w:id="177" w:name="_Toc443660680"/>
      <w:r>
        <w:t xml:space="preserve">Figure </w:t>
      </w:r>
      <w:r w:rsidR="00D37E2A">
        <w:fldChar w:fldCharType="begin"/>
      </w:r>
      <w:r w:rsidR="00D37E2A">
        <w:instrText xml:space="preserve"> SEQ Figure \* ARABIC </w:instrText>
      </w:r>
      <w:r w:rsidR="00D37E2A">
        <w:fldChar w:fldCharType="separate"/>
      </w:r>
      <w:r w:rsidR="00031018">
        <w:rPr>
          <w:noProof/>
        </w:rPr>
        <w:t>3</w:t>
      </w:r>
      <w:r w:rsidR="00D37E2A">
        <w:rPr>
          <w:noProof/>
        </w:rPr>
        <w:fldChar w:fldCharType="end"/>
      </w:r>
      <w:bookmarkEnd w:id="176"/>
      <w:r>
        <w:t>: Chaining of subsystems in a service template</w:t>
      </w:r>
      <w:bookmarkEnd w:id="177"/>
    </w:p>
    <w:p w14:paraId="518DF00F" w14:textId="77777777" w:rsidR="002D57C4" w:rsidRDefault="002D57C4" w:rsidP="002D57C4">
      <w:proofErr w:type="gramStart"/>
      <w:r>
        <w:t>All of the</w:t>
      </w:r>
      <w:proofErr w:type="gramEnd"/>
      <w:r>
        <w:t xml:space="preserv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4D3F4F6F" w14:textId="77777777" w:rsidR="002D57C4" w:rsidRDefault="002D57C4" w:rsidP="002D57C4"/>
    <w:p w14:paraId="10D722F4" w14:textId="77777777" w:rsidR="002D57C4" w:rsidRPr="000475B2" w:rsidRDefault="002D57C4" w:rsidP="002D57C4">
      <w:pPr>
        <w:pStyle w:val="Caption"/>
        <w:keepNext/>
      </w:pPr>
      <w:bookmarkStart w:id="178" w:name="_Toc302293223"/>
      <w:bookmarkStart w:id="179" w:name="_Toc443660573"/>
      <w:r>
        <w:t xml:space="preserve">Example </w:t>
      </w:r>
      <w:r w:rsidR="00D37E2A">
        <w:fldChar w:fldCharType="begin"/>
      </w:r>
      <w:r w:rsidR="00D37E2A">
        <w:instrText xml:space="preserve"> SEQ Example \* ARABIC</w:instrText>
      </w:r>
      <w:r w:rsidR="00D37E2A">
        <w:instrText xml:space="preserve"> </w:instrText>
      </w:r>
      <w:r w:rsidR="00D37E2A">
        <w:fldChar w:fldCharType="separate"/>
      </w:r>
      <w:r w:rsidR="00031018">
        <w:rPr>
          <w:noProof/>
        </w:rPr>
        <w:t>17</w:t>
      </w:r>
      <w:r w:rsidR="00D37E2A">
        <w:rPr>
          <w:noProof/>
        </w:rPr>
        <w:fldChar w:fldCharType="end"/>
      </w:r>
      <w:r>
        <w:t xml:space="preserve"> - Declaring a transaction subsystem as a chain of substitutable node templates</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78C87E2" w14:textId="77777777" w:rsidTr="00502E57">
        <w:tc>
          <w:tcPr>
            <w:tcW w:w="9576" w:type="dxa"/>
            <w:shd w:val="clear" w:color="auto" w:fill="D9D9D9" w:themeFill="background1" w:themeFillShade="D9"/>
          </w:tcPr>
          <w:p w14:paraId="2864A503"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381B2AAC" w14:textId="77777777" w:rsidR="002D57C4" w:rsidRPr="00564529" w:rsidRDefault="002D57C4" w:rsidP="00502E57">
            <w:pPr>
              <w:autoSpaceDE w:val="0"/>
              <w:autoSpaceDN w:val="0"/>
              <w:adjustRightInd w:val="0"/>
              <w:rPr>
                <w:rStyle w:val="CodeSnippet"/>
                <w:noProof/>
              </w:rPr>
            </w:pPr>
          </w:p>
          <w:p w14:paraId="0540E660" w14:textId="77777777" w:rsidR="002D57C4" w:rsidRDefault="002D57C4" w:rsidP="00502E57">
            <w:pPr>
              <w:autoSpaceDE w:val="0"/>
              <w:autoSpaceDN w:val="0"/>
              <w:adjustRightInd w:val="0"/>
              <w:rPr>
                <w:rStyle w:val="CodeSnippet"/>
                <w:noProof/>
              </w:rPr>
            </w:pPr>
            <w:r>
              <w:rPr>
                <w:rStyle w:val="CodeSnippet"/>
                <w:noProof/>
              </w:rPr>
              <w:t>topology_template:</w:t>
            </w:r>
          </w:p>
          <w:p w14:paraId="25D294D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1AA4DD24" w14:textId="77777777" w:rsidR="002D57C4" w:rsidRPr="00564529" w:rsidRDefault="002D57C4" w:rsidP="00502E57">
            <w:pPr>
              <w:autoSpaceDE w:val="0"/>
              <w:autoSpaceDN w:val="0"/>
              <w:adjustRightInd w:val="0"/>
              <w:rPr>
                <w:rStyle w:val="CodeSnippet"/>
                <w:noProof/>
              </w:rPr>
            </w:pPr>
          </w:p>
          <w:p w14:paraId="41C46A2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2729E76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0D9E8CCC"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168C1AB2"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7E8D511"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A429BB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485C40E0" w14:textId="77777777" w:rsidR="002D57C4" w:rsidRDefault="002D57C4" w:rsidP="00502E57">
            <w:pPr>
              <w:autoSpaceDE w:val="0"/>
              <w:autoSpaceDN w:val="0"/>
              <w:adjustRightInd w:val="0"/>
              <w:rPr>
                <w:rStyle w:val="CodeSnippet"/>
                <w:noProof/>
              </w:rPr>
            </w:pPr>
            <w:r>
              <w:rPr>
                <w:rStyle w:val="CodeSnippet"/>
                <w:noProof/>
              </w:rPr>
              <w:t xml:space="preserve">        message_queue_endpoint:</w:t>
            </w:r>
          </w:p>
          <w:p w14:paraId="1631AE37"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AF5297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7A4521AE" w14:textId="77777777" w:rsidR="002D57C4" w:rsidRDefault="002D57C4" w:rsidP="00502E57">
            <w:pPr>
              <w:autoSpaceDE w:val="0"/>
              <w:autoSpaceDN w:val="0"/>
              <w:adjustRightInd w:val="0"/>
              <w:rPr>
                <w:rStyle w:val="CodeSnippet"/>
                <w:noProof/>
              </w:rPr>
            </w:pPr>
            <w:r>
              <w:rPr>
                <w:rStyle w:val="CodeSnippet"/>
                <w:noProof/>
              </w:rPr>
              <w:t xml:space="preserve">        - receiver: trans1</w:t>
            </w:r>
          </w:p>
          <w:p w14:paraId="492A13C9" w14:textId="77777777" w:rsidR="002D57C4" w:rsidRPr="00564529" w:rsidRDefault="002D57C4" w:rsidP="00502E57">
            <w:pPr>
              <w:autoSpaceDE w:val="0"/>
              <w:autoSpaceDN w:val="0"/>
              <w:adjustRightInd w:val="0"/>
              <w:rPr>
                <w:rStyle w:val="CodeSnippet"/>
                <w:noProof/>
              </w:rPr>
            </w:pPr>
            <w:r>
              <w:rPr>
                <w:rStyle w:val="CodeSnippet"/>
                <w:noProof/>
              </w:rPr>
              <w:t xml:space="preserve">        - receiver: trans2</w:t>
            </w:r>
          </w:p>
          <w:p w14:paraId="6E45DE5C" w14:textId="77777777" w:rsidR="002D57C4" w:rsidRPr="00564529" w:rsidRDefault="002D57C4" w:rsidP="00502E57">
            <w:pPr>
              <w:autoSpaceDE w:val="0"/>
              <w:autoSpaceDN w:val="0"/>
              <w:adjustRightInd w:val="0"/>
              <w:rPr>
                <w:rStyle w:val="CodeSnippet"/>
                <w:noProof/>
              </w:rPr>
            </w:pPr>
          </w:p>
          <w:p w14:paraId="09704F2F"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349A76F2"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24D1F696"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5ED95B6"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269529F5"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3775061"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5371CD"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4341BA23"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8EA36F"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A20C78B" w14:textId="77777777" w:rsidR="002D57C4" w:rsidRDefault="002D57C4" w:rsidP="00502E57">
            <w:pPr>
              <w:autoSpaceDE w:val="0"/>
              <w:autoSpaceDN w:val="0"/>
              <w:adjustRightInd w:val="0"/>
              <w:rPr>
                <w:rStyle w:val="CodeSnippet"/>
                <w:noProof/>
              </w:rPr>
            </w:pPr>
            <w:r>
              <w:rPr>
                <w:rStyle w:val="CodeSnippet"/>
                <w:noProof/>
              </w:rPr>
              <w:lastRenderedPageBreak/>
              <w:t xml:space="preserve">        - database_endpoint: dbsys</w:t>
            </w:r>
          </w:p>
          <w:p w14:paraId="169400C2" w14:textId="77777777" w:rsidR="002D57C4" w:rsidRPr="00564529" w:rsidRDefault="002D57C4" w:rsidP="00502E57">
            <w:pPr>
              <w:autoSpaceDE w:val="0"/>
              <w:autoSpaceDN w:val="0"/>
              <w:adjustRightInd w:val="0"/>
              <w:rPr>
                <w:rStyle w:val="CodeSnippet"/>
                <w:noProof/>
              </w:rPr>
            </w:pPr>
          </w:p>
          <w:p w14:paraId="46EDBD1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297CC29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32414E5B"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E67C171"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3D74D15C"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59090EF"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6150AD9"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004E0180"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9C36B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2EC9CB8" w14:textId="77777777" w:rsidR="002D57C4" w:rsidRDefault="002D57C4" w:rsidP="00502E57">
            <w:pPr>
              <w:autoSpaceDE w:val="0"/>
              <w:autoSpaceDN w:val="0"/>
              <w:adjustRightInd w:val="0"/>
              <w:rPr>
                <w:rStyle w:val="CodeSnippet"/>
                <w:noProof/>
              </w:rPr>
            </w:pPr>
            <w:r>
              <w:rPr>
                <w:rStyle w:val="CodeSnippet"/>
                <w:noProof/>
              </w:rPr>
              <w:t xml:space="preserve">        - database_endpoint: dbsys</w:t>
            </w:r>
          </w:p>
          <w:p w14:paraId="0A451F94" w14:textId="77777777" w:rsidR="002D57C4" w:rsidRPr="00564529" w:rsidRDefault="002D57C4" w:rsidP="00502E57">
            <w:pPr>
              <w:autoSpaceDE w:val="0"/>
              <w:autoSpaceDN w:val="0"/>
              <w:adjustRightInd w:val="0"/>
              <w:rPr>
                <w:rStyle w:val="CodeSnippet"/>
                <w:noProof/>
              </w:rPr>
            </w:pPr>
          </w:p>
          <w:p w14:paraId="18D9375A"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602D2F37"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407941A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6D94485"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8265E68"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00AF8B" w14:textId="77777777" w:rsidR="002D57C4" w:rsidRDefault="002D57C4" w:rsidP="00502E57">
            <w:pPr>
              <w:autoSpaceDE w:val="0"/>
              <w:autoSpaceDN w:val="0"/>
              <w:adjustRightInd w:val="0"/>
              <w:rPr>
                <w:rStyle w:val="CodeSnippet"/>
                <w:noProof/>
              </w:rPr>
            </w:pPr>
            <w:r>
              <w:rPr>
                <w:rStyle w:val="CodeSnippet"/>
                <w:noProof/>
              </w:rPr>
              <w:t xml:space="preserve">        database_endpoint:</w:t>
            </w:r>
          </w:p>
          <w:p w14:paraId="5C5B59AF"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details omitted for brevity</w:t>
            </w:r>
          </w:p>
        </w:tc>
      </w:tr>
    </w:tbl>
    <w:p w14:paraId="2545C5DD" w14:textId="77777777" w:rsidR="002D57C4" w:rsidRDefault="002D57C4" w:rsidP="002D57C4"/>
    <w:p w14:paraId="00C4842F" w14:textId="77777777" w:rsidR="002D57C4" w:rsidRDefault="002D57C4" w:rsidP="002D57C4">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0E0FAAD6" w14:textId="77777777" w:rsidR="002D57C4" w:rsidRDefault="002D57C4" w:rsidP="002D57C4">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A198A38" w14:textId="77777777" w:rsidR="002D57C4" w:rsidRDefault="002D57C4" w:rsidP="002D57C4">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10D84759" w14:textId="77777777" w:rsidR="002D57C4" w:rsidRDefault="002D57C4" w:rsidP="002D57C4">
      <w:pPr>
        <w:pStyle w:val="Heading3"/>
        <w:numPr>
          <w:ilvl w:val="2"/>
          <w:numId w:val="3"/>
        </w:numPr>
      </w:pPr>
      <w:r>
        <w:t>Defining a subsystem (node) type</w:t>
      </w:r>
    </w:p>
    <w:p w14:paraId="5435D79E" w14:textId="77777777" w:rsidR="002D57C4" w:rsidRDefault="002D57C4" w:rsidP="002D57C4">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09DA606" w14:textId="77777777" w:rsidR="002D57C4" w:rsidRDefault="002D57C4" w:rsidP="002D57C4">
      <w:r>
        <w:t>The realization of the defined node type will be given in the form of a whole separate service template as outlined in the following section.</w:t>
      </w:r>
    </w:p>
    <w:p w14:paraId="2AF6F944" w14:textId="77777777" w:rsidR="002D57C4" w:rsidRDefault="002D57C4" w:rsidP="002D57C4"/>
    <w:p w14:paraId="5FC56B4F" w14:textId="77777777" w:rsidR="002D57C4" w:rsidRDefault="002D57C4" w:rsidP="002D57C4">
      <w:pPr>
        <w:pStyle w:val="Caption"/>
        <w:keepNext/>
      </w:pPr>
      <w:bookmarkStart w:id="180" w:name="_Toc302293224"/>
      <w:bookmarkStart w:id="181" w:name="_Toc443660574"/>
      <w:r>
        <w:t xml:space="preserve">Example </w:t>
      </w:r>
      <w:r w:rsidR="00D37E2A">
        <w:fldChar w:fldCharType="begin"/>
      </w:r>
      <w:r w:rsidR="00D37E2A">
        <w:instrText xml:space="preserve"> SEQ Example \* ARABIC </w:instrText>
      </w:r>
      <w:r w:rsidR="00D37E2A">
        <w:fldChar w:fldCharType="separate"/>
      </w:r>
      <w:r w:rsidR="00031018">
        <w:rPr>
          <w:noProof/>
        </w:rPr>
        <w:t>18</w:t>
      </w:r>
      <w:r w:rsidR="00D37E2A">
        <w:rPr>
          <w:noProof/>
        </w:rPr>
        <w:fldChar w:fldCharType="end"/>
      </w:r>
      <w:r>
        <w:t xml:space="preserve"> - Defining a TransactionSubsystem node type</w:t>
      </w:r>
      <w:bookmarkEnd w:id="180"/>
      <w:bookmarkEnd w:id="18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53942DC3" w14:textId="77777777" w:rsidTr="00502E57">
        <w:tc>
          <w:tcPr>
            <w:tcW w:w="9576" w:type="dxa"/>
            <w:shd w:val="clear" w:color="auto" w:fill="D9D9D9" w:themeFill="background1" w:themeFillShade="D9"/>
          </w:tcPr>
          <w:p w14:paraId="33B2AC16"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880A188" w14:textId="77777777" w:rsidR="002D57C4" w:rsidRPr="00564529" w:rsidRDefault="002D57C4" w:rsidP="00502E57">
            <w:pPr>
              <w:autoSpaceDE w:val="0"/>
              <w:autoSpaceDN w:val="0"/>
              <w:adjustRightInd w:val="0"/>
              <w:rPr>
                <w:rStyle w:val="CodeSnippet"/>
                <w:noProof/>
              </w:rPr>
            </w:pPr>
          </w:p>
          <w:p w14:paraId="29C1BA92" w14:textId="77777777" w:rsidR="002D57C4" w:rsidRPr="00564529" w:rsidRDefault="002D57C4" w:rsidP="00502E57">
            <w:pPr>
              <w:autoSpaceDE w:val="0"/>
              <w:autoSpaceDN w:val="0"/>
              <w:adjustRightInd w:val="0"/>
              <w:rPr>
                <w:rStyle w:val="CodeSnippet"/>
                <w:noProof/>
              </w:rPr>
            </w:pPr>
            <w:r>
              <w:rPr>
                <w:rStyle w:val="CodeSnippet"/>
                <w:noProof/>
              </w:rPr>
              <w:t>node_types:</w:t>
            </w:r>
          </w:p>
          <w:p w14:paraId="081F368E"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307C8BF3"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511C31E"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05772793" w14:textId="77777777" w:rsidR="002D57C4" w:rsidRDefault="002D57C4" w:rsidP="00502E57">
            <w:pPr>
              <w:autoSpaceDE w:val="0"/>
              <w:autoSpaceDN w:val="0"/>
              <w:adjustRightInd w:val="0"/>
              <w:rPr>
                <w:rStyle w:val="CodeSnippet"/>
                <w:noProof/>
              </w:rPr>
            </w:pPr>
            <w:r>
              <w:rPr>
                <w:rStyle w:val="CodeSnippet"/>
                <w:noProof/>
              </w:rPr>
              <w:lastRenderedPageBreak/>
              <w:t xml:space="preserve">        type: string</w:t>
            </w:r>
          </w:p>
          <w:p w14:paraId="4735E56E"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79AF7B2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5C15AC30" w14:textId="77777777" w:rsidR="002D57C4" w:rsidRDefault="002D57C4" w:rsidP="00502E57">
            <w:pPr>
              <w:autoSpaceDE w:val="0"/>
              <w:autoSpaceDN w:val="0"/>
              <w:adjustRightInd w:val="0"/>
              <w:rPr>
                <w:rStyle w:val="CodeSnippet"/>
                <w:noProof/>
              </w:rPr>
            </w:pPr>
            <w:r>
              <w:rPr>
                <w:rStyle w:val="CodeSnippet"/>
                <w:noProof/>
              </w:rPr>
              <w:t xml:space="preserve">    attributes:</w:t>
            </w:r>
          </w:p>
          <w:p w14:paraId="467B9FDA"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0FB0560D"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7AE1DAC1"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45921A7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110F41B2"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11580F0D" w14:textId="77777777" w:rsidR="002D57C4" w:rsidRDefault="002D57C4" w:rsidP="00502E57">
            <w:pPr>
              <w:autoSpaceDE w:val="0"/>
              <w:autoSpaceDN w:val="0"/>
              <w:adjustRightInd w:val="0"/>
              <w:rPr>
                <w:rStyle w:val="CodeSnippet"/>
                <w:noProof/>
              </w:rPr>
            </w:pPr>
            <w:r>
              <w:rPr>
                <w:rStyle w:val="CodeSnippet"/>
                <w:noProof/>
              </w:rPr>
              <w:t xml:space="preserve">      message_receiver: tosca.capabilities.Endpoint</w:t>
            </w:r>
          </w:p>
          <w:p w14:paraId="7A4620D6"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6F66BE01"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76AC865A" w14:textId="77777777" w:rsidR="002D57C4" w:rsidRDefault="002D57C4" w:rsidP="002D57C4"/>
    <w:p w14:paraId="53AB15D8" w14:textId="77777777" w:rsidR="002D57C4" w:rsidRDefault="002D57C4" w:rsidP="002D57C4">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031018">
        <w:t>2.11.1</w:t>
      </w:r>
      <w:r>
        <w:fldChar w:fldCharType="end"/>
      </w:r>
      <w:r>
        <w:t>.</w:t>
      </w:r>
    </w:p>
    <w:p w14:paraId="6571CFB7" w14:textId="77777777" w:rsidR="002D57C4" w:rsidRDefault="002D57C4" w:rsidP="002D57C4">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5A3A8DEC" w14:textId="77777777" w:rsidR="002D57C4" w:rsidRDefault="002D57C4" w:rsidP="002D57C4">
      <w:pPr>
        <w:pStyle w:val="Heading3"/>
        <w:numPr>
          <w:ilvl w:val="2"/>
          <w:numId w:val="3"/>
        </w:numPr>
      </w:pPr>
      <w:r>
        <w:t>Defining the details of a subsystem</w:t>
      </w:r>
    </w:p>
    <w:p w14:paraId="13638CE6" w14:textId="77777777" w:rsidR="002D57C4" w:rsidRDefault="002D57C4" w:rsidP="002D57C4">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031018">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6D211830" w14:textId="77777777" w:rsidR="002D57C4" w:rsidRDefault="002D57C4" w:rsidP="002D57C4"/>
    <w:p w14:paraId="29A9D1F7" w14:textId="77777777" w:rsidR="002D57C4" w:rsidRDefault="002D57C4" w:rsidP="002D57C4">
      <w:pPr>
        <w:keepNext/>
        <w:jc w:val="center"/>
      </w:pPr>
      <w:r>
        <w:rPr>
          <w:noProof/>
        </w:rPr>
        <w:drawing>
          <wp:inline distT="0" distB="0" distL="0" distR="0" wp14:anchorId="111F627B" wp14:editId="7C11CCF1">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72E8B330" w14:textId="77777777" w:rsidR="002D57C4" w:rsidRDefault="002D57C4" w:rsidP="002D57C4">
      <w:pPr>
        <w:pStyle w:val="Caption"/>
        <w:jc w:val="center"/>
      </w:pPr>
      <w:bookmarkStart w:id="182" w:name="_Toc443660681"/>
      <w:r>
        <w:t xml:space="preserve">Figure </w:t>
      </w:r>
      <w:r w:rsidR="00D37E2A">
        <w:fldChar w:fldCharType="begin"/>
      </w:r>
      <w:r w:rsidR="00D37E2A">
        <w:instrText xml:space="preserve"> SEQ Figure \* ARABIC </w:instrText>
      </w:r>
      <w:r w:rsidR="00D37E2A">
        <w:fldChar w:fldCharType="separate"/>
      </w:r>
      <w:r w:rsidR="00031018">
        <w:rPr>
          <w:noProof/>
        </w:rPr>
        <w:t>4</w:t>
      </w:r>
      <w:r w:rsidR="00D37E2A">
        <w:rPr>
          <w:noProof/>
        </w:rPr>
        <w:fldChar w:fldCharType="end"/>
      </w:r>
      <w:r>
        <w:t>: Defining subsystem details in a service template</w:t>
      </w:r>
      <w:bookmarkEnd w:id="182"/>
    </w:p>
    <w:p w14:paraId="642F3D0F" w14:textId="77777777" w:rsidR="002D57C4" w:rsidRDefault="002D57C4" w:rsidP="002D57C4">
      <w:r>
        <w:lastRenderedPageBreak/>
        <w:fldChar w:fldCharType="begin"/>
      </w:r>
      <w:r>
        <w:instrText xml:space="preserve"> REF _Ref284666673 \h </w:instrText>
      </w:r>
      <w:r>
        <w:fldChar w:fldCharType="separate"/>
      </w:r>
      <w:r w:rsidR="00031018">
        <w:t xml:space="preserve">Figure </w:t>
      </w:r>
      <w:r w:rsidR="00031018">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034655C6" w14:textId="77777777" w:rsidR="002D57C4" w:rsidRDefault="002D57C4" w:rsidP="002D57C4">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3C5540EE" w14:textId="77777777" w:rsidR="002D57C4" w:rsidRDefault="002D57C4" w:rsidP="002D57C4">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2DA8C68D" w14:textId="77777777" w:rsidR="002D57C4" w:rsidRDefault="002D57C4" w:rsidP="002D57C4">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3ED5E2C5" w14:textId="77777777" w:rsidR="002D57C4" w:rsidRDefault="002D57C4" w:rsidP="002D57C4">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E696759" w14:textId="77777777" w:rsidR="002D57C4" w:rsidRDefault="002D57C4" w:rsidP="002D57C4"/>
    <w:p w14:paraId="1CAE9BA0" w14:textId="77777777" w:rsidR="002D57C4" w:rsidRDefault="002D57C4" w:rsidP="002D57C4">
      <w:pPr>
        <w:pStyle w:val="Caption"/>
        <w:keepNext/>
      </w:pPr>
      <w:bookmarkStart w:id="183" w:name="_Toc302293225"/>
      <w:bookmarkStart w:id="184" w:name="_Toc443660575"/>
      <w:r>
        <w:t xml:space="preserve">Example </w:t>
      </w:r>
      <w:r w:rsidR="00D37E2A">
        <w:fldChar w:fldCharType="begin"/>
      </w:r>
      <w:r w:rsidR="00D37E2A">
        <w:instrText xml:space="preserve"> SEQ Example \* ARABIC </w:instrText>
      </w:r>
      <w:r w:rsidR="00D37E2A">
        <w:fldChar w:fldCharType="separate"/>
      </w:r>
      <w:r w:rsidR="00031018">
        <w:rPr>
          <w:noProof/>
        </w:rPr>
        <w:t>19</w:t>
      </w:r>
      <w:r w:rsidR="00D37E2A">
        <w:rPr>
          <w:noProof/>
        </w:rPr>
        <w:fldChar w:fldCharType="end"/>
      </w:r>
      <w:r>
        <w:t xml:space="preserve"> - Implementation of a TransactionSubsytem node type using substitution mappings</w:t>
      </w:r>
      <w:bookmarkEnd w:id="183"/>
      <w:bookmarkEnd w:id="18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0FA76D0" w14:textId="77777777" w:rsidTr="00502E57">
        <w:tc>
          <w:tcPr>
            <w:tcW w:w="9576" w:type="dxa"/>
            <w:shd w:val="clear" w:color="auto" w:fill="D9D9D9" w:themeFill="background1" w:themeFillShade="D9"/>
          </w:tcPr>
          <w:p w14:paraId="7194F7E1"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7AF659C3" w14:textId="77777777" w:rsidR="002D57C4" w:rsidRPr="00564529" w:rsidRDefault="002D57C4" w:rsidP="00502E57">
            <w:pPr>
              <w:autoSpaceDE w:val="0"/>
              <w:autoSpaceDN w:val="0"/>
              <w:adjustRightInd w:val="0"/>
              <w:rPr>
                <w:rStyle w:val="CodeSnippet"/>
                <w:noProof/>
              </w:rPr>
            </w:pPr>
          </w:p>
          <w:p w14:paraId="57DE84C0" w14:textId="77777777" w:rsidR="002D57C4" w:rsidRDefault="002D57C4" w:rsidP="00502E57">
            <w:pPr>
              <w:autoSpaceDE w:val="0"/>
              <w:autoSpaceDN w:val="0"/>
              <w:adjustRightInd w:val="0"/>
              <w:rPr>
                <w:rStyle w:val="CodeSnippet"/>
                <w:noProof/>
              </w:rPr>
            </w:pPr>
            <w:r>
              <w:rPr>
                <w:rStyle w:val="CodeSnippet"/>
                <w:noProof/>
              </w:rPr>
              <w:t>topology_template:</w:t>
            </w:r>
          </w:p>
          <w:p w14:paraId="0E979DC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698CC7F0" w14:textId="77777777" w:rsidR="002D57C4" w:rsidRDefault="002D57C4" w:rsidP="00502E57">
            <w:pPr>
              <w:autoSpaceDE w:val="0"/>
              <w:autoSpaceDN w:val="0"/>
              <w:adjustRightInd w:val="0"/>
              <w:rPr>
                <w:rStyle w:val="CodeSnippet"/>
                <w:noProof/>
              </w:rPr>
            </w:pPr>
          </w:p>
          <w:p w14:paraId="58DF2A90" w14:textId="77777777" w:rsidR="002D57C4" w:rsidRDefault="002D57C4" w:rsidP="00502E57">
            <w:pPr>
              <w:autoSpaceDE w:val="0"/>
              <w:autoSpaceDN w:val="0"/>
              <w:adjustRightInd w:val="0"/>
              <w:rPr>
                <w:rStyle w:val="CodeSnippet"/>
                <w:noProof/>
              </w:rPr>
            </w:pPr>
            <w:r>
              <w:rPr>
                <w:rStyle w:val="CodeSnippet"/>
                <w:noProof/>
              </w:rPr>
              <w:t xml:space="preserve">  inputs:</w:t>
            </w:r>
          </w:p>
          <w:p w14:paraId="0470B121"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7247F828"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4E080713" w14:textId="77777777" w:rsidR="002D57C4" w:rsidRDefault="002D57C4" w:rsidP="00502E57">
            <w:pPr>
              <w:autoSpaceDE w:val="0"/>
              <w:autoSpaceDN w:val="0"/>
              <w:adjustRightInd w:val="0"/>
              <w:rPr>
                <w:rStyle w:val="CodeSnippet"/>
                <w:noProof/>
              </w:rPr>
            </w:pPr>
            <w:r>
              <w:rPr>
                <w:rStyle w:val="CodeSnippet"/>
                <w:noProof/>
              </w:rPr>
              <w:t xml:space="preserve">      description: IP address of the message queuing server to receive messages from</w:t>
            </w:r>
          </w:p>
          <w:p w14:paraId="25043726"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2DC47F14"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664BE6AC" w14:textId="77777777" w:rsidR="002D57C4" w:rsidRDefault="002D57C4" w:rsidP="00502E57">
            <w:pPr>
              <w:autoSpaceDE w:val="0"/>
              <w:autoSpaceDN w:val="0"/>
              <w:adjustRightInd w:val="0"/>
              <w:rPr>
                <w:rStyle w:val="CodeSnippet"/>
                <w:noProof/>
              </w:rPr>
            </w:pPr>
            <w:r>
              <w:rPr>
                <w:rStyle w:val="CodeSnippet"/>
                <w:noProof/>
              </w:rPr>
              <w:t xml:space="preserve">      description: Port to be used for receiving messages</w:t>
            </w:r>
          </w:p>
          <w:p w14:paraId="08DD4E79"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2D182058" w14:textId="77777777" w:rsidR="002D57C4" w:rsidRDefault="002D57C4" w:rsidP="00502E57">
            <w:pPr>
              <w:autoSpaceDE w:val="0"/>
              <w:autoSpaceDN w:val="0"/>
              <w:adjustRightInd w:val="0"/>
              <w:rPr>
                <w:rStyle w:val="CodeSnippet"/>
                <w:noProof/>
              </w:rPr>
            </w:pPr>
          </w:p>
          <w:p w14:paraId="119DA624" w14:textId="77777777" w:rsidR="002D57C4" w:rsidRDefault="002D57C4" w:rsidP="00502E57">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7FB6235" w14:textId="77777777" w:rsidR="002D57C4" w:rsidRDefault="002D57C4" w:rsidP="00502E57">
            <w:pPr>
              <w:autoSpaceDE w:val="0"/>
              <w:autoSpaceDN w:val="0"/>
              <w:adjustRightInd w:val="0"/>
              <w:rPr>
                <w:rStyle w:val="CodeSnippet"/>
                <w:noProof/>
              </w:rPr>
            </w:pPr>
            <w:r>
              <w:rPr>
                <w:rStyle w:val="CodeSnippet"/>
                <w:noProof/>
              </w:rPr>
              <w:t xml:space="preserve">    node_type: example.TransactionSubsystem</w:t>
            </w:r>
          </w:p>
          <w:p w14:paraId="31F36EC3"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62ECEAB5" w14:textId="77777777" w:rsidR="002D57C4" w:rsidRDefault="002D57C4" w:rsidP="00502E57">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35F5009D"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255F3B" w14:textId="77777777" w:rsidR="002D57C4" w:rsidRDefault="002D57C4" w:rsidP="00502E57">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1BC305E5" w14:textId="77777777" w:rsidR="002D57C4" w:rsidRPr="00564529" w:rsidRDefault="002D57C4" w:rsidP="00502E57">
            <w:pPr>
              <w:autoSpaceDE w:val="0"/>
              <w:autoSpaceDN w:val="0"/>
              <w:adjustRightInd w:val="0"/>
              <w:rPr>
                <w:rStyle w:val="CodeSnippet"/>
                <w:noProof/>
              </w:rPr>
            </w:pPr>
          </w:p>
          <w:p w14:paraId="23C5E32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9A83B8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46000374"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type: </w:t>
            </w:r>
            <w:r>
              <w:rPr>
                <w:rStyle w:val="CodeSnippet"/>
                <w:noProof/>
              </w:rPr>
              <w:t>example.SomeApp</w:t>
            </w:r>
          </w:p>
          <w:p w14:paraId="09916484"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9C9DA98"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3FD3CD5D"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7A41F3" w14:textId="77777777" w:rsidR="002D57C4" w:rsidRDefault="002D57C4" w:rsidP="00502E57">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5C40E6F6"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40E9437C" w14:textId="77777777" w:rsidR="002D57C4" w:rsidRDefault="002D57C4" w:rsidP="00502E57">
            <w:pPr>
              <w:autoSpaceDE w:val="0"/>
              <w:autoSpaceDN w:val="0"/>
              <w:adjustRightInd w:val="0"/>
              <w:rPr>
                <w:rStyle w:val="CodeSnippet"/>
                <w:noProof/>
              </w:rPr>
            </w:pPr>
            <w:r>
              <w:rPr>
                <w:rStyle w:val="CodeSnippet"/>
                <w:noProof/>
              </w:rPr>
              <w:t xml:space="preserve">            service_ip: { get_input: mq_service_ip }</w:t>
            </w:r>
          </w:p>
          <w:p w14:paraId="4FCEB6E6"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484B8100"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A0C8FA" w14:textId="77777777" w:rsidR="002D57C4" w:rsidRDefault="002D57C4" w:rsidP="00502E57">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1A4AC87C"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1F9F039" w14:textId="77777777" w:rsidR="002D57C4" w:rsidRPr="00564529" w:rsidRDefault="002D57C4" w:rsidP="00502E57">
            <w:pPr>
              <w:autoSpaceDE w:val="0"/>
              <w:autoSpaceDN w:val="0"/>
              <w:adjustRightInd w:val="0"/>
              <w:rPr>
                <w:rStyle w:val="CodeSnippet"/>
                <w:noProof/>
              </w:rPr>
            </w:pPr>
            <w:r>
              <w:rPr>
                <w:rStyle w:val="CodeSnippet"/>
                <w:noProof/>
              </w:rPr>
              <w:t xml:space="preserve">        - host: websrv</w:t>
            </w:r>
          </w:p>
          <w:p w14:paraId="2C8196DF" w14:textId="77777777" w:rsidR="002D57C4" w:rsidRPr="00564529" w:rsidRDefault="002D57C4" w:rsidP="00502E57">
            <w:pPr>
              <w:autoSpaceDE w:val="0"/>
              <w:autoSpaceDN w:val="0"/>
              <w:adjustRightInd w:val="0"/>
              <w:rPr>
                <w:rStyle w:val="CodeSnippet"/>
                <w:noProof/>
              </w:rPr>
            </w:pPr>
          </w:p>
          <w:p w14:paraId="0285AC87"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5D385D68"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5664389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5DDD146F"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0565DD0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2FDC8B24" w14:textId="77777777" w:rsidR="002D57C4" w:rsidRDefault="002D57C4" w:rsidP="00502E57">
            <w:pPr>
              <w:autoSpaceDE w:val="0"/>
              <w:autoSpaceDN w:val="0"/>
              <w:adjustRightInd w:val="0"/>
              <w:rPr>
                <w:rStyle w:val="CodeSnippet"/>
                <w:noProof/>
              </w:rPr>
            </w:pPr>
            <w:r>
              <w:rPr>
                <w:rStyle w:val="CodeSnippet"/>
                <w:noProof/>
              </w:rPr>
              <w:t xml:space="preserve">        data_endpoint:</w:t>
            </w:r>
          </w:p>
          <w:p w14:paraId="3AD2AFC2"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FAD6A7C" w14:textId="77777777" w:rsidR="002D57C4" w:rsidRPr="00564529" w:rsidRDefault="002D57C4" w:rsidP="00502E57">
            <w:pPr>
              <w:autoSpaceDE w:val="0"/>
              <w:autoSpaceDN w:val="0"/>
              <w:adjustRightInd w:val="0"/>
              <w:rPr>
                <w:rStyle w:val="CodeSnippet"/>
                <w:noProof/>
              </w:rPr>
            </w:pPr>
            <w:r>
              <w:rPr>
                <w:rStyle w:val="CodeSnippet"/>
                <w:noProof/>
              </w:rPr>
              <w:t xml:space="preserve">            port_name: { get_input: receiver_port }</w:t>
            </w:r>
          </w:p>
          <w:p w14:paraId="7ADAFC0C"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3E0452DE"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6EBE7E3"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632BD61D" w14:textId="77777777" w:rsidR="002D57C4" w:rsidRPr="00564529" w:rsidRDefault="002D57C4" w:rsidP="00502E57">
            <w:pPr>
              <w:autoSpaceDE w:val="0"/>
              <w:autoSpaceDN w:val="0"/>
              <w:adjustRightInd w:val="0"/>
              <w:rPr>
                <w:rStyle w:val="CodeSnippet"/>
                <w:noProof/>
              </w:rPr>
            </w:pPr>
          </w:p>
          <w:p w14:paraId="23C210E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670EEC6B"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4290ACC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4341E57A" w14:textId="77777777" w:rsidR="002D57C4" w:rsidRDefault="002D57C4" w:rsidP="00502E57">
            <w:pPr>
              <w:autoSpaceDE w:val="0"/>
              <w:autoSpaceDN w:val="0"/>
              <w:adjustRightInd w:val="0"/>
              <w:rPr>
                <w:rStyle w:val="CodeSnippet"/>
                <w:noProof/>
              </w:rPr>
            </w:pPr>
          </w:p>
          <w:p w14:paraId="520D4B37" w14:textId="77777777" w:rsidR="002D57C4" w:rsidRDefault="002D57C4" w:rsidP="00502E57">
            <w:pPr>
              <w:autoSpaceDE w:val="0"/>
              <w:autoSpaceDN w:val="0"/>
              <w:adjustRightInd w:val="0"/>
              <w:rPr>
                <w:rStyle w:val="CodeSnippet"/>
                <w:noProof/>
              </w:rPr>
            </w:pPr>
            <w:r>
              <w:rPr>
                <w:rStyle w:val="CodeSnippet"/>
                <w:noProof/>
              </w:rPr>
              <w:t xml:space="preserve">  outputs:</w:t>
            </w:r>
          </w:p>
          <w:p w14:paraId="630B6B46"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481F44A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299ADE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value: { get_attribute: [ server, private_address ] }</w:t>
            </w:r>
          </w:p>
          <w:p w14:paraId="0CB1850F"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receiver_port:</w:t>
            </w:r>
          </w:p>
          <w:p w14:paraId="114A59F5"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6C69C6BF" w14:textId="77777777" w:rsidR="002D57C4" w:rsidRPr="00F26FBD" w:rsidRDefault="002D57C4" w:rsidP="00502E57">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13ACD2EC" w14:textId="77777777" w:rsidR="002D57C4" w:rsidRDefault="002D57C4" w:rsidP="002D57C4">
      <w:pPr>
        <w:pStyle w:val="Heading2"/>
        <w:numPr>
          <w:ilvl w:val="1"/>
          <w:numId w:val="3"/>
        </w:numPr>
        <w:rPr>
          <w:rFonts w:eastAsiaTheme="majorEastAsia"/>
        </w:rPr>
      </w:pPr>
      <w:bookmarkStart w:id="185" w:name="_Toc400959649"/>
      <w:bookmarkStart w:id="186" w:name="_Toc302251682"/>
      <w:bookmarkStart w:id="187" w:name="_Toc445238236"/>
      <w:bookmarkEnd w:id="162"/>
      <w:bookmarkEnd w:id="185"/>
      <w:r>
        <w:rPr>
          <w:rFonts w:eastAsiaTheme="majorEastAsia"/>
        </w:rPr>
        <w:lastRenderedPageBreak/>
        <w:t>Grouping node templates</w:t>
      </w:r>
      <w:bookmarkEnd w:id="163"/>
      <w:bookmarkEnd w:id="164"/>
      <w:bookmarkEnd w:id="186"/>
      <w:bookmarkEnd w:id="187"/>
    </w:p>
    <w:p w14:paraId="6824548A" w14:textId="77777777" w:rsidR="002D57C4" w:rsidRDefault="002D57C4" w:rsidP="002D57C4">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54CC23CC" w14:textId="77777777" w:rsidR="002D57C4" w:rsidRDefault="002D57C4" w:rsidP="002D57C4">
      <w:pPr>
        <w:pStyle w:val="NormalaroundTable"/>
      </w:pPr>
      <w:r w:rsidRPr="00281334">
        <w:lastRenderedPageBreak/>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36863801" w14:textId="77777777" w:rsidR="002D57C4" w:rsidRDefault="002D57C4" w:rsidP="002D57C4">
      <w:pPr>
        <w:pStyle w:val="Caption"/>
        <w:keepNext/>
      </w:pPr>
      <w:bookmarkStart w:id="188" w:name="_Toc302293226"/>
      <w:bookmarkStart w:id="189" w:name="_Toc443660576"/>
      <w:r>
        <w:t xml:space="preserve">Example </w:t>
      </w:r>
      <w:r w:rsidR="00D37E2A">
        <w:fldChar w:fldCharType="begin"/>
      </w:r>
      <w:r w:rsidR="00D37E2A">
        <w:instrText xml:space="preserve"> SEQ </w:instrText>
      </w:r>
      <w:r w:rsidR="00D37E2A">
        <w:instrText xml:space="preserve">Example \* ARABIC </w:instrText>
      </w:r>
      <w:r w:rsidR="00D37E2A">
        <w:fldChar w:fldCharType="separate"/>
      </w:r>
      <w:r w:rsidR="00031018">
        <w:rPr>
          <w:noProof/>
        </w:rPr>
        <w:t>20</w:t>
      </w:r>
      <w:r w:rsidR="00D37E2A">
        <w:rPr>
          <w:noProof/>
        </w:rPr>
        <w:fldChar w:fldCharType="end"/>
      </w:r>
      <w:r>
        <w:t xml:space="preserve"> - Grouping Node Templates for possible policy application</w:t>
      </w:r>
      <w:bookmarkEnd w:id="188"/>
      <w:bookmarkEnd w:id="1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DF3C4D" w14:textId="77777777" w:rsidTr="00502E57">
        <w:tc>
          <w:tcPr>
            <w:tcW w:w="9576" w:type="dxa"/>
            <w:shd w:val="clear" w:color="auto" w:fill="D9D9D9" w:themeFill="background1" w:themeFillShade="D9"/>
          </w:tcPr>
          <w:p w14:paraId="561F519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A8A9FF2" w14:textId="77777777" w:rsidR="002D57C4" w:rsidRPr="006824F5" w:rsidRDefault="002D57C4" w:rsidP="00502E57">
            <w:pPr>
              <w:rPr>
                <w:rStyle w:val="CodeSnippet"/>
                <w:noProof/>
              </w:rPr>
            </w:pPr>
          </w:p>
          <w:p w14:paraId="0326CB54" w14:textId="77777777" w:rsidR="002D57C4" w:rsidRPr="006824F5" w:rsidRDefault="002D57C4" w:rsidP="00502E57">
            <w:pPr>
              <w:rPr>
                <w:rStyle w:val="CodeSnippet"/>
                <w:noProof/>
              </w:rPr>
            </w:pPr>
            <w:r w:rsidRPr="006824F5">
              <w:rPr>
                <w:rStyle w:val="CodeSnippet"/>
                <w:noProof/>
              </w:rPr>
              <w:t>description: Template for a scaling web server.</w:t>
            </w:r>
          </w:p>
          <w:p w14:paraId="025302C7" w14:textId="77777777" w:rsidR="002D57C4" w:rsidRDefault="002D57C4" w:rsidP="00502E57">
            <w:pPr>
              <w:rPr>
                <w:rStyle w:val="CodeSnippet"/>
                <w:noProof/>
              </w:rPr>
            </w:pPr>
          </w:p>
          <w:p w14:paraId="459E34AF" w14:textId="77777777" w:rsidR="002D57C4" w:rsidRPr="006824F5" w:rsidRDefault="002D57C4" w:rsidP="00502E57">
            <w:pPr>
              <w:rPr>
                <w:rStyle w:val="CodeSnippet"/>
                <w:noProof/>
              </w:rPr>
            </w:pPr>
            <w:r>
              <w:rPr>
                <w:rStyle w:val="CodeSnippet"/>
                <w:noProof/>
              </w:rPr>
              <w:t>topology_template:</w:t>
            </w:r>
          </w:p>
          <w:p w14:paraId="6157E460"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03E1220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EE31047" w14:textId="77777777" w:rsidR="002D57C4" w:rsidRPr="006824F5" w:rsidRDefault="002D57C4" w:rsidP="00502E57">
            <w:pPr>
              <w:rPr>
                <w:rStyle w:val="CodeSnippet"/>
                <w:noProof/>
              </w:rPr>
            </w:pPr>
          </w:p>
          <w:p w14:paraId="17F454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352E6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E4EEB5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64A731C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2EBDDE" w14:textId="77777777" w:rsidR="002D57C4" w:rsidRDefault="002D57C4" w:rsidP="00502E57">
            <w:pPr>
              <w:rPr>
                <w:rStyle w:val="CodeSnippet"/>
                <w:noProof/>
              </w:rPr>
            </w:pPr>
            <w:r>
              <w:rPr>
                <w:rStyle w:val="CodeSnippet"/>
                <w:noProof/>
              </w:rPr>
              <w:t xml:space="preserve">        # Details omitted for brevity</w:t>
            </w:r>
          </w:p>
          <w:p w14:paraId="0536EE8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276974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13AEF80F" w14:textId="77777777" w:rsidR="002D57C4" w:rsidRPr="006824F5" w:rsidRDefault="002D57C4" w:rsidP="00502E57">
            <w:pPr>
              <w:rPr>
                <w:rStyle w:val="CodeSnippet"/>
                <w:noProof/>
              </w:rPr>
            </w:pPr>
          </w:p>
          <w:p w14:paraId="3A6F02A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server:</w:t>
            </w:r>
          </w:p>
          <w:p w14:paraId="4FC6C5F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7A699F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6D6E23EC" w14:textId="77777777" w:rsidR="002D57C4" w:rsidRPr="006824F5" w:rsidRDefault="002D57C4" w:rsidP="00502E57">
            <w:pPr>
              <w:rPr>
                <w:rStyle w:val="CodeSnippet"/>
                <w:noProof/>
              </w:rPr>
            </w:pPr>
          </w:p>
          <w:p w14:paraId="35650A99" w14:textId="77777777" w:rsidR="002D57C4" w:rsidRPr="006824F5" w:rsidRDefault="002D57C4" w:rsidP="00502E57">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00545EC9" w14:textId="77777777" w:rsidR="002D57C4" w:rsidRDefault="002D57C4" w:rsidP="00502E57">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3FC4F845" w14:textId="77777777" w:rsidR="002D57C4" w:rsidRPr="00C55047" w:rsidRDefault="002D57C4" w:rsidP="00502E57">
            <w:pPr>
              <w:rPr>
                <w:rStyle w:val="CodeSnippet"/>
                <w:noProof/>
              </w:rPr>
            </w:pPr>
            <w:r>
              <w:rPr>
                <w:rStyle w:val="CodeSnippet"/>
                <w:noProof/>
              </w:rPr>
              <w:t xml:space="preserve">      type: tosca.groups.Root</w:t>
            </w:r>
          </w:p>
          <w:p w14:paraId="0275523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members: [ apache, server ]</w:t>
            </w:r>
          </w:p>
        </w:tc>
      </w:tr>
    </w:tbl>
    <w:p w14:paraId="341944A5" w14:textId="77777777" w:rsidR="002D57C4" w:rsidRPr="00281334" w:rsidRDefault="002D57C4" w:rsidP="002D57C4">
      <w:pPr>
        <w:pStyle w:val="NormalaroundTable"/>
      </w:pPr>
      <w:r w:rsidRPr="00281334">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486B4349" w14:textId="77777777" w:rsidR="002D57C4" w:rsidRPr="00281334" w:rsidRDefault="002D57C4" w:rsidP="002D57C4">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56011D16" w14:textId="77777777" w:rsidR="002D57C4" w:rsidRPr="00281334" w:rsidRDefault="002D57C4" w:rsidP="002D57C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031018">
        <w:t>2.9</w:t>
      </w:r>
      <w:r w:rsidRPr="00281334">
        <w:fldChar w:fldCharType="end"/>
      </w:r>
      <w:r w:rsidRPr="00281334">
        <w:t>, a provider could decide to place software components on the same host if their hosting requirements match, or to place them onto different hosts.</w:t>
      </w:r>
    </w:p>
    <w:p w14:paraId="03C5BF78" w14:textId="77777777" w:rsidR="002D57C4" w:rsidRDefault="002D57C4" w:rsidP="002D57C4">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544F1657" w14:textId="77777777" w:rsidR="002D57C4" w:rsidRDefault="002D57C4" w:rsidP="002D57C4">
      <w:pPr>
        <w:pStyle w:val="Caption"/>
        <w:keepNext/>
      </w:pPr>
      <w:bookmarkStart w:id="190" w:name="_Toc302293227"/>
      <w:bookmarkStart w:id="191" w:name="_Toc443660577"/>
      <w:r>
        <w:lastRenderedPageBreak/>
        <w:t xml:space="preserve">Example </w:t>
      </w:r>
      <w:r w:rsidR="00D37E2A">
        <w:fldChar w:fldCharType="begin"/>
      </w:r>
      <w:r w:rsidR="00D37E2A">
        <w:instrText xml:space="preserve"> SEQ Example \* ARABIC </w:instrText>
      </w:r>
      <w:r w:rsidR="00D37E2A">
        <w:fldChar w:fldCharType="separate"/>
      </w:r>
      <w:r w:rsidR="00031018">
        <w:rPr>
          <w:noProof/>
        </w:rPr>
        <w:t>21</w:t>
      </w:r>
      <w:r w:rsidR="00D37E2A">
        <w:rPr>
          <w:noProof/>
        </w:rPr>
        <w:fldChar w:fldCharType="end"/>
      </w:r>
      <w:r>
        <w:t xml:space="preserve"> - Grouping nodes for anti-colocation policy application</w:t>
      </w:r>
      <w:bookmarkEnd w:id="190"/>
      <w:bookmarkEnd w:id="19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0CB13A" w14:textId="77777777" w:rsidTr="00502E57">
        <w:tc>
          <w:tcPr>
            <w:tcW w:w="9576" w:type="dxa"/>
            <w:shd w:val="clear" w:color="auto" w:fill="D9D9D9" w:themeFill="background1" w:themeFillShade="D9"/>
          </w:tcPr>
          <w:p w14:paraId="7918E6D6"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5C9AC6" w14:textId="77777777" w:rsidR="002D57C4" w:rsidRPr="006824F5" w:rsidRDefault="002D57C4" w:rsidP="00502E57">
            <w:pPr>
              <w:rPr>
                <w:rStyle w:val="CodeSnippet"/>
                <w:noProof/>
              </w:rPr>
            </w:pPr>
          </w:p>
          <w:p w14:paraId="3AAA81A9" w14:textId="77777777" w:rsidR="002D57C4" w:rsidRPr="006824F5" w:rsidRDefault="002D57C4" w:rsidP="00502E57">
            <w:pPr>
              <w:rPr>
                <w:rStyle w:val="CodeSnippet"/>
                <w:noProof/>
              </w:rPr>
            </w:pPr>
            <w:r w:rsidRPr="006824F5">
              <w:rPr>
                <w:rStyle w:val="CodeSnippet"/>
                <w:noProof/>
              </w:rPr>
              <w:t>description: Template hosting requirements and placement policy.</w:t>
            </w:r>
          </w:p>
          <w:p w14:paraId="3A3D012B" w14:textId="77777777" w:rsidR="002D57C4" w:rsidRDefault="002D57C4" w:rsidP="00502E57">
            <w:pPr>
              <w:rPr>
                <w:rStyle w:val="CodeSnippet"/>
                <w:noProof/>
              </w:rPr>
            </w:pPr>
          </w:p>
          <w:p w14:paraId="5162A11E" w14:textId="77777777" w:rsidR="002D57C4" w:rsidRPr="006824F5" w:rsidRDefault="002D57C4" w:rsidP="00502E57">
            <w:pPr>
              <w:rPr>
                <w:rStyle w:val="CodeSnippet"/>
                <w:noProof/>
              </w:rPr>
            </w:pPr>
            <w:r>
              <w:rPr>
                <w:rStyle w:val="CodeSnippet"/>
                <w:noProof/>
              </w:rPr>
              <w:t>topology_template:</w:t>
            </w:r>
          </w:p>
          <w:p w14:paraId="4FCBD53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59BF66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EC20209" w14:textId="77777777" w:rsidR="002D57C4" w:rsidRPr="006824F5" w:rsidRDefault="002D57C4" w:rsidP="00502E57">
            <w:pPr>
              <w:rPr>
                <w:rStyle w:val="CodeSnippet"/>
                <w:noProof/>
              </w:rPr>
            </w:pPr>
          </w:p>
          <w:p w14:paraId="13D4DEE0"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876F5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36B1CCA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5E04369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62B04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0BE5F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26A52A2"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3F0ED51" w14:textId="77777777" w:rsidR="002D57C4" w:rsidRPr="006824F5" w:rsidRDefault="002D57C4" w:rsidP="00502E57">
            <w:pPr>
              <w:rPr>
                <w:rStyle w:val="CodeSnippet"/>
                <w:noProof/>
              </w:rPr>
            </w:pPr>
            <w:r>
              <w:rPr>
                <w:rStyle w:val="CodeSnippet"/>
                <w:noProof/>
              </w:rPr>
              <w:t xml:space="preserve">            # Find a Compute node that fulfills these additional filter reqs.</w:t>
            </w:r>
          </w:p>
          <w:p w14:paraId="4CCCF572"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6DF0F904" w14:textId="77777777" w:rsidR="002D57C4" w:rsidRDefault="002D57C4" w:rsidP="00502E57">
            <w:pPr>
              <w:rPr>
                <w:rStyle w:val="CodeSnippet"/>
                <w:noProof/>
              </w:rPr>
            </w:pPr>
            <w:r>
              <w:rPr>
                <w:rStyle w:val="CodeSnippet"/>
                <w:noProof/>
              </w:rPr>
              <w:t xml:space="preserve">              capabilities:</w:t>
            </w:r>
          </w:p>
          <w:p w14:paraId="508E1027" w14:textId="77777777" w:rsidR="002D57C4" w:rsidRDefault="002D57C4" w:rsidP="00502E57">
            <w:pPr>
              <w:rPr>
                <w:rStyle w:val="CodeSnippet"/>
                <w:noProof/>
              </w:rPr>
            </w:pPr>
            <w:r>
              <w:rPr>
                <w:rStyle w:val="CodeSnippet"/>
                <w:noProof/>
              </w:rPr>
              <w:t xml:space="preserve">                - host:</w:t>
            </w:r>
          </w:p>
          <w:p w14:paraId="750E9230" w14:textId="77777777" w:rsidR="002D57C4" w:rsidRPr="006824F5" w:rsidRDefault="002D57C4" w:rsidP="00502E57">
            <w:pPr>
              <w:rPr>
                <w:rStyle w:val="CodeSnippet"/>
                <w:noProof/>
              </w:rPr>
            </w:pPr>
            <w:r>
              <w:rPr>
                <w:rStyle w:val="CodeSnippet"/>
                <w:noProof/>
              </w:rPr>
              <w:t xml:space="preserve">                    properties:</w:t>
            </w:r>
          </w:p>
          <w:p w14:paraId="4B0B3C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091B72FB" w14:textId="77777777" w:rsidR="002D57C4" w:rsidRDefault="002D57C4" w:rsidP="00502E57">
            <w:pPr>
              <w:rPr>
                <w:rStyle w:val="CodeSnippet"/>
                <w:noProof/>
              </w:rPr>
            </w:pPr>
            <w:r>
              <w:rPr>
                <w:rStyle w:val="CodeSnippet"/>
                <w:noProof/>
              </w:rPr>
              <w:t xml:space="preserve">                      - disk_size: { greater_or_equal: 2 GB }</w:t>
            </w:r>
          </w:p>
          <w:p w14:paraId="7D16C12D" w14:textId="77777777" w:rsidR="002D57C4" w:rsidRDefault="002D57C4" w:rsidP="00502E57">
            <w:pPr>
              <w:rPr>
                <w:rStyle w:val="CodeSnippet"/>
                <w:noProof/>
              </w:rPr>
            </w:pPr>
            <w:r>
              <w:rPr>
                <w:rStyle w:val="CodeSnippet"/>
                <w:noProof/>
              </w:rPr>
              <w:t xml:space="preserve">                - os:</w:t>
            </w:r>
          </w:p>
          <w:p w14:paraId="6CFDCBD0" w14:textId="77777777" w:rsidR="002D57C4" w:rsidRPr="006824F5" w:rsidRDefault="002D57C4" w:rsidP="00502E57">
            <w:pPr>
              <w:rPr>
                <w:rStyle w:val="CodeSnippet"/>
                <w:noProof/>
              </w:rPr>
            </w:pPr>
            <w:r>
              <w:rPr>
                <w:rStyle w:val="CodeSnippet"/>
                <w:noProof/>
              </w:rPr>
              <w:t xml:space="preserve">                    properties:</w:t>
            </w:r>
          </w:p>
          <w:p w14:paraId="5F80DD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6DB00A7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158F2C8A" w14:textId="77777777" w:rsidR="002D57C4" w:rsidRPr="006824F5" w:rsidRDefault="002D57C4" w:rsidP="00502E57">
            <w:pPr>
              <w:rPr>
                <w:rStyle w:val="CodeSnippet"/>
                <w:noProof/>
              </w:rPr>
            </w:pPr>
          </w:p>
          <w:p w14:paraId="30AC566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mysql:</w:t>
            </w:r>
          </w:p>
          <w:p w14:paraId="5E7C07C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57428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DA2DC2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BE5BBA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175C176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42FADDA7" w14:textId="77777777" w:rsidR="002D57C4" w:rsidRPr="006824F5" w:rsidRDefault="002D57C4" w:rsidP="00502E57">
            <w:pPr>
              <w:rPr>
                <w:rStyle w:val="CodeSnippet"/>
                <w:noProof/>
              </w:rPr>
            </w:pPr>
            <w:r>
              <w:rPr>
                <w:rStyle w:val="CodeSnippet"/>
                <w:noProof/>
              </w:rPr>
              <w:t xml:space="preserve">            node: </w:t>
            </w:r>
            <w:r w:rsidRPr="006824F5">
              <w:rPr>
                <w:rStyle w:val="CodeSnippet"/>
                <w:noProof/>
              </w:rPr>
              <w:t>tosca.nodes.Compute</w:t>
            </w:r>
          </w:p>
          <w:p w14:paraId="2D16269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45D316F1" w14:textId="77777777" w:rsidR="002D57C4" w:rsidRDefault="002D57C4" w:rsidP="00502E57">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4E23FC35" w14:textId="77777777" w:rsidR="002D57C4" w:rsidRDefault="002D57C4" w:rsidP="00502E57">
            <w:pPr>
              <w:autoSpaceDE w:val="0"/>
              <w:autoSpaceDN w:val="0"/>
              <w:adjustRightInd w:val="0"/>
              <w:rPr>
                <w:rStyle w:val="CodeSnippet"/>
              </w:rPr>
            </w:pPr>
            <w:r>
              <w:rPr>
                <w:rStyle w:val="CodeSnippet"/>
              </w:rPr>
              <w:t xml:space="preserve">                - host:</w:t>
            </w:r>
          </w:p>
          <w:p w14:paraId="558F633B" w14:textId="77777777" w:rsidR="002D57C4" w:rsidRPr="006824F5" w:rsidRDefault="002D57C4" w:rsidP="00502E57">
            <w:pPr>
              <w:rPr>
                <w:rStyle w:val="CodeSnippet"/>
                <w:noProof/>
              </w:rPr>
            </w:pPr>
            <w:r>
              <w:rPr>
                <w:rStyle w:val="CodeSnippet"/>
                <w:noProof/>
              </w:rPr>
              <w:t xml:space="preserve">                    properties:</w:t>
            </w:r>
          </w:p>
          <w:p w14:paraId="78DEB07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1223A90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7D176FFD"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07303A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6051F71B"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4381B28E" w14:textId="77777777" w:rsidR="002D57C4" w:rsidRPr="006824F5" w:rsidRDefault="002D57C4" w:rsidP="00502E57">
            <w:pPr>
              <w:rPr>
                <w:rStyle w:val="CodeSnippet"/>
                <w:noProof/>
              </w:rPr>
            </w:pPr>
          </w:p>
          <w:p w14:paraId="61ABD311" w14:textId="77777777" w:rsidR="002D57C4" w:rsidRPr="006824F5" w:rsidRDefault="002D57C4" w:rsidP="00502E57">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17CD191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47EF4E" w14:textId="77777777" w:rsidR="002D57C4" w:rsidRPr="006824F5" w:rsidRDefault="002D57C4" w:rsidP="00502E57">
            <w:pPr>
              <w:rPr>
                <w:rStyle w:val="CodeSnippet"/>
                <w:noProof/>
              </w:rPr>
            </w:pPr>
            <w:r>
              <w:rPr>
                <w:rStyle w:val="CodeSnippet"/>
                <w:noProof/>
              </w:rPr>
              <w:t xml:space="preserve">      type: tosca.groups.Root</w:t>
            </w:r>
          </w:p>
          <w:p w14:paraId="0CB451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members</w:t>
            </w:r>
            <w:r w:rsidRPr="006824F5">
              <w:rPr>
                <w:rStyle w:val="CodeSnippet"/>
                <w:noProof/>
              </w:rPr>
              <w:t>: [ wordpress</w:t>
            </w:r>
            <w:r>
              <w:rPr>
                <w:rStyle w:val="CodeSnippet"/>
                <w:noProof/>
              </w:rPr>
              <w:t>_server</w:t>
            </w:r>
            <w:r w:rsidRPr="006824F5">
              <w:rPr>
                <w:rStyle w:val="CodeSnippet"/>
                <w:noProof/>
              </w:rPr>
              <w:t>, mysql ]</w:t>
            </w:r>
          </w:p>
          <w:p w14:paraId="7CA40D52" w14:textId="77777777" w:rsidR="002D57C4" w:rsidRDefault="002D57C4" w:rsidP="00502E57">
            <w:pPr>
              <w:rPr>
                <w:rStyle w:val="CodeSnippet"/>
                <w:noProof/>
              </w:rPr>
            </w:pPr>
            <w:r>
              <w:rPr>
                <w:rStyle w:val="CodeSnippet"/>
                <w:noProof/>
              </w:rPr>
              <w:t xml:space="preserve">  </w:t>
            </w:r>
          </w:p>
          <w:p w14:paraId="3C9FFD5F" w14:textId="77777777" w:rsidR="002D57C4" w:rsidRPr="006824F5" w:rsidRDefault="002D57C4" w:rsidP="00502E57">
            <w:pPr>
              <w:rPr>
                <w:rStyle w:val="CodeSnippet"/>
                <w:noProof/>
              </w:rPr>
            </w:pPr>
            <w:r>
              <w:rPr>
                <w:rStyle w:val="CodeSnippet"/>
                <w:noProof/>
              </w:rPr>
              <w:t xml:space="preserve">  </w:t>
            </w:r>
            <w:r w:rsidRPr="006824F5">
              <w:rPr>
                <w:rStyle w:val="CodeSnippet"/>
                <w:noProof/>
              </w:rPr>
              <w:t>policies:</w:t>
            </w:r>
          </w:p>
          <w:p w14:paraId="60C805A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48D6680" w14:textId="77777777" w:rsidR="002D57C4" w:rsidRDefault="002D57C4" w:rsidP="00502E57">
            <w:pPr>
              <w:rPr>
                <w:rStyle w:val="CodeSnippet"/>
                <w:noProof/>
              </w:rPr>
            </w:pPr>
            <w:r>
              <w:rPr>
                <w:rStyle w:val="CodeSnippet"/>
                <w:noProof/>
              </w:rPr>
              <w:t xml:space="preserve">        type: my.policies.anticolocateion</w:t>
            </w:r>
          </w:p>
          <w:p w14:paraId="6FA23B5A" w14:textId="77777777" w:rsidR="002D57C4" w:rsidRPr="006824F5" w:rsidRDefault="002D57C4" w:rsidP="00502E57">
            <w:pPr>
              <w:rPr>
                <w:rStyle w:val="CodeSnippet"/>
                <w:noProof/>
              </w:rPr>
            </w:pPr>
            <w:r>
              <w:rPr>
                <w:rStyle w:val="CodeSnippet"/>
                <w:noProof/>
              </w:rPr>
              <w:t xml:space="preserve">        targets: [ my_co_location_group ]</w:t>
            </w:r>
          </w:p>
          <w:p w14:paraId="3DCBD9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5062881D" w14:textId="77777777" w:rsidR="002D57C4" w:rsidRPr="006824F5" w:rsidRDefault="002D57C4" w:rsidP="00502E57">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54F7DF1A" w14:textId="77777777" w:rsidR="002D57C4" w:rsidRDefault="002D57C4" w:rsidP="002D57C4">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4436CAFA" w14:textId="77777777" w:rsidR="002D57C4" w:rsidRDefault="002D57C4" w:rsidP="002D57C4">
      <w:pPr>
        <w:pStyle w:val="Heading2"/>
        <w:numPr>
          <w:ilvl w:val="1"/>
          <w:numId w:val="3"/>
        </w:numPr>
      </w:pPr>
      <w:bookmarkStart w:id="192" w:name="_Toc397688790"/>
      <w:bookmarkStart w:id="193" w:name="_Toc302251683"/>
      <w:bookmarkStart w:id="194" w:name="_Toc445238237"/>
      <w:r>
        <w:t>Using YAML Macros to simplify templates</w:t>
      </w:r>
      <w:bookmarkEnd w:id="192"/>
      <w:bookmarkEnd w:id="193"/>
      <w:bookmarkEnd w:id="194"/>
    </w:p>
    <w:p w14:paraId="0515AD32" w14:textId="77777777" w:rsidR="002D57C4" w:rsidRDefault="002D57C4" w:rsidP="002D57C4">
      <w:r>
        <w:t xml:space="preserve">The YAML 1.2 specification allows for defining of </w:t>
      </w:r>
      <w:hyperlink r:id="rId64" w:anchor="id2786196" w:history="1">
        <w:r w:rsidRPr="00236F24">
          <w:rPr>
            <w:rStyle w:val="Hyperlink"/>
          </w:rPr>
          <w:t>aliases</w:t>
        </w:r>
      </w:hyperlink>
      <w:r>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2BA1F882" w14:textId="77777777" w:rsidR="002D57C4" w:rsidRDefault="002D57C4" w:rsidP="002D57C4"/>
    <w:p w14:paraId="7FC7668B" w14:textId="77777777" w:rsidR="002D57C4" w:rsidRDefault="002D57C4" w:rsidP="002D57C4">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1FB5E21A" w14:textId="77777777" w:rsidR="002D57C4" w:rsidRDefault="002D57C4" w:rsidP="002D57C4">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p w14:paraId="1FAFBFD0" w14:textId="77777777" w:rsidR="002D57C4" w:rsidRDefault="002D57C4" w:rsidP="002D57C4">
      <w:pPr>
        <w:pStyle w:val="Caption"/>
        <w:keepNext/>
      </w:pPr>
      <w:bookmarkStart w:id="195" w:name="_Toc443660578"/>
      <w:r>
        <w:t xml:space="preserve">Example </w:t>
      </w:r>
      <w:r w:rsidR="00D37E2A">
        <w:fldChar w:fldCharType="begin"/>
      </w:r>
      <w:r w:rsidR="00D37E2A">
        <w:instrText xml:space="preserve"> SEQ Example \* ARABIC </w:instrText>
      </w:r>
      <w:r w:rsidR="00D37E2A">
        <w:fldChar w:fldCharType="separate"/>
      </w:r>
      <w:r w:rsidR="00031018">
        <w:rPr>
          <w:noProof/>
        </w:rPr>
        <w:t>22</w:t>
      </w:r>
      <w:r w:rsidR="00D37E2A">
        <w:rPr>
          <w:noProof/>
        </w:rPr>
        <w:fldChar w:fldCharType="end"/>
      </w:r>
      <w:r>
        <w:t xml:space="preserve"> - Using YAML anchors in TOSCA templates</w:t>
      </w:r>
      <w:bookmarkEnd w:id="19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896FD1A" w14:textId="77777777" w:rsidTr="00502E57">
        <w:tc>
          <w:tcPr>
            <w:tcW w:w="9576" w:type="dxa"/>
            <w:shd w:val="clear" w:color="auto" w:fill="D9D9D9" w:themeFill="background1" w:themeFillShade="D9"/>
          </w:tcPr>
          <w:p w14:paraId="345E432A" w14:textId="77777777" w:rsidR="002D57C4" w:rsidRPr="000869B9" w:rsidRDefault="002D57C4" w:rsidP="00502E57">
            <w:pPr>
              <w:rPr>
                <w:rStyle w:val="CodeSnippet"/>
                <w:noProof/>
              </w:rPr>
            </w:pPr>
            <w:r w:rsidRPr="000869B9">
              <w:rPr>
                <w:rStyle w:val="CodeSnippet"/>
                <w:noProof/>
              </w:rPr>
              <w:t>tosca_definitions_version: tosca_simple_</w:t>
            </w:r>
            <w:r>
              <w:rPr>
                <w:rStyle w:val="CodeSnippet"/>
                <w:noProof/>
              </w:rPr>
              <w:t>yaml_1_0</w:t>
            </w:r>
          </w:p>
          <w:p w14:paraId="1F43695E" w14:textId="77777777" w:rsidR="002D57C4" w:rsidRPr="000869B9" w:rsidRDefault="002D57C4" w:rsidP="00502E57">
            <w:pPr>
              <w:rPr>
                <w:rStyle w:val="CodeSnippet"/>
                <w:noProof/>
              </w:rPr>
            </w:pPr>
          </w:p>
          <w:p w14:paraId="782DFD15" w14:textId="77777777" w:rsidR="002D57C4" w:rsidRPr="000869B9" w:rsidRDefault="002D57C4" w:rsidP="00502E57">
            <w:pPr>
              <w:rPr>
                <w:rStyle w:val="CodeSnippet"/>
                <w:noProof/>
              </w:rPr>
            </w:pPr>
            <w:r w:rsidRPr="000869B9">
              <w:rPr>
                <w:rStyle w:val="CodeSnippet"/>
                <w:noProof/>
              </w:rPr>
              <w:t>description: &gt;</w:t>
            </w:r>
          </w:p>
          <w:p w14:paraId="175308D7" w14:textId="77777777" w:rsidR="002D57C4" w:rsidRDefault="002D57C4" w:rsidP="00502E57">
            <w:pPr>
              <w:rPr>
                <w:rStyle w:val="CodeSnippet"/>
                <w:noProof/>
              </w:rPr>
            </w:pPr>
            <w:r w:rsidRPr="000869B9">
              <w:rPr>
                <w:rStyle w:val="CodeSnippet"/>
                <w:noProof/>
              </w:rPr>
              <w:t xml:space="preserve">  TOSCA simple profile that just defines a YAML macro for commonly reused Compute</w:t>
            </w:r>
          </w:p>
          <w:p w14:paraId="6786DD78" w14:textId="77777777" w:rsidR="002D57C4" w:rsidRPr="000869B9" w:rsidRDefault="002D57C4" w:rsidP="00502E57">
            <w:pPr>
              <w:rPr>
                <w:rStyle w:val="CodeSnippet"/>
                <w:noProof/>
              </w:rPr>
            </w:pPr>
            <w:r>
              <w:rPr>
                <w:rStyle w:val="CodeSnippet"/>
                <w:noProof/>
              </w:rPr>
              <w:t xml:space="preserve"> </w:t>
            </w:r>
            <w:r w:rsidRPr="000869B9">
              <w:rPr>
                <w:rStyle w:val="CodeSnippet"/>
                <w:noProof/>
              </w:rPr>
              <w:t xml:space="preserve"> properties.</w:t>
            </w:r>
          </w:p>
          <w:p w14:paraId="3BEB3BBB" w14:textId="77777777" w:rsidR="002D57C4" w:rsidRPr="000869B9" w:rsidRDefault="002D57C4" w:rsidP="00502E57">
            <w:pPr>
              <w:rPr>
                <w:rStyle w:val="CodeSnippet"/>
                <w:noProof/>
              </w:rPr>
            </w:pPr>
          </w:p>
          <w:p w14:paraId="4A5F476E" w14:textId="77777777" w:rsidR="002D57C4" w:rsidRPr="000869B9" w:rsidRDefault="002D57C4" w:rsidP="00502E57">
            <w:pPr>
              <w:rPr>
                <w:rStyle w:val="CodeSnippet"/>
                <w:noProof/>
              </w:rPr>
            </w:pPr>
            <w:r w:rsidRPr="007C22E7">
              <w:rPr>
                <w:rStyle w:val="CodeSnippetHighlight"/>
              </w:rPr>
              <w:t>dsl_definitions</w:t>
            </w:r>
            <w:r w:rsidRPr="000869B9">
              <w:rPr>
                <w:rStyle w:val="CodeSnippet"/>
                <w:noProof/>
              </w:rPr>
              <w:t>:</w:t>
            </w:r>
          </w:p>
          <w:p w14:paraId="44442047" w14:textId="77777777" w:rsidR="002D57C4" w:rsidRDefault="002D57C4" w:rsidP="00502E57">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04970B0E"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318FC199"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7302D62F" w14:textId="77777777" w:rsidR="002D57C4" w:rsidRPr="000869B9" w:rsidRDefault="002D57C4" w:rsidP="00502E57">
            <w:pPr>
              <w:autoSpaceDE w:val="0"/>
              <w:autoSpaceDN w:val="0"/>
              <w:adjustRightInd w:val="0"/>
              <w:rPr>
                <w:rStyle w:val="CodeSnippet"/>
                <w:noProof/>
              </w:rPr>
            </w:pPr>
            <w:r w:rsidRPr="000869B9">
              <w:rPr>
                <w:rStyle w:val="CodeSnippet"/>
                <w:noProof/>
              </w:rPr>
              <w:lastRenderedPageBreak/>
              <w:t xml:space="preserve">    mem_size: </w:t>
            </w:r>
            <w:r>
              <w:rPr>
                <w:rStyle w:val="CodeSnippet"/>
                <w:noProof/>
              </w:rPr>
              <w:t>2 GB</w:t>
            </w:r>
          </w:p>
          <w:p w14:paraId="4EDFAD7A" w14:textId="77777777" w:rsidR="002D57C4" w:rsidRDefault="002D57C4" w:rsidP="00502E57">
            <w:pPr>
              <w:rPr>
                <w:rStyle w:val="CodeSnippet"/>
                <w:noProof/>
              </w:rPr>
            </w:pPr>
          </w:p>
          <w:p w14:paraId="760F0A71" w14:textId="77777777" w:rsidR="002D57C4" w:rsidRPr="000869B9" w:rsidRDefault="002D57C4" w:rsidP="00502E57">
            <w:pPr>
              <w:rPr>
                <w:rStyle w:val="CodeSnippet"/>
                <w:noProof/>
              </w:rPr>
            </w:pPr>
            <w:r>
              <w:rPr>
                <w:rStyle w:val="CodeSnippet"/>
                <w:noProof/>
              </w:rPr>
              <w:t>topology_template:</w:t>
            </w:r>
          </w:p>
          <w:p w14:paraId="3A108B2F" w14:textId="77777777" w:rsidR="002D57C4" w:rsidRPr="000869B9" w:rsidRDefault="002D57C4" w:rsidP="00502E57">
            <w:pPr>
              <w:rPr>
                <w:rStyle w:val="CodeSnippet"/>
                <w:noProof/>
              </w:rPr>
            </w:pPr>
            <w:r>
              <w:rPr>
                <w:rStyle w:val="CodeSnippet"/>
                <w:noProof/>
              </w:rPr>
              <w:t xml:space="preserve">  </w:t>
            </w:r>
            <w:r w:rsidRPr="000869B9">
              <w:rPr>
                <w:rStyle w:val="CodeSnippet"/>
                <w:noProof/>
              </w:rPr>
              <w:t>node_templates:</w:t>
            </w:r>
          </w:p>
          <w:p w14:paraId="27B866EA" w14:textId="77777777" w:rsidR="002D57C4" w:rsidRPr="00F72321" w:rsidRDefault="002D57C4" w:rsidP="00502E57">
            <w:pPr>
              <w:rPr>
                <w:rFonts w:ascii="Consolas" w:hAnsi="Consolas"/>
                <w:noProof/>
              </w:rPr>
            </w:pPr>
            <w:r w:rsidRPr="00F72321">
              <w:rPr>
                <w:rFonts w:ascii="Consolas" w:hAnsi="Consolas"/>
                <w:noProof/>
              </w:rPr>
              <w:t xml:space="preserve">    my_server:</w:t>
            </w:r>
          </w:p>
          <w:p w14:paraId="6850D481"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FF54D39"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00A08749" w14:textId="77777777" w:rsidR="002D57C4" w:rsidRPr="00F72321" w:rsidRDefault="002D57C4" w:rsidP="00502E57">
            <w:pPr>
              <w:rPr>
                <w:rFonts w:ascii="Consolas" w:hAnsi="Consolas"/>
                <w:noProof/>
              </w:rPr>
            </w:pPr>
            <w:r w:rsidRPr="00F72321">
              <w:rPr>
                <w:rFonts w:ascii="Consolas" w:hAnsi="Consolas"/>
                <w:noProof/>
              </w:rPr>
              <w:t xml:space="preserve">        - host:</w:t>
            </w:r>
          </w:p>
          <w:p w14:paraId="2972AD80" w14:textId="77777777" w:rsidR="002D57C4" w:rsidRPr="00F72321" w:rsidRDefault="002D57C4" w:rsidP="00502E57">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F76C0E6" w14:textId="77777777" w:rsidR="002D57C4" w:rsidRPr="00F72321" w:rsidRDefault="002D57C4" w:rsidP="00502E57">
            <w:pPr>
              <w:rPr>
                <w:rFonts w:ascii="Consolas" w:hAnsi="Consolas"/>
                <w:noProof/>
              </w:rPr>
            </w:pPr>
          </w:p>
          <w:p w14:paraId="79D2FBC6" w14:textId="77777777" w:rsidR="002D57C4" w:rsidRPr="00F72321" w:rsidRDefault="002D57C4" w:rsidP="00502E57">
            <w:pPr>
              <w:rPr>
                <w:rFonts w:ascii="Consolas" w:hAnsi="Consolas"/>
                <w:noProof/>
              </w:rPr>
            </w:pPr>
            <w:r w:rsidRPr="00F72321">
              <w:rPr>
                <w:rFonts w:ascii="Consolas" w:hAnsi="Consolas"/>
                <w:noProof/>
              </w:rPr>
              <w:t xml:space="preserve">    my_database:</w:t>
            </w:r>
          </w:p>
          <w:p w14:paraId="2E11D6AD"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D6570C1"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37A38803" w14:textId="77777777" w:rsidR="002D57C4" w:rsidRPr="00F72321" w:rsidRDefault="002D57C4" w:rsidP="00502E57">
            <w:pPr>
              <w:rPr>
                <w:rFonts w:ascii="Consolas" w:hAnsi="Consolas"/>
                <w:noProof/>
              </w:rPr>
            </w:pPr>
            <w:r w:rsidRPr="00F72321">
              <w:rPr>
                <w:rFonts w:ascii="Consolas" w:hAnsi="Consolas"/>
                <w:noProof/>
              </w:rPr>
              <w:t xml:space="preserve">        - host:</w:t>
            </w:r>
          </w:p>
          <w:p w14:paraId="17A5A426" w14:textId="77777777" w:rsidR="002D57C4" w:rsidRPr="006824F5" w:rsidRDefault="002D57C4" w:rsidP="00502E57">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6378AA3B" w14:textId="77777777" w:rsidR="002D57C4" w:rsidRDefault="002D57C4" w:rsidP="002D57C4">
      <w:pPr>
        <w:pStyle w:val="Heading2"/>
        <w:numPr>
          <w:ilvl w:val="1"/>
          <w:numId w:val="3"/>
        </w:numPr>
      </w:pPr>
      <w:bookmarkStart w:id="196" w:name="_Toc397688791"/>
      <w:bookmarkStart w:id="197" w:name="_Toc302251684"/>
      <w:bookmarkStart w:id="198" w:name="_Toc445238238"/>
      <w:r>
        <w:lastRenderedPageBreak/>
        <w:t>Passing information as inputs to Nodes and Relationships</w:t>
      </w:r>
      <w:bookmarkEnd w:id="196"/>
      <w:bookmarkEnd w:id="197"/>
      <w:bookmarkEnd w:id="198"/>
      <w:r>
        <w:t xml:space="preserve"> </w:t>
      </w:r>
    </w:p>
    <w:p w14:paraId="272786D5" w14:textId="77777777" w:rsidR="002D57C4" w:rsidRDefault="002D57C4" w:rsidP="002D57C4">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326C5459" w14:textId="77777777" w:rsidR="002D57C4" w:rsidRDefault="002D57C4" w:rsidP="002D57C4">
      <w:pPr>
        <w:pStyle w:val="Heading3"/>
        <w:numPr>
          <w:ilvl w:val="2"/>
          <w:numId w:val="3"/>
        </w:numPr>
      </w:pPr>
      <w:bookmarkStart w:id="199" w:name="_Toc413170789"/>
      <w:bookmarkStart w:id="200" w:name="_Toc397688793"/>
      <w:bookmarkEnd w:id="199"/>
      <w:r>
        <w:t>Example: declaring input variables for all operations on a single interface</w:t>
      </w:r>
      <w:bookmarkEnd w:id="20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64BDEF9" w14:textId="77777777" w:rsidTr="00502E57">
        <w:tc>
          <w:tcPr>
            <w:tcW w:w="9576" w:type="dxa"/>
            <w:shd w:val="clear" w:color="auto" w:fill="D9D9D9" w:themeFill="background1" w:themeFillShade="D9"/>
          </w:tcPr>
          <w:p w14:paraId="00ECB24D" w14:textId="77777777" w:rsidR="002D57C4" w:rsidRPr="003A5933" w:rsidRDefault="002D57C4" w:rsidP="00502E57">
            <w:pPr>
              <w:rPr>
                <w:rStyle w:val="CodeSnippet"/>
                <w:noProof/>
              </w:rPr>
            </w:pPr>
            <w:r w:rsidRPr="003A5933">
              <w:rPr>
                <w:rStyle w:val="CodeSnippet"/>
                <w:noProof/>
              </w:rPr>
              <w:t xml:space="preserve">node_templates:  </w:t>
            </w:r>
          </w:p>
          <w:p w14:paraId="1380F0E4" w14:textId="77777777" w:rsidR="002D57C4" w:rsidRPr="003A5933" w:rsidRDefault="002D57C4" w:rsidP="00502E57">
            <w:pPr>
              <w:rPr>
                <w:rStyle w:val="CodeSnippet"/>
                <w:noProof/>
              </w:rPr>
            </w:pPr>
            <w:r w:rsidRPr="003A5933">
              <w:rPr>
                <w:rStyle w:val="CodeSnippet"/>
                <w:noProof/>
              </w:rPr>
              <w:t xml:space="preserve">  wordpress:</w:t>
            </w:r>
          </w:p>
          <w:p w14:paraId="54A62828"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055F56E5" w14:textId="77777777" w:rsidR="002D57C4" w:rsidRPr="003A5933" w:rsidRDefault="002D57C4" w:rsidP="00502E57">
            <w:pPr>
              <w:rPr>
                <w:rStyle w:val="CodeSnippet"/>
                <w:noProof/>
              </w:rPr>
            </w:pPr>
            <w:r w:rsidRPr="003A5933">
              <w:rPr>
                <w:rStyle w:val="CodeSnippet"/>
                <w:noProof/>
              </w:rPr>
              <w:t xml:space="preserve">    requirements:</w:t>
            </w:r>
          </w:p>
          <w:p w14:paraId="35954E95" w14:textId="77777777" w:rsidR="002D57C4" w:rsidRPr="003A5933" w:rsidRDefault="002D57C4" w:rsidP="00502E57">
            <w:pPr>
              <w:rPr>
                <w:rStyle w:val="CodeSnippet"/>
                <w:noProof/>
              </w:rPr>
            </w:pPr>
            <w:r w:rsidRPr="003A5933">
              <w:rPr>
                <w:rStyle w:val="CodeSnippet"/>
                <w:noProof/>
              </w:rPr>
              <w:t xml:space="preserve">      ...</w:t>
            </w:r>
          </w:p>
          <w:p w14:paraId="3BF4773B" w14:textId="77777777" w:rsidR="002D57C4" w:rsidRPr="003A5933" w:rsidRDefault="002D57C4" w:rsidP="00502E57">
            <w:pPr>
              <w:rPr>
                <w:rStyle w:val="CodeSnippet"/>
                <w:noProof/>
              </w:rPr>
            </w:pPr>
            <w:r w:rsidRPr="003A5933">
              <w:rPr>
                <w:rStyle w:val="CodeSnippet"/>
                <w:noProof/>
              </w:rPr>
              <w:t xml:space="preserve">      - database_endpoint: mysql_database</w:t>
            </w:r>
          </w:p>
          <w:p w14:paraId="2C8EE8C1" w14:textId="77777777" w:rsidR="002D57C4" w:rsidRPr="003A5933" w:rsidRDefault="002D57C4" w:rsidP="00502E57">
            <w:pPr>
              <w:rPr>
                <w:rStyle w:val="CodeSnippet"/>
                <w:noProof/>
              </w:rPr>
            </w:pPr>
            <w:r w:rsidRPr="003A5933">
              <w:rPr>
                <w:rStyle w:val="CodeSnippet"/>
                <w:noProof/>
              </w:rPr>
              <w:t xml:space="preserve">    interfaces:</w:t>
            </w:r>
          </w:p>
          <w:p w14:paraId="0183F12F" w14:textId="77777777" w:rsidR="002D57C4" w:rsidRDefault="002D57C4" w:rsidP="00502E57">
            <w:pPr>
              <w:rPr>
                <w:rStyle w:val="CodeSnippet"/>
                <w:noProof/>
              </w:rPr>
            </w:pPr>
            <w:r w:rsidRPr="003A5933">
              <w:rPr>
                <w:rStyle w:val="CodeSnippet"/>
                <w:noProof/>
              </w:rPr>
              <w:t xml:space="preserve">      Standard:</w:t>
            </w:r>
          </w:p>
          <w:p w14:paraId="3DC84CF9"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483DCF70" w14:textId="77777777" w:rsidR="002D57C4" w:rsidRPr="006824F5" w:rsidRDefault="002D57C4" w:rsidP="00502E57">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7B59D6C" w14:textId="77777777" w:rsidR="002D57C4" w:rsidRDefault="002D57C4" w:rsidP="002D57C4">
      <w:pPr>
        <w:pStyle w:val="Heading3"/>
        <w:numPr>
          <w:ilvl w:val="2"/>
          <w:numId w:val="3"/>
        </w:numPr>
      </w:pPr>
      <w:bookmarkStart w:id="201" w:name="_Toc397688794"/>
      <w:r>
        <w:t>Example: declaring input variables for a single operation</w:t>
      </w:r>
      <w:bookmarkEnd w:id="20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5C6FAE" w14:textId="77777777" w:rsidTr="00502E57">
        <w:tc>
          <w:tcPr>
            <w:tcW w:w="9576" w:type="dxa"/>
            <w:shd w:val="clear" w:color="auto" w:fill="D9D9D9" w:themeFill="background1" w:themeFillShade="D9"/>
          </w:tcPr>
          <w:p w14:paraId="7D64FD17" w14:textId="77777777" w:rsidR="002D57C4" w:rsidRPr="003A5933" w:rsidRDefault="002D57C4" w:rsidP="00502E57">
            <w:pPr>
              <w:rPr>
                <w:rStyle w:val="CodeSnippet"/>
                <w:noProof/>
              </w:rPr>
            </w:pPr>
            <w:r w:rsidRPr="003A5933">
              <w:rPr>
                <w:rStyle w:val="CodeSnippet"/>
                <w:noProof/>
              </w:rPr>
              <w:t xml:space="preserve">node_templates:  </w:t>
            </w:r>
          </w:p>
          <w:p w14:paraId="264E58CA" w14:textId="77777777" w:rsidR="002D57C4" w:rsidRPr="003A5933" w:rsidRDefault="002D57C4" w:rsidP="00502E57">
            <w:pPr>
              <w:rPr>
                <w:rStyle w:val="CodeSnippet"/>
                <w:noProof/>
              </w:rPr>
            </w:pPr>
            <w:r w:rsidRPr="003A5933">
              <w:rPr>
                <w:rStyle w:val="CodeSnippet"/>
                <w:noProof/>
              </w:rPr>
              <w:t xml:space="preserve">  wordpress:</w:t>
            </w:r>
          </w:p>
          <w:p w14:paraId="26B0F38F"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6D7C74EF" w14:textId="77777777" w:rsidR="002D57C4" w:rsidRPr="003A5933" w:rsidRDefault="002D57C4" w:rsidP="00502E57">
            <w:pPr>
              <w:rPr>
                <w:rStyle w:val="CodeSnippet"/>
                <w:noProof/>
              </w:rPr>
            </w:pPr>
            <w:r w:rsidRPr="003A5933">
              <w:rPr>
                <w:rStyle w:val="CodeSnippet"/>
                <w:noProof/>
              </w:rPr>
              <w:t xml:space="preserve">    requirements:</w:t>
            </w:r>
          </w:p>
          <w:p w14:paraId="5A9EF9AC" w14:textId="77777777" w:rsidR="002D57C4" w:rsidRPr="003A5933" w:rsidRDefault="002D57C4" w:rsidP="00502E57">
            <w:pPr>
              <w:rPr>
                <w:rStyle w:val="CodeSnippet"/>
                <w:noProof/>
              </w:rPr>
            </w:pPr>
            <w:r w:rsidRPr="003A5933">
              <w:rPr>
                <w:rStyle w:val="CodeSnippet"/>
                <w:noProof/>
              </w:rPr>
              <w:t xml:space="preserve">      ...</w:t>
            </w:r>
          </w:p>
          <w:p w14:paraId="1FDD1746" w14:textId="77777777" w:rsidR="002D57C4" w:rsidRPr="003A5933" w:rsidRDefault="002D57C4" w:rsidP="00502E57">
            <w:pPr>
              <w:rPr>
                <w:rStyle w:val="CodeSnippet"/>
                <w:noProof/>
              </w:rPr>
            </w:pPr>
            <w:r w:rsidRPr="003A5933">
              <w:rPr>
                <w:rStyle w:val="CodeSnippet"/>
                <w:noProof/>
              </w:rPr>
              <w:t xml:space="preserve">      - database_endpoint: mysql_database</w:t>
            </w:r>
          </w:p>
          <w:p w14:paraId="7FD29F75" w14:textId="77777777" w:rsidR="002D57C4" w:rsidRPr="003A5933" w:rsidRDefault="002D57C4" w:rsidP="00502E57">
            <w:pPr>
              <w:rPr>
                <w:rStyle w:val="CodeSnippet"/>
                <w:noProof/>
              </w:rPr>
            </w:pPr>
            <w:r w:rsidRPr="003A5933">
              <w:rPr>
                <w:rStyle w:val="CodeSnippet"/>
                <w:noProof/>
              </w:rPr>
              <w:lastRenderedPageBreak/>
              <w:t xml:space="preserve">    interfaces:</w:t>
            </w:r>
          </w:p>
          <w:p w14:paraId="4E3C5333" w14:textId="77777777" w:rsidR="002D57C4" w:rsidRPr="003A5933" w:rsidRDefault="002D57C4" w:rsidP="00502E57">
            <w:pPr>
              <w:rPr>
                <w:rStyle w:val="CodeSnippet"/>
                <w:noProof/>
              </w:rPr>
            </w:pPr>
            <w:r w:rsidRPr="003A5933">
              <w:rPr>
                <w:rStyle w:val="CodeSnippet"/>
                <w:noProof/>
              </w:rPr>
              <w:t xml:space="preserve">      Standard:</w:t>
            </w:r>
          </w:p>
          <w:p w14:paraId="7B50A391" w14:textId="77777777" w:rsidR="002D57C4" w:rsidRPr="003A5933" w:rsidRDefault="002D57C4" w:rsidP="00502E57">
            <w:pPr>
              <w:rPr>
                <w:rStyle w:val="CodeSnippet"/>
                <w:noProof/>
              </w:rPr>
            </w:pPr>
            <w:r w:rsidRPr="003A5933">
              <w:rPr>
                <w:rStyle w:val="CodeSnippet"/>
                <w:noProof/>
              </w:rPr>
              <w:t xml:space="preserve">        create: wordpress_install.sh</w:t>
            </w:r>
          </w:p>
          <w:p w14:paraId="5F9FDBEC" w14:textId="77777777" w:rsidR="002D57C4" w:rsidRPr="003A5933" w:rsidRDefault="002D57C4" w:rsidP="00502E57">
            <w:pPr>
              <w:rPr>
                <w:rStyle w:val="CodeSnippet"/>
                <w:noProof/>
              </w:rPr>
            </w:pPr>
            <w:r w:rsidRPr="003A5933">
              <w:rPr>
                <w:rStyle w:val="CodeSnippet"/>
                <w:noProof/>
              </w:rPr>
              <w:t xml:space="preserve">        configure: </w:t>
            </w:r>
          </w:p>
          <w:p w14:paraId="12C4DC75" w14:textId="77777777" w:rsidR="002D57C4" w:rsidRPr="003A5933" w:rsidRDefault="002D57C4" w:rsidP="00502E57">
            <w:pPr>
              <w:rPr>
                <w:rStyle w:val="CodeSnippet"/>
                <w:noProof/>
              </w:rPr>
            </w:pPr>
            <w:r w:rsidRPr="003A5933">
              <w:rPr>
                <w:rStyle w:val="CodeSnippet"/>
                <w:noProof/>
              </w:rPr>
              <w:t xml:space="preserve">          implementation: wordpress_configure.sh            </w:t>
            </w:r>
          </w:p>
          <w:p w14:paraId="254A2150"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7ECC55E" w14:textId="77777777" w:rsidR="002D57C4" w:rsidRPr="006824F5" w:rsidRDefault="002D57C4" w:rsidP="00502E5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12353976" w14:textId="77777777" w:rsidR="002D57C4" w:rsidRDefault="002D57C4" w:rsidP="002D57C4">
      <w:pPr>
        <w:pStyle w:val="NormalaroundTable"/>
      </w:pPr>
      <w:r>
        <w:lastRenderedPageBreak/>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1EEA0FC7" w14:textId="77777777" w:rsidR="002D57C4" w:rsidRDefault="002D57C4" w:rsidP="002D57C4">
      <w:pPr>
        <w:pStyle w:val="Heading3"/>
        <w:numPr>
          <w:ilvl w:val="2"/>
          <w:numId w:val="3"/>
        </w:numPr>
      </w:pPr>
      <w:r>
        <w:t>Example: setting output variables to an attribute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60CD46" w14:textId="77777777" w:rsidTr="00502E57">
        <w:tc>
          <w:tcPr>
            <w:tcW w:w="9576" w:type="dxa"/>
            <w:shd w:val="clear" w:color="auto" w:fill="D9D9D9" w:themeFill="background1" w:themeFillShade="D9"/>
          </w:tcPr>
          <w:p w14:paraId="146C09B5" w14:textId="77777777" w:rsidR="002D57C4" w:rsidRPr="005F5856" w:rsidRDefault="002D57C4" w:rsidP="00502E57">
            <w:pPr>
              <w:rPr>
                <w:rStyle w:val="CodeSnippet"/>
                <w:noProof/>
              </w:rPr>
            </w:pPr>
            <w:r w:rsidRPr="005F5856">
              <w:rPr>
                <w:rStyle w:val="CodeSnippet"/>
                <w:noProof/>
              </w:rPr>
              <w:t>node_templates:</w:t>
            </w:r>
          </w:p>
          <w:p w14:paraId="0FBD1204"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6368CBD6" w14:textId="77777777" w:rsidR="002D57C4" w:rsidRPr="006824F5" w:rsidRDefault="002D57C4" w:rsidP="00502E57">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AAFCBED" w14:textId="77777777" w:rsidR="002D57C4" w:rsidRDefault="002D57C4" w:rsidP="002D57C4"/>
    <w:p w14:paraId="152F003E" w14:textId="77777777" w:rsidR="002D57C4" w:rsidRDefault="002D57C4" w:rsidP="002D57C4">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47290664" w14:textId="77777777" w:rsidR="002D57C4" w:rsidRDefault="002D57C4" w:rsidP="002D57C4">
      <w:pPr>
        <w:pStyle w:val="Heading3"/>
        <w:numPr>
          <w:ilvl w:val="2"/>
          <w:numId w:val="3"/>
        </w:numPr>
      </w:pPr>
      <w:r>
        <w:t>Example: passing output variables between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D5BE606" w14:textId="77777777" w:rsidTr="00502E57">
        <w:tc>
          <w:tcPr>
            <w:tcW w:w="9576" w:type="dxa"/>
            <w:shd w:val="clear" w:color="auto" w:fill="D9D9D9" w:themeFill="background1" w:themeFillShade="D9"/>
          </w:tcPr>
          <w:p w14:paraId="0BE70931" w14:textId="77777777" w:rsidR="002D57C4" w:rsidRPr="005F5856" w:rsidRDefault="002D57C4" w:rsidP="00502E57">
            <w:pPr>
              <w:rPr>
                <w:rStyle w:val="CodeSnippet"/>
                <w:noProof/>
              </w:rPr>
            </w:pPr>
            <w:r w:rsidRPr="005F5856">
              <w:rPr>
                <w:rStyle w:val="CodeSnippet"/>
                <w:noProof/>
              </w:rPr>
              <w:t>node_templates:</w:t>
            </w:r>
          </w:p>
          <w:p w14:paraId="39584EA1"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0BCD4850" w14:textId="77777777" w:rsidR="002D57C4" w:rsidRPr="006824F5" w:rsidRDefault="002D57C4" w:rsidP="00502E57">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29946087" w14:textId="77777777" w:rsidR="002D57C4" w:rsidRPr="00C22639" w:rsidRDefault="002D57C4" w:rsidP="002D57C4">
      <w:pPr>
        <w:pStyle w:val="NormalaroundTable"/>
      </w:pPr>
      <w:r>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3C47E78C" w14:textId="77777777" w:rsidR="002D57C4" w:rsidRDefault="002D57C4" w:rsidP="002D57C4">
      <w:pPr>
        <w:pStyle w:val="Heading2"/>
        <w:numPr>
          <w:ilvl w:val="1"/>
          <w:numId w:val="3"/>
        </w:numPr>
      </w:pPr>
      <w:bookmarkStart w:id="202" w:name="_Toc397688795"/>
      <w:bookmarkStart w:id="203" w:name="_Toc302251685"/>
      <w:bookmarkStart w:id="204" w:name="_Toc445238239"/>
      <w:r>
        <w:t>Topology Template Model versus Instance Model</w:t>
      </w:r>
      <w:bookmarkEnd w:id="202"/>
      <w:bookmarkEnd w:id="203"/>
      <w:bookmarkEnd w:id="204"/>
    </w:p>
    <w:p w14:paraId="2D8AAACB" w14:textId="77777777" w:rsidR="002D57C4" w:rsidRPr="00B5612F" w:rsidRDefault="002D57C4" w:rsidP="002D57C4">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w:t>
      </w:r>
      <w:r>
        <w:lastRenderedPageBreak/>
        <w:t xml:space="preserve">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3BC70BC8" w14:textId="77777777" w:rsidR="002D57C4" w:rsidRDefault="002D57C4" w:rsidP="002D57C4">
      <w:pPr>
        <w:pStyle w:val="Heading2"/>
        <w:numPr>
          <w:ilvl w:val="1"/>
          <w:numId w:val="3"/>
        </w:numPr>
      </w:pPr>
      <w:bookmarkStart w:id="205" w:name="_Toc397688796"/>
      <w:bookmarkStart w:id="206" w:name="_Toc302251686"/>
      <w:bookmarkStart w:id="207" w:name="_Toc445238240"/>
      <w:r>
        <w:t>Using attributes implicitly reflected from properties</w:t>
      </w:r>
      <w:bookmarkEnd w:id="205"/>
      <w:bookmarkEnd w:id="206"/>
      <w:bookmarkEnd w:id="207"/>
    </w:p>
    <w:p w14:paraId="5E1BCFEC" w14:textId="77777777" w:rsidR="002D57C4" w:rsidRDefault="002D57C4" w:rsidP="002D57C4">
      <w:r>
        <w:t xml:space="preserve">Most entity types in TOSCA (e.g., Node, Relationship, Requirement and Capability Types) have </w:t>
      </w:r>
      <w:hyperlink w:anchor="DEFN_ELEMENT_PROPERTY_DEFN" w:history="1">
        <w:r w:rsidRPr="00060D56">
          <w:rPr>
            <w:rStyle w:val="Hyperlink"/>
          </w:rPr>
          <w:t>property definitions</w:t>
        </w:r>
      </w:hyperlink>
      <w:r>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C046986" w14:textId="77777777" w:rsidR="002D57C4" w:rsidRDefault="002D57C4" w:rsidP="002D57C4">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00511CE4" w14:textId="77777777" w:rsidR="002D57C4" w:rsidRDefault="002D57C4" w:rsidP="002D57C4"/>
    <w:p w14:paraId="42CDF6D3" w14:textId="77777777" w:rsidR="002D57C4" w:rsidRDefault="002D57C4" w:rsidP="002D57C4">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7282C5A2" w14:textId="77777777" w:rsidR="002D57C4" w:rsidRDefault="002D57C4" w:rsidP="002D57C4"/>
    <w:p w14:paraId="1DE4BCEF" w14:textId="77777777" w:rsidR="002D57C4" w:rsidRDefault="002D57C4" w:rsidP="002D57C4">
      <w:pPr>
        <w:pStyle w:val="Caption"/>
        <w:keepNext/>
      </w:pPr>
      <w:bookmarkStart w:id="208" w:name="_Toc443660579"/>
      <w:r>
        <w:t xml:space="preserve">Example </w:t>
      </w:r>
      <w:r w:rsidR="00D37E2A">
        <w:fldChar w:fldCharType="begin"/>
      </w:r>
      <w:r w:rsidR="00D37E2A">
        <w:instrText xml:space="preserve"> SEQ Example \* ARABIC </w:instrText>
      </w:r>
      <w:r w:rsidR="00D37E2A">
        <w:fldChar w:fldCharType="separate"/>
      </w:r>
      <w:r w:rsidR="00031018">
        <w:rPr>
          <w:noProof/>
        </w:rPr>
        <w:t>23</w:t>
      </w:r>
      <w:r w:rsidR="00D37E2A">
        <w:rPr>
          <w:noProof/>
        </w:rPr>
        <w:fldChar w:fldCharType="end"/>
      </w:r>
      <w:r>
        <w:t xml:space="preserve"> - Properties reflected as attributes</w:t>
      </w:r>
      <w:bookmarkEnd w:id="20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377CC54" w14:textId="77777777" w:rsidTr="00502E57">
        <w:tc>
          <w:tcPr>
            <w:tcW w:w="9576" w:type="dxa"/>
            <w:shd w:val="clear" w:color="auto" w:fill="D9D9D9" w:themeFill="background1" w:themeFillShade="D9"/>
          </w:tcPr>
          <w:p w14:paraId="6B30D1A5" w14:textId="77777777" w:rsidR="002D57C4" w:rsidRPr="006A0A70" w:rsidRDefault="002D57C4" w:rsidP="00502E57">
            <w:pPr>
              <w:rPr>
                <w:rStyle w:val="CodeSnippet"/>
                <w:noProof/>
              </w:rPr>
            </w:pPr>
            <w:r w:rsidRPr="006A0A70">
              <w:rPr>
                <w:rStyle w:val="CodeSnippet"/>
                <w:noProof/>
              </w:rPr>
              <w:t>tosca_definitions_version: tosca_simple_</w:t>
            </w:r>
            <w:r>
              <w:rPr>
                <w:rStyle w:val="CodeSnippet"/>
                <w:noProof/>
              </w:rPr>
              <w:t>yaml_1_0</w:t>
            </w:r>
          </w:p>
          <w:p w14:paraId="4AE7A951" w14:textId="77777777" w:rsidR="002D57C4" w:rsidRPr="006A0A70" w:rsidRDefault="002D57C4" w:rsidP="00502E57">
            <w:pPr>
              <w:tabs>
                <w:tab w:val="left" w:pos="2653"/>
              </w:tabs>
              <w:rPr>
                <w:rStyle w:val="CodeSnippet"/>
                <w:noProof/>
              </w:rPr>
            </w:pPr>
            <w:r>
              <w:rPr>
                <w:rStyle w:val="CodeSnippet"/>
                <w:noProof/>
              </w:rPr>
              <w:tab/>
            </w:r>
          </w:p>
          <w:p w14:paraId="3457645D" w14:textId="77777777" w:rsidR="002D57C4" w:rsidRPr="006A0A70" w:rsidRDefault="002D57C4" w:rsidP="00502E57">
            <w:pPr>
              <w:rPr>
                <w:rStyle w:val="CodeSnippet"/>
                <w:noProof/>
              </w:rPr>
            </w:pPr>
            <w:r w:rsidRPr="006A0A70">
              <w:rPr>
                <w:rStyle w:val="CodeSnippet"/>
                <w:noProof/>
              </w:rPr>
              <w:t>description: &gt;</w:t>
            </w:r>
          </w:p>
          <w:p w14:paraId="17B218C2" w14:textId="77777777" w:rsidR="002D57C4" w:rsidRPr="006A0A70" w:rsidRDefault="002D57C4" w:rsidP="00502E57">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266C7D34" w14:textId="77777777" w:rsidR="002D57C4" w:rsidRPr="006A0A70" w:rsidRDefault="002D57C4" w:rsidP="00502E57">
            <w:pPr>
              <w:rPr>
                <w:rStyle w:val="CodeSnippet"/>
                <w:noProof/>
              </w:rPr>
            </w:pPr>
          </w:p>
          <w:p w14:paraId="2B0C0C9B" w14:textId="77777777" w:rsidR="002D57C4" w:rsidRDefault="002D57C4" w:rsidP="00502E57">
            <w:pPr>
              <w:tabs>
                <w:tab w:val="left" w:pos="2676"/>
              </w:tabs>
              <w:rPr>
                <w:rStyle w:val="CodeSnippet"/>
                <w:noProof/>
              </w:rPr>
            </w:pPr>
            <w:r w:rsidRPr="00862AF6">
              <w:rPr>
                <w:rStyle w:val="CodeSnippet"/>
                <w:noProof/>
              </w:rPr>
              <w:t>node_types:</w:t>
            </w:r>
          </w:p>
          <w:p w14:paraId="084C728D"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77D32F56"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7BCBE535"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properties:</w:t>
            </w:r>
          </w:p>
          <w:p w14:paraId="582522E8"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23B8F37A" w14:textId="77777777" w:rsidR="002D57C4" w:rsidRDefault="002D57C4" w:rsidP="00502E57">
            <w:pPr>
              <w:autoSpaceDE w:val="0"/>
              <w:autoSpaceDN w:val="0"/>
              <w:adjustRightInd w:val="0"/>
              <w:rPr>
                <w:rStyle w:val="CodeSnippet"/>
                <w:noProof/>
              </w:rPr>
            </w:pPr>
            <w:r w:rsidRPr="00862AF6">
              <w:rPr>
                <w:rStyle w:val="CodeSnippet"/>
                <w:noProof/>
              </w:rPr>
              <w:t xml:space="preserve">        type: integer</w:t>
            </w:r>
          </w:p>
          <w:p w14:paraId="096156F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capabilities:</w:t>
            </w:r>
          </w:p>
          <w:p w14:paraId="76519AFD" w14:textId="77777777" w:rsidR="002D57C4" w:rsidRDefault="002D57C4" w:rsidP="00502E57">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33B3DFA3" w14:textId="77777777" w:rsidR="002D57C4" w:rsidRDefault="002D57C4" w:rsidP="00502E57">
            <w:pPr>
              <w:autoSpaceDE w:val="0"/>
              <w:autoSpaceDN w:val="0"/>
              <w:adjustRightInd w:val="0"/>
              <w:rPr>
                <w:rStyle w:val="CodeSnippet"/>
                <w:noProof/>
              </w:rPr>
            </w:pPr>
          </w:p>
          <w:p w14:paraId="16973048" w14:textId="77777777" w:rsidR="002D57C4" w:rsidRPr="00862AF6" w:rsidRDefault="002D57C4" w:rsidP="00502E57">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4123F93F"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1C1DBD7B" w14:textId="77777777" w:rsidR="002D57C4" w:rsidRPr="00862AF6" w:rsidRDefault="002D57C4" w:rsidP="00502E57">
            <w:pPr>
              <w:rPr>
                <w:rStyle w:val="CodeSnippet"/>
                <w:noProof/>
              </w:rPr>
            </w:pPr>
            <w:r w:rsidRPr="00862AF6">
              <w:rPr>
                <w:rStyle w:val="CodeSnippet"/>
                <w:noProof/>
              </w:rPr>
              <w:t xml:space="preserve">    properties:</w:t>
            </w:r>
          </w:p>
          <w:p w14:paraId="3BFAD81F" w14:textId="77777777" w:rsidR="002D57C4" w:rsidRPr="00862AF6" w:rsidRDefault="002D57C4" w:rsidP="00502E57">
            <w:pPr>
              <w:rPr>
                <w:rStyle w:val="CodeSnippet"/>
                <w:noProof/>
              </w:rPr>
            </w:pPr>
            <w:r w:rsidRPr="00862AF6">
              <w:rPr>
                <w:rStyle w:val="CodeSnippet"/>
                <w:noProof/>
              </w:rPr>
              <w:t xml:space="preserve">      # omitted here for brevity</w:t>
            </w:r>
          </w:p>
          <w:p w14:paraId="2141FF32"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requirements:</w:t>
            </w:r>
          </w:p>
          <w:p w14:paraId="7BE7E426" w14:textId="77777777" w:rsidR="002D57C4" w:rsidRDefault="002D57C4" w:rsidP="00502E57">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0A286E7C" w14:textId="77777777" w:rsidR="002D57C4" w:rsidRDefault="002D57C4" w:rsidP="00502E57">
            <w:pPr>
              <w:autoSpaceDE w:val="0"/>
              <w:autoSpaceDN w:val="0"/>
              <w:adjustRightInd w:val="0"/>
              <w:rPr>
                <w:rStyle w:val="CodeSnippet"/>
                <w:noProof/>
              </w:rPr>
            </w:pPr>
            <w:r>
              <w:rPr>
                <w:rStyle w:val="CodeSnippet"/>
                <w:noProof/>
              </w:rPr>
              <w:t xml:space="preserve">          capability: Endpoint</w:t>
            </w:r>
          </w:p>
          <w:p w14:paraId="4C233515" w14:textId="77777777" w:rsidR="002D57C4" w:rsidRDefault="002D57C4" w:rsidP="00502E57">
            <w:pPr>
              <w:autoSpaceDE w:val="0"/>
              <w:autoSpaceDN w:val="0"/>
              <w:adjustRightInd w:val="0"/>
              <w:rPr>
                <w:rStyle w:val="CodeSnippet"/>
                <w:noProof/>
              </w:rPr>
            </w:pPr>
            <w:r>
              <w:rPr>
                <w:rStyle w:val="CodeSnippet"/>
                <w:noProof/>
              </w:rPr>
              <w:t xml:space="preserve">          node: ServerNode  </w:t>
            </w:r>
          </w:p>
          <w:p w14:paraId="7DB83CA5" w14:textId="77777777" w:rsidR="002D57C4" w:rsidRDefault="002D57C4" w:rsidP="00502E57">
            <w:pPr>
              <w:tabs>
                <w:tab w:val="center" w:pos="4673"/>
              </w:tabs>
              <w:autoSpaceDE w:val="0"/>
              <w:autoSpaceDN w:val="0"/>
              <w:adjustRightInd w:val="0"/>
              <w:rPr>
                <w:rStyle w:val="CodeSnippet"/>
                <w:noProof/>
              </w:rPr>
            </w:pPr>
            <w:r>
              <w:rPr>
                <w:rStyle w:val="CodeSnippet"/>
                <w:noProof/>
              </w:rPr>
              <w:lastRenderedPageBreak/>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1FFB73DD" w14:textId="77777777" w:rsidR="002D57C4" w:rsidRDefault="002D57C4" w:rsidP="00502E57">
            <w:pPr>
              <w:autoSpaceDE w:val="0"/>
              <w:autoSpaceDN w:val="0"/>
              <w:adjustRightInd w:val="0"/>
              <w:rPr>
                <w:rStyle w:val="CodeSnippet"/>
                <w:noProof/>
              </w:rPr>
            </w:pPr>
          </w:p>
          <w:p w14:paraId="0C98AABF" w14:textId="77777777" w:rsidR="002D57C4" w:rsidRPr="00862AF6" w:rsidRDefault="002D57C4" w:rsidP="00502E57">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57DB2379"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0CECBABE" w14:textId="77777777" w:rsidR="002D57C4" w:rsidRPr="002456C5" w:rsidRDefault="002D57C4" w:rsidP="00502E57">
            <w:pPr>
              <w:autoSpaceDE w:val="0"/>
              <w:autoSpaceDN w:val="0"/>
              <w:adjustRightInd w:val="0"/>
              <w:rPr>
                <w:rStyle w:val="CodeSnippet"/>
                <w:noProof/>
              </w:rPr>
            </w:pPr>
          </w:p>
          <w:p w14:paraId="70C4C012"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709637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4E394F27"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079E683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631169D6" w14:textId="77777777" w:rsidR="002D57C4" w:rsidRPr="002456C5" w:rsidRDefault="002D57C4" w:rsidP="00502E57">
            <w:pPr>
              <w:autoSpaceDE w:val="0"/>
              <w:autoSpaceDN w:val="0"/>
              <w:adjustRightInd w:val="0"/>
              <w:rPr>
                <w:rStyle w:val="CodeSnippet"/>
                <w:noProof/>
              </w:rPr>
            </w:pPr>
          </w:p>
          <w:p w14:paraId="2E161EBE"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21A63D5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018CC034"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0FB62CD6" w14:textId="77777777" w:rsidR="002D57C4" w:rsidRDefault="002D57C4" w:rsidP="00502E57">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5AE2CC15" w14:textId="77777777" w:rsidR="002D57C4" w:rsidRDefault="002D57C4" w:rsidP="00502E57">
            <w:pPr>
              <w:pStyle w:val="NoSpacing"/>
              <w:rPr>
                <w:rStyle w:val="CodeSnippet"/>
              </w:rPr>
            </w:pPr>
            <w:r>
              <w:rPr>
                <w:rStyle w:val="CodeSnippet"/>
              </w:rPr>
              <w:t xml:space="preserve">            node: </w:t>
            </w:r>
            <w:r w:rsidRPr="00FA2049">
              <w:rPr>
                <w:rStyle w:val="CodeSnippet"/>
              </w:rPr>
              <w:t>my_server</w:t>
            </w:r>
          </w:p>
          <w:p w14:paraId="49BC2BC4" w14:textId="77777777" w:rsidR="002D57C4" w:rsidRDefault="002D57C4" w:rsidP="00502E57">
            <w:pPr>
              <w:pStyle w:val="NoSpacing"/>
              <w:rPr>
                <w:rStyle w:val="CodeSnippet"/>
              </w:rPr>
            </w:pPr>
            <w:r>
              <w:rPr>
                <w:rStyle w:val="CodeSnippet"/>
              </w:rPr>
              <w:t xml:space="preserve">            relationship: </w:t>
            </w:r>
            <w:r w:rsidRPr="00B86B7A">
              <w:rPr>
                <w:rStyle w:val="CodeSnippet"/>
              </w:rPr>
              <w:t>my_connection</w:t>
            </w:r>
          </w:p>
          <w:p w14:paraId="52E7D02D" w14:textId="77777777" w:rsidR="002D57C4" w:rsidRDefault="002D57C4" w:rsidP="00502E57">
            <w:pPr>
              <w:autoSpaceDE w:val="0"/>
              <w:autoSpaceDN w:val="0"/>
              <w:adjustRightInd w:val="0"/>
              <w:rPr>
                <w:rStyle w:val="CodeSnippet"/>
                <w:noProof/>
              </w:rPr>
            </w:pPr>
          </w:p>
          <w:p w14:paraId="222A1D40" w14:textId="77777777" w:rsidR="002D57C4" w:rsidRDefault="002D57C4" w:rsidP="00502E57">
            <w:pPr>
              <w:pStyle w:val="NoSpacing"/>
              <w:rPr>
                <w:rStyle w:val="CodeSnippet"/>
              </w:rPr>
            </w:pPr>
            <w:r>
              <w:rPr>
                <w:rStyle w:val="CodeSnippet"/>
              </w:rPr>
              <w:t xml:space="preserve">  relationship_templates:</w:t>
            </w:r>
          </w:p>
          <w:p w14:paraId="44B0DDFE"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50412686"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E6FC6EE"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12F9A03" w14:textId="77777777" w:rsidR="002D57C4" w:rsidRPr="00FA2049" w:rsidRDefault="002D57C4" w:rsidP="00502E57">
            <w:pPr>
              <w:pStyle w:val="NoSpacing"/>
              <w:rPr>
                <w:rStyle w:val="CodeSnippet"/>
              </w:rPr>
            </w:pPr>
            <w:r w:rsidRPr="00FA2049">
              <w:rPr>
                <w:rStyle w:val="CodeSnippet"/>
              </w:rPr>
              <w:t xml:space="preserve">        Configure:</w:t>
            </w:r>
          </w:p>
          <w:p w14:paraId="2A34412E" w14:textId="77777777" w:rsidR="002D57C4" w:rsidRPr="00FA2049" w:rsidRDefault="002D57C4" w:rsidP="00502E57">
            <w:pPr>
              <w:pStyle w:val="NoSpacing"/>
              <w:rPr>
                <w:rStyle w:val="CodeSnippet"/>
              </w:rPr>
            </w:pPr>
            <w:r w:rsidRPr="00FA2049">
              <w:rPr>
                <w:rStyle w:val="CodeSnippet"/>
              </w:rPr>
              <w:t xml:space="preserve">          inputs: </w:t>
            </w:r>
          </w:p>
          <w:p w14:paraId="31B53E41" w14:textId="77777777" w:rsidR="002D57C4" w:rsidRPr="00FA2049" w:rsidRDefault="002D57C4" w:rsidP="00502E57">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11221477" w14:textId="77777777" w:rsidR="002D57C4" w:rsidRPr="005F3238" w:rsidRDefault="002D57C4" w:rsidP="00502E57">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05E6AE14" w14:textId="77777777" w:rsidR="002D57C4" w:rsidRDefault="002D57C4" w:rsidP="002D57C4"/>
    <w:p w14:paraId="7DB0D688" w14:textId="77777777" w:rsidR="002D57C4" w:rsidRPr="00630E28" w:rsidRDefault="002D57C4" w:rsidP="002D57C4">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04231220" w14:textId="77777777" w:rsidR="002D57C4" w:rsidRDefault="002D57C4" w:rsidP="002D57C4"/>
    <w:p w14:paraId="507B0CB2" w14:textId="77777777" w:rsidR="002D57C4" w:rsidRDefault="002D57C4" w:rsidP="002D57C4">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1BA2F5E9" w14:textId="77777777" w:rsidR="002D57C4" w:rsidRDefault="002D57C4" w:rsidP="002D57C4">
      <w:pPr>
        <w:pStyle w:val="Heading1"/>
        <w:numPr>
          <w:ilvl w:val="0"/>
          <w:numId w:val="3"/>
        </w:numPr>
      </w:pPr>
      <w:bookmarkStart w:id="209" w:name="_Normative_Type_System"/>
      <w:bookmarkStart w:id="210" w:name="_Toc373867848"/>
      <w:bookmarkStart w:id="211" w:name="_Toc379455013"/>
      <w:bookmarkStart w:id="212" w:name="_Toc397688797"/>
      <w:bookmarkStart w:id="213" w:name="_Toc302251687"/>
      <w:bookmarkStart w:id="214" w:name="_Toc445238241"/>
      <w:bookmarkEnd w:id="209"/>
      <w:r>
        <w:lastRenderedPageBreak/>
        <w:t xml:space="preserve">TOSCA </w:t>
      </w:r>
      <w:r w:rsidRPr="000D3593">
        <w:t>Simple</w:t>
      </w:r>
      <w:r>
        <w:t xml:space="preserve"> Profile definition</w:t>
      </w:r>
      <w:bookmarkEnd w:id="210"/>
      <w:r>
        <w:t>s in YAML</w:t>
      </w:r>
      <w:bookmarkEnd w:id="211"/>
      <w:bookmarkEnd w:id="212"/>
      <w:bookmarkEnd w:id="213"/>
      <w:bookmarkEnd w:id="214"/>
    </w:p>
    <w:p w14:paraId="55C0BF0A" w14:textId="77777777" w:rsidR="002D57C4" w:rsidRPr="00DE743E" w:rsidRDefault="002D57C4" w:rsidP="002D57C4">
      <w:r>
        <w:t xml:space="preserve">Except for the examples, 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5E6DC2D7" w14:textId="77777777" w:rsidR="002D57C4" w:rsidRDefault="002D57C4" w:rsidP="002D57C4">
      <w:pPr>
        <w:pStyle w:val="Heading2"/>
        <w:numPr>
          <w:ilvl w:val="1"/>
          <w:numId w:val="3"/>
        </w:numPr>
      </w:pPr>
      <w:bookmarkStart w:id="215" w:name="_Toc373867864"/>
      <w:bookmarkStart w:id="216" w:name="_Toc379455014"/>
      <w:bookmarkStart w:id="217" w:name="_Ref382937560"/>
      <w:bookmarkStart w:id="218" w:name="_Toc397688798"/>
      <w:bookmarkStart w:id="219" w:name="_Toc302251688"/>
      <w:bookmarkStart w:id="220" w:name="_Toc445238242"/>
      <w:bookmarkStart w:id="221" w:name="DEFN_TOSCA_NAMESPACE_AND_ALIAS"/>
      <w:bookmarkStart w:id="222" w:name="_Ref372881863"/>
      <w:bookmarkStart w:id="223" w:name="_Toc373867849"/>
      <w:r>
        <w:t>TOSCA Namespace URI and alias</w:t>
      </w:r>
      <w:bookmarkEnd w:id="215"/>
      <w:bookmarkEnd w:id="216"/>
      <w:bookmarkEnd w:id="217"/>
      <w:bookmarkEnd w:id="218"/>
      <w:bookmarkEnd w:id="219"/>
      <w:bookmarkEnd w:id="220"/>
    </w:p>
    <w:bookmarkEnd w:id="221"/>
    <w:p w14:paraId="33D894A3" w14:textId="77777777" w:rsidR="002D57C4" w:rsidRPr="007050E5" w:rsidRDefault="002D57C4" w:rsidP="002D57C4">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2D57C4" w:rsidRPr="00127BCB" w14:paraId="3C8E8412" w14:textId="77777777" w:rsidTr="00502E57">
        <w:trPr>
          <w:trHeight w:val="268"/>
        </w:trPr>
        <w:tc>
          <w:tcPr>
            <w:tcW w:w="2401" w:type="dxa"/>
            <w:shd w:val="clear" w:color="auto" w:fill="D9D9D9"/>
          </w:tcPr>
          <w:p w14:paraId="16CB0596" w14:textId="77777777" w:rsidR="002D57C4" w:rsidRPr="00422683" w:rsidRDefault="002D57C4" w:rsidP="00502E57">
            <w:pPr>
              <w:pStyle w:val="TableText-Heading"/>
            </w:pPr>
            <w:r w:rsidRPr="00422683">
              <w:t xml:space="preserve">Namespace Alias </w:t>
            </w:r>
          </w:p>
        </w:tc>
        <w:tc>
          <w:tcPr>
            <w:tcW w:w="3510" w:type="dxa"/>
            <w:shd w:val="clear" w:color="auto" w:fill="D9D9D9"/>
          </w:tcPr>
          <w:p w14:paraId="05A21334" w14:textId="77777777" w:rsidR="002D57C4" w:rsidRPr="00422683" w:rsidRDefault="002D57C4" w:rsidP="00502E57">
            <w:pPr>
              <w:pStyle w:val="TableText-Heading"/>
            </w:pPr>
            <w:r w:rsidRPr="00422683">
              <w:t>Namespace URI</w:t>
            </w:r>
          </w:p>
        </w:tc>
        <w:tc>
          <w:tcPr>
            <w:tcW w:w="4232" w:type="dxa"/>
            <w:shd w:val="clear" w:color="auto" w:fill="D9D9D9"/>
          </w:tcPr>
          <w:p w14:paraId="35C75ED9" w14:textId="77777777" w:rsidR="002D57C4" w:rsidRPr="00422683" w:rsidRDefault="002D57C4" w:rsidP="00502E57">
            <w:pPr>
              <w:pStyle w:val="TableText-Heading"/>
            </w:pPr>
            <w:r w:rsidRPr="00422683">
              <w:t>Specification Description</w:t>
            </w:r>
          </w:p>
        </w:tc>
      </w:tr>
      <w:tr w:rsidR="002D57C4" w:rsidRPr="00127BCB" w14:paraId="3E89182B" w14:textId="77777777" w:rsidTr="00502E57">
        <w:trPr>
          <w:trHeight w:val="84"/>
        </w:trPr>
        <w:tc>
          <w:tcPr>
            <w:tcW w:w="2401" w:type="dxa"/>
          </w:tcPr>
          <w:p w14:paraId="426D8D31" w14:textId="77777777" w:rsidR="002D57C4" w:rsidRPr="00CC376B" w:rsidRDefault="002D57C4" w:rsidP="00502E57">
            <w:pPr>
              <w:pStyle w:val="TableText"/>
            </w:pPr>
            <w:r>
              <w:t>tosca_simple_yaml_1_0</w:t>
            </w:r>
          </w:p>
        </w:tc>
        <w:tc>
          <w:tcPr>
            <w:tcW w:w="3510" w:type="dxa"/>
          </w:tcPr>
          <w:p w14:paraId="7FCE64CB" w14:textId="77777777" w:rsidR="002D57C4" w:rsidRPr="00CC376B" w:rsidRDefault="00D37E2A" w:rsidP="00502E57">
            <w:pPr>
              <w:pStyle w:val="TableText"/>
            </w:pPr>
            <w:hyperlink r:id="rId65" w:history="1">
              <w:r w:rsidR="002D57C4" w:rsidRPr="00E93DE7">
                <w:rPr>
                  <w:rStyle w:val="Hyperlink"/>
                </w:rPr>
                <w:t>http://docs.oasis-open.org/tosca/ns/simple/yaml/1.0</w:t>
              </w:r>
            </w:hyperlink>
          </w:p>
        </w:tc>
        <w:tc>
          <w:tcPr>
            <w:tcW w:w="4232" w:type="dxa"/>
          </w:tcPr>
          <w:p w14:paraId="2BFDB157" w14:textId="77777777" w:rsidR="002D57C4" w:rsidRPr="00CC376B" w:rsidRDefault="002D57C4" w:rsidP="00502E57">
            <w:pPr>
              <w:pStyle w:val="TableText"/>
            </w:pPr>
            <w:r>
              <w:t>The TOSCA Simple Profile v1.0 (YAML) target namespace and namespace alias.</w:t>
            </w:r>
          </w:p>
        </w:tc>
      </w:tr>
    </w:tbl>
    <w:p w14:paraId="2C7100FD" w14:textId="77777777" w:rsidR="002D57C4" w:rsidRDefault="002D57C4" w:rsidP="002D57C4">
      <w:pPr>
        <w:pStyle w:val="Heading3"/>
        <w:numPr>
          <w:ilvl w:val="2"/>
          <w:numId w:val="3"/>
        </w:numPr>
      </w:pPr>
      <w:bookmarkStart w:id="224" w:name="_Toc373867861"/>
      <w:bookmarkStart w:id="225" w:name="_Toc379455070"/>
      <w:bookmarkStart w:id="226" w:name="_Toc397688799"/>
      <w:bookmarkStart w:id="227" w:name="_Toc379455015"/>
      <w:r>
        <w:t>TOSCA Namespace prefix</w:t>
      </w:r>
    </w:p>
    <w:p w14:paraId="063FBBD0" w14:textId="77777777" w:rsidR="002D57C4" w:rsidRPr="007050E5" w:rsidRDefault="002D57C4" w:rsidP="002D57C4">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2D57C4" w:rsidRPr="00127BCB" w14:paraId="4000D8DB" w14:textId="77777777" w:rsidTr="00502E57">
        <w:trPr>
          <w:trHeight w:val="268"/>
        </w:trPr>
        <w:tc>
          <w:tcPr>
            <w:tcW w:w="2491" w:type="dxa"/>
            <w:shd w:val="clear" w:color="auto" w:fill="D9D9D9"/>
          </w:tcPr>
          <w:p w14:paraId="5614BC21" w14:textId="77777777" w:rsidR="002D57C4" w:rsidRPr="00422683" w:rsidRDefault="002D57C4" w:rsidP="00502E57">
            <w:pPr>
              <w:pStyle w:val="TableText-Heading"/>
            </w:pPr>
            <w:r w:rsidRPr="00422683">
              <w:t>Namespace Prefix</w:t>
            </w:r>
          </w:p>
        </w:tc>
        <w:tc>
          <w:tcPr>
            <w:tcW w:w="7613" w:type="dxa"/>
            <w:shd w:val="clear" w:color="auto" w:fill="D9D9D9"/>
          </w:tcPr>
          <w:p w14:paraId="74822636" w14:textId="77777777" w:rsidR="002D57C4" w:rsidRPr="00422683" w:rsidRDefault="002D57C4" w:rsidP="00502E57">
            <w:pPr>
              <w:pStyle w:val="TableText-Heading"/>
            </w:pPr>
            <w:r w:rsidRPr="00422683">
              <w:t>Specification Description</w:t>
            </w:r>
          </w:p>
        </w:tc>
      </w:tr>
      <w:tr w:rsidR="002D57C4" w:rsidRPr="00127BCB" w14:paraId="2FCE698E" w14:textId="77777777" w:rsidTr="00502E57">
        <w:trPr>
          <w:trHeight w:val="84"/>
        </w:trPr>
        <w:tc>
          <w:tcPr>
            <w:tcW w:w="2491" w:type="dxa"/>
          </w:tcPr>
          <w:p w14:paraId="7B8C317B" w14:textId="77777777" w:rsidR="002D57C4" w:rsidRPr="00CC376B" w:rsidRDefault="002D57C4" w:rsidP="00502E57">
            <w:pPr>
              <w:pStyle w:val="TableText"/>
            </w:pPr>
            <w:r>
              <w:t>tosca</w:t>
            </w:r>
          </w:p>
        </w:tc>
        <w:tc>
          <w:tcPr>
            <w:tcW w:w="7613" w:type="dxa"/>
          </w:tcPr>
          <w:p w14:paraId="4C53396A" w14:textId="77777777" w:rsidR="002D57C4" w:rsidRPr="00CC376B" w:rsidRDefault="002D57C4" w:rsidP="00502E57">
            <w:pPr>
              <w:pStyle w:val="TableText"/>
            </w:pPr>
            <w:r>
              <w:t xml:space="preserve">The reserved TOSCA Simple Profile Specification prefix that can be associated with the default TOSCA Namespace URI </w:t>
            </w:r>
          </w:p>
        </w:tc>
      </w:tr>
    </w:tbl>
    <w:p w14:paraId="1CB44275" w14:textId="77777777" w:rsidR="002D57C4" w:rsidRDefault="002D57C4" w:rsidP="002D57C4">
      <w:pPr>
        <w:pStyle w:val="Heading3"/>
        <w:numPr>
          <w:ilvl w:val="2"/>
          <w:numId w:val="3"/>
        </w:numPr>
      </w:pPr>
      <w:r>
        <w:t>TOSCA Namespacing in TOSCA Service Templates</w:t>
      </w:r>
    </w:p>
    <w:p w14:paraId="4A663C20" w14:textId="77777777" w:rsidR="002D57C4" w:rsidRDefault="002D57C4" w:rsidP="002D57C4">
      <w:r>
        <w:t xml:space="preserve">In the TOSCA Simple Profile, TOSCA Service Templates MUST always </w:t>
      </w:r>
      <w:proofErr w:type="gramStart"/>
      <w:r>
        <w:t>have</w:t>
      </w:r>
      <w:proofErr w:type="gramEnd"/>
      <w:r>
        <w:t>, as the first line of YAML, the keyword “</w:t>
      </w:r>
      <w:r w:rsidRPr="0096695A">
        <w:rPr>
          <w:rStyle w:val="CodeSnippetHighlight"/>
        </w:rPr>
        <w:t>tosca_definitions_version</w:t>
      </w:r>
      <w:r>
        <w:t>” with an associated TOSCA Namespace Alias value.  This single line accomplishes the following:</w:t>
      </w:r>
    </w:p>
    <w:p w14:paraId="4F1D6540" w14:textId="77777777" w:rsidR="002D57C4" w:rsidRDefault="002D57C4" w:rsidP="002D57C4">
      <w:pPr>
        <w:pStyle w:val="ListParagraph"/>
        <w:numPr>
          <w:ilvl w:val="0"/>
          <w:numId w:val="67"/>
        </w:numPr>
      </w:pPr>
      <w:r>
        <w:t>Establishes the TOSCA Simple Profile Specification version whose grammar MUST be used to parse and interpret the contents for the remainder of the TOSCA Service Template.</w:t>
      </w:r>
    </w:p>
    <w:p w14:paraId="35C228FC" w14:textId="77777777" w:rsidR="002D57C4" w:rsidRDefault="002D57C4" w:rsidP="002D57C4">
      <w:pPr>
        <w:pStyle w:val="ListParagraph"/>
        <w:numPr>
          <w:ilvl w:val="0"/>
          <w:numId w:val="67"/>
        </w:numPr>
      </w:pPr>
      <w:r>
        <w:t>Establishes the default TOSCA Namespace URI and Namespace Prefix for all types found in the document that are not explicitly namespaced.</w:t>
      </w:r>
    </w:p>
    <w:p w14:paraId="74AB1220" w14:textId="77777777" w:rsidR="002D57C4" w:rsidRDefault="002D57C4" w:rsidP="002D57C4">
      <w:pPr>
        <w:pStyle w:val="ListParagraph"/>
        <w:numPr>
          <w:ilvl w:val="0"/>
          <w:numId w:val="67"/>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61E359DF" w14:textId="77777777" w:rsidR="002D57C4" w:rsidRDefault="002D57C4" w:rsidP="002D57C4">
      <w:pPr>
        <w:pStyle w:val="ListParagraph"/>
        <w:numPr>
          <w:ilvl w:val="0"/>
          <w:numId w:val="67"/>
        </w:numPr>
      </w:pPr>
      <w:r>
        <w:t>Associates the TOSCA Namespace URI and Namespace Prefix to the automatically imported TOSCA type definitions.</w:t>
      </w:r>
    </w:p>
    <w:p w14:paraId="69FBB0C7" w14:textId="77777777" w:rsidR="002D57C4" w:rsidRDefault="002D57C4" w:rsidP="002D57C4">
      <w:pPr>
        <w:pStyle w:val="Heading3"/>
        <w:numPr>
          <w:ilvl w:val="2"/>
          <w:numId w:val="3"/>
        </w:numPr>
      </w:pPr>
      <w:r>
        <w:t xml:space="preserve">Rules to avoid namespace collisions </w:t>
      </w:r>
    </w:p>
    <w:p w14:paraId="77B9AA4A" w14:textId="77777777" w:rsidR="002D57C4" w:rsidRPr="00886C28" w:rsidRDefault="002D57C4" w:rsidP="002D57C4">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28C6DD95" w14:textId="77777777" w:rsidR="002D57C4" w:rsidRDefault="002D57C4" w:rsidP="002D57C4">
      <w:pPr>
        <w:pStyle w:val="Heading4"/>
        <w:numPr>
          <w:ilvl w:val="3"/>
          <w:numId w:val="3"/>
        </w:numPr>
      </w:pPr>
      <w:r>
        <w:lastRenderedPageBreak/>
        <w:t>Additional Requirements</w:t>
      </w:r>
    </w:p>
    <w:p w14:paraId="702F6AFA" w14:textId="77777777" w:rsidR="002D57C4" w:rsidRDefault="002D57C4" w:rsidP="002D57C4">
      <w:pPr>
        <w:pStyle w:val="ListParagraph"/>
        <w:numPr>
          <w:ilvl w:val="0"/>
          <w:numId w:val="68"/>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6627EE75" w14:textId="77777777" w:rsidR="002D57C4" w:rsidRDefault="002D57C4" w:rsidP="002D57C4">
      <w:pPr>
        <w:pStyle w:val="ListParagraph"/>
        <w:numPr>
          <w:ilvl w:val="1"/>
          <w:numId w:val="68"/>
        </w:numPr>
      </w:pPr>
      <w:r>
        <w:t>Imported type definitions with the same Namespace URI, local name and version SHALL be equivalent.</w:t>
      </w:r>
    </w:p>
    <w:p w14:paraId="24F3DF3D" w14:textId="77777777" w:rsidR="002D57C4" w:rsidRDefault="002D57C4" w:rsidP="002D57C4">
      <w:pPr>
        <w:pStyle w:val="ListParagraph"/>
        <w:numPr>
          <w:ilvl w:val="1"/>
          <w:numId w:val="68"/>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3AC7EDBE" w14:textId="77777777" w:rsidR="002D57C4" w:rsidRDefault="002D57C4" w:rsidP="002D57C4">
      <w:pPr>
        <w:pStyle w:val="ListParagraph"/>
        <w:numPr>
          <w:ilvl w:val="0"/>
          <w:numId w:val="68"/>
        </w:numPr>
      </w:pPr>
      <w:r>
        <w:t>Duplicate local names (i.e., within the same Service Template SHALL be considered an error.  These include, but are not limited to duplicate names found for the following definitions:</w:t>
      </w:r>
    </w:p>
    <w:p w14:paraId="22F86FE9" w14:textId="77777777" w:rsidR="002D57C4" w:rsidRDefault="002D57C4" w:rsidP="002D57C4">
      <w:pPr>
        <w:pStyle w:val="ListParagraph"/>
        <w:numPr>
          <w:ilvl w:val="1"/>
          <w:numId w:val="68"/>
        </w:numPr>
      </w:pPr>
      <w:r>
        <w:t>Repositories (repositories)</w:t>
      </w:r>
    </w:p>
    <w:p w14:paraId="2FEA07FA" w14:textId="77777777" w:rsidR="002D57C4" w:rsidRDefault="002D57C4" w:rsidP="002D57C4">
      <w:pPr>
        <w:pStyle w:val="ListParagraph"/>
        <w:numPr>
          <w:ilvl w:val="1"/>
          <w:numId w:val="68"/>
        </w:numPr>
      </w:pPr>
      <w:r>
        <w:t>Data Types (data_types)</w:t>
      </w:r>
    </w:p>
    <w:p w14:paraId="4040BC7D" w14:textId="77777777" w:rsidR="002D57C4" w:rsidRDefault="002D57C4" w:rsidP="002D57C4">
      <w:pPr>
        <w:pStyle w:val="ListParagraph"/>
        <w:numPr>
          <w:ilvl w:val="1"/>
          <w:numId w:val="68"/>
        </w:numPr>
      </w:pPr>
      <w:r>
        <w:t>Node Types (node_types)</w:t>
      </w:r>
    </w:p>
    <w:p w14:paraId="0E8BE9DF" w14:textId="77777777" w:rsidR="002D57C4" w:rsidRDefault="002D57C4" w:rsidP="002D57C4">
      <w:pPr>
        <w:pStyle w:val="ListParagraph"/>
        <w:numPr>
          <w:ilvl w:val="1"/>
          <w:numId w:val="68"/>
        </w:numPr>
      </w:pPr>
      <w:r>
        <w:t>Relationship Types (relationship_types)</w:t>
      </w:r>
    </w:p>
    <w:p w14:paraId="2897B70D" w14:textId="77777777" w:rsidR="002D57C4" w:rsidRDefault="002D57C4" w:rsidP="002D57C4">
      <w:pPr>
        <w:pStyle w:val="ListParagraph"/>
        <w:numPr>
          <w:ilvl w:val="1"/>
          <w:numId w:val="68"/>
        </w:numPr>
      </w:pPr>
      <w:r>
        <w:t>Capability Types (capability_types)</w:t>
      </w:r>
    </w:p>
    <w:p w14:paraId="5F56398C" w14:textId="77777777" w:rsidR="002D57C4" w:rsidRDefault="002D57C4" w:rsidP="002D57C4">
      <w:pPr>
        <w:pStyle w:val="ListParagraph"/>
        <w:numPr>
          <w:ilvl w:val="1"/>
          <w:numId w:val="68"/>
        </w:numPr>
      </w:pPr>
      <w:r>
        <w:t>Artifact Types (artifact_types)</w:t>
      </w:r>
    </w:p>
    <w:p w14:paraId="09EAA92C" w14:textId="77777777" w:rsidR="002D57C4" w:rsidRDefault="002D57C4" w:rsidP="002D57C4">
      <w:pPr>
        <w:pStyle w:val="ListParagraph"/>
        <w:numPr>
          <w:ilvl w:val="1"/>
          <w:numId w:val="68"/>
        </w:numPr>
      </w:pPr>
      <w:r>
        <w:t>Interface Types (interface_types)</w:t>
      </w:r>
    </w:p>
    <w:p w14:paraId="0A68B363" w14:textId="77777777" w:rsidR="002D57C4" w:rsidRDefault="002D57C4" w:rsidP="002D57C4">
      <w:pPr>
        <w:pStyle w:val="ListParagraph"/>
        <w:numPr>
          <w:ilvl w:val="0"/>
          <w:numId w:val="68"/>
        </w:numPr>
      </w:pPr>
      <w:r>
        <w:t xml:space="preserve">Duplicate Template names within a Service Template’s Topology Template SHALL </w:t>
      </w:r>
      <w:proofErr w:type="gramStart"/>
      <w:r>
        <w:t>be</w:t>
      </w:r>
      <w:proofErr w:type="gramEnd"/>
      <w:r>
        <w:t xml:space="preserve"> considered an error.  These include, but are not limited to duplicate names found for the following template types:</w:t>
      </w:r>
    </w:p>
    <w:p w14:paraId="6DB68B7E" w14:textId="77777777" w:rsidR="002D57C4" w:rsidRDefault="002D57C4" w:rsidP="002D57C4">
      <w:pPr>
        <w:pStyle w:val="ListParagraph"/>
        <w:numPr>
          <w:ilvl w:val="1"/>
          <w:numId w:val="68"/>
        </w:numPr>
      </w:pPr>
      <w:r>
        <w:t>Node Templates (node_templates)</w:t>
      </w:r>
    </w:p>
    <w:p w14:paraId="0F125943" w14:textId="77777777" w:rsidR="002D57C4" w:rsidRDefault="002D57C4" w:rsidP="002D57C4">
      <w:pPr>
        <w:pStyle w:val="ListParagraph"/>
        <w:numPr>
          <w:ilvl w:val="1"/>
          <w:numId w:val="68"/>
        </w:numPr>
      </w:pPr>
      <w:r>
        <w:t>Relationship Templates (relationship_templates)</w:t>
      </w:r>
    </w:p>
    <w:p w14:paraId="4DF715D0" w14:textId="77777777" w:rsidR="002D57C4" w:rsidRDefault="002D57C4" w:rsidP="002D57C4">
      <w:pPr>
        <w:pStyle w:val="ListParagraph"/>
        <w:numPr>
          <w:ilvl w:val="1"/>
          <w:numId w:val="68"/>
        </w:numPr>
      </w:pPr>
      <w:r>
        <w:t>Inputs (inputs)</w:t>
      </w:r>
    </w:p>
    <w:p w14:paraId="1B0CA86D" w14:textId="77777777" w:rsidR="002D57C4" w:rsidRDefault="002D57C4" w:rsidP="002D57C4">
      <w:pPr>
        <w:pStyle w:val="ListParagraph"/>
        <w:numPr>
          <w:ilvl w:val="1"/>
          <w:numId w:val="68"/>
        </w:numPr>
      </w:pPr>
      <w:r>
        <w:t>Outputs (outputs)</w:t>
      </w:r>
    </w:p>
    <w:p w14:paraId="4FA62B99" w14:textId="77777777" w:rsidR="002D57C4" w:rsidRDefault="002D57C4" w:rsidP="002D57C4">
      <w:pPr>
        <w:pStyle w:val="ListParagraph"/>
        <w:numPr>
          <w:ilvl w:val="1"/>
          <w:numId w:val="68"/>
        </w:numPr>
      </w:pPr>
      <w:r>
        <w:t>Groups (groups)</w:t>
      </w:r>
    </w:p>
    <w:p w14:paraId="34E369CB" w14:textId="77777777" w:rsidR="002D57C4" w:rsidRDefault="002D57C4" w:rsidP="002D57C4">
      <w:pPr>
        <w:pStyle w:val="ListParagraph"/>
        <w:numPr>
          <w:ilvl w:val="0"/>
          <w:numId w:val="68"/>
        </w:numPr>
      </w:pPr>
      <w:r>
        <w:t xml:space="preserve">Duplicate names for the following keynames within Types or Templates SHALL </w:t>
      </w:r>
      <w:proofErr w:type="gramStart"/>
      <w:r>
        <w:t>be</w:t>
      </w:r>
      <w:proofErr w:type="gramEnd"/>
      <w:r>
        <w:t xml:space="preserve"> considered an error.  These include, but are not limited to duplicate names found for the following keynames:</w:t>
      </w:r>
    </w:p>
    <w:p w14:paraId="135E6917" w14:textId="77777777" w:rsidR="002D57C4" w:rsidRDefault="002D57C4" w:rsidP="002D57C4">
      <w:pPr>
        <w:pStyle w:val="ListParagraph"/>
        <w:numPr>
          <w:ilvl w:val="1"/>
          <w:numId w:val="68"/>
        </w:numPr>
      </w:pPr>
      <w:r>
        <w:t>Properties (properties)</w:t>
      </w:r>
    </w:p>
    <w:p w14:paraId="27F250C1" w14:textId="77777777" w:rsidR="002D57C4" w:rsidRDefault="002D57C4" w:rsidP="002D57C4">
      <w:pPr>
        <w:pStyle w:val="ListParagraph"/>
        <w:numPr>
          <w:ilvl w:val="1"/>
          <w:numId w:val="68"/>
        </w:numPr>
      </w:pPr>
      <w:r>
        <w:t>Attributes (attributes)</w:t>
      </w:r>
    </w:p>
    <w:p w14:paraId="1610B4D6" w14:textId="77777777" w:rsidR="002D57C4" w:rsidRDefault="002D57C4" w:rsidP="002D57C4">
      <w:pPr>
        <w:pStyle w:val="ListParagraph"/>
        <w:numPr>
          <w:ilvl w:val="1"/>
          <w:numId w:val="68"/>
        </w:numPr>
      </w:pPr>
      <w:r>
        <w:t>Artifacts (artifacts)</w:t>
      </w:r>
    </w:p>
    <w:p w14:paraId="19F63C7A" w14:textId="77777777" w:rsidR="002D57C4" w:rsidRDefault="002D57C4" w:rsidP="002D57C4">
      <w:pPr>
        <w:pStyle w:val="ListParagraph"/>
        <w:numPr>
          <w:ilvl w:val="1"/>
          <w:numId w:val="68"/>
        </w:numPr>
      </w:pPr>
      <w:r>
        <w:t>Requirements (requirements)</w:t>
      </w:r>
    </w:p>
    <w:p w14:paraId="167AD9C8" w14:textId="77777777" w:rsidR="002D57C4" w:rsidRDefault="002D57C4" w:rsidP="002D57C4">
      <w:pPr>
        <w:pStyle w:val="ListParagraph"/>
        <w:numPr>
          <w:ilvl w:val="1"/>
          <w:numId w:val="68"/>
        </w:numPr>
      </w:pPr>
      <w:r>
        <w:t>Capabilities (capabilities)</w:t>
      </w:r>
    </w:p>
    <w:p w14:paraId="02018FBF" w14:textId="77777777" w:rsidR="002D57C4" w:rsidRDefault="002D57C4" w:rsidP="002D57C4">
      <w:pPr>
        <w:pStyle w:val="ListParagraph"/>
        <w:numPr>
          <w:ilvl w:val="1"/>
          <w:numId w:val="68"/>
        </w:numPr>
      </w:pPr>
      <w:r>
        <w:t>Interfaces (interfaces)</w:t>
      </w:r>
    </w:p>
    <w:p w14:paraId="10F44DCF" w14:textId="77777777" w:rsidR="002D57C4" w:rsidRDefault="002D57C4" w:rsidP="002D57C4">
      <w:pPr>
        <w:pStyle w:val="Heading2"/>
        <w:numPr>
          <w:ilvl w:val="1"/>
          <w:numId w:val="3"/>
        </w:numPr>
      </w:pPr>
      <w:bookmarkStart w:id="228" w:name="_Toc421001370"/>
      <w:bookmarkStart w:id="229" w:name="_Toc421001371"/>
      <w:bookmarkStart w:id="230" w:name="_Toc421001372"/>
      <w:bookmarkStart w:id="231" w:name="_Toc302251689"/>
      <w:bookmarkStart w:id="232" w:name="_Toc445238243"/>
      <w:bookmarkEnd w:id="228"/>
      <w:bookmarkEnd w:id="229"/>
      <w:bookmarkEnd w:id="230"/>
      <w:r>
        <w:t>Parameter and property types</w:t>
      </w:r>
      <w:bookmarkEnd w:id="224"/>
      <w:bookmarkEnd w:id="225"/>
      <w:bookmarkEnd w:id="226"/>
      <w:bookmarkEnd w:id="231"/>
      <w:bookmarkEnd w:id="232"/>
    </w:p>
    <w:p w14:paraId="0759B341" w14:textId="77777777" w:rsidR="002D57C4" w:rsidRPr="00C028FF" w:rsidRDefault="002D57C4" w:rsidP="002D57C4">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173E7FCF" w14:textId="77777777" w:rsidR="002D57C4" w:rsidRDefault="002D57C4" w:rsidP="002D57C4">
      <w:pPr>
        <w:pStyle w:val="Heading3"/>
        <w:numPr>
          <w:ilvl w:val="2"/>
          <w:numId w:val="3"/>
        </w:numPr>
      </w:pPr>
      <w:bookmarkStart w:id="233" w:name="_Toc373867862"/>
      <w:bookmarkStart w:id="234" w:name="_Toc379455071"/>
      <w:r>
        <w:t>Referenced YAML</w:t>
      </w:r>
      <w:bookmarkEnd w:id="233"/>
      <w:r>
        <w:t xml:space="preserve"> Types</w:t>
      </w:r>
      <w:bookmarkEnd w:id="234"/>
    </w:p>
    <w:p w14:paraId="53B9EEB5" w14:textId="77777777" w:rsidR="002D57C4" w:rsidRDefault="002D57C4" w:rsidP="002D57C4">
      <w:pPr>
        <w:pStyle w:val="NormalaroundTable"/>
      </w:pPr>
      <w:r>
        <w:t xml:space="preserve">Many of the types we use in this profile are built-in types from the </w:t>
      </w:r>
      <w:hyperlink r:id="rId66" w:history="1">
        <w:r w:rsidRPr="00405439">
          <w:rPr>
            <w:rStyle w:val="Hyperlink"/>
          </w:rPr>
          <w:t>YAML 1.2 specification</w:t>
        </w:r>
      </w:hyperlink>
      <w:r>
        <w:t xml:space="preserve"> (i.e., those identified by the “</w:t>
      </w:r>
      <w:r w:rsidRPr="00DF4B15">
        <w:t>tag</w:t>
      </w:r>
      <w:proofErr w:type="gramStart"/>
      <w:r w:rsidRPr="00DF4B15">
        <w:t>:yaml.org,2002</w:t>
      </w:r>
      <w:proofErr w:type="gramEnd"/>
      <w:r>
        <w:t>” version tag) [</w:t>
      </w:r>
      <w:hyperlink w:anchor="REF_YAML_1_2" w:history="1">
        <w:r w:rsidRPr="00B2026A">
          <w:rPr>
            <w:rStyle w:val="Hyperlink"/>
          </w:rPr>
          <w:t>YAML-1.2</w:t>
        </w:r>
      </w:hyperlink>
      <w:r>
        <w:t xml:space="preserve">]. </w:t>
      </w:r>
    </w:p>
    <w:p w14:paraId="1F076CAC" w14:textId="77777777" w:rsidR="002D57C4" w:rsidRPr="00DF4B15" w:rsidRDefault="002D57C4" w:rsidP="002D57C4">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2D57C4" w14:paraId="5A28F1CF" w14:textId="77777777" w:rsidTr="00502E57">
        <w:trPr>
          <w:cantSplit/>
        </w:trPr>
        <w:tc>
          <w:tcPr>
            <w:tcW w:w="1951" w:type="dxa"/>
            <w:shd w:val="clear" w:color="auto" w:fill="D9D9D9"/>
          </w:tcPr>
          <w:p w14:paraId="7AE0D0EE" w14:textId="77777777" w:rsidR="002D57C4" w:rsidRPr="00422683" w:rsidRDefault="002D57C4" w:rsidP="00502E57">
            <w:pPr>
              <w:pStyle w:val="TableText-Heading"/>
            </w:pPr>
            <w:r w:rsidRPr="00422683">
              <w:lastRenderedPageBreak/>
              <w:t>Valid aliases</w:t>
            </w:r>
          </w:p>
        </w:tc>
        <w:tc>
          <w:tcPr>
            <w:tcW w:w="4889" w:type="dxa"/>
            <w:shd w:val="clear" w:color="auto" w:fill="D9D9D9"/>
          </w:tcPr>
          <w:p w14:paraId="1DBC417C" w14:textId="77777777" w:rsidR="002D57C4" w:rsidRPr="00422683" w:rsidRDefault="002D57C4" w:rsidP="00502E57">
            <w:pPr>
              <w:pStyle w:val="TableText-Heading"/>
            </w:pPr>
            <w:r w:rsidRPr="00422683">
              <w:t>Type URI</w:t>
            </w:r>
          </w:p>
        </w:tc>
      </w:tr>
      <w:tr w:rsidR="002D57C4" w14:paraId="1E9FC88C" w14:textId="77777777" w:rsidTr="00502E57">
        <w:trPr>
          <w:cantSplit/>
        </w:trPr>
        <w:tc>
          <w:tcPr>
            <w:tcW w:w="1951" w:type="dxa"/>
          </w:tcPr>
          <w:p w14:paraId="6FD18224" w14:textId="77777777" w:rsidR="002D57C4" w:rsidRDefault="002D57C4" w:rsidP="00502E57">
            <w:pPr>
              <w:pStyle w:val="TableText"/>
            </w:pPr>
            <w:bookmarkStart w:id="235" w:name="TYPE_YAML_STRING"/>
            <w:r>
              <w:t>string</w:t>
            </w:r>
            <w:bookmarkEnd w:id="235"/>
          </w:p>
        </w:tc>
        <w:tc>
          <w:tcPr>
            <w:tcW w:w="4889" w:type="dxa"/>
          </w:tcPr>
          <w:p w14:paraId="537A8727" w14:textId="77777777" w:rsidR="002D57C4" w:rsidRPr="008F5D59" w:rsidRDefault="002D57C4" w:rsidP="00502E57">
            <w:pPr>
              <w:pStyle w:val="TableText"/>
            </w:pPr>
            <w:r w:rsidRPr="00A00972">
              <w:t>tag:yaml.org,2002:str (</w:t>
            </w:r>
            <w:r>
              <w:t>d</w:t>
            </w:r>
            <w:r w:rsidRPr="0006379C">
              <w:t>efault</w:t>
            </w:r>
            <w:r w:rsidRPr="00A00972">
              <w:t>)</w:t>
            </w:r>
          </w:p>
        </w:tc>
      </w:tr>
      <w:tr w:rsidR="002D57C4" w14:paraId="1783BBF1" w14:textId="77777777" w:rsidTr="00502E57">
        <w:trPr>
          <w:cantSplit/>
        </w:trPr>
        <w:tc>
          <w:tcPr>
            <w:tcW w:w="1951" w:type="dxa"/>
          </w:tcPr>
          <w:p w14:paraId="72DD737B" w14:textId="77777777" w:rsidR="002D57C4" w:rsidRPr="00D703BD" w:rsidRDefault="002D57C4" w:rsidP="00502E57">
            <w:pPr>
              <w:pStyle w:val="TableText"/>
              <w:rPr>
                <w:iCs/>
              </w:rPr>
            </w:pPr>
            <w:bookmarkStart w:id="236" w:name="TYPE_YAML_INTEGER"/>
            <w:r>
              <w:t>integer</w:t>
            </w:r>
            <w:bookmarkEnd w:id="236"/>
          </w:p>
        </w:tc>
        <w:tc>
          <w:tcPr>
            <w:tcW w:w="4889" w:type="dxa"/>
          </w:tcPr>
          <w:p w14:paraId="34A4209B" w14:textId="77777777" w:rsidR="002D57C4" w:rsidRPr="00D703BD" w:rsidRDefault="002D57C4" w:rsidP="00502E57">
            <w:pPr>
              <w:pStyle w:val="TableText"/>
              <w:rPr>
                <w:iCs/>
              </w:rPr>
            </w:pPr>
            <w:r w:rsidRPr="008F5D59">
              <w:t>tag:yaml.org,2002:int</w:t>
            </w:r>
          </w:p>
        </w:tc>
      </w:tr>
      <w:tr w:rsidR="002D57C4" w14:paraId="4AD0056E" w14:textId="77777777" w:rsidTr="00502E57">
        <w:trPr>
          <w:cantSplit/>
        </w:trPr>
        <w:tc>
          <w:tcPr>
            <w:tcW w:w="1951" w:type="dxa"/>
          </w:tcPr>
          <w:p w14:paraId="33CDDA07" w14:textId="77777777" w:rsidR="002D57C4" w:rsidRPr="00D703BD" w:rsidRDefault="002D57C4" w:rsidP="00502E57">
            <w:pPr>
              <w:pStyle w:val="TableText"/>
              <w:rPr>
                <w:iCs/>
              </w:rPr>
            </w:pPr>
            <w:bookmarkStart w:id="237" w:name="TYPE_YAML_FLOAT"/>
            <w:r>
              <w:rPr>
                <w:iCs/>
              </w:rPr>
              <w:t>float</w:t>
            </w:r>
            <w:bookmarkEnd w:id="237"/>
          </w:p>
        </w:tc>
        <w:tc>
          <w:tcPr>
            <w:tcW w:w="4889" w:type="dxa"/>
          </w:tcPr>
          <w:p w14:paraId="7B321156" w14:textId="77777777" w:rsidR="002D57C4" w:rsidRPr="00D703BD" w:rsidRDefault="002D57C4" w:rsidP="00502E57">
            <w:pPr>
              <w:pStyle w:val="TableText"/>
              <w:rPr>
                <w:iCs/>
              </w:rPr>
            </w:pPr>
            <w:r w:rsidRPr="00DF4B15">
              <w:t>tag:yaml.org,2002:float</w:t>
            </w:r>
          </w:p>
        </w:tc>
      </w:tr>
      <w:tr w:rsidR="002D57C4" w14:paraId="5A3A9005" w14:textId="77777777" w:rsidTr="00502E57">
        <w:trPr>
          <w:cantSplit/>
        </w:trPr>
        <w:tc>
          <w:tcPr>
            <w:tcW w:w="1951" w:type="dxa"/>
          </w:tcPr>
          <w:p w14:paraId="296D2A19" w14:textId="77777777" w:rsidR="002D57C4" w:rsidRPr="00D703BD" w:rsidRDefault="002D57C4" w:rsidP="00502E57">
            <w:pPr>
              <w:pStyle w:val="TableText"/>
              <w:rPr>
                <w:iCs/>
              </w:rPr>
            </w:pPr>
            <w:bookmarkStart w:id="238" w:name="TYPE_YAML_BOOLEAN"/>
            <w:r>
              <w:rPr>
                <w:iCs/>
              </w:rPr>
              <w:t>boolean</w:t>
            </w:r>
            <w:bookmarkEnd w:id="238"/>
          </w:p>
        </w:tc>
        <w:tc>
          <w:tcPr>
            <w:tcW w:w="4889" w:type="dxa"/>
          </w:tcPr>
          <w:p w14:paraId="5BF4D274" w14:textId="77777777" w:rsidR="002D57C4" w:rsidRPr="00D703BD" w:rsidRDefault="002D57C4" w:rsidP="00502E57">
            <w:pPr>
              <w:pStyle w:val="TableText"/>
              <w:rPr>
                <w:iCs/>
              </w:rPr>
            </w:pPr>
            <w:r w:rsidRPr="00DF4B15">
              <w:t>tag:yaml.org,2002:</w:t>
            </w:r>
            <w:r>
              <w:t>bool (i.e., a value either ‘true’ or ‘false’)</w:t>
            </w:r>
          </w:p>
        </w:tc>
      </w:tr>
      <w:tr w:rsidR="002D57C4" w14:paraId="3DD0ECAC" w14:textId="77777777" w:rsidTr="00502E57">
        <w:trPr>
          <w:cantSplit/>
        </w:trPr>
        <w:tc>
          <w:tcPr>
            <w:tcW w:w="1951" w:type="dxa"/>
          </w:tcPr>
          <w:p w14:paraId="13B3EE87" w14:textId="77777777" w:rsidR="002D57C4" w:rsidRPr="00D703BD" w:rsidRDefault="002D57C4" w:rsidP="00502E57">
            <w:pPr>
              <w:pStyle w:val="TableText"/>
              <w:rPr>
                <w:iCs/>
              </w:rPr>
            </w:pPr>
            <w:bookmarkStart w:id="239" w:name="TYPE_YAML_TIMESTAMP"/>
            <w:r>
              <w:rPr>
                <w:iCs/>
              </w:rPr>
              <w:t>timestamp</w:t>
            </w:r>
            <w:bookmarkEnd w:id="239"/>
          </w:p>
        </w:tc>
        <w:tc>
          <w:tcPr>
            <w:tcW w:w="4889" w:type="dxa"/>
          </w:tcPr>
          <w:p w14:paraId="78D27B4B" w14:textId="77777777" w:rsidR="002D57C4" w:rsidRPr="00D703BD" w:rsidRDefault="00D37E2A" w:rsidP="00502E57">
            <w:pPr>
              <w:pStyle w:val="TableText"/>
              <w:rPr>
                <w:iCs/>
              </w:rPr>
            </w:pPr>
            <w:hyperlink w:anchor="REF_YAML_TIMESTAMP_1_1" w:history="1">
              <w:r w:rsidR="002D57C4" w:rsidRPr="00897C5B">
                <w:rPr>
                  <w:rStyle w:val="Hyperlink"/>
                </w:rPr>
                <w:t>tag:yaml.org,2002:timestamp</w:t>
              </w:r>
            </w:hyperlink>
            <w:r w:rsidR="002D57C4">
              <w:rPr>
                <w:rStyle w:val="Hyperlink"/>
              </w:rPr>
              <w:t xml:space="preserve">  </w:t>
            </w:r>
            <w:r w:rsidR="002D57C4">
              <w:rPr>
                <w:rStyle w:val="Refterm"/>
              </w:rPr>
              <w:t>[</w:t>
            </w:r>
            <w:hyperlink w:anchor="REF_YAML_TIMESTAMP_1_1" w:history="1">
              <w:r w:rsidR="002D57C4" w:rsidRPr="00B2026A">
                <w:rPr>
                  <w:rStyle w:val="Hyperlink"/>
                </w:rPr>
                <w:t>YAML-TS-1.1</w:t>
              </w:r>
            </w:hyperlink>
            <w:r w:rsidR="002D57C4">
              <w:rPr>
                <w:rStyle w:val="Refterm"/>
              </w:rPr>
              <w:t>]</w:t>
            </w:r>
          </w:p>
        </w:tc>
      </w:tr>
      <w:tr w:rsidR="002D57C4" w14:paraId="7136763C" w14:textId="77777777" w:rsidTr="00502E57">
        <w:trPr>
          <w:cantSplit/>
        </w:trPr>
        <w:tc>
          <w:tcPr>
            <w:tcW w:w="1951" w:type="dxa"/>
          </w:tcPr>
          <w:p w14:paraId="13146937" w14:textId="77777777" w:rsidR="002D57C4" w:rsidRDefault="002D57C4" w:rsidP="00502E57">
            <w:pPr>
              <w:pStyle w:val="TableText"/>
            </w:pPr>
            <w:bookmarkStart w:id="240" w:name="TYPE_YAML_NULL"/>
            <w:bookmarkStart w:id="241" w:name="_Toc373867863"/>
            <w:r>
              <w:t xml:space="preserve">null </w:t>
            </w:r>
            <w:bookmarkEnd w:id="240"/>
          </w:p>
        </w:tc>
        <w:tc>
          <w:tcPr>
            <w:tcW w:w="4889" w:type="dxa"/>
          </w:tcPr>
          <w:p w14:paraId="11151795" w14:textId="77777777" w:rsidR="002D57C4" w:rsidRPr="00475F00" w:rsidRDefault="002D57C4" w:rsidP="00502E57">
            <w:pPr>
              <w:pStyle w:val="TableText"/>
            </w:pPr>
            <w:r w:rsidRPr="00475F00">
              <w:rPr>
                <w:rStyle w:val="HTMLCode"/>
              </w:rPr>
              <w:t>tag:yaml.org,2002:null</w:t>
            </w:r>
          </w:p>
        </w:tc>
      </w:tr>
    </w:tbl>
    <w:p w14:paraId="5162C419" w14:textId="77777777" w:rsidR="002D57C4" w:rsidRDefault="002D57C4" w:rsidP="002D57C4">
      <w:pPr>
        <w:pStyle w:val="Heading4"/>
        <w:numPr>
          <w:ilvl w:val="3"/>
          <w:numId w:val="3"/>
        </w:numPr>
      </w:pPr>
      <w:bookmarkStart w:id="242" w:name="_Toc379455072"/>
      <w:r>
        <w:t>Notes</w:t>
      </w:r>
      <w:bookmarkEnd w:id="242"/>
    </w:p>
    <w:p w14:paraId="5509C6ED" w14:textId="77777777" w:rsidR="002D57C4" w:rsidRDefault="002D57C4" w:rsidP="002D57C4">
      <w:pPr>
        <w:pStyle w:val="ListParagraph"/>
        <w:numPr>
          <w:ilvl w:val="0"/>
          <w:numId w:val="13"/>
        </w:numPr>
      </w:pPr>
      <w:r>
        <w:t>The “string” type is the default type when not specified on a parameter or property declaration.</w:t>
      </w:r>
    </w:p>
    <w:p w14:paraId="732155C0" w14:textId="77777777" w:rsidR="002D57C4" w:rsidRPr="008C6D53" w:rsidRDefault="002D57C4" w:rsidP="002D57C4">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60E396EA" w14:textId="77777777" w:rsidR="002D57C4" w:rsidRPr="0099041B" w:rsidRDefault="002D57C4" w:rsidP="002D57C4">
      <w:pPr>
        <w:pStyle w:val="Heading3"/>
        <w:numPr>
          <w:ilvl w:val="2"/>
          <w:numId w:val="3"/>
        </w:numPr>
      </w:pPr>
      <w:bookmarkStart w:id="243" w:name="_Toc379455074"/>
      <w:bookmarkStart w:id="244" w:name="TYPE_TOSCA_VERSION"/>
      <w:bookmarkEnd w:id="241"/>
      <w:r>
        <w:t>TOSCA version</w:t>
      </w:r>
      <w:bookmarkEnd w:id="243"/>
    </w:p>
    <w:bookmarkEnd w:id="244"/>
    <w:p w14:paraId="16218C11" w14:textId="77777777" w:rsidR="002D57C4" w:rsidRDefault="002D57C4" w:rsidP="002D57C4">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3B40F25" w14:textId="77777777" w:rsidTr="00502E57">
        <w:tc>
          <w:tcPr>
            <w:tcW w:w="1177" w:type="pct"/>
            <w:shd w:val="clear" w:color="auto" w:fill="D9D9D9"/>
          </w:tcPr>
          <w:p w14:paraId="200721B9" w14:textId="77777777" w:rsidR="002D57C4" w:rsidRPr="00422683" w:rsidRDefault="002D57C4" w:rsidP="00502E57">
            <w:pPr>
              <w:pStyle w:val="TableText-Heading"/>
            </w:pPr>
            <w:r w:rsidRPr="00422683">
              <w:t>Shorthand Name</w:t>
            </w:r>
          </w:p>
        </w:tc>
        <w:tc>
          <w:tcPr>
            <w:tcW w:w="3823" w:type="pct"/>
          </w:tcPr>
          <w:p w14:paraId="4CA57CDD" w14:textId="77777777" w:rsidR="002D57C4" w:rsidRPr="005A5497" w:rsidRDefault="002D57C4" w:rsidP="00502E57">
            <w:pPr>
              <w:pStyle w:val="TableText"/>
              <w:rPr>
                <w:noProof/>
              </w:rPr>
            </w:pPr>
            <w:r>
              <w:rPr>
                <w:noProof/>
              </w:rPr>
              <w:t>version</w:t>
            </w:r>
          </w:p>
        </w:tc>
      </w:tr>
      <w:tr w:rsidR="002D57C4" w:rsidRPr="004279F4" w14:paraId="571C5E08" w14:textId="77777777" w:rsidTr="00502E57">
        <w:tc>
          <w:tcPr>
            <w:tcW w:w="1177" w:type="pct"/>
            <w:shd w:val="clear" w:color="auto" w:fill="D9D9D9"/>
          </w:tcPr>
          <w:p w14:paraId="2DB59E4A" w14:textId="77777777" w:rsidR="002D57C4" w:rsidRPr="00422683" w:rsidRDefault="002D57C4" w:rsidP="00502E57">
            <w:pPr>
              <w:pStyle w:val="TableText-Heading"/>
            </w:pPr>
            <w:r w:rsidRPr="00422683">
              <w:t>Type Qualified Name</w:t>
            </w:r>
          </w:p>
        </w:tc>
        <w:tc>
          <w:tcPr>
            <w:tcW w:w="3823" w:type="pct"/>
          </w:tcPr>
          <w:p w14:paraId="2B8637EE" w14:textId="77777777" w:rsidR="002D57C4" w:rsidRDefault="002D57C4" w:rsidP="00502E57">
            <w:pPr>
              <w:pStyle w:val="TableText"/>
              <w:rPr>
                <w:noProof/>
              </w:rPr>
            </w:pPr>
            <w:r>
              <w:rPr>
                <w:noProof/>
              </w:rPr>
              <w:t>tosca:version</w:t>
            </w:r>
          </w:p>
        </w:tc>
      </w:tr>
    </w:tbl>
    <w:p w14:paraId="76503810" w14:textId="77777777" w:rsidR="002D57C4" w:rsidRPr="00A17684" w:rsidRDefault="002D57C4" w:rsidP="002D57C4">
      <w:pPr>
        <w:pStyle w:val="Heading4"/>
        <w:numPr>
          <w:ilvl w:val="3"/>
          <w:numId w:val="3"/>
        </w:numPr>
      </w:pPr>
      <w:r>
        <w:t>Grammar</w:t>
      </w:r>
    </w:p>
    <w:p w14:paraId="7E83B1DF" w14:textId="77777777" w:rsidR="002D57C4" w:rsidRPr="00A17684" w:rsidRDefault="002D57C4" w:rsidP="002D57C4">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EFD8FAB" w14:textId="77777777" w:rsidTr="00502E57">
        <w:tc>
          <w:tcPr>
            <w:tcW w:w="9576" w:type="dxa"/>
            <w:shd w:val="clear" w:color="auto" w:fill="D9D9D9" w:themeFill="background1" w:themeFillShade="D9"/>
          </w:tcPr>
          <w:p w14:paraId="1D4BC627" w14:textId="77777777" w:rsidR="002D57C4" w:rsidRPr="00207105" w:rsidRDefault="002D57C4" w:rsidP="00502E57">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607D9A97"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DA07C47" w14:textId="77777777" w:rsidR="002D57C4" w:rsidRDefault="002D57C4" w:rsidP="002D57C4">
      <w:pPr>
        <w:pStyle w:val="ListParagraph"/>
        <w:numPr>
          <w:ilvl w:val="0"/>
          <w:numId w:val="25"/>
        </w:numPr>
      </w:pPr>
      <w:r>
        <w:rPr>
          <w:rStyle w:val="CodeSnippetHighlight"/>
        </w:rPr>
        <w:t>major_version</w:t>
      </w:r>
      <w:r>
        <w:t>: is a required integer value greater than or equal to 0 (zero)</w:t>
      </w:r>
    </w:p>
    <w:p w14:paraId="20CC9F70" w14:textId="77777777" w:rsidR="002D57C4" w:rsidRDefault="002D57C4" w:rsidP="002D57C4">
      <w:pPr>
        <w:pStyle w:val="ListParagraph"/>
        <w:numPr>
          <w:ilvl w:val="0"/>
          <w:numId w:val="25"/>
        </w:numPr>
      </w:pPr>
      <w:r>
        <w:rPr>
          <w:rStyle w:val="CodeSnippetHighlight"/>
        </w:rPr>
        <w:t>minor_version</w:t>
      </w:r>
      <w:r w:rsidRPr="002B1C79">
        <w:t>:</w:t>
      </w:r>
      <w:r>
        <w:t xml:space="preserve"> is a required integer value greater than or equal to 0 (zero).</w:t>
      </w:r>
    </w:p>
    <w:p w14:paraId="650D57E3" w14:textId="77777777" w:rsidR="002D57C4" w:rsidRDefault="002D57C4" w:rsidP="002D57C4">
      <w:pPr>
        <w:pStyle w:val="ListParagraph"/>
        <w:numPr>
          <w:ilvl w:val="0"/>
          <w:numId w:val="25"/>
        </w:numPr>
      </w:pPr>
      <w:r>
        <w:rPr>
          <w:rStyle w:val="CodeSnippetHighlight"/>
        </w:rPr>
        <w:t>fix_version</w:t>
      </w:r>
      <w:r w:rsidRPr="002B1C79">
        <w:t>:</w:t>
      </w:r>
      <w:r>
        <w:t xml:space="preserve"> is an optional integer value greater than or equal to 0 (zero).</w:t>
      </w:r>
    </w:p>
    <w:p w14:paraId="4BF19540" w14:textId="77777777" w:rsidR="002D57C4" w:rsidRDefault="002D57C4" w:rsidP="002D57C4">
      <w:pPr>
        <w:pStyle w:val="ListParagraph"/>
        <w:numPr>
          <w:ilvl w:val="0"/>
          <w:numId w:val="25"/>
        </w:numPr>
      </w:pPr>
      <w:proofErr w:type="gramStart"/>
      <w:r>
        <w:rPr>
          <w:rStyle w:val="CodeSnippetHighlight"/>
        </w:rPr>
        <w:t>qualifier</w:t>
      </w:r>
      <w:proofErr w:type="gramEnd"/>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0DF7A6C6" w14:textId="77777777" w:rsidR="002D57C4" w:rsidRDefault="002D57C4" w:rsidP="002D57C4">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70C5AA55" w14:textId="77777777" w:rsidR="002D57C4" w:rsidRDefault="002D57C4" w:rsidP="002D57C4">
      <w:pPr>
        <w:pStyle w:val="Heading4"/>
        <w:numPr>
          <w:ilvl w:val="3"/>
          <w:numId w:val="3"/>
        </w:numPr>
      </w:pPr>
      <w:r>
        <w:t>Version Comparison</w:t>
      </w:r>
    </w:p>
    <w:p w14:paraId="6A2465C1" w14:textId="77777777" w:rsidR="002D57C4" w:rsidRPr="00C0107C" w:rsidRDefault="002D57C4" w:rsidP="002D57C4">
      <w:pPr>
        <w:pStyle w:val="ListParagraph"/>
        <w:numPr>
          <w:ilvl w:val="0"/>
          <w:numId w:val="28"/>
        </w:numPr>
      </w:pPr>
      <w:r>
        <w:t>When comparing TOSCA versions, all component versions (i.e., major, minor and fix) are compared in sequence from left to right.</w:t>
      </w:r>
    </w:p>
    <w:p w14:paraId="11608617" w14:textId="77777777" w:rsidR="002D57C4" w:rsidRDefault="002D57C4" w:rsidP="002D57C4">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3F04E630" w14:textId="77777777" w:rsidR="002D57C4" w:rsidRDefault="002D57C4" w:rsidP="002D57C4">
      <w:pPr>
        <w:pStyle w:val="ListParagraph"/>
        <w:numPr>
          <w:ilvl w:val="0"/>
          <w:numId w:val="27"/>
        </w:numPr>
        <w:ind w:left="720"/>
      </w:pPr>
      <w:r>
        <w:lastRenderedPageBreak/>
        <w:t>TOSCA versions with the same major, minor, and fix versions and have the same qualifier string, but with different build versions can be compared based upon the build version.</w:t>
      </w:r>
    </w:p>
    <w:p w14:paraId="39FFA45E" w14:textId="77777777" w:rsidR="002D57C4" w:rsidRDefault="002D57C4" w:rsidP="002D57C4">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1F517754" w14:textId="77777777" w:rsidR="002D57C4" w:rsidRPr="00A17684" w:rsidRDefault="002D57C4" w:rsidP="002D57C4">
      <w:pPr>
        <w:pStyle w:val="Heading4"/>
        <w:numPr>
          <w:ilvl w:val="3"/>
          <w:numId w:val="3"/>
        </w:numPr>
      </w:pPr>
      <w:r w:rsidRPr="00A17684">
        <w:t>Example</w:t>
      </w:r>
      <w:r>
        <w:t>s</w:t>
      </w:r>
    </w:p>
    <w:p w14:paraId="135B8871" w14:textId="77777777" w:rsidR="002D57C4" w:rsidRPr="00A17684" w:rsidRDefault="002D57C4" w:rsidP="002D57C4">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73EF4D" w14:textId="77777777" w:rsidTr="00502E57">
        <w:trPr>
          <w:trHeight w:val="256"/>
        </w:trPr>
        <w:tc>
          <w:tcPr>
            <w:tcW w:w="9576" w:type="dxa"/>
            <w:shd w:val="clear" w:color="auto" w:fill="D9D9D9" w:themeFill="background1" w:themeFillShade="D9"/>
          </w:tcPr>
          <w:p w14:paraId="398E0FFF" w14:textId="77777777" w:rsidR="002D57C4" w:rsidRDefault="002D57C4" w:rsidP="00502E57">
            <w:pPr>
              <w:rPr>
                <w:rStyle w:val="CodeSnippet"/>
                <w:noProof/>
              </w:rPr>
            </w:pPr>
            <w:r>
              <w:rPr>
                <w:rStyle w:val="CodeSnippet"/>
                <w:noProof/>
              </w:rPr>
              <w:t># basic version strings</w:t>
            </w:r>
          </w:p>
          <w:p w14:paraId="1A088547" w14:textId="77777777" w:rsidR="002D57C4" w:rsidRDefault="002D57C4" w:rsidP="00502E57">
            <w:pPr>
              <w:rPr>
                <w:rStyle w:val="CodeSnippet"/>
                <w:noProof/>
              </w:rPr>
            </w:pPr>
            <w:r>
              <w:rPr>
                <w:rStyle w:val="CodeSnippet"/>
                <w:noProof/>
              </w:rPr>
              <w:t>6.1</w:t>
            </w:r>
          </w:p>
          <w:p w14:paraId="53EDADE3" w14:textId="77777777" w:rsidR="002D57C4" w:rsidRDefault="002D57C4" w:rsidP="00502E57">
            <w:pPr>
              <w:rPr>
                <w:rStyle w:val="CodeSnippet"/>
                <w:noProof/>
              </w:rPr>
            </w:pPr>
            <w:r>
              <w:rPr>
                <w:rStyle w:val="CodeSnippet"/>
                <w:noProof/>
              </w:rPr>
              <w:t>2.0.1</w:t>
            </w:r>
          </w:p>
          <w:p w14:paraId="6034C70A" w14:textId="77777777" w:rsidR="002D57C4" w:rsidRDefault="002D57C4" w:rsidP="00502E57">
            <w:pPr>
              <w:rPr>
                <w:rStyle w:val="CodeSnippet"/>
                <w:noProof/>
              </w:rPr>
            </w:pPr>
          </w:p>
          <w:p w14:paraId="63C4A1D9" w14:textId="77777777" w:rsidR="002D57C4" w:rsidRDefault="002D57C4" w:rsidP="00502E57">
            <w:pPr>
              <w:rPr>
                <w:rStyle w:val="CodeSnippet"/>
                <w:noProof/>
              </w:rPr>
            </w:pPr>
            <w:r>
              <w:rPr>
                <w:rStyle w:val="CodeSnippet"/>
                <w:noProof/>
              </w:rPr>
              <w:t># version string with optional qualifier</w:t>
            </w:r>
          </w:p>
          <w:p w14:paraId="0981EC29" w14:textId="77777777" w:rsidR="002D57C4" w:rsidRDefault="002D57C4" w:rsidP="00502E57">
            <w:pPr>
              <w:rPr>
                <w:rStyle w:val="CodeSnippet"/>
                <w:noProof/>
              </w:rPr>
            </w:pPr>
            <w:r>
              <w:rPr>
                <w:rStyle w:val="CodeSnippet"/>
                <w:noProof/>
              </w:rPr>
              <w:t>3.1.0.beta</w:t>
            </w:r>
          </w:p>
          <w:p w14:paraId="584D8AB4" w14:textId="77777777" w:rsidR="002D57C4" w:rsidRDefault="002D57C4" w:rsidP="00502E57">
            <w:pPr>
              <w:rPr>
                <w:rStyle w:val="CodeSnippet"/>
                <w:noProof/>
              </w:rPr>
            </w:pPr>
          </w:p>
          <w:p w14:paraId="31CF02DE" w14:textId="77777777" w:rsidR="002D57C4" w:rsidRDefault="002D57C4" w:rsidP="00502E57">
            <w:pPr>
              <w:rPr>
                <w:rStyle w:val="CodeSnippet"/>
                <w:noProof/>
              </w:rPr>
            </w:pPr>
            <w:r>
              <w:rPr>
                <w:rStyle w:val="CodeSnippet"/>
                <w:noProof/>
              </w:rPr>
              <w:t># version string with optional qualifier and build version</w:t>
            </w:r>
          </w:p>
          <w:p w14:paraId="6DADD291" w14:textId="77777777" w:rsidR="002D57C4" w:rsidRPr="003B0572" w:rsidRDefault="002D57C4" w:rsidP="00502E57">
            <w:pPr>
              <w:rPr>
                <w:rFonts w:ascii="Consolas" w:hAnsi="Consolas"/>
                <w:noProof/>
              </w:rPr>
            </w:pPr>
            <w:r>
              <w:rPr>
                <w:rStyle w:val="CodeSnippet"/>
                <w:noProof/>
              </w:rPr>
              <w:t>1.0.0.alpha-10</w:t>
            </w:r>
          </w:p>
        </w:tc>
      </w:tr>
    </w:tbl>
    <w:p w14:paraId="3AB022BB" w14:textId="77777777" w:rsidR="002D57C4" w:rsidRDefault="002D57C4" w:rsidP="002D57C4">
      <w:pPr>
        <w:pStyle w:val="Heading4"/>
        <w:numPr>
          <w:ilvl w:val="3"/>
          <w:numId w:val="3"/>
        </w:numPr>
      </w:pPr>
      <w:r>
        <w:t>Notes</w:t>
      </w:r>
    </w:p>
    <w:p w14:paraId="12313DE6" w14:textId="77777777" w:rsidR="002D57C4" w:rsidRDefault="002D57C4" w:rsidP="002D57C4">
      <w:pPr>
        <w:pStyle w:val="ListParagraph"/>
        <w:numPr>
          <w:ilvl w:val="0"/>
          <w:numId w:val="45"/>
        </w:numPr>
      </w:pPr>
      <w:r>
        <w:t>[</w:t>
      </w:r>
      <w:hyperlink w:anchor="REF_MAVEN_VERSION" w:history="1">
        <w:r w:rsidRPr="00CC7C16">
          <w:rPr>
            <w:rStyle w:val="Hyperlink"/>
          </w:rPr>
          <w:t>Maven-Version</w:t>
        </w:r>
      </w:hyperlink>
      <w:r>
        <w:t>] The TOSCA version type is compatible with the Apache Maven versioning policy.</w:t>
      </w:r>
    </w:p>
    <w:p w14:paraId="06204B7E" w14:textId="77777777" w:rsidR="002D57C4" w:rsidRDefault="002D57C4" w:rsidP="002D57C4">
      <w:pPr>
        <w:pStyle w:val="Heading4"/>
        <w:numPr>
          <w:ilvl w:val="3"/>
          <w:numId w:val="3"/>
        </w:numPr>
      </w:pPr>
      <w:r>
        <w:t>Additional Requirements</w:t>
      </w:r>
    </w:p>
    <w:p w14:paraId="1FFCD753" w14:textId="77777777" w:rsidR="002D57C4" w:rsidRDefault="002D57C4" w:rsidP="002D57C4">
      <w:pPr>
        <w:pStyle w:val="ListParagraph"/>
        <w:numPr>
          <w:ilvl w:val="0"/>
          <w:numId w:val="45"/>
        </w:numPr>
      </w:pPr>
      <w:r>
        <w:t>A version value of zero (i.e., ‘0’, ‘0.0’, or ‘0.0.0’) SHALL indicate there no version provided.</w:t>
      </w:r>
    </w:p>
    <w:p w14:paraId="41DD479F" w14:textId="77777777" w:rsidR="002D57C4" w:rsidRPr="00CC7C16" w:rsidRDefault="002D57C4" w:rsidP="002D57C4">
      <w:pPr>
        <w:pStyle w:val="ListParagraph"/>
        <w:numPr>
          <w:ilvl w:val="0"/>
          <w:numId w:val="45"/>
        </w:numPr>
      </w:pPr>
      <w:r>
        <w:t>A version value of zero used with any qualifiers SHALL NOT be valid.</w:t>
      </w:r>
    </w:p>
    <w:p w14:paraId="611168A4" w14:textId="77777777" w:rsidR="002D57C4" w:rsidRDefault="002D57C4" w:rsidP="002D57C4">
      <w:pPr>
        <w:pStyle w:val="Heading3"/>
        <w:numPr>
          <w:ilvl w:val="2"/>
          <w:numId w:val="3"/>
        </w:numPr>
      </w:pPr>
      <w:bookmarkStart w:id="245" w:name="TYPE_TOSCA_RANGE"/>
      <w:r>
        <w:t>TOCSA range type</w:t>
      </w:r>
    </w:p>
    <w:bookmarkEnd w:id="245"/>
    <w:p w14:paraId="73E83929" w14:textId="77777777" w:rsidR="002D57C4" w:rsidRDefault="002D57C4" w:rsidP="002D57C4">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38A88D4" w14:textId="77777777" w:rsidTr="00502E57">
        <w:tc>
          <w:tcPr>
            <w:tcW w:w="1177" w:type="pct"/>
            <w:shd w:val="clear" w:color="auto" w:fill="D9D9D9"/>
          </w:tcPr>
          <w:p w14:paraId="2EE5D514" w14:textId="77777777" w:rsidR="002D57C4" w:rsidRPr="00422683" w:rsidRDefault="002D57C4" w:rsidP="00502E57">
            <w:pPr>
              <w:pStyle w:val="TableText-Heading"/>
            </w:pPr>
            <w:r w:rsidRPr="00422683">
              <w:t>Shorthand Name</w:t>
            </w:r>
          </w:p>
        </w:tc>
        <w:tc>
          <w:tcPr>
            <w:tcW w:w="3823" w:type="pct"/>
          </w:tcPr>
          <w:p w14:paraId="422C2B6B" w14:textId="77777777" w:rsidR="002D57C4" w:rsidRPr="005A5497" w:rsidRDefault="002D57C4" w:rsidP="00502E57">
            <w:pPr>
              <w:pStyle w:val="TableText"/>
              <w:rPr>
                <w:noProof/>
              </w:rPr>
            </w:pPr>
            <w:r>
              <w:rPr>
                <w:noProof/>
              </w:rPr>
              <w:t>range</w:t>
            </w:r>
          </w:p>
        </w:tc>
      </w:tr>
      <w:tr w:rsidR="002D57C4" w:rsidRPr="004279F4" w14:paraId="378BB76B" w14:textId="77777777" w:rsidTr="00502E57">
        <w:tc>
          <w:tcPr>
            <w:tcW w:w="1177" w:type="pct"/>
            <w:shd w:val="clear" w:color="auto" w:fill="D9D9D9"/>
          </w:tcPr>
          <w:p w14:paraId="64B00880" w14:textId="77777777" w:rsidR="002D57C4" w:rsidRPr="00422683" w:rsidRDefault="002D57C4" w:rsidP="00502E57">
            <w:pPr>
              <w:pStyle w:val="TableText-Heading"/>
            </w:pPr>
            <w:r w:rsidRPr="00422683">
              <w:t>Type Qualified Name</w:t>
            </w:r>
          </w:p>
        </w:tc>
        <w:tc>
          <w:tcPr>
            <w:tcW w:w="3823" w:type="pct"/>
          </w:tcPr>
          <w:p w14:paraId="50430E62" w14:textId="77777777" w:rsidR="002D57C4" w:rsidRDefault="002D57C4" w:rsidP="00502E57">
            <w:pPr>
              <w:pStyle w:val="TableText"/>
              <w:rPr>
                <w:noProof/>
              </w:rPr>
            </w:pPr>
            <w:r>
              <w:rPr>
                <w:noProof/>
              </w:rPr>
              <w:t>tosca:range</w:t>
            </w:r>
          </w:p>
        </w:tc>
      </w:tr>
    </w:tbl>
    <w:p w14:paraId="06085A58" w14:textId="77777777" w:rsidR="002D57C4" w:rsidRDefault="002D57C4" w:rsidP="002D57C4">
      <w:pPr>
        <w:pStyle w:val="Heading4"/>
        <w:numPr>
          <w:ilvl w:val="3"/>
          <w:numId w:val="3"/>
        </w:numPr>
      </w:pPr>
      <w:r>
        <w:t>Grammar</w:t>
      </w:r>
    </w:p>
    <w:p w14:paraId="097E869D" w14:textId="77777777" w:rsidR="002D57C4" w:rsidRPr="00A17684" w:rsidRDefault="002D57C4" w:rsidP="002D57C4">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E252708" w14:textId="77777777" w:rsidTr="00502E57">
        <w:tc>
          <w:tcPr>
            <w:tcW w:w="9576" w:type="dxa"/>
            <w:shd w:val="clear" w:color="auto" w:fill="D9D9D9" w:themeFill="background1" w:themeFillShade="D9"/>
          </w:tcPr>
          <w:p w14:paraId="55FEE1B1" w14:textId="77777777" w:rsidR="002D57C4" w:rsidRPr="00207105" w:rsidRDefault="002D57C4" w:rsidP="00502E57">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62572EAD"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5A69BB5" w14:textId="77777777" w:rsidR="002D57C4" w:rsidRDefault="002D57C4" w:rsidP="002D57C4">
      <w:pPr>
        <w:pStyle w:val="ListParagraph"/>
        <w:numPr>
          <w:ilvl w:val="0"/>
          <w:numId w:val="25"/>
        </w:numPr>
      </w:pPr>
      <w:r>
        <w:rPr>
          <w:rStyle w:val="CodeSnippetHighlight"/>
        </w:rPr>
        <w:t>lower_bound</w:t>
      </w:r>
      <w:r>
        <w:t>: is a required integer value that denotes the lower boundary of the range.</w:t>
      </w:r>
    </w:p>
    <w:p w14:paraId="23B04812" w14:textId="77777777" w:rsidR="002D57C4" w:rsidRDefault="002D57C4" w:rsidP="002D57C4">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3CC9A1CC" w14:textId="77777777" w:rsidR="002D57C4" w:rsidRDefault="002D57C4" w:rsidP="002D57C4">
      <w:pPr>
        <w:pStyle w:val="Heading4"/>
        <w:numPr>
          <w:ilvl w:val="3"/>
          <w:numId w:val="3"/>
        </w:numPr>
      </w:pPr>
      <w:r w:rsidRPr="002B65D3">
        <w:lastRenderedPageBreak/>
        <w:t>Keywords</w:t>
      </w:r>
    </w:p>
    <w:p w14:paraId="1E50DEFC" w14:textId="77777777" w:rsidR="002D57C4" w:rsidRDefault="002D57C4" w:rsidP="002D57C4">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2D57C4" w:rsidRPr="002B65D3" w14:paraId="5C6C5E02" w14:textId="77777777" w:rsidTr="00502E57">
        <w:trPr>
          <w:cantSplit/>
          <w:tblHeader/>
        </w:trPr>
        <w:tc>
          <w:tcPr>
            <w:tcW w:w="513" w:type="pct"/>
            <w:shd w:val="clear" w:color="auto" w:fill="D9D9D9"/>
          </w:tcPr>
          <w:p w14:paraId="1F873527" w14:textId="77777777" w:rsidR="002D57C4" w:rsidRPr="002B65D3" w:rsidRDefault="002D57C4" w:rsidP="00502E57">
            <w:pPr>
              <w:rPr>
                <w:b/>
              </w:rPr>
            </w:pPr>
            <w:r>
              <w:rPr>
                <w:b/>
              </w:rPr>
              <w:t>Keyword</w:t>
            </w:r>
          </w:p>
        </w:tc>
        <w:tc>
          <w:tcPr>
            <w:tcW w:w="629" w:type="pct"/>
            <w:shd w:val="clear" w:color="auto" w:fill="D9D9D9"/>
          </w:tcPr>
          <w:p w14:paraId="210ED736" w14:textId="77777777" w:rsidR="002D57C4" w:rsidRPr="002B65D3" w:rsidRDefault="002D57C4" w:rsidP="00502E57">
            <w:pPr>
              <w:rPr>
                <w:b/>
              </w:rPr>
            </w:pPr>
            <w:r>
              <w:rPr>
                <w:b/>
              </w:rPr>
              <w:t>Applicable Types</w:t>
            </w:r>
          </w:p>
        </w:tc>
        <w:tc>
          <w:tcPr>
            <w:tcW w:w="3858" w:type="pct"/>
            <w:shd w:val="clear" w:color="auto" w:fill="D9D9D9"/>
          </w:tcPr>
          <w:p w14:paraId="5162F561" w14:textId="77777777" w:rsidR="002D57C4" w:rsidRPr="002B65D3" w:rsidRDefault="002D57C4" w:rsidP="00502E57">
            <w:pPr>
              <w:rPr>
                <w:b/>
              </w:rPr>
            </w:pPr>
            <w:r w:rsidRPr="002B65D3">
              <w:rPr>
                <w:b/>
              </w:rPr>
              <w:t>Description</w:t>
            </w:r>
          </w:p>
        </w:tc>
      </w:tr>
      <w:tr w:rsidR="002D57C4" w:rsidRPr="002B65D3" w14:paraId="04B1EA24" w14:textId="77777777" w:rsidTr="00502E57">
        <w:trPr>
          <w:cantSplit/>
        </w:trPr>
        <w:tc>
          <w:tcPr>
            <w:tcW w:w="513" w:type="pct"/>
            <w:shd w:val="clear" w:color="auto" w:fill="FFFFFF"/>
          </w:tcPr>
          <w:p w14:paraId="445F4F6A" w14:textId="77777777" w:rsidR="002D57C4" w:rsidRDefault="002D57C4" w:rsidP="00502E57">
            <w:r>
              <w:t>UNBOUNDED</w:t>
            </w:r>
          </w:p>
        </w:tc>
        <w:tc>
          <w:tcPr>
            <w:tcW w:w="629" w:type="pct"/>
            <w:shd w:val="clear" w:color="auto" w:fill="FFFFFF"/>
          </w:tcPr>
          <w:p w14:paraId="17766370" w14:textId="77777777" w:rsidR="002D57C4" w:rsidRDefault="002D57C4" w:rsidP="00502E57">
            <w:r>
              <w:t>scalar</w:t>
            </w:r>
          </w:p>
        </w:tc>
        <w:tc>
          <w:tcPr>
            <w:tcW w:w="3858" w:type="pct"/>
            <w:shd w:val="clear" w:color="auto" w:fill="FFFFFF"/>
          </w:tcPr>
          <w:p w14:paraId="33D16F91" w14:textId="77777777" w:rsidR="002D57C4" w:rsidRDefault="002D57C4" w:rsidP="00502E57">
            <w:r>
              <w:t>Used to represent an unbounded upper bounds (positive) value in a set for a scalar type.</w:t>
            </w:r>
          </w:p>
        </w:tc>
      </w:tr>
    </w:tbl>
    <w:p w14:paraId="38702019" w14:textId="77777777" w:rsidR="002D57C4" w:rsidRDefault="002D57C4" w:rsidP="002D57C4">
      <w:pPr>
        <w:pStyle w:val="Heading4"/>
        <w:numPr>
          <w:ilvl w:val="3"/>
          <w:numId w:val="3"/>
        </w:numPr>
      </w:pPr>
      <w:r>
        <w:t>Examples</w:t>
      </w:r>
    </w:p>
    <w:p w14:paraId="408C41B0" w14:textId="77777777" w:rsidR="002D57C4" w:rsidRPr="00A17684" w:rsidRDefault="002D57C4" w:rsidP="002D57C4">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ADC2970" w14:textId="77777777" w:rsidTr="00502E57">
        <w:trPr>
          <w:trHeight w:val="256"/>
        </w:trPr>
        <w:tc>
          <w:tcPr>
            <w:tcW w:w="9576" w:type="dxa"/>
            <w:shd w:val="clear" w:color="auto" w:fill="D9D9D9" w:themeFill="background1" w:themeFillShade="D9"/>
          </w:tcPr>
          <w:p w14:paraId="5FC0D846" w14:textId="77777777" w:rsidR="002D57C4" w:rsidRDefault="002D57C4" w:rsidP="00502E57">
            <w:pPr>
              <w:rPr>
                <w:rStyle w:val="CodeSnippet"/>
                <w:noProof/>
              </w:rPr>
            </w:pPr>
            <w:r>
              <w:rPr>
                <w:rStyle w:val="CodeSnippet"/>
                <w:noProof/>
              </w:rPr>
              <w:t># numeric range between 1 and 100</w:t>
            </w:r>
          </w:p>
          <w:p w14:paraId="0435DF62" w14:textId="77777777" w:rsidR="002D57C4" w:rsidRDefault="002D57C4" w:rsidP="00502E57">
            <w:pPr>
              <w:rPr>
                <w:rStyle w:val="CodeSnippet"/>
                <w:noProof/>
              </w:rPr>
            </w:pPr>
            <w:r>
              <w:rPr>
                <w:rStyle w:val="CodeSnippet"/>
                <w:noProof/>
              </w:rPr>
              <w:t>a_range_property: [ 1, 100 ]</w:t>
            </w:r>
          </w:p>
          <w:p w14:paraId="21C75FEF" w14:textId="77777777" w:rsidR="002D57C4" w:rsidRDefault="002D57C4" w:rsidP="00502E57">
            <w:pPr>
              <w:rPr>
                <w:rStyle w:val="CodeSnippet"/>
                <w:noProof/>
              </w:rPr>
            </w:pPr>
          </w:p>
          <w:p w14:paraId="78B8298A" w14:textId="77777777" w:rsidR="002D57C4" w:rsidRDefault="002D57C4" w:rsidP="00502E57">
            <w:pPr>
              <w:rPr>
                <w:rStyle w:val="CodeSnippet"/>
                <w:noProof/>
              </w:rPr>
            </w:pPr>
            <w:r>
              <w:rPr>
                <w:rStyle w:val="CodeSnippet"/>
                <w:noProof/>
              </w:rPr>
              <w:t># a property that has allows any number 0 or greater</w:t>
            </w:r>
          </w:p>
          <w:p w14:paraId="4C1E8B8B" w14:textId="77777777" w:rsidR="002D57C4" w:rsidRPr="003B0572" w:rsidRDefault="002D57C4" w:rsidP="00502E57">
            <w:pPr>
              <w:rPr>
                <w:rFonts w:ascii="Consolas" w:hAnsi="Consolas"/>
                <w:noProof/>
              </w:rPr>
            </w:pPr>
            <w:r>
              <w:rPr>
                <w:rStyle w:val="CodeSnippet"/>
              </w:rPr>
              <w:t>num_connections: [ 0, UNBOUNDED ]</w:t>
            </w:r>
          </w:p>
        </w:tc>
      </w:tr>
    </w:tbl>
    <w:p w14:paraId="7B2E94A3" w14:textId="77777777" w:rsidR="002D57C4" w:rsidRDefault="002D57C4" w:rsidP="002D57C4">
      <w:pPr>
        <w:pStyle w:val="Heading3"/>
        <w:numPr>
          <w:ilvl w:val="2"/>
          <w:numId w:val="3"/>
        </w:numPr>
      </w:pPr>
      <w:bookmarkStart w:id="246" w:name="TYPE_TOSCA_LIST"/>
      <w:r>
        <w:t>TOSCA list type</w:t>
      </w:r>
    </w:p>
    <w:bookmarkEnd w:id="246"/>
    <w:p w14:paraId="45092115" w14:textId="77777777" w:rsidR="002D57C4" w:rsidRDefault="002D57C4" w:rsidP="002D57C4">
      <w:r>
        <w:t>The list type allows for specifying multiple values for a parameter of property. For example, if an application allows for being configured to listen on multiple ports, a list of ports could be configured using the list data type.</w:t>
      </w:r>
    </w:p>
    <w:p w14:paraId="0A4703D1" w14:textId="77777777" w:rsidR="002D57C4" w:rsidRDefault="002D57C4" w:rsidP="002D57C4">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8EC9DD0" w14:textId="77777777" w:rsidTr="00502E57">
        <w:tc>
          <w:tcPr>
            <w:tcW w:w="1177" w:type="pct"/>
            <w:shd w:val="clear" w:color="auto" w:fill="D9D9D9"/>
          </w:tcPr>
          <w:p w14:paraId="616A0C97" w14:textId="77777777" w:rsidR="002D57C4" w:rsidRPr="00422683" w:rsidRDefault="002D57C4" w:rsidP="00502E57">
            <w:pPr>
              <w:pStyle w:val="TableText-Heading"/>
            </w:pPr>
            <w:r w:rsidRPr="00422683">
              <w:t>Shorthand Name</w:t>
            </w:r>
          </w:p>
        </w:tc>
        <w:tc>
          <w:tcPr>
            <w:tcW w:w="3823" w:type="pct"/>
          </w:tcPr>
          <w:p w14:paraId="3C71E861" w14:textId="77777777" w:rsidR="002D57C4" w:rsidRPr="005A5497" w:rsidRDefault="002D57C4" w:rsidP="00502E57">
            <w:pPr>
              <w:pStyle w:val="TableText"/>
              <w:rPr>
                <w:noProof/>
              </w:rPr>
            </w:pPr>
            <w:r>
              <w:rPr>
                <w:noProof/>
              </w:rPr>
              <w:t>list</w:t>
            </w:r>
          </w:p>
        </w:tc>
      </w:tr>
      <w:tr w:rsidR="002D57C4" w:rsidRPr="004279F4" w14:paraId="422F9EF9" w14:textId="77777777" w:rsidTr="00502E57">
        <w:tc>
          <w:tcPr>
            <w:tcW w:w="1177" w:type="pct"/>
            <w:shd w:val="clear" w:color="auto" w:fill="D9D9D9"/>
          </w:tcPr>
          <w:p w14:paraId="286F26D4" w14:textId="77777777" w:rsidR="002D57C4" w:rsidRPr="00422683" w:rsidRDefault="002D57C4" w:rsidP="00502E57">
            <w:pPr>
              <w:pStyle w:val="TableText-Heading"/>
            </w:pPr>
            <w:r w:rsidRPr="00422683">
              <w:t>Type Qualified Name</w:t>
            </w:r>
          </w:p>
        </w:tc>
        <w:tc>
          <w:tcPr>
            <w:tcW w:w="3823" w:type="pct"/>
          </w:tcPr>
          <w:p w14:paraId="4B316D01" w14:textId="77777777" w:rsidR="002D57C4" w:rsidRDefault="002D57C4" w:rsidP="00502E57">
            <w:pPr>
              <w:pStyle w:val="TableText"/>
              <w:rPr>
                <w:noProof/>
              </w:rPr>
            </w:pPr>
            <w:r>
              <w:rPr>
                <w:noProof/>
              </w:rPr>
              <w:t>tosca:list</w:t>
            </w:r>
          </w:p>
        </w:tc>
      </w:tr>
    </w:tbl>
    <w:p w14:paraId="37F2879B" w14:textId="77777777" w:rsidR="002D57C4" w:rsidRDefault="002D57C4" w:rsidP="002D57C4">
      <w:pPr>
        <w:pStyle w:val="Heading4"/>
        <w:numPr>
          <w:ilvl w:val="3"/>
          <w:numId w:val="3"/>
        </w:numPr>
      </w:pPr>
      <w:r>
        <w:t>Grammar</w:t>
      </w:r>
    </w:p>
    <w:p w14:paraId="6E491448" w14:textId="77777777" w:rsidR="002D57C4" w:rsidRDefault="002D57C4" w:rsidP="002D57C4">
      <w:pPr>
        <w:pStyle w:val="NormalaroundTable"/>
      </w:pPr>
      <w:r>
        <w:t>TOSCA lists are essentially normal YAML lists with the following grammars:</w:t>
      </w:r>
    </w:p>
    <w:p w14:paraId="049BF93C" w14:textId="77777777" w:rsidR="002D57C4" w:rsidRPr="00442ED7" w:rsidRDefault="002D57C4" w:rsidP="002D57C4">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F9D0" w14:textId="77777777" w:rsidTr="00502E57">
        <w:tc>
          <w:tcPr>
            <w:tcW w:w="9576" w:type="dxa"/>
            <w:shd w:val="clear" w:color="auto" w:fill="D9D9D9" w:themeFill="background1" w:themeFillShade="D9"/>
          </w:tcPr>
          <w:p w14:paraId="6EB515A3" w14:textId="77777777" w:rsidR="002D57C4" w:rsidRPr="00207105" w:rsidRDefault="002D57C4" w:rsidP="00502E57">
            <w:pPr>
              <w:rPr>
                <w:rFonts w:ascii="Consolas" w:hAnsi="Consolas"/>
              </w:rPr>
            </w:pPr>
            <w:r w:rsidDel="00442ED7">
              <w:rPr>
                <w:rStyle w:val="CodeSnippet"/>
              </w:rPr>
              <w:t xml:space="preserve"> </w:t>
            </w:r>
            <w:r>
              <w:rPr>
                <w:rStyle w:val="CodeSnippet"/>
              </w:rPr>
              <w:t>[ &lt;list_entry_1&gt;, &lt;list_entry_2&gt;, ... ]</w:t>
            </w:r>
          </w:p>
        </w:tc>
      </w:tr>
    </w:tbl>
    <w:p w14:paraId="4A7B741B" w14:textId="77777777" w:rsidR="002D57C4" w:rsidRPr="00442ED7" w:rsidRDefault="002D57C4" w:rsidP="002D57C4">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8FEE2AA" w14:textId="77777777" w:rsidTr="00502E57">
        <w:tc>
          <w:tcPr>
            <w:tcW w:w="9576" w:type="dxa"/>
            <w:shd w:val="clear" w:color="auto" w:fill="D9D9D9" w:themeFill="background1" w:themeFillShade="D9"/>
          </w:tcPr>
          <w:p w14:paraId="7D221DF3" w14:textId="77777777" w:rsidR="002D57C4" w:rsidRDefault="002D57C4" w:rsidP="00502E57">
            <w:pPr>
              <w:rPr>
                <w:rFonts w:ascii="Consolas" w:hAnsi="Consolas"/>
                <w:noProof/>
              </w:rPr>
            </w:pPr>
            <w:r>
              <w:rPr>
                <w:rFonts w:ascii="Consolas" w:hAnsi="Consolas"/>
                <w:noProof/>
              </w:rPr>
              <w:t>- &lt;list_entry_1&gt;</w:t>
            </w:r>
          </w:p>
          <w:p w14:paraId="20E3F3EE" w14:textId="77777777" w:rsidR="002D57C4" w:rsidRDefault="002D57C4" w:rsidP="00502E57">
            <w:pPr>
              <w:rPr>
                <w:rFonts w:ascii="Consolas" w:hAnsi="Consolas"/>
                <w:noProof/>
              </w:rPr>
            </w:pPr>
            <w:r>
              <w:rPr>
                <w:rFonts w:ascii="Consolas" w:hAnsi="Consolas"/>
                <w:noProof/>
              </w:rPr>
              <w:t>- ...</w:t>
            </w:r>
          </w:p>
          <w:p w14:paraId="6411C6A7" w14:textId="77777777" w:rsidR="002D57C4" w:rsidRPr="00207105" w:rsidRDefault="002D57C4" w:rsidP="00502E57">
            <w:pPr>
              <w:rPr>
                <w:rFonts w:ascii="Consolas" w:hAnsi="Consolas"/>
              </w:rPr>
            </w:pPr>
            <w:r>
              <w:rPr>
                <w:rFonts w:ascii="Consolas" w:hAnsi="Consolas"/>
                <w:noProof/>
              </w:rPr>
              <w:t>- &lt;list_entry_n&gt;</w:t>
            </w:r>
          </w:p>
        </w:tc>
      </w:tr>
    </w:tbl>
    <w:p w14:paraId="054A601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1155EF89" w14:textId="77777777" w:rsidR="002D57C4" w:rsidRDefault="002D57C4" w:rsidP="002D57C4">
      <w:pPr>
        <w:pStyle w:val="ListParagraph"/>
        <w:numPr>
          <w:ilvl w:val="0"/>
          <w:numId w:val="25"/>
        </w:numPr>
      </w:pPr>
      <w:r>
        <w:rPr>
          <w:rStyle w:val="CodeSnippetHighlight"/>
        </w:rPr>
        <w:t>&lt;list_entry_*&gt;</w:t>
      </w:r>
      <w:r>
        <w:t>: represents one entry of the list.</w:t>
      </w:r>
    </w:p>
    <w:p w14:paraId="28D31AAF" w14:textId="77777777" w:rsidR="002D57C4" w:rsidRDefault="002D57C4" w:rsidP="002D57C4">
      <w:pPr>
        <w:pStyle w:val="Heading4"/>
        <w:numPr>
          <w:ilvl w:val="3"/>
          <w:numId w:val="3"/>
        </w:numPr>
      </w:pPr>
      <w:r>
        <w:lastRenderedPageBreak/>
        <w:t>Declaration Examples</w:t>
      </w:r>
    </w:p>
    <w:p w14:paraId="45B38317" w14:textId="77777777" w:rsidR="002D57C4" w:rsidRPr="00714DF0" w:rsidRDefault="002D57C4" w:rsidP="002D57C4">
      <w:pPr>
        <w:pStyle w:val="Heading5"/>
        <w:numPr>
          <w:ilvl w:val="4"/>
          <w:numId w:val="3"/>
        </w:numPr>
      </w:pPr>
      <w:r>
        <w:t>List declaration using a simple type</w:t>
      </w:r>
    </w:p>
    <w:p w14:paraId="12B8E931" w14:textId="77777777" w:rsidR="002D57C4" w:rsidRPr="00D41929" w:rsidRDefault="002D57C4" w:rsidP="002D57C4">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96752C" w14:textId="77777777" w:rsidTr="00502E57">
        <w:trPr>
          <w:trHeight w:val="256"/>
        </w:trPr>
        <w:tc>
          <w:tcPr>
            <w:tcW w:w="9576" w:type="dxa"/>
            <w:shd w:val="clear" w:color="auto" w:fill="D9D9D9" w:themeFill="background1" w:themeFillShade="D9"/>
          </w:tcPr>
          <w:p w14:paraId="5AD6BC7D" w14:textId="77777777" w:rsidR="002D57C4" w:rsidRDefault="002D57C4" w:rsidP="00502E57">
            <w:pPr>
              <w:rPr>
                <w:rStyle w:val="CodeSnippet"/>
                <w:noProof/>
              </w:rPr>
            </w:pPr>
            <w:r>
              <w:rPr>
                <w:rStyle w:val="CodeSnippet"/>
                <w:noProof/>
              </w:rPr>
              <w:t>&lt;some_entity&gt;:</w:t>
            </w:r>
          </w:p>
          <w:p w14:paraId="7B09F062" w14:textId="77777777" w:rsidR="002D57C4" w:rsidRDefault="002D57C4" w:rsidP="00502E57">
            <w:pPr>
              <w:rPr>
                <w:rStyle w:val="CodeSnippet"/>
                <w:noProof/>
              </w:rPr>
            </w:pPr>
            <w:r>
              <w:rPr>
                <w:rStyle w:val="CodeSnippet"/>
                <w:noProof/>
              </w:rPr>
              <w:t xml:space="preserve">  ...</w:t>
            </w:r>
          </w:p>
          <w:p w14:paraId="4757CBCC"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0E32360B" w14:textId="77777777" w:rsidR="002D57C4" w:rsidRDefault="002D57C4" w:rsidP="00502E57">
            <w:pPr>
              <w:rPr>
                <w:rStyle w:val="CodeSnippet"/>
                <w:noProof/>
              </w:rPr>
            </w:pPr>
            <w:r>
              <w:rPr>
                <w:rStyle w:val="CodeSnippet"/>
                <w:noProof/>
              </w:rPr>
              <w:t xml:space="preserve">    listen_ports:</w:t>
            </w:r>
          </w:p>
          <w:p w14:paraId="374FEACF" w14:textId="77777777" w:rsidR="002D57C4" w:rsidRDefault="002D57C4" w:rsidP="00502E57">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0FEFE47D"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11D485C" w14:textId="77777777" w:rsidR="002D57C4" w:rsidRDefault="002D57C4" w:rsidP="00502E57">
            <w:pPr>
              <w:rPr>
                <w:rStyle w:val="CodeSnippet"/>
                <w:noProof/>
              </w:rPr>
            </w:pPr>
            <w:r>
              <w:rPr>
                <w:rStyle w:val="CodeSnippet"/>
                <w:noProof/>
              </w:rPr>
              <w:t xml:space="preserve">        description: listen port entry (simple integer type)</w:t>
            </w:r>
          </w:p>
          <w:p w14:paraId="5B6DA6B2" w14:textId="77777777" w:rsidR="002D57C4" w:rsidRDefault="002D57C4" w:rsidP="00502E57">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8A0DA20" w14:textId="77777777" w:rsidR="002D57C4" w:rsidRDefault="002D57C4" w:rsidP="00502E57">
            <w:pPr>
              <w:rPr>
                <w:rStyle w:val="CodeSnippet"/>
                <w:noProof/>
              </w:rPr>
            </w:pPr>
            <w:r>
              <w:rPr>
                <w:rStyle w:val="CodeSnippet"/>
                <w:noProof/>
              </w:rPr>
              <w:t xml:space="preserve">        constraints:</w:t>
            </w:r>
          </w:p>
          <w:p w14:paraId="6DDCCC4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0919F2AD" w14:textId="77777777" w:rsidR="002D57C4" w:rsidRDefault="002D57C4" w:rsidP="002D57C4">
      <w:pPr>
        <w:pStyle w:val="Heading5"/>
        <w:numPr>
          <w:ilvl w:val="4"/>
          <w:numId w:val="3"/>
        </w:numPr>
      </w:pPr>
      <w:r>
        <w:t>List declaration using a complex type</w:t>
      </w:r>
    </w:p>
    <w:p w14:paraId="437F9A95" w14:textId="77777777" w:rsidR="002D57C4" w:rsidRPr="00D41929" w:rsidRDefault="002D57C4" w:rsidP="002D57C4">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344E26" w14:textId="77777777" w:rsidTr="00502E57">
        <w:trPr>
          <w:trHeight w:val="256"/>
        </w:trPr>
        <w:tc>
          <w:tcPr>
            <w:tcW w:w="9576" w:type="dxa"/>
            <w:shd w:val="clear" w:color="auto" w:fill="D9D9D9" w:themeFill="background1" w:themeFillShade="D9"/>
          </w:tcPr>
          <w:p w14:paraId="115A27C3" w14:textId="77777777" w:rsidR="002D57C4" w:rsidRDefault="002D57C4" w:rsidP="00502E57">
            <w:pPr>
              <w:rPr>
                <w:rStyle w:val="CodeSnippet"/>
                <w:noProof/>
              </w:rPr>
            </w:pPr>
            <w:r>
              <w:rPr>
                <w:rStyle w:val="CodeSnippet"/>
                <w:noProof/>
              </w:rPr>
              <w:t>&lt;some_entity&gt;:</w:t>
            </w:r>
          </w:p>
          <w:p w14:paraId="4AB43151" w14:textId="77777777" w:rsidR="002D57C4" w:rsidRDefault="002D57C4" w:rsidP="00502E57">
            <w:pPr>
              <w:rPr>
                <w:rStyle w:val="CodeSnippet"/>
                <w:noProof/>
              </w:rPr>
            </w:pPr>
            <w:r>
              <w:rPr>
                <w:rStyle w:val="CodeSnippet"/>
                <w:noProof/>
              </w:rPr>
              <w:t xml:space="preserve">  ...</w:t>
            </w:r>
          </w:p>
          <w:p w14:paraId="7DD4C33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66523088" w14:textId="77777777" w:rsidR="002D57C4" w:rsidRDefault="002D57C4" w:rsidP="00502E57">
            <w:pPr>
              <w:rPr>
                <w:rStyle w:val="CodeSnippet"/>
                <w:noProof/>
              </w:rPr>
            </w:pPr>
            <w:r>
              <w:rPr>
                <w:rStyle w:val="CodeSnippet"/>
                <w:noProof/>
              </w:rPr>
              <w:t xml:space="preserve">    products:</w:t>
            </w:r>
          </w:p>
          <w:p w14:paraId="7A1CAE8A" w14:textId="77777777" w:rsidR="002D57C4" w:rsidRDefault="002D57C4" w:rsidP="00502E57">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3960DBDE"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53DFB7AD" w14:textId="77777777" w:rsidR="002D57C4" w:rsidRDefault="002D57C4" w:rsidP="00502E57">
            <w:pPr>
              <w:rPr>
                <w:rStyle w:val="CodeSnippet"/>
                <w:noProof/>
              </w:rPr>
            </w:pPr>
            <w:r>
              <w:rPr>
                <w:rStyle w:val="CodeSnippet"/>
                <w:noProof/>
              </w:rPr>
              <w:t xml:space="preserve">        description: Product information entry (complex type) defined elsewhere</w:t>
            </w:r>
          </w:p>
          <w:p w14:paraId="4896547E" w14:textId="77777777" w:rsidR="002D57C4" w:rsidRPr="006824F5" w:rsidRDefault="002D57C4" w:rsidP="00502E57">
            <w:pPr>
              <w:rPr>
                <w:rStyle w:val="CodeSnippet"/>
                <w:noProof/>
              </w:rPr>
            </w:pPr>
            <w:r>
              <w:rPr>
                <w:rStyle w:val="CodeSnippet"/>
                <w:noProof/>
              </w:rPr>
              <w:t xml:space="preserve">        type: ProductInfo</w:t>
            </w:r>
          </w:p>
        </w:tc>
      </w:tr>
    </w:tbl>
    <w:p w14:paraId="53A6E29E" w14:textId="77777777" w:rsidR="002D57C4" w:rsidRDefault="002D57C4" w:rsidP="002D57C4">
      <w:pPr>
        <w:pStyle w:val="Heading4"/>
        <w:numPr>
          <w:ilvl w:val="3"/>
          <w:numId w:val="3"/>
        </w:numPr>
      </w:pPr>
      <w:r>
        <w:t>Definition Examples</w:t>
      </w:r>
    </w:p>
    <w:p w14:paraId="4450A6EF" w14:textId="77777777" w:rsidR="002D57C4" w:rsidRDefault="002D57C4" w:rsidP="002D57C4">
      <w:r>
        <w:t xml:space="preserve">These examples show two notation options for defining lists: </w:t>
      </w:r>
    </w:p>
    <w:p w14:paraId="6520E900" w14:textId="77777777" w:rsidR="002D57C4" w:rsidRDefault="002D57C4" w:rsidP="002D57C4">
      <w:pPr>
        <w:pStyle w:val="ListParagraph"/>
        <w:numPr>
          <w:ilvl w:val="0"/>
          <w:numId w:val="49"/>
        </w:numPr>
      </w:pPr>
      <w:r>
        <w:t xml:space="preserve">A single-line option which is useful for only short lists with simple entries. </w:t>
      </w:r>
    </w:p>
    <w:p w14:paraId="3A979E76" w14:textId="77777777" w:rsidR="002D57C4" w:rsidRPr="00847067" w:rsidRDefault="002D57C4" w:rsidP="002D57C4">
      <w:pPr>
        <w:pStyle w:val="ListParagraph"/>
        <w:numPr>
          <w:ilvl w:val="0"/>
          <w:numId w:val="49"/>
        </w:numPr>
      </w:pPr>
      <w:r>
        <w:t>A multi-line option where each list entry is on a separate line; this option is typically useful or more readable if there is a large number of entries, or if the entries are complex.</w:t>
      </w:r>
    </w:p>
    <w:p w14:paraId="65A6D933" w14:textId="77777777" w:rsidR="002D57C4" w:rsidRPr="00123834" w:rsidRDefault="002D57C4" w:rsidP="002D57C4">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BE35D" w14:textId="77777777" w:rsidTr="00502E57">
        <w:trPr>
          <w:trHeight w:val="256"/>
        </w:trPr>
        <w:tc>
          <w:tcPr>
            <w:tcW w:w="9576" w:type="dxa"/>
            <w:shd w:val="clear" w:color="auto" w:fill="D9D9D9" w:themeFill="background1" w:themeFillShade="D9"/>
          </w:tcPr>
          <w:p w14:paraId="4CE76C8B" w14:textId="77777777" w:rsidR="002D57C4" w:rsidRPr="003B0572" w:rsidRDefault="002D57C4" w:rsidP="00502E57">
            <w:pPr>
              <w:rPr>
                <w:rFonts w:ascii="Consolas" w:hAnsi="Consolas"/>
                <w:noProof/>
              </w:rPr>
            </w:pPr>
            <w:r>
              <w:rPr>
                <w:rStyle w:val="CodeSnippet"/>
                <w:noProof/>
              </w:rPr>
              <w:t>listen_ports: [ 80, 8080 ]</w:t>
            </w:r>
          </w:p>
        </w:tc>
      </w:tr>
    </w:tbl>
    <w:p w14:paraId="458E62F1" w14:textId="77777777" w:rsidR="002D57C4" w:rsidRPr="00123834" w:rsidRDefault="002D57C4" w:rsidP="002D57C4">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8D753" w14:textId="77777777" w:rsidTr="00502E57">
        <w:trPr>
          <w:trHeight w:val="256"/>
        </w:trPr>
        <w:tc>
          <w:tcPr>
            <w:tcW w:w="9576" w:type="dxa"/>
            <w:shd w:val="clear" w:color="auto" w:fill="D9D9D9" w:themeFill="background1" w:themeFillShade="D9"/>
          </w:tcPr>
          <w:p w14:paraId="02769092" w14:textId="77777777" w:rsidR="002D57C4" w:rsidRDefault="002D57C4" w:rsidP="00502E57">
            <w:pPr>
              <w:rPr>
                <w:rStyle w:val="CodeSnippet"/>
                <w:noProof/>
              </w:rPr>
            </w:pPr>
            <w:r>
              <w:rPr>
                <w:rStyle w:val="CodeSnippet"/>
                <w:noProof/>
              </w:rPr>
              <w:t>listen_ports:</w:t>
            </w:r>
          </w:p>
          <w:p w14:paraId="1994DC6D" w14:textId="77777777" w:rsidR="002D57C4" w:rsidRDefault="002D57C4" w:rsidP="00502E57">
            <w:pPr>
              <w:rPr>
                <w:rStyle w:val="CodeSnippet"/>
                <w:noProof/>
              </w:rPr>
            </w:pPr>
            <w:r>
              <w:rPr>
                <w:rStyle w:val="CodeSnippet"/>
                <w:noProof/>
              </w:rPr>
              <w:t xml:space="preserve">  - 80</w:t>
            </w:r>
          </w:p>
          <w:p w14:paraId="7ED8FB97" w14:textId="77777777" w:rsidR="002D57C4" w:rsidRPr="003B0572" w:rsidRDefault="002D57C4" w:rsidP="00502E57">
            <w:pPr>
              <w:rPr>
                <w:rFonts w:ascii="Consolas" w:hAnsi="Consolas"/>
                <w:noProof/>
              </w:rPr>
            </w:pPr>
            <w:r>
              <w:rPr>
                <w:rFonts w:ascii="Consolas" w:hAnsi="Consolas"/>
                <w:noProof/>
              </w:rPr>
              <w:t xml:space="preserve">  - 8080</w:t>
            </w:r>
          </w:p>
        </w:tc>
      </w:tr>
    </w:tbl>
    <w:p w14:paraId="50A97493" w14:textId="77777777" w:rsidR="002D57C4" w:rsidRDefault="002D57C4" w:rsidP="002D57C4">
      <w:pPr>
        <w:pStyle w:val="Heading3"/>
        <w:numPr>
          <w:ilvl w:val="2"/>
          <w:numId w:val="3"/>
        </w:numPr>
      </w:pPr>
      <w:bookmarkStart w:id="247" w:name="TYPE_TOSCA_MAP"/>
      <w:r>
        <w:lastRenderedPageBreak/>
        <w:t>TOSCA map type</w:t>
      </w:r>
    </w:p>
    <w:bookmarkEnd w:id="247"/>
    <w:p w14:paraId="0FEA1B0C" w14:textId="77777777" w:rsidR="002D57C4" w:rsidRDefault="002D57C4" w:rsidP="002D57C4">
      <w:r>
        <w:t>The map type allows for specifying multiple values for a parameter of property as a map. In contrast to the list type, where each entry can only be addressed by its index in the list, entries in a map are named elements that can be addressed by their keys.</w:t>
      </w:r>
    </w:p>
    <w:p w14:paraId="231C6790" w14:textId="77777777" w:rsidR="002D57C4" w:rsidRDefault="002D57C4" w:rsidP="002D57C4">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1358B1" w14:textId="77777777" w:rsidTr="00502E57">
        <w:tc>
          <w:tcPr>
            <w:tcW w:w="1177" w:type="pct"/>
            <w:shd w:val="clear" w:color="auto" w:fill="D9D9D9"/>
          </w:tcPr>
          <w:p w14:paraId="13BDCEBD" w14:textId="77777777" w:rsidR="002D57C4" w:rsidRPr="00422683" w:rsidRDefault="002D57C4" w:rsidP="00502E57">
            <w:pPr>
              <w:pStyle w:val="TableText-Heading"/>
            </w:pPr>
            <w:r w:rsidRPr="00422683">
              <w:t>Shorthand Name</w:t>
            </w:r>
          </w:p>
        </w:tc>
        <w:tc>
          <w:tcPr>
            <w:tcW w:w="3823" w:type="pct"/>
          </w:tcPr>
          <w:p w14:paraId="73B0F0D0" w14:textId="77777777" w:rsidR="002D57C4" w:rsidRPr="005A5497" w:rsidRDefault="002D57C4" w:rsidP="00502E57">
            <w:pPr>
              <w:pStyle w:val="TableText"/>
              <w:rPr>
                <w:noProof/>
              </w:rPr>
            </w:pPr>
            <w:r>
              <w:rPr>
                <w:noProof/>
              </w:rPr>
              <w:t>map</w:t>
            </w:r>
          </w:p>
        </w:tc>
      </w:tr>
      <w:tr w:rsidR="002D57C4" w:rsidRPr="004279F4" w14:paraId="1C1F21E6" w14:textId="77777777" w:rsidTr="00502E57">
        <w:tc>
          <w:tcPr>
            <w:tcW w:w="1177" w:type="pct"/>
            <w:shd w:val="clear" w:color="auto" w:fill="D9D9D9"/>
          </w:tcPr>
          <w:p w14:paraId="0F3E6555" w14:textId="77777777" w:rsidR="002D57C4" w:rsidRPr="00422683" w:rsidRDefault="002D57C4" w:rsidP="00502E57">
            <w:pPr>
              <w:pStyle w:val="TableText-Heading"/>
            </w:pPr>
            <w:r w:rsidRPr="00422683">
              <w:t>Type Qualified Name</w:t>
            </w:r>
          </w:p>
        </w:tc>
        <w:tc>
          <w:tcPr>
            <w:tcW w:w="3823" w:type="pct"/>
          </w:tcPr>
          <w:p w14:paraId="67C217FD" w14:textId="77777777" w:rsidR="002D57C4" w:rsidRDefault="002D57C4" w:rsidP="00502E57">
            <w:pPr>
              <w:pStyle w:val="TableText"/>
              <w:rPr>
                <w:noProof/>
              </w:rPr>
            </w:pPr>
            <w:r>
              <w:rPr>
                <w:noProof/>
              </w:rPr>
              <w:t>tosca:map</w:t>
            </w:r>
          </w:p>
        </w:tc>
      </w:tr>
    </w:tbl>
    <w:p w14:paraId="716437FD" w14:textId="77777777" w:rsidR="002D57C4" w:rsidRDefault="002D57C4" w:rsidP="002D57C4">
      <w:pPr>
        <w:pStyle w:val="Heading4"/>
        <w:numPr>
          <w:ilvl w:val="3"/>
          <w:numId w:val="3"/>
        </w:numPr>
      </w:pPr>
      <w:r>
        <w:t>Grammar</w:t>
      </w:r>
    </w:p>
    <w:p w14:paraId="2CC4D108" w14:textId="77777777" w:rsidR="002D57C4" w:rsidRDefault="002D57C4" w:rsidP="002D57C4">
      <w:pPr>
        <w:pStyle w:val="NormalaroundTable"/>
      </w:pPr>
      <w:r>
        <w:t>TOSCA maps are normal YAML dictionaries with following grammar:</w:t>
      </w:r>
    </w:p>
    <w:p w14:paraId="1593FDF2" w14:textId="77777777" w:rsidR="002D57C4" w:rsidRPr="008539EB"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A2E294C" w14:textId="77777777" w:rsidTr="00502E57">
        <w:tc>
          <w:tcPr>
            <w:tcW w:w="9576" w:type="dxa"/>
            <w:shd w:val="clear" w:color="auto" w:fill="D9D9D9" w:themeFill="background1" w:themeFillShade="D9"/>
          </w:tcPr>
          <w:p w14:paraId="6981DED0" w14:textId="77777777" w:rsidR="002D57C4" w:rsidRDefault="002D57C4" w:rsidP="00502E57">
            <w:pPr>
              <w:rPr>
                <w:rStyle w:val="CodeSnippet"/>
                <w:noProof/>
              </w:rPr>
            </w:pPr>
            <w:r>
              <w:rPr>
                <w:rStyle w:val="CodeSnippet"/>
                <w:noProof/>
              </w:rPr>
              <w:t>{ &lt;entry_key_1&gt;: &lt;entry_value_1&gt;, ..., &lt;entry_key_n&gt;: &lt;entry_value_n&gt; }</w:t>
            </w:r>
          </w:p>
          <w:p w14:paraId="364DD0B7" w14:textId="77777777" w:rsidR="002D57C4" w:rsidRDefault="002D57C4" w:rsidP="00502E57">
            <w:pPr>
              <w:rPr>
                <w:rStyle w:val="CodeSnippet"/>
                <w:noProof/>
              </w:rPr>
            </w:pPr>
            <w:r>
              <w:rPr>
                <w:rStyle w:val="CodeSnippet"/>
                <w:noProof/>
              </w:rPr>
              <w:t>...</w:t>
            </w:r>
          </w:p>
          <w:p w14:paraId="624CDFAF" w14:textId="77777777" w:rsidR="002D57C4" w:rsidRPr="00207105" w:rsidRDefault="002D57C4" w:rsidP="00502E57">
            <w:pPr>
              <w:rPr>
                <w:rFonts w:ascii="Consolas" w:hAnsi="Consolas"/>
              </w:rPr>
            </w:pPr>
            <w:r>
              <w:rPr>
                <w:rStyle w:val="CodeSnippet"/>
                <w:noProof/>
              </w:rPr>
              <w:t>&lt;entry_key_n&gt;: &lt;entry_value_n&gt;</w:t>
            </w:r>
          </w:p>
        </w:tc>
      </w:tr>
    </w:tbl>
    <w:p w14:paraId="17F31198" w14:textId="77777777" w:rsidR="002D57C4" w:rsidRPr="008539EB"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D32698F" w14:textId="77777777" w:rsidTr="00502E57">
        <w:tc>
          <w:tcPr>
            <w:tcW w:w="9576" w:type="dxa"/>
            <w:shd w:val="clear" w:color="auto" w:fill="D9D9D9" w:themeFill="background1" w:themeFillShade="D9"/>
          </w:tcPr>
          <w:p w14:paraId="62F6A48C" w14:textId="77777777" w:rsidR="002D57C4" w:rsidRDefault="002D57C4" w:rsidP="00502E57">
            <w:pPr>
              <w:rPr>
                <w:rStyle w:val="CodeSnippet"/>
                <w:noProof/>
              </w:rPr>
            </w:pPr>
            <w:r>
              <w:rPr>
                <w:rStyle w:val="CodeSnippet"/>
                <w:noProof/>
              </w:rPr>
              <w:t>&lt;entry_key_1&gt;: &lt;entry_value_1&gt;</w:t>
            </w:r>
          </w:p>
          <w:p w14:paraId="2B136EC5" w14:textId="77777777" w:rsidR="002D57C4" w:rsidRDefault="002D57C4" w:rsidP="00502E57">
            <w:pPr>
              <w:rPr>
                <w:rStyle w:val="CodeSnippet"/>
                <w:noProof/>
              </w:rPr>
            </w:pPr>
            <w:r>
              <w:rPr>
                <w:rStyle w:val="CodeSnippet"/>
                <w:noProof/>
              </w:rPr>
              <w:t>...</w:t>
            </w:r>
          </w:p>
          <w:p w14:paraId="238D423A" w14:textId="77777777" w:rsidR="002D57C4" w:rsidRPr="00207105" w:rsidRDefault="002D57C4" w:rsidP="00502E57">
            <w:pPr>
              <w:rPr>
                <w:rFonts w:ascii="Consolas" w:hAnsi="Consolas"/>
              </w:rPr>
            </w:pPr>
            <w:r>
              <w:rPr>
                <w:rStyle w:val="CodeSnippet"/>
                <w:noProof/>
              </w:rPr>
              <w:t>&lt;entry_key_n&gt;: &lt;entry_value_n&gt;</w:t>
            </w:r>
          </w:p>
        </w:tc>
      </w:tr>
    </w:tbl>
    <w:p w14:paraId="12087F86"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6B10F2CC" w14:textId="77777777" w:rsidR="002D57C4" w:rsidRDefault="002D57C4" w:rsidP="002D57C4">
      <w:pPr>
        <w:pStyle w:val="ListParagraph"/>
        <w:numPr>
          <w:ilvl w:val="0"/>
          <w:numId w:val="25"/>
        </w:numPr>
      </w:pPr>
      <w:r>
        <w:rPr>
          <w:rStyle w:val="CodeSnippetHighlight"/>
        </w:rPr>
        <w:t>entry_key_*</w:t>
      </w:r>
      <w:r>
        <w:t>: is the required key for an entry in the map</w:t>
      </w:r>
    </w:p>
    <w:p w14:paraId="043F6204" w14:textId="77777777" w:rsidR="002D57C4" w:rsidRDefault="002D57C4" w:rsidP="002D57C4">
      <w:pPr>
        <w:pStyle w:val="ListParagraph"/>
        <w:numPr>
          <w:ilvl w:val="0"/>
          <w:numId w:val="25"/>
        </w:numPr>
      </w:pPr>
      <w:r>
        <w:rPr>
          <w:rStyle w:val="CodeSnippetHighlight"/>
        </w:rPr>
        <w:t>entry_value_*</w:t>
      </w:r>
      <w:r w:rsidRPr="00177F87">
        <w:t>:</w:t>
      </w:r>
      <w:r>
        <w:t xml:space="preserve"> is the value of the respective entry in the map</w:t>
      </w:r>
    </w:p>
    <w:p w14:paraId="0E9FE822" w14:textId="77777777" w:rsidR="002D57C4" w:rsidRDefault="002D57C4" w:rsidP="002D57C4">
      <w:pPr>
        <w:pStyle w:val="Heading4"/>
        <w:numPr>
          <w:ilvl w:val="3"/>
          <w:numId w:val="3"/>
        </w:numPr>
      </w:pPr>
      <w:r>
        <w:t>Declaration Examples</w:t>
      </w:r>
    </w:p>
    <w:p w14:paraId="27990811" w14:textId="77777777" w:rsidR="002D57C4" w:rsidRPr="00714DF0" w:rsidRDefault="002D57C4" w:rsidP="002D57C4">
      <w:pPr>
        <w:pStyle w:val="Heading5"/>
        <w:numPr>
          <w:ilvl w:val="4"/>
          <w:numId w:val="3"/>
        </w:numPr>
      </w:pPr>
      <w:r>
        <w:t>Map declaration using a simple type</w:t>
      </w:r>
    </w:p>
    <w:p w14:paraId="34D731FE" w14:textId="77777777" w:rsidR="002D57C4" w:rsidRPr="00D41929" w:rsidRDefault="002D57C4" w:rsidP="002D57C4">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9B8331D" w14:textId="77777777" w:rsidTr="00502E57">
        <w:trPr>
          <w:trHeight w:val="256"/>
        </w:trPr>
        <w:tc>
          <w:tcPr>
            <w:tcW w:w="9576" w:type="dxa"/>
            <w:shd w:val="clear" w:color="auto" w:fill="D9D9D9" w:themeFill="background1" w:themeFillShade="D9"/>
          </w:tcPr>
          <w:p w14:paraId="3EA5B17E" w14:textId="77777777" w:rsidR="002D57C4" w:rsidRDefault="002D57C4" w:rsidP="00502E57">
            <w:pPr>
              <w:rPr>
                <w:rStyle w:val="CodeSnippet"/>
                <w:noProof/>
              </w:rPr>
            </w:pPr>
            <w:r>
              <w:rPr>
                <w:rStyle w:val="CodeSnippet"/>
                <w:noProof/>
              </w:rPr>
              <w:t>&lt;some_entity&gt;:</w:t>
            </w:r>
          </w:p>
          <w:p w14:paraId="75970EE7" w14:textId="77777777" w:rsidR="002D57C4" w:rsidRDefault="002D57C4" w:rsidP="00502E57">
            <w:pPr>
              <w:rPr>
                <w:rStyle w:val="CodeSnippet"/>
                <w:noProof/>
              </w:rPr>
            </w:pPr>
            <w:r>
              <w:rPr>
                <w:rStyle w:val="CodeSnippet"/>
                <w:noProof/>
              </w:rPr>
              <w:t xml:space="preserve">  ...</w:t>
            </w:r>
          </w:p>
          <w:p w14:paraId="3F23B5D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5803F81C" w14:textId="77777777" w:rsidR="002D57C4" w:rsidRDefault="002D57C4" w:rsidP="00502E57">
            <w:pPr>
              <w:rPr>
                <w:rStyle w:val="CodeSnippet"/>
                <w:noProof/>
              </w:rPr>
            </w:pPr>
            <w:r>
              <w:rPr>
                <w:rStyle w:val="CodeSnippet"/>
                <w:noProof/>
              </w:rPr>
              <w:t xml:space="preserve">    emails:</w:t>
            </w:r>
          </w:p>
          <w:p w14:paraId="2B521F71"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088D00A7"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245ECEE7" w14:textId="77777777" w:rsidR="002D57C4" w:rsidRDefault="002D57C4" w:rsidP="00502E57">
            <w:pPr>
              <w:rPr>
                <w:rStyle w:val="CodeSnippet"/>
                <w:noProof/>
              </w:rPr>
            </w:pPr>
            <w:r>
              <w:rPr>
                <w:rStyle w:val="CodeSnippet"/>
                <w:noProof/>
              </w:rPr>
              <w:t xml:space="preserve">        description: basic email address</w:t>
            </w:r>
          </w:p>
          <w:p w14:paraId="64342B4A" w14:textId="77777777" w:rsidR="002D57C4" w:rsidRDefault="002D57C4" w:rsidP="00502E57">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6D98A3" w14:textId="77777777" w:rsidR="002D57C4" w:rsidRDefault="002D57C4" w:rsidP="00502E57">
            <w:pPr>
              <w:rPr>
                <w:rStyle w:val="CodeSnippet"/>
                <w:noProof/>
              </w:rPr>
            </w:pPr>
            <w:r>
              <w:rPr>
                <w:rStyle w:val="CodeSnippet"/>
                <w:noProof/>
              </w:rPr>
              <w:t xml:space="preserve">        constraints:</w:t>
            </w:r>
          </w:p>
          <w:p w14:paraId="47858E7D"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5A8DDA57" w14:textId="77777777" w:rsidR="002D57C4" w:rsidRDefault="002D57C4" w:rsidP="002D57C4">
      <w:pPr>
        <w:pStyle w:val="Heading5"/>
        <w:numPr>
          <w:ilvl w:val="4"/>
          <w:numId w:val="3"/>
        </w:numPr>
      </w:pPr>
      <w:r>
        <w:lastRenderedPageBreak/>
        <w:t>Map declaration using a complex type</w:t>
      </w:r>
    </w:p>
    <w:p w14:paraId="0EFE30A6" w14:textId="77777777" w:rsidR="002D57C4" w:rsidRPr="00D41929" w:rsidRDefault="002D57C4" w:rsidP="002D57C4">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B6DEB" w14:textId="77777777" w:rsidTr="00502E57">
        <w:trPr>
          <w:trHeight w:val="256"/>
        </w:trPr>
        <w:tc>
          <w:tcPr>
            <w:tcW w:w="9576" w:type="dxa"/>
            <w:shd w:val="clear" w:color="auto" w:fill="D9D9D9" w:themeFill="background1" w:themeFillShade="D9"/>
          </w:tcPr>
          <w:p w14:paraId="489CF924" w14:textId="77777777" w:rsidR="002D57C4" w:rsidRDefault="002D57C4" w:rsidP="00502E57">
            <w:pPr>
              <w:rPr>
                <w:rStyle w:val="CodeSnippet"/>
                <w:noProof/>
              </w:rPr>
            </w:pPr>
            <w:r>
              <w:rPr>
                <w:rStyle w:val="CodeSnippet"/>
                <w:noProof/>
              </w:rPr>
              <w:t>&lt;some_entity&gt;:</w:t>
            </w:r>
          </w:p>
          <w:p w14:paraId="490EB3B1" w14:textId="77777777" w:rsidR="002D57C4" w:rsidRDefault="002D57C4" w:rsidP="00502E57">
            <w:pPr>
              <w:rPr>
                <w:rStyle w:val="CodeSnippet"/>
                <w:noProof/>
              </w:rPr>
            </w:pPr>
            <w:r>
              <w:rPr>
                <w:rStyle w:val="CodeSnippet"/>
                <w:noProof/>
              </w:rPr>
              <w:t xml:space="preserve">  ...</w:t>
            </w:r>
          </w:p>
          <w:p w14:paraId="5410706E"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15B611B7" w14:textId="77777777" w:rsidR="002D57C4" w:rsidRDefault="002D57C4" w:rsidP="00502E57">
            <w:pPr>
              <w:rPr>
                <w:rStyle w:val="CodeSnippet"/>
                <w:noProof/>
              </w:rPr>
            </w:pPr>
            <w:r>
              <w:rPr>
                <w:rStyle w:val="CodeSnippet"/>
                <w:noProof/>
              </w:rPr>
              <w:t xml:space="preserve">    contacts:</w:t>
            </w:r>
          </w:p>
          <w:p w14:paraId="04D26696"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16B63873"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7A050D8" w14:textId="77777777" w:rsidR="002D57C4" w:rsidRDefault="002D57C4" w:rsidP="00502E57">
            <w:pPr>
              <w:rPr>
                <w:rStyle w:val="CodeSnippet"/>
                <w:noProof/>
              </w:rPr>
            </w:pPr>
            <w:r>
              <w:rPr>
                <w:rStyle w:val="CodeSnippet"/>
                <w:noProof/>
              </w:rPr>
              <w:t xml:space="preserve">        description: simple contact information</w:t>
            </w:r>
          </w:p>
          <w:p w14:paraId="0C4A49BC" w14:textId="77777777" w:rsidR="002D57C4" w:rsidRPr="006824F5" w:rsidRDefault="002D57C4" w:rsidP="00502E57">
            <w:pPr>
              <w:rPr>
                <w:rStyle w:val="CodeSnippet"/>
                <w:noProof/>
              </w:rPr>
            </w:pPr>
            <w:r>
              <w:rPr>
                <w:rStyle w:val="CodeSnippet"/>
                <w:noProof/>
              </w:rPr>
              <w:t xml:space="preserve">        type: ContactInfo</w:t>
            </w:r>
          </w:p>
        </w:tc>
      </w:tr>
    </w:tbl>
    <w:p w14:paraId="00B481D4" w14:textId="77777777" w:rsidR="002D57C4" w:rsidRDefault="002D57C4" w:rsidP="002D57C4">
      <w:pPr>
        <w:pStyle w:val="Heading4"/>
        <w:numPr>
          <w:ilvl w:val="3"/>
          <w:numId w:val="3"/>
        </w:numPr>
      </w:pPr>
      <w:r>
        <w:t>Definition Examples</w:t>
      </w:r>
    </w:p>
    <w:p w14:paraId="27E550FF" w14:textId="77777777" w:rsidR="002D57C4" w:rsidRDefault="002D57C4" w:rsidP="002D57C4">
      <w:pPr>
        <w:pStyle w:val="NormalaroundTable"/>
      </w:pPr>
      <w:r>
        <w:t xml:space="preserve">These examples show two notation options for defining maps: </w:t>
      </w:r>
    </w:p>
    <w:p w14:paraId="23611C35" w14:textId="77777777" w:rsidR="002D57C4" w:rsidRDefault="002D57C4" w:rsidP="002D57C4">
      <w:pPr>
        <w:pStyle w:val="NormalaroundTable"/>
        <w:numPr>
          <w:ilvl w:val="0"/>
          <w:numId w:val="48"/>
        </w:numPr>
      </w:pPr>
      <w:r>
        <w:t xml:space="preserve">A single-line option which is useful for only short maps with simple entries. </w:t>
      </w:r>
    </w:p>
    <w:p w14:paraId="5F83ECDD" w14:textId="77777777" w:rsidR="002D57C4" w:rsidRDefault="002D57C4" w:rsidP="002D57C4">
      <w:pPr>
        <w:pStyle w:val="NormalaroundTable"/>
        <w:numPr>
          <w:ilvl w:val="0"/>
          <w:numId w:val="48"/>
        </w:numPr>
      </w:pPr>
      <w:r>
        <w:t xml:space="preserve">A multi-line option where each map entry is on a separate line; this option is typically useful or more readable if there is a large number of entries, or if the entries are complex. </w:t>
      </w:r>
    </w:p>
    <w:p w14:paraId="6322C70B" w14:textId="77777777" w:rsidR="002D57C4" w:rsidRPr="00465353" w:rsidRDefault="002D57C4" w:rsidP="002D57C4">
      <w:pPr>
        <w:pStyle w:val="Heading5"/>
        <w:numPr>
          <w:ilvl w:val="4"/>
          <w:numId w:val="3"/>
        </w:numPr>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295A67B" w14:textId="77777777" w:rsidTr="00502E57">
        <w:trPr>
          <w:trHeight w:val="256"/>
        </w:trPr>
        <w:tc>
          <w:tcPr>
            <w:tcW w:w="9576" w:type="dxa"/>
            <w:shd w:val="clear" w:color="auto" w:fill="D9D9D9" w:themeFill="background1" w:themeFillShade="D9"/>
          </w:tcPr>
          <w:p w14:paraId="483AD09B" w14:textId="77777777" w:rsidR="002D57C4" w:rsidRDefault="002D57C4" w:rsidP="00502E57">
            <w:pPr>
              <w:rPr>
                <w:rStyle w:val="CodeSnippet"/>
                <w:noProof/>
              </w:rPr>
            </w:pPr>
            <w:r>
              <w:rPr>
                <w:rStyle w:val="CodeSnippet"/>
                <w:noProof/>
              </w:rPr>
              <w:t># notation option for shorter maps</w:t>
            </w:r>
          </w:p>
          <w:p w14:paraId="13619B75" w14:textId="77777777" w:rsidR="002D57C4" w:rsidRPr="003B0572" w:rsidRDefault="002D57C4" w:rsidP="00502E57">
            <w:pPr>
              <w:rPr>
                <w:rFonts w:ascii="Consolas" w:hAnsi="Consolas"/>
                <w:noProof/>
              </w:rPr>
            </w:pPr>
            <w:r>
              <w:rPr>
                <w:rStyle w:val="CodeSnippet"/>
                <w:noProof/>
              </w:rPr>
              <w:t>user_name_to_id_map: { user1: 1001, user2: 1002 }</w:t>
            </w:r>
          </w:p>
        </w:tc>
      </w:tr>
    </w:tbl>
    <w:p w14:paraId="62208164" w14:textId="77777777" w:rsidR="002D57C4" w:rsidRPr="00465353" w:rsidRDefault="002D57C4" w:rsidP="002D57C4">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8800385" w14:textId="77777777" w:rsidTr="00502E57">
        <w:trPr>
          <w:trHeight w:val="256"/>
        </w:trPr>
        <w:tc>
          <w:tcPr>
            <w:tcW w:w="9576" w:type="dxa"/>
            <w:shd w:val="clear" w:color="auto" w:fill="D9D9D9" w:themeFill="background1" w:themeFillShade="D9"/>
          </w:tcPr>
          <w:p w14:paraId="1410C8D3" w14:textId="77777777" w:rsidR="002D57C4" w:rsidRDefault="002D57C4" w:rsidP="00502E57">
            <w:pPr>
              <w:rPr>
                <w:rStyle w:val="CodeSnippet"/>
                <w:noProof/>
              </w:rPr>
            </w:pPr>
            <w:r>
              <w:rPr>
                <w:rStyle w:val="CodeSnippet"/>
                <w:noProof/>
              </w:rPr>
              <w:t># notation for longer maps</w:t>
            </w:r>
          </w:p>
          <w:p w14:paraId="62F504EA" w14:textId="77777777" w:rsidR="002D57C4" w:rsidRDefault="002D57C4" w:rsidP="00502E57">
            <w:pPr>
              <w:rPr>
                <w:rStyle w:val="CodeSnippet"/>
                <w:noProof/>
              </w:rPr>
            </w:pPr>
            <w:r>
              <w:rPr>
                <w:rStyle w:val="CodeSnippet"/>
                <w:noProof/>
              </w:rPr>
              <w:t>user_name_to_id_map:</w:t>
            </w:r>
          </w:p>
          <w:p w14:paraId="6CCA8309" w14:textId="77777777" w:rsidR="002D57C4" w:rsidRDefault="002D57C4" w:rsidP="00502E57">
            <w:pPr>
              <w:rPr>
                <w:rStyle w:val="CodeSnippet"/>
                <w:noProof/>
              </w:rPr>
            </w:pPr>
            <w:r>
              <w:rPr>
                <w:rStyle w:val="CodeSnippet"/>
                <w:noProof/>
              </w:rPr>
              <w:t xml:space="preserve">  user1: 1001</w:t>
            </w:r>
          </w:p>
          <w:p w14:paraId="3011DE0A" w14:textId="77777777" w:rsidR="002D57C4" w:rsidRPr="003B0572" w:rsidRDefault="002D57C4" w:rsidP="00502E57">
            <w:pPr>
              <w:rPr>
                <w:rFonts w:ascii="Consolas" w:hAnsi="Consolas"/>
                <w:noProof/>
              </w:rPr>
            </w:pPr>
            <w:r>
              <w:rPr>
                <w:rStyle w:val="CodeSnippet"/>
                <w:noProof/>
              </w:rPr>
              <w:t xml:space="preserve">  user2: 1002</w:t>
            </w:r>
          </w:p>
        </w:tc>
      </w:tr>
    </w:tbl>
    <w:p w14:paraId="2213CFA6" w14:textId="77777777" w:rsidR="002D57C4" w:rsidRDefault="002D57C4" w:rsidP="002D57C4">
      <w:pPr>
        <w:pStyle w:val="Heading3"/>
        <w:numPr>
          <w:ilvl w:val="2"/>
          <w:numId w:val="3"/>
        </w:numPr>
      </w:pPr>
      <w:bookmarkStart w:id="248" w:name="TYPE_TOSCA_SCALAR_UNIT"/>
      <w:r>
        <w:t>TOCSA scalar-unit type</w:t>
      </w:r>
    </w:p>
    <w:bookmarkEnd w:id="248"/>
    <w:p w14:paraId="6D11CDF9" w14:textId="77777777" w:rsidR="002D57C4" w:rsidRDefault="002D57C4" w:rsidP="002D57C4">
      <w:r>
        <w:t>The scalar-unit type can be used to define scalar values along with a unit from the list of recognized units provided below.</w:t>
      </w:r>
    </w:p>
    <w:p w14:paraId="5F17ABE9" w14:textId="77777777" w:rsidR="002D57C4" w:rsidRDefault="002D57C4" w:rsidP="002D57C4">
      <w:pPr>
        <w:pStyle w:val="Heading4"/>
        <w:numPr>
          <w:ilvl w:val="3"/>
          <w:numId w:val="3"/>
        </w:numPr>
      </w:pPr>
      <w:r>
        <w:t>Grammar</w:t>
      </w:r>
    </w:p>
    <w:p w14:paraId="2A2AFD8F" w14:textId="77777777" w:rsidR="002D57C4" w:rsidRPr="00A17684" w:rsidRDefault="002D57C4" w:rsidP="002D57C4">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8AFA730" w14:textId="77777777" w:rsidTr="00502E57">
        <w:tc>
          <w:tcPr>
            <w:tcW w:w="9576" w:type="dxa"/>
            <w:shd w:val="clear" w:color="auto" w:fill="D9D9D9" w:themeFill="background1" w:themeFillShade="D9"/>
          </w:tcPr>
          <w:p w14:paraId="4E4E30B6" w14:textId="77777777" w:rsidR="002D57C4" w:rsidRPr="00207105" w:rsidRDefault="002D57C4" w:rsidP="00502E57">
            <w:pPr>
              <w:rPr>
                <w:rFonts w:ascii="Consolas" w:hAnsi="Consolas"/>
              </w:rPr>
            </w:pPr>
            <w:r>
              <w:rPr>
                <w:rStyle w:val="CodeSnippet"/>
              </w:rPr>
              <w:t xml:space="preserve">&lt;scalar&gt; &lt;unit&gt; </w:t>
            </w:r>
            <w:r>
              <w:rPr>
                <w:rFonts w:ascii="Consolas" w:hAnsi="Consolas"/>
              </w:rPr>
              <w:t xml:space="preserve"> </w:t>
            </w:r>
          </w:p>
        </w:tc>
      </w:tr>
    </w:tbl>
    <w:p w14:paraId="75AD9395"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1F03AF58" w14:textId="77777777" w:rsidR="002D57C4" w:rsidRDefault="002D57C4" w:rsidP="002D57C4">
      <w:pPr>
        <w:pStyle w:val="ListParagraph"/>
        <w:numPr>
          <w:ilvl w:val="0"/>
          <w:numId w:val="25"/>
        </w:numPr>
      </w:pPr>
      <w:proofErr w:type="gramStart"/>
      <w:r>
        <w:rPr>
          <w:rStyle w:val="CodeSnippetHighlight"/>
        </w:rPr>
        <w:t>scalar</w:t>
      </w:r>
      <w:proofErr w:type="gramEnd"/>
      <w:r>
        <w:t>: is a required scalar value.</w:t>
      </w:r>
    </w:p>
    <w:p w14:paraId="6B6A9251" w14:textId="77777777" w:rsidR="002D57C4" w:rsidRDefault="002D57C4" w:rsidP="002D57C4">
      <w:pPr>
        <w:pStyle w:val="ListParagraph"/>
        <w:numPr>
          <w:ilvl w:val="0"/>
          <w:numId w:val="25"/>
        </w:numPr>
      </w:pPr>
      <w:proofErr w:type="gramStart"/>
      <w:r>
        <w:rPr>
          <w:rStyle w:val="CodeSnippetHighlight"/>
        </w:rPr>
        <w:t>unit</w:t>
      </w:r>
      <w:proofErr w:type="gramEnd"/>
      <w:r w:rsidRPr="001A63D5">
        <w:t>:</w:t>
      </w:r>
      <w:r>
        <w:t xml:space="preserve"> is a required unit value. The unit value MUST be type-compatible with the scalar.</w:t>
      </w:r>
    </w:p>
    <w:p w14:paraId="727C14F9" w14:textId="77777777" w:rsidR="002D57C4" w:rsidRDefault="002D57C4" w:rsidP="002D57C4">
      <w:pPr>
        <w:pStyle w:val="Heading4"/>
        <w:numPr>
          <w:ilvl w:val="3"/>
          <w:numId w:val="3"/>
        </w:numPr>
      </w:pPr>
      <w:r>
        <w:lastRenderedPageBreak/>
        <w:t>Additional requirements</w:t>
      </w:r>
    </w:p>
    <w:p w14:paraId="1D3D95DC" w14:textId="77777777" w:rsidR="002D57C4" w:rsidRDefault="002D57C4" w:rsidP="002D57C4">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5EAAE712" w14:textId="77777777" w:rsidR="002D57C4" w:rsidRDefault="002D57C4" w:rsidP="002D57C4">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5D6F88AF" w14:textId="77777777" w:rsidR="002D57C4" w:rsidRDefault="002D57C4" w:rsidP="002D57C4">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1ADB980A" w14:textId="77777777" w:rsidR="002D57C4" w:rsidRPr="00FE7613" w:rsidRDefault="002D57C4" w:rsidP="002D57C4">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756471C6" w14:textId="77777777" w:rsidR="002D57C4" w:rsidRPr="000306E1" w:rsidRDefault="002D57C4" w:rsidP="002D57C4">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296DB756" w14:textId="77777777" w:rsidR="002D57C4" w:rsidRDefault="002D57C4" w:rsidP="002D57C4">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194E71" w14:textId="77777777" w:rsidTr="00502E57">
        <w:tc>
          <w:tcPr>
            <w:tcW w:w="1177" w:type="pct"/>
            <w:shd w:val="clear" w:color="auto" w:fill="D9D9D9"/>
          </w:tcPr>
          <w:p w14:paraId="711F2233" w14:textId="77777777" w:rsidR="002D57C4" w:rsidRPr="00422683" w:rsidRDefault="002D57C4" w:rsidP="00502E57">
            <w:pPr>
              <w:pStyle w:val="TableText-Heading"/>
            </w:pPr>
            <w:r w:rsidRPr="00422683">
              <w:t>Shorthand Names</w:t>
            </w:r>
          </w:p>
        </w:tc>
        <w:tc>
          <w:tcPr>
            <w:tcW w:w="3823" w:type="pct"/>
          </w:tcPr>
          <w:p w14:paraId="526FF510" w14:textId="77777777" w:rsidR="002D57C4" w:rsidRPr="005A5497" w:rsidRDefault="002D57C4" w:rsidP="00502E57">
            <w:pPr>
              <w:pStyle w:val="TableText"/>
              <w:rPr>
                <w:noProof/>
              </w:rPr>
            </w:pPr>
            <w:r>
              <w:rPr>
                <w:noProof/>
              </w:rPr>
              <w:t>scalar-unit.size, scalar-unit.size</w:t>
            </w:r>
          </w:p>
        </w:tc>
      </w:tr>
      <w:tr w:rsidR="002D57C4" w:rsidRPr="004279F4" w14:paraId="69AC9C2B" w14:textId="77777777" w:rsidTr="00502E57">
        <w:tc>
          <w:tcPr>
            <w:tcW w:w="1177" w:type="pct"/>
            <w:shd w:val="clear" w:color="auto" w:fill="D9D9D9"/>
          </w:tcPr>
          <w:p w14:paraId="61E3008B" w14:textId="77777777" w:rsidR="002D57C4" w:rsidRPr="00422683" w:rsidRDefault="002D57C4" w:rsidP="00502E57">
            <w:pPr>
              <w:pStyle w:val="TableText-Heading"/>
            </w:pPr>
            <w:r w:rsidRPr="00422683">
              <w:t>Type Qualified Names</w:t>
            </w:r>
          </w:p>
        </w:tc>
        <w:tc>
          <w:tcPr>
            <w:tcW w:w="3823" w:type="pct"/>
          </w:tcPr>
          <w:p w14:paraId="5C98B6E0" w14:textId="77777777" w:rsidR="002D57C4" w:rsidRDefault="002D57C4" w:rsidP="00502E57">
            <w:pPr>
              <w:pStyle w:val="TableText"/>
              <w:rPr>
                <w:noProof/>
              </w:rPr>
            </w:pPr>
            <w:r>
              <w:rPr>
                <w:noProof/>
              </w:rPr>
              <w:t>tosca:scalar-unit.size, tosca:scalar-unit.time</w:t>
            </w:r>
          </w:p>
        </w:tc>
      </w:tr>
    </w:tbl>
    <w:p w14:paraId="1DF013EF" w14:textId="77777777" w:rsidR="002D57C4" w:rsidRPr="004F0041" w:rsidRDefault="002D57C4" w:rsidP="002D57C4"/>
    <w:p w14:paraId="1E398A66" w14:textId="77777777" w:rsidR="002D57C4" w:rsidRDefault="002D57C4" w:rsidP="002D57C4">
      <w:r>
        <w:t>The scalar-unit type grammar is abstract and has two recognized concrete types in TOSCA:</w:t>
      </w:r>
    </w:p>
    <w:p w14:paraId="207F24FA" w14:textId="77777777" w:rsidR="002D57C4" w:rsidRDefault="002D57C4" w:rsidP="002D57C4">
      <w:pPr>
        <w:pStyle w:val="ListParagraph"/>
        <w:numPr>
          <w:ilvl w:val="0"/>
          <w:numId w:val="47"/>
        </w:numPr>
      </w:pPr>
      <w:proofErr w:type="gramStart"/>
      <w:r w:rsidRPr="00812DCC">
        <w:rPr>
          <w:b/>
        </w:rPr>
        <w:t>scalar-unit.size</w:t>
      </w:r>
      <w:proofErr w:type="gramEnd"/>
      <w:r>
        <w:t xml:space="preserve"> – used to define properties that have scalar values measured in size units.</w:t>
      </w:r>
    </w:p>
    <w:p w14:paraId="48BA4DF5" w14:textId="77777777" w:rsidR="002D57C4" w:rsidRDefault="002D57C4" w:rsidP="002D57C4">
      <w:pPr>
        <w:pStyle w:val="ListParagraph"/>
        <w:numPr>
          <w:ilvl w:val="0"/>
          <w:numId w:val="47"/>
        </w:numPr>
      </w:pPr>
      <w:proofErr w:type="gramStart"/>
      <w:r w:rsidRPr="00812DCC">
        <w:rPr>
          <w:b/>
        </w:rPr>
        <w:t>scalar-unit.time</w:t>
      </w:r>
      <w:proofErr w:type="gramEnd"/>
      <w:r>
        <w:t xml:space="preserve"> – used to define properties that have scalar values measured in size units.</w:t>
      </w:r>
    </w:p>
    <w:p w14:paraId="2E4D8041" w14:textId="77777777" w:rsidR="002D57C4" w:rsidRDefault="002D57C4" w:rsidP="002D57C4">
      <w:pPr>
        <w:pStyle w:val="ListParagraph"/>
        <w:numPr>
          <w:ilvl w:val="0"/>
          <w:numId w:val="47"/>
        </w:numPr>
      </w:pPr>
      <w:proofErr w:type="gramStart"/>
      <w:r>
        <w:rPr>
          <w:b/>
        </w:rPr>
        <w:t>scalar</w:t>
      </w:r>
      <w:r w:rsidRPr="002B6191">
        <w:rPr>
          <w:b/>
        </w:rPr>
        <w:t>-unit.frequency</w:t>
      </w:r>
      <w:proofErr w:type="gramEnd"/>
      <w:r>
        <w:t xml:space="preserve"> – used to define properties that have scalar values measured in units per second.</w:t>
      </w:r>
    </w:p>
    <w:p w14:paraId="6E3E05B1" w14:textId="77777777" w:rsidR="002D57C4" w:rsidRPr="000C30F6" w:rsidRDefault="002D57C4" w:rsidP="002D57C4">
      <w:pPr>
        <w:pStyle w:val="NormalaroundTable"/>
      </w:pPr>
      <w:r>
        <w:t>These types and their allowed unit values are defined below.</w:t>
      </w:r>
    </w:p>
    <w:p w14:paraId="5C6D4D76" w14:textId="77777777" w:rsidR="002D57C4" w:rsidRDefault="002D57C4" w:rsidP="002D57C4">
      <w:pPr>
        <w:pStyle w:val="Heading4"/>
        <w:numPr>
          <w:ilvl w:val="3"/>
          <w:numId w:val="3"/>
        </w:numPr>
      </w:pPr>
      <w:bookmarkStart w:id="249" w:name="TYPE_TOSCA_SCALAR_UNIT_SIZE"/>
      <w:proofErr w:type="gramStart"/>
      <w:r>
        <w:t>scalar-unit.size</w:t>
      </w:r>
      <w:proofErr w:type="gramEnd"/>
    </w:p>
    <w:bookmarkEnd w:id="249"/>
    <w:p w14:paraId="684192F0"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2D57C4" w:rsidRPr="00F706EC" w14:paraId="16A0857D" w14:textId="77777777" w:rsidTr="00502E57">
        <w:trPr>
          <w:cantSplit/>
          <w:tblHeader/>
        </w:trPr>
        <w:tc>
          <w:tcPr>
            <w:tcW w:w="501" w:type="pct"/>
            <w:shd w:val="clear" w:color="auto" w:fill="D9D9D9"/>
          </w:tcPr>
          <w:p w14:paraId="36AEF0AF"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705427D6"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67893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853337F" w14:textId="77777777" w:rsidTr="00502E57">
        <w:trPr>
          <w:cantSplit/>
        </w:trPr>
        <w:tc>
          <w:tcPr>
            <w:tcW w:w="501" w:type="pct"/>
            <w:shd w:val="clear" w:color="auto" w:fill="FFFFFF"/>
          </w:tcPr>
          <w:p w14:paraId="272DD1CC" w14:textId="77777777" w:rsidR="002D57C4" w:rsidRPr="00F706EC" w:rsidRDefault="002D57C4" w:rsidP="00502E57">
            <w:pPr>
              <w:rPr>
                <w:noProof/>
                <w:sz w:val="18"/>
                <w:szCs w:val="20"/>
              </w:rPr>
            </w:pPr>
            <w:r>
              <w:rPr>
                <w:noProof/>
                <w:sz w:val="18"/>
                <w:szCs w:val="20"/>
              </w:rPr>
              <w:t>B</w:t>
            </w:r>
          </w:p>
        </w:tc>
        <w:tc>
          <w:tcPr>
            <w:tcW w:w="635" w:type="pct"/>
            <w:shd w:val="clear" w:color="auto" w:fill="FFFFFF"/>
          </w:tcPr>
          <w:p w14:paraId="23D63A3B" w14:textId="77777777" w:rsidR="002D57C4" w:rsidRDefault="002D57C4" w:rsidP="00502E57">
            <w:pPr>
              <w:rPr>
                <w:sz w:val="18"/>
                <w:szCs w:val="20"/>
              </w:rPr>
            </w:pPr>
            <w:r>
              <w:rPr>
                <w:sz w:val="18"/>
                <w:szCs w:val="20"/>
              </w:rPr>
              <w:t>size</w:t>
            </w:r>
          </w:p>
        </w:tc>
        <w:tc>
          <w:tcPr>
            <w:tcW w:w="3864" w:type="pct"/>
            <w:shd w:val="clear" w:color="auto" w:fill="FFFFFF"/>
          </w:tcPr>
          <w:p w14:paraId="6C84A8F8" w14:textId="77777777" w:rsidR="002D57C4" w:rsidRPr="00883AAA" w:rsidRDefault="002D57C4" w:rsidP="00502E57">
            <w:pPr>
              <w:rPr>
                <w:sz w:val="18"/>
                <w:szCs w:val="18"/>
              </w:rPr>
            </w:pPr>
            <w:r w:rsidRPr="00883AAA">
              <w:rPr>
                <w:sz w:val="18"/>
                <w:szCs w:val="18"/>
              </w:rPr>
              <w:t>byte</w:t>
            </w:r>
          </w:p>
        </w:tc>
      </w:tr>
      <w:tr w:rsidR="002D57C4" w:rsidRPr="00F706EC" w14:paraId="125C7899" w14:textId="77777777" w:rsidTr="00502E57">
        <w:trPr>
          <w:cantSplit/>
        </w:trPr>
        <w:tc>
          <w:tcPr>
            <w:tcW w:w="501" w:type="pct"/>
            <w:shd w:val="clear" w:color="auto" w:fill="FFFFFF"/>
          </w:tcPr>
          <w:p w14:paraId="6AEB5D49" w14:textId="77777777" w:rsidR="002D57C4" w:rsidRDefault="002D57C4" w:rsidP="00502E57">
            <w:pPr>
              <w:rPr>
                <w:noProof/>
                <w:sz w:val="18"/>
                <w:szCs w:val="20"/>
              </w:rPr>
            </w:pPr>
            <w:r>
              <w:rPr>
                <w:noProof/>
                <w:sz w:val="18"/>
                <w:szCs w:val="20"/>
              </w:rPr>
              <w:t>kB</w:t>
            </w:r>
          </w:p>
        </w:tc>
        <w:tc>
          <w:tcPr>
            <w:tcW w:w="635" w:type="pct"/>
            <w:shd w:val="clear" w:color="auto" w:fill="FFFFFF"/>
          </w:tcPr>
          <w:p w14:paraId="6266A4AA" w14:textId="77777777" w:rsidR="002D57C4" w:rsidRDefault="002D57C4" w:rsidP="00502E57">
            <w:pPr>
              <w:rPr>
                <w:sz w:val="18"/>
                <w:szCs w:val="20"/>
              </w:rPr>
            </w:pPr>
            <w:r>
              <w:rPr>
                <w:sz w:val="18"/>
                <w:szCs w:val="20"/>
              </w:rPr>
              <w:t>size</w:t>
            </w:r>
          </w:p>
        </w:tc>
        <w:tc>
          <w:tcPr>
            <w:tcW w:w="3864" w:type="pct"/>
            <w:shd w:val="clear" w:color="auto" w:fill="FFFFFF"/>
          </w:tcPr>
          <w:p w14:paraId="16C8045F" w14:textId="77777777" w:rsidR="002D57C4" w:rsidRPr="00883AAA" w:rsidRDefault="002D57C4" w:rsidP="00502E57">
            <w:pPr>
              <w:rPr>
                <w:sz w:val="18"/>
                <w:szCs w:val="18"/>
              </w:rPr>
            </w:pPr>
            <w:r w:rsidRPr="00883AAA">
              <w:rPr>
                <w:sz w:val="18"/>
                <w:szCs w:val="18"/>
              </w:rPr>
              <w:t>kilobyte (1000 bytes)</w:t>
            </w:r>
          </w:p>
        </w:tc>
      </w:tr>
      <w:tr w:rsidR="002D57C4" w:rsidRPr="00F706EC" w14:paraId="1EE42157" w14:textId="77777777" w:rsidTr="00502E57">
        <w:trPr>
          <w:cantSplit/>
        </w:trPr>
        <w:tc>
          <w:tcPr>
            <w:tcW w:w="501" w:type="pct"/>
            <w:shd w:val="clear" w:color="auto" w:fill="FFFFFF"/>
          </w:tcPr>
          <w:p w14:paraId="008B2F06" w14:textId="77777777" w:rsidR="002D57C4" w:rsidRDefault="002D57C4" w:rsidP="00502E57">
            <w:pPr>
              <w:rPr>
                <w:noProof/>
                <w:sz w:val="18"/>
                <w:szCs w:val="20"/>
              </w:rPr>
            </w:pPr>
            <w:r>
              <w:rPr>
                <w:noProof/>
                <w:sz w:val="18"/>
                <w:szCs w:val="20"/>
              </w:rPr>
              <w:t>KiB</w:t>
            </w:r>
          </w:p>
        </w:tc>
        <w:tc>
          <w:tcPr>
            <w:tcW w:w="635" w:type="pct"/>
            <w:shd w:val="clear" w:color="auto" w:fill="FFFFFF"/>
          </w:tcPr>
          <w:p w14:paraId="76979773" w14:textId="77777777" w:rsidR="002D57C4" w:rsidRDefault="002D57C4" w:rsidP="00502E57">
            <w:pPr>
              <w:rPr>
                <w:sz w:val="18"/>
                <w:szCs w:val="20"/>
              </w:rPr>
            </w:pPr>
            <w:r>
              <w:rPr>
                <w:sz w:val="18"/>
                <w:szCs w:val="20"/>
              </w:rPr>
              <w:t>size</w:t>
            </w:r>
          </w:p>
        </w:tc>
        <w:tc>
          <w:tcPr>
            <w:tcW w:w="3864" w:type="pct"/>
            <w:shd w:val="clear" w:color="auto" w:fill="FFFFFF"/>
          </w:tcPr>
          <w:p w14:paraId="3099FF4E" w14:textId="77777777" w:rsidR="002D57C4" w:rsidRPr="00883AAA" w:rsidRDefault="002D57C4" w:rsidP="00502E57">
            <w:pPr>
              <w:rPr>
                <w:sz w:val="18"/>
                <w:szCs w:val="18"/>
              </w:rPr>
            </w:pPr>
            <w:r w:rsidRPr="00883AAA">
              <w:rPr>
                <w:sz w:val="18"/>
                <w:szCs w:val="18"/>
              </w:rPr>
              <w:t>kibibytes (1024 bytes)</w:t>
            </w:r>
          </w:p>
        </w:tc>
      </w:tr>
      <w:tr w:rsidR="002D57C4" w:rsidRPr="00F706EC" w14:paraId="03A55F24" w14:textId="77777777" w:rsidTr="00502E57">
        <w:trPr>
          <w:cantSplit/>
        </w:trPr>
        <w:tc>
          <w:tcPr>
            <w:tcW w:w="501" w:type="pct"/>
            <w:shd w:val="clear" w:color="auto" w:fill="FFFFFF"/>
          </w:tcPr>
          <w:p w14:paraId="30DFBD74" w14:textId="77777777" w:rsidR="002D57C4" w:rsidRDefault="002D57C4" w:rsidP="00502E57">
            <w:pPr>
              <w:rPr>
                <w:noProof/>
                <w:sz w:val="18"/>
                <w:szCs w:val="20"/>
              </w:rPr>
            </w:pPr>
            <w:r>
              <w:rPr>
                <w:noProof/>
                <w:sz w:val="18"/>
                <w:szCs w:val="20"/>
              </w:rPr>
              <w:t>MB</w:t>
            </w:r>
          </w:p>
        </w:tc>
        <w:tc>
          <w:tcPr>
            <w:tcW w:w="635" w:type="pct"/>
            <w:shd w:val="clear" w:color="auto" w:fill="FFFFFF"/>
          </w:tcPr>
          <w:p w14:paraId="1273E37C" w14:textId="77777777" w:rsidR="002D57C4" w:rsidRDefault="002D57C4" w:rsidP="00502E57">
            <w:pPr>
              <w:rPr>
                <w:sz w:val="18"/>
                <w:szCs w:val="20"/>
              </w:rPr>
            </w:pPr>
            <w:r>
              <w:rPr>
                <w:sz w:val="18"/>
                <w:szCs w:val="20"/>
              </w:rPr>
              <w:t>size</w:t>
            </w:r>
          </w:p>
        </w:tc>
        <w:tc>
          <w:tcPr>
            <w:tcW w:w="3864" w:type="pct"/>
            <w:shd w:val="clear" w:color="auto" w:fill="FFFFFF"/>
          </w:tcPr>
          <w:p w14:paraId="02EAC572" w14:textId="77777777" w:rsidR="002D57C4" w:rsidRPr="00883AAA" w:rsidRDefault="002D57C4" w:rsidP="00502E57">
            <w:pPr>
              <w:rPr>
                <w:sz w:val="18"/>
                <w:szCs w:val="18"/>
              </w:rPr>
            </w:pPr>
            <w:r w:rsidRPr="00883AAA">
              <w:rPr>
                <w:sz w:val="18"/>
                <w:szCs w:val="18"/>
              </w:rPr>
              <w:t>megabyte (1000000 bytes)</w:t>
            </w:r>
          </w:p>
        </w:tc>
      </w:tr>
      <w:tr w:rsidR="002D57C4" w:rsidRPr="00F706EC" w14:paraId="30A52CBB" w14:textId="77777777" w:rsidTr="00502E57">
        <w:trPr>
          <w:cantSplit/>
        </w:trPr>
        <w:tc>
          <w:tcPr>
            <w:tcW w:w="501" w:type="pct"/>
            <w:shd w:val="clear" w:color="auto" w:fill="FFFFFF"/>
          </w:tcPr>
          <w:p w14:paraId="7A3F8872" w14:textId="77777777" w:rsidR="002D57C4" w:rsidRDefault="002D57C4" w:rsidP="00502E57">
            <w:pPr>
              <w:rPr>
                <w:noProof/>
                <w:sz w:val="18"/>
                <w:szCs w:val="20"/>
              </w:rPr>
            </w:pPr>
            <w:r>
              <w:rPr>
                <w:noProof/>
                <w:sz w:val="18"/>
                <w:szCs w:val="20"/>
              </w:rPr>
              <w:t>MiB</w:t>
            </w:r>
          </w:p>
        </w:tc>
        <w:tc>
          <w:tcPr>
            <w:tcW w:w="635" w:type="pct"/>
            <w:shd w:val="clear" w:color="auto" w:fill="FFFFFF"/>
          </w:tcPr>
          <w:p w14:paraId="7262803A" w14:textId="77777777" w:rsidR="002D57C4" w:rsidRDefault="002D57C4" w:rsidP="00502E57">
            <w:pPr>
              <w:rPr>
                <w:sz w:val="18"/>
                <w:szCs w:val="20"/>
              </w:rPr>
            </w:pPr>
            <w:r>
              <w:rPr>
                <w:sz w:val="18"/>
                <w:szCs w:val="20"/>
              </w:rPr>
              <w:t>size</w:t>
            </w:r>
          </w:p>
        </w:tc>
        <w:tc>
          <w:tcPr>
            <w:tcW w:w="3864" w:type="pct"/>
            <w:shd w:val="clear" w:color="auto" w:fill="FFFFFF"/>
          </w:tcPr>
          <w:p w14:paraId="47DE27AF" w14:textId="77777777" w:rsidR="002D57C4" w:rsidRPr="00883AAA" w:rsidRDefault="002D57C4" w:rsidP="00502E57">
            <w:pPr>
              <w:rPr>
                <w:sz w:val="18"/>
                <w:szCs w:val="18"/>
              </w:rPr>
            </w:pPr>
            <w:r w:rsidRPr="00883AAA">
              <w:rPr>
                <w:sz w:val="18"/>
                <w:szCs w:val="18"/>
              </w:rPr>
              <w:t>mebibyte (1048576 bytes)</w:t>
            </w:r>
          </w:p>
        </w:tc>
      </w:tr>
      <w:tr w:rsidR="002D57C4" w:rsidRPr="00F706EC" w14:paraId="29525E28" w14:textId="77777777" w:rsidTr="00502E57">
        <w:trPr>
          <w:cantSplit/>
        </w:trPr>
        <w:tc>
          <w:tcPr>
            <w:tcW w:w="501" w:type="pct"/>
            <w:shd w:val="clear" w:color="auto" w:fill="FFFFFF"/>
          </w:tcPr>
          <w:p w14:paraId="4BB1D8B3" w14:textId="77777777" w:rsidR="002D57C4" w:rsidRPr="00F706EC" w:rsidRDefault="002D57C4" w:rsidP="00502E57">
            <w:pPr>
              <w:rPr>
                <w:noProof/>
                <w:sz w:val="18"/>
                <w:szCs w:val="20"/>
              </w:rPr>
            </w:pPr>
            <w:r>
              <w:rPr>
                <w:noProof/>
                <w:sz w:val="18"/>
                <w:szCs w:val="20"/>
              </w:rPr>
              <w:t>GB</w:t>
            </w:r>
          </w:p>
        </w:tc>
        <w:tc>
          <w:tcPr>
            <w:tcW w:w="635" w:type="pct"/>
            <w:shd w:val="clear" w:color="auto" w:fill="FFFFFF"/>
          </w:tcPr>
          <w:p w14:paraId="00D331E8" w14:textId="77777777" w:rsidR="002D57C4" w:rsidRDefault="002D57C4" w:rsidP="00502E57">
            <w:pPr>
              <w:rPr>
                <w:sz w:val="18"/>
                <w:szCs w:val="20"/>
              </w:rPr>
            </w:pPr>
            <w:r>
              <w:rPr>
                <w:sz w:val="18"/>
                <w:szCs w:val="20"/>
              </w:rPr>
              <w:t>size</w:t>
            </w:r>
          </w:p>
        </w:tc>
        <w:tc>
          <w:tcPr>
            <w:tcW w:w="3864" w:type="pct"/>
            <w:shd w:val="clear" w:color="auto" w:fill="FFFFFF"/>
          </w:tcPr>
          <w:p w14:paraId="412E53D1" w14:textId="77777777" w:rsidR="002D57C4" w:rsidRPr="00883AAA" w:rsidRDefault="002D57C4" w:rsidP="00502E57">
            <w:pPr>
              <w:rPr>
                <w:sz w:val="18"/>
                <w:szCs w:val="18"/>
              </w:rPr>
            </w:pPr>
            <w:r w:rsidRPr="00883AAA">
              <w:rPr>
                <w:sz w:val="18"/>
                <w:szCs w:val="18"/>
              </w:rPr>
              <w:t>gigabyte (1000000000 bytes)</w:t>
            </w:r>
          </w:p>
        </w:tc>
      </w:tr>
      <w:tr w:rsidR="002D57C4" w:rsidRPr="00F706EC" w14:paraId="7E728BD2" w14:textId="77777777" w:rsidTr="00502E57">
        <w:trPr>
          <w:cantSplit/>
        </w:trPr>
        <w:tc>
          <w:tcPr>
            <w:tcW w:w="501" w:type="pct"/>
            <w:shd w:val="clear" w:color="auto" w:fill="FFFFFF"/>
          </w:tcPr>
          <w:p w14:paraId="57F2F2AE" w14:textId="77777777" w:rsidR="002D57C4" w:rsidRDefault="002D57C4" w:rsidP="00502E57">
            <w:pPr>
              <w:rPr>
                <w:noProof/>
                <w:sz w:val="18"/>
                <w:szCs w:val="20"/>
              </w:rPr>
            </w:pPr>
            <w:r>
              <w:rPr>
                <w:noProof/>
                <w:sz w:val="18"/>
                <w:szCs w:val="20"/>
              </w:rPr>
              <w:t>GiB</w:t>
            </w:r>
          </w:p>
        </w:tc>
        <w:tc>
          <w:tcPr>
            <w:tcW w:w="635" w:type="pct"/>
            <w:shd w:val="clear" w:color="auto" w:fill="FFFFFF"/>
          </w:tcPr>
          <w:p w14:paraId="1E54E85C" w14:textId="77777777" w:rsidR="002D57C4" w:rsidRDefault="002D57C4" w:rsidP="00502E57">
            <w:pPr>
              <w:rPr>
                <w:sz w:val="18"/>
                <w:szCs w:val="20"/>
              </w:rPr>
            </w:pPr>
            <w:r>
              <w:rPr>
                <w:sz w:val="18"/>
                <w:szCs w:val="20"/>
              </w:rPr>
              <w:t>size</w:t>
            </w:r>
          </w:p>
        </w:tc>
        <w:tc>
          <w:tcPr>
            <w:tcW w:w="3864" w:type="pct"/>
            <w:shd w:val="clear" w:color="auto" w:fill="FFFFFF"/>
          </w:tcPr>
          <w:p w14:paraId="3A62E185" w14:textId="77777777" w:rsidR="002D57C4" w:rsidRPr="00883AAA" w:rsidRDefault="002D57C4" w:rsidP="00502E57">
            <w:pPr>
              <w:rPr>
                <w:sz w:val="18"/>
                <w:szCs w:val="18"/>
              </w:rPr>
            </w:pPr>
            <w:r w:rsidRPr="00883AAA">
              <w:rPr>
                <w:sz w:val="18"/>
                <w:szCs w:val="18"/>
              </w:rPr>
              <w:t>gibibytes (1073741824 bytes)</w:t>
            </w:r>
          </w:p>
        </w:tc>
      </w:tr>
      <w:tr w:rsidR="002D57C4" w:rsidRPr="00F706EC" w14:paraId="24976616" w14:textId="77777777" w:rsidTr="00502E57">
        <w:trPr>
          <w:cantSplit/>
        </w:trPr>
        <w:tc>
          <w:tcPr>
            <w:tcW w:w="501" w:type="pct"/>
            <w:shd w:val="clear" w:color="auto" w:fill="FFFFFF"/>
          </w:tcPr>
          <w:p w14:paraId="0B6AF5B2" w14:textId="77777777" w:rsidR="002D57C4" w:rsidRPr="00F706EC" w:rsidRDefault="002D57C4" w:rsidP="00502E57">
            <w:pPr>
              <w:rPr>
                <w:noProof/>
                <w:sz w:val="18"/>
                <w:szCs w:val="20"/>
              </w:rPr>
            </w:pPr>
            <w:r>
              <w:rPr>
                <w:noProof/>
                <w:sz w:val="18"/>
                <w:szCs w:val="20"/>
              </w:rPr>
              <w:t>TB</w:t>
            </w:r>
          </w:p>
        </w:tc>
        <w:tc>
          <w:tcPr>
            <w:tcW w:w="635" w:type="pct"/>
            <w:shd w:val="clear" w:color="auto" w:fill="FFFFFF"/>
          </w:tcPr>
          <w:p w14:paraId="216071A0" w14:textId="77777777" w:rsidR="002D57C4" w:rsidRDefault="002D57C4" w:rsidP="00502E57">
            <w:pPr>
              <w:rPr>
                <w:sz w:val="18"/>
                <w:szCs w:val="20"/>
              </w:rPr>
            </w:pPr>
            <w:r>
              <w:rPr>
                <w:sz w:val="18"/>
                <w:szCs w:val="20"/>
              </w:rPr>
              <w:t>size</w:t>
            </w:r>
          </w:p>
        </w:tc>
        <w:tc>
          <w:tcPr>
            <w:tcW w:w="3864" w:type="pct"/>
            <w:shd w:val="clear" w:color="auto" w:fill="FFFFFF"/>
          </w:tcPr>
          <w:p w14:paraId="0BF3D74D" w14:textId="77777777" w:rsidR="002D57C4" w:rsidRPr="00883AAA" w:rsidRDefault="002D57C4" w:rsidP="00502E57">
            <w:pPr>
              <w:rPr>
                <w:sz w:val="18"/>
                <w:szCs w:val="18"/>
              </w:rPr>
            </w:pPr>
            <w:r w:rsidRPr="00883AAA">
              <w:rPr>
                <w:sz w:val="18"/>
                <w:szCs w:val="18"/>
              </w:rPr>
              <w:t>terabyte (1000000000000 bytes)</w:t>
            </w:r>
          </w:p>
        </w:tc>
      </w:tr>
      <w:tr w:rsidR="002D57C4" w:rsidRPr="00F706EC" w14:paraId="2AB2E6E5" w14:textId="77777777" w:rsidTr="00502E57">
        <w:trPr>
          <w:cantSplit/>
        </w:trPr>
        <w:tc>
          <w:tcPr>
            <w:tcW w:w="501" w:type="pct"/>
            <w:shd w:val="clear" w:color="auto" w:fill="FFFFFF"/>
          </w:tcPr>
          <w:p w14:paraId="5F342DE9" w14:textId="77777777" w:rsidR="002D57C4" w:rsidRDefault="002D57C4" w:rsidP="00502E57">
            <w:pPr>
              <w:rPr>
                <w:noProof/>
                <w:sz w:val="18"/>
                <w:szCs w:val="20"/>
              </w:rPr>
            </w:pPr>
            <w:r>
              <w:rPr>
                <w:noProof/>
                <w:sz w:val="18"/>
                <w:szCs w:val="20"/>
              </w:rPr>
              <w:t>TiB</w:t>
            </w:r>
          </w:p>
        </w:tc>
        <w:tc>
          <w:tcPr>
            <w:tcW w:w="635" w:type="pct"/>
            <w:shd w:val="clear" w:color="auto" w:fill="FFFFFF"/>
          </w:tcPr>
          <w:p w14:paraId="6FD22E44" w14:textId="77777777" w:rsidR="002D57C4" w:rsidRDefault="002D57C4" w:rsidP="00502E57">
            <w:pPr>
              <w:rPr>
                <w:sz w:val="18"/>
                <w:szCs w:val="20"/>
              </w:rPr>
            </w:pPr>
            <w:r>
              <w:rPr>
                <w:sz w:val="18"/>
                <w:szCs w:val="20"/>
              </w:rPr>
              <w:t>size</w:t>
            </w:r>
          </w:p>
        </w:tc>
        <w:tc>
          <w:tcPr>
            <w:tcW w:w="3864" w:type="pct"/>
            <w:shd w:val="clear" w:color="auto" w:fill="FFFFFF"/>
          </w:tcPr>
          <w:p w14:paraId="6D45D2BF" w14:textId="77777777" w:rsidR="002D57C4" w:rsidRPr="00883AAA" w:rsidRDefault="002D57C4" w:rsidP="00502E57">
            <w:pPr>
              <w:rPr>
                <w:sz w:val="18"/>
                <w:szCs w:val="18"/>
              </w:rPr>
            </w:pPr>
            <w:r w:rsidRPr="00883AAA">
              <w:rPr>
                <w:sz w:val="18"/>
                <w:szCs w:val="18"/>
              </w:rPr>
              <w:t>tebibyte (1099511627776 bytes)</w:t>
            </w:r>
          </w:p>
        </w:tc>
      </w:tr>
    </w:tbl>
    <w:p w14:paraId="2C509C42" w14:textId="77777777" w:rsidR="002D57C4" w:rsidRDefault="002D57C4" w:rsidP="002D57C4">
      <w:pPr>
        <w:pStyle w:val="Heading5"/>
        <w:numPr>
          <w:ilvl w:val="4"/>
          <w:numId w:val="3"/>
        </w:numPr>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C6A8889" w14:textId="77777777" w:rsidTr="00502E57">
        <w:trPr>
          <w:trHeight w:val="256"/>
        </w:trPr>
        <w:tc>
          <w:tcPr>
            <w:tcW w:w="9576" w:type="dxa"/>
            <w:shd w:val="clear" w:color="auto" w:fill="D9D9D9" w:themeFill="background1" w:themeFillShade="D9"/>
          </w:tcPr>
          <w:p w14:paraId="2B876B3E" w14:textId="77777777" w:rsidR="002D57C4" w:rsidRDefault="002D57C4" w:rsidP="00502E57">
            <w:pPr>
              <w:rPr>
                <w:rStyle w:val="CodeSnippet"/>
                <w:noProof/>
              </w:rPr>
            </w:pPr>
            <w:r>
              <w:rPr>
                <w:rStyle w:val="CodeSnippet"/>
                <w:noProof/>
              </w:rPr>
              <w:t># Storage size in Gigabytes</w:t>
            </w:r>
          </w:p>
          <w:p w14:paraId="0529E625" w14:textId="77777777" w:rsidR="002D57C4" w:rsidRDefault="002D57C4" w:rsidP="00502E57">
            <w:pPr>
              <w:rPr>
                <w:rStyle w:val="CodeSnippet"/>
                <w:noProof/>
              </w:rPr>
            </w:pPr>
            <w:r>
              <w:rPr>
                <w:rStyle w:val="CodeSnippet"/>
                <w:noProof/>
              </w:rPr>
              <w:t>properties:</w:t>
            </w:r>
          </w:p>
          <w:p w14:paraId="336ECAE5" w14:textId="77777777" w:rsidR="002D57C4" w:rsidRPr="003B0572" w:rsidRDefault="002D57C4" w:rsidP="00502E57">
            <w:pPr>
              <w:rPr>
                <w:rFonts w:ascii="Consolas" w:hAnsi="Consolas"/>
                <w:noProof/>
              </w:rPr>
            </w:pPr>
            <w:r>
              <w:rPr>
                <w:rStyle w:val="CodeSnippet"/>
                <w:noProof/>
              </w:rPr>
              <w:t xml:space="preserve">  storage_size: 10 GB</w:t>
            </w:r>
          </w:p>
        </w:tc>
      </w:tr>
    </w:tbl>
    <w:p w14:paraId="5E04C556" w14:textId="77777777" w:rsidR="002D57C4" w:rsidRDefault="002D57C4" w:rsidP="002D57C4">
      <w:pPr>
        <w:pStyle w:val="Heading5"/>
        <w:numPr>
          <w:ilvl w:val="4"/>
          <w:numId w:val="3"/>
        </w:numPr>
      </w:pPr>
      <w:r>
        <w:t>Notes</w:t>
      </w:r>
    </w:p>
    <w:p w14:paraId="78135EB6" w14:textId="77777777" w:rsidR="002D57C4" w:rsidRDefault="002D57C4" w:rsidP="002D57C4">
      <w:pPr>
        <w:pStyle w:val="CommentText"/>
        <w:numPr>
          <w:ilvl w:val="0"/>
          <w:numId w:val="40"/>
        </w:numPr>
      </w:pPr>
      <w:r>
        <w:t xml:space="preserve">The unit values recognized by TOSCA Simple Profile for size-type units are based upon a subset of those defined by GNU at </w:t>
      </w:r>
      <w:hyperlink r:id="rId67" w:history="1">
        <w:r w:rsidRPr="00B01AA8">
          <w:rPr>
            <w:rStyle w:val="Hyperlink"/>
          </w:rPr>
          <w:t>http://www.gnu.org/software/parted/manual/html_node/unit.html</w:t>
        </w:r>
      </w:hyperlink>
      <w:r>
        <w:t>, which is a non-normative reference to this specification.</w:t>
      </w:r>
    </w:p>
    <w:p w14:paraId="1A257098" w14:textId="77777777" w:rsidR="002D57C4" w:rsidRDefault="002D57C4" w:rsidP="002D57C4">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295D3017" w14:textId="77777777" w:rsidR="002D57C4" w:rsidRPr="003D730D" w:rsidRDefault="002D57C4" w:rsidP="002D57C4">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770AB705" w14:textId="77777777" w:rsidR="002D57C4" w:rsidRDefault="002D57C4" w:rsidP="002D57C4">
      <w:pPr>
        <w:pStyle w:val="Heading4"/>
        <w:numPr>
          <w:ilvl w:val="3"/>
          <w:numId w:val="3"/>
        </w:numPr>
      </w:pPr>
      <w:bookmarkStart w:id="250" w:name="TYPE_TOSCA_SCALAR_UNIT_TIME"/>
      <w:proofErr w:type="gramStart"/>
      <w:r>
        <w:t>scalar-unit.time</w:t>
      </w:r>
      <w:proofErr w:type="gramEnd"/>
    </w:p>
    <w:bookmarkEnd w:id="250"/>
    <w:p w14:paraId="711C44C2"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7E7F98D7" w14:textId="77777777" w:rsidTr="00502E57">
        <w:trPr>
          <w:cantSplit/>
          <w:tblHeader/>
        </w:trPr>
        <w:tc>
          <w:tcPr>
            <w:tcW w:w="610" w:type="pct"/>
            <w:shd w:val="clear" w:color="auto" w:fill="D9D9D9"/>
          </w:tcPr>
          <w:p w14:paraId="6486AFC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E113A89"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15FF4ED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04331AC9" w14:textId="77777777" w:rsidTr="00502E57">
        <w:trPr>
          <w:cantSplit/>
        </w:trPr>
        <w:tc>
          <w:tcPr>
            <w:tcW w:w="610" w:type="pct"/>
            <w:shd w:val="clear" w:color="auto" w:fill="FFFFFF"/>
          </w:tcPr>
          <w:p w14:paraId="0017660C" w14:textId="77777777" w:rsidR="002D57C4" w:rsidRDefault="002D57C4" w:rsidP="00502E57">
            <w:pPr>
              <w:rPr>
                <w:noProof/>
                <w:sz w:val="18"/>
                <w:szCs w:val="20"/>
              </w:rPr>
            </w:pPr>
            <w:r>
              <w:rPr>
                <w:noProof/>
                <w:sz w:val="18"/>
                <w:szCs w:val="20"/>
              </w:rPr>
              <w:t>d</w:t>
            </w:r>
          </w:p>
        </w:tc>
        <w:tc>
          <w:tcPr>
            <w:tcW w:w="580" w:type="pct"/>
            <w:shd w:val="clear" w:color="auto" w:fill="FFFFFF"/>
          </w:tcPr>
          <w:p w14:paraId="1CB28A3E" w14:textId="77777777" w:rsidR="002D57C4" w:rsidRDefault="002D57C4" w:rsidP="00502E57">
            <w:pPr>
              <w:rPr>
                <w:sz w:val="18"/>
                <w:szCs w:val="20"/>
              </w:rPr>
            </w:pPr>
            <w:r>
              <w:rPr>
                <w:sz w:val="18"/>
                <w:szCs w:val="20"/>
              </w:rPr>
              <w:t>time</w:t>
            </w:r>
          </w:p>
        </w:tc>
        <w:tc>
          <w:tcPr>
            <w:tcW w:w="3810" w:type="pct"/>
            <w:shd w:val="clear" w:color="auto" w:fill="FFFFFF"/>
          </w:tcPr>
          <w:p w14:paraId="086E22A0" w14:textId="77777777" w:rsidR="002D57C4" w:rsidRPr="00F706EC" w:rsidRDefault="002D57C4" w:rsidP="00502E57">
            <w:pPr>
              <w:rPr>
                <w:sz w:val="18"/>
                <w:szCs w:val="20"/>
              </w:rPr>
            </w:pPr>
            <w:r>
              <w:rPr>
                <w:noProof/>
                <w:sz w:val="18"/>
                <w:szCs w:val="20"/>
              </w:rPr>
              <w:t>days</w:t>
            </w:r>
          </w:p>
        </w:tc>
      </w:tr>
      <w:tr w:rsidR="002D57C4" w:rsidRPr="00F706EC" w14:paraId="6723D7E3" w14:textId="77777777" w:rsidTr="00502E57">
        <w:trPr>
          <w:cantSplit/>
        </w:trPr>
        <w:tc>
          <w:tcPr>
            <w:tcW w:w="610" w:type="pct"/>
            <w:shd w:val="clear" w:color="auto" w:fill="FFFFFF"/>
          </w:tcPr>
          <w:p w14:paraId="37974F83" w14:textId="77777777" w:rsidR="002D57C4" w:rsidRPr="00F706EC" w:rsidRDefault="002D57C4" w:rsidP="00502E57">
            <w:pPr>
              <w:rPr>
                <w:noProof/>
                <w:sz w:val="18"/>
                <w:szCs w:val="20"/>
              </w:rPr>
            </w:pPr>
            <w:r>
              <w:rPr>
                <w:noProof/>
                <w:sz w:val="18"/>
                <w:szCs w:val="20"/>
              </w:rPr>
              <w:t>h</w:t>
            </w:r>
          </w:p>
        </w:tc>
        <w:tc>
          <w:tcPr>
            <w:tcW w:w="580" w:type="pct"/>
            <w:shd w:val="clear" w:color="auto" w:fill="FFFFFF"/>
          </w:tcPr>
          <w:p w14:paraId="42D21ACC" w14:textId="77777777" w:rsidR="002D57C4" w:rsidRDefault="002D57C4" w:rsidP="00502E57">
            <w:pPr>
              <w:rPr>
                <w:sz w:val="18"/>
                <w:szCs w:val="20"/>
              </w:rPr>
            </w:pPr>
            <w:r>
              <w:rPr>
                <w:sz w:val="18"/>
                <w:szCs w:val="20"/>
              </w:rPr>
              <w:t>time</w:t>
            </w:r>
          </w:p>
        </w:tc>
        <w:tc>
          <w:tcPr>
            <w:tcW w:w="3810" w:type="pct"/>
            <w:shd w:val="clear" w:color="auto" w:fill="FFFFFF"/>
          </w:tcPr>
          <w:p w14:paraId="115AE585" w14:textId="77777777" w:rsidR="002D57C4" w:rsidRPr="00F706EC" w:rsidRDefault="002D57C4" w:rsidP="00502E57">
            <w:pPr>
              <w:rPr>
                <w:sz w:val="18"/>
                <w:szCs w:val="20"/>
              </w:rPr>
            </w:pPr>
            <w:r>
              <w:rPr>
                <w:noProof/>
                <w:sz w:val="18"/>
                <w:szCs w:val="20"/>
              </w:rPr>
              <w:t>hours</w:t>
            </w:r>
          </w:p>
        </w:tc>
      </w:tr>
      <w:tr w:rsidR="002D57C4" w:rsidRPr="00F706EC" w14:paraId="47FC4885" w14:textId="77777777" w:rsidTr="00502E57">
        <w:trPr>
          <w:cantSplit/>
        </w:trPr>
        <w:tc>
          <w:tcPr>
            <w:tcW w:w="610" w:type="pct"/>
            <w:shd w:val="clear" w:color="auto" w:fill="FFFFFF"/>
          </w:tcPr>
          <w:p w14:paraId="651DFE9F" w14:textId="77777777" w:rsidR="002D57C4" w:rsidRDefault="002D57C4" w:rsidP="00502E57">
            <w:pPr>
              <w:rPr>
                <w:noProof/>
                <w:sz w:val="18"/>
                <w:szCs w:val="20"/>
              </w:rPr>
            </w:pPr>
            <w:r>
              <w:rPr>
                <w:noProof/>
                <w:sz w:val="18"/>
                <w:szCs w:val="20"/>
              </w:rPr>
              <w:t>m</w:t>
            </w:r>
          </w:p>
        </w:tc>
        <w:tc>
          <w:tcPr>
            <w:tcW w:w="580" w:type="pct"/>
            <w:shd w:val="clear" w:color="auto" w:fill="FFFFFF"/>
          </w:tcPr>
          <w:p w14:paraId="4ABE0DD3" w14:textId="77777777" w:rsidR="002D57C4" w:rsidRDefault="002D57C4" w:rsidP="00502E57">
            <w:pPr>
              <w:rPr>
                <w:sz w:val="18"/>
                <w:szCs w:val="20"/>
              </w:rPr>
            </w:pPr>
            <w:r>
              <w:rPr>
                <w:sz w:val="18"/>
                <w:szCs w:val="20"/>
              </w:rPr>
              <w:t>time</w:t>
            </w:r>
          </w:p>
        </w:tc>
        <w:tc>
          <w:tcPr>
            <w:tcW w:w="3810" w:type="pct"/>
            <w:shd w:val="clear" w:color="auto" w:fill="FFFFFF"/>
          </w:tcPr>
          <w:p w14:paraId="78253F5A" w14:textId="77777777" w:rsidR="002D57C4" w:rsidRDefault="002D57C4" w:rsidP="00502E57">
            <w:r>
              <w:rPr>
                <w:noProof/>
                <w:sz w:val="18"/>
                <w:szCs w:val="20"/>
              </w:rPr>
              <w:t>minutes</w:t>
            </w:r>
          </w:p>
        </w:tc>
      </w:tr>
      <w:tr w:rsidR="002D57C4" w:rsidRPr="00F706EC" w14:paraId="5EF9F88C" w14:textId="77777777" w:rsidTr="00502E57">
        <w:trPr>
          <w:cantSplit/>
        </w:trPr>
        <w:tc>
          <w:tcPr>
            <w:tcW w:w="610" w:type="pct"/>
            <w:shd w:val="clear" w:color="auto" w:fill="FFFFFF"/>
          </w:tcPr>
          <w:p w14:paraId="3476F4A7" w14:textId="77777777" w:rsidR="002D57C4" w:rsidRDefault="002D57C4" w:rsidP="00502E57">
            <w:pPr>
              <w:rPr>
                <w:noProof/>
                <w:sz w:val="18"/>
                <w:szCs w:val="20"/>
              </w:rPr>
            </w:pPr>
            <w:r>
              <w:rPr>
                <w:noProof/>
                <w:sz w:val="18"/>
                <w:szCs w:val="20"/>
              </w:rPr>
              <w:t>s</w:t>
            </w:r>
          </w:p>
        </w:tc>
        <w:tc>
          <w:tcPr>
            <w:tcW w:w="580" w:type="pct"/>
            <w:shd w:val="clear" w:color="auto" w:fill="FFFFFF"/>
          </w:tcPr>
          <w:p w14:paraId="52947871" w14:textId="77777777" w:rsidR="002D57C4" w:rsidRDefault="002D57C4" w:rsidP="00502E57">
            <w:pPr>
              <w:rPr>
                <w:sz w:val="18"/>
                <w:szCs w:val="20"/>
              </w:rPr>
            </w:pPr>
            <w:r>
              <w:rPr>
                <w:sz w:val="18"/>
                <w:szCs w:val="20"/>
              </w:rPr>
              <w:t>time</w:t>
            </w:r>
          </w:p>
        </w:tc>
        <w:tc>
          <w:tcPr>
            <w:tcW w:w="3810" w:type="pct"/>
            <w:shd w:val="clear" w:color="auto" w:fill="FFFFFF"/>
          </w:tcPr>
          <w:p w14:paraId="24DD75B9" w14:textId="77777777" w:rsidR="002D57C4" w:rsidRDefault="002D57C4" w:rsidP="00502E57">
            <w:r>
              <w:rPr>
                <w:noProof/>
                <w:sz w:val="18"/>
                <w:szCs w:val="20"/>
              </w:rPr>
              <w:t>seconds</w:t>
            </w:r>
          </w:p>
        </w:tc>
      </w:tr>
      <w:tr w:rsidR="002D57C4" w:rsidRPr="00F706EC" w14:paraId="6F7AC012" w14:textId="77777777" w:rsidTr="00502E57">
        <w:trPr>
          <w:cantSplit/>
        </w:trPr>
        <w:tc>
          <w:tcPr>
            <w:tcW w:w="610" w:type="pct"/>
            <w:shd w:val="clear" w:color="auto" w:fill="FFFFFF"/>
          </w:tcPr>
          <w:p w14:paraId="36C0F17F" w14:textId="77777777" w:rsidR="002D57C4" w:rsidRPr="00F706EC" w:rsidRDefault="002D57C4" w:rsidP="00502E57">
            <w:pPr>
              <w:rPr>
                <w:noProof/>
                <w:sz w:val="18"/>
                <w:szCs w:val="20"/>
              </w:rPr>
            </w:pPr>
            <w:r>
              <w:rPr>
                <w:noProof/>
                <w:sz w:val="18"/>
                <w:szCs w:val="20"/>
              </w:rPr>
              <w:t>ms</w:t>
            </w:r>
          </w:p>
        </w:tc>
        <w:tc>
          <w:tcPr>
            <w:tcW w:w="580" w:type="pct"/>
            <w:shd w:val="clear" w:color="auto" w:fill="FFFFFF"/>
          </w:tcPr>
          <w:p w14:paraId="22FD586D" w14:textId="77777777" w:rsidR="002D57C4" w:rsidRDefault="002D57C4" w:rsidP="00502E57">
            <w:pPr>
              <w:rPr>
                <w:sz w:val="18"/>
                <w:szCs w:val="20"/>
              </w:rPr>
            </w:pPr>
            <w:r>
              <w:rPr>
                <w:sz w:val="18"/>
                <w:szCs w:val="20"/>
              </w:rPr>
              <w:t>time</w:t>
            </w:r>
          </w:p>
        </w:tc>
        <w:tc>
          <w:tcPr>
            <w:tcW w:w="3810" w:type="pct"/>
            <w:shd w:val="clear" w:color="auto" w:fill="FFFFFF"/>
          </w:tcPr>
          <w:p w14:paraId="6C36056B" w14:textId="77777777" w:rsidR="002D57C4" w:rsidRPr="00F706EC" w:rsidRDefault="002D57C4" w:rsidP="00502E57">
            <w:pPr>
              <w:rPr>
                <w:sz w:val="18"/>
                <w:szCs w:val="20"/>
              </w:rPr>
            </w:pPr>
            <w:r>
              <w:rPr>
                <w:noProof/>
                <w:sz w:val="18"/>
                <w:szCs w:val="20"/>
              </w:rPr>
              <w:t>milliseconds</w:t>
            </w:r>
          </w:p>
        </w:tc>
      </w:tr>
      <w:tr w:rsidR="002D57C4" w:rsidRPr="00F706EC" w14:paraId="17807A10" w14:textId="77777777" w:rsidTr="00502E57">
        <w:trPr>
          <w:cantSplit/>
        </w:trPr>
        <w:tc>
          <w:tcPr>
            <w:tcW w:w="610" w:type="pct"/>
            <w:shd w:val="clear" w:color="auto" w:fill="FFFFFF"/>
          </w:tcPr>
          <w:p w14:paraId="53276973" w14:textId="77777777" w:rsidR="002D57C4" w:rsidRPr="00F706EC" w:rsidRDefault="002D57C4" w:rsidP="00502E57">
            <w:pPr>
              <w:rPr>
                <w:noProof/>
                <w:sz w:val="18"/>
                <w:szCs w:val="20"/>
              </w:rPr>
            </w:pPr>
            <w:r>
              <w:rPr>
                <w:noProof/>
                <w:sz w:val="18"/>
                <w:szCs w:val="20"/>
              </w:rPr>
              <w:t xml:space="preserve">us </w:t>
            </w:r>
          </w:p>
        </w:tc>
        <w:tc>
          <w:tcPr>
            <w:tcW w:w="580" w:type="pct"/>
            <w:shd w:val="clear" w:color="auto" w:fill="FFFFFF"/>
          </w:tcPr>
          <w:p w14:paraId="2A0544CF" w14:textId="77777777" w:rsidR="002D57C4" w:rsidRDefault="002D57C4" w:rsidP="00502E57">
            <w:pPr>
              <w:rPr>
                <w:sz w:val="18"/>
                <w:szCs w:val="20"/>
              </w:rPr>
            </w:pPr>
            <w:r>
              <w:rPr>
                <w:sz w:val="18"/>
                <w:szCs w:val="20"/>
              </w:rPr>
              <w:t>time</w:t>
            </w:r>
          </w:p>
        </w:tc>
        <w:tc>
          <w:tcPr>
            <w:tcW w:w="3810" w:type="pct"/>
            <w:shd w:val="clear" w:color="auto" w:fill="FFFFFF"/>
          </w:tcPr>
          <w:p w14:paraId="272D7F7C" w14:textId="77777777" w:rsidR="002D57C4" w:rsidRPr="00F706EC" w:rsidRDefault="002D57C4" w:rsidP="00502E57">
            <w:pPr>
              <w:rPr>
                <w:sz w:val="18"/>
                <w:szCs w:val="20"/>
              </w:rPr>
            </w:pPr>
            <w:r>
              <w:rPr>
                <w:noProof/>
                <w:sz w:val="18"/>
                <w:szCs w:val="20"/>
              </w:rPr>
              <w:t>microseconds</w:t>
            </w:r>
          </w:p>
        </w:tc>
      </w:tr>
      <w:tr w:rsidR="002D57C4" w:rsidRPr="00F706EC" w14:paraId="451236AF" w14:textId="77777777" w:rsidTr="00502E57">
        <w:trPr>
          <w:cantSplit/>
        </w:trPr>
        <w:tc>
          <w:tcPr>
            <w:tcW w:w="610" w:type="pct"/>
            <w:shd w:val="clear" w:color="auto" w:fill="FFFFFF"/>
          </w:tcPr>
          <w:p w14:paraId="36D76C43" w14:textId="77777777" w:rsidR="002D57C4" w:rsidRPr="00F706EC" w:rsidRDefault="002D57C4" w:rsidP="00502E57">
            <w:pPr>
              <w:rPr>
                <w:noProof/>
                <w:sz w:val="18"/>
                <w:szCs w:val="20"/>
              </w:rPr>
            </w:pPr>
            <w:r>
              <w:rPr>
                <w:noProof/>
                <w:sz w:val="18"/>
                <w:szCs w:val="20"/>
              </w:rPr>
              <w:t>ns</w:t>
            </w:r>
          </w:p>
        </w:tc>
        <w:tc>
          <w:tcPr>
            <w:tcW w:w="580" w:type="pct"/>
            <w:shd w:val="clear" w:color="auto" w:fill="FFFFFF"/>
          </w:tcPr>
          <w:p w14:paraId="016125E1" w14:textId="77777777" w:rsidR="002D57C4" w:rsidRDefault="002D57C4" w:rsidP="00502E57">
            <w:pPr>
              <w:rPr>
                <w:sz w:val="18"/>
                <w:szCs w:val="20"/>
              </w:rPr>
            </w:pPr>
            <w:r>
              <w:rPr>
                <w:sz w:val="18"/>
                <w:szCs w:val="20"/>
              </w:rPr>
              <w:t>time</w:t>
            </w:r>
          </w:p>
        </w:tc>
        <w:tc>
          <w:tcPr>
            <w:tcW w:w="3810" w:type="pct"/>
            <w:shd w:val="clear" w:color="auto" w:fill="FFFFFF"/>
          </w:tcPr>
          <w:p w14:paraId="06F6CC8F" w14:textId="77777777" w:rsidR="002D57C4" w:rsidRDefault="002D57C4" w:rsidP="00502E57">
            <w:pPr>
              <w:rPr>
                <w:noProof/>
                <w:sz w:val="18"/>
                <w:szCs w:val="20"/>
              </w:rPr>
            </w:pPr>
            <w:r>
              <w:rPr>
                <w:noProof/>
                <w:sz w:val="18"/>
                <w:szCs w:val="20"/>
              </w:rPr>
              <w:t>nanoseconds</w:t>
            </w:r>
          </w:p>
        </w:tc>
      </w:tr>
    </w:tbl>
    <w:p w14:paraId="66C8A769"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48545F" w14:textId="77777777" w:rsidTr="00502E57">
        <w:trPr>
          <w:trHeight w:val="256"/>
        </w:trPr>
        <w:tc>
          <w:tcPr>
            <w:tcW w:w="9576" w:type="dxa"/>
            <w:shd w:val="clear" w:color="auto" w:fill="D9D9D9" w:themeFill="background1" w:themeFillShade="D9"/>
          </w:tcPr>
          <w:p w14:paraId="3ACB4268" w14:textId="77777777" w:rsidR="002D57C4" w:rsidRDefault="002D57C4" w:rsidP="00502E57">
            <w:pPr>
              <w:rPr>
                <w:rStyle w:val="CodeSnippet"/>
                <w:noProof/>
              </w:rPr>
            </w:pPr>
            <w:r>
              <w:rPr>
                <w:rStyle w:val="CodeSnippet"/>
                <w:noProof/>
              </w:rPr>
              <w:t># Response time in milliseconds</w:t>
            </w:r>
          </w:p>
          <w:p w14:paraId="22BF72C3" w14:textId="77777777" w:rsidR="002D57C4" w:rsidRDefault="002D57C4" w:rsidP="00502E57">
            <w:pPr>
              <w:rPr>
                <w:rStyle w:val="CodeSnippet"/>
                <w:noProof/>
              </w:rPr>
            </w:pPr>
            <w:r>
              <w:rPr>
                <w:rStyle w:val="CodeSnippet"/>
                <w:noProof/>
              </w:rPr>
              <w:t>properties:</w:t>
            </w:r>
          </w:p>
          <w:p w14:paraId="25A27AA8" w14:textId="77777777" w:rsidR="002D57C4" w:rsidRPr="003B0572" w:rsidRDefault="002D57C4" w:rsidP="00502E57">
            <w:pPr>
              <w:rPr>
                <w:rFonts w:ascii="Consolas" w:hAnsi="Consolas"/>
                <w:noProof/>
              </w:rPr>
            </w:pPr>
            <w:r>
              <w:rPr>
                <w:rStyle w:val="CodeSnippet"/>
                <w:noProof/>
              </w:rPr>
              <w:t xml:space="preserve">  respone_time: 10 ms</w:t>
            </w:r>
          </w:p>
        </w:tc>
      </w:tr>
    </w:tbl>
    <w:p w14:paraId="22D9BC72" w14:textId="77777777" w:rsidR="002D57C4" w:rsidRDefault="002D57C4" w:rsidP="002D57C4">
      <w:pPr>
        <w:pStyle w:val="Heading5"/>
        <w:numPr>
          <w:ilvl w:val="4"/>
          <w:numId w:val="3"/>
        </w:numPr>
      </w:pPr>
      <w:bookmarkStart w:id="251" w:name="_Toc397688800"/>
      <w:r>
        <w:t>Notes</w:t>
      </w:r>
    </w:p>
    <w:p w14:paraId="161F2587" w14:textId="77777777" w:rsidR="002D57C4" w:rsidRDefault="002D57C4" w:rsidP="002D57C4">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43EF63CA" w14:textId="77777777" w:rsidR="002D57C4" w:rsidRDefault="00D37E2A" w:rsidP="002D57C4">
      <w:pPr>
        <w:pStyle w:val="CommentText"/>
        <w:numPr>
          <w:ilvl w:val="1"/>
          <w:numId w:val="40"/>
        </w:numPr>
      </w:pPr>
      <w:hyperlink r:id="rId68" w:history="1">
        <w:r w:rsidR="002D57C4" w:rsidRPr="00A93E72">
          <w:rPr>
            <w:rStyle w:val="Hyperlink"/>
          </w:rPr>
          <w:t>http://www.ewh.ieee.org/soc/ias/pub-dept/abbreviation.pdf</w:t>
        </w:r>
      </w:hyperlink>
    </w:p>
    <w:p w14:paraId="51D41B9E" w14:textId="77777777" w:rsidR="002D57C4" w:rsidRDefault="002D57C4" w:rsidP="002D57C4">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51345111" w14:textId="77777777" w:rsidR="002D57C4" w:rsidRDefault="002D57C4" w:rsidP="002D57C4">
      <w:pPr>
        <w:pStyle w:val="Heading4"/>
        <w:numPr>
          <w:ilvl w:val="3"/>
          <w:numId w:val="3"/>
        </w:numPr>
      </w:pPr>
      <w:bookmarkStart w:id="252" w:name="TYPE_TOSCA_SCALAR_UNIT_FREQUENCY"/>
      <w:proofErr w:type="gramStart"/>
      <w:r>
        <w:lastRenderedPageBreak/>
        <w:t>scalar-unit.frequency</w:t>
      </w:r>
      <w:proofErr w:type="gramEnd"/>
    </w:p>
    <w:bookmarkEnd w:id="252"/>
    <w:p w14:paraId="5F16DCC1"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110A8EF0" w14:textId="77777777" w:rsidTr="00502E57">
        <w:trPr>
          <w:cantSplit/>
          <w:tblHeader/>
        </w:trPr>
        <w:tc>
          <w:tcPr>
            <w:tcW w:w="610" w:type="pct"/>
            <w:shd w:val="clear" w:color="auto" w:fill="D9D9D9"/>
          </w:tcPr>
          <w:p w14:paraId="0B1FC15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5C47F4C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4F8735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5018BA9" w14:textId="77777777" w:rsidTr="00502E57">
        <w:trPr>
          <w:cantSplit/>
        </w:trPr>
        <w:tc>
          <w:tcPr>
            <w:tcW w:w="610" w:type="pct"/>
            <w:shd w:val="clear" w:color="auto" w:fill="FFFFFF"/>
          </w:tcPr>
          <w:p w14:paraId="5D1A398B" w14:textId="77777777" w:rsidR="002D57C4" w:rsidRDefault="002D57C4" w:rsidP="00502E57">
            <w:pPr>
              <w:rPr>
                <w:noProof/>
                <w:sz w:val="18"/>
                <w:szCs w:val="20"/>
              </w:rPr>
            </w:pPr>
            <w:r>
              <w:rPr>
                <w:noProof/>
                <w:sz w:val="18"/>
                <w:szCs w:val="20"/>
              </w:rPr>
              <w:t>Hz</w:t>
            </w:r>
          </w:p>
        </w:tc>
        <w:tc>
          <w:tcPr>
            <w:tcW w:w="580" w:type="pct"/>
            <w:shd w:val="clear" w:color="auto" w:fill="FFFFFF"/>
          </w:tcPr>
          <w:p w14:paraId="521E77B7" w14:textId="77777777" w:rsidR="002D57C4" w:rsidRDefault="002D57C4" w:rsidP="00502E57">
            <w:pPr>
              <w:rPr>
                <w:sz w:val="18"/>
                <w:szCs w:val="20"/>
              </w:rPr>
            </w:pPr>
            <w:r>
              <w:rPr>
                <w:sz w:val="18"/>
                <w:szCs w:val="20"/>
              </w:rPr>
              <w:t>frequency</w:t>
            </w:r>
          </w:p>
        </w:tc>
        <w:tc>
          <w:tcPr>
            <w:tcW w:w="3810" w:type="pct"/>
            <w:shd w:val="clear" w:color="auto" w:fill="FFFFFF"/>
          </w:tcPr>
          <w:p w14:paraId="75E388BC" w14:textId="77777777" w:rsidR="002D57C4" w:rsidRPr="00670D61" w:rsidRDefault="002D57C4" w:rsidP="00502E57">
            <w:pPr>
              <w:pStyle w:val="TableText"/>
            </w:pPr>
            <w:proofErr w:type="gramStart"/>
            <w:r>
              <w:t>Hertz,</w:t>
            </w:r>
            <w:proofErr w:type="gramEnd"/>
            <w:r>
              <w:t xml:space="preserve"> or Hz. equals one </w:t>
            </w:r>
            <w:r w:rsidRPr="009A50C4">
              <w:t>cycle per second</w:t>
            </w:r>
            <w:r>
              <w:t>.</w:t>
            </w:r>
          </w:p>
        </w:tc>
      </w:tr>
      <w:tr w:rsidR="002D57C4" w:rsidRPr="00F706EC" w14:paraId="4E8715DC" w14:textId="77777777" w:rsidTr="00502E57">
        <w:trPr>
          <w:cantSplit/>
        </w:trPr>
        <w:tc>
          <w:tcPr>
            <w:tcW w:w="610" w:type="pct"/>
            <w:shd w:val="clear" w:color="auto" w:fill="FFFFFF"/>
          </w:tcPr>
          <w:p w14:paraId="17579383" w14:textId="77777777" w:rsidR="002D57C4" w:rsidRDefault="002D57C4" w:rsidP="00502E57">
            <w:pPr>
              <w:rPr>
                <w:noProof/>
                <w:sz w:val="18"/>
                <w:szCs w:val="20"/>
              </w:rPr>
            </w:pPr>
            <w:r>
              <w:rPr>
                <w:noProof/>
                <w:sz w:val="18"/>
                <w:szCs w:val="20"/>
              </w:rPr>
              <w:t>kHz</w:t>
            </w:r>
          </w:p>
        </w:tc>
        <w:tc>
          <w:tcPr>
            <w:tcW w:w="580" w:type="pct"/>
            <w:shd w:val="clear" w:color="auto" w:fill="FFFFFF"/>
          </w:tcPr>
          <w:p w14:paraId="15C2B626" w14:textId="77777777" w:rsidR="002D57C4" w:rsidRDefault="002D57C4" w:rsidP="00502E57">
            <w:pPr>
              <w:rPr>
                <w:sz w:val="18"/>
                <w:szCs w:val="20"/>
              </w:rPr>
            </w:pPr>
            <w:r>
              <w:rPr>
                <w:sz w:val="18"/>
                <w:szCs w:val="20"/>
              </w:rPr>
              <w:t>frequency</w:t>
            </w:r>
          </w:p>
        </w:tc>
        <w:tc>
          <w:tcPr>
            <w:tcW w:w="3810" w:type="pct"/>
            <w:shd w:val="clear" w:color="auto" w:fill="FFFFFF"/>
          </w:tcPr>
          <w:p w14:paraId="69D29410" w14:textId="77777777" w:rsidR="002D57C4" w:rsidRPr="00F706EC" w:rsidRDefault="002D57C4" w:rsidP="00502E57">
            <w:pPr>
              <w:pStyle w:val="TableText"/>
            </w:pPr>
            <w:r w:rsidRPr="00670D61">
              <w:t>Kilohertz, or kHz, equals to 1,000 Hertz</w:t>
            </w:r>
          </w:p>
        </w:tc>
      </w:tr>
      <w:tr w:rsidR="002D57C4" w:rsidRPr="00F706EC" w14:paraId="4A12E9B4" w14:textId="77777777" w:rsidTr="00502E57">
        <w:trPr>
          <w:cantSplit/>
        </w:trPr>
        <w:tc>
          <w:tcPr>
            <w:tcW w:w="610" w:type="pct"/>
            <w:shd w:val="clear" w:color="auto" w:fill="FFFFFF"/>
          </w:tcPr>
          <w:p w14:paraId="2F5E6FEA" w14:textId="77777777" w:rsidR="002D57C4" w:rsidRPr="00F706EC" w:rsidRDefault="002D57C4" w:rsidP="00502E57">
            <w:pPr>
              <w:rPr>
                <w:noProof/>
                <w:sz w:val="18"/>
                <w:szCs w:val="20"/>
              </w:rPr>
            </w:pPr>
            <w:r>
              <w:rPr>
                <w:noProof/>
                <w:sz w:val="18"/>
                <w:szCs w:val="20"/>
              </w:rPr>
              <w:t>MHz</w:t>
            </w:r>
          </w:p>
        </w:tc>
        <w:tc>
          <w:tcPr>
            <w:tcW w:w="580" w:type="pct"/>
            <w:shd w:val="clear" w:color="auto" w:fill="FFFFFF"/>
          </w:tcPr>
          <w:p w14:paraId="54F8396D" w14:textId="77777777" w:rsidR="002D57C4" w:rsidRDefault="002D57C4" w:rsidP="00502E57">
            <w:pPr>
              <w:rPr>
                <w:sz w:val="18"/>
                <w:szCs w:val="20"/>
              </w:rPr>
            </w:pPr>
            <w:r>
              <w:rPr>
                <w:sz w:val="18"/>
                <w:szCs w:val="20"/>
              </w:rPr>
              <w:t>frequency</w:t>
            </w:r>
          </w:p>
        </w:tc>
        <w:tc>
          <w:tcPr>
            <w:tcW w:w="3810" w:type="pct"/>
            <w:shd w:val="clear" w:color="auto" w:fill="FFFFFF"/>
          </w:tcPr>
          <w:p w14:paraId="51BFE722" w14:textId="77777777" w:rsidR="002D57C4" w:rsidRPr="00F706EC" w:rsidRDefault="002D57C4" w:rsidP="00502E57">
            <w:pPr>
              <w:pStyle w:val="TableText"/>
            </w:pPr>
            <w:r w:rsidRPr="00670D61">
              <w:t>Megahertz, or MHz, equals to 1,000,000 Hertz or 1,000 kHz</w:t>
            </w:r>
          </w:p>
        </w:tc>
      </w:tr>
      <w:tr w:rsidR="002D57C4" w:rsidRPr="00F706EC" w14:paraId="5A461953" w14:textId="77777777" w:rsidTr="00502E57">
        <w:trPr>
          <w:cantSplit/>
        </w:trPr>
        <w:tc>
          <w:tcPr>
            <w:tcW w:w="610" w:type="pct"/>
            <w:shd w:val="clear" w:color="auto" w:fill="FFFFFF"/>
          </w:tcPr>
          <w:p w14:paraId="529C7CE0" w14:textId="77777777" w:rsidR="002D57C4" w:rsidRDefault="002D57C4" w:rsidP="00502E57">
            <w:pPr>
              <w:rPr>
                <w:noProof/>
                <w:sz w:val="18"/>
                <w:szCs w:val="20"/>
              </w:rPr>
            </w:pPr>
            <w:r>
              <w:rPr>
                <w:noProof/>
                <w:sz w:val="18"/>
                <w:szCs w:val="20"/>
              </w:rPr>
              <w:t>GHz</w:t>
            </w:r>
          </w:p>
        </w:tc>
        <w:tc>
          <w:tcPr>
            <w:tcW w:w="580" w:type="pct"/>
            <w:shd w:val="clear" w:color="auto" w:fill="FFFFFF"/>
          </w:tcPr>
          <w:p w14:paraId="586F7916" w14:textId="77777777" w:rsidR="002D57C4" w:rsidRDefault="002D57C4" w:rsidP="00502E57">
            <w:pPr>
              <w:rPr>
                <w:sz w:val="18"/>
                <w:szCs w:val="20"/>
              </w:rPr>
            </w:pPr>
            <w:r>
              <w:rPr>
                <w:sz w:val="18"/>
                <w:szCs w:val="20"/>
              </w:rPr>
              <w:t>frequency</w:t>
            </w:r>
          </w:p>
        </w:tc>
        <w:tc>
          <w:tcPr>
            <w:tcW w:w="3810" w:type="pct"/>
            <w:shd w:val="clear" w:color="auto" w:fill="FFFFFF"/>
          </w:tcPr>
          <w:p w14:paraId="4785276B" w14:textId="77777777" w:rsidR="002D57C4" w:rsidRDefault="002D57C4" w:rsidP="00502E57">
            <w:pPr>
              <w:pStyle w:val="TableText"/>
            </w:pPr>
            <w:r w:rsidRPr="00670D61">
              <w:t>Gigahertz, or GHz, equals to 1,000,000,000 Hertz, or 1,000,000 kHz, or 1,000 MHz.</w:t>
            </w:r>
          </w:p>
        </w:tc>
      </w:tr>
    </w:tbl>
    <w:p w14:paraId="4E465CBE"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FE9B0DE" w14:textId="77777777" w:rsidTr="00502E57">
        <w:trPr>
          <w:trHeight w:val="256"/>
        </w:trPr>
        <w:tc>
          <w:tcPr>
            <w:tcW w:w="9576" w:type="dxa"/>
            <w:shd w:val="clear" w:color="auto" w:fill="D9D9D9" w:themeFill="background1" w:themeFillShade="D9"/>
          </w:tcPr>
          <w:p w14:paraId="7C60CBD2" w14:textId="77777777" w:rsidR="002D57C4" w:rsidRDefault="002D57C4" w:rsidP="00502E57">
            <w:pPr>
              <w:rPr>
                <w:rStyle w:val="CodeSnippet"/>
                <w:noProof/>
              </w:rPr>
            </w:pPr>
            <w:r>
              <w:rPr>
                <w:rStyle w:val="CodeSnippet"/>
                <w:noProof/>
              </w:rPr>
              <w:t># Processor raw clock rate</w:t>
            </w:r>
          </w:p>
          <w:p w14:paraId="28783F96" w14:textId="77777777" w:rsidR="002D57C4" w:rsidRDefault="002D57C4" w:rsidP="00502E57">
            <w:pPr>
              <w:rPr>
                <w:rStyle w:val="CodeSnippet"/>
                <w:noProof/>
              </w:rPr>
            </w:pPr>
            <w:r>
              <w:rPr>
                <w:rStyle w:val="CodeSnippet"/>
                <w:noProof/>
              </w:rPr>
              <w:t>properties:</w:t>
            </w:r>
          </w:p>
          <w:p w14:paraId="282C208E" w14:textId="77777777" w:rsidR="002D57C4" w:rsidRPr="003B0572" w:rsidRDefault="002D57C4" w:rsidP="00502E57">
            <w:pPr>
              <w:rPr>
                <w:rFonts w:ascii="Consolas" w:hAnsi="Consolas"/>
                <w:noProof/>
              </w:rPr>
            </w:pPr>
            <w:r>
              <w:rPr>
                <w:rStyle w:val="CodeSnippet"/>
                <w:noProof/>
              </w:rPr>
              <w:t xml:space="preserve">  clock_rate: 2.4 GHz</w:t>
            </w:r>
          </w:p>
        </w:tc>
      </w:tr>
    </w:tbl>
    <w:p w14:paraId="033300DB" w14:textId="77777777" w:rsidR="002D57C4" w:rsidRDefault="002D57C4" w:rsidP="002D57C4">
      <w:pPr>
        <w:pStyle w:val="Heading5"/>
        <w:numPr>
          <w:ilvl w:val="4"/>
          <w:numId w:val="3"/>
        </w:numPr>
      </w:pPr>
      <w:r>
        <w:t>Notes</w:t>
      </w:r>
    </w:p>
    <w:p w14:paraId="56B47A9E" w14:textId="77777777" w:rsidR="002D57C4" w:rsidRPr="00E0512C" w:rsidRDefault="002D57C4" w:rsidP="002D57C4">
      <w:pPr>
        <w:pStyle w:val="ListParagraph"/>
        <w:numPr>
          <w:ilvl w:val="0"/>
          <w:numId w:val="40"/>
        </w:numPr>
      </w:pPr>
      <w:r>
        <w:t xml:space="preserve">The value for Hertz (Hz) is the International Standard Unit (ISU) as described by the Bureau International des Poids et Mesures (BIPM) in the </w:t>
      </w:r>
      <w:bookmarkStart w:id="253" w:name="haut"/>
      <w:r>
        <w:t>“</w:t>
      </w:r>
      <w:r w:rsidRPr="00E0512C">
        <w:rPr>
          <w:i/>
        </w:rPr>
        <w:t>SI Brochure: The International System of Units (SI) [8th edition, 2006; updated in 2014</w:t>
      </w:r>
      <w:bookmarkEnd w:id="253"/>
      <w:r w:rsidRPr="00E0512C">
        <w:rPr>
          <w:i/>
        </w:rPr>
        <w:t>]</w:t>
      </w:r>
      <w:r>
        <w:t xml:space="preserve">”, </w:t>
      </w:r>
      <w:hyperlink r:id="rId69" w:history="1">
        <w:r w:rsidRPr="00E0512C">
          <w:rPr>
            <w:rStyle w:val="Hyperlink"/>
          </w:rPr>
          <w:t>http://www.bipm.org/en/publications/si-brochure/</w:t>
        </w:r>
      </w:hyperlink>
    </w:p>
    <w:p w14:paraId="64D0EDEB" w14:textId="77777777" w:rsidR="002D57C4" w:rsidRDefault="002D57C4" w:rsidP="002D57C4">
      <w:pPr>
        <w:pStyle w:val="Heading2"/>
        <w:numPr>
          <w:ilvl w:val="1"/>
          <w:numId w:val="3"/>
        </w:numPr>
      </w:pPr>
      <w:bookmarkStart w:id="254" w:name="_Toc302251690"/>
      <w:bookmarkStart w:id="255" w:name="_Toc445238244"/>
      <w:r>
        <w:t>Normative values</w:t>
      </w:r>
      <w:bookmarkEnd w:id="251"/>
      <w:bookmarkEnd w:id="254"/>
      <w:bookmarkEnd w:id="255"/>
    </w:p>
    <w:p w14:paraId="3E443E24" w14:textId="77777777" w:rsidR="002D57C4" w:rsidRDefault="002D57C4" w:rsidP="002D57C4">
      <w:pPr>
        <w:pStyle w:val="Heading3"/>
        <w:numPr>
          <w:ilvl w:val="2"/>
          <w:numId w:val="3"/>
        </w:numPr>
      </w:pPr>
      <w:bookmarkStart w:id="256" w:name="DEFN_TOSCA_VALUES_STATE"/>
      <w:r>
        <w:t>Node States</w:t>
      </w:r>
    </w:p>
    <w:bookmarkEnd w:id="256"/>
    <w:p w14:paraId="5B10C8E3" w14:textId="77777777" w:rsidR="002D57C4" w:rsidRDefault="002D57C4" w:rsidP="002D57C4">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031018">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2DF79631" w14:textId="77777777" w:rsidR="002D57C4" w:rsidRDefault="002D57C4" w:rsidP="002D57C4">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37D646F0" w14:textId="77777777" w:rsidTr="00502E57">
        <w:trPr>
          <w:cantSplit/>
          <w:tblHeader/>
        </w:trPr>
        <w:tc>
          <w:tcPr>
            <w:tcW w:w="5000" w:type="pct"/>
            <w:gridSpan w:val="3"/>
            <w:shd w:val="clear" w:color="auto" w:fill="D9D9D9"/>
          </w:tcPr>
          <w:p w14:paraId="0E499498"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21D3A6C2" w14:textId="77777777" w:rsidTr="00502E57">
        <w:trPr>
          <w:cantSplit/>
          <w:tblHeader/>
        </w:trPr>
        <w:tc>
          <w:tcPr>
            <w:tcW w:w="653" w:type="pct"/>
            <w:shd w:val="clear" w:color="auto" w:fill="D9D9D9"/>
          </w:tcPr>
          <w:p w14:paraId="326C36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7C64B09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3DD7FB6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2FBCCEDF" w14:textId="77777777" w:rsidTr="00502E57">
        <w:trPr>
          <w:cantSplit/>
        </w:trPr>
        <w:tc>
          <w:tcPr>
            <w:tcW w:w="653" w:type="pct"/>
            <w:shd w:val="clear" w:color="auto" w:fill="FFFFFF"/>
          </w:tcPr>
          <w:p w14:paraId="4FB1373E"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5CA12C66" w14:textId="77777777" w:rsidR="002D57C4" w:rsidRDefault="002D57C4" w:rsidP="00502E57">
            <w:pPr>
              <w:rPr>
                <w:sz w:val="18"/>
                <w:szCs w:val="20"/>
              </w:rPr>
            </w:pPr>
            <w:r>
              <w:rPr>
                <w:sz w:val="18"/>
                <w:szCs w:val="20"/>
              </w:rPr>
              <w:t>no</w:t>
            </w:r>
          </w:p>
        </w:tc>
        <w:tc>
          <w:tcPr>
            <w:tcW w:w="3749" w:type="pct"/>
            <w:shd w:val="clear" w:color="auto" w:fill="FFFFFF"/>
          </w:tcPr>
          <w:p w14:paraId="2E312DF5" w14:textId="77777777" w:rsidR="002D57C4" w:rsidRPr="00F706EC" w:rsidRDefault="002D57C4" w:rsidP="00502E57">
            <w:pPr>
              <w:rPr>
                <w:sz w:val="18"/>
                <w:szCs w:val="20"/>
              </w:rPr>
            </w:pPr>
            <w:r>
              <w:rPr>
                <w:sz w:val="18"/>
                <w:szCs w:val="20"/>
              </w:rPr>
              <w:t>Node is not yet created.  Node only exists as a template definition.</w:t>
            </w:r>
          </w:p>
        </w:tc>
      </w:tr>
      <w:tr w:rsidR="002D57C4" w:rsidRPr="00F706EC" w14:paraId="30792313" w14:textId="77777777" w:rsidTr="00502E57">
        <w:trPr>
          <w:cantSplit/>
        </w:trPr>
        <w:tc>
          <w:tcPr>
            <w:tcW w:w="653" w:type="pct"/>
            <w:shd w:val="clear" w:color="auto" w:fill="FFFFFF"/>
          </w:tcPr>
          <w:p w14:paraId="795903B2" w14:textId="77777777" w:rsidR="002D57C4" w:rsidRDefault="002D57C4" w:rsidP="00502E57">
            <w:pPr>
              <w:rPr>
                <w:noProof/>
                <w:sz w:val="18"/>
                <w:szCs w:val="20"/>
              </w:rPr>
            </w:pPr>
            <w:r>
              <w:rPr>
                <w:noProof/>
                <w:sz w:val="18"/>
                <w:szCs w:val="20"/>
              </w:rPr>
              <w:t>creating</w:t>
            </w:r>
          </w:p>
        </w:tc>
        <w:tc>
          <w:tcPr>
            <w:tcW w:w="598" w:type="pct"/>
            <w:shd w:val="clear" w:color="auto" w:fill="FFFFFF"/>
          </w:tcPr>
          <w:p w14:paraId="66EFB6D4" w14:textId="77777777" w:rsidR="002D57C4" w:rsidRDefault="002D57C4" w:rsidP="00502E57">
            <w:pPr>
              <w:rPr>
                <w:sz w:val="18"/>
                <w:szCs w:val="20"/>
              </w:rPr>
            </w:pPr>
            <w:r>
              <w:rPr>
                <w:sz w:val="18"/>
                <w:szCs w:val="20"/>
              </w:rPr>
              <w:t>yes</w:t>
            </w:r>
          </w:p>
        </w:tc>
        <w:tc>
          <w:tcPr>
            <w:tcW w:w="3749" w:type="pct"/>
            <w:shd w:val="clear" w:color="auto" w:fill="FFFFFF"/>
          </w:tcPr>
          <w:p w14:paraId="1545C3E7" w14:textId="77777777" w:rsidR="002D57C4" w:rsidRDefault="002D57C4" w:rsidP="00502E57">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2D57C4" w:rsidRPr="00F706EC" w14:paraId="530330F5" w14:textId="77777777" w:rsidTr="00502E57">
        <w:trPr>
          <w:cantSplit/>
        </w:trPr>
        <w:tc>
          <w:tcPr>
            <w:tcW w:w="653" w:type="pct"/>
            <w:shd w:val="clear" w:color="auto" w:fill="FFFFFF"/>
          </w:tcPr>
          <w:p w14:paraId="3243658C" w14:textId="77777777" w:rsidR="002D57C4" w:rsidRPr="00F706EC" w:rsidRDefault="002D57C4" w:rsidP="00502E57">
            <w:pPr>
              <w:rPr>
                <w:noProof/>
                <w:sz w:val="18"/>
                <w:szCs w:val="20"/>
              </w:rPr>
            </w:pPr>
            <w:r>
              <w:rPr>
                <w:noProof/>
                <w:sz w:val="18"/>
                <w:szCs w:val="20"/>
              </w:rPr>
              <w:t>created</w:t>
            </w:r>
          </w:p>
        </w:tc>
        <w:tc>
          <w:tcPr>
            <w:tcW w:w="598" w:type="pct"/>
            <w:shd w:val="clear" w:color="auto" w:fill="FFFFFF"/>
          </w:tcPr>
          <w:p w14:paraId="5E9B76F0" w14:textId="77777777" w:rsidR="002D57C4" w:rsidRDefault="002D57C4" w:rsidP="00502E57">
            <w:pPr>
              <w:rPr>
                <w:sz w:val="18"/>
                <w:szCs w:val="20"/>
              </w:rPr>
            </w:pPr>
            <w:r>
              <w:rPr>
                <w:sz w:val="18"/>
                <w:szCs w:val="20"/>
              </w:rPr>
              <w:t>no</w:t>
            </w:r>
          </w:p>
        </w:tc>
        <w:tc>
          <w:tcPr>
            <w:tcW w:w="3749" w:type="pct"/>
            <w:shd w:val="clear" w:color="auto" w:fill="FFFFFF"/>
          </w:tcPr>
          <w:p w14:paraId="0D2EAF2E" w14:textId="77777777" w:rsidR="002D57C4" w:rsidRPr="00F706EC" w:rsidRDefault="002D57C4" w:rsidP="00502E57">
            <w:pPr>
              <w:rPr>
                <w:sz w:val="18"/>
                <w:szCs w:val="20"/>
              </w:rPr>
            </w:pPr>
            <w:r>
              <w:rPr>
                <w:sz w:val="18"/>
                <w:szCs w:val="20"/>
              </w:rPr>
              <w:t>Node software has been installed.</w:t>
            </w:r>
          </w:p>
        </w:tc>
      </w:tr>
      <w:tr w:rsidR="002D57C4" w:rsidRPr="00F706EC" w14:paraId="28ABA84D" w14:textId="77777777" w:rsidTr="00502E57">
        <w:trPr>
          <w:cantSplit/>
        </w:trPr>
        <w:tc>
          <w:tcPr>
            <w:tcW w:w="653" w:type="pct"/>
            <w:shd w:val="clear" w:color="auto" w:fill="FFFFFF"/>
          </w:tcPr>
          <w:p w14:paraId="3C79F827" w14:textId="77777777" w:rsidR="002D57C4" w:rsidRDefault="002D57C4" w:rsidP="00502E57">
            <w:pPr>
              <w:rPr>
                <w:noProof/>
                <w:sz w:val="18"/>
                <w:szCs w:val="20"/>
              </w:rPr>
            </w:pPr>
            <w:r>
              <w:rPr>
                <w:noProof/>
                <w:sz w:val="18"/>
                <w:szCs w:val="20"/>
              </w:rPr>
              <w:t>configuring</w:t>
            </w:r>
          </w:p>
        </w:tc>
        <w:tc>
          <w:tcPr>
            <w:tcW w:w="598" w:type="pct"/>
            <w:shd w:val="clear" w:color="auto" w:fill="FFFFFF"/>
          </w:tcPr>
          <w:p w14:paraId="2E31BF25" w14:textId="77777777" w:rsidR="002D57C4" w:rsidRDefault="002D57C4" w:rsidP="00502E57">
            <w:pPr>
              <w:rPr>
                <w:sz w:val="18"/>
                <w:szCs w:val="20"/>
              </w:rPr>
            </w:pPr>
            <w:r>
              <w:rPr>
                <w:sz w:val="18"/>
                <w:szCs w:val="20"/>
              </w:rPr>
              <w:t>yes</w:t>
            </w:r>
          </w:p>
        </w:tc>
        <w:tc>
          <w:tcPr>
            <w:tcW w:w="3749" w:type="pct"/>
            <w:shd w:val="clear" w:color="auto" w:fill="FFFFFF"/>
          </w:tcPr>
          <w:p w14:paraId="457EB327" w14:textId="77777777" w:rsidR="002D57C4" w:rsidRDefault="002D57C4" w:rsidP="00502E57">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2D57C4" w:rsidRPr="00F706EC" w14:paraId="771A8C0B" w14:textId="77777777" w:rsidTr="00502E57">
        <w:trPr>
          <w:cantSplit/>
        </w:trPr>
        <w:tc>
          <w:tcPr>
            <w:tcW w:w="653" w:type="pct"/>
            <w:shd w:val="clear" w:color="auto" w:fill="FFFFFF"/>
          </w:tcPr>
          <w:p w14:paraId="5C64503D" w14:textId="77777777" w:rsidR="002D57C4" w:rsidRPr="00F706EC" w:rsidRDefault="002D57C4" w:rsidP="00502E57">
            <w:pPr>
              <w:rPr>
                <w:noProof/>
                <w:sz w:val="18"/>
                <w:szCs w:val="20"/>
              </w:rPr>
            </w:pPr>
            <w:r>
              <w:rPr>
                <w:noProof/>
                <w:sz w:val="18"/>
                <w:szCs w:val="20"/>
              </w:rPr>
              <w:t>configured</w:t>
            </w:r>
          </w:p>
        </w:tc>
        <w:tc>
          <w:tcPr>
            <w:tcW w:w="598" w:type="pct"/>
            <w:shd w:val="clear" w:color="auto" w:fill="FFFFFF"/>
          </w:tcPr>
          <w:p w14:paraId="0F670BD4" w14:textId="77777777" w:rsidR="002D57C4" w:rsidRDefault="002D57C4" w:rsidP="00502E57">
            <w:pPr>
              <w:rPr>
                <w:sz w:val="18"/>
                <w:szCs w:val="20"/>
              </w:rPr>
            </w:pPr>
            <w:r>
              <w:rPr>
                <w:sz w:val="18"/>
                <w:szCs w:val="20"/>
              </w:rPr>
              <w:t>no</w:t>
            </w:r>
          </w:p>
        </w:tc>
        <w:tc>
          <w:tcPr>
            <w:tcW w:w="3749" w:type="pct"/>
            <w:shd w:val="clear" w:color="auto" w:fill="FFFFFF"/>
          </w:tcPr>
          <w:p w14:paraId="7F3D8B6B" w14:textId="77777777" w:rsidR="002D57C4" w:rsidRPr="00F706EC" w:rsidRDefault="002D57C4" w:rsidP="00502E57">
            <w:pPr>
              <w:rPr>
                <w:sz w:val="18"/>
                <w:szCs w:val="20"/>
              </w:rPr>
            </w:pPr>
            <w:r>
              <w:rPr>
                <w:sz w:val="18"/>
                <w:szCs w:val="20"/>
              </w:rPr>
              <w:t>Node has been configured prior to being started.</w:t>
            </w:r>
          </w:p>
        </w:tc>
      </w:tr>
      <w:tr w:rsidR="002D57C4" w:rsidRPr="00F706EC" w14:paraId="2B300BA9" w14:textId="77777777" w:rsidTr="00502E57">
        <w:trPr>
          <w:cantSplit/>
        </w:trPr>
        <w:tc>
          <w:tcPr>
            <w:tcW w:w="653" w:type="pct"/>
            <w:shd w:val="clear" w:color="auto" w:fill="FFFFFF"/>
          </w:tcPr>
          <w:p w14:paraId="507B6BB8" w14:textId="77777777" w:rsidR="002D57C4" w:rsidRDefault="002D57C4" w:rsidP="00502E57">
            <w:pPr>
              <w:rPr>
                <w:noProof/>
                <w:sz w:val="18"/>
                <w:szCs w:val="20"/>
              </w:rPr>
            </w:pPr>
            <w:r>
              <w:rPr>
                <w:noProof/>
                <w:sz w:val="18"/>
                <w:szCs w:val="20"/>
              </w:rPr>
              <w:lastRenderedPageBreak/>
              <w:t>starting</w:t>
            </w:r>
          </w:p>
        </w:tc>
        <w:tc>
          <w:tcPr>
            <w:tcW w:w="598" w:type="pct"/>
            <w:shd w:val="clear" w:color="auto" w:fill="FFFFFF"/>
          </w:tcPr>
          <w:p w14:paraId="29E05713" w14:textId="77777777" w:rsidR="002D57C4" w:rsidRDefault="002D57C4" w:rsidP="00502E57">
            <w:pPr>
              <w:rPr>
                <w:sz w:val="18"/>
                <w:szCs w:val="20"/>
              </w:rPr>
            </w:pPr>
            <w:r>
              <w:rPr>
                <w:sz w:val="18"/>
                <w:szCs w:val="20"/>
              </w:rPr>
              <w:t>yes</w:t>
            </w:r>
          </w:p>
        </w:tc>
        <w:tc>
          <w:tcPr>
            <w:tcW w:w="3749" w:type="pct"/>
            <w:shd w:val="clear" w:color="auto" w:fill="FFFFFF"/>
          </w:tcPr>
          <w:p w14:paraId="1E793697" w14:textId="77777777" w:rsidR="002D57C4" w:rsidRDefault="002D57C4" w:rsidP="00502E57">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2D57C4" w:rsidRPr="00F706EC" w14:paraId="5A7893AF" w14:textId="77777777" w:rsidTr="00502E57">
        <w:trPr>
          <w:cantSplit/>
        </w:trPr>
        <w:tc>
          <w:tcPr>
            <w:tcW w:w="653" w:type="pct"/>
            <w:shd w:val="clear" w:color="auto" w:fill="FFFFFF"/>
          </w:tcPr>
          <w:p w14:paraId="6D3C0CD6" w14:textId="77777777" w:rsidR="002D57C4" w:rsidRPr="00F706EC" w:rsidRDefault="002D57C4" w:rsidP="00502E57">
            <w:pPr>
              <w:rPr>
                <w:noProof/>
                <w:sz w:val="18"/>
                <w:szCs w:val="20"/>
              </w:rPr>
            </w:pPr>
            <w:r>
              <w:rPr>
                <w:noProof/>
                <w:sz w:val="18"/>
                <w:szCs w:val="20"/>
              </w:rPr>
              <w:t>started</w:t>
            </w:r>
          </w:p>
        </w:tc>
        <w:tc>
          <w:tcPr>
            <w:tcW w:w="598" w:type="pct"/>
            <w:shd w:val="clear" w:color="auto" w:fill="FFFFFF"/>
          </w:tcPr>
          <w:p w14:paraId="33C561A8" w14:textId="77777777" w:rsidR="002D57C4" w:rsidRDefault="002D57C4" w:rsidP="00502E57">
            <w:pPr>
              <w:rPr>
                <w:sz w:val="18"/>
                <w:szCs w:val="20"/>
              </w:rPr>
            </w:pPr>
            <w:r>
              <w:rPr>
                <w:sz w:val="18"/>
                <w:szCs w:val="20"/>
              </w:rPr>
              <w:t>no</w:t>
            </w:r>
          </w:p>
        </w:tc>
        <w:tc>
          <w:tcPr>
            <w:tcW w:w="3749" w:type="pct"/>
            <w:shd w:val="clear" w:color="auto" w:fill="FFFFFF"/>
          </w:tcPr>
          <w:p w14:paraId="364043DF" w14:textId="77777777" w:rsidR="002D57C4" w:rsidRPr="00F706EC" w:rsidRDefault="002D57C4" w:rsidP="00502E57">
            <w:pPr>
              <w:rPr>
                <w:sz w:val="18"/>
                <w:szCs w:val="20"/>
              </w:rPr>
            </w:pPr>
            <w:r>
              <w:rPr>
                <w:sz w:val="18"/>
                <w:szCs w:val="20"/>
              </w:rPr>
              <w:t>Node is started.</w:t>
            </w:r>
          </w:p>
        </w:tc>
      </w:tr>
      <w:tr w:rsidR="002D57C4" w:rsidRPr="00F706EC" w14:paraId="09448E88" w14:textId="77777777" w:rsidTr="00502E57">
        <w:trPr>
          <w:cantSplit/>
        </w:trPr>
        <w:tc>
          <w:tcPr>
            <w:tcW w:w="653" w:type="pct"/>
            <w:shd w:val="clear" w:color="auto" w:fill="FFFFFF"/>
          </w:tcPr>
          <w:p w14:paraId="5EC679F6" w14:textId="77777777" w:rsidR="002D57C4" w:rsidRDefault="002D57C4" w:rsidP="00502E57">
            <w:pPr>
              <w:rPr>
                <w:noProof/>
                <w:sz w:val="18"/>
                <w:szCs w:val="20"/>
              </w:rPr>
            </w:pPr>
            <w:r>
              <w:rPr>
                <w:noProof/>
                <w:sz w:val="18"/>
                <w:szCs w:val="20"/>
              </w:rPr>
              <w:t>stopping</w:t>
            </w:r>
          </w:p>
        </w:tc>
        <w:tc>
          <w:tcPr>
            <w:tcW w:w="598" w:type="pct"/>
            <w:shd w:val="clear" w:color="auto" w:fill="FFFFFF"/>
          </w:tcPr>
          <w:p w14:paraId="7F41C6F4" w14:textId="77777777" w:rsidR="002D57C4" w:rsidRDefault="002D57C4" w:rsidP="00502E57">
            <w:pPr>
              <w:rPr>
                <w:sz w:val="18"/>
                <w:szCs w:val="20"/>
              </w:rPr>
            </w:pPr>
            <w:r>
              <w:rPr>
                <w:sz w:val="18"/>
                <w:szCs w:val="20"/>
              </w:rPr>
              <w:t>yes</w:t>
            </w:r>
          </w:p>
        </w:tc>
        <w:tc>
          <w:tcPr>
            <w:tcW w:w="3749" w:type="pct"/>
            <w:shd w:val="clear" w:color="auto" w:fill="FFFFFF"/>
          </w:tcPr>
          <w:p w14:paraId="197A70C2" w14:textId="77777777" w:rsidR="002D57C4" w:rsidRDefault="002D57C4" w:rsidP="00502E57">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2D57C4" w:rsidRPr="00F706EC" w14:paraId="5341B7EE" w14:textId="77777777" w:rsidTr="00502E57">
        <w:trPr>
          <w:cantSplit/>
        </w:trPr>
        <w:tc>
          <w:tcPr>
            <w:tcW w:w="653" w:type="pct"/>
            <w:shd w:val="clear" w:color="auto" w:fill="FFFFFF"/>
          </w:tcPr>
          <w:p w14:paraId="261CB8E5" w14:textId="77777777" w:rsidR="002D57C4" w:rsidRDefault="002D57C4" w:rsidP="00502E57">
            <w:pPr>
              <w:rPr>
                <w:noProof/>
                <w:sz w:val="18"/>
                <w:szCs w:val="20"/>
              </w:rPr>
            </w:pPr>
            <w:r>
              <w:rPr>
                <w:noProof/>
                <w:sz w:val="18"/>
                <w:szCs w:val="20"/>
              </w:rPr>
              <w:t>deleting</w:t>
            </w:r>
          </w:p>
        </w:tc>
        <w:tc>
          <w:tcPr>
            <w:tcW w:w="598" w:type="pct"/>
            <w:shd w:val="clear" w:color="auto" w:fill="FFFFFF"/>
          </w:tcPr>
          <w:p w14:paraId="36EDF997" w14:textId="77777777" w:rsidR="002D57C4" w:rsidRDefault="002D57C4" w:rsidP="00502E57">
            <w:pPr>
              <w:rPr>
                <w:sz w:val="18"/>
                <w:szCs w:val="20"/>
              </w:rPr>
            </w:pPr>
            <w:r>
              <w:rPr>
                <w:sz w:val="18"/>
                <w:szCs w:val="20"/>
              </w:rPr>
              <w:t>yes</w:t>
            </w:r>
          </w:p>
        </w:tc>
        <w:tc>
          <w:tcPr>
            <w:tcW w:w="3749" w:type="pct"/>
            <w:shd w:val="clear" w:color="auto" w:fill="FFFFFF"/>
          </w:tcPr>
          <w:p w14:paraId="628CEBDF" w14:textId="77777777" w:rsidR="002D57C4" w:rsidRDefault="002D57C4" w:rsidP="00502E57">
            <w:pPr>
              <w:rPr>
                <w:sz w:val="18"/>
                <w:szCs w:val="20"/>
              </w:rPr>
            </w:pPr>
            <w:r>
              <w:rPr>
                <w:sz w:val="18"/>
                <w:szCs w:val="20"/>
              </w:rPr>
              <w:t>Node is transitioning from its current state to one where it is deleted and its state is no longer tracked by the instance model.</w:t>
            </w:r>
          </w:p>
        </w:tc>
      </w:tr>
      <w:tr w:rsidR="002D57C4" w:rsidRPr="00F706EC" w14:paraId="4A794091" w14:textId="77777777" w:rsidTr="00502E57">
        <w:trPr>
          <w:cantSplit/>
        </w:trPr>
        <w:tc>
          <w:tcPr>
            <w:tcW w:w="653" w:type="pct"/>
            <w:shd w:val="clear" w:color="auto" w:fill="FFFFFF"/>
          </w:tcPr>
          <w:p w14:paraId="1B3A1136" w14:textId="77777777" w:rsidR="002D57C4" w:rsidRDefault="002D57C4" w:rsidP="00502E57">
            <w:pPr>
              <w:rPr>
                <w:noProof/>
                <w:sz w:val="18"/>
                <w:szCs w:val="20"/>
              </w:rPr>
            </w:pPr>
            <w:r>
              <w:rPr>
                <w:noProof/>
                <w:sz w:val="18"/>
                <w:szCs w:val="20"/>
              </w:rPr>
              <w:t>error</w:t>
            </w:r>
          </w:p>
        </w:tc>
        <w:tc>
          <w:tcPr>
            <w:tcW w:w="598" w:type="pct"/>
            <w:shd w:val="clear" w:color="auto" w:fill="FFFFFF"/>
          </w:tcPr>
          <w:p w14:paraId="1DB2FFBD" w14:textId="77777777" w:rsidR="002D57C4" w:rsidRDefault="002D57C4" w:rsidP="00502E57">
            <w:pPr>
              <w:rPr>
                <w:sz w:val="18"/>
                <w:szCs w:val="20"/>
              </w:rPr>
            </w:pPr>
            <w:r>
              <w:rPr>
                <w:sz w:val="18"/>
                <w:szCs w:val="20"/>
              </w:rPr>
              <w:t>no</w:t>
            </w:r>
          </w:p>
        </w:tc>
        <w:tc>
          <w:tcPr>
            <w:tcW w:w="3749" w:type="pct"/>
            <w:shd w:val="clear" w:color="auto" w:fill="FFFFFF"/>
          </w:tcPr>
          <w:p w14:paraId="7709B532" w14:textId="77777777" w:rsidR="002D57C4" w:rsidRPr="00F706EC" w:rsidRDefault="002D57C4" w:rsidP="00502E57">
            <w:pPr>
              <w:rPr>
                <w:sz w:val="18"/>
                <w:szCs w:val="20"/>
              </w:rPr>
            </w:pPr>
            <w:r>
              <w:rPr>
                <w:sz w:val="18"/>
                <w:szCs w:val="20"/>
              </w:rPr>
              <w:t>Node is in an error state.</w:t>
            </w:r>
          </w:p>
        </w:tc>
      </w:tr>
    </w:tbl>
    <w:p w14:paraId="28AEC8D4" w14:textId="77777777" w:rsidR="002D57C4" w:rsidRDefault="002D57C4" w:rsidP="002D57C4">
      <w:pPr>
        <w:pStyle w:val="Heading3"/>
        <w:numPr>
          <w:ilvl w:val="2"/>
          <w:numId w:val="3"/>
        </w:numPr>
      </w:pPr>
      <w:bookmarkStart w:id="257" w:name="DEFN_TOSCA_VALUES_RELATIONSHIP_STATES"/>
      <w:bookmarkStart w:id="258" w:name="_Toc397688801"/>
      <w:r>
        <w:t>Relationship States</w:t>
      </w:r>
    </w:p>
    <w:bookmarkEnd w:id="257"/>
    <w:p w14:paraId="545B31CD" w14:textId="77777777" w:rsidR="002D57C4" w:rsidRDefault="002D57C4" w:rsidP="002D57C4">
      <w:pPr>
        <w:pStyle w:val="NormalaroundTable"/>
      </w:pPr>
      <w:r>
        <w:t xml:space="preserve">Similar to the Node States described in the previous section, Relationships have state relative to their (normative) lifecycle operations. </w:t>
      </w:r>
    </w:p>
    <w:p w14:paraId="49925592" w14:textId="77777777" w:rsidR="002D57C4" w:rsidRDefault="002D57C4" w:rsidP="002D57C4">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570DACE6" w14:textId="77777777" w:rsidTr="00502E57">
        <w:trPr>
          <w:cantSplit/>
          <w:tblHeader/>
        </w:trPr>
        <w:tc>
          <w:tcPr>
            <w:tcW w:w="5000" w:type="pct"/>
            <w:gridSpan w:val="3"/>
            <w:shd w:val="clear" w:color="auto" w:fill="D9D9D9"/>
          </w:tcPr>
          <w:p w14:paraId="0DE9A28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0C95C2FB" w14:textId="77777777" w:rsidTr="00502E57">
        <w:trPr>
          <w:cantSplit/>
          <w:tblHeader/>
        </w:trPr>
        <w:tc>
          <w:tcPr>
            <w:tcW w:w="653" w:type="pct"/>
            <w:shd w:val="clear" w:color="auto" w:fill="D9D9D9"/>
          </w:tcPr>
          <w:p w14:paraId="42AEDDC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497FF1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4C4EF83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59921FD9" w14:textId="77777777" w:rsidTr="00502E57">
        <w:trPr>
          <w:cantSplit/>
        </w:trPr>
        <w:tc>
          <w:tcPr>
            <w:tcW w:w="653" w:type="pct"/>
            <w:shd w:val="clear" w:color="auto" w:fill="FFFFFF"/>
          </w:tcPr>
          <w:p w14:paraId="6865DEF6"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27278405" w14:textId="77777777" w:rsidR="002D57C4" w:rsidRDefault="002D57C4" w:rsidP="00502E57">
            <w:pPr>
              <w:rPr>
                <w:sz w:val="18"/>
                <w:szCs w:val="20"/>
              </w:rPr>
            </w:pPr>
            <w:r>
              <w:rPr>
                <w:sz w:val="18"/>
                <w:szCs w:val="20"/>
              </w:rPr>
              <w:t>no</w:t>
            </w:r>
          </w:p>
        </w:tc>
        <w:tc>
          <w:tcPr>
            <w:tcW w:w="3749" w:type="pct"/>
            <w:shd w:val="clear" w:color="auto" w:fill="FFFFFF"/>
          </w:tcPr>
          <w:p w14:paraId="320088F0" w14:textId="77777777" w:rsidR="002D57C4" w:rsidRPr="00F706EC" w:rsidRDefault="002D57C4" w:rsidP="00502E57">
            <w:pPr>
              <w:rPr>
                <w:sz w:val="18"/>
                <w:szCs w:val="20"/>
              </w:rPr>
            </w:pPr>
            <w:r>
              <w:rPr>
                <w:sz w:val="18"/>
                <w:szCs w:val="20"/>
              </w:rPr>
              <w:t>Relationship is not yet created.  Relationship only exists as a template definition.</w:t>
            </w:r>
          </w:p>
        </w:tc>
      </w:tr>
    </w:tbl>
    <w:p w14:paraId="55DCBEAB" w14:textId="77777777" w:rsidR="002D57C4" w:rsidRDefault="002D57C4" w:rsidP="002D57C4">
      <w:pPr>
        <w:pStyle w:val="Heading4"/>
        <w:numPr>
          <w:ilvl w:val="3"/>
          <w:numId w:val="3"/>
        </w:numPr>
      </w:pPr>
      <w:r>
        <w:t>Notes</w:t>
      </w:r>
    </w:p>
    <w:p w14:paraId="108B831C" w14:textId="77777777" w:rsidR="002D57C4" w:rsidRPr="001E29B5" w:rsidRDefault="002D57C4" w:rsidP="002D57C4">
      <w:pPr>
        <w:pStyle w:val="ListParagraph"/>
        <w:numPr>
          <w:ilvl w:val="0"/>
          <w:numId w:val="40"/>
        </w:numPr>
      </w:pPr>
      <w:r>
        <w:t>Additional states may be defined in future versions of the TOSCA Simple Profile in YAML specification.</w:t>
      </w:r>
    </w:p>
    <w:p w14:paraId="53318C9B" w14:textId="77777777" w:rsidR="002D57C4" w:rsidRDefault="002D57C4" w:rsidP="002D57C4">
      <w:pPr>
        <w:pStyle w:val="Heading3"/>
        <w:numPr>
          <w:ilvl w:val="2"/>
          <w:numId w:val="3"/>
        </w:numPr>
      </w:pPr>
      <w:r>
        <w:t>Directives</w:t>
      </w:r>
    </w:p>
    <w:p w14:paraId="2EEC026E" w14:textId="77777777" w:rsidR="002D57C4" w:rsidRDefault="002D57C4" w:rsidP="002D57C4">
      <w:pPr>
        <w:pStyle w:val="NormalaroundTable"/>
      </w:pPr>
      <w:r>
        <w:t>There are currently no directive values defined for this version of the TOSCA Simple Profile.</w:t>
      </w:r>
    </w:p>
    <w:p w14:paraId="2F2613EC" w14:textId="77777777" w:rsidR="002D57C4" w:rsidRDefault="002D57C4" w:rsidP="002D57C4">
      <w:pPr>
        <w:pStyle w:val="Heading3"/>
        <w:numPr>
          <w:ilvl w:val="2"/>
          <w:numId w:val="3"/>
        </w:numPr>
      </w:pPr>
      <w:r>
        <w:t>Network Name aliases</w:t>
      </w:r>
    </w:p>
    <w:p w14:paraId="62D71608" w14:textId="77777777" w:rsidR="002D57C4" w:rsidRDefault="002D57C4" w:rsidP="002D57C4">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2D57C4" w:rsidRPr="00F706EC" w14:paraId="7370F56E" w14:textId="77777777" w:rsidTr="00502E57">
        <w:trPr>
          <w:cantSplit/>
          <w:tblHeader/>
        </w:trPr>
        <w:tc>
          <w:tcPr>
            <w:tcW w:w="836" w:type="pct"/>
            <w:shd w:val="clear" w:color="auto" w:fill="D9D9D9"/>
          </w:tcPr>
          <w:p w14:paraId="70750DD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559FEDC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7CDC953B" w14:textId="77777777" w:rsidTr="00502E57">
        <w:trPr>
          <w:cantSplit/>
        </w:trPr>
        <w:tc>
          <w:tcPr>
            <w:tcW w:w="836" w:type="pct"/>
            <w:shd w:val="clear" w:color="auto" w:fill="FFFFFF"/>
          </w:tcPr>
          <w:p w14:paraId="4F846184" w14:textId="77777777" w:rsidR="002D57C4" w:rsidRPr="00F706EC" w:rsidRDefault="002D57C4" w:rsidP="00502E57">
            <w:pPr>
              <w:rPr>
                <w:noProof/>
                <w:sz w:val="18"/>
                <w:szCs w:val="20"/>
              </w:rPr>
            </w:pPr>
            <w:r>
              <w:rPr>
                <w:noProof/>
                <w:sz w:val="18"/>
                <w:szCs w:val="20"/>
              </w:rPr>
              <w:t>PRIVATE</w:t>
            </w:r>
          </w:p>
        </w:tc>
        <w:tc>
          <w:tcPr>
            <w:tcW w:w="4164" w:type="pct"/>
            <w:shd w:val="clear" w:color="auto" w:fill="FFFFFF"/>
          </w:tcPr>
          <w:p w14:paraId="249DD5CE" w14:textId="77777777" w:rsidR="002D57C4" w:rsidRDefault="002D57C4" w:rsidP="00502E57">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561FF2F0" w14:textId="77777777" w:rsidR="002D57C4" w:rsidRDefault="002D57C4" w:rsidP="00502E57">
            <w:pPr>
              <w:rPr>
                <w:sz w:val="18"/>
                <w:szCs w:val="20"/>
              </w:rPr>
            </w:pPr>
          </w:p>
          <w:p w14:paraId="22B7B662" w14:textId="77777777" w:rsidR="002D57C4" w:rsidRPr="00F706EC" w:rsidRDefault="002D57C4" w:rsidP="00502E57">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2D57C4" w:rsidRPr="00F706EC" w14:paraId="4AA2C28E" w14:textId="77777777" w:rsidTr="00502E57">
        <w:trPr>
          <w:cantSplit/>
        </w:trPr>
        <w:tc>
          <w:tcPr>
            <w:tcW w:w="836" w:type="pct"/>
            <w:shd w:val="clear" w:color="auto" w:fill="FFFFFF"/>
          </w:tcPr>
          <w:p w14:paraId="3555EB26" w14:textId="77777777" w:rsidR="002D57C4" w:rsidRDefault="002D57C4" w:rsidP="00502E57">
            <w:pPr>
              <w:rPr>
                <w:noProof/>
                <w:sz w:val="18"/>
                <w:szCs w:val="20"/>
              </w:rPr>
            </w:pPr>
            <w:r>
              <w:rPr>
                <w:noProof/>
                <w:sz w:val="18"/>
                <w:szCs w:val="20"/>
              </w:rPr>
              <w:lastRenderedPageBreak/>
              <w:t>PUBLIC</w:t>
            </w:r>
          </w:p>
        </w:tc>
        <w:tc>
          <w:tcPr>
            <w:tcW w:w="4164" w:type="pct"/>
            <w:shd w:val="clear" w:color="auto" w:fill="FFFFFF"/>
          </w:tcPr>
          <w:p w14:paraId="3C2AEE3E" w14:textId="77777777" w:rsidR="002D57C4" w:rsidRDefault="002D57C4" w:rsidP="00502E57">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56028768" w14:textId="77777777" w:rsidR="002D57C4" w:rsidRDefault="002D57C4" w:rsidP="00502E57">
            <w:pPr>
              <w:rPr>
                <w:sz w:val="18"/>
                <w:szCs w:val="20"/>
              </w:rPr>
            </w:pPr>
          </w:p>
          <w:p w14:paraId="3A11742D" w14:textId="77777777" w:rsidR="002D57C4" w:rsidRDefault="002D57C4" w:rsidP="00502E57">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610EA41D" w14:textId="77777777" w:rsidR="002D57C4" w:rsidRDefault="002D57C4" w:rsidP="002D57C4">
      <w:pPr>
        <w:pStyle w:val="Heading4"/>
        <w:numPr>
          <w:ilvl w:val="3"/>
          <w:numId w:val="3"/>
        </w:numPr>
      </w:pPr>
      <w:r>
        <w:t>Usage</w:t>
      </w:r>
    </w:p>
    <w:p w14:paraId="09BAE745" w14:textId="77777777" w:rsidR="002D57C4" w:rsidRPr="00F24E4A" w:rsidRDefault="002D57C4" w:rsidP="002D57C4">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624709C5" w14:textId="77777777" w:rsidR="002D57C4" w:rsidRDefault="002D57C4" w:rsidP="002D57C4">
      <w:pPr>
        <w:pStyle w:val="Heading2"/>
        <w:numPr>
          <w:ilvl w:val="1"/>
          <w:numId w:val="3"/>
        </w:numPr>
      </w:pPr>
      <w:bookmarkStart w:id="259" w:name="_Toc302251691"/>
      <w:bookmarkStart w:id="260" w:name="_Toc445238245"/>
      <w:r>
        <w:t>TOSCA Metamodel</w:t>
      </w:r>
      <w:bookmarkEnd w:id="259"/>
      <w:bookmarkEnd w:id="260"/>
    </w:p>
    <w:p w14:paraId="5A4EC440" w14:textId="77777777" w:rsidR="002D57C4" w:rsidRDefault="002D57C4" w:rsidP="002D57C4">
      <w:r w:rsidRPr="00882A60">
        <w:t>This section defines all modelable entities that comprise the TOSCA Version 1.0 Simple Profile specification along with their keynames, grammar and requirements.</w:t>
      </w:r>
    </w:p>
    <w:p w14:paraId="1ACBA47E" w14:textId="77777777" w:rsidR="002D57C4" w:rsidRDefault="002D57C4" w:rsidP="002D57C4">
      <w:pPr>
        <w:pStyle w:val="Heading3"/>
        <w:numPr>
          <w:ilvl w:val="2"/>
          <w:numId w:val="3"/>
        </w:numPr>
      </w:pPr>
      <w:r>
        <w:t>Required Keynames</w:t>
      </w:r>
    </w:p>
    <w:p w14:paraId="11723611" w14:textId="77777777" w:rsidR="002D57C4" w:rsidRPr="005C052C" w:rsidRDefault="002D57C4" w:rsidP="002D57C4">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6590D7CE" w14:textId="77777777" w:rsidR="002D57C4" w:rsidRDefault="002D57C4" w:rsidP="002D57C4">
      <w:pPr>
        <w:pStyle w:val="Heading2"/>
        <w:numPr>
          <w:ilvl w:val="1"/>
          <w:numId w:val="3"/>
        </w:numPr>
      </w:pPr>
      <w:bookmarkStart w:id="261" w:name="_Toc302251692"/>
      <w:bookmarkStart w:id="262" w:name="_Toc445238246"/>
      <w:r>
        <w:t>Reusable modeling definitions</w:t>
      </w:r>
      <w:bookmarkEnd w:id="227"/>
      <w:bookmarkEnd w:id="258"/>
      <w:bookmarkEnd w:id="261"/>
      <w:bookmarkEnd w:id="262"/>
    </w:p>
    <w:p w14:paraId="00B3EB6E" w14:textId="77777777" w:rsidR="002D57C4" w:rsidRDefault="002D57C4" w:rsidP="002D57C4">
      <w:pPr>
        <w:pStyle w:val="Heading3"/>
        <w:numPr>
          <w:ilvl w:val="2"/>
          <w:numId w:val="3"/>
        </w:numPr>
      </w:pPr>
      <w:bookmarkStart w:id="263" w:name="_Toc379455051"/>
      <w:bookmarkStart w:id="264" w:name="DEFN_ELEMENT_DESCRIPTION"/>
      <w:bookmarkStart w:id="265" w:name="_Toc379455016"/>
      <w:r>
        <w:t>Description</w:t>
      </w:r>
      <w:bookmarkEnd w:id="263"/>
      <w:r>
        <w:t xml:space="preserve"> definition</w:t>
      </w:r>
    </w:p>
    <w:bookmarkEnd w:id="264"/>
    <w:p w14:paraId="115B9C87" w14:textId="77777777" w:rsidR="002D57C4" w:rsidRDefault="002D57C4" w:rsidP="002D57C4">
      <w:r>
        <w:t>This optional element provides a means include single or multiline descriptions within a TOSCA Simple Profile template as a scalar string value.</w:t>
      </w:r>
    </w:p>
    <w:p w14:paraId="0290980D" w14:textId="77777777" w:rsidR="002D57C4" w:rsidRDefault="002D57C4" w:rsidP="002D57C4">
      <w:pPr>
        <w:pStyle w:val="Heading4"/>
        <w:numPr>
          <w:ilvl w:val="3"/>
          <w:numId w:val="3"/>
        </w:numPr>
      </w:pPr>
      <w:r>
        <w:t>Keyname</w:t>
      </w:r>
    </w:p>
    <w:p w14:paraId="0025E1C3" w14:textId="77777777" w:rsidR="002D57C4" w:rsidRPr="009712AA" w:rsidRDefault="002D57C4" w:rsidP="002D57C4">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5B966B9" w14:textId="77777777" w:rsidTr="00502E57">
        <w:tc>
          <w:tcPr>
            <w:tcW w:w="9576" w:type="dxa"/>
            <w:shd w:val="clear" w:color="auto" w:fill="D9D9D9" w:themeFill="background1" w:themeFillShade="D9"/>
          </w:tcPr>
          <w:p w14:paraId="4852A60F" w14:textId="77777777" w:rsidR="002D57C4" w:rsidRPr="006824F5" w:rsidRDefault="002D57C4" w:rsidP="00502E57">
            <w:pPr>
              <w:rPr>
                <w:rStyle w:val="CodeSnippet"/>
              </w:rPr>
            </w:pPr>
            <w:r w:rsidRPr="006824F5">
              <w:rPr>
                <w:rStyle w:val="CodeSnippet"/>
              </w:rPr>
              <w:t>description</w:t>
            </w:r>
          </w:p>
        </w:tc>
      </w:tr>
    </w:tbl>
    <w:p w14:paraId="54A68DF0" w14:textId="77777777" w:rsidR="002D57C4" w:rsidRDefault="002D57C4" w:rsidP="002D57C4">
      <w:pPr>
        <w:pStyle w:val="Heading4"/>
        <w:numPr>
          <w:ilvl w:val="3"/>
          <w:numId w:val="3"/>
        </w:numPr>
      </w:pPr>
      <w:r>
        <w:t>Grammar</w:t>
      </w:r>
    </w:p>
    <w:p w14:paraId="14A01C03" w14:textId="77777777" w:rsidR="002D57C4" w:rsidRDefault="002D57C4" w:rsidP="002D57C4">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F1FDD21" w14:textId="77777777" w:rsidTr="00502E57">
        <w:tc>
          <w:tcPr>
            <w:tcW w:w="9576" w:type="dxa"/>
            <w:shd w:val="clear" w:color="auto" w:fill="D9D9D9" w:themeFill="background1" w:themeFillShade="D9"/>
          </w:tcPr>
          <w:p w14:paraId="5D5F612D" w14:textId="77777777" w:rsidR="002D57C4" w:rsidRPr="006824F5" w:rsidRDefault="002D57C4" w:rsidP="00502E57">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74731666" w14:textId="77777777" w:rsidR="002D57C4" w:rsidRDefault="002D57C4" w:rsidP="002D57C4">
      <w:pPr>
        <w:pStyle w:val="Heading4"/>
        <w:numPr>
          <w:ilvl w:val="3"/>
          <w:numId w:val="3"/>
        </w:numPr>
      </w:pPr>
      <w:r w:rsidRPr="00FC04EB">
        <w:t>Example</w:t>
      </w:r>
      <w:r>
        <w:t>s</w:t>
      </w:r>
    </w:p>
    <w:p w14:paraId="7E2F37F8" w14:textId="77777777" w:rsidR="002D57C4" w:rsidRPr="00DB39F8" w:rsidRDefault="002D57C4" w:rsidP="002D57C4">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B3B7F1" w14:textId="77777777" w:rsidTr="00502E57">
        <w:tc>
          <w:tcPr>
            <w:tcW w:w="9576" w:type="dxa"/>
            <w:shd w:val="clear" w:color="auto" w:fill="D9D9D9" w:themeFill="background1" w:themeFillShade="D9"/>
          </w:tcPr>
          <w:p w14:paraId="74831B1A" w14:textId="77777777" w:rsidR="002D57C4" w:rsidRPr="006824F5" w:rsidRDefault="002D57C4" w:rsidP="00502E57">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5DA4905C" w14:textId="77777777" w:rsidR="002D57C4" w:rsidRPr="00DB39F8" w:rsidRDefault="002D57C4" w:rsidP="002D57C4">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63E5C97" w14:textId="77777777" w:rsidTr="00502E57">
        <w:tc>
          <w:tcPr>
            <w:tcW w:w="9576" w:type="dxa"/>
            <w:shd w:val="clear" w:color="auto" w:fill="D9D9D9" w:themeFill="background1" w:themeFillShade="D9"/>
          </w:tcPr>
          <w:p w14:paraId="0D430446" w14:textId="77777777" w:rsidR="002D57C4" w:rsidRPr="006824F5" w:rsidRDefault="002D57C4" w:rsidP="00502E57">
            <w:pPr>
              <w:rPr>
                <w:rStyle w:val="CodeSnippet"/>
                <w:noProof/>
              </w:rPr>
            </w:pPr>
            <w:r w:rsidRPr="008D0DC4">
              <w:rPr>
                <w:rStyle w:val="CodeSnippetHighlight"/>
              </w:rPr>
              <w:lastRenderedPageBreak/>
              <w:t>description</w:t>
            </w:r>
            <w:r w:rsidRPr="006824F5">
              <w:rPr>
                <w:rStyle w:val="CodeSnippet"/>
                <w:noProof/>
              </w:rPr>
              <w:t>: &gt;</w:t>
            </w:r>
          </w:p>
          <w:p w14:paraId="5F07A5A7" w14:textId="77777777" w:rsidR="002D57C4" w:rsidRPr="006824F5" w:rsidRDefault="002D57C4" w:rsidP="00502E57">
            <w:pPr>
              <w:rPr>
                <w:rStyle w:val="CodeSnippet"/>
                <w:noProof/>
              </w:rPr>
            </w:pPr>
            <w:r w:rsidRPr="006824F5">
              <w:rPr>
                <w:rStyle w:val="CodeSnippet"/>
                <w:noProof/>
              </w:rPr>
              <w:t xml:space="preserve">  This is an example of a multi-line description using YAML. It permits for line        </w:t>
            </w:r>
          </w:p>
          <w:p w14:paraId="436AE8A9" w14:textId="77777777" w:rsidR="002D57C4" w:rsidRPr="006824F5" w:rsidRDefault="002D57C4" w:rsidP="00502E57">
            <w:pPr>
              <w:rPr>
                <w:rStyle w:val="CodeSnippet"/>
                <w:noProof/>
              </w:rPr>
            </w:pPr>
            <w:r w:rsidRPr="006824F5">
              <w:rPr>
                <w:rStyle w:val="CodeSnippet"/>
                <w:noProof/>
              </w:rPr>
              <w:t xml:space="preserve">  breaks for easier readability...</w:t>
            </w:r>
          </w:p>
          <w:p w14:paraId="776C71EF" w14:textId="77777777" w:rsidR="002D57C4" w:rsidRPr="006824F5" w:rsidRDefault="002D57C4" w:rsidP="00502E57">
            <w:pPr>
              <w:rPr>
                <w:rStyle w:val="CodeSnippet"/>
                <w:noProof/>
              </w:rPr>
            </w:pPr>
          </w:p>
          <w:p w14:paraId="165BD629" w14:textId="77777777" w:rsidR="002D57C4" w:rsidRPr="006824F5" w:rsidRDefault="002D57C4" w:rsidP="00502E57">
            <w:pPr>
              <w:rPr>
                <w:rStyle w:val="CodeSnippet"/>
                <w:noProof/>
              </w:rPr>
            </w:pPr>
            <w:r w:rsidRPr="006824F5">
              <w:rPr>
                <w:rStyle w:val="CodeSnippet"/>
                <w:noProof/>
              </w:rPr>
              <w:t xml:space="preserve">  if needed.  However, (multiple) line breaks are folded into a single space   </w:t>
            </w:r>
          </w:p>
          <w:p w14:paraId="5C33B1F1" w14:textId="77777777" w:rsidR="002D57C4" w:rsidRPr="006824F5" w:rsidRDefault="002D57C4" w:rsidP="00502E57">
            <w:pPr>
              <w:rPr>
                <w:rStyle w:val="CodeSnippet"/>
              </w:rPr>
            </w:pPr>
            <w:r w:rsidRPr="006824F5">
              <w:rPr>
                <w:rStyle w:val="CodeSnippet"/>
                <w:noProof/>
              </w:rPr>
              <w:t xml:space="preserve">  character when processed into a single string value.</w:t>
            </w:r>
          </w:p>
        </w:tc>
      </w:tr>
    </w:tbl>
    <w:p w14:paraId="6172F83A" w14:textId="77777777" w:rsidR="002D57C4" w:rsidRPr="00074AB7" w:rsidRDefault="002D57C4" w:rsidP="002D57C4">
      <w:pPr>
        <w:pStyle w:val="Heading4"/>
        <w:numPr>
          <w:ilvl w:val="3"/>
          <w:numId w:val="3"/>
        </w:numPr>
      </w:pPr>
      <w:r w:rsidRPr="00074AB7">
        <w:t>Notes</w:t>
      </w:r>
    </w:p>
    <w:p w14:paraId="12A9AE14" w14:textId="77777777" w:rsidR="002D57C4" w:rsidRPr="00074AB7" w:rsidRDefault="002D57C4" w:rsidP="002D57C4">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1287E30D" w14:textId="77777777" w:rsidR="002D57C4" w:rsidRPr="00EE7ECD" w:rsidRDefault="002D57C4" w:rsidP="002D57C4">
      <w:pPr>
        <w:pStyle w:val="Heading3"/>
        <w:numPr>
          <w:ilvl w:val="2"/>
          <w:numId w:val="3"/>
        </w:numPr>
      </w:pPr>
      <w:bookmarkStart w:id="266" w:name="DEFN_ELEMENT_CONSTRAINTS_CLAUSE"/>
      <w:r>
        <w:t>Constraint</w:t>
      </w:r>
      <w:bookmarkEnd w:id="265"/>
      <w:r>
        <w:t xml:space="preserve"> clause</w:t>
      </w:r>
    </w:p>
    <w:bookmarkEnd w:id="266"/>
    <w:p w14:paraId="021E1C87" w14:textId="77777777" w:rsidR="002D57C4" w:rsidRDefault="002D57C4" w:rsidP="002D57C4">
      <w:r>
        <w:t>A constraint clause defines an operation along with one or more compatible values that can be used to define a constraint on a property or parameter’s allowed values when it is defined in a TOSCA Service Template or one of its entities.</w:t>
      </w:r>
    </w:p>
    <w:p w14:paraId="5839205D" w14:textId="77777777" w:rsidR="002D57C4" w:rsidRPr="00DE243F" w:rsidRDefault="002D57C4" w:rsidP="002D57C4">
      <w:pPr>
        <w:pStyle w:val="Heading4"/>
        <w:numPr>
          <w:ilvl w:val="3"/>
          <w:numId w:val="3"/>
        </w:numPr>
      </w:pPr>
      <w:bookmarkStart w:id="267" w:name="_Toc379455018"/>
      <w:bookmarkStart w:id="268" w:name="_Ref381873581"/>
      <w:bookmarkStart w:id="269" w:name="DEFN_ELEMENT_CONSTRAINTS_OPERATORS"/>
      <w:r>
        <w:t>Operator</w:t>
      </w:r>
      <w:bookmarkEnd w:id="267"/>
      <w:r>
        <w:t xml:space="preserve"> </w:t>
      </w:r>
      <w:r w:rsidRPr="00DE243F">
        <w:t>keynames</w:t>
      </w:r>
      <w:bookmarkEnd w:id="268"/>
    </w:p>
    <w:bookmarkEnd w:id="269"/>
    <w:p w14:paraId="229B67E8" w14:textId="77777777" w:rsidR="002D57C4" w:rsidRPr="0053600D" w:rsidRDefault="002D57C4" w:rsidP="002D57C4">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139"/>
        <w:gridCol w:w="1462"/>
        <w:gridCol w:w="6055"/>
      </w:tblGrid>
      <w:tr w:rsidR="002D57C4" w:rsidRPr="004279F4" w14:paraId="654081A3" w14:textId="77777777" w:rsidTr="00502E57">
        <w:trPr>
          <w:cantSplit/>
          <w:tblHeader/>
        </w:trPr>
        <w:tc>
          <w:tcPr>
            <w:tcW w:w="743" w:type="pct"/>
            <w:shd w:val="clear" w:color="auto" w:fill="D9D9D9"/>
          </w:tcPr>
          <w:p w14:paraId="3EEDEAC6" w14:textId="77777777" w:rsidR="002D57C4" w:rsidRPr="00422683" w:rsidRDefault="002D57C4" w:rsidP="00502E57">
            <w:pPr>
              <w:pStyle w:val="TableText-Heading"/>
            </w:pPr>
            <w:r w:rsidRPr="00422683">
              <w:t>Operator</w:t>
            </w:r>
          </w:p>
        </w:tc>
        <w:tc>
          <w:tcPr>
            <w:tcW w:w="560" w:type="pct"/>
            <w:shd w:val="clear" w:color="auto" w:fill="D9D9D9"/>
          </w:tcPr>
          <w:p w14:paraId="4854904F" w14:textId="77777777" w:rsidR="002D57C4" w:rsidRPr="00422683" w:rsidRDefault="002D57C4" w:rsidP="00502E57">
            <w:pPr>
              <w:pStyle w:val="TableText-Heading"/>
            </w:pPr>
            <w:r w:rsidRPr="00422683">
              <w:t>Type</w:t>
            </w:r>
          </w:p>
        </w:tc>
        <w:tc>
          <w:tcPr>
            <w:tcW w:w="719" w:type="pct"/>
            <w:shd w:val="clear" w:color="auto" w:fill="D9D9D9"/>
          </w:tcPr>
          <w:p w14:paraId="6F31137E" w14:textId="77777777" w:rsidR="002D57C4" w:rsidRPr="00422683" w:rsidRDefault="002D57C4" w:rsidP="00502E57">
            <w:pPr>
              <w:pStyle w:val="TableText-Heading"/>
            </w:pPr>
            <w:r w:rsidRPr="00422683">
              <w:t>Value Type</w:t>
            </w:r>
          </w:p>
        </w:tc>
        <w:tc>
          <w:tcPr>
            <w:tcW w:w="2978" w:type="pct"/>
            <w:shd w:val="clear" w:color="auto" w:fill="D9D9D9"/>
          </w:tcPr>
          <w:p w14:paraId="48C5BF16" w14:textId="77777777" w:rsidR="002D57C4" w:rsidRPr="00422683" w:rsidRDefault="002D57C4" w:rsidP="00502E57">
            <w:pPr>
              <w:pStyle w:val="TableText-Heading"/>
            </w:pPr>
            <w:r w:rsidRPr="00422683">
              <w:t>Description</w:t>
            </w:r>
          </w:p>
        </w:tc>
      </w:tr>
      <w:tr w:rsidR="002D57C4" w:rsidRPr="004279F4" w14:paraId="5C4A6111" w14:textId="77777777" w:rsidTr="00502E57">
        <w:trPr>
          <w:cantSplit/>
        </w:trPr>
        <w:tc>
          <w:tcPr>
            <w:tcW w:w="743" w:type="pct"/>
            <w:shd w:val="clear" w:color="auto" w:fill="FFFFFF"/>
          </w:tcPr>
          <w:p w14:paraId="76BA3177" w14:textId="77777777" w:rsidR="002D57C4" w:rsidRDefault="002D57C4" w:rsidP="00502E57">
            <w:pPr>
              <w:pStyle w:val="TableText"/>
              <w:rPr>
                <w:noProof/>
              </w:rPr>
            </w:pPr>
            <w:r>
              <w:rPr>
                <w:noProof/>
              </w:rPr>
              <w:t>equal</w:t>
            </w:r>
          </w:p>
        </w:tc>
        <w:tc>
          <w:tcPr>
            <w:tcW w:w="560" w:type="pct"/>
            <w:shd w:val="clear" w:color="auto" w:fill="FFFFFF"/>
          </w:tcPr>
          <w:p w14:paraId="6008879B" w14:textId="77777777" w:rsidR="002D57C4" w:rsidRDefault="002D57C4" w:rsidP="00502E57">
            <w:pPr>
              <w:pStyle w:val="TableText"/>
            </w:pPr>
            <w:r>
              <w:t>scalar</w:t>
            </w:r>
          </w:p>
        </w:tc>
        <w:tc>
          <w:tcPr>
            <w:tcW w:w="719" w:type="pct"/>
            <w:shd w:val="clear" w:color="auto" w:fill="FFFFFF"/>
          </w:tcPr>
          <w:p w14:paraId="42473C5F" w14:textId="77777777" w:rsidR="002D57C4" w:rsidRDefault="002D57C4" w:rsidP="00502E57">
            <w:pPr>
              <w:pStyle w:val="TableText"/>
            </w:pPr>
            <w:r>
              <w:t>any</w:t>
            </w:r>
          </w:p>
        </w:tc>
        <w:tc>
          <w:tcPr>
            <w:tcW w:w="2978" w:type="pct"/>
            <w:shd w:val="clear" w:color="auto" w:fill="FFFFFF"/>
          </w:tcPr>
          <w:p w14:paraId="41E3D40A" w14:textId="77777777" w:rsidR="002D57C4" w:rsidRDefault="002D57C4" w:rsidP="00502E57">
            <w:pPr>
              <w:pStyle w:val="TableText"/>
            </w:pPr>
            <w:r>
              <w:t>Constrains a property or parameter to a value equal to (‘=’) the value declared.</w:t>
            </w:r>
          </w:p>
        </w:tc>
      </w:tr>
      <w:tr w:rsidR="002D57C4" w:rsidRPr="004279F4" w14:paraId="3F43E589" w14:textId="77777777" w:rsidTr="00502E57">
        <w:trPr>
          <w:cantSplit/>
        </w:trPr>
        <w:tc>
          <w:tcPr>
            <w:tcW w:w="743" w:type="pct"/>
            <w:shd w:val="clear" w:color="auto" w:fill="FFFFFF"/>
          </w:tcPr>
          <w:p w14:paraId="2C7AB66C" w14:textId="77777777" w:rsidR="002D57C4" w:rsidRDefault="002D57C4" w:rsidP="00502E57">
            <w:pPr>
              <w:pStyle w:val="TableText"/>
              <w:rPr>
                <w:noProof/>
              </w:rPr>
            </w:pPr>
            <w:r>
              <w:rPr>
                <w:noProof/>
              </w:rPr>
              <w:t>greater_than</w:t>
            </w:r>
          </w:p>
        </w:tc>
        <w:tc>
          <w:tcPr>
            <w:tcW w:w="560" w:type="pct"/>
            <w:shd w:val="clear" w:color="auto" w:fill="FFFFFF"/>
          </w:tcPr>
          <w:p w14:paraId="7AB520A0" w14:textId="77777777" w:rsidR="002D57C4" w:rsidRDefault="002D57C4" w:rsidP="00502E57">
            <w:pPr>
              <w:pStyle w:val="TableText"/>
            </w:pPr>
            <w:r>
              <w:t>scalar</w:t>
            </w:r>
          </w:p>
        </w:tc>
        <w:tc>
          <w:tcPr>
            <w:tcW w:w="719" w:type="pct"/>
            <w:shd w:val="clear" w:color="auto" w:fill="FFFFFF"/>
          </w:tcPr>
          <w:p w14:paraId="11B1A0B3" w14:textId="77777777" w:rsidR="002D57C4" w:rsidRDefault="002D57C4" w:rsidP="00502E57">
            <w:pPr>
              <w:pStyle w:val="TableText"/>
            </w:pPr>
            <w:r>
              <w:t>comparable</w:t>
            </w:r>
          </w:p>
        </w:tc>
        <w:tc>
          <w:tcPr>
            <w:tcW w:w="2978" w:type="pct"/>
            <w:shd w:val="clear" w:color="auto" w:fill="FFFFFF"/>
          </w:tcPr>
          <w:p w14:paraId="666EAF31" w14:textId="77777777" w:rsidR="002D57C4" w:rsidRDefault="002D57C4" w:rsidP="00502E57">
            <w:pPr>
              <w:pStyle w:val="TableText"/>
            </w:pPr>
            <w:r>
              <w:t>Constrains a property or parameter to a value greater than (‘&gt;’) the value declared.</w:t>
            </w:r>
          </w:p>
        </w:tc>
      </w:tr>
      <w:tr w:rsidR="002D57C4" w:rsidRPr="004279F4" w14:paraId="26562CE9" w14:textId="77777777" w:rsidTr="00502E57">
        <w:trPr>
          <w:cantSplit/>
        </w:trPr>
        <w:tc>
          <w:tcPr>
            <w:tcW w:w="743" w:type="pct"/>
            <w:shd w:val="clear" w:color="auto" w:fill="FFFFFF"/>
          </w:tcPr>
          <w:p w14:paraId="2AC9807A" w14:textId="77777777" w:rsidR="002D57C4" w:rsidRDefault="002D57C4" w:rsidP="00502E57">
            <w:pPr>
              <w:pStyle w:val="TableText"/>
              <w:rPr>
                <w:noProof/>
              </w:rPr>
            </w:pPr>
            <w:r>
              <w:rPr>
                <w:noProof/>
              </w:rPr>
              <w:t>greater_or_equal</w:t>
            </w:r>
          </w:p>
        </w:tc>
        <w:tc>
          <w:tcPr>
            <w:tcW w:w="560" w:type="pct"/>
            <w:shd w:val="clear" w:color="auto" w:fill="FFFFFF"/>
          </w:tcPr>
          <w:p w14:paraId="0F529BA5" w14:textId="77777777" w:rsidR="002D57C4" w:rsidRDefault="002D57C4" w:rsidP="00502E57">
            <w:pPr>
              <w:pStyle w:val="TableText"/>
            </w:pPr>
            <w:r>
              <w:t>scalar</w:t>
            </w:r>
          </w:p>
        </w:tc>
        <w:tc>
          <w:tcPr>
            <w:tcW w:w="719" w:type="pct"/>
            <w:shd w:val="clear" w:color="auto" w:fill="FFFFFF"/>
          </w:tcPr>
          <w:p w14:paraId="6F29BBD1" w14:textId="77777777" w:rsidR="002D57C4" w:rsidRDefault="002D57C4" w:rsidP="00502E57">
            <w:pPr>
              <w:pStyle w:val="TableText"/>
            </w:pPr>
            <w:r>
              <w:t>comparable</w:t>
            </w:r>
          </w:p>
        </w:tc>
        <w:tc>
          <w:tcPr>
            <w:tcW w:w="2978" w:type="pct"/>
            <w:shd w:val="clear" w:color="auto" w:fill="FFFFFF"/>
          </w:tcPr>
          <w:p w14:paraId="2F172794" w14:textId="77777777" w:rsidR="002D57C4" w:rsidRDefault="002D57C4" w:rsidP="00502E57">
            <w:pPr>
              <w:pStyle w:val="TableText"/>
            </w:pPr>
            <w:r>
              <w:t>Constrains a property or parameter to a value greater than or equal to (‘&gt;=’) the value declared.</w:t>
            </w:r>
          </w:p>
        </w:tc>
      </w:tr>
      <w:tr w:rsidR="002D57C4" w:rsidRPr="004279F4" w14:paraId="6A50C5AF" w14:textId="77777777" w:rsidTr="00502E57">
        <w:trPr>
          <w:cantSplit/>
        </w:trPr>
        <w:tc>
          <w:tcPr>
            <w:tcW w:w="743" w:type="pct"/>
            <w:shd w:val="clear" w:color="auto" w:fill="FFFFFF"/>
          </w:tcPr>
          <w:p w14:paraId="5305BFCF" w14:textId="77777777" w:rsidR="002D57C4" w:rsidRDefault="002D57C4" w:rsidP="00502E57">
            <w:pPr>
              <w:pStyle w:val="TableText"/>
              <w:rPr>
                <w:noProof/>
              </w:rPr>
            </w:pPr>
            <w:r>
              <w:rPr>
                <w:noProof/>
              </w:rPr>
              <w:t>less_than</w:t>
            </w:r>
          </w:p>
        </w:tc>
        <w:tc>
          <w:tcPr>
            <w:tcW w:w="560" w:type="pct"/>
            <w:shd w:val="clear" w:color="auto" w:fill="FFFFFF"/>
          </w:tcPr>
          <w:p w14:paraId="1E9C47E3" w14:textId="77777777" w:rsidR="002D57C4" w:rsidRDefault="002D57C4" w:rsidP="00502E57">
            <w:pPr>
              <w:pStyle w:val="TableText"/>
            </w:pPr>
            <w:r>
              <w:t>scalar</w:t>
            </w:r>
          </w:p>
        </w:tc>
        <w:tc>
          <w:tcPr>
            <w:tcW w:w="719" w:type="pct"/>
            <w:shd w:val="clear" w:color="auto" w:fill="FFFFFF"/>
          </w:tcPr>
          <w:p w14:paraId="6C7E8137" w14:textId="77777777" w:rsidR="002D57C4" w:rsidRDefault="002D57C4" w:rsidP="00502E57">
            <w:pPr>
              <w:pStyle w:val="TableText"/>
            </w:pPr>
            <w:r>
              <w:t>comparable</w:t>
            </w:r>
          </w:p>
        </w:tc>
        <w:tc>
          <w:tcPr>
            <w:tcW w:w="2978" w:type="pct"/>
            <w:shd w:val="clear" w:color="auto" w:fill="FFFFFF"/>
          </w:tcPr>
          <w:p w14:paraId="4C300C32" w14:textId="77777777" w:rsidR="002D57C4" w:rsidRDefault="002D57C4" w:rsidP="00502E57">
            <w:pPr>
              <w:pStyle w:val="TableText"/>
            </w:pPr>
            <w:r>
              <w:t>Constrains a property or parameter to a value less than (‘&lt;’) the value declared.</w:t>
            </w:r>
          </w:p>
        </w:tc>
      </w:tr>
      <w:tr w:rsidR="002D57C4" w:rsidRPr="004279F4" w14:paraId="663703D9" w14:textId="77777777" w:rsidTr="00502E57">
        <w:trPr>
          <w:cantSplit/>
        </w:trPr>
        <w:tc>
          <w:tcPr>
            <w:tcW w:w="743" w:type="pct"/>
            <w:shd w:val="clear" w:color="auto" w:fill="FFFFFF"/>
          </w:tcPr>
          <w:p w14:paraId="37BCBD84" w14:textId="77777777" w:rsidR="002D57C4" w:rsidRDefault="002D57C4" w:rsidP="00502E57">
            <w:pPr>
              <w:pStyle w:val="TableText"/>
              <w:rPr>
                <w:noProof/>
              </w:rPr>
            </w:pPr>
            <w:r>
              <w:rPr>
                <w:noProof/>
              </w:rPr>
              <w:t>less_or_equal</w:t>
            </w:r>
          </w:p>
        </w:tc>
        <w:tc>
          <w:tcPr>
            <w:tcW w:w="560" w:type="pct"/>
            <w:shd w:val="clear" w:color="auto" w:fill="FFFFFF"/>
          </w:tcPr>
          <w:p w14:paraId="5EBF3CDB" w14:textId="77777777" w:rsidR="002D57C4" w:rsidRDefault="002D57C4" w:rsidP="00502E57">
            <w:pPr>
              <w:pStyle w:val="TableText"/>
            </w:pPr>
            <w:r>
              <w:t>scalar</w:t>
            </w:r>
          </w:p>
        </w:tc>
        <w:tc>
          <w:tcPr>
            <w:tcW w:w="719" w:type="pct"/>
            <w:shd w:val="clear" w:color="auto" w:fill="FFFFFF"/>
          </w:tcPr>
          <w:p w14:paraId="698E7778" w14:textId="77777777" w:rsidR="002D57C4" w:rsidRDefault="002D57C4" w:rsidP="00502E57">
            <w:pPr>
              <w:pStyle w:val="TableText"/>
            </w:pPr>
            <w:r>
              <w:t>comparable</w:t>
            </w:r>
          </w:p>
        </w:tc>
        <w:tc>
          <w:tcPr>
            <w:tcW w:w="2978" w:type="pct"/>
            <w:shd w:val="clear" w:color="auto" w:fill="FFFFFF"/>
          </w:tcPr>
          <w:p w14:paraId="198A359A" w14:textId="77777777" w:rsidR="002D57C4" w:rsidRDefault="002D57C4" w:rsidP="00502E57">
            <w:pPr>
              <w:pStyle w:val="TableText"/>
            </w:pPr>
            <w:r>
              <w:t>Constrains a property or parameter to a value less than or equal to (‘&lt;=’) the value declared.</w:t>
            </w:r>
          </w:p>
        </w:tc>
      </w:tr>
      <w:tr w:rsidR="002D57C4" w:rsidRPr="004279F4" w14:paraId="5750FDF4" w14:textId="77777777" w:rsidTr="00502E57">
        <w:trPr>
          <w:cantSplit/>
        </w:trPr>
        <w:tc>
          <w:tcPr>
            <w:tcW w:w="743" w:type="pct"/>
            <w:shd w:val="clear" w:color="auto" w:fill="FFFFFF"/>
          </w:tcPr>
          <w:p w14:paraId="679B90CB" w14:textId="77777777" w:rsidR="002D57C4" w:rsidRDefault="002D57C4" w:rsidP="00502E57">
            <w:pPr>
              <w:pStyle w:val="TableText"/>
              <w:rPr>
                <w:noProof/>
              </w:rPr>
            </w:pPr>
            <w:r>
              <w:rPr>
                <w:noProof/>
              </w:rPr>
              <w:t>in_range</w:t>
            </w:r>
          </w:p>
        </w:tc>
        <w:tc>
          <w:tcPr>
            <w:tcW w:w="560" w:type="pct"/>
            <w:shd w:val="clear" w:color="auto" w:fill="FFFFFF"/>
          </w:tcPr>
          <w:p w14:paraId="560EAA57" w14:textId="77777777" w:rsidR="002D57C4" w:rsidRDefault="002D57C4" w:rsidP="00502E57">
            <w:pPr>
              <w:pStyle w:val="TableText"/>
            </w:pPr>
            <w:r>
              <w:t>dual scalar</w:t>
            </w:r>
          </w:p>
        </w:tc>
        <w:tc>
          <w:tcPr>
            <w:tcW w:w="719" w:type="pct"/>
            <w:shd w:val="clear" w:color="auto" w:fill="FFFFFF"/>
          </w:tcPr>
          <w:p w14:paraId="0BA9A958" w14:textId="77777777" w:rsidR="002D57C4" w:rsidRDefault="002D57C4" w:rsidP="00502E57">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06D2515D" w14:textId="77777777" w:rsidR="002D57C4" w:rsidRDefault="002D57C4" w:rsidP="00502E57">
            <w:pPr>
              <w:pStyle w:val="TableText"/>
            </w:pPr>
            <w:r>
              <w:t>Constrains a property or parameter to a value in range of (inclusive) the two values declared.</w:t>
            </w:r>
          </w:p>
          <w:p w14:paraId="4D881FB2" w14:textId="77777777" w:rsidR="002D57C4" w:rsidRDefault="002D57C4" w:rsidP="00502E57">
            <w:pPr>
              <w:pStyle w:val="TableText"/>
            </w:pPr>
          </w:p>
          <w:p w14:paraId="7A34D15E" w14:textId="77777777" w:rsidR="002D57C4" w:rsidRDefault="002D57C4" w:rsidP="00502E57">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2D57C4" w:rsidRPr="004279F4" w14:paraId="7CDF0D4C" w14:textId="77777777" w:rsidTr="00502E57">
        <w:trPr>
          <w:cantSplit/>
        </w:trPr>
        <w:tc>
          <w:tcPr>
            <w:tcW w:w="743" w:type="pct"/>
            <w:shd w:val="clear" w:color="auto" w:fill="FFFFFF"/>
          </w:tcPr>
          <w:p w14:paraId="592B6EC1" w14:textId="77777777" w:rsidR="002D57C4" w:rsidRDefault="002D57C4" w:rsidP="00502E57">
            <w:pPr>
              <w:pStyle w:val="TableText"/>
              <w:rPr>
                <w:noProof/>
              </w:rPr>
            </w:pPr>
            <w:r>
              <w:rPr>
                <w:noProof/>
              </w:rPr>
              <w:t>valid_values</w:t>
            </w:r>
          </w:p>
        </w:tc>
        <w:tc>
          <w:tcPr>
            <w:tcW w:w="560" w:type="pct"/>
            <w:shd w:val="clear" w:color="auto" w:fill="FFFFFF"/>
          </w:tcPr>
          <w:p w14:paraId="7244B847" w14:textId="77777777" w:rsidR="002D57C4" w:rsidRDefault="002D57C4" w:rsidP="00502E57">
            <w:pPr>
              <w:pStyle w:val="TableText"/>
            </w:pPr>
            <w:r>
              <w:t>list</w:t>
            </w:r>
          </w:p>
        </w:tc>
        <w:tc>
          <w:tcPr>
            <w:tcW w:w="719" w:type="pct"/>
            <w:shd w:val="clear" w:color="auto" w:fill="FFFFFF"/>
          </w:tcPr>
          <w:p w14:paraId="515E77A6" w14:textId="77777777" w:rsidR="002D57C4" w:rsidRDefault="002D57C4" w:rsidP="00502E57">
            <w:pPr>
              <w:pStyle w:val="TableText"/>
            </w:pPr>
            <w:r>
              <w:t>any</w:t>
            </w:r>
          </w:p>
        </w:tc>
        <w:tc>
          <w:tcPr>
            <w:tcW w:w="2978" w:type="pct"/>
            <w:shd w:val="clear" w:color="auto" w:fill="FFFFFF"/>
          </w:tcPr>
          <w:p w14:paraId="3020FEE3" w14:textId="77777777" w:rsidR="002D57C4" w:rsidRDefault="002D57C4" w:rsidP="00502E57">
            <w:pPr>
              <w:pStyle w:val="TableText"/>
            </w:pPr>
            <w:r>
              <w:t>Constrains a property or parameter to a value that is in the list of declared values.</w:t>
            </w:r>
          </w:p>
        </w:tc>
      </w:tr>
      <w:tr w:rsidR="002D57C4" w:rsidRPr="004279F4" w14:paraId="024DACE3" w14:textId="77777777" w:rsidTr="00502E57">
        <w:trPr>
          <w:cantSplit/>
        </w:trPr>
        <w:tc>
          <w:tcPr>
            <w:tcW w:w="743" w:type="pct"/>
            <w:shd w:val="clear" w:color="auto" w:fill="FFFFFF"/>
          </w:tcPr>
          <w:p w14:paraId="140E1DB7" w14:textId="77777777" w:rsidR="002D57C4" w:rsidRDefault="002D57C4" w:rsidP="00502E57">
            <w:pPr>
              <w:pStyle w:val="TableText"/>
              <w:rPr>
                <w:noProof/>
              </w:rPr>
            </w:pPr>
            <w:r>
              <w:rPr>
                <w:noProof/>
              </w:rPr>
              <w:t>length</w:t>
            </w:r>
          </w:p>
        </w:tc>
        <w:tc>
          <w:tcPr>
            <w:tcW w:w="560" w:type="pct"/>
            <w:shd w:val="clear" w:color="auto" w:fill="FFFFFF"/>
          </w:tcPr>
          <w:p w14:paraId="7C96A7C1" w14:textId="77777777" w:rsidR="002D57C4" w:rsidRDefault="002D57C4" w:rsidP="00502E57">
            <w:pPr>
              <w:pStyle w:val="TableText"/>
            </w:pPr>
            <w:r>
              <w:t>scalar</w:t>
            </w:r>
          </w:p>
        </w:tc>
        <w:tc>
          <w:tcPr>
            <w:tcW w:w="719" w:type="pct"/>
            <w:shd w:val="clear" w:color="auto" w:fill="FFFFFF"/>
          </w:tcPr>
          <w:p w14:paraId="3AAE92BF" w14:textId="77777777" w:rsidR="002D57C4" w:rsidRDefault="00D37E2A"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56407823" w14:textId="77777777" w:rsidR="002D57C4" w:rsidRDefault="002D57C4" w:rsidP="00502E57">
            <w:pPr>
              <w:pStyle w:val="TableText"/>
            </w:pPr>
            <w:r>
              <w:t>Constrains the property or parameter to a value of a given length.</w:t>
            </w:r>
          </w:p>
        </w:tc>
      </w:tr>
      <w:tr w:rsidR="002D57C4" w:rsidRPr="004279F4" w14:paraId="6C99485F" w14:textId="77777777" w:rsidTr="00502E57">
        <w:trPr>
          <w:cantSplit/>
        </w:trPr>
        <w:tc>
          <w:tcPr>
            <w:tcW w:w="743" w:type="pct"/>
            <w:shd w:val="clear" w:color="auto" w:fill="FFFFFF"/>
          </w:tcPr>
          <w:p w14:paraId="78EE2F97" w14:textId="77777777" w:rsidR="002D57C4" w:rsidRDefault="002D57C4" w:rsidP="00502E57">
            <w:pPr>
              <w:pStyle w:val="TableText"/>
              <w:rPr>
                <w:noProof/>
              </w:rPr>
            </w:pPr>
            <w:r>
              <w:rPr>
                <w:noProof/>
              </w:rPr>
              <w:t>min_length</w:t>
            </w:r>
          </w:p>
        </w:tc>
        <w:tc>
          <w:tcPr>
            <w:tcW w:w="560" w:type="pct"/>
            <w:shd w:val="clear" w:color="auto" w:fill="FFFFFF"/>
          </w:tcPr>
          <w:p w14:paraId="64A4BDB9" w14:textId="77777777" w:rsidR="002D57C4" w:rsidRDefault="002D57C4" w:rsidP="00502E57">
            <w:pPr>
              <w:pStyle w:val="TableText"/>
            </w:pPr>
            <w:r>
              <w:t>scalar</w:t>
            </w:r>
          </w:p>
        </w:tc>
        <w:tc>
          <w:tcPr>
            <w:tcW w:w="719" w:type="pct"/>
            <w:shd w:val="clear" w:color="auto" w:fill="FFFFFF"/>
          </w:tcPr>
          <w:p w14:paraId="1F0F5B85" w14:textId="77777777" w:rsidR="002D57C4" w:rsidRDefault="00D37E2A"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2B36B3B7" w14:textId="77777777" w:rsidR="002D57C4" w:rsidRDefault="002D57C4" w:rsidP="00502E57">
            <w:pPr>
              <w:pStyle w:val="TableText"/>
            </w:pPr>
            <w:r>
              <w:t>Constrains the property or parameter to a value to a minimum length.</w:t>
            </w:r>
          </w:p>
        </w:tc>
      </w:tr>
      <w:tr w:rsidR="002D57C4" w:rsidRPr="004279F4" w14:paraId="316F822B" w14:textId="77777777" w:rsidTr="00502E57">
        <w:trPr>
          <w:cantSplit/>
        </w:trPr>
        <w:tc>
          <w:tcPr>
            <w:tcW w:w="743" w:type="pct"/>
            <w:shd w:val="clear" w:color="auto" w:fill="FFFFFF"/>
          </w:tcPr>
          <w:p w14:paraId="4F7A5CFF" w14:textId="77777777" w:rsidR="002D57C4" w:rsidRDefault="002D57C4" w:rsidP="00502E57">
            <w:pPr>
              <w:pStyle w:val="TableText"/>
              <w:rPr>
                <w:noProof/>
              </w:rPr>
            </w:pPr>
            <w:r>
              <w:rPr>
                <w:noProof/>
              </w:rPr>
              <w:t>max_length</w:t>
            </w:r>
          </w:p>
        </w:tc>
        <w:tc>
          <w:tcPr>
            <w:tcW w:w="560" w:type="pct"/>
            <w:shd w:val="clear" w:color="auto" w:fill="FFFFFF"/>
          </w:tcPr>
          <w:p w14:paraId="244E7F7A" w14:textId="77777777" w:rsidR="002D57C4" w:rsidRDefault="002D57C4" w:rsidP="00502E57">
            <w:pPr>
              <w:pStyle w:val="TableText"/>
            </w:pPr>
            <w:r>
              <w:t>scalar</w:t>
            </w:r>
          </w:p>
        </w:tc>
        <w:tc>
          <w:tcPr>
            <w:tcW w:w="719" w:type="pct"/>
            <w:shd w:val="clear" w:color="auto" w:fill="FFFFFF"/>
          </w:tcPr>
          <w:p w14:paraId="727D20D1" w14:textId="77777777" w:rsidR="002D57C4" w:rsidRDefault="00D37E2A"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4560E64A" w14:textId="77777777" w:rsidR="002D57C4" w:rsidRDefault="002D57C4" w:rsidP="00502E57">
            <w:pPr>
              <w:pStyle w:val="TableText"/>
            </w:pPr>
            <w:r>
              <w:t>Constrains the property or parameter to a value to a maximum length.</w:t>
            </w:r>
          </w:p>
        </w:tc>
      </w:tr>
      <w:tr w:rsidR="002D57C4" w:rsidRPr="004279F4" w14:paraId="53111333" w14:textId="77777777" w:rsidTr="00502E57">
        <w:trPr>
          <w:cantSplit/>
        </w:trPr>
        <w:tc>
          <w:tcPr>
            <w:tcW w:w="743" w:type="pct"/>
            <w:shd w:val="clear" w:color="auto" w:fill="FFFFFF"/>
          </w:tcPr>
          <w:p w14:paraId="1DE18AEF" w14:textId="77777777" w:rsidR="002D57C4" w:rsidRDefault="002D57C4" w:rsidP="00502E57">
            <w:pPr>
              <w:pStyle w:val="TableText"/>
              <w:rPr>
                <w:noProof/>
              </w:rPr>
            </w:pPr>
            <w:r>
              <w:rPr>
                <w:noProof/>
              </w:rPr>
              <w:t>pattern</w:t>
            </w:r>
          </w:p>
        </w:tc>
        <w:tc>
          <w:tcPr>
            <w:tcW w:w="560" w:type="pct"/>
            <w:shd w:val="clear" w:color="auto" w:fill="FFFFFF"/>
          </w:tcPr>
          <w:p w14:paraId="709BA818" w14:textId="77777777" w:rsidR="002D57C4" w:rsidRDefault="002D57C4" w:rsidP="00502E57">
            <w:pPr>
              <w:pStyle w:val="TableText"/>
            </w:pPr>
            <w:r>
              <w:t>regex</w:t>
            </w:r>
          </w:p>
        </w:tc>
        <w:tc>
          <w:tcPr>
            <w:tcW w:w="719" w:type="pct"/>
            <w:shd w:val="clear" w:color="auto" w:fill="FFFFFF"/>
          </w:tcPr>
          <w:p w14:paraId="1E8CA68B" w14:textId="77777777" w:rsidR="002D57C4" w:rsidRDefault="00D37E2A" w:rsidP="00502E57">
            <w:pPr>
              <w:pStyle w:val="TableText"/>
            </w:pPr>
            <w:hyperlink w:anchor="TYPE_YAML_STRING" w:history="1">
              <w:r w:rsidR="002D57C4" w:rsidRPr="007C5A4B">
                <w:rPr>
                  <w:rStyle w:val="Hyperlink"/>
                </w:rPr>
                <w:t>string</w:t>
              </w:r>
            </w:hyperlink>
          </w:p>
        </w:tc>
        <w:tc>
          <w:tcPr>
            <w:tcW w:w="2978" w:type="pct"/>
            <w:shd w:val="clear" w:color="auto" w:fill="FFFFFF"/>
          </w:tcPr>
          <w:p w14:paraId="14DDE5DC" w14:textId="77777777" w:rsidR="002D57C4" w:rsidRDefault="002D57C4" w:rsidP="00502E57">
            <w:pPr>
              <w:pStyle w:val="TableText"/>
            </w:pPr>
            <w:r>
              <w:t>Constrains the property or parameter to a value that is allowed by the provided regular expression.</w:t>
            </w:r>
          </w:p>
          <w:p w14:paraId="1FC7E7B7" w14:textId="77777777" w:rsidR="002D57C4" w:rsidRDefault="002D57C4" w:rsidP="00502E57">
            <w:pPr>
              <w:pStyle w:val="TableText"/>
            </w:pPr>
            <w:r>
              <w:br/>
            </w:r>
            <w:r w:rsidRPr="00E26B8A">
              <w:rPr>
                <w:b/>
              </w:rPr>
              <w:t>Note</w:t>
            </w:r>
            <w:r>
              <w:t>: Future drafts of this specification will detail the use of regular expressions and reference an appropriate standardized grammar.</w:t>
            </w:r>
          </w:p>
        </w:tc>
      </w:tr>
    </w:tbl>
    <w:p w14:paraId="511A5C73" w14:textId="77777777" w:rsidR="002D57C4" w:rsidRDefault="002D57C4" w:rsidP="002D57C4">
      <w:pPr>
        <w:pStyle w:val="Heading5"/>
        <w:numPr>
          <w:ilvl w:val="4"/>
          <w:numId w:val="3"/>
        </w:numPr>
      </w:pPr>
      <w:bookmarkStart w:id="270" w:name="_Toc379455019"/>
      <w:r>
        <w:lastRenderedPageBreak/>
        <w:t>Comparable value types</w:t>
      </w:r>
    </w:p>
    <w:p w14:paraId="7B598835" w14:textId="77777777" w:rsidR="002D57C4" w:rsidRDefault="002D57C4" w:rsidP="002D57C4">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34CB50B1" w14:textId="77777777" w:rsidR="002D57C4" w:rsidRDefault="002D57C4" w:rsidP="002D57C4">
      <w:pPr>
        <w:pStyle w:val="Heading4"/>
        <w:numPr>
          <w:ilvl w:val="3"/>
          <w:numId w:val="3"/>
        </w:numPr>
      </w:pPr>
      <w:r>
        <w:t>Additional Requirements</w:t>
      </w:r>
    </w:p>
    <w:p w14:paraId="76E35E74" w14:textId="77777777" w:rsidR="002D57C4" w:rsidRDefault="002D57C4" w:rsidP="002D57C4">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0BAB8546" w14:textId="77777777" w:rsidR="002D57C4" w:rsidRDefault="002D57C4" w:rsidP="002D57C4">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E248F18" w14:textId="77777777" w:rsidR="002D57C4" w:rsidRPr="00074AB7" w:rsidRDefault="002D57C4" w:rsidP="002D57C4">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6B925C30" w14:textId="77777777" w:rsidR="002D57C4" w:rsidRPr="00807335" w:rsidRDefault="002D57C4" w:rsidP="002D57C4">
      <w:pPr>
        <w:numPr>
          <w:ilvl w:val="0"/>
          <w:numId w:val="17"/>
        </w:numPr>
        <w:spacing w:before="0" w:after="0" w:line="276" w:lineRule="auto"/>
      </w:pPr>
      <w:r>
        <w:t>Future drafts of this specification will detail the use of regular expressions and reference an appropriate standardized grammar.</w:t>
      </w:r>
    </w:p>
    <w:p w14:paraId="68E7A0C9" w14:textId="77777777" w:rsidR="002D57C4" w:rsidRDefault="002D57C4" w:rsidP="002D57C4">
      <w:pPr>
        <w:pStyle w:val="Heading4"/>
        <w:numPr>
          <w:ilvl w:val="3"/>
          <w:numId w:val="3"/>
        </w:numPr>
      </w:pPr>
      <w:r>
        <w:t>Grammar</w:t>
      </w:r>
    </w:p>
    <w:p w14:paraId="191028E5" w14:textId="77777777" w:rsidR="002D57C4" w:rsidRDefault="002D57C4" w:rsidP="002D57C4">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68578C" w14:textId="77777777" w:rsidTr="00502E57">
        <w:trPr>
          <w:trHeight w:val="256"/>
        </w:trPr>
        <w:tc>
          <w:tcPr>
            <w:tcW w:w="9576" w:type="dxa"/>
            <w:shd w:val="clear" w:color="auto" w:fill="D9D9D9" w:themeFill="background1" w:themeFillShade="D9"/>
          </w:tcPr>
          <w:p w14:paraId="1BFDA5EC" w14:textId="77777777" w:rsidR="002D57C4" w:rsidRPr="006824F5" w:rsidRDefault="002D57C4" w:rsidP="00502E57">
            <w:pPr>
              <w:rPr>
                <w:rStyle w:val="CodeSnippet"/>
                <w:noProof/>
              </w:rPr>
            </w:pPr>
            <w:r w:rsidRPr="006824F5">
              <w:rPr>
                <w:rStyle w:val="CodeSnippet"/>
                <w:noProof/>
              </w:rPr>
              <w:t># Scalar grammar</w:t>
            </w:r>
          </w:p>
          <w:p w14:paraId="6CD30235" w14:textId="77777777" w:rsidR="002D57C4" w:rsidRPr="006824F5" w:rsidRDefault="002D57C4" w:rsidP="00502E57">
            <w:pPr>
              <w:rPr>
                <w:rStyle w:val="CodeSnippet"/>
                <w:noProof/>
              </w:rPr>
            </w:pPr>
            <w:r w:rsidRPr="006824F5">
              <w:rPr>
                <w:rStyle w:val="CodeSnippet"/>
                <w:noProof/>
              </w:rPr>
              <w:t xml:space="preserve">&lt;operator&gt;: &lt;scalar_value&gt; </w:t>
            </w:r>
          </w:p>
          <w:p w14:paraId="7608A349" w14:textId="77777777" w:rsidR="002D57C4" w:rsidRPr="006824F5" w:rsidRDefault="002D57C4" w:rsidP="00502E57">
            <w:pPr>
              <w:rPr>
                <w:rStyle w:val="CodeSnippet"/>
                <w:noProof/>
              </w:rPr>
            </w:pPr>
          </w:p>
          <w:p w14:paraId="446D276C" w14:textId="77777777" w:rsidR="002D57C4" w:rsidRPr="006824F5" w:rsidRDefault="002D57C4" w:rsidP="00502E57">
            <w:pPr>
              <w:rPr>
                <w:rStyle w:val="CodeSnippet"/>
                <w:noProof/>
              </w:rPr>
            </w:pPr>
            <w:r w:rsidRPr="006824F5">
              <w:rPr>
                <w:rStyle w:val="CodeSnippet"/>
                <w:noProof/>
              </w:rPr>
              <w:t># Dual scalar grammar</w:t>
            </w:r>
          </w:p>
          <w:p w14:paraId="2A8E3679" w14:textId="77777777" w:rsidR="002D57C4" w:rsidRPr="006824F5" w:rsidRDefault="002D57C4" w:rsidP="00502E57">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2CCC8A70" w14:textId="77777777" w:rsidR="002D57C4" w:rsidRPr="006824F5" w:rsidRDefault="002D57C4" w:rsidP="00502E57">
            <w:pPr>
              <w:rPr>
                <w:rStyle w:val="CodeSnippet"/>
                <w:noProof/>
              </w:rPr>
            </w:pPr>
          </w:p>
          <w:p w14:paraId="3DE7B34B" w14:textId="77777777" w:rsidR="002D57C4" w:rsidRPr="006824F5" w:rsidRDefault="002D57C4" w:rsidP="00502E57">
            <w:pPr>
              <w:rPr>
                <w:rStyle w:val="CodeSnippet"/>
                <w:noProof/>
              </w:rPr>
            </w:pPr>
            <w:r w:rsidRPr="006824F5">
              <w:rPr>
                <w:rStyle w:val="CodeSnippet"/>
                <w:noProof/>
              </w:rPr>
              <w:t># List grammar</w:t>
            </w:r>
          </w:p>
          <w:p w14:paraId="7CD61E75" w14:textId="77777777" w:rsidR="002D57C4" w:rsidRDefault="002D57C4" w:rsidP="00502E57">
            <w:pPr>
              <w:rPr>
                <w:rStyle w:val="CodeSnippet"/>
                <w:noProof/>
              </w:rPr>
            </w:pPr>
            <w:r w:rsidRPr="006824F5">
              <w:rPr>
                <w:rStyle w:val="CodeSnippet"/>
                <w:noProof/>
              </w:rPr>
              <w:t>&lt;operator&gt; [ &lt;value_1&gt;, &lt;value_2&gt;, ..., &lt;value_n&gt; ]</w:t>
            </w:r>
          </w:p>
          <w:p w14:paraId="3D5B6305" w14:textId="77777777" w:rsidR="002D57C4" w:rsidRPr="006824F5" w:rsidRDefault="002D57C4" w:rsidP="00502E57">
            <w:pPr>
              <w:rPr>
                <w:rStyle w:val="CodeSnippet"/>
                <w:noProof/>
              </w:rPr>
            </w:pPr>
          </w:p>
          <w:p w14:paraId="75F27BAC" w14:textId="77777777" w:rsidR="002D57C4" w:rsidRPr="00E06BEF" w:rsidRDefault="002D57C4" w:rsidP="00502E57">
            <w:pPr>
              <w:rPr>
                <w:rStyle w:val="CodeSnippet"/>
                <w:noProof/>
              </w:rPr>
            </w:pPr>
            <w:r w:rsidRPr="00E06BEF">
              <w:rPr>
                <w:rStyle w:val="CodeSnippet"/>
                <w:noProof/>
              </w:rPr>
              <w:t># Regular expression (regex) grammar</w:t>
            </w:r>
          </w:p>
          <w:p w14:paraId="727F72E9" w14:textId="77777777" w:rsidR="002D57C4" w:rsidRPr="006824F5" w:rsidRDefault="002D57C4" w:rsidP="00502E57">
            <w:pPr>
              <w:rPr>
                <w:rStyle w:val="CodeSnippet"/>
              </w:rPr>
            </w:pPr>
            <w:r w:rsidRPr="006824F5">
              <w:rPr>
                <w:rStyle w:val="CodeSnippet"/>
                <w:noProof/>
              </w:rPr>
              <w:t>pattern: &lt;regular_expression_value&gt;</w:t>
            </w:r>
          </w:p>
        </w:tc>
      </w:tr>
    </w:tbl>
    <w:p w14:paraId="23F355ED" w14:textId="77777777" w:rsidR="002D57C4" w:rsidRDefault="002D57C4" w:rsidP="002D57C4">
      <w:pPr>
        <w:pStyle w:val="NormalaroundTable"/>
      </w:pPr>
      <w:bookmarkStart w:id="271" w:name="_Toc379455020"/>
      <w:bookmarkEnd w:id="270"/>
      <w:r>
        <w:t>In the above grammar, the pseudo values that appear in angle brackets have the following meaning:</w:t>
      </w:r>
    </w:p>
    <w:p w14:paraId="49342430" w14:textId="77777777" w:rsidR="002D57C4" w:rsidRDefault="002D57C4" w:rsidP="002D57C4">
      <w:pPr>
        <w:numPr>
          <w:ilvl w:val="0"/>
          <w:numId w:val="19"/>
        </w:numPr>
        <w:spacing w:before="0" w:after="0"/>
      </w:pPr>
      <w:proofErr w:type="gramStart"/>
      <w:r w:rsidRPr="00860225">
        <w:rPr>
          <w:rStyle w:val="CodeSnippetHighlight"/>
        </w:rPr>
        <w:t>operator</w:t>
      </w:r>
      <w:proofErr w:type="gramEnd"/>
      <w:r>
        <w:t xml:space="preserve">: represents a required operator from the specified list shown above (see section </w:t>
      </w:r>
      <w:r>
        <w:fldChar w:fldCharType="begin"/>
      </w:r>
      <w:r>
        <w:instrText xml:space="preserve"> REF _Ref381873581 \r \h </w:instrText>
      </w:r>
      <w:r>
        <w:fldChar w:fldCharType="separate"/>
      </w:r>
      <w:r w:rsidR="00031018">
        <w:t>3.5.2.1</w:t>
      </w:r>
      <w:r>
        <w:fldChar w:fldCharType="end"/>
      </w:r>
      <w:r>
        <w:t xml:space="preserve"> “Operator keynames”).</w:t>
      </w:r>
    </w:p>
    <w:p w14:paraId="705D1D07" w14:textId="77777777" w:rsidR="002D57C4" w:rsidRDefault="002D57C4" w:rsidP="002D57C4">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F2F7C58" w14:textId="77777777" w:rsidR="002D57C4" w:rsidRDefault="002D57C4" w:rsidP="002D57C4">
      <w:pPr>
        <w:numPr>
          <w:ilvl w:val="0"/>
          <w:numId w:val="19"/>
        </w:numPr>
        <w:spacing w:before="0" w:after="0"/>
      </w:pPr>
      <w:r w:rsidRPr="00127EB3">
        <w:rPr>
          <w:rStyle w:val="CodeSnippetHighlight"/>
        </w:rPr>
        <w:t>value</w:t>
      </w:r>
      <w:r>
        <w:rPr>
          <w:rStyle w:val="CodeSnippetHighlight"/>
        </w:rPr>
        <w:t>_*</w:t>
      </w:r>
      <w:r>
        <w:t>: represents a required value of the operator that is not limited to scalars.</w:t>
      </w:r>
    </w:p>
    <w:p w14:paraId="1BC21DE7" w14:textId="77777777" w:rsidR="002D57C4" w:rsidRDefault="002D57C4" w:rsidP="002D57C4">
      <w:pPr>
        <w:numPr>
          <w:ilvl w:val="0"/>
          <w:numId w:val="19"/>
        </w:numPr>
        <w:spacing w:before="0" w:after="0"/>
      </w:pPr>
      <w:r w:rsidRPr="00127EB3">
        <w:rPr>
          <w:rStyle w:val="CodeSnippetHighlight"/>
        </w:rPr>
        <w:t>reqular_expression_value</w:t>
      </w:r>
      <w:r>
        <w:t>: represents a regular expression (string) value.</w:t>
      </w:r>
    </w:p>
    <w:p w14:paraId="0101E9E8" w14:textId="77777777" w:rsidR="002D57C4" w:rsidRDefault="002D57C4" w:rsidP="002D57C4">
      <w:pPr>
        <w:pStyle w:val="Heading4"/>
        <w:numPr>
          <w:ilvl w:val="3"/>
          <w:numId w:val="3"/>
        </w:numPr>
      </w:pPr>
      <w:r>
        <w:t>Examples</w:t>
      </w:r>
    </w:p>
    <w:p w14:paraId="41772B98" w14:textId="77777777" w:rsidR="002D57C4" w:rsidRPr="00897C3B" w:rsidRDefault="002D57C4" w:rsidP="002D57C4">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BE344E8" w14:textId="77777777" w:rsidTr="00502E57">
        <w:trPr>
          <w:trHeight w:val="256"/>
        </w:trPr>
        <w:tc>
          <w:tcPr>
            <w:tcW w:w="9576" w:type="dxa"/>
            <w:shd w:val="clear" w:color="auto" w:fill="D9D9D9" w:themeFill="background1" w:themeFillShade="D9"/>
          </w:tcPr>
          <w:p w14:paraId="13D0368C" w14:textId="77777777" w:rsidR="002D57C4" w:rsidRPr="006824F5" w:rsidRDefault="002D57C4" w:rsidP="00502E57">
            <w:pPr>
              <w:rPr>
                <w:rStyle w:val="CodeSnippet"/>
                <w:noProof/>
              </w:rPr>
            </w:pPr>
            <w:r w:rsidRPr="006824F5">
              <w:rPr>
                <w:rStyle w:val="CodeSnippet"/>
                <w:noProof/>
              </w:rPr>
              <w:t># equal</w:t>
            </w:r>
          </w:p>
          <w:p w14:paraId="35C94D03" w14:textId="77777777" w:rsidR="002D57C4" w:rsidRPr="006824F5" w:rsidRDefault="002D57C4" w:rsidP="00502E57">
            <w:pPr>
              <w:rPr>
                <w:rStyle w:val="CodeSnippet"/>
                <w:noProof/>
              </w:rPr>
            </w:pPr>
            <w:r w:rsidRPr="006824F5">
              <w:rPr>
                <w:rStyle w:val="CodeSnippet"/>
                <w:noProof/>
              </w:rPr>
              <w:t>equal: 2</w:t>
            </w:r>
          </w:p>
          <w:p w14:paraId="069C2FC1" w14:textId="77777777" w:rsidR="002D57C4" w:rsidRPr="006824F5" w:rsidRDefault="002D57C4" w:rsidP="00502E57">
            <w:pPr>
              <w:rPr>
                <w:rStyle w:val="CodeSnippet"/>
                <w:noProof/>
              </w:rPr>
            </w:pPr>
          </w:p>
          <w:p w14:paraId="30E0B36A" w14:textId="77777777" w:rsidR="002D57C4" w:rsidRPr="006824F5" w:rsidRDefault="002D57C4" w:rsidP="00502E57">
            <w:pPr>
              <w:rPr>
                <w:rStyle w:val="CodeSnippet"/>
                <w:noProof/>
              </w:rPr>
            </w:pPr>
            <w:r w:rsidRPr="006824F5">
              <w:rPr>
                <w:rStyle w:val="CodeSnippet"/>
                <w:noProof/>
              </w:rPr>
              <w:t># greater_than</w:t>
            </w:r>
          </w:p>
          <w:p w14:paraId="374FBB1B" w14:textId="77777777" w:rsidR="002D57C4" w:rsidRPr="006824F5" w:rsidRDefault="002D57C4" w:rsidP="00502E57">
            <w:pPr>
              <w:rPr>
                <w:rStyle w:val="CodeSnippet"/>
                <w:noProof/>
              </w:rPr>
            </w:pPr>
            <w:r w:rsidRPr="006824F5">
              <w:rPr>
                <w:rStyle w:val="CodeSnippet"/>
                <w:noProof/>
              </w:rPr>
              <w:t>greater_than: 1</w:t>
            </w:r>
          </w:p>
          <w:p w14:paraId="08C9CD3C" w14:textId="77777777" w:rsidR="002D57C4" w:rsidRPr="006824F5" w:rsidRDefault="002D57C4" w:rsidP="00502E57">
            <w:pPr>
              <w:rPr>
                <w:rStyle w:val="CodeSnippet"/>
                <w:noProof/>
              </w:rPr>
            </w:pPr>
          </w:p>
          <w:p w14:paraId="40D322C8" w14:textId="77777777" w:rsidR="002D57C4" w:rsidRPr="006824F5" w:rsidRDefault="002D57C4" w:rsidP="00502E57">
            <w:pPr>
              <w:rPr>
                <w:rStyle w:val="CodeSnippet"/>
                <w:noProof/>
              </w:rPr>
            </w:pPr>
            <w:r w:rsidRPr="006824F5">
              <w:rPr>
                <w:rStyle w:val="CodeSnippet"/>
                <w:noProof/>
              </w:rPr>
              <w:t># greater_or_equal</w:t>
            </w:r>
          </w:p>
          <w:p w14:paraId="7EEA1E08" w14:textId="77777777" w:rsidR="002D57C4" w:rsidRPr="006824F5" w:rsidRDefault="002D57C4" w:rsidP="00502E57">
            <w:pPr>
              <w:rPr>
                <w:rStyle w:val="CodeSnippet"/>
                <w:noProof/>
              </w:rPr>
            </w:pPr>
            <w:r w:rsidRPr="006824F5">
              <w:rPr>
                <w:rStyle w:val="CodeSnippet"/>
                <w:noProof/>
              </w:rPr>
              <w:t>greater_or_equal: 2</w:t>
            </w:r>
          </w:p>
          <w:p w14:paraId="768F0EC4" w14:textId="77777777" w:rsidR="002D57C4" w:rsidRPr="006824F5" w:rsidRDefault="002D57C4" w:rsidP="00502E57">
            <w:pPr>
              <w:rPr>
                <w:rStyle w:val="CodeSnippet"/>
                <w:noProof/>
              </w:rPr>
            </w:pPr>
          </w:p>
          <w:p w14:paraId="69366AC3" w14:textId="77777777" w:rsidR="002D57C4" w:rsidRPr="006824F5" w:rsidRDefault="002D57C4" w:rsidP="00502E57">
            <w:pPr>
              <w:rPr>
                <w:rStyle w:val="CodeSnippet"/>
                <w:noProof/>
              </w:rPr>
            </w:pPr>
            <w:r w:rsidRPr="006824F5">
              <w:rPr>
                <w:rStyle w:val="CodeSnippet"/>
                <w:noProof/>
              </w:rPr>
              <w:t># less_than</w:t>
            </w:r>
          </w:p>
          <w:p w14:paraId="67AABAE4" w14:textId="77777777" w:rsidR="002D57C4" w:rsidRPr="006824F5" w:rsidRDefault="002D57C4" w:rsidP="00502E57">
            <w:pPr>
              <w:rPr>
                <w:rStyle w:val="CodeSnippet"/>
                <w:noProof/>
              </w:rPr>
            </w:pPr>
            <w:r w:rsidRPr="006824F5">
              <w:rPr>
                <w:rStyle w:val="CodeSnippet"/>
                <w:noProof/>
              </w:rPr>
              <w:t>less_than: 5</w:t>
            </w:r>
          </w:p>
          <w:p w14:paraId="1BD0A6EE" w14:textId="77777777" w:rsidR="002D57C4" w:rsidRPr="006824F5" w:rsidRDefault="002D57C4" w:rsidP="00502E57">
            <w:pPr>
              <w:rPr>
                <w:rStyle w:val="CodeSnippet"/>
                <w:noProof/>
              </w:rPr>
            </w:pPr>
          </w:p>
          <w:p w14:paraId="2EA0B3BB" w14:textId="77777777" w:rsidR="002D57C4" w:rsidRPr="006824F5" w:rsidRDefault="002D57C4" w:rsidP="00502E57">
            <w:pPr>
              <w:rPr>
                <w:rStyle w:val="CodeSnippet"/>
                <w:noProof/>
              </w:rPr>
            </w:pPr>
            <w:r w:rsidRPr="006824F5">
              <w:rPr>
                <w:rStyle w:val="CodeSnippet"/>
                <w:noProof/>
              </w:rPr>
              <w:t># less_or_equal</w:t>
            </w:r>
          </w:p>
          <w:p w14:paraId="661BDA68" w14:textId="77777777" w:rsidR="002D57C4" w:rsidRPr="006824F5" w:rsidRDefault="002D57C4" w:rsidP="00502E57">
            <w:pPr>
              <w:rPr>
                <w:rStyle w:val="CodeSnippet"/>
                <w:noProof/>
              </w:rPr>
            </w:pPr>
            <w:r w:rsidRPr="006824F5">
              <w:rPr>
                <w:rStyle w:val="CodeSnippet"/>
                <w:noProof/>
              </w:rPr>
              <w:t>less_or_equal: 4</w:t>
            </w:r>
          </w:p>
          <w:p w14:paraId="5596C0F0" w14:textId="77777777" w:rsidR="002D57C4" w:rsidRPr="006824F5" w:rsidRDefault="002D57C4" w:rsidP="00502E57">
            <w:pPr>
              <w:rPr>
                <w:rStyle w:val="CodeSnippet"/>
                <w:noProof/>
              </w:rPr>
            </w:pPr>
          </w:p>
          <w:p w14:paraId="1374AC61" w14:textId="77777777" w:rsidR="002D57C4" w:rsidRPr="006824F5" w:rsidRDefault="002D57C4" w:rsidP="00502E57">
            <w:pPr>
              <w:rPr>
                <w:rStyle w:val="CodeSnippet"/>
                <w:noProof/>
              </w:rPr>
            </w:pPr>
            <w:r w:rsidRPr="006824F5">
              <w:rPr>
                <w:rStyle w:val="CodeSnippet"/>
                <w:noProof/>
              </w:rPr>
              <w:t># in_range</w:t>
            </w:r>
          </w:p>
          <w:p w14:paraId="7E05BC02" w14:textId="77777777" w:rsidR="002D57C4" w:rsidRPr="006824F5" w:rsidRDefault="002D57C4" w:rsidP="00502E57">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3D0A9076" w14:textId="77777777" w:rsidR="002D57C4" w:rsidRPr="006824F5" w:rsidRDefault="002D57C4" w:rsidP="00502E57">
            <w:pPr>
              <w:rPr>
                <w:rStyle w:val="CodeSnippet"/>
                <w:noProof/>
              </w:rPr>
            </w:pPr>
          </w:p>
          <w:p w14:paraId="5954E2E5" w14:textId="77777777" w:rsidR="002D57C4" w:rsidRPr="006824F5" w:rsidRDefault="002D57C4" w:rsidP="00502E57">
            <w:pPr>
              <w:rPr>
                <w:rStyle w:val="CodeSnippet"/>
                <w:noProof/>
              </w:rPr>
            </w:pPr>
            <w:r w:rsidRPr="006824F5">
              <w:rPr>
                <w:rStyle w:val="CodeSnippet"/>
                <w:noProof/>
              </w:rPr>
              <w:t># valid_values</w:t>
            </w:r>
          </w:p>
          <w:p w14:paraId="289157D7" w14:textId="77777777" w:rsidR="002D57C4" w:rsidRPr="006824F5" w:rsidRDefault="002D57C4" w:rsidP="00502E57">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6AE3951D" w14:textId="77777777" w:rsidR="002D57C4" w:rsidRPr="006824F5" w:rsidRDefault="002D57C4" w:rsidP="00502E57">
            <w:pPr>
              <w:rPr>
                <w:rStyle w:val="CodeSnippet"/>
                <w:noProof/>
              </w:rPr>
            </w:pPr>
            <w:r w:rsidRPr="006824F5">
              <w:rPr>
                <w:rStyle w:val="CodeSnippet"/>
                <w:noProof/>
              </w:rPr>
              <w:t># specific length (in characters)</w:t>
            </w:r>
          </w:p>
          <w:p w14:paraId="37DC7AB6" w14:textId="77777777" w:rsidR="002D57C4" w:rsidRPr="006824F5" w:rsidRDefault="002D57C4" w:rsidP="00502E57">
            <w:pPr>
              <w:rPr>
                <w:rStyle w:val="CodeSnippet"/>
                <w:noProof/>
              </w:rPr>
            </w:pPr>
            <w:r w:rsidRPr="006824F5">
              <w:rPr>
                <w:rStyle w:val="CodeSnippet"/>
                <w:noProof/>
              </w:rPr>
              <w:t>length: 32</w:t>
            </w:r>
          </w:p>
          <w:p w14:paraId="205C77A7" w14:textId="77777777" w:rsidR="002D57C4" w:rsidRPr="006824F5" w:rsidRDefault="002D57C4" w:rsidP="00502E57">
            <w:pPr>
              <w:rPr>
                <w:rStyle w:val="CodeSnippet"/>
                <w:noProof/>
              </w:rPr>
            </w:pPr>
          </w:p>
          <w:p w14:paraId="16670BDA" w14:textId="77777777" w:rsidR="002D57C4" w:rsidRPr="006824F5" w:rsidRDefault="002D57C4" w:rsidP="00502E57">
            <w:pPr>
              <w:rPr>
                <w:rStyle w:val="CodeSnippet"/>
                <w:noProof/>
              </w:rPr>
            </w:pPr>
            <w:r w:rsidRPr="006824F5">
              <w:rPr>
                <w:rStyle w:val="CodeSnippet"/>
                <w:noProof/>
              </w:rPr>
              <w:t># min_length (in characters)</w:t>
            </w:r>
          </w:p>
          <w:p w14:paraId="0A3E56EE" w14:textId="77777777" w:rsidR="002D57C4" w:rsidRPr="006824F5" w:rsidRDefault="002D57C4" w:rsidP="00502E57">
            <w:pPr>
              <w:rPr>
                <w:rStyle w:val="CodeSnippet"/>
                <w:noProof/>
              </w:rPr>
            </w:pPr>
            <w:r w:rsidRPr="006824F5">
              <w:rPr>
                <w:rStyle w:val="CodeSnippet"/>
                <w:noProof/>
              </w:rPr>
              <w:t>min_length: 8</w:t>
            </w:r>
          </w:p>
          <w:p w14:paraId="1499ACCC" w14:textId="77777777" w:rsidR="002D57C4" w:rsidRPr="006824F5" w:rsidRDefault="002D57C4" w:rsidP="00502E57">
            <w:pPr>
              <w:rPr>
                <w:rStyle w:val="CodeSnippet"/>
                <w:noProof/>
              </w:rPr>
            </w:pPr>
          </w:p>
          <w:p w14:paraId="6686DAC2" w14:textId="77777777" w:rsidR="002D57C4" w:rsidRPr="006824F5" w:rsidRDefault="002D57C4" w:rsidP="00502E57">
            <w:pPr>
              <w:rPr>
                <w:rStyle w:val="CodeSnippet"/>
                <w:noProof/>
              </w:rPr>
            </w:pPr>
            <w:r w:rsidRPr="006824F5">
              <w:rPr>
                <w:rStyle w:val="CodeSnippet"/>
                <w:noProof/>
              </w:rPr>
              <w:t># max_length (in characters)</w:t>
            </w:r>
          </w:p>
          <w:p w14:paraId="5E833DB6" w14:textId="77777777" w:rsidR="002D57C4" w:rsidRPr="006824F5" w:rsidRDefault="002D57C4" w:rsidP="00502E57">
            <w:pPr>
              <w:rPr>
                <w:rStyle w:val="CodeSnippet"/>
                <w:noProof/>
              </w:rPr>
            </w:pPr>
            <w:r w:rsidRPr="006824F5">
              <w:rPr>
                <w:rStyle w:val="CodeSnippet"/>
                <w:noProof/>
              </w:rPr>
              <w:t>max_length: 64</w:t>
            </w:r>
          </w:p>
        </w:tc>
      </w:tr>
    </w:tbl>
    <w:p w14:paraId="08D777AA" w14:textId="77777777" w:rsidR="002D57C4" w:rsidRDefault="002D57C4" w:rsidP="002D57C4">
      <w:pPr>
        <w:pStyle w:val="Heading3"/>
        <w:numPr>
          <w:ilvl w:val="2"/>
          <w:numId w:val="3"/>
        </w:numPr>
      </w:pPr>
      <w:bookmarkStart w:id="272" w:name="DEFN_ELEMENT_PROPERTY_FILTER_DEFN"/>
      <w:bookmarkStart w:id="273" w:name="_Toc379455021"/>
      <w:bookmarkEnd w:id="271"/>
      <w:r>
        <w:lastRenderedPageBreak/>
        <w:t>Property Filter definition</w:t>
      </w:r>
    </w:p>
    <w:bookmarkEnd w:id="272"/>
    <w:p w14:paraId="4D166024" w14:textId="77777777" w:rsidR="002D57C4" w:rsidRDefault="002D57C4" w:rsidP="002D57C4">
      <w:r>
        <w:t>A property filter definition defines criteria, using constraint clauses, for selection of a TOSCA entity based upon it property values.</w:t>
      </w:r>
    </w:p>
    <w:p w14:paraId="6E73256F" w14:textId="77777777" w:rsidR="002D57C4" w:rsidRPr="00CE47A2" w:rsidRDefault="002D57C4" w:rsidP="002D57C4">
      <w:pPr>
        <w:pStyle w:val="Heading4"/>
        <w:numPr>
          <w:ilvl w:val="3"/>
          <w:numId w:val="3"/>
        </w:numPr>
      </w:pPr>
      <w:r>
        <w:t>Grammar</w:t>
      </w:r>
    </w:p>
    <w:p w14:paraId="527003CA" w14:textId="77777777" w:rsidR="002D57C4" w:rsidRDefault="002D57C4" w:rsidP="002D57C4">
      <w:pPr>
        <w:pStyle w:val="NormalaroundTable"/>
      </w:pPr>
      <w:r>
        <w:t>Property filter definitions have one of the following grammars:</w:t>
      </w:r>
    </w:p>
    <w:p w14:paraId="2E4E4EF3" w14:textId="77777777" w:rsidR="002D57C4" w:rsidRDefault="002D57C4" w:rsidP="002D57C4">
      <w:pPr>
        <w:pStyle w:val="Heading5"/>
        <w:numPr>
          <w:ilvl w:val="4"/>
          <w:numId w:val="3"/>
        </w:numPr>
      </w:pPr>
      <w:r>
        <w:t>Short notation:</w:t>
      </w:r>
    </w:p>
    <w:p w14:paraId="0D378FB4" w14:textId="77777777" w:rsidR="002D57C4" w:rsidRPr="00FC53CB" w:rsidRDefault="002D57C4" w:rsidP="002D57C4">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56B35A0" w14:textId="77777777" w:rsidTr="00502E57">
        <w:trPr>
          <w:trHeight w:val="256"/>
        </w:trPr>
        <w:tc>
          <w:tcPr>
            <w:tcW w:w="9576" w:type="dxa"/>
            <w:shd w:val="clear" w:color="auto" w:fill="D9D9D9" w:themeFill="background1" w:themeFillShade="D9"/>
          </w:tcPr>
          <w:p w14:paraId="2790B48C" w14:textId="77777777" w:rsidR="002D57C4" w:rsidRDefault="002D57C4" w:rsidP="00502E57">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2CF52201" w14:textId="77777777" w:rsidR="002D57C4" w:rsidRDefault="002D57C4" w:rsidP="002D57C4">
      <w:pPr>
        <w:pStyle w:val="Heading5"/>
        <w:numPr>
          <w:ilvl w:val="4"/>
          <w:numId w:val="3"/>
        </w:numPr>
      </w:pPr>
      <w:r>
        <w:t>Extended notation:</w:t>
      </w:r>
    </w:p>
    <w:p w14:paraId="532642F9" w14:textId="77777777" w:rsidR="002D57C4" w:rsidRPr="00FC53CB" w:rsidRDefault="002D57C4" w:rsidP="002D57C4">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E50C0A" w14:textId="77777777" w:rsidTr="00502E57">
        <w:trPr>
          <w:trHeight w:val="256"/>
        </w:trPr>
        <w:tc>
          <w:tcPr>
            <w:tcW w:w="9576" w:type="dxa"/>
            <w:shd w:val="clear" w:color="auto" w:fill="D9D9D9" w:themeFill="background1" w:themeFillShade="D9"/>
          </w:tcPr>
          <w:p w14:paraId="7DE436A6" w14:textId="77777777" w:rsidR="002D57C4" w:rsidRDefault="002D57C4" w:rsidP="00502E57">
            <w:pPr>
              <w:rPr>
                <w:rStyle w:val="CodeSnippet"/>
                <w:noProof/>
              </w:rPr>
            </w:pPr>
            <w:r>
              <w:rPr>
                <w:rStyle w:val="CodeSnippet"/>
                <w:noProof/>
              </w:rPr>
              <w:t xml:space="preserve">&lt;property_name&gt;: </w:t>
            </w:r>
          </w:p>
          <w:p w14:paraId="37118999"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36D87FD6" w14:textId="77777777" w:rsidR="002D57C4" w:rsidRDefault="002D57C4" w:rsidP="00502E57">
            <w:pPr>
              <w:rPr>
                <w:rStyle w:val="CodeSnippet"/>
                <w:noProof/>
              </w:rPr>
            </w:pPr>
            <w:r>
              <w:rPr>
                <w:rStyle w:val="CodeSnippet"/>
                <w:noProof/>
              </w:rPr>
              <w:t xml:space="preserve">  - ...</w:t>
            </w:r>
          </w:p>
          <w:p w14:paraId="2AACF2A2"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390BB7A5" w14:textId="77777777" w:rsidR="002D57C4" w:rsidRDefault="002D57C4" w:rsidP="002D57C4">
      <w:pPr>
        <w:pStyle w:val="NormalaroundTable"/>
      </w:pPr>
      <w:r>
        <w:lastRenderedPageBreak/>
        <w:t>In the above grammars, the pseudo values that appear in angle brackets have the following meaning:</w:t>
      </w:r>
    </w:p>
    <w:p w14:paraId="119110E2" w14:textId="77777777" w:rsidR="002D57C4" w:rsidRDefault="002D57C4" w:rsidP="002D57C4">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5415CB6" w14:textId="77777777" w:rsidR="002D57C4" w:rsidRDefault="002D57C4" w:rsidP="002D57C4">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378E64D8" w14:textId="77777777" w:rsidR="002D57C4" w:rsidRDefault="002D57C4" w:rsidP="002D57C4">
      <w:pPr>
        <w:pStyle w:val="Heading4"/>
        <w:numPr>
          <w:ilvl w:val="3"/>
          <w:numId w:val="3"/>
        </w:numPr>
      </w:pPr>
      <w:r>
        <w:t xml:space="preserve">Additional </w:t>
      </w:r>
      <w:r w:rsidRPr="00CE47A2">
        <w:t>Requirements</w:t>
      </w:r>
    </w:p>
    <w:p w14:paraId="6CBF8B2E" w14:textId="77777777" w:rsidR="002D57C4" w:rsidRDefault="002D57C4" w:rsidP="002D57C4">
      <w:pPr>
        <w:pStyle w:val="ListBullet3"/>
      </w:pPr>
      <w:r>
        <w:t>Property constraint clauses must be type compatible with the property definitions (of the same name) as defined on the target TOSCA entity that the clause would be applied against.</w:t>
      </w:r>
    </w:p>
    <w:p w14:paraId="0B4B6651" w14:textId="77777777" w:rsidR="002D57C4" w:rsidRDefault="002D57C4" w:rsidP="002D57C4">
      <w:pPr>
        <w:pStyle w:val="Heading3"/>
        <w:numPr>
          <w:ilvl w:val="2"/>
          <w:numId w:val="3"/>
        </w:numPr>
      </w:pPr>
      <w:bookmarkStart w:id="274" w:name="DEFN_ELEMENT_NODE_FILTER_DEFN"/>
      <w:r>
        <w:t>Node Filter definition</w:t>
      </w:r>
    </w:p>
    <w:bookmarkEnd w:id="274"/>
    <w:p w14:paraId="66A0D59D" w14:textId="77777777" w:rsidR="002D57C4" w:rsidRDefault="002D57C4" w:rsidP="002D57C4">
      <w:r>
        <w:t>A node filter definition defines criteria for selection of a TOSCA Node Template based upon the template’s property values, capabilities and capability properties.</w:t>
      </w:r>
    </w:p>
    <w:p w14:paraId="432FDDF9" w14:textId="77777777" w:rsidR="002D57C4" w:rsidRPr="00CE47A2" w:rsidRDefault="002D57C4" w:rsidP="002D57C4">
      <w:pPr>
        <w:pStyle w:val="Heading4"/>
        <w:numPr>
          <w:ilvl w:val="3"/>
          <w:numId w:val="3"/>
        </w:numPr>
      </w:pPr>
      <w:r w:rsidRPr="00CE47A2">
        <w:t>Keynames</w:t>
      </w:r>
    </w:p>
    <w:p w14:paraId="1E636F8D" w14:textId="77777777" w:rsidR="002D57C4" w:rsidRDefault="002D57C4" w:rsidP="002D57C4">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0DC8710C"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7BB42BF"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5FC8104"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2EE31F3"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6FEF34B" w14:textId="77777777" w:rsidR="002D57C4" w:rsidRPr="00422683" w:rsidRDefault="002D57C4" w:rsidP="00502E57">
            <w:pPr>
              <w:pStyle w:val="TableText-Heading"/>
              <w:spacing w:line="276" w:lineRule="auto"/>
            </w:pPr>
            <w:r w:rsidRPr="00422683">
              <w:t>Description</w:t>
            </w:r>
          </w:p>
        </w:tc>
      </w:tr>
      <w:tr w:rsidR="002D57C4" w14:paraId="5DC5FF78"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A582F1" w14:textId="77777777" w:rsidR="002D57C4" w:rsidRDefault="002D57C4" w:rsidP="00502E57">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9D507C"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B258554" w14:textId="77777777" w:rsidR="002D57C4" w:rsidRDefault="002D57C4" w:rsidP="00502E57">
            <w:pPr>
              <w:pStyle w:val="TableText"/>
              <w:spacing w:line="276" w:lineRule="auto"/>
            </w:pPr>
            <w:r>
              <w:t xml:space="preserve">list of </w:t>
            </w:r>
          </w:p>
          <w:p w14:paraId="6978D103" w14:textId="77777777" w:rsidR="002D57C4" w:rsidRDefault="00D37E2A" w:rsidP="00502E57">
            <w:pPr>
              <w:pStyle w:val="TableText"/>
              <w:spacing w:line="276" w:lineRule="auto"/>
            </w:pPr>
            <w:hyperlink w:anchor="DEFN_ELEMENT_PROPERTY_FILTER_DEFN" w:history="1">
              <w:r w:rsidR="002D57C4"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AF756B3"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2D57C4" w14:paraId="4CCF4BCC"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FE694C2" w14:textId="77777777" w:rsidR="002D57C4" w:rsidRDefault="002D57C4" w:rsidP="00502E57">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BE59B1D"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27C69B2" w14:textId="77777777" w:rsidR="002D57C4" w:rsidRDefault="002D57C4" w:rsidP="00502E57">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EFBA6B" w14:textId="77777777" w:rsidR="002D57C4" w:rsidRDefault="002D57C4" w:rsidP="00502E57">
            <w:pPr>
              <w:pStyle w:val="TableText"/>
              <w:spacing w:line="276" w:lineRule="auto"/>
            </w:pPr>
            <w:r>
              <w:t>An optional sequenced list of capability names or types that would be used to select (filter) matching TOSCA entities based upon their existence</w:t>
            </w:r>
            <w:r w:rsidRPr="00693A88">
              <w:t>.</w:t>
            </w:r>
          </w:p>
        </w:tc>
      </w:tr>
    </w:tbl>
    <w:p w14:paraId="479BC267" w14:textId="77777777" w:rsidR="002D57C4" w:rsidRDefault="002D57C4" w:rsidP="002D57C4">
      <w:pPr>
        <w:pStyle w:val="Heading4"/>
        <w:numPr>
          <w:ilvl w:val="3"/>
          <w:numId w:val="3"/>
        </w:numPr>
      </w:pPr>
      <w:r>
        <w:t>Additional filtering on named Capability properties</w:t>
      </w:r>
    </w:p>
    <w:p w14:paraId="3D7DB578" w14:textId="77777777" w:rsidR="002D57C4" w:rsidRDefault="002D57C4" w:rsidP="002D57C4">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158A1A66"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AA7A472"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C5C79D0"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B9F694"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33579AF" w14:textId="77777777" w:rsidR="002D57C4" w:rsidRPr="00422683" w:rsidRDefault="002D57C4" w:rsidP="00502E57">
            <w:pPr>
              <w:pStyle w:val="TableText-Heading"/>
              <w:spacing w:line="276" w:lineRule="auto"/>
            </w:pPr>
            <w:r w:rsidRPr="00422683">
              <w:t>Description</w:t>
            </w:r>
          </w:p>
        </w:tc>
      </w:tr>
      <w:tr w:rsidR="002D57C4" w14:paraId="534B3179"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E237D24" w14:textId="77777777" w:rsidR="002D57C4" w:rsidRDefault="002D57C4" w:rsidP="00502E57">
            <w:pPr>
              <w:pStyle w:val="TableText"/>
              <w:spacing w:line="276" w:lineRule="auto"/>
              <w:rPr>
                <w:noProof/>
              </w:rPr>
            </w:pPr>
            <w:r>
              <w:rPr>
                <w:noProof/>
              </w:rPr>
              <w:t xml:space="preserve">&lt;capability   name_or_type&gt;   </w:t>
            </w:r>
          </w:p>
          <w:p w14:paraId="6284AFDC" w14:textId="77777777" w:rsidR="002D57C4" w:rsidRDefault="002D57C4" w:rsidP="00502E57">
            <w:pPr>
              <w:pStyle w:val="TableText"/>
              <w:spacing w:line="276" w:lineRule="auto"/>
              <w:rPr>
                <w:noProof/>
              </w:rPr>
            </w:pPr>
            <w:r>
              <w:rPr>
                <w:noProof/>
              </w:rPr>
              <w:t xml:space="preserve">  name&gt;:</w:t>
            </w:r>
          </w:p>
          <w:p w14:paraId="175B666A" w14:textId="77777777" w:rsidR="002D57C4" w:rsidRDefault="002D57C4" w:rsidP="00502E57">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49BAB"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C84BA94" w14:textId="77777777" w:rsidR="002D57C4" w:rsidRDefault="002D57C4" w:rsidP="00502E57">
            <w:pPr>
              <w:pStyle w:val="TableText"/>
              <w:spacing w:line="276" w:lineRule="auto"/>
            </w:pPr>
            <w:r>
              <w:t xml:space="preserve">list of </w:t>
            </w:r>
          </w:p>
          <w:p w14:paraId="2AF66FDF" w14:textId="77777777" w:rsidR="002D57C4" w:rsidRDefault="00D37E2A" w:rsidP="00502E57">
            <w:pPr>
              <w:pStyle w:val="TableText"/>
              <w:spacing w:line="276" w:lineRule="auto"/>
            </w:pPr>
            <w:hyperlink w:anchor="DEFN_ELEMENT_PROPERTY_FILTER_DEFN" w:history="1">
              <w:r w:rsidR="002D57C4"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B2E8904"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06B5D2B1" w14:textId="77777777" w:rsidR="002D57C4" w:rsidRPr="00CE47A2" w:rsidRDefault="002D57C4" w:rsidP="002D57C4">
      <w:pPr>
        <w:pStyle w:val="Heading4"/>
        <w:numPr>
          <w:ilvl w:val="3"/>
          <w:numId w:val="3"/>
        </w:numPr>
      </w:pPr>
      <w:r>
        <w:t>Grammar</w:t>
      </w:r>
    </w:p>
    <w:p w14:paraId="08607AB7" w14:textId="77777777" w:rsidR="002D57C4" w:rsidRDefault="002D57C4" w:rsidP="002D57C4">
      <w:pPr>
        <w:pStyle w:val="NormalaroundTable"/>
      </w:pPr>
      <w:r>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FD3DD3" w14:textId="77777777" w:rsidTr="00502E57">
        <w:trPr>
          <w:trHeight w:val="256"/>
        </w:trPr>
        <w:tc>
          <w:tcPr>
            <w:tcW w:w="9576" w:type="dxa"/>
            <w:shd w:val="clear" w:color="auto" w:fill="D9D9D9" w:themeFill="background1" w:themeFillShade="D9"/>
          </w:tcPr>
          <w:p w14:paraId="78506A9C" w14:textId="77777777" w:rsidR="002D57C4" w:rsidRDefault="002D57C4" w:rsidP="00502E57">
            <w:pPr>
              <w:rPr>
                <w:rStyle w:val="CodeSnippet"/>
                <w:noProof/>
              </w:rPr>
            </w:pPr>
            <w:r>
              <w:rPr>
                <w:rStyle w:val="CodeSnippet"/>
                <w:noProof/>
              </w:rPr>
              <w:t>&lt;filter_name&gt;:</w:t>
            </w:r>
          </w:p>
          <w:p w14:paraId="4016E25A" w14:textId="77777777" w:rsidR="002D57C4" w:rsidRDefault="002D57C4" w:rsidP="00502E57">
            <w:pPr>
              <w:rPr>
                <w:rStyle w:val="CodeSnippet"/>
                <w:noProof/>
              </w:rPr>
            </w:pPr>
            <w:r>
              <w:rPr>
                <w:rStyle w:val="CodeSnippet"/>
                <w:noProof/>
              </w:rPr>
              <w:t xml:space="preserve">  properties:</w:t>
            </w:r>
          </w:p>
          <w:p w14:paraId="48F65DF4"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E7F2984" w14:textId="77777777" w:rsidR="002D57C4" w:rsidRDefault="002D57C4" w:rsidP="00502E57">
            <w:pPr>
              <w:rPr>
                <w:rStyle w:val="CodeSnippet"/>
                <w:noProof/>
              </w:rPr>
            </w:pPr>
            <w:r>
              <w:rPr>
                <w:rStyle w:val="CodeSnippet"/>
                <w:noProof/>
              </w:rPr>
              <w:t xml:space="preserve">    - ...</w:t>
            </w:r>
          </w:p>
          <w:p w14:paraId="5F68788E"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45E5C3FD" w14:textId="77777777" w:rsidR="002D57C4" w:rsidRDefault="002D57C4" w:rsidP="00502E57">
            <w:pPr>
              <w:rPr>
                <w:rStyle w:val="CodeSnippet"/>
                <w:noProof/>
              </w:rPr>
            </w:pPr>
            <w:r>
              <w:rPr>
                <w:rStyle w:val="CodeSnippet"/>
                <w:noProof/>
              </w:rPr>
              <w:t xml:space="preserve">  capabilities:</w:t>
            </w:r>
          </w:p>
          <w:p w14:paraId="1A9CAA0A" w14:textId="77777777" w:rsidR="002D57C4" w:rsidRDefault="002D57C4" w:rsidP="00502E57">
            <w:pPr>
              <w:rPr>
                <w:rStyle w:val="CodeSnippet"/>
                <w:noProof/>
              </w:rPr>
            </w:pPr>
            <w:r>
              <w:rPr>
                <w:rStyle w:val="CodeSnippet"/>
                <w:noProof/>
              </w:rPr>
              <w:t xml:space="preserve">    - &lt;capability_name_or_type_1&gt;:</w:t>
            </w:r>
          </w:p>
          <w:p w14:paraId="0733EF0B" w14:textId="77777777" w:rsidR="002D57C4" w:rsidRDefault="002D57C4" w:rsidP="00502E57">
            <w:pPr>
              <w:rPr>
                <w:rStyle w:val="CodeSnippet"/>
                <w:noProof/>
              </w:rPr>
            </w:pPr>
            <w:r>
              <w:rPr>
                <w:rStyle w:val="CodeSnippet"/>
                <w:noProof/>
              </w:rPr>
              <w:lastRenderedPageBreak/>
              <w:t xml:space="preserve">        properties:</w:t>
            </w:r>
          </w:p>
          <w:p w14:paraId="6E662F51"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61322AB6" w14:textId="77777777" w:rsidR="002D57C4" w:rsidRDefault="002D57C4" w:rsidP="00502E57">
            <w:pPr>
              <w:rPr>
                <w:rStyle w:val="CodeSnippet"/>
                <w:noProof/>
              </w:rPr>
            </w:pPr>
            <w:r>
              <w:rPr>
                <w:rStyle w:val="CodeSnippet"/>
                <w:noProof/>
              </w:rPr>
              <w:t xml:space="preserve">          - ...</w:t>
            </w:r>
          </w:p>
          <w:p w14:paraId="5C9D84B9"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21F989AC" w14:textId="77777777" w:rsidR="002D57C4" w:rsidRDefault="002D57C4" w:rsidP="00502E57">
            <w:pPr>
              <w:rPr>
                <w:rStyle w:val="CodeSnippet"/>
                <w:noProof/>
              </w:rPr>
            </w:pPr>
            <w:r>
              <w:rPr>
                <w:rStyle w:val="CodeSnippet"/>
                <w:noProof/>
              </w:rPr>
              <w:t xml:space="preserve">    -  ...</w:t>
            </w:r>
          </w:p>
          <w:p w14:paraId="7D234480" w14:textId="77777777" w:rsidR="002D57C4" w:rsidRDefault="002D57C4" w:rsidP="00502E57">
            <w:pPr>
              <w:rPr>
                <w:rStyle w:val="CodeSnippet"/>
                <w:noProof/>
              </w:rPr>
            </w:pPr>
            <w:r>
              <w:rPr>
                <w:rStyle w:val="CodeSnippet"/>
                <w:noProof/>
              </w:rPr>
              <w:t xml:space="preserve">    - &lt;capability_name_or_type_n&gt;:</w:t>
            </w:r>
          </w:p>
          <w:p w14:paraId="4D07EB78" w14:textId="77777777" w:rsidR="002D57C4" w:rsidRDefault="002D57C4" w:rsidP="00502E57">
            <w:pPr>
              <w:rPr>
                <w:rStyle w:val="CodeSnippet"/>
                <w:noProof/>
              </w:rPr>
            </w:pPr>
            <w:r>
              <w:rPr>
                <w:rStyle w:val="CodeSnippet"/>
                <w:noProof/>
              </w:rPr>
              <w:t xml:space="preserve">        properties:</w:t>
            </w:r>
          </w:p>
          <w:p w14:paraId="43E135EE"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31DED569" w14:textId="77777777" w:rsidR="002D57C4" w:rsidRDefault="002D57C4" w:rsidP="00502E57">
            <w:pPr>
              <w:rPr>
                <w:rStyle w:val="CodeSnippet"/>
                <w:noProof/>
              </w:rPr>
            </w:pPr>
            <w:r>
              <w:rPr>
                <w:rStyle w:val="CodeSnippet"/>
                <w:noProof/>
              </w:rPr>
              <w:t xml:space="preserve">          - ...</w:t>
            </w:r>
          </w:p>
          <w:p w14:paraId="4CADF0D7"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593999B3" w14:textId="77777777" w:rsidR="002D57C4" w:rsidRDefault="002D57C4" w:rsidP="002D57C4">
      <w:pPr>
        <w:pStyle w:val="NormalaroundTable"/>
      </w:pPr>
      <w:r>
        <w:lastRenderedPageBreak/>
        <w:t>In the above grammar, the pseudo values that appear in angle brackets have the following meaning:</w:t>
      </w:r>
    </w:p>
    <w:p w14:paraId="11CA3DE6" w14:textId="77777777" w:rsidR="002D57C4" w:rsidRDefault="002D57C4" w:rsidP="002D57C4">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16B55A2D" w14:textId="77777777" w:rsidR="002D57C4" w:rsidRPr="00481716" w:rsidRDefault="002D57C4" w:rsidP="002D57C4">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46513DF9" w14:textId="77777777" w:rsidR="002D57C4" w:rsidRDefault="002D57C4" w:rsidP="002D57C4">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5C35A31" w14:textId="77777777" w:rsidR="002D57C4" w:rsidRDefault="002D57C4" w:rsidP="002D57C4">
      <w:pPr>
        <w:pStyle w:val="Heading4"/>
        <w:numPr>
          <w:ilvl w:val="3"/>
          <w:numId w:val="3"/>
        </w:numPr>
      </w:pPr>
      <w:r>
        <w:t>Additional requirements</w:t>
      </w:r>
    </w:p>
    <w:p w14:paraId="2267D063" w14:textId="77777777" w:rsidR="002D57C4" w:rsidRPr="00554DBC" w:rsidRDefault="002D57C4" w:rsidP="002D57C4">
      <w:pPr>
        <w:pStyle w:val="ListParagraph"/>
        <w:numPr>
          <w:ilvl w:val="0"/>
          <w:numId w:val="5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03B21D7E" w14:textId="77777777" w:rsidR="002D57C4" w:rsidRDefault="002D57C4" w:rsidP="002D57C4">
      <w:pPr>
        <w:pStyle w:val="Heading4"/>
        <w:numPr>
          <w:ilvl w:val="3"/>
          <w:numId w:val="3"/>
        </w:numPr>
      </w:pPr>
      <w:r>
        <w:t>Example</w:t>
      </w:r>
    </w:p>
    <w:p w14:paraId="63220EBD" w14:textId="77777777" w:rsidR="002D57C4" w:rsidRDefault="002D57C4" w:rsidP="002D57C4">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2C9C49B2" w14:textId="77777777" w:rsidR="002D57C4" w:rsidRPr="006F76B9" w:rsidRDefault="002D57C4" w:rsidP="002D57C4">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313CCE9" w14:textId="77777777" w:rsidTr="00502E57">
        <w:trPr>
          <w:trHeight w:val="256"/>
        </w:trPr>
        <w:tc>
          <w:tcPr>
            <w:tcW w:w="9576" w:type="dxa"/>
            <w:shd w:val="clear" w:color="auto" w:fill="D9D9D9" w:themeFill="background1" w:themeFillShade="D9"/>
          </w:tcPr>
          <w:p w14:paraId="02C3EDC3" w14:textId="77777777" w:rsidR="002D57C4" w:rsidRDefault="002D57C4" w:rsidP="00502E57">
            <w:pPr>
              <w:rPr>
                <w:rStyle w:val="CodeSnippet"/>
                <w:noProof/>
              </w:rPr>
            </w:pPr>
            <w:r>
              <w:rPr>
                <w:rStyle w:val="CodeSnippet"/>
                <w:noProof/>
              </w:rPr>
              <w:t>my_node_template:</w:t>
            </w:r>
          </w:p>
          <w:p w14:paraId="3184F8E1" w14:textId="77777777" w:rsidR="002D57C4" w:rsidRDefault="002D57C4" w:rsidP="00502E57">
            <w:pPr>
              <w:rPr>
                <w:rStyle w:val="CodeSnippet"/>
                <w:noProof/>
              </w:rPr>
            </w:pPr>
            <w:r>
              <w:rPr>
                <w:rStyle w:val="CodeSnippet"/>
                <w:noProof/>
              </w:rPr>
              <w:t xml:space="preserve">  # other details omitted for brevity</w:t>
            </w:r>
          </w:p>
          <w:p w14:paraId="554C9B91" w14:textId="77777777" w:rsidR="002D57C4" w:rsidRDefault="002D57C4" w:rsidP="00502E57">
            <w:pPr>
              <w:rPr>
                <w:rStyle w:val="CodeSnippet"/>
                <w:noProof/>
              </w:rPr>
            </w:pPr>
            <w:r>
              <w:rPr>
                <w:rStyle w:val="CodeSnippet"/>
                <w:noProof/>
              </w:rPr>
              <w:t xml:space="preserve">  requirements:</w:t>
            </w:r>
          </w:p>
          <w:p w14:paraId="76F8F39F" w14:textId="77777777" w:rsidR="002D57C4" w:rsidRDefault="002D57C4" w:rsidP="00502E57">
            <w:pPr>
              <w:rPr>
                <w:rStyle w:val="CodeSnippet"/>
                <w:noProof/>
              </w:rPr>
            </w:pPr>
            <w:r>
              <w:rPr>
                <w:rStyle w:val="CodeSnippet"/>
                <w:noProof/>
              </w:rPr>
              <w:t xml:space="preserve">    - host:</w:t>
            </w:r>
          </w:p>
          <w:p w14:paraId="47A714D2" w14:textId="77777777" w:rsidR="002D57C4" w:rsidRPr="005108D7" w:rsidRDefault="002D57C4" w:rsidP="00502E57">
            <w:pPr>
              <w:rPr>
                <w:rStyle w:val="CodeSnippet"/>
                <w:noProof/>
              </w:rPr>
            </w:pPr>
            <w:r>
              <w:rPr>
                <w:rStyle w:val="CodeSnippet"/>
                <w:noProof/>
              </w:rPr>
              <w:t xml:space="preserve">        node_filter</w:t>
            </w:r>
            <w:r w:rsidRPr="005108D7">
              <w:rPr>
                <w:rStyle w:val="CodeSnippet"/>
                <w:noProof/>
              </w:rPr>
              <w:t>:</w:t>
            </w:r>
          </w:p>
          <w:p w14:paraId="6FD69214" w14:textId="77777777" w:rsidR="002D57C4" w:rsidRDefault="002D57C4" w:rsidP="00502E57">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15AF08A6" w14:textId="77777777" w:rsidR="002D57C4" w:rsidRDefault="002D57C4" w:rsidP="00502E57">
            <w:pPr>
              <w:rPr>
                <w:rStyle w:val="CodeSnippet"/>
                <w:noProof/>
              </w:rPr>
            </w:pPr>
            <w:r>
              <w:rPr>
                <w:rStyle w:val="CodeSnippet"/>
                <w:noProof/>
              </w:rPr>
              <w:t xml:space="preserve">            # My “host” Compute node needs these properties:      </w:t>
            </w:r>
          </w:p>
          <w:p w14:paraId="76EB73AF" w14:textId="77777777" w:rsidR="002D57C4" w:rsidRDefault="002D57C4" w:rsidP="00502E57">
            <w:pPr>
              <w:rPr>
                <w:rStyle w:val="CodeSnippet"/>
                <w:noProof/>
              </w:rPr>
            </w:pPr>
            <w:r>
              <w:rPr>
                <w:rStyle w:val="CodeSnippet"/>
                <w:noProof/>
              </w:rPr>
              <w:t xml:space="preserve">            - host:</w:t>
            </w:r>
          </w:p>
          <w:p w14:paraId="41C2074C" w14:textId="77777777" w:rsidR="002D57C4" w:rsidRDefault="002D57C4" w:rsidP="00502E57">
            <w:pPr>
              <w:rPr>
                <w:rStyle w:val="CodeSnippet"/>
                <w:noProof/>
              </w:rPr>
            </w:pPr>
            <w:r>
              <w:rPr>
                <w:rStyle w:val="CodeSnippet"/>
                <w:noProof/>
              </w:rPr>
              <w:t xml:space="preserve">                properties:</w:t>
            </w:r>
          </w:p>
          <w:p w14:paraId="4B9EB8DD" w14:textId="77777777" w:rsidR="002D57C4" w:rsidRPr="005108D7" w:rsidRDefault="002D57C4" w:rsidP="00502E57">
            <w:pPr>
              <w:rPr>
                <w:rStyle w:val="CodeSnippet"/>
                <w:noProof/>
              </w:rPr>
            </w:pPr>
            <w:r>
              <w:rPr>
                <w:rStyle w:val="CodeSnippet"/>
                <w:noProof/>
              </w:rPr>
              <w:t xml:space="preserve">                  - </w:t>
            </w:r>
            <w:r w:rsidRPr="005108D7">
              <w:rPr>
                <w:rStyle w:val="CodeSnippet"/>
                <w:noProof/>
              </w:rPr>
              <w:t>num_cpus: { in_range: [ 1, 4 ] }</w:t>
            </w:r>
          </w:p>
          <w:p w14:paraId="2326D05A" w14:textId="77777777" w:rsidR="002D57C4" w:rsidRPr="006824F5" w:rsidRDefault="002D57C4" w:rsidP="00502E57">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49A8D3AC" w14:textId="77777777" w:rsidR="002D57C4" w:rsidRDefault="002D57C4" w:rsidP="002D57C4">
      <w:pPr>
        <w:pStyle w:val="Heading3"/>
        <w:numPr>
          <w:ilvl w:val="2"/>
          <w:numId w:val="3"/>
        </w:numPr>
      </w:pPr>
      <w:bookmarkStart w:id="275" w:name="DEFN_ELEMENT_REPOSITORY_DEF"/>
      <w:r>
        <w:lastRenderedPageBreak/>
        <w:t>Repository definition</w:t>
      </w:r>
    </w:p>
    <w:bookmarkEnd w:id="275"/>
    <w:p w14:paraId="6CCD3CD5" w14:textId="77777777" w:rsidR="002D57C4" w:rsidRDefault="002D57C4" w:rsidP="002D57C4">
      <w:r>
        <w:t>A repository definition defines a named external repository which contains deployment and implementation artifacts that are referenced within the TOSCA Service Template.</w:t>
      </w:r>
    </w:p>
    <w:p w14:paraId="18A39EEF" w14:textId="77777777" w:rsidR="002D57C4" w:rsidRDefault="002D57C4" w:rsidP="002D57C4">
      <w:pPr>
        <w:pStyle w:val="Heading4"/>
        <w:numPr>
          <w:ilvl w:val="3"/>
          <w:numId w:val="3"/>
        </w:numPr>
      </w:pPr>
      <w:r>
        <w:t>Keynames</w:t>
      </w:r>
    </w:p>
    <w:p w14:paraId="5814EB7F" w14:textId="77777777" w:rsidR="002D57C4" w:rsidRPr="0053600D" w:rsidRDefault="002D57C4" w:rsidP="002D57C4">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981"/>
        <w:gridCol w:w="1051"/>
        <w:gridCol w:w="1486"/>
        <w:gridCol w:w="5380"/>
      </w:tblGrid>
      <w:tr w:rsidR="002D57C4" w:rsidRPr="004279F4" w14:paraId="0B897C3D" w14:textId="77777777" w:rsidTr="00502E57">
        <w:trPr>
          <w:cantSplit/>
          <w:tblHeader/>
        </w:trPr>
        <w:tc>
          <w:tcPr>
            <w:tcW w:w="624" w:type="pct"/>
            <w:shd w:val="clear" w:color="auto" w:fill="D9D9D9"/>
          </w:tcPr>
          <w:p w14:paraId="359B5B94" w14:textId="77777777" w:rsidR="002D57C4" w:rsidRPr="00422683" w:rsidRDefault="002D57C4" w:rsidP="00502E57">
            <w:pPr>
              <w:pStyle w:val="TableText-Heading"/>
            </w:pPr>
            <w:r w:rsidRPr="00422683">
              <w:t>Keyname</w:t>
            </w:r>
          </w:p>
        </w:tc>
        <w:tc>
          <w:tcPr>
            <w:tcW w:w="482" w:type="pct"/>
            <w:shd w:val="clear" w:color="auto" w:fill="D9D9D9"/>
          </w:tcPr>
          <w:p w14:paraId="2414FA95" w14:textId="77777777" w:rsidR="002D57C4" w:rsidRPr="00422683" w:rsidRDefault="002D57C4" w:rsidP="00502E57">
            <w:pPr>
              <w:pStyle w:val="TableText-Heading"/>
            </w:pPr>
            <w:r w:rsidRPr="00422683">
              <w:t>Required</w:t>
            </w:r>
          </w:p>
        </w:tc>
        <w:tc>
          <w:tcPr>
            <w:tcW w:w="517" w:type="pct"/>
            <w:shd w:val="clear" w:color="auto" w:fill="D9D9D9"/>
          </w:tcPr>
          <w:p w14:paraId="53DDFA59" w14:textId="77777777" w:rsidR="002D57C4" w:rsidRPr="00422683" w:rsidRDefault="002D57C4" w:rsidP="00502E57">
            <w:pPr>
              <w:pStyle w:val="TableText-Heading"/>
            </w:pPr>
            <w:r w:rsidRPr="00422683">
              <w:t>Type</w:t>
            </w:r>
          </w:p>
        </w:tc>
        <w:tc>
          <w:tcPr>
            <w:tcW w:w="731" w:type="pct"/>
            <w:shd w:val="clear" w:color="auto" w:fill="D9D9D9"/>
          </w:tcPr>
          <w:p w14:paraId="05DA0878" w14:textId="77777777" w:rsidR="002D57C4" w:rsidRPr="00422683" w:rsidRDefault="002D57C4" w:rsidP="00502E57">
            <w:pPr>
              <w:pStyle w:val="TableText-Heading"/>
            </w:pPr>
            <w:r w:rsidRPr="00422683">
              <w:t>Constraints</w:t>
            </w:r>
          </w:p>
        </w:tc>
        <w:tc>
          <w:tcPr>
            <w:tcW w:w="2646" w:type="pct"/>
            <w:shd w:val="clear" w:color="auto" w:fill="D9D9D9"/>
          </w:tcPr>
          <w:p w14:paraId="188398CC" w14:textId="77777777" w:rsidR="002D57C4" w:rsidRPr="00422683" w:rsidRDefault="002D57C4" w:rsidP="00502E57">
            <w:pPr>
              <w:pStyle w:val="TableText-Heading"/>
            </w:pPr>
            <w:r w:rsidRPr="00422683">
              <w:t>Description</w:t>
            </w:r>
          </w:p>
        </w:tc>
      </w:tr>
      <w:tr w:rsidR="002D57C4" w:rsidRPr="004279F4" w14:paraId="21C2A91E" w14:textId="77777777" w:rsidTr="00502E57">
        <w:trPr>
          <w:cantSplit/>
        </w:trPr>
        <w:tc>
          <w:tcPr>
            <w:tcW w:w="624" w:type="pct"/>
            <w:shd w:val="clear" w:color="auto" w:fill="FFFFFF"/>
          </w:tcPr>
          <w:p w14:paraId="346FF77E" w14:textId="77777777" w:rsidR="002D57C4" w:rsidRDefault="002D57C4" w:rsidP="00502E57">
            <w:pPr>
              <w:pStyle w:val="TableText"/>
              <w:rPr>
                <w:noProof/>
              </w:rPr>
            </w:pPr>
            <w:r>
              <w:rPr>
                <w:noProof/>
              </w:rPr>
              <w:t>description</w:t>
            </w:r>
          </w:p>
        </w:tc>
        <w:tc>
          <w:tcPr>
            <w:tcW w:w="482" w:type="pct"/>
            <w:shd w:val="clear" w:color="auto" w:fill="FFFFFF"/>
          </w:tcPr>
          <w:p w14:paraId="4676739E" w14:textId="77777777" w:rsidR="002D57C4" w:rsidRDefault="002D57C4" w:rsidP="00502E57">
            <w:pPr>
              <w:pStyle w:val="TableText"/>
            </w:pPr>
            <w:r>
              <w:t>no</w:t>
            </w:r>
          </w:p>
        </w:tc>
        <w:tc>
          <w:tcPr>
            <w:tcW w:w="517" w:type="pct"/>
            <w:shd w:val="clear" w:color="auto" w:fill="FFFFFF"/>
          </w:tcPr>
          <w:p w14:paraId="493E3BE1" w14:textId="77777777" w:rsidR="002D57C4" w:rsidRDefault="00D37E2A" w:rsidP="00502E57">
            <w:pPr>
              <w:pStyle w:val="TableText"/>
            </w:pPr>
            <w:hyperlink w:anchor="DEFN_ELEMENT_DESCRIPTION" w:history="1">
              <w:r w:rsidR="002D57C4" w:rsidRPr="00B946C9">
                <w:rPr>
                  <w:rStyle w:val="Hyperlink"/>
                </w:rPr>
                <w:t>description</w:t>
              </w:r>
            </w:hyperlink>
          </w:p>
        </w:tc>
        <w:tc>
          <w:tcPr>
            <w:tcW w:w="731" w:type="pct"/>
            <w:shd w:val="clear" w:color="auto" w:fill="FFFFFF"/>
          </w:tcPr>
          <w:p w14:paraId="738C0B84" w14:textId="77777777" w:rsidR="002D57C4" w:rsidRDefault="002D57C4" w:rsidP="00502E57">
            <w:pPr>
              <w:pStyle w:val="TableText"/>
            </w:pPr>
            <w:r>
              <w:t>None</w:t>
            </w:r>
          </w:p>
        </w:tc>
        <w:tc>
          <w:tcPr>
            <w:tcW w:w="2646" w:type="pct"/>
            <w:shd w:val="clear" w:color="auto" w:fill="FFFFFF"/>
          </w:tcPr>
          <w:p w14:paraId="5EA2AC8E" w14:textId="77777777" w:rsidR="002D57C4" w:rsidRDefault="002D57C4" w:rsidP="00502E57">
            <w:pPr>
              <w:pStyle w:val="TableText"/>
            </w:pPr>
            <w:r>
              <w:t>The optional description for the repository.</w:t>
            </w:r>
          </w:p>
        </w:tc>
      </w:tr>
      <w:tr w:rsidR="002D57C4" w:rsidRPr="004279F4" w14:paraId="3E030FFC" w14:textId="77777777" w:rsidTr="00502E57">
        <w:trPr>
          <w:cantSplit/>
        </w:trPr>
        <w:tc>
          <w:tcPr>
            <w:tcW w:w="624" w:type="pct"/>
            <w:shd w:val="clear" w:color="auto" w:fill="FFFFFF"/>
          </w:tcPr>
          <w:p w14:paraId="43DE9C18" w14:textId="77777777" w:rsidR="002D57C4" w:rsidRDefault="002D57C4" w:rsidP="00502E57">
            <w:pPr>
              <w:pStyle w:val="TableText"/>
              <w:rPr>
                <w:noProof/>
              </w:rPr>
            </w:pPr>
            <w:r>
              <w:rPr>
                <w:noProof/>
              </w:rPr>
              <w:t>url</w:t>
            </w:r>
          </w:p>
        </w:tc>
        <w:tc>
          <w:tcPr>
            <w:tcW w:w="482" w:type="pct"/>
            <w:shd w:val="clear" w:color="auto" w:fill="FFFFFF"/>
          </w:tcPr>
          <w:p w14:paraId="4E172766" w14:textId="77777777" w:rsidR="002D57C4" w:rsidRDefault="002D57C4" w:rsidP="00502E57">
            <w:pPr>
              <w:pStyle w:val="TableText"/>
            </w:pPr>
            <w:r>
              <w:t>yes</w:t>
            </w:r>
          </w:p>
        </w:tc>
        <w:tc>
          <w:tcPr>
            <w:tcW w:w="517" w:type="pct"/>
            <w:shd w:val="clear" w:color="auto" w:fill="FFFFFF"/>
          </w:tcPr>
          <w:p w14:paraId="694F565C" w14:textId="77777777" w:rsidR="002D57C4" w:rsidRDefault="00D37E2A" w:rsidP="00502E57">
            <w:pPr>
              <w:pStyle w:val="TableText"/>
            </w:pPr>
            <w:hyperlink w:anchor="TYPE_YAML_STRING" w:history="1">
              <w:r w:rsidR="002D57C4" w:rsidRPr="00715AA6">
                <w:rPr>
                  <w:rStyle w:val="Hyperlink"/>
                </w:rPr>
                <w:t>string</w:t>
              </w:r>
            </w:hyperlink>
          </w:p>
        </w:tc>
        <w:tc>
          <w:tcPr>
            <w:tcW w:w="731" w:type="pct"/>
            <w:shd w:val="clear" w:color="auto" w:fill="FFFFFF"/>
          </w:tcPr>
          <w:p w14:paraId="23B0ED40" w14:textId="77777777" w:rsidR="002D57C4" w:rsidRDefault="002D57C4" w:rsidP="00502E57">
            <w:pPr>
              <w:pStyle w:val="TableText"/>
            </w:pPr>
            <w:r>
              <w:t>None</w:t>
            </w:r>
          </w:p>
        </w:tc>
        <w:tc>
          <w:tcPr>
            <w:tcW w:w="2646" w:type="pct"/>
            <w:shd w:val="clear" w:color="auto" w:fill="FFFFFF"/>
          </w:tcPr>
          <w:p w14:paraId="558A8452" w14:textId="77777777" w:rsidR="002D57C4" w:rsidRDefault="002D57C4" w:rsidP="00502E57">
            <w:pPr>
              <w:pStyle w:val="TableText"/>
            </w:pPr>
            <w:r>
              <w:t>The required URL or network address used to access the repository.</w:t>
            </w:r>
          </w:p>
        </w:tc>
      </w:tr>
      <w:tr w:rsidR="002D57C4" w:rsidRPr="004279F4" w14:paraId="45B39737" w14:textId="77777777" w:rsidTr="00502E57">
        <w:trPr>
          <w:cantSplit/>
        </w:trPr>
        <w:tc>
          <w:tcPr>
            <w:tcW w:w="624" w:type="pct"/>
            <w:shd w:val="clear" w:color="auto" w:fill="FFFFFF"/>
          </w:tcPr>
          <w:p w14:paraId="16891A5B" w14:textId="77777777" w:rsidR="002D57C4" w:rsidRDefault="002D57C4" w:rsidP="00502E57">
            <w:pPr>
              <w:pStyle w:val="TableText"/>
              <w:rPr>
                <w:noProof/>
              </w:rPr>
            </w:pPr>
            <w:r>
              <w:rPr>
                <w:noProof/>
              </w:rPr>
              <w:t>credential</w:t>
            </w:r>
          </w:p>
        </w:tc>
        <w:tc>
          <w:tcPr>
            <w:tcW w:w="482" w:type="pct"/>
            <w:shd w:val="clear" w:color="auto" w:fill="FFFFFF"/>
          </w:tcPr>
          <w:p w14:paraId="24C4C670" w14:textId="77777777" w:rsidR="002D57C4" w:rsidRDefault="002D57C4" w:rsidP="00502E57">
            <w:pPr>
              <w:pStyle w:val="TableText"/>
            </w:pPr>
            <w:r>
              <w:t>no</w:t>
            </w:r>
          </w:p>
        </w:tc>
        <w:tc>
          <w:tcPr>
            <w:tcW w:w="517" w:type="pct"/>
            <w:shd w:val="clear" w:color="auto" w:fill="FFFFFF"/>
          </w:tcPr>
          <w:p w14:paraId="2BFD8510" w14:textId="77777777" w:rsidR="002D57C4" w:rsidRDefault="00D37E2A" w:rsidP="00502E57">
            <w:pPr>
              <w:pStyle w:val="TableText"/>
            </w:pPr>
            <w:hyperlink w:anchor="TYPE_TOSCA_DATA_CREDENTIAL" w:history="1">
              <w:r w:rsidR="002D57C4" w:rsidRPr="00D14EAD">
                <w:rPr>
                  <w:rStyle w:val="Hyperlink"/>
                </w:rPr>
                <w:t>Credential</w:t>
              </w:r>
            </w:hyperlink>
          </w:p>
        </w:tc>
        <w:tc>
          <w:tcPr>
            <w:tcW w:w="731" w:type="pct"/>
            <w:shd w:val="clear" w:color="auto" w:fill="FFFFFF"/>
          </w:tcPr>
          <w:p w14:paraId="37E69081" w14:textId="77777777" w:rsidR="002D57C4" w:rsidRDefault="002D57C4" w:rsidP="00502E57">
            <w:pPr>
              <w:pStyle w:val="TableText"/>
            </w:pPr>
            <w:r>
              <w:t>None</w:t>
            </w:r>
          </w:p>
        </w:tc>
        <w:tc>
          <w:tcPr>
            <w:tcW w:w="2646" w:type="pct"/>
            <w:shd w:val="clear" w:color="auto" w:fill="FFFFFF"/>
          </w:tcPr>
          <w:p w14:paraId="2342689A" w14:textId="77777777" w:rsidR="002D57C4" w:rsidRDefault="002D57C4" w:rsidP="00502E57">
            <w:pPr>
              <w:pStyle w:val="TableText"/>
            </w:pPr>
            <w:r>
              <w:t>The optional Credential used to authorize access to the repository.</w:t>
            </w:r>
          </w:p>
        </w:tc>
      </w:tr>
    </w:tbl>
    <w:p w14:paraId="15BCE676" w14:textId="77777777" w:rsidR="002D57C4" w:rsidRDefault="002D57C4" w:rsidP="002D57C4">
      <w:pPr>
        <w:pStyle w:val="Heading4"/>
        <w:numPr>
          <w:ilvl w:val="3"/>
          <w:numId w:val="3"/>
        </w:numPr>
      </w:pPr>
      <w:r>
        <w:t>Grammar</w:t>
      </w:r>
    </w:p>
    <w:p w14:paraId="0AE1E94E" w14:textId="77777777" w:rsidR="002D57C4" w:rsidRDefault="002D57C4" w:rsidP="002D57C4">
      <w:pPr>
        <w:pStyle w:val="NormalaroundTable"/>
      </w:pPr>
      <w:r>
        <w:t>Repository definitions have one the following grammars:</w:t>
      </w:r>
    </w:p>
    <w:p w14:paraId="17BFFDCD" w14:textId="77777777" w:rsidR="002D57C4" w:rsidRPr="003D06F2" w:rsidRDefault="002D57C4" w:rsidP="002D57C4">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DE3A43" w14:textId="77777777" w:rsidTr="00502E57">
        <w:tc>
          <w:tcPr>
            <w:tcW w:w="9576" w:type="dxa"/>
            <w:shd w:val="clear" w:color="auto" w:fill="D9D9D9" w:themeFill="background1" w:themeFillShade="D9"/>
          </w:tcPr>
          <w:p w14:paraId="3B78583F" w14:textId="77777777" w:rsidR="002D57C4" w:rsidRPr="006824F5" w:rsidRDefault="002D57C4" w:rsidP="00502E57">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726DD9DA"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67E44D9" w14:textId="77777777" w:rsidTr="00502E57">
        <w:tc>
          <w:tcPr>
            <w:tcW w:w="9576" w:type="dxa"/>
            <w:shd w:val="clear" w:color="auto" w:fill="D9D9D9" w:themeFill="background1" w:themeFillShade="D9"/>
          </w:tcPr>
          <w:p w14:paraId="7B4B854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1B447253" w14:textId="77777777" w:rsidR="002D57C4" w:rsidRPr="00ED265B" w:rsidRDefault="002D57C4" w:rsidP="00502E57">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2BE28DEE" w14:textId="77777777" w:rsidR="002D57C4" w:rsidRDefault="002D57C4" w:rsidP="00502E57">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2D6BAAA5" w14:textId="77777777" w:rsidR="002D57C4" w:rsidRPr="0092621E" w:rsidRDefault="002D57C4" w:rsidP="00502E57">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0524088F" w14:textId="77777777" w:rsidR="002D57C4" w:rsidRDefault="002D57C4" w:rsidP="002D57C4">
      <w:pPr>
        <w:pStyle w:val="NormalaroundTable"/>
      </w:pPr>
      <w:r>
        <w:t>In the above grammar, the pseudo values that appear in angle brackets have the following meaning:</w:t>
      </w:r>
    </w:p>
    <w:p w14:paraId="5269139D" w14:textId="77777777" w:rsidR="002D57C4" w:rsidRDefault="002D57C4" w:rsidP="002D57C4">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24225AAF" w14:textId="77777777" w:rsidR="002D57C4" w:rsidRDefault="002D57C4" w:rsidP="002D57C4">
      <w:pPr>
        <w:numPr>
          <w:ilvl w:val="0"/>
          <w:numId w:val="19"/>
        </w:numPr>
        <w:spacing w:before="0" w:after="0"/>
      </w:pPr>
      <w:r>
        <w:rPr>
          <w:rStyle w:val="CodeSnippetHighlight"/>
        </w:rPr>
        <w:t>repository_description</w:t>
      </w:r>
      <w:r w:rsidRPr="0097359B">
        <w:t>:</w:t>
      </w:r>
      <w:r>
        <w:t xml:space="preserve"> contains an optional description of the repository. </w:t>
      </w:r>
    </w:p>
    <w:p w14:paraId="54FDAD96" w14:textId="77777777" w:rsidR="002D57C4" w:rsidRDefault="002D57C4" w:rsidP="002D57C4">
      <w:pPr>
        <w:numPr>
          <w:ilvl w:val="0"/>
          <w:numId w:val="19"/>
        </w:numPr>
        <w:spacing w:before="0" w:after="0"/>
      </w:pPr>
      <w:r>
        <w:rPr>
          <w:rStyle w:val="CodeSnippetHighlight"/>
        </w:rPr>
        <w:t>repository_address</w:t>
      </w:r>
      <w:r>
        <w:t>: represents the required URL of the repository as a string.</w:t>
      </w:r>
    </w:p>
    <w:p w14:paraId="22F92E4F" w14:textId="77777777" w:rsidR="002D57C4" w:rsidRDefault="002D57C4" w:rsidP="002D57C4">
      <w:pPr>
        <w:numPr>
          <w:ilvl w:val="0"/>
          <w:numId w:val="19"/>
        </w:numPr>
        <w:spacing w:before="0" w:after="0"/>
      </w:pPr>
      <w:r>
        <w:rPr>
          <w:rStyle w:val="CodeSnippetHighlight"/>
        </w:rPr>
        <w:t>authorization_credential</w:t>
      </w:r>
      <w:r w:rsidRPr="00BD5025">
        <w:t>:</w:t>
      </w:r>
      <w:r>
        <w:t xml:space="preserve"> represents the optional credentials (e.g., user ID and password) used to authorize access to the repository.</w:t>
      </w:r>
    </w:p>
    <w:p w14:paraId="4C7245DE" w14:textId="77777777" w:rsidR="002D57C4" w:rsidRDefault="002D57C4" w:rsidP="002D57C4">
      <w:pPr>
        <w:pStyle w:val="Heading4"/>
        <w:numPr>
          <w:ilvl w:val="3"/>
          <w:numId w:val="3"/>
        </w:numPr>
      </w:pPr>
      <w:r>
        <w:t>Example</w:t>
      </w:r>
    </w:p>
    <w:p w14:paraId="56EF4631" w14:textId="77777777" w:rsidR="002D57C4" w:rsidRPr="00D41929" w:rsidRDefault="002D57C4" w:rsidP="002D57C4">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A9E861" w14:textId="77777777" w:rsidTr="00502E57">
        <w:trPr>
          <w:trHeight w:val="256"/>
        </w:trPr>
        <w:tc>
          <w:tcPr>
            <w:tcW w:w="9576" w:type="dxa"/>
            <w:shd w:val="clear" w:color="auto" w:fill="D9D9D9" w:themeFill="background1" w:themeFillShade="D9"/>
          </w:tcPr>
          <w:p w14:paraId="346498E6" w14:textId="77777777" w:rsidR="002D57C4" w:rsidRDefault="002D57C4" w:rsidP="00502E57">
            <w:pPr>
              <w:rPr>
                <w:rStyle w:val="CodeSnippet"/>
                <w:noProof/>
              </w:rPr>
            </w:pPr>
            <w:r>
              <w:rPr>
                <w:rStyle w:val="CodeSnippet"/>
                <w:noProof/>
              </w:rPr>
              <w:t>repositories:</w:t>
            </w:r>
          </w:p>
          <w:p w14:paraId="124A73E4" w14:textId="77777777" w:rsidR="002D57C4" w:rsidRDefault="002D57C4" w:rsidP="00502E57">
            <w:pPr>
              <w:rPr>
                <w:rStyle w:val="CodeSnippet"/>
                <w:noProof/>
              </w:rPr>
            </w:pPr>
            <w:r>
              <w:rPr>
                <w:rStyle w:val="CodeSnippet"/>
                <w:noProof/>
              </w:rPr>
              <w:t xml:space="preserve">  my_code_repo:</w:t>
            </w:r>
          </w:p>
          <w:p w14:paraId="4D4CBE7B" w14:textId="77777777" w:rsidR="002D57C4" w:rsidRDefault="002D57C4" w:rsidP="00502E57">
            <w:pPr>
              <w:rPr>
                <w:rStyle w:val="CodeSnippet"/>
                <w:noProof/>
              </w:rPr>
            </w:pPr>
            <w:r>
              <w:rPr>
                <w:rStyle w:val="CodeSnippet"/>
                <w:noProof/>
              </w:rPr>
              <w:t xml:space="preserve">    description: My project’s code repository in GitHub</w:t>
            </w:r>
          </w:p>
          <w:p w14:paraId="1434478F" w14:textId="77777777" w:rsidR="002D57C4" w:rsidRPr="006824F5" w:rsidRDefault="002D57C4" w:rsidP="00502E57">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7544AA40" w14:textId="77777777" w:rsidR="002D57C4" w:rsidRPr="00A17684" w:rsidRDefault="002D57C4" w:rsidP="002D57C4">
      <w:pPr>
        <w:pStyle w:val="Heading3"/>
        <w:numPr>
          <w:ilvl w:val="2"/>
          <w:numId w:val="3"/>
        </w:numPr>
      </w:pPr>
      <w:bookmarkStart w:id="276" w:name="DEFN_ENTITY_ARTIFACT_DEF"/>
      <w:r>
        <w:t>Artifact</w:t>
      </w:r>
      <w:r w:rsidRPr="00A17684">
        <w:t xml:space="preserve"> </w:t>
      </w:r>
      <w:r>
        <w:t>definition</w:t>
      </w:r>
    </w:p>
    <w:bookmarkEnd w:id="276"/>
    <w:p w14:paraId="6644515C" w14:textId="77777777" w:rsidR="002D57C4" w:rsidRPr="004741DC" w:rsidRDefault="002D57C4" w:rsidP="002D57C4">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5F216DA" w14:textId="77777777" w:rsidR="002D57C4" w:rsidRPr="00A17684" w:rsidRDefault="002D57C4" w:rsidP="002D57C4">
      <w:pPr>
        <w:pStyle w:val="Heading4"/>
        <w:numPr>
          <w:ilvl w:val="3"/>
          <w:numId w:val="3"/>
        </w:numPr>
      </w:pPr>
      <w:r w:rsidRPr="00A17684">
        <w:lastRenderedPageBreak/>
        <w:t>Keynames</w:t>
      </w:r>
    </w:p>
    <w:p w14:paraId="1363A0A2" w14:textId="77777777" w:rsidR="002D57C4" w:rsidRPr="00A17684" w:rsidRDefault="002D57C4" w:rsidP="002D57C4">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16"/>
        <w:gridCol w:w="981"/>
        <w:gridCol w:w="1051"/>
        <w:gridCol w:w="6088"/>
      </w:tblGrid>
      <w:tr w:rsidR="002D57C4" w:rsidRPr="00A17684" w14:paraId="739E1C87" w14:textId="77777777" w:rsidTr="00502E57">
        <w:trPr>
          <w:cantSplit/>
          <w:tblHeader/>
        </w:trPr>
        <w:tc>
          <w:tcPr>
            <w:tcW w:w="1034" w:type="pct"/>
            <w:shd w:val="clear" w:color="auto" w:fill="D9D9D9"/>
          </w:tcPr>
          <w:p w14:paraId="70162EDB" w14:textId="77777777" w:rsidR="002D57C4" w:rsidRPr="00422683" w:rsidRDefault="002D57C4" w:rsidP="00502E57">
            <w:pPr>
              <w:pStyle w:val="TableText-Heading"/>
            </w:pPr>
            <w:r w:rsidRPr="00422683">
              <w:t>Keyname</w:t>
            </w:r>
          </w:p>
        </w:tc>
        <w:tc>
          <w:tcPr>
            <w:tcW w:w="479" w:type="pct"/>
            <w:shd w:val="clear" w:color="auto" w:fill="D9D9D9"/>
          </w:tcPr>
          <w:p w14:paraId="1E1076C1" w14:textId="77777777" w:rsidR="002D57C4" w:rsidRPr="00422683" w:rsidRDefault="002D57C4" w:rsidP="00502E57">
            <w:pPr>
              <w:pStyle w:val="TableText-Heading"/>
            </w:pPr>
            <w:r w:rsidRPr="00422683">
              <w:t>Required</w:t>
            </w:r>
          </w:p>
        </w:tc>
        <w:tc>
          <w:tcPr>
            <w:tcW w:w="513" w:type="pct"/>
            <w:shd w:val="clear" w:color="auto" w:fill="D9D9D9"/>
          </w:tcPr>
          <w:p w14:paraId="78A892DE" w14:textId="77777777" w:rsidR="002D57C4" w:rsidRPr="00422683" w:rsidRDefault="002D57C4" w:rsidP="00502E57">
            <w:pPr>
              <w:pStyle w:val="TableText-Heading"/>
            </w:pPr>
            <w:r w:rsidRPr="00422683">
              <w:t>Type</w:t>
            </w:r>
          </w:p>
        </w:tc>
        <w:tc>
          <w:tcPr>
            <w:tcW w:w="2974" w:type="pct"/>
            <w:shd w:val="clear" w:color="auto" w:fill="D9D9D9"/>
          </w:tcPr>
          <w:p w14:paraId="761736CC" w14:textId="77777777" w:rsidR="002D57C4" w:rsidRPr="00422683" w:rsidRDefault="002D57C4" w:rsidP="00502E57">
            <w:pPr>
              <w:pStyle w:val="TableText-Heading"/>
            </w:pPr>
            <w:r w:rsidRPr="00422683">
              <w:t>Description</w:t>
            </w:r>
          </w:p>
        </w:tc>
      </w:tr>
      <w:tr w:rsidR="002D57C4" w:rsidRPr="00A17684" w14:paraId="19219757" w14:textId="77777777" w:rsidTr="00502E57">
        <w:trPr>
          <w:cantSplit/>
        </w:trPr>
        <w:tc>
          <w:tcPr>
            <w:tcW w:w="1034" w:type="pct"/>
            <w:shd w:val="clear" w:color="auto" w:fill="FFFFFF"/>
          </w:tcPr>
          <w:p w14:paraId="13B960F4" w14:textId="77777777" w:rsidR="002D57C4" w:rsidRPr="00A17684" w:rsidRDefault="002D57C4" w:rsidP="00502E57">
            <w:pPr>
              <w:pStyle w:val="TableText"/>
            </w:pPr>
            <w:r w:rsidRPr="00A17684">
              <w:t>type</w:t>
            </w:r>
          </w:p>
        </w:tc>
        <w:tc>
          <w:tcPr>
            <w:tcW w:w="479" w:type="pct"/>
            <w:shd w:val="clear" w:color="auto" w:fill="FFFFFF"/>
          </w:tcPr>
          <w:p w14:paraId="49C9387F" w14:textId="77777777" w:rsidR="002D57C4" w:rsidRDefault="002D57C4" w:rsidP="00502E57">
            <w:pPr>
              <w:pStyle w:val="TableText"/>
            </w:pPr>
            <w:r>
              <w:t>yes</w:t>
            </w:r>
          </w:p>
        </w:tc>
        <w:tc>
          <w:tcPr>
            <w:tcW w:w="513" w:type="pct"/>
            <w:shd w:val="clear" w:color="auto" w:fill="FFFFFF"/>
          </w:tcPr>
          <w:p w14:paraId="47894165" w14:textId="77777777" w:rsidR="002D57C4" w:rsidRPr="00A17684" w:rsidRDefault="00D37E2A" w:rsidP="00502E57">
            <w:pPr>
              <w:pStyle w:val="TableText"/>
            </w:pPr>
            <w:hyperlink w:anchor="TYPE_YAML_STRING" w:history="1">
              <w:r w:rsidR="002D57C4" w:rsidRPr="00A17684">
                <w:rPr>
                  <w:rStyle w:val="Hyperlink"/>
                </w:rPr>
                <w:t>string</w:t>
              </w:r>
            </w:hyperlink>
          </w:p>
        </w:tc>
        <w:tc>
          <w:tcPr>
            <w:tcW w:w="2974" w:type="pct"/>
            <w:shd w:val="clear" w:color="auto" w:fill="FFFFFF"/>
          </w:tcPr>
          <w:p w14:paraId="779E90B0" w14:textId="77777777" w:rsidR="002D57C4" w:rsidRPr="00A17684" w:rsidRDefault="002D57C4" w:rsidP="00502E57">
            <w:pPr>
              <w:pStyle w:val="TableText"/>
            </w:pPr>
            <w:r w:rsidRPr="00A17684">
              <w:t xml:space="preserve">The </w:t>
            </w:r>
            <w:r>
              <w:t xml:space="preserve">required artifact </w:t>
            </w:r>
            <w:r w:rsidRPr="00A17684">
              <w:t xml:space="preserve">type for the </w:t>
            </w:r>
            <w:r>
              <w:t>artifact definition</w:t>
            </w:r>
            <w:r w:rsidRPr="00A17684">
              <w:t>.</w:t>
            </w:r>
          </w:p>
        </w:tc>
      </w:tr>
      <w:tr w:rsidR="002D57C4" w:rsidRPr="00A17684" w14:paraId="1F28D42D" w14:textId="77777777" w:rsidTr="00502E57">
        <w:trPr>
          <w:cantSplit/>
        </w:trPr>
        <w:tc>
          <w:tcPr>
            <w:tcW w:w="1034" w:type="pct"/>
            <w:shd w:val="clear" w:color="auto" w:fill="FFFFFF"/>
          </w:tcPr>
          <w:p w14:paraId="38B7B18F" w14:textId="77777777" w:rsidR="002D57C4" w:rsidRPr="00A17684" w:rsidRDefault="002D57C4" w:rsidP="00502E57">
            <w:pPr>
              <w:pStyle w:val="TableText"/>
            </w:pPr>
            <w:r>
              <w:t>file</w:t>
            </w:r>
          </w:p>
        </w:tc>
        <w:tc>
          <w:tcPr>
            <w:tcW w:w="479" w:type="pct"/>
            <w:shd w:val="clear" w:color="auto" w:fill="FFFFFF"/>
          </w:tcPr>
          <w:p w14:paraId="7A238354" w14:textId="77777777" w:rsidR="002D57C4" w:rsidRDefault="002D57C4" w:rsidP="00502E57">
            <w:pPr>
              <w:pStyle w:val="TableText"/>
            </w:pPr>
            <w:r>
              <w:t>yes</w:t>
            </w:r>
          </w:p>
        </w:tc>
        <w:tc>
          <w:tcPr>
            <w:tcW w:w="513" w:type="pct"/>
            <w:shd w:val="clear" w:color="auto" w:fill="FFFFFF"/>
          </w:tcPr>
          <w:p w14:paraId="3F721930" w14:textId="77777777" w:rsidR="002D57C4" w:rsidRDefault="00D37E2A" w:rsidP="00502E57">
            <w:pPr>
              <w:pStyle w:val="TableText"/>
            </w:pPr>
            <w:hyperlink w:anchor="TYPE_YAML_STRING" w:history="1">
              <w:r w:rsidR="002D57C4" w:rsidRPr="002250A5">
                <w:rPr>
                  <w:rStyle w:val="Hyperlink"/>
                </w:rPr>
                <w:t>string</w:t>
              </w:r>
            </w:hyperlink>
          </w:p>
        </w:tc>
        <w:tc>
          <w:tcPr>
            <w:tcW w:w="2974" w:type="pct"/>
            <w:shd w:val="clear" w:color="auto" w:fill="FFFFFF"/>
          </w:tcPr>
          <w:p w14:paraId="173D2107" w14:textId="77777777" w:rsidR="002D57C4" w:rsidRPr="00A17684" w:rsidRDefault="002D57C4" w:rsidP="00502E57">
            <w:pPr>
              <w:pStyle w:val="TableText"/>
            </w:pPr>
            <w:r>
              <w:t>The required</w:t>
            </w:r>
            <w:r w:rsidRPr="00B12CB5">
              <w:t xml:space="preserve"> URI string (relative or absolute) which can be used to locate the artifact’s file.</w:t>
            </w:r>
          </w:p>
        </w:tc>
      </w:tr>
      <w:tr w:rsidR="002D57C4" w:rsidRPr="00A17684" w14:paraId="1F443482" w14:textId="77777777" w:rsidTr="00502E57">
        <w:trPr>
          <w:cantSplit/>
        </w:trPr>
        <w:tc>
          <w:tcPr>
            <w:tcW w:w="1034" w:type="pct"/>
            <w:shd w:val="clear" w:color="auto" w:fill="FFFFFF"/>
          </w:tcPr>
          <w:p w14:paraId="7C607286" w14:textId="77777777" w:rsidR="002D57C4" w:rsidRDefault="002D57C4" w:rsidP="00502E57">
            <w:pPr>
              <w:pStyle w:val="TableText"/>
            </w:pPr>
            <w:r>
              <w:t>repository</w:t>
            </w:r>
          </w:p>
        </w:tc>
        <w:tc>
          <w:tcPr>
            <w:tcW w:w="479" w:type="pct"/>
            <w:shd w:val="clear" w:color="auto" w:fill="FFFFFF"/>
          </w:tcPr>
          <w:p w14:paraId="1B167704" w14:textId="77777777" w:rsidR="002D57C4" w:rsidRDefault="002D57C4" w:rsidP="00502E57">
            <w:pPr>
              <w:pStyle w:val="TableText"/>
            </w:pPr>
            <w:r>
              <w:t>no</w:t>
            </w:r>
          </w:p>
        </w:tc>
        <w:tc>
          <w:tcPr>
            <w:tcW w:w="513" w:type="pct"/>
            <w:shd w:val="clear" w:color="auto" w:fill="FFFFFF"/>
          </w:tcPr>
          <w:p w14:paraId="47E0A381" w14:textId="77777777" w:rsidR="002D57C4" w:rsidRDefault="00D37E2A" w:rsidP="00502E57">
            <w:pPr>
              <w:pStyle w:val="TableText"/>
            </w:pPr>
            <w:hyperlink w:anchor="TYPE_YAML_STRING" w:history="1">
              <w:r w:rsidR="002D57C4" w:rsidRPr="00665E48">
                <w:rPr>
                  <w:rStyle w:val="Hyperlink"/>
                </w:rPr>
                <w:t>string</w:t>
              </w:r>
            </w:hyperlink>
          </w:p>
        </w:tc>
        <w:tc>
          <w:tcPr>
            <w:tcW w:w="2974" w:type="pct"/>
            <w:shd w:val="clear" w:color="auto" w:fill="FFFFFF"/>
          </w:tcPr>
          <w:p w14:paraId="0FED578B" w14:textId="77777777" w:rsidR="002D57C4" w:rsidRDefault="002D57C4" w:rsidP="00502E57">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2D57C4" w:rsidRPr="00A17684" w14:paraId="04DC1960" w14:textId="77777777" w:rsidTr="00502E57">
        <w:trPr>
          <w:cantSplit/>
        </w:trPr>
        <w:tc>
          <w:tcPr>
            <w:tcW w:w="1034" w:type="pct"/>
            <w:shd w:val="clear" w:color="auto" w:fill="FFFFFF"/>
          </w:tcPr>
          <w:p w14:paraId="169F1DDF" w14:textId="77777777" w:rsidR="002D57C4" w:rsidRPr="00A17684" w:rsidRDefault="002D57C4" w:rsidP="00502E57">
            <w:pPr>
              <w:pStyle w:val="TableText"/>
            </w:pPr>
            <w:r w:rsidRPr="00A17684">
              <w:t>description</w:t>
            </w:r>
          </w:p>
        </w:tc>
        <w:tc>
          <w:tcPr>
            <w:tcW w:w="479" w:type="pct"/>
            <w:shd w:val="clear" w:color="auto" w:fill="FFFFFF"/>
          </w:tcPr>
          <w:p w14:paraId="7149A1CA" w14:textId="77777777" w:rsidR="002D57C4" w:rsidRDefault="002D57C4" w:rsidP="00502E57">
            <w:pPr>
              <w:pStyle w:val="TableText"/>
            </w:pPr>
            <w:r>
              <w:t>no</w:t>
            </w:r>
          </w:p>
        </w:tc>
        <w:tc>
          <w:tcPr>
            <w:tcW w:w="513" w:type="pct"/>
            <w:shd w:val="clear" w:color="auto" w:fill="FFFFFF"/>
          </w:tcPr>
          <w:p w14:paraId="30D0C1E9" w14:textId="77777777" w:rsidR="002D57C4" w:rsidRPr="00A17684" w:rsidRDefault="00D37E2A" w:rsidP="00502E57">
            <w:pPr>
              <w:pStyle w:val="TableText"/>
            </w:pPr>
            <w:hyperlink w:anchor="DEFN_ELEMENT_DESCRIPTION" w:history="1">
              <w:r w:rsidR="002D57C4" w:rsidRPr="00A17684">
                <w:rPr>
                  <w:rStyle w:val="Hyperlink"/>
                </w:rPr>
                <w:t>description</w:t>
              </w:r>
            </w:hyperlink>
          </w:p>
        </w:tc>
        <w:tc>
          <w:tcPr>
            <w:tcW w:w="2974" w:type="pct"/>
            <w:shd w:val="clear" w:color="auto" w:fill="FFFFFF"/>
          </w:tcPr>
          <w:p w14:paraId="53ABE77A" w14:textId="77777777" w:rsidR="002D57C4" w:rsidRPr="00A17684" w:rsidRDefault="002D57C4" w:rsidP="00502E57">
            <w:pPr>
              <w:pStyle w:val="TableText"/>
            </w:pPr>
            <w:r w:rsidRPr="00A17684">
              <w:t xml:space="preserve">The optional description for the </w:t>
            </w:r>
            <w:r>
              <w:t>artifact definition</w:t>
            </w:r>
            <w:r w:rsidRPr="00A17684">
              <w:t>.</w:t>
            </w:r>
          </w:p>
        </w:tc>
      </w:tr>
      <w:tr w:rsidR="002D57C4" w:rsidRPr="00A17684" w14:paraId="6ABBB994" w14:textId="77777777" w:rsidTr="00502E57">
        <w:trPr>
          <w:cantSplit/>
        </w:trPr>
        <w:tc>
          <w:tcPr>
            <w:tcW w:w="1034" w:type="pct"/>
            <w:shd w:val="clear" w:color="auto" w:fill="FFFFFF"/>
          </w:tcPr>
          <w:p w14:paraId="0AC63A7D" w14:textId="77777777" w:rsidR="002D57C4" w:rsidRDefault="002D57C4" w:rsidP="00502E57">
            <w:pPr>
              <w:pStyle w:val="TableText"/>
            </w:pPr>
            <w:r>
              <w:t>deploy_path</w:t>
            </w:r>
          </w:p>
        </w:tc>
        <w:tc>
          <w:tcPr>
            <w:tcW w:w="479" w:type="pct"/>
            <w:shd w:val="clear" w:color="auto" w:fill="FFFFFF"/>
          </w:tcPr>
          <w:p w14:paraId="71BE933E" w14:textId="77777777" w:rsidR="002D57C4" w:rsidRDefault="002D57C4" w:rsidP="00502E57">
            <w:pPr>
              <w:pStyle w:val="TableText"/>
            </w:pPr>
            <w:r>
              <w:t>no</w:t>
            </w:r>
          </w:p>
        </w:tc>
        <w:tc>
          <w:tcPr>
            <w:tcW w:w="513" w:type="pct"/>
            <w:shd w:val="clear" w:color="auto" w:fill="FFFFFF"/>
          </w:tcPr>
          <w:p w14:paraId="37239674" w14:textId="77777777" w:rsidR="002D57C4" w:rsidRDefault="00D37E2A" w:rsidP="00502E57">
            <w:pPr>
              <w:pStyle w:val="TableText"/>
            </w:pPr>
            <w:hyperlink w:anchor="TYPE_YAML_STRING" w:history="1">
              <w:r w:rsidR="002D57C4" w:rsidRPr="002B49D9">
                <w:rPr>
                  <w:rStyle w:val="Hyperlink"/>
                </w:rPr>
                <w:t>string</w:t>
              </w:r>
            </w:hyperlink>
          </w:p>
        </w:tc>
        <w:tc>
          <w:tcPr>
            <w:tcW w:w="2974" w:type="pct"/>
            <w:shd w:val="clear" w:color="auto" w:fill="FFFFFF"/>
          </w:tcPr>
          <w:p w14:paraId="6B4FAD64" w14:textId="77777777" w:rsidR="002D57C4" w:rsidRDefault="002D57C4" w:rsidP="00502E57">
            <w:pPr>
              <w:pStyle w:val="TableText"/>
            </w:pPr>
            <w:r>
              <w:t xml:space="preserve">The file path the associated file would be deployed into within the target node’s container. </w:t>
            </w:r>
          </w:p>
        </w:tc>
      </w:tr>
    </w:tbl>
    <w:p w14:paraId="3ECB6478" w14:textId="77777777" w:rsidR="002D57C4" w:rsidRPr="00A17684" w:rsidRDefault="002D57C4" w:rsidP="002D57C4">
      <w:pPr>
        <w:pStyle w:val="Heading4"/>
        <w:numPr>
          <w:ilvl w:val="3"/>
          <w:numId w:val="3"/>
        </w:numPr>
      </w:pPr>
      <w:r w:rsidRPr="00A17684">
        <w:t>Grammar</w:t>
      </w:r>
    </w:p>
    <w:p w14:paraId="1BDA132E" w14:textId="77777777" w:rsidR="002D57C4" w:rsidRDefault="002D57C4" w:rsidP="002D57C4">
      <w:pPr>
        <w:pStyle w:val="NormalaroundTable"/>
      </w:pPr>
      <w:r>
        <w:t>Artifact</w:t>
      </w:r>
      <w:r w:rsidRPr="00A17684">
        <w:t xml:space="preserve"> definitions have </w:t>
      </w:r>
      <w:r>
        <w:t xml:space="preserve">one of </w:t>
      </w:r>
      <w:r w:rsidRPr="00A17684">
        <w:t>the following grammar</w:t>
      </w:r>
      <w:r>
        <w:t>s</w:t>
      </w:r>
      <w:r w:rsidRPr="00A17684">
        <w:t>:</w:t>
      </w:r>
    </w:p>
    <w:p w14:paraId="181E9F69" w14:textId="77777777" w:rsidR="002D57C4" w:rsidRDefault="002D57C4" w:rsidP="002D57C4">
      <w:pPr>
        <w:pStyle w:val="Heading5"/>
        <w:numPr>
          <w:ilvl w:val="4"/>
          <w:numId w:val="3"/>
        </w:numPr>
      </w:pPr>
      <w:r>
        <w:t>Short notation</w:t>
      </w:r>
    </w:p>
    <w:p w14:paraId="69D62E7F" w14:textId="77777777" w:rsidR="002D57C4" w:rsidRDefault="002D57C4" w:rsidP="002D57C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E1EEBA" w14:textId="77777777" w:rsidTr="00502E57">
        <w:tc>
          <w:tcPr>
            <w:tcW w:w="9576" w:type="dxa"/>
            <w:shd w:val="clear" w:color="auto" w:fill="D9D9D9" w:themeFill="background1" w:themeFillShade="D9"/>
          </w:tcPr>
          <w:p w14:paraId="58C2B68C" w14:textId="77777777" w:rsidR="002D57C4" w:rsidRPr="0090474D" w:rsidRDefault="002D57C4" w:rsidP="00502E57">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3690358E" w14:textId="77777777" w:rsidR="002D57C4" w:rsidRDefault="002D57C4" w:rsidP="002D57C4">
      <w:pPr>
        <w:pStyle w:val="Heading5"/>
        <w:numPr>
          <w:ilvl w:val="4"/>
          <w:numId w:val="3"/>
        </w:numPr>
      </w:pPr>
      <w:r>
        <w:t>Extended notation:</w:t>
      </w:r>
    </w:p>
    <w:p w14:paraId="55635636" w14:textId="77777777" w:rsidR="002D57C4" w:rsidRPr="00FC53CB" w:rsidRDefault="002D57C4" w:rsidP="002D57C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6FBC8E1" w14:textId="77777777" w:rsidTr="00502E57">
        <w:trPr>
          <w:trHeight w:val="256"/>
        </w:trPr>
        <w:tc>
          <w:tcPr>
            <w:tcW w:w="9576" w:type="dxa"/>
            <w:shd w:val="clear" w:color="auto" w:fill="D9D9D9" w:themeFill="background1" w:themeFillShade="D9"/>
          </w:tcPr>
          <w:p w14:paraId="5EEF3659" w14:textId="77777777" w:rsidR="002D57C4" w:rsidRDefault="002D57C4" w:rsidP="00502E57">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1A04E148" w14:textId="77777777" w:rsidR="002D57C4" w:rsidRPr="001973CB" w:rsidRDefault="002D57C4" w:rsidP="00502E57">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48433EAE" w14:textId="77777777" w:rsidR="002D57C4" w:rsidRDefault="002D57C4" w:rsidP="00502E57">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56C8638A" w14:textId="77777777" w:rsidR="002D57C4" w:rsidRDefault="002D57C4" w:rsidP="00502E57">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609F862A" w14:textId="77777777" w:rsidR="002D57C4" w:rsidRDefault="002D57C4" w:rsidP="00502E57">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62EADBB6" w14:textId="77777777" w:rsidR="002D57C4" w:rsidRDefault="002D57C4" w:rsidP="00502E57">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645651E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5E91EA68" w14:textId="77777777" w:rsidR="002D57C4" w:rsidRDefault="002D57C4" w:rsidP="002D57C4">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1EDA748B" w14:textId="77777777" w:rsidR="002D57C4" w:rsidRDefault="002D57C4" w:rsidP="002D57C4">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3DB5CD64" w14:textId="77777777" w:rsidR="002D57C4" w:rsidRDefault="002D57C4" w:rsidP="002D57C4">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02954774" w14:textId="77777777" w:rsidR="002D57C4" w:rsidRDefault="002D57C4" w:rsidP="002D57C4">
      <w:pPr>
        <w:pStyle w:val="ListParagraph"/>
        <w:numPr>
          <w:ilvl w:val="0"/>
          <w:numId w:val="23"/>
        </w:numPr>
        <w:rPr>
          <w:rStyle w:val="CodeSnippetHighlight"/>
          <w:b w:val="0"/>
        </w:rPr>
      </w:pPr>
      <w:r w:rsidRPr="0069098D">
        <w:rPr>
          <w:rStyle w:val="CodeSnippetHighlight"/>
        </w:rPr>
        <w:t>artifact_file_URI</w:t>
      </w:r>
      <w:r>
        <w:rPr>
          <w:rStyle w:val="CodeSnippetHighlight"/>
        </w:rPr>
        <w:t xml:space="preserve">: represents the required URI </w:t>
      </w:r>
      <w:hyperlink w:anchor="TYPE_YAML_STRING" w:history="1">
        <w:r w:rsidRPr="00086921">
          <w:rPr>
            <w:rStyle w:val="Hyperlink"/>
          </w:rPr>
          <w:t>string</w:t>
        </w:r>
      </w:hyperlink>
      <w:r>
        <w:rPr>
          <w:rStyle w:val="CodeSnippetHighlight"/>
        </w:rPr>
        <w:t xml:space="preserve"> (relative or absolute) which can be used to locate the artifact’s file.</w:t>
      </w:r>
    </w:p>
    <w:p w14:paraId="33E2E39D" w14:textId="77777777" w:rsidR="002D57C4" w:rsidRPr="0069098D" w:rsidRDefault="002D57C4" w:rsidP="002D57C4">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2242D9E7" w14:textId="77777777" w:rsidR="002D57C4" w:rsidRPr="00A17684" w:rsidRDefault="002D57C4" w:rsidP="002D57C4">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9AE318E" w14:textId="77777777" w:rsidR="002D57C4" w:rsidRPr="00A17684" w:rsidRDefault="002D57C4" w:rsidP="002D57C4">
      <w:pPr>
        <w:pStyle w:val="Heading4"/>
        <w:numPr>
          <w:ilvl w:val="3"/>
          <w:numId w:val="3"/>
        </w:numPr>
      </w:pPr>
      <w:r w:rsidRPr="00A17684">
        <w:lastRenderedPageBreak/>
        <w:t>Example</w:t>
      </w:r>
    </w:p>
    <w:p w14:paraId="2AB00F18" w14:textId="77777777" w:rsidR="002D57C4" w:rsidRPr="00A17684" w:rsidRDefault="002D57C4" w:rsidP="002D57C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13F71A9" w14:textId="77777777" w:rsidTr="00502E57">
        <w:trPr>
          <w:trHeight w:val="256"/>
        </w:trPr>
        <w:tc>
          <w:tcPr>
            <w:tcW w:w="9576" w:type="dxa"/>
            <w:shd w:val="clear" w:color="auto" w:fill="D9D9D9" w:themeFill="background1" w:themeFillShade="D9"/>
          </w:tcPr>
          <w:p w14:paraId="3F3FE4F5" w14:textId="77777777" w:rsidR="002D57C4" w:rsidRPr="003B0572" w:rsidRDefault="002D57C4" w:rsidP="00502E57">
            <w:pPr>
              <w:rPr>
                <w:rFonts w:ascii="Consolas" w:hAnsi="Consolas"/>
                <w:noProof/>
              </w:rPr>
            </w:pPr>
            <w:r>
              <w:rPr>
                <w:rStyle w:val="CodeSnippet"/>
                <w:noProof/>
              </w:rPr>
              <w:t>my_file_artifact: ../my_apps_files/operation_artifact.txt</w:t>
            </w:r>
          </w:p>
        </w:tc>
      </w:tr>
    </w:tbl>
    <w:p w14:paraId="49F80E07" w14:textId="77777777" w:rsidR="002D57C4" w:rsidRDefault="002D57C4" w:rsidP="002D57C4">
      <w:pPr>
        <w:pStyle w:val="Heading3"/>
        <w:numPr>
          <w:ilvl w:val="2"/>
          <w:numId w:val="3"/>
        </w:numPr>
      </w:pPr>
      <w:bookmarkStart w:id="277" w:name="_Toc411929366"/>
      <w:bookmarkStart w:id="278" w:name="_Toc411929367"/>
      <w:bookmarkStart w:id="279" w:name="_Toc411929368"/>
      <w:bookmarkStart w:id="280" w:name="_Toc411929369"/>
      <w:bookmarkStart w:id="281" w:name="_Toc411929372"/>
      <w:bookmarkStart w:id="282" w:name="_Toc411929373"/>
      <w:bookmarkStart w:id="283" w:name="_Toc411929380"/>
      <w:bookmarkStart w:id="284" w:name="_Toc411929381"/>
      <w:bookmarkStart w:id="285" w:name="_Toc411929382"/>
      <w:bookmarkStart w:id="286" w:name="_Toc411929383"/>
      <w:bookmarkStart w:id="287" w:name="_Toc411929384"/>
      <w:bookmarkStart w:id="288" w:name="_Toc411929395"/>
      <w:bookmarkStart w:id="289" w:name="_Toc411929396"/>
      <w:bookmarkStart w:id="290" w:name="_Toc411929397"/>
      <w:bookmarkStart w:id="291" w:name="_Toc411929398"/>
      <w:bookmarkStart w:id="292" w:name="_Toc411929401"/>
      <w:bookmarkStart w:id="293" w:name="_Toc411929402"/>
      <w:bookmarkStart w:id="294" w:name="_Toc411929409"/>
      <w:bookmarkStart w:id="295" w:name="_Toc411929410"/>
      <w:bookmarkStart w:id="296" w:name="_Toc411929411"/>
      <w:bookmarkStart w:id="297" w:name="_Toc411929412"/>
      <w:bookmarkStart w:id="298" w:name="_Toc411929413"/>
      <w:bookmarkStart w:id="299" w:name="_Toc411929422"/>
      <w:bookmarkStart w:id="300" w:name="_Toc411929423"/>
      <w:bookmarkStart w:id="301" w:name="_Toc411929424"/>
      <w:bookmarkStart w:id="302" w:name="_Toc411929425"/>
      <w:bookmarkStart w:id="303" w:name="_Toc411929428"/>
      <w:bookmarkStart w:id="304" w:name="_Toc411929429"/>
      <w:bookmarkStart w:id="305" w:name="_Toc411929436"/>
      <w:bookmarkStart w:id="306" w:name="_Toc411929437"/>
      <w:bookmarkStart w:id="307" w:name="_Toc411929438"/>
      <w:bookmarkStart w:id="308" w:name="_Toc411929439"/>
      <w:bookmarkStart w:id="309" w:name="_Toc411929440"/>
      <w:bookmarkStart w:id="310" w:name="_Toc411929450"/>
      <w:bookmarkStart w:id="311" w:name="_Toc411929451"/>
      <w:bookmarkStart w:id="312" w:name="_Toc411929452"/>
      <w:bookmarkStart w:id="313" w:name="_Toc411929453"/>
      <w:bookmarkStart w:id="314" w:name="_Toc411929454"/>
      <w:bookmarkStart w:id="315" w:name="_Toc411929455"/>
      <w:bookmarkStart w:id="316" w:name="_Toc411929458"/>
      <w:bookmarkStart w:id="317" w:name="_Toc411929459"/>
      <w:bookmarkStart w:id="318" w:name="_Toc411929466"/>
      <w:bookmarkStart w:id="319" w:name="_Toc411929476"/>
      <w:bookmarkStart w:id="320" w:name="_Toc411929477"/>
      <w:bookmarkStart w:id="321" w:name="_Toc411929478"/>
      <w:bookmarkStart w:id="322" w:name="_Toc411929479"/>
      <w:bookmarkStart w:id="323" w:name="_Toc411929480"/>
      <w:bookmarkStart w:id="324" w:name="DEFN_ELEMENT_IMPORT_DEF"/>
      <w:bookmarkStart w:id="325" w:name="_Toc379455033"/>
      <w:bookmarkEnd w:id="222"/>
      <w:bookmarkEnd w:id="27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Import definition</w:t>
      </w:r>
    </w:p>
    <w:bookmarkEnd w:id="324"/>
    <w:p w14:paraId="4C3EEDC5" w14:textId="77777777" w:rsidR="002D57C4" w:rsidRDefault="002D57C4" w:rsidP="002D57C4">
      <w:r>
        <w:t>An import definition is used within a TOSCA Service Template to locate and uniquely name another TOSCA Service Template file which has type and template definitions to be imported (included) and referenced within another Service Template.</w:t>
      </w:r>
    </w:p>
    <w:p w14:paraId="2534867E" w14:textId="77777777" w:rsidR="002D57C4" w:rsidRDefault="002D57C4" w:rsidP="002D57C4">
      <w:pPr>
        <w:pStyle w:val="Heading4"/>
        <w:numPr>
          <w:ilvl w:val="3"/>
          <w:numId w:val="3"/>
        </w:numPr>
      </w:pPr>
      <w:r>
        <w:t>Keynames</w:t>
      </w:r>
    </w:p>
    <w:p w14:paraId="6B186723" w14:textId="77777777" w:rsidR="002D57C4" w:rsidRPr="0053600D" w:rsidRDefault="002D57C4" w:rsidP="002D57C4">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49"/>
        <w:gridCol w:w="1385"/>
        <w:gridCol w:w="5279"/>
      </w:tblGrid>
      <w:tr w:rsidR="002D57C4" w:rsidRPr="004279F4" w14:paraId="1A8CDAB9" w14:textId="77777777" w:rsidTr="00502E57">
        <w:trPr>
          <w:cantSplit/>
          <w:tblHeader/>
        </w:trPr>
        <w:tc>
          <w:tcPr>
            <w:tcW w:w="624" w:type="pct"/>
            <w:shd w:val="clear" w:color="auto" w:fill="D9D9D9"/>
          </w:tcPr>
          <w:p w14:paraId="2239A1FA" w14:textId="77777777" w:rsidR="002D57C4" w:rsidRPr="00422683" w:rsidRDefault="002D57C4" w:rsidP="00502E57">
            <w:pPr>
              <w:pStyle w:val="TableText-Heading"/>
            </w:pPr>
            <w:r w:rsidRPr="00422683">
              <w:t>Keyname</w:t>
            </w:r>
          </w:p>
        </w:tc>
        <w:tc>
          <w:tcPr>
            <w:tcW w:w="482" w:type="pct"/>
            <w:shd w:val="clear" w:color="auto" w:fill="D9D9D9"/>
          </w:tcPr>
          <w:p w14:paraId="1807BBD4" w14:textId="77777777" w:rsidR="002D57C4" w:rsidRPr="00422683" w:rsidRDefault="002D57C4" w:rsidP="00502E57">
            <w:pPr>
              <w:pStyle w:val="TableText-Heading"/>
            </w:pPr>
            <w:r w:rsidRPr="00422683">
              <w:t>Required</w:t>
            </w:r>
          </w:p>
        </w:tc>
        <w:tc>
          <w:tcPr>
            <w:tcW w:w="517" w:type="pct"/>
            <w:shd w:val="clear" w:color="auto" w:fill="D9D9D9"/>
          </w:tcPr>
          <w:p w14:paraId="7BBD7CD8" w14:textId="77777777" w:rsidR="002D57C4" w:rsidRPr="00422683" w:rsidRDefault="002D57C4" w:rsidP="00502E57">
            <w:pPr>
              <w:pStyle w:val="TableText-Heading"/>
            </w:pPr>
            <w:r w:rsidRPr="00422683">
              <w:t>Type</w:t>
            </w:r>
          </w:p>
        </w:tc>
        <w:tc>
          <w:tcPr>
            <w:tcW w:w="731" w:type="pct"/>
            <w:shd w:val="clear" w:color="auto" w:fill="D9D9D9"/>
          </w:tcPr>
          <w:p w14:paraId="2F6B5997" w14:textId="77777777" w:rsidR="002D57C4" w:rsidRPr="00422683" w:rsidRDefault="002D57C4" w:rsidP="00502E57">
            <w:pPr>
              <w:pStyle w:val="TableText-Heading"/>
            </w:pPr>
            <w:r w:rsidRPr="00422683">
              <w:t>Constraints</w:t>
            </w:r>
          </w:p>
        </w:tc>
        <w:tc>
          <w:tcPr>
            <w:tcW w:w="2646" w:type="pct"/>
            <w:shd w:val="clear" w:color="auto" w:fill="D9D9D9"/>
          </w:tcPr>
          <w:p w14:paraId="4458B7B8" w14:textId="77777777" w:rsidR="002D57C4" w:rsidRPr="00422683" w:rsidRDefault="002D57C4" w:rsidP="00502E57">
            <w:pPr>
              <w:pStyle w:val="TableText-Heading"/>
            </w:pPr>
            <w:r w:rsidRPr="00422683">
              <w:t>Description</w:t>
            </w:r>
          </w:p>
        </w:tc>
      </w:tr>
      <w:tr w:rsidR="002D57C4" w:rsidRPr="004279F4" w14:paraId="52FF6781" w14:textId="77777777" w:rsidTr="00502E57">
        <w:trPr>
          <w:cantSplit/>
        </w:trPr>
        <w:tc>
          <w:tcPr>
            <w:tcW w:w="624" w:type="pct"/>
            <w:shd w:val="clear" w:color="auto" w:fill="FFFFFF"/>
          </w:tcPr>
          <w:p w14:paraId="28AFAC9F" w14:textId="77777777" w:rsidR="002D57C4" w:rsidRDefault="002D57C4" w:rsidP="00502E57">
            <w:pPr>
              <w:pStyle w:val="TableText"/>
              <w:rPr>
                <w:noProof/>
              </w:rPr>
            </w:pPr>
            <w:r>
              <w:rPr>
                <w:noProof/>
              </w:rPr>
              <w:t>file</w:t>
            </w:r>
          </w:p>
        </w:tc>
        <w:tc>
          <w:tcPr>
            <w:tcW w:w="482" w:type="pct"/>
            <w:shd w:val="clear" w:color="auto" w:fill="FFFFFF"/>
          </w:tcPr>
          <w:p w14:paraId="767E1930" w14:textId="77777777" w:rsidR="002D57C4" w:rsidRDefault="002D57C4" w:rsidP="00502E57">
            <w:pPr>
              <w:pStyle w:val="TableText"/>
            </w:pPr>
            <w:r>
              <w:t>yes</w:t>
            </w:r>
          </w:p>
        </w:tc>
        <w:tc>
          <w:tcPr>
            <w:tcW w:w="517" w:type="pct"/>
            <w:shd w:val="clear" w:color="auto" w:fill="FFFFFF"/>
          </w:tcPr>
          <w:p w14:paraId="5E9946F0" w14:textId="77777777" w:rsidR="002D57C4" w:rsidRDefault="00D37E2A" w:rsidP="00502E57">
            <w:pPr>
              <w:pStyle w:val="TableText"/>
            </w:pPr>
            <w:hyperlink w:anchor="TYPE_YAML_STRING" w:history="1">
              <w:r w:rsidR="002D57C4" w:rsidRPr="00715AA6">
                <w:rPr>
                  <w:rStyle w:val="Hyperlink"/>
                </w:rPr>
                <w:t>string</w:t>
              </w:r>
            </w:hyperlink>
          </w:p>
        </w:tc>
        <w:tc>
          <w:tcPr>
            <w:tcW w:w="731" w:type="pct"/>
            <w:shd w:val="clear" w:color="auto" w:fill="FFFFFF"/>
          </w:tcPr>
          <w:p w14:paraId="394352CF" w14:textId="77777777" w:rsidR="002D57C4" w:rsidRDefault="002D57C4" w:rsidP="00502E57">
            <w:pPr>
              <w:pStyle w:val="TableText"/>
            </w:pPr>
            <w:r>
              <w:t>None</w:t>
            </w:r>
          </w:p>
        </w:tc>
        <w:tc>
          <w:tcPr>
            <w:tcW w:w="2646" w:type="pct"/>
            <w:shd w:val="clear" w:color="auto" w:fill="FFFFFF"/>
          </w:tcPr>
          <w:p w14:paraId="66CC9F12" w14:textId="77777777" w:rsidR="002D57C4" w:rsidRDefault="002D57C4" w:rsidP="00502E57">
            <w:pPr>
              <w:pStyle w:val="TableText"/>
            </w:pPr>
            <w:r>
              <w:t>T</w:t>
            </w:r>
            <w:r w:rsidRPr="004B7A19">
              <w:t>he required symbolic name for the imported file.</w:t>
            </w:r>
          </w:p>
        </w:tc>
      </w:tr>
      <w:tr w:rsidR="002D57C4" w:rsidRPr="004279F4" w14:paraId="10BF4A75" w14:textId="77777777" w:rsidTr="00502E57">
        <w:trPr>
          <w:cantSplit/>
        </w:trPr>
        <w:tc>
          <w:tcPr>
            <w:tcW w:w="624" w:type="pct"/>
            <w:shd w:val="clear" w:color="auto" w:fill="FFFFFF"/>
          </w:tcPr>
          <w:p w14:paraId="2B32A445" w14:textId="77777777" w:rsidR="002D57C4" w:rsidRDefault="002D57C4" w:rsidP="00502E57">
            <w:pPr>
              <w:pStyle w:val="TableText"/>
              <w:rPr>
                <w:noProof/>
              </w:rPr>
            </w:pPr>
            <w:r>
              <w:rPr>
                <w:noProof/>
              </w:rPr>
              <w:t>repository</w:t>
            </w:r>
          </w:p>
        </w:tc>
        <w:tc>
          <w:tcPr>
            <w:tcW w:w="482" w:type="pct"/>
            <w:shd w:val="clear" w:color="auto" w:fill="FFFFFF"/>
          </w:tcPr>
          <w:p w14:paraId="50D4ADD4" w14:textId="77777777" w:rsidR="002D57C4" w:rsidRDefault="002D57C4" w:rsidP="00502E57">
            <w:pPr>
              <w:pStyle w:val="TableText"/>
            </w:pPr>
            <w:r>
              <w:t>no</w:t>
            </w:r>
          </w:p>
        </w:tc>
        <w:tc>
          <w:tcPr>
            <w:tcW w:w="517" w:type="pct"/>
            <w:shd w:val="clear" w:color="auto" w:fill="FFFFFF"/>
          </w:tcPr>
          <w:p w14:paraId="0A1D71CA" w14:textId="77777777" w:rsidR="002D57C4" w:rsidRDefault="00D37E2A" w:rsidP="00502E57">
            <w:pPr>
              <w:pStyle w:val="TableText"/>
            </w:pPr>
            <w:hyperlink w:anchor="TYPE_YAML_STRING" w:history="1">
              <w:r w:rsidR="002D57C4" w:rsidRPr="00715AA6">
                <w:rPr>
                  <w:rStyle w:val="Hyperlink"/>
                </w:rPr>
                <w:t>string</w:t>
              </w:r>
            </w:hyperlink>
          </w:p>
        </w:tc>
        <w:tc>
          <w:tcPr>
            <w:tcW w:w="731" w:type="pct"/>
            <w:shd w:val="clear" w:color="auto" w:fill="FFFFFF"/>
          </w:tcPr>
          <w:p w14:paraId="26A308B5" w14:textId="77777777" w:rsidR="002D57C4" w:rsidRDefault="002D57C4" w:rsidP="00502E57">
            <w:pPr>
              <w:pStyle w:val="TableText"/>
            </w:pPr>
            <w:r>
              <w:t>None</w:t>
            </w:r>
          </w:p>
        </w:tc>
        <w:tc>
          <w:tcPr>
            <w:tcW w:w="2646" w:type="pct"/>
            <w:shd w:val="clear" w:color="auto" w:fill="FFFFFF"/>
          </w:tcPr>
          <w:p w14:paraId="5791D5AE" w14:textId="77777777" w:rsidR="002D57C4" w:rsidRDefault="002D57C4" w:rsidP="00502E57">
            <w:pPr>
              <w:pStyle w:val="TableText"/>
            </w:pPr>
            <w:r>
              <w:t xml:space="preserve">The </w:t>
            </w:r>
            <w:r w:rsidRPr="00B96CFD">
              <w:t>optional symbolic name of the repository definition where the imported file can be found as a string</w:t>
            </w:r>
            <w:r>
              <w:t>.</w:t>
            </w:r>
          </w:p>
        </w:tc>
      </w:tr>
      <w:tr w:rsidR="002D57C4" w:rsidRPr="004279F4" w14:paraId="12CC0FFA" w14:textId="77777777" w:rsidTr="00502E57">
        <w:trPr>
          <w:cantSplit/>
        </w:trPr>
        <w:tc>
          <w:tcPr>
            <w:tcW w:w="624" w:type="pct"/>
            <w:shd w:val="clear" w:color="auto" w:fill="FFFFFF"/>
          </w:tcPr>
          <w:p w14:paraId="1598209B" w14:textId="77777777" w:rsidR="002D57C4" w:rsidRDefault="002D57C4" w:rsidP="00502E57">
            <w:pPr>
              <w:pStyle w:val="TableText"/>
              <w:rPr>
                <w:noProof/>
              </w:rPr>
            </w:pPr>
            <w:r>
              <w:rPr>
                <w:noProof/>
              </w:rPr>
              <w:t>namespace_uri</w:t>
            </w:r>
          </w:p>
        </w:tc>
        <w:tc>
          <w:tcPr>
            <w:tcW w:w="482" w:type="pct"/>
            <w:shd w:val="clear" w:color="auto" w:fill="FFFFFF"/>
          </w:tcPr>
          <w:p w14:paraId="08279355" w14:textId="77777777" w:rsidR="002D57C4" w:rsidRDefault="002D57C4" w:rsidP="00502E57">
            <w:pPr>
              <w:pStyle w:val="TableText"/>
            </w:pPr>
            <w:r>
              <w:t>no</w:t>
            </w:r>
          </w:p>
        </w:tc>
        <w:tc>
          <w:tcPr>
            <w:tcW w:w="517" w:type="pct"/>
            <w:shd w:val="clear" w:color="auto" w:fill="FFFFFF"/>
          </w:tcPr>
          <w:p w14:paraId="714BE01E" w14:textId="77777777" w:rsidR="002D57C4" w:rsidRDefault="00D37E2A" w:rsidP="00502E57">
            <w:pPr>
              <w:pStyle w:val="TableText"/>
            </w:pPr>
            <w:hyperlink w:anchor="TYPE_YAML_STRING" w:history="1">
              <w:r w:rsidR="002D57C4" w:rsidRPr="002B2929">
                <w:rPr>
                  <w:rStyle w:val="Hyperlink"/>
                </w:rPr>
                <w:t>string</w:t>
              </w:r>
            </w:hyperlink>
          </w:p>
        </w:tc>
        <w:tc>
          <w:tcPr>
            <w:tcW w:w="731" w:type="pct"/>
            <w:shd w:val="clear" w:color="auto" w:fill="FFFFFF"/>
          </w:tcPr>
          <w:p w14:paraId="06E1E09A" w14:textId="77777777" w:rsidR="002D57C4" w:rsidRDefault="002D57C4" w:rsidP="00502E57">
            <w:pPr>
              <w:pStyle w:val="TableText"/>
            </w:pPr>
            <w:r>
              <w:t>None</w:t>
            </w:r>
          </w:p>
        </w:tc>
        <w:tc>
          <w:tcPr>
            <w:tcW w:w="2646" w:type="pct"/>
            <w:shd w:val="clear" w:color="auto" w:fill="FFFFFF"/>
          </w:tcPr>
          <w:p w14:paraId="2272379C" w14:textId="77777777" w:rsidR="002D57C4" w:rsidRDefault="002D57C4" w:rsidP="00502E57">
            <w:pPr>
              <w:pStyle w:val="TableText"/>
            </w:pPr>
            <w:r>
              <w:t xml:space="preserve">The </w:t>
            </w:r>
            <w:r w:rsidRPr="00133216">
              <w:t>optional namespace URI to that will be applied to type definitions found within the imported file as a string.</w:t>
            </w:r>
          </w:p>
        </w:tc>
      </w:tr>
      <w:tr w:rsidR="002D57C4" w:rsidRPr="004279F4" w14:paraId="3EB1A4A8" w14:textId="77777777" w:rsidTr="00502E57">
        <w:trPr>
          <w:cantSplit/>
        </w:trPr>
        <w:tc>
          <w:tcPr>
            <w:tcW w:w="624" w:type="pct"/>
            <w:shd w:val="clear" w:color="auto" w:fill="FFFFFF"/>
          </w:tcPr>
          <w:p w14:paraId="398D950E" w14:textId="77777777" w:rsidR="002D57C4" w:rsidRDefault="002D57C4" w:rsidP="00502E57">
            <w:pPr>
              <w:pStyle w:val="TableText"/>
              <w:rPr>
                <w:noProof/>
              </w:rPr>
            </w:pPr>
            <w:r>
              <w:rPr>
                <w:noProof/>
              </w:rPr>
              <w:t>namespace_prefix</w:t>
            </w:r>
          </w:p>
        </w:tc>
        <w:tc>
          <w:tcPr>
            <w:tcW w:w="482" w:type="pct"/>
            <w:shd w:val="clear" w:color="auto" w:fill="FFFFFF"/>
          </w:tcPr>
          <w:p w14:paraId="079C0C83" w14:textId="77777777" w:rsidR="002D57C4" w:rsidRDefault="002D57C4" w:rsidP="00502E57">
            <w:pPr>
              <w:pStyle w:val="TableText"/>
            </w:pPr>
            <w:r>
              <w:t>no</w:t>
            </w:r>
          </w:p>
        </w:tc>
        <w:tc>
          <w:tcPr>
            <w:tcW w:w="517" w:type="pct"/>
            <w:shd w:val="clear" w:color="auto" w:fill="FFFFFF"/>
          </w:tcPr>
          <w:p w14:paraId="0898A994" w14:textId="77777777" w:rsidR="002D57C4" w:rsidRDefault="00D37E2A" w:rsidP="00502E57">
            <w:pPr>
              <w:pStyle w:val="TableText"/>
            </w:pPr>
            <w:hyperlink w:anchor="TYPE_YAML_STRING" w:history="1">
              <w:r w:rsidR="002D57C4" w:rsidRPr="00017B60">
                <w:rPr>
                  <w:rStyle w:val="Hyperlink"/>
                </w:rPr>
                <w:t>string</w:t>
              </w:r>
            </w:hyperlink>
          </w:p>
        </w:tc>
        <w:tc>
          <w:tcPr>
            <w:tcW w:w="731" w:type="pct"/>
            <w:shd w:val="clear" w:color="auto" w:fill="FFFFFF"/>
          </w:tcPr>
          <w:p w14:paraId="63AE37C7" w14:textId="77777777" w:rsidR="002D57C4" w:rsidRDefault="002D57C4" w:rsidP="00502E57">
            <w:pPr>
              <w:pStyle w:val="TableText"/>
            </w:pPr>
            <w:r>
              <w:t>None</w:t>
            </w:r>
          </w:p>
        </w:tc>
        <w:tc>
          <w:tcPr>
            <w:tcW w:w="2646" w:type="pct"/>
            <w:shd w:val="clear" w:color="auto" w:fill="FFFFFF"/>
          </w:tcPr>
          <w:p w14:paraId="2D9EC328" w14:textId="77777777" w:rsidR="002D57C4" w:rsidRDefault="002D57C4" w:rsidP="00502E57">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400693AD" w14:textId="77777777" w:rsidR="002D57C4" w:rsidRDefault="002D57C4" w:rsidP="002D57C4">
      <w:pPr>
        <w:pStyle w:val="Heading4"/>
        <w:numPr>
          <w:ilvl w:val="3"/>
          <w:numId w:val="3"/>
        </w:numPr>
      </w:pPr>
      <w:r>
        <w:t>Grammar</w:t>
      </w:r>
    </w:p>
    <w:p w14:paraId="575C3B19" w14:textId="77777777" w:rsidR="002D57C4" w:rsidRDefault="002D57C4" w:rsidP="002D57C4">
      <w:pPr>
        <w:pStyle w:val="NormalaroundTable"/>
      </w:pPr>
      <w:r>
        <w:t>Import definitions have one the following grammars:</w:t>
      </w:r>
    </w:p>
    <w:p w14:paraId="08541377" w14:textId="77777777" w:rsidR="002D57C4" w:rsidRPr="003D06F2"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517B455" w14:textId="77777777" w:rsidTr="00502E57">
        <w:tc>
          <w:tcPr>
            <w:tcW w:w="9576" w:type="dxa"/>
            <w:shd w:val="clear" w:color="auto" w:fill="D9D9D9" w:themeFill="background1" w:themeFillShade="D9"/>
          </w:tcPr>
          <w:p w14:paraId="1C7B667E" w14:textId="77777777" w:rsidR="002D57C4" w:rsidRPr="006824F5" w:rsidRDefault="002D57C4" w:rsidP="00502E57">
            <w:pPr>
              <w:rPr>
                <w:rStyle w:val="CodeSnippet"/>
                <w:noProof/>
              </w:rPr>
            </w:pPr>
            <w:r>
              <w:rPr>
                <w:rStyle w:val="CodeSnippet"/>
              </w:rPr>
              <w:t>&lt;import_name&gt;: &lt;file_URI&gt;</w:t>
            </w:r>
          </w:p>
        </w:tc>
      </w:tr>
    </w:tbl>
    <w:p w14:paraId="396E0270"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A3D13DE" w14:textId="77777777" w:rsidTr="00502E57">
        <w:tc>
          <w:tcPr>
            <w:tcW w:w="9576" w:type="dxa"/>
            <w:shd w:val="clear" w:color="auto" w:fill="D9D9D9" w:themeFill="background1" w:themeFillShade="D9"/>
          </w:tcPr>
          <w:p w14:paraId="4C604932" w14:textId="77777777" w:rsidR="002D57C4" w:rsidRPr="00E20FAC" w:rsidRDefault="002D57C4" w:rsidP="00502E57">
            <w:pPr>
              <w:rPr>
                <w:rStyle w:val="CodeSnippet"/>
              </w:rPr>
            </w:pPr>
            <w:r w:rsidRPr="00E20FAC">
              <w:rPr>
                <w:rStyle w:val="CodeSnippet"/>
              </w:rPr>
              <w:t>&lt;</w:t>
            </w:r>
            <w:r>
              <w:rPr>
                <w:rStyle w:val="CodeSnippet"/>
              </w:rPr>
              <w:t>import_</w:t>
            </w:r>
            <w:r w:rsidRPr="00E20FAC">
              <w:rPr>
                <w:rStyle w:val="CodeSnippet"/>
              </w:rPr>
              <w:t>name&gt;:</w:t>
            </w:r>
          </w:p>
          <w:p w14:paraId="24E4DA15" w14:textId="77777777" w:rsidR="002D57C4" w:rsidRPr="00E20FAC" w:rsidRDefault="002D57C4" w:rsidP="00502E57">
            <w:pPr>
              <w:rPr>
                <w:rStyle w:val="CodeSnippet"/>
              </w:rPr>
            </w:pPr>
            <w:r w:rsidRPr="00E20FAC">
              <w:rPr>
                <w:rStyle w:val="CodeSnippet"/>
              </w:rPr>
              <w:t xml:space="preserve">  file: </w:t>
            </w:r>
            <w:r>
              <w:rPr>
                <w:rStyle w:val="CodeSnippet"/>
              </w:rPr>
              <w:t>&lt;file_URI&gt;</w:t>
            </w:r>
          </w:p>
          <w:p w14:paraId="7A8F2613" w14:textId="77777777" w:rsidR="002D57C4" w:rsidRPr="00E20FAC" w:rsidRDefault="002D57C4" w:rsidP="00502E57">
            <w:pPr>
              <w:rPr>
                <w:rStyle w:val="CodeSnippet"/>
              </w:rPr>
            </w:pPr>
            <w:r w:rsidRPr="00E20FAC">
              <w:rPr>
                <w:rStyle w:val="CodeSnippet"/>
              </w:rPr>
              <w:t xml:space="preserve">  repository: &lt;repository_name&gt;</w:t>
            </w:r>
          </w:p>
          <w:p w14:paraId="60B4ADEC" w14:textId="77777777" w:rsidR="002D57C4" w:rsidRPr="00E20FAC" w:rsidRDefault="002D57C4" w:rsidP="00502E57">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0E811CDD" w14:textId="77777777" w:rsidR="002D57C4" w:rsidRPr="006824F5" w:rsidRDefault="002D57C4" w:rsidP="00502E57">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642FED5C" w14:textId="77777777" w:rsidR="002D57C4" w:rsidRDefault="002D57C4" w:rsidP="002D57C4">
      <w:pPr>
        <w:pStyle w:val="NormalaroundTable"/>
      </w:pPr>
      <w:r>
        <w:t>In the above grammar, the pseudo values that appear in angle brackets have the following meaning:</w:t>
      </w:r>
    </w:p>
    <w:p w14:paraId="1DB1C7BA" w14:textId="77777777" w:rsidR="002D57C4" w:rsidRDefault="002D57C4" w:rsidP="002D57C4">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4847F43A" w14:textId="77777777" w:rsidR="002D57C4" w:rsidRDefault="002D57C4" w:rsidP="002D57C4">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0B711DC1" w14:textId="77777777" w:rsidR="002D57C4" w:rsidRDefault="002D57C4" w:rsidP="002D57C4">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0D8F2FEF" w14:textId="77777777" w:rsidR="002D57C4" w:rsidRDefault="002D57C4" w:rsidP="002D57C4">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492EADDA" w14:textId="77777777" w:rsidR="002D57C4" w:rsidRDefault="002D57C4" w:rsidP="002D57C4">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1ED06FB8" w14:textId="77777777" w:rsidR="002D57C4" w:rsidRDefault="002D57C4" w:rsidP="002D57C4">
      <w:pPr>
        <w:pStyle w:val="Heading4"/>
        <w:numPr>
          <w:ilvl w:val="3"/>
          <w:numId w:val="3"/>
        </w:numPr>
      </w:pPr>
      <w:r>
        <w:lastRenderedPageBreak/>
        <w:t>Example</w:t>
      </w:r>
    </w:p>
    <w:p w14:paraId="3D5AB26C" w14:textId="77777777" w:rsidR="002D57C4" w:rsidRPr="00D41929" w:rsidRDefault="002D57C4" w:rsidP="002D57C4">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751745" w14:textId="77777777" w:rsidTr="00502E57">
        <w:trPr>
          <w:trHeight w:val="256"/>
        </w:trPr>
        <w:tc>
          <w:tcPr>
            <w:tcW w:w="9576" w:type="dxa"/>
            <w:shd w:val="clear" w:color="auto" w:fill="D9D9D9" w:themeFill="background1" w:themeFillShade="D9"/>
          </w:tcPr>
          <w:p w14:paraId="5B7BA523" w14:textId="77777777" w:rsidR="002D57C4" w:rsidRPr="00E20FAC" w:rsidRDefault="002D57C4" w:rsidP="00502E57">
            <w:pPr>
              <w:rPr>
                <w:rStyle w:val="CodeSnippet"/>
                <w:noProof/>
              </w:rPr>
            </w:pPr>
            <w:r w:rsidRPr="00E20FAC">
              <w:rPr>
                <w:rStyle w:val="CodeSnippet"/>
                <w:noProof/>
              </w:rPr>
              <w:t>imports:</w:t>
            </w:r>
          </w:p>
          <w:p w14:paraId="317B09A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some_definition_file: path1/path2/some_defs.yaml</w:t>
            </w:r>
          </w:p>
          <w:p w14:paraId="582D3E2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another_definition_file:</w:t>
            </w:r>
          </w:p>
          <w:p w14:paraId="5AB54D41" w14:textId="77777777" w:rsidR="002D57C4" w:rsidRPr="00E20FAC" w:rsidRDefault="002D57C4" w:rsidP="00502E57">
            <w:pPr>
              <w:rPr>
                <w:rStyle w:val="CodeSnippet"/>
                <w:noProof/>
              </w:rPr>
            </w:pPr>
            <w:r w:rsidRPr="00E20FAC">
              <w:rPr>
                <w:rStyle w:val="CodeSnippet"/>
                <w:noProof/>
              </w:rPr>
              <w:t xml:space="preserve"> </w:t>
            </w:r>
            <w:r>
              <w:rPr>
                <w:rStyle w:val="CodeSnippet"/>
                <w:noProof/>
              </w:rPr>
              <w:t xml:space="preserve">     file: path1/path2/file2.yaml</w:t>
            </w:r>
          </w:p>
          <w:p w14:paraId="7861AB93" w14:textId="77777777" w:rsidR="002D57C4" w:rsidRPr="00E20FAC" w:rsidRDefault="002D57C4" w:rsidP="00502E57">
            <w:pPr>
              <w:rPr>
                <w:rStyle w:val="CodeSnippet"/>
                <w:noProof/>
              </w:rPr>
            </w:pPr>
            <w:r w:rsidRPr="00E20FAC">
              <w:rPr>
                <w:rStyle w:val="CodeSnippet"/>
                <w:noProof/>
              </w:rPr>
              <w:t xml:space="preserve">      repository: </w:t>
            </w:r>
            <w:r>
              <w:rPr>
                <w:rStyle w:val="CodeSnippet"/>
                <w:noProof/>
              </w:rPr>
              <w:t>my_service_catalog</w:t>
            </w:r>
          </w:p>
          <w:p w14:paraId="560014FF" w14:textId="77777777" w:rsidR="002D57C4" w:rsidRPr="00E20FAC" w:rsidRDefault="002D57C4" w:rsidP="00502E57">
            <w:pPr>
              <w:rPr>
                <w:rStyle w:val="CodeSnippet"/>
                <w:noProof/>
              </w:rPr>
            </w:pPr>
            <w:r>
              <w:rPr>
                <w:rStyle w:val="CodeSnippet"/>
                <w:noProof/>
              </w:rPr>
              <w:t xml:space="preserve">      namespace_uri: http://mycompany.com/tosca/1.0/platform</w:t>
            </w:r>
          </w:p>
          <w:p w14:paraId="5C32585F" w14:textId="77777777" w:rsidR="002D57C4" w:rsidRPr="006824F5" w:rsidRDefault="002D57C4" w:rsidP="00502E57">
            <w:pPr>
              <w:rPr>
                <w:rStyle w:val="CodeSnippet"/>
                <w:noProof/>
              </w:rPr>
            </w:pPr>
            <w:r w:rsidRPr="00E20FAC">
              <w:rPr>
                <w:rStyle w:val="CodeSnippet"/>
                <w:noProof/>
              </w:rPr>
              <w:t xml:space="preserve">      namespace_prefix: </w:t>
            </w:r>
            <w:r>
              <w:rPr>
                <w:rStyle w:val="CodeSnippet"/>
                <w:noProof/>
              </w:rPr>
              <w:t>mycompany</w:t>
            </w:r>
          </w:p>
        </w:tc>
      </w:tr>
    </w:tbl>
    <w:p w14:paraId="310A74FB" w14:textId="77777777" w:rsidR="002D57C4" w:rsidRDefault="002D57C4" w:rsidP="002D57C4">
      <w:pPr>
        <w:pStyle w:val="Heading3"/>
        <w:numPr>
          <w:ilvl w:val="2"/>
          <w:numId w:val="3"/>
        </w:numPr>
      </w:pPr>
      <w:bookmarkStart w:id="326" w:name="DEFN_ELEMENT_PROPERTY_DEFN"/>
      <w:r>
        <w:t>Property definition</w:t>
      </w:r>
    </w:p>
    <w:bookmarkEnd w:id="326"/>
    <w:p w14:paraId="79367C86" w14:textId="77777777" w:rsidR="002D57C4" w:rsidRDefault="002D57C4" w:rsidP="002D57C4">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3A541B7D" w14:textId="77777777" w:rsidR="002D57C4" w:rsidRDefault="002D57C4" w:rsidP="002D57C4">
      <w:pPr>
        <w:pStyle w:val="Heading5"/>
        <w:numPr>
          <w:ilvl w:val="4"/>
          <w:numId w:val="3"/>
        </w:numPr>
      </w:pPr>
      <w:r>
        <w:t>Attribute and Property reflection</w:t>
      </w:r>
      <w:r w:rsidDel="0026477E">
        <w:t xml:space="preserve"> </w:t>
      </w:r>
    </w:p>
    <w:p w14:paraId="47AF5929" w14:textId="77777777" w:rsidR="002D57C4" w:rsidRDefault="002D57C4" w:rsidP="002D57C4">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CFC5010" w14:textId="77777777" w:rsidR="002D57C4" w:rsidRDefault="002D57C4" w:rsidP="002D57C4">
      <w:pPr>
        <w:pStyle w:val="Heading4"/>
        <w:numPr>
          <w:ilvl w:val="3"/>
          <w:numId w:val="3"/>
        </w:numPr>
      </w:pPr>
      <w:r>
        <w:t>Keynames</w:t>
      </w:r>
    </w:p>
    <w:p w14:paraId="66984B4E" w14:textId="77777777" w:rsidR="002D57C4" w:rsidRPr="0053600D" w:rsidRDefault="002D57C4" w:rsidP="002D57C4">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07C646CD" w14:textId="77777777" w:rsidTr="00502E57">
        <w:trPr>
          <w:cantSplit/>
          <w:tblHeader/>
        </w:trPr>
        <w:tc>
          <w:tcPr>
            <w:tcW w:w="632" w:type="pct"/>
            <w:shd w:val="clear" w:color="auto" w:fill="D9D9D9"/>
          </w:tcPr>
          <w:p w14:paraId="7B8DD2D6" w14:textId="77777777" w:rsidR="002D57C4" w:rsidRPr="00422683" w:rsidRDefault="002D57C4" w:rsidP="00502E57">
            <w:pPr>
              <w:pStyle w:val="TableText-Heading"/>
            </w:pPr>
            <w:r w:rsidRPr="00422683">
              <w:t>Keyname</w:t>
            </w:r>
          </w:p>
        </w:tc>
        <w:tc>
          <w:tcPr>
            <w:tcW w:w="488" w:type="pct"/>
            <w:shd w:val="clear" w:color="auto" w:fill="D9D9D9"/>
          </w:tcPr>
          <w:p w14:paraId="0ADE6457" w14:textId="77777777" w:rsidR="002D57C4" w:rsidRPr="00422683" w:rsidRDefault="002D57C4" w:rsidP="00502E57">
            <w:pPr>
              <w:pStyle w:val="TableText-Heading"/>
            </w:pPr>
            <w:r w:rsidRPr="00422683">
              <w:t>Required</w:t>
            </w:r>
          </w:p>
        </w:tc>
        <w:tc>
          <w:tcPr>
            <w:tcW w:w="792" w:type="pct"/>
            <w:shd w:val="clear" w:color="auto" w:fill="D9D9D9"/>
          </w:tcPr>
          <w:p w14:paraId="10BC162E" w14:textId="77777777" w:rsidR="002D57C4" w:rsidRPr="00422683" w:rsidRDefault="002D57C4" w:rsidP="00502E57">
            <w:pPr>
              <w:pStyle w:val="TableText-Heading"/>
            </w:pPr>
            <w:r w:rsidRPr="00422683">
              <w:t>Type</w:t>
            </w:r>
          </w:p>
        </w:tc>
        <w:tc>
          <w:tcPr>
            <w:tcW w:w="850" w:type="pct"/>
            <w:shd w:val="clear" w:color="auto" w:fill="D9D9D9"/>
          </w:tcPr>
          <w:p w14:paraId="1AAB9B82" w14:textId="77777777" w:rsidR="002D57C4" w:rsidRPr="00422683" w:rsidRDefault="002D57C4" w:rsidP="00502E57">
            <w:pPr>
              <w:pStyle w:val="TableText-Heading"/>
            </w:pPr>
            <w:r w:rsidRPr="00422683">
              <w:t>Constraints</w:t>
            </w:r>
          </w:p>
        </w:tc>
        <w:tc>
          <w:tcPr>
            <w:tcW w:w="2238" w:type="pct"/>
            <w:shd w:val="clear" w:color="auto" w:fill="D9D9D9"/>
          </w:tcPr>
          <w:p w14:paraId="447997ED" w14:textId="77777777" w:rsidR="002D57C4" w:rsidRPr="00422683" w:rsidRDefault="002D57C4" w:rsidP="00502E57">
            <w:pPr>
              <w:pStyle w:val="TableText-Heading"/>
            </w:pPr>
            <w:r w:rsidRPr="00422683">
              <w:t>Description</w:t>
            </w:r>
          </w:p>
        </w:tc>
      </w:tr>
      <w:tr w:rsidR="002D57C4" w:rsidRPr="004279F4" w14:paraId="43207442" w14:textId="77777777" w:rsidTr="00502E57">
        <w:trPr>
          <w:cantSplit/>
          <w:trHeight w:val="350"/>
        </w:trPr>
        <w:tc>
          <w:tcPr>
            <w:tcW w:w="632" w:type="pct"/>
            <w:shd w:val="clear" w:color="auto" w:fill="FFFFFF"/>
          </w:tcPr>
          <w:p w14:paraId="5C96E8EF" w14:textId="77777777" w:rsidR="002D57C4" w:rsidRDefault="002D57C4" w:rsidP="00502E57">
            <w:pPr>
              <w:pStyle w:val="TableText"/>
              <w:rPr>
                <w:noProof/>
              </w:rPr>
            </w:pPr>
            <w:r>
              <w:rPr>
                <w:noProof/>
              </w:rPr>
              <w:t>type</w:t>
            </w:r>
          </w:p>
        </w:tc>
        <w:tc>
          <w:tcPr>
            <w:tcW w:w="488" w:type="pct"/>
            <w:shd w:val="clear" w:color="auto" w:fill="FFFFFF"/>
          </w:tcPr>
          <w:p w14:paraId="2472F716" w14:textId="77777777" w:rsidR="002D57C4" w:rsidRDefault="002D57C4" w:rsidP="00502E57">
            <w:pPr>
              <w:pStyle w:val="TableText"/>
            </w:pPr>
            <w:r>
              <w:t>yes</w:t>
            </w:r>
          </w:p>
        </w:tc>
        <w:tc>
          <w:tcPr>
            <w:tcW w:w="792" w:type="pct"/>
            <w:shd w:val="clear" w:color="auto" w:fill="FFFFFF"/>
          </w:tcPr>
          <w:p w14:paraId="697DCDCC" w14:textId="77777777" w:rsidR="002D57C4" w:rsidRDefault="00D37E2A" w:rsidP="00502E57">
            <w:pPr>
              <w:pStyle w:val="TableText"/>
            </w:pPr>
            <w:hyperlink w:anchor="TYPE_YAML_STRING" w:history="1">
              <w:r w:rsidR="002D57C4" w:rsidRPr="00715AA6">
                <w:rPr>
                  <w:rStyle w:val="Hyperlink"/>
                </w:rPr>
                <w:t>string</w:t>
              </w:r>
            </w:hyperlink>
          </w:p>
        </w:tc>
        <w:tc>
          <w:tcPr>
            <w:tcW w:w="850" w:type="pct"/>
            <w:shd w:val="clear" w:color="auto" w:fill="FFFFFF"/>
          </w:tcPr>
          <w:p w14:paraId="1A4CFDE7" w14:textId="77777777" w:rsidR="002D57C4" w:rsidRDefault="002D57C4" w:rsidP="00502E57">
            <w:pPr>
              <w:pStyle w:val="TableText"/>
            </w:pPr>
            <w:r>
              <w:t>None</w:t>
            </w:r>
          </w:p>
        </w:tc>
        <w:tc>
          <w:tcPr>
            <w:tcW w:w="2238" w:type="pct"/>
            <w:shd w:val="clear" w:color="auto" w:fill="FFFFFF"/>
          </w:tcPr>
          <w:p w14:paraId="16B544E3" w14:textId="77777777" w:rsidR="002D57C4" w:rsidRDefault="002D57C4" w:rsidP="00502E57">
            <w:pPr>
              <w:pStyle w:val="TableText"/>
            </w:pPr>
            <w:r>
              <w:t>The required data type for the property.</w:t>
            </w:r>
          </w:p>
        </w:tc>
      </w:tr>
      <w:tr w:rsidR="002D57C4" w:rsidRPr="004279F4" w14:paraId="0FE5B3EE" w14:textId="77777777" w:rsidTr="00502E57">
        <w:trPr>
          <w:cantSplit/>
        </w:trPr>
        <w:tc>
          <w:tcPr>
            <w:tcW w:w="632" w:type="pct"/>
            <w:shd w:val="clear" w:color="auto" w:fill="FFFFFF"/>
          </w:tcPr>
          <w:p w14:paraId="4F18DFDE" w14:textId="77777777" w:rsidR="002D57C4" w:rsidRDefault="002D57C4" w:rsidP="00502E57">
            <w:pPr>
              <w:pStyle w:val="TableText"/>
              <w:rPr>
                <w:noProof/>
              </w:rPr>
            </w:pPr>
            <w:r>
              <w:rPr>
                <w:noProof/>
              </w:rPr>
              <w:t>description</w:t>
            </w:r>
          </w:p>
        </w:tc>
        <w:tc>
          <w:tcPr>
            <w:tcW w:w="488" w:type="pct"/>
            <w:shd w:val="clear" w:color="auto" w:fill="FFFFFF"/>
          </w:tcPr>
          <w:p w14:paraId="085123F7" w14:textId="77777777" w:rsidR="002D57C4" w:rsidRDefault="002D57C4" w:rsidP="00502E57">
            <w:pPr>
              <w:pStyle w:val="TableText"/>
            </w:pPr>
            <w:r>
              <w:t>no</w:t>
            </w:r>
          </w:p>
        </w:tc>
        <w:tc>
          <w:tcPr>
            <w:tcW w:w="792" w:type="pct"/>
            <w:shd w:val="clear" w:color="auto" w:fill="FFFFFF"/>
          </w:tcPr>
          <w:p w14:paraId="2BDD65D1" w14:textId="77777777" w:rsidR="002D57C4" w:rsidRDefault="00D37E2A" w:rsidP="00502E57">
            <w:pPr>
              <w:pStyle w:val="TableText"/>
            </w:pPr>
            <w:hyperlink w:anchor="DEFN_ELEMENT_DESCRIPTION" w:history="1">
              <w:r w:rsidR="002D57C4" w:rsidRPr="00B946C9">
                <w:rPr>
                  <w:rStyle w:val="Hyperlink"/>
                </w:rPr>
                <w:t>description</w:t>
              </w:r>
            </w:hyperlink>
          </w:p>
        </w:tc>
        <w:tc>
          <w:tcPr>
            <w:tcW w:w="850" w:type="pct"/>
            <w:shd w:val="clear" w:color="auto" w:fill="FFFFFF"/>
          </w:tcPr>
          <w:p w14:paraId="6797C768" w14:textId="77777777" w:rsidR="002D57C4" w:rsidRDefault="002D57C4" w:rsidP="00502E57">
            <w:pPr>
              <w:pStyle w:val="TableText"/>
            </w:pPr>
            <w:r>
              <w:t>None</w:t>
            </w:r>
          </w:p>
        </w:tc>
        <w:tc>
          <w:tcPr>
            <w:tcW w:w="2238" w:type="pct"/>
            <w:shd w:val="clear" w:color="auto" w:fill="FFFFFF"/>
          </w:tcPr>
          <w:p w14:paraId="44C9E1BC" w14:textId="77777777" w:rsidR="002D57C4" w:rsidRDefault="002D57C4" w:rsidP="00502E57">
            <w:pPr>
              <w:pStyle w:val="TableText"/>
            </w:pPr>
            <w:r>
              <w:t>The optional description for the property.</w:t>
            </w:r>
          </w:p>
        </w:tc>
      </w:tr>
      <w:tr w:rsidR="002D57C4" w:rsidRPr="004279F4" w14:paraId="46C6A7E9" w14:textId="77777777" w:rsidTr="00502E57">
        <w:trPr>
          <w:cantSplit/>
        </w:trPr>
        <w:tc>
          <w:tcPr>
            <w:tcW w:w="632" w:type="pct"/>
            <w:shd w:val="clear" w:color="auto" w:fill="FFFFFF"/>
          </w:tcPr>
          <w:p w14:paraId="7A3461A3" w14:textId="77777777" w:rsidR="002D57C4" w:rsidRDefault="002D57C4" w:rsidP="00502E57">
            <w:pPr>
              <w:pStyle w:val="TableText"/>
              <w:rPr>
                <w:noProof/>
              </w:rPr>
            </w:pPr>
            <w:r>
              <w:rPr>
                <w:noProof/>
              </w:rPr>
              <w:t>required</w:t>
            </w:r>
          </w:p>
        </w:tc>
        <w:tc>
          <w:tcPr>
            <w:tcW w:w="488" w:type="pct"/>
            <w:shd w:val="clear" w:color="auto" w:fill="FFFFFF"/>
          </w:tcPr>
          <w:p w14:paraId="4692A28D" w14:textId="77777777" w:rsidR="002D57C4" w:rsidRDefault="002D57C4" w:rsidP="00502E57">
            <w:pPr>
              <w:pStyle w:val="TableText"/>
            </w:pPr>
            <w:r>
              <w:t>no</w:t>
            </w:r>
          </w:p>
          <w:p w14:paraId="0272CA47" w14:textId="77777777" w:rsidR="002D57C4" w:rsidRDefault="002D57C4" w:rsidP="00502E57">
            <w:pPr>
              <w:pStyle w:val="TableText"/>
            </w:pPr>
          </w:p>
        </w:tc>
        <w:tc>
          <w:tcPr>
            <w:tcW w:w="792" w:type="pct"/>
            <w:shd w:val="clear" w:color="auto" w:fill="FFFFFF"/>
          </w:tcPr>
          <w:p w14:paraId="08C6AB1C" w14:textId="77777777" w:rsidR="002D57C4" w:rsidRDefault="00D37E2A" w:rsidP="00502E57">
            <w:pPr>
              <w:pStyle w:val="TableText"/>
            </w:pPr>
            <w:hyperlink w:anchor="TYPE_YAML_BOOLEAN" w:history="1">
              <w:r w:rsidR="002D57C4" w:rsidRPr="00715AA6">
                <w:rPr>
                  <w:rStyle w:val="Hyperlink"/>
                </w:rPr>
                <w:t>boolean</w:t>
              </w:r>
            </w:hyperlink>
          </w:p>
        </w:tc>
        <w:tc>
          <w:tcPr>
            <w:tcW w:w="850" w:type="pct"/>
            <w:shd w:val="clear" w:color="auto" w:fill="FFFFFF"/>
          </w:tcPr>
          <w:p w14:paraId="489F162F" w14:textId="77777777" w:rsidR="002D57C4" w:rsidRDefault="002D57C4" w:rsidP="00502E57">
            <w:pPr>
              <w:pStyle w:val="TableText"/>
            </w:pPr>
            <w:r>
              <w:t>default: true</w:t>
            </w:r>
          </w:p>
        </w:tc>
        <w:tc>
          <w:tcPr>
            <w:tcW w:w="2238" w:type="pct"/>
            <w:shd w:val="clear" w:color="auto" w:fill="FFFFFF"/>
          </w:tcPr>
          <w:p w14:paraId="1A22DEB6" w14:textId="77777777" w:rsidR="002D57C4" w:rsidRDefault="002D57C4" w:rsidP="00502E57">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2D57C4" w:rsidRPr="004279F4" w14:paraId="5EE12EF9" w14:textId="77777777" w:rsidTr="00502E57">
        <w:trPr>
          <w:cantSplit/>
        </w:trPr>
        <w:tc>
          <w:tcPr>
            <w:tcW w:w="632" w:type="pct"/>
            <w:shd w:val="clear" w:color="auto" w:fill="FFFFFF"/>
          </w:tcPr>
          <w:p w14:paraId="4E246D89" w14:textId="77777777" w:rsidR="002D57C4" w:rsidRDefault="002D57C4" w:rsidP="00502E57">
            <w:pPr>
              <w:pStyle w:val="TableText"/>
              <w:rPr>
                <w:noProof/>
              </w:rPr>
            </w:pPr>
            <w:r>
              <w:rPr>
                <w:noProof/>
              </w:rPr>
              <w:t>default</w:t>
            </w:r>
          </w:p>
        </w:tc>
        <w:tc>
          <w:tcPr>
            <w:tcW w:w="488" w:type="pct"/>
            <w:shd w:val="clear" w:color="auto" w:fill="FFFFFF"/>
          </w:tcPr>
          <w:p w14:paraId="668AFD14" w14:textId="77777777" w:rsidR="002D57C4" w:rsidRDefault="002D57C4" w:rsidP="00502E57">
            <w:pPr>
              <w:pStyle w:val="TableText"/>
            </w:pPr>
            <w:r>
              <w:t>no</w:t>
            </w:r>
          </w:p>
        </w:tc>
        <w:tc>
          <w:tcPr>
            <w:tcW w:w="792" w:type="pct"/>
            <w:shd w:val="clear" w:color="auto" w:fill="FFFFFF"/>
          </w:tcPr>
          <w:p w14:paraId="7D1BE013" w14:textId="77777777" w:rsidR="002D57C4" w:rsidRDefault="002D57C4" w:rsidP="00502E57">
            <w:pPr>
              <w:pStyle w:val="TableText"/>
            </w:pPr>
            <w:r>
              <w:t>&lt;any&gt;</w:t>
            </w:r>
          </w:p>
        </w:tc>
        <w:tc>
          <w:tcPr>
            <w:tcW w:w="850" w:type="pct"/>
            <w:shd w:val="clear" w:color="auto" w:fill="FFFFFF"/>
          </w:tcPr>
          <w:p w14:paraId="317023C0" w14:textId="77777777" w:rsidR="002D57C4" w:rsidRDefault="002D57C4" w:rsidP="00502E57">
            <w:pPr>
              <w:pStyle w:val="TableText"/>
            </w:pPr>
            <w:r>
              <w:t>None</w:t>
            </w:r>
          </w:p>
        </w:tc>
        <w:tc>
          <w:tcPr>
            <w:tcW w:w="2238" w:type="pct"/>
            <w:shd w:val="clear" w:color="auto" w:fill="FFFFFF"/>
          </w:tcPr>
          <w:p w14:paraId="3618577D"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2D57C4" w:rsidRPr="004279F4" w14:paraId="42B36366" w14:textId="77777777" w:rsidTr="00502E57">
        <w:trPr>
          <w:cantSplit/>
        </w:trPr>
        <w:tc>
          <w:tcPr>
            <w:tcW w:w="632" w:type="pct"/>
            <w:shd w:val="clear" w:color="auto" w:fill="FFFFFF"/>
          </w:tcPr>
          <w:p w14:paraId="7FD3FB1E" w14:textId="77777777" w:rsidR="002D57C4" w:rsidRDefault="002D57C4" w:rsidP="00502E57">
            <w:pPr>
              <w:pStyle w:val="TableText"/>
              <w:rPr>
                <w:noProof/>
              </w:rPr>
            </w:pPr>
            <w:r>
              <w:rPr>
                <w:noProof/>
              </w:rPr>
              <w:t>status</w:t>
            </w:r>
          </w:p>
        </w:tc>
        <w:tc>
          <w:tcPr>
            <w:tcW w:w="488" w:type="pct"/>
            <w:shd w:val="clear" w:color="auto" w:fill="FFFFFF"/>
          </w:tcPr>
          <w:p w14:paraId="0255A6FD" w14:textId="77777777" w:rsidR="002D57C4" w:rsidRDefault="002D57C4" w:rsidP="00502E57">
            <w:pPr>
              <w:pStyle w:val="TableText"/>
            </w:pPr>
            <w:r>
              <w:t>no</w:t>
            </w:r>
          </w:p>
          <w:p w14:paraId="2AF3D968" w14:textId="77777777" w:rsidR="002D57C4" w:rsidRDefault="002D57C4" w:rsidP="00502E57">
            <w:pPr>
              <w:pStyle w:val="TableText"/>
            </w:pPr>
          </w:p>
        </w:tc>
        <w:tc>
          <w:tcPr>
            <w:tcW w:w="792" w:type="pct"/>
            <w:shd w:val="clear" w:color="auto" w:fill="FFFFFF"/>
          </w:tcPr>
          <w:p w14:paraId="67E825AD" w14:textId="77777777" w:rsidR="002D57C4" w:rsidRDefault="00D37E2A" w:rsidP="00502E57">
            <w:pPr>
              <w:pStyle w:val="TableText"/>
            </w:pPr>
            <w:hyperlink w:anchor="TYPE_YAML_STRING" w:history="1">
              <w:r w:rsidR="002D57C4" w:rsidRPr="001A0CC6">
                <w:rPr>
                  <w:rStyle w:val="Hyperlink"/>
                </w:rPr>
                <w:t>string</w:t>
              </w:r>
            </w:hyperlink>
          </w:p>
        </w:tc>
        <w:tc>
          <w:tcPr>
            <w:tcW w:w="850" w:type="pct"/>
            <w:shd w:val="clear" w:color="auto" w:fill="FFFFFF"/>
          </w:tcPr>
          <w:p w14:paraId="4FFA45D9" w14:textId="77777777" w:rsidR="002D57C4" w:rsidRDefault="002D57C4" w:rsidP="00502E57">
            <w:pPr>
              <w:pStyle w:val="TableText"/>
            </w:pPr>
            <w:r>
              <w:t>default: supported</w:t>
            </w:r>
          </w:p>
        </w:tc>
        <w:tc>
          <w:tcPr>
            <w:tcW w:w="2238" w:type="pct"/>
            <w:shd w:val="clear" w:color="auto" w:fill="FFFFFF"/>
          </w:tcPr>
          <w:p w14:paraId="4F56742B" w14:textId="77777777" w:rsidR="002D57C4" w:rsidRDefault="002D57C4" w:rsidP="00502E57">
            <w:pPr>
              <w:pStyle w:val="TableText"/>
            </w:pPr>
            <w:r>
              <w:t xml:space="preserve">The optional status of the property relative to the specification or implementation. See table below for valid values. </w:t>
            </w:r>
          </w:p>
        </w:tc>
      </w:tr>
      <w:tr w:rsidR="002D57C4" w:rsidRPr="004279F4" w14:paraId="1E31FB78" w14:textId="77777777" w:rsidTr="00502E57">
        <w:trPr>
          <w:cantSplit/>
        </w:trPr>
        <w:tc>
          <w:tcPr>
            <w:tcW w:w="632" w:type="pct"/>
            <w:shd w:val="clear" w:color="auto" w:fill="FFFFFF"/>
          </w:tcPr>
          <w:p w14:paraId="76F9085C" w14:textId="77777777" w:rsidR="002D57C4" w:rsidRDefault="002D57C4" w:rsidP="00502E57">
            <w:pPr>
              <w:pStyle w:val="TableText"/>
              <w:rPr>
                <w:noProof/>
              </w:rPr>
            </w:pPr>
            <w:r w:rsidRPr="006C7962">
              <w:rPr>
                <w:noProof/>
              </w:rPr>
              <w:t>constraints</w:t>
            </w:r>
          </w:p>
        </w:tc>
        <w:tc>
          <w:tcPr>
            <w:tcW w:w="488" w:type="pct"/>
            <w:shd w:val="clear" w:color="auto" w:fill="FFFFFF"/>
          </w:tcPr>
          <w:p w14:paraId="4AC29620" w14:textId="77777777" w:rsidR="002D57C4" w:rsidRDefault="002D57C4" w:rsidP="00502E57">
            <w:pPr>
              <w:pStyle w:val="TableText"/>
            </w:pPr>
            <w:r>
              <w:t>no</w:t>
            </w:r>
          </w:p>
        </w:tc>
        <w:tc>
          <w:tcPr>
            <w:tcW w:w="792" w:type="pct"/>
            <w:shd w:val="clear" w:color="auto" w:fill="FFFFFF"/>
          </w:tcPr>
          <w:p w14:paraId="26062843" w14:textId="77777777" w:rsidR="002D57C4" w:rsidRDefault="002D57C4" w:rsidP="00502E57">
            <w:pPr>
              <w:pStyle w:val="TableText"/>
            </w:pPr>
            <w:r>
              <w:t>list of</w:t>
            </w:r>
          </w:p>
          <w:p w14:paraId="554355A0" w14:textId="77777777" w:rsidR="002D57C4" w:rsidRDefault="00D37E2A" w:rsidP="00502E57">
            <w:pPr>
              <w:pStyle w:val="TableText"/>
            </w:pPr>
            <w:hyperlink w:anchor="DEFN_ELEMENT_CONSTRAINTS_CLAUSE" w:history="1">
              <w:r w:rsidR="002D57C4">
                <w:rPr>
                  <w:rStyle w:val="Hyperlink"/>
                </w:rPr>
                <w:t>constraint clauses</w:t>
              </w:r>
            </w:hyperlink>
          </w:p>
        </w:tc>
        <w:tc>
          <w:tcPr>
            <w:tcW w:w="850" w:type="pct"/>
            <w:shd w:val="clear" w:color="auto" w:fill="FFFFFF"/>
          </w:tcPr>
          <w:p w14:paraId="1338B950" w14:textId="77777777" w:rsidR="002D57C4" w:rsidRDefault="002D57C4" w:rsidP="00502E57">
            <w:pPr>
              <w:pStyle w:val="TableText"/>
            </w:pPr>
            <w:r>
              <w:t>None</w:t>
            </w:r>
          </w:p>
        </w:tc>
        <w:tc>
          <w:tcPr>
            <w:tcW w:w="2238" w:type="pct"/>
            <w:shd w:val="clear" w:color="auto" w:fill="FFFFFF"/>
          </w:tcPr>
          <w:p w14:paraId="0229F1E8" w14:textId="77777777" w:rsidR="002D57C4" w:rsidRDefault="002D57C4" w:rsidP="00502E57">
            <w:pPr>
              <w:pStyle w:val="TableText"/>
            </w:pPr>
            <w:r>
              <w:t>The optional list of sequenced constraint clauses for the property.</w:t>
            </w:r>
          </w:p>
        </w:tc>
      </w:tr>
      <w:tr w:rsidR="002D57C4" w:rsidRPr="004279F4" w14:paraId="28381210" w14:textId="77777777" w:rsidTr="00502E57">
        <w:trPr>
          <w:cantSplit/>
        </w:trPr>
        <w:tc>
          <w:tcPr>
            <w:tcW w:w="632" w:type="pct"/>
            <w:shd w:val="clear" w:color="auto" w:fill="FFFFFF"/>
          </w:tcPr>
          <w:p w14:paraId="7E88E82F" w14:textId="77777777" w:rsidR="002D57C4" w:rsidRDefault="002D57C4" w:rsidP="00502E57">
            <w:pPr>
              <w:pStyle w:val="TableText"/>
              <w:rPr>
                <w:noProof/>
              </w:rPr>
            </w:pPr>
            <w:r>
              <w:rPr>
                <w:noProof/>
              </w:rPr>
              <w:t>entry_schema</w:t>
            </w:r>
          </w:p>
        </w:tc>
        <w:tc>
          <w:tcPr>
            <w:tcW w:w="488" w:type="pct"/>
            <w:shd w:val="clear" w:color="auto" w:fill="FFFFFF"/>
          </w:tcPr>
          <w:p w14:paraId="65404FC1" w14:textId="77777777" w:rsidR="002D57C4" w:rsidRDefault="002D57C4" w:rsidP="00502E57">
            <w:pPr>
              <w:pStyle w:val="TableText"/>
            </w:pPr>
            <w:r>
              <w:t>no</w:t>
            </w:r>
          </w:p>
        </w:tc>
        <w:tc>
          <w:tcPr>
            <w:tcW w:w="792" w:type="pct"/>
            <w:shd w:val="clear" w:color="auto" w:fill="FFFFFF"/>
          </w:tcPr>
          <w:p w14:paraId="6F40828A" w14:textId="77777777" w:rsidR="002D57C4" w:rsidRDefault="00D37E2A" w:rsidP="00502E57">
            <w:pPr>
              <w:pStyle w:val="TableText"/>
            </w:pPr>
            <w:hyperlink w:anchor="TYPE_YAML_STRING" w:history="1">
              <w:r w:rsidR="002D57C4" w:rsidRPr="0040234E">
                <w:rPr>
                  <w:rStyle w:val="Hyperlink"/>
                </w:rPr>
                <w:t>string</w:t>
              </w:r>
            </w:hyperlink>
          </w:p>
        </w:tc>
        <w:tc>
          <w:tcPr>
            <w:tcW w:w="850" w:type="pct"/>
            <w:shd w:val="clear" w:color="auto" w:fill="FFFFFF"/>
          </w:tcPr>
          <w:p w14:paraId="18DCE9C3" w14:textId="77777777" w:rsidR="002D57C4" w:rsidRDefault="002D57C4" w:rsidP="00502E57">
            <w:pPr>
              <w:pStyle w:val="TableText"/>
            </w:pPr>
            <w:r>
              <w:t>None</w:t>
            </w:r>
          </w:p>
        </w:tc>
        <w:tc>
          <w:tcPr>
            <w:tcW w:w="2238" w:type="pct"/>
            <w:shd w:val="clear" w:color="auto" w:fill="FFFFFF"/>
          </w:tcPr>
          <w:p w14:paraId="6E009A9B" w14:textId="77777777" w:rsidR="002D57C4" w:rsidRPr="00724226" w:rsidRDefault="002D57C4" w:rsidP="00502E57">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0A19BD11" w14:textId="77777777" w:rsidR="002D57C4" w:rsidRDefault="002D57C4" w:rsidP="002D57C4">
      <w:pPr>
        <w:pStyle w:val="Heading4"/>
        <w:numPr>
          <w:ilvl w:val="3"/>
          <w:numId w:val="3"/>
        </w:numPr>
      </w:pPr>
      <w:bookmarkStart w:id="327" w:name="DEFN_ELEMENT_PROPERTY_STATUS_VALUES"/>
      <w:r>
        <w:lastRenderedPageBreak/>
        <w:t>Status values</w:t>
      </w:r>
    </w:p>
    <w:bookmarkEnd w:id="327"/>
    <w:p w14:paraId="1876F312" w14:textId="77777777" w:rsidR="002D57C4" w:rsidRPr="006C7962" w:rsidRDefault="002D57C4" w:rsidP="002D57C4">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2D57C4" w:rsidRPr="004279F4" w14:paraId="1656CB0D" w14:textId="77777777" w:rsidTr="00502E57">
        <w:trPr>
          <w:cantSplit/>
          <w:tblHeader/>
        </w:trPr>
        <w:tc>
          <w:tcPr>
            <w:tcW w:w="782" w:type="pct"/>
            <w:shd w:val="clear" w:color="auto" w:fill="D9D9D9"/>
          </w:tcPr>
          <w:p w14:paraId="2657AE5E" w14:textId="77777777" w:rsidR="002D57C4" w:rsidRPr="00422683" w:rsidRDefault="002D57C4" w:rsidP="00502E57">
            <w:pPr>
              <w:pStyle w:val="TableText-Heading"/>
            </w:pPr>
            <w:r w:rsidRPr="00422683">
              <w:t>Value</w:t>
            </w:r>
          </w:p>
        </w:tc>
        <w:tc>
          <w:tcPr>
            <w:tcW w:w="4218" w:type="pct"/>
            <w:shd w:val="clear" w:color="auto" w:fill="D9D9D9"/>
          </w:tcPr>
          <w:p w14:paraId="0CC901CD" w14:textId="77777777" w:rsidR="002D57C4" w:rsidRPr="00422683" w:rsidRDefault="002D57C4" w:rsidP="00502E57">
            <w:pPr>
              <w:pStyle w:val="TableText-Heading"/>
            </w:pPr>
            <w:r w:rsidRPr="00422683">
              <w:t>Description</w:t>
            </w:r>
          </w:p>
        </w:tc>
      </w:tr>
      <w:tr w:rsidR="002D57C4" w:rsidRPr="004279F4" w14:paraId="737EC605" w14:textId="77777777" w:rsidTr="00502E57">
        <w:trPr>
          <w:cantSplit/>
        </w:trPr>
        <w:tc>
          <w:tcPr>
            <w:tcW w:w="782" w:type="pct"/>
            <w:shd w:val="clear" w:color="auto" w:fill="FFFFFF"/>
          </w:tcPr>
          <w:p w14:paraId="1AB86055" w14:textId="77777777" w:rsidR="002D57C4" w:rsidRPr="00B17171" w:rsidRDefault="002D57C4" w:rsidP="00502E57">
            <w:pPr>
              <w:pStyle w:val="TableText"/>
              <w:rPr>
                <w:b/>
                <w:noProof/>
              </w:rPr>
            </w:pPr>
            <w:r w:rsidRPr="00B17171">
              <w:rPr>
                <w:b/>
                <w:noProof/>
              </w:rPr>
              <w:t xml:space="preserve">supported </w:t>
            </w:r>
          </w:p>
        </w:tc>
        <w:tc>
          <w:tcPr>
            <w:tcW w:w="4218" w:type="pct"/>
            <w:shd w:val="clear" w:color="auto" w:fill="FFFFFF"/>
          </w:tcPr>
          <w:p w14:paraId="2E544F9B" w14:textId="77777777" w:rsidR="002D57C4" w:rsidRDefault="002D57C4" w:rsidP="00502E57">
            <w:pPr>
              <w:pStyle w:val="TableText"/>
            </w:pPr>
            <w:r>
              <w:t xml:space="preserve">Indicates the property is supported.  This is the </w:t>
            </w:r>
            <w:r w:rsidRPr="00A73327">
              <w:rPr>
                <w:b/>
              </w:rPr>
              <w:t>default</w:t>
            </w:r>
            <w:r>
              <w:t xml:space="preserve"> value for all property definitions.</w:t>
            </w:r>
          </w:p>
        </w:tc>
      </w:tr>
      <w:tr w:rsidR="002D57C4" w:rsidRPr="004279F4" w14:paraId="5E18FC2C" w14:textId="77777777" w:rsidTr="00502E57">
        <w:trPr>
          <w:cantSplit/>
        </w:trPr>
        <w:tc>
          <w:tcPr>
            <w:tcW w:w="782" w:type="pct"/>
            <w:shd w:val="clear" w:color="auto" w:fill="FFFFFF"/>
          </w:tcPr>
          <w:p w14:paraId="617FB06A" w14:textId="77777777" w:rsidR="002D57C4" w:rsidRPr="00B17171" w:rsidRDefault="002D57C4" w:rsidP="00502E57">
            <w:pPr>
              <w:pStyle w:val="TableText"/>
              <w:rPr>
                <w:b/>
                <w:noProof/>
              </w:rPr>
            </w:pPr>
            <w:r w:rsidRPr="00B17171">
              <w:rPr>
                <w:b/>
                <w:noProof/>
              </w:rPr>
              <w:t>unsupported</w:t>
            </w:r>
          </w:p>
        </w:tc>
        <w:tc>
          <w:tcPr>
            <w:tcW w:w="4218" w:type="pct"/>
            <w:shd w:val="clear" w:color="auto" w:fill="FFFFFF"/>
          </w:tcPr>
          <w:p w14:paraId="7A9FC36C" w14:textId="77777777" w:rsidR="002D57C4" w:rsidRDefault="002D57C4" w:rsidP="00502E57">
            <w:pPr>
              <w:pStyle w:val="TableText"/>
            </w:pPr>
            <w:r>
              <w:t>Indicates the property is not supported.</w:t>
            </w:r>
          </w:p>
        </w:tc>
      </w:tr>
      <w:tr w:rsidR="002D57C4" w:rsidRPr="004279F4" w14:paraId="60B7C3F0" w14:textId="77777777" w:rsidTr="00502E57">
        <w:trPr>
          <w:cantSplit/>
        </w:trPr>
        <w:tc>
          <w:tcPr>
            <w:tcW w:w="782" w:type="pct"/>
            <w:shd w:val="clear" w:color="auto" w:fill="FFFFFF"/>
          </w:tcPr>
          <w:p w14:paraId="7F8EFA39" w14:textId="77777777" w:rsidR="002D57C4" w:rsidRPr="00B17171" w:rsidRDefault="002D57C4" w:rsidP="00502E57">
            <w:pPr>
              <w:pStyle w:val="TableText"/>
              <w:rPr>
                <w:b/>
                <w:noProof/>
              </w:rPr>
            </w:pPr>
            <w:r w:rsidRPr="00B17171">
              <w:rPr>
                <w:b/>
                <w:noProof/>
              </w:rPr>
              <w:t>experimental</w:t>
            </w:r>
          </w:p>
        </w:tc>
        <w:tc>
          <w:tcPr>
            <w:tcW w:w="4218" w:type="pct"/>
            <w:shd w:val="clear" w:color="auto" w:fill="FFFFFF"/>
          </w:tcPr>
          <w:p w14:paraId="2B225F89" w14:textId="77777777" w:rsidR="002D57C4" w:rsidRDefault="002D57C4" w:rsidP="00502E57">
            <w:pPr>
              <w:pStyle w:val="TableText"/>
            </w:pPr>
            <w:r>
              <w:t>Indicates the property is experimental and has no official standing.</w:t>
            </w:r>
          </w:p>
        </w:tc>
      </w:tr>
      <w:tr w:rsidR="002D57C4" w:rsidRPr="004279F4" w14:paraId="02F9FA3F" w14:textId="77777777" w:rsidTr="00502E57">
        <w:trPr>
          <w:cantSplit/>
        </w:trPr>
        <w:tc>
          <w:tcPr>
            <w:tcW w:w="782" w:type="pct"/>
            <w:shd w:val="clear" w:color="auto" w:fill="FFFFFF"/>
          </w:tcPr>
          <w:p w14:paraId="04E4BEBC" w14:textId="77777777" w:rsidR="002D57C4" w:rsidRPr="00B17171" w:rsidRDefault="002D57C4" w:rsidP="00502E57">
            <w:pPr>
              <w:pStyle w:val="TableText"/>
              <w:rPr>
                <w:b/>
                <w:noProof/>
              </w:rPr>
            </w:pPr>
            <w:r w:rsidRPr="00B17171">
              <w:rPr>
                <w:b/>
                <w:noProof/>
              </w:rPr>
              <w:t>deprecated</w:t>
            </w:r>
          </w:p>
        </w:tc>
        <w:tc>
          <w:tcPr>
            <w:tcW w:w="4218" w:type="pct"/>
            <w:shd w:val="clear" w:color="auto" w:fill="FFFFFF"/>
          </w:tcPr>
          <w:p w14:paraId="5675DF07" w14:textId="77777777" w:rsidR="002D57C4" w:rsidRDefault="002D57C4" w:rsidP="00502E57">
            <w:pPr>
              <w:pStyle w:val="TableText"/>
            </w:pPr>
            <w:r>
              <w:t>Indicates the property has been deprecated by a new specification version.</w:t>
            </w:r>
          </w:p>
        </w:tc>
      </w:tr>
    </w:tbl>
    <w:p w14:paraId="4B01E92D" w14:textId="77777777" w:rsidR="002D57C4" w:rsidRDefault="002D57C4" w:rsidP="002D57C4">
      <w:pPr>
        <w:pStyle w:val="Heading4"/>
        <w:numPr>
          <w:ilvl w:val="3"/>
          <w:numId w:val="3"/>
        </w:numPr>
      </w:pPr>
      <w:r>
        <w:t>Grammar</w:t>
      </w:r>
    </w:p>
    <w:p w14:paraId="235B3639" w14:textId="77777777" w:rsidR="002D57C4" w:rsidRPr="003D06F2" w:rsidRDefault="002D57C4" w:rsidP="002D57C4">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802095" w14:textId="77777777" w:rsidTr="00502E57">
        <w:tc>
          <w:tcPr>
            <w:tcW w:w="9576" w:type="dxa"/>
            <w:shd w:val="clear" w:color="auto" w:fill="D9D9D9" w:themeFill="background1" w:themeFillShade="D9"/>
          </w:tcPr>
          <w:p w14:paraId="7D3BEF23" w14:textId="77777777" w:rsidR="002D57C4" w:rsidRPr="007A23A4" w:rsidRDefault="002D57C4" w:rsidP="00502E57">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7F520806" w14:textId="77777777" w:rsidR="002D57C4" w:rsidRDefault="002D57C4" w:rsidP="00502E57">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090AC731" w14:textId="77777777" w:rsidR="002D57C4" w:rsidRDefault="002D57C4" w:rsidP="00502E57">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7D8863C3"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74681C2F" w14:textId="77777777" w:rsidR="002D57C4" w:rsidRDefault="002D57C4" w:rsidP="00502E57">
            <w:pPr>
              <w:rPr>
                <w:rStyle w:val="CodeSnippet"/>
                <w:noProof/>
              </w:rPr>
            </w:pPr>
            <w:r w:rsidRPr="006824F5">
              <w:rPr>
                <w:rStyle w:val="CodeSnippet"/>
                <w:noProof/>
              </w:rPr>
              <w:t xml:space="preserve">  default: &lt;default_value&gt;</w:t>
            </w:r>
          </w:p>
          <w:p w14:paraId="590E2A17"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0F71874E" w14:textId="77777777" w:rsidR="002D57C4" w:rsidRPr="006824F5" w:rsidRDefault="002D57C4" w:rsidP="00502E57">
            <w:pPr>
              <w:rPr>
                <w:rStyle w:val="CodeSnippet"/>
                <w:noProof/>
              </w:rPr>
            </w:pPr>
            <w:r w:rsidRPr="006824F5">
              <w:rPr>
                <w:rStyle w:val="CodeSnippet"/>
                <w:noProof/>
              </w:rPr>
              <w:t xml:space="preserve">  constraints: </w:t>
            </w:r>
          </w:p>
          <w:p w14:paraId="116071B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3BF80E31" w14:textId="77777777" w:rsidR="002D57C4" w:rsidRDefault="002D57C4" w:rsidP="00502E57">
            <w:pPr>
              <w:rPr>
                <w:rStyle w:val="CodeSnippet"/>
                <w:noProof/>
              </w:rPr>
            </w:pPr>
            <w:r>
              <w:rPr>
                <w:rStyle w:val="CodeSnippet"/>
                <w:noProof/>
              </w:rPr>
              <w:t xml:space="preserve">  entry_schema:</w:t>
            </w:r>
          </w:p>
          <w:p w14:paraId="36453FEC"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19B21D93"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612545E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6DF77CE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306ECC78" w14:textId="77777777" w:rsidR="002D57C4" w:rsidRDefault="002D57C4" w:rsidP="002D57C4">
      <w:pPr>
        <w:pStyle w:val="NormalaroundTable"/>
      </w:pPr>
      <w:r>
        <w:t>In the above grammar, the pseudo values that appear in angle brackets have the following meaning:</w:t>
      </w:r>
    </w:p>
    <w:p w14:paraId="25A6F75B" w14:textId="77777777" w:rsidR="002D57C4" w:rsidRDefault="002D57C4" w:rsidP="002D57C4">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16C16C8" w14:textId="77777777" w:rsidR="002D57C4" w:rsidRDefault="002D57C4" w:rsidP="002D57C4">
      <w:pPr>
        <w:numPr>
          <w:ilvl w:val="0"/>
          <w:numId w:val="19"/>
        </w:numPr>
        <w:spacing w:before="0" w:after="0"/>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7AB2BD63" w14:textId="77777777" w:rsidR="002D57C4" w:rsidRDefault="002D57C4" w:rsidP="002D57C4">
      <w:pPr>
        <w:numPr>
          <w:ilvl w:val="0"/>
          <w:numId w:val="19"/>
        </w:numPr>
        <w:spacing w:before="0" w:after="0"/>
      </w:pPr>
      <w:r w:rsidRPr="00860225">
        <w:rPr>
          <w:rStyle w:val="CodeSnippetHighlight"/>
        </w:rPr>
        <w:t>property_type</w:t>
      </w:r>
      <w:r>
        <w:t>: represents the required data type of the property.</w:t>
      </w:r>
    </w:p>
    <w:p w14:paraId="36186ACA" w14:textId="77777777" w:rsidR="002D57C4" w:rsidRDefault="002D57C4" w:rsidP="002D57C4">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61C5898B"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723A823E"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9A3822E" w14:textId="77777777" w:rsidR="002D57C4" w:rsidRDefault="002D57C4" w:rsidP="002D57C4">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20C5E9B7"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63A3E480"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181E63B"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F6A3636" w14:textId="77777777" w:rsidR="002D57C4" w:rsidRDefault="002D57C4" w:rsidP="002D57C4">
      <w:pPr>
        <w:pStyle w:val="Heading4"/>
        <w:numPr>
          <w:ilvl w:val="3"/>
          <w:numId w:val="3"/>
        </w:numPr>
      </w:pPr>
      <w:r>
        <w:t>Additional Requirements</w:t>
      </w:r>
    </w:p>
    <w:p w14:paraId="78AE61BF" w14:textId="77777777" w:rsidR="002D57C4" w:rsidRDefault="002D57C4" w:rsidP="002D57C4">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54E8DC10" w14:textId="77777777" w:rsidR="002D57C4" w:rsidRDefault="002D57C4" w:rsidP="002D57C4">
      <w:pPr>
        <w:pStyle w:val="ListParagraph"/>
        <w:numPr>
          <w:ilvl w:val="0"/>
          <w:numId w:val="33"/>
        </w:numPr>
      </w:pPr>
      <w:r>
        <w:lastRenderedPageBreak/>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044F3F70" w14:textId="77777777" w:rsidR="002D57C4" w:rsidRDefault="002D57C4" w:rsidP="002D57C4">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6F415532" w14:textId="77777777" w:rsidR="002D57C4" w:rsidRPr="00074AB7" w:rsidRDefault="002D57C4" w:rsidP="002D57C4">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386E5121" w14:textId="77777777" w:rsidR="002D57C4" w:rsidRDefault="002D57C4" w:rsidP="002D57C4">
      <w:pPr>
        <w:pStyle w:val="Heading4"/>
        <w:numPr>
          <w:ilvl w:val="3"/>
          <w:numId w:val="3"/>
        </w:numPr>
      </w:pPr>
      <w:r>
        <w:t>Notes</w:t>
      </w:r>
    </w:p>
    <w:p w14:paraId="7B2B4377" w14:textId="77777777" w:rsidR="002D57C4" w:rsidRDefault="002D57C4" w:rsidP="002D57C4">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45C81C53" w14:textId="77777777" w:rsidR="002D57C4" w:rsidRDefault="002D57C4" w:rsidP="002D57C4">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8F36BCE" w14:textId="77777777" w:rsidR="002D57C4" w:rsidRDefault="002D57C4" w:rsidP="002D57C4">
      <w:pPr>
        <w:pStyle w:val="Heading4"/>
        <w:numPr>
          <w:ilvl w:val="3"/>
          <w:numId w:val="3"/>
        </w:numPr>
      </w:pPr>
      <w:r>
        <w:t>Example</w:t>
      </w:r>
    </w:p>
    <w:p w14:paraId="1D7B7489" w14:textId="77777777" w:rsidR="002D57C4" w:rsidRPr="00D41929" w:rsidRDefault="002D57C4" w:rsidP="002D57C4">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078156" w14:textId="77777777" w:rsidTr="00502E57">
        <w:trPr>
          <w:trHeight w:val="256"/>
        </w:trPr>
        <w:tc>
          <w:tcPr>
            <w:tcW w:w="9576" w:type="dxa"/>
            <w:shd w:val="clear" w:color="auto" w:fill="D9D9D9" w:themeFill="background1" w:themeFillShade="D9"/>
          </w:tcPr>
          <w:p w14:paraId="2432762D" w14:textId="77777777" w:rsidR="002D57C4" w:rsidRDefault="002D57C4" w:rsidP="00502E57">
            <w:pPr>
              <w:rPr>
                <w:rStyle w:val="CodeSnippet"/>
                <w:noProof/>
              </w:rPr>
            </w:pPr>
            <w:r>
              <w:rPr>
                <w:rStyle w:val="CodeSnippet"/>
                <w:noProof/>
              </w:rPr>
              <w:t>properties:</w:t>
            </w:r>
          </w:p>
          <w:p w14:paraId="3EEC5DFC" w14:textId="77777777" w:rsidR="002D57C4" w:rsidRPr="006824F5" w:rsidRDefault="002D57C4" w:rsidP="00502E57">
            <w:pPr>
              <w:rPr>
                <w:rStyle w:val="CodeSnippet"/>
                <w:noProof/>
              </w:rPr>
            </w:pPr>
            <w:r>
              <w:rPr>
                <w:rStyle w:val="CodeSnippet"/>
                <w:noProof/>
              </w:rPr>
              <w:t xml:space="preserve">  </w:t>
            </w:r>
            <w:r w:rsidRPr="006824F5">
              <w:rPr>
                <w:rStyle w:val="CodeSnippet"/>
                <w:noProof/>
              </w:rPr>
              <w:t>num_cpus:</w:t>
            </w:r>
          </w:p>
          <w:p w14:paraId="0CDE6AE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4BB72DE0" w14:textId="77777777" w:rsidR="002D57C4" w:rsidRDefault="002D57C4" w:rsidP="00502E57">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4D67D90B" w14:textId="77777777" w:rsidR="002D57C4" w:rsidRDefault="002D57C4" w:rsidP="00502E57">
            <w:pPr>
              <w:rPr>
                <w:rStyle w:val="CodeSnippet"/>
                <w:noProof/>
              </w:rPr>
            </w:pPr>
            <w:r>
              <w:rPr>
                <w:rStyle w:val="CodeSnippet"/>
                <w:noProof/>
              </w:rPr>
              <w:t xml:space="preserve">    default: 1</w:t>
            </w:r>
          </w:p>
          <w:p w14:paraId="23FE5FB4" w14:textId="77777777" w:rsidR="002D57C4" w:rsidRPr="006824F5" w:rsidRDefault="002D57C4" w:rsidP="00502E57">
            <w:pPr>
              <w:rPr>
                <w:rStyle w:val="CodeSnippet"/>
                <w:noProof/>
              </w:rPr>
            </w:pPr>
            <w:r>
              <w:rPr>
                <w:rStyle w:val="CodeSnippet"/>
                <w:noProof/>
              </w:rPr>
              <w:t xml:space="preserve">    required: true</w:t>
            </w:r>
          </w:p>
          <w:p w14:paraId="70AA34A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4CB3210B"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2DF967A8" w14:textId="77777777" w:rsidR="002D57C4" w:rsidRDefault="002D57C4" w:rsidP="002D57C4">
      <w:pPr>
        <w:pStyle w:val="Heading3"/>
        <w:numPr>
          <w:ilvl w:val="2"/>
          <w:numId w:val="3"/>
        </w:numPr>
      </w:pPr>
      <w:bookmarkStart w:id="328" w:name="DEFN_ELEMENT_PROPERTY_VALUE_ASSIGNMENT"/>
      <w:r>
        <w:t>Property assignment</w:t>
      </w:r>
    </w:p>
    <w:bookmarkEnd w:id="328"/>
    <w:p w14:paraId="540A6056" w14:textId="77777777" w:rsidR="002D57C4" w:rsidRDefault="002D57C4" w:rsidP="002D57C4">
      <w:r>
        <w:t>This section defines the grammar for assigning values to named properties within TOSCA Node and Relationship templates that are defined in their corresponding named types.</w:t>
      </w:r>
    </w:p>
    <w:p w14:paraId="2D1EA7F3" w14:textId="77777777" w:rsidR="002D57C4" w:rsidRDefault="002D57C4" w:rsidP="002D57C4">
      <w:pPr>
        <w:pStyle w:val="Heading4"/>
        <w:numPr>
          <w:ilvl w:val="3"/>
          <w:numId w:val="3"/>
        </w:numPr>
      </w:pPr>
      <w:r>
        <w:t>Keynames</w:t>
      </w:r>
    </w:p>
    <w:p w14:paraId="0C1DCD8D" w14:textId="77777777" w:rsidR="002D57C4" w:rsidRPr="0053600D" w:rsidRDefault="002D57C4" w:rsidP="002D57C4">
      <w:pPr>
        <w:pStyle w:val="NormalaroundTable"/>
      </w:pPr>
      <w:r>
        <w:t>The TOSCA property assignment has no keynames.</w:t>
      </w:r>
    </w:p>
    <w:p w14:paraId="6E635D81" w14:textId="77777777" w:rsidR="002D57C4" w:rsidRPr="00CE47A2" w:rsidRDefault="002D57C4" w:rsidP="002D57C4">
      <w:pPr>
        <w:pStyle w:val="Heading4"/>
        <w:numPr>
          <w:ilvl w:val="3"/>
          <w:numId w:val="3"/>
        </w:numPr>
      </w:pPr>
      <w:r>
        <w:t>Grammar</w:t>
      </w:r>
    </w:p>
    <w:p w14:paraId="75072269" w14:textId="77777777" w:rsidR="002D57C4" w:rsidRDefault="002D57C4" w:rsidP="002D57C4">
      <w:pPr>
        <w:pStyle w:val="NormalaroundTable"/>
      </w:pPr>
      <w:r>
        <w:t>Property assignments have the following grammar:</w:t>
      </w:r>
    </w:p>
    <w:p w14:paraId="2DBFFC6C" w14:textId="77777777" w:rsidR="002D57C4" w:rsidRDefault="002D57C4" w:rsidP="002D57C4">
      <w:pPr>
        <w:pStyle w:val="Heading5"/>
        <w:numPr>
          <w:ilvl w:val="4"/>
          <w:numId w:val="3"/>
        </w:numPr>
      </w:pPr>
      <w:r>
        <w:t>Short notation:</w:t>
      </w:r>
    </w:p>
    <w:p w14:paraId="394392D4"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5CE03712" w14:textId="77777777" w:rsidTr="00502E57">
        <w:trPr>
          <w:trHeight w:val="256"/>
        </w:trPr>
        <w:tc>
          <w:tcPr>
            <w:tcW w:w="9576" w:type="dxa"/>
            <w:shd w:val="clear" w:color="auto" w:fill="D9D9D9" w:themeFill="background1" w:themeFillShade="D9"/>
          </w:tcPr>
          <w:p w14:paraId="70648F74" w14:textId="77777777" w:rsidR="002D57C4" w:rsidRDefault="002D57C4" w:rsidP="00502E57">
            <w:pPr>
              <w:rPr>
                <w:rStyle w:val="CodeSnippet"/>
                <w:noProof/>
              </w:rPr>
            </w:pPr>
            <w:r>
              <w:rPr>
                <w:rStyle w:val="CodeSnippet"/>
                <w:noProof/>
              </w:rPr>
              <w:t>&lt;property_name&gt;: &lt;property_value&gt; | { &lt;property_value_expression&gt; }</w:t>
            </w:r>
          </w:p>
        </w:tc>
      </w:tr>
    </w:tbl>
    <w:p w14:paraId="20AD96F7" w14:textId="77777777" w:rsidR="002D57C4" w:rsidRDefault="002D57C4" w:rsidP="002D57C4">
      <w:pPr>
        <w:pStyle w:val="NormalaroundTable"/>
      </w:pPr>
      <w:r>
        <w:t>In the above grammars, the pseudo values that appear in angle brackets have the following meaning:</w:t>
      </w:r>
    </w:p>
    <w:p w14:paraId="3E854B03" w14:textId="77777777" w:rsidR="002D57C4" w:rsidRDefault="002D57C4" w:rsidP="002D57C4">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1A9B7E4B" w14:textId="77777777" w:rsidR="002D57C4" w:rsidRDefault="002D57C4" w:rsidP="002D57C4">
      <w:pPr>
        <w:pStyle w:val="ListBullet3"/>
      </w:pPr>
      <w:r>
        <w:rPr>
          <w:rStyle w:val="CodeSnippetHighlight"/>
        </w:rPr>
        <w:lastRenderedPageBreak/>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A48D2AB" w14:textId="77777777" w:rsidR="002D57C4" w:rsidRDefault="002D57C4" w:rsidP="002D57C4">
      <w:pPr>
        <w:pStyle w:val="Heading3"/>
        <w:numPr>
          <w:ilvl w:val="2"/>
          <w:numId w:val="3"/>
        </w:numPr>
      </w:pPr>
      <w:bookmarkStart w:id="329" w:name="DEFN_ELEMENT_ATTRIBUTE_DEFN"/>
      <w:r>
        <w:t>Attribute definition</w:t>
      </w:r>
    </w:p>
    <w:bookmarkEnd w:id="329"/>
    <w:p w14:paraId="36C6D8A4" w14:textId="77777777" w:rsidR="002D57C4" w:rsidRDefault="002D57C4" w:rsidP="002D57C4">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0571E259" w14:textId="77777777" w:rsidR="002D57C4" w:rsidRDefault="002D57C4" w:rsidP="002D57C4">
      <w:pPr>
        <w:pStyle w:val="Heading4"/>
        <w:numPr>
          <w:ilvl w:val="3"/>
          <w:numId w:val="3"/>
        </w:numPr>
      </w:pPr>
      <w:r>
        <w:t>Attribute and Property reflection</w:t>
      </w:r>
      <w:r w:rsidDel="0026477E">
        <w:t xml:space="preserve"> </w:t>
      </w:r>
    </w:p>
    <w:p w14:paraId="7D0530D8" w14:textId="77777777" w:rsidR="002D57C4" w:rsidRPr="006214C0" w:rsidRDefault="002D57C4" w:rsidP="002D57C4">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4B2FB75E" w14:textId="77777777" w:rsidR="002D57C4" w:rsidRDefault="002D57C4" w:rsidP="002D57C4">
      <w:pPr>
        <w:pStyle w:val="Heading4"/>
        <w:numPr>
          <w:ilvl w:val="3"/>
          <w:numId w:val="3"/>
        </w:numPr>
      </w:pPr>
      <w:r>
        <w:t>Keynames</w:t>
      </w:r>
    </w:p>
    <w:p w14:paraId="009A7661" w14:textId="77777777" w:rsidR="002D57C4" w:rsidRPr="0053600D" w:rsidRDefault="002D57C4" w:rsidP="002D57C4">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86"/>
        <w:gridCol w:w="5379"/>
      </w:tblGrid>
      <w:tr w:rsidR="002D57C4" w:rsidRPr="004279F4" w14:paraId="70341173" w14:textId="77777777" w:rsidTr="00502E57">
        <w:trPr>
          <w:cantSplit/>
          <w:tblHeader/>
        </w:trPr>
        <w:tc>
          <w:tcPr>
            <w:tcW w:w="606" w:type="pct"/>
            <w:shd w:val="clear" w:color="auto" w:fill="D9D9D9"/>
          </w:tcPr>
          <w:p w14:paraId="40BC29ED" w14:textId="77777777" w:rsidR="002D57C4" w:rsidRPr="00422683" w:rsidRDefault="002D57C4" w:rsidP="00502E57">
            <w:pPr>
              <w:pStyle w:val="TableText-Heading"/>
            </w:pPr>
            <w:r w:rsidRPr="00422683">
              <w:t>Keyname</w:t>
            </w:r>
          </w:p>
        </w:tc>
        <w:tc>
          <w:tcPr>
            <w:tcW w:w="482" w:type="pct"/>
            <w:shd w:val="clear" w:color="auto" w:fill="D9D9D9"/>
          </w:tcPr>
          <w:p w14:paraId="0DA135E7" w14:textId="77777777" w:rsidR="002D57C4" w:rsidRPr="00422683" w:rsidRDefault="002D57C4" w:rsidP="00502E57">
            <w:pPr>
              <w:pStyle w:val="TableText-Heading"/>
            </w:pPr>
            <w:r w:rsidRPr="00422683">
              <w:t>Required</w:t>
            </w:r>
          </w:p>
        </w:tc>
        <w:tc>
          <w:tcPr>
            <w:tcW w:w="517" w:type="pct"/>
            <w:shd w:val="clear" w:color="auto" w:fill="D9D9D9"/>
          </w:tcPr>
          <w:p w14:paraId="7C9DA4D3" w14:textId="77777777" w:rsidR="002D57C4" w:rsidRPr="00422683" w:rsidRDefault="002D57C4" w:rsidP="00502E57">
            <w:pPr>
              <w:pStyle w:val="TableText-Heading"/>
            </w:pPr>
            <w:r w:rsidRPr="00422683">
              <w:t>Type</w:t>
            </w:r>
          </w:p>
        </w:tc>
        <w:tc>
          <w:tcPr>
            <w:tcW w:w="740" w:type="pct"/>
            <w:shd w:val="clear" w:color="auto" w:fill="D9D9D9"/>
          </w:tcPr>
          <w:p w14:paraId="46C91E8D" w14:textId="77777777" w:rsidR="002D57C4" w:rsidRPr="00422683" w:rsidRDefault="002D57C4" w:rsidP="00502E57">
            <w:pPr>
              <w:pStyle w:val="TableText-Heading"/>
            </w:pPr>
            <w:r w:rsidRPr="00422683">
              <w:t>Constraints</w:t>
            </w:r>
          </w:p>
        </w:tc>
        <w:tc>
          <w:tcPr>
            <w:tcW w:w="2654" w:type="pct"/>
            <w:shd w:val="clear" w:color="auto" w:fill="D9D9D9"/>
          </w:tcPr>
          <w:p w14:paraId="2CA5D047" w14:textId="77777777" w:rsidR="002D57C4" w:rsidRPr="00422683" w:rsidRDefault="002D57C4" w:rsidP="00502E57">
            <w:pPr>
              <w:pStyle w:val="TableText-Heading"/>
            </w:pPr>
            <w:r w:rsidRPr="00422683">
              <w:t>Description</w:t>
            </w:r>
          </w:p>
        </w:tc>
      </w:tr>
      <w:tr w:rsidR="002D57C4" w:rsidRPr="004279F4" w14:paraId="24E91C50" w14:textId="77777777" w:rsidTr="00502E57">
        <w:trPr>
          <w:cantSplit/>
        </w:trPr>
        <w:tc>
          <w:tcPr>
            <w:tcW w:w="606" w:type="pct"/>
            <w:shd w:val="clear" w:color="auto" w:fill="FFFFFF"/>
          </w:tcPr>
          <w:p w14:paraId="188E6AEE" w14:textId="77777777" w:rsidR="002D57C4" w:rsidRDefault="002D57C4" w:rsidP="00502E57">
            <w:pPr>
              <w:pStyle w:val="TableText"/>
              <w:rPr>
                <w:noProof/>
              </w:rPr>
            </w:pPr>
            <w:r>
              <w:rPr>
                <w:noProof/>
              </w:rPr>
              <w:t>type</w:t>
            </w:r>
          </w:p>
        </w:tc>
        <w:tc>
          <w:tcPr>
            <w:tcW w:w="482" w:type="pct"/>
            <w:shd w:val="clear" w:color="auto" w:fill="FFFFFF"/>
          </w:tcPr>
          <w:p w14:paraId="2AA8F392" w14:textId="77777777" w:rsidR="002D57C4" w:rsidRDefault="002D57C4" w:rsidP="00502E57">
            <w:pPr>
              <w:pStyle w:val="TableText"/>
            </w:pPr>
            <w:r>
              <w:t>yes</w:t>
            </w:r>
          </w:p>
        </w:tc>
        <w:tc>
          <w:tcPr>
            <w:tcW w:w="517" w:type="pct"/>
            <w:shd w:val="clear" w:color="auto" w:fill="FFFFFF"/>
          </w:tcPr>
          <w:p w14:paraId="2E94E9FA" w14:textId="77777777" w:rsidR="002D57C4" w:rsidRDefault="00D37E2A" w:rsidP="00502E57">
            <w:pPr>
              <w:pStyle w:val="TableText"/>
            </w:pPr>
            <w:hyperlink w:anchor="TYPE_YAML_STRING" w:history="1">
              <w:r w:rsidR="002D57C4" w:rsidRPr="00715AA6">
                <w:rPr>
                  <w:rStyle w:val="Hyperlink"/>
                </w:rPr>
                <w:t>string</w:t>
              </w:r>
            </w:hyperlink>
          </w:p>
        </w:tc>
        <w:tc>
          <w:tcPr>
            <w:tcW w:w="740" w:type="pct"/>
            <w:shd w:val="clear" w:color="auto" w:fill="FFFFFF"/>
          </w:tcPr>
          <w:p w14:paraId="21E0EFAB" w14:textId="77777777" w:rsidR="002D57C4" w:rsidRDefault="002D57C4" w:rsidP="00502E57">
            <w:pPr>
              <w:pStyle w:val="TableText"/>
            </w:pPr>
            <w:r>
              <w:t>None</w:t>
            </w:r>
          </w:p>
        </w:tc>
        <w:tc>
          <w:tcPr>
            <w:tcW w:w="2654" w:type="pct"/>
            <w:shd w:val="clear" w:color="auto" w:fill="FFFFFF"/>
          </w:tcPr>
          <w:p w14:paraId="4D573069" w14:textId="77777777" w:rsidR="002D57C4" w:rsidRDefault="002D57C4" w:rsidP="00502E57">
            <w:pPr>
              <w:pStyle w:val="TableText"/>
            </w:pPr>
            <w:r>
              <w:t>The required data type for the attribute.</w:t>
            </w:r>
          </w:p>
        </w:tc>
      </w:tr>
      <w:tr w:rsidR="002D57C4" w:rsidRPr="004279F4" w14:paraId="4D850BE2" w14:textId="77777777" w:rsidTr="00502E57">
        <w:trPr>
          <w:cantSplit/>
        </w:trPr>
        <w:tc>
          <w:tcPr>
            <w:tcW w:w="606" w:type="pct"/>
            <w:shd w:val="clear" w:color="auto" w:fill="FFFFFF"/>
          </w:tcPr>
          <w:p w14:paraId="1DEFFFAF" w14:textId="77777777" w:rsidR="002D57C4" w:rsidRDefault="002D57C4" w:rsidP="00502E57">
            <w:pPr>
              <w:pStyle w:val="TableText"/>
              <w:rPr>
                <w:noProof/>
              </w:rPr>
            </w:pPr>
            <w:r>
              <w:rPr>
                <w:noProof/>
              </w:rPr>
              <w:t>description</w:t>
            </w:r>
          </w:p>
        </w:tc>
        <w:tc>
          <w:tcPr>
            <w:tcW w:w="482" w:type="pct"/>
            <w:shd w:val="clear" w:color="auto" w:fill="FFFFFF"/>
          </w:tcPr>
          <w:p w14:paraId="1B308F27" w14:textId="77777777" w:rsidR="002D57C4" w:rsidRDefault="002D57C4" w:rsidP="00502E57">
            <w:pPr>
              <w:pStyle w:val="TableText"/>
            </w:pPr>
            <w:r>
              <w:t>no</w:t>
            </w:r>
          </w:p>
        </w:tc>
        <w:tc>
          <w:tcPr>
            <w:tcW w:w="517" w:type="pct"/>
            <w:shd w:val="clear" w:color="auto" w:fill="FFFFFF"/>
          </w:tcPr>
          <w:p w14:paraId="30F095F3" w14:textId="77777777" w:rsidR="002D57C4" w:rsidRDefault="00D37E2A" w:rsidP="00502E57">
            <w:pPr>
              <w:pStyle w:val="TableText"/>
            </w:pPr>
            <w:hyperlink w:anchor="DEFN_ELEMENT_DESCRIPTION" w:history="1">
              <w:r w:rsidR="002D57C4" w:rsidRPr="00B946C9">
                <w:rPr>
                  <w:rStyle w:val="Hyperlink"/>
                </w:rPr>
                <w:t>description</w:t>
              </w:r>
            </w:hyperlink>
          </w:p>
        </w:tc>
        <w:tc>
          <w:tcPr>
            <w:tcW w:w="740" w:type="pct"/>
            <w:shd w:val="clear" w:color="auto" w:fill="FFFFFF"/>
          </w:tcPr>
          <w:p w14:paraId="18B54965" w14:textId="77777777" w:rsidR="002D57C4" w:rsidRDefault="002D57C4" w:rsidP="00502E57">
            <w:pPr>
              <w:pStyle w:val="TableText"/>
            </w:pPr>
            <w:r>
              <w:t>None</w:t>
            </w:r>
          </w:p>
        </w:tc>
        <w:tc>
          <w:tcPr>
            <w:tcW w:w="2654" w:type="pct"/>
            <w:shd w:val="clear" w:color="auto" w:fill="FFFFFF"/>
          </w:tcPr>
          <w:p w14:paraId="7DCD716B" w14:textId="77777777" w:rsidR="002D57C4" w:rsidRDefault="002D57C4" w:rsidP="00502E57">
            <w:pPr>
              <w:pStyle w:val="TableText"/>
            </w:pPr>
            <w:r>
              <w:t>The optional description for the attribute.</w:t>
            </w:r>
          </w:p>
        </w:tc>
      </w:tr>
      <w:tr w:rsidR="002D57C4" w:rsidRPr="004279F4" w14:paraId="4CAE46CB" w14:textId="77777777" w:rsidTr="00502E57">
        <w:trPr>
          <w:cantSplit/>
        </w:trPr>
        <w:tc>
          <w:tcPr>
            <w:tcW w:w="606" w:type="pct"/>
            <w:shd w:val="clear" w:color="auto" w:fill="FFFFFF"/>
          </w:tcPr>
          <w:p w14:paraId="0425BA3E" w14:textId="77777777" w:rsidR="002D57C4" w:rsidRDefault="002D57C4" w:rsidP="00502E57">
            <w:pPr>
              <w:pStyle w:val="TableText"/>
              <w:rPr>
                <w:noProof/>
              </w:rPr>
            </w:pPr>
            <w:r>
              <w:rPr>
                <w:noProof/>
              </w:rPr>
              <w:t>default</w:t>
            </w:r>
          </w:p>
        </w:tc>
        <w:tc>
          <w:tcPr>
            <w:tcW w:w="482" w:type="pct"/>
            <w:shd w:val="clear" w:color="auto" w:fill="FFFFFF"/>
          </w:tcPr>
          <w:p w14:paraId="36668788" w14:textId="77777777" w:rsidR="002D57C4" w:rsidRDefault="002D57C4" w:rsidP="00502E57">
            <w:pPr>
              <w:pStyle w:val="TableText"/>
            </w:pPr>
            <w:r>
              <w:t>no</w:t>
            </w:r>
          </w:p>
        </w:tc>
        <w:tc>
          <w:tcPr>
            <w:tcW w:w="517" w:type="pct"/>
            <w:shd w:val="clear" w:color="auto" w:fill="FFFFFF"/>
          </w:tcPr>
          <w:p w14:paraId="166A504A" w14:textId="77777777" w:rsidR="002D57C4" w:rsidRDefault="002D57C4" w:rsidP="00502E57">
            <w:pPr>
              <w:pStyle w:val="TableText"/>
            </w:pPr>
            <w:r>
              <w:t>&lt;any&gt;</w:t>
            </w:r>
          </w:p>
        </w:tc>
        <w:tc>
          <w:tcPr>
            <w:tcW w:w="740" w:type="pct"/>
            <w:shd w:val="clear" w:color="auto" w:fill="FFFFFF"/>
          </w:tcPr>
          <w:p w14:paraId="0796DF3C" w14:textId="77777777" w:rsidR="002D57C4" w:rsidRDefault="002D57C4" w:rsidP="00502E57">
            <w:pPr>
              <w:pStyle w:val="TableText"/>
            </w:pPr>
            <w:r>
              <w:t>None</w:t>
            </w:r>
          </w:p>
        </w:tc>
        <w:tc>
          <w:tcPr>
            <w:tcW w:w="2654" w:type="pct"/>
            <w:shd w:val="clear" w:color="auto" w:fill="FFFFFF"/>
          </w:tcPr>
          <w:p w14:paraId="41FEA4B0"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6100CE00" w14:textId="77777777" w:rsidR="002D57C4" w:rsidRDefault="002D57C4" w:rsidP="00502E57">
            <w:pPr>
              <w:pStyle w:val="TableText"/>
            </w:pPr>
          </w:p>
          <w:p w14:paraId="76EBBC93" w14:textId="77777777" w:rsidR="002D57C4" w:rsidRDefault="002D57C4" w:rsidP="00502E57">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2D57C4" w:rsidRPr="004279F4" w14:paraId="77BB11BA" w14:textId="77777777" w:rsidTr="00502E57">
        <w:trPr>
          <w:cantSplit/>
        </w:trPr>
        <w:tc>
          <w:tcPr>
            <w:tcW w:w="606" w:type="pct"/>
            <w:shd w:val="clear" w:color="auto" w:fill="FFFFFF"/>
          </w:tcPr>
          <w:p w14:paraId="54DEA918" w14:textId="77777777" w:rsidR="002D57C4" w:rsidRDefault="002D57C4" w:rsidP="00502E57">
            <w:pPr>
              <w:pStyle w:val="TableText"/>
              <w:rPr>
                <w:noProof/>
              </w:rPr>
            </w:pPr>
            <w:r>
              <w:rPr>
                <w:noProof/>
              </w:rPr>
              <w:t>status</w:t>
            </w:r>
          </w:p>
        </w:tc>
        <w:tc>
          <w:tcPr>
            <w:tcW w:w="482" w:type="pct"/>
            <w:shd w:val="clear" w:color="auto" w:fill="FFFFFF"/>
          </w:tcPr>
          <w:p w14:paraId="7D09E544" w14:textId="77777777" w:rsidR="002D57C4" w:rsidRDefault="002D57C4" w:rsidP="00502E57">
            <w:pPr>
              <w:pStyle w:val="TableText"/>
            </w:pPr>
            <w:r>
              <w:t>no</w:t>
            </w:r>
          </w:p>
        </w:tc>
        <w:tc>
          <w:tcPr>
            <w:tcW w:w="517" w:type="pct"/>
            <w:shd w:val="clear" w:color="auto" w:fill="FFFFFF"/>
          </w:tcPr>
          <w:p w14:paraId="7FAD62F3" w14:textId="77777777" w:rsidR="002D57C4" w:rsidRDefault="00D37E2A" w:rsidP="00502E57">
            <w:pPr>
              <w:pStyle w:val="TableText"/>
            </w:pPr>
            <w:hyperlink w:anchor="TYPE_YAML_STRING" w:history="1">
              <w:r w:rsidR="002D57C4" w:rsidRPr="001A0CC6">
                <w:rPr>
                  <w:rStyle w:val="Hyperlink"/>
                </w:rPr>
                <w:t>string</w:t>
              </w:r>
            </w:hyperlink>
          </w:p>
        </w:tc>
        <w:tc>
          <w:tcPr>
            <w:tcW w:w="740" w:type="pct"/>
            <w:shd w:val="clear" w:color="auto" w:fill="FFFFFF"/>
          </w:tcPr>
          <w:p w14:paraId="39BA1138" w14:textId="77777777" w:rsidR="002D57C4" w:rsidRDefault="002D57C4" w:rsidP="00502E57">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2335E72" w14:textId="77777777" w:rsidR="002D57C4" w:rsidRDefault="002D57C4" w:rsidP="00502E57">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2D57C4" w:rsidRPr="004279F4" w14:paraId="22F37BB4" w14:textId="77777777" w:rsidTr="00502E57">
        <w:trPr>
          <w:cantSplit/>
        </w:trPr>
        <w:tc>
          <w:tcPr>
            <w:tcW w:w="606" w:type="pct"/>
            <w:shd w:val="clear" w:color="auto" w:fill="FFFFFF"/>
          </w:tcPr>
          <w:p w14:paraId="5EA4165D" w14:textId="77777777" w:rsidR="002D57C4" w:rsidRDefault="002D57C4" w:rsidP="00502E57">
            <w:pPr>
              <w:pStyle w:val="TableText"/>
              <w:rPr>
                <w:noProof/>
              </w:rPr>
            </w:pPr>
            <w:r>
              <w:rPr>
                <w:noProof/>
              </w:rPr>
              <w:t>entry_schema</w:t>
            </w:r>
          </w:p>
        </w:tc>
        <w:tc>
          <w:tcPr>
            <w:tcW w:w="482" w:type="pct"/>
            <w:shd w:val="clear" w:color="auto" w:fill="FFFFFF"/>
          </w:tcPr>
          <w:p w14:paraId="57FAC91F" w14:textId="77777777" w:rsidR="002D57C4" w:rsidRDefault="002D57C4" w:rsidP="00502E57">
            <w:pPr>
              <w:pStyle w:val="TableText"/>
            </w:pPr>
            <w:r>
              <w:t>no</w:t>
            </w:r>
          </w:p>
        </w:tc>
        <w:tc>
          <w:tcPr>
            <w:tcW w:w="517" w:type="pct"/>
            <w:shd w:val="clear" w:color="auto" w:fill="FFFFFF"/>
          </w:tcPr>
          <w:p w14:paraId="4B029436" w14:textId="77777777" w:rsidR="002D57C4" w:rsidRDefault="00D37E2A" w:rsidP="00502E57">
            <w:pPr>
              <w:pStyle w:val="TableText"/>
            </w:pPr>
            <w:hyperlink w:anchor="TYPE_YAML_STRING" w:history="1">
              <w:r w:rsidR="002D57C4" w:rsidRPr="006B6F86">
                <w:rPr>
                  <w:rStyle w:val="Hyperlink"/>
                </w:rPr>
                <w:t>string</w:t>
              </w:r>
            </w:hyperlink>
          </w:p>
        </w:tc>
        <w:tc>
          <w:tcPr>
            <w:tcW w:w="740" w:type="pct"/>
            <w:shd w:val="clear" w:color="auto" w:fill="FFFFFF"/>
          </w:tcPr>
          <w:p w14:paraId="3CFCAF50" w14:textId="77777777" w:rsidR="002D57C4" w:rsidRDefault="002D57C4" w:rsidP="00502E57">
            <w:pPr>
              <w:pStyle w:val="TableText"/>
            </w:pPr>
            <w:r>
              <w:t>None</w:t>
            </w:r>
          </w:p>
        </w:tc>
        <w:tc>
          <w:tcPr>
            <w:tcW w:w="2654" w:type="pct"/>
            <w:shd w:val="clear" w:color="auto" w:fill="FFFFFF"/>
          </w:tcPr>
          <w:p w14:paraId="44DE65C8" w14:textId="77777777" w:rsidR="002D57C4" w:rsidRDefault="002D57C4" w:rsidP="00502E57">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71DD7E41" w14:textId="77777777" w:rsidR="002D57C4" w:rsidRDefault="002D57C4" w:rsidP="002D57C4">
      <w:pPr>
        <w:pStyle w:val="Heading4"/>
        <w:numPr>
          <w:ilvl w:val="3"/>
          <w:numId w:val="3"/>
        </w:numPr>
      </w:pPr>
      <w:r>
        <w:t>Grammar</w:t>
      </w:r>
    </w:p>
    <w:p w14:paraId="594189F5" w14:textId="77777777" w:rsidR="002D57C4" w:rsidRPr="003D06F2" w:rsidRDefault="002D57C4" w:rsidP="002D57C4">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9A8058" w14:textId="77777777" w:rsidTr="00502E57">
        <w:tc>
          <w:tcPr>
            <w:tcW w:w="9576" w:type="dxa"/>
            <w:shd w:val="clear" w:color="auto" w:fill="D9D9D9" w:themeFill="background1" w:themeFillShade="D9"/>
          </w:tcPr>
          <w:p w14:paraId="42567011" w14:textId="77777777" w:rsidR="002D57C4" w:rsidRDefault="002D57C4" w:rsidP="00502E57">
            <w:pPr>
              <w:rPr>
                <w:rStyle w:val="CodeSnippet"/>
              </w:rPr>
            </w:pPr>
            <w:r>
              <w:rPr>
                <w:rStyle w:val="CodeSnippet"/>
              </w:rPr>
              <w:t>attributes:</w:t>
            </w:r>
          </w:p>
          <w:p w14:paraId="091623E1" w14:textId="77777777" w:rsidR="002D57C4" w:rsidRPr="00ED265B" w:rsidRDefault="002D57C4" w:rsidP="00502E57">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316B313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784B4FC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7C40BF3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AF3874D" w14:textId="77777777" w:rsidR="002D57C4" w:rsidRPr="006824F5" w:rsidRDefault="002D57C4" w:rsidP="00502E57">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013A94FA" w14:textId="77777777" w:rsidR="002D57C4" w:rsidRDefault="002D57C4" w:rsidP="002D57C4">
      <w:pPr>
        <w:pStyle w:val="NormalaroundTable"/>
      </w:pPr>
      <w:r>
        <w:t>In the above grammar, the pseudo values that appear in angle brackets have the following meaning:</w:t>
      </w:r>
    </w:p>
    <w:p w14:paraId="3F71E89A" w14:textId="77777777" w:rsidR="002D57C4" w:rsidRDefault="002D57C4" w:rsidP="002D57C4">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0FF5351D" w14:textId="77777777" w:rsidR="002D57C4" w:rsidRDefault="002D57C4" w:rsidP="002D57C4">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4D035E52" w14:textId="77777777" w:rsidR="002D57C4" w:rsidRDefault="002D57C4" w:rsidP="002D57C4">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5463FE4"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430DC7F9" w14:textId="77777777" w:rsidR="002D57C4" w:rsidRDefault="002D57C4" w:rsidP="002D57C4">
      <w:pPr>
        <w:numPr>
          <w:ilvl w:val="0"/>
          <w:numId w:val="19"/>
        </w:numPr>
        <w:spacing w:before="0" w:after="0"/>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02BD7380" w14:textId="77777777" w:rsidR="002D57C4" w:rsidRDefault="002D57C4" w:rsidP="002D57C4">
      <w:pPr>
        <w:pStyle w:val="Heading4"/>
        <w:numPr>
          <w:ilvl w:val="3"/>
          <w:numId w:val="3"/>
        </w:numPr>
      </w:pPr>
      <w:r>
        <w:t>Additional Requirements</w:t>
      </w:r>
    </w:p>
    <w:p w14:paraId="3904B963" w14:textId="77777777" w:rsidR="002D57C4" w:rsidRDefault="002D57C4" w:rsidP="002D57C4">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0548D42D" w14:textId="77777777" w:rsidR="002D57C4" w:rsidRPr="006512CA" w:rsidRDefault="002D57C4" w:rsidP="002D57C4">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56007838" w14:textId="77777777" w:rsidR="002D57C4" w:rsidRDefault="002D57C4" w:rsidP="002D57C4">
      <w:pPr>
        <w:pStyle w:val="Heading4"/>
        <w:numPr>
          <w:ilvl w:val="3"/>
          <w:numId w:val="3"/>
        </w:numPr>
      </w:pPr>
      <w:r>
        <w:t>Notes</w:t>
      </w:r>
    </w:p>
    <w:p w14:paraId="6B10ED2F" w14:textId="77777777" w:rsidR="002D57C4" w:rsidRDefault="002D57C4" w:rsidP="002D57C4">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0368130C" w14:textId="77777777" w:rsidR="002D57C4" w:rsidRDefault="002D57C4" w:rsidP="002D57C4">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4AAF6749" w14:textId="77777777" w:rsidR="002D57C4" w:rsidRDefault="002D57C4" w:rsidP="002D57C4">
      <w:pPr>
        <w:pStyle w:val="Heading4"/>
        <w:numPr>
          <w:ilvl w:val="3"/>
          <w:numId w:val="3"/>
        </w:numPr>
      </w:pPr>
      <w:r>
        <w:t>Example</w:t>
      </w:r>
    </w:p>
    <w:p w14:paraId="461A30A3" w14:textId="77777777" w:rsidR="002D57C4" w:rsidRPr="00D41929" w:rsidRDefault="002D57C4" w:rsidP="002D57C4">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F22A24D" w14:textId="77777777" w:rsidTr="00502E57">
        <w:trPr>
          <w:trHeight w:val="256"/>
        </w:trPr>
        <w:tc>
          <w:tcPr>
            <w:tcW w:w="9576" w:type="dxa"/>
            <w:shd w:val="clear" w:color="auto" w:fill="D9D9D9" w:themeFill="background1" w:themeFillShade="D9"/>
          </w:tcPr>
          <w:p w14:paraId="75C8C43D" w14:textId="77777777" w:rsidR="002D57C4" w:rsidRPr="006824F5" w:rsidRDefault="002D57C4" w:rsidP="00502E57">
            <w:pPr>
              <w:rPr>
                <w:rStyle w:val="CodeSnippet"/>
                <w:noProof/>
              </w:rPr>
            </w:pPr>
            <w:r>
              <w:rPr>
                <w:rStyle w:val="CodeSnippet"/>
                <w:noProof/>
              </w:rPr>
              <w:t>actual_cpus</w:t>
            </w:r>
            <w:r w:rsidRPr="006824F5">
              <w:rPr>
                <w:rStyle w:val="CodeSnippet"/>
                <w:noProof/>
              </w:rPr>
              <w:t>:</w:t>
            </w:r>
          </w:p>
          <w:p w14:paraId="321D4EFF" w14:textId="77777777" w:rsidR="002D57C4" w:rsidRDefault="002D57C4" w:rsidP="00502E57">
            <w:pPr>
              <w:rPr>
                <w:rStyle w:val="CodeSnippet"/>
                <w:noProof/>
              </w:rPr>
            </w:pPr>
            <w:r w:rsidRPr="006824F5">
              <w:rPr>
                <w:rStyle w:val="CodeSnippet"/>
                <w:noProof/>
              </w:rPr>
              <w:t xml:space="preserve">  type: integer</w:t>
            </w:r>
          </w:p>
          <w:p w14:paraId="296C69C6"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2EB947DA" w14:textId="77777777" w:rsidR="002D57C4" w:rsidRDefault="002D57C4" w:rsidP="002D57C4">
      <w:pPr>
        <w:pStyle w:val="Heading3"/>
        <w:numPr>
          <w:ilvl w:val="2"/>
          <w:numId w:val="3"/>
        </w:numPr>
      </w:pPr>
      <w:bookmarkStart w:id="330" w:name="DEFN_ELEMENT_ATTRIBUTE_VALUE_ASSIGNMENT"/>
      <w:r>
        <w:t>Attribute assignment</w:t>
      </w:r>
    </w:p>
    <w:bookmarkEnd w:id="330"/>
    <w:p w14:paraId="150654E8" w14:textId="77777777" w:rsidR="002D57C4" w:rsidRDefault="002D57C4" w:rsidP="002D57C4">
      <w:r>
        <w:t>This section defines the grammar for assigning values to named attributes within TOSCA Node and Relationship templates which are defined in their corresponding named types.</w:t>
      </w:r>
    </w:p>
    <w:p w14:paraId="2EF41289" w14:textId="77777777" w:rsidR="002D57C4" w:rsidRDefault="002D57C4" w:rsidP="002D57C4">
      <w:pPr>
        <w:pStyle w:val="Heading4"/>
        <w:numPr>
          <w:ilvl w:val="3"/>
          <w:numId w:val="3"/>
        </w:numPr>
      </w:pPr>
      <w:r>
        <w:t>Keynames</w:t>
      </w:r>
    </w:p>
    <w:p w14:paraId="6477EBD5" w14:textId="77777777" w:rsidR="002D57C4" w:rsidRPr="0053600D" w:rsidRDefault="002D57C4" w:rsidP="002D57C4">
      <w:pPr>
        <w:pStyle w:val="NormalaroundTable"/>
      </w:pPr>
      <w:r>
        <w:t>The TOSCA attribute assignment has no keynames.</w:t>
      </w:r>
    </w:p>
    <w:p w14:paraId="679F30F4" w14:textId="77777777" w:rsidR="002D57C4" w:rsidRPr="00CE47A2" w:rsidRDefault="002D57C4" w:rsidP="002D57C4">
      <w:pPr>
        <w:pStyle w:val="Heading4"/>
        <w:numPr>
          <w:ilvl w:val="3"/>
          <w:numId w:val="3"/>
        </w:numPr>
      </w:pPr>
      <w:r>
        <w:t>Grammar</w:t>
      </w:r>
    </w:p>
    <w:p w14:paraId="6125F407" w14:textId="77777777" w:rsidR="002D57C4" w:rsidRDefault="002D57C4" w:rsidP="002D57C4">
      <w:pPr>
        <w:pStyle w:val="NormalaroundTable"/>
      </w:pPr>
      <w:r>
        <w:t>Attribute assignments have the following grammar:</w:t>
      </w:r>
    </w:p>
    <w:p w14:paraId="080FA642" w14:textId="77777777" w:rsidR="002D57C4" w:rsidRDefault="002D57C4" w:rsidP="002D57C4">
      <w:pPr>
        <w:pStyle w:val="Heading5"/>
        <w:numPr>
          <w:ilvl w:val="4"/>
          <w:numId w:val="3"/>
        </w:numPr>
      </w:pPr>
      <w:r>
        <w:t>Short notation:</w:t>
      </w:r>
    </w:p>
    <w:p w14:paraId="5B69F32A"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4420AF2" w14:textId="77777777" w:rsidTr="00502E57">
        <w:trPr>
          <w:trHeight w:val="256"/>
        </w:trPr>
        <w:tc>
          <w:tcPr>
            <w:tcW w:w="9576" w:type="dxa"/>
            <w:shd w:val="clear" w:color="auto" w:fill="D9D9D9" w:themeFill="background1" w:themeFillShade="D9"/>
          </w:tcPr>
          <w:p w14:paraId="0AA26D26" w14:textId="77777777" w:rsidR="002D57C4" w:rsidRDefault="002D57C4" w:rsidP="00502E57">
            <w:pPr>
              <w:rPr>
                <w:rStyle w:val="CodeSnippet"/>
                <w:noProof/>
              </w:rPr>
            </w:pPr>
            <w:r>
              <w:rPr>
                <w:rStyle w:val="CodeSnippet"/>
                <w:noProof/>
              </w:rPr>
              <w:t>&lt;attribute_name&gt;: &lt;attribute_value&gt; | { &lt;attribute_value_expression&gt; }</w:t>
            </w:r>
          </w:p>
        </w:tc>
      </w:tr>
    </w:tbl>
    <w:p w14:paraId="44AAABF9" w14:textId="77777777" w:rsidR="002D57C4" w:rsidRDefault="002D57C4" w:rsidP="002D57C4">
      <w:pPr>
        <w:pStyle w:val="Heading5"/>
        <w:numPr>
          <w:ilvl w:val="4"/>
          <w:numId w:val="3"/>
        </w:numPr>
      </w:pPr>
      <w:r>
        <w:lastRenderedPageBreak/>
        <w:t>Extended notation:</w:t>
      </w:r>
    </w:p>
    <w:p w14:paraId="629442ED" w14:textId="77777777" w:rsidR="002D57C4" w:rsidRPr="00FC53CB" w:rsidRDefault="002D57C4" w:rsidP="002D57C4">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00FA3762" w14:textId="77777777" w:rsidTr="00502E57">
        <w:trPr>
          <w:trHeight w:val="256"/>
        </w:trPr>
        <w:tc>
          <w:tcPr>
            <w:tcW w:w="9576" w:type="dxa"/>
            <w:shd w:val="clear" w:color="auto" w:fill="D9D9D9" w:themeFill="background1" w:themeFillShade="D9"/>
          </w:tcPr>
          <w:p w14:paraId="6CD86546" w14:textId="77777777" w:rsidR="002D57C4" w:rsidRDefault="002D57C4" w:rsidP="00502E57">
            <w:pPr>
              <w:rPr>
                <w:rStyle w:val="CodeSnippet"/>
                <w:noProof/>
              </w:rPr>
            </w:pPr>
            <w:r>
              <w:rPr>
                <w:rStyle w:val="CodeSnippet"/>
                <w:noProof/>
              </w:rPr>
              <w:t xml:space="preserve">&lt;attribute_name&gt;: </w:t>
            </w:r>
          </w:p>
          <w:p w14:paraId="44B20CD7" w14:textId="77777777" w:rsidR="002D57C4" w:rsidRDefault="002D57C4" w:rsidP="00502E57">
            <w:pPr>
              <w:rPr>
                <w:rStyle w:val="CodeSnippet"/>
                <w:noProof/>
              </w:rPr>
            </w:pPr>
            <w:r>
              <w:rPr>
                <w:rStyle w:val="CodeSnippet"/>
                <w:noProof/>
              </w:rPr>
              <w:t xml:space="preserve">  description: &lt;attribute_description&gt;</w:t>
            </w:r>
          </w:p>
          <w:p w14:paraId="7DA368D9" w14:textId="77777777" w:rsidR="002D57C4" w:rsidRDefault="002D57C4" w:rsidP="00502E57">
            <w:pPr>
              <w:rPr>
                <w:rStyle w:val="CodeSnippet"/>
                <w:noProof/>
              </w:rPr>
            </w:pPr>
            <w:r>
              <w:rPr>
                <w:rStyle w:val="CodeSnippet"/>
                <w:noProof/>
              </w:rPr>
              <w:t xml:space="preserve">  value: &lt;attribute_value&gt; | { &lt;attribute_value_expression&gt; }</w:t>
            </w:r>
          </w:p>
        </w:tc>
      </w:tr>
    </w:tbl>
    <w:p w14:paraId="1A2B6978" w14:textId="77777777" w:rsidR="002D57C4" w:rsidRDefault="002D57C4" w:rsidP="002D57C4">
      <w:pPr>
        <w:pStyle w:val="NormalaroundTable"/>
      </w:pPr>
      <w:r>
        <w:t>In the above grammars, the pseudo values that appear in angle brackets have the following meaning:</w:t>
      </w:r>
    </w:p>
    <w:p w14:paraId="0E79E349" w14:textId="77777777" w:rsidR="002D57C4" w:rsidRDefault="002D57C4" w:rsidP="002D57C4">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75111975" w14:textId="77777777" w:rsidR="002D57C4" w:rsidRDefault="002D57C4" w:rsidP="002D57C4">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2C0A8CF6" w14:textId="77777777" w:rsidR="002D57C4" w:rsidRDefault="002D57C4" w:rsidP="002D57C4">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2BCE875E" w14:textId="77777777" w:rsidR="002D57C4" w:rsidRPr="0029037B" w:rsidRDefault="002D57C4" w:rsidP="002D57C4">
      <w:pPr>
        <w:pStyle w:val="Heading4"/>
        <w:numPr>
          <w:ilvl w:val="3"/>
          <w:numId w:val="3"/>
        </w:numPr>
      </w:pPr>
      <w:r w:rsidRPr="0029037B">
        <w:t>Additional requirements</w:t>
      </w:r>
    </w:p>
    <w:p w14:paraId="2D2BFE5C" w14:textId="77777777" w:rsidR="002D57C4" w:rsidRPr="0029037B" w:rsidRDefault="002D57C4" w:rsidP="002D57C4">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0BC9E7C4" w14:textId="77777777" w:rsidR="002D57C4" w:rsidRDefault="002D57C4" w:rsidP="002D57C4">
      <w:pPr>
        <w:pStyle w:val="Heading3"/>
        <w:numPr>
          <w:ilvl w:val="2"/>
          <w:numId w:val="3"/>
        </w:numPr>
      </w:pPr>
      <w:bookmarkStart w:id="331" w:name="DEFN_ELEMENT_PARAMETER_DEF"/>
      <w:r>
        <w:t>Parameter definition</w:t>
      </w:r>
    </w:p>
    <w:bookmarkEnd w:id="331"/>
    <w:p w14:paraId="5BCD0399" w14:textId="77777777" w:rsidR="002D57C4" w:rsidRDefault="002D57C4" w:rsidP="002D57C4">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630FE3AA" w14:textId="77777777" w:rsidR="002D57C4" w:rsidRDefault="002D57C4" w:rsidP="002D57C4">
      <w:pPr>
        <w:pStyle w:val="Heading4"/>
        <w:numPr>
          <w:ilvl w:val="3"/>
          <w:numId w:val="3"/>
        </w:numPr>
      </w:pPr>
      <w:r>
        <w:t>Keynames</w:t>
      </w:r>
    </w:p>
    <w:p w14:paraId="739DDDDA" w14:textId="77777777" w:rsidR="002D57C4" w:rsidRPr="0053600D" w:rsidRDefault="002D57C4" w:rsidP="002D57C4">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4B57B408" w14:textId="77777777" w:rsidTr="00502E57">
        <w:trPr>
          <w:cantSplit/>
          <w:tblHeader/>
        </w:trPr>
        <w:tc>
          <w:tcPr>
            <w:tcW w:w="632" w:type="pct"/>
            <w:shd w:val="clear" w:color="auto" w:fill="D9D9D9"/>
          </w:tcPr>
          <w:p w14:paraId="0A54E005" w14:textId="77777777" w:rsidR="002D57C4" w:rsidRPr="00422683" w:rsidRDefault="002D57C4" w:rsidP="00502E57">
            <w:pPr>
              <w:pStyle w:val="TableText-Heading"/>
            </w:pPr>
            <w:r w:rsidRPr="00422683">
              <w:t>Keyname</w:t>
            </w:r>
          </w:p>
        </w:tc>
        <w:tc>
          <w:tcPr>
            <w:tcW w:w="488" w:type="pct"/>
            <w:shd w:val="clear" w:color="auto" w:fill="D9D9D9"/>
          </w:tcPr>
          <w:p w14:paraId="7522E1FA" w14:textId="77777777" w:rsidR="002D57C4" w:rsidRPr="00422683" w:rsidRDefault="002D57C4" w:rsidP="00502E57">
            <w:pPr>
              <w:pStyle w:val="TableText-Heading"/>
            </w:pPr>
            <w:r w:rsidRPr="00422683">
              <w:t>Required</w:t>
            </w:r>
          </w:p>
        </w:tc>
        <w:tc>
          <w:tcPr>
            <w:tcW w:w="792" w:type="pct"/>
            <w:shd w:val="clear" w:color="auto" w:fill="D9D9D9"/>
          </w:tcPr>
          <w:p w14:paraId="56441C92" w14:textId="77777777" w:rsidR="002D57C4" w:rsidRPr="00422683" w:rsidRDefault="002D57C4" w:rsidP="00502E57">
            <w:pPr>
              <w:pStyle w:val="TableText-Heading"/>
            </w:pPr>
            <w:r w:rsidRPr="00422683">
              <w:t>Type</w:t>
            </w:r>
          </w:p>
        </w:tc>
        <w:tc>
          <w:tcPr>
            <w:tcW w:w="850" w:type="pct"/>
            <w:shd w:val="clear" w:color="auto" w:fill="D9D9D9"/>
          </w:tcPr>
          <w:p w14:paraId="0E08E47C" w14:textId="77777777" w:rsidR="002D57C4" w:rsidRPr="00422683" w:rsidRDefault="002D57C4" w:rsidP="00502E57">
            <w:pPr>
              <w:pStyle w:val="TableText-Heading"/>
            </w:pPr>
            <w:r w:rsidRPr="00422683">
              <w:t>Constraints</w:t>
            </w:r>
          </w:p>
        </w:tc>
        <w:tc>
          <w:tcPr>
            <w:tcW w:w="2238" w:type="pct"/>
            <w:shd w:val="clear" w:color="auto" w:fill="D9D9D9"/>
          </w:tcPr>
          <w:p w14:paraId="06321B8D" w14:textId="77777777" w:rsidR="002D57C4" w:rsidRPr="00422683" w:rsidRDefault="002D57C4" w:rsidP="00502E57">
            <w:pPr>
              <w:pStyle w:val="TableText-Heading"/>
            </w:pPr>
            <w:r w:rsidRPr="00422683">
              <w:t>Description</w:t>
            </w:r>
          </w:p>
        </w:tc>
      </w:tr>
      <w:tr w:rsidR="002D57C4" w:rsidRPr="004279F4" w14:paraId="6004B2D4" w14:textId="77777777" w:rsidTr="00502E57">
        <w:trPr>
          <w:cantSplit/>
          <w:trHeight w:val="350"/>
        </w:trPr>
        <w:tc>
          <w:tcPr>
            <w:tcW w:w="632" w:type="pct"/>
            <w:shd w:val="clear" w:color="auto" w:fill="FFFFFF"/>
          </w:tcPr>
          <w:p w14:paraId="7EA27F81" w14:textId="77777777" w:rsidR="002D57C4" w:rsidRDefault="002D57C4" w:rsidP="00502E57">
            <w:pPr>
              <w:pStyle w:val="TableText"/>
              <w:rPr>
                <w:noProof/>
              </w:rPr>
            </w:pPr>
            <w:r>
              <w:rPr>
                <w:noProof/>
              </w:rPr>
              <w:t>type</w:t>
            </w:r>
          </w:p>
        </w:tc>
        <w:tc>
          <w:tcPr>
            <w:tcW w:w="488" w:type="pct"/>
            <w:shd w:val="clear" w:color="auto" w:fill="FFFFFF"/>
          </w:tcPr>
          <w:p w14:paraId="3B026795" w14:textId="77777777" w:rsidR="002D57C4" w:rsidRDefault="002D57C4" w:rsidP="00502E57">
            <w:pPr>
              <w:pStyle w:val="TableText"/>
            </w:pPr>
            <w:r>
              <w:t>no</w:t>
            </w:r>
          </w:p>
        </w:tc>
        <w:tc>
          <w:tcPr>
            <w:tcW w:w="792" w:type="pct"/>
            <w:shd w:val="clear" w:color="auto" w:fill="FFFFFF"/>
          </w:tcPr>
          <w:p w14:paraId="664C925F" w14:textId="77777777" w:rsidR="002D57C4" w:rsidRDefault="00D37E2A" w:rsidP="00502E57">
            <w:pPr>
              <w:pStyle w:val="TableText"/>
            </w:pPr>
            <w:hyperlink w:anchor="TYPE_YAML_STRING" w:history="1">
              <w:r w:rsidR="002D57C4" w:rsidRPr="00715AA6">
                <w:rPr>
                  <w:rStyle w:val="Hyperlink"/>
                </w:rPr>
                <w:t>string</w:t>
              </w:r>
            </w:hyperlink>
          </w:p>
        </w:tc>
        <w:tc>
          <w:tcPr>
            <w:tcW w:w="850" w:type="pct"/>
            <w:shd w:val="clear" w:color="auto" w:fill="FFFFFF"/>
          </w:tcPr>
          <w:p w14:paraId="22983F26" w14:textId="77777777" w:rsidR="002D57C4" w:rsidRDefault="002D57C4" w:rsidP="00502E57">
            <w:pPr>
              <w:pStyle w:val="TableText"/>
            </w:pPr>
            <w:r>
              <w:t>None</w:t>
            </w:r>
          </w:p>
        </w:tc>
        <w:tc>
          <w:tcPr>
            <w:tcW w:w="2238" w:type="pct"/>
            <w:shd w:val="clear" w:color="auto" w:fill="FFFFFF"/>
          </w:tcPr>
          <w:p w14:paraId="45BB5937" w14:textId="77777777" w:rsidR="002D57C4" w:rsidRDefault="002D57C4" w:rsidP="00502E57">
            <w:pPr>
              <w:pStyle w:val="TableText"/>
            </w:pPr>
            <w:r>
              <w:t>The required data type for the parameter.</w:t>
            </w:r>
          </w:p>
          <w:p w14:paraId="3F5A669A" w14:textId="77777777" w:rsidR="002D57C4" w:rsidRDefault="002D57C4" w:rsidP="00502E57">
            <w:pPr>
              <w:pStyle w:val="TableText"/>
            </w:pPr>
          </w:p>
          <w:p w14:paraId="0A1EF0B3" w14:textId="77777777" w:rsidR="002D57C4" w:rsidRDefault="002D57C4" w:rsidP="00502E57">
            <w:pPr>
              <w:pStyle w:val="TableText"/>
            </w:pPr>
            <w:r>
              <w:t>Note: This keyname is required for a TOSCA Property definition, but is not for a TOSCA Parameter definition.</w:t>
            </w:r>
          </w:p>
        </w:tc>
      </w:tr>
      <w:tr w:rsidR="002D57C4" w:rsidRPr="004279F4" w14:paraId="3A24DBC2" w14:textId="77777777" w:rsidTr="00502E57">
        <w:trPr>
          <w:cantSplit/>
          <w:trHeight w:val="350"/>
        </w:trPr>
        <w:tc>
          <w:tcPr>
            <w:tcW w:w="632" w:type="pct"/>
            <w:shd w:val="clear" w:color="auto" w:fill="FFFFFF"/>
          </w:tcPr>
          <w:p w14:paraId="2F4D6AE0" w14:textId="77777777" w:rsidR="002D57C4" w:rsidRDefault="002D57C4" w:rsidP="00502E57">
            <w:pPr>
              <w:pStyle w:val="TableText"/>
              <w:rPr>
                <w:noProof/>
              </w:rPr>
            </w:pPr>
            <w:r>
              <w:rPr>
                <w:noProof/>
              </w:rPr>
              <w:t>value</w:t>
            </w:r>
          </w:p>
        </w:tc>
        <w:tc>
          <w:tcPr>
            <w:tcW w:w="488" w:type="pct"/>
            <w:shd w:val="clear" w:color="auto" w:fill="FFFFFF"/>
          </w:tcPr>
          <w:p w14:paraId="4809D084" w14:textId="77777777" w:rsidR="002D57C4" w:rsidRDefault="002D57C4" w:rsidP="00502E57">
            <w:pPr>
              <w:pStyle w:val="TableText"/>
            </w:pPr>
            <w:r>
              <w:t>no</w:t>
            </w:r>
          </w:p>
        </w:tc>
        <w:tc>
          <w:tcPr>
            <w:tcW w:w="792" w:type="pct"/>
            <w:shd w:val="clear" w:color="auto" w:fill="FFFFFF"/>
          </w:tcPr>
          <w:p w14:paraId="3B913A2F" w14:textId="77777777" w:rsidR="002D57C4" w:rsidRDefault="002D57C4" w:rsidP="00502E57">
            <w:pPr>
              <w:pStyle w:val="TableText"/>
            </w:pPr>
            <w:r>
              <w:t>&lt;any&gt;</w:t>
            </w:r>
          </w:p>
        </w:tc>
        <w:tc>
          <w:tcPr>
            <w:tcW w:w="850" w:type="pct"/>
            <w:shd w:val="clear" w:color="auto" w:fill="FFFFFF"/>
          </w:tcPr>
          <w:p w14:paraId="4D71FBEF" w14:textId="77777777" w:rsidR="002D57C4" w:rsidRPr="00847949" w:rsidRDefault="002D57C4" w:rsidP="00502E57">
            <w:pPr>
              <w:pStyle w:val="TableText"/>
            </w:pPr>
            <w:r w:rsidRPr="00847949">
              <w:t>N/A</w:t>
            </w:r>
          </w:p>
        </w:tc>
        <w:tc>
          <w:tcPr>
            <w:tcW w:w="2238" w:type="pct"/>
            <w:shd w:val="clear" w:color="auto" w:fill="FFFFFF"/>
          </w:tcPr>
          <w:p w14:paraId="28DAD804" w14:textId="77777777" w:rsidR="002D57C4" w:rsidRPr="00847949" w:rsidRDefault="002D57C4" w:rsidP="00502E57">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6E9DE346" w14:textId="77777777" w:rsidR="002D57C4" w:rsidRPr="00847949" w:rsidRDefault="002D57C4" w:rsidP="00502E57">
            <w:pPr>
              <w:pStyle w:val="TableText"/>
            </w:pPr>
          </w:p>
        </w:tc>
      </w:tr>
    </w:tbl>
    <w:p w14:paraId="330F6789" w14:textId="77777777" w:rsidR="002D57C4" w:rsidRDefault="002D57C4" w:rsidP="002D57C4">
      <w:pPr>
        <w:pStyle w:val="Heading4"/>
        <w:numPr>
          <w:ilvl w:val="3"/>
          <w:numId w:val="3"/>
        </w:numPr>
      </w:pPr>
      <w:r>
        <w:t>Grammar</w:t>
      </w:r>
    </w:p>
    <w:p w14:paraId="7103C63D" w14:textId="77777777" w:rsidR="002D57C4" w:rsidRPr="003D06F2" w:rsidRDefault="002D57C4" w:rsidP="002D57C4">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E58BF0A" w14:textId="77777777" w:rsidTr="00502E57">
        <w:tc>
          <w:tcPr>
            <w:tcW w:w="9576" w:type="dxa"/>
            <w:shd w:val="clear" w:color="auto" w:fill="D9D9D9" w:themeFill="background1" w:themeFillShade="D9"/>
          </w:tcPr>
          <w:p w14:paraId="38D8F956" w14:textId="77777777" w:rsidR="002D57C4" w:rsidRPr="007A23A4" w:rsidRDefault="002D57C4" w:rsidP="00502E57">
            <w:pPr>
              <w:rPr>
                <w:noProof/>
              </w:rPr>
            </w:pPr>
            <w:r w:rsidRPr="007A23A4">
              <w:rPr>
                <w:noProof/>
              </w:rPr>
              <w:t>&lt;</w:t>
            </w:r>
            <w:hyperlink w:anchor="TYPE_YAML_STRING" w:history="1">
              <w:r>
                <w:rPr>
                  <w:rStyle w:val="Hyperlink"/>
                  <w:noProof/>
                </w:rPr>
                <w:t>parameter</w:t>
              </w:r>
              <w:r w:rsidRPr="00B946C9">
                <w:rPr>
                  <w:rStyle w:val="Hyperlink"/>
                  <w:noProof/>
                </w:rPr>
                <w:t>_name</w:t>
              </w:r>
            </w:hyperlink>
            <w:r w:rsidRPr="007A23A4">
              <w:rPr>
                <w:noProof/>
              </w:rPr>
              <w:t>&gt;:</w:t>
            </w:r>
          </w:p>
          <w:p w14:paraId="76E236B9"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5F5A5948" w14:textId="77777777" w:rsidR="002D57C4" w:rsidRDefault="002D57C4" w:rsidP="00502E57">
            <w:pPr>
              <w:rPr>
                <w:rStyle w:val="CodeSnippet"/>
                <w:noProof/>
              </w:rPr>
            </w:pPr>
            <w:r w:rsidRPr="006824F5">
              <w:rPr>
                <w:rStyle w:val="CodeSnippet"/>
                <w:noProof/>
              </w:rPr>
              <w:lastRenderedPageBreak/>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28200596" w14:textId="77777777" w:rsidR="002D57C4" w:rsidRDefault="002D57C4" w:rsidP="00502E57">
            <w:pPr>
              <w:rPr>
                <w:rStyle w:val="CodeSnippet"/>
                <w:noProof/>
              </w:rPr>
            </w:pPr>
            <w:r>
              <w:rPr>
                <w:rStyle w:val="CodeSnippet"/>
                <w:noProof/>
              </w:rPr>
              <w:t xml:space="preserve">  value: &lt;parameter_value&gt; | { &lt;parameter_value_expression&gt; }</w:t>
            </w:r>
          </w:p>
          <w:p w14:paraId="6F830A94"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1139CDB9" w14:textId="77777777" w:rsidR="002D57C4" w:rsidRDefault="002D57C4" w:rsidP="00502E57">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7195F2B8"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208D65BF" w14:textId="77777777" w:rsidR="002D57C4" w:rsidRPr="006824F5" w:rsidRDefault="002D57C4" w:rsidP="00502E57">
            <w:pPr>
              <w:rPr>
                <w:rStyle w:val="CodeSnippet"/>
                <w:noProof/>
              </w:rPr>
            </w:pPr>
            <w:r w:rsidRPr="006824F5">
              <w:rPr>
                <w:rStyle w:val="CodeSnippet"/>
                <w:noProof/>
              </w:rPr>
              <w:t xml:space="preserve">  constraints: </w:t>
            </w:r>
          </w:p>
          <w:p w14:paraId="6B850F4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AA6F34C" w14:textId="77777777" w:rsidR="002D57C4" w:rsidRDefault="002D57C4" w:rsidP="00502E57">
            <w:pPr>
              <w:rPr>
                <w:rStyle w:val="CodeSnippet"/>
                <w:noProof/>
              </w:rPr>
            </w:pPr>
            <w:r>
              <w:rPr>
                <w:rStyle w:val="CodeSnippet"/>
                <w:noProof/>
              </w:rPr>
              <w:t xml:space="preserve">  entry_schema:</w:t>
            </w:r>
          </w:p>
          <w:p w14:paraId="21D09DED"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5B47557A"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A714F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56DD2EC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DA5E3A9" w14:textId="77777777" w:rsidR="002D57C4" w:rsidRDefault="002D57C4" w:rsidP="002D57C4">
      <w:pPr>
        <w:pStyle w:val="NormalaroundTable"/>
      </w:pPr>
      <w:r>
        <w:lastRenderedPageBreak/>
        <w:t>In the above grammar, the pseudo values that appear in angle brackets have the following meaning:</w:t>
      </w:r>
    </w:p>
    <w:p w14:paraId="501B9C24"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4E41F16F"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52D81FCA"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48487AE0" w14:textId="77777777" w:rsidR="002D57C4" w:rsidRDefault="002D57C4" w:rsidP="002D57C4">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1F9EABD5"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2532D6A8"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A61C16D"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34636A3"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37AABBFE"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FAE2A2"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2D525C9"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56176E0E" w14:textId="77777777" w:rsidR="002D57C4" w:rsidRDefault="002D57C4" w:rsidP="002D57C4">
      <w:pPr>
        <w:pStyle w:val="Heading4"/>
        <w:numPr>
          <w:ilvl w:val="3"/>
          <w:numId w:val="3"/>
        </w:numPr>
      </w:pPr>
      <w:r>
        <w:t>Additional Requirements</w:t>
      </w:r>
    </w:p>
    <w:p w14:paraId="5BE5E75A" w14:textId="77777777" w:rsidR="002D57C4" w:rsidRDefault="002D57C4" w:rsidP="002D57C4">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1DE9407D" w14:textId="77777777" w:rsidR="002D57C4" w:rsidRDefault="002D57C4" w:rsidP="002D57C4">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185BB841" w14:textId="77777777" w:rsidR="002D57C4" w:rsidRPr="00074AB7" w:rsidRDefault="002D57C4" w:rsidP="002D57C4">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1B85BF9" w14:textId="77777777" w:rsidR="002D57C4" w:rsidRDefault="002D57C4" w:rsidP="002D57C4">
      <w:pPr>
        <w:pStyle w:val="Heading4"/>
        <w:numPr>
          <w:ilvl w:val="3"/>
          <w:numId w:val="3"/>
        </w:numPr>
      </w:pPr>
      <w:r>
        <w:t>Example</w:t>
      </w:r>
    </w:p>
    <w:p w14:paraId="68AD286F" w14:textId="77777777" w:rsidR="002D57C4" w:rsidRPr="00D41929" w:rsidRDefault="002D57C4" w:rsidP="002D57C4">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E0D58F1" w14:textId="77777777" w:rsidTr="00502E57">
        <w:trPr>
          <w:trHeight w:val="256"/>
        </w:trPr>
        <w:tc>
          <w:tcPr>
            <w:tcW w:w="9576" w:type="dxa"/>
            <w:shd w:val="clear" w:color="auto" w:fill="D9D9D9" w:themeFill="background1" w:themeFillShade="D9"/>
          </w:tcPr>
          <w:p w14:paraId="55F52761" w14:textId="77777777" w:rsidR="002D57C4" w:rsidRDefault="002D57C4" w:rsidP="00502E57">
            <w:pPr>
              <w:rPr>
                <w:rStyle w:val="CodeSnippet"/>
              </w:rPr>
            </w:pPr>
            <w:r w:rsidRPr="00033284">
              <w:rPr>
                <w:rStyle w:val="CodeSnippet"/>
              </w:rPr>
              <w:t>inputs:</w:t>
            </w:r>
          </w:p>
          <w:p w14:paraId="38F49426" w14:textId="77777777" w:rsidR="002D57C4" w:rsidRPr="00033284" w:rsidRDefault="002D57C4" w:rsidP="00502E57">
            <w:pPr>
              <w:rPr>
                <w:rStyle w:val="CodeSnippet"/>
              </w:rPr>
            </w:pPr>
            <w:r>
              <w:rPr>
                <w:rStyle w:val="CodeSnippet"/>
              </w:rPr>
              <w:t xml:space="preserve"> </w:t>
            </w:r>
            <w:r w:rsidRPr="00033284">
              <w:rPr>
                <w:rStyle w:val="CodeSnippet"/>
              </w:rPr>
              <w:t xml:space="preserve"> cpus:</w:t>
            </w:r>
          </w:p>
          <w:p w14:paraId="19E43C77" w14:textId="77777777" w:rsidR="002D57C4" w:rsidRDefault="002D57C4" w:rsidP="00502E57">
            <w:pPr>
              <w:rPr>
                <w:rStyle w:val="CodeSnippet"/>
              </w:rPr>
            </w:pPr>
            <w:r>
              <w:rPr>
                <w:rStyle w:val="CodeSnippet"/>
              </w:rPr>
              <w:t xml:space="preserve"> </w:t>
            </w:r>
            <w:r w:rsidRPr="00033284">
              <w:rPr>
                <w:rStyle w:val="CodeSnippet"/>
              </w:rPr>
              <w:t xml:space="preserve">   type: integer</w:t>
            </w:r>
          </w:p>
          <w:p w14:paraId="63F05FB8" w14:textId="77777777" w:rsidR="002D57C4" w:rsidRPr="00033284" w:rsidRDefault="002D57C4" w:rsidP="00502E57">
            <w:pPr>
              <w:rPr>
                <w:rStyle w:val="CodeSnippet"/>
              </w:rPr>
            </w:pPr>
            <w:r w:rsidRPr="00033284">
              <w:rPr>
                <w:rStyle w:val="CodeSnippet"/>
              </w:rPr>
              <w:lastRenderedPageBreak/>
              <w:t xml:space="preserve">    </w:t>
            </w:r>
            <w:proofErr w:type="gramStart"/>
            <w:r w:rsidRPr="00033284">
              <w:rPr>
                <w:rStyle w:val="CodeSnippet"/>
              </w:rPr>
              <w:t>description</w:t>
            </w:r>
            <w:proofErr w:type="gramEnd"/>
            <w:r w:rsidRPr="00033284">
              <w:rPr>
                <w:rStyle w:val="CodeSnippet"/>
              </w:rPr>
              <w:t>: Number of CPUs for the server.</w:t>
            </w:r>
          </w:p>
          <w:p w14:paraId="1795026B" w14:textId="77777777" w:rsidR="002D57C4" w:rsidRPr="00033284" w:rsidRDefault="002D57C4" w:rsidP="00502E57">
            <w:pPr>
              <w:rPr>
                <w:rStyle w:val="CodeSnippet"/>
              </w:rPr>
            </w:pPr>
            <w:r w:rsidRPr="00033284">
              <w:rPr>
                <w:rStyle w:val="CodeSnippet"/>
              </w:rPr>
              <w:t xml:space="preserve">    constraints:</w:t>
            </w:r>
          </w:p>
          <w:p w14:paraId="4A8A7DEA" w14:textId="77777777" w:rsidR="002D57C4" w:rsidRPr="006824F5" w:rsidRDefault="002D57C4" w:rsidP="00502E57">
            <w:pPr>
              <w:rPr>
                <w:rStyle w:val="CodeSnippet"/>
              </w:rPr>
            </w:pPr>
            <w:r>
              <w:rPr>
                <w:rStyle w:val="CodeSnippet"/>
              </w:rPr>
              <w:t xml:space="preserve"> </w:t>
            </w:r>
            <w:r w:rsidRPr="00033284">
              <w:rPr>
                <w:rStyle w:val="CodeSnippet"/>
              </w:rPr>
              <w:t xml:space="preserve">     - valid_values: [ 1, 2, 4, 8 ]</w:t>
            </w:r>
          </w:p>
        </w:tc>
      </w:tr>
    </w:tbl>
    <w:p w14:paraId="2119F4B6" w14:textId="77777777" w:rsidR="002D57C4" w:rsidRPr="00D41929" w:rsidRDefault="002D57C4" w:rsidP="002D57C4">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C8092F1" w14:textId="77777777" w:rsidTr="00502E57">
        <w:trPr>
          <w:trHeight w:val="256"/>
        </w:trPr>
        <w:tc>
          <w:tcPr>
            <w:tcW w:w="9576" w:type="dxa"/>
            <w:shd w:val="clear" w:color="auto" w:fill="D9D9D9" w:themeFill="background1" w:themeFillShade="D9"/>
          </w:tcPr>
          <w:p w14:paraId="7BCDB7D1" w14:textId="77777777" w:rsidR="002D57C4" w:rsidRPr="00033284" w:rsidRDefault="002D57C4" w:rsidP="00502E57">
            <w:pPr>
              <w:rPr>
                <w:rStyle w:val="CodeSnippet"/>
              </w:rPr>
            </w:pPr>
            <w:r w:rsidRPr="00033284">
              <w:rPr>
                <w:rStyle w:val="CodeSnippet"/>
              </w:rPr>
              <w:t>outputs:</w:t>
            </w:r>
          </w:p>
          <w:p w14:paraId="1E11B4A1" w14:textId="77777777" w:rsidR="002D57C4" w:rsidRPr="00033284" w:rsidRDefault="002D57C4" w:rsidP="00502E57">
            <w:pPr>
              <w:rPr>
                <w:rStyle w:val="CodeSnippet"/>
              </w:rPr>
            </w:pPr>
            <w:r w:rsidRPr="00033284">
              <w:rPr>
                <w:rStyle w:val="CodeSnippet"/>
              </w:rPr>
              <w:t xml:space="preserve">  server_ip:</w:t>
            </w:r>
          </w:p>
          <w:p w14:paraId="284B46F4" w14:textId="77777777" w:rsidR="002D57C4" w:rsidRPr="00033284" w:rsidRDefault="002D57C4" w:rsidP="00502E57">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The private IP address of the provisioned server.</w:t>
            </w:r>
          </w:p>
          <w:p w14:paraId="6AEDB689" w14:textId="77777777" w:rsidR="002D57C4" w:rsidRPr="006824F5" w:rsidRDefault="002D57C4" w:rsidP="00502E57">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2B91F40E" w14:textId="77777777" w:rsidR="002D57C4" w:rsidRPr="00033284" w:rsidRDefault="002D57C4" w:rsidP="002D57C4"/>
    <w:p w14:paraId="194C8206" w14:textId="77777777" w:rsidR="002D57C4" w:rsidRDefault="002D57C4" w:rsidP="002D57C4">
      <w:pPr>
        <w:pStyle w:val="Heading3"/>
        <w:numPr>
          <w:ilvl w:val="2"/>
          <w:numId w:val="3"/>
        </w:numPr>
      </w:pPr>
      <w:bookmarkStart w:id="332" w:name="DEFN_ELEMENT_OPERATION_DEF"/>
      <w:r>
        <w:t>Operation definition</w:t>
      </w:r>
    </w:p>
    <w:bookmarkEnd w:id="332"/>
    <w:p w14:paraId="2724D7DA" w14:textId="77777777" w:rsidR="002D57C4" w:rsidRDefault="002D57C4" w:rsidP="002D57C4">
      <w:r>
        <w:t>An operation definition defines a named function or procedure that can be bound to an implementation artifact (e.g., a script).</w:t>
      </w:r>
    </w:p>
    <w:p w14:paraId="4B799E76" w14:textId="77777777" w:rsidR="002D57C4" w:rsidRDefault="002D57C4" w:rsidP="002D57C4">
      <w:pPr>
        <w:pStyle w:val="Heading4"/>
        <w:numPr>
          <w:ilvl w:val="3"/>
          <w:numId w:val="3"/>
        </w:numPr>
      </w:pPr>
      <w:r>
        <w:t>Keynames</w:t>
      </w:r>
    </w:p>
    <w:p w14:paraId="13C0EDA9" w14:textId="77777777" w:rsidR="002D57C4" w:rsidRPr="0053600D" w:rsidRDefault="002D57C4" w:rsidP="002D57C4">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02FA9FC7" w14:textId="77777777" w:rsidTr="00502E57">
        <w:trPr>
          <w:cantSplit/>
          <w:tblHeader/>
        </w:trPr>
        <w:tc>
          <w:tcPr>
            <w:tcW w:w="693" w:type="pct"/>
            <w:shd w:val="clear" w:color="auto" w:fill="D9D9D9"/>
          </w:tcPr>
          <w:p w14:paraId="6B6A293C" w14:textId="77777777" w:rsidR="002D57C4" w:rsidRPr="00422683" w:rsidRDefault="002D57C4" w:rsidP="00502E57">
            <w:pPr>
              <w:pStyle w:val="TableText-Heading"/>
            </w:pPr>
            <w:r w:rsidRPr="00422683">
              <w:t>Keyname</w:t>
            </w:r>
          </w:p>
        </w:tc>
        <w:tc>
          <w:tcPr>
            <w:tcW w:w="489" w:type="pct"/>
            <w:shd w:val="clear" w:color="auto" w:fill="D9D9D9"/>
          </w:tcPr>
          <w:p w14:paraId="62BCCF84" w14:textId="77777777" w:rsidR="002D57C4" w:rsidRPr="00422683" w:rsidRDefault="002D57C4" w:rsidP="00502E57">
            <w:pPr>
              <w:pStyle w:val="TableText-Heading"/>
            </w:pPr>
            <w:r w:rsidRPr="00422683">
              <w:t>Required</w:t>
            </w:r>
          </w:p>
        </w:tc>
        <w:tc>
          <w:tcPr>
            <w:tcW w:w="929" w:type="pct"/>
            <w:shd w:val="clear" w:color="auto" w:fill="D9D9D9"/>
          </w:tcPr>
          <w:p w14:paraId="0071EA60" w14:textId="77777777" w:rsidR="002D57C4" w:rsidRPr="00422683" w:rsidRDefault="002D57C4" w:rsidP="00502E57">
            <w:pPr>
              <w:pStyle w:val="TableText-Heading"/>
            </w:pPr>
            <w:r w:rsidRPr="00422683">
              <w:t>Type</w:t>
            </w:r>
          </w:p>
        </w:tc>
        <w:tc>
          <w:tcPr>
            <w:tcW w:w="2889" w:type="pct"/>
            <w:shd w:val="clear" w:color="auto" w:fill="D9D9D9"/>
          </w:tcPr>
          <w:p w14:paraId="2D391C2C" w14:textId="77777777" w:rsidR="002D57C4" w:rsidRPr="00422683" w:rsidRDefault="002D57C4" w:rsidP="00502E57">
            <w:pPr>
              <w:pStyle w:val="TableText-Heading"/>
            </w:pPr>
            <w:r w:rsidRPr="00422683">
              <w:t>Description</w:t>
            </w:r>
          </w:p>
        </w:tc>
      </w:tr>
      <w:tr w:rsidR="002D57C4" w:rsidRPr="004279F4" w14:paraId="5ED2BB8A" w14:textId="77777777" w:rsidTr="00502E57">
        <w:trPr>
          <w:cantSplit/>
        </w:trPr>
        <w:tc>
          <w:tcPr>
            <w:tcW w:w="693" w:type="pct"/>
            <w:shd w:val="clear" w:color="auto" w:fill="FFFFFF"/>
          </w:tcPr>
          <w:p w14:paraId="63D04176" w14:textId="77777777" w:rsidR="002D57C4" w:rsidRDefault="002D57C4" w:rsidP="00502E57">
            <w:pPr>
              <w:pStyle w:val="TableText"/>
              <w:rPr>
                <w:noProof/>
              </w:rPr>
            </w:pPr>
            <w:r>
              <w:rPr>
                <w:noProof/>
              </w:rPr>
              <w:t>description</w:t>
            </w:r>
          </w:p>
        </w:tc>
        <w:tc>
          <w:tcPr>
            <w:tcW w:w="489" w:type="pct"/>
            <w:shd w:val="clear" w:color="auto" w:fill="FFFFFF"/>
          </w:tcPr>
          <w:p w14:paraId="476C3BDA" w14:textId="77777777" w:rsidR="002D57C4" w:rsidRDefault="002D57C4" w:rsidP="00502E57">
            <w:pPr>
              <w:pStyle w:val="TableText"/>
            </w:pPr>
            <w:r>
              <w:t>no</w:t>
            </w:r>
          </w:p>
        </w:tc>
        <w:tc>
          <w:tcPr>
            <w:tcW w:w="929" w:type="pct"/>
            <w:shd w:val="clear" w:color="auto" w:fill="FFFFFF"/>
          </w:tcPr>
          <w:p w14:paraId="1E40E32E" w14:textId="77777777" w:rsidR="002D57C4" w:rsidRDefault="00D37E2A" w:rsidP="00502E57">
            <w:pPr>
              <w:pStyle w:val="TableText"/>
            </w:pPr>
            <w:hyperlink w:anchor="DEFN_ELEMENT_DESCRIPTION" w:history="1">
              <w:r w:rsidR="002D57C4" w:rsidRPr="008415CB">
                <w:rPr>
                  <w:rStyle w:val="Hyperlink"/>
                </w:rPr>
                <w:t>description</w:t>
              </w:r>
            </w:hyperlink>
          </w:p>
        </w:tc>
        <w:tc>
          <w:tcPr>
            <w:tcW w:w="2889" w:type="pct"/>
            <w:shd w:val="clear" w:color="auto" w:fill="FFFFFF"/>
          </w:tcPr>
          <w:p w14:paraId="3A580C0A" w14:textId="77777777" w:rsidR="002D57C4" w:rsidRDefault="002D57C4" w:rsidP="00502E57">
            <w:pPr>
              <w:pStyle w:val="TableText"/>
            </w:pPr>
            <w:r>
              <w:t>The optional description string for the associated named operation.</w:t>
            </w:r>
          </w:p>
        </w:tc>
      </w:tr>
      <w:tr w:rsidR="002D57C4" w:rsidRPr="004279F4" w14:paraId="5D4EDD51" w14:textId="77777777" w:rsidTr="00502E57">
        <w:trPr>
          <w:cantSplit/>
        </w:trPr>
        <w:tc>
          <w:tcPr>
            <w:tcW w:w="693" w:type="pct"/>
            <w:shd w:val="clear" w:color="auto" w:fill="FFFFFF"/>
          </w:tcPr>
          <w:p w14:paraId="55718A27" w14:textId="77777777" w:rsidR="002D57C4" w:rsidRDefault="002D57C4" w:rsidP="00502E57">
            <w:pPr>
              <w:pStyle w:val="TableText"/>
              <w:rPr>
                <w:noProof/>
              </w:rPr>
            </w:pPr>
            <w:r>
              <w:rPr>
                <w:noProof/>
              </w:rPr>
              <w:t>implementation</w:t>
            </w:r>
          </w:p>
        </w:tc>
        <w:tc>
          <w:tcPr>
            <w:tcW w:w="489" w:type="pct"/>
            <w:shd w:val="clear" w:color="auto" w:fill="FFFFFF"/>
          </w:tcPr>
          <w:p w14:paraId="7FCDDF05" w14:textId="77777777" w:rsidR="002D57C4" w:rsidRDefault="002D57C4" w:rsidP="00502E57">
            <w:pPr>
              <w:pStyle w:val="TableText"/>
            </w:pPr>
            <w:r>
              <w:t>no</w:t>
            </w:r>
          </w:p>
        </w:tc>
        <w:tc>
          <w:tcPr>
            <w:tcW w:w="929" w:type="pct"/>
            <w:shd w:val="clear" w:color="auto" w:fill="FFFFFF"/>
          </w:tcPr>
          <w:p w14:paraId="17F1AF64" w14:textId="77777777" w:rsidR="002D57C4" w:rsidRDefault="00D37E2A" w:rsidP="00502E57">
            <w:pPr>
              <w:pStyle w:val="TableText"/>
            </w:pPr>
            <w:hyperlink w:anchor="TYPE_YAML_STRING" w:history="1">
              <w:r w:rsidR="002D57C4" w:rsidRPr="00A02BAD">
                <w:rPr>
                  <w:rStyle w:val="Hyperlink"/>
                </w:rPr>
                <w:t>string</w:t>
              </w:r>
            </w:hyperlink>
          </w:p>
        </w:tc>
        <w:tc>
          <w:tcPr>
            <w:tcW w:w="2889" w:type="pct"/>
            <w:shd w:val="clear" w:color="auto" w:fill="FFFFFF"/>
          </w:tcPr>
          <w:p w14:paraId="2DE24A73" w14:textId="77777777" w:rsidR="002D57C4" w:rsidRDefault="002D57C4" w:rsidP="00502E57">
            <w:pPr>
              <w:pStyle w:val="TableText"/>
            </w:pPr>
            <w:r>
              <w:t xml:space="preserve">The optional implementation artifact name (e.g., a script file name within a TOSCA CSAR file).  </w:t>
            </w:r>
          </w:p>
        </w:tc>
      </w:tr>
      <w:tr w:rsidR="002D57C4" w:rsidRPr="004279F4" w14:paraId="3D5C2076" w14:textId="77777777" w:rsidTr="00502E57">
        <w:trPr>
          <w:cantSplit/>
        </w:trPr>
        <w:tc>
          <w:tcPr>
            <w:tcW w:w="693" w:type="pct"/>
            <w:vMerge w:val="restart"/>
            <w:shd w:val="clear" w:color="auto" w:fill="FFFFFF"/>
          </w:tcPr>
          <w:p w14:paraId="358D4777" w14:textId="77777777" w:rsidR="002D57C4" w:rsidRDefault="002D57C4" w:rsidP="00502E57">
            <w:pPr>
              <w:pStyle w:val="TableText"/>
              <w:rPr>
                <w:noProof/>
              </w:rPr>
            </w:pPr>
            <w:r>
              <w:rPr>
                <w:noProof/>
              </w:rPr>
              <w:t>inputs</w:t>
            </w:r>
          </w:p>
        </w:tc>
        <w:tc>
          <w:tcPr>
            <w:tcW w:w="489" w:type="pct"/>
            <w:shd w:val="clear" w:color="auto" w:fill="FFFFFF"/>
          </w:tcPr>
          <w:p w14:paraId="07FB6E4F" w14:textId="77777777" w:rsidR="002D57C4" w:rsidRDefault="002D57C4" w:rsidP="00502E57">
            <w:pPr>
              <w:pStyle w:val="TableText"/>
            </w:pPr>
            <w:r>
              <w:t>no</w:t>
            </w:r>
          </w:p>
        </w:tc>
        <w:tc>
          <w:tcPr>
            <w:tcW w:w="929" w:type="pct"/>
            <w:shd w:val="clear" w:color="auto" w:fill="FFFFFF"/>
          </w:tcPr>
          <w:p w14:paraId="53C38A84" w14:textId="77777777" w:rsidR="002D57C4" w:rsidRDefault="002D57C4" w:rsidP="00502E57">
            <w:pPr>
              <w:pStyle w:val="TableText"/>
            </w:pPr>
            <w:r>
              <w:t xml:space="preserve">list of </w:t>
            </w:r>
          </w:p>
          <w:p w14:paraId="0FA5BE2D" w14:textId="77777777" w:rsidR="002D57C4" w:rsidRDefault="00D37E2A" w:rsidP="00502E57">
            <w:pPr>
              <w:pStyle w:val="TableText"/>
            </w:pPr>
            <w:hyperlink w:anchor="DEFN_ELEMENT_PROPERTY_DEFN" w:history="1">
              <w:r w:rsidR="002D57C4" w:rsidRPr="001A0063">
                <w:rPr>
                  <w:rStyle w:val="Hyperlink"/>
                </w:rPr>
                <w:t>p</w:t>
              </w:r>
              <w:r w:rsidR="002D57C4">
                <w:rPr>
                  <w:rStyle w:val="Hyperlink"/>
                </w:rPr>
                <w:t>roperty</w:t>
              </w:r>
              <w:r w:rsidR="002D57C4" w:rsidRPr="001A0063">
                <w:rPr>
                  <w:rStyle w:val="Hyperlink"/>
                </w:rPr>
                <w:t xml:space="preserve"> definitions</w:t>
              </w:r>
            </w:hyperlink>
          </w:p>
        </w:tc>
        <w:tc>
          <w:tcPr>
            <w:tcW w:w="2889" w:type="pct"/>
            <w:shd w:val="clear" w:color="auto" w:fill="FFFFFF"/>
          </w:tcPr>
          <w:p w14:paraId="647D7E1E" w14:textId="77777777" w:rsidR="002D57C4" w:rsidRDefault="002D57C4" w:rsidP="00502E57">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2D57C4" w:rsidRPr="004279F4" w14:paraId="25DF9C00" w14:textId="77777777" w:rsidTr="00502E57">
        <w:trPr>
          <w:cantSplit/>
        </w:trPr>
        <w:tc>
          <w:tcPr>
            <w:tcW w:w="693" w:type="pct"/>
            <w:vMerge/>
            <w:shd w:val="clear" w:color="auto" w:fill="FFFFFF"/>
          </w:tcPr>
          <w:p w14:paraId="1256275C" w14:textId="77777777" w:rsidR="002D57C4" w:rsidRDefault="002D57C4" w:rsidP="00502E57">
            <w:pPr>
              <w:pStyle w:val="TableText"/>
              <w:rPr>
                <w:noProof/>
              </w:rPr>
            </w:pPr>
          </w:p>
        </w:tc>
        <w:tc>
          <w:tcPr>
            <w:tcW w:w="489" w:type="pct"/>
            <w:shd w:val="clear" w:color="auto" w:fill="FFFFFF"/>
          </w:tcPr>
          <w:p w14:paraId="0E30BBC2" w14:textId="77777777" w:rsidR="002D57C4" w:rsidRDefault="002D57C4" w:rsidP="00502E57">
            <w:pPr>
              <w:pStyle w:val="TableText"/>
            </w:pPr>
            <w:r>
              <w:t>no</w:t>
            </w:r>
          </w:p>
        </w:tc>
        <w:tc>
          <w:tcPr>
            <w:tcW w:w="929" w:type="pct"/>
            <w:shd w:val="clear" w:color="auto" w:fill="FFFFFF"/>
          </w:tcPr>
          <w:p w14:paraId="7E9FB1F4" w14:textId="77777777" w:rsidR="002D57C4" w:rsidRDefault="002D57C4" w:rsidP="00502E57">
            <w:pPr>
              <w:pStyle w:val="TableText"/>
            </w:pPr>
            <w:r>
              <w:t xml:space="preserve">list of </w:t>
            </w:r>
          </w:p>
          <w:p w14:paraId="4F7ACB7C" w14:textId="77777777" w:rsidR="002D57C4" w:rsidRDefault="00D37E2A" w:rsidP="00502E57">
            <w:pPr>
              <w:pStyle w:val="TableText"/>
            </w:pPr>
            <w:hyperlink w:anchor="DEFN_ELEMENT_PROPERTY_VALUE_ASSIGNMENT" w:history="1">
              <w:r w:rsidR="002D57C4">
                <w:rPr>
                  <w:rStyle w:val="Hyperlink"/>
                </w:rPr>
                <w:t>property assignments</w:t>
              </w:r>
            </w:hyperlink>
          </w:p>
        </w:tc>
        <w:tc>
          <w:tcPr>
            <w:tcW w:w="2889" w:type="pct"/>
            <w:shd w:val="clear" w:color="auto" w:fill="FFFFFF"/>
          </w:tcPr>
          <w:p w14:paraId="34DD38FA" w14:textId="77777777" w:rsidR="002D57C4" w:rsidRDefault="002D57C4" w:rsidP="00502E57">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0E7062ED" w14:textId="77777777" w:rsidR="002D57C4" w:rsidRPr="0053600D" w:rsidRDefault="002D57C4" w:rsidP="002D57C4">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22CDF6A6" w14:textId="77777777" w:rsidTr="00502E57">
        <w:trPr>
          <w:cantSplit/>
          <w:tblHeader/>
        </w:trPr>
        <w:tc>
          <w:tcPr>
            <w:tcW w:w="693" w:type="pct"/>
            <w:shd w:val="clear" w:color="auto" w:fill="D9D9D9"/>
          </w:tcPr>
          <w:p w14:paraId="088FD70C" w14:textId="77777777" w:rsidR="002D57C4" w:rsidRPr="00422683" w:rsidRDefault="002D57C4" w:rsidP="00502E57">
            <w:pPr>
              <w:pStyle w:val="TableText-Heading"/>
            </w:pPr>
            <w:r w:rsidRPr="00422683">
              <w:t>Keyname</w:t>
            </w:r>
          </w:p>
        </w:tc>
        <w:tc>
          <w:tcPr>
            <w:tcW w:w="489" w:type="pct"/>
            <w:shd w:val="clear" w:color="auto" w:fill="D9D9D9"/>
          </w:tcPr>
          <w:p w14:paraId="11399CA3" w14:textId="77777777" w:rsidR="002D57C4" w:rsidRPr="00422683" w:rsidRDefault="002D57C4" w:rsidP="00502E57">
            <w:pPr>
              <w:pStyle w:val="TableText-Heading"/>
            </w:pPr>
            <w:r w:rsidRPr="00422683">
              <w:t>Required</w:t>
            </w:r>
          </w:p>
        </w:tc>
        <w:tc>
          <w:tcPr>
            <w:tcW w:w="929" w:type="pct"/>
            <w:shd w:val="clear" w:color="auto" w:fill="D9D9D9"/>
          </w:tcPr>
          <w:p w14:paraId="6A3AD24F" w14:textId="77777777" w:rsidR="002D57C4" w:rsidRPr="00422683" w:rsidRDefault="002D57C4" w:rsidP="00502E57">
            <w:pPr>
              <w:pStyle w:val="TableText-Heading"/>
            </w:pPr>
            <w:r w:rsidRPr="00422683">
              <w:t>Type</w:t>
            </w:r>
          </w:p>
        </w:tc>
        <w:tc>
          <w:tcPr>
            <w:tcW w:w="2889" w:type="pct"/>
            <w:shd w:val="clear" w:color="auto" w:fill="D9D9D9"/>
          </w:tcPr>
          <w:p w14:paraId="6DA30A45" w14:textId="77777777" w:rsidR="002D57C4" w:rsidRPr="00422683" w:rsidRDefault="002D57C4" w:rsidP="00502E57">
            <w:pPr>
              <w:pStyle w:val="TableText-Heading"/>
            </w:pPr>
            <w:r w:rsidRPr="00422683">
              <w:t>Description</w:t>
            </w:r>
          </w:p>
        </w:tc>
      </w:tr>
      <w:tr w:rsidR="002D57C4" w:rsidRPr="004279F4" w14:paraId="65082007" w14:textId="77777777" w:rsidTr="00502E57">
        <w:trPr>
          <w:cantSplit/>
        </w:trPr>
        <w:tc>
          <w:tcPr>
            <w:tcW w:w="693" w:type="pct"/>
            <w:shd w:val="clear" w:color="auto" w:fill="FFFFFF"/>
          </w:tcPr>
          <w:p w14:paraId="527C0244" w14:textId="77777777" w:rsidR="002D57C4" w:rsidRDefault="002D57C4" w:rsidP="00502E57">
            <w:pPr>
              <w:pStyle w:val="TableText"/>
              <w:rPr>
                <w:noProof/>
              </w:rPr>
            </w:pPr>
            <w:r>
              <w:rPr>
                <w:noProof/>
              </w:rPr>
              <w:t>primary</w:t>
            </w:r>
          </w:p>
        </w:tc>
        <w:tc>
          <w:tcPr>
            <w:tcW w:w="489" w:type="pct"/>
            <w:shd w:val="clear" w:color="auto" w:fill="FFFFFF"/>
          </w:tcPr>
          <w:p w14:paraId="7A6FBAE0" w14:textId="77777777" w:rsidR="002D57C4" w:rsidRDefault="002D57C4" w:rsidP="00502E57">
            <w:pPr>
              <w:pStyle w:val="TableText"/>
            </w:pPr>
            <w:r>
              <w:t>no</w:t>
            </w:r>
          </w:p>
        </w:tc>
        <w:tc>
          <w:tcPr>
            <w:tcW w:w="929" w:type="pct"/>
            <w:shd w:val="clear" w:color="auto" w:fill="FFFFFF"/>
          </w:tcPr>
          <w:p w14:paraId="2B610ADA" w14:textId="77777777" w:rsidR="002D57C4" w:rsidRDefault="00D37E2A" w:rsidP="00502E57">
            <w:pPr>
              <w:pStyle w:val="TableText"/>
            </w:pPr>
            <w:hyperlink w:anchor="TYPE_YAML_STRING" w:history="1">
              <w:r w:rsidR="002D57C4">
                <w:rPr>
                  <w:rStyle w:val="Hyperlink"/>
                </w:rPr>
                <w:t>string</w:t>
              </w:r>
            </w:hyperlink>
          </w:p>
        </w:tc>
        <w:tc>
          <w:tcPr>
            <w:tcW w:w="2889" w:type="pct"/>
            <w:shd w:val="clear" w:color="auto" w:fill="FFFFFF"/>
          </w:tcPr>
          <w:p w14:paraId="44EA2131" w14:textId="77777777" w:rsidR="002D57C4" w:rsidRDefault="002D57C4" w:rsidP="00502E57">
            <w:pPr>
              <w:pStyle w:val="TableText"/>
            </w:pPr>
            <w:r>
              <w:t xml:space="preserve">The optional implementation artifact name (i.e., the primary script file name within a TOSCA CSAR file).  </w:t>
            </w:r>
          </w:p>
        </w:tc>
      </w:tr>
      <w:tr w:rsidR="002D57C4" w:rsidRPr="004279F4" w14:paraId="59EA7824" w14:textId="77777777" w:rsidTr="00502E57">
        <w:trPr>
          <w:cantSplit/>
        </w:trPr>
        <w:tc>
          <w:tcPr>
            <w:tcW w:w="693" w:type="pct"/>
            <w:shd w:val="clear" w:color="auto" w:fill="FFFFFF"/>
          </w:tcPr>
          <w:p w14:paraId="03C19479" w14:textId="77777777" w:rsidR="002D57C4" w:rsidRDefault="002D57C4" w:rsidP="00502E57">
            <w:pPr>
              <w:pStyle w:val="TableText"/>
              <w:rPr>
                <w:noProof/>
              </w:rPr>
            </w:pPr>
            <w:r>
              <w:rPr>
                <w:noProof/>
              </w:rPr>
              <w:t>dependencies</w:t>
            </w:r>
          </w:p>
        </w:tc>
        <w:tc>
          <w:tcPr>
            <w:tcW w:w="489" w:type="pct"/>
            <w:shd w:val="clear" w:color="auto" w:fill="FFFFFF"/>
          </w:tcPr>
          <w:p w14:paraId="346996F6" w14:textId="77777777" w:rsidR="002D57C4" w:rsidRDefault="002D57C4" w:rsidP="00502E57">
            <w:pPr>
              <w:pStyle w:val="TableText"/>
            </w:pPr>
            <w:r>
              <w:t>no</w:t>
            </w:r>
          </w:p>
        </w:tc>
        <w:tc>
          <w:tcPr>
            <w:tcW w:w="929" w:type="pct"/>
            <w:shd w:val="clear" w:color="auto" w:fill="FFFFFF"/>
          </w:tcPr>
          <w:p w14:paraId="51D12D43" w14:textId="77777777" w:rsidR="002D57C4" w:rsidRDefault="002D57C4" w:rsidP="00502E57">
            <w:pPr>
              <w:pStyle w:val="TableText"/>
            </w:pPr>
            <w:r>
              <w:t xml:space="preserve">list of </w:t>
            </w:r>
          </w:p>
          <w:p w14:paraId="60C251A2" w14:textId="77777777" w:rsidR="002D57C4" w:rsidRDefault="00D37E2A" w:rsidP="00502E57">
            <w:pPr>
              <w:pStyle w:val="TableText"/>
            </w:pPr>
            <w:hyperlink w:anchor="TYPE_YAML_STRING" w:history="1">
              <w:r w:rsidR="002D57C4" w:rsidRPr="00A02BAD">
                <w:rPr>
                  <w:rStyle w:val="Hyperlink"/>
                </w:rPr>
                <w:t>string</w:t>
              </w:r>
            </w:hyperlink>
          </w:p>
        </w:tc>
        <w:tc>
          <w:tcPr>
            <w:tcW w:w="2889" w:type="pct"/>
            <w:shd w:val="clear" w:color="auto" w:fill="FFFFFF"/>
          </w:tcPr>
          <w:p w14:paraId="19C29C14" w14:textId="77777777" w:rsidR="002D57C4" w:rsidRDefault="002D57C4" w:rsidP="00502E57">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130FE4DB" w14:textId="77777777" w:rsidR="002D57C4" w:rsidRDefault="002D57C4" w:rsidP="002D57C4">
      <w:pPr>
        <w:pStyle w:val="Heading4"/>
        <w:numPr>
          <w:ilvl w:val="3"/>
          <w:numId w:val="3"/>
        </w:numPr>
      </w:pPr>
      <w:r>
        <w:t>Grammar</w:t>
      </w:r>
    </w:p>
    <w:p w14:paraId="63CB6EFD" w14:textId="77777777" w:rsidR="002D57C4" w:rsidRDefault="002D57C4" w:rsidP="002D57C4">
      <w:pPr>
        <w:pStyle w:val="NormalaroundTable"/>
      </w:pPr>
      <w:r>
        <w:t>Operation</w:t>
      </w:r>
      <w:r w:rsidRPr="003014BA">
        <w:t xml:space="preserve"> definitions have the following grammar</w:t>
      </w:r>
      <w:r>
        <w:t>s</w:t>
      </w:r>
      <w:r w:rsidRPr="003014BA">
        <w:t>:</w:t>
      </w:r>
    </w:p>
    <w:p w14:paraId="0E6DBA0D" w14:textId="77777777" w:rsidR="002D57C4" w:rsidRDefault="002D57C4" w:rsidP="002D57C4">
      <w:pPr>
        <w:pStyle w:val="Heading5"/>
        <w:numPr>
          <w:ilvl w:val="4"/>
          <w:numId w:val="3"/>
        </w:numPr>
      </w:pPr>
      <w:r>
        <w:t>Short notation</w:t>
      </w:r>
    </w:p>
    <w:p w14:paraId="22874BE8" w14:textId="77777777" w:rsidR="002D57C4" w:rsidRDefault="002D57C4" w:rsidP="002D57C4">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7DE11D28" w14:textId="77777777" w:rsidTr="00502E57">
        <w:trPr>
          <w:trHeight w:val="256"/>
        </w:trPr>
        <w:tc>
          <w:tcPr>
            <w:tcW w:w="9576" w:type="dxa"/>
            <w:shd w:val="clear" w:color="auto" w:fill="D9D9D9" w:themeFill="background1" w:themeFillShade="D9"/>
          </w:tcPr>
          <w:p w14:paraId="3B77CC30" w14:textId="77777777" w:rsidR="002D57C4" w:rsidRPr="00B10D39" w:rsidRDefault="002D57C4" w:rsidP="00502E57">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402891ED" w14:textId="77777777" w:rsidR="002D57C4" w:rsidRDefault="002D57C4" w:rsidP="002D57C4">
      <w:pPr>
        <w:pStyle w:val="Heading5"/>
        <w:numPr>
          <w:ilvl w:val="4"/>
          <w:numId w:val="3"/>
        </w:numPr>
      </w:pPr>
      <w:r>
        <w:t>Extended notation for use in Type definitions</w:t>
      </w:r>
    </w:p>
    <w:p w14:paraId="6F72F774"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01D0A044" w14:textId="77777777" w:rsidTr="00502E57">
        <w:trPr>
          <w:trHeight w:val="256"/>
        </w:trPr>
        <w:tc>
          <w:tcPr>
            <w:tcW w:w="9576" w:type="dxa"/>
            <w:shd w:val="clear" w:color="auto" w:fill="D9D9D9" w:themeFill="background1" w:themeFillShade="D9"/>
          </w:tcPr>
          <w:p w14:paraId="288C0C7C"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1FC7C7E4" w14:textId="77777777" w:rsidR="002D57C4" w:rsidRPr="00B10D39" w:rsidRDefault="002D57C4" w:rsidP="00502E57">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4E4C3D4F" w14:textId="77777777" w:rsidR="002D57C4" w:rsidRDefault="002D57C4" w:rsidP="00502E57">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5DD8E47A" w14:textId="77777777" w:rsidR="002D57C4" w:rsidRDefault="002D57C4" w:rsidP="00502E57">
            <w:pPr>
              <w:rPr>
                <w:rStyle w:val="CodeSnippet"/>
                <w:noProof/>
              </w:rPr>
            </w:pPr>
            <w:r>
              <w:rPr>
                <w:rStyle w:val="CodeSnippet"/>
                <w:noProof/>
              </w:rPr>
              <w:t xml:space="preserve">   inputs: </w:t>
            </w:r>
          </w:p>
          <w:p w14:paraId="64C201EC" w14:textId="77777777" w:rsidR="002D57C4" w:rsidRPr="00667A35" w:rsidRDefault="002D57C4" w:rsidP="00502E57">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3BA108E6" w14:textId="77777777" w:rsidR="002D57C4" w:rsidRDefault="002D57C4" w:rsidP="002D57C4">
      <w:pPr>
        <w:pStyle w:val="Heading5"/>
        <w:numPr>
          <w:ilvl w:val="4"/>
          <w:numId w:val="3"/>
        </w:numPr>
      </w:pPr>
      <w:r>
        <w:t>Extended notation for use in Template definitions</w:t>
      </w:r>
    </w:p>
    <w:p w14:paraId="2BDF423D"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63002706" w14:textId="77777777" w:rsidTr="00502E57">
        <w:trPr>
          <w:trHeight w:val="256"/>
        </w:trPr>
        <w:tc>
          <w:tcPr>
            <w:tcW w:w="9576" w:type="dxa"/>
            <w:shd w:val="clear" w:color="auto" w:fill="D9D9D9" w:themeFill="background1" w:themeFillShade="D9"/>
          </w:tcPr>
          <w:p w14:paraId="2EFCF11B"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38BA7592" w14:textId="77777777" w:rsidR="002D57C4" w:rsidRPr="00F47069" w:rsidRDefault="002D57C4" w:rsidP="00502E57">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43D36EE" w14:textId="77777777" w:rsidR="002D57C4" w:rsidRDefault="002D57C4" w:rsidP="00502E57">
            <w:pPr>
              <w:rPr>
                <w:rStyle w:val="CodeSnippet"/>
                <w:noProof/>
              </w:rPr>
            </w:pPr>
            <w:r w:rsidRPr="00B10D39">
              <w:rPr>
                <w:rStyle w:val="CodeSnippet"/>
                <w:noProof/>
              </w:rPr>
              <w:t xml:space="preserve">   implementation: </w:t>
            </w:r>
          </w:p>
          <w:p w14:paraId="1B7140F3" w14:textId="77777777" w:rsidR="002D57C4" w:rsidRDefault="002D57C4" w:rsidP="00502E57">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62D560C0" w14:textId="77777777" w:rsidR="002D57C4" w:rsidRDefault="002D57C4" w:rsidP="00502E57">
            <w:pPr>
              <w:rPr>
                <w:rStyle w:val="CodeSnippet"/>
                <w:noProof/>
              </w:rPr>
            </w:pPr>
            <w:r>
              <w:rPr>
                <w:rStyle w:val="CodeSnippet"/>
                <w:noProof/>
              </w:rPr>
              <w:t xml:space="preserve">     dependencies: </w:t>
            </w:r>
          </w:p>
          <w:p w14:paraId="2EED819D" w14:textId="77777777" w:rsidR="002D57C4" w:rsidRDefault="002D57C4" w:rsidP="00502E57">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68923209" w14:textId="77777777" w:rsidR="002D57C4" w:rsidRDefault="002D57C4" w:rsidP="00502E57">
            <w:pPr>
              <w:rPr>
                <w:rStyle w:val="CodeSnippet"/>
                <w:noProof/>
              </w:rPr>
            </w:pPr>
            <w:r>
              <w:rPr>
                <w:rStyle w:val="CodeSnippet"/>
                <w:noProof/>
              </w:rPr>
              <w:t xml:space="preserve">   inputs: </w:t>
            </w:r>
          </w:p>
          <w:p w14:paraId="4B96607B" w14:textId="77777777" w:rsidR="002D57C4" w:rsidRPr="00667A35" w:rsidRDefault="002D57C4" w:rsidP="00502E57">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17E5F0F1" w14:textId="77777777" w:rsidR="002D57C4" w:rsidRDefault="002D57C4" w:rsidP="002D57C4">
      <w:pPr>
        <w:pStyle w:val="NormalaroundTable"/>
      </w:pPr>
      <w:r w:rsidRPr="00653DD1">
        <w:t xml:space="preserve">In the above </w:t>
      </w:r>
      <w:r>
        <w:t>grammars,</w:t>
      </w:r>
      <w:r w:rsidRPr="00653DD1">
        <w:t xml:space="preserve"> the pseudo values that appear in angle brackets have the following meaning:</w:t>
      </w:r>
    </w:p>
    <w:p w14:paraId="6B590645" w14:textId="77777777" w:rsidR="002D57C4" w:rsidRDefault="002D57C4" w:rsidP="002D57C4">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51527229" w14:textId="77777777" w:rsidR="002D57C4" w:rsidRDefault="002D57C4" w:rsidP="002D57C4">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2F27AB7" w14:textId="77777777" w:rsidR="002D57C4" w:rsidRDefault="002D57C4" w:rsidP="002D57C4">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0B5AA6EF" w14:textId="77777777" w:rsidR="002D57C4" w:rsidRDefault="002D57C4" w:rsidP="002D57C4">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2FC2DA3E" w14:textId="77777777" w:rsidR="002D57C4" w:rsidRDefault="002D57C4" w:rsidP="002D57C4">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13B57EF" w14:textId="77777777" w:rsidR="002D57C4" w:rsidRDefault="002D57C4" w:rsidP="002D57C4">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CA95CBE" w14:textId="77777777" w:rsidR="002D57C4" w:rsidRDefault="002D57C4" w:rsidP="002D57C4">
      <w:pPr>
        <w:pStyle w:val="Heading4"/>
        <w:numPr>
          <w:ilvl w:val="3"/>
          <w:numId w:val="3"/>
        </w:numPr>
      </w:pPr>
      <w:r>
        <w:lastRenderedPageBreak/>
        <w:t>Additional requirements</w:t>
      </w:r>
    </w:p>
    <w:p w14:paraId="4857B499" w14:textId="77777777" w:rsidR="002D57C4" w:rsidRDefault="002D57C4" w:rsidP="002D57C4">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67B827AC" w14:textId="77777777" w:rsidR="002D57C4" w:rsidRDefault="002D57C4" w:rsidP="002D57C4">
      <w:pPr>
        <w:pStyle w:val="ListParagraph"/>
        <w:numPr>
          <w:ilvl w:val="0"/>
          <w:numId w:val="25"/>
        </w:numPr>
      </w:pPr>
      <w:r>
        <w:t>Template authors MAY provide property assignments on operation inputs on templates that do not necessarily have a property definition defined in its corresponding type.</w:t>
      </w:r>
    </w:p>
    <w:p w14:paraId="1ED6E660" w14:textId="77777777" w:rsidR="002D57C4" w:rsidRDefault="002D57C4" w:rsidP="002D57C4">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550B223" w14:textId="77777777" w:rsidR="002D57C4" w:rsidRDefault="002D57C4" w:rsidP="002D57C4">
      <w:pPr>
        <w:pStyle w:val="Heading4"/>
        <w:numPr>
          <w:ilvl w:val="3"/>
          <w:numId w:val="3"/>
        </w:numPr>
      </w:pPr>
      <w:r>
        <w:t>Examples</w:t>
      </w:r>
    </w:p>
    <w:p w14:paraId="73CECA91" w14:textId="77777777" w:rsidR="002D57C4" w:rsidRPr="009360EE" w:rsidRDefault="002D57C4" w:rsidP="002D57C4">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78A8B4FF" w14:textId="77777777" w:rsidTr="00502E57">
        <w:trPr>
          <w:trHeight w:val="256"/>
        </w:trPr>
        <w:tc>
          <w:tcPr>
            <w:tcW w:w="9576" w:type="dxa"/>
            <w:shd w:val="clear" w:color="auto" w:fill="D9D9D9" w:themeFill="background1" w:themeFillShade="D9"/>
          </w:tcPr>
          <w:p w14:paraId="5F3E256B" w14:textId="77777777" w:rsidR="002D57C4" w:rsidRPr="00404BCA" w:rsidRDefault="002D57C4" w:rsidP="00502E57">
            <w:pPr>
              <w:rPr>
                <w:rStyle w:val="CodeSnippet"/>
                <w:noProof/>
              </w:rPr>
            </w:pPr>
            <w:r w:rsidRPr="00404BCA">
              <w:rPr>
                <w:rStyle w:val="CodeSnippet"/>
                <w:noProof/>
              </w:rPr>
              <w:t>interfaces:</w:t>
            </w:r>
          </w:p>
          <w:p w14:paraId="6E2E66BD" w14:textId="77777777" w:rsidR="002D57C4" w:rsidRPr="00404BCA" w:rsidRDefault="002D57C4" w:rsidP="00502E57">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05285DF2" w14:textId="77777777" w:rsidR="002D57C4" w:rsidRPr="00E94BB1" w:rsidRDefault="002D57C4" w:rsidP="00502E57">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7B34A1A7" w14:textId="77777777" w:rsidR="002D57C4" w:rsidRDefault="002D57C4" w:rsidP="002D57C4">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4430E433" w14:textId="77777777" w:rsidTr="00502E57">
        <w:trPr>
          <w:trHeight w:val="256"/>
        </w:trPr>
        <w:tc>
          <w:tcPr>
            <w:tcW w:w="9576" w:type="dxa"/>
            <w:shd w:val="clear" w:color="auto" w:fill="D9D9D9" w:themeFill="background1" w:themeFillShade="D9"/>
          </w:tcPr>
          <w:p w14:paraId="2D2A9029" w14:textId="77777777" w:rsidR="002D57C4" w:rsidRPr="00404BCA" w:rsidRDefault="002D57C4" w:rsidP="00502E57">
            <w:pPr>
              <w:rPr>
                <w:rStyle w:val="CodeSnippet"/>
              </w:rPr>
            </w:pPr>
            <w:r w:rsidRPr="00404BCA">
              <w:rPr>
                <w:rStyle w:val="CodeSnippet"/>
              </w:rPr>
              <w:t>interfaces:</w:t>
            </w:r>
          </w:p>
          <w:p w14:paraId="54E93E8C" w14:textId="77777777" w:rsidR="002D57C4" w:rsidRPr="00404BCA" w:rsidRDefault="002D57C4" w:rsidP="00502E57">
            <w:pPr>
              <w:rPr>
                <w:rStyle w:val="CodeSnippet"/>
              </w:rPr>
            </w:pPr>
            <w:r w:rsidRPr="00404BCA">
              <w:rPr>
                <w:rStyle w:val="CodeSnippet"/>
              </w:rPr>
              <w:t xml:space="preserve">  Configure:</w:t>
            </w:r>
          </w:p>
          <w:p w14:paraId="13116FE8" w14:textId="77777777" w:rsidR="002D57C4" w:rsidRPr="00404BCA" w:rsidRDefault="002D57C4" w:rsidP="00502E57">
            <w:pPr>
              <w:rPr>
                <w:rStyle w:val="CodeSnippet"/>
              </w:rPr>
            </w:pPr>
            <w:r w:rsidRPr="00404BCA">
              <w:rPr>
                <w:rStyle w:val="CodeSnippet"/>
              </w:rPr>
              <w:t xml:space="preserve">    pre_configure_source:</w:t>
            </w:r>
          </w:p>
          <w:p w14:paraId="1EFED21A" w14:textId="77777777" w:rsidR="002D57C4" w:rsidRPr="00404BCA" w:rsidRDefault="002D57C4" w:rsidP="00502E57">
            <w:pPr>
              <w:rPr>
                <w:rStyle w:val="CodeSnippet"/>
              </w:rPr>
            </w:pPr>
            <w:r w:rsidRPr="00404BCA">
              <w:rPr>
                <w:rStyle w:val="CodeSnippet"/>
              </w:rPr>
              <w:t xml:space="preserve">      implementation: </w:t>
            </w:r>
          </w:p>
          <w:p w14:paraId="30CEF97A" w14:textId="77777777" w:rsidR="002D57C4" w:rsidRPr="00404BCA" w:rsidRDefault="002D57C4" w:rsidP="00502E57">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0F45827C" w14:textId="77777777" w:rsidR="002D57C4" w:rsidRDefault="002D57C4" w:rsidP="00502E57">
            <w:pPr>
              <w:rPr>
                <w:rStyle w:val="CodeSnippet"/>
              </w:rPr>
            </w:pPr>
            <w:r w:rsidRPr="00404BCA">
              <w:rPr>
                <w:rStyle w:val="CodeSnippet"/>
              </w:rPr>
              <w:t xml:space="preserve">        dependencies:</w:t>
            </w:r>
            <w:r>
              <w:rPr>
                <w:rStyle w:val="CodeSnippet"/>
              </w:rPr>
              <w:t xml:space="preserve"> </w:t>
            </w:r>
          </w:p>
          <w:p w14:paraId="78AB7542" w14:textId="77777777" w:rsidR="002D57C4" w:rsidRDefault="002D57C4" w:rsidP="00502E57">
            <w:pPr>
              <w:rPr>
                <w:rStyle w:val="CodeSnippet"/>
              </w:rPr>
            </w:pPr>
            <w:r>
              <w:rPr>
                <w:rStyle w:val="CodeSnippet"/>
              </w:rPr>
              <w:t xml:space="preserve">          - scripts/setup</w:t>
            </w:r>
            <w:r w:rsidRPr="00404BCA">
              <w:rPr>
                <w:rStyle w:val="CodeSnippet"/>
              </w:rPr>
              <w:t>.sh</w:t>
            </w:r>
          </w:p>
          <w:p w14:paraId="64BE573E" w14:textId="77777777" w:rsidR="002D57C4" w:rsidRDefault="002D57C4" w:rsidP="00502E57">
            <w:pPr>
              <w:rPr>
                <w:rStyle w:val="CodeSnippet"/>
              </w:rPr>
            </w:pPr>
            <w:r>
              <w:rPr>
                <w:rStyle w:val="CodeSnippet"/>
              </w:rPr>
              <w:t xml:space="preserve">          - binaries/library</w:t>
            </w:r>
            <w:r w:rsidRPr="00404BCA">
              <w:rPr>
                <w:rStyle w:val="CodeSnippet"/>
              </w:rPr>
              <w:t>.rpm</w:t>
            </w:r>
          </w:p>
          <w:p w14:paraId="7525BF82" w14:textId="77777777" w:rsidR="002D57C4" w:rsidRPr="00E94BB1" w:rsidRDefault="002D57C4" w:rsidP="00502E57">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22AF49AD" w14:textId="77777777" w:rsidR="002D57C4" w:rsidRDefault="002D57C4" w:rsidP="002D57C4">
      <w:pPr>
        <w:pStyle w:val="Heading3"/>
        <w:numPr>
          <w:ilvl w:val="2"/>
          <w:numId w:val="3"/>
        </w:numPr>
      </w:pPr>
      <w:bookmarkStart w:id="333" w:name="DEFN_ELEMENT_INTERFACE_DEF"/>
      <w:r>
        <w:t>Interface definition</w:t>
      </w:r>
    </w:p>
    <w:bookmarkEnd w:id="333"/>
    <w:p w14:paraId="39AA40D3" w14:textId="77777777" w:rsidR="002D57C4" w:rsidRPr="0000611C" w:rsidRDefault="002D57C4" w:rsidP="002D57C4">
      <w:r>
        <w:t xml:space="preserve">An interface definition defines a named interface that can be associated with a Node or Relationship Type </w:t>
      </w:r>
    </w:p>
    <w:p w14:paraId="5385A35C" w14:textId="77777777" w:rsidR="002D57C4" w:rsidRDefault="002D57C4" w:rsidP="002D57C4">
      <w:pPr>
        <w:pStyle w:val="Heading4"/>
        <w:numPr>
          <w:ilvl w:val="3"/>
          <w:numId w:val="3"/>
        </w:numPr>
      </w:pPr>
      <w:r>
        <w:t>Keynames</w:t>
      </w:r>
    </w:p>
    <w:p w14:paraId="48D8EFEA" w14:textId="77777777" w:rsidR="002D57C4" w:rsidRDefault="002D57C4" w:rsidP="002D57C4">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033"/>
        <w:gridCol w:w="2155"/>
        <w:gridCol w:w="5789"/>
      </w:tblGrid>
      <w:tr w:rsidR="002D57C4" w:rsidRPr="004279F4" w14:paraId="2662C0FF" w14:textId="77777777" w:rsidTr="00502E57">
        <w:trPr>
          <w:cantSplit/>
          <w:tblHeader/>
        </w:trPr>
        <w:tc>
          <w:tcPr>
            <w:tcW w:w="585" w:type="pct"/>
            <w:shd w:val="clear" w:color="auto" w:fill="D9D9D9"/>
          </w:tcPr>
          <w:p w14:paraId="4578C8A3" w14:textId="77777777" w:rsidR="002D57C4" w:rsidRPr="00422683" w:rsidRDefault="002D57C4" w:rsidP="00502E57">
            <w:pPr>
              <w:pStyle w:val="TableText-Heading"/>
            </w:pPr>
            <w:r w:rsidRPr="00422683">
              <w:t>Keyname</w:t>
            </w:r>
          </w:p>
        </w:tc>
        <w:tc>
          <w:tcPr>
            <w:tcW w:w="508" w:type="pct"/>
            <w:shd w:val="clear" w:color="auto" w:fill="D9D9D9"/>
          </w:tcPr>
          <w:p w14:paraId="45B5ECE2" w14:textId="77777777" w:rsidR="002D57C4" w:rsidRPr="00422683" w:rsidRDefault="002D57C4" w:rsidP="00502E57">
            <w:pPr>
              <w:pStyle w:val="TableText-Heading"/>
            </w:pPr>
            <w:r w:rsidRPr="00422683">
              <w:t>Required</w:t>
            </w:r>
          </w:p>
        </w:tc>
        <w:tc>
          <w:tcPr>
            <w:tcW w:w="1060" w:type="pct"/>
            <w:shd w:val="clear" w:color="auto" w:fill="D9D9D9"/>
          </w:tcPr>
          <w:p w14:paraId="6F4D6181" w14:textId="77777777" w:rsidR="002D57C4" w:rsidRPr="00422683" w:rsidRDefault="002D57C4" w:rsidP="00502E57">
            <w:pPr>
              <w:pStyle w:val="TableText-Heading"/>
            </w:pPr>
            <w:r w:rsidRPr="00422683">
              <w:t>Type</w:t>
            </w:r>
          </w:p>
        </w:tc>
        <w:tc>
          <w:tcPr>
            <w:tcW w:w="2847" w:type="pct"/>
            <w:shd w:val="clear" w:color="auto" w:fill="D9D9D9"/>
          </w:tcPr>
          <w:p w14:paraId="06A2960A" w14:textId="77777777" w:rsidR="002D57C4" w:rsidRPr="00422683" w:rsidRDefault="002D57C4" w:rsidP="00502E57">
            <w:pPr>
              <w:pStyle w:val="TableText-Heading"/>
            </w:pPr>
            <w:r w:rsidRPr="00422683">
              <w:t>Description</w:t>
            </w:r>
          </w:p>
        </w:tc>
      </w:tr>
      <w:tr w:rsidR="002D57C4" w:rsidRPr="004279F4" w14:paraId="5C1834E0" w14:textId="77777777" w:rsidTr="00502E57">
        <w:trPr>
          <w:cantSplit/>
        </w:trPr>
        <w:tc>
          <w:tcPr>
            <w:tcW w:w="585" w:type="pct"/>
            <w:vMerge w:val="restart"/>
            <w:shd w:val="clear" w:color="auto" w:fill="FFFFFF"/>
          </w:tcPr>
          <w:p w14:paraId="3592B56D" w14:textId="77777777" w:rsidR="002D57C4" w:rsidRDefault="002D57C4" w:rsidP="00502E57">
            <w:pPr>
              <w:pStyle w:val="TableText"/>
              <w:rPr>
                <w:noProof/>
              </w:rPr>
            </w:pPr>
            <w:r>
              <w:rPr>
                <w:noProof/>
              </w:rPr>
              <w:t>inputs</w:t>
            </w:r>
          </w:p>
        </w:tc>
        <w:tc>
          <w:tcPr>
            <w:tcW w:w="508" w:type="pct"/>
            <w:shd w:val="clear" w:color="auto" w:fill="FFFFFF"/>
          </w:tcPr>
          <w:p w14:paraId="5846F8AD" w14:textId="77777777" w:rsidR="002D57C4" w:rsidRDefault="002D57C4" w:rsidP="00502E57">
            <w:pPr>
              <w:pStyle w:val="TableText"/>
            </w:pPr>
            <w:r>
              <w:t>no</w:t>
            </w:r>
          </w:p>
        </w:tc>
        <w:tc>
          <w:tcPr>
            <w:tcW w:w="1060" w:type="pct"/>
            <w:shd w:val="clear" w:color="auto" w:fill="FFFFFF"/>
          </w:tcPr>
          <w:p w14:paraId="35BEFC22" w14:textId="77777777" w:rsidR="002D57C4" w:rsidRDefault="002D57C4" w:rsidP="00502E57">
            <w:pPr>
              <w:pStyle w:val="TableText"/>
            </w:pPr>
            <w:r>
              <w:t xml:space="preserve">list of </w:t>
            </w:r>
          </w:p>
          <w:p w14:paraId="7ADB84C8" w14:textId="77777777" w:rsidR="002D57C4" w:rsidRDefault="00D37E2A"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7" w:type="pct"/>
            <w:shd w:val="clear" w:color="auto" w:fill="FFFFFF"/>
          </w:tcPr>
          <w:p w14:paraId="5281E417" w14:textId="77777777" w:rsidR="002D57C4" w:rsidRDefault="002D57C4" w:rsidP="00502E57">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2D57C4" w:rsidRPr="004279F4" w14:paraId="08B2D7B5" w14:textId="77777777" w:rsidTr="00502E57">
        <w:trPr>
          <w:cantSplit/>
        </w:trPr>
        <w:tc>
          <w:tcPr>
            <w:tcW w:w="585" w:type="pct"/>
            <w:vMerge/>
            <w:shd w:val="clear" w:color="auto" w:fill="FFFFFF"/>
          </w:tcPr>
          <w:p w14:paraId="27B14C25" w14:textId="77777777" w:rsidR="002D57C4" w:rsidRDefault="002D57C4" w:rsidP="00502E57">
            <w:pPr>
              <w:pStyle w:val="TableText"/>
              <w:rPr>
                <w:noProof/>
              </w:rPr>
            </w:pPr>
          </w:p>
        </w:tc>
        <w:tc>
          <w:tcPr>
            <w:tcW w:w="508" w:type="pct"/>
            <w:shd w:val="clear" w:color="auto" w:fill="FFFFFF"/>
          </w:tcPr>
          <w:p w14:paraId="57C2E7F4" w14:textId="77777777" w:rsidR="002D57C4" w:rsidRDefault="002D57C4" w:rsidP="00502E57">
            <w:pPr>
              <w:pStyle w:val="TableText"/>
            </w:pPr>
            <w:r>
              <w:t>no</w:t>
            </w:r>
          </w:p>
        </w:tc>
        <w:tc>
          <w:tcPr>
            <w:tcW w:w="1060" w:type="pct"/>
            <w:shd w:val="clear" w:color="auto" w:fill="FFFFFF"/>
          </w:tcPr>
          <w:p w14:paraId="6B49648A" w14:textId="77777777" w:rsidR="002D57C4" w:rsidRDefault="002D57C4" w:rsidP="00502E57">
            <w:pPr>
              <w:pStyle w:val="TableText"/>
            </w:pPr>
            <w:r>
              <w:t xml:space="preserve">list of </w:t>
            </w:r>
          </w:p>
          <w:p w14:paraId="79A2E75C" w14:textId="77777777" w:rsidR="002D57C4" w:rsidRDefault="00D37E2A" w:rsidP="00502E57">
            <w:pPr>
              <w:pStyle w:val="TableText"/>
            </w:pPr>
            <w:hyperlink w:anchor="DEFN_ELEMENT_PROPERTY_VALUE_ASSIGNMENT" w:history="1">
              <w:r w:rsidR="002D57C4">
                <w:rPr>
                  <w:rStyle w:val="Hyperlink"/>
                </w:rPr>
                <w:t>property assignments</w:t>
              </w:r>
            </w:hyperlink>
          </w:p>
        </w:tc>
        <w:tc>
          <w:tcPr>
            <w:tcW w:w="2847" w:type="pct"/>
            <w:shd w:val="clear" w:color="auto" w:fill="FFFFFF"/>
          </w:tcPr>
          <w:p w14:paraId="79929D8B" w14:textId="77777777" w:rsidR="002D57C4" w:rsidRDefault="002D57C4" w:rsidP="00502E57">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5009F81F" w14:textId="77777777" w:rsidR="002D57C4" w:rsidRDefault="002D57C4" w:rsidP="002D57C4">
      <w:pPr>
        <w:pStyle w:val="Heading4"/>
        <w:numPr>
          <w:ilvl w:val="3"/>
          <w:numId w:val="3"/>
        </w:numPr>
      </w:pPr>
      <w:r>
        <w:t>Grammar</w:t>
      </w:r>
    </w:p>
    <w:p w14:paraId="29808E09" w14:textId="77777777" w:rsidR="002D57C4" w:rsidRDefault="002D57C4" w:rsidP="002D57C4">
      <w:pPr>
        <w:pStyle w:val="NormalaroundTable"/>
      </w:pPr>
      <w:r>
        <w:t>Interface</w:t>
      </w:r>
      <w:r w:rsidRPr="003A0A6A">
        <w:t xml:space="preserve"> definitions have the following grammar:</w:t>
      </w:r>
    </w:p>
    <w:p w14:paraId="43D5C1C4" w14:textId="77777777" w:rsidR="002D57C4" w:rsidRDefault="002D57C4" w:rsidP="002D57C4">
      <w:pPr>
        <w:pStyle w:val="Heading5"/>
        <w:numPr>
          <w:ilvl w:val="4"/>
          <w:numId w:val="3"/>
        </w:numPr>
      </w:pPr>
      <w:r>
        <w:lastRenderedPageBreak/>
        <w:t>Extended notation for use in Type definitions</w:t>
      </w:r>
    </w:p>
    <w:p w14:paraId="7A775584"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4B6C964" w14:textId="77777777" w:rsidTr="00502E57">
        <w:trPr>
          <w:trHeight w:val="256"/>
        </w:trPr>
        <w:tc>
          <w:tcPr>
            <w:tcW w:w="9576" w:type="dxa"/>
            <w:shd w:val="clear" w:color="auto" w:fill="D9D9D9" w:themeFill="background1" w:themeFillShade="D9"/>
          </w:tcPr>
          <w:p w14:paraId="4F189693"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7D555559" w14:textId="77777777" w:rsidR="002D57C4" w:rsidRDefault="002D57C4" w:rsidP="00502E57">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4DB83044" w14:textId="77777777" w:rsidR="002D57C4" w:rsidRDefault="002D57C4" w:rsidP="00502E57">
            <w:pPr>
              <w:rPr>
                <w:rStyle w:val="CodeSnippet"/>
                <w:noProof/>
              </w:rPr>
            </w:pPr>
            <w:r>
              <w:rPr>
                <w:rStyle w:val="CodeSnippet"/>
                <w:noProof/>
              </w:rPr>
              <w:t xml:space="preserve">  inputs: </w:t>
            </w:r>
          </w:p>
          <w:p w14:paraId="2E208123" w14:textId="77777777" w:rsidR="002D57C4" w:rsidRDefault="002D57C4" w:rsidP="00502E57">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3006ECCA"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4358CA29" w14:textId="77777777" w:rsidR="002D57C4" w:rsidRDefault="002D57C4" w:rsidP="002D57C4">
      <w:pPr>
        <w:pStyle w:val="Heading5"/>
        <w:numPr>
          <w:ilvl w:val="4"/>
          <w:numId w:val="3"/>
        </w:numPr>
      </w:pPr>
      <w:r>
        <w:t>Extended notation for use in Template definitions</w:t>
      </w:r>
    </w:p>
    <w:p w14:paraId="40504FA6"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83FC75" w14:textId="77777777" w:rsidTr="00502E57">
        <w:trPr>
          <w:trHeight w:val="256"/>
        </w:trPr>
        <w:tc>
          <w:tcPr>
            <w:tcW w:w="9576" w:type="dxa"/>
            <w:shd w:val="clear" w:color="auto" w:fill="D9D9D9" w:themeFill="background1" w:themeFillShade="D9"/>
          </w:tcPr>
          <w:p w14:paraId="640C7B74"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DE8FD69" w14:textId="77777777" w:rsidR="002D57C4" w:rsidRDefault="002D57C4" w:rsidP="00502E57">
            <w:pPr>
              <w:rPr>
                <w:rStyle w:val="CodeSnippet"/>
                <w:noProof/>
              </w:rPr>
            </w:pPr>
            <w:r>
              <w:rPr>
                <w:rStyle w:val="CodeSnippet"/>
                <w:noProof/>
              </w:rPr>
              <w:t xml:space="preserve">  inputs: </w:t>
            </w:r>
          </w:p>
          <w:p w14:paraId="7E4E910A"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271F1C0E"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3578F743" w14:textId="77777777" w:rsidR="002D57C4" w:rsidRDefault="002D57C4" w:rsidP="002D57C4">
      <w:pPr>
        <w:pStyle w:val="NormalaroundTable"/>
      </w:pPr>
      <w:r>
        <w:t>In the above grammars, the pseudo values that appear in angle brackets have the following meaning:</w:t>
      </w:r>
    </w:p>
    <w:p w14:paraId="7CB28866" w14:textId="77777777" w:rsidR="002D57C4" w:rsidRDefault="002D57C4" w:rsidP="002D57C4">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827A0B2" w14:textId="77777777" w:rsidR="002D57C4" w:rsidRPr="001F2C6E" w:rsidRDefault="002D57C4" w:rsidP="002D57C4">
      <w:pPr>
        <w:pStyle w:val="ListParagraph"/>
        <w:numPr>
          <w:ilvl w:val="0"/>
          <w:numId w:val="29"/>
        </w:numPr>
        <w:rPr>
          <w:rStyle w:val="CodeSnippetHighlight"/>
          <w:b w:val="0"/>
        </w:rPr>
      </w:pPr>
      <w:r w:rsidRPr="001F2C6E">
        <w:rPr>
          <w:rStyle w:val="CodeSnippetHighlight"/>
        </w:rPr>
        <w:t>interface_type_name</w:t>
      </w:r>
      <w:r>
        <w:rPr>
          <w:rStyle w:val="CodeSnippetHighlight"/>
        </w:rPr>
        <w:t>: represents the required name of the Interface Type for the interface definition.</w:t>
      </w:r>
    </w:p>
    <w:p w14:paraId="534CBF61" w14:textId="77777777" w:rsidR="002D57C4" w:rsidRDefault="002D57C4" w:rsidP="002D57C4">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256C999" w14:textId="77777777" w:rsidR="002D57C4" w:rsidRPr="00A60C1E" w:rsidRDefault="002D57C4" w:rsidP="002D57C4">
      <w:pPr>
        <w:pStyle w:val="ListParagraph"/>
        <w:numPr>
          <w:ilvl w:val="1"/>
          <w:numId w:val="53"/>
        </w:numPr>
        <w:ind w:left="1080" w:hanging="270"/>
        <w:rPr>
          <w:i/>
        </w:rPr>
      </w:pPr>
      <w:r w:rsidRPr="00A60C1E">
        <w:rPr>
          <w:i/>
        </w:rPr>
        <w:t>This means these properties and their values would be accessible to the implementation artifacts (e.g., scripts) associated to each operation during their execution.</w:t>
      </w:r>
    </w:p>
    <w:p w14:paraId="1680D8DD" w14:textId="77777777" w:rsidR="002D57C4" w:rsidRDefault="002D57C4" w:rsidP="002D57C4">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80C4770" w14:textId="77777777" w:rsidR="002D57C4" w:rsidRPr="00AB584D" w:rsidRDefault="002D57C4" w:rsidP="002D57C4">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3A1D7385" w14:textId="77777777" w:rsidR="002D57C4" w:rsidRDefault="002D57C4" w:rsidP="002D57C4">
      <w:pPr>
        <w:pStyle w:val="Heading2"/>
        <w:numPr>
          <w:ilvl w:val="1"/>
          <w:numId w:val="3"/>
        </w:numPr>
      </w:pPr>
      <w:bookmarkStart w:id="334" w:name="_Toc302251693"/>
      <w:bookmarkStart w:id="335" w:name="_Toc445238247"/>
      <w:r>
        <w:t>Type-specific definitions</w:t>
      </w:r>
      <w:bookmarkEnd w:id="334"/>
      <w:bookmarkEnd w:id="335"/>
    </w:p>
    <w:p w14:paraId="16E59B5F" w14:textId="77777777" w:rsidR="002D57C4" w:rsidRPr="00E94BB1" w:rsidRDefault="002D57C4" w:rsidP="002D57C4">
      <w:pPr>
        <w:pStyle w:val="Heading3"/>
        <w:numPr>
          <w:ilvl w:val="2"/>
          <w:numId w:val="3"/>
        </w:numPr>
      </w:pPr>
      <w:bookmarkStart w:id="336" w:name="DEFN_ELEMENT_CAPABILITY_DEFN"/>
      <w:r>
        <w:t>Capability</w:t>
      </w:r>
      <w:r w:rsidRPr="00E94BB1">
        <w:t xml:space="preserve"> definition</w:t>
      </w:r>
    </w:p>
    <w:bookmarkEnd w:id="336"/>
    <w:p w14:paraId="01864E21" w14:textId="77777777" w:rsidR="002D57C4" w:rsidRPr="00D77CF0" w:rsidRDefault="002D57C4" w:rsidP="002D57C4">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186FE776" w14:textId="77777777" w:rsidR="002D57C4" w:rsidRPr="00E94BB1" w:rsidRDefault="002D57C4" w:rsidP="002D57C4">
      <w:pPr>
        <w:pStyle w:val="Heading4"/>
        <w:numPr>
          <w:ilvl w:val="3"/>
          <w:numId w:val="3"/>
        </w:numPr>
      </w:pPr>
      <w:r w:rsidRPr="00E94BB1">
        <w:t>Keynames</w:t>
      </w:r>
    </w:p>
    <w:p w14:paraId="180F5870"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5028"/>
      </w:tblGrid>
      <w:tr w:rsidR="002D57C4" w:rsidRPr="00E94BB1" w14:paraId="54314AD6" w14:textId="77777777" w:rsidTr="00502E57">
        <w:trPr>
          <w:cantSplit/>
          <w:tblHeader/>
        </w:trPr>
        <w:tc>
          <w:tcPr>
            <w:tcW w:w="807" w:type="pct"/>
            <w:shd w:val="clear" w:color="auto" w:fill="D9D9D9"/>
          </w:tcPr>
          <w:p w14:paraId="1FC07301" w14:textId="77777777" w:rsidR="002D57C4" w:rsidRPr="00422683" w:rsidRDefault="002D57C4" w:rsidP="00502E57">
            <w:pPr>
              <w:pStyle w:val="TableText-Heading"/>
            </w:pPr>
            <w:r w:rsidRPr="00422683">
              <w:t>Keyname</w:t>
            </w:r>
          </w:p>
        </w:tc>
        <w:tc>
          <w:tcPr>
            <w:tcW w:w="482" w:type="pct"/>
            <w:shd w:val="clear" w:color="auto" w:fill="D9D9D9"/>
          </w:tcPr>
          <w:p w14:paraId="3508B2EF" w14:textId="77777777" w:rsidR="002D57C4" w:rsidRPr="00422683" w:rsidRDefault="002D57C4" w:rsidP="00502E57">
            <w:pPr>
              <w:pStyle w:val="TableText-Heading"/>
            </w:pPr>
            <w:r w:rsidRPr="00422683">
              <w:t>Required</w:t>
            </w:r>
          </w:p>
        </w:tc>
        <w:tc>
          <w:tcPr>
            <w:tcW w:w="517" w:type="pct"/>
            <w:shd w:val="clear" w:color="auto" w:fill="D9D9D9"/>
          </w:tcPr>
          <w:p w14:paraId="29C55A8C" w14:textId="77777777" w:rsidR="002D57C4" w:rsidRPr="00422683" w:rsidRDefault="002D57C4" w:rsidP="00502E57">
            <w:pPr>
              <w:pStyle w:val="TableText-Heading"/>
            </w:pPr>
            <w:r w:rsidRPr="00422683">
              <w:t>Type</w:t>
            </w:r>
          </w:p>
        </w:tc>
        <w:tc>
          <w:tcPr>
            <w:tcW w:w="614" w:type="pct"/>
            <w:shd w:val="clear" w:color="auto" w:fill="D9D9D9"/>
          </w:tcPr>
          <w:p w14:paraId="132F7548" w14:textId="77777777" w:rsidR="002D57C4" w:rsidRPr="00422683" w:rsidRDefault="002D57C4" w:rsidP="00502E57">
            <w:pPr>
              <w:pStyle w:val="TableText-Heading"/>
            </w:pPr>
            <w:r w:rsidRPr="00422683">
              <w:t>Constraints</w:t>
            </w:r>
          </w:p>
        </w:tc>
        <w:tc>
          <w:tcPr>
            <w:tcW w:w="2580" w:type="pct"/>
            <w:shd w:val="clear" w:color="auto" w:fill="D9D9D9"/>
          </w:tcPr>
          <w:p w14:paraId="1EB300C5" w14:textId="77777777" w:rsidR="002D57C4" w:rsidRPr="00422683" w:rsidRDefault="002D57C4" w:rsidP="00502E57">
            <w:pPr>
              <w:pStyle w:val="TableText-Heading"/>
            </w:pPr>
            <w:r w:rsidRPr="00422683">
              <w:t>Description</w:t>
            </w:r>
          </w:p>
        </w:tc>
      </w:tr>
      <w:tr w:rsidR="002D57C4" w:rsidRPr="00E94BB1" w14:paraId="34925FC1" w14:textId="77777777" w:rsidTr="00502E57">
        <w:trPr>
          <w:cantSplit/>
        </w:trPr>
        <w:tc>
          <w:tcPr>
            <w:tcW w:w="807" w:type="pct"/>
            <w:shd w:val="clear" w:color="auto" w:fill="FFFFFF"/>
          </w:tcPr>
          <w:p w14:paraId="0210DDF5" w14:textId="77777777" w:rsidR="002D57C4" w:rsidRPr="00E94BB1" w:rsidRDefault="002D57C4" w:rsidP="00502E57">
            <w:pPr>
              <w:pStyle w:val="TableText"/>
            </w:pPr>
            <w:r w:rsidRPr="00E94BB1">
              <w:t>type</w:t>
            </w:r>
          </w:p>
        </w:tc>
        <w:tc>
          <w:tcPr>
            <w:tcW w:w="482" w:type="pct"/>
            <w:shd w:val="clear" w:color="auto" w:fill="FFFFFF"/>
          </w:tcPr>
          <w:p w14:paraId="5C1FB281" w14:textId="77777777" w:rsidR="002D57C4" w:rsidRDefault="002D57C4" w:rsidP="00502E57">
            <w:pPr>
              <w:pStyle w:val="TableText"/>
            </w:pPr>
            <w:r>
              <w:t>yes</w:t>
            </w:r>
          </w:p>
        </w:tc>
        <w:tc>
          <w:tcPr>
            <w:tcW w:w="517" w:type="pct"/>
            <w:shd w:val="clear" w:color="auto" w:fill="FFFFFF"/>
          </w:tcPr>
          <w:p w14:paraId="470FE90A" w14:textId="77777777" w:rsidR="002D57C4" w:rsidRPr="00E94BB1" w:rsidRDefault="00D37E2A" w:rsidP="00502E57">
            <w:pPr>
              <w:pStyle w:val="TableText"/>
            </w:pPr>
            <w:hyperlink w:anchor="TYPE_YAML_STRING" w:history="1">
              <w:r w:rsidR="002D57C4" w:rsidRPr="00E94BB1">
                <w:rPr>
                  <w:rStyle w:val="Hyperlink"/>
                </w:rPr>
                <w:t>string</w:t>
              </w:r>
            </w:hyperlink>
          </w:p>
        </w:tc>
        <w:tc>
          <w:tcPr>
            <w:tcW w:w="614" w:type="pct"/>
            <w:shd w:val="clear" w:color="auto" w:fill="FFFFFF"/>
          </w:tcPr>
          <w:p w14:paraId="486BFDDF" w14:textId="77777777" w:rsidR="002D57C4" w:rsidRPr="00645EEB" w:rsidRDefault="002D57C4" w:rsidP="00502E57">
            <w:pPr>
              <w:pStyle w:val="TableText"/>
            </w:pPr>
            <w:r w:rsidRPr="00645EEB">
              <w:t>N/A</w:t>
            </w:r>
          </w:p>
        </w:tc>
        <w:tc>
          <w:tcPr>
            <w:tcW w:w="2580" w:type="pct"/>
            <w:shd w:val="clear" w:color="auto" w:fill="FFFFFF"/>
          </w:tcPr>
          <w:p w14:paraId="71F73AA9" w14:textId="77777777" w:rsidR="002D57C4" w:rsidRPr="00E94BB1" w:rsidRDefault="002D57C4" w:rsidP="00502E57">
            <w:pPr>
              <w:pStyle w:val="TableText"/>
            </w:pPr>
            <w:r>
              <w:t>The required name of the Capability Type the capability definition is based upon.</w:t>
            </w:r>
          </w:p>
        </w:tc>
      </w:tr>
      <w:tr w:rsidR="002D57C4" w:rsidRPr="00E94BB1" w14:paraId="3D3BFB0C" w14:textId="77777777" w:rsidTr="00502E57">
        <w:trPr>
          <w:cantSplit/>
        </w:trPr>
        <w:tc>
          <w:tcPr>
            <w:tcW w:w="807" w:type="pct"/>
            <w:shd w:val="clear" w:color="auto" w:fill="FFFFFF"/>
          </w:tcPr>
          <w:p w14:paraId="6E703A6A" w14:textId="77777777" w:rsidR="002D57C4" w:rsidRDefault="002D57C4" w:rsidP="00502E57">
            <w:pPr>
              <w:pStyle w:val="TableText"/>
              <w:rPr>
                <w:noProof/>
              </w:rPr>
            </w:pPr>
            <w:r>
              <w:rPr>
                <w:noProof/>
              </w:rPr>
              <w:t>description</w:t>
            </w:r>
          </w:p>
        </w:tc>
        <w:tc>
          <w:tcPr>
            <w:tcW w:w="482" w:type="pct"/>
            <w:shd w:val="clear" w:color="auto" w:fill="FFFFFF"/>
          </w:tcPr>
          <w:p w14:paraId="627DE366" w14:textId="77777777" w:rsidR="002D57C4" w:rsidRDefault="002D57C4" w:rsidP="00502E57">
            <w:pPr>
              <w:pStyle w:val="TableText"/>
            </w:pPr>
            <w:r>
              <w:t>no</w:t>
            </w:r>
          </w:p>
        </w:tc>
        <w:tc>
          <w:tcPr>
            <w:tcW w:w="517" w:type="pct"/>
            <w:shd w:val="clear" w:color="auto" w:fill="FFFFFF"/>
          </w:tcPr>
          <w:p w14:paraId="1289B9AB" w14:textId="77777777" w:rsidR="002D57C4" w:rsidRDefault="00D37E2A" w:rsidP="00502E57">
            <w:pPr>
              <w:pStyle w:val="TableText"/>
            </w:pPr>
            <w:hyperlink w:anchor="DEFN_ELEMENT_DESCRIPTION" w:history="1">
              <w:r w:rsidR="002D57C4" w:rsidRPr="00DF1658">
                <w:rPr>
                  <w:rStyle w:val="Hyperlink"/>
                </w:rPr>
                <w:t>description</w:t>
              </w:r>
            </w:hyperlink>
          </w:p>
        </w:tc>
        <w:tc>
          <w:tcPr>
            <w:tcW w:w="614" w:type="pct"/>
            <w:shd w:val="clear" w:color="auto" w:fill="FFFFFF"/>
          </w:tcPr>
          <w:p w14:paraId="48A48107" w14:textId="77777777" w:rsidR="002D57C4" w:rsidRPr="00645EEB" w:rsidRDefault="002D57C4" w:rsidP="00502E57">
            <w:pPr>
              <w:pStyle w:val="TableText"/>
            </w:pPr>
            <w:r w:rsidRPr="00645EEB">
              <w:t>N/A</w:t>
            </w:r>
          </w:p>
        </w:tc>
        <w:tc>
          <w:tcPr>
            <w:tcW w:w="2580" w:type="pct"/>
            <w:shd w:val="clear" w:color="auto" w:fill="FFFFFF"/>
          </w:tcPr>
          <w:p w14:paraId="69F6D450" w14:textId="77777777" w:rsidR="002D57C4" w:rsidRDefault="002D57C4" w:rsidP="00502E57">
            <w:pPr>
              <w:pStyle w:val="TableText"/>
            </w:pPr>
            <w:r>
              <w:t>The optional description of the Capability definition.</w:t>
            </w:r>
          </w:p>
        </w:tc>
      </w:tr>
      <w:tr w:rsidR="002D57C4" w:rsidRPr="00E94BB1" w14:paraId="142B335F" w14:textId="77777777" w:rsidTr="00502E57">
        <w:trPr>
          <w:cantSplit/>
        </w:trPr>
        <w:tc>
          <w:tcPr>
            <w:tcW w:w="807" w:type="pct"/>
            <w:shd w:val="clear" w:color="auto" w:fill="FFFFFF"/>
          </w:tcPr>
          <w:p w14:paraId="411ACA1C" w14:textId="77777777" w:rsidR="002D57C4" w:rsidRPr="00E94BB1" w:rsidRDefault="002D57C4" w:rsidP="00502E57">
            <w:pPr>
              <w:pStyle w:val="TableText"/>
            </w:pPr>
            <w:r>
              <w:rPr>
                <w:noProof/>
              </w:rPr>
              <w:lastRenderedPageBreak/>
              <w:t>properties</w:t>
            </w:r>
          </w:p>
        </w:tc>
        <w:tc>
          <w:tcPr>
            <w:tcW w:w="482" w:type="pct"/>
            <w:shd w:val="clear" w:color="auto" w:fill="FFFFFF"/>
          </w:tcPr>
          <w:p w14:paraId="3BC86A57" w14:textId="77777777" w:rsidR="002D57C4" w:rsidRDefault="002D57C4" w:rsidP="00502E57">
            <w:pPr>
              <w:pStyle w:val="TableText"/>
            </w:pPr>
            <w:r>
              <w:t>no</w:t>
            </w:r>
          </w:p>
        </w:tc>
        <w:tc>
          <w:tcPr>
            <w:tcW w:w="517" w:type="pct"/>
            <w:shd w:val="clear" w:color="auto" w:fill="FFFFFF"/>
          </w:tcPr>
          <w:p w14:paraId="12A4611A" w14:textId="77777777" w:rsidR="002D57C4" w:rsidRDefault="002D57C4" w:rsidP="00502E57">
            <w:pPr>
              <w:pStyle w:val="TableText"/>
            </w:pPr>
            <w:r>
              <w:t xml:space="preserve">list of </w:t>
            </w:r>
          </w:p>
          <w:p w14:paraId="472DDF96" w14:textId="77777777" w:rsidR="002D57C4" w:rsidRPr="00E94BB1" w:rsidRDefault="00D37E2A" w:rsidP="00502E57">
            <w:pPr>
              <w:pStyle w:val="TableText"/>
            </w:pPr>
            <w:hyperlink w:anchor="DEFN_ELEMENT_PROPERTY_DEFN" w:history="1">
              <w:r w:rsidR="002D57C4" w:rsidRPr="003E2310">
                <w:rPr>
                  <w:rStyle w:val="Hyperlink"/>
                </w:rPr>
                <w:t>property definitions</w:t>
              </w:r>
            </w:hyperlink>
          </w:p>
        </w:tc>
        <w:tc>
          <w:tcPr>
            <w:tcW w:w="614" w:type="pct"/>
            <w:shd w:val="clear" w:color="auto" w:fill="FFFFFF"/>
          </w:tcPr>
          <w:p w14:paraId="45E75FB9" w14:textId="77777777" w:rsidR="002D57C4" w:rsidRPr="00645EEB" w:rsidRDefault="002D57C4" w:rsidP="00502E57">
            <w:pPr>
              <w:pStyle w:val="TableText"/>
            </w:pPr>
            <w:r w:rsidRPr="00645EEB">
              <w:t>N/A</w:t>
            </w:r>
          </w:p>
        </w:tc>
        <w:tc>
          <w:tcPr>
            <w:tcW w:w="2580" w:type="pct"/>
            <w:shd w:val="clear" w:color="auto" w:fill="FFFFFF"/>
          </w:tcPr>
          <w:p w14:paraId="58501B11" w14:textId="77777777" w:rsidR="002D57C4" w:rsidRPr="00E94BB1" w:rsidRDefault="002D57C4" w:rsidP="00502E57">
            <w:pPr>
              <w:pStyle w:val="TableText"/>
            </w:pPr>
            <w:r>
              <w:t>An optional list of property definitions for the Capability definition.</w:t>
            </w:r>
          </w:p>
        </w:tc>
      </w:tr>
      <w:tr w:rsidR="002D57C4" w:rsidRPr="00E94BB1" w14:paraId="097EE66E" w14:textId="77777777" w:rsidTr="00502E57">
        <w:trPr>
          <w:cantSplit/>
        </w:trPr>
        <w:tc>
          <w:tcPr>
            <w:tcW w:w="807" w:type="pct"/>
            <w:shd w:val="clear" w:color="auto" w:fill="FFFFFF"/>
          </w:tcPr>
          <w:p w14:paraId="585E6EF8" w14:textId="77777777" w:rsidR="002D57C4" w:rsidRDefault="002D57C4" w:rsidP="00502E57">
            <w:pPr>
              <w:pStyle w:val="TableText"/>
              <w:rPr>
                <w:noProof/>
              </w:rPr>
            </w:pPr>
            <w:r>
              <w:rPr>
                <w:noProof/>
              </w:rPr>
              <w:t>attributes</w:t>
            </w:r>
          </w:p>
        </w:tc>
        <w:tc>
          <w:tcPr>
            <w:tcW w:w="482" w:type="pct"/>
            <w:shd w:val="clear" w:color="auto" w:fill="FFFFFF"/>
          </w:tcPr>
          <w:p w14:paraId="39D4076C" w14:textId="77777777" w:rsidR="002D57C4" w:rsidRDefault="002D57C4" w:rsidP="00502E57">
            <w:pPr>
              <w:pStyle w:val="TableText"/>
            </w:pPr>
            <w:r>
              <w:t>no</w:t>
            </w:r>
          </w:p>
        </w:tc>
        <w:tc>
          <w:tcPr>
            <w:tcW w:w="517" w:type="pct"/>
            <w:shd w:val="clear" w:color="auto" w:fill="FFFFFF"/>
          </w:tcPr>
          <w:p w14:paraId="162D8038" w14:textId="77777777" w:rsidR="002D57C4" w:rsidRDefault="002D57C4" w:rsidP="00502E57">
            <w:pPr>
              <w:pStyle w:val="TableText"/>
            </w:pPr>
            <w:r>
              <w:t>list of</w:t>
            </w:r>
          </w:p>
          <w:p w14:paraId="6A9CB0D8" w14:textId="77777777" w:rsidR="002D57C4" w:rsidRDefault="00D37E2A" w:rsidP="00502E57">
            <w:pPr>
              <w:pStyle w:val="TableText"/>
            </w:pPr>
            <w:hyperlink w:anchor="DEFN_ELEMENT_ATTRIBUTE_DEFN" w:history="1">
              <w:r w:rsidR="002D57C4" w:rsidRPr="00977860">
                <w:rPr>
                  <w:rStyle w:val="Hyperlink"/>
                </w:rPr>
                <w:t>attribute definitions</w:t>
              </w:r>
            </w:hyperlink>
          </w:p>
        </w:tc>
        <w:tc>
          <w:tcPr>
            <w:tcW w:w="614" w:type="pct"/>
            <w:shd w:val="clear" w:color="auto" w:fill="FFFFFF"/>
          </w:tcPr>
          <w:p w14:paraId="183939C5" w14:textId="77777777" w:rsidR="002D57C4" w:rsidRPr="00645EEB" w:rsidRDefault="002D57C4" w:rsidP="00502E57">
            <w:pPr>
              <w:pStyle w:val="TableText"/>
            </w:pPr>
            <w:r w:rsidRPr="00645EEB">
              <w:t>N/A</w:t>
            </w:r>
          </w:p>
        </w:tc>
        <w:tc>
          <w:tcPr>
            <w:tcW w:w="2580" w:type="pct"/>
            <w:shd w:val="clear" w:color="auto" w:fill="FFFFFF"/>
          </w:tcPr>
          <w:p w14:paraId="6669F23C" w14:textId="77777777" w:rsidR="002D57C4" w:rsidRDefault="002D57C4" w:rsidP="00502E57">
            <w:pPr>
              <w:pStyle w:val="TableText"/>
            </w:pPr>
            <w:r>
              <w:t>An optional list of attribute definitions for the Capability definition.</w:t>
            </w:r>
          </w:p>
        </w:tc>
      </w:tr>
      <w:tr w:rsidR="002D57C4" w:rsidRPr="00E94BB1" w14:paraId="2503ED01" w14:textId="77777777" w:rsidTr="00502E57">
        <w:trPr>
          <w:cantSplit/>
        </w:trPr>
        <w:tc>
          <w:tcPr>
            <w:tcW w:w="807" w:type="pct"/>
            <w:shd w:val="clear" w:color="auto" w:fill="FFFFFF"/>
          </w:tcPr>
          <w:p w14:paraId="645ABC63" w14:textId="77777777" w:rsidR="002D57C4" w:rsidRDefault="002D57C4" w:rsidP="00502E57">
            <w:pPr>
              <w:pStyle w:val="TableText"/>
              <w:rPr>
                <w:noProof/>
              </w:rPr>
            </w:pPr>
            <w:r>
              <w:rPr>
                <w:rFonts w:cstheme="minorHAnsi"/>
                <w:noProof/>
              </w:rPr>
              <w:t>valid_source_types</w:t>
            </w:r>
          </w:p>
        </w:tc>
        <w:tc>
          <w:tcPr>
            <w:tcW w:w="482" w:type="pct"/>
            <w:shd w:val="clear" w:color="auto" w:fill="FFFFFF"/>
          </w:tcPr>
          <w:p w14:paraId="07FA052C" w14:textId="77777777" w:rsidR="002D57C4" w:rsidRDefault="002D57C4" w:rsidP="00502E57">
            <w:pPr>
              <w:pStyle w:val="TableText"/>
            </w:pPr>
            <w:r>
              <w:rPr>
                <w:rFonts w:cstheme="minorHAnsi"/>
              </w:rPr>
              <w:t>no</w:t>
            </w:r>
          </w:p>
        </w:tc>
        <w:tc>
          <w:tcPr>
            <w:tcW w:w="517" w:type="pct"/>
            <w:shd w:val="clear" w:color="auto" w:fill="FFFFFF"/>
          </w:tcPr>
          <w:p w14:paraId="1DA52F58" w14:textId="77777777" w:rsidR="002D57C4" w:rsidRDefault="00D37E2A" w:rsidP="00502E57">
            <w:pPr>
              <w:pStyle w:val="TableText"/>
            </w:pPr>
            <w:hyperlink w:anchor="TYPE_YAML_STRING" w:history="1">
              <w:r w:rsidR="002D57C4">
                <w:rPr>
                  <w:rStyle w:val="Hyperlink"/>
                  <w:rFonts w:cstheme="minorHAnsi"/>
                </w:rPr>
                <w:t>string</w:t>
              </w:r>
            </w:hyperlink>
            <w:r w:rsidR="002D57C4">
              <w:rPr>
                <w:rFonts w:cstheme="minorHAnsi"/>
              </w:rPr>
              <w:t>[]</w:t>
            </w:r>
          </w:p>
        </w:tc>
        <w:tc>
          <w:tcPr>
            <w:tcW w:w="614" w:type="pct"/>
            <w:shd w:val="clear" w:color="auto" w:fill="FFFFFF"/>
          </w:tcPr>
          <w:p w14:paraId="65160BF2" w14:textId="77777777" w:rsidR="002D57C4" w:rsidRPr="00645EEB" w:rsidRDefault="002D57C4" w:rsidP="00502E57">
            <w:pPr>
              <w:pStyle w:val="TableText"/>
            </w:pPr>
            <w:r w:rsidRPr="00645EEB">
              <w:t>N/A</w:t>
            </w:r>
          </w:p>
        </w:tc>
        <w:tc>
          <w:tcPr>
            <w:tcW w:w="2580" w:type="pct"/>
            <w:shd w:val="clear" w:color="auto" w:fill="FFFFFF"/>
          </w:tcPr>
          <w:p w14:paraId="19D53FF9" w14:textId="77777777" w:rsidR="002D57C4" w:rsidRPr="00A916C0" w:rsidRDefault="002D57C4" w:rsidP="00502E57">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2D57C4" w:rsidRPr="00E94BB1" w14:paraId="15FB96C9" w14:textId="77777777" w:rsidTr="00502E57">
        <w:trPr>
          <w:cantSplit/>
        </w:trPr>
        <w:tc>
          <w:tcPr>
            <w:tcW w:w="807" w:type="pct"/>
            <w:shd w:val="clear" w:color="auto" w:fill="FFFFFF"/>
          </w:tcPr>
          <w:p w14:paraId="22A80606" w14:textId="77777777" w:rsidR="002D57C4" w:rsidRDefault="002D57C4" w:rsidP="00502E57">
            <w:pPr>
              <w:pStyle w:val="TableText"/>
              <w:rPr>
                <w:rFonts w:cstheme="minorHAnsi"/>
                <w:noProof/>
              </w:rPr>
            </w:pPr>
            <w:r>
              <w:rPr>
                <w:noProof/>
              </w:rPr>
              <w:t>occurrences</w:t>
            </w:r>
          </w:p>
        </w:tc>
        <w:tc>
          <w:tcPr>
            <w:tcW w:w="482" w:type="pct"/>
            <w:shd w:val="clear" w:color="auto" w:fill="FFFFFF"/>
          </w:tcPr>
          <w:p w14:paraId="22FBD2AC" w14:textId="77777777" w:rsidR="002D57C4" w:rsidRDefault="002D57C4" w:rsidP="00502E57">
            <w:pPr>
              <w:pStyle w:val="TableText"/>
              <w:rPr>
                <w:rFonts w:cstheme="minorHAnsi"/>
              </w:rPr>
            </w:pPr>
            <w:r>
              <w:t>no</w:t>
            </w:r>
          </w:p>
        </w:tc>
        <w:tc>
          <w:tcPr>
            <w:tcW w:w="517" w:type="pct"/>
            <w:shd w:val="clear" w:color="auto" w:fill="FFFFFF"/>
          </w:tcPr>
          <w:p w14:paraId="31CDD6B2" w14:textId="77777777" w:rsidR="002D57C4" w:rsidRDefault="00D37E2A"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14" w:type="pct"/>
            <w:shd w:val="clear" w:color="auto" w:fill="FFFFFF"/>
          </w:tcPr>
          <w:p w14:paraId="40B225B5" w14:textId="77777777" w:rsidR="002D57C4" w:rsidRDefault="002D57C4" w:rsidP="00502E57">
            <w:pPr>
              <w:pStyle w:val="TableText"/>
            </w:pPr>
            <w:r>
              <w:t>implied default of [1,UNBOUNDED]</w:t>
            </w:r>
          </w:p>
        </w:tc>
        <w:tc>
          <w:tcPr>
            <w:tcW w:w="2580" w:type="pct"/>
            <w:shd w:val="clear" w:color="auto" w:fill="FFFFFF"/>
          </w:tcPr>
          <w:p w14:paraId="0D5D6FB1" w14:textId="77777777" w:rsidR="002D57C4" w:rsidRDefault="002D57C4" w:rsidP="00502E57">
            <w:pPr>
              <w:pStyle w:val="TableText"/>
            </w:pPr>
            <w:r>
              <w:t>The optional minimum and maximum occurrences for the capability. By default, an exported Capability should allow at least one relationship to be formed with it with a maximum of UNBOUNDED relationships.</w:t>
            </w:r>
          </w:p>
          <w:p w14:paraId="54929218" w14:textId="77777777" w:rsidR="002D57C4" w:rsidRDefault="002D57C4" w:rsidP="00502E57">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FD45E5B" w14:textId="77777777" w:rsidR="002D57C4" w:rsidRPr="00E94BB1" w:rsidRDefault="002D57C4" w:rsidP="002D57C4">
      <w:pPr>
        <w:pStyle w:val="Heading4"/>
        <w:numPr>
          <w:ilvl w:val="3"/>
          <w:numId w:val="3"/>
        </w:numPr>
      </w:pPr>
      <w:r w:rsidRPr="00E94BB1">
        <w:t>Grammar</w:t>
      </w:r>
    </w:p>
    <w:p w14:paraId="4134B1E2" w14:textId="77777777" w:rsidR="002D57C4" w:rsidRDefault="002D57C4" w:rsidP="002D57C4">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1D990970" w14:textId="77777777" w:rsidR="002D57C4" w:rsidRDefault="002D57C4" w:rsidP="002D57C4">
      <w:pPr>
        <w:pStyle w:val="Heading5"/>
        <w:numPr>
          <w:ilvl w:val="4"/>
          <w:numId w:val="3"/>
        </w:numPr>
      </w:pPr>
      <w:r>
        <w:t>Short notation</w:t>
      </w:r>
    </w:p>
    <w:p w14:paraId="130BDB77" w14:textId="77777777" w:rsidR="002D57C4" w:rsidRDefault="002D57C4" w:rsidP="002D57C4">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8C687A" w14:textId="77777777" w:rsidTr="00502E57">
        <w:trPr>
          <w:trHeight w:val="256"/>
        </w:trPr>
        <w:tc>
          <w:tcPr>
            <w:tcW w:w="9576" w:type="dxa"/>
            <w:shd w:val="clear" w:color="auto" w:fill="D9D9D9" w:themeFill="background1" w:themeFillShade="D9"/>
          </w:tcPr>
          <w:p w14:paraId="48EF2C89" w14:textId="77777777" w:rsidR="002D57C4" w:rsidRPr="006824F5"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1790C898" w14:textId="77777777" w:rsidR="002D57C4" w:rsidRDefault="002D57C4" w:rsidP="002D57C4">
      <w:pPr>
        <w:pStyle w:val="Heading5"/>
        <w:numPr>
          <w:ilvl w:val="4"/>
          <w:numId w:val="3"/>
        </w:numPr>
      </w:pPr>
      <w:r>
        <w:t>Extended notation</w:t>
      </w:r>
    </w:p>
    <w:p w14:paraId="286C3282" w14:textId="77777777" w:rsidR="002D57C4" w:rsidRPr="0021245E" w:rsidRDefault="002D57C4" w:rsidP="002D57C4">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5620CE1A" w14:textId="77777777" w:rsidTr="00502E57">
        <w:tc>
          <w:tcPr>
            <w:tcW w:w="9576" w:type="dxa"/>
            <w:shd w:val="clear" w:color="auto" w:fill="D9D9D9" w:themeFill="background1" w:themeFillShade="D9"/>
          </w:tcPr>
          <w:p w14:paraId="59DA5D0C"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9307B90" w14:textId="77777777" w:rsidR="002D57C4" w:rsidRDefault="002D57C4" w:rsidP="00502E57">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0113DC" w14:textId="77777777" w:rsidR="002D57C4" w:rsidRDefault="002D57C4" w:rsidP="00502E57">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7863C2E0" w14:textId="77777777" w:rsidR="002D57C4" w:rsidRDefault="002D57C4" w:rsidP="00502E57">
            <w:pPr>
              <w:rPr>
                <w:rStyle w:val="CodeSnippet"/>
                <w:noProof/>
              </w:rPr>
            </w:pPr>
            <w:r>
              <w:rPr>
                <w:rStyle w:val="CodeSnippet"/>
                <w:noProof/>
              </w:rPr>
              <w:t xml:space="preserve">  properties:</w:t>
            </w:r>
          </w:p>
          <w:p w14:paraId="2637F10E" w14:textId="77777777" w:rsidR="002D57C4" w:rsidRDefault="002D57C4" w:rsidP="00502E57">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4B276C4B" w14:textId="77777777" w:rsidR="002D57C4" w:rsidRDefault="002D57C4" w:rsidP="00502E57">
            <w:pPr>
              <w:rPr>
                <w:rStyle w:val="CodeSnippet"/>
                <w:noProof/>
              </w:rPr>
            </w:pPr>
            <w:r>
              <w:rPr>
                <w:rStyle w:val="CodeSnippet"/>
                <w:noProof/>
              </w:rPr>
              <w:t xml:space="preserve">  attributes:</w:t>
            </w:r>
          </w:p>
          <w:p w14:paraId="42725AA7" w14:textId="77777777" w:rsidR="002D57C4" w:rsidRDefault="002D57C4" w:rsidP="00502E57">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380C979A" w14:textId="77777777" w:rsidR="002D57C4" w:rsidRPr="00E94BB1" w:rsidRDefault="002D57C4" w:rsidP="00502E57">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438FAF8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7A4CF5ED" w14:textId="77777777" w:rsidR="002D57C4" w:rsidRPr="009775D5" w:rsidRDefault="002D57C4" w:rsidP="002D57C4">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5836DEB" w14:textId="77777777" w:rsidR="002D57C4" w:rsidRDefault="002D57C4" w:rsidP="002D57C4">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4E1CD512" w14:textId="77777777" w:rsidR="002D57C4" w:rsidRPr="00E94BB1" w:rsidRDefault="002D57C4" w:rsidP="002D57C4">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4326E164" w14:textId="77777777" w:rsidR="002D57C4" w:rsidRDefault="002D57C4" w:rsidP="002D57C4">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45A1889A" w14:textId="77777777" w:rsidR="002D57C4" w:rsidRDefault="002D57C4" w:rsidP="002D57C4">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1025C87" w14:textId="77777777" w:rsidR="002D57C4" w:rsidRPr="00291ED1" w:rsidRDefault="002D57C4" w:rsidP="002D57C4">
      <w:pPr>
        <w:pStyle w:val="ListBullet3"/>
      </w:pPr>
      <w:r>
        <w:rPr>
          <w:rStyle w:val="CodeSnippetHighlight"/>
        </w:rPr>
        <w:lastRenderedPageBreak/>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2A4860E" w14:textId="77777777" w:rsidR="002D57C4" w:rsidRPr="00E94BB1" w:rsidRDefault="002D57C4" w:rsidP="002D57C4">
      <w:pPr>
        <w:pStyle w:val="Heading4"/>
        <w:numPr>
          <w:ilvl w:val="3"/>
          <w:numId w:val="3"/>
        </w:numPr>
      </w:pPr>
      <w:r w:rsidRPr="00E94BB1">
        <w:t>Example</w:t>
      </w:r>
      <w:r>
        <w:t>s</w:t>
      </w:r>
    </w:p>
    <w:p w14:paraId="6CB786D9" w14:textId="77777777" w:rsidR="002D57C4" w:rsidRDefault="002D57C4" w:rsidP="002D57C4">
      <w:pPr>
        <w:pStyle w:val="NormalaroundTable"/>
      </w:pPr>
      <w:r w:rsidRPr="00E94BB1">
        <w:t xml:space="preserve">The following </w:t>
      </w:r>
      <w:r>
        <w:t xml:space="preserve">examples show capability definitions in both simple and full forms: </w:t>
      </w:r>
    </w:p>
    <w:p w14:paraId="57BD22C6" w14:textId="77777777" w:rsidR="002D57C4" w:rsidRPr="009360EE" w:rsidRDefault="002D57C4" w:rsidP="002D57C4">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6A061A8E" w14:textId="77777777" w:rsidTr="00502E57">
        <w:trPr>
          <w:trHeight w:val="256"/>
        </w:trPr>
        <w:tc>
          <w:tcPr>
            <w:tcW w:w="9576" w:type="dxa"/>
            <w:shd w:val="clear" w:color="auto" w:fill="D9D9D9" w:themeFill="background1" w:themeFillShade="D9"/>
          </w:tcPr>
          <w:p w14:paraId="0DEBEE29" w14:textId="77777777" w:rsidR="002D57C4" w:rsidRDefault="002D57C4" w:rsidP="00502E57">
            <w:pPr>
              <w:rPr>
                <w:rStyle w:val="CodeSnippet"/>
                <w:noProof/>
              </w:rPr>
            </w:pPr>
            <w:r>
              <w:rPr>
                <w:rStyle w:val="CodeSnippet"/>
                <w:noProof/>
              </w:rPr>
              <w:t># Simple notation, no properties defined or augmented</w:t>
            </w:r>
          </w:p>
          <w:p w14:paraId="2F1C4169" w14:textId="77777777" w:rsidR="002D57C4" w:rsidRPr="00E94BB1" w:rsidRDefault="002D57C4" w:rsidP="00502E57">
            <w:pPr>
              <w:rPr>
                <w:rStyle w:val="CodeSnippet"/>
                <w:noProof/>
              </w:rPr>
            </w:pPr>
            <w:r>
              <w:rPr>
                <w:rStyle w:val="CodeSnippet"/>
                <w:noProof/>
              </w:rPr>
              <w:t>some_capability: mytypes.mycapabilities.MyCapabilityTypeName</w:t>
            </w:r>
          </w:p>
        </w:tc>
      </w:tr>
    </w:tbl>
    <w:p w14:paraId="0735A962" w14:textId="77777777" w:rsidR="002D57C4" w:rsidRDefault="002D57C4" w:rsidP="002D57C4">
      <w:pPr>
        <w:pStyle w:val="Heading5"/>
        <w:numPr>
          <w:ilvl w:val="4"/>
          <w:numId w:val="3"/>
        </w:numPr>
      </w:pPr>
      <w:bookmarkStart w:id="337"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15876BE" w14:textId="77777777" w:rsidTr="00502E57">
        <w:trPr>
          <w:trHeight w:val="256"/>
        </w:trPr>
        <w:tc>
          <w:tcPr>
            <w:tcW w:w="9576" w:type="dxa"/>
            <w:shd w:val="clear" w:color="auto" w:fill="D9D9D9" w:themeFill="background1" w:themeFillShade="D9"/>
          </w:tcPr>
          <w:p w14:paraId="30AFC861" w14:textId="77777777" w:rsidR="002D57C4" w:rsidRDefault="002D57C4" w:rsidP="00502E57">
            <w:pPr>
              <w:rPr>
                <w:rStyle w:val="CodeSnippet"/>
                <w:noProof/>
              </w:rPr>
            </w:pPr>
            <w:r>
              <w:rPr>
                <w:rStyle w:val="CodeSnippet"/>
                <w:noProof/>
              </w:rPr>
              <w:t># Full notation, augmenting properties of the referenced capability type</w:t>
            </w:r>
          </w:p>
          <w:p w14:paraId="62A6F86B" w14:textId="77777777" w:rsidR="002D57C4" w:rsidRPr="006824F5" w:rsidRDefault="002D57C4" w:rsidP="00502E57">
            <w:pPr>
              <w:rPr>
                <w:rStyle w:val="CodeSnippet"/>
                <w:noProof/>
              </w:rPr>
            </w:pPr>
            <w:r>
              <w:rPr>
                <w:rStyle w:val="CodeSnippet"/>
                <w:noProof/>
              </w:rPr>
              <w:t>some_capability</w:t>
            </w:r>
            <w:r w:rsidRPr="006824F5">
              <w:rPr>
                <w:rStyle w:val="CodeSnippet"/>
                <w:noProof/>
              </w:rPr>
              <w:t xml:space="preserve">: </w:t>
            </w:r>
          </w:p>
          <w:p w14:paraId="3A951024"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mytypes.mycapabilities.MyCapabilityTypeName</w:t>
            </w:r>
          </w:p>
          <w:p w14:paraId="039904CE" w14:textId="77777777" w:rsidR="002D57C4" w:rsidRDefault="002D57C4" w:rsidP="00502E57">
            <w:pPr>
              <w:rPr>
                <w:rStyle w:val="CodeSnippet"/>
                <w:noProof/>
              </w:rPr>
            </w:pPr>
            <w:r>
              <w:rPr>
                <w:rStyle w:val="CodeSnippet"/>
                <w:noProof/>
              </w:rPr>
              <w:t xml:space="preserve">  properties:</w:t>
            </w:r>
          </w:p>
          <w:p w14:paraId="205A1081" w14:textId="77777777" w:rsidR="002D57C4" w:rsidRDefault="002D57C4" w:rsidP="00502E57">
            <w:pPr>
              <w:rPr>
                <w:rStyle w:val="CodeSnippet"/>
                <w:noProof/>
              </w:rPr>
            </w:pPr>
            <w:r>
              <w:rPr>
                <w:rStyle w:val="CodeSnippet"/>
                <w:noProof/>
              </w:rPr>
              <w:t xml:space="preserve">    limit: </w:t>
            </w:r>
          </w:p>
          <w:p w14:paraId="3A37EB26" w14:textId="77777777" w:rsidR="002D57C4" w:rsidRDefault="002D57C4" w:rsidP="00502E57">
            <w:pPr>
              <w:rPr>
                <w:rStyle w:val="CodeSnippet"/>
                <w:noProof/>
              </w:rPr>
            </w:pPr>
            <w:r>
              <w:rPr>
                <w:rStyle w:val="CodeSnippet"/>
                <w:noProof/>
              </w:rPr>
              <w:t xml:space="preserve">      type: integer</w:t>
            </w:r>
          </w:p>
          <w:p w14:paraId="0E44D2D2" w14:textId="77777777" w:rsidR="002D57C4" w:rsidRPr="00E94BB1" w:rsidRDefault="002D57C4" w:rsidP="00502E57">
            <w:pPr>
              <w:rPr>
                <w:rStyle w:val="CodeSnippet"/>
                <w:noProof/>
              </w:rPr>
            </w:pPr>
            <w:r>
              <w:rPr>
                <w:rStyle w:val="CodeSnippet"/>
                <w:noProof/>
              </w:rPr>
              <w:t xml:space="preserve">      default: 100</w:t>
            </w:r>
          </w:p>
        </w:tc>
      </w:tr>
    </w:tbl>
    <w:p w14:paraId="39D01032" w14:textId="77777777" w:rsidR="002D57C4" w:rsidRDefault="002D57C4" w:rsidP="002D57C4">
      <w:pPr>
        <w:pStyle w:val="Heading4"/>
        <w:numPr>
          <w:ilvl w:val="3"/>
          <w:numId w:val="3"/>
        </w:numPr>
      </w:pPr>
      <w:r>
        <w:t>Additional requirements</w:t>
      </w:r>
    </w:p>
    <w:p w14:paraId="7E0A1857" w14:textId="77777777" w:rsidR="002D57C4" w:rsidRDefault="002D57C4" w:rsidP="002D57C4">
      <w:pPr>
        <w:pStyle w:val="ListParagraph"/>
        <w:numPr>
          <w:ilvl w:val="0"/>
          <w:numId w:val="5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454C687" w14:textId="77777777" w:rsidR="002D57C4" w:rsidRPr="00B75519" w:rsidRDefault="002D57C4" w:rsidP="002D57C4">
      <w:pPr>
        <w:pStyle w:val="ListParagraph"/>
        <w:numPr>
          <w:ilvl w:val="0"/>
          <w:numId w:val="52"/>
        </w:numPr>
      </w:pPr>
      <w:r>
        <w:t>Capability symbolic names SHALL be unique; it is an error if a capability name is found to occur more than once.</w:t>
      </w:r>
    </w:p>
    <w:p w14:paraId="23510BE0" w14:textId="77777777" w:rsidR="002D57C4" w:rsidRPr="007F0B3F" w:rsidRDefault="002D57C4" w:rsidP="002D57C4">
      <w:pPr>
        <w:pStyle w:val="Heading4"/>
        <w:numPr>
          <w:ilvl w:val="3"/>
          <w:numId w:val="3"/>
        </w:numPr>
      </w:pPr>
      <w:r w:rsidRPr="007F0B3F">
        <w:t>Notes</w:t>
      </w:r>
      <w:bookmarkEnd w:id="337"/>
    </w:p>
    <w:p w14:paraId="77415A40" w14:textId="77777777" w:rsidR="002D57C4" w:rsidRPr="00473240" w:rsidRDefault="002D57C4" w:rsidP="002D57C4">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p>
    <w:p w14:paraId="21304D33" w14:textId="77777777" w:rsidR="002D57C4" w:rsidRPr="007F0B3F" w:rsidRDefault="002D57C4" w:rsidP="002D57C4">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550E726C" w14:textId="77777777" w:rsidR="002D57C4" w:rsidRPr="00EE7ECD" w:rsidRDefault="002D57C4" w:rsidP="002D57C4">
      <w:pPr>
        <w:pStyle w:val="Heading3"/>
        <w:numPr>
          <w:ilvl w:val="2"/>
          <w:numId w:val="3"/>
        </w:numPr>
      </w:pPr>
      <w:bookmarkStart w:id="338" w:name="DEFN_ELEMENT_REQUIREMENT_DEF"/>
      <w:r>
        <w:t>Requirement definition</w:t>
      </w:r>
    </w:p>
    <w:bookmarkEnd w:id="338"/>
    <w:p w14:paraId="26486B5C" w14:textId="77777777" w:rsidR="002D57C4" w:rsidRDefault="002D57C4" w:rsidP="002D57C4">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434B5EE5" w14:textId="77777777" w:rsidR="002D57C4" w:rsidRDefault="002D57C4" w:rsidP="002D57C4">
      <w:pPr>
        <w:pStyle w:val="Heading4"/>
        <w:numPr>
          <w:ilvl w:val="3"/>
          <w:numId w:val="3"/>
        </w:numPr>
      </w:pPr>
      <w:r>
        <w:t>Keynames</w:t>
      </w:r>
    </w:p>
    <w:p w14:paraId="3D84530E" w14:textId="77777777" w:rsidR="002D57C4" w:rsidRPr="0053600D" w:rsidRDefault="002D57C4" w:rsidP="002D57C4">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2D57C4" w:rsidRPr="004279F4" w14:paraId="23F375F1" w14:textId="77777777" w:rsidTr="00502E57">
        <w:trPr>
          <w:cantSplit/>
          <w:tblHeader/>
        </w:trPr>
        <w:tc>
          <w:tcPr>
            <w:tcW w:w="566" w:type="pct"/>
            <w:shd w:val="clear" w:color="auto" w:fill="D9D9D9"/>
          </w:tcPr>
          <w:p w14:paraId="18730E17" w14:textId="77777777" w:rsidR="002D57C4" w:rsidRPr="00422683" w:rsidRDefault="002D57C4" w:rsidP="00502E57">
            <w:pPr>
              <w:pStyle w:val="TableText-Heading"/>
            </w:pPr>
            <w:r w:rsidRPr="00422683">
              <w:t>Keyname</w:t>
            </w:r>
          </w:p>
        </w:tc>
        <w:tc>
          <w:tcPr>
            <w:tcW w:w="536" w:type="pct"/>
            <w:shd w:val="clear" w:color="auto" w:fill="D9D9D9"/>
          </w:tcPr>
          <w:p w14:paraId="10F03F35" w14:textId="77777777" w:rsidR="002D57C4" w:rsidRPr="00422683" w:rsidRDefault="002D57C4" w:rsidP="00502E57">
            <w:pPr>
              <w:pStyle w:val="TableText-Heading"/>
            </w:pPr>
            <w:r w:rsidRPr="00422683">
              <w:t>Required</w:t>
            </w:r>
          </w:p>
        </w:tc>
        <w:tc>
          <w:tcPr>
            <w:tcW w:w="536" w:type="pct"/>
            <w:shd w:val="clear" w:color="auto" w:fill="D9D9D9"/>
          </w:tcPr>
          <w:p w14:paraId="6BB5863B" w14:textId="77777777" w:rsidR="002D57C4" w:rsidRPr="00422683" w:rsidRDefault="002D57C4" w:rsidP="00502E57">
            <w:pPr>
              <w:pStyle w:val="TableText-Heading"/>
            </w:pPr>
            <w:r w:rsidRPr="00422683">
              <w:t>Type</w:t>
            </w:r>
          </w:p>
        </w:tc>
        <w:tc>
          <w:tcPr>
            <w:tcW w:w="625" w:type="pct"/>
            <w:shd w:val="clear" w:color="auto" w:fill="D9D9D9"/>
          </w:tcPr>
          <w:p w14:paraId="2DEB6532" w14:textId="77777777" w:rsidR="002D57C4" w:rsidRPr="00422683" w:rsidRDefault="002D57C4" w:rsidP="00502E57">
            <w:pPr>
              <w:pStyle w:val="TableText-Heading"/>
            </w:pPr>
            <w:r w:rsidRPr="00422683">
              <w:t>Constraints</w:t>
            </w:r>
          </w:p>
        </w:tc>
        <w:tc>
          <w:tcPr>
            <w:tcW w:w="2737" w:type="pct"/>
            <w:shd w:val="clear" w:color="auto" w:fill="D9D9D9"/>
          </w:tcPr>
          <w:p w14:paraId="3A95E809" w14:textId="77777777" w:rsidR="002D57C4" w:rsidRPr="00422683" w:rsidRDefault="002D57C4" w:rsidP="00502E57">
            <w:pPr>
              <w:pStyle w:val="TableText-Heading"/>
            </w:pPr>
            <w:r w:rsidRPr="00422683">
              <w:t>Description</w:t>
            </w:r>
          </w:p>
        </w:tc>
      </w:tr>
      <w:tr w:rsidR="002D57C4" w:rsidRPr="004279F4" w14:paraId="09DB6D37" w14:textId="77777777" w:rsidTr="00502E57">
        <w:trPr>
          <w:cantSplit/>
        </w:trPr>
        <w:tc>
          <w:tcPr>
            <w:tcW w:w="566" w:type="pct"/>
            <w:shd w:val="clear" w:color="auto" w:fill="FFFFFF"/>
          </w:tcPr>
          <w:p w14:paraId="4E005BC4" w14:textId="77777777" w:rsidR="002D57C4" w:rsidRDefault="002D57C4" w:rsidP="00502E57">
            <w:pPr>
              <w:pStyle w:val="TableText"/>
              <w:rPr>
                <w:noProof/>
              </w:rPr>
            </w:pPr>
            <w:r>
              <w:rPr>
                <w:noProof/>
              </w:rPr>
              <w:t>capability</w:t>
            </w:r>
          </w:p>
        </w:tc>
        <w:tc>
          <w:tcPr>
            <w:tcW w:w="536" w:type="pct"/>
            <w:shd w:val="clear" w:color="auto" w:fill="FFFFFF"/>
          </w:tcPr>
          <w:p w14:paraId="7ECD5766" w14:textId="77777777" w:rsidR="002D57C4" w:rsidRDefault="002D57C4" w:rsidP="00502E57">
            <w:pPr>
              <w:pStyle w:val="TableText"/>
            </w:pPr>
            <w:r>
              <w:t>yes</w:t>
            </w:r>
          </w:p>
        </w:tc>
        <w:tc>
          <w:tcPr>
            <w:tcW w:w="536" w:type="pct"/>
            <w:shd w:val="clear" w:color="auto" w:fill="FFFFFF"/>
          </w:tcPr>
          <w:p w14:paraId="269EE528" w14:textId="77777777" w:rsidR="002D57C4" w:rsidRDefault="00D37E2A" w:rsidP="00502E57">
            <w:pPr>
              <w:pStyle w:val="TableText"/>
            </w:pPr>
            <w:hyperlink w:anchor="TYPE_YAML_STRING" w:history="1">
              <w:r w:rsidR="002D57C4" w:rsidRPr="00D462AB">
                <w:rPr>
                  <w:rStyle w:val="Hyperlink"/>
                </w:rPr>
                <w:t>string</w:t>
              </w:r>
            </w:hyperlink>
          </w:p>
        </w:tc>
        <w:tc>
          <w:tcPr>
            <w:tcW w:w="625" w:type="pct"/>
            <w:shd w:val="clear" w:color="auto" w:fill="FFFFFF"/>
          </w:tcPr>
          <w:p w14:paraId="38CA082C" w14:textId="77777777" w:rsidR="002D57C4" w:rsidRDefault="002D57C4" w:rsidP="00502E57">
            <w:pPr>
              <w:pStyle w:val="TableText"/>
            </w:pPr>
            <w:r>
              <w:t>N/A</w:t>
            </w:r>
          </w:p>
        </w:tc>
        <w:tc>
          <w:tcPr>
            <w:tcW w:w="2737" w:type="pct"/>
            <w:shd w:val="clear" w:color="auto" w:fill="FFFFFF"/>
          </w:tcPr>
          <w:p w14:paraId="39A85541" w14:textId="77777777" w:rsidR="002D57C4" w:rsidRDefault="002D57C4" w:rsidP="00502E57">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fulfill the requirement.</w:t>
            </w:r>
          </w:p>
        </w:tc>
      </w:tr>
      <w:tr w:rsidR="002D57C4" w:rsidRPr="004279F4" w14:paraId="5A3B7467" w14:textId="77777777" w:rsidTr="00502E57">
        <w:trPr>
          <w:cantSplit/>
        </w:trPr>
        <w:tc>
          <w:tcPr>
            <w:tcW w:w="566" w:type="pct"/>
            <w:shd w:val="clear" w:color="auto" w:fill="FFFFFF"/>
          </w:tcPr>
          <w:p w14:paraId="41F99F36" w14:textId="77777777" w:rsidR="002D57C4" w:rsidRDefault="002D57C4" w:rsidP="00502E57">
            <w:pPr>
              <w:pStyle w:val="TableText"/>
              <w:rPr>
                <w:noProof/>
              </w:rPr>
            </w:pPr>
            <w:r>
              <w:rPr>
                <w:noProof/>
              </w:rPr>
              <w:lastRenderedPageBreak/>
              <w:t>node</w:t>
            </w:r>
          </w:p>
        </w:tc>
        <w:tc>
          <w:tcPr>
            <w:tcW w:w="536" w:type="pct"/>
            <w:shd w:val="clear" w:color="auto" w:fill="FFFFFF"/>
          </w:tcPr>
          <w:p w14:paraId="205DB85B" w14:textId="77777777" w:rsidR="002D57C4" w:rsidRDefault="002D57C4" w:rsidP="00502E57">
            <w:pPr>
              <w:pStyle w:val="TableText"/>
            </w:pPr>
            <w:r>
              <w:t>no</w:t>
            </w:r>
          </w:p>
        </w:tc>
        <w:tc>
          <w:tcPr>
            <w:tcW w:w="536" w:type="pct"/>
            <w:shd w:val="clear" w:color="auto" w:fill="FFFFFF"/>
          </w:tcPr>
          <w:p w14:paraId="46763773" w14:textId="77777777" w:rsidR="002D57C4" w:rsidRDefault="00D37E2A" w:rsidP="00502E57">
            <w:pPr>
              <w:pStyle w:val="TableText"/>
            </w:pPr>
            <w:hyperlink w:anchor="TYPE_YAML_STRING" w:history="1">
              <w:r w:rsidR="002D57C4" w:rsidRPr="003E5FCB">
                <w:rPr>
                  <w:rStyle w:val="Hyperlink"/>
                </w:rPr>
                <w:t>string</w:t>
              </w:r>
            </w:hyperlink>
          </w:p>
        </w:tc>
        <w:tc>
          <w:tcPr>
            <w:tcW w:w="625" w:type="pct"/>
            <w:shd w:val="clear" w:color="auto" w:fill="FFFFFF"/>
          </w:tcPr>
          <w:p w14:paraId="403A200D" w14:textId="77777777" w:rsidR="002D57C4" w:rsidRDefault="002D57C4" w:rsidP="00502E57">
            <w:pPr>
              <w:pStyle w:val="TableText"/>
            </w:pPr>
            <w:r>
              <w:t>N/A</w:t>
            </w:r>
          </w:p>
        </w:tc>
        <w:tc>
          <w:tcPr>
            <w:tcW w:w="2737" w:type="pct"/>
            <w:shd w:val="clear" w:color="auto" w:fill="FFFFFF"/>
          </w:tcPr>
          <w:p w14:paraId="10EC746F" w14:textId="77777777" w:rsidR="002D57C4" w:rsidRDefault="002D57C4" w:rsidP="00502E57">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fulfill the requirement. </w:t>
            </w:r>
          </w:p>
        </w:tc>
      </w:tr>
      <w:tr w:rsidR="002D57C4" w:rsidRPr="004279F4" w14:paraId="54437225" w14:textId="77777777" w:rsidTr="00502E57">
        <w:trPr>
          <w:cantSplit/>
        </w:trPr>
        <w:tc>
          <w:tcPr>
            <w:tcW w:w="566" w:type="pct"/>
            <w:shd w:val="clear" w:color="auto" w:fill="FFFFFF"/>
          </w:tcPr>
          <w:p w14:paraId="35ED8875" w14:textId="77777777" w:rsidR="002D57C4" w:rsidRDefault="002D57C4" w:rsidP="00502E57">
            <w:pPr>
              <w:pStyle w:val="TableText"/>
              <w:rPr>
                <w:noProof/>
              </w:rPr>
            </w:pPr>
            <w:r>
              <w:rPr>
                <w:noProof/>
              </w:rPr>
              <w:t>relationship</w:t>
            </w:r>
          </w:p>
        </w:tc>
        <w:tc>
          <w:tcPr>
            <w:tcW w:w="536" w:type="pct"/>
            <w:shd w:val="clear" w:color="auto" w:fill="FFFFFF"/>
          </w:tcPr>
          <w:p w14:paraId="7498BFB3" w14:textId="77777777" w:rsidR="002D57C4" w:rsidRDefault="002D57C4" w:rsidP="00502E57">
            <w:pPr>
              <w:pStyle w:val="TableText"/>
            </w:pPr>
            <w:r>
              <w:t>no</w:t>
            </w:r>
          </w:p>
        </w:tc>
        <w:tc>
          <w:tcPr>
            <w:tcW w:w="536" w:type="pct"/>
            <w:shd w:val="clear" w:color="auto" w:fill="FFFFFF"/>
          </w:tcPr>
          <w:p w14:paraId="22FF3602" w14:textId="77777777" w:rsidR="002D57C4" w:rsidRDefault="00D37E2A" w:rsidP="00502E57">
            <w:pPr>
              <w:pStyle w:val="TableText"/>
            </w:pPr>
            <w:hyperlink w:anchor="TYPE_YAML_STRING" w:history="1">
              <w:r w:rsidR="002D57C4" w:rsidRPr="003E5FCB">
                <w:rPr>
                  <w:rStyle w:val="Hyperlink"/>
                </w:rPr>
                <w:t>string</w:t>
              </w:r>
            </w:hyperlink>
          </w:p>
        </w:tc>
        <w:tc>
          <w:tcPr>
            <w:tcW w:w="625" w:type="pct"/>
            <w:shd w:val="clear" w:color="auto" w:fill="FFFFFF"/>
          </w:tcPr>
          <w:p w14:paraId="33C7A77F" w14:textId="77777777" w:rsidR="002D57C4" w:rsidRDefault="002D57C4" w:rsidP="00502E57">
            <w:pPr>
              <w:pStyle w:val="TableText"/>
            </w:pPr>
            <w:r>
              <w:t>N/A</w:t>
            </w:r>
          </w:p>
        </w:tc>
        <w:tc>
          <w:tcPr>
            <w:tcW w:w="2737" w:type="pct"/>
            <w:shd w:val="clear" w:color="auto" w:fill="FFFFFF"/>
          </w:tcPr>
          <w:p w14:paraId="0D717288" w14:textId="77777777" w:rsidR="002D57C4" w:rsidRDefault="002D57C4" w:rsidP="00502E57">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2D57C4" w:rsidRPr="004279F4" w14:paraId="62387F17" w14:textId="77777777" w:rsidTr="00502E57">
        <w:trPr>
          <w:cantSplit/>
        </w:trPr>
        <w:tc>
          <w:tcPr>
            <w:tcW w:w="566" w:type="pct"/>
            <w:shd w:val="clear" w:color="auto" w:fill="FFFFFF"/>
          </w:tcPr>
          <w:p w14:paraId="3A7ECBC2" w14:textId="77777777" w:rsidR="002D57C4" w:rsidRDefault="002D57C4" w:rsidP="00502E57">
            <w:pPr>
              <w:pStyle w:val="TableText"/>
              <w:rPr>
                <w:noProof/>
              </w:rPr>
            </w:pPr>
            <w:r>
              <w:rPr>
                <w:noProof/>
              </w:rPr>
              <w:t>occurrences</w:t>
            </w:r>
          </w:p>
        </w:tc>
        <w:tc>
          <w:tcPr>
            <w:tcW w:w="536" w:type="pct"/>
            <w:shd w:val="clear" w:color="auto" w:fill="FFFFFF"/>
          </w:tcPr>
          <w:p w14:paraId="2D5BB4E8" w14:textId="77777777" w:rsidR="002D57C4" w:rsidRDefault="002D57C4" w:rsidP="00502E57">
            <w:pPr>
              <w:pStyle w:val="TableText"/>
            </w:pPr>
            <w:r>
              <w:t>no</w:t>
            </w:r>
          </w:p>
        </w:tc>
        <w:tc>
          <w:tcPr>
            <w:tcW w:w="536" w:type="pct"/>
            <w:shd w:val="clear" w:color="auto" w:fill="FFFFFF"/>
          </w:tcPr>
          <w:p w14:paraId="3238038C" w14:textId="77777777" w:rsidR="002D57C4" w:rsidRDefault="00D37E2A"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25" w:type="pct"/>
            <w:shd w:val="clear" w:color="auto" w:fill="FFFFFF"/>
          </w:tcPr>
          <w:p w14:paraId="29ECCE7A" w14:textId="77777777" w:rsidR="002D57C4" w:rsidRDefault="002D57C4" w:rsidP="00502E57">
            <w:pPr>
              <w:pStyle w:val="TableText"/>
            </w:pPr>
            <w:r>
              <w:t>implied default of [1,1]</w:t>
            </w:r>
          </w:p>
        </w:tc>
        <w:tc>
          <w:tcPr>
            <w:tcW w:w="2737" w:type="pct"/>
            <w:shd w:val="clear" w:color="auto" w:fill="FFFFFF"/>
          </w:tcPr>
          <w:p w14:paraId="7CB9F622" w14:textId="77777777" w:rsidR="002D57C4" w:rsidRDefault="002D57C4" w:rsidP="00502E57">
            <w:pPr>
              <w:pStyle w:val="TableText"/>
            </w:pPr>
            <w:r>
              <w:t xml:space="preserve">The optional minimum and maximum occurrences for the requirement. </w:t>
            </w:r>
          </w:p>
          <w:p w14:paraId="05247210" w14:textId="77777777" w:rsidR="002D57C4" w:rsidRDefault="002D57C4" w:rsidP="00502E57">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2C7086CC" w14:textId="77777777" w:rsidR="002D57C4" w:rsidRDefault="002D57C4" w:rsidP="002D57C4">
      <w:pPr>
        <w:pStyle w:val="Heading5"/>
        <w:numPr>
          <w:ilvl w:val="4"/>
          <w:numId w:val="3"/>
        </w:numPr>
      </w:pPr>
      <w:r>
        <w:t>Additional Keynames for multi-line relationship grammar</w:t>
      </w:r>
    </w:p>
    <w:p w14:paraId="73F01A18" w14:textId="77777777" w:rsidR="002D57C4" w:rsidRDefault="002D57C4" w:rsidP="002D57C4">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2D57C4" w:rsidRPr="004279F4" w14:paraId="28C6613B" w14:textId="77777777" w:rsidTr="00502E57">
        <w:trPr>
          <w:cantSplit/>
          <w:tblHeader/>
        </w:trPr>
        <w:tc>
          <w:tcPr>
            <w:tcW w:w="566" w:type="pct"/>
            <w:shd w:val="clear" w:color="auto" w:fill="D9D9D9"/>
          </w:tcPr>
          <w:p w14:paraId="5D2610B0" w14:textId="77777777" w:rsidR="002D57C4" w:rsidRPr="00422683" w:rsidRDefault="002D57C4" w:rsidP="00502E57">
            <w:pPr>
              <w:pStyle w:val="TableText-Heading"/>
            </w:pPr>
            <w:r w:rsidRPr="00422683">
              <w:t>Keyname</w:t>
            </w:r>
          </w:p>
        </w:tc>
        <w:tc>
          <w:tcPr>
            <w:tcW w:w="535" w:type="pct"/>
            <w:shd w:val="clear" w:color="auto" w:fill="D9D9D9"/>
          </w:tcPr>
          <w:p w14:paraId="185B2773" w14:textId="77777777" w:rsidR="002D57C4" w:rsidRPr="00422683" w:rsidRDefault="002D57C4" w:rsidP="00502E57">
            <w:pPr>
              <w:pStyle w:val="TableText-Heading"/>
            </w:pPr>
            <w:r w:rsidRPr="00422683">
              <w:t>Required</w:t>
            </w:r>
          </w:p>
        </w:tc>
        <w:tc>
          <w:tcPr>
            <w:tcW w:w="537" w:type="pct"/>
            <w:shd w:val="clear" w:color="auto" w:fill="D9D9D9"/>
          </w:tcPr>
          <w:p w14:paraId="7C0535C0" w14:textId="77777777" w:rsidR="002D57C4" w:rsidRPr="00422683" w:rsidRDefault="002D57C4" w:rsidP="00502E57">
            <w:pPr>
              <w:pStyle w:val="TableText-Heading"/>
            </w:pPr>
            <w:r w:rsidRPr="00422683">
              <w:t>Type</w:t>
            </w:r>
          </w:p>
        </w:tc>
        <w:tc>
          <w:tcPr>
            <w:tcW w:w="625" w:type="pct"/>
            <w:shd w:val="clear" w:color="auto" w:fill="D9D9D9"/>
          </w:tcPr>
          <w:p w14:paraId="6EEBF1D2" w14:textId="77777777" w:rsidR="002D57C4" w:rsidRPr="00422683" w:rsidRDefault="002D57C4" w:rsidP="00502E57">
            <w:pPr>
              <w:pStyle w:val="TableText-Heading"/>
            </w:pPr>
            <w:r w:rsidRPr="00422683">
              <w:t>Constraints</w:t>
            </w:r>
          </w:p>
        </w:tc>
        <w:tc>
          <w:tcPr>
            <w:tcW w:w="2737" w:type="pct"/>
            <w:shd w:val="clear" w:color="auto" w:fill="D9D9D9"/>
          </w:tcPr>
          <w:p w14:paraId="6CA8F4DB" w14:textId="77777777" w:rsidR="002D57C4" w:rsidRPr="00422683" w:rsidRDefault="002D57C4" w:rsidP="00502E57">
            <w:pPr>
              <w:pStyle w:val="TableText-Heading"/>
            </w:pPr>
            <w:r w:rsidRPr="00422683">
              <w:t>Description</w:t>
            </w:r>
          </w:p>
        </w:tc>
      </w:tr>
      <w:tr w:rsidR="002D57C4" w:rsidRPr="004279F4" w14:paraId="08D5092D" w14:textId="77777777" w:rsidTr="00502E57">
        <w:trPr>
          <w:cantSplit/>
        </w:trPr>
        <w:tc>
          <w:tcPr>
            <w:tcW w:w="566" w:type="pct"/>
            <w:shd w:val="clear" w:color="auto" w:fill="FFFFFF"/>
          </w:tcPr>
          <w:p w14:paraId="5D8CEF05" w14:textId="77777777" w:rsidR="002D57C4" w:rsidRDefault="002D57C4" w:rsidP="00502E57">
            <w:pPr>
              <w:pStyle w:val="TableText"/>
              <w:rPr>
                <w:noProof/>
              </w:rPr>
            </w:pPr>
            <w:r>
              <w:rPr>
                <w:noProof/>
              </w:rPr>
              <w:t>type</w:t>
            </w:r>
          </w:p>
        </w:tc>
        <w:tc>
          <w:tcPr>
            <w:tcW w:w="535" w:type="pct"/>
            <w:shd w:val="clear" w:color="auto" w:fill="FFFFFF"/>
          </w:tcPr>
          <w:p w14:paraId="02BA83D0" w14:textId="77777777" w:rsidR="002D57C4" w:rsidRDefault="002D57C4" w:rsidP="00502E57">
            <w:pPr>
              <w:pStyle w:val="TableText"/>
            </w:pPr>
            <w:r>
              <w:t>yes</w:t>
            </w:r>
          </w:p>
        </w:tc>
        <w:tc>
          <w:tcPr>
            <w:tcW w:w="537" w:type="pct"/>
            <w:shd w:val="clear" w:color="auto" w:fill="FFFFFF"/>
          </w:tcPr>
          <w:p w14:paraId="485F72BE" w14:textId="77777777" w:rsidR="002D57C4" w:rsidRDefault="00D37E2A" w:rsidP="00502E57">
            <w:pPr>
              <w:pStyle w:val="TableText"/>
            </w:pPr>
            <w:hyperlink w:anchor="TYPE_YAML_STRING" w:history="1">
              <w:r w:rsidR="002D57C4" w:rsidRPr="00D462AB">
                <w:rPr>
                  <w:rStyle w:val="Hyperlink"/>
                </w:rPr>
                <w:t>string</w:t>
              </w:r>
            </w:hyperlink>
          </w:p>
        </w:tc>
        <w:tc>
          <w:tcPr>
            <w:tcW w:w="625" w:type="pct"/>
            <w:shd w:val="clear" w:color="auto" w:fill="FFFFFF"/>
          </w:tcPr>
          <w:p w14:paraId="10C1B500" w14:textId="77777777" w:rsidR="002D57C4" w:rsidRDefault="002D57C4" w:rsidP="00502E57">
            <w:pPr>
              <w:pStyle w:val="TableText"/>
            </w:pPr>
            <w:r>
              <w:t>N/A</w:t>
            </w:r>
          </w:p>
        </w:tc>
        <w:tc>
          <w:tcPr>
            <w:tcW w:w="2737" w:type="pct"/>
            <w:shd w:val="clear" w:color="auto" w:fill="FFFFFF"/>
          </w:tcPr>
          <w:p w14:paraId="72498089" w14:textId="77777777" w:rsidR="002D57C4" w:rsidRDefault="002D57C4" w:rsidP="00502E57">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2D57C4" w:rsidRPr="004279F4" w14:paraId="2FC30559" w14:textId="77777777" w:rsidTr="00502E57">
        <w:trPr>
          <w:cantSplit/>
        </w:trPr>
        <w:tc>
          <w:tcPr>
            <w:tcW w:w="566" w:type="pct"/>
            <w:shd w:val="clear" w:color="auto" w:fill="FFFFFF"/>
          </w:tcPr>
          <w:p w14:paraId="6FCDAB22" w14:textId="77777777" w:rsidR="002D57C4" w:rsidRDefault="002D57C4" w:rsidP="00502E57">
            <w:pPr>
              <w:pStyle w:val="TableText"/>
              <w:rPr>
                <w:noProof/>
              </w:rPr>
            </w:pPr>
            <w:r>
              <w:rPr>
                <w:noProof/>
              </w:rPr>
              <w:t>interfaces</w:t>
            </w:r>
          </w:p>
        </w:tc>
        <w:tc>
          <w:tcPr>
            <w:tcW w:w="535" w:type="pct"/>
            <w:shd w:val="clear" w:color="auto" w:fill="FFFFFF"/>
          </w:tcPr>
          <w:p w14:paraId="402B2280" w14:textId="77777777" w:rsidR="002D57C4" w:rsidRDefault="002D57C4" w:rsidP="00502E57">
            <w:pPr>
              <w:pStyle w:val="TableText"/>
            </w:pPr>
            <w:r>
              <w:t>no</w:t>
            </w:r>
          </w:p>
        </w:tc>
        <w:tc>
          <w:tcPr>
            <w:tcW w:w="537" w:type="pct"/>
            <w:shd w:val="clear" w:color="auto" w:fill="FFFFFF"/>
          </w:tcPr>
          <w:p w14:paraId="51D758BF" w14:textId="77777777" w:rsidR="002D57C4" w:rsidRDefault="002D57C4" w:rsidP="00502E57">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4D7485D5" w14:textId="77777777" w:rsidR="002D57C4" w:rsidRDefault="002D57C4" w:rsidP="00502E57">
            <w:pPr>
              <w:pStyle w:val="TableText"/>
            </w:pPr>
            <w:r>
              <w:t>N/A</w:t>
            </w:r>
          </w:p>
        </w:tc>
        <w:tc>
          <w:tcPr>
            <w:tcW w:w="2737" w:type="pct"/>
            <w:shd w:val="clear" w:color="auto" w:fill="FFFFFF"/>
          </w:tcPr>
          <w:p w14:paraId="0A3F0C2E" w14:textId="77777777" w:rsidR="002D57C4" w:rsidRDefault="002D57C4" w:rsidP="00502E57">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67B0E97E" w14:textId="77777777" w:rsidR="002D57C4" w:rsidRDefault="002D57C4" w:rsidP="002D57C4">
      <w:pPr>
        <w:pStyle w:val="Heading4"/>
        <w:numPr>
          <w:ilvl w:val="3"/>
          <w:numId w:val="3"/>
        </w:numPr>
      </w:pPr>
      <w:r>
        <w:t>Grammar</w:t>
      </w:r>
    </w:p>
    <w:p w14:paraId="08FA6F87" w14:textId="77777777" w:rsidR="002D57C4" w:rsidRDefault="002D57C4" w:rsidP="002D57C4">
      <w:pPr>
        <w:pStyle w:val="NormalaroundTable"/>
      </w:pPr>
      <w:r w:rsidRPr="002E7F5B">
        <w:t>Requirement</w:t>
      </w:r>
      <w:r w:rsidRPr="005F6F83">
        <w:t xml:space="preserve"> definitions have one of the following grammars</w:t>
      </w:r>
      <w:r>
        <w:t>:</w:t>
      </w:r>
    </w:p>
    <w:p w14:paraId="0A953EFA" w14:textId="77777777" w:rsidR="002D57C4" w:rsidRPr="00FC53CB" w:rsidRDefault="002D57C4" w:rsidP="002D57C4">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C451F05" w14:textId="77777777" w:rsidTr="00502E57">
        <w:tc>
          <w:tcPr>
            <w:tcW w:w="9576" w:type="dxa"/>
            <w:shd w:val="clear" w:color="auto" w:fill="D9D9D9" w:themeFill="background1" w:themeFillShade="D9"/>
          </w:tcPr>
          <w:p w14:paraId="1A9DA163" w14:textId="77777777" w:rsidR="002D57C4" w:rsidRPr="00EF7986" w:rsidRDefault="002D57C4" w:rsidP="00502E57">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Pr>
                <w:rStyle w:val="CodeSnippet"/>
              </w:rPr>
              <w:t>capability</w:t>
            </w:r>
            <w:r w:rsidRPr="00EF7986">
              <w:rPr>
                <w:rStyle w:val="CodeSnippet"/>
              </w:rPr>
              <w:t>_type_name&gt;</w:t>
            </w:r>
          </w:p>
        </w:tc>
      </w:tr>
    </w:tbl>
    <w:p w14:paraId="72C3C44D" w14:textId="77777777" w:rsidR="002D57C4" w:rsidRDefault="002D57C4" w:rsidP="002D57C4">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CCF9D2" w14:textId="77777777" w:rsidTr="00502E57">
        <w:tc>
          <w:tcPr>
            <w:tcW w:w="9576" w:type="dxa"/>
            <w:shd w:val="clear" w:color="auto" w:fill="D9D9D9" w:themeFill="background1" w:themeFillShade="D9"/>
          </w:tcPr>
          <w:p w14:paraId="5B4EB4BC"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75786663" w14:textId="77777777" w:rsidR="002D57C4" w:rsidRDefault="002D57C4" w:rsidP="00502E57">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26FCD8DB" w14:textId="77777777" w:rsidR="002D57C4" w:rsidRPr="005E6997" w:rsidRDefault="002D57C4" w:rsidP="00502E57">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4D180AD2" w14:textId="77777777" w:rsidR="002D57C4" w:rsidRDefault="002D57C4" w:rsidP="00502E57">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2E63FC26" w14:textId="77777777" w:rsidR="002D57C4" w:rsidRPr="002D7D27" w:rsidRDefault="002D57C4" w:rsidP="00502E57">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6E98DA15" w14:textId="77777777" w:rsidR="002D57C4" w:rsidRDefault="002D57C4" w:rsidP="002D57C4">
      <w:pPr>
        <w:pStyle w:val="Heading5"/>
        <w:numPr>
          <w:ilvl w:val="4"/>
          <w:numId w:val="3"/>
        </w:numPr>
      </w:pPr>
      <w:r>
        <w:t>Extended grammar for declaring Property Definitions on the relationship’s Interfaces</w:t>
      </w:r>
    </w:p>
    <w:p w14:paraId="78F34DF0" w14:textId="77777777" w:rsidR="002D57C4" w:rsidRPr="00F2238A" w:rsidRDefault="002D57C4" w:rsidP="002D57C4">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32D5FFB" w14:textId="77777777" w:rsidTr="00502E57">
        <w:tc>
          <w:tcPr>
            <w:tcW w:w="9576" w:type="dxa"/>
            <w:shd w:val="clear" w:color="auto" w:fill="D9D9D9" w:themeFill="background1" w:themeFillShade="D9"/>
          </w:tcPr>
          <w:p w14:paraId="2901E933"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495C0A7D" w14:textId="77777777" w:rsidR="002D57C4" w:rsidRDefault="002D57C4" w:rsidP="00502E57">
            <w:pPr>
              <w:rPr>
                <w:rStyle w:val="CodeSnippet"/>
              </w:rPr>
            </w:pPr>
            <w:r>
              <w:rPr>
                <w:rStyle w:val="CodeSnippet"/>
              </w:rPr>
              <w:lastRenderedPageBreak/>
              <w:t xml:space="preserve">  # Other keynames omitted for brevity</w:t>
            </w:r>
          </w:p>
          <w:p w14:paraId="6B0B49C1" w14:textId="77777777" w:rsidR="002D57C4" w:rsidRPr="00F2238A" w:rsidRDefault="002D57C4" w:rsidP="00502E57">
            <w:pPr>
              <w:rPr>
                <w:rStyle w:val="CodeSnippet"/>
              </w:rPr>
            </w:pPr>
            <w:r w:rsidRPr="00F2238A">
              <w:rPr>
                <w:rStyle w:val="CodeSnippet"/>
              </w:rPr>
              <w:t xml:space="preserve">  relationship:</w:t>
            </w:r>
          </w:p>
          <w:p w14:paraId="2B1963FB" w14:textId="77777777" w:rsidR="002D57C4" w:rsidRPr="00F2238A" w:rsidRDefault="002D57C4" w:rsidP="00502E57">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081D5932" w14:textId="77777777" w:rsidR="002D57C4" w:rsidRPr="00F2238A" w:rsidRDefault="002D57C4" w:rsidP="00502E57">
            <w:pPr>
              <w:rPr>
                <w:rStyle w:val="CodeSnippet"/>
              </w:rPr>
            </w:pPr>
            <w:r w:rsidRPr="00F2238A">
              <w:rPr>
                <w:rStyle w:val="CodeSnippet"/>
              </w:rPr>
              <w:t xml:space="preserve">    interfaces:</w:t>
            </w:r>
          </w:p>
          <w:p w14:paraId="68F391CD" w14:textId="77777777" w:rsidR="002D57C4" w:rsidRPr="002D7D27" w:rsidRDefault="002D57C4" w:rsidP="00502E57">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5EC7F959" w14:textId="77777777" w:rsidR="002D57C4" w:rsidRDefault="002D57C4" w:rsidP="002D57C4">
      <w:pPr>
        <w:pStyle w:val="NormalaroundTable"/>
      </w:pPr>
      <w:r>
        <w:lastRenderedPageBreak/>
        <w:t xml:space="preserve">In the </w:t>
      </w:r>
      <w:r w:rsidRPr="004C633C">
        <w:t>above</w:t>
      </w:r>
      <w:r>
        <w:t xml:space="preserve"> grammars, the pseudo values that appear in angle brackets have the following meaning:</w:t>
      </w:r>
    </w:p>
    <w:p w14:paraId="38B5AB04" w14:textId="77777777" w:rsidR="002D57C4" w:rsidRDefault="002D57C4" w:rsidP="002D57C4">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2C6E9092"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required name of a Capability type that can be used to fulfill the requirement. </w:t>
      </w:r>
    </w:p>
    <w:p w14:paraId="28ACFBE5" w14:textId="77777777" w:rsidR="002D57C4" w:rsidRPr="00693A88"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0F484547"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62967A66" w14:textId="77777777" w:rsidR="002D57C4" w:rsidRDefault="002D57C4" w:rsidP="002D57C4">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41E29171" w14:textId="77777777" w:rsidR="002D57C4" w:rsidRDefault="002D57C4" w:rsidP="002D57C4">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BF27597" w14:textId="77777777" w:rsidR="002D57C4" w:rsidRDefault="002D57C4" w:rsidP="002D57C4">
      <w:pPr>
        <w:pStyle w:val="Heading4"/>
        <w:numPr>
          <w:ilvl w:val="3"/>
          <w:numId w:val="3"/>
        </w:numPr>
      </w:pPr>
      <w:r>
        <w:t>Additional Requirements</w:t>
      </w:r>
    </w:p>
    <w:p w14:paraId="0F95FE05" w14:textId="77777777" w:rsidR="002D57C4" w:rsidRDefault="002D57C4" w:rsidP="002D57C4">
      <w:pPr>
        <w:pStyle w:val="ListParagraph"/>
        <w:numPr>
          <w:ilvl w:val="0"/>
          <w:numId w:val="39"/>
        </w:numPr>
      </w:pPr>
      <w:r>
        <w:t>Requirement symbolic names SHALL be unique; it is an error if a requirement name is found to occur more than once.</w:t>
      </w:r>
    </w:p>
    <w:p w14:paraId="083EC955" w14:textId="77777777" w:rsidR="002D57C4" w:rsidRDefault="002D57C4" w:rsidP="002D57C4">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6BBE683D" w14:textId="77777777" w:rsidR="002D57C4" w:rsidRPr="00D81050" w:rsidRDefault="002D57C4" w:rsidP="002D57C4">
      <w:pPr>
        <w:pStyle w:val="ListParagraph"/>
        <w:numPr>
          <w:ilvl w:val="1"/>
          <w:numId w:val="39"/>
        </w:numPr>
        <w:rPr>
          <w:rStyle w:val="CodeSnippet"/>
        </w:rPr>
      </w:pPr>
      <w:r w:rsidRPr="00D81050">
        <w:rPr>
          <w:rStyle w:val="CodeSnippet"/>
        </w:rPr>
        <w:t>occurrences: [1,1]</w:t>
      </w:r>
    </w:p>
    <w:p w14:paraId="02B1EC5E" w14:textId="77777777" w:rsidR="002D57C4" w:rsidRDefault="002D57C4" w:rsidP="002D57C4">
      <w:pPr>
        <w:pStyle w:val="Heading4"/>
        <w:numPr>
          <w:ilvl w:val="3"/>
          <w:numId w:val="3"/>
        </w:numPr>
      </w:pPr>
      <w:r>
        <w:t>Notes</w:t>
      </w:r>
    </w:p>
    <w:p w14:paraId="7EC57D87" w14:textId="77777777" w:rsidR="002D57C4" w:rsidRDefault="002D57C4" w:rsidP="002D57C4">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796DAAC3" w14:textId="77777777" w:rsidR="002D57C4" w:rsidRDefault="002D57C4" w:rsidP="002D57C4">
      <w:pPr>
        <w:pStyle w:val="ListParagraph"/>
        <w:numPr>
          <w:ilvl w:val="0"/>
          <w:numId w:val="17"/>
        </w:numPr>
      </w:pPr>
      <w:r>
        <w:t>The requirement symbolic name is used for identification of the requirement definition only and not relied upon for establishing any relationships in the topology.</w:t>
      </w:r>
    </w:p>
    <w:p w14:paraId="7F3D0262" w14:textId="77777777" w:rsidR="002D57C4" w:rsidRDefault="002D57C4" w:rsidP="002D57C4">
      <w:pPr>
        <w:pStyle w:val="Heading4"/>
        <w:numPr>
          <w:ilvl w:val="3"/>
          <w:numId w:val="3"/>
        </w:numPr>
      </w:pPr>
      <w:r>
        <w:t xml:space="preserve">Requirement Type definition is a tuple </w:t>
      </w:r>
    </w:p>
    <w:p w14:paraId="62915A11" w14:textId="77777777" w:rsidR="002D57C4" w:rsidRDefault="002D57C4" w:rsidP="002D57C4">
      <w:r>
        <w:t xml:space="preserve">A requirement definition allows type designers to govern which types are allowed (valid) for fulfillment using three levels of specificity with only the Capability Type being required. </w:t>
      </w:r>
    </w:p>
    <w:p w14:paraId="7D3930BD" w14:textId="77777777" w:rsidR="002D57C4" w:rsidRDefault="002D57C4" w:rsidP="002D57C4">
      <w:pPr>
        <w:pStyle w:val="ListParagraph"/>
        <w:numPr>
          <w:ilvl w:val="0"/>
          <w:numId w:val="44"/>
        </w:numPr>
      </w:pPr>
      <w:r>
        <w:t>Node Type (optional)</w:t>
      </w:r>
    </w:p>
    <w:p w14:paraId="160FB873" w14:textId="77777777" w:rsidR="002D57C4" w:rsidRDefault="002D57C4" w:rsidP="002D57C4">
      <w:pPr>
        <w:pStyle w:val="ListParagraph"/>
        <w:numPr>
          <w:ilvl w:val="0"/>
          <w:numId w:val="44"/>
        </w:numPr>
      </w:pPr>
      <w:r>
        <w:t>Relationship Type (optional)</w:t>
      </w:r>
    </w:p>
    <w:p w14:paraId="7423DBEE" w14:textId="77777777" w:rsidR="002D57C4" w:rsidRDefault="002D57C4" w:rsidP="002D57C4">
      <w:pPr>
        <w:pStyle w:val="ListParagraph"/>
        <w:numPr>
          <w:ilvl w:val="0"/>
          <w:numId w:val="44"/>
        </w:numPr>
      </w:pPr>
      <w:r>
        <w:t>Capability Type (required)</w:t>
      </w:r>
    </w:p>
    <w:p w14:paraId="1EB93698" w14:textId="77777777" w:rsidR="002D57C4" w:rsidRDefault="002D57C4" w:rsidP="002D57C4">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427025E2" w14:textId="77777777" w:rsidR="002D57C4" w:rsidRPr="00747F17" w:rsidRDefault="002D57C4" w:rsidP="002D57C4">
      <w:pPr>
        <w:pStyle w:val="Heading5"/>
        <w:numPr>
          <w:ilvl w:val="4"/>
          <w:numId w:val="3"/>
        </w:numPr>
      </w:pPr>
      <w:r>
        <w:lastRenderedPageBreak/>
        <w:t>Property filter</w:t>
      </w:r>
    </w:p>
    <w:p w14:paraId="636A1F93" w14:textId="77777777" w:rsidR="002D57C4" w:rsidRPr="000E47F9" w:rsidRDefault="002D57C4" w:rsidP="002D57C4">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794A2763" w14:textId="77777777" w:rsidR="002D57C4" w:rsidRDefault="002D57C4" w:rsidP="002D57C4">
      <w:pPr>
        <w:pStyle w:val="Heading3"/>
        <w:numPr>
          <w:ilvl w:val="2"/>
          <w:numId w:val="3"/>
        </w:numPr>
      </w:pPr>
      <w:bookmarkStart w:id="339" w:name="DEFN_ENTITY_ARTIFACT_TYPE"/>
      <w:r>
        <w:t>Artifact Type</w:t>
      </w:r>
    </w:p>
    <w:bookmarkEnd w:id="339"/>
    <w:p w14:paraId="2CD5EAC4" w14:textId="77777777" w:rsidR="002D57C4" w:rsidRPr="0003351C" w:rsidRDefault="002D57C4" w:rsidP="002D57C4">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259C26F7" w14:textId="77777777" w:rsidR="002D57C4" w:rsidRDefault="002D57C4" w:rsidP="002D57C4">
      <w:pPr>
        <w:pStyle w:val="Heading4"/>
        <w:numPr>
          <w:ilvl w:val="3"/>
          <w:numId w:val="3"/>
        </w:numPr>
      </w:pPr>
      <w:r>
        <w:t>Keynames</w:t>
      </w:r>
    </w:p>
    <w:p w14:paraId="728F8953" w14:textId="77777777" w:rsidR="002D57C4" w:rsidRPr="0053600D" w:rsidRDefault="002D57C4" w:rsidP="002D57C4">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1"/>
        <w:gridCol w:w="1171"/>
        <w:gridCol w:w="1799"/>
        <w:gridCol w:w="5965"/>
      </w:tblGrid>
      <w:tr w:rsidR="002D57C4" w:rsidRPr="004279F4" w14:paraId="6257E320" w14:textId="77777777" w:rsidTr="00502E57">
        <w:trPr>
          <w:cantSplit/>
          <w:tblHeader/>
        </w:trPr>
        <w:tc>
          <w:tcPr>
            <w:tcW w:w="605" w:type="pct"/>
            <w:shd w:val="clear" w:color="auto" w:fill="D9D9D9"/>
          </w:tcPr>
          <w:p w14:paraId="07942CD1" w14:textId="77777777" w:rsidR="002D57C4" w:rsidRPr="00422683" w:rsidRDefault="002D57C4" w:rsidP="00502E57">
            <w:pPr>
              <w:pStyle w:val="TableText-Heading"/>
            </w:pPr>
            <w:r w:rsidRPr="00422683">
              <w:t>Keyname</w:t>
            </w:r>
          </w:p>
        </w:tc>
        <w:tc>
          <w:tcPr>
            <w:tcW w:w="576" w:type="pct"/>
            <w:shd w:val="clear" w:color="auto" w:fill="D9D9D9"/>
          </w:tcPr>
          <w:p w14:paraId="5A88048C" w14:textId="77777777" w:rsidR="002D57C4" w:rsidRPr="00422683" w:rsidRDefault="002D57C4" w:rsidP="00502E57">
            <w:pPr>
              <w:pStyle w:val="TableText-Heading"/>
            </w:pPr>
            <w:r w:rsidRPr="00422683">
              <w:t>Required</w:t>
            </w:r>
          </w:p>
        </w:tc>
        <w:tc>
          <w:tcPr>
            <w:tcW w:w="885" w:type="pct"/>
            <w:shd w:val="clear" w:color="auto" w:fill="D9D9D9"/>
          </w:tcPr>
          <w:p w14:paraId="2F2358A9" w14:textId="77777777" w:rsidR="002D57C4" w:rsidRPr="00422683" w:rsidRDefault="002D57C4" w:rsidP="00502E57">
            <w:pPr>
              <w:pStyle w:val="TableText-Heading"/>
            </w:pPr>
            <w:r w:rsidRPr="00422683">
              <w:t>Type</w:t>
            </w:r>
          </w:p>
        </w:tc>
        <w:tc>
          <w:tcPr>
            <w:tcW w:w="2934" w:type="pct"/>
            <w:shd w:val="clear" w:color="auto" w:fill="D9D9D9"/>
          </w:tcPr>
          <w:p w14:paraId="7A0D1126" w14:textId="77777777" w:rsidR="002D57C4" w:rsidRPr="00422683" w:rsidRDefault="002D57C4" w:rsidP="00502E57">
            <w:pPr>
              <w:pStyle w:val="TableText-Heading"/>
            </w:pPr>
            <w:r w:rsidRPr="00422683">
              <w:t>Description</w:t>
            </w:r>
          </w:p>
        </w:tc>
      </w:tr>
      <w:tr w:rsidR="002D57C4" w:rsidRPr="004279F4" w14:paraId="2110F073" w14:textId="77777777" w:rsidTr="00502E57">
        <w:trPr>
          <w:cantSplit/>
        </w:trPr>
        <w:tc>
          <w:tcPr>
            <w:tcW w:w="605" w:type="pct"/>
            <w:shd w:val="clear" w:color="auto" w:fill="FFFFFF"/>
          </w:tcPr>
          <w:p w14:paraId="60B13A6F" w14:textId="77777777" w:rsidR="002D57C4" w:rsidRDefault="002D57C4" w:rsidP="00502E57">
            <w:pPr>
              <w:pStyle w:val="TableText"/>
              <w:rPr>
                <w:noProof/>
              </w:rPr>
            </w:pPr>
            <w:r>
              <w:rPr>
                <w:noProof/>
              </w:rPr>
              <w:t>derived_from</w:t>
            </w:r>
          </w:p>
        </w:tc>
        <w:tc>
          <w:tcPr>
            <w:tcW w:w="576" w:type="pct"/>
            <w:shd w:val="clear" w:color="auto" w:fill="FFFFFF"/>
          </w:tcPr>
          <w:p w14:paraId="0A1B9F2D" w14:textId="77777777" w:rsidR="002D57C4" w:rsidRDefault="002D57C4" w:rsidP="00502E57">
            <w:pPr>
              <w:pStyle w:val="TableText"/>
            </w:pPr>
            <w:r>
              <w:t>no</w:t>
            </w:r>
          </w:p>
        </w:tc>
        <w:tc>
          <w:tcPr>
            <w:tcW w:w="885" w:type="pct"/>
            <w:shd w:val="clear" w:color="auto" w:fill="FFFFFF"/>
          </w:tcPr>
          <w:p w14:paraId="60B63592" w14:textId="77777777" w:rsidR="002D57C4" w:rsidRDefault="00D37E2A" w:rsidP="00502E57">
            <w:pPr>
              <w:pStyle w:val="TableText"/>
            </w:pPr>
            <w:hyperlink w:anchor="TYPE_YAML_STRING" w:history="1">
              <w:r w:rsidR="002D57C4" w:rsidRPr="0059512D">
                <w:rPr>
                  <w:rStyle w:val="Hyperlink"/>
                </w:rPr>
                <w:t>string</w:t>
              </w:r>
            </w:hyperlink>
          </w:p>
        </w:tc>
        <w:tc>
          <w:tcPr>
            <w:tcW w:w="2934" w:type="pct"/>
            <w:shd w:val="clear" w:color="auto" w:fill="FFFFFF"/>
          </w:tcPr>
          <w:p w14:paraId="49321308" w14:textId="77777777" w:rsidR="002D57C4" w:rsidRDefault="002D57C4" w:rsidP="00502E57">
            <w:pPr>
              <w:pStyle w:val="TableText"/>
            </w:pPr>
            <w:r>
              <w:t>An optional parent Artifact Type name the Artifact Type derives from.</w:t>
            </w:r>
          </w:p>
        </w:tc>
      </w:tr>
      <w:tr w:rsidR="002D57C4" w:rsidRPr="004279F4" w14:paraId="264C60F3" w14:textId="77777777" w:rsidTr="00502E57">
        <w:trPr>
          <w:cantSplit/>
        </w:trPr>
        <w:tc>
          <w:tcPr>
            <w:tcW w:w="605" w:type="pct"/>
            <w:shd w:val="clear" w:color="auto" w:fill="FFFFFF"/>
          </w:tcPr>
          <w:p w14:paraId="21E53DC0" w14:textId="77777777" w:rsidR="002D57C4" w:rsidRDefault="002D57C4" w:rsidP="00502E57">
            <w:pPr>
              <w:pStyle w:val="TableText"/>
              <w:rPr>
                <w:noProof/>
              </w:rPr>
            </w:pPr>
            <w:r>
              <w:rPr>
                <w:noProof/>
              </w:rPr>
              <w:t>version</w:t>
            </w:r>
          </w:p>
        </w:tc>
        <w:tc>
          <w:tcPr>
            <w:tcW w:w="576" w:type="pct"/>
            <w:shd w:val="clear" w:color="auto" w:fill="FFFFFF"/>
          </w:tcPr>
          <w:p w14:paraId="727EBDA6" w14:textId="77777777" w:rsidR="002D57C4" w:rsidRDefault="002D57C4" w:rsidP="00502E57">
            <w:pPr>
              <w:pStyle w:val="TableText"/>
            </w:pPr>
            <w:r>
              <w:t>no</w:t>
            </w:r>
          </w:p>
        </w:tc>
        <w:tc>
          <w:tcPr>
            <w:tcW w:w="885" w:type="pct"/>
            <w:shd w:val="clear" w:color="auto" w:fill="FFFFFF"/>
          </w:tcPr>
          <w:p w14:paraId="033E6D6A" w14:textId="77777777" w:rsidR="002D57C4" w:rsidRDefault="00D37E2A" w:rsidP="00502E57">
            <w:pPr>
              <w:pStyle w:val="TableText"/>
            </w:pPr>
            <w:hyperlink w:anchor="TYPE_TOSCA_VERSION" w:history="1">
              <w:r w:rsidR="002D57C4" w:rsidRPr="00276BB3">
                <w:rPr>
                  <w:rStyle w:val="Hyperlink"/>
                </w:rPr>
                <w:t>version</w:t>
              </w:r>
            </w:hyperlink>
          </w:p>
        </w:tc>
        <w:tc>
          <w:tcPr>
            <w:tcW w:w="2934" w:type="pct"/>
            <w:shd w:val="clear" w:color="auto" w:fill="FFFFFF"/>
          </w:tcPr>
          <w:p w14:paraId="0CF82266" w14:textId="77777777" w:rsidR="002D57C4" w:rsidRDefault="002D57C4" w:rsidP="00502E57">
            <w:pPr>
              <w:pStyle w:val="TableText"/>
            </w:pPr>
            <w:r>
              <w:t>An optional version for the Artifact Type definition.</w:t>
            </w:r>
          </w:p>
        </w:tc>
      </w:tr>
      <w:tr w:rsidR="002D57C4" w:rsidRPr="004279F4" w14:paraId="34DEC559" w14:textId="77777777" w:rsidTr="00502E57">
        <w:trPr>
          <w:cantSplit/>
        </w:trPr>
        <w:tc>
          <w:tcPr>
            <w:tcW w:w="605" w:type="pct"/>
            <w:shd w:val="clear" w:color="auto" w:fill="FFFFFF"/>
          </w:tcPr>
          <w:p w14:paraId="5B301618" w14:textId="77777777" w:rsidR="002D57C4" w:rsidRDefault="002D57C4" w:rsidP="00502E57">
            <w:pPr>
              <w:pStyle w:val="TableText"/>
              <w:rPr>
                <w:noProof/>
              </w:rPr>
            </w:pPr>
            <w:r>
              <w:rPr>
                <w:noProof/>
              </w:rPr>
              <w:t>description</w:t>
            </w:r>
          </w:p>
        </w:tc>
        <w:tc>
          <w:tcPr>
            <w:tcW w:w="576" w:type="pct"/>
            <w:shd w:val="clear" w:color="auto" w:fill="FFFFFF"/>
          </w:tcPr>
          <w:p w14:paraId="5ECC80C7" w14:textId="77777777" w:rsidR="002D57C4" w:rsidRDefault="002D57C4" w:rsidP="00502E57">
            <w:pPr>
              <w:pStyle w:val="TableText"/>
            </w:pPr>
            <w:r>
              <w:t>no</w:t>
            </w:r>
          </w:p>
        </w:tc>
        <w:tc>
          <w:tcPr>
            <w:tcW w:w="885" w:type="pct"/>
            <w:shd w:val="clear" w:color="auto" w:fill="FFFFFF"/>
          </w:tcPr>
          <w:p w14:paraId="66754395" w14:textId="77777777" w:rsidR="002D57C4" w:rsidRDefault="00D37E2A" w:rsidP="00502E57">
            <w:pPr>
              <w:pStyle w:val="TableText"/>
            </w:pPr>
            <w:hyperlink w:anchor="DEFN_ELEMENT_DESCRIPTION" w:history="1">
              <w:r w:rsidR="002D57C4" w:rsidRPr="00BF52EB">
                <w:rPr>
                  <w:rStyle w:val="Hyperlink"/>
                </w:rPr>
                <w:t>description</w:t>
              </w:r>
            </w:hyperlink>
          </w:p>
        </w:tc>
        <w:tc>
          <w:tcPr>
            <w:tcW w:w="2934" w:type="pct"/>
            <w:shd w:val="clear" w:color="auto" w:fill="FFFFFF"/>
          </w:tcPr>
          <w:p w14:paraId="3BAE9D8C" w14:textId="77777777" w:rsidR="002D57C4" w:rsidRDefault="002D57C4" w:rsidP="00502E57">
            <w:pPr>
              <w:pStyle w:val="TableText"/>
            </w:pPr>
            <w:r>
              <w:t>An optional description for the Artifact Type.</w:t>
            </w:r>
          </w:p>
        </w:tc>
      </w:tr>
      <w:tr w:rsidR="002D57C4" w:rsidRPr="004279F4" w14:paraId="3355B721" w14:textId="77777777" w:rsidTr="00502E57">
        <w:trPr>
          <w:cantSplit/>
        </w:trPr>
        <w:tc>
          <w:tcPr>
            <w:tcW w:w="605" w:type="pct"/>
            <w:shd w:val="clear" w:color="auto" w:fill="FFFFFF"/>
          </w:tcPr>
          <w:p w14:paraId="6145B7BA" w14:textId="77777777" w:rsidR="002D57C4" w:rsidRDefault="002D57C4" w:rsidP="00502E57">
            <w:pPr>
              <w:pStyle w:val="TableText"/>
              <w:rPr>
                <w:noProof/>
              </w:rPr>
            </w:pPr>
            <w:r>
              <w:rPr>
                <w:noProof/>
              </w:rPr>
              <w:t>mime_type</w:t>
            </w:r>
          </w:p>
        </w:tc>
        <w:tc>
          <w:tcPr>
            <w:tcW w:w="576" w:type="pct"/>
            <w:shd w:val="clear" w:color="auto" w:fill="FFFFFF"/>
          </w:tcPr>
          <w:p w14:paraId="4AA656F3" w14:textId="77777777" w:rsidR="002D57C4" w:rsidRDefault="002D57C4" w:rsidP="00502E57">
            <w:pPr>
              <w:pStyle w:val="TableText"/>
            </w:pPr>
            <w:r>
              <w:t>no</w:t>
            </w:r>
          </w:p>
        </w:tc>
        <w:tc>
          <w:tcPr>
            <w:tcW w:w="885" w:type="pct"/>
            <w:shd w:val="clear" w:color="auto" w:fill="FFFFFF"/>
          </w:tcPr>
          <w:p w14:paraId="6A629632" w14:textId="77777777" w:rsidR="002D57C4" w:rsidRDefault="00D37E2A" w:rsidP="00502E57">
            <w:pPr>
              <w:pStyle w:val="TableText"/>
            </w:pPr>
            <w:hyperlink w:anchor="TYPE_YAML_STRING" w:history="1">
              <w:r w:rsidR="002D57C4" w:rsidRPr="0003351C">
                <w:rPr>
                  <w:rStyle w:val="Hyperlink"/>
                </w:rPr>
                <w:t>string</w:t>
              </w:r>
            </w:hyperlink>
          </w:p>
        </w:tc>
        <w:tc>
          <w:tcPr>
            <w:tcW w:w="2934" w:type="pct"/>
            <w:shd w:val="clear" w:color="auto" w:fill="FFFFFF"/>
          </w:tcPr>
          <w:p w14:paraId="6328E7E9" w14:textId="77777777" w:rsidR="002D57C4" w:rsidRDefault="002D57C4" w:rsidP="00502E57">
            <w:pPr>
              <w:pStyle w:val="TableText"/>
            </w:pPr>
            <w:r>
              <w:t>The required mime type property for the Artifact Type.</w:t>
            </w:r>
          </w:p>
        </w:tc>
      </w:tr>
      <w:tr w:rsidR="002D57C4" w:rsidRPr="004279F4" w14:paraId="59DB8D26" w14:textId="77777777" w:rsidTr="00502E57">
        <w:trPr>
          <w:cantSplit/>
        </w:trPr>
        <w:tc>
          <w:tcPr>
            <w:tcW w:w="605" w:type="pct"/>
            <w:shd w:val="clear" w:color="auto" w:fill="FFFFFF"/>
          </w:tcPr>
          <w:p w14:paraId="7A5F2C86" w14:textId="77777777" w:rsidR="002D57C4" w:rsidRDefault="002D57C4" w:rsidP="00502E57">
            <w:pPr>
              <w:pStyle w:val="TableText"/>
              <w:rPr>
                <w:noProof/>
              </w:rPr>
            </w:pPr>
            <w:r>
              <w:rPr>
                <w:noProof/>
              </w:rPr>
              <w:t>file_ext</w:t>
            </w:r>
          </w:p>
        </w:tc>
        <w:tc>
          <w:tcPr>
            <w:tcW w:w="576" w:type="pct"/>
            <w:shd w:val="clear" w:color="auto" w:fill="FFFFFF"/>
          </w:tcPr>
          <w:p w14:paraId="303C1215" w14:textId="77777777" w:rsidR="002D57C4" w:rsidRDefault="002D57C4" w:rsidP="00502E57">
            <w:pPr>
              <w:pStyle w:val="TableText"/>
            </w:pPr>
            <w:r>
              <w:t>no</w:t>
            </w:r>
          </w:p>
        </w:tc>
        <w:tc>
          <w:tcPr>
            <w:tcW w:w="885" w:type="pct"/>
            <w:shd w:val="clear" w:color="auto" w:fill="FFFFFF"/>
          </w:tcPr>
          <w:p w14:paraId="0B8E7DC8" w14:textId="77777777" w:rsidR="002D57C4" w:rsidRDefault="00D37E2A" w:rsidP="00502E57">
            <w:pPr>
              <w:pStyle w:val="TableText"/>
            </w:pPr>
            <w:hyperlink w:anchor="TYPE_YAML_STRING" w:history="1">
              <w:r w:rsidR="002D57C4" w:rsidRPr="0003351C">
                <w:rPr>
                  <w:rStyle w:val="Hyperlink"/>
                </w:rPr>
                <w:t>string</w:t>
              </w:r>
            </w:hyperlink>
            <w:r w:rsidR="002D57C4">
              <w:t>[]</w:t>
            </w:r>
          </w:p>
        </w:tc>
        <w:tc>
          <w:tcPr>
            <w:tcW w:w="2934" w:type="pct"/>
            <w:shd w:val="clear" w:color="auto" w:fill="FFFFFF"/>
          </w:tcPr>
          <w:p w14:paraId="747C2670" w14:textId="77777777" w:rsidR="002D57C4" w:rsidRDefault="002D57C4" w:rsidP="00502E57">
            <w:pPr>
              <w:pStyle w:val="TableText"/>
            </w:pPr>
            <w:r>
              <w:t>The required file extension property for the Artifact Type.</w:t>
            </w:r>
          </w:p>
        </w:tc>
      </w:tr>
      <w:tr w:rsidR="002D57C4" w:rsidRPr="004279F4" w14:paraId="39347315" w14:textId="77777777" w:rsidTr="00502E57">
        <w:trPr>
          <w:cantSplit/>
        </w:trPr>
        <w:tc>
          <w:tcPr>
            <w:tcW w:w="605" w:type="pct"/>
            <w:shd w:val="clear" w:color="auto" w:fill="FFFFFF"/>
          </w:tcPr>
          <w:p w14:paraId="56C2CB63" w14:textId="77777777" w:rsidR="002D57C4" w:rsidRDefault="002D57C4" w:rsidP="00502E57">
            <w:pPr>
              <w:pStyle w:val="TableText"/>
              <w:rPr>
                <w:noProof/>
              </w:rPr>
            </w:pPr>
            <w:r>
              <w:rPr>
                <w:noProof/>
              </w:rPr>
              <w:t>properties</w:t>
            </w:r>
          </w:p>
        </w:tc>
        <w:tc>
          <w:tcPr>
            <w:tcW w:w="576" w:type="pct"/>
            <w:shd w:val="clear" w:color="auto" w:fill="FFFFFF"/>
          </w:tcPr>
          <w:p w14:paraId="0A0173FA" w14:textId="77777777" w:rsidR="002D57C4" w:rsidRDefault="002D57C4" w:rsidP="00502E57">
            <w:pPr>
              <w:pStyle w:val="TableText"/>
            </w:pPr>
            <w:r>
              <w:t>no</w:t>
            </w:r>
          </w:p>
        </w:tc>
        <w:tc>
          <w:tcPr>
            <w:tcW w:w="885" w:type="pct"/>
            <w:shd w:val="clear" w:color="auto" w:fill="FFFFFF"/>
          </w:tcPr>
          <w:p w14:paraId="74CAFD95" w14:textId="77777777" w:rsidR="002D57C4" w:rsidRDefault="002D57C4" w:rsidP="00502E57">
            <w:pPr>
              <w:pStyle w:val="TableText"/>
            </w:pPr>
            <w:r>
              <w:t xml:space="preserve">list of </w:t>
            </w:r>
          </w:p>
          <w:p w14:paraId="2A6F2D13" w14:textId="77777777" w:rsidR="002D57C4" w:rsidRDefault="00D37E2A" w:rsidP="00502E57">
            <w:pPr>
              <w:pStyle w:val="TableText"/>
            </w:pPr>
            <w:hyperlink w:anchor="DEFN_ELEMENT_PROPERTY_DEFN" w:history="1">
              <w:r w:rsidR="002D57C4" w:rsidRPr="00331CD9">
                <w:rPr>
                  <w:rStyle w:val="Hyperlink"/>
                </w:rPr>
                <w:t>property definitions</w:t>
              </w:r>
            </w:hyperlink>
          </w:p>
        </w:tc>
        <w:tc>
          <w:tcPr>
            <w:tcW w:w="2934" w:type="pct"/>
            <w:shd w:val="clear" w:color="auto" w:fill="FFFFFF"/>
          </w:tcPr>
          <w:p w14:paraId="0620F3C5" w14:textId="77777777" w:rsidR="002D57C4" w:rsidRDefault="002D57C4" w:rsidP="00502E57">
            <w:pPr>
              <w:pStyle w:val="TableText"/>
            </w:pPr>
            <w:r>
              <w:t>An optional list of property definitions for the Artifact Type.</w:t>
            </w:r>
          </w:p>
        </w:tc>
      </w:tr>
    </w:tbl>
    <w:p w14:paraId="2C2FAE0B" w14:textId="77777777" w:rsidR="002D57C4" w:rsidRDefault="002D57C4" w:rsidP="002D57C4">
      <w:pPr>
        <w:pStyle w:val="Heading4"/>
        <w:numPr>
          <w:ilvl w:val="3"/>
          <w:numId w:val="3"/>
        </w:numPr>
      </w:pPr>
      <w:r>
        <w:t>Grammar</w:t>
      </w:r>
    </w:p>
    <w:p w14:paraId="3C34A56D" w14:textId="77777777" w:rsidR="002D57C4" w:rsidRPr="00E349A9" w:rsidRDefault="002D57C4" w:rsidP="002D57C4">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7C420F" w14:textId="77777777" w:rsidTr="00502E57">
        <w:trPr>
          <w:trHeight w:val="256"/>
        </w:trPr>
        <w:tc>
          <w:tcPr>
            <w:tcW w:w="9576" w:type="dxa"/>
            <w:shd w:val="clear" w:color="auto" w:fill="D9D9D9" w:themeFill="background1" w:themeFillShade="D9"/>
          </w:tcPr>
          <w:p w14:paraId="4ABB20BC" w14:textId="77777777" w:rsidR="002D57C4" w:rsidRDefault="002D57C4" w:rsidP="00502E57">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07E3B9D9" w14:textId="77777777" w:rsidR="002D57C4" w:rsidRDefault="002D57C4" w:rsidP="00502E57">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465D5C60"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6AD9E9A" w14:textId="77777777" w:rsidR="002D57C4" w:rsidRPr="000B297C" w:rsidRDefault="002D57C4" w:rsidP="00502E57">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4DAA379C" w14:textId="77777777" w:rsidR="002D57C4" w:rsidRDefault="002D57C4" w:rsidP="00502E57">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16244852" w14:textId="77777777" w:rsidR="002D57C4" w:rsidRDefault="002D57C4" w:rsidP="00502E57">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08F733CE" w14:textId="77777777" w:rsidR="002D57C4" w:rsidRDefault="002D57C4" w:rsidP="00502E57">
            <w:pPr>
              <w:rPr>
                <w:rStyle w:val="CodeSnippet"/>
                <w:noProof/>
              </w:rPr>
            </w:pPr>
            <w:r w:rsidRPr="000B297C">
              <w:rPr>
                <w:rStyle w:val="CodeSnippet"/>
                <w:noProof/>
              </w:rPr>
              <w:t xml:space="preserve">  properties:</w:t>
            </w:r>
          </w:p>
          <w:p w14:paraId="0E8B1A4A" w14:textId="77777777" w:rsidR="002D57C4" w:rsidRPr="006824F5" w:rsidRDefault="002D57C4" w:rsidP="00502E57">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7EFEDD43" w14:textId="77777777" w:rsidR="002D57C4" w:rsidRDefault="002D57C4" w:rsidP="002D57C4">
      <w:pPr>
        <w:pStyle w:val="NormalaroundTable"/>
      </w:pPr>
      <w:r>
        <w:t>In the above grammar, the pseudo values that appear in angle brackets have the following meaning:</w:t>
      </w:r>
    </w:p>
    <w:p w14:paraId="127B4CCD" w14:textId="77777777" w:rsidR="002D57C4" w:rsidRDefault="002D57C4" w:rsidP="002D57C4">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1F3E18E2" w14:textId="77777777" w:rsidR="002D57C4" w:rsidRDefault="002D57C4" w:rsidP="002D57C4">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C4D69B9"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0DDACF5" w14:textId="77777777" w:rsidR="002D57C4" w:rsidRPr="00A61124" w:rsidRDefault="002D57C4" w:rsidP="002D57C4">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4341092C" w14:textId="77777777" w:rsidR="002D57C4" w:rsidRDefault="002D57C4" w:rsidP="002D57C4">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3109B27B" w14:textId="77777777" w:rsidR="002D57C4" w:rsidRDefault="002D57C4" w:rsidP="002D57C4">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C10D5D3"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0CE7E1E3" w14:textId="77777777" w:rsidR="002D57C4" w:rsidRPr="00A748F2" w:rsidRDefault="002D57C4" w:rsidP="002D57C4">
      <w:pPr>
        <w:pStyle w:val="Heading4"/>
        <w:numPr>
          <w:ilvl w:val="3"/>
          <w:numId w:val="3"/>
        </w:numPr>
      </w:pPr>
      <w:r w:rsidRPr="00A748F2">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EB7B6DA" w14:textId="77777777" w:rsidTr="00502E57">
        <w:tc>
          <w:tcPr>
            <w:tcW w:w="9576" w:type="dxa"/>
            <w:shd w:val="clear" w:color="auto" w:fill="D9D9D9" w:themeFill="background1" w:themeFillShade="D9"/>
          </w:tcPr>
          <w:p w14:paraId="36D179F6" w14:textId="77777777" w:rsidR="002D57C4" w:rsidRDefault="002D57C4" w:rsidP="00502E57">
            <w:pPr>
              <w:rPr>
                <w:rStyle w:val="CodeSnippet"/>
                <w:noProof/>
              </w:rPr>
            </w:pPr>
            <w:r>
              <w:rPr>
                <w:rStyle w:val="CodeSnippet"/>
                <w:noProof/>
              </w:rPr>
              <w:t>my_artifact_type:</w:t>
            </w:r>
          </w:p>
          <w:p w14:paraId="1D40AA8F" w14:textId="77777777" w:rsidR="002D57C4" w:rsidRDefault="002D57C4" w:rsidP="00502E57">
            <w:pPr>
              <w:rPr>
                <w:rStyle w:val="CodeSnippet"/>
                <w:noProof/>
              </w:rPr>
            </w:pPr>
            <w:r>
              <w:rPr>
                <w:rStyle w:val="CodeSnippet"/>
                <w:noProof/>
              </w:rPr>
              <w:t xml:space="preserve">  description: Java Archive artifact type</w:t>
            </w:r>
          </w:p>
          <w:p w14:paraId="54DC01C5" w14:textId="77777777" w:rsidR="002D57C4" w:rsidRDefault="002D57C4" w:rsidP="00502E57">
            <w:pPr>
              <w:rPr>
                <w:rStyle w:val="CodeSnippet"/>
                <w:noProof/>
              </w:rPr>
            </w:pPr>
            <w:r>
              <w:rPr>
                <w:rStyle w:val="CodeSnippet"/>
                <w:noProof/>
              </w:rPr>
              <w:t xml:space="preserve">  derived_from: tosca.artifact.Root</w:t>
            </w:r>
          </w:p>
          <w:p w14:paraId="173CC9E5" w14:textId="77777777" w:rsidR="002D57C4" w:rsidRPr="005F7E49" w:rsidRDefault="002D57C4" w:rsidP="00502E57">
            <w:pPr>
              <w:pStyle w:val="HTMLPreformatted"/>
              <w:rPr>
                <w:rStyle w:val="CodeSnippet"/>
              </w:rPr>
            </w:pPr>
            <w:r>
              <w:rPr>
                <w:rStyle w:val="CodeSnippet"/>
                <w:noProof/>
              </w:rPr>
              <w:t xml:space="preserve">  mime_type</w:t>
            </w:r>
            <w:r w:rsidRPr="005F7E49">
              <w:rPr>
                <w:rStyle w:val="CodeSnippet"/>
              </w:rPr>
              <w:t>: application/java-archive</w:t>
            </w:r>
          </w:p>
          <w:p w14:paraId="121A1C2D" w14:textId="77777777" w:rsidR="002D57C4" w:rsidRPr="006824F5" w:rsidRDefault="002D57C4" w:rsidP="00502E57">
            <w:pPr>
              <w:rPr>
                <w:rStyle w:val="CodeSnippet"/>
              </w:rPr>
            </w:pPr>
            <w:r>
              <w:rPr>
                <w:rStyle w:val="CodeSnippet"/>
                <w:noProof/>
              </w:rPr>
              <w:t xml:space="preserve">  file_ext: [ jar ]</w:t>
            </w:r>
          </w:p>
        </w:tc>
      </w:tr>
    </w:tbl>
    <w:p w14:paraId="38EE8E21" w14:textId="77777777" w:rsidR="002D57C4" w:rsidRDefault="002D57C4" w:rsidP="002D57C4">
      <w:pPr>
        <w:pStyle w:val="Heading3"/>
        <w:numPr>
          <w:ilvl w:val="2"/>
          <w:numId w:val="3"/>
        </w:numPr>
      </w:pPr>
      <w:bookmarkStart w:id="340" w:name="DEFN_ENTITY_INTERFACE_TYPE"/>
      <w:r>
        <w:t>Interface Type</w:t>
      </w:r>
      <w:r w:rsidRPr="00DD2E46">
        <w:t xml:space="preserve"> </w:t>
      </w:r>
    </w:p>
    <w:bookmarkEnd w:id="340"/>
    <w:p w14:paraId="32CF6606" w14:textId="77777777" w:rsidR="002D57C4" w:rsidRDefault="002D57C4" w:rsidP="002D57C4">
      <w:pPr>
        <w:pStyle w:val="NormalaroundTable"/>
      </w:pPr>
      <w:r>
        <w:t xml:space="preserve">An Interface Type is a reusable entity that describes a set of operations that can be used to interact with or manage a node or relationship in a TOSCA topology. </w:t>
      </w:r>
    </w:p>
    <w:p w14:paraId="5989CC72" w14:textId="77777777" w:rsidR="002D57C4" w:rsidRPr="00573E0F" w:rsidRDefault="002D57C4" w:rsidP="002D57C4">
      <w:pPr>
        <w:pStyle w:val="Heading4"/>
        <w:numPr>
          <w:ilvl w:val="3"/>
          <w:numId w:val="3"/>
        </w:numPr>
      </w:pPr>
      <w:r>
        <w:t>Keynames</w:t>
      </w:r>
    </w:p>
    <w:p w14:paraId="16750A35" w14:textId="77777777" w:rsidR="002D57C4" w:rsidRPr="0053600D" w:rsidRDefault="002D57C4" w:rsidP="002D57C4">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4D91737D" w14:textId="77777777" w:rsidTr="00502E57">
        <w:trPr>
          <w:cantSplit/>
          <w:tblHeader/>
        </w:trPr>
        <w:tc>
          <w:tcPr>
            <w:tcW w:w="806" w:type="pct"/>
            <w:shd w:val="clear" w:color="auto" w:fill="D9D9D9"/>
          </w:tcPr>
          <w:p w14:paraId="23155019" w14:textId="77777777" w:rsidR="002D57C4" w:rsidRPr="00422683" w:rsidRDefault="002D57C4" w:rsidP="00502E57">
            <w:pPr>
              <w:pStyle w:val="TableText-Heading"/>
            </w:pPr>
            <w:r w:rsidRPr="00422683">
              <w:t>Keyname</w:t>
            </w:r>
          </w:p>
        </w:tc>
        <w:tc>
          <w:tcPr>
            <w:tcW w:w="500" w:type="pct"/>
            <w:shd w:val="clear" w:color="auto" w:fill="D9D9D9"/>
          </w:tcPr>
          <w:p w14:paraId="03AE9572" w14:textId="77777777" w:rsidR="002D57C4" w:rsidRPr="00422683" w:rsidRDefault="002D57C4" w:rsidP="00502E57">
            <w:pPr>
              <w:pStyle w:val="TableText-Heading"/>
            </w:pPr>
            <w:r w:rsidRPr="00422683">
              <w:t>Required</w:t>
            </w:r>
          </w:p>
        </w:tc>
        <w:tc>
          <w:tcPr>
            <w:tcW w:w="848" w:type="pct"/>
            <w:shd w:val="clear" w:color="auto" w:fill="D9D9D9"/>
          </w:tcPr>
          <w:p w14:paraId="5BA7D908" w14:textId="77777777" w:rsidR="002D57C4" w:rsidRPr="00422683" w:rsidRDefault="002D57C4" w:rsidP="00502E57">
            <w:pPr>
              <w:pStyle w:val="TableText-Heading"/>
            </w:pPr>
            <w:r w:rsidRPr="00422683">
              <w:t>Type</w:t>
            </w:r>
          </w:p>
        </w:tc>
        <w:tc>
          <w:tcPr>
            <w:tcW w:w="2846" w:type="pct"/>
            <w:shd w:val="clear" w:color="auto" w:fill="D9D9D9"/>
          </w:tcPr>
          <w:p w14:paraId="513DDE99" w14:textId="77777777" w:rsidR="002D57C4" w:rsidRPr="00422683" w:rsidRDefault="002D57C4" w:rsidP="00502E57">
            <w:pPr>
              <w:pStyle w:val="TableText-Heading"/>
            </w:pPr>
            <w:r w:rsidRPr="00422683">
              <w:t>Description</w:t>
            </w:r>
          </w:p>
        </w:tc>
      </w:tr>
      <w:tr w:rsidR="002D57C4" w:rsidRPr="004279F4" w14:paraId="2D1CBD6A" w14:textId="77777777" w:rsidTr="00502E57">
        <w:trPr>
          <w:cantSplit/>
        </w:trPr>
        <w:tc>
          <w:tcPr>
            <w:tcW w:w="806" w:type="pct"/>
            <w:shd w:val="clear" w:color="auto" w:fill="FFFFFF"/>
          </w:tcPr>
          <w:p w14:paraId="60086F6E" w14:textId="77777777" w:rsidR="002D57C4" w:rsidRDefault="002D57C4" w:rsidP="00502E57">
            <w:pPr>
              <w:pStyle w:val="TableText"/>
              <w:rPr>
                <w:noProof/>
              </w:rPr>
            </w:pPr>
            <w:r>
              <w:rPr>
                <w:noProof/>
              </w:rPr>
              <w:t>derived_from</w:t>
            </w:r>
          </w:p>
        </w:tc>
        <w:tc>
          <w:tcPr>
            <w:tcW w:w="500" w:type="pct"/>
            <w:shd w:val="clear" w:color="auto" w:fill="FFFFFF"/>
          </w:tcPr>
          <w:p w14:paraId="3EA7B3D1" w14:textId="77777777" w:rsidR="002D57C4" w:rsidRDefault="002D57C4" w:rsidP="00502E57">
            <w:pPr>
              <w:pStyle w:val="TableText"/>
            </w:pPr>
            <w:r>
              <w:t>no</w:t>
            </w:r>
          </w:p>
        </w:tc>
        <w:tc>
          <w:tcPr>
            <w:tcW w:w="848" w:type="pct"/>
            <w:shd w:val="clear" w:color="auto" w:fill="FFFFFF"/>
          </w:tcPr>
          <w:p w14:paraId="42AA1F22" w14:textId="77777777" w:rsidR="002D57C4" w:rsidRDefault="00D37E2A" w:rsidP="00502E57">
            <w:pPr>
              <w:pStyle w:val="TableText"/>
            </w:pPr>
            <w:hyperlink w:anchor="TYPE_YAML_STRING" w:history="1">
              <w:r w:rsidR="002D57C4" w:rsidRPr="00FA6385">
                <w:rPr>
                  <w:rStyle w:val="Hyperlink"/>
                </w:rPr>
                <w:t>string</w:t>
              </w:r>
            </w:hyperlink>
          </w:p>
        </w:tc>
        <w:tc>
          <w:tcPr>
            <w:tcW w:w="2846" w:type="pct"/>
            <w:shd w:val="clear" w:color="auto" w:fill="FFFFFF"/>
          </w:tcPr>
          <w:p w14:paraId="13793CC3" w14:textId="77777777" w:rsidR="002D57C4" w:rsidRDefault="002D57C4" w:rsidP="00502E57">
            <w:pPr>
              <w:pStyle w:val="TableText"/>
            </w:pPr>
            <w:r>
              <w:t xml:space="preserve">An optional parent </w:t>
            </w:r>
            <w:proofErr w:type="gramStart"/>
            <w:r>
              <w:t>Interface  Type</w:t>
            </w:r>
            <w:proofErr w:type="gramEnd"/>
            <w:r>
              <w:t xml:space="preserve"> name this new Interface Type derives from.</w:t>
            </w:r>
          </w:p>
        </w:tc>
      </w:tr>
      <w:tr w:rsidR="002D57C4" w:rsidRPr="004279F4" w14:paraId="4B85D9A1" w14:textId="77777777" w:rsidTr="00502E57">
        <w:trPr>
          <w:cantSplit/>
        </w:trPr>
        <w:tc>
          <w:tcPr>
            <w:tcW w:w="806" w:type="pct"/>
            <w:shd w:val="clear" w:color="auto" w:fill="FFFFFF"/>
          </w:tcPr>
          <w:p w14:paraId="429B444E" w14:textId="77777777" w:rsidR="002D57C4" w:rsidRDefault="002D57C4" w:rsidP="00502E57">
            <w:pPr>
              <w:pStyle w:val="TableText"/>
              <w:rPr>
                <w:noProof/>
              </w:rPr>
            </w:pPr>
            <w:r>
              <w:rPr>
                <w:noProof/>
              </w:rPr>
              <w:t>version</w:t>
            </w:r>
          </w:p>
        </w:tc>
        <w:tc>
          <w:tcPr>
            <w:tcW w:w="500" w:type="pct"/>
            <w:shd w:val="clear" w:color="auto" w:fill="FFFFFF"/>
          </w:tcPr>
          <w:p w14:paraId="59983209" w14:textId="77777777" w:rsidR="002D57C4" w:rsidRDefault="002D57C4" w:rsidP="00502E57">
            <w:pPr>
              <w:pStyle w:val="TableText"/>
            </w:pPr>
            <w:r>
              <w:t>no</w:t>
            </w:r>
          </w:p>
        </w:tc>
        <w:tc>
          <w:tcPr>
            <w:tcW w:w="848" w:type="pct"/>
            <w:shd w:val="clear" w:color="auto" w:fill="FFFFFF"/>
          </w:tcPr>
          <w:p w14:paraId="3EC46AF8" w14:textId="77777777" w:rsidR="002D57C4" w:rsidRDefault="00D37E2A"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104894EC" w14:textId="77777777" w:rsidR="002D57C4" w:rsidRDefault="002D57C4" w:rsidP="00502E57">
            <w:pPr>
              <w:pStyle w:val="TableText"/>
            </w:pPr>
            <w:r>
              <w:t>An optional version for the Interface Type definition.</w:t>
            </w:r>
          </w:p>
        </w:tc>
      </w:tr>
      <w:tr w:rsidR="002D57C4" w:rsidRPr="004279F4" w14:paraId="611E4B59" w14:textId="77777777" w:rsidTr="00502E57">
        <w:trPr>
          <w:cantSplit/>
        </w:trPr>
        <w:tc>
          <w:tcPr>
            <w:tcW w:w="806" w:type="pct"/>
            <w:shd w:val="clear" w:color="auto" w:fill="FFFFFF"/>
          </w:tcPr>
          <w:p w14:paraId="68FAE2A8" w14:textId="77777777" w:rsidR="002D57C4" w:rsidRDefault="002D57C4" w:rsidP="00502E57">
            <w:pPr>
              <w:pStyle w:val="TableText"/>
              <w:rPr>
                <w:noProof/>
              </w:rPr>
            </w:pPr>
            <w:r>
              <w:rPr>
                <w:noProof/>
              </w:rPr>
              <w:t>description</w:t>
            </w:r>
          </w:p>
        </w:tc>
        <w:tc>
          <w:tcPr>
            <w:tcW w:w="500" w:type="pct"/>
            <w:shd w:val="clear" w:color="auto" w:fill="FFFFFF"/>
          </w:tcPr>
          <w:p w14:paraId="7BD639D1" w14:textId="77777777" w:rsidR="002D57C4" w:rsidRDefault="002D57C4" w:rsidP="00502E57">
            <w:pPr>
              <w:pStyle w:val="TableText"/>
            </w:pPr>
            <w:r>
              <w:t>no</w:t>
            </w:r>
          </w:p>
        </w:tc>
        <w:tc>
          <w:tcPr>
            <w:tcW w:w="848" w:type="pct"/>
            <w:shd w:val="clear" w:color="auto" w:fill="FFFFFF"/>
          </w:tcPr>
          <w:p w14:paraId="6475119E" w14:textId="77777777" w:rsidR="002D57C4" w:rsidRDefault="00D37E2A"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7A31BCA0" w14:textId="77777777" w:rsidR="002D57C4" w:rsidRDefault="002D57C4" w:rsidP="00502E57">
            <w:pPr>
              <w:pStyle w:val="TableText"/>
            </w:pPr>
            <w:r>
              <w:t>An optional description for the Interface Type.</w:t>
            </w:r>
          </w:p>
        </w:tc>
      </w:tr>
      <w:tr w:rsidR="002D57C4" w:rsidRPr="004279F4" w14:paraId="01CAF69D" w14:textId="77777777" w:rsidTr="00502E57">
        <w:trPr>
          <w:cantSplit/>
        </w:trPr>
        <w:tc>
          <w:tcPr>
            <w:tcW w:w="806" w:type="pct"/>
            <w:shd w:val="clear" w:color="auto" w:fill="FFFFFF"/>
          </w:tcPr>
          <w:p w14:paraId="623D6DAC" w14:textId="77777777" w:rsidR="002D57C4" w:rsidRDefault="002D57C4" w:rsidP="00502E57">
            <w:pPr>
              <w:pStyle w:val="TableText"/>
              <w:rPr>
                <w:noProof/>
              </w:rPr>
            </w:pPr>
            <w:r>
              <w:rPr>
                <w:noProof/>
              </w:rPr>
              <w:t>inputs</w:t>
            </w:r>
          </w:p>
        </w:tc>
        <w:tc>
          <w:tcPr>
            <w:tcW w:w="500" w:type="pct"/>
            <w:shd w:val="clear" w:color="auto" w:fill="FFFFFF"/>
          </w:tcPr>
          <w:p w14:paraId="69A53F3E" w14:textId="77777777" w:rsidR="002D57C4" w:rsidRDefault="002D57C4" w:rsidP="00502E57">
            <w:pPr>
              <w:pStyle w:val="TableText"/>
            </w:pPr>
            <w:r>
              <w:t>no</w:t>
            </w:r>
          </w:p>
        </w:tc>
        <w:tc>
          <w:tcPr>
            <w:tcW w:w="848" w:type="pct"/>
            <w:shd w:val="clear" w:color="auto" w:fill="FFFFFF"/>
          </w:tcPr>
          <w:p w14:paraId="03780C9D" w14:textId="77777777" w:rsidR="002D57C4" w:rsidRDefault="002D57C4" w:rsidP="00502E57">
            <w:pPr>
              <w:pStyle w:val="TableText"/>
            </w:pPr>
            <w:r>
              <w:t xml:space="preserve">list of </w:t>
            </w:r>
          </w:p>
          <w:p w14:paraId="2F888368" w14:textId="77777777" w:rsidR="002D57C4" w:rsidRDefault="00D37E2A"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6" w:type="pct"/>
            <w:shd w:val="clear" w:color="auto" w:fill="FFFFFF"/>
          </w:tcPr>
          <w:p w14:paraId="2325F23E" w14:textId="77777777" w:rsidR="002D57C4" w:rsidRDefault="002D57C4" w:rsidP="00502E57">
            <w:pPr>
              <w:pStyle w:val="TableText"/>
            </w:pPr>
            <w:r>
              <w:t>The optional list of input parameter definitions.</w:t>
            </w:r>
          </w:p>
        </w:tc>
      </w:tr>
    </w:tbl>
    <w:p w14:paraId="6263A074" w14:textId="77777777" w:rsidR="002D57C4" w:rsidRDefault="002D57C4" w:rsidP="002D57C4">
      <w:pPr>
        <w:pStyle w:val="Heading4"/>
        <w:numPr>
          <w:ilvl w:val="3"/>
          <w:numId w:val="3"/>
        </w:numPr>
      </w:pPr>
      <w:r>
        <w:t>Grammar</w:t>
      </w:r>
    </w:p>
    <w:p w14:paraId="230F5D8F" w14:textId="77777777" w:rsidR="002D57C4" w:rsidRPr="00E349A9" w:rsidRDefault="002D57C4" w:rsidP="002D57C4">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5416" w14:paraId="2F8A7236" w14:textId="77777777" w:rsidTr="00502E57">
        <w:trPr>
          <w:trHeight w:val="256"/>
        </w:trPr>
        <w:tc>
          <w:tcPr>
            <w:tcW w:w="9576" w:type="dxa"/>
            <w:shd w:val="clear" w:color="auto" w:fill="D9D9D9" w:themeFill="background1" w:themeFillShade="D9"/>
          </w:tcPr>
          <w:p w14:paraId="1F84F225" w14:textId="77777777" w:rsidR="002D57C4" w:rsidRDefault="002D57C4" w:rsidP="00502E57">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4A4A3BF3" w14:textId="77777777" w:rsidR="002D57C4" w:rsidRDefault="002D57C4" w:rsidP="00502E57">
            <w:pPr>
              <w:rPr>
                <w:rStyle w:val="CodeSnippet"/>
                <w:noProof/>
              </w:rPr>
            </w:pPr>
            <w:r w:rsidRPr="006824F5">
              <w:rPr>
                <w:rStyle w:val="CodeSnippet"/>
                <w:noProof/>
              </w:rPr>
              <w:t xml:space="preserve">  derived_from: &lt;</w:t>
            </w:r>
            <w:hyperlink w:anchor="TYPE_YAML_STRING" w:history="1">
              <w:r>
                <w:rPr>
                  <w:rStyle w:val="Hyperlink"/>
                  <w:rFonts w:ascii="Consolas" w:hAnsi="Consolas"/>
                  <w:noProof/>
                </w:rPr>
                <w:t>parent_interface_type_name</w:t>
              </w:r>
            </w:hyperlink>
            <w:r w:rsidRPr="006824F5">
              <w:rPr>
                <w:rStyle w:val="CodeSnippet"/>
                <w:noProof/>
              </w:rPr>
              <w:t>&gt;</w:t>
            </w:r>
          </w:p>
          <w:p w14:paraId="1CEAB032" w14:textId="77777777" w:rsidR="002D57C4" w:rsidRDefault="002D57C4" w:rsidP="00502E57">
            <w:pPr>
              <w:rPr>
                <w:rStyle w:val="CodeSnippet"/>
              </w:rPr>
            </w:pPr>
            <w:r>
              <w:rPr>
                <w:rStyle w:val="CodeSnippet"/>
              </w:rPr>
              <w:t xml:space="preserve">  version: &lt;version_number&gt;</w:t>
            </w:r>
          </w:p>
          <w:p w14:paraId="72763C9C" w14:textId="77777777" w:rsidR="002D57C4" w:rsidRPr="00E95416" w:rsidRDefault="002D57C4" w:rsidP="00502E57">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3D0033B1" w14:textId="77777777" w:rsidR="002D57C4" w:rsidRPr="00E95416" w:rsidRDefault="002D57C4" w:rsidP="00502E57">
            <w:pPr>
              <w:rPr>
                <w:rStyle w:val="CodeSnippet"/>
              </w:rPr>
            </w:pPr>
            <w:r w:rsidRPr="00E95416">
              <w:rPr>
                <w:rStyle w:val="CodeSnippet"/>
              </w:rPr>
              <w:t xml:space="preserve">  inputs: </w:t>
            </w:r>
          </w:p>
          <w:p w14:paraId="4BCBF36D" w14:textId="77777777" w:rsidR="002D57C4" w:rsidRPr="00E95416" w:rsidRDefault="002D57C4" w:rsidP="00502E57">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6A468C8A" w14:textId="77777777" w:rsidR="002D57C4" w:rsidRPr="003D12AB" w:rsidRDefault="002D57C4" w:rsidP="00502E57">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D4C408E" w14:textId="77777777" w:rsidR="002D57C4" w:rsidRPr="00E95416" w:rsidRDefault="002D57C4" w:rsidP="002D57C4">
      <w:pPr>
        <w:pStyle w:val="NormalaroundTable"/>
      </w:pPr>
      <w:r w:rsidRPr="00E95416">
        <w:t>In the above grammar, the pseudo values that appear in angle brackets have the following meaning:</w:t>
      </w:r>
    </w:p>
    <w:p w14:paraId="2155779B" w14:textId="77777777" w:rsidR="002D57C4" w:rsidRDefault="002D57C4" w:rsidP="002D57C4">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6DA3E10" w14:textId="77777777" w:rsidR="002D57C4" w:rsidRDefault="002D57C4" w:rsidP="002D57C4">
      <w:pPr>
        <w:pStyle w:val="ListParagraph"/>
        <w:numPr>
          <w:ilvl w:val="0"/>
          <w:numId w:val="29"/>
        </w:numPr>
      </w:pPr>
      <w:r>
        <w:rPr>
          <w:rStyle w:val="CodeSnippetHighlight"/>
        </w:rPr>
        <w:t>parent_interface_type_name</w:t>
      </w:r>
      <w:r w:rsidRPr="005B24A2">
        <w:t>:</w:t>
      </w:r>
      <w:r>
        <w:t xml:space="preserve"> represents the name of the </w:t>
      </w:r>
      <w:hyperlink w:anchor="DEFN_ENTITY_INTERFACE_TYPE" w:history="1">
        <w:r>
          <w:rPr>
            <w:rStyle w:val="Hyperlink"/>
          </w:rPr>
          <w:t>Interface Type</w:t>
        </w:r>
      </w:hyperlink>
      <w:r>
        <w:t xml:space="preserve"> this Interface Type definition derives from (i.e., its “parent” type).</w:t>
      </w:r>
    </w:p>
    <w:p w14:paraId="5D8BD3F6" w14:textId="77777777" w:rsidR="002D57C4" w:rsidRDefault="002D57C4" w:rsidP="002D57C4">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584F70A3" w14:textId="77777777" w:rsidR="002D57C4" w:rsidRDefault="002D57C4" w:rsidP="002D57C4">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AA1091C" w14:textId="77777777" w:rsidR="002D57C4" w:rsidRPr="00E95416" w:rsidRDefault="002D57C4" w:rsidP="002D57C4">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E76698" w14:textId="77777777" w:rsidR="002D57C4" w:rsidRPr="00E95416" w:rsidRDefault="002D57C4" w:rsidP="002D57C4">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5E578C97" w14:textId="77777777" w:rsidR="002D57C4" w:rsidRDefault="002D57C4" w:rsidP="002D57C4">
      <w:pPr>
        <w:pStyle w:val="Heading4"/>
        <w:numPr>
          <w:ilvl w:val="3"/>
          <w:numId w:val="3"/>
        </w:numPr>
      </w:pPr>
      <w:r>
        <w:lastRenderedPageBreak/>
        <w:t>Example</w:t>
      </w:r>
    </w:p>
    <w:p w14:paraId="5FB95F9C" w14:textId="77777777" w:rsidR="002D57C4" w:rsidRPr="00D56805" w:rsidRDefault="002D57C4" w:rsidP="002D57C4">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00AFDD5" w14:textId="77777777" w:rsidTr="00502E57">
        <w:trPr>
          <w:trHeight w:val="256"/>
        </w:trPr>
        <w:tc>
          <w:tcPr>
            <w:tcW w:w="9576" w:type="dxa"/>
            <w:shd w:val="clear" w:color="auto" w:fill="D9D9D9" w:themeFill="background1" w:themeFillShade="D9"/>
          </w:tcPr>
          <w:p w14:paraId="6595CCF2" w14:textId="77777777" w:rsidR="002D57C4" w:rsidRDefault="002D57C4" w:rsidP="00502E57">
            <w:pPr>
              <w:rPr>
                <w:rStyle w:val="CodeSnippet"/>
                <w:noProof/>
              </w:rPr>
            </w:pPr>
            <w:r w:rsidRPr="006824F5">
              <w:rPr>
                <w:rStyle w:val="CodeSnippet"/>
                <w:noProof/>
              </w:rPr>
              <w:t>mycompany.mytypes.myinterfaces.MyConfigure:</w:t>
            </w:r>
          </w:p>
          <w:p w14:paraId="3EE4419F" w14:textId="77777777" w:rsidR="002D57C4" w:rsidRDefault="002D57C4" w:rsidP="00502E57">
            <w:pPr>
              <w:rPr>
                <w:rStyle w:val="CodeSnippet"/>
                <w:noProof/>
              </w:rPr>
            </w:pPr>
            <w:r>
              <w:rPr>
                <w:rStyle w:val="CodeSnippet"/>
                <w:noProof/>
              </w:rPr>
              <w:t xml:space="preserve">  derived_from: tosca.interfaces.Root</w:t>
            </w:r>
          </w:p>
          <w:p w14:paraId="55B64534" w14:textId="77777777" w:rsidR="002D57C4" w:rsidRPr="006824F5" w:rsidRDefault="002D57C4" w:rsidP="00502E57">
            <w:pPr>
              <w:rPr>
                <w:rStyle w:val="CodeSnippet"/>
                <w:noProof/>
              </w:rPr>
            </w:pPr>
            <w:r>
              <w:rPr>
                <w:rStyle w:val="CodeSnippet"/>
                <w:noProof/>
              </w:rPr>
              <w:t xml:space="preserve">  description: My custom configure Interface Type</w:t>
            </w:r>
          </w:p>
          <w:p w14:paraId="4C89D0EE" w14:textId="77777777" w:rsidR="002D57C4" w:rsidRDefault="002D57C4" w:rsidP="00502E57">
            <w:pPr>
              <w:rPr>
                <w:rStyle w:val="CodeSnippet"/>
                <w:noProof/>
              </w:rPr>
            </w:pPr>
            <w:r w:rsidRPr="006824F5">
              <w:rPr>
                <w:rStyle w:val="CodeSnippet"/>
                <w:noProof/>
              </w:rPr>
              <w:t xml:space="preserve">  </w:t>
            </w:r>
            <w:r>
              <w:rPr>
                <w:rStyle w:val="CodeSnippet"/>
                <w:noProof/>
              </w:rPr>
              <w:t>inputs:</w:t>
            </w:r>
          </w:p>
          <w:p w14:paraId="5E2109A9" w14:textId="77777777" w:rsidR="002D57C4" w:rsidRDefault="002D57C4" w:rsidP="00502E57">
            <w:pPr>
              <w:rPr>
                <w:rStyle w:val="CodeSnippet"/>
                <w:noProof/>
              </w:rPr>
            </w:pPr>
            <w:r>
              <w:rPr>
                <w:rStyle w:val="CodeSnippet"/>
                <w:noProof/>
              </w:rPr>
              <w:t xml:space="preserve">    mode:</w:t>
            </w:r>
          </w:p>
          <w:p w14:paraId="347C7203" w14:textId="77777777" w:rsidR="002D57C4" w:rsidRDefault="002D57C4" w:rsidP="00502E57">
            <w:pPr>
              <w:rPr>
                <w:rStyle w:val="CodeSnippet"/>
                <w:noProof/>
              </w:rPr>
            </w:pPr>
            <w:r>
              <w:rPr>
                <w:rStyle w:val="CodeSnippet"/>
                <w:noProof/>
              </w:rPr>
              <w:t xml:space="preserve">      type: string</w:t>
            </w:r>
          </w:p>
          <w:p w14:paraId="252E99DC" w14:textId="77777777" w:rsidR="002D57C4" w:rsidRPr="006824F5" w:rsidRDefault="002D57C4" w:rsidP="00502E57">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D14C51" w14:textId="77777777" w:rsidR="002D57C4" w:rsidRDefault="002D57C4" w:rsidP="00502E57">
            <w:pPr>
              <w:rPr>
                <w:rStyle w:val="CodeSnippet"/>
                <w:noProof/>
              </w:rPr>
            </w:pPr>
            <w:r w:rsidRPr="006824F5">
              <w:rPr>
                <w:rStyle w:val="CodeSnippet"/>
                <w:noProof/>
              </w:rPr>
              <w:t xml:space="preserve">    </w:t>
            </w:r>
            <w:r>
              <w:rPr>
                <w:rStyle w:val="CodeSnippet"/>
                <w:noProof/>
              </w:rPr>
              <w:t>description: pre-configure operation for my service</w:t>
            </w:r>
          </w:p>
          <w:p w14:paraId="0369662B" w14:textId="77777777" w:rsidR="002D57C4" w:rsidRDefault="002D57C4" w:rsidP="00502E57">
            <w:pPr>
              <w:rPr>
                <w:rStyle w:val="CodeSnippet"/>
                <w:noProof/>
              </w:rPr>
            </w:pPr>
            <w:r>
              <w:rPr>
                <w:rStyle w:val="CodeSnippet"/>
                <w:noProof/>
              </w:rPr>
              <w:t xml:space="preserve">  post_configure_service:</w:t>
            </w:r>
          </w:p>
          <w:p w14:paraId="7D812F92" w14:textId="77777777" w:rsidR="002D57C4" w:rsidRPr="006824F5" w:rsidRDefault="002D57C4" w:rsidP="00502E57">
            <w:pPr>
              <w:rPr>
                <w:rStyle w:val="CodeSnippet"/>
              </w:rPr>
            </w:pPr>
            <w:r w:rsidRPr="006824F5">
              <w:rPr>
                <w:rStyle w:val="CodeSnippet"/>
                <w:noProof/>
              </w:rPr>
              <w:t xml:space="preserve">    </w:t>
            </w:r>
            <w:r>
              <w:rPr>
                <w:rStyle w:val="CodeSnippet"/>
                <w:noProof/>
              </w:rPr>
              <w:t>description: post-configure operation for my service</w:t>
            </w:r>
          </w:p>
        </w:tc>
      </w:tr>
    </w:tbl>
    <w:p w14:paraId="20B8AFB8" w14:textId="77777777" w:rsidR="002D57C4" w:rsidRDefault="002D57C4" w:rsidP="002D57C4">
      <w:pPr>
        <w:pStyle w:val="Heading4"/>
        <w:numPr>
          <w:ilvl w:val="3"/>
          <w:numId w:val="3"/>
        </w:numPr>
      </w:pPr>
      <w:r>
        <w:t>Additional Requirements</w:t>
      </w:r>
    </w:p>
    <w:p w14:paraId="6839E96D" w14:textId="77777777" w:rsidR="002D57C4" w:rsidRDefault="002D57C4" w:rsidP="002D57C4">
      <w:pPr>
        <w:pStyle w:val="ListParagraph"/>
        <w:numPr>
          <w:ilvl w:val="0"/>
          <w:numId w:val="50"/>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10BCF4A9" w14:textId="77777777" w:rsidR="002D57C4" w:rsidRDefault="002D57C4" w:rsidP="002D57C4">
      <w:pPr>
        <w:pStyle w:val="ListParagraph"/>
        <w:numPr>
          <w:ilvl w:val="0"/>
          <w:numId w:val="50"/>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3C02A6C0" w14:textId="77777777" w:rsidR="002D57C4" w:rsidRDefault="002D57C4" w:rsidP="002D57C4">
      <w:pPr>
        <w:pStyle w:val="Heading4"/>
        <w:numPr>
          <w:ilvl w:val="3"/>
          <w:numId w:val="3"/>
        </w:numPr>
      </w:pPr>
      <w:r>
        <w:t>Notes</w:t>
      </w:r>
    </w:p>
    <w:p w14:paraId="4CC3E5CC" w14:textId="77777777" w:rsidR="002D57C4" w:rsidRDefault="002D57C4" w:rsidP="002D57C4">
      <w:pPr>
        <w:pStyle w:val="ListParagraph"/>
        <w:numPr>
          <w:ilvl w:val="0"/>
          <w:numId w:val="17"/>
        </w:numPr>
      </w:pPr>
      <w:r>
        <w:t>The TOSCA Simple Profile specification does not yet provide a means to derive or extend an Interface Type from another Interface Type.</w:t>
      </w:r>
    </w:p>
    <w:p w14:paraId="125398FB" w14:textId="77777777" w:rsidR="002D57C4" w:rsidRPr="009C4B91" w:rsidRDefault="002D57C4" w:rsidP="002D57C4">
      <w:pPr>
        <w:pStyle w:val="Heading3"/>
        <w:numPr>
          <w:ilvl w:val="2"/>
          <w:numId w:val="3"/>
        </w:numPr>
      </w:pPr>
      <w:bookmarkStart w:id="341" w:name="DEFN_ENTITY_DATA_TYPE"/>
      <w:r>
        <w:t>Data Type</w:t>
      </w:r>
    </w:p>
    <w:bookmarkEnd w:id="341"/>
    <w:p w14:paraId="2C208ECE" w14:textId="77777777" w:rsidR="002D57C4" w:rsidRPr="002B6558" w:rsidRDefault="002D57C4" w:rsidP="002D57C4">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78134275" w14:textId="77777777" w:rsidR="002D57C4" w:rsidRPr="005A566D" w:rsidRDefault="002D57C4" w:rsidP="002D57C4">
      <w:pPr>
        <w:pStyle w:val="Heading4"/>
        <w:numPr>
          <w:ilvl w:val="3"/>
          <w:numId w:val="3"/>
        </w:numPr>
      </w:pPr>
      <w:r>
        <w:t>Keynames</w:t>
      </w:r>
    </w:p>
    <w:p w14:paraId="15E9899A" w14:textId="77777777" w:rsidR="002D57C4" w:rsidRDefault="002D57C4" w:rsidP="002D57C4">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2D57C4" w14:paraId="79EDC554" w14:textId="77777777" w:rsidTr="00502E57">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3B509F9A" w14:textId="77777777" w:rsidR="002D57C4" w:rsidRPr="00422683" w:rsidRDefault="002D57C4" w:rsidP="00502E57">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F07BBCD" w14:textId="77777777" w:rsidR="002D57C4" w:rsidRPr="00422683" w:rsidRDefault="002D57C4" w:rsidP="00502E57">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6BC6DAF" w14:textId="77777777" w:rsidR="002D57C4" w:rsidRPr="00422683" w:rsidRDefault="002D57C4" w:rsidP="00502E57">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05C88D9F" w14:textId="77777777" w:rsidR="002D57C4" w:rsidRPr="00422683" w:rsidRDefault="002D57C4" w:rsidP="00502E57">
            <w:pPr>
              <w:pStyle w:val="TableText-Heading"/>
              <w:spacing w:line="276" w:lineRule="auto"/>
            </w:pPr>
            <w:r w:rsidRPr="00422683">
              <w:t>Description</w:t>
            </w:r>
          </w:p>
        </w:tc>
      </w:tr>
      <w:tr w:rsidR="002D57C4" w14:paraId="3FDC2B06"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1B82D0A" w14:textId="77777777" w:rsidR="002D57C4" w:rsidRDefault="002D57C4" w:rsidP="00502E57">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1A4A67D"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493B253" w14:textId="77777777" w:rsidR="002D57C4" w:rsidRDefault="00D37E2A" w:rsidP="00502E57">
            <w:pPr>
              <w:pStyle w:val="TableText"/>
              <w:spacing w:line="276" w:lineRule="auto"/>
            </w:pPr>
            <w:hyperlink r:id="rId70" w:anchor="TYPE_YAML_STRING" w:history="1">
              <w:r w:rsidR="002D57C4">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12CD45F" w14:textId="77777777" w:rsidR="002D57C4" w:rsidRDefault="002D57C4" w:rsidP="00502E57">
            <w:pPr>
              <w:pStyle w:val="TableText"/>
              <w:spacing w:line="276" w:lineRule="auto"/>
            </w:pPr>
            <w:r>
              <w:t>The optional key used when a datatype is derived from an existing TOSCA Data Type.</w:t>
            </w:r>
          </w:p>
        </w:tc>
      </w:tr>
      <w:tr w:rsidR="002D57C4" w14:paraId="3A7D9737"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7C6B538D" w14:textId="77777777" w:rsidR="002D57C4" w:rsidRDefault="002D57C4" w:rsidP="00502E57">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714847"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60EE8F9A" w14:textId="77777777" w:rsidR="002D57C4" w:rsidRDefault="00D37E2A" w:rsidP="00502E57">
            <w:pPr>
              <w:pStyle w:val="TableText"/>
              <w:spacing w:line="276" w:lineRule="auto"/>
            </w:pPr>
            <w:hyperlink w:anchor="TYPE_TOSCA_VERSION" w:history="1">
              <w:r w:rsidR="002D57C4"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B07EF8C" w14:textId="77777777" w:rsidR="002D57C4" w:rsidRDefault="002D57C4" w:rsidP="00502E57">
            <w:pPr>
              <w:pStyle w:val="TableText"/>
              <w:spacing w:line="276" w:lineRule="auto"/>
            </w:pPr>
            <w:r>
              <w:t>An optional version for the Data Type definition.</w:t>
            </w:r>
          </w:p>
        </w:tc>
      </w:tr>
      <w:tr w:rsidR="002D57C4" w14:paraId="6FE6943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F1EEC26" w14:textId="77777777" w:rsidR="002D57C4" w:rsidRDefault="002D57C4" w:rsidP="00502E57">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0565F78"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C996D8F" w14:textId="77777777" w:rsidR="002D57C4" w:rsidRDefault="00D37E2A" w:rsidP="00502E57">
            <w:pPr>
              <w:pStyle w:val="TableText"/>
              <w:spacing w:line="276" w:lineRule="auto"/>
            </w:pPr>
            <w:hyperlink w:anchor="DEFN_ELEMENT_DESCRIPTION" w:history="1">
              <w:r w:rsidR="002D57C4"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50D0786" w14:textId="77777777" w:rsidR="002D57C4" w:rsidRDefault="002D57C4" w:rsidP="00502E57">
            <w:pPr>
              <w:pStyle w:val="TableText"/>
              <w:spacing w:line="276" w:lineRule="auto"/>
            </w:pPr>
            <w:r>
              <w:t>The optional description for the Data Type.</w:t>
            </w:r>
          </w:p>
        </w:tc>
      </w:tr>
      <w:tr w:rsidR="002D57C4" w14:paraId="21D9960E"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BD006F2" w14:textId="77777777" w:rsidR="002D57C4" w:rsidRDefault="002D57C4" w:rsidP="00502E57">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6A76886"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61CB34" w14:textId="77777777" w:rsidR="002D57C4" w:rsidRDefault="002D57C4" w:rsidP="00502E57">
            <w:pPr>
              <w:pStyle w:val="TableText"/>
              <w:spacing w:line="276" w:lineRule="auto"/>
            </w:pPr>
            <w:r>
              <w:t xml:space="preserve">list of </w:t>
            </w:r>
          </w:p>
          <w:p w14:paraId="35BD3A5F" w14:textId="77777777" w:rsidR="002D57C4" w:rsidRDefault="00D37E2A" w:rsidP="00502E57">
            <w:pPr>
              <w:pStyle w:val="TableText"/>
              <w:spacing w:line="276" w:lineRule="auto"/>
            </w:pPr>
            <w:hyperlink w:anchor="DEFN_ELEMENT_CONSTRAINTS_CLAUSE" w:history="1">
              <w:r w:rsidR="002D57C4"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77515FF" w14:textId="77777777" w:rsidR="002D57C4" w:rsidRDefault="002D57C4" w:rsidP="00502E57">
            <w:pPr>
              <w:pStyle w:val="TableText"/>
              <w:spacing w:line="276" w:lineRule="auto"/>
            </w:pPr>
            <w:r>
              <w:t xml:space="preserve">The optional list of </w:t>
            </w:r>
            <w:r w:rsidRPr="00D93FD6">
              <w:rPr>
                <w:i/>
                <w:u w:val="single"/>
              </w:rPr>
              <w:t>sequenced</w:t>
            </w:r>
            <w:r>
              <w:t xml:space="preserve"> constraint clauses for the Data Type.  </w:t>
            </w:r>
          </w:p>
        </w:tc>
      </w:tr>
      <w:tr w:rsidR="002D57C4" w14:paraId="4EFFC4A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35E5654" w14:textId="77777777" w:rsidR="002D57C4" w:rsidRDefault="002D57C4" w:rsidP="00502E57">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52293AE"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A8858C5" w14:textId="77777777" w:rsidR="002D57C4" w:rsidRDefault="002D57C4" w:rsidP="00502E57">
            <w:pPr>
              <w:pStyle w:val="TableText"/>
              <w:spacing w:line="276" w:lineRule="auto"/>
            </w:pPr>
            <w:r>
              <w:t xml:space="preserve">list of </w:t>
            </w:r>
          </w:p>
          <w:p w14:paraId="3BC2603F" w14:textId="77777777" w:rsidR="002D57C4" w:rsidRDefault="00D37E2A" w:rsidP="00502E57">
            <w:pPr>
              <w:pStyle w:val="TableText"/>
              <w:spacing w:line="276" w:lineRule="auto"/>
            </w:pPr>
            <w:hyperlink w:anchor="DEFN_ELEMENT_PROPERTY_DEFN" w:history="1">
              <w:r w:rsidR="002D57C4"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AF33332" w14:textId="77777777" w:rsidR="002D57C4" w:rsidRDefault="002D57C4" w:rsidP="00502E57">
            <w:pPr>
              <w:pStyle w:val="TableText"/>
              <w:spacing w:line="276" w:lineRule="auto"/>
            </w:pPr>
            <w:r>
              <w:t xml:space="preserve">The optional list property definitions that comprise the schema for a complex Data Type in TOSCA. </w:t>
            </w:r>
          </w:p>
        </w:tc>
      </w:tr>
    </w:tbl>
    <w:p w14:paraId="4527288F" w14:textId="77777777" w:rsidR="002D57C4" w:rsidRPr="009C4B91" w:rsidRDefault="002D57C4" w:rsidP="002D57C4">
      <w:pPr>
        <w:pStyle w:val="Heading4"/>
        <w:numPr>
          <w:ilvl w:val="3"/>
          <w:numId w:val="3"/>
        </w:numPr>
      </w:pPr>
      <w:r w:rsidRPr="009C4B91">
        <w:t>Grammar</w:t>
      </w:r>
    </w:p>
    <w:p w14:paraId="0A4BC826" w14:textId="77777777" w:rsidR="002D57C4" w:rsidRPr="009C4B91" w:rsidRDefault="002D57C4" w:rsidP="002D57C4">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3EE9C7B4" w14:textId="77777777" w:rsidTr="00502E57">
        <w:trPr>
          <w:trHeight w:val="256"/>
        </w:trPr>
        <w:tc>
          <w:tcPr>
            <w:tcW w:w="9576" w:type="dxa"/>
            <w:shd w:val="clear" w:color="auto" w:fill="D9D9D9" w:themeFill="background1" w:themeFillShade="D9"/>
          </w:tcPr>
          <w:p w14:paraId="184A1740" w14:textId="77777777" w:rsidR="002D57C4" w:rsidRDefault="002D57C4" w:rsidP="00502E57">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6D6AA3A0" w14:textId="77777777" w:rsidR="002D57C4" w:rsidRDefault="002D57C4" w:rsidP="00502E57">
            <w:pPr>
              <w:rPr>
                <w:rStyle w:val="CodeSnippet"/>
                <w:noProof/>
              </w:rPr>
            </w:pPr>
            <w:r>
              <w:rPr>
                <w:rStyle w:val="CodeSnippet"/>
                <w:noProof/>
              </w:rPr>
              <w:lastRenderedPageBreak/>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2F1425D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2FD6920" w14:textId="77777777" w:rsidR="002D57C4" w:rsidRDefault="002D57C4" w:rsidP="00502E57">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3EB6C24C" w14:textId="77777777" w:rsidR="002D57C4" w:rsidRDefault="002D57C4" w:rsidP="00502E57">
            <w:pPr>
              <w:rPr>
                <w:rStyle w:val="CodeSnippet"/>
                <w:noProof/>
              </w:rPr>
            </w:pPr>
            <w:r>
              <w:rPr>
                <w:rStyle w:val="CodeSnippet"/>
                <w:noProof/>
              </w:rPr>
              <w:t xml:space="preserve">  constraints:</w:t>
            </w:r>
          </w:p>
          <w:p w14:paraId="0448B701" w14:textId="77777777" w:rsidR="002D57C4" w:rsidRDefault="002D57C4" w:rsidP="00502E57">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74A14939" w14:textId="77777777" w:rsidR="002D57C4" w:rsidRDefault="002D57C4" w:rsidP="00502E57">
            <w:pPr>
              <w:rPr>
                <w:rStyle w:val="CodeSnippet"/>
                <w:noProof/>
              </w:rPr>
            </w:pPr>
            <w:r>
              <w:rPr>
                <w:rStyle w:val="CodeSnippet"/>
                <w:noProof/>
              </w:rPr>
              <w:t xml:space="preserve">  properties:</w:t>
            </w:r>
          </w:p>
          <w:p w14:paraId="6A8301D2" w14:textId="77777777" w:rsidR="002D57C4" w:rsidRPr="009C4B91" w:rsidRDefault="002D57C4" w:rsidP="00502E57">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299F2C3E" w14:textId="77777777" w:rsidR="002D57C4" w:rsidRDefault="002D57C4" w:rsidP="002D57C4">
      <w:pPr>
        <w:pStyle w:val="NormalaroundTable"/>
      </w:pPr>
      <w:r>
        <w:lastRenderedPageBreak/>
        <w:t>In the above grammar, the pseudo values that appear in angle brackets have the following meaning:</w:t>
      </w:r>
    </w:p>
    <w:p w14:paraId="5A7116EC" w14:textId="77777777" w:rsidR="002D57C4" w:rsidRDefault="002D57C4" w:rsidP="002D57C4">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F8931C1"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0D4680AC" w14:textId="77777777" w:rsidR="002D57C4" w:rsidRPr="00DF1C3D" w:rsidRDefault="002D57C4" w:rsidP="002D57C4">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64C30BDE" w14:textId="77777777" w:rsidR="002D57C4" w:rsidRPr="009B5FA6" w:rsidRDefault="002D57C4" w:rsidP="002D57C4">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29AB2522" w14:textId="77777777" w:rsidR="002D57C4" w:rsidRPr="00407641" w:rsidRDefault="002D57C4" w:rsidP="002D57C4">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25BC48E5" w14:textId="77777777" w:rsidR="002D57C4" w:rsidRDefault="002D57C4" w:rsidP="002D57C4">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3452DDE" w14:textId="77777777" w:rsidR="002D57C4" w:rsidRPr="00BE09BC" w:rsidRDefault="002D57C4" w:rsidP="002D57C4">
      <w:pPr>
        <w:pStyle w:val="Heading4"/>
        <w:numPr>
          <w:ilvl w:val="3"/>
          <w:numId w:val="3"/>
        </w:numPr>
      </w:pPr>
      <w:r>
        <w:t>Additional Requirements</w:t>
      </w:r>
    </w:p>
    <w:p w14:paraId="4FFD6BB9" w14:textId="77777777" w:rsidR="002D57C4" w:rsidRDefault="002D57C4" w:rsidP="002D57C4">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481A7C63" w14:textId="77777777" w:rsidR="002D57C4" w:rsidRDefault="002D57C4" w:rsidP="002D57C4">
      <w:pPr>
        <w:pStyle w:val="ListBullet3"/>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3B22B62F" w14:textId="77777777" w:rsidR="002D57C4" w:rsidRDefault="002D57C4" w:rsidP="002D57C4">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DB40935" w14:textId="77777777" w:rsidR="002D57C4" w:rsidRPr="009C4B91" w:rsidRDefault="002D57C4" w:rsidP="002D57C4">
      <w:pPr>
        <w:pStyle w:val="Heading4"/>
        <w:numPr>
          <w:ilvl w:val="3"/>
          <w:numId w:val="3"/>
        </w:numPr>
      </w:pPr>
      <w:r w:rsidRPr="009C4B91">
        <w:t>Example</w:t>
      </w:r>
      <w:r>
        <w:t>s</w:t>
      </w:r>
    </w:p>
    <w:p w14:paraId="3ED211D1" w14:textId="77777777" w:rsidR="002D57C4" w:rsidRDefault="002D57C4" w:rsidP="002D57C4">
      <w:pPr>
        <w:spacing w:before="120" w:after="120"/>
      </w:pPr>
      <w:r w:rsidRPr="009C4B91">
        <w:t xml:space="preserve">The following example represents a </w:t>
      </w:r>
      <w:r>
        <w:t>Data Type</w:t>
      </w:r>
      <w:r w:rsidRPr="009C4B91">
        <w:t xml:space="preserve"> definition based upon an existing string type:</w:t>
      </w:r>
    </w:p>
    <w:p w14:paraId="1C02576B" w14:textId="77777777" w:rsidR="002D57C4" w:rsidRPr="009C4B91" w:rsidRDefault="002D57C4" w:rsidP="002D57C4">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62285C5F" w14:textId="77777777" w:rsidTr="00502E57">
        <w:trPr>
          <w:trHeight w:val="256"/>
        </w:trPr>
        <w:tc>
          <w:tcPr>
            <w:tcW w:w="9576" w:type="dxa"/>
            <w:shd w:val="clear" w:color="auto" w:fill="D9D9D9" w:themeFill="background1" w:themeFillShade="D9"/>
          </w:tcPr>
          <w:p w14:paraId="20E06B34" w14:textId="77777777" w:rsidR="002D57C4" w:rsidRDefault="002D57C4" w:rsidP="00502E57">
            <w:pPr>
              <w:rPr>
                <w:rFonts w:ascii="Consolas" w:hAnsi="Consolas"/>
                <w:noProof/>
              </w:rPr>
            </w:pPr>
            <w:r>
              <w:rPr>
                <w:rFonts w:ascii="Consolas" w:hAnsi="Consolas"/>
                <w:noProof/>
              </w:rPr>
              <w:t># define a new complex datatype</w:t>
            </w:r>
          </w:p>
          <w:p w14:paraId="5C7D80BB" w14:textId="77777777" w:rsidR="002D57C4" w:rsidRDefault="002D57C4" w:rsidP="00502E57">
            <w:pPr>
              <w:rPr>
                <w:rFonts w:ascii="Consolas" w:hAnsi="Consolas"/>
                <w:noProof/>
              </w:rPr>
            </w:pPr>
            <w:r>
              <w:rPr>
                <w:rFonts w:ascii="Consolas" w:hAnsi="Consolas"/>
                <w:noProof/>
              </w:rPr>
              <w:t>mytypes.phonenumber:</w:t>
            </w:r>
          </w:p>
          <w:p w14:paraId="55C073C7" w14:textId="77777777" w:rsidR="002D57C4" w:rsidRDefault="002D57C4" w:rsidP="00502E57">
            <w:pPr>
              <w:rPr>
                <w:rFonts w:ascii="Consolas" w:hAnsi="Consolas"/>
                <w:noProof/>
              </w:rPr>
            </w:pPr>
            <w:r>
              <w:rPr>
                <w:rFonts w:ascii="Consolas" w:hAnsi="Consolas"/>
                <w:noProof/>
              </w:rPr>
              <w:t xml:space="preserve">  description: my phone number datatype</w:t>
            </w:r>
          </w:p>
          <w:p w14:paraId="53267E12" w14:textId="77777777" w:rsidR="002D57C4" w:rsidRDefault="002D57C4" w:rsidP="00502E57">
            <w:pPr>
              <w:rPr>
                <w:rFonts w:ascii="Consolas" w:hAnsi="Consolas"/>
                <w:noProof/>
              </w:rPr>
            </w:pPr>
            <w:r>
              <w:rPr>
                <w:rFonts w:ascii="Consolas" w:hAnsi="Consolas"/>
                <w:noProof/>
              </w:rPr>
              <w:t xml:space="preserve">  properties:</w:t>
            </w:r>
          </w:p>
          <w:p w14:paraId="06BF5E25" w14:textId="77777777" w:rsidR="002D57C4" w:rsidRDefault="002D57C4" w:rsidP="00502E57">
            <w:pPr>
              <w:rPr>
                <w:rFonts w:ascii="Consolas" w:hAnsi="Consolas"/>
                <w:noProof/>
              </w:rPr>
            </w:pPr>
            <w:r>
              <w:rPr>
                <w:rFonts w:ascii="Consolas" w:hAnsi="Consolas"/>
                <w:noProof/>
              </w:rPr>
              <w:t xml:space="preserve">    countrycode:</w:t>
            </w:r>
          </w:p>
          <w:p w14:paraId="768B709A" w14:textId="77777777" w:rsidR="002D57C4" w:rsidRDefault="002D57C4" w:rsidP="00502E57">
            <w:pPr>
              <w:rPr>
                <w:rFonts w:ascii="Consolas" w:hAnsi="Consolas"/>
                <w:noProof/>
              </w:rPr>
            </w:pPr>
            <w:r>
              <w:rPr>
                <w:rFonts w:ascii="Consolas" w:hAnsi="Consolas"/>
                <w:noProof/>
              </w:rPr>
              <w:t xml:space="preserve">      type: integer</w:t>
            </w:r>
          </w:p>
          <w:p w14:paraId="5E6BC8DE" w14:textId="77777777" w:rsidR="002D57C4" w:rsidRDefault="002D57C4" w:rsidP="00502E57">
            <w:pPr>
              <w:rPr>
                <w:rFonts w:ascii="Consolas" w:hAnsi="Consolas"/>
                <w:noProof/>
              </w:rPr>
            </w:pPr>
            <w:r>
              <w:rPr>
                <w:rFonts w:ascii="Consolas" w:hAnsi="Consolas"/>
                <w:noProof/>
              </w:rPr>
              <w:t xml:space="preserve">    areacode:</w:t>
            </w:r>
          </w:p>
          <w:p w14:paraId="6805CF7A" w14:textId="77777777" w:rsidR="002D57C4" w:rsidRDefault="002D57C4" w:rsidP="00502E57">
            <w:pPr>
              <w:rPr>
                <w:rFonts w:ascii="Consolas" w:hAnsi="Consolas"/>
                <w:noProof/>
              </w:rPr>
            </w:pPr>
            <w:r>
              <w:rPr>
                <w:rFonts w:ascii="Consolas" w:hAnsi="Consolas"/>
                <w:noProof/>
              </w:rPr>
              <w:t xml:space="preserve">      type: integer</w:t>
            </w:r>
          </w:p>
          <w:p w14:paraId="41F56B90" w14:textId="77777777" w:rsidR="002D57C4" w:rsidRDefault="002D57C4" w:rsidP="00502E57">
            <w:pPr>
              <w:rPr>
                <w:rFonts w:ascii="Consolas" w:hAnsi="Consolas"/>
                <w:noProof/>
              </w:rPr>
            </w:pPr>
            <w:r>
              <w:rPr>
                <w:rFonts w:ascii="Consolas" w:hAnsi="Consolas"/>
                <w:noProof/>
              </w:rPr>
              <w:t xml:space="preserve">    number:</w:t>
            </w:r>
          </w:p>
          <w:p w14:paraId="7F2C50E5" w14:textId="77777777" w:rsidR="002D57C4" w:rsidRPr="009C4B91" w:rsidRDefault="002D57C4" w:rsidP="00502E57">
            <w:pPr>
              <w:rPr>
                <w:rFonts w:ascii="Consolas" w:hAnsi="Consolas"/>
                <w:noProof/>
              </w:rPr>
            </w:pPr>
            <w:r>
              <w:rPr>
                <w:rFonts w:ascii="Consolas" w:hAnsi="Consolas"/>
                <w:noProof/>
              </w:rPr>
              <w:t xml:space="preserve">      type: integer</w:t>
            </w:r>
          </w:p>
        </w:tc>
      </w:tr>
    </w:tbl>
    <w:p w14:paraId="416C9A07" w14:textId="77777777" w:rsidR="002D57C4" w:rsidRPr="009C4B91" w:rsidRDefault="002D57C4" w:rsidP="002D57C4">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16D95AA4" w14:textId="77777777" w:rsidTr="00502E57">
        <w:trPr>
          <w:trHeight w:val="256"/>
        </w:trPr>
        <w:tc>
          <w:tcPr>
            <w:tcW w:w="9576" w:type="dxa"/>
            <w:shd w:val="clear" w:color="auto" w:fill="D9D9D9" w:themeFill="background1" w:themeFillShade="D9"/>
          </w:tcPr>
          <w:p w14:paraId="7E5DDF7F" w14:textId="77777777" w:rsidR="002D57C4" w:rsidRDefault="002D57C4" w:rsidP="00502E57">
            <w:pPr>
              <w:rPr>
                <w:rFonts w:ascii="Consolas" w:hAnsi="Consolas"/>
                <w:noProof/>
              </w:rPr>
            </w:pPr>
            <w:r>
              <w:rPr>
                <w:rFonts w:ascii="Consolas" w:hAnsi="Consolas"/>
                <w:noProof/>
              </w:rPr>
              <w:t># define a new datatype that derives from existing type and extends it</w:t>
            </w:r>
          </w:p>
          <w:p w14:paraId="72540CFC" w14:textId="77777777" w:rsidR="002D57C4" w:rsidRDefault="002D57C4" w:rsidP="00502E57">
            <w:pPr>
              <w:rPr>
                <w:rFonts w:ascii="Consolas" w:hAnsi="Consolas"/>
                <w:noProof/>
              </w:rPr>
            </w:pPr>
            <w:r>
              <w:rPr>
                <w:rFonts w:ascii="Consolas" w:hAnsi="Consolas"/>
                <w:noProof/>
              </w:rPr>
              <w:t>mytypes.phonenumber.extended:</w:t>
            </w:r>
          </w:p>
          <w:p w14:paraId="1D831782" w14:textId="77777777" w:rsidR="002D57C4" w:rsidRDefault="002D57C4" w:rsidP="00502E57">
            <w:pPr>
              <w:rPr>
                <w:rFonts w:ascii="Consolas" w:hAnsi="Consolas"/>
                <w:noProof/>
              </w:rPr>
            </w:pPr>
            <w:r>
              <w:rPr>
                <w:rFonts w:ascii="Consolas" w:hAnsi="Consolas"/>
                <w:noProof/>
              </w:rPr>
              <w:lastRenderedPageBreak/>
              <w:t xml:space="preserve">  derived_from: mytypes.phonenumber</w:t>
            </w:r>
          </w:p>
          <w:p w14:paraId="4929A8B9" w14:textId="77777777" w:rsidR="002D57C4" w:rsidRDefault="002D57C4" w:rsidP="00502E57">
            <w:pPr>
              <w:rPr>
                <w:rFonts w:ascii="Consolas" w:hAnsi="Consolas"/>
                <w:noProof/>
              </w:rPr>
            </w:pPr>
            <w:r>
              <w:rPr>
                <w:rFonts w:ascii="Consolas" w:hAnsi="Consolas"/>
                <w:noProof/>
              </w:rPr>
              <w:t xml:space="preserve">  description: custom phone number type that extends the basic phonenumber type</w:t>
            </w:r>
          </w:p>
          <w:p w14:paraId="5E3A9A85" w14:textId="77777777" w:rsidR="002D57C4" w:rsidRDefault="002D57C4" w:rsidP="00502E57">
            <w:pPr>
              <w:rPr>
                <w:rFonts w:ascii="Consolas" w:hAnsi="Consolas"/>
                <w:noProof/>
              </w:rPr>
            </w:pPr>
            <w:r>
              <w:rPr>
                <w:rFonts w:ascii="Consolas" w:hAnsi="Consolas"/>
                <w:noProof/>
              </w:rPr>
              <w:t xml:space="preserve">  properties:</w:t>
            </w:r>
          </w:p>
          <w:p w14:paraId="0946CDF1" w14:textId="77777777" w:rsidR="002D57C4" w:rsidRDefault="002D57C4" w:rsidP="00502E57">
            <w:pPr>
              <w:rPr>
                <w:rFonts w:ascii="Consolas" w:hAnsi="Consolas"/>
                <w:noProof/>
              </w:rPr>
            </w:pPr>
            <w:r>
              <w:rPr>
                <w:rFonts w:ascii="Consolas" w:hAnsi="Consolas"/>
                <w:noProof/>
              </w:rPr>
              <w:t xml:space="preserve">    phone_description:</w:t>
            </w:r>
          </w:p>
          <w:p w14:paraId="7C57400F" w14:textId="77777777" w:rsidR="002D57C4" w:rsidRDefault="002D57C4" w:rsidP="00502E57">
            <w:pPr>
              <w:rPr>
                <w:rFonts w:ascii="Consolas" w:hAnsi="Consolas"/>
                <w:noProof/>
              </w:rPr>
            </w:pPr>
            <w:r>
              <w:rPr>
                <w:rFonts w:ascii="Consolas" w:hAnsi="Consolas"/>
                <w:noProof/>
              </w:rPr>
              <w:t xml:space="preserve">      type: string</w:t>
            </w:r>
          </w:p>
          <w:p w14:paraId="3A41716A" w14:textId="77777777" w:rsidR="002D57C4" w:rsidRDefault="002D57C4" w:rsidP="00502E57">
            <w:pPr>
              <w:rPr>
                <w:rFonts w:ascii="Consolas" w:hAnsi="Consolas"/>
                <w:noProof/>
              </w:rPr>
            </w:pPr>
            <w:r>
              <w:rPr>
                <w:rFonts w:ascii="Consolas" w:hAnsi="Consolas"/>
                <w:noProof/>
              </w:rPr>
              <w:t xml:space="preserve">      constraints:</w:t>
            </w:r>
          </w:p>
          <w:p w14:paraId="7BA8D3FC" w14:textId="77777777" w:rsidR="002D57C4" w:rsidRPr="009C4B91" w:rsidRDefault="002D57C4" w:rsidP="00502E57">
            <w:pPr>
              <w:rPr>
                <w:rFonts w:ascii="Consolas" w:hAnsi="Consolas"/>
                <w:noProof/>
              </w:rPr>
            </w:pPr>
            <w:r>
              <w:rPr>
                <w:rFonts w:ascii="Consolas" w:hAnsi="Consolas"/>
                <w:noProof/>
              </w:rPr>
              <w:t xml:space="preserve">        - </w:t>
            </w:r>
            <w:r>
              <w:rPr>
                <w:noProof/>
              </w:rPr>
              <w:t>max_length: 128</w:t>
            </w:r>
          </w:p>
        </w:tc>
      </w:tr>
    </w:tbl>
    <w:p w14:paraId="2B77153A" w14:textId="77777777" w:rsidR="002D57C4" w:rsidRDefault="002D57C4" w:rsidP="002D57C4">
      <w:pPr>
        <w:pStyle w:val="Heading3"/>
        <w:numPr>
          <w:ilvl w:val="2"/>
          <w:numId w:val="3"/>
        </w:numPr>
      </w:pPr>
      <w:bookmarkStart w:id="342" w:name="DEFN_ENTITY_CAPABILITY_TYPE"/>
      <w:r>
        <w:lastRenderedPageBreak/>
        <w:t>Capability Type</w:t>
      </w:r>
      <w:r w:rsidRPr="00DD2E46">
        <w:t xml:space="preserve"> </w:t>
      </w:r>
    </w:p>
    <w:bookmarkEnd w:id="342"/>
    <w:p w14:paraId="12762F22" w14:textId="77777777" w:rsidR="002D57C4" w:rsidRDefault="002D57C4" w:rsidP="002D57C4">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AFAF5C1" w14:textId="77777777" w:rsidR="002D57C4" w:rsidRPr="00573E0F" w:rsidRDefault="002D57C4" w:rsidP="002D57C4">
      <w:pPr>
        <w:pStyle w:val="Heading4"/>
        <w:numPr>
          <w:ilvl w:val="3"/>
          <w:numId w:val="3"/>
        </w:numPr>
      </w:pPr>
      <w:r>
        <w:t>Keynames</w:t>
      </w:r>
    </w:p>
    <w:p w14:paraId="68B2D51D" w14:textId="77777777" w:rsidR="002D57C4" w:rsidRPr="0053600D" w:rsidRDefault="002D57C4" w:rsidP="002D57C4">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3650BA37" w14:textId="77777777" w:rsidTr="00502E57">
        <w:trPr>
          <w:cantSplit/>
          <w:tblHeader/>
        </w:trPr>
        <w:tc>
          <w:tcPr>
            <w:tcW w:w="806" w:type="pct"/>
            <w:shd w:val="clear" w:color="auto" w:fill="D9D9D9"/>
          </w:tcPr>
          <w:p w14:paraId="2FA697DF" w14:textId="77777777" w:rsidR="002D57C4" w:rsidRPr="00422683" w:rsidRDefault="002D57C4" w:rsidP="00502E57">
            <w:pPr>
              <w:pStyle w:val="TableText-Heading"/>
            </w:pPr>
            <w:r w:rsidRPr="00422683">
              <w:t>Keyname</w:t>
            </w:r>
          </w:p>
        </w:tc>
        <w:tc>
          <w:tcPr>
            <w:tcW w:w="500" w:type="pct"/>
            <w:shd w:val="clear" w:color="auto" w:fill="D9D9D9"/>
          </w:tcPr>
          <w:p w14:paraId="251D13CA" w14:textId="77777777" w:rsidR="002D57C4" w:rsidRPr="00422683" w:rsidRDefault="002D57C4" w:rsidP="00502E57">
            <w:pPr>
              <w:pStyle w:val="TableText-Heading"/>
            </w:pPr>
            <w:r w:rsidRPr="00422683">
              <w:t>Required</w:t>
            </w:r>
          </w:p>
        </w:tc>
        <w:tc>
          <w:tcPr>
            <w:tcW w:w="848" w:type="pct"/>
            <w:shd w:val="clear" w:color="auto" w:fill="D9D9D9"/>
          </w:tcPr>
          <w:p w14:paraId="678CF4B0" w14:textId="77777777" w:rsidR="002D57C4" w:rsidRPr="00422683" w:rsidRDefault="002D57C4" w:rsidP="00502E57">
            <w:pPr>
              <w:pStyle w:val="TableText-Heading"/>
            </w:pPr>
            <w:r w:rsidRPr="00422683">
              <w:t>Type</w:t>
            </w:r>
          </w:p>
        </w:tc>
        <w:tc>
          <w:tcPr>
            <w:tcW w:w="2846" w:type="pct"/>
            <w:shd w:val="clear" w:color="auto" w:fill="D9D9D9"/>
          </w:tcPr>
          <w:p w14:paraId="2593E8A5" w14:textId="77777777" w:rsidR="002D57C4" w:rsidRPr="00422683" w:rsidRDefault="002D57C4" w:rsidP="00502E57">
            <w:pPr>
              <w:pStyle w:val="TableText-Heading"/>
            </w:pPr>
            <w:r w:rsidRPr="00422683">
              <w:t>Description</w:t>
            </w:r>
          </w:p>
        </w:tc>
      </w:tr>
      <w:tr w:rsidR="002D57C4" w:rsidRPr="004279F4" w14:paraId="7E993712" w14:textId="77777777" w:rsidTr="00502E57">
        <w:trPr>
          <w:cantSplit/>
        </w:trPr>
        <w:tc>
          <w:tcPr>
            <w:tcW w:w="806" w:type="pct"/>
            <w:shd w:val="clear" w:color="auto" w:fill="FFFFFF"/>
          </w:tcPr>
          <w:p w14:paraId="52049344" w14:textId="77777777" w:rsidR="002D57C4" w:rsidRDefault="002D57C4" w:rsidP="00502E57">
            <w:pPr>
              <w:pStyle w:val="TableText"/>
              <w:rPr>
                <w:noProof/>
              </w:rPr>
            </w:pPr>
            <w:r>
              <w:rPr>
                <w:noProof/>
              </w:rPr>
              <w:t>derived_from</w:t>
            </w:r>
          </w:p>
        </w:tc>
        <w:tc>
          <w:tcPr>
            <w:tcW w:w="500" w:type="pct"/>
            <w:shd w:val="clear" w:color="auto" w:fill="FFFFFF"/>
          </w:tcPr>
          <w:p w14:paraId="149275E4" w14:textId="77777777" w:rsidR="002D57C4" w:rsidRDefault="002D57C4" w:rsidP="00502E57">
            <w:pPr>
              <w:pStyle w:val="TableText"/>
            </w:pPr>
            <w:r>
              <w:t>no</w:t>
            </w:r>
          </w:p>
        </w:tc>
        <w:tc>
          <w:tcPr>
            <w:tcW w:w="848" w:type="pct"/>
            <w:shd w:val="clear" w:color="auto" w:fill="FFFFFF"/>
          </w:tcPr>
          <w:p w14:paraId="51C16BAB" w14:textId="77777777" w:rsidR="002D57C4" w:rsidRDefault="00D37E2A" w:rsidP="00502E57">
            <w:pPr>
              <w:pStyle w:val="TableText"/>
            </w:pPr>
            <w:hyperlink w:anchor="TYPE_YAML_STRING" w:history="1">
              <w:r w:rsidR="002D57C4" w:rsidRPr="00FA6385">
                <w:rPr>
                  <w:rStyle w:val="Hyperlink"/>
                </w:rPr>
                <w:t>string</w:t>
              </w:r>
            </w:hyperlink>
          </w:p>
        </w:tc>
        <w:tc>
          <w:tcPr>
            <w:tcW w:w="2846" w:type="pct"/>
            <w:shd w:val="clear" w:color="auto" w:fill="FFFFFF"/>
          </w:tcPr>
          <w:p w14:paraId="044C4FAC" w14:textId="77777777" w:rsidR="002D57C4" w:rsidRDefault="002D57C4" w:rsidP="00502E57">
            <w:pPr>
              <w:pStyle w:val="TableText"/>
            </w:pPr>
            <w:r>
              <w:t>An optional parent capability type name this new Capability Type derives from.</w:t>
            </w:r>
          </w:p>
        </w:tc>
      </w:tr>
      <w:tr w:rsidR="002D57C4" w:rsidRPr="004279F4" w14:paraId="449CD552" w14:textId="77777777" w:rsidTr="00502E57">
        <w:trPr>
          <w:cantSplit/>
          <w:trHeight w:val="125"/>
        </w:trPr>
        <w:tc>
          <w:tcPr>
            <w:tcW w:w="806" w:type="pct"/>
            <w:shd w:val="clear" w:color="auto" w:fill="FFFFFF"/>
          </w:tcPr>
          <w:p w14:paraId="56E2B994" w14:textId="77777777" w:rsidR="002D57C4" w:rsidRDefault="002D57C4" w:rsidP="00502E57">
            <w:pPr>
              <w:pStyle w:val="TableText"/>
              <w:rPr>
                <w:noProof/>
              </w:rPr>
            </w:pPr>
            <w:r>
              <w:rPr>
                <w:noProof/>
              </w:rPr>
              <w:t>version</w:t>
            </w:r>
          </w:p>
        </w:tc>
        <w:tc>
          <w:tcPr>
            <w:tcW w:w="500" w:type="pct"/>
            <w:shd w:val="clear" w:color="auto" w:fill="FFFFFF"/>
          </w:tcPr>
          <w:p w14:paraId="52F64F56" w14:textId="77777777" w:rsidR="002D57C4" w:rsidRDefault="002D57C4" w:rsidP="00502E57">
            <w:pPr>
              <w:pStyle w:val="TableText"/>
            </w:pPr>
            <w:r>
              <w:t>no</w:t>
            </w:r>
          </w:p>
        </w:tc>
        <w:tc>
          <w:tcPr>
            <w:tcW w:w="848" w:type="pct"/>
            <w:shd w:val="clear" w:color="auto" w:fill="FFFFFF"/>
          </w:tcPr>
          <w:p w14:paraId="4E4E77A6" w14:textId="77777777" w:rsidR="002D57C4" w:rsidRDefault="00D37E2A"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3350FA3D" w14:textId="77777777" w:rsidR="002D57C4" w:rsidRDefault="002D57C4" w:rsidP="00502E57">
            <w:pPr>
              <w:pStyle w:val="TableText"/>
            </w:pPr>
            <w:r>
              <w:t>An optional version for the Capability Type definition.</w:t>
            </w:r>
          </w:p>
        </w:tc>
      </w:tr>
      <w:tr w:rsidR="002D57C4" w:rsidRPr="004279F4" w14:paraId="7FA5135C" w14:textId="77777777" w:rsidTr="00502E57">
        <w:trPr>
          <w:cantSplit/>
        </w:trPr>
        <w:tc>
          <w:tcPr>
            <w:tcW w:w="806" w:type="pct"/>
            <w:shd w:val="clear" w:color="auto" w:fill="FFFFFF"/>
          </w:tcPr>
          <w:p w14:paraId="4FB0787D" w14:textId="77777777" w:rsidR="002D57C4" w:rsidRDefault="002D57C4" w:rsidP="00502E57">
            <w:pPr>
              <w:pStyle w:val="TableText"/>
              <w:rPr>
                <w:noProof/>
              </w:rPr>
            </w:pPr>
            <w:r>
              <w:rPr>
                <w:noProof/>
              </w:rPr>
              <w:t>description</w:t>
            </w:r>
          </w:p>
        </w:tc>
        <w:tc>
          <w:tcPr>
            <w:tcW w:w="500" w:type="pct"/>
            <w:shd w:val="clear" w:color="auto" w:fill="FFFFFF"/>
          </w:tcPr>
          <w:p w14:paraId="400B3B1C" w14:textId="77777777" w:rsidR="002D57C4" w:rsidRDefault="002D57C4" w:rsidP="00502E57">
            <w:pPr>
              <w:pStyle w:val="TableText"/>
            </w:pPr>
            <w:r>
              <w:t>no</w:t>
            </w:r>
          </w:p>
        </w:tc>
        <w:tc>
          <w:tcPr>
            <w:tcW w:w="848" w:type="pct"/>
            <w:shd w:val="clear" w:color="auto" w:fill="FFFFFF"/>
          </w:tcPr>
          <w:p w14:paraId="09E78A00" w14:textId="77777777" w:rsidR="002D57C4" w:rsidRDefault="00D37E2A" w:rsidP="00502E57">
            <w:pPr>
              <w:pStyle w:val="TableText"/>
            </w:pPr>
            <w:hyperlink w:anchor="DEFN_ELEMENT_DESCRIPTION" w:history="1">
              <w:r w:rsidR="002D57C4" w:rsidRPr="009775D5">
                <w:rPr>
                  <w:rStyle w:val="Hyperlink"/>
                </w:rPr>
                <w:t>description</w:t>
              </w:r>
            </w:hyperlink>
          </w:p>
        </w:tc>
        <w:tc>
          <w:tcPr>
            <w:tcW w:w="2846" w:type="pct"/>
            <w:shd w:val="clear" w:color="auto" w:fill="FFFFFF"/>
          </w:tcPr>
          <w:p w14:paraId="12A5D9E6" w14:textId="77777777" w:rsidR="002D57C4" w:rsidRDefault="002D57C4" w:rsidP="00502E57">
            <w:pPr>
              <w:pStyle w:val="TableText"/>
            </w:pPr>
            <w:r>
              <w:t>An optional description for the Capability Type.</w:t>
            </w:r>
          </w:p>
        </w:tc>
      </w:tr>
      <w:tr w:rsidR="002D57C4" w:rsidRPr="004279F4" w14:paraId="27E8B451" w14:textId="77777777" w:rsidTr="00502E57">
        <w:trPr>
          <w:cantSplit/>
        </w:trPr>
        <w:tc>
          <w:tcPr>
            <w:tcW w:w="806" w:type="pct"/>
            <w:shd w:val="clear" w:color="auto" w:fill="FFFFFF"/>
          </w:tcPr>
          <w:p w14:paraId="7AE4A335" w14:textId="77777777" w:rsidR="002D57C4" w:rsidRDefault="002D57C4" w:rsidP="00502E57">
            <w:pPr>
              <w:pStyle w:val="TableText"/>
              <w:rPr>
                <w:noProof/>
              </w:rPr>
            </w:pPr>
            <w:r>
              <w:rPr>
                <w:noProof/>
              </w:rPr>
              <w:t>properties</w:t>
            </w:r>
          </w:p>
        </w:tc>
        <w:tc>
          <w:tcPr>
            <w:tcW w:w="500" w:type="pct"/>
            <w:shd w:val="clear" w:color="auto" w:fill="FFFFFF"/>
          </w:tcPr>
          <w:p w14:paraId="305632F3" w14:textId="77777777" w:rsidR="002D57C4" w:rsidRDefault="002D57C4" w:rsidP="00502E57">
            <w:pPr>
              <w:pStyle w:val="TableText"/>
            </w:pPr>
            <w:r>
              <w:t>no</w:t>
            </w:r>
          </w:p>
        </w:tc>
        <w:tc>
          <w:tcPr>
            <w:tcW w:w="848" w:type="pct"/>
            <w:shd w:val="clear" w:color="auto" w:fill="FFFFFF"/>
          </w:tcPr>
          <w:p w14:paraId="75ED5024" w14:textId="77777777" w:rsidR="002D57C4" w:rsidRDefault="002D57C4" w:rsidP="00502E57">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2C287A4D" w14:textId="77777777" w:rsidR="002D57C4" w:rsidRDefault="002D57C4" w:rsidP="00502E57">
            <w:pPr>
              <w:pStyle w:val="TableText"/>
            </w:pPr>
            <w:r>
              <w:t>An optional list of property definitions for the Capability Type.</w:t>
            </w:r>
          </w:p>
        </w:tc>
      </w:tr>
      <w:tr w:rsidR="002D57C4" w:rsidRPr="004279F4" w14:paraId="3CB6C69F" w14:textId="77777777" w:rsidTr="00502E57">
        <w:trPr>
          <w:cantSplit/>
        </w:trPr>
        <w:tc>
          <w:tcPr>
            <w:tcW w:w="806" w:type="pct"/>
            <w:shd w:val="clear" w:color="auto" w:fill="FFFFFF"/>
          </w:tcPr>
          <w:p w14:paraId="255A40D3" w14:textId="77777777" w:rsidR="002D57C4" w:rsidRDefault="002D57C4" w:rsidP="00502E57">
            <w:pPr>
              <w:pStyle w:val="TableText"/>
              <w:rPr>
                <w:noProof/>
              </w:rPr>
            </w:pPr>
            <w:r>
              <w:rPr>
                <w:noProof/>
              </w:rPr>
              <w:t>attributes</w:t>
            </w:r>
          </w:p>
        </w:tc>
        <w:tc>
          <w:tcPr>
            <w:tcW w:w="500" w:type="pct"/>
            <w:shd w:val="clear" w:color="auto" w:fill="FFFFFF"/>
          </w:tcPr>
          <w:p w14:paraId="12759760" w14:textId="77777777" w:rsidR="002D57C4" w:rsidRDefault="002D57C4" w:rsidP="00502E57">
            <w:pPr>
              <w:pStyle w:val="TableText"/>
            </w:pPr>
            <w:r>
              <w:t>no</w:t>
            </w:r>
          </w:p>
        </w:tc>
        <w:tc>
          <w:tcPr>
            <w:tcW w:w="848" w:type="pct"/>
            <w:shd w:val="clear" w:color="auto" w:fill="FFFFFF"/>
          </w:tcPr>
          <w:p w14:paraId="443D049B" w14:textId="77777777" w:rsidR="002D57C4" w:rsidRDefault="002D57C4" w:rsidP="00502E57">
            <w:pPr>
              <w:pStyle w:val="TableText"/>
            </w:pPr>
            <w:r>
              <w:t>list of</w:t>
            </w:r>
          </w:p>
          <w:p w14:paraId="73E69A21" w14:textId="77777777" w:rsidR="002D57C4" w:rsidRDefault="00D37E2A" w:rsidP="00502E57">
            <w:pPr>
              <w:pStyle w:val="TableText"/>
            </w:pPr>
            <w:hyperlink w:anchor="DEFN_ELEMENT_ATTRIBUTE_DEFN" w:history="1">
              <w:r w:rsidR="002D57C4" w:rsidRPr="00535DFA">
                <w:rPr>
                  <w:rStyle w:val="Hyperlink"/>
                </w:rPr>
                <w:t>attribute definitions</w:t>
              </w:r>
            </w:hyperlink>
          </w:p>
        </w:tc>
        <w:tc>
          <w:tcPr>
            <w:tcW w:w="2846" w:type="pct"/>
            <w:shd w:val="clear" w:color="auto" w:fill="FFFFFF"/>
          </w:tcPr>
          <w:p w14:paraId="70B3CC70" w14:textId="77777777" w:rsidR="002D57C4" w:rsidRDefault="002D57C4" w:rsidP="00502E57">
            <w:pPr>
              <w:pStyle w:val="TableText"/>
            </w:pPr>
            <w:r>
              <w:t>An optional list of attribute definitions for the Capability Type.</w:t>
            </w:r>
          </w:p>
        </w:tc>
      </w:tr>
      <w:tr w:rsidR="002D57C4" w:rsidRPr="004279F4" w14:paraId="1EFC8D41" w14:textId="77777777" w:rsidTr="00502E57">
        <w:trPr>
          <w:cantSplit/>
        </w:trPr>
        <w:tc>
          <w:tcPr>
            <w:tcW w:w="806" w:type="pct"/>
            <w:shd w:val="clear" w:color="auto" w:fill="FFFFFF"/>
          </w:tcPr>
          <w:p w14:paraId="4AEE84D2" w14:textId="77777777" w:rsidR="002D57C4" w:rsidRDefault="002D57C4" w:rsidP="00502E57">
            <w:pPr>
              <w:pStyle w:val="TableText"/>
              <w:rPr>
                <w:noProof/>
              </w:rPr>
            </w:pPr>
            <w:r>
              <w:rPr>
                <w:rFonts w:cstheme="minorHAnsi"/>
                <w:noProof/>
              </w:rPr>
              <w:t>valid_source_types</w:t>
            </w:r>
          </w:p>
        </w:tc>
        <w:tc>
          <w:tcPr>
            <w:tcW w:w="500" w:type="pct"/>
            <w:shd w:val="clear" w:color="auto" w:fill="FFFFFF"/>
          </w:tcPr>
          <w:p w14:paraId="3B6A5BEF" w14:textId="77777777" w:rsidR="002D57C4" w:rsidRDefault="002D57C4" w:rsidP="00502E57">
            <w:pPr>
              <w:pStyle w:val="TableText"/>
              <w:rPr>
                <w:rFonts w:cstheme="minorHAnsi"/>
              </w:rPr>
            </w:pPr>
            <w:r>
              <w:rPr>
                <w:rFonts w:cstheme="minorHAnsi"/>
              </w:rPr>
              <w:t>no</w:t>
            </w:r>
          </w:p>
        </w:tc>
        <w:tc>
          <w:tcPr>
            <w:tcW w:w="848" w:type="pct"/>
            <w:shd w:val="clear" w:color="auto" w:fill="FFFFFF"/>
          </w:tcPr>
          <w:p w14:paraId="7A55AC06" w14:textId="77777777" w:rsidR="002D57C4" w:rsidRDefault="00D37E2A" w:rsidP="00502E57">
            <w:pPr>
              <w:pStyle w:val="TableText"/>
            </w:pPr>
            <w:hyperlink w:anchor="DEFN_ENTITY_NODE_TYPE" w:history="1">
              <w:r w:rsidR="002D57C4">
                <w:rPr>
                  <w:rStyle w:val="Hyperlink"/>
                  <w:rFonts w:cstheme="minorHAnsi"/>
                </w:rPr>
                <w:t>string</w:t>
              </w:r>
            </w:hyperlink>
            <w:r w:rsidR="002D57C4">
              <w:rPr>
                <w:rFonts w:cstheme="minorHAnsi"/>
              </w:rPr>
              <w:t>[]</w:t>
            </w:r>
          </w:p>
        </w:tc>
        <w:tc>
          <w:tcPr>
            <w:tcW w:w="2846" w:type="pct"/>
            <w:shd w:val="clear" w:color="auto" w:fill="FFFFFF"/>
          </w:tcPr>
          <w:p w14:paraId="43B557F8" w14:textId="77777777" w:rsidR="002D57C4" w:rsidRDefault="002D57C4" w:rsidP="00502E57">
            <w:pPr>
              <w:pStyle w:val="TableText"/>
            </w:pPr>
            <w:r>
              <w:rPr>
                <w:rFonts w:cstheme="minorHAnsi"/>
              </w:rPr>
              <w:t>An optional list of one or more valid names of Node Types that are supported as valid sources of any relationship established to the declared Capability Type.</w:t>
            </w:r>
          </w:p>
        </w:tc>
      </w:tr>
    </w:tbl>
    <w:p w14:paraId="59C3A704" w14:textId="77777777" w:rsidR="002D57C4" w:rsidRDefault="002D57C4" w:rsidP="002D57C4">
      <w:pPr>
        <w:pStyle w:val="Heading4"/>
        <w:numPr>
          <w:ilvl w:val="3"/>
          <w:numId w:val="3"/>
        </w:numPr>
      </w:pPr>
      <w:r>
        <w:t>Grammar</w:t>
      </w:r>
    </w:p>
    <w:p w14:paraId="41EB2B54" w14:textId="77777777" w:rsidR="002D57C4" w:rsidRPr="00E349A9" w:rsidRDefault="002D57C4" w:rsidP="002D57C4">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1D642D8" w14:textId="77777777" w:rsidTr="00502E57">
        <w:tc>
          <w:tcPr>
            <w:tcW w:w="9576" w:type="dxa"/>
            <w:shd w:val="clear" w:color="auto" w:fill="D9D9D9" w:themeFill="background1" w:themeFillShade="D9"/>
          </w:tcPr>
          <w:p w14:paraId="75EA1E6A" w14:textId="77777777" w:rsidR="002D57C4" w:rsidRPr="006824F5" w:rsidRDefault="002D57C4" w:rsidP="00502E57">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319DADBD"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091EEE6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2AD7902" w14:textId="77777777" w:rsidR="002D57C4" w:rsidRDefault="002D57C4" w:rsidP="00502E57">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5407F80C" w14:textId="77777777" w:rsidR="002D57C4" w:rsidRDefault="002D57C4" w:rsidP="00502E57">
            <w:pPr>
              <w:rPr>
                <w:rStyle w:val="CodeSnippet"/>
                <w:noProof/>
              </w:rPr>
            </w:pPr>
            <w:r w:rsidRPr="000B297C">
              <w:rPr>
                <w:rStyle w:val="CodeSnippet"/>
                <w:noProof/>
              </w:rPr>
              <w:t xml:space="preserve">  properties:</w:t>
            </w:r>
          </w:p>
          <w:p w14:paraId="50C3D8A6" w14:textId="77777777" w:rsidR="002D57C4" w:rsidRDefault="002D57C4" w:rsidP="00502E57">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045B458E" w14:textId="77777777" w:rsidR="002D57C4" w:rsidRDefault="002D57C4" w:rsidP="00502E57">
            <w:pPr>
              <w:rPr>
                <w:rStyle w:val="CodeSnippet"/>
                <w:noProof/>
              </w:rPr>
            </w:pPr>
            <w:r>
              <w:rPr>
                <w:rStyle w:val="CodeSnippet"/>
                <w:noProof/>
              </w:rPr>
              <w:t xml:space="preserve">  attributes:</w:t>
            </w:r>
          </w:p>
          <w:p w14:paraId="3C88059E" w14:textId="77777777" w:rsidR="002D57C4" w:rsidRDefault="002D57C4" w:rsidP="00502E57">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494C5E9B" w14:textId="77777777" w:rsidR="002D57C4" w:rsidRPr="006824F5" w:rsidRDefault="002D57C4" w:rsidP="00502E57">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3CF0679" w14:textId="77777777" w:rsidR="002D57C4" w:rsidRDefault="002D57C4" w:rsidP="002D57C4">
      <w:pPr>
        <w:pStyle w:val="NormalaroundTable"/>
      </w:pPr>
      <w:r>
        <w:t>In the above grammar, the pseudo values that appear in angle brackets have the following meaning:</w:t>
      </w:r>
    </w:p>
    <w:p w14:paraId="18383E08" w14:textId="77777777" w:rsidR="002D57C4" w:rsidRDefault="002D57C4" w:rsidP="002D57C4">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40B065DD" w14:textId="77777777" w:rsidR="002D57C4" w:rsidRDefault="002D57C4" w:rsidP="002D57C4">
      <w:pPr>
        <w:pStyle w:val="ListParagraph"/>
        <w:numPr>
          <w:ilvl w:val="0"/>
          <w:numId w:val="21"/>
        </w:numPr>
      </w:pPr>
      <w:r w:rsidRPr="00860225">
        <w:rPr>
          <w:rStyle w:val="CodeSnippetHighlight"/>
        </w:rPr>
        <w:lastRenderedPageBreak/>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4A40A886"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2D8E0355" w14:textId="77777777" w:rsidR="002D57C4" w:rsidRDefault="002D57C4" w:rsidP="002D57C4">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3C22A7E0" w14:textId="77777777" w:rsidR="002D57C4" w:rsidRDefault="002D57C4" w:rsidP="002D57C4">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188F079B"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422386DF" w14:textId="77777777" w:rsidR="002D57C4" w:rsidRPr="00291ED1" w:rsidRDefault="002D57C4" w:rsidP="002D57C4">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67F9F060"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304DA2" w14:textId="77777777" w:rsidTr="00502E57">
        <w:tc>
          <w:tcPr>
            <w:tcW w:w="9576" w:type="dxa"/>
            <w:shd w:val="clear" w:color="auto" w:fill="D9D9D9" w:themeFill="background1" w:themeFillShade="D9"/>
          </w:tcPr>
          <w:p w14:paraId="7A878B22" w14:textId="77777777" w:rsidR="002D57C4" w:rsidRPr="006824F5" w:rsidRDefault="002D57C4" w:rsidP="00502E57">
            <w:pPr>
              <w:rPr>
                <w:rStyle w:val="CodeSnippet"/>
                <w:noProof/>
              </w:rPr>
            </w:pPr>
            <w:r w:rsidRPr="006824F5">
              <w:rPr>
                <w:rStyle w:val="CodeSnippet"/>
                <w:noProof/>
              </w:rPr>
              <w:t>mycompany.mytypes.myapplication.MyFeature:</w:t>
            </w:r>
          </w:p>
          <w:p w14:paraId="3CF185A6" w14:textId="77777777" w:rsidR="002D57C4" w:rsidRDefault="002D57C4" w:rsidP="00502E57">
            <w:pPr>
              <w:rPr>
                <w:rStyle w:val="CodeSnippet"/>
                <w:noProof/>
              </w:rPr>
            </w:pPr>
            <w:r w:rsidRPr="006824F5">
              <w:rPr>
                <w:rStyle w:val="CodeSnippet"/>
                <w:noProof/>
              </w:rPr>
              <w:t xml:space="preserve">  derived_from: tosca.capabilities.</w:t>
            </w:r>
            <w:r>
              <w:rPr>
                <w:rStyle w:val="CodeSnippet"/>
                <w:noProof/>
              </w:rPr>
              <w:t>Root</w:t>
            </w:r>
          </w:p>
          <w:p w14:paraId="18A0F32B" w14:textId="77777777" w:rsidR="002D57C4" w:rsidRPr="006824F5" w:rsidRDefault="002D57C4" w:rsidP="00502E57">
            <w:pPr>
              <w:rPr>
                <w:rStyle w:val="CodeSnippet"/>
                <w:noProof/>
              </w:rPr>
            </w:pPr>
            <w:r>
              <w:rPr>
                <w:rStyle w:val="CodeSnippet"/>
                <w:noProof/>
              </w:rPr>
              <w:t xml:space="preserve">  description: a custom feature of my company’s application</w:t>
            </w:r>
          </w:p>
          <w:p w14:paraId="719D857F" w14:textId="77777777" w:rsidR="002D57C4" w:rsidRPr="006824F5" w:rsidRDefault="002D57C4" w:rsidP="00502E57">
            <w:pPr>
              <w:rPr>
                <w:rStyle w:val="CodeSnippet"/>
                <w:noProof/>
              </w:rPr>
            </w:pPr>
            <w:r w:rsidRPr="006824F5">
              <w:rPr>
                <w:rStyle w:val="CodeSnippet"/>
                <w:noProof/>
              </w:rPr>
              <w:t xml:space="preserve">  properties:</w:t>
            </w:r>
          </w:p>
          <w:p w14:paraId="431740EA" w14:textId="77777777" w:rsidR="002D57C4" w:rsidRPr="006824F5" w:rsidRDefault="002D57C4" w:rsidP="00502E57">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6E221A8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string</w:t>
            </w:r>
          </w:p>
          <w:p w14:paraId="2D5FF4B3" w14:textId="77777777" w:rsidR="002D57C4" w:rsidRPr="006824F5" w:rsidRDefault="002D57C4" w:rsidP="00502E57">
            <w:pPr>
              <w:rPr>
                <w:rStyle w:val="CodeSnippet"/>
                <w:noProof/>
              </w:rPr>
            </w:pPr>
            <w:r w:rsidRPr="006824F5">
              <w:rPr>
                <w:rStyle w:val="CodeSnippet"/>
                <w:noProof/>
              </w:rPr>
              <w:t xml:space="preserve">    my_feature_value:</w:t>
            </w:r>
          </w:p>
          <w:p w14:paraId="553B3A16" w14:textId="77777777" w:rsidR="002D57C4" w:rsidRPr="006824F5" w:rsidRDefault="002D57C4" w:rsidP="00502E57">
            <w:pPr>
              <w:rPr>
                <w:rStyle w:val="CodeSnippet"/>
              </w:rPr>
            </w:pPr>
            <w:r w:rsidRPr="006824F5">
              <w:rPr>
                <w:rStyle w:val="CodeSnippet"/>
                <w:noProof/>
              </w:rPr>
              <w:t xml:space="preserve">      type: integer</w:t>
            </w:r>
          </w:p>
        </w:tc>
      </w:tr>
    </w:tbl>
    <w:p w14:paraId="441F326B" w14:textId="77777777" w:rsidR="002D57C4" w:rsidRDefault="002D57C4" w:rsidP="002D57C4">
      <w:pPr>
        <w:pStyle w:val="Heading3"/>
        <w:numPr>
          <w:ilvl w:val="2"/>
          <w:numId w:val="3"/>
        </w:numPr>
      </w:pPr>
      <w:r>
        <w:t>Requirement Type</w:t>
      </w:r>
      <w:r w:rsidRPr="00DD2E46">
        <w:t xml:space="preserve"> </w:t>
      </w:r>
    </w:p>
    <w:p w14:paraId="7BDE024B" w14:textId="77777777" w:rsidR="002D57C4" w:rsidRDefault="002D57C4" w:rsidP="002D57C4">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0F0AE5C5" w14:textId="77777777" w:rsidR="002D57C4" w:rsidRPr="00505025" w:rsidRDefault="002D57C4" w:rsidP="002D57C4">
      <w:r>
        <w:t>Currently, there are no use cases in this TOSCA Simple Profile in YAML specification that utilize an independently defined Requirement Type.  This is a desired effect as part of the simplification of the TOSCA v1.0 specification.</w:t>
      </w:r>
    </w:p>
    <w:p w14:paraId="301D670C" w14:textId="77777777" w:rsidR="002D57C4" w:rsidRDefault="002D57C4" w:rsidP="002D57C4">
      <w:pPr>
        <w:pStyle w:val="Heading3"/>
        <w:numPr>
          <w:ilvl w:val="2"/>
          <w:numId w:val="3"/>
        </w:numPr>
      </w:pPr>
      <w:bookmarkStart w:id="343" w:name="DEFN_ENTITY_NODE_TYPE"/>
      <w:r>
        <w:t>Node Type</w:t>
      </w:r>
    </w:p>
    <w:bookmarkEnd w:id="343"/>
    <w:p w14:paraId="7306FED7" w14:textId="77777777" w:rsidR="002D57C4" w:rsidRDefault="002D57C4" w:rsidP="002D57C4">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6E6B62E2" w14:textId="77777777" w:rsidR="002D57C4" w:rsidRPr="00FB6C3D" w:rsidRDefault="002D57C4" w:rsidP="002D57C4">
      <w:pPr>
        <w:pStyle w:val="Heading4"/>
        <w:numPr>
          <w:ilvl w:val="3"/>
          <w:numId w:val="3"/>
        </w:numPr>
      </w:pPr>
      <w:r>
        <w:t>Keynames</w:t>
      </w:r>
    </w:p>
    <w:p w14:paraId="28BD5DC8" w14:textId="77777777" w:rsidR="002D57C4" w:rsidRPr="0053600D" w:rsidRDefault="002D57C4" w:rsidP="002D57C4">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55"/>
        <w:gridCol w:w="1980"/>
        <w:gridCol w:w="5876"/>
      </w:tblGrid>
      <w:tr w:rsidR="002D57C4" w:rsidRPr="004279F4" w14:paraId="355CCF94" w14:textId="77777777" w:rsidTr="00502E57">
        <w:trPr>
          <w:cantSplit/>
          <w:tblHeader/>
        </w:trPr>
        <w:tc>
          <w:tcPr>
            <w:tcW w:w="617" w:type="pct"/>
            <w:shd w:val="clear" w:color="auto" w:fill="D9D9D9"/>
          </w:tcPr>
          <w:p w14:paraId="03C387DE" w14:textId="77777777" w:rsidR="002D57C4" w:rsidRPr="00422683" w:rsidRDefault="002D57C4" w:rsidP="00502E57">
            <w:pPr>
              <w:pStyle w:val="TableText-Heading"/>
            </w:pPr>
            <w:r w:rsidRPr="00422683">
              <w:t>Keyname</w:t>
            </w:r>
          </w:p>
        </w:tc>
        <w:tc>
          <w:tcPr>
            <w:tcW w:w="519" w:type="pct"/>
            <w:shd w:val="clear" w:color="auto" w:fill="D9D9D9"/>
          </w:tcPr>
          <w:p w14:paraId="7F400AB0" w14:textId="77777777" w:rsidR="002D57C4" w:rsidRPr="00422683" w:rsidRDefault="002D57C4" w:rsidP="00502E57">
            <w:pPr>
              <w:pStyle w:val="TableText-Heading"/>
            </w:pPr>
            <w:r w:rsidRPr="00422683">
              <w:t>Required</w:t>
            </w:r>
          </w:p>
        </w:tc>
        <w:tc>
          <w:tcPr>
            <w:tcW w:w="974" w:type="pct"/>
            <w:shd w:val="clear" w:color="auto" w:fill="D9D9D9"/>
          </w:tcPr>
          <w:p w14:paraId="56E7073C" w14:textId="77777777" w:rsidR="002D57C4" w:rsidRPr="00422683" w:rsidRDefault="002D57C4" w:rsidP="00502E57">
            <w:pPr>
              <w:pStyle w:val="TableText-Heading"/>
            </w:pPr>
            <w:r w:rsidRPr="00422683">
              <w:t>Definition/Type</w:t>
            </w:r>
          </w:p>
        </w:tc>
        <w:tc>
          <w:tcPr>
            <w:tcW w:w="2890" w:type="pct"/>
            <w:shd w:val="clear" w:color="auto" w:fill="D9D9D9"/>
          </w:tcPr>
          <w:p w14:paraId="780D6807" w14:textId="77777777" w:rsidR="002D57C4" w:rsidRPr="00422683" w:rsidRDefault="002D57C4" w:rsidP="00502E57">
            <w:pPr>
              <w:pStyle w:val="TableText-Heading"/>
            </w:pPr>
            <w:r w:rsidRPr="00422683">
              <w:t>Description</w:t>
            </w:r>
          </w:p>
        </w:tc>
      </w:tr>
      <w:tr w:rsidR="002D57C4" w:rsidRPr="004279F4" w14:paraId="130CDF87" w14:textId="77777777" w:rsidTr="00502E57">
        <w:trPr>
          <w:cantSplit/>
        </w:trPr>
        <w:tc>
          <w:tcPr>
            <w:tcW w:w="617" w:type="pct"/>
            <w:shd w:val="clear" w:color="auto" w:fill="FFFFFF"/>
          </w:tcPr>
          <w:p w14:paraId="44941E22" w14:textId="77777777" w:rsidR="002D57C4" w:rsidRDefault="002D57C4" w:rsidP="00502E57">
            <w:pPr>
              <w:pStyle w:val="TableText"/>
              <w:rPr>
                <w:noProof/>
              </w:rPr>
            </w:pPr>
            <w:r>
              <w:rPr>
                <w:noProof/>
              </w:rPr>
              <w:t>derived_from</w:t>
            </w:r>
          </w:p>
        </w:tc>
        <w:tc>
          <w:tcPr>
            <w:tcW w:w="519" w:type="pct"/>
            <w:shd w:val="clear" w:color="auto" w:fill="FFFFFF"/>
          </w:tcPr>
          <w:p w14:paraId="0154CF21" w14:textId="77777777" w:rsidR="002D57C4" w:rsidRDefault="002D57C4" w:rsidP="00502E57">
            <w:pPr>
              <w:pStyle w:val="TableText"/>
            </w:pPr>
            <w:r>
              <w:t>no</w:t>
            </w:r>
          </w:p>
        </w:tc>
        <w:tc>
          <w:tcPr>
            <w:tcW w:w="974" w:type="pct"/>
            <w:shd w:val="clear" w:color="auto" w:fill="FFFFFF"/>
          </w:tcPr>
          <w:p w14:paraId="2D9AD11F" w14:textId="77777777" w:rsidR="002D57C4" w:rsidRDefault="00D37E2A" w:rsidP="00502E57">
            <w:pPr>
              <w:pStyle w:val="TableText"/>
            </w:pPr>
            <w:hyperlink w:anchor="TYPE_YAML_STRING" w:history="1">
              <w:r w:rsidR="002D57C4" w:rsidRPr="00A00719">
                <w:rPr>
                  <w:rStyle w:val="Hyperlink"/>
                </w:rPr>
                <w:t>string</w:t>
              </w:r>
            </w:hyperlink>
          </w:p>
        </w:tc>
        <w:tc>
          <w:tcPr>
            <w:tcW w:w="2890" w:type="pct"/>
            <w:shd w:val="clear" w:color="auto" w:fill="FFFFFF"/>
          </w:tcPr>
          <w:p w14:paraId="27556B94" w14:textId="77777777" w:rsidR="002D57C4" w:rsidRDefault="002D57C4" w:rsidP="00502E57">
            <w:pPr>
              <w:pStyle w:val="TableText"/>
            </w:pPr>
            <w:r>
              <w:t>An optional parent Node Type name this new Node Type derives from.</w:t>
            </w:r>
          </w:p>
        </w:tc>
      </w:tr>
      <w:tr w:rsidR="002D57C4" w:rsidRPr="004279F4" w14:paraId="7DAB32AD" w14:textId="77777777" w:rsidTr="00502E57">
        <w:trPr>
          <w:cantSplit/>
        </w:trPr>
        <w:tc>
          <w:tcPr>
            <w:tcW w:w="617" w:type="pct"/>
            <w:shd w:val="clear" w:color="auto" w:fill="FFFFFF"/>
          </w:tcPr>
          <w:p w14:paraId="6FE7F633" w14:textId="77777777" w:rsidR="002D57C4" w:rsidRDefault="002D57C4" w:rsidP="00502E57">
            <w:pPr>
              <w:pStyle w:val="TableText"/>
              <w:rPr>
                <w:noProof/>
              </w:rPr>
            </w:pPr>
            <w:r>
              <w:rPr>
                <w:noProof/>
              </w:rPr>
              <w:t>version</w:t>
            </w:r>
          </w:p>
        </w:tc>
        <w:tc>
          <w:tcPr>
            <w:tcW w:w="519" w:type="pct"/>
            <w:shd w:val="clear" w:color="auto" w:fill="FFFFFF"/>
          </w:tcPr>
          <w:p w14:paraId="30DCF4E8" w14:textId="77777777" w:rsidR="002D57C4" w:rsidRDefault="002D57C4" w:rsidP="00502E57">
            <w:pPr>
              <w:pStyle w:val="TableText"/>
            </w:pPr>
            <w:r>
              <w:t>no</w:t>
            </w:r>
          </w:p>
        </w:tc>
        <w:tc>
          <w:tcPr>
            <w:tcW w:w="974" w:type="pct"/>
            <w:shd w:val="clear" w:color="auto" w:fill="FFFFFF"/>
          </w:tcPr>
          <w:p w14:paraId="27AC3995" w14:textId="77777777" w:rsidR="002D57C4" w:rsidRDefault="00D37E2A" w:rsidP="00502E57">
            <w:pPr>
              <w:pStyle w:val="TableText"/>
            </w:pPr>
            <w:hyperlink w:anchor="TYPE_TOSCA_VERSION" w:history="1">
              <w:r w:rsidR="002D57C4" w:rsidRPr="00276BB3">
                <w:rPr>
                  <w:rStyle w:val="Hyperlink"/>
                </w:rPr>
                <w:t>version</w:t>
              </w:r>
            </w:hyperlink>
          </w:p>
        </w:tc>
        <w:tc>
          <w:tcPr>
            <w:tcW w:w="2890" w:type="pct"/>
            <w:shd w:val="clear" w:color="auto" w:fill="FFFFFF"/>
          </w:tcPr>
          <w:p w14:paraId="1529BFAE" w14:textId="77777777" w:rsidR="002D57C4" w:rsidRDefault="002D57C4" w:rsidP="00502E57">
            <w:pPr>
              <w:pStyle w:val="TableText"/>
            </w:pPr>
            <w:r>
              <w:t>An optional version for the Node Type definition.</w:t>
            </w:r>
          </w:p>
        </w:tc>
      </w:tr>
      <w:tr w:rsidR="002D57C4" w:rsidRPr="004279F4" w14:paraId="6396CA1E" w14:textId="77777777" w:rsidTr="00502E57">
        <w:trPr>
          <w:cantSplit/>
        </w:trPr>
        <w:tc>
          <w:tcPr>
            <w:tcW w:w="617" w:type="pct"/>
            <w:shd w:val="clear" w:color="auto" w:fill="FFFFFF"/>
          </w:tcPr>
          <w:p w14:paraId="2BC40718" w14:textId="77777777" w:rsidR="002D57C4" w:rsidRDefault="002D57C4" w:rsidP="00502E57">
            <w:pPr>
              <w:pStyle w:val="TableText"/>
              <w:rPr>
                <w:noProof/>
              </w:rPr>
            </w:pPr>
            <w:r>
              <w:rPr>
                <w:noProof/>
              </w:rPr>
              <w:t>description</w:t>
            </w:r>
          </w:p>
        </w:tc>
        <w:tc>
          <w:tcPr>
            <w:tcW w:w="519" w:type="pct"/>
            <w:shd w:val="clear" w:color="auto" w:fill="FFFFFF"/>
          </w:tcPr>
          <w:p w14:paraId="1A50DB18" w14:textId="77777777" w:rsidR="002D57C4" w:rsidRDefault="002D57C4" w:rsidP="00502E57">
            <w:pPr>
              <w:pStyle w:val="TableText"/>
            </w:pPr>
            <w:r>
              <w:t>no</w:t>
            </w:r>
          </w:p>
        </w:tc>
        <w:tc>
          <w:tcPr>
            <w:tcW w:w="974" w:type="pct"/>
            <w:shd w:val="clear" w:color="auto" w:fill="FFFFFF"/>
          </w:tcPr>
          <w:p w14:paraId="2AF1E41D" w14:textId="77777777" w:rsidR="002D57C4" w:rsidRDefault="00D37E2A" w:rsidP="00502E57">
            <w:pPr>
              <w:pStyle w:val="TableText"/>
            </w:pPr>
            <w:hyperlink w:anchor="DEFN_ELEMENT_DESCRIPTION" w:history="1">
              <w:r w:rsidR="002D57C4" w:rsidRPr="00BF52EB">
                <w:rPr>
                  <w:rStyle w:val="Hyperlink"/>
                </w:rPr>
                <w:t>description</w:t>
              </w:r>
            </w:hyperlink>
          </w:p>
        </w:tc>
        <w:tc>
          <w:tcPr>
            <w:tcW w:w="2890" w:type="pct"/>
            <w:shd w:val="clear" w:color="auto" w:fill="FFFFFF"/>
          </w:tcPr>
          <w:p w14:paraId="1CC8EF73" w14:textId="77777777" w:rsidR="002D57C4" w:rsidRDefault="002D57C4" w:rsidP="00502E57">
            <w:pPr>
              <w:pStyle w:val="TableText"/>
            </w:pPr>
            <w:r>
              <w:t>An optional description for the Node Type.</w:t>
            </w:r>
          </w:p>
        </w:tc>
      </w:tr>
      <w:tr w:rsidR="002D57C4" w:rsidRPr="004279F4" w14:paraId="16A8A0D0" w14:textId="77777777" w:rsidTr="00502E57">
        <w:trPr>
          <w:cantSplit/>
        </w:trPr>
        <w:tc>
          <w:tcPr>
            <w:tcW w:w="617" w:type="pct"/>
            <w:shd w:val="clear" w:color="auto" w:fill="FFFFFF"/>
          </w:tcPr>
          <w:p w14:paraId="2AD4DBB5" w14:textId="77777777" w:rsidR="002D57C4" w:rsidRDefault="002D57C4" w:rsidP="00502E57">
            <w:pPr>
              <w:pStyle w:val="TableText"/>
              <w:rPr>
                <w:noProof/>
              </w:rPr>
            </w:pPr>
            <w:r>
              <w:rPr>
                <w:noProof/>
              </w:rPr>
              <w:t>properties</w:t>
            </w:r>
          </w:p>
        </w:tc>
        <w:tc>
          <w:tcPr>
            <w:tcW w:w="519" w:type="pct"/>
            <w:shd w:val="clear" w:color="auto" w:fill="FFFFFF"/>
          </w:tcPr>
          <w:p w14:paraId="42FD7D6E" w14:textId="77777777" w:rsidR="002D57C4" w:rsidRDefault="002D57C4" w:rsidP="00502E57">
            <w:pPr>
              <w:pStyle w:val="TableText"/>
            </w:pPr>
            <w:r>
              <w:t>no</w:t>
            </w:r>
          </w:p>
        </w:tc>
        <w:tc>
          <w:tcPr>
            <w:tcW w:w="974" w:type="pct"/>
            <w:shd w:val="clear" w:color="auto" w:fill="FFFFFF"/>
          </w:tcPr>
          <w:p w14:paraId="11C1B42A" w14:textId="77777777" w:rsidR="002D57C4" w:rsidRDefault="002D57C4" w:rsidP="00502E57">
            <w:pPr>
              <w:pStyle w:val="TableText"/>
            </w:pPr>
            <w:r>
              <w:t xml:space="preserve">list of </w:t>
            </w:r>
          </w:p>
          <w:p w14:paraId="4F296282" w14:textId="77777777" w:rsidR="002D57C4" w:rsidRDefault="00D37E2A" w:rsidP="00502E57">
            <w:pPr>
              <w:pStyle w:val="TableText"/>
            </w:pPr>
            <w:hyperlink w:anchor="DEFN_ELEMENT_PROPERTY_DEFN" w:history="1">
              <w:r w:rsidR="002D57C4" w:rsidRPr="002131F3">
                <w:rPr>
                  <w:rStyle w:val="Hyperlink"/>
                </w:rPr>
                <w:t>property definitions</w:t>
              </w:r>
            </w:hyperlink>
          </w:p>
        </w:tc>
        <w:tc>
          <w:tcPr>
            <w:tcW w:w="2890" w:type="pct"/>
            <w:shd w:val="clear" w:color="auto" w:fill="FFFFFF"/>
          </w:tcPr>
          <w:p w14:paraId="01B4F85C" w14:textId="77777777" w:rsidR="002D57C4" w:rsidRDefault="002D57C4" w:rsidP="00502E57">
            <w:pPr>
              <w:pStyle w:val="TableText"/>
            </w:pPr>
            <w:r>
              <w:t>An optional list of property definitions for the Node Type.</w:t>
            </w:r>
          </w:p>
        </w:tc>
      </w:tr>
      <w:tr w:rsidR="002D57C4" w:rsidRPr="004279F4" w14:paraId="6388118C" w14:textId="77777777" w:rsidTr="00502E57">
        <w:trPr>
          <w:cantSplit/>
        </w:trPr>
        <w:tc>
          <w:tcPr>
            <w:tcW w:w="617" w:type="pct"/>
            <w:shd w:val="clear" w:color="auto" w:fill="FFFFFF"/>
          </w:tcPr>
          <w:p w14:paraId="5E2E18AA" w14:textId="77777777" w:rsidR="002D57C4" w:rsidRDefault="002D57C4" w:rsidP="00502E57">
            <w:pPr>
              <w:pStyle w:val="TableText"/>
              <w:rPr>
                <w:noProof/>
              </w:rPr>
            </w:pPr>
            <w:r>
              <w:rPr>
                <w:noProof/>
              </w:rPr>
              <w:lastRenderedPageBreak/>
              <w:t>attributes</w:t>
            </w:r>
          </w:p>
        </w:tc>
        <w:tc>
          <w:tcPr>
            <w:tcW w:w="519" w:type="pct"/>
            <w:shd w:val="clear" w:color="auto" w:fill="FFFFFF"/>
          </w:tcPr>
          <w:p w14:paraId="29751F14" w14:textId="77777777" w:rsidR="002D57C4" w:rsidRDefault="002D57C4" w:rsidP="00502E57">
            <w:pPr>
              <w:pStyle w:val="TableText"/>
            </w:pPr>
            <w:r>
              <w:t>no</w:t>
            </w:r>
          </w:p>
        </w:tc>
        <w:tc>
          <w:tcPr>
            <w:tcW w:w="974" w:type="pct"/>
            <w:shd w:val="clear" w:color="auto" w:fill="FFFFFF"/>
          </w:tcPr>
          <w:p w14:paraId="0D361CA2" w14:textId="77777777" w:rsidR="002D57C4" w:rsidRDefault="002D57C4" w:rsidP="00502E57">
            <w:pPr>
              <w:pStyle w:val="TableText"/>
            </w:pPr>
            <w:r>
              <w:t>list of</w:t>
            </w:r>
          </w:p>
          <w:p w14:paraId="6FF52893" w14:textId="77777777" w:rsidR="002D57C4" w:rsidRDefault="00D37E2A" w:rsidP="00502E57">
            <w:pPr>
              <w:pStyle w:val="TableText"/>
            </w:pPr>
            <w:hyperlink w:anchor="DEFN_ELEMENT_ATTRIBUTE_DEFN" w:history="1">
              <w:r w:rsidR="002D57C4" w:rsidRPr="0062031F">
                <w:rPr>
                  <w:rStyle w:val="Hyperlink"/>
                </w:rPr>
                <w:t>attribute definitions</w:t>
              </w:r>
            </w:hyperlink>
          </w:p>
        </w:tc>
        <w:tc>
          <w:tcPr>
            <w:tcW w:w="2890" w:type="pct"/>
            <w:shd w:val="clear" w:color="auto" w:fill="FFFFFF"/>
          </w:tcPr>
          <w:p w14:paraId="2B22724F" w14:textId="77777777" w:rsidR="002D57C4" w:rsidRDefault="002D57C4" w:rsidP="00502E57">
            <w:pPr>
              <w:pStyle w:val="TableText"/>
            </w:pPr>
            <w:r>
              <w:t>An optional list of attribute definitions for the Node Type.</w:t>
            </w:r>
          </w:p>
        </w:tc>
      </w:tr>
      <w:tr w:rsidR="002D57C4" w:rsidRPr="004279F4" w14:paraId="0CF1FD65" w14:textId="77777777" w:rsidTr="00502E57">
        <w:trPr>
          <w:cantSplit/>
        </w:trPr>
        <w:tc>
          <w:tcPr>
            <w:tcW w:w="617" w:type="pct"/>
            <w:shd w:val="clear" w:color="auto" w:fill="FFFFFF"/>
          </w:tcPr>
          <w:p w14:paraId="76160152" w14:textId="77777777" w:rsidR="002D57C4" w:rsidRDefault="002D57C4" w:rsidP="00502E57">
            <w:pPr>
              <w:pStyle w:val="TableText"/>
              <w:rPr>
                <w:noProof/>
              </w:rPr>
            </w:pPr>
            <w:r>
              <w:rPr>
                <w:noProof/>
              </w:rPr>
              <w:t>requirements</w:t>
            </w:r>
          </w:p>
        </w:tc>
        <w:tc>
          <w:tcPr>
            <w:tcW w:w="519" w:type="pct"/>
            <w:shd w:val="clear" w:color="auto" w:fill="FFFFFF"/>
          </w:tcPr>
          <w:p w14:paraId="453DA259" w14:textId="77777777" w:rsidR="002D57C4" w:rsidRDefault="002D57C4" w:rsidP="00502E57">
            <w:pPr>
              <w:pStyle w:val="TableText"/>
            </w:pPr>
            <w:r>
              <w:t>no</w:t>
            </w:r>
          </w:p>
        </w:tc>
        <w:tc>
          <w:tcPr>
            <w:tcW w:w="974" w:type="pct"/>
            <w:shd w:val="clear" w:color="auto" w:fill="FFFFFF"/>
          </w:tcPr>
          <w:p w14:paraId="6889F809" w14:textId="77777777" w:rsidR="002D57C4" w:rsidRDefault="002D57C4" w:rsidP="00502E57">
            <w:pPr>
              <w:pStyle w:val="TableText"/>
            </w:pPr>
            <w:r>
              <w:t>list of</w:t>
            </w:r>
          </w:p>
          <w:p w14:paraId="0FFD6AF5" w14:textId="77777777" w:rsidR="002D57C4" w:rsidRDefault="00D37E2A" w:rsidP="00502E57">
            <w:pPr>
              <w:pStyle w:val="TableText"/>
            </w:pPr>
            <w:hyperlink w:anchor="DEFN_ELEMENT_REQUIREMENT_DEF" w:history="1">
              <w:r w:rsidR="002D57C4" w:rsidRPr="009D3E29">
                <w:rPr>
                  <w:rStyle w:val="Hyperlink"/>
                </w:rPr>
                <w:t>requirement definitions</w:t>
              </w:r>
            </w:hyperlink>
          </w:p>
        </w:tc>
        <w:tc>
          <w:tcPr>
            <w:tcW w:w="2890" w:type="pct"/>
            <w:shd w:val="clear" w:color="auto" w:fill="FFFFFF"/>
          </w:tcPr>
          <w:p w14:paraId="07FCEBE2" w14:textId="77777777" w:rsidR="002D57C4" w:rsidRDefault="002D57C4" w:rsidP="00502E57">
            <w:pPr>
              <w:pStyle w:val="TableText"/>
            </w:pPr>
            <w:r>
              <w:t xml:space="preserve">An optional </w:t>
            </w:r>
            <w:r w:rsidRPr="001C1539">
              <w:rPr>
                <w:i/>
                <w:u w:val="single"/>
              </w:rPr>
              <w:t>sequenced</w:t>
            </w:r>
            <w:r>
              <w:t xml:space="preserve"> list of requirement definitions for the Node Type.</w:t>
            </w:r>
          </w:p>
        </w:tc>
      </w:tr>
      <w:tr w:rsidR="002D57C4" w:rsidRPr="004279F4" w14:paraId="26AC211D" w14:textId="77777777" w:rsidTr="00502E57">
        <w:trPr>
          <w:cantSplit/>
        </w:trPr>
        <w:tc>
          <w:tcPr>
            <w:tcW w:w="617" w:type="pct"/>
            <w:shd w:val="clear" w:color="auto" w:fill="FFFFFF"/>
          </w:tcPr>
          <w:p w14:paraId="3A92B953" w14:textId="77777777" w:rsidR="002D57C4" w:rsidRDefault="002D57C4" w:rsidP="00502E57">
            <w:pPr>
              <w:pStyle w:val="TableText"/>
              <w:rPr>
                <w:noProof/>
              </w:rPr>
            </w:pPr>
            <w:r>
              <w:rPr>
                <w:noProof/>
              </w:rPr>
              <w:t>capabilities</w:t>
            </w:r>
          </w:p>
        </w:tc>
        <w:tc>
          <w:tcPr>
            <w:tcW w:w="519" w:type="pct"/>
            <w:shd w:val="clear" w:color="auto" w:fill="FFFFFF"/>
          </w:tcPr>
          <w:p w14:paraId="29DC7062" w14:textId="77777777" w:rsidR="002D57C4" w:rsidRDefault="002D57C4" w:rsidP="00502E57">
            <w:pPr>
              <w:pStyle w:val="TableText"/>
            </w:pPr>
            <w:r>
              <w:t>no</w:t>
            </w:r>
          </w:p>
        </w:tc>
        <w:tc>
          <w:tcPr>
            <w:tcW w:w="974" w:type="pct"/>
            <w:shd w:val="clear" w:color="auto" w:fill="FFFFFF"/>
          </w:tcPr>
          <w:p w14:paraId="08D0212B" w14:textId="77777777" w:rsidR="002D57C4" w:rsidRDefault="002D57C4" w:rsidP="00502E57">
            <w:pPr>
              <w:pStyle w:val="TableText"/>
            </w:pPr>
            <w:r>
              <w:t xml:space="preserve">list of </w:t>
            </w:r>
          </w:p>
          <w:p w14:paraId="33951FA0" w14:textId="77777777" w:rsidR="002D57C4" w:rsidRDefault="00D37E2A" w:rsidP="00502E57">
            <w:pPr>
              <w:pStyle w:val="TableText"/>
            </w:pPr>
            <w:hyperlink w:anchor="DEFN_ELEMENT_CAPABILITY_DEFN" w:history="1">
              <w:r w:rsidR="002D57C4">
                <w:rPr>
                  <w:rStyle w:val="Hyperlink"/>
                </w:rPr>
                <w:t>capability definitions</w:t>
              </w:r>
            </w:hyperlink>
          </w:p>
        </w:tc>
        <w:tc>
          <w:tcPr>
            <w:tcW w:w="2890" w:type="pct"/>
            <w:shd w:val="clear" w:color="auto" w:fill="FFFFFF"/>
          </w:tcPr>
          <w:p w14:paraId="7AEB0F05" w14:textId="77777777" w:rsidR="002D57C4" w:rsidRDefault="002D57C4" w:rsidP="00502E57">
            <w:pPr>
              <w:pStyle w:val="TableText"/>
            </w:pPr>
            <w:r>
              <w:t>An optional list of capability definitions for the Node Type.</w:t>
            </w:r>
          </w:p>
        </w:tc>
      </w:tr>
      <w:tr w:rsidR="002D57C4" w:rsidRPr="004279F4" w14:paraId="7151AED1" w14:textId="77777777" w:rsidTr="00502E57">
        <w:trPr>
          <w:cantSplit/>
        </w:trPr>
        <w:tc>
          <w:tcPr>
            <w:tcW w:w="617" w:type="pct"/>
            <w:shd w:val="clear" w:color="auto" w:fill="FFFFFF"/>
          </w:tcPr>
          <w:p w14:paraId="347F1766" w14:textId="77777777" w:rsidR="002D57C4" w:rsidRDefault="002D57C4" w:rsidP="00502E57">
            <w:pPr>
              <w:pStyle w:val="TableText"/>
              <w:rPr>
                <w:noProof/>
              </w:rPr>
            </w:pPr>
            <w:r>
              <w:rPr>
                <w:noProof/>
              </w:rPr>
              <w:t>interfaces</w:t>
            </w:r>
          </w:p>
        </w:tc>
        <w:tc>
          <w:tcPr>
            <w:tcW w:w="519" w:type="pct"/>
            <w:shd w:val="clear" w:color="auto" w:fill="FFFFFF"/>
          </w:tcPr>
          <w:p w14:paraId="0AB170EF" w14:textId="77777777" w:rsidR="002D57C4" w:rsidRDefault="002D57C4" w:rsidP="00502E57">
            <w:pPr>
              <w:pStyle w:val="TableText"/>
            </w:pPr>
            <w:r>
              <w:t>no</w:t>
            </w:r>
          </w:p>
        </w:tc>
        <w:tc>
          <w:tcPr>
            <w:tcW w:w="974" w:type="pct"/>
            <w:shd w:val="clear" w:color="auto" w:fill="FFFFFF"/>
          </w:tcPr>
          <w:p w14:paraId="5446423C" w14:textId="77777777" w:rsidR="002D57C4" w:rsidRDefault="002D57C4" w:rsidP="00502E57">
            <w:pPr>
              <w:pStyle w:val="TableText"/>
            </w:pPr>
            <w:r>
              <w:t>list of</w:t>
            </w:r>
          </w:p>
          <w:p w14:paraId="2667E797" w14:textId="77777777" w:rsidR="002D57C4" w:rsidRDefault="00D37E2A"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90" w:type="pct"/>
            <w:shd w:val="clear" w:color="auto" w:fill="FFFFFF"/>
          </w:tcPr>
          <w:p w14:paraId="7B2C65FE" w14:textId="77777777" w:rsidR="002D57C4" w:rsidRDefault="002D57C4" w:rsidP="00502E57">
            <w:pPr>
              <w:pStyle w:val="TableText"/>
            </w:pPr>
            <w:r>
              <w:t>An optional list of interface definitions supported by the Node Type.</w:t>
            </w:r>
          </w:p>
        </w:tc>
      </w:tr>
      <w:tr w:rsidR="002D57C4" w:rsidRPr="004279F4" w14:paraId="46A283E2" w14:textId="77777777" w:rsidTr="00502E57">
        <w:trPr>
          <w:cantSplit/>
        </w:trPr>
        <w:tc>
          <w:tcPr>
            <w:tcW w:w="617" w:type="pct"/>
            <w:shd w:val="clear" w:color="auto" w:fill="FFFFFF"/>
          </w:tcPr>
          <w:p w14:paraId="65AC7758" w14:textId="77777777" w:rsidR="002D57C4" w:rsidRDefault="002D57C4" w:rsidP="00502E57">
            <w:pPr>
              <w:pStyle w:val="TableText"/>
              <w:rPr>
                <w:noProof/>
              </w:rPr>
            </w:pPr>
            <w:r>
              <w:rPr>
                <w:noProof/>
              </w:rPr>
              <w:t>artifacts</w:t>
            </w:r>
          </w:p>
        </w:tc>
        <w:tc>
          <w:tcPr>
            <w:tcW w:w="519" w:type="pct"/>
            <w:shd w:val="clear" w:color="auto" w:fill="FFFFFF"/>
          </w:tcPr>
          <w:p w14:paraId="246B48B5" w14:textId="77777777" w:rsidR="002D57C4" w:rsidRDefault="002D57C4" w:rsidP="00502E57">
            <w:pPr>
              <w:pStyle w:val="TableText"/>
            </w:pPr>
            <w:r>
              <w:t>no</w:t>
            </w:r>
          </w:p>
        </w:tc>
        <w:tc>
          <w:tcPr>
            <w:tcW w:w="974" w:type="pct"/>
            <w:shd w:val="clear" w:color="auto" w:fill="FFFFFF"/>
          </w:tcPr>
          <w:p w14:paraId="42D10425" w14:textId="77777777" w:rsidR="002D57C4" w:rsidRDefault="002D57C4" w:rsidP="00502E57">
            <w:pPr>
              <w:pStyle w:val="TableText"/>
            </w:pPr>
            <w:r>
              <w:t>list of</w:t>
            </w:r>
          </w:p>
          <w:p w14:paraId="6798E8B7" w14:textId="77777777" w:rsidR="002D57C4" w:rsidRDefault="00D37E2A" w:rsidP="00502E57">
            <w:pPr>
              <w:pStyle w:val="TableText"/>
            </w:pPr>
            <w:hyperlink w:anchor="DEFN_ENTITY_ARTIFACT_DEF" w:history="1">
              <w:r w:rsidR="002D57C4" w:rsidRPr="00A9441D">
                <w:rPr>
                  <w:rStyle w:val="Hyperlink"/>
                </w:rPr>
                <w:t>artifact definitions</w:t>
              </w:r>
            </w:hyperlink>
          </w:p>
        </w:tc>
        <w:tc>
          <w:tcPr>
            <w:tcW w:w="2890" w:type="pct"/>
            <w:shd w:val="clear" w:color="auto" w:fill="FFFFFF"/>
          </w:tcPr>
          <w:p w14:paraId="7024962F" w14:textId="77777777" w:rsidR="002D57C4" w:rsidRDefault="002D57C4" w:rsidP="00502E57">
            <w:pPr>
              <w:pStyle w:val="TableText"/>
            </w:pPr>
            <w:r>
              <w:t>An optional list of named artifact definitions for the Node Type.</w:t>
            </w:r>
          </w:p>
        </w:tc>
      </w:tr>
    </w:tbl>
    <w:p w14:paraId="63AA43D9" w14:textId="77777777" w:rsidR="002D57C4" w:rsidRDefault="002D57C4" w:rsidP="002D57C4">
      <w:pPr>
        <w:pStyle w:val="Heading4"/>
        <w:numPr>
          <w:ilvl w:val="3"/>
          <w:numId w:val="3"/>
        </w:numPr>
      </w:pPr>
      <w:bookmarkStart w:id="344" w:name="_Toc379455034"/>
      <w:r>
        <w:t>Grammar</w:t>
      </w:r>
      <w:bookmarkEnd w:id="344"/>
      <w:r w:rsidRPr="002E5985">
        <w:t xml:space="preserve"> </w:t>
      </w:r>
    </w:p>
    <w:p w14:paraId="15F9D85E" w14:textId="77777777" w:rsidR="002D57C4" w:rsidRPr="00E349A9" w:rsidRDefault="002D57C4" w:rsidP="002D57C4">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919A93" w14:textId="77777777" w:rsidTr="00502E57">
        <w:tc>
          <w:tcPr>
            <w:tcW w:w="9576" w:type="dxa"/>
            <w:shd w:val="clear" w:color="auto" w:fill="D9D9D9" w:themeFill="background1" w:themeFillShade="D9"/>
          </w:tcPr>
          <w:p w14:paraId="2CEE3D48" w14:textId="77777777" w:rsidR="002D57C4" w:rsidRPr="006824F5" w:rsidRDefault="002D57C4" w:rsidP="00502E57">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4AB1B04C"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DC535D8"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1AF57F7" w14:textId="77777777" w:rsidR="002D57C4" w:rsidRDefault="002D57C4" w:rsidP="00502E57">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2ECE76EC" w14:textId="77777777" w:rsidR="002D57C4" w:rsidRPr="006824F5" w:rsidRDefault="002D57C4" w:rsidP="00502E57">
            <w:pPr>
              <w:rPr>
                <w:rStyle w:val="CodeSnippet"/>
                <w:noProof/>
              </w:rPr>
            </w:pPr>
            <w:r w:rsidRPr="006824F5">
              <w:rPr>
                <w:rStyle w:val="CodeSnippet"/>
                <w:noProof/>
              </w:rPr>
              <w:t xml:space="preserve">  properties:</w:t>
            </w:r>
          </w:p>
          <w:p w14:paraId="41B50D8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59D5E7E9" w14:textId="77777777" w:rsidR="002D57C4" w:rsidRDefault="002D57C4" w:rsidP="00502E57">
            <w:pPr>
              <w:rPr>
                <w:rStyle w:val="CodeSnippet"/>
                <w:noProof/>
              </w:rPr>
            </w:pPr>
            <w:r>
              <w:rPr>
                <w:rStyle w:val="CodeSnippet"/>
                <w:noProof/>
              </w:rPr>
              <w:t xml:space="preserve">  attributes:</w:t>
            </w:r>
          </w:p>
          <w:p w14:paraId="7E2EC1FD" w14:textId="77777777" w:rsidR="002D57C4" w:rsidRPr="006824F5"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2D4F9C6" w14:textId="77777777" w:rsidR="002D57C4" w:rsidRPr="006824F5" w:rsidRDefault="002D57C4" w:rsidP="00502E57">
            <w:pPr>
              <w:rPr>
                <w:rStyle w:val="CodeSnippet"/>
                <w:noProof/>
              </w:rPr>
            </w:pPr>
            <w:r w:rsidRPr="006824F5">
              <w:rPr>
                <w:rStyle w:val="CodeSnippet"/>
                <w:noProof/>
              </w:rPr>
              <w:t xml:space="preserve">  requirements: </w:t>
            </w:r>
          </w:p>
          <w:p w14:paraId="1F7F0C4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6807CAF9" w14:textId="77777777" w:rsidR="002D57C4" w:rsidRPr="006824F5" w:rsidRDefault="002D57C4" w:rsidP="00502E57">
            <w:pPr>
              <w:rPr>
                <w:rStyle w:val="CodeSnippet"/>
                <w:noProof/>
              </w:rPr>
            </w:pPr>
            <w:r w:rsidRPr="006824F5">
              <w:rPr>
                <w:rStyle w:val="CodeSnippet"/>
                <w:noProof/>
              </w:rPr>
              <w:t xml:space="preserve">  capabilities:</w:t>
            </w:r>
          </w:p>
          <w:p w14:paraId="0E02ACF8" w14:textId="77777777" w:rsidR="002D57C4" w:rsidRPr="006824F5" w:rsidRDefault="002D57C4" w:rsidP="00502E57">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17B258E6"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300928E0" w14:textId="77777777" w:rsidR="002D57C4"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6A71F17D" w14:textId="77777777" w:rsidR="002D57C4" w:rsidRDefault="002D57C4" w:rsidP="00502E57">
            <w:pPr>
              <w:rPr>
                <w:rStyle w:val="CodeSnippet"/>
                <w:noProof/>
              </w:rPr>
            </w:pPr>
            <w:r>
              <w:rPr>
                <w:rStyle w:val="CodeSnippet"/>
                <w:noProof/>
              </w:rPr>
              <w:t xml:space="preserve">  artifacts:</w:t>
            </w:r>
          </w:p>
          <w:p w14:paraId="304A39A1" w14:textId="77777777" w:rsidR="002D57C4" w:rsidRPr="006824F5" w:rsidRDefault="002D57C4" w:rsidP="00502E57">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2EE3BF03" w14:textId="77777777" w:rsidR="002D57C4" w:rsidRDefault="002D57C4" w:rsidP="002D57C4">
      <w:pPr>
        <w:pStyle w:val="NormalaroundTable"/>
      </w:pPr>
      <w:bookmarkStart w:id="345" w:name="_Toc379455035"/>
      <w:r>
        <w:t>In the above grammar, the pseudo values that appear in angle brackets have the following meaning:</w:t>
      </w:r>
    </w:p>
    <w:p w14:paraId="7223A61C" w14:textId="77777777" w:rsidR="002D57C4" w:rsidRDefault="002D57C4" w:rsidP="002D57C4">
      <w:pPr>
        <w:pStyle w:val="ListParagraph"/>
        <w:numPr>
          <w:ilvl w:val="0"/>
          <w:numId w:val="21"/>
        </w:numPr>
      </w:pPr>
      <w:r w:rsidRPr="00860225">
        <w:rPr>
          <w:rStyle w:val="CodeSnippetHighlight"/>
        </w:rPr>
        <w:t>node_type_name</w:t>
      </w:r>
      <w:r>
        <w:t>: represents the required symbolic name of the Node Type being declared.</w:t>
      </w:r>
    </w:p>
    <w:p w14:paraId="5CA88013" w14:textId="77777777" w:rsidR="002D57C4" w:rsidRDefault="002D57C4" w:rsidP="002D57C4">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7463524"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6B71708E" w14:textId="77777777" w:rsidR="002D57C4" w:rsidRDefault="002D57C4" w:rsidP="002D57C4">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9F7E68D"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654AFE0" w14:textId="77777777" w:rsidR="002D57C4" w:rsidRDefault="002D57C4" w:rsidP="002D57C4">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69EBF991" w14:textId="77777777" w:rsidR="002D57C4" w:rsidRDefault="002D57C4" w:rsidP="002D57C4">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1CD21DAC" w14:textId="77777777" w:rsidR="002D57C4" w:rsidRDefault="002D57C4" w:rsidP="002D57C4">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43C91BD6" w14:textId="77777777" w:rsidR="002D57C4" w:rsidRDefault="002D57C4" w:rsidP="002D57C4">
      <w:pPr>
        <w:pStyle w:val="ListParagraph"/>
        <w:numPr>
          <w:ilvl w:val="0"/>
          <w:numId w:val="21"/>
        </w:numPr>
      </w:pPr>
      <w:r w:rsidRPr="00860225">
        <w:rPr>
          <w:rStyle w:val="CodeSnippetHighlight"/>
        </w:rPr>
        <w:lastRenderedPageBreak/>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153DBE1B" w14:textId="77777777" w:rsidR="002D57C4" w:rsidRDefault="002D57C4" w:rsidP="002D57C4">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45"/>
    <w:p w14:paraId="7CB2D1B8" w14:textId="77777777" w:rsidR="002D57C4" w:rsidRDefault="002D57C4" w:rsidP="002D57C4">
      <w:pPr>
        <w:pStyle w:val="Heading4"/>
        <w:numPr>
          <w:ilvl w:val="3"/>
          <w:numId w:val="3"/>
        </w:numPr>
      </w:pPr>
      <w:r>
        <w:t>Additional Requirements</w:t>
      </w:r>
    </w:p>
    <w:p w14:paraId="73247DB8" w14:textId="77777777" w:rsidR="002D57C4" w:rsidRPr="00AC15E2" w:rsidRDefault="002D57C4" w:rsidP="002D57C4">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59F8020A" w14:textId="77777777" w:rsidR="002D57C4" w:rsidRDefault="002D57C4" w:rsidP="002D57C4">
      <w:pPr>
        <w:pStyle w:val="Heading4"/>
        <w:numPr>
          <w:ilvl w:val="3"/>
          <w:numId w:val="3"/>
        </w:numPr>
      </w:pPr>
      <w:bookmarkStart w:id="346" w:name="_Toc379455036"/>
      <w:r>
        <w:t>Best Practices</w:t>
      </w:r>
    </w:p>
    <w:p w14:paraId="1A731FC3" w14:textId="77777777" w:rsidR="002D57C4" w:rsidRDefault="002D57C4" w:rsidP="002D57C4">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4D96456B" w14:textId="77777777" w:rsidR="002D57C4" w:rsidRDefault="002D57C4" w:rsidP="002D57C4">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18F201F3" w14:textId="77777777" w:rsidR="002D57C4" w:rsidRPr="005E7D74" w:rsidRDefault="002D57C4" w:rsidP="002D57C4">
      <w:pPr>
        <w:pStyle w:val="Heading4"/>
        <w:numPr>
          <w:ilvl w:val="3"/>
          <w:numId w:val="3"/>
        </w:numPr>
      </w:pPr>
      <w:r>
        <w:t>Example</w:t>
      </w:r>
      <w:bookmarkEnd w:id="346"/>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C6428" w14:textId="77777777" w:rsidTr="00502E57">
        <w:trPr>
          <w:trHeight w:val="256"/>
        </w:trPr>
        <w:tc>
          <w:tcPr>
            <w:tcW w:w="9576" w:type="dxa"/>
            <w:shd w:val="clear" w:color="auto" w:fill="D9D9D9" w:themeFill="background1" w:themeFillShade="D9"/>
          </w:tcPr>
          <w:p w14:paraId="17418638" w14:textId="77777777" w:rsidR="002D57C4" w:rsidRPr="006824F5" w:rsidRDefault="002D57C4" w:rsidP="00502E57">
            <w:pPr>
              <w:rPr>
                <w:rStyle w:val="CodeSnippet"/>
                <w:noProof/>
              </w:rPr>
            </w:pPr>
            <w:r w:rsidRPr="006824F5">
              <w:rPr>
                <w:rStyle w:val="CodeSnippet"/>
                <w:noProof/>
              </w:rPr>
              <w:t>my_company.my_types.my_app_node_type:</w:t>
            </w:r>
          </w:p>
          <w:p w14:paraId="47C6DC00" w14:textId="77777777" w:rsidR="002D57C4" w:rsidRDefault="002D57C4" w:rsidP="00502E57">
            <w:pPr>
              <w:rPr>
                <w:rStyle w:val="CodeSnippet"/>
                <w:noProof/>
              </w:rPr>
            </w:pPr>
            <w:r w:rsidRPr="006824F5">
              <w:rPr>
                <w:rStyle w:val="CodeSnippet"/>
                <w:noProof/>
              </w:rPr>
              <w:t xml:space="preserve">  derived_from: tosca.nodes.SoftwareComponent</w:t>
            </w:r>
          </w:p>
          <w:p w14:paraId="32F2B4AE" w14:textId="77777777" w:rsidR="002D57C4" w:rsidRPr="006824F5" w:rsidRDefault="002D57C4" w:rsidP="00502E57">
            <w:pPr>
              <w:rPr>
                <w:rStyle w:val="CodeSnippet"/>
                <w:noProof/>
              </w:rPr>
            </w:pPr>
            <w:r>
              <w:rPr>
                <w:rStyle w:val="CodeSnippet"/>
                <w:noProof/>
              </w:rPr>
              <w:t xml:space="preserve">  description: My company’s custom applicaton</w:t>
            </w:r>
          </w:p>
          <w:p w14:paraId="240A5865" w14:textId="77777777" w:rsidR="002D57C4" w:rsidRPr="006824F5" w:rsidRDefault="002D57C4" w:rsidP="00502E57">
            <w:pPr>
              <w:rPr>
                <w:rStyle w:val="CodeSnippet"/>
                <w:noProof/>
              </w:rPr>
            </w:pPr>
            <w:r w:rsidRPr="006824F5">
              <w:rPr>
                <w:rStyle w:val="CodeSnippet"/>
                <w:noProof/>
              </w:rPr>
              <w:t xml:space="preserve">  properties:</w:t>
            </w:r>
          </w:p>
          <w:p w14:paraId="3BEDE4B9" w14:textId="77777777" w:rsidR="002D57C4" w:rsidRPr="006824F5" w:rsidRDefault="002D57C4" w:rsidP="00502E57">
            <w:pPr>
              <w:rPr>
                <w:rStyle w:val="CodeSnippet"/>
                <w:noProof/>
              </w:rPr>
            </w:pPr>
            <w:r w:rsidRPr="006824F5">
              <w:rPr>
                <w:rStyle w:val="CodeSnippet"/>
                <w:noProof/>
              </w:rPr>
              <w:t xml:space="preserve">    my_app_password:</w:t>
            </w:r>
          </w:p>
          <w:p w14:paraId="306C525E" w14:textId="77777777" w:rsidR="002D57C4" w:rsidRPr="006824F5" w:rsidRDefault="002D57C4" w:rsidP="00502E57">
            <w:pPr>
              <w:rPr>
                <w:rStyle w:val="CodeSnippet"/>
                <w:noProof/>
              </w:rPr>
            </w:pPr>
            <w:r w:rsidRPr="006824F5">
              <w:rPr>
                <w:rStyle w:val="CodeSnippet"/>
                <w:noProof/>
              </w:rPr>
              <w:t xml:space="preserve">      type: string</w:t>
            </w:r>
          </w:p>
          <w:p w14:paraId="46A0ACBA" w14:textId="77777777" w:rsidR="002D57C4" w:rsidRPr="006824F5" w:rsidRDefault="002D57C4" w:rsidP="00502E57">
            <w:pPr>
              <w:rPr>
                <w:rStyle w:val="CodeSnippet"/>
                <w:noProof/>
              </w:rPr>
            </w:pPr>
            <w:r w:rsidRPr="006824F5">
              <w:rPr>
                <w:rStyle w:val="CodeSnippet"/>
                <w:noProof/>
              </w:rPr>
              <w:t xml:space="preserve">      description: application password</w:t>
            </w:r>
          </w:p>
          <w:p w14:paraId="1D0F277A" w14:textId="77777777" w:rsidR="002D57C4" w:rsidRPr="006824F5" w:rsidRDefault="002D57C4" w:rsidP="00502E57">
            <w:pPr>
              <w:rPr>
                <w:rStyle w:val="CodeSnippet"/>
                <w:noProof/>
              </w:rPr>
            </w:pPr>
            <w:r w:rsidRPr="006824F5">
              <w:rPr>
                <w:rStyle w:val="CodeSnippet"/>
                <w:noProof/>
              </w:rPr>
              <w:t xml:space="preserve">      constraints:</w:t>
            </w:r>
          </w:p>
          <w:p w14:paraId="696A26DE" w14:textId="77777777" w:rsidR="002D57C4" w:rsidRDefault="002D57C4" w:rsidP="00502E57">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286211A7" w14:textId="77777777" w:rsidR="002D57C4" w:rsidRDefault="002D57C4" w:rsidP="00502E57">
            <w:pPr>
              <w:rPr>
                <w:rStyle w:val="CodeSnippet"/>
                <w:noProof/>
              </w:rPr>
            </w:pPr>
            <w:r>
              <w:rPr>
                <w:rStyle w:val="CodeSnippet"/>
                <w:noProof/>
              </w:rPr>
              <w:t xml:space="preserve">        - max_length: 10</w:t>
            </w:r>
          </w:p>
          <w:p w14:paraId="554C08EF" w14:textId="77777777" w:rsidR="002D57C4" w:rsidRPr="006824F5" w:rsidRDefault="002D57C4" w:rsidP="00502E57">
            <w:pPr>
              <w:rPr>
                <w:rStyle w:val="CodeSnippet"/>
                <w:noProof/>
              </w:rPr>
            </w:pPr>
            <w:r>
              <w:rPr>
                <w:rStyle w:val="CodeSnippet"/>
                <w:noProof/>
              </w:rPr>
              <w:t xml:space="preserve">  attributes:</w:t>
            </w:r>
          </w:p>
          <w:p w14:paraId="60FFADC9" w14:textId="77777777" w:rsidR="002D57C4" w:rsidRPr="006824F5" w:rsidRDefault="002D57C4" w:rsidP="00502E57">
            <w:pPr>
              <w:rPr>
                <w:rStyle w:val="CodeSnippet"/>
                <w:noProof/>
              </w:rPr>
            </w:pPr>
            <w:r w:rsidRPr="006824F5">
              <w:rPr>
                <w:rStyle w:val="CodeSnippet"/>
                <w:noProof/>
              </w:rPr>
              <w:t xml:space="preserve">    my_app_port:</w:t>
            </w:r>
          </w:p>
          <w:p w14:paraId="4BBAE69D"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5C2DF2C5" w14:textId="77777777" w:rsidR="002D57C4" w:rsidRDefault="002D57C4" w:rsidP="00502E57">
            <w:pPr>
              <w:rPr>
                <w:rStyle w:val="CodeSnippet"/>
                <w:noProof/>
              </w:rPr>
            </w:pPr>
            <w:r w:rsidRPr="006824F5">
              <w:rPr>
                <w:rStyle w:val="CodeSnippet"/>
                <w:noProof/>
              </w:rPr>
              <w:t xml:space="preserve">      descr</w:t>
            </w:r>
            <w:r>
              <w:rPr>
                <w:rStyle w:val="CodeSnippet"/>
                <w:noProof/>
              </w:rPr>
              <w:t>iption: application port number</w:t>
            </w:r>
          </w:p>
          <w:p w14:paraId="69C75252" w14:textId="77777777" w:rsidR="002D57C4" w:rsidRDefault="002D57C4" w:rsidP="00502E57">
            <w:pPr>
              <w:rPr>
                <w:rStyle w:val="CodeSnippet"/>
                <w:noProof/>
              </w:rPr>
            </w:pPr>
            <w:r>
              <w:rPr>
                <w:rStyle w:val="CodeSnippet"/>
                <w:noProof/>
              </w:rPr>
              <w:t xml:space="preserve">  requirements:</w:t>
            </w:r>
          </w:p>
          <w:p w14:paraId="1EADFD11" w14:textId="77777777" w:rsidR="002D57C4" w:rsidRDefault="002D57C4" w:rsidP="00502E57">
            <w:pPr>
              <w:rPr>
                <w:rStyle w:val="CodeSnippet"/>
                <w:noProof/>
              </w:rPr>
            </w:pPr>
            <w:r>
              <w:rPr>
                <w:rStyle w:val="CodeSnippet"/>
                <w:noProof/>
              </w:rPr>
              <w:t xml:space="preserve">    - some_database:</w:t>
            </w:r>
          </w:p>
          <w:p w14:paraId="13D23086" w14:textId="77777777" w:rsidR="002D57C4" w:rsidRDefault="002D57C4" w:rsidP="00502E57">
            <w:pPr>
              <w:rPr>
                <w:rStyle w:val="CodeSnippet"/>
                <w:noProof/>
              </w:rPr>
            </w:pPr>
            <w:r>
              <w:rPr>
                <w:rStyle w:val="CodeSnippet"/>
                <w:noProof/>
              </w:rPr>
              <w:t xml:space="preserve">        capability: EndPoint.Database</w:t>
            </w:r>
          </w:p>
          <w:p w14:paraId="019C32C4" w14:textId="77777777" w:rsidR="002D57C4" w:rsidRDefault="002D57C4" w:rsidP="00502E57">
            <w:pPr>
              <w:rPr>
                <w:rStyle w:val="CodeSnippet"/>
                <w:noProof/>
              </w:rPr>
            </w:pPr>
            <w:r>
              <w:rPr>
                <w:rStyle w:val="CodeSnippet"/>
                <w:noProof/>
              </w:rPr>
              <w:t xml:space="preserve">        node: Database    </w:t>
            </w:r>
          </w:p>
          <w:p w14:paraId="60543183" w14:textId="77777777" w:rsidR="002D57C4" w:rsidRPr="006824F5" w:rsidRDefault="002D57C4" w:rsidP="00502E57">
            <w:pPr>
              <w:rPr>
                <w:rStyle w:val="CodeSnippet"/>
                <w:noProof/>
              </w:rPr>
            </w:pPr>
            <w:r>
              <w:rPr>
                <w:rStyle w:val="CodeSnippet"/>
                <w:noProof/>
              </w:rPr>
              <w:t xml:space="preserve">        relationship: ConnectsTo</w:t>
            </w:r>
          </w:p>
        </w:tc>
      </w:tr>
    </w:tbl>
    <w:p w14:paraId="259B1140" w14:textId="77777777" w:rsidR="002D57C4" w:rsidRDefault="002D57C4" w:rsidP="002D57C4">
      <w:pPr>
        <w:pStyle w:val="Heading3"/>
        <w:numPr>
          <w:ilvl w:val="2"/>
          <w:numId w:val="3"/>
        </w:numPr>
      </w:pPr>
      <w:bookmarkStart w:id="347" w:name="DEFN_ENTITY_RELATIONSHIP_TYPE"/>
      <w:r>
        <w:t>Relationship Type</w:t>
      </w:r>
    </w:p>
    <w:bookmarkEnd w:id="347"/>
    <w:p w14:paraId="48F17900" w14:textId="77777777" w:rsidR="002D57C4" w:rsidRPr="0000611C" w:rsidRDefault="002D57C4" w:rsidP="002D57C4">
      <w:r w:rsidRPr="008B50B0">
        <w:t xml:space="preserve">A </w:t>
      </w:r>
      <w:r>
        <w:t>Relationship</w:t>
      </w:r>
      <w:r w:rsidRPr="008B50B0">
        <w:t xml:space="preserve"> Type is a reusable entity that defines the type of one or more </w:t>
      </w:r>
      <w:r>
        <w:t xml:space="preserve">relationships between Node Types or Node Templates. </w:t>
      </w:r>
    </w:p>
    <w:p w14:paraId="72BBCA0A" w14:textId="77777777" w:rsidR="002D57C4" w:rsidRDefault="002D57C4" w:rsidP="002D57C4">
      <w:pPr>
        <w:pStyle w:val="Heading4"/>
        <w:numPr>
          <w:ilvl w:val="3"/>
          <w:numId w:val="3"/>
        </w:numPr>
      </w:pPr>
      <w:r>
        <w:t>Keynames</w:t>
      </w:r>
    </w:p>
    <w:p w14:paraId="2942E80E" w14:textId="77777777" w:rsidR="002D57C4" w:rsidRPr="0053600D" w:rsidRDefault="002D57C4" w:rsidP="002D57C4">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802"/>
        <w:gridCol w:w="5788"/>
      </w:tblGrid>
      <w:tr w:rsidR="002D57C4" w:rsidRPr="004279F4" w14:paraId="09FD9019" w14:textId="77777777" w:rsidTr="00502E57">
        <w:trPr>
          <w:cantSplit/>
          <w:tblHeader/>
        </w:trPr>
        <w:tc>
          <w:tcPr>
            <w:tcW w:w="784" w:type="pct"/>
            <w:shd w:val="clear" w:color="auto" w:fill="D9D9D9"/>
          </w:tcPr>
          <w:p w14:paraId="06CD35D5" w14:textId="77777777" w:rsidR="002D57C4" w:rsidRPr="00422683" w:rsidRDefault="002D57C4" w:rsidP="00502E57">
            <w:pPr>
              <w:pStyle w:val="TableText-Heading"/>
            </w:pPr>
            <w:r w:rsidRPr="00422683">
              <w:lastRenderedPageBreak/>
              <w:t>Keyname</w:t>
            </w:r>
          </w:p>
        </w:tc>
        <w:tc>
          <w:tcPr>
            <w:tcW w:w="482" w:type="pct"/>
            <w:shd w:val="clear" w:color="auto" w:fill="D9D9D9"/>
          </w:tcPr>
          <w:p w14:paraId="0996F091" w14:textId="77777777" w:rsidR="002D57C4" w:rsidRPr="00422683" w:rsidRDefault="002D57C4" w:rsidP="00502E57">
            <w:pPr>
              <w:pStyle w:val="TableText-Heading"/>
            </w:pPr>
            <w:r w:rsidRPr="00422683">
              <w:t>Required</w:t>
            </w:r>
          </w:p>
        </w:tc>
        <w:tc>
          <w:tcPr>
            <w:tcW w:w="887" w:type="pct"/>
            <w:shd w:val="clear" w:color="auto" w:fill="D9D9D9"/>
          </w:tcPr>
          <w:p w14:paraId="7E97A963" w14:textId="77777777" w:rsidR="002D57C4" w:rsidRPr="00422683" w:rsidRDefault="002D57C4" w:rsidP="00502E57">
            <w:pPr>
              <w:pStyle w:val="TableText-Heading"/>
            </w:pPr>
            <w:r w:rsidRPr="00422683">
              <w:t>Definition/Type</w:t>
            </w:r>
          </w:p>
        </w:tc>
        <w:tc>
          <w:tcPr>
            <w:tcW w:w="2846" w:type="pct"/>
            <w:shd w:val="clear" w:color="auto" w:fill="D9D9D9"/>
          </w:tcPr>
          <w:p w14:paraId="1B4A3C72" w14:textId="77777777" w:rsidR="002D57C4" w:rsidRPr="00422683" w:rsidRDefault="002D57C4" w:rsidP="00502E57">
            <w:pPr>
              <w:pStyle w:val="TableText-Heading"/>
            </w:pPr>
            <w:r w:rsidRPr="00422683">
              <w:t>Description</w:t>
            </w:r>
          </w:p>
        </w:tc>
      </w:tr>
      <w:tr w:rsidR="002D57C4" w:rsidRPr="004279F4" w14:paraId="53DD8212" w14:textId="77777777" w:rsidTr="00502E57">
        <w:trPr>
          <w:cantSplit/>
        </w:trPr>
        <w:tc>
          <w:tcPr>
            <w:tcW w:w="784" w:type="pct"/>
            <w:shd w:val="clear" w:color="auto" w:fill="FFFFFF"/>
          </w:tcPr>
          <w:p w14:paraId="5F8DC8C6" w14:textId="77777777" w:rsidR="002D57C4" w:rsidRDefault="002D57C4" w:rsidP="00502E57">
            <w:pPr>
              <w:pStyle w:val="TableText"/>
              <w:rPr>
                <w:noProof/>
              </w:rPr>
            </w:pPr>
            <w:r>
              <w:rPr>
                <w:noProof/>
              </w:rPr>
              <w:t>derived_from</w:t>
            </w:r>
          </w:p>
        </w:tc>
        <w:tc>
          <w:tcPr>
            <w:tcW w:w="482" w:type="pct"/>
            <w:shd w:val="clear" w:color="auto" w:fill="FFFFFF"/>
          </w:tcPr>
          <w:p w14:paraId="5D5C4EE3" w14:textId="77777777" w:rsidR="002D57C4" w:rsidRDefault="002D57C4" w:rsidP="00502E57">
            <w:pPr>
              <w:pStyle w:val="TableText"/>
            </w:pPr>
            <w:r>
              <w:t>no</w:t>
            </w:r>
          </w:p>
        </w:tc>
        <w:tc>
          <w:tcPr>
            <w:tcW w:w="887" w:type="pct"/>
            <w:shd w:val="clear" w:color="auto" w:fill="FFFFFF"/>
          </w:tcPr>
          <w:p w14:paraId="394B3714" w14:textId="77777777" w:rsidR="002D57C4" w:rsidRDefault="00D37E2A" w:rsidP="00502E57">
            <w:pPr>
              <w:pStyle w:val="TableText"/>
            </w:pPr>
            <w:hyperlink w:anchor="TYPE_YAML_STRING" w:history="1">
              <w:r w:rsidR="002D57C4" w:rsidRPr="0059512D">
                <w:rPr>
                  <w:rStyle w:val="Hyperlink"/>
                </w:rPr>
                <w:t>string</w:t>
              </w:r>
            </w:hyperlink>
          </w:p>
        </w:tc>
        <w:tc>
          <w:tcPr>
            <w:tcW w:w="2846" w:type="pct"/>
            <w:shd w:val="clear" w:color="auto" w:fill="FFFFFF"/>
          </w:tcPr>
          <w:p w14:paraId="158CC13A" w14:textId="77777777" w:rsidR="002D57C4" w:rsidRDefault="002D57C4" w:rsidP="00502E57">
            <w:pPr>
              <w:pStyle w:val="TableText"/>
            </w:pPr>
            <w:r>
              <w:t>An optional parent Relationship Type name the Relationship Type derives from.</w:t>
            </w:r>
          </w:p>
        </w:tc>
      </w:tr>
      <w:tr w:rsidR="002D57C4" w:rsidRPr="004279F4" w14:paraId="4083881C" w14:textId="77777777" w:rsidTr="00502E57">
        <w:trPr>
          <w:cantSplit/>
        </w:trPr>
        <w:tc>
          <w:tcPr>
            <w:tcW w:w="784" w:type="pct"/>
            <w:shd w:val="clear" w:color="auto" w:fill="FFFFFF"/>
          </w:tcPr>
          <w:p w14:paraId="73D3C8A0" w14:textId="77777777" w:rsidR="002D57C4" w:rsidRDefault="002D57C4" w:rsidP="00502E57">
            <w:pPr>
              <w:pStyle w:val="TableText"/>
              <w:rPr>
                <w:noProof/>
              </w:rPr>
            </w:pPr>
            <w:r>
              <w:rPr>
                <w:noProof/>
              </w:rPr>
              <w:t>version</w:t>
            </w:r>
          </w:p>
        </w:tc>
        <w:tc>
          <w:tcPr>
            <w:tcW w:w="482" w:type="pct"/>
            <w:shd w:val="clear" w:color="auto" w:fill="FFFFFF"/>
          </w:tcPr>
          <w:p w14:paraId="1EC48508" w14:textId="77777777" w:rsidR="002D57C4" w:rsidRDefault="002D57C4" w:rsidP="00502E57">
            <w:pPr>
              <w:pStyle w:val="TableText"/>
            </w:pPr>
            <w:r>
              <w:t>no</w:t>
            </w:r>
          </w:p>
        </w:tc>
        <w:tc>
          <w:tcPr>
            <w:tcW w:w="887" w:type="pct"/>
            <w:shd w:val="clear" w:color="auto" w:fill="FFFFFF"/>
          </w:tcPr>
          <w:p w14:paraId="743054C0" w14:textId="77777777" w:rsidR="002D57C4" w:rsidRDefault="00D37E2A"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7D304993" w14:textId="77777777" w:rsidR="002D57C4" w:rsidRDefault="002D57C4" w:rsidP="00502E57">
            <w:pPr>
              <w:pStyle w:val="TableText"/>
            </w:pPr>
            <w:r>
              <w:t>An optional version for the Relationship Type definition.</w:t>
            </w:r>
          </w:p>
        </w:tc>
      </w:tr>
      <w:tr w:rsidR="002D57C4" w:rsidRPr="004279F4" w14:paraId="2D6A1D7C" w14:textId="77777777" w:rsidTr="00502E57">
        <w:trPr>
          <w:cantSplit/>
        </w:trPr>
        <w:tc>
          <w:tcPr>
            <w:tcW w:w="784" w:type="pct"/>
            <w:shd w:val="clear" w:color="auto" w:fill="FFFFFF"/>
          </w:tcPr>
          <w:p w14:paraId="11096FD1" w14:textId="77777777" w:rsidR="002D57C4" w:rsidRDefault="002D57C4" w:rsidP="00502E57">
            <w:pPr>
              <w:pStyle w:val="TableText"/>
              <w:rPr>
                <w:noProof/>
              </w:rPr>
            </w:pPr>
            <w:r>
              <w:rPr>
                <w:noProof/>
              </w:rPr>
              <w:t>description</w:t>
            </w:r>
          </w:p>
        </w:tc>
        <w:tc>
          <w:tcPr>
            <w:tcW w:w="482" w:type="pct"/>
            <w:shd w:val="clear" w:color="auto" w:fill="FFFFFF"/>
          </w:tcPr>
          <w:p w14:paraId="32137001" w14:textId="77777777" w:rsidR="002D57C4" w:rsidRDefault="002D57C4" w:rsidP="00502E57">
            <w:pPr>
              <w:pStyle w:val="TableText"/>
            </w:pPr>
            <w:r>
              <w:t>no</w:t>
            </w:r>
          </w:p>
        </w:tc>
        <w:tc>
          <w:tcPr>
            <w:tcW w:w="887" w:type="pct"/>
            <w:shd w:val="clear" w:color="auto" w:fill="FFFFFF"/>
          </w:tcPr>
          <w:p w14:paraId="2EBCB05B" w14:textId="77777777" w:rsidR="002D57C4" w:rsidRDefault="00D37E2A"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17C64C4E" w14:textId="77777777" w:rsidR="002D57C4" w:rsidRDefault="002D57C4" w:rsidP="00502E57">
            <w:pPr>
              <w:pStyle w:val="TableText"/>
            </w:pPr>
            <w:r>
              <w:t>An optional description for the Relationship Type.</w:t>
            </w:r>
          </w:p>
        </w:tc>
      </w:tr>
      <w:tr w:rsidR="002D57C4" w:rsidRPr="004279F4" w14:paraId="462F40DF" w14:textId="77777777" w:rsidTr="00502E57">
        <w:trPr>
          <w:cantSplit/>
        </w:trPr>
        <w:tc>
          <w:tcPr>
            <w:tcW w:w="784" w:type="pct"/>
            <w:shd w:val="clear" w:color="auto" w:fill="FFFFFF"/>
          </w:tcPr>
          <w:p w14:paraId="5AF9ED05" w14:textId="77777777" w:rsidR="002D57C4" w:rsidRDefault="002D57C4" w:rsidP="00502E57">
            <w:pPr>
              <w:pStyle w:val="TableText"/>
              <w:rPr>
                <w:noProof/>
              </w:rPr>
            </w:pPr>
            <w:r>
              <w:rPr>
                <w:noProof/>
              </w:rPr>
              <w:t>properties</w:t>
            </w:r>
          </w:p>
        </w:tc>
        <w:tc>
          <w:tcPr>
            <w:tcW w:w="482" w:type="pct"/>
            <w:shd w:val="clear" w:color="auto" w:fill="FFFFFF"/>
          </w:tcPr>
          <w:p w14:paraId="4106C3E4" w14:textId="77777777" w:rsidR="002D57C4" w:rsidRDefault="002D57C4" w:rsidP="00502E57">
            <w:pPr>
              <w:pStyle w:val="TableText"/>
            </w:pPr>
            <w:r>
              <w:t>no</w:t>
            </w:r>
          </w:p>
        </w:tc>
        <w:tc>
          <w:tcPr>
            <w:tcW w:w="887" w:type="pct"/>
            <w:shd w:val="clear" w:color="auto" w:fill="FFFFFF"/>
          </w:tcPr>
          <w:p w14:paraId="3B95CAF5" w14:textId="77777777" w:rsidR="002D57C4" w:rsidRDefault="002D57C4" w:rsidP="00502E57">
            <w:pPr>
              <w:pStyle w:val="TableText"/>
            </w:pPr>
            <w:r>
              <w:t xml:space="preserve">list of </w:t>
            </w:r>
          </w:p>
          <w:p w14:paraId="7C97FDA1" w14:textId="77777777" w:rsidR="002D57C4" w:rsidRDefault="00D37E2A" w:rsidP="00502E57">
            <w:pPr>
              <w:pStyle w:val="TableText"/>
            </w:pPr>
            <w:hyperlink w:anchor="DEFN_ELEMENT_PROPERTY_DEFN" w:history="1">
              <w:r w:rsidR="002D57C4" w:rsidRPr="006F0201">
                <w:rPr>
                  <w:rStyle w:val="Hyperlink"/>
                </w:rPr>
                <w:t>property definitions</w:t>
              </w:r>
            </w:hyperlink>
          </w:p>
        </w:tc>
        <w:tc>
          <w:tcPr>
            <w:tcW w:w="2846" w:type="pct"/>
            <w:shd w:val="clear" w:color="auto" w:fill="FFFFFF"/>
          </w:tcPr>
          <w:p w14:paraId="6DEA0784" w14:textId="77777777" w:rsidR="002D57C4" w:rsidRDefault="002D57C4" w:rsidP="00502E57">
            <w:pPr>
              <w:pStyle w:val="TableText"/>
            </w:pPr>
            <w:r>
              <w:t>An optional list of property definitions for the Relationship Type.</w:t>
            </w:r>
          </w:p>
        </w:tc>
      </w:tr>
      <w:tr w:rsidR="002D57C4" w:rsidRPr="004279F4" w14:paraId="0669C460" w14:textId="77777777" w:rsidTr="00502E57">
        <w:trPr>
          <w:cantSplit/>
        </w:trPr>
        <w:tc>
          <w:tcPr>
            <w:tcW w:w="784" w:type="pct"/>
            <w:shd w:val="clear" w:color="auto" w:fill="FFFFFF"/>
          </w:tcPr>
          <w:p w14:paraId="1DD896D6" w14:textId="77777777" w:rsidR="002D57C4" w:rsidRDefault="002D57C4" w:rsidP="00502E57">
            <w:pPr>
              <w:pStyle w:val="TableText"/>
              <w:rPr>
                <w:noProof/>
              </w:rPr>
            </w:pPr>
            <w:r>
              <w:rPr>
                <w:noProof/>
              </w:rPr>
              <w:t>attributes</w:t>
            </w:r>
          </w:p>
        </w:tc>
        <w:tc>
          <w:tcPr>
            <w:tcW w:w="482" w:type="pct"/>
            <w:shd w:val="clear" w:color="auto" w:fill="FFFFFF"/>
          </w:tcPr>
          <w:p w14:paraId="191F51D5" w14:textId="77777777" w:rsidR="002D57C4" w:rsidRDefault="002D57C4" w:rsidP="00502E57">
            <w:pPr>
              <w:pStyle w:val="TableText"/>
            </w:pPr>
            <w:r>
              <w:t>no</w:t>
            </w:r>
          </w:p>
        </w:tc>
        <w:tc>
          <w:tcPr>
            <w:tcW w:w="887" w:type="pct"/>
            <w:shd w:val="clear" w:color="auto" w:fill="FFFFFF"/>
          </w:tcPr>
          <w:p w14:paraId="619313CC" w14:textId="77777777" w:rsidR="002D57C4" w:rsidRDefault="002D57C4" w:rsidP="00502E57">
            <w:pPr>
              <w:pStyle w:val="TableText"/>
              <w:rPr>
                <w:rStyle w:val="Hyperlink"/>
              </w:rPr>
            </w:pPr>
            <w:r>
              <w:rPr>
                <w:rStyle w:val="Hyperlink"/>
              </w:rPr>
              <w:t>list of</w:t>
            </w:r>
          </w:p>
          <w:p w14:paraId="626B5485" w14:textId="77777777" w:rsidR="002D57C4" w:rsidRDefault="00D37E2A" w:rsidP="00502E57">
            <w:pPr>
              <w:pStyle w:val="TableText"/>
            </w:pPr>
            <w:hyperlink w:anchor="DEFN_ELEMENT_ATTRIBUTE_DEFN" w:history="1">
              <w:r w:rsidR="002D57C4" w:rsidRPr="006F0201">
                <w:rPr>
                  <w:rStyle w:val="Hyperlink"/>
                </w:rPr>
                <w:t>attribute definitions</w:t>
              </w:r>
            </w:hyperlink>
          </w:p>
        </w:tc>
        <w:tc>
          <w:tcPr>
            <w:tcW w:w="2846" w:type="pct"/>
            <w:shd w:val="clear" w:color="auto" w:fill="FFFFFF"/>
          </w:tcPr>
          <w:p w14:paraId="4A96633C" w14:textId="77777777" w:rsidR="002D57C4" w:rsidRDefault="002D57C4" w:rsidP="00502E57">
            <w:pPr>
              <w:pStyle w:val="TableText"/>
            </w:pPr>
            <w:r>
              <w:t>An optional list of attribute definitions for the Relationship Type.</w:t>
            </w:r>
          </w:p>
        </w:tc>
      </w:tr>
      <w:tr w:rsidR="002D57C4" w:rsidRPr="004279F4" w14:paraId="24A0D101" w14:textId="77777777" w:rsidTr="00502E57">
        <w:trPr>
          <w:cantSplit/>
        </w:trPr>
        <w:tc>
          <w:tcPr>
            <w:tcW w:w="784" w:type="pct"/>
            <w:shd w:val="clear" w:color="auto" w:fill="FFFFFF"/>
          </w:tcPr>
          <w:p w14:paraId="229F469B" w14:textId="77777777" w:rsidR="002D57C4" w:rsidRDefault="002D57C4" w:rsidP="00502E57">
            <w:pPr>
              <w:pStyle w:val="TableText"/>
              <w:rPr>
                <w:noProof/>
              </w:rPr>
            </w:pPr>
            <w:r>
              <w:rPr>
                <w:noProof/>
              </w:rPr>
              <w:t>interfaces</w:t>
            </w:r>
          </w:p>
        </w:tc>
        <w:tc>
          <w:tcPr>
            <w:tcW w:w="482" w:type="pct"/>
            <w:shd w:val="clear" w:color="auto" w:fill="FFFFFF"/>
          </w:tcPr>
          <w:p w14:paraId="536476D5" w14:textId="77777777" w:rsidR="002D57C4" w:rsidRDefault="002D57C4" w:rsidP="00502E57">
            <w:pPr>
              <w:pStyle w:val="TableText"/>
            </w:pPr>
            <w:r>
              <w:t>no</w:t>
            </w:r>
          </w:p>
        </w:tc>
        <w:tc>
          <w:tcPr>
            <w:tcW w:w="887" w:type="pct"/>
            <w:shd w:val="clear" w:color="auto" w:fill="FFFFFF"/>
          </w:tcPr>
          <w:p w14:paraId="502FB101" w14:textId="77777777" w:rsidR="002D57C4" w:rsidRDefault="002D57C4" w:rsidP="00502E57">
            <w:pPr>
              <w:pStyle w:val="TableText"/>
            </w:pPr>
            <w:r>
              <w:t xml:space="preserve">list of </w:t>
            </w:r>
          </w:p>
          <w:p w14:paraId="50A65538" w14:textId="77777777" w:rsidR="002D57C4" w:rsidRDefault="00D37E2A" w:rsidP="00502E57">
            <w:pPr>
              <w:pStyle w:val="TableText"/>
            </w:pPr>
            <w:hyperlink w:anchor="DEFN_ELEMENT_INTERFACE_DEF" w:history="1">
              <w:r w:rsidR="002D57C4" w:rsidRPr="004F6907">
                <w:rPr>
                  <w:rStyle w:val="Hyperlink"/>
                </w:rPr>
                <w:t>interface definitions</w:t>
              </w:r>
            </w:hyperlink>
          </w:p>
        </w:tc>
        <w:tc>
          <w:tcPr>
            <w:tcW w:w="2846" w:type="pct"/>
            <w:shd w:val="clear" w:color="auto" w:fill="FFFFFF"/>
          </w:tcPr>
          <w:p w14:paraId="182027BA" w14:textId="77777777" w:rsidR="002D57C4" w:rsidRDefault="002D57C4" w:rsidP="00502E57">
            <w:pPr>
              <w:pStyle w:val="TableText"/>
            </w:pPr>
            <w:r>
              <w:t>An optional list of interface definitions interfaces supported by the Relationship Type.</w:t>
            </w:r>
          </w:p>
        </w:tc>
      </w:tr>
      <w:tr w:rsidR="002D57C4" w:rsidRPr="004279F4" w14:paraId="16F4D572" w14:textId="77777777" w:rsidTr="00502E57">
        <w:trPr>
          <w:cantSplit/>
        </w:trPr>
        <w:tc>
          <w:tcPr>
            <w:tcW w:w="784" w:type="pct"/>
            <w:shd w:val="clear" w:color="auto" w:fill="FFFFFF"/>
          </w:tcPr>
          <w:p w14:paraId="487EE350" w14:textId="77777777" w:rsidR="002D57C4" w:rsidRDefault="002D57C4" w:rsidP="00502E57">
            <w:pPr>
              <w:pStyle w:val="TableText"/>
              <w:rPr>
                <w:noProof/>
              </w:rPr>
            </w:pPr>
            <w:r>
              <w:rPr>
                <w:noProof/>
              </w:rPr>
              <w:t>valid_target_types</w:t>
            </w:r>
          </w:p>
        </w:tc>
        <w:tc>
          <w:tcPr>
            <w:tcW w:w="482" w:type="pct"/>
            <w:shd w:val="clear" w:color="auto" w:fill="FFFFFF"/>
          </w:tcPr>
          <w:p w14:paraId="46E346A2" w14:textId="77777777" w:rsidR="002D57C4" w:rsidRDefault="002D57C4" w:rsidP="00502E57">
            <w:pPr>
              <w:pStyle w:val="TableText"/>
            </w:pPr>
            <w:r>
              <w:t>no</w:t>
            </w:r>
          </w:p>
        </w:tc>
        <w:tc>
          <w:tcPr>
            <w:tcW w:w="887" w:type="pct"/>
            <w:shd w:val="clear" w:color="auto" w:fill="FFFFFF"/>
          </w:tcPr>
          <w:p w14:paraId="18199523" w14:textId="77777777" w:rsidR="002D57C4" w:rsidRDefault="00D37E2A" w:rsidP="00502E57">
            <w:pPr>
              <w:pStyle w:val="TableText"/>
            </w:pPr>
            <w:hyperlink w:anchor="TYPE_YAML_STRING" w:history="1">
              <w:r w:rsidR="002D57C4" w:rsidRPr="0032141D">
                <w:rPr>
                  <w:rStyle w:val="Hyperlink"/>
                </w:rPr>
                <w:t>string</w:t>
              </w:r>
            </w:hyperlink>
            <w:r w:rsidR="002D57C4">
              <w:t>[]</w:t>
            </w:r>
          </w:p>
        </w:tc>
        <w:tc>
          <w:tcPr>
            <w:tcW w:w="2846" w:type="pct"/>
            <w:shd w:val="clear" w:color="auto" w:fill="FFFFFF"/>
          </w:tcPr>
          <w:p w14:paraId="287B22DA" w14:textId="77777777" w:rsidR="002D57C4" w:rsidRDefault="002D57C4" w:rsidP="00502E57">
            <w:pPr>
              <w:pStyle w:val="TableText"/>
            </w:pPr>
            <w:r>
              <w:t xml:space="preserve">An optional list of one or more names of Capability Types that are valid targets for this relationship. </w:t>
            </w:r>
          </w:p>
        </w:tc>
      </w:tr>
    </w:tbl>
    <w:p w14:paraId="49AD3E7F" w14:textId="77777777" w:rsidR="002D57C4" w:rsidRDefault="002D57C4" w:rsidP="002D57C4">
      <w:pPr>
        <w:pStyle w:val="Heading4"/>
        <w:numPr>
          <w:ilvl w:val="3"/>
          <w:numId w:val="3"/>
        </w:numPr>
      </w:pPr>
      <w:r>
        <w:t>Grammar</w:t>
      </w:r>
    </w:p>
    <w:p w14:paraId="16435DF0" w14:textId="77777777" w:rsidR="002D57C4" w:rsidRPr="00E349A9" w:rsidRDefault="002D57C4" w:rsidP="002D57C4">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51E8F7" w14:textId="77777777" w:rsidTr="00502E57">
        <w:trPr>
          <w:trHeight w:val="256"/>
        </w:trPr>
        <w:tc>
          <w:tcPr>
            <w:tcW w:w="9576" w:type="dxa"/>
            <w:shd w:val="clear" w:color="auto" w:fill="D9D9D9" w:themeFill="background1" w:themeFillShade="D9"/>
          </w:tcPr>
          <w:p w14:paraId="317784D3" w14:textId="77777777" w:rsidR="002D57C4" w:rsidRDefault="002D57C4" w:rsidP="00502E57">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512F54D0" w14:textId="77777777" w:rsidR="002D57C4" w:rsidRDefault="002D57C4" w:rsidP="00502E57">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1FD59851"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60410C5A" w14:textId="77777777" w:rsidR="002D57C4" w:rsidRDefault="002D57C4" w:rsidP="00502E57">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83C9FD" w14:textId="77777777" w:rsidR="002D57C4" w:rsidRDefault="002D57C4" w:rsidP="00502E57">
            <w:pPr>
              <w:rPr>
                <w:rStyle w:val="CodeSnippet"/>
                <w:noProof/>
              </w:rPr>
            </w:pPr>
            <w:r>
              <w:rPr>
                <w:rStyle w:val="CodeSnippet"/>
                <w:noProof/>
              </w:rPr>
              <w:t xml:space="preserve">  properties: </w:t>
            </w:r>
          </w:p>
          <w:p w14:paraId="6CE8BAF6" w14:textId="77777777" w:rsidR="002D57C4" w:rsidRDefault="002D57C4" w:rsidP="00502E57">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37595738" w14:textId="77777777" w:rsidR="002D57C4" w:rsidRDefault="002D57C4" w:rsidP="00502E57">
            <w:pPr>
              <w:rPr>
                <w:rStyle w:val="CodeSnippet"/>
                <w:noProof/>
              </w:rPr>
            </w:pPr>
            <w:r>
              <w:rPr>
                <w:rStyle w:val="CodeSnippet"/>
                <w:noProof/>
              </w:rPr>
              <w:t xml:space="preserve">  attributes:</w:t>
            </w:r>
          </w:p>
          <w:p w14:paraId="7973CFE3" w14:textId="77777777" w:rsidR="002D57C4"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AFB41C8"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44177B7C" w14:textId="77777777" w:rsidR="002D57C4" w:rsidRDefault="002D57C4" w:rsidP="00502E57">
            <w:pPr>
              <w:rPr>
                <w:rStyle w:val="CodeSnippet"/>
                <w:noProof/>
              </w:rPr>
            </w:pPr>
            <w:r>
              <w:rPr>
                <w:rStyle w:val="CodeSnippet"/>
                <w:noProof/>
              </w:rPr>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53E91831" w14:textId="77777777" w:rsidR="002D57C4" w:rsidRPr="006824F5" w:rsidRDefault="002D57C4" w:rsidP="00502E57">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51632B6A" w14:textId="77777777" w:rsidR="002D57C4" w:rsidRDefault="002D57C4" w:rsidP="002D57C4">
      <w:pPr>
        <w:pStyle w:val="NormalaroundTable"/>
      </w:pPr>
      <w:r>
        <w:t>In the above grammar, the pseudo values that appear in angle brackets have the following meaning:</w:t>
      </w:r>
    </w:p>
    <w:p w14:paraId="6485599F" w14:textId="77777777" w:rsidR="002D57C4" w:rsidRDefault="002D57C4" w:rsidP="002D57C4">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6ACC19FA" w14:textId="77777777" w:rsidR="002D57C4" w:rsidRDefault="002D57C4" w:rsidP="002D57C4">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330D7745" w14:textId="77777777" w:rsidR="002D57C4" w:rsidRDefault="002D57C4" w:rsidP="002D57C4">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26A557D4" w14:textId="77777777" w:rsidR="002D57C4" w:rsidRDefault="002D57C4" w:rsidP="002D57C4">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3027179D" w14:textId="77777777" w:rsidR="002D57C4" w:rsidRDefault="002D57C4" w:rsidP="002D57C4">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6C1B355"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3009A0CB" w14:textId="77777777" w:rsidR="002D57C4" w:rsidRDefault="002D57C4" w:rsidP="002D57C4">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7C6A4836" w14:textId="77777777" w:rsidR="002D57C4" w:rsidRDefault="002D57C4" w:rsidP="002D57C4">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14612FDD" w14:textId="77777777" w:rsidR="002D57C4" w:rsidRDefault="002D57C4" w:rsidP="002D57C4">
      <w:pPr>
        <w:pStyle w:val="Heading4"/>
        <w:numPr>
          <w:ilvl w:val="3"/>
          <w:numId w:val="3"/>
        </w:numPr>
      </w:pPr>
      <w:r>
        <w:lastRenderedPageBreak/>
        <w:t>Best Practices</w:t>
      </w:r>
    </w:p>
    <w:p w14:paraId="6F75E8A8" w14:textId="77777777" w:rsidR="002D57C4" w:rsidRDefault="002D57C4" w:rsidP="002D57C4">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96B57CA" w14:textId="77777777" w:rsidR="002D57C4" w:rsidRDefault="002D57C4" w:rsidP="002D57C4">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4613A372" w14:textId="77777777" w:rsidR="002D57C4" w:rsidRPr="00A748F2" w:rsidRDefault="002D57C4" w:rsidP="002D57C4">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2FF65EE" w14:textId="77777777" w:rsidTr="00502E57">
        <w:tc>
          <w:tcPr>
            <w:tcW w:w="9576" w:type="dxa"/>
            <w:shd w:val="clear" w:color="auto" w:fill="D9D9D9" w:themeFill="background1" w:themeFillShade="D9"/>
          </w:tcPr>
          <w:p w14:paraId="7A7215B1" w14:textId="77777777" w:rsidR="002D57C4" w:rsidRPr="005C6976" w:rsidRDefault="002D57C4" w:rsidP="00502E57">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05B719DF" w14:textId="77777777" w:rsidR="002D57C4" w:rsidRPr="005C6976" w:rsidRDefault="002D57C4" w:rsidP="00502E57">
            <w:pPr>
              <w:rPr>
                <w:rStyle w:val="CodeSnippet"/>
                <w:noProof/>
              </w:rPr>
            </w:pPr>
            <w:r w:rsidRPr="005C6976">
              <w:rPr>
                <w:rStyle w:val="CodeSnippet"/>
                <w:noProof/>
              </w:rPr>
              <w:t xml:space="preserve">  derived_from: tosca.relationships.</w:t>
            </w:r>
            <w:r>
              <w:rPr>
                <w:rStyle w:val="CodeSnippet"/>
                <w:noProof/>
              </w:rPr>
              <w:t>DependsOn</w:t>
            </w:r>
          </w:p>
          <w:p w14:paraId="5C682925" w14:textId="77777777" w:rsidR="002D57C4" w:rsidRPr="006824F5" w:rsidRDefault="002D57C4" w:rsidP="00502E57">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AF62E1C" w14:textId="77777777" w:rsidR="002D57C4" w:rsidRDefault="002D57C4" w:rsidP="002D57C4">
      <w:pPr>
        <w:pStyle w:val="Heading3"/>
        <w:numPr>
          <w:ilvl w:val="2"/>
          <w:numId w:val="3"/>
        </w:numPr>
      </w:pPr>
      <w:bookmarkStart w:id="348" w:name="DEFN_ENTITY_GROUP_TYPE"/>
      <w:r>
        <w:t>Group Type</w:t>
      </w:r>
    </w:p>
    <w:p w14:paraId="1153A910" w14:textId="77777777" w:rsidR="002D57C4" w:rsidRDefault="002D57C4" w:rsidP="002D57C4">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518989D4" w14:textId="77777777" w:rsidR="002D57C4" w:rsidRDefault="002D57C4" w:rsidP="002D57C4"/>
    <w:p w14:paraId="24795AA4" w14:textId="77777777" w:rsidR="002D57C4" w:rsidRDefault="002D57C4" w:rsidP="002D57C4">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E970A23" w14:textId="77777777" w:rsidR="002D57C4" w:rsidRDefault="002D57C4" w:rsidP="002D57C4">
      <w:pPr>
        <w:pStyle w:val="Heading4"/>
        <w:numPr>
          <w:ilvl w:val="3"/>
          <w:numId w:val="3"/>
        </w:numPr>
      </w:pPr>
      <w:r>
        <w:t>Keynames</w:t>
      </w:r>
    </w:p>
    <w:p w14:paraId="636CC245" w14:textId="77777777" w:rsidR="002D57C4" w:rsidRPr="0053600D" w:rsidRDefault="002D57C4" w:rsidP="002D57C4">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3DADEC37" w14:textId="77777777" w:rsidTr="00502E57">
        <w:trPr>
          <w:cantSplit/>
          <w:tblHeader/>
        </w:trPr>
        <w:tc>
          <w:tcPr>
            <w:tcW w:w="734" w:type="pct"/>
            <w:shd w:val="clear" w:color="auto" w:fill="D9D9D9"/>
          </w:tcPr>
          <w:p w14:paraId="5E65BDF0" w14:textId="77777777" w:rsidR="002D57C4" w:rsidRPr="00422683" w:rsidRDefault="002D57C4" w:rsidP="00502E57">
            <w:pPr>
              <w:pStyle w:val="TableText-Heading"/>
            </w:pPr>
            <w:r w:rsidRPr="00422683">
              <w:t>Keyname</w:t>
            </w:r>
          </w:p>
        </w:tc>
        <w:tc>
          <w:tcPr>
            <w:tcW w:w="511" w:type="pct"/>
            <w:shd w:val="clear" w:color="auto" w:fill="D9D9D9"/>
          </w:tcPr>
          <w:p w14:paraId="0034771C" w14:textId="77777777" w:rsidR="002D57C4" w:rsidRPr="00422683" w:rsidRDefault="002D57C4" w:rsidP="00502E57">
            <w:pPr>
              <w:pStyle w:val="TableText-Heading"/>
            </w:pPr>
            <w:r w:rsidRPr="00422683">
              <w:t>Required</w:t>
            </w:r>
          </w:p>
        </w:tc>
        <w:tc>
          <w:tcPr>
            <w:tcW w:w="896" w:type="pct"/>
            <w:shd w:val="clear" w:color="auto" w:fill="D9D9D9"/>
          </w:tcPr>
          <w:p w14:paraId="77CA1541" w14:textId="77777777" w:rsidR="002D57C4" w:rsidRPr="00422683" w:rsidRDefault="002D57C4" w:rsidP="00502E57">
            <w:pPr>
              <w:pStyle w:val="TableText-Heading"/>
            </w:pPr>
            <w:r w:rsidRPr="00422683">
              <w:t>Type</w:t>
            </w:r>
          </w:p>
        </w:tc>
        <w:tc>
          <w:tcPr>
            <w:tcW w:w="2859" w:type="pct"/>
            <w:shd w:val="clear" w:color="auto" w:fill="D9D9D9"/>
          </w:tcPr>
          <w:p w14:paraId="1E9E65A3" w14:textId="77777777" w:rsidR="002D57C4" w:rsidRPr="00422683" w:rsidRDefault="002D57C4" w:rsidP="00502E57">
            <w:pPr>
              <w:pStyle w:val="TableText-Heading"/>
            </w:pPr>
            <w:r w:rsidRPr="00422683">
              <w:t>Description</w:t>
            </w:r>
          </w:p>
        </w:tc>
      </w:tr>
      <w:tr w:rsidR="002D57C4" w:rsidRPr="004279F4" w14:paraId="3201567E" w14:textId="77777777" w:rsidTr="00502E57">
        <w:trPr>
          <w:cantSplit/>
        </w:trPr>
        <w:tc>
          <w:tcPr>
            <w:tcW w:w="734" w:type="pct"/>
            <w:shd w:val="clear" w:color="auto" w:fill="FFFFFF"/>
          </w:tcPr>
          <w:p w14:paraId="544BD731" w14:textId="77777777" w:rsidR="002D57C4" w:rsidRDefault="002D57C4" w:rsidP="00502E57">
            <w:pPr>
              <w:pStyle w:val="TableText"/>
              <w:rPr>
                <w:noProof/>
              </w:rPr>
            </w:pPr>
            <w:r>
              <w:rPr>
                <w:noProof/>
              </w:rPr>
              <w:t>derived_from</w:t>
            </w:r>
          </w:p>
        </w:tc>
        <w:tc>
          <w:tcPr>
            <w:tcW w:w="511" w:type="pct"/>
            <w:shd w:val="clear" w:color="auto" w:fill="FFFFFF"/>
          </w:tcPr>
          <w:p w14:paraId="7C8B4B23" w14:textId="77777777" w:rsidR="002D57C4" w:rsidRDefault="002D57C4" w:rsidP="00502E57">
            <w:pPr>
              <w:pStyle w:val="TableText"/>
            </w:pPr>
            <w:r>
              <w:t>no</w:t>
            </w:r>
          </w:p>
        </w:tc>
        <w:tc>
          <w:tcPr>
            <w:tcW w:w="896" w:type="pct"/>
            <w:shd w:val="clear" w:color="auto" w:fill="FFFFFF"/>
          </w:tcPr>
          <w:p w14:paraId="06CE83D7" w14:textId="77777777" w:rsidR="002D57C4" w:rsidRDefault="00D37E2A" w:rsidP="00502E57">
            <w:pPr>
              <w:pStyle w:val="TableText"/>
            </w:pPr>
            <w:hyperlink w:anchor="TYPE_YAML_STRING" w:history="1">
              <w:r w:rsidR="002D57C4" w:rsidRPr="004A08E6">
                <w:rPr>
                  <w:rStyle w:val="Hyperlink"/>
                </w:rPr>
                <w:t>string</w:t>
              </w:r>
            </w:hyperlink>
          </w:p>
        </w:tc>
        <w:tc>
          <w:tcPr>
            <w:tcW w:w="2859" w:type="pct"/>
            <w:shd w:val="clear" w:color="auto" w:fill="FFFFFF"/>
          </w:tcPr>
          <w:p w14:paraId="3BA487FA" w14:textId="77777777" w:rsidR="002D57C4" w:rsidRDefault="002D57C4" w:rsidP="00502E57">
            <w:pPr>
              <w:pStyle w:val="TableText"/>
            </w:pPr>
            <w:r w:rsidRPr="00C408A6">
              <w:t xml:space="preserve">An optional parent </w:t>
            </w:r>
            <w:r>
              <w:t>Group</w:t>
            </w:r>
            <w:r w:rsidRPr="00C408A6">
              <w:t xml:space="preserve"> Type name the </w:t>
            </w:r>
            <w:r>
              <w:t>Group</w:t>
            </w:r>
            <w:r w:rsidRPr="00C408A6">
              <w:t xml:space="preserve"> Type derives from.</w:t>
            </w:r>
          </w:p>
        </w:tc>
      </w:tr>
      <w:tr w:rsidR="002D57C4" w:rsidRPr="004279F4" w14:paraId="5A3BE411" w14:textId="77777777" w:rsidTr="00502E57">
        <w:trPr>
          <w:cantSplit/>
        </w:trPr>
        <w:tc>
          <w:tcPr>
            <w:tcW w:w="734" w:type="pct"/>
            <w:shd w:val="clear" w:color="auto" w:fill="FFFFFF"/>
          </w:tcPr>
          <w:p w14:paraId="785FDCFD" w14:textId="77777777" w:rsidR="002D57C4" w:rsidRDefault="002D57C4" w:rsidP="00502E57">
            <w:pPr>
              <w:pStyle w:val="TableText"/>
              <w:rPr>
                <w:noProof/>
              </w:rPr>
            </w:pPr>
            <w:r>
              <w:rPr>
                <w:noProof/>
              </w:rPr>
              <w:t>version</w:t>
            </w:r>
          </w:p>
        </w:tc>
        <w:tc>
          <w:tcPr>
            <w:tcW w:w="511" w:type="pct"/>
            <w:shd w:val="clear" w:color="auto" w:fill="FFFFFF"/>
          </w:tcPr>
          <w:p w14:paraId="10ADBF1D" w14:textId="77777777" w:rsidR="002D57C4" w:rsidRDefault="002D57C4" w:rsidP="00502E57">
            <w:pPr>
              <w:pStyle w:val="TableText"/>
            </w:pPr>
            <w:r>
              <w:t>no</w:t>
            </w:r>
          </w:p>
        </w:tc>
        <w:tc>
          <w:tcPr>
            <w:tcW w:w="896" w:type="pct"/>
            <w:shd w:val="clear" w:color="auto" w:fill="FFFFFF"/>
          </w:tcPr>
          <w:p w14:paraId="74896FE8" w14:textId="77777777" w:rsidR="002D57C4" w:rsidRDefault="00D37E2A"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57971635" w14:textId="77777777" w:rsidR="002D57C4" w:rsidRDefault="002D57C4" w:rsidP="00502E57">
            <w:pPr>
              <w:pStyle w:val="TableText"/>
            </w:pPr>
            <w:r>
              <w:t>An optional version for the Group Type definition.</w:t>
            </w:r>
          </w:p>
        </w:tc>
      </w:tr>
      <w:tr w:rsidR="002D57C4" w:rsidRPr="004279F4" w14:paraId="6480D68A" w14:textId="77777777" w:rsidTr="00502E57">
        <w:trPr>
          <w:cantSplit/>
        </w:trPr>
        <w:tc>
          <w:tcPr>
            <w:tcW w:w="734" w:type="pct"/>
            <w:shd w:val="clear" w:color="auto" w:fill="FFFFFF"/>
          </w:tcPr>
          <w:p w14:paraId="46A940D5" w14:textId="77777777" w:rsidR="002D57C4" w:rsidRDefault="002D57C4" w:rsidP="00502E57">
            <w:pPr>
              <w:pStyle w:val="TableText"/>
              <w:rPr>
                <w:noProof/>
              </w:rPr>
            </w:pPr>
            <w:r>
              <w:rPr>
                <w:noProof/>
              </w:rPr>
              <w:t>description</w:t>
            </w:r>
          </w:p>
        </w:tc>
        <w:tc>
          <w:tcPr>
            <w:tcW w:w="511" w:type="pct"/>
            <w:shd w:val="clear" w:color="auto" w:fill="FFFFFF"/>
          </w:tcPr>
          <w:p w14:paraId="6629115B" w14:textId="77777777" w:rsidR="002D57C4" w:rsidRDefault="002D57C4" w:rsidP="00502E57">
            <w:pPr>
              <w:pStyle w:val="TableText"/>
            </w:pPr>
            <w:r>
              <w:t>no</w:t>
            </w:r>
          </w:p>
        </w:tc>
        <w:tc>
          <w:tcPr>
            <w:tcW w:w="896" w:type="pct"/>
            <w:shd w:val="clear" w:color="auto" w:fill="FFFFFF"/>
          </w:tcPr>
          <w:p w14:paraId="508BB210" w14:textId="77777777" w:rsidR="002D57C4" w:rsidRDefault="00D37E2A"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1A3B0022" w14:textId="77777777" w:rsidR="002D57C4" w:rsidRDefault="002D57C4" w:rsidP="00502E57">
            <w:pPr>
              <w:pStyle w:val="TableText"/>
            </w:pPr>
            <w:r>
              <w:t>The optional description for the Group Type.</w:t>
            </w:r>
          </w:p>
        </w:tc>
      </w:tr>
      <w:tr w:rsidR="002D57C4" w:rsidRPr="004279F4" w14:paraId="37BE861D" w14:textId="77777777" w:rsidTr="00502E57">
        <w:trPr>
          <w:cantSplit/>
        </w:trPr>
        <w:tc>
          <w:tcPr>
            <w:tcW w:w="734" w:type="pct"/>
            <w:shd w:val="clear" w:color="auto" w:fill="FFFFFF"/>
          </w:tcPr>
          <w:p w14:paraId="3DB36332" w14:textId="77777777" w:rsidR="002D57C4" w:rsidRDefault="002D57C4" w:rsidP="00502E57">
            <w:pPr>
              <w:pStyle w:val="TableText"/>
              <w:rPr>
                <w:noProof/>
              </w:rPr>
            </w:pPr>
            <w:r>
              <w:rPr>
                <w:noProof/>
              </w:rPr>
              <w:t>properties</w:t>
            </w:r>
          </w:p>
        </w:tc>
        <w:tc>
          <w:tcPr>
            <w:tcW w:w="511" w:type="pct"/>
            <w:shd w:val="clear" w:color="auto" w:fill="FFFFFF"/>
          </w:tcPr>
          <w:p w14:paraId="25F140B2" w14:textId="77777777" w:rsidR="002D57C4" w:rsidRDefault="002D57C4" w:rsidP="00502E57">
            <w:pPr>
              <w:pStyle w:val="TableText"/>
            </w:pPr>
            <w:r>
              <w:t>no</w:t>
            </w:r>
          </w:p>
        </w:tc>
        <w:tc>
          <w:tcPr>
            <w:tcW w:w="896" w:type="pct"/>
            <w:shd w:val="clear" w:color="auto" w:fill="FFFFFF"/>
          </w:tcPr>
          <w:p w14:paraId="334BA3BD" w14:textId="77777777" w:rsidR="002D57C4" w:rsidRDefault="002D57C4" w:rsidP="00502E57">
            <w:pPr>
              <w:pStyle w:val="TableText"/>
            </w:pPr>
            <w:r>
              <w:t xml:space="preserve">list of </w:t>
            </w:r>
          </w:p>
          <w:p w14:paraId="77D5508A" w14:textId="77777777" w:rsidR="002D57C4" w:rsidRDefault="00D37E2A"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4D7FB7E4" w14:textId="77777777" w:rsidR="002D57C4" w:rsidRDefault="002D57C4" w:rsidP="00502E57">
            <w:pPr>
              <w:pStyle w:val="TableText"/>
            </w:pPr>
            <w:r>
              <w:t>An optional list of property definitions for the Group Type.</w:t>
            </w:r>
          </w:p>
        </w:tc>
      </w:tr>
      <w:tr w:rsidR="002D57C4" w:rsidRPr="004279F4" w14:paraId="25BA82D2" w14:textId="77777777" w:rsidTr="00502E57">
        <w:trPr>
          <w:cantSplit/>
        </w:trPr>
        <w:tc>
          <w:tcPr>
            <w:tcW w:w="734" w:type="pct"/>
            <w:shd w:val="clear" w:color="auto" w:fill="FFFFFF"/>
          </w:tcPr>
          <w:p w14:paraId="232BC9AC" w14:textId="77777777" w:rsidR="002D57C4" w:rsidRDefault="002D57C4" w:rsidP="00502E57">
            <w:pPr>
              <w:pStyle w:val="TableText"/>
              <w:rPr>
                <w:noProof/>
              </w:rPr>
            </w:pPr>
            <w:r>
              <w:rPr>
                <w:noProof/>
              </w:rPr>
              <w:t xml:space="preserve">members </w:t>
            </w:r>
          </w:p>
        </w:tc>
        <w:tc>
          <w:tcPr>
            <w:tcW w:w="511" w:type="pct"/>
            <w:shd w:val="clear" w:color="auto" w:fill="FFFFFF"/>
          </w:tcPr>
          <w:p w14:paraId="61E49BBB" w14:textId="77777777" w:rsidR="002D57C4" w:rsidRDefault="002D57C4" w:rsidP="00502E57">
            <w:pPr>
              <w:pStyle w:val="TableText"/>
            </w:pPr>
            <w:r>
              <w:t>no</w:t>
            </w:r>
          </w:p>
        </w:tc>
        <w:tc>
          <w:tcPr>
            <w:tcW w:w="896" w:type="pct"/>
            <w:shd w:val="clear" w:color="auto" w:fill="FFFFFF"/>
          </w:tcPr>
          <w:p w14:paraId="1A374361" w14:textId="77777777" w:rsidR="002D57C4" w:rsidRDefault="00D37E2A"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5520B009" w14:textId="77777777" w:rsidR="002D57C4" w:rsidRDefault="002D57C4" w:rsidP="00502E57">
            <w:pPr>
              <w:pStyle w:val="TableText"/>
            </w:pPr>
            <w:r>
              <w:t xml:space="preserve">An optional list of one or more names of Node Types </w:t>
            </w:r>
            <w:proofErr w:type="gramStart"/>
            <w:r>
              <w:t>that  are</w:t>
            </w:r>
            <w:proofErr w:type="gramEnd"/>
            <w:r>
              <w:t xml:space="preserve"> valid (allowed) as members of the Group Type.  </w:t>
            </w:r>
          </w:p>
          <w:p w14:paraId="620E3444" w14:textId="77777777" w:rsidR="002D57C4" w:rsidRDefault="002D57C4" w:rsidP="00502E57">
            <w:pPr>
              <w:pStyle w:val="TableText"/>
            </w:pPr>
          </w:p>
          <w:p w14:paraId="55F7FD3A" w14:textId="77777777" w:rsidR="002D57C4" w:rsidRDefault="002D57C4" w:rsidP="00502E57">
            <w:pPr>
              <w:pStyle w:val="TableText"/>
            </w:pPr>
            <w:r>
              <w:t xml:space="preserve">Note: This can be viewed by TOSCA Orchestrators as an implied relationship from the listed </w:t>
            </w:r>
            <w:proofErr w:type="gramStart"/>
            <w:r>
              <w:t>members</w:t>
            </w:r>
            <w:proofErr w:type="gramEnd"/>
            <w:r>
              <w:t xml:space="preserve"> nodes to the group, but one that does not have operational lifecycle considerations.  For example, if we were to name this as an explicit Relationship Type we might call this “MemberOf” (group).</w:t>
            </w:r>
          </w:p>
        </w:tc>
      </w:tr>
      <w:tr w:rsidR="002D57C4" w:rsidRPr="004279F4" w14:paraId="6A6408BC" w14:textId="77777777" w:rsidTr="00502E57">
        <w:trPr>
          <w:cantSplit/>
        </w:trPr>
        <w:tc>
          <w:tcPr>
            <w:tcW w:w="734" w:type="pct"/>
            <w:shd w:val="clear" w:color="auto" w:fill="FFFFFF"/>
          </w:tcPr>
          <w:p w14:paraId="7F398994" w14:textId="77777777" w:rsidR="002D57C4" w:rsidRDefault="002D57C4" w:rsidP="00502E57">
            <w:pPr>
              <w:pStyle w:val="TableText"/>
              <w:rPr>
                <w:noProof/>
              </w:rPr>
            </w:pPr>
            <w:r>
              <w:rPr>
                <w:noProof/>
              </w:rPr>
              <w:t>interfaces</w:t>
            </w:r>
          </w:p>
        </w:tc>
        <w:tc>
          <w:tcPr>
            <w:tcW w:w="511" w:type="pct"/>
            <w:shd w:val="clear" w:color="auto" w:fill="FFFFFF"/>
          </w:tcPr>
          <w:p w14:paraId="5D5FE40E" w14:textId="77777777" w:rsidR="002D57C4" w:rsidRDefault="002D57C4" w:rsidP="00502E57">
            <w:pPr>
              <w:pStyle w:val="TableText"/>
            </w:pPr>
            <w:r>
              <w:t>no</w:t>
            </w:r>
          </w:p>
        </w:tc>
        <w:tc>
          <w:tcPr>
            <w:tcW w:w="896" w:type="pct"/>
            <w:shd w:val="clear" w:color="auto" w:fill="FFFFFF"/>
          </w:tcPr>
          <w:p w14:paraId="42BCDF80" w14:textId="77777777" w:rsidR="002D57C4" w:rsidRDefault="002D57C4" w:rsidP="00502E57">
            <w:pPr>
              <w:pStyle w:val="TableText"/>
            </w:pPr>
            <w:r>
              <w:t>list of</w:t>
            </w:r>
          </w:p>
          <w:p w14:paraId="62D71959" w14:textId="77777777" w:rsidR="002D57C4" w:rsidRDefault="00D37E2A"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59" w:type="pct"/>
            <w:shd w:val="clear" w:color="auto" w:fill="FFFFFF"/>
          </w:tcPr>
          <w:p w14:paraId="70F46217" w14:textId="77777777" w:rsidR="002D57C4" w:rsidRDefault="002D57C4" w:rsidP="00502E57">
            <w:pPr>
              <w:pStyle w:val="TableText"/>
            </w:pPr>
            <w:r>
              <w:t>An optional list of interface definitions supported by the Group Type.</w:t>
            </w:r>
          </w:p>
        </w:tc>
      </w:tr>
    </w:tbl>
    <w:p w14:paraId="1AB00238" w14:textId="77777777" w:rsidR="002D57C4" w:rsidRDefault="002D57C4" w:rsidP="002D57C4">
      <w:pPr>
        <w:pStyle w:val="Heading4"/>
        <w:numPr>
          <w:ilvl w:val="3"/>
          <w:numId w:val="3"/>
        </w:numPr>
      </w:pPr>
      <w:r>
        <w:t>Grammar</w:t>
      </w:r>
    </w:p>
    <w:p w14:paraId="6D51E3BA" w14:textId="77777777" w:rsidR="002D57C4" w:rsidRDefault="002D57C4" w:rsidP="002D57C4">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695B29" w14:textId="77777777" w:rsidTr="00502E57">
        <w:tc>
          <w:tcPr>
            <w:tcW w:w="9576" w:type="dxa"/>
            <w:shd w:val="clear" w:color="auto" w:fill="D9D9D9" w:themeFill="background1" w:themeFillShade="D9"/>
          </w:tcPr>
          <w:p w14:paraId="799A380D" w14:textId="77777777" w:rsidR="002D57C4" w:rsidRDefault="002D57C4" w:rsidP="00502E57">
            <w:pPr>
              <w:rPr>
                <w:rStyle w:val="CodeSnippet"/>
              </w:rPr>
            </w:pPr>
            <w:r w:rsidRPr="00ED265B">
              <w:rPr>
                <w:rStyle w:val="CodeSnippet"/>
              </w:rPr>
              <w:lastRenderedPageBreak/>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2C6530B4"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410A251C"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D3E7418"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FF89D27" w14:textId="77777777" w:rsidR="002D57C4" w:rsidRPr="006824F5" w:rsidRDefault="002D57C4" w:rsidP="00502E57">
            <w:pPr>
              <w:rPr>
                <w:rStyle w:val="CodeSnippet"/>
                <w:noProof/>
              </w:rPr>
            </w:pPr>
            <w:r w:rsidRPr="006824F5">
              <w:rPr>
                <w:rStyle w:val="CodeSnippet"/>
                <w:noProof/>
              </w:rPr>
              <w:t xml:space="preserve">  properties:</w:t>
            </w:r>
          </w:p>
          <w:p w14:paraId="1FB1B23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7F0FBC87" w14:textId="77777777" w:rsidR="002D57C4" w:rsidRDefault="002D57C4" w:rsidP="00502E57">
            <w:pPr>
              <w:rPr>
                <w:rStyle w:val="CodeSnippet"/>
                <w:noProof/>
              </w:rPr>
            </w:pPr>
            <w:r>
              <w:rPr>
                <w:rStyle w:val="CodeSnippet"/>
                <w:noProof/>
              </w:rPr>
              <w:t xml:space="preserve">  members: [ &lt;list_of_valid_member_types&gt; ]</w:t>
            </w:r>
          </w:p>
          <w:p w14:paraId="19C0763D" w14:textId="77777777" w:rsidR="002D57C4" w:rsidRDefault="002D57C4" w:rsidP="00502E57">
            <w:pPr>
              <w:rPr>
                <w:rStyle w:val="CodeSnippet"/>
                <w:noProof/>
              </w:rPr>
            </w:pPr>
            <w:r w:rsidRPr="006824F5">
              <w:rPr>
                <w:rStyle w:val="CodeSnippet"/>
                <w:noProof/>
              </w:rPr>
              <w:t xml:space="preserve">  interfaces: </w:t>
            </w:r>
          </w:p>
          <w:p w14:paraId="0784CAEB" w14:textId="77777777" w:rsidR="002D57C4" w:rsidRPr="006824F5"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40DAF9CE" w14:textId="77777777" w:rsidR="002D57C4" w:rsidRDefault="002D57C4" w:rsidP="002D57C4">
      <w:pPr>
        <w:pStyle w:val="NormalaroundTable"/>
      </w:pPr>
      <w:r>
        <w:t>In the above grammar, the pseudo values that appear in angle brackets have the following meaning:</w:t>
      </w:r>
    </w:p>
    <w:p w14:paraId="2BAE195F" w14:textId="77777777" w:rsidR="002D57C4" w:rsidRDefault="002D57C4" w:rsidP="002D57C4">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r>
        <w:t>.</w:t>
      </w:r>
    </w:p>
    <w:p w14:paraId="51101A91" w14:textId="77777777" w:rsidR="002D57C4" w:rsidRDefault="002D57C4" w:rsidP="002D57C4">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1D80A5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08116108" w14:textId="77777777" w:rsidR="002D57C4" w:rsidRDefault="002D57C4" w:rsidP="002D57C4">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DC43704"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0B7F5665" w14:textId="77777777" w:rsidR="002D57C4" w:rsidRDefault="002D57C4" w:rsidP="002D57C4">
      <w:pPr>
        <w:numPr>
          <w:ilvl w:val="0"/>
          <w:numId w:val="19"/>
        </w:numPr>
        <w:spacing w:before="0" w:after="0"/>
      </w:pPr>
      <w:r>
        <w:rPr>
          <w:rStyle w:val="CodeSnippetHighlight"/>
        </w:rPr>
        <w:t>list_of_valid_member_types</w:t>
      </w:r>
      <w:r w:rsidRPr="0093620D">
        <w:t>:</w:t>
      </w:r>
      <w:r>
        <w:t xml:space="preserve"> represents the optional list of TOSCA types (i.e., Node or Capability Types) that are valid member types for being added to (i.e., members of) the Group Type.</w:t>
      </w:r>
    </w:p>
    <w:p w14:paraId="2F220E2D" w14:textId="77777777" w:rsidR="002D57C4" w:rsidRDefault="002D57C4" w:rsidP="002D57C4">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488691A4" w14:textId="77777777" w:rsidR="002D57C4" w:rsidRDefault="002D57C4" w:rsidP="002D57C4">
      <w:pPr>
        <w:pStyle w:val="Heading4"/>
        <w:numPr>
          <w:ilvl w:val="3"/>
          <w:numId w:val="3"/>
        </w:numPr>
      </w:pPr>
      <w:r>
        <w:t>Additional Requirements</w:t>
      </w:r>
    </w:p>
    <w:p w14:paraId="6D8E0A61" w14:textId="77777777" w:rsidR="002D57C4" w:rsidRDefault="002D57C4" w:rsidP="002D57C4">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7D312837" w14:textId="77777777" w:rsidR="002D57C4" w:rsidRPr="006512CA" w:rsidRDefault="002D57C4" w:rsidP="002D57C4">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61E0C548" w14:textId="77777777" w:rsidR="002D57C4" w:rsidRDefault="002D57C4" w:rsidP="002D57C4">
      <w:pPr>
        <w:pStyle w:val="Heading4"/>
        <w:numPr>
          <w:ilvl w:val="3"/>
          <w:numId w:val="3"/>
        </w:numPr>
      </w:pPr>
      <w:r>
        <w:t>Example</w:t>
      </w:r>
    </w:p>
    <w:p w14:paraId="06FD4C60" w14:textId="77777777" w:rsidR="002D57C4" w:rsidRPr="00D41929" w:rsidRDefault="002D57C4" w:rsidP="002D57C4">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9A4D3F7" w14:textId="77777777" w:rsidTr="00502E57">
        <w:trPr>
          <w:trHeight w:val="256"/>
        </w:trPr>
        <w:tc>
          <w:tcPr>
            <w:tcW w:w="9576" w:type="dxa"/>
            <w:shd w:val="clear" w:color="auto" w:fill="D9D9D9" w:themeFill="background1" w:themeFillShade="D9"/>
          </w:tcPr>
          <w:p w14:paraId="3E67C3F6" w14:textId="77777777" w:rsidR="002D57C4" w:rsidRDefault="002D57C4" w:rsidP="00502E57">
            <w:pPr>
              <w:rPr>
                <w:rStyle w:val="CodeSnippet"/>
                <w:noProof/>
              </w:rPr>
            </w:pPr>
            <w:r>
              <w:rPr>
                <w:rStyle w:val="CodeSnippet"/>
                <w:noProof/>
              </w:rPr>
              <w:t>group_types:</w:t>
            </w:r>
          </w:p>
          <w:p w14:paraId="2DD579FA" w14:textId="77777777" w:rsidR="002D57C4" w:rsidRDefault="002D57C4" w:rsidP="00502E57">
            <w:pPr>
              <w:rPr>
                <w:rStyle w:val="CodeSnippet"/>
                <w:noProof/>
              </w:rPr>
            </w:pPr>
            <w:r>
              <w:rPr>
                <w:rStyle w:val="CodeSnippet"/>
                <w:noProof/>
              </w:rPr>
              <w:t xml:space="preserve">  mycompany.mytypes.groups.placement:</w:t>
            </w:r>
          </w:p>
          <w:p w14:paraId="71B53BD7" w14:textId="77777777" w:rsidR="002D57C4" w:rsidRDefault="002D57C4" w:rsidP="00502E57">
            <w:pPr>
              <w:rPr>
                <w:rStyle w:val="CodeSnippet"/>
                <w:noProof/>
              </w:rPr>
            </w:pPr>
            <w:r>
              <w:rPr>
                <w:rStyle w:val="CodeSnippet"/>
                <w:noProof/>
              </w:rPr>
              <w:t xml:space="preserve">    description: My company’s group type for placing nodes of type Compute</w:t>
            </w:r>
          </w:p>
          <w:p w14:paraId="50C5A702" w14:textId="77777777" w:rsidR="002D57C4" w:rsidRPr="006824F5" w:rsidRDefault="002D57C4" w:rsidP="00502E57">
            <w:pPr>
              <w:rPr>
                <w:rStyle w:val="CodeSnippet"/>
                <w:noProof/>
              </w:rPr>
            </w:pPr>
            <w:r>
              <w:rPr>
                <w:rStyle w:val="CodeSnippet"/>
                <w:noProof/>
              </w:rPr>
              <w:t xml:space="preserve">    members: [ tosca.nodes.Compute ]</w:t>
            </w:r>
          </w:p>
        </w:tc>
      </w:tr>
    </w:tbl>
    <w:p w14:paraId="53647535" w14:textId="77777777" w:rsidR="002D57C4" w:rsidRDefault="002D57C4" w:rsidP="002D57C4">
      <w:pPr>
        <w:pStyle w:val="Heading3"/>
        <w:numPr>
          <w:ilvl w:val="2"/>
          <w:numId w:val="3"/>
        </w:numPr>
      </w:pPr>
      <w:bookmarkStart w:id="349" w:name="DEFN_ENTITY_POLICY_TYPE"/>
      <w:r>
        <w:t>Policy Type</w:t>
      </w:r>
    </w:p>
    <w:bookmarkEnd w:id="348"/>
    <w:bookmarkEnd w:id="349"/>
    <w:p w14:paraId="4FF16139" w14:textId="77777777" w:rsidR="002D57C4" w:rsidRDefault="002D57C4" w:rsidP="002D57C4">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A2BA1EB" w14:textId="77777777" w:rsidR="002D57C4" w:rsidRDefault="002D57C4" w:rsidP="002D57C4">
      <w:pPr>
        <w:pStyle w:val="Heading4"/>
        <w:numPr>
          <w:ilvl w:val="3"/>
          <w:numId w:val="3"/>
        </w:numPr>
      </w:pPr>
      <w:r>
        <w:t>Keynames</w:t>
      </w:r>
    </w:p>
    <w:p w14:paraId="76EFA8E2" w14:textId="77777777" w:rsidR="002D57C4" w:rsidRPr="0053600D" w:rsidRDefault="002D57C4" w:rsidP="002D57C4">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7C687742" w14:textId="77777777" w:rsidTr="00502E57">
        <w:trPr>
          <w:cantSplit/>
          <w:tblHeader/>
        </w:trPr>
        <w:tc>
          <w:tcPr>
            <w:tcW w:w="734" w:type="pct"/>
            <w:shd w:val="clear" w:color="auto" w:fill="D9D9D9"/>
          </w:tcPr>
          <w:p w14:paraId="632ED152" w14:textId="77777777" w:rsidR="002D57C4" w:rsidRPr="00422683" w:rsidRDefault="002D57C4" w:rsidP="00502E57">
            <w:pPr>
              <w:pStyle w:val="TableText-Heading"/>
            </w:pPr>
            <w:r w:rsidRPr="00422683">
              <w:lastRenderedPageBreak/>
              <w:t>Keyname</w:t>
            </w:r>
          </w:p>
        </w:tc>
        <w:tc>
          <w:tcPr>
            <w:tcW w:w="511" w:type="pct"/>
            <w:shd w:val="clear" w:color="auto" w:fill="D9D9D9"/>
          </w:tcPr>
          <w:p w14:paraId="1621344C" w14:textId="77777777" w:rsidR="002D57C4" w:rsidRPr="00422683" w:rsidRDefault="002D57C4" w:rsidP="00502E57">
            <w:pPr>
              <w:pStyle w:val="TableText-Heading"/>
            </w:pPr>
            <w:r w:rsidRPr="00422683">
              <w:t>Required</w:t>
            </w:r>
          </w:p>
        </w:tc>
        <w:tc>
          <w:tcPr>
            <w:tcW w:w="896" w:type="pct"/>
            <w:shd w:val="clear" w:color="auto" w:fill="D9D9D9"/>
          </w:tcPr>
          <w:p w14:paraId="12E0049B" w14:textId="77777777" w:rsidR="002D57C4" w:rsidRPr="00422683" w:rsidRDefault="002D57C4" w:rsidP="00502E57">
            <w:pPr>
              <w:pStyle w:val="TableText-Heading"/>
            </w:pPr>
            <w:r w:rsidRPr="00422683">
              <w:t>Type</w:t>
            </w:r>
          </w:p>
        </w:tc>
        <w:tc>
          <w:tcPr>
            <w:tcW w:w="2859" w:type="pct"/>
            <w:shd w:val="clear" w:color="auto" w:fill="D9D9D9"/>
          </w:tcPr>
          <w:p w14:paraId="371D5C3E" w14:textId="77777777" w:rsidR="002D57C4" w:rsidRPr="00422683" w:rsidRDefault="002D57C4" w:rsidP="00502E57">
            <w:pPr>
              <w:pStyle w:val="TableText-Heading"/>
            </w:pPr>
            <w:r w:rsidRPr="00422683">
              <w:t>Description</w:t>
            </w:r>
          </w:p>
        </w:tc>
      </w:tr>
      <w:tr w:rsidR="002D57C4" w:rsidRPr="004279F4" w14:paraId="55E46976" w14:textId="77777777" w:rsidTr="00502E57">
        <w:trPr>
          <w:cantSplit/>
        </w:trPr>
        <w:tc>
          <w:tcPr>
            <w:tcW w:w="734" w:type="pct"/>
            <w:shd w:val="clear" w:color="auto" w:fill="FFFFFF"/>
          </w:tcPr>
          <w:p w14:paraId="4EB41CC8" w14:textId="77777777" w:rsidR="002D57C4" w:rsidRDefault="002D57C4" w:rsidP="00502E57">
            <w:pPr>
              <w:pStyle w:val="TableText"/>
              <w:rPr>
                <w:noProof/>
              </w:rPr>
            </w:pPr>
            <w:r>
              <w:rPr>
                <w:noProof/>
              </w:rPr>
              <w:t>derived_from</w:t>
            </w:r>
          </w:p>
        </w:tc>
        <w:tc>
          <w:tcPr>
            <w:tcW w:w="511" w:type="pct"/>
            <w:shd w:val="clear" w:color="auto" w:fill="FFFFFF"/>
          </w:tcPr>
          <w:p w14:paraId="6EC0FD98" w14:textId="77777777" w:rsidR="002D57C4" w:rsidRDefault="002D57C4" w:rsidP="00502E57">
            <w:pPr>
              <w:pStyle w:val="TableText"/>
            </w:pPr>
            <w:r>
              <w:t>no</w:t>
            </w:r>
          </w:p>
        </w:tc>
        <w:tc>
          <w:tcPr>
            <w:tcW w:w="896" w:type="pct"/>
            <w:shd w:val="clear" w:color="auto" w:fill="FFFFFF"/>
          </w:tcPr>
          <w:p w14:paraId="7CCDA15B" w14:textId="77777777" w:rsidR="002D57C4" w:rsidRDefault="00D37E2A" w:rsidP="00502E57">
            <w:pPr>
              <w:pStyle w:val="TableText"/>
            </w:pPr>
            <w:hyperlink w:anchor="TYPE_YAML_STRING" w:history="1">
              <w:r w:rsidR="002D57C4" w:rsidRPr="004A08E6">
                <w:rPr>
                  <w:rStyle w:val="Hyperlink"/>
                </w:rPr>
                <w:t>string</w:t>
              </w:r>
            </w:hyperlink>
          </w:p>
        </w:tc>
        <w:tc>
          <w:tcPr>
            <w:tcW w:w="2859" w:type="pct"/>
            <w:shd w:val="clear" w:color="auto" w:fill="FFFFFF"/>
          </w:tcPr>
          <w:p w14:paraId="77B42B0C" w14:textId="77777777" w:rsidR="002D57C4" w:rsidRDefault="002D57C4" w:rsidP="00502E57">
            <w:pPr>
              <w:pStyle w:val="TableText"/>
            </w:pPr>
            <w:r w:rsidRPr="00C408A6">
              <w:t xml:space="preserve">An optional parent </w:t>
            </w:r>
            <w:r>
              <w:t>Policy</w:t>
            </w:r>
            <w:r w:rsidRPr="00C408A6">
              <w:t xml:space="preserve"> Type name the </w:t>
            </w:r>
            <w:r>
              <w:t>Policy</w:t>
            </w:r>
            <w:r w:rsidRPr="00C408A6">
              <w:t xml:space="preserve"> Type derives from.</w:t>
            </w:r>
          </w:p>
        </w:tc>
      </w:tr>
      <w:tr w:rsidR="002D57C4" w:rsidRPr="004279F4" w14:paraId="6822CF4E" w14:textId="77777777" w:rsidTr="00502E57">
        <w:trPr>
          <w:cantSplit/>
        </w:trPr>
        <w:tc>
          <w:tcPr>
            <w:tcW w:w="734" w:type="pct"/>
            <w:shd w:val="clear" w:color="auto" w:fill="FFFFFF"/>
          </w:tcPr>
          <w:p w14:paraId="36AEC8AE" w14:textId="77777777" w:rsidR="002D57C4" w:rsidRDefault="002D57C4" w:rsidP="00502E57">
            <w:pPr>
              <w:pStyle w:val="TableText"/>
              <w:rPr>
                <w:noProof/>
              </w:rPr>
            </w:pPr>
            <w:r>
              <w:rPr>
                <w:noProof/>
              </w:rPr>
              <w:t>version</w:t>
            </w:r>
          </w:p>
        </w:tc>
        <w:tc>
          <w:tcPr>
            <w:tcW w:w="511" w:type="pct"/>
            <w:shd w:val="clear" w:color="auto" w:fill="FFFFFF"/>
          </w:tcPr>
          <w:p w14:paraId="6A559BDE" w14:textId="77777777" w:rsidR="002D57C4" w:rsidRDefault="002D57C4" w:rsidP="00502E57">
            <w:pPr>
              <w:pStyle w:val="TableText"/>
            </w:pPr>
            <w:r>
              <w:t>no</w:t>
            </w:r>
          </w:p>
        </w:tc>
        <w:tc>
          <w:tcPr>
            <w:tcW w:w="896" w:type="pct"/>
            <w:shd w:val="clear" w:color="auto" w:fill="FFFFFF"/>
          </w:tcPr>
          <w:p w14:paraId="714979A0" w14:textId="77777777" w:rsidR="002D57C4" w:rsidRDefault="00D37E2A"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2ACBD122" w14:textId="77777777" w:rsidR="002D57C4" w:rsidRDefault="002D57C4" w:rsidP="00502E57">
            <w:pPr>
              <w:pStyle w:val="TableText"/>
            </w:pPr>
            <w:r>
              <w:t>An optional version for the Policy Type definition.</w:t>
            </w:r>
          </w:p>
        </w:tc>
      </w:tr>
      <w:tr w:rsidR="002D57C4" w:rsidRPr="004279F4" w14:paraId="112B3798" w14:textId="77777777" w:rsidTr="00502E57">
        <w:trPr>
          <w:cantSplit/>
        </w:trPr>
        <w:tc>
          <w:tcPr>
            <w:tcW w:w="734" w:type="pct"/>
            <w:shd w:val="clear" w:color="auto" w:fill="FFFFFF"/>
          </w:tcPr>
          <w:p w14:paraId="1A77C7E4" w14:textId="77777777" w:rsidR="002D57C4" w:rsidRDefault="002D57C4" w:rsidP="00502E57">
            <w:pPr>
              <w:pStyle w:val="TableText"/>
              <w:rPr>
                <w:noProof/>
              </w:rPr>
            </w:pPr>
            <w:r>
              <w:rPr>
                <w:noProof/>
              </w:rPr>
              <w:t>description</w:t>
            </w:r>
          </w:p>
        </w:tc>
        <w:tc>
          <w:tcPr>
            <w:tcW w:w="511" w:type="pct"/>
            <w:shd w:val="clear" w:color="auto" w:fill="FFFFFF"/>
          </w:tcPr>
          <w:p w14:paraId="003C4688" w14:textId="77777777" w:rsidR="002D57C4" w:rsidRDefault="002D57C4" w:rsidP="00502E57">
            <w:pPr>
              <w:pStyle w:val="TableText"/>
            </w:pPr>
            <w:r>
              <w:t>no</w:t>
            </w:r>
          </w:p>
        </w:tc>
        <w:tc>
          <w:tcPr>
            <w:tcW w:w="896" w:type="pct"/>
            <w:shd w:val="clear" w:color="auto" w:fill="FFFFFF"/>
          </w:tcPr>
          <w:p w14:paraId="236A7493" w14:textId="77777777" w:rsidR="002D57C4" w:rsidRDefault="00D37E2A"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4606E27A" w14:textId="77777777" w:rsidR="002D57C4" w:rsidRDefault="002D57C4" w:rsidP="00502E57">
            <w:pPr>
              <w:pStyle w:val="TableText"/>
            </w:pPr>
            <w:r>
              <w:t>The optional description for the Policy Type.</w:t>
            </w:r>
          </w:p>
        </w:tc>
      </w:tr>
      <w:tr w:rsidR="002D57C4" w:rsidRPr="004279F4" w14:paraId="13486ED5" w14:textId="77777777" w:rsidTr="00502E57">
        <w:trPr>
          <w:cantSplit/>
        </w:trPr>
        <w:tc>
          <w:tcPr>
            <w:tcW w:w="734" w:type="pct"/>
            <w:shd w:val="clear" w:color="auto" w:fill="FFFFFF"/>
          </w:tcPr>
          <w:p w14:paraId="42006A75" w14:textId="77777777" w:rsidR="002D57C4" w:rsidRDefault="002D57C4" w:rsidP="00502E57">
            <w:pPr>
              <w:pStyle w:val="TableText"/>
              <w:rPr>
                <w:noProof/>
              </w:rPr>
            </w:pPr>
            <w:r>
              <w:rPr>
                <w:noProof/>
              </w:rPr>
              <w:t>properties</w:t>
            </w:r>
          </w:p>
        </w:tc>
        <w:tc>
          <w:tcPr>
            <w:tcW w:w="511" w:type="pct"/>
            <w:shd w:val="clear" w:color="auto" w:fill="FFFFFF"/>
          </w:tcPr>
          <w:p w14:paraId="2500D2BD" w14:textId="77777777" w:rsidR="002D57C4" w:rsidRDefault="002D57C4" w:rsidP="00502E57">
            <w:pPr>
              <w:pStyle w:val="TableText"/>
            </w:pPr>
            <w:r>
              <w:t>no</w:t>
            </w:r>
          </w:p>
        </w:tc>
        <w:tc>
          <w:tcPr>
            <w:tcW w:w="896" w:type="pct"/>
            <w:shd w:val="clear" w:color="auto" w:fill="FFFFFF"/>
          </w:tcPr>
          <w:p w14:paraId="2BA15409" w14:textId="77777777" w:rsidR="002D57C4" w:rsidRDefault="002D57C4" w:rsidP="00502E57">
            <w:pPr>
              <w:pStyle w:val="TableText"/>
            </w:pPr>
            <w:r>
              <w:t xml:space="preserve">list of </w:t>
            </w:r>
          </w:p>
          <w:p w14:paraId="672199A9" w14:textId="77777777" w:rsidR="002D57C4" w:rsidRDefault="00D37E2A"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0F10D1AC" w14:textId="77777777" w:rsidR="002D57C4" w:rsidRDefault="002D57C4" w:rsidP="00502E57">
            <w:pPr>
              <w:pStyle w:val="TableText"/>
            </w:pPr>
            <w:r>
              <w:t>An optional list of property definitions for the Policy Type.</w:t>
            </w:r>
          </w:p>
        </w:tc>
      </w:tr>
      <w:tr w:rsidR="002D57C4" w:rsidRPr="004279F4" w14:paraId="391355E8" w14:textId="77777777" w:rsidTr="00502E57">
        <w:trPr>
          <w:cantSplit/>
        </w:trPr>
        <w:tc>
          <w:tcPr>
            <w:tcW w:w="734" w:type="pct"/>
            <w:shd w:val="clear" w:color="auto" w:fill="FFFFFF"/>
          </w:tcPr>
          <w:p w14:paraId="5CD08F75" w14:textId="77777777" w:rsidR="002D57C4" w:rsidRDefault="002D57C4" w:rsidP="00502E57">
            <w:pPr>
              <w:pStyle w:val="TableText"/>
              <w:rPr>
                <w:noProof/>
              </w:rPr>
            </w:pPr>
            <w:r>
              <w:rPr>
                <w:noProof/>
              </w:rPr>
              <w:t>targets</w:t>
            </w:r>
          </w:p>
          <w:p w14:paraId="481C708B" w14:textId="77777777" w:rsidR="002D57C4" w:rsidRDefault="002D57C4" w:rsidP="00502E57">
            <w:pPr>
              <w:pStyle w:val="TableText"/>
              <w:rPr>
                <w:noProof/>
              </w:rPr>
            </w:pPr>
          </w:p>
        </w:tc>
        <w:tc>
          <w:tcPr>
            <w:tcW w:w="511" w:type="pct"/>
            <w:shd w:val="clear" w:color="auto" w:fill="FFFFFF"/>
          </w:tcPr>
          <w:p w14:paraId="061653B3" w14:textId="77777777" w:rsidR="002D57C4" w:rsidRDefault="002D57C4" w:rsidP="00502E57">
            <w:pPr>
              <w:pStyle w:val="TableText"/>
            </w:pPr>
            <w:r>
              <w:t>no</w:t>
            </w:r>
          </w:p>
        </w:tc>
        <w:tc>
          <w:tcPr>
            <w:tcW w:w="896" w:type="pct"/>
            <w:shd w:val="clear" w:color="auto" w:fill="FFFFFF"/>
          </w:tcPr>
          <w:p w14:paraId="2195AD48" w14:textId="77777777" w:rsidR="002D57C4" w:rsidRDefault="00D37E2A"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06255FED" w14:textId="77777777" w:rsidR="002D57C4" w:rsidRDefault="002D57C4" w:rsidP="00502E57">
            <w:pPr>
              <w:pStyle w:val="TableText"/>
            </w:pPr>
            <w:r>
              <w:t>An optional list of valid Node Types or Group Types the Policy Type can be applied to.</w:t>
            </w:r>
          </w:p>
          <w:p w14:paraId="62DDC67C" w14:textId="77777777" w:rsidR="002D57C4" w:rsidRDefault="002D57C4" w:rsidP="00502E57">
            <w:pPr>
              <w:pStyle w:val="TableText"/>
            </w:pPr>
          </w:p>
          <w:p w14:paraId="71147682" w14:textId="77777777" w:rsidR="002D57C4" w:rsidRDefault="002D57C4" w:rsidP="00502E57">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35D388B6" w14:textId="77777777" w:rsidR="002D57C4" w:rsidRDefault="002D57C4" w:rsidP="002D57C4">
      <w:pPr>
        <w:pStyle w:val="Heading4"/>
        <w:numPr>
          <w:ilvl w:val="3"/>
          <w:numId w:val="3"/>
        </w:numPr>
      </w:pPr>
      <w:r>
        <w:t>Grammar</w:t>
      </w:r>
    </w:p>
    <w:p w14:paraId="0F308962" w14:textId="77777777" w:rsidR="002D57C4" w:rsidRDefault="002D57C4" w:rsidP="002D57C4">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86B6D2" w14:textId="77777777" w:rsidTr="00502E57">
        <w:tc>
          <w:tcPr>
            <w:tcW w:w="9576" w:type="dxa"/>
            <w:shd w:val="clear" w:color="auto" w:fill="D9D9D9" w:themeFill="background1" w:themeFillShade="D9"/>
          </w:tcPr>
          <w:p w14:paraId="5413313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7F540928"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55F03F3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CB6DCCD"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4195EB" w14:textId="77777777" w:rsidR="002D57C4" w:rsidRPr="006824F5" w:rsidRDefault="002D57C4" w:rsidP="00502E57">
            <w:pPr>
              <w:rPr>
                <w:rStyle w:val="CodeSnippet"/>
                <w:noProof/>
              </w:rPr>
            </w:pPr>
            <w:r w:rsidRPr="006824F5">
              <w:rPr>
                <w:rStyle w:val="CodeSnippet"/>
                <w:noProof/>
              </w:rPr>
              <w:t xml:space="preserve">  properties:</w:t>
            </w:r>
          </w:p>
          <w:p w14:paraId="05210C27"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5FDBD4FC" w14:textId="77777777" w:rsidR="002D57C4" w:rsidRPr="006824F5" w:rsidRDefault="002D57C4" w:rsidP="00502E57">
            <w:pPr>
              <w:rPr>
                <w:rStyle w:val="CodeSnippet"/>
                <w:noProof/>
              </w:rPr>
            </w:pPr>
            <w:r>
              <w:rPr>
                <w:rStyle w:val="CodeSnippet"/>
                <w:noProof/>
              </w:rPr>
              <w:t xml:space="preserve">  targets: [ &lt;list_of_valid_target_types&gt; ]</w:t>
            </w:r>
          </w:p>
        </w:tc>
      </w:tr>
    </w:tbl>
    <w:p w14:paraId="3E203FA6" w14:textId="77777777" w:rsidR="002D57C4" w:rsidRDefault="002D57C4" w:rsidP="002D57C4">
      <w:pPr>
        <w:pStyle w:val="NormalaroundTable"/>
      </w:pPr>
      <w:r>
        <w:t>In the above grammar, the pseudo values that appear in angle brackets have the following meaning:</w:t>
      </w:r>
    </w:p>
    <w:p w14:paraId="7636A755" w14:textId="77777777" w:rsidR="002D57C4" w:rsidRDefault="002D57C4" w:rsidP="002D57C4">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29BE5487" w14:textId="77777777" w:rsidR="002D57C4" w:rsidRDefault="002D57C4" w:rsidP="002D57C4">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05BD813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521290A4" w14:textId="77777777" w:rsidR="002D57C4" w:rsidRDefault="002D57C4" w:rsidP="002D57C4">
      <w:pPr>
        <w:pStyle w:val="ListBullet3"/>
      </w:pPr>
      <w:r>
        <w:rPr>
          <w:rStyle w:val="CodeSnippetHighlight"/>
        </w:rPr>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2D43BADF"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1A64C7F1" w14:textId="77777777" w:rsidR="002D57C4" w:rsidRDefault="002D57C4" w:rsidP="002D57C4">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2757349B" w14:textId="77777777" w:rsidR="002D57C4" w:rsidRDefault="002D57C4" w:rsidP="002D57C4">
      <w:pPr>
        <w:pStyle w:val="Heading4"/>
        <w:numPr>
          <w:ilvl w:val="3"/>
          <w:numId w:val="3"/>
        </w:numPr>
      </w:pPr>
      <w:r>
        <w:t>Additional Requirements</w:t>
      </w:r>
    </w:p>
    <w:p w14:paraId="5789DFCB" w14:textId="77777777" w:rsidR="002D57C4" w:rsidRPr="006512CA" w:rsidRDefault="002D57C4" w:rsidP="002D57C4">
      <w:pPr>
        <w:pStyle w:val="ListParagraph"/>
        <w:numPr>
          <w:ilvl w:val="0"/>
          <w:numId w:val="17"/>
        </w:numPr>
      </w:pPr>
      <w:r>
        <w:t>None</w:t>
      </w:r>
    </w:p>
    <w:p w14:paraId="5F5B6581" w14:textId="77777777" w:rsidR="002D57C4" w:rsidRDefault="002D57C4" w:rsidP="002D57C4">
      <w:pPr>
        <w:pStyle w:val="Heading4"/>
        <w:numPr>
          <w:ilvl w:val="3"/>
          <w:numId w:val="3"/>
        </w:numPr>
      </w:pPr>
      <w:r>
        <w:t>Example</w:t>
      </w:r>
    </w:p>
    <w:p w14:paraId="5052023E" w14:textId="77777777" w:rsidR="002D57C4" w:rsidRPr="00D41929" w:rsidRDefault="002D57C4" w:rsidP="002D57C4">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7B8E4B" w14:textId="77777777" w:rsidTr="00502E57">
        <w:trPr>
          <w:trHeight w:val="256"/>
        </w:trPr>
        <w:tc>
          <w:tcPr>
            <w:tcW w:w="9576" w:type="dxa"/>
            <w:shd w:val="clear" w:color="auto" w:fill="D9D9D9" w:themeFill="background1" w:themeFillShade="D9"/>
          </w:tcPr>
          <w:p w14:paraId="752CF271" w14:textId="77777777" w:rsidR="002D57C4" w:rsidRDefault="002D57C4" w:rsidP="00502E57">
            <w:pPr>
              <w:rPr>
                <w:rStyle w:val="CodeSnippet"/>
                <w:noProof/>
              </w:rPr>
            </w:pPr>
            <w:r>
              <w:rPr>
                <w:rStyle w:val="CodeSnippet"/>
                <w:noProof/>
              </w:rPr>
              <w:t>policy_types:</w:t>
            </w:r>
          </w:p>
          <w:p w14:paraId="585DC4CC" w14:textId="77777777" w:rsidR="002D57C4" w:rsidRDefault="002D57C4" w:rsidP="00502E57">
            <w:pPr>
              <w:rPr>
                <w:rStyle w:val="CodeSnippet"/>
                <w:noProof/>
              </w:rPr>
            </w:pPr>
            <w:r>
              <w:rPr>
                <w:rStyle w:val="CodeSnippet"/>
                <w:noProof/>
              </w:rPr>
              <w:t xml:space="preserve">  mycompany.mytypes.policies.placement.Container.Linux:</w:t>
            </w:r>
          </w:p>
          <w:p w14:paraId="2053A7BE" w14:textId="77777777" w:rsidR="002D57C4" w:rsidRDefault="002D57C4" w:rsidP="00502E57">
            <w:pPr>
              <w:rPr>
                <w:rStyle w:val="CodeSnippet"/>
                <w:noProof/>
              </w:rPr>
            </w:pPr>
            <w:r>
              <w:rPr>
                <w:rStyle w:val="CodeSnippet"/>
                <w:noProof/>
              </w:rPr>
              <w:t xml:space="preserve">    description: My company’s placement policy for linux </w:t>
            </w:r>
          </w:p>
          <w:p w14:paraId="4456F180" w14:textId="77777777" w:rsidR="002D57C4" w:rsidRPr="006824F5" w:rsidRDefault="002D57C4" w:rsidP="00502E57">
            <w:pPr>
              <w:rPr>
                <w:rStyle w:val="CodeSnippet"/>
                <w:noProof/>
              </w:rPr>
            </w:pPr>
            <w:r>
              <w:rPr>
                <w:rStyle w:val="CodeSnippet"/>
                <w:noProof/>
              </w:rPr>
              <w:lastRenderedPageBreak/>
              <w:t xml:space="preserve">    derived_from: tosca.policies.Root</w:t>
            </w:r>
          </w:p>
        </w:tc>
      </w:tr>
    </w:tbl>
    <w:p w14:paraId="5D0EC86F" w14:textId="77777777" w:rsidR="002D57C4" w:rsidRDefault="002D57C4" w:rsidP="002D57C4">
      <w:pPr>
        <w:pStyle w:val="Heading2"/>
        <w:numPr>
          <w:ilvl w:val="1"/>
          <w:numId w:val="3"/>
        </w:numPr>
      </w:pPr>
      <w:bookmarkStart w:id="350" w:name="_Toc302251694"/>
      <w:bookmarkStart w:id="351" w:name="_Toc445238248"/>
      <w:r>
        <w:lastRenderedPageBreak/>
        <w:t>Template-specific definitions</w:t>
      </w:r>
      <w:bookmarkEnd w:id="350"/>
      <w:bookmarkEnd w:id="351"/>
    </w:p>
    <w:p w14:paraId="1B2C2776" w14:textId="77777777" w:rsidR="002D57C4" w:rsidRDefault="002D57C4" w:rsidP="002D57C4">
      <w:r>
        <w:t>The definitions in this section provide reusable modeling element grammars that are specific to the Node or Relationship templates.</w:t>
      </w:r>
    </w:p>
    <w:p w14:paraId="07F2AB3E" w14:textId="77777777" w:rsidR="002D57C4" w:rsidRPr="00E94BB1" w:rsidRDefault="002D57C4" w:rsidP="002D57C4">
      <w:pPr>
        <w:pStyle w:val="Heading3"/>
        <w:numPr>
          <w:ilvl w:val="2"/>
          <w:numId w:val="3"/>
        </w:numPr>
      </w:pPr>
      <w:bookmarkStart w:id="352" w:name="DEFN_ELEMENT_CAPABILITY_ASSIGNMENT"/>
      <w:r>
        <w:t>Capability</w:t>
      </w:r>
      <w:r w:rsidRPr="00E94BB1">
        <w:t xml:space="preserve"> </w:t>
      </w:r>
      <w:r>
        <w:t>assignment</w:t>
      </w:r>
    </w:p>
    <w:bookmarkEnd w:id="352"/>
    <w:p w14:paraId="03A0270B" w14:textId="77777777" w:rsidR="002D57C4" w:rsidRPr="00D77CF0" w:rsidRDefault="002D57C4" w:rsidP="002D57C4">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32068958" w14:textId="77777777" w:rsidR="002D57C4" w:rsidRPr="00E94BB1" w:rsidRDefault="002D57C4" w:rsidP="002D57C4">
      <w:pPr>
        <w:pStyle w:val="Heading4"/>
        <w:numPr>
          <w:ilvl w:val="3"/>
          <w:numId w:val="3"/>
        </w:numPr>
      </w:pPr>
      <w:r w:rsidRPr="00E94BB1">
        <w:t>Keynames</w:t>
      </w:r>
    </w:p>
    <w:p w14:paraId="3FCFBF39"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8"/>
        <w:gridCol w:w="981"/>
        <w:gridCol w:w="1222"/>
        <w:gridCol w:w="6325"/>
      </w:tblGrid>
      <w:tr w:rsidR="002D57C4" w:rsidRPr="00E94BB1" w14:paraId="593A121A" w14:textId="77777777" w:rsidTr="00502E57">
        <w:trPr>
          <w:cantSplit/>
          <w:tblHeader/>
        </w:trPr>
        <w:tc>
          <w:tcPr>
            <w:tcW w:w="806" w:type="pct"/>
            <w:shd w:val="clear" w:color="auto" w:fill="D9D9D9"/>
          </w:tcPr>
          <w:p w14:paraId="1FE7C7C6" w14:textId="77777777" w:rsidR="002D57C4" w:rsidRPr="00422683" w:rsidRDefault="002D57C4" w:rsidP="00502E57">
            <w:pPr>
              <w:pStyle w:val="TableText-Heading"/>
            </w:pPr>
            <w:r w:rsidRPr="00422683">
              <w:t>Keyname</w:t>
            </w:r>
          </w:p>
        </w:tc>
        <w:tc>
          <w:tcPr>
            <w:tcW w:w="482" w:type="pct"/>
            <w:shd w:val="clear" w:color="auto" w:fill="D9D9D9"/>
          </w:tcPr>
          <w:p w14:paraId="19E7B725" w14:textId="77777777" w:rsidR="002D57C4" w:rsidRPr="00422683" w:rsidRDefault="002D57C4" w:rsidP="00502E57">
            <w:pPr>
              <w:pStyle w:val="TableText-Heading"/>
            </w:pPr>
            <w:r w:rsidRPr="00422683">
              <w:t>Required</w:t>
            </w:r>
          </w:p>
        </w:tc>
        <w:tc>
          <w:tcPr>
            <w:tcW w:w="601" w:type="pct"/>
            <w:shd w:val="clear" w:color="auto" w:fill="D9D9D9"/>
          </w:tcPr>
          <w:p w14:paraId="6969D377" w14:textId="77777777" w:rsidR="002D57C4" w:rsidRPr="00422683" w:rsidRDefault="002D57C4" w:rsidP="00502E57">
            <w:pPr>
              <w:pStyle w:val="TableText-Heading"/>
            </w:pPr>
            <w:r w:rsidRPr="00422683">
              <w:t>Type</w:t>
            </w:r>
          </w:p>
        </w:tc>
        <w:tc>
          <w:tcPr>
            <w:tcW w:w="3111" w:type="pct"/>
            <w:shd w:val="clear" w:color="auto" w:fill="D9D9D9"/>
          </w:tcPr>
          <w:p w14:paraId="1BE271F2" w14:textId="77777777" w:rsidR="002D57C4" w:rsidRPr="00422683" w:rsidRDefault="002D57C4" w:rsidP="00502E57">
            <w:pPr>
              <w:pStyle w:val="TableText-Heading"/>
            </w:pPr>
            <w:r w:rsidRPr="00422683">
              <w:t>Description</w:t>
            </w:r>
          </w:p>
        </w:tc>
      </w:tr>
      <w:tr w:rsidR="002D57C4" w:rsidRPr="00E94BB1" w14:paraId="79D81246" w14:textId="77777777" w:rsidTr="00502E57">
        <w:trPr>
          <w:cantSplit/>
        </w:trPr>
        <w:tc>
          <w:tcPr>
            <w:tcW w:w="806" w:type="pct"/>
            <w:shd w:val="clear" w:color="auto" w:fill="FFFFFF"/>
          </w:tcPr>
          <w:p w14:paraId="23D54A56" w14:textId="77777777" w:rsidR="002D57C4" w:rsidRPr="00E94BB1" w:rsidRDefault="002D57C4" w:rsidP="00502E57">
            <w:pPr>
              <w:pStyle w:val="TableText"/>
            </w:pPr>
            <w:r>
              <w:rPr>
                <w:noProof/>
              </w:rPr>
              <w:t>properties</w:t>
            </w:r>
          </w:p>
        </w:tc>
        <w:tc>
          <w:tcPr>
            <w:tcW w:w="482" w:type="pct"/>
            <w:shd w:val="clear" w:color="auto" w:fill="FFFFFF"/>
          </w:tcPr>
          <w:p w14:paraId="48918561" w14:textId="77777777" w:rsidR="002D57C4" w:rsidRDefault="002D57C4" w:rsidP="00502E57">
            <w:pPr>
              <w:pStyle w:val="TableText"/>
            </w:pPr>
            <w:r>
              <w:t>no</w:t>
            </w:r>
          </w:p>
        </w:tc>
        <w:tc>
          <w:tcPr>
            <w:tcW w:w="601" w:type="pct"/>
            <w:shd w:val="clear" w:color="auto" w:fill="FFFFFF"/>
          </w:tcPr>
          <w:p w14:paraId="11B6C6AA" w14:textId="77777777" w:rsidR="002D57C4" w:rsidRDefault="002D57C4" w:rsidP="00502E57">
            <w:pPr>
              <w:pStyle w:val="TableText"/>
            </w:pPr>
            <w:r>
              <w:t xml:space="preserve">list of </w:t>
            </w:r>
          </w:p>
          <w:p w14:paraId="2BF014DE" w14:textId="77777777" w:rsidR="002D57C4" w:rsidRPr="00E94BB1" w:rsidRDefault="00D37E2A" w:rsidP="00502E57">
            <w:pPr>
              <w:pStyle w:val="TableText"/>
            </w:pPr>
            <w:hyperlink w:anchor="DEFN_ELEMENT_PROPERTY_VALUE_ASSIGNMENT" w:history="1">
              <w:r w:rsidR="002D57C4">
                <w:rPr>
                  <w:rStyle w:val="Hyperlink"/>
                </w:rPr>
                <w:t>property assignments</w:t>
              </w:r>
            </w:hyperlink>
          </w:p>
        </w:tc>
        <w:tc>
          <w:tcPr>
            <w:tcW w:w="3111" w:type="pct"/>
            <w:shd w:val="clear" w:color="auto" w:fill="FFFFFF"/>
          </w:tcPr>
          <w:p w14:paraId="345D4976" w14:textId="77777777" w:rsidR="002D57C4" w:rsidRPr="00E94BB1" w:rsidRDefault="002D57C4" w:rsidP="00502E57">
            <w:pPr>
              <w:pStyle w:val="TableText"/>
            </w:pPr>
            <w:r>
              <w:t>An optional list of property definitions for the Capability definition.</w:t>
            </w:r>
          </w:p>
        </w:tc>
      </w:tr>
      <w:tr w:rsidR="002D57C4" w:rsidRPr="00E94BB1" w14:paraId="55F75FEA" w14:textId="77777777" w:rsidTr="00502E57">
        <w:trPr>
          <w:cantSplit/>
        </w:trPr>
        <w:tc>
          <w:tcPr>
            <w:tcW w:w="806" w:type="pct"/>
            <w:shd w:val="clear" w:color="auto" w:fill="FFFFFF"/>
          </w:tcPr>
          <w:p w14:paraId="71420289" w14:textId="77777777" w:rsidR="002D57C4" w:rsidRDefault="002D57C4" w:rsidP="00502E57">
            <w:pPr>
              <w:pStyle w:val="TableText"/>
              <w:rPr>
                <w:noProof/>
              </w:rPr>
            </w:pPr>
            <w:r>
              <w:rPr>
                <w:noProof/>
              </w:rPr>
              <w:t>attributes</w:t>
            </w:r>
          </w:p>
        </w:tc>
        <w:tc>
          <w:tcPr>
            <w:tcW w:w="482" w:type="pct"/>
            <w:shd w:val="clear" w:color="auto" w:fill="FFFFFF"/>
          </w:tcPr>
          <w:p w14:paraId="0C682C65" w14:textId="77777777" w:rsidR="002D57C4" w:rsidRDefault="002D57C4" w:rsidP="00502E57">
            <w:pPr>
              <w:pStyle w:val="TableText"/>
            </w:pPr>
            <w:r>
              <w:t>no</w:t>
            </w:r>
          </w:p>
        </w:tc>
        <w:tc>
          <w:tcPr>
            <w:tcW w:w="601" w:type="pct"/>
            <w:shd w:val="clear" w:color="auto" w:fill="FFFFFF"/>
          </w:tcPr>
          <w:p w14:paraId="137BE474" w14:textId="77777777" w:rsidR="002D57C4" w:rsidRDefault="002D57C4" w:rsidP="00502E57">
            <w:pPr>
              <w:pStyle w:val="TableText"/>
            </w:pPr>
            <w:r>
              <w:t>list of</w:t>
            </w:r>
          </w:p>
          <w:p w14:paraId="12F7EDBE" w14:textId="77777777" w:rsidR="002D57C4" w:rsidRDefault="00D37E2A" w:rsidP="00502E57">
            <w:pPr>
              <w:pStyle w:val="TableText"/>
            </w:pPr>
            <w:hyperlink w:anchor="DEFN_ELEMENT_ATTRIBUTE_VALUE_ASSIGNMENT" w:history="1">
              <w:r w:rsidR="002D57C4">
                <w:rPr>
                  <w:rStyle w:val="Hyperlink"/>
                </w:rPr>
                <w:t>attribute assignments</w:t>
              </w:r>
            </w:hyperlink>
          </w:p>
        </w:tc>
        <w:tc>
          <w:tcPr>
            <w:tcW w:w="3111" w:type="pct"/>
            <w:shd w:val="clear" w:color="auto" w:fill="FFFFFF"/>
          </w:tcPr>
          <w:p w14:paraId="4C683CF5" w14:textId="77777777" w:rsidR="002D57C4" w:rsidRDefault="002D57C4" w:rsidP="00502E57">
            <w:pPr>
              <w:pStyle w:val="TableText"/>
            </w:pPr>
            <w:r>
              <w:t>An optional list of attribute definitions for the Capability definition.</w:t>
            </w:r>
          </w:p>
        </w:tc>
      </w:tr>
    </w:tbl>
    <w:p w14:paraId="0E2776D7" w14:textId="77777777" w:rsidR="002D57C4" w:rsidRPr="00E94BB1" w:rsidRDefault="002D57C4" w:rsidP="002D57C4">
      <w:pPr>
        <w:pStyle w:val="Heading4"/>
        <w:numPr>
          <w:ilvl w:val="3"/>
          <w:numId w:val="3"/>
        </w:numPr>
      </w:pPr>
      <w:r w:rsidRPr="00E94BB1">
        <w:t>Grammar</w:t>
      </w:r>
    </w:p>
    <w:p w14:paraId="1B06DFFD" w14:textId="77777777" w:rsidR="002D57C4" w:rsidRDefault="002D57C4" w:rsidP="002D57C4">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AEB35FC" w14:textId="77777777" w:rsidTr="00502E57">
        <w:tc>
          <w:tcPr>
            <w:tcW w:w="9576" w:type="dxa"/>
            <w:shd w:val="clear" w:color="auto" w:fill="D9D9D9" w:themeFill="background1" w:themeFillShade="D9"/>
          </w:tcPr>
          <w:p w14:paraId="71CBA421"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C64812C" w14:textId="77777777" w:rsidR="002D57C4" w:rsidRDefault="002D57C4" w:rsidP="00502E57">
            <w:pPr>
              <w:rPr>
                <w:rStyle w:val="CodeSnippet"/>
                <w:noProof/>
              </w:rPr>
            </w:pPr>
            <w:r>
              <w:rPr>
                <w:rStyle w:val="CodeSnippet"/>
                <w:noProof/>
              </w:rPr>
              <w:t xml:space="preserve">  properties:</w:t>
            </w:r>
          </w:p>
          <w:p w14:paraId="26BC4024" w14:textId="77777777" w:rsidR="002D57C4" w:rsidRDefault="002D57C4" w:rsidP="00502E57">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1EF55FAD" w14:textId="77777777" w:rsidR="002D57C4" w:rsidRDefault="002D57C4" w:rsidP="00502E57">
            <w:pPr>
              <w:rPr>
                <w:rStyle w:val="CodeSnippet"/>
                <w:noProof/>
              </w:rPr>
            </w:pPr>
            <w:r>
              <w:rPr>
                <w:rStyle w:val="CodeSnippet"/>
                <w:noProof/>
              </w:rPr>
              <w:t xml:space="preserve">  attributes:</w:t>
            </w:r>
          </w:p>
          <w:p w14:paraId="466424F9" w14:textId="77777777" w:rsidR="002D57C4" w:rsidRPr="00E94BB1"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C82A9A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3BB2A8AF" w14:textId="77777777" w:rsidR="002D57C4" w:rsidRPr="009775D5" w:rsidRDefault="002D57C4" w:rsidP="002D57C4">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4FFE0CBA" w14:textId="77777777" w:rsidR="002D57C4" w:rsidRDefault="002D57C4" w:rsidP="002D57C4">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603B1C87" w14:textId="77777777" w:rsidR="002D57C4" w:rsidRDefault="002D57C4" w:rsidP="002D57C4">
      <w:pPr>
        <w:pStyle w:val="ListParagraph"/>
        <w:numPr>
          <w:ilvl w:val="0"/>
          <w:numId w:val="17"/>
        </w:numPr>
      </w:pPr>
      <w:r>
        <w:rPr>
          <w:rStyle w:val="CodeSnippetHighlight"/>
        </w:rPr>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6C24288" w14:textId="77777777" w:rsidR="002D57C4" w:rsidRPr="00E94BB1" w:rsidRDefault="002D57C4" w:rsidP="002D57C4">
      <w:pPr>
        <w:pStyle w:val="Heading4"/>
        <w:numPr>
          <w:ilvl w:val="3"/>
          <w:numId w:val="3"/>
        </w:numPr>
      </w:pPr>
      <w:r w:rsidRPr="00E94BB1">
        <w:t>Example</w:t>
      </w:r>
    </w:p>
    <w:p w14:paraId="757F2CED" w14:textId="77777777" w:rsidR="002D57C4" w:rsidRDefault="002D57C4" w:rsidP="002D57C4">
      <w:pPr>
        <w:pStyle w:val="NormalaroundTable"/>
      </w:pPr>
      <w:r w:rsidRPr="00E94BB1">
        <w:t xml:space="preserve">The following </w:t>
      </w:r>
      <w:r>
        <w:t xml:space="preserve">example shows a capability assignment: </w:t>
      </w:r>
    </w:p>
    <w:p w14:paraId="2AEB71EA" w14:textId="77777777" w:rsidR="002D57C4" w:rsidRDefault="002D57C4" w:rsidP="002D57C4">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283F3FBC" w14:textId="77777777" w:rsidTr="00502E57">
        <w:trPr>
          <w:trHeight w:val="256"/>
        </w:trPr>
        <w:tc>
          <w:tcPr>
            <w:tcW w:w="9576" w:type="dxa"/>
            <w:shd w:val="clear" w:color="auto" w:fill="D9D9D9" w:themeFill="background1" w:themeFillShade="D9"/>
          </w:tcPr>
          <w:p w14:paraId="257DF48D" w14:textId="77777777" w:rsidR="002D57C4" w:rsidRPr="00716AEA" w:rsidRDefault="002D57C4" w:rsidP="00502E57">
            <w:pPr>
              <w:rPr>
                <w:rStyle w:val="CodeSnippet"/>
              </w:rPr>
            </w:pPr>
            <w:r w:rsidRPr="00716AEA">
              <w:rPr>
                <w:rStyle w:val="CodeSnippet"/>
              </w:rPr>
              <w:t>node_templates:</w:t>
            </w:r>
          </w:p>
          <w:p w14:paraId="6C1B9731" w14:textId="77777777" w:rsidR="002D57C4" w:rsidRPr="00716AEA" w:rsidRDefault="002D57C4" w:rsidP="00502E57">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7984280F"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capabilities:</w:t>
            </w:r>
          </w:p>
          <w:p w14:paraId="5E01D1FD"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06E1D192" w14:textId="77777777" w:rsidR="002D57C4" w:rsidRPr="00716AEA" w:rsidRDefault="002D57C4" w:rsidP="00502E57">
            <w:pPr>
              <w:rPr>
                <w:rStyle w:val="CodeSnippet"/>
              </w:rPr>
            </w:pPr>
            <w:r w:rsidRPr="00716AEA">
              <w:rPr>
                <w:rStyle w:val="CodeSnippet"/>
              </w:rPr>
              <w:lastRenderedPageBreak/>
              <w:t xml:space="preserve">      </w:t>
            </w:r>
            <w:r>
              <w:rPr>
                <w:rStyle w:val="CodeSnippet"/>
              </w:rPr>
              <w:t xml:space="preserve">  </w:t>
            </w:r>
            <w:r w:rsidRPr="00716AEA">
              <w:rPr>
                <w:rStyle w:val="CodeSnippet"/>
              </w:rPr>
              <w:t>properties:</w:t>
            </w:r>
          </w:p>
          <w:p w14:paraId="20318EC8" w14:textId="77777777" w:rsidR="002D57C4" w:rsidRPr="00E94BB1" w:rsidRDefault="002D57C4" w:rsidP="00502E57">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1D7CE82A" w14:textId="77777777" w:rsidR="002D57C4" w:rsidRPr="00EE7ECD" w:rsidRDefault="002D57C4" w:rsidP="002D57C4">
      <w:pPr>
        <w:pStyle w:val="Heading3"/>
        <w:numPr>
          <w:ilvl w:val="2"/>
          <w:numId w:val="3"/>
        </w:numPr>
      </w:pPr>
      <w:bookmarkStart w:id="353" w:name="DEFN_ELEMENT_REQUIREMENT_ASSIGNMENT"/>
      <w:r w:rsidRPr="00785193">
        <w:lastRenderedPageBreak/>
        <w:t>Requirement</w:t>
      </w:r>
      <w:r>
        <w:t xml:space="preserve"> assignment</w:t>
      </w:r>
    </w:p>
    <w:bookmarkEnd w:id="353"/>
    <w:p w14:paraId="5BE35711" w14:textId="77777777" w:rsidR="002D57C4" w:rsidRDefault="002D57C4" w:rsidP="002D57C4">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B900FC7" w14:textId="77777777" w:rsidR="002D57C4" w:rsidRDefault="002D57C4" w:rsidP="002D57C4">
      <w:pPr>
        <w:pStyle w:val="Heading4"/>
        <w:numPr>
          <w:ilvl w:val="3"/>
          <w:numId w:val="3"/>
        </w:numPr>
      </w:pPr>
      <w:r>
        <w:t>Keynames</w:t>
      </w:r>
    </w:p>
    <w:p w14:paraId="20BA0EA6" w14:textId="77777777" w:rsidR="002D57C4" w:rsidRPr="0053600D" w:rsidRDefault="002D57C4" w:rsidP="002D57C4">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6BC24010" w14:textId="77777777" w:rsidTr="00502E57">
        <w:trPr>
          <w:cantSplit/>
          <w:tblHeader/>
        </w:trPr>
        <w:tc>
          <w:tcPr>
            <w:tcW w:w="656" w:type="pct"/>
            <w:shd w:val="clear" w:color="auto" w:fill="D9D9D9"/>
          </w:tcPr>
          <w:p w14:paraId="1CD0C97A" w14:textId="77777777" w:rsidR="002D57C4" w:rsidRPr="00422683" w:rsidRDefault="002D57C4" w:rsidP="00502E57">
            <w:pPr>
              <w:pStyle w:val="TableText-Heading"/>
            </w:pPr>
            <w:r w:rsidRPr="00422683">
              <w:t>Keyname</w:t>
            </w:r>
          </w:p>
        </w:tc>
        <w:tc>
          <w:tcPr>
            <w:tcW w:w="490" w:type="pct"/>
            <w:shd w:val="clear" w:color="auto" w:fill="D9D9D9"/>
          </w:tcPr>
          <w:p w14:paraId="10CE18A0" w14:textId="77777777" w:rsidR="002D57C4" w:rsidRPr="00422683" w:rsidRDefault="002D57C4" w:rsidP="00502E57">
            <w:pPr>
              <w:pStyle w:val="TableText-Heading"/>
            </w:pPr>
            <w:r w:rsidRPr="00422683">
              <w:t>Required</w:t>
            </w:r>
          </w:p>
        </w:tc>
        <w:tc>
          <w:tcPr>
            <w:tcW w:w="716" w:type="pct"/>
            <w:shd w:val="clear" w:color="auto" w:fill="D9D9D9"/>
          </w:tcPr>
          <w:p w14:paraId="4D937AA8" w14:textId="77777777" w:rsidR="002D57C4" w:rsidRPr="00422683" w:rsidRDefault="002D57C4" w:rsidP="00502E57">
            <w:pPr>
              <w:pStyle w:val="TableText-Heading"/>
            </w:pPr>
            <w:r w:rsidRPr="00422683">
              <w:t>Type</w:t>
            </w:r>
          </w:p>
        </w:tc>
        <w:tc>
          <w:tcPr>
            <w:tcW w:w="3138" w:type="pct"/>
            <w:shd w:val="clear" w:color="auto" w:fill="D9D9D9"/>
          </w:tcPr>
          <w:p w14:paraId="2DD55247" w14:textId="77777777" w:rsidR="002D57C4" w:rsidRPr="00422683" w:rsidRDefault="002D57C4" w:rsidP="00502E57">
            <w:pPr>
              <w:pStyle w:val="TableText-Heading"/>
            </w:pPr>
            <w:r w:rsidRPr="00422683">
              <w:t>Description</w:t>
            </w:r>
          </w:p>
        </w:tc>
      </w:tr>
      <w:tr w:rsidR="002D57C4" w:rsidRPr="004279F4" w14:paraId="1332155F" w14:textId="77777777" w:rsidTr="00502E57">
        <w:trPr>
          <w:cantSplit/>
        </w:trPr>
        <w:tc>
          <w:tcPr>
            <w:tcW w:w="656" w:type="pct"/>
            <w:shd w:val="clear" w:color="auto" w:fill="FFFFFF"/>
          </w:tcPr>
          <w:p w14:paraId="16209097" w14:textId="77777777" w:rsidR="002D57C4" w:rsidRDefault="002D57C4" w:rsidP="00502E57">
            <w:pPr>
              <w:pStyle w:val="TableText"/>
              <w:rPr>
                <w:noProof/>
              </w:rPr>
            </w:pPr>
            <w:r>
              <w:rPr>
                <w:noProof/>
              </w:rPr>
              <w:t>capability</w:t>
            </w:r>
          </w:p>
        </w:tc>
        <w:tc>
          <w:tcPr>
            <w:tcW w:w="490" w:type="pct"/>
            <w:shd w:val="clear" w:color="auto" w:fill="FFFFFF"/>
          </w:tcPr>
          <w:p w14:paraId="7A579E2F" w14:textId="77777777" w:rsidR="002D57C4" w:rsidRDefault="002D57C4" w:rsidP="00502E57">
            <w:pPr>
              <w:pStyle w:val="TableText"/>
            </w:pPr>
            <w:r>
              <w:t>no</w:t>
            </w:r>
          </w:p>
        </w:tc>
        <w:tc>
          <w:tcPr>
            <w:tcW w:w="716" w:type="pct"/>
            <w:shd w:val="clear" w:color="auto" w:fill="FFFFFF"/>
          </w:tcPr>
          <w:p w14:paraId="0E5C6D29" w14:textId="77777777" w:rsidR="002D57C4" w:rsidRDefault="00D37E2A" w:rsidP="00502E57">
            <w:pPr>
              <w:pStyle w:val="TableText"/>
            </w:pPr>
            <w:hyperlink w:anchor="TYPE_YAML_STRING" w:history="1">
              <w:r w:rsidR="002D57C4" w:rsidRPr="00D462AB">
                <w:rPr>
                  <w:rStyle w:val="Hyperlink"/>
                </w:rPr>
                <w:t>string</w:t>
              </w:r>
            </w:hyperlink>
          </w:p>
        </w:tc>
        <w:tc>
          <w:tcPr>
            <w:tcW w:w="3138" w:type="pct"/>
            <w:shd w:val="clear" w:color="auto" w:fill="FFFFFF"/>
          </w:tcPr>
          <w:p w14:paraId="0AD46995" w14:textId="77777777" w:rsidR="002D57C4" w:rsidRDefault="002D57C4" w:rsidP="00502E57">
            <w:pPr>
              <w:pStyle w:val="TableText"/>
            </w:pPr>
            <w:r>
              <w:t>The optional reserved keyname used to provide the name of either a:</w:t>
            </w:r>
          </w:p>
          <w:p w14:paraId="11E328A3" w14:textId="77777777" w:rsidR="002D57C4" w:rsidRDefault="002D57C4" w:rsidP="002D57C4">
            <w:pPr>
              <w:pStyle w:val="TableText"/>
              <w:numPr>
                <w:ilvl w:val="0"/>
                <w:numId w:val="55"/>
              </w:numPr>
            </w:pPr>
            <w:r w:rsidRPr="00DB579D">
              <w:rPr>
                <w:b/>
              </w:rPr>
              <w:t>Capability definition</w:t>
            </w:r>
            <w:r>
              <w:t xml:space="preserve"> within a </w:t>
            </w:r>
            <w:r w:rsidRPr="00074B57">
              <w:rPr>
                <w:i/>
              </w:rPr>
              <w:t>target</w:t>
            </w:r>
            <w:r>
              <w:t xml:space="preserve"> node template that can fulfill the requirement.</w:t>
            </w:r>
          </w:p>
          <w:p w14:paraId="529AAED5" w14:textId="77777777" w:rsidR="002D57C4" w:rsidRDefault="002D57C4" w:rsidP="002D57C4">
            <w:pPr>
              <w:pStyle w:val="TableText"/>
              <w:numPr>
                <w:ilvl w:val="0"/>
                <w:numId w:val="5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2D57C4" w:rsidRPr="004279F4" w14:paraId="41EECF2A" w14:textId="77777777" w:rsidTr="00502E57">
        <w:trPr>
          <w:cantSplit/>
        </w:trPr>
        <w:tc>
          <w:tcPr>
            <w:tcW w:w="656" w:type="pct"/>
            <w:shd w:val="clear" w:color="auto" w:fill="FFFFFF"/>
          </w:tcPr>
          <w:p w14:paraId="036A97E3" w14:textId="77777777" w:rsidR="002D57C4" w:rsidRDefault="002D57C4" w:rsidP="00502E57">
            <w:pPr>
              <w:pStyle w:val="TableText"/>
              <w:rPr>
                <w:noProof/>
              </w:rPr>
            </w:pPr>
            <w:r>
              <w:rPr>
                <w:noProof/>
              </w:rPr>
              <w:t>node</w:t>
            </w:r>
          </w:p>
        </w:tc>
        <w:tc>
          <w:tcPr>
            <w:tcW w:w="490" w:type="pct"/>
            <w:shd w:val="clear" w:color="auto" w:fill="FFFFFF"/>
          </w:tcPr>
          <w:p w14:paraId="2B517FB0" w14:textId="77777777" w:rsidR="002D57C4" w:rsidRDefault="002D57C4" w:rsidP="00502E57">
            <w:pPr>
              <w:pStyle w:val="TableText"/>
            </w:pPr>
            <w:r>
              <w:t>no</w:t>
            </w:r>
          </w:p>
        </w:tc>
        <w:tc>
          <w:tcPr>
            <w:tcW w:w="716" w:type="pct"/>
            <w:shd w:val="clear" w:color="auto" w:fill="FFFFFF"/>
          </w:tcPr>
          <w:p w14:paraId="709C3A75" w14:textId="77777777" w:rsidR="002D57C4" w:rsidRDefault="00D37E2A" w:rsidP="00502E57">
            <w:pPr>
              <w:pStyle w:val="TableText"/>
            </w:pPr>
            <w:hyperlink w:anchor="TYPE_YAML_STRING" w:history="1">
              <w:r w:rsidR="002D57C4" w:rsidRPr="003E5FCB">
                <w:rPr>
                  <w:rStyle w:val="Hyperlink"/>
                </w:rPr>
                <w:t>string</w:t>
              </w:r>
            </w:hyperlink>
          </w:p>
        </w:tc>
        <w:tc>
          <w:tcPr>
            <w:tcW w:w="3138" w:type="pct"/>
            <w:shd w:val="clear" w:color="auto" w:fill="FFFFFF"/>
          </w:tcPr>
          <w:p w14:paraId="347B8B32" w14:textId="77777777" w:rsidR="002D57C4" w:rsidRDefault="002D57C4" w:rsidP="00502E57">
            <w:pPr>
              <w:pStyle w:val="TableText"/>
            </w:pPr>
            <w:r>
              <w:t>The optional reserved keyname used to identify the target node of a relationship.  specifically, it is used to provide either a:</w:t>
            </w:r>
          </w:p>
          <w:p w14:paraId="0297DE33" w14:textId="77777777" w:rsidR="002D57C4" w:rsidRDefault="002D57C4" w:rsidP="002D57C4">
            <w:pPr>
              <w:pStyle w:val="TableText"/>
              <w:numPr>
                <w:ilvl w:val="0"/>
                <w:numId w:val="54"/>
              </w:numPr>
            </w:pPr>
            <w:r w:rsidRPr="0086100F">
              <w:rPr>
                <w:b/>
              </w:rPr>
              <w:t>Node Template</w:t>
            </w:r>
            <w:r>
              <w:t xml:space="preserve"> name that can fulfill the target node requirement.</w:t>
            </w:r>
          </w:p>
          <w:p w14:paraId="1734069F" w14:textId="77777777" w:rsidR="002D57C4" w:rsidRDefault="002D57C4" w:rsidP="002D57C4">
            <w:pPr>
              <w:pStyle w:val="TableText"/>
              <w:numPr>
                <w:ilvl w:val="0"/>
                <w:numId w:val="54"/>
              </w:numPr>
            </w:pPr>
            <w:r w:rsidRPr="0086100F">
              <w:rPr>
                <w:b/>
              </w:rPr>
              <w:t>Node Type</w:t>
            </w:r>
            <w:r>
              <w:t xml:space="preserve"> name that the provider will use to select a type-compatible node template to fulfill the requirement at runtime.</w:t>
            </w:r>
          </w:p>
        </w:tc>
      </w:tr>
      <w:tr w:rsidR="002D57C4" w:rsidRPr="004279F4" w14:paraId="55A0F43E" w14:textId="77777777" w:rsidTr="00502E57">
        <w:trPr>
          <w:cantSplit/>
        </w:trPr>
        <w:tc>
          <w:tcPr>
            <w:tcW w:w="656" w:type="pct"/>
            <w:shd w:val="clear" w:color="auto" w:fill="FFFFFF"/>
          </w:tcPr>
          <w:p w14:paraId="018E6118" w14:textId="77777777" w:rsidR="002D57C4" w:rsidRDefault="002D57C4" w:rsidP="00502E57">
            <w:pPr>
              <w:pStyle w:val="TableText"/>
              <w:rPr>
                <w:noProof/>
              </w:rPr>
            </w:pPr>
            <w:r>
              <w:rPr>
                <w:noProof/>
              </w:rPr>
              <w:t>relationship</w:t>
            </w:r>
          </w:p>
        </w:tc>
        <w:tc>
          <w:tcPr>
            <w:tcW w:w="490" w:type="pct"/>
            <w:shd w:val="clear" w:color="auto" w:fill="FFFFFF"/>
          </w:tcPr>
          <w:p w14:paraId="4E2F793C" w14:textId="77777777" w:rsidR="002D57C4" w:rsidRDefault="002D57C4" w:rsidP="00502E57">
            <w:pPr>
              <w:pStyle w:val="TableText"/>
            </w:pPr>
            <w:r>
              <w:t>no</w:t>
            </w:r>
          </w:p>
        </w:tc>
        <w:tc>
          <w:tcPr>
            <w:tcW w:w="716" w:type="pct"/>
            <w:shd w:val="clear" w:color="auto" w:fill="FFFFFF"/>
          </w:tcPr>
          <w:p w14:paraId="0E4AD063" w14:textId="77777777" w:rsidR="002D57C4" w:rsidRDefault="00D37E2A" w:rsidP="00502E57">
            <w:pPr>
              <w:pStyle w:val="TableText"/>
            </w:pPr>
            <w:hyperlink w:anchor="TYPE_YAML_STRING" w:history="1">
              <w:r w:rsidR="002D57C4" w:rsidRPr="003E5FCB">
                <w:rPr>
                  <w:rStyle w:val="Hyperlink"/>
                </w:rPr>
                <w:t>string</w:t>
              </w:r>
            </w:hyperlink>
          </w:p>
        </w:tc>
        <w:tc>
          <w:tcPr>
            <w:tcW w:w="3138" w:type="pct"/>
            <w:shd w:val="clear" w:color="auto" w:fill="FFFFFF"/>
          </w:tcPr>
          <w:p w14:paraId="67291FE2" w14:textId="77777777" w:rsidR="002D57C4" w:rsidRDefault="002D57C4" w:rsidP="00502E57">
            <w:pPr>
              <w:pStyle w:val="TableText"/>
            </w:pPr>
            <w:r>
              <w:t>The optional reserved keyname used to provide the name of either a:</w:t>
            </w:r>
          </w:p>
          <w:p w14:paraId="2FB90A9A" w14:textId="77777777" w:rsidR="002D57C4" w:rsidRDefault="002D57C4" w:rsidP="002D57C4">
            <w:pPr>
              <w:pStyle w:val="TableText"/>
              <w:numPr>
                <w:ilvl w:val="0"/>
                <w:numId w:val="56"/>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68D88631" w14:textId="77777777" w:rsidR="002D57C4" w:rsidRDefault="002D57C4" w:rsidP="002D57C4">
            <w:pPr>
              <w:pStyle w:val="TableText"/>
              <w:numPr>
                <w:ilvl w:val="0"/>
                <w:numId w:val="56"/>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2D57C4" w:rsidRPr="004279F4" w14:paraId="32D94F1B" w14:textId="77777777" w:rsidTr="00502E57">
        <w:trPr>
          <w:cantSplit/>
        </w:trPr>
        <w:tc>
          <w:tcPr>
            <w:tcW w:w="656" w:type="pct"/>
            <w:shd w:val="clear" w:color="auto" w:fill="FFFFFF"/>
          </w:tcPr>
          <w:p w14:paraId="1AC6E4B0" w14:textId="77777777" w:rsidR="002D57C4" w:rsidRDefault="002D57C4" w:rsidP="00502E57">
            <w:pPr>
              <w:pStyle w:val="TableText"/>
              <w:rPr>
                <w:noProof/>
              </w:rPr>
            </w:pPr>
            <w:r>
              <w:rPr>
                <w:noProof/>
              </w:rPr>
              <w:t>node_filter</w:t>
            </w:r>
          </w:p>
        </w:tc>
        <w:tc>
          <w:tcPr>
            <w:tcW w:w="490" w:type="pct"/>
            <w:shd w:val="clear" w:color="auto" w:fill="FFFFFF"/>
          </w:tcPr>
          <w:p w14:paraId="5B3FF892" w14:textId="77777777" w:rsidR="002D57C4" w:rsidRDefault="002D57C4" w:rsidP="00502E57">
            <w:pPr>
              <w:pStyle w:val="TableText"/>
            </w:pPr>
            <w:r>
              <w:t>no</w:t>
            </w:r>
          </w:p>
        </w:tc>
        <w:tc>
          <w:tcPr>
            <w:tcW w:w="716" w:type="pct"/>
            <w:shd w:val="clear" w:color="auto" w:fill="FFFFFF"/>
          </w:tcPr>
          <w:p w14:paraId="402FE190" w14:textId="77777777" w:rsidR="002D57C4" w:rsidRDefault="00D37E2A" w:rsidP="00502E57">
            <w:pPr>
              <w:pStyle w:val="TableText"/>
            </w:pPr>
            <w:hyperlink w:anchor="DEFN_ELEMENT_NODE_FILTER_DEFN" w:history="1">
              <w:r w:rsidR="002D57C4" w:rsidRPr="00E67AA9">
                <w:rPr>
                  <w:rStyle w:val="Hyperlink"/>
                </w:rPr>
                <w:t>node filter</w:t>
              </w:r>
            </w:hyperlink>
          </w:p>
        </w:tc>
        <w:tc>
          <w:tcPr>
            <w:tcW w:w="3138" w:type="pct"/>
            <w:shd w:val="clear" w:color="auto" w:fill="FFFFFF"/>
          </w:tcPr>
          <w:p w14:paraId="07ED3A11" w14:textId="77777777" w:rsidR="002D57C4" w:rsidRDefault="002D57C4" w:rsidP="00502E57">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55BC89BC" w14:textId="77777777" w:rsidR="002D57C4" w:rsidRPr="0053600D" w:rsidRDefault="002D57C4" w:rsidP="002D57C4">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5C652C4D" w14:textId="77777777" w:rsidTr="00502E57">
        <w:trPr>
          <w:cantSplit/>
          <w:tblHeader/>
        </w:trPr>
        <w:tc>
          <w:tcPr>
            <w:tcW w:w="656" w:type="pct"/>
            <w:shd w:val="clear" w:color="auto" w:fill="D9D9D9"/>
          </w:tcPr>
          <w:p w14:paraId="3CFCE3B6" w14:textId="77777777" w:rsidR="002D57C4" w:rsidRPr="00422683" w:rsidRDefault="002D57C4" w:rsidP="00502E57">
            <w:pPr>
              <w:pStyle w:val="TableText-Heading"/>
            </w:pPr>
            <w:r w:rsidRPr="00422683">
              <w:t>Keyname</w:t>
            </w:r>
          </w:p>
        </w:tc>
        <w:tc>
          <w:tcPr>
            <w:tcW w:w="490" w:type="pct"/>
            <w:shd w:val="clear" w:color="auto" w:fill="D9D9D9"/>
          </w:tcPr>
          <w:p w14:paraId="4CB8A4F8" w14:textId="77777777" w:rsidR="002D57C4" w:rsidRPr="00422683" w:rsidRDefault="002D57C4" w:rsidP="00502E57">
            <w:pPr>
              <w:pStyle w:val="TableText-Heading"/>
            </w:pPr>
            <w:r w:rsidRPr="00422683">
              <w:t>Required</w:t>
            </w:r>
          </w:p>
        </w:tc>
        <w:tc>
          <w:tcPr>
            <w:tcW w:w="716" w:type="pct"/>
            <w:shd w:val="clear" w:color="auto" w:fill="D9D9D9"/>
          </w:tcPr>
          <w:p w14:paraId="629D8E7D" w14:textId="77777777" w:rsidR="002D57C4" w:rsidRPr="00422683" w:rsidRDefault="002D57C4" w:rsidP="00502E57">
            <w:pPr>
              <w:pStyle w:val="TableText-Heading"/>
            </w:pPr>
            <w:r w:rsidRPr="00422683">
              <w:t>Type</w:t>
            </w:r>
          </w:p>
        </w:tc>
        <w:tc>
          <w:tcPr>
            <w:tcW w:w="3138" w:type="pct"/>
            <w:shd w:val="clear" w:color="auto" w:fill="D9D9D9"/>
          </w:tcPr>
          <w:p w14:paraId="51704DCA" w14:textId="77777777" w:rsidR="002D57C4" w:rsidRPr="00422683" w:rsidRDefault="002D57C4" w:rsidP="00502E57">
            <w:pPr>
              <w:pStyle w:val="TableText-Heading"/>
            </w:pPr>
            <w:r w:rsidRPr="00422683">
              <w:t>Description</w:t>
            </w:r>
          </w:p>
        </w:tc>
      </w:tr>
      <w:tr w:rsidR="002D57C4" w:rsidRPr="004279F4" w14:paraId="5F8948B3" w14:textId="77777777" w:rsidTr="00502E57">
        <w:trPr>
          <w:cantSplit/>
        </w:trPr>
        <w:tc>
          <w:tcPr>
            <w:tcW w:w="656" w:type="pct"/>
            <w:shd w:val="clear" w:color="auto" w:fill="FFFFFF"/>
          </w:tcPr>
          <w:p w14:paraId="306171B9" w14:textId="77777777" w:rsidR="002D57C4" w:rsidRDefault="002D57C4" w:rsidP="00502E57">
            <w:pPr>
              <w:pStyle w:val="TableText"/>
              <w:rPr>
                <w:noProof/>
              </w:rPr>
            </w:pPr>
            <w:r>
              <w:rPr>
                <w:noProof/>
              </w:rPr>
              <w:t>type</w:t>
            </w:r>
          </w:p>
        </w:tc>
        <w:tc>
          <w:tcPr>
            <w:tcW w:w="490" w:type="pct"/>
            <w:shd w:val="clear" w:color="auto" w:fill="FFFFFF"/>
          </w:tcPr>
          <w:p w14:paraId="25548154" w14:textId="77777777" w:rsidR="002D57C4" w:rsidRDefault="002D57C4" w:rsidP="00502E57">
            <w:pPr>
              <w:pStyle w:val="TableText"/>
            </w:pPr>
            <w:r>
              <w:t>no</w:t>
            </w:r>
          </w:p>
        </w:tc>
        <w:tc>
          <w:tcPr>
            <w:tcW w:w="716" w:type="pct"/>
            <w:shd w:val="clear" w:color="auto" w:fill="FFFFFF"/>
          </w:tcPr>
          <w:p w14:paraId="35F2330E" w14:textId="77777777" w:rsidR="002D57C4" w:rsidRDefault="00D37E2A" w:rsidP="00502E57">
            <w:pPr>
              <w:pStyle w:val="TableText"/>
            </w:pPr>
            <w:hyperlink w:anchor="TYPE_YAML_STRING" w:history="1">
              <w:r w:rsidR="002D57C4" w:rsidRPr="00770689">
                <w:rPr>
                  <w:rStyle w:val="Hyperlink"/>
                </w:rPr>
                <w:t>string</w:t>
              </w:r>
            </w:hyperlink>
          </w:p>
        </w:tc>
        <w:tc>
          <w:tcPr>
            <w:tcW w:w="3138" w:type="pct"/>
            <w:shd w:val="clear" w:color="auto" w:fill="FFFFFF"/>
          </w:tcPr>
          <w:p w14:paraId="279D7B20" w14:textId="77777777" w:rsidR="002D57C4" w:rsidRDefault="002D57C4" w:rsidP="00502E57">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2D57C4" w:rsidRPr="004279F4" w14:paraId="3D3C8982" w14:textId="77777777" w:rsidTr="00502E57">
        <w:trPr>
          <w:cantSplit/>
        </w:trPr>
        <w:tc>
          <w:tcPr>
            <w:tcW w:w="656" w:type="pct"/>
            <w:shd w:val="clear" w:color="auto" w:fill="FFFFFF"/>
          </w:tcPr>
          <w:p w14:paraId="30B6DF35" w14:textId="77777777" w:rsidR="002D57C4" w:rsidRDefault="002D57C4" w:rsidP="00502E57">
            <w:pPr>
              <w:pStyle w:val="TableText"/>
              <w:rPr>
                <w:noProof/>
              </w:rPr>
            </w:pPr>
            <w:r>
              <w:rPr>
                <w:noProof/>
              </w:rPr>
              <w:t>properties</w:t>
            </w:r>
          </w:p>
        </w:tc>
        <w:tc>
          <w:tcPr>
            <w:tcW w:w="490" w:type="pct"/>
            <w:shd w:val="clear" w:color="auto" w:fill="FFFFFF"/>
          </w:tcPr>
          <w:p w14:paraId="729DC878" w14:textId="77777777" w:rsidR="002D57C4" w:rsidRDefault="002D57C4" w:rsidP="00502E57">
            <w:pPr>
              <w:pStyle w:val="TableText"/>
            </w:pPr>
            <w:r>
              <w:t>no</w:t>
            </w:r>
          </w:p>
        </w:tc>
        <w:tc>
          <w:tcPr>
            <w:tcW w:w="716" w:type="pct"/>
            <w:shd w:val="clear" w:color="auto" w:fill="FFFFFF"/>
          </w:tcPr>
          <w:p w14:paraId="2A20AA17" w14:textId="77777777" w:rsidR="002D57C4" w:rsidRDefault="002D57C4" w:rsidP="00502E57">
            <w:pPr>
              <w:pStyle w:val="TableText"/>
            </w:pPr>
            <w:r>
              <w:t xml:space="preserve">list of </w:t>
            </w:r>
          </w:p>
          <w:p w14:paraId="422A0FFE" w14:textId="77777777" w:rsidR="002D57C4" w:rsidRDefault="00D37E2A" w:rsidP="00502E57">
            <w:pPr>
              <w:pStyle w:val="TableText"/>
            </w:pPr>
            <w:hyperlink w:anchor="DEFN_ELEMENT_INTERFACE_DEF" w:history="1">
              <w:r w:rsidR="002D57C4" w:rsidRPr="00717851">
                <w:rPr>
                  <w:rStyle w:val="Hyperlink"/>
                </w:rPr>
                <w:t>interface definitions</w:t>
              </w:r>
            </w:hyperlink>
          </w:p>
        </w:tc>
        <w:tc>
          <w:tcPr>
            <w:tcW w:w="3138" w:type="pct"/>
            <w:shd w:val="clear" w:color="auto" w:fill="FFFFFF"/>
          </w:tcPr>
          <w:p w14:paraId="62B462BB" w14:textId="77777777" w:rsidR="002D57C4" w:rsidRDefault="002D57C4" w:rsidP="00502E57">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56741771" w14:textId="77777777" w:rsidR="002D57C4" w:rsidRDefault="002D57C4" w:rsidP="002D57C4">
      <w:pPr>
        <w:pStyle w:val="Heading4"/>
        <w:numPr>
          <w:ilvl w:val="3"/>
          <w:numId w:val="3"/>
        </w:numPr>
      </w:pPr>
      <w:r>
        <w:t>Grammar</w:t>
      </w:r>
    </w:p>
    <w:p w14:paraId="3EB43460" w14:textId="77777777" w:rsidR="002D57C4" w:rsidRDefault="002D57C4" w:rsidP="002D57C4">
      <w:pPr>
        <w:pStyle w:val="NormalaroundTable"/>
      </w:pPr>
      <w:r w:rsidRPr="005F6F83">
        <w:t xml:space="preserve">Named </w:t>
      </w:r>
      <w:r>
        <w:t>requirement</w:t>
      </w:r>
      <w:r w:rsidRPr="005F6F83">
        <w:t xml:space="preserve"> </w:t>
      </w:r>
      <w:r>
        <w:t>assignments</w:t>
      </w:r>
      <w:r w:rsidRPr="005F6F83">
        <w:t xml:space="preserve"> have one of the following grammars:</w:t>
      </w:r>
    </w:p>
    <w:p w14:paraId="224A170D" w14:textId="77777777" w:rsidR="002D57C4" w:rsidRDefault="002D57C4" w:rsidP="002D57C4">
      <w:pPr>
        <w:pStyle w:val="Heading5"/>
        <w:numPr>
          <w:ilvl w:val="4"/>
          <w:numId w:val="3"/>
        </w:numPr>
      </w:pPr>
      <w:r>
        <w:t>Short notation:</w:t>
      </w:r>
    </w:p>
    <w:p w14:paraId="0F630ED7" w14:textId="77777777" w:rsidR="002D57C4" w:rsidRPr="00FC53CB" w:rsidRDefault="002D57C4" w:rsidP="002D57C4">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8F6D04" w14:textId="77777777" w:rsidTr="00502E57">
        <w:tc>
          <w:tcPr>
            <w:tcW w:w="9576" w:type="dxa"/>
            <w:shd w:val="clear" w:color="auto" w:fill="D9D9D9" w:themeFill="background1" w:themeFillShade="D9"/>
          </w:tcPr>
          <w:p w14:paraId="663CFBA9" w14:textId="77777777" w:rsidR="002D57C4" w:rsidRPr="006824F5" w:rsidRDefault="002D57C4" w:rsidP="00502E57">
            <w:pPr>
              <w:rPr>
                <w:rStyle w:val="CodeSnippet"/>
                <w:noProof/>
              </w:rPr>
            </w:pPr>
            <w:r w:rsidRPr="006824F5">
              <w:rPr>
                <w:rStyle w:val="CodeSnippet"/>
                <w:noProof/>
              </w:rPr>
              <w:lastRenderedPageBreak/>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35561E80" w14:textId="77777777" w:rsidR="002D57C4" w:rsidRPr="00113A67" w:rsidRDefault="002D57C4" w:rsidP="002D57C4">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43DCEB7E" w14:textId="77777777" w:rsidR="002D57C4" w:rsidRDefault="002D57C4" w:rsidP="002D57C4">
      <w:pPr>
        <w:pStyle w:val="Heading5"/>
        <w:numPr>
          <w:ilvl w:val="4"/>
          <w:numId w:val="3"/>
        </w:numPr>
      </w:pPr>
      <w:r>
        <w:t>Extended notation:</w:t>
      </w:r>
    </w:p>
    <w:p w14:paraId="0D431632" w14:textId="77777777" w:rsidR="002D57C4" w:rsidRPr="00485A25" w:rsidRDefault="002D57C4" w:rsidP="002D57C4">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DF0318" w14:textId="77777777" w:rsidTr="00502E57">
        <w:tc>
          <w:tcPr>
            <w:tcW w:w="9576" w:type="dxa"/>
            <w:shd w:val="clear" w:color="auto" w:fill="D9D9D9" w:themeFill="background1" w:themeFillShade="D9"/>
          </w:tcPr>
          <w:p w14:paraId="61B73256" w14:textId="77777777" w:rsidR="002D57C4" w:rsidRDefault="002D57C4" w:rsidP="00502E57">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4C12F398" w14:textId="77777777" w:rsidR="002D57C4" w:rsidRDefault="002D57C4" w:rsidP="00502E57">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0E17ECB5" w14:textId="77777777" w:rsidR="002D57C4" w:rsidRDefault="002D57C4" w:rsidP="00502E57">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46E0911A" w14:textId="77777777" w:rsidR="002D57C4" w:rsidRDefault="002D57C4" w:rsidP="00502E57">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302B78E0" w14:textId="77777777" w:rsidR="002D57C4" w:rsidRDefault="002D57C4" w:rsidP="00502E57">
            <w:pPr>
              <w:rPr>
                <w:rStyle w:val="CodeSnippet"/>
              </w:rPr>
            </w:pPr>
            <w:r>
              <w:rPr>
                <w:rStyle w:val="CodeSnippet"/>
              </w:rPr>
              <w:t xml:space="preserve">  node_filter:</w:t>
            </w:r>
          </w:p>
          <w:p w14:paraId="0EC8E878" w14:textId="77777777" w:rsidR="002D57C4" w:rsidRDefault="002D57C4" w:rsidP="00502E57">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4C8AF4D2" w14:textId="77777777" w:rsidR="002D57C4" w:rsidRPr="005E7BCE" w:rsidRDefault="002D57C4" w:rsidP="00502E57">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B866B49" w14:textId="77777777" w:rsidR="002D57C4" w:rsidRDefault="002D57C4" w:rsidP="002D57C4">
      <w:pPr>
        <w:pStyle w:val="Heading5"/>
        <w:numPr>
          <w:ilvl w:val="4"/>
          <w:numId w:val="3"/>
        </w:numPr>
      </w:pPr>
      <w:r>
        <w:t>Extended grammar with Property Assignments for the relationship’s Interfaces</w:t>
      </w:r>
    </w:p>
    <w:p w14:paraId="7ECEB8DD" w14:textId="77777777" w:rsidR="002D57C4" w:rsidRPr="00F2238A" w:rsidRDefault="002D57C4" w:rsidP="002D57C4">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F53AA01" w14:textId="77777777" w:rsidTr="00502E57">
        <w:tc>
          <w:tcPr>
            <w:tcW w:w="9576" w:type="dxa"/>
            <w:shd w:val="clear" w:color="auto" w:fill="D9D9D9" w:themeFill="background1" w:themeFillShade="D9"/>
          </w:tcPr>
          <w:p w14:paraId="5B970552" w14:textId="77777777" w:rsidR="002D57C4" w:rsidRDefault="002D57C4" w:rsidP="00502E57">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B4118D" w14:textId="77777777" w:rsidR="002D57C4" w:rsidRPr="00DE686E" w:rsidRDefault="002D57C4" w:rsidP="00502E57">
            <w:pPr>
              <w:rPr>
                <w:rStyle w:val="CodeSnippet"/>
              </w:rPr>
            </w:pPr>
            <w:r>
              <w:rPr>
                <w:rStyle w:val="CodeSnippet"/>
              </w:rPr>
              <w:t xml:space="preserve">  # Other keynames omitted for brevity</w:t>
            </w:r>
          </w:p>
          <w:p w14:paraId="5612243D" w14:textId="77777777" w:rsidR="002D57C4" w:rsidRPr="00DE686E" w:rsidRDefault="002D57C4" w:rsidP="00502E57">
            <w:pPr>
              <w:rPr>
                <w:rStyle w:val="CodeSnippet"/>
              </w:rPr>
            </w:pPr>
            <w:r w:rsidRPr="00DE686E">
              <w:rPr>
                <w:rStyle w:val="CodeSnippet"/>
              </w:rPr>
              <w:t xml:space="preserve">  relationship: </w:t>
            </w:r>
          </w:p>
          <w:p w14:paraId="11052615" w14:textId="77777777" w:rsidR="002D57C4" w:rsidRPr="00DE686E" w:rsidRDefault="002D57C4" w:rsidP="00502E57">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D92B904" w14:textId="77777777" w:rsidR="002D57C4" w:rsidRPr="00DE686E" w:rsidRDefault="002D57C4" w:rsidP="00502E57">
            <w:pPr>
              <w:rPr>
                <w:rStyle w:val="CodeSnippet"/>
              </w:rPr>
            </w:pPr>
            <w:r w:rsidRPr="00DE686E">
              <w:rPr>
                <w:rStyle w:val="CodeSnippet"/>
              </w:rPr>
              <w:t xml:space="preserve">    properties:</w:t>
            </w:r>
          </w:p>
          <w:p w14:paraId="50D08992" w14:textId="77777777" w:rsidR="002D57C4" w:rsidRPr="00DE686E" w:rsidRDefault="002D57C4" w:rsidP="00502E57">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3A8BF0" w14:textId="77777777" w:rsidR="002D57C4" w:rsidRPr="00DE686E" w:rsidRDefault="002D57C4" w:rsidP="00502E57">
            <w:pPr>
              <w:rPr>
                <w:rStyle w:val="CodeSnippet"/>
              </w:rPr>
            </w:pPr>
            <w:r>
              <w:rPr>
                <w:rStyle w:val="CodeSnippet"/>
              </w:rPr>
              <w:t xml:space="preserve">  </w:t>
            </w:r>
            <w:r w:rsidRPr="00DE686E">
              <w:rPr>
                <w:rStyle w:val="CodeSnippet"/>
              </w:rPr>
              <w:t xml:space="preserve">  interfaces:</w:t>
            </w:r>
          </w:p>
          <w:p w14:paraId="40177797" w14:textId="77777777" w:rsidR="002D57C4" w:rsidRPr="00E7367E" w:rsidRDefault="002D57C4" w:rsidP="00502E57">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27ADD383" w14:textId="77777777" w:rsidR="002D57C4" w:rsidRDefault="002D57C4" w:rsidP="002D57C4">
      <w:pPr>
        <w:pStyle w:val="NormalaroundTable"/>
      </w:pPr>
      <w:r>
        <w:t>Examples of uses for the extended requirement assignment grammar include:</w:t>
      </w:r>
    </w:p>
    <w:p w14:paraId="529818B0" w14:textId="77777777" w:rsidR="002D57C4" w:rsidRDefault="002D57C4" w:rsidP="002D57C4">
      <w:pPr>
        <w:pStyle w:val="ListParagraph"/>
        <w:numPr>
          <w:ilvl w:val="0"/>
          <w:numId w:val="57"/>
        </w:numPr>
      </w:pPr>
      <w:r>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FF7F872" w14:textId="77777777" w:rsidR="002D57C4" w:rsidRDefault="002D57C4" w:rsidP="002D57C4">
      <w:pPr>
        <w:pStyle w:val="ListParagraph"/>
        <w:numPr>
          <w:ilvl w:val="0"/>
          <w:numId w:val="57"/>
        </w:numPr>
      </w:pPr>
      <w:r>
        <w:t>The need to further clarify the concrete Relationship Template or abstract Relationship Type to use when relating the source node’s requirement to the target node’s capability.</w:t>
      </w:r>
    </w:p>
    <w:p w14:paraId="57030574" w14:textId="77777777" w:rsidR="002D57C4" w:rsidRDefault="002D57C4" w:rsidP="002D57C4">
      <w:pPr>
        <w:pStyle w:val="ListParagraph"/>
        <w:numPr>
          <w:ilvl w:val="0"/>
          <w:numId w:val="57"/>
        </w:numPr>
      </w:pPr>
      <w:r>
        <w:t>The need to further clarify the concrete capability (symbolic) name or abstract Capability Type in the target node to form a relationship between.</w:t>
      </w:r>
    </w:p>
    <w:p w14:paraId="29F51D64" w14:textId="77777777" w:rsidR="002D57C4" w:rsidRDefault="002D57C4" w:rsidP="002D57C4">
      <w:pPr>
        <w:pStyle w:val="ListParagraph"/>
        <w:numPr>
          <w:ilvl w:val="0"/>
          <w:numId w:val="57"/>
        </w:numPr>
      </w:pPr>
      <w:r>
        <w:t>The need to (further) constrain the occurrences of the requirement in the instance model.</w:t>
      </w:r>
    </w:p>
    <w:p w14:paraId="3B754E89" w14:textId="77777777" w:rsidR="002D57C4" w:rsidRDefault="002D57C4" w:rsidP="002D57C4">
      <w:pPr>
        <w:pStyle w:val="NormalaroundTable"/>
      </w:pPr>
      <w:r>
        <w:t xml:space="preserve">In the </w:t>
      </w:r>
      <w:r w:rsidRPr="004C633C">
        <w:t>above</w:t>
      </w:r>
      <w:r>
        <w:t xml:space="preserve"> grammars, the pseudo values that appear in angle brackets have the following meaning:</w:t>
      </w:r>
    </w:p>
    <w:p w14:paraId="1E52A301" w14:textId="77777777" w:rsidR="002D57C4" w:rsidRPr="00F578AD" w:rsidRDefault="002D57C4" w:rsidP="002D57C4">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34430E8" w14:textId="77777777" w:rsidR="002D57C4" w:rsidRDefault="002D57C4" w:rsidP="002D57C4">
      <w:pPr>
        <w:pStyle w:val="ListParagraph"/>
        <w:numPr>
          <w:ilvl w:val="0"/>
          <w:numId w:val="24"/>
        </w:numPr>
      </w:pPr>
      <w:r>
        <w:rPr>
          <w:rStyle w:val="CodeSnippetHighlight"/>
        </w:rPr>
        <w:lastRenderedPageBreak/>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4A15226D" w14:textId="77777777" w:rsidR="002D57C4" w:rsidRDefault="002D57C4" w:rsidP="002D57C4">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7D689E3" w14:textId="77777777" w:rsidR="002D57C4" w:rsidRDefault="002D57C4" w:rsidP="002D57C4">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6C749E95" w14:textId="77777777" w:rsidR="002D57C4"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0F4A128"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53D74C14" w14:textId="77777777" w:rsidR="002D57C4" w:rsidRDefault="002D57C4" w:rsidP="002D57C4">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058E7F39" w14:textId="77777777" w:rsidR="002D57C4" w:rsidRDefault="002D57C4" w:rsidP="002D57C4">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6B36D05"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6C6A454F" w14:textId="77777777" w:rsidR="002D57C4" w:rsidRDefault="002D57C4" w:rsidP="002D57C4">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43F1E880" w14:textId="77777777" w:rsidR="002D57C4" w:rsidRDefault="002D57C4" w:rsidP="002D57C4">
      <w:pPr>
        <w:pStyle w:val="Heading4"/>
        <w:numPr>
          <w:ilvl w:val="3"/>
          <w:numId w:val="3"/>
        </w:numPr>
      </w:pPr>
      <w:r>
        <w:t>Examples</w:t>
      </w:r>
    </w:p>
    <w:p w14:paraId="327159A2" w14:textId="77777777" w:rsidR="002D57C4" w:rsidRDefault="002D57C4" w:rsidP="002D57C4">
      <w:pPr>
        <w:pStyle w:val="Heading5"/>
        <w:numPr>
          <w:ilvl w:val="4"/>
          <w:numId w:val="3"/>
        </w:numPr>
      </w:pPr>
      <w:r>
        <w:t xml:space="preserve">Example 1 – Abstract hosting </w:t>
      </w:r>
      <w:r w:rsidRPr="00A9426B">
        <w:t>requirement</w:t>
      </w:r>
      <w:r>
        <w:t xml:space="preserve"> on a Node Type</w:t>
      </w:r>
    </w:p>
    <w:p w14:paraId="41885B3E" w14:textId="77777777" w:rsidR="002D57C4" w:rsidRDefault="002D57C4" w:rsidP="002D57C4">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B2B7EE5" w14:textId="77777777" w:rsidTr="00502E57">
        <w:trPr>
          <w:trHeight w:val="256"/>
        </w:trPr>
        <w:tc>
          <w:tcPr>
            <w:tcW w:w="9576" w:type="dxa"/>
            <w:shd w:val="clear" w:color="auto" w:fill="D9D9D9" w:themeFill="background1" w:themeFillShade="D9"/>
          </w:tcPr>
          <w:p w14:paraId="272126A0" w14:textId="77777777" w:rsidR="002D57C4" w:rsidRPr="006824F5" w:rsidRDefault="002D57C4" w:rsidP="00502E57">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3DD39E71" w14:textId="77777777" w:rsidR="002D57C4" w:rsidRDefault="002D57C4" w:rsidP="00502E57">
            <w:pPr>
              <w:rPr>
                <w:rStyle w:val="CodeSnippet"/>
                <w:noProof/>
              </w:rPr>
            </w:pPr>
            <w:r>
              <w:rPr>
                <w:rStyle w:val="CodeSnippet"/>
                <w:noProof/>
              </w:rPr>
              <w:t>node_templates:</w:t>
            </w:r>
          </w:p>
          <w:p w14:paraId="7A72387A" w14:textId="77777777" w:rsidR="002D57C4" w:rsidRDefault="002D57C4" w:rsidP="00502E57">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AEDA1F3" w14:textId="77777777" w:rsidR="002D57C4" w:rsidRDefault="002D57C4" w:rsidP="00502E57">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596AA40B" w14:textId="77777777" w:rsidR="002D57C4" w:rsidRPr="006824F5" w:rsidRDefault="002D57C4" w:rsidP="00502E57">
            <w:pPr>
              <w:rPr>
                <w:rStyle w:val="CodeSnippet"/>
                <w:noProof/>
              </w:rPr>
            </w:pPr>
            <w:r>
              <w:rPr>
                <w:rStyle w:val="CodeSnippet"/>
                <w:noProof/>
              </w:rPr>
              <w:t xml:space="preserve">    ...</w:t>
            </w:r>
          </w:p>
          <w:p w14:paraId="6B241F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E2D5D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1032E297" w14:textId="77777777" w:rsidR="002D57C4" w:rsidRPr="00F73F2A" w:rsidRDefault="002D57C4" w:rsidP="00502E57">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1EAFC7F9" w14:textId="77777777" w:rsidR="002D57C4" w:rsidRPr="0067282C" w:rsidRDefault="002D57C4" w:rsidP="002D57C4">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58975873" w14:textId="77777777" w:rsidR="002D57C4" w:rsidRDefault="002D57C4" w:rsidP="002D57C4">
      <w:pPr>
        <w:pStyle w:val="Heading5"/>
        <w:numPr>
          <w:ilvl w:val="4"/>
          <w:numId w:val="3"/>
        </w:numPr>
      </w:pPr>
      <w:proofErr w:type="gramStart"/>
      <w:r>
        <w:t>Example  2</w:t>
      </w:r>
      <w:proofErr w:type="gramEnd"/>
      <w:r>
        <w:t xml:space="preserve"> - Requirement with Node Template and a custom Relationship Type</w:t>
      </w:r>
    </w:p>
    <w:p w14:paraId="41290812" w14:textId="77777777" w:rsidR="002D57C4" w:rsidRPr="00C5021D" w:rsidRDefault="002D57C4" w:rsidP="002D57C4">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00AFA4" w14:textId="77777777" w:rsidTr="00502E57">
        <w:trPr>
          <w:trHeight w:val="256"/>
        </w:trPr>
        <w:tc>
          <w:tcPr>
            <w:tcW w:w="9576" w:type="dxa"/>
            <w:shd w:val="clear" w:color="auto" w:fill="D9D9D9" w:themeFill="background1" w:themeFillShade="D9"/>
          </w:tcPr>
          <w:p w14:paraId="5E2781A4" w14:textId="77777777" w:rsidR="002D57C4" w:rsidRPr="006824F5" w:rsidRDefault="002D57C4" w:rsidP="00502E57">
            <w:pPr>
              <w:rPr>
                <w:rStyle w:val="CodeSnippet"/>
                <w:noProof/>
              </w:rPr>
            </w:pPr>
            <w:r w:rsidRPr="006824F5">
              <w:rPr>
                <w:rStyle w:val="CodeSnippet"/>
                <w:noProof/>
              </w:rPr>
              <w:lastRenderedPageBreak/>
              <w:t xml:space="preserve"># Example of a (database) requirement that is fulfilled by a node template named </w:t>
            </w:r>
          </w:p>
          <w:p w14:paraId="2CA54805" w14:textId="77777777" w:rsidR="002D57C4" w:rsidRPr="006824F5" w:rsidRDefault="002D57C4" w:rsidP="00502E57">
            <w:pPr>
              <w:rPr>
                <w:rStyle w:val="CodeSnippet"/>
                <w:noProof/>
              </w:rPr>
            </w:pPr>
            <w:r w:rsidRPr="006824F5">
              <w:rPr>
                <w:rStyle w:val="CodeSnippet"/>
                <w:noProof/>
              </w:rPr>
              <w:t># “my_database”, but also requires a custom database connection relationship</w:t>
            </w:r>
          </w:p>
          <w:p w14:paraId="5BC8C0AE" w14:textId="77777777" w:rsidR="002D57C4" w:rsidRPr="006824F5" w:rsidRDefault="002D57C4" w:rsidP="00502E57">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3F94BD62" w14:textId="77777777" w:rsidR="002D57C4" w:rsidRPr="006824F5" w:rsidRDefault="002D57C4" w:rsidP="00502E57">
            <w:pPr>
              <w:rPr>
                <w:rStyle w:val="CodeSnippet"/>
                <w:noProof/>
              </w:rPr>
            </w:pPr>
            <w:r w:rsidRPr="006824F5">
              <w:rPr>
                <w:rStyle w:val="CodeSnippet"/>
                <w:noProof/>
              </w:rPr>
              <w:t xml:space="preserve">  requirements:</w:t>
            </w:r>
          </w:p>
          <w:p w14:paraId="48324134" w14:textId="77777777" w:rsidR="002D57C4" w:rsidRDefault="002D57C4" w:rsidP="00502E57">
            <w:pPr>
              <w:rPr>
                <w:rStyle w:val="CodeSnippet"/>
                <w:noProof/>
              </w:rPr>
            </w:pPr>
            <w:r w:rsidRPr="006824F5">
              <w:rPr>
                <w:rStyle w:val="CodeSnippet"/>
                <w:noProof/>
              </w:rPr>
              <w:t xml:space="preserve">    - database: </w:t>
            </w:r>
          </w:p>
          <w:p w14:paraId="4AFC313F" w14:textId="77777777" w:rsidR="002D57C4" w:rsidRDefault="002D57C4" w:rsidP="00502E57">
            <w:pPr>
              <w:rPr>
                <w:rStyle w:val="CodeSnippet"/>
                <w:noProof/>
              </w:rPr>
            </w:pPr>
            <w:r>
              <w:rPr>
                <w:rStyle w:val="CodeSnippet"/>
                <w:noProof/>
              </w:rPr>
              <w:t xml:space="preserve">        node: </w:t>
            </w:r>
            <w:r w:rsidRPr="006824F5">
              <w:rPr>
                <w:rStyle w:val="CodeSnippet"/>
                <w:noProof/>
              </w:rPr>
              <w:t>my_database</w:t>
            </w:r>
          </w:p>
          <w:p w14:paraId="47FA110F" w14:textId="77777777" w:rsidR="002D57C4" w:rsidRPr="006824F5" w:rsidRDefault="002D57C4" w:rsidP="00502E57">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5F6D37C0" w14:textId="77777777" w:rsidR="002D57C4" w:rsidRPr="00F73F2A" w:rsidRDefault="002D57C4" w:rsidP="00502E57">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415F2030" w14:textId="77777777" w:rsidR="002D57C4" w:rsidRDefault="002D57C4" w:rsidP="002D57C4">
      <w:pPr>
        <w:pStyle w:val="Heading5"/>
        <w:numPr>
          <w:ilvl w:val="4"/>
          <w:numId w:val="3"/>
        </w:numPr>
      </w:pPr>
      <w:r>
        <w:t xml:space="preserve">Example 3 - Requirement for a Compute node with additional selection criteria (filter) </w:t>
      </w:r>
    </w:p>
    <w:p w14:paraId="7962A3C8" w14:textId="77777777" w:rsidR="002D57C4" w:rsidRPr="004A707C" w:rsidRDefault="002D57C4" w:rsidP="002D57C4">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70A69" w14:textId="77777777" w:rsidTr="00502E57">
        <w:trPr>
          <w:trHeight w:val="256"/>
        </w:trPr>
        <w:tc>
          <w:tcPr>
            <w:tcW w:w="9576" w:type="dxa"/>
            <w:shd w:val="clear" w:color="auto" w:fill="D9D9D9" w:themeFill="background1" w:themeFillShade="D9"/>
          </w:tcPr>
          <w:p w14:paraId="58322165" w14:textId="77777777" w:rsidR="002D57C4" w:rsidRPr="004A707C" w:rsidRDefault="002D57C4" w:rsidP="00502E57">
            <w:pPr>
              <w:autoSpaceDE w:val="0"/>
              <w:autoSpaceDN w:val="0"/>
              <w:adjustRightInd w:val="0"/>
              <w:rPr>
                <w:rStyle w:val="CodeSnippet"/>
                <w:noProof/>
              </w:rPr>
            </w:pPr>
            <w:r w:rsidRPr="004A707C">
              <w:rPr>
                <w:rStyle w:val="CodeSnippet"/>
                <w:noProof/>
              </w:rPr>
              <w:t>node_templates:</w:t>
            </w:r>
          </w:p>
          <w:p w14:paraId="163815B5" w14:textId="77777777" w:rsidR="002D57C4" w:rsidRPr="004A707C" w:rsidRDefault="002D57C4" w:rsidP="00502E57">
            <w:pPr>
              <w:pStyle w:val="CommentText"/>
              <w:rPr>
                <w:rStyle w:val="CodeSnippet"/>
                <w:noProof/>
              </w:rPr>
            </w:pPr>
            <w:r w:rsidRPr="004A707C">
              <w:rPr>
                <w:rStyle w:val="CodeSnippet"/>
                <w:noProof/>
              </w:rPr>
              <w:t xml:space="preserve">  mysql:</w:t>
            </w:r>
          </w:p>
          <w:p w14:paraId="00A57775" w14:textId="77777777" w:rsidR="002D57C4" w:rsidRPr="004A707C" w:rsidRDefault="002D57C4" w:rsidP="00502E57">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66E4678B" w14:textId="77777777" w:rsidR="002D57C4" w:rsidRPr="004A707C" w:rsidRDefault="002D57C4" w:rsidP="00502E57">
            <w:pPr>
              <w:pStyle w:val="CommentText"/>
              <w:rPr>
                <w:rStyle w:val="CodeSnippet"/>
                <w:noProof/>
              </w:rPr>
            </w:pPr>
            <w:r w:rsidRPr="004A707C">
              <w:rPr>
                <w:rStyle w:val="CodeSnippet"/>
                <w:noProof/>
              </w:rPr>
              <w:t xml:space="preserve">    properties:</w:t>
            </w:r>
          </w:p>
          <w:p w14:paraId="6365277F" w14:textId="77777777" w:rsidR="002D57C4" w:rsidRPr="004A707C" w:rsidRDefault="002D57C4" w:rsidP="00502E57">
            <w:pPr>
              <w:pStyle w:val="CommentText"/>
              <w:rPr>
                <w:rStyle w:val="CodeSnippet"/>
                <w:noProof/>
              </w:rPr>
            </w:pPr>
            <w:r w:rsidRPr="004A707C">
              <w:rPr>
                <w:rStyle w:val="CodeSnippet"/>
                <w:noProof/>
              </w:rPr>
              <w:t xml:space="preserve">      # omitted here for brevity</w:t>
            </w:r>
          </w:p>
          <w:p w14:paraId="3AA91CF0" w14:textId="77777777" w:rsidR="002D57C4" w:rsidRPr="004A707C" w:rsidRDefault="002D57C4" w:rsidP="00502E57">
            <w:pPr>
              <w:pStyle w:val="CommentText"/>
              <w:rPr>
                <w:rStyle w:val="CodeSnippet"/>
                <w:noProof/>
              </w:rPr>
            </w:pPr>
            <w:r w:rsidRPr="004A707C">
              <w:rPr>
                <w:rStyle w:val="CodeSnippet"/>
                <w:noProof/>
              </w:rPr>
              <w:t xml:space="preserve">    requirements:</w:t>
            </w:r>
          </w:p>
          <w:p w14:paraId="04C7E8F3" w14:textId="77777777" w:rsidR="002D57C4" w:rsidRDefault="002D57C4" w:rsidP="00502E57">
            <w:pPr>
              <w:pStyle w:val="CommentText"/>
              <w:rPr>
                <w:rStyle w:val="CodeSnippet"/>
                <w:noProof/>
              </w:rPr>
            </w:pPr>
            <w:r w:rsidRPr="004A707C">
              <w:rPr>
                <w:rStyle w:val="CodeSnippet"/>
                <w:noProof/>
              </w:rPr>
              <w:t xml:space="preserve">      - host:</w:t>
            </w:r>
          </w:p>
          <w:p w14:paraId="044069E1" w14:textId="77777777" w:rsidR="002D57C4" w:rsidRPr="004A707C" w:rsidRDefault="002D57C4" w:rsidP="00502E57">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362A87A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18A3AE66"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5A663B85" w14:textId="77777777" w:rsidR="002D57C4" w:rsidRDefault="002D57C4" w:rsidP="00502E57">
            <w:pPr>
              <w:pStyle w:val="CommentText"/>
              <w:rPr>
                <w:rStyle w:val="CodeSnippet"/>
                <w:noProof/>
              </w:rPr>
            </w:pPr>
            <w:r>
              <w:rPr>
                <w:rStyle w:val="CodeSnippet"/>
                <w:noProof/>
              </w:rPr>
              <w:t xml:space="preserve">              - host:</w:t>
            </w:r>
          </w:p>
          <w:p w14:paraId="1F064D90"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4FDA4489"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0384109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7C7D3C01"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os:</w:t>
            </w:r>
          </w:p>
          <w:p w14:paraId="6B73F9AE" w14:textId="77777777" w:rsidR="002D57C4" w:rsidRDefault="002D57C4" w:rsidP="00502E57">
            <w:pPr>
              <w:pStyle w:val="CommentText"/>
              <w:rPr>
                <w:rStyle w:val="CodeSnippet"/>
                <w:noProof/>
              </w:rPr>
            </w:pPr>
            <w:r>
              <w:rPr>
                <w:rStyle w:val="CodeSnippet"/>
                <w:noProof/>
              </w:rPr>
              <w:t xml:space="preserve">                  properties:</w:t>
            </w:r>
          </w:p>
          <w:p w14:paraId="5B3E8A36" w14:textId="77777777" w:rsidR="002D57C4" w:rsidRPr="004A707C" w:rsidRDefault="002D57C4" w:rsidP="00502E57">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949192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5456B759"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DC4A46E" w14:textId="77777777" w:rsidR="002D57C4" w:rsidRPr="004A707C" w:rsidRDefault="002D57C4" w:rsidP="00502E57">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BE4D44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34B13443"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0D2EC137" w14:textId="77777777" w:rsidR="002D57C4" w:rsidRPr="00F73F2A" w:rsidRDefault="002D57C4" w:rsidP="00502E57">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6A173728" w14:textId="77777777" w:rsidR="002D57C4" w:rsidRDefault="002D57C4" w:rsidP="002D57C4">
      <w:pPr>
        <w:pStyle w:val="Heading3"/>
        <w:numPr>
          <w:ilvl w:val="2"/>
          <w:numId w:val="3"/>
        </w:numPr>
      </w:pPr>
      <w:bookmarkStart w:id="354" w:name="DEFN_ENTITY_NODE_TEMPLATE"/>
      <w:r>
        <w:t>Node Template</w:t>
      </w:r>
    </w:p>
    <w:bookmarkEnd w:id="354"/>
    <w:p w14:paraId="17ABF1A5" w14:textId="77777777" w:rsidR="002D57C4" w:rsidRDefault="002D57C4" w:rsidP="002D57C4">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A6200F0" w14:textId="77777777" w:rsidR="002D57C4" w:rsidRDefault="002D57C4" w:rsidP="002D57C4">
      <w:pPr>
        <w:pStyle w:val="Heading4"/>
        <w:numPr>
          <w:ilvl w:val="3"/>
          <w:numId w:val="3"/>
        </w:numPr>
      </w:pPr>
      <w:r>
        <w:t>Keynames</w:t>
      </w:r>
    </w:p>
    <w:p w14:paraId="5CCAC14A" w14:textId="77777777" w:rsidR="002D57C4" w:rsidRPr="0053600D" w:rsidRDefault="002D57C4" w:rsidP="002D57C4">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139"/>
        <w:gridCol w:w="1942"/>
        <w:gridCol w:w="5826"/>
      </w:tblGrid>
      <w:tr w:rsidR="002D57C4" w:rsidRPr="004279F4" w14:paraId="2C7FBA23" w14:textId="77777777" w:rsidTr="00502E57">
        <w:trPr>
          <w:cantSplit/>
          <w:tblHeader/>
        </w:trPr>
        <w:tc>
          <w:tcPr>
            <w:tcW w:w="620" w:type="pct"/>
            <w:shd w:val="clear" w:color="auto" w:fill="D9D9D9"/>
          </w:tcPr>
          <w:p w14:paraId="6966265F" w14:textId="77777777" w:rsidR="002D57C4" w:rsidRPr="00422683" w:rsidRDefault="002D57C4" w:rsidP="00502E57">
            <w:pPr>
              <w:pStyle w:val="TableText-Heading"/>
            </w:pPr>
            <w:r w:rsidRPr="00422683">
              <w:t>Keyname</w:t>
            </w:r>
          </w:p>
        </w:tc>
        <w:tc>
          <w:tcPr>
            <w:tcW w:w="560" w:type="pct"/>
            <w:shd w:val="clear" w:color="auto" w:fill="D9D9D9"/>
          </w:tcPr>
          <w:p w14:paraId="0EDAF956" w14:textId="77777777" w:rsidR="002D57C4" w:rsidRPr="00422683" w:rsidRDefault="002D57C4" w:rsidP="00502E57">
            <w:pPr>
              <w:pStyle w:val="TableText-Heading"/>
            </w:pPr>
            <w:r w:rsidRPr="00422683">
              <w:t>Required</w:t>
            </w:r>
          </w:p>
        </w:tc>
        <w:tc>
          <w:tcPr>
            <w:tcW w:w="955" w:type="pct"/>
            <w:shd w:val="clear" w:color="auto" w:fill="D9D9D9"/>
          </w:tcPr>
          <w:p w14:paraId="019BFE29" w14:textId="77777777" w:rsidR="002D57C4" w:rsidRPr="00422683" w:rsidRDefault="002D57C4" w:rsidP="00502E57">
            <w:pPr>
              <w:pStyle w:val="TableText-Heading"/>
            </w:pPr>
            <w:r w:rsidRPr="00422683">
              <w:t>Type</w:t>
            </w:r>
          </w:p>
        </w:tc>
        <w:tc>
          <w:tcPr>
            <w:tcW w:w="2865" w:type="pct"/>
            <w:shd w:val="clear" w:color="auto" w:fill="D9D9D9"/>
          </w:tcPr>
          <w:p w14:paraId="58721AEC" w14:textId="77777777" w:rsidR="002D57C4" w:rsidRPr="00422683" w:rsidRDefault="002D57C4" w:rsidP="00502E57">
            <w:pPr>
              <w:pStyle w:val="TableText-Heading"/>
            </w:pPr>
            <w:r w:rsidRPr="00422683">
              <w:t>Description</w:t>
            </w:r>
          </w:p>
        </w:tc>
      </w:tr>
      <w:tr w:rsidR="002D57C4" w:rsidRPr="004279F4" w14:paraId="5B665FDF" w14:textId="77777777" w:rsidTr="00502E57">
        <w:trPr>
          <w:cantSplit/>
        </w:trPr>
        <w:tc>
          <w:tcPr>
            <w:tcW w:w="620" w:type="pct"/>
            <w:shd w:val="clear" w:color="auto" w:fill="FFFFFF"/>
          </w:tcPr>
          <w:p w14:paraId="3B148CF5" w14:textId="77777777" w:rsidR="002D57C4" w:rsidRDefault="002D57C4" w:rsidP="00502E57">
            <w:pPr>
              <w:pStyle w:val="TableText"/>
              <w:rPr>
                <w:noProof/>
              </w:rPr>
            </w:pPr>
            <w:r>
              <w:rPr>
                <w:noProof/>
              </w:rPr>
              <w:t>type</w:t>
            </w:r>
          </w:p>
        </w:tc>
        <w:tc>
          <w:tcPr>
            <w:tcW w:w="560" w:type="pct"/>
            <w:shd w:val="clear" w:color="auto" w:fill="FFFFFF"/>
          </w:tcPr>
          <w:p w14:paraId="1E706E58" w14:textId="77777777" w:rsidR="002D57C4" w:rsidRDefault="002D57C4" w:rsidP="00502E57">
            <w:pPr>
              <w:pStyle w:val="TableText"/>
            </w:pPr>
            <w:r>
              <w:t>yes</w:t>
            </w:r>
          </w:p>
        </w:tc>
        <w:tc>
          <w:tcPr>
            <w:tcW w:w="955" w:type="pct"/>
            <w:shd w:val="clear" w:color="auto" w:fill="FFFFFF"/>
          </w:tcPr>
          <w:p w14:paraId="5A45E98E" w14:textId="77777777" w:rsidR="002D57C4" w:rsidRDefault="00D37E2A" w:rsidP="00502E57">
            <w:pPr>
              <w:pStyle w:val="TableText"/>
            </w:pPr>
            <w:hyperlink w:anchor="TYPE_YAML_STRING" w:history="1">
              <w:r w:rsidR="002D57C4" w:rsidRPr="004A08E6">
                <w:rPr>
                  <w:rStyle w:val="Hyperlink"/>
                </w:rPr>
                <w:t>string</w:t>
              </w:r>
            </w:hyperlink>
          </w:p>
        </w:tc>
        <w:tc>
          <w:tcPr>
            <w:tcW w:w="2865" w:type="pct"/>
            <w:shd w:val="clear" w:color="auto" w:fill="FFFFFF"/>
          </w:tcPr>
          <w:p w14:paraId="471DC048" w14:textId="77777777" w:rsidR="002D57C4" w:rsidRDefault="002D57C4" w:rsidP="00502E57">
            <w:pPr>
              <w:pStyle w:val="TableText"/>
            </w:pPr>
            <w:r>
              <w:t>The required name of the Node Type the Node Template is based upon.</w:t>
            </w:r>
          </w:p>
        </w:tc>
      </w:tr>
      <w:tr w:rsidR="002D57C4" w:rsidRPr="004279F4" w14:paraId="56A8A856" w14:textId="77777777" w:rsidTr="00502E57">
        <w:trPr>
          <w:cantSplit/>
        </w:trPr>
        <w:tc>
          <w:tcPr>
            <w:tcW w:w="620" w:type="pct"/>
            <w:shd w:val="clear" w:color="auto" w:fill="FFFFFF"/>
          </w:tcPr>
          <w:p w14:paraId="0178E66D" w14:textId="77777777" w:rsidR="002D57C4" w:rsidRDefault="002D57C4" w:rsidP="00502E57">
            <w:pPr>
              <w:pStyle w:val="TableText"/>
              <w:rPr>
                <w:noProof/>
              </w:rPr>
            </w:pPr>
            <w:r>
              <w:rPr>
                <w:noProof/>
              </w:rPr>
              <w:lastRenderedPageBreak/>
              <w:t>description</w:t>
            </w:r>
          </w:p>
        </w:tc>
        <w:tc>
          <w:tcPr>
            <w:tcW w:w="560" w:type="pct"/>
            <w:shd w:val="clear" w:color="auto" w:fill="FFFFFF"/>
          </w:tcPr>
          <w:p w14:paraId="162C931B" w14:textId="77777777" w:rsidR="002D57C4" w:rsidRDefault="002D57C4" w:rsidP="00502E57">
            <w:pPr>
              <w:pStyle w:val="TableText"/>
            </w:pPr>
            <w:r>
              <w:t>no</w:t>
            </w:r>
          </w:p>
        </w:tc>
        <w:tc>
          <w:tcPr>
            <w:tcW w:w="955" w:type="pct"/>
            <w:shd w:val="clear" w:color="auto" w:fill="FFFFFF"/>
          </w:tcPr>
          <w:p w14:paraId="47142C6E" w14:textId="77777777" w:rsidR="002D57C4" w:rsidRDefault="00D37E2A"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6BF95116" w14:textId="77777777" w:rsidR="002D57C4" w:rsidRDefault="002D57C4" w:rsidP="00502E57">
            <w:pPr>
              <w:pStyle w:val="TableText"/>
            </w:pPr>
            <w:r>
              <w:t>An optional description for the Node Template.</w:t>
            </w:r>
          </w:p>
        </w:tc>
      </w:tr>
      <w:tr w:rsidR="002D57C4" w:rsidRPr="004279F4" w14:paraId="7CED0114" w14:textId="77777777" w:rsidTr="00502E57">
        <w:trPr>
          <w:cantSplit/>
        </w:trPr>
        <w:tc>
          <w:tcPr>
            <w:tcW w:w="620" w:type="pct"/>
            <w:shd w:val="clear" w:color="auto" w:fill="FFFFFF"/>
          </w:tcPr>
          <w:p w14:paraId="1F4EC216" w14:textId="77777777" w:rsidR="002D57C4" w:rsidRDefault="002D57C4" w:rsidP="00502E57">
            <w:pPr>
              <w:pStyle w:val="TableText"/>
              <w:rPr>
                <w:noProof/>
              </w:rPr>
            </w:pPr>
            <w:r>
              <w:rPr>
                <w:noProof/>
              </w:rPr>
              <w:t>directives</w:t>
            </w:r>
          </w:p>
        </w:tc>
        <w:tc>
          <w:tcPr>
            <w:tcW w:w="560" w:type="pct"/>
            <w:shd w:val="clear" w:color="auto" w:fill="FFFFFF"/>
          </w:tcPr>
          <w:p w14:paraId="2B788D7A" w14:textId="77777777" w:rsidR="002D57C4" w:rsidRDefault="002D57C4" w:rsidP="00502E57">
            <w:pPr>
              <w:pStyle w:val="TableText"/>
            </w:pPr>
            <w:r>
              <w:t>no</w:t>
            </w:r>
          </w:p>
        </w:tc>
        <w:tc>
          <w:tcPr>
            <w:tcW w:w="955" w:type="pct"/>
            <w:shd w:val="clear" w:color="auto" w:fill="FFFFFF"/>
          </w:tcPr>
          <w:p w14:paraId="4AD83FBC" w14:textId="77777777" w:rsidR="002D57C4" w:rsidRDefault="00D37E2A" w:rsidP="00502E57">
            <w:pPr>
              <w:pStyle w:val="TableText"/>
            </w:pPr>
            <w:hyperlink w:anchor="TYPE_YAML_STRING" w:history="1">
              <w:r w:rsidR="002D57C4" w:rsidRPr="00AA5AB6">
                <w:rPr>
                  <w:rStyle w:val="Hyperlink"/>
                </w:rPr>
                <w:t>string</w:t>
              </w:r>
            </w:hyperlink>
            <w:r w:rsidR="002D57C4">
              <w:t>[]</w:t>
            </w:r>
          </w:p>
        </w:tc>
        <w:tc>
          <w:tcPr>
            <w:tcW w:w="2865" w:type="pct"/>
            <w:shd w:val="clear" w:color="auto" w:fill="FFFFFF"/>
          </w:tcPr>
          <w:p w14:paraId="6511F4E6" w14:textId="77777777" w:rsidR="002D57C4" w:rsidRDefault="002D57C4" w:rsidP="00502E57">
            <w:pPr>
              <w:pStyle w:val="TableText"/>
            </w:pPr>
            <w:r>
              <w:t>An optional list of directive values to provide processing instructions to orchestrators and tooling.</w:t>
            </w:r>
          </w:p>
        </w:tc>
      </w:tr>
      <w:tr w:rsidR="002D57C4" w:rsidRPr="004279F4" w14:paraId="6DB8D5F1" w14:textId="77777777" w:rsidTr="00502E57">
        <w:trPr>
          <w:cantSplit/>
        </w:trPr>
        <w:tc>
          <w:tcPr>
            <w:tcW w:w="620" w:type="pct"/>
            <w:shd w:val="clear" w:color="auto" w:fill="FFFFFF"/>
          </w:tcPr>
          <w:p w14:paraId="2B4F6131" w14:textId="77777777" w:rsidR="002D57C4" w:rsidRDefault="002D57C4" w:rsidP="00502E57">
            <w:pPr>
              <w:pStyle w:val="TableText"/>
              <w:rPr>
                <w:noProof/>
              </w:rPr>
            </w:pPr>
            <w:r>
              <w:rPr>
                <w:noProof/>
              </w:rPr>
              <w:t>properties</w:t>
            </w:r>
          </w:p>
        </w:tc>
        <w:tc>
          <w:tcPr>
            <w:tcW w:w="560" w:type="pct"/>
            <w:shd w:val="clear" w:color="auto" w:fill="FFFFFF"/>
          </w:tcPr>
          <w:p w14:paraId="1F505145" w14:textId="77777777" w:rsidR="002D57C4" w:rsidRDefault="002D57C4" w:rsidP="00502E57">
            <w:pPr>
              <w:pStyle w:val="TableText"/>
            </w:pPr>
            <w:r>
              <w:t>no</w:t>
            </w:r>
          </w:p>
        </w:tc>
        <w:tc>
          <w:tcPr>
            <w:tcW w:w="955" w:type="pct"/>
            <w:shd w:val="clear" w:color="auto" w:fill="FFFFFF"/>
          </w:tcPr>
          <w:p w14:paraId="674A8DF2" w14:textId="77777777" w:rsidR="002D57C4" w:rsidRDefault="002D57C4" w:rsidP="00502E57">
            <w:pPr>
              <w:pStyle w:val="TableText"/>
            </w:pPr>
            <w:r>
              <w:t>list of</w:t>
            </w:r>
          </w:p>
          <w:p w14:paraId="32345A80" w14:textId="77777777" w:rsidR="002D57C4" w:rsidRDefault="00D37E2A"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865" w:type="pct"/>
            <w:shd w:val="clear" w:color="auto" w:fill="FFFFFF"/>
          </w:tcPr>
          <w:p w14:paraId="1D80B552" w14:textId="77777777" w:rsidR="002D57C4" w:rsidRDefault="002D57C4" w:rsidP="00502E57">
            <w:pPr>
              <w:pStyle w:val="TableText"/>
            </w:pPr>
            <w:r>
              <w:t>An optional list of property value assignments for the Node Template.</w:t>
            </w:r>
          </w:p>
        </w:tc>
      </w:tr>
      <w:tr w:rsidR="002D57C4" w:rsidRPr="004279F4" w14:paraId="01A7BC70" w14:textId="77777777" w:rsidTr="00502E57">
        <w:trPr>
          <w:cantSplit/>
        </w:trPr>
        <w:tc>
          <w:tcPr>
            <w:tcW w:w="620" w:type="pct"/>
            <w:shd w:val="clear" w:color="auto" w:fill="FFFFFF"/>
          </w:tcPr>
          <w:p w14:paraId="66F45F82" w14:textId="77777777" w:rsidR="002D57C4" w:rsidRDefault="002D57C4" w:rsidP="00502E57">
            <w:pPr>
              <w:pStyle w:val="TableText"/>
              <w:rPr>
                <w:noProof/>
              </w:rPr>
            </w:pPr>
            <w:r>
              <w:rPr>
                <w:noProof/>
              </w:rPr>
              <w:t>attributes</w:t>
            </w:r>
          </w:p>
        </w:tc>
        <w:tc>
          <w:tcPr>
            <w:tcW w:w="560" w:type="pct"/>
            <w:shd w:val="clear" w:color="auto" w:fill="FFFFFF"/>
          </w:tcPr>
          <w:p w14:paraId="4800D9DD" w14:textId="77777777" w:rsidR="002D57C4" w:rsidRDefault="002D57C4" w:rsidP="00502E57">
            <w:pPr>
              <w:pStyle w:val="TableText"/>
            </w:pPr>
            <w:r>
              <w:t>no</w:t>
            </w:r>
          </w:p>
        </w:tc>
        <w:tc>
          <w:tcPr>
            <w:tcW w:w="955" w:type="pct"/>
            <w:shd w:val="clear" w:color="auto" w:fill="FFFFFF"/>
          </w:tcPr>
          <w:p w14:paraId="63B2D2BE" w14:textId="77777777" w:rsidR="002D57C4" w:rsidRDefault="002D57C4" w:rsidP="00502E57">
            <w:pPr>
              <w:pStyle w:val="TableText"/>
            </w:pPr>
            <w:r>
              <w:t>list of</w:t>
            </w:r>
          </w:p>
          <w:p w14:paraId="5E4BAC99" w14:textId="77777777" w:rsidR="002D57C4" w:rsidRDefault="00D37E2A"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182940CD" w14:textId="77777777" w:rsidR="002D57C4" w:rsidRDefault="002D57C4" w:rsidP="00502E57">
            <w:pPr>
              <w:pStyle w:val="TableText"/>
            </w:pPr>
            <w:r>
              <w:t>An optional list of attribute value assignments for the Node Template.</w:t>
            </w:r>
          </w:p>
        </w:tc>
      </w:tr>
      <w:tr w:rsidR="002D57C4" w:rsidRPr="004279F4" w14:paraId="531B4723" w14:textId="77777777" w:rsidTr="00502E57">
        <w:trPr>
          <w:cantSplit/>
        </w:trPr>
        <w:tc>
          <w:tcPr>
            <w:tcW w:w="620" w:type="pct"/>
            <w:shd w:val="clear" w:color="auto" w:fill="FFFFFF"/>
          </w:tcPr>
          <w:p w14:paraId="1AF4BE80" w14:textId="77777777" w:rsidR="002D57C4" w:rsidRDefault="002D57C4" w:rsidP="00502E57">
            <w:pPr>
              <w:pStyle w:val="TableText"/>
              <w:rPr>
                <w:noProof/>
              </w:rPr>
            </w:pPr>
            <w:r>
              <w:rPr>
                <w:noProof/>
              </w:rPr>
              <w:t>requirements</w:t>
            </w:r>
          </w:p>
        </w:tc>
        <w:tc>
          <w:tcPr>
            <w:tcW w:w="560" w:type="pct"/>
            <w:shd w:val="clear" w:color="auto" w:fill="FFFFFF"/>
          </w:tcPr>
          <w:p w14:paraId="3A3CF59D" w14:textId="77777777" w:rsidR="002D57C4" w:rsidRDefault="002D57C4" w:rsidP="00502E57">
            <w:pPr>
              <w:pStyle w:val="TableText"/>
            </w:pPr>
            <w:r>
              <w:t>no</w:t>
            </w:r>
          </w:p>
        </w:tc>
        <w:tc>
          <w:tcPr>
            <w:tcW w:w="955" w:type="pct"/>
            <w:shd w:val="clear" w:color="auto" w:fill="FFFFFF"/>
          </w:tcPr>
          <w:p w14:paraId="4FA76775" w14:textId="77777777" w:rsidR="002D57C4" w:rsidRDefault="002D57C4" w:rsidP="00502E57">
            <w:pPr>
              <w:pStyle w:val="TableText"/>
            </w:pPr>
            <w:r>
              <w:t>list of</w:t>
            </w:r>
          </w:p>
          <w:p w14:paraId="6438C65F" w14:textId="77777777" w:rsidR="002D57C4" w:rsidRDefault="00D37E2A" w:rsidP="00502E57">
            <w:pPr>
              <w:pStyle w:val="TableText"/>
            </w:pPr>
            <w:hyperlink w:anchor="DEFN_ELEMENT_REQUIREMENT_ASSIGNMENT" w:history="1">
              <w:r w:rsidR="002D57C4">
                <w:rPr>
                  <w:rStyle w:val="Hyperlink"/>
                </w:rPr>
                <w:t>requirement assignments</w:t>
              </w:r>
            </w:hyperlink>
          </w:p>
        </w:tc>
        <w:tc>
          <w:tcPr>
            <w:tcW w:w="2865" w:type="pct"/>
            <w:shd w:val="clear" w:color="auto" w:fill="FFFFFF"/>
          </w:tcPr>
          <w:p w14:paraId="711F26AA" w14:textId="77777777" w:rsidR="002D57C4" w:rsidRDefault="002D57C4" w:rsidP="00502E57">
            <w:pPr>
              <w:pStyle w:val="TableText"/>
            </w:pPr>
            <w:r>
              <w:t xml:space="preserve">An optional </w:t>
            </w:r>
            <w:r w:rsidRPr="008E385A">
              <w:rPr>
                <w:i/>
                <w:u w:val="single"/>
              </w:rPr>
              <w:t>sequenced</w:t>
            </w:r>
            <w:r>
              <w:t xml:space="preserve"> list of requirement assignments for the Node Template.</w:t>
            </w:r>
          </w:p>
        </w:tc>
      </w:tr>
      <w:tr w:rsidR="002D57C4" w:rsidRPr="004279F4" w14:paraId="0327F756" w14:textId="77777777" w:rsidTr="00502E57">
        <w:trPr>
          <w:cantSplit/>
          <w:trHeight w:val="548"/>
        </w:trPr>
        <w:tc>
          <w:tcPr>
            <w:tcW w:w="620" w:type="pct"/>
            <w:shd w:val="clear" w:color="auto" w:fill="FFFFFF"/>
          </w:tcPr>
          <w:p w14:paraId="5884DB76" w14:textId="77777777" w:rsidR="002D57C4" w:rsidRDefault="002D57C4" w:rsidP="00502E57">
            <w:pPr>
              <w:pStyle w:val="TableText"/>
              <w:rPr>
                <w:noProof/>
              </w:rPr>
            </w:pPr>
            <w:r>
              <w:rPr>
                <w:noProof/>
              </w:rPr>
              <w:t>capabilities</w:t>
            </w:r>
          </w:p>
        </w:tc>
        <w:tc>
          <w:tcPr>
            <w:tcW w:w="560" w:type="pct"/>
            <w:shd w:val="clear" w:color="auto" w:fill="FFFFFF"/>
          </w:tcPr>
          <w:p w14:paraId="7BE41E39" w14:textId="77777777" w:rsidR="002D57C4" w:rsidRDefault="002D57C4" w:rsidP="00502E57">
            <w:pPr>
              <w:pStyle w:val="TableText"/>
            </w:pPr>
            <w:r>
              <w:t>no</w:t>
            </w:r>
          </w:p>
        </w:tc>
        <w:tc>
          <w:tcPr>
            <w:tcW w:w="955" w:type="pct"/>
            <w:shd w:val="clear" w:color="auto" w:fill="FFFFFF"/>
          </w:tcPr>
          <w:p w14:paraId="7968612C" w14:textId="77777777" w:rsidR="002D57C4" w:rsidRDefault="002D57C4" w:rsidP="00502E57">
            <w:pPr>
              <w:pStyle w:val="TableText"/>
            </w:pPr>
            <w:r>
              <w:t>list of</w:t>
            </w:r>
          </w:p>
          <w:p w14:paraId="3464C78D" w14:textId="77777777" w:rsidR="002D57C4" w:rsidRDefault="00D37E2A" w:rsidP="00502E57">
            <w:pPr>
              <w:pStyle w:val="TableText"/>
            </w:pPr>
            <w:hyperlink w:anchor="DEFN_ELEMENT_CAPABILITY_ASSIGNMENT" w:history="1">
              <w:r w:rsidR="002D57C4">
                <w:rPr>
                  <w:rStyle w:val="Hyperlink"/>
                </w:rPr>
                <w:t>capability assignments</w:t>
              </w:r>
            </w:hyperlink>
          </w:p>
        </w:tc>
        <w:tc>
          <w:tcPr>
            <w:tcW w:w="2865" w:type="pct"/>
            <w:shd w:val="clear" w:color="auto" w:fill="FFFFFF"/>
          </w:tcPr>
          <w:p w14:paraId="19483BB9" w14:textId="77777777" w:rsidR="002D57C4" w:rsidRDefault="002D57C4" w:rsidP="00502E57">
            <w:pPr>
              <w:pStyle w:val="TableText"/>
            </w:pPr>
            <w:r>
              <w:t>An optional list of capability assignments for the Node Template.</w:t>
            </w:r>
          </w:p>
        </w:tc>
      </w:tr>
      <w:tr w:rsidR="002D57C4" w:rsidRPr="004279F4" w14:paraId="508DD394" w14:textId="77777777" w:rsidTr="00502E57">
        <w:trPr>
          <w:cantSplit/>
        </w:trPr>
        <w:tc>
          <w:tcPr>
            <w:tcW w:w="620" w:type="pct"/>
            <w:shd w:val="clear" w:color="auto" w:fill="FFFFFF"/>
          </w:tcPr>
          <w:p w14:paraId="2F484A87" w14:textId="77777777" w:rsidR="002D57C4" w:rsidRDefault="002D57C4" w:rsidP="00502E57">
            <w:pPr>
              <w:pStyle w:val="TableText"/>
              <w:rPr>
                <w:noProof/>
              </w:rPr>
            </w:pPr>
            <w:r>
              <w:rPr>
                <w:noProof/>
              </w:rPr>
              <w:t>interfaces</w:t>
            </w:r>
          </w:p>
        </w:tc>
        <w:tc>
          <w:tcPr>
            <w:tcW w:w="560" w:type="pct"/>
            <w:shd w:val="clear" w:color="auto" w:fill="FFFFFF"/>
          </w:tcPr>
          <w:p w14:paraId="035FDDF0" w14:textId="77777777" w:rsidR="002D57C4" w:rsidRDefault="002D57C4" w:rsidP="00502E57">
            <w:pPr>
              <w:pStyle w:val="TableText"/>
            </w:pPr>
            <w:r>
              <w:t>no</w:t>
            </w:r>
          </w:p>
        </w:tc>
        <w:tc>
          <w:tcPr>
            <w:tcW w:w="955" w:type="pct"/>
            <w:shd w:val="clear" w:color="auto" w:fill="FFFFFF"/>
          </w:tcPr>
          <w:p w14:paraId="0FD1EFD8" w14:textId="77777777" w:rsidR="002D57C4" w:rsidRDefault="002D57C4" w:rsidP="00502E57">
            <w:pPr>
              <w:pStyle w:val="TableText"/>
            </w:pPr>
            <w:r>
              <w:t>list of</w:t>
            </w:r>
          </w:p>
          <w:p w14:paraId="03EAF907" w14:textId="77777777" w:rsidR="002D57C4" w:rsidRDefault="00D37E2A"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86046ED" w14:textId="77777777" w:rsidR="002D57C4" w:rsidRDefault="002D57C4" w:rsidP="00502E57">
            <w:pPr>
              <w:pStyle w:val="TableText"/>
            </w:pPr>
            <w:r>
              <w:t>An optional list of named interface definitions for the Node Template.</w:t>
            </w:r>
          </w:p>
        </w:tc>
      </w:tr>
      <w:tr w:rsidR="002D57C4" w:rsidRPr="004279F4" w14:paraId="0E60B59F" w14:textId="77777777" w:rsidTr="00502E57">
        <w:trPr>
          <w:cantSplit/>
        </w:trPr>
        <w:tc>
          <w:tcPr>
            <w:tcW w:w="620" w:type="pct"/>
            <w:shd w:val="clear" w:color="auto" w:fill="FFFFFF"/>
          </w:tcPr>
          <w:p w14:paraId="6BFABAAA" w14:textId="77777777" w:rsidR="002D57C4" w:rsidRDefault="002D57C4" w:rsidP="00502E57">
            <w:pPr>
              <w:pStyle w:val="TableText"/>
              <w:rPr>
                <w:noProof/>
              </w:rPr>
            </w:pPr>
            <w:r>
              <w:rPr>
                <w:noProof/>
              </w:rPr>
              <w:t>artifacts</w:t>
            </w:r>
          </w:p>
        </w:tc>
        <w:tc>
          <w:tcPr>
            <w:tcW w:w="560" w:type="pct"/>
            <w:shd w:val="clear" w:color="auto" w:fill="FFFFFF"/>
          </w:tcPr>
          <w:p w14:paraId="0CD80D2A" w14:textId="77777777" w:rsidR="002D57C4" w:rsidRDefault="002D57C4" w:rsidP="00502E57">
            <w:pPr>
              <w:pStyle w:val="TableText"/>
            </w:pPr>
            <w:r>
              <w:t>no</w:t>
            </w:r>
          </w:p>
        </w:tc>
        <w:tc>
          <w:tcPr>
            <w:tcW w:w="955" w:type="pct"/>
            <w:shd w:val="clear" w:color="auto" w:fill="FFFFFF"/>
          </w:tcPr>
          <w:p w14:paraId="577DAC0B" w14:textId="77777777" w:rsidR="002D57C4" w:rsidRDefault="002D57C4" w:rsidP="00502E57">
            <w:pPr>
              <w:pStyle w:val="TableText"/>
            </w:pPr>
            <w:r>
              <w:t xml:space="preserve">list of </w:t>
            </w:r>
          </w:p>
          <w:p w14:paraId="0B3E0D26" w14:textId="77777777" w:rsidR="002D57C4" w:rsidRDefault="00D37E2A" w:rsidP="00502E57">
            <w:pPr>
              <w:pStyle w:val="TableText"/>
              <w:rPr>
                <w:rStyle w:val="Hyperlink"/>
              </w:rPr>
            </w:pPr>
            <w:hyperlink w:anchor="DEFN_ENTITY_ARTIFACT_DEF" w:history="1">
              <w:r w:rsidR="002D57C4" w:rsidRPr="009E25F6">
                <w:rPr>
                  <w:rStyle w:val="Hyperlink"/>
                </w:rPr>
                <w:t>artifact definitions</w:t>
              </w:r>
            </w:hyperlink>
          </w:p>
          <w:p w14:paraId="668B148A" w14:textId="77777777" w:rsidR="002D57C4" w:rsidRDefault="002D57C4" w:rsidP="00502E57">
            <w:pPr>
              <w:pStyle w:val="TableText"/>
            </w:pPr>
          </w:p>
        </w:tc>
        <w:tc>
          <w:tcPr>
            <w:tcW w:w="2865" w:type="pct"/>
            <w:shd w:val="clear" w:color="auto" w:fill="FFFFFF"/>
          </w:tcPr>
          <w:p w14:paraId="009FD2A5" w14:textId="77777777" w:rsidR="002D57C4" w:rsidRDefault="002D57C4" w:rsidP="00502E57">
            <w:pPr>
              <w:pStyle w:val="TableText"/>
            </w:pPr>
            <w:r>
              <w:t>An optional list of named artifact definitions for the Node Template.</w:t>
            </w:r>
          </w:p>
        </w:tc>
      </w:tr>
      <w:tr w:rsidR="002D57C4" w:rsidRPr="004279F4" w14:paraId="79FE286E" w14:textId="77777777" w:rsidTr="00502E57">
        <w:trPr>
          <w:cantSplit/>
        </w:trPr>
        <w:tc>
          <w:tcPr>
            <w:tcW w:w="620" w:type="pct"/>
            <w:shd w:val="clear" w:color="auto" w:fill="FFFFFF"/>
          </w:tcPr>
          <w:p w14:paraId="2F2458A6" w14:textId="77777777" w:rsidR="002D57C4" w:rsidRDefault="002D57C4" w:rsidP="00502E57">
            <w:pPr>
              <w:pStyle w:val="TableText"/>
              <w:rPr>
                <w:noProof/>
              </w:rPr>
            </w:pPr>
            <w:r>
              <w:rPr>
                <w:noProof/>
              </w:rPr>
              <w:t>node_filter</w:t>
            </w:r>
          </w:p>
        </w:tc>
        <w:tc>
          <w:tcPr>
            <w:tcW w:w="560" w:type="pct"/>
            <w:shd w:val="clear" w:color="auto" w:fill="FFFFFF"/>
          </w:tcPr>
          <w:p w14:paraId="2069AD03" w14:textId="77777777" w:rsidR="002D57C4" w:rsidRDefault="002D57C4" w:rsidP="00502E57">
            <w:pPr>
              <w:pStyle w:val="TableText"/>
            </w:pPr>
            <w:r>
              <w:t>no</w:t>
            </w:r>
          </w:p>
        </w:tc>
        <w:tc>
          <w:tcPr>
            <w:tcW w:w="955" w:type="pct"/>
            <w:shd w:val="clear" w:color="auto" w:fill="FFFFFF"/>
          </w:tcPr>
          <w:p w14:paraId="111F1FFA" w14:textId="77777777" w:rsidR="002D57C4" w:rsidRDefault="00D37E2A" w:rsidP="00502E57">
            <w:pPr>
              <w:pStyle w:val="TableText"/>
            </w:pPr>
            <w:hyperlink w:anchor="DEFN_ELEMENT_NODE_FILTER_DEFN" w:history="1">
              <w:r w:rsidR="002D57C4" w:rsidRPr="000B71D1">
                <w:rPr>
                  <w:rStyle w:val="Hyperlink"/>
                </w:rPr>
                <w:t>node filter</w:t>
              </w:r>
            </w:hyperlink>
          </w:p>
        </w:tc>
        <w:tc>
          <w:tcPr>
            <w:tcW w:w="2865" w:type="pct"/>
            <w:shd w:val="clear" w:color="auto" w:fill="FFFFFF"/>
          </w:tcPr>
          <w:p w14:paraId="721A6769" w14:textId="77777777" w:rsidR="002D57C4" w:rsidRDefault="002D57C4" w:rsidP="00502E57">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2D57C4" w:rsidRPr="004279F4" w14:paraId="6A71446D" w14:textId="77777777" w:rsidTr="00502E57">
        <w:trPr>
          <w:cantSplit/>
        </w:trPr>
        <w:tc>
          <w:tcPr>
            <w:tcW w:w="620" w:type="pct"/>
            <w:shd w:val="clear" w:color="auto" w:fill="FFFFFF"/>
          </w:tcPr>
          <w:p w14:paraId="2662012B" w14:textId="77777777" w:rsidR="002D57C4" w:rsidRDefault="002D57C4" w:rsidP="00502E57">
            <w:pPr>
              <w:pStyle w:val="TableText"/>
              <w:rPr>
                <w:noProof/>
              </w:rPr>
            </w:pPr>
            <w:r>
              <w:rPr>
                <w:noProof/>
              </w:rPr>
              <w:t>copy</w:t>
            </w:r>
          </w:p>
        </w:tc>
        <w:tc>
          <w:tcPr>
            <w:tcW w:w="560" w:type="pct"/>
            <w:shd w:val="clear" w:color="auto" w:fill="FFFFFF"/>
          </w:tcPr>
          <w:p w14:paraId="18D3962E" w14:textId="77777777" w:rsidR="002D57C4" w:rsidRDefault="002D57C4" w:rsidP="00502E57">
            <w:pPr>
              <w:pStyle w:val="TableText"/>
            </w:pPr>
            <w:r>
              <w:t>no</w:t>
            </w:r>
          </w:p>
        </w:tc>
        <w:tc>
          <w:tcPr>
            <w:tcW w:w="955" w:type="pct"/>
            <w:shd w:val="clear" w:color="auto" w:fill="FFFFFF"/>
          </w:tcPr>
          <w:p w14:paraId="08352819" w14:textId="77777777" w:rsidR="002D57C4" w:rsidRDefault="00D37E2A" w:rsidP="00502E57">
            <w:pPr>
              <w:pStyle w:val="TableText"/>
            </w:pPr>
            <w:hyperlink w:anchor="TYPE_YAML_STRING" w:history="1">
              <w:r w:rsidR="002D57C4" w:rsidRPr="001D6B14">
                <w:rPr>
                  <w:rStyle w:val="Hyperlink"/>
                </w:rPr>
                <w:t>string</w:t>
              </w:r>
            </w:hyperlink>
          </w:p>
        </w:tc>
        <w:tc>
          <w:tcPr>
            <w:tcW w:w="2865" w:type="pct"/>
            <w:shd w:val="clear" w:color="auto" w:fill="FFFFFF"/>
          </w:tcPr>
          <w:p w14:paraId="7A500232" w14:textId="77777777" w:rsidR="002D57C4" w:rsidRDefault="002D57C4" w:rsidP="00502E57">
            <w:pPr>
              <w:pStyle w:val="TableText"/>
            </w:pPr>
            <w:r>
              <w:t>The optional (symbolic) name of another node template to copy into (all keynames and values) and use as a basis for this node template.</w:t>
            </w:r>
          </w:p>
        </w:tc>
      </w:tr>
    </w:tbl>
    <w:p w14:paraId="165B0B00"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4C5DF1" w14:textId="77777777" w:rsidTr="00502E57">
        <w:trPr>
          <w:trHeight w:val="256"/>
        </w:trPr>
        <w:tc>
          <w:tcPr>
            <w:tcW w:w="9576" w:type="dxa"/>
            <w:shd w:val="clear" w:color="auto" w:fill="D9D9D9" w:themeFill="background1" w:themeFillShade="D9"/>
          </w:tcPr>
          <w:p w14:paraId="3DC1CD13" w14:textId="77777777" w:rsidR="002D57C4" w:rsidRPr="006824F5" w:rsidRDefault="002D57C4" w:rsidP="00502E57">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4EE53615" w14:textId="77777777" w:rsidR="002D57C4" w:rsidRDefault="002D57C4" w:rsidP="00502E57">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4A5897D9" w14:textId="77777777" w:rsidR="002D57C4" w:rsidRDefault="002D57C4" w:rsidP="00502E57">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43C63FF7" w14:textId="77777777" w:rsidR="002D57C4" w:rsidRPr="006824F5" w:rsidRDefault="002D57C4" w:rsidP="00502E57">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2790C24B" w14:textId="77777777" w:rsidR="002D57C4" w:rsidRPr="006824F5" w:rsidRDefault="002D57C4" w:rsidP="00502E57">
            <w:pPr>
              <w:rPr>
                <w:rStyle w:val="CodeSnippet"/>
                <w:noProof/>
              </w:rPr>
            </w:pPr>
            <w:r w:rsidRPr="006824F5">
              <w:rPr>
                <w:rStyle w:val="CodeSnippet"/>
                <w:noProof/>
              </w:rPr>
              <w:t xml:space="preserve">  properties:</w:t>
            </w:r>
          </w:p>
          <w:p w14:paraId="777A8FBC"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33E90CFE" w14:textId="77777777" w:rsidR="002D57C4" w:rsidRDefault="002D57C4" w:rsidP="00502E57">
            <w:pPr>
              <w:rPr>
                <w:rStyle w:val="CodeSnippet"/>
                <w:noProof/>
              </w:rPr>
            </w:pPr>
            <w:r>
              <w:rPr>
                <w:rStyle w:val="CodeSnippet"/>
                <w:noProof/>
              </w:rPr>
              <w:t xml:space="preserve">  attributes:</w:t>
            </w:r>
          </w:p>
          <w:p w14:paraId="0EA4431E"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4EAF9D61" w14:textId="77777777" w:rsidR="002D57C4" w:rsidRPr="006824F5" w:rsidRDefault="002D57C4" w:rsidP="00502E57">
            <w:pPr>
              <w:rPr>
                <w:rStyle w:val="CodeSnippet"/>
                <w:noProof/>
              </w:rPr>
            </w:pPr>
            <w:r w:rsidRPr="006824F5">
              <w:rPr>
                <w:rStyle w:val="CodeSnippet"/>
                <w:noProof/>
              </w:rPr>
              <w:t xml:space="preserve">  requirements: </w:t>
            </w:r>
          </w:p>
          <w:p w14:paraId="423577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1823BA0F" w14:textId="77777777" w:rsidR="002D57C4" w:rsidRPr="006824F5" w:rsidRDefault="002D57C4" w:rsidP="00502E57">
            <w:pPr>
              <w:rPr>
                <w:rStyle w:val="CodeSnippet"/>
                <w:noProof/>
              </w:rPr>
            </w:pPr>
            <w:r w:rsidRPr="006824F5">
              <w:rPr>
                <w:rStyle w:val="CodeSnippet"/>
                <w:noProof/>
              </w:rPr>
              <w:t xml:space="preserve">  capabilities:</w:t>
            </w:r>
          </w:p>
          <w:p w14:paraId="2DA5909D" w14:textId="77777777" w:rsidR="002D57C4" w:rsidRPr="006824F5" w:rsidRDefault="002D57C4" w:rsidP="00502E57">
            <w:pPr>
              <w:rPr>
                <w:rStyle w:val="CodeSnippet"/>
                <w:noProof/>
              </w:rPr>
            </w:pPr>
            <w:r w:rsidRPr="006824F5">
              <w:rPr>
                <w:rStyle w:val="CodeSnippet"/>
                <w:noProof/>
              </w:rPr>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43A9B598" w14:textId="77777777" w:rsidR="002D57C4" w:rsidRPr="006824F5" w:rsidRDefault="002D57C4" w:rsidP="00502E57">
            <w:pPr>
              <w:rPr>
                <w:rStyle w:val="CodeSnippet"/>
                <w:noProof/>
              </w:rPr>
            </w:pPr>
            <w:r w:rsidRPr="006824F5">
              <w:rPr>
                <w:rStyle w:val="CodeSnippet"/>
                <w:noProof/>
              </w:rPr>
              <w:t xml:space="preserve">  interfaces:</w:t>
            </w:r>
          </w:p>
          <w:p w14:paraId="60A86AE6"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3819DBDD" w14:textId="77777777" w:rsidR="002D57C4" w:rsidRDefault="002D57C4" w:rsidP="00502E57">
            <w:pPr>
              <w:rPr>
                <w:rStyle w:val="CodeSnippet"/>
                <w:noProof/>
              </w:rPr>
            </w:pPr>
            <w:r>
              <w:rPr>
                <w:rStyle w:val="CodeSnippet"/>
                <w:noProof/>
              </w:rPr>
              <w:t xml:space="preserve">  artifacts:</w:t>
            </w:r>
          </w:p>
          <w:p w14:paraId="53146CC0" w14:textId="77777777" w:rsidR="002D57C4" w:rsidRDefault="002D57C4" w:rsidP="00502E57">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519CD5D2" w14:textId="77777777" w:rsidR="002D57C4" w:rsidRDefault="002D57C4" w:rsidP="00502E57">
            <w:pPr>
              <w:rPr>
                <w:rStyle w:val="CodeSnippet"/>
                <w:noProof/>
              </w:rPr>
            </w:pPr>
            <w:r>
              <w:rPr>
                <w:rStyle w:val="CodeSnippet"/>
                <w:noProof/>
              </w:rPr>
              <w:t xml:space="preserve">  node_filter:</w:t>
            </w:r>
          </w:p>
          <w:p w14:paraId="08C3AB7D" w14:textId="77777777" w:rsidR="002D57C4" w:rsidRDefault="002D57C4" w:rsidP="00502E57">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559697DA" w14:textId="77777777" w:rsidR="002D57C4" w:rsidRPr="006824F5" w:rsidRDefault="002D57C4" w:rsidP="00502E57">
            <w:pPr>
              <w:rPr>
                <w:rStyle w:val="CodeSnippet"/>
                <w:noProof/>
              </w:rPr>
            </w:pPr>
            <w:r>
              <w:rPr>
                <w:rStyle w:val="CodeSnippet"/>
                <w:noProof/>
              </w:rPr>
              <w:t xml:space="preserve">  copy: &lt;source_node_template_name&gt;</w:t>
            </w:r>
          </w:p>
        </w:tc>
      </w:tr>
    </w:tbl>
    <w:p w14:paraId="45BC8E90" w14:textId="77777777" w:rsidR="002D57C4" w:rsidRDefault="002D57C4" w:rsidP="002D57C4">
      <w:pPr>
        <w:pStyle w:val="NormalaroundTable"/>
      </w:pPr>
      <w:r>
        <w:t>In the above grammar, the pseudo values that appear in angle brackets have the following meaning:</w:t>
      </w:r>
    </w:p>
    <w:p w14:paraId="6DB60400" w14:textId="77777777" w:rsidR="002D57C4" w:rsidRDefault="002D57C4" w:rsidP="002D57C4">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7AC45E18" w14:textId="77777777" w:rsidR="002D57C4" w:rsidRDefault="002D57C4" w:rsidP="002D57C4">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5A5AC6B6" w14:textId="77777777" w:rsidR="002D57C4" w:rsidRDefault="002D57C4" w:rsidP="002D57C4">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7862807" w14:textId="77777777" w:rsidR="002D57C4" w:rsidRDefault="002D57C4" w:rsidP="002D57C4">
      <w:pPr>
        <w:pStyle w:val="ListParagraph"/>
        <w:numPr>
          <w:ilvl w:val="0"/>
          <w:numId w:val="22"/>
        </w:numPr>
      </w:pPr>
      <w:proofErr w:type="gramStart"/>
      <w:r>
        <w:rPr>
          <w:rStyle w:val="CodeSnippetHighlight"/>
        </w:rPr>
        <w:t>directives</w:t>
      </w:r>
      <w:proofErr w:type="gramEnd"/>
      <w:r w:rsidRPr="00083853">
        <w:t>:</w:t>
      </w:r>
      <w:r>
        <w:t xml:space="preserve"> represents the optional list of processing instruction keywords (as strings) for use by tooling and orchestrators.</w:t>
      </w:r>
    </w:p>
    <w:p w14:paraId="20BA94AC"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30E65530" w14:textId="77777777" w:rsidR="002D57C4" w:rsidRDefault="002D57C4" w:rsidP="002D57C4">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0F5EEFF4" w14:textId="77777777" w:rsidR="002D57C4" w:rsidRDefault="002D57C4" w:rsidP="002D57C4">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48280B21" w14:textId="77777777" w:rsidR="002D57C4" w:rsidRDefault="002D57C4" w:rsidP="002D57C4">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33FC043"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FBFAAEB" w14:textId="77777777" w:rsidR="002D57C4" w:rsidRDefault="002D57C4" w:rsidP="002D57C4">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770CFEBE" w14:textId="77777777" w:rsidR="002D57C4" w:rsidRDefault="002D57C4" w:rsidP="002D57C4">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4895A527" w14:textId="77777777" w:rsidR="002D57C4" w:rsidRPr="003A080F" w:rsidRDefault="002D57C4" w:rsidP="002D57C4">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2FED92D3" w14:textId="77777777" w:rsidR="002D57C4" w:rsidRDefault="002D57C4" w:rsidP="002D57C4">
      <w:pPr>
        <w:pStyle w:val="Heading4"/>
        <w:numPr>
          <w:ilvl w:val="3"/>
          <w:numId w:val="3"/>
        </w:numPr>
      </w:pPr>
      <w:r>
        <w:t>Additional requirements</w:t>
      </w:r>
    </w:p>
    <w:p w14:paraId="48267155" w14:textId="77777777" w:rsidR="002D57C4" w:rsidRDefault="002D57C4" w:rsidP="002D57C4">
      <w:pPr>
        <w:pStyle w:val="ListParagraph"/>
        <w:numPr>
          <w:ilvl w:val="0"/>
          <w:numId w:val="51"/>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05D6AB11" w14:textId="77777777" w:rsidR="002D57C4" w:rsidRPr="00BE4B14" w:rsidRDefault="002D57C4" w:rsidP="002D57C4">
      <w:pPr>
        <w:pStyle w:val="ListParagraph"/>
        <w:numPr>
          <w:ilvl w:val="0"/>
          <w:numId w:val="51"/>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6D4ED8"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18CEE8" w14:textId="77777777" w:rsidTr="00502E57">
        <w:tc>
          <w:tcPr>
            <w:tcW w:w="9576" w:type="dxa"/>
            <w:shd w:val="clear" w:color="auto" w:fill="D9D9D9" w:themeFill="background1" w:themeFillShade="D9"/>
          </w:tcPr>
          <w:p w14:paraId="577679A0" w14:textId="77777777" w:rsidR="002D57C4" w:rsidRDefault="002D57C4" w:rsidP="00502E57">
            <w:pPr>
              <w:rPr>
                <w:rStyle w:val="CodeSnippet"/>
                <w:noProof/>
              </w:rPr>
            </w:pPr>
            <w:r w:rsidRPr="00905C94">
              <w:rPr>
                <w:rStyle w:val="CodeSnippet"/>
                <w:noProof/>
              </w:rPr>
              <w:t>node_templates:</w:t>
            </w:r>
          </w:p>
          <w:p w14:paraId="7724E210"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5D01721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B8243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F5AF43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0F57FF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3DFF43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04D183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4A8D8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0C8E56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4B9534D6"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70C679F6" w14:textId="77777777" w:rsidR="002D57C4" w:rsidRDefault="002D57C4" w:rsidP="002D57C4">
      <w:pPr>
        <w:pStyle w:val="Heading3"/>
        <w:numPr>
          <w:ilvl w:val="2"/>
          <w:numId w:val="3"/>
        </w:numPr>
      </w:pPr>
      <w:bookmarkStart w:id="355" w:name="DEFN_ENTITY_RELATIONSHIP_TEMPLATE"/>
      <w:r>
        <w:lastRenderedPageBreak/>
        <w:t>Relationship Template</w:t>
      </w:r>
    </w:p>
    <w:bookmarkEnd w:id="355"/>
    <w:p w14:paraId="0941D0DA" w14:textId="77777777" w:rsidR="002D57C4" w:rsidRDefault="002D57C4" w:rsidP="002D57C4">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3CF5DFB0" w14:textId="77777777" w:rsidR="002D57C4" w:rsidRDefault="002D57C4" w:rsidP="002D57C4">
      <w:pPr>
        <w:pStyle w:val="Heading4"/>
        <w:numPr>
          <w:ilvl w:val="3"/>
          <w:numId w:val="3"/>
        </w:numPr>
      </w:pPr>
      <w:r>
        <w:t>Keynames</w:t>
      </w:r>
    </w:p>
    <w:p w14:paraId="3F932806" w14:textId="77777777" w:rsidR="002D57C4" w:rsidRPr="0053600D" w:rsidRDefault="002D57C4" w:rsidP="002D57C4">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2D57C4" w:rsidRPr="004279F4" w14:paraId="58E8F84D" w14:textId="77777777" w:rsidTr="00502E57">
        <w:trPr>
          <w:cantSplit/>
          <w:tblHeader/>
        </w:trPr>
        <w:tc>
          <w:tcPr>
            <w:tcW w:w="621" w:type="pct"/>
            <w:shd w:val="clear" w:color="auto" w:fill="D9D9D9"/>
          </w:tcPr>
          <w:p w14:paraId="0B7333CB" w14:textId="77777777" w:rsidR="002D57C4" w:rsidRPr="00422683" w:rsidRDefault="002D57C4" w:rsidP="00502E57">
            <w:pPr>
              <w:pStyle w:val="TableText-Heading"/>
            </w:pPr>
            <w:r w:rsidRPr="00422683">
              <w:t>Keyname</w:t>
            </w:r>
          </w:p>
        </w:tc>
        <w:tc>
          <w:tcPr>
            <w:tcW w:w="560" w:type="pct"/>
            <w:shd w:val="clear" w:color="auto" w:fill="D9D9D9"/>
          </w:tcPr>
          <w:p w14:paraId="5D969C68" w14:textId="77777777" w:rsidR="002D57C4" w:rsidRPr="00422683" w:rsidRDefault="002D57C4" w:rsidP="00502E57">
            <w:pPr>
              <w:pStyle w:val="TableText-Heading"/>
            </w:pPr>
            <w:r w:rsidRPr="00422683">
              <w:t>Required</w:t>
            </w:r>
          </w:p>
        </w:tc>
        <w:tc>
          <w:tcPr>
            <w:tcW w:w="954" w:type="pct"/>
            <w:shd w:val="clear" w:color="auto" w:fill="D9D9D9"/>
          </w:tcPr>
          <w:p w14:paraId="75FB1B51" w14:textId="77777777" w:rsidR="002D57C4" w:rsidRPr="00422683" w:rsidRDefault="002D57C4" w:rsidP="00502E57">
            <w:pPr>
              <w:pStyle w:val="TableText-Heading"/>
            </w:pPr>
            <w:r w:rsidRPr="00422683">
              <w:t>Type</w:t>
            </w:r>
          </w:p>
        </w:tc>
        <w:tc>
          <w:tcPr>
            <w:tcW w:w="2865" w:type="pct"/>
            <w:shd w:val="clear" w:color="auto" w:fill="D9D9D9"/>
          </w:tcPr>
          <w:p w14:paraId="3D53F4F4" w14:textId="77777777" w:rsidR="002D57C4" w:rsidRPr="00422683" w:rsidRDefault="002D57C4" w:rsidP="00502E57">
            <w:pPr>
              <w:pStyle w:val="TableText-Heading"/>
            </w:pPr>
            <w:r w:rsidRPr="00422683">
              <w:t>Description</w:t>
            </w:r>
          </w:p>
        </w:tc>
      </w:tr>
      <w:tr w:rsidR="002D57C4" w:rsidRPr="004279F4" w14:paraId="1E63BE76" w14:textId="77777777" w:rsidTr="00502E57">
        <w:trPr>
          <w:cantSplit/>
        </w:trPr>
        <w:tc>
          <w:tcPr>
            <w:tcW w:w="621" w:type="pct"/>
            <w:shd w:val="clear" w:color="auto" w:fill="FFFFFF"/>
          </w:tcPr>
          <w:p w14:paraId="7C8A7CA2" w14:textId="77777777" w:rsidR="002D57C4" w:rsidRDefault="002D57C4" w:rsidP="00502E57">
            <w:pPr>
              <w:pStyle w:val="TableText"/>
              <w:rPr>
                <w:noProof/>
              </w:rPr>
            </w:pPr>
            <w:r>
              <w:rPr>
                <w:noProof/>
              </w:rPr>
              <w:t>type</w:t>
            </w:r>
          </w:p>
        </w:tc>
        <w:tc>
          <w:tcPr>
            <w:tcW w:w="560" w:type="pct"/>
            <w:shd w:val="clear" w:color="auto" w:fill="FFFFFF"/>
          </w:tcPr>
          <w:p w14:paraId="67DC4ACF" w14:textId="77777777" w:rsidR="002D57C4" w:rsidRDefault="002D57C4" w:rsidP="00502E57">
            <w:pPr>
              <w:pStyle w:val="TableText"/>
            </w:pPr>
            <w:r>
              <w:t>yes</w:t>
            </w:r>
          </w:p>
        </w:tc>
        <w:tc>
          <w:tcPr>
            <w:tcW w:w="954" w:type="pct"/>
            <w:shd w:val="clear" w:color="auto" w:fill="FFFFFF"/>
          </w:tcPr>
          <w:p w14:paraId="092EE010" w14:textId="77777777" w:rsidR="002D57C4" w:rsidRDefault="00D37E2A" w:rsidP="00502E57">
            <w:pPr>
              <w:pStyle w:val="TableText"/>
            </w:pPr>
            <w:hyperlink w:anchor="TYPE_YAML_STRING" w:history="1">
              <w:r w:rsidR="002D57C4" w:rsidRPr="004A08E6">
                <w:rPr>
                  <w:rStyle w:val="Hyperlink"/>
                </w:rPr>
                <w:t>string</w:t>
              </w:r>
            </w:hyperlink>
          </w:p>
        </w:tc>
        <w:tc>
          <w:tcPr>
            <w:tcW w:w="2865" w:type="pct"/>
            <w:shd w:val="clear" w:color="auto" w:fill="FFFFFF"/>
          </w:tcPr>
          <w:p w14:paraId="665678C3" w14:textId="77777777" w:rsidR="002D57C4" w:rsidRDefault="002D57C4" w:rsidP="00502E57">
            <w:pPr>
              <w:pStyle w:val="TableText"/>
            </w:pPr>
            <w:r>
              <w:t>The required name of the Relationship Type the Relationship Template is based upon.</w:t>
            </w:r>
          </w:p>
        </w:tc>
      </w:tr>
      <w:tr w:rsidR="002D57C4" w:rsidRPr="004279F4" w14:paraId="78F82947" w14:textId="77777777" w:rsidTr="00502E57">
        <w:trPr>
          <w:cantSplit/>
        </w:trPr>
        <w:tc>
          <w:tcPr>
            <w:tcW w:w="621" w:type="pct"/>
            <w:shd w:val="clear" w:color="auto" w:fill="FFFFFF"/>
          </w:tcPr>
          <w:p w14:paraId="738E84BD" w14:textId="77777777" w:rsidR="002D57C4" w:rsidRDefault="002D57C4" w:rsidP="00502E57">
            <w:pPr>
              <w:pStyle w:val="TableText"/>
              <w:rPr>
                <w:noProof/>
              </w:rPr>
            </w:pPr>
            <w:r>
              <w:rPr>
                <w:noProof/>
              </w:rPr>
              <w:t>description</w:t>
            </w:r>
          </w:p>
        </w:tc>
        <w:tc>
          <w:tcPr>
            <w:tcW w:w="560" w:type="pct"/>
            <w:shd w:val="clear" w:color="auto" w:fill="FFFFFF"/>
          </w:tcPr>
          <w:p w14:paraId="3D8738A0" w14:textId="77777777" w:rsidR="002D57C4" w:rsidRDefault="002D57C4" w:rsidP="00502E57">
            <w:pPr>
              <w:pStyle w:val="TableText"/>
            </w:pPr>
            <w:r>
              <w:t>no</w:t>
            </w:r>
          </w:p>
        </w:tc>
        <w:tc>
          <w:tcPr>
            <w:tcW w:w="954" w:type="pct"/>
            <w:shd w:val="clear" w:color="auto" w:fill="FFFFFF"/>
          </w:tcPr>
          <w:p w14:paraId="0794369C" w14:textId="77777777" w:rsidR="002D57C4" w:rsidRDefault="00D37E2A"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5BFFA209" w14:textId="77777777" w:rsidR="002D57C4" w:rsidRDefault="002D57C4" w:rsidP="00502E57">
            <w:pPr>
              <w:pStyle w:val="TableText"/>
            </w:pPr>
            <w:r>
              <w:t>An optional description for the Relationship Template.</w:t>
            </w:r>
          </w:p>
        </w:tc>
      </w:tr>
      <w:tr w:rsidR="002D57C4" w:rsidRPr="004279F4" w14:paraId="79FDD8A9" w14:textId="77777777" w:rsidTr="00502E57">
        <w:trPr>
          <w:cantSplit/>
        </w:trPr>
        <w:tc>
          <w:tcPr>
            <w:tcW w:w="621" w:type="pct"/>
            <w:shd w:val="clear" w:color="auto" w:fill="FFFFFF"/>
          </w:tcPr>
          <w:p w14:paraId="63548C37" w14:textId="77777777" w:rsidR="002D57C4" w:rsidRDefault="002D57C4" w:rsidP="00502E57">
            <w:pPr>
              <w:pStyle w:val="TableText"/>
              <w:rPr>
                <w:noProof/>
              </w:rPr>
            </w:pPr>
            <w:r>
              <w:rPr>
                <w:noProof/>
              </w:rPr>
              <w:t>properties</w:t>
            </w:r>
          </w:p>
        </w:tc>
        <w:tc>
          <w:tcPr>
            <w:tcW w:w="560" w:type="pct"/>
            <w:shd w:val="clear" w:color="auto" w:fill="FFFFFF"/>
          </w:tcPr>
          <w:p w14:paraId="3D940AE6" w14:textId="77777777" w:rsidR="002D57C4" w:rsidRDefault="002D57C4" w:rsidP="00502E57">
            <w:pPr>
              <w:pStyle w:val="TableText"/>
            </w:pPr>
            <w:r>
              <w:t>no</w:t>
            </w:r>
          </w:p>
        </w:tc>
        <w:tc>
          <w:tcPr>
            <w:tcW w:w="954" w:type="pct"/>
            <w:shd w:val="clear" w:color="auto" w:fill="FFFFFF"/>
          </w:tcPr>
          <w:p w14:paraId="7372E920" w14:textId="77777777" w:rsidR="002D57C4" w:rsidRDefault="002D57C4" w:rsidP="00502E57">
            <w:pPr>
              <w:pStyle w:val="TableText"/>
            </w:pPr>
            <w:r>
              <w:t>list of</w:t>
            </w:r>
          </w:p>
          <w:p w14:paraId="1A666D15" w14:textId="77777777" w:rsidR="002D57C4" w:rsidRDefault="00D37E2A" w:rsidP="00502E57">
            <w:pPr>
              <w:pStyle w:val="TableText"/>
            </w:pPr>
            <w:hyperlink w:anchor="DEFN_ELEMENT_PROPERTY_VALUE_ASSIGNMENT" w:history="1">
              <w:r w:rsidR="002D57C4" w:rsidRPr="00CA49C9">
                <w:rPr>
                  <w:rStyle w:val="Hyperlink"/>
                </w:rPr>
                <w:t xml:space="preserve">property </w:t>
              </w:r>
              <w:r w:rsidR="002D57C4">
                <w:rPr>
                  <w:rStyle w:val="Hyperlink"/>
                </w:rPr>
                <w:t>assignments</w:t>
              </w:r>
            </w:hyperlink>
          </w:p>
        </w:tc>
        <w:tc>
          <w:tcPr>
            <w:tcW w:w="2865" w:type="pct"/>
            <w:shd w:val="clear" w:color="auto" w:fill="FFFFFF"/>
          </w:tcPr>
          <w:p w14:paraId="66738D3A" w14:textId="77777777" w:rsidR="002D57C4" w:rsidRDefault="002D57C4" w:rsidP="00502E57">
            <w:pPr>
              <w:pStyle w:val="TableText"/>
            </w:pPr>
            <w:r>
              <w:t>An optional list of property assignments for the Relationship Template.</w:t>
            </w:r>
          </w:p>
        </w:tc>
      </w:tr>
      <w:tr w:rsidR="002D57C4" w:rsidRPr="004279F4" w14:paraId="705CB473" w14:textId="77777777" w:rsidTr="00502E57">
        <w:trPr>
          <w:cantSplit/>
        </w:trPr>
        <w:tc>
          <w:tcPr>
            <w:tcW w:w="621" w:type="pct"/>
            <w:shd w:val="clear" w:color="auto" w:fill="FFFFFF"/>
          </w:tcPr>
          <w:p w14:paraId="1A6DCF7F" w14:textId="77777777" w:rsidR="002D57C4" w:rsidRDefault="002D57C4" w:rsidP="00502E57">
            <w:pPr>
              <w:pStyle w:val="TableText"/>
              <w:rPr>
                <w:noProof/>
              </w:rPr>
            </w:pPr>
            <w:r>
              <w:rPr>
                <w:noProof/>
              </w:rPr>
              <w:t>attributes</w:t>
            </w:r>
          </w:p>
        </w:tc>
        <w:tc>
          <w:tcPr>
            <w:tcW w:w="560" w:type="pct"/>
            <w:shd w:val="clear" w:color="auto" w:fill="FFFFFF"/>
          </w:tcPr>
          <w:p w14:paraId="01BDF79C" w14:textId="77777777" w:rsidR="002D57C4" w:rsidRDefault="002D57C4" w:rsidP="00502E57">
            <w:pPr>
              <w:pStyle w:val="TableText"/>
            </w:pPr>
            <w:r>
              <w:t>no</w:t>
            </w:r>
          </w:p>
        </w:tc>
        <w:tc>
          <w:tcPr>
            <w:tcW w:w="954" w:type="pct"/>
            <w:shd w:val="clear" w:color="auto" w:fill="FFFFFF"/>
          </w:tcPr>
          <w:p w14:paraId="6FD0BF2F" w14:textId="77777777" w:rsidR="002D57C4" w:rsidRDefault="002D57C4" w:rsidP="00502E57">
            <w:pPr>
              <w:pStyle w:val="TableText"/>
            </w:pPr>
            <w:r>
              <w:t>list of</w:t>
            </w:r>
          </w:p>
          <w:p w14:paraId="36437207" w14:textId="77777777" w:rsidR="002D57C4" w:rsidRDefault="00D37E2A"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547A3C00" w14:textId="77777777" w:rsidR="002D57C4" w:rsidRDefault="002D57C4" w:rsidP="00502E57">
            <w:pPr>
              <w:pStyle w:val="TableText"/>
            </w:pPr>
            <w:r>
              <w:t>An optional list of attribute assignments for the Relationship Template.</w:t>
            </w:r>
          </w:p>
        </w:tc>
      </w:tr>
      <w:tr w:rsidR="002D57C4" w:rsidRPr="004279F4" w14:paraId="2FC01FE2" w14:textId="77777777" w:rsidTr="00502E57">
        <w:trPr>
          <w:cantSplit/>
        </w:trPr>
        <w:tc>
          <w:tcPr>
            <w:tcW w:w="621" w:type="pct"/>
            <w:shd w:val="clear" w:color="auto" w:fill="FFFFFF"/>
          </w:tcPr>
          <w:p w14:paraId="2F83818F" w14:textId="77777777" w:rsidR="002D57C4" w:rsidRDefault="002D57C4" w:rsidP="00502E57">
            <w:pPr>
              <w:pStyle w:val="TableText"/>
              <w:rPr>
                <w:noProof/>
              </w:rPr>
            </w:pPr>
            <w:r>
              <w:rPr>
                <w:noProof/>
              </w:rPr>
              <w:t>interfaces</w:t>
            </w:r>
          </w:p>
        </w:tc>
        <w:tc>
          <w:tcPr>
            <w:tcW w:w="560" w:type="pct"/>
            <w:shd w:val="clear" w:color="auto" w:fill="FFFFFF"/>
          </w:tcPr>
          <w:p w14:paraId="630E266F" w14:textId="77777777" w:rsidR="002D57C4" w:rsidRDefault="002D57C4" w:rsidP="00502E57">
            <w:pPr>
              <w:pStyle w:val="TableText"/>
            </w:pPr>
            <w:r>
              <w:t>no</w:t>
            </w:r>
          </w:p>
        </w:tc>
        <w:tc>
          <w:tcPr>
            <w:tcW w:w="954" w:type="pct"/>
            <w:shd w:val="clear" w:color="auto" w:fill="FFFFFF"/>
          </w:tcPr>
          <w:p w14:paraId="30E56836" w14:textId="77777777" w:rsidR="002D57C4" w:rsidRDefault="002D57C4" w:rsidP="00502E57">
            <w:pPr>
              <w:pStyle w:val="TableText"/>
            </w:pPr>
            <w:r>
              <w:t xml:space="preserve">list of </w:t>
            </w:r>
          </w:p>
          <w:p w14:paraId="6BDBAB11" w14:textId="77777777" w:rsidR="002D57C4" w:rsidRDefault="00D37E2A"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53EA801" w14:textId="77777777" w:rsidR="002D57C4" w:rsidRDefault="002D57C4" w:rsidP="00502E57">
            <w:pPr>
              <w:pStyle w:val="TableText"/>
            </w:pPr>
            <w:r>
              <w:t>An optional list of named interface definitions for the Node Template.</w:t>
            </w:r>
          </w:p>
        </w:tc>
      </w:tr>
      <w:tr w:rsidR="002D57C4" w:rsidRPr="004279F4" w14:paraId="2C02BD79" w14:textId="77777777" w:rsidTr="00502E57">
        <w:trPr>
          <w:cantSplit/>
        </w:trPr>
        <w:tc>
          <w:tcPr>
            <w:tcW w:w="621" w:type="pct"/>
            <w:shd w:val="clear" w:color="auto" w:fill="FFFFFF"/>
          </w:tcPr>
          <w:p w14:paraId="7893DBB1" w14:textId="77777777" w:rsidR="002D57C4" w:rsidRDefault="002D57C4" w:rsidP="00502E57">
            <w:pPr>
              <w:pStyle w:val="TableText"/>
              <w:rPr>
                <w:noProof/>
              </w:rPr>
            </w:pPr>
            <w:r>
              <w:rPr>
                <w:noProof/>
              </w:rPr>
              <w:t>copy</w:t>
            </w:r>
          </w:p>
        </w:tc>
        <w:tc>
          <w:tcPr>
            <w:tcW w:w="560" w:type="pct"/>
            <w:shd w:val="clear" w:color="auto" w:fill="FFFFFF"/>
          </w:tcPr>
          <w:p w14:paraId="5B601726" w14:textId="77777777" w:rsidR="002D57C4" w:rsidRDefault="002D57C4" w:rsidP="00502E57">
            <w:pPr>
              <w:pStyle w:val="TableText"/>
            </w:pPr>
            <w:r>
              <w:t>no</w:t>
            </w:r>
          </w:p>
        </w:tc>
        <w:tc>
          <w:tcPr>
            <w:tcW w:w="954" w:type="pct"/>
            <w:shd w:val="clear" w:color="auto" w:fill="FFFFFF"/>
          </w:tcPr>
          <w:p w14:paraId="106504C5" w14:textId="77777777" w:rsidR="002D57C4" w:rsidRDefault="00D37E2A" w:rsidP="00502E57">
            <w:pPr>
              <w:pStyle w:val="TableText"/>
            </w:pPr>
            <w:hyperlink w:anchor="TYPE_YAML_STRING" w:history="1">
              <w:r w:rsidR="002D57C4" w:rsidRPr="004A08E6">
                <w:rPr>
                  <w:rStyle w:val="Hyperlink"/>
                </w:rPr>
                <w:t>string</w:t>
              </w:r>
            </w:hyperlink>
          </w:p>
        </w:tc>
        <w:tc>
          <w:tcPr>
            <w:tcW w:w="2865" w:type="pct"/>
            <w:shd w:val="clear" w:color="auto" w:fill="FFFFFF"/>
          </w:tcPr>
          <w:p w14:paraId="0E74A5A1" w14:textId="77777777" w:rsidR="002D57C4" w:rsidRDefault="002D57C4" w:rsidP="00502E57">
            <w:pPr>
              <w:pStyle w:val="TableText"/>
            </w:pPr>
            <w:r>
              <w:t>The optional (symbolic) name of another relationship template to copy into (all keynames and values) and use as a basis for this relationship template.</w:t>
            </w:r>
          </w:p>
        </w:tc>
      </w:tr>
    </w:tbl>
    <w:p w14:paraId="002B9657" w14:textId="77777777" w:rsidR="002D57C4" w:rsidRPr="005E7D74" w:rsidRDefault="002D57C4" w:rsidP="002D57C4">
      <w:pPr>
        <w:pStyle w:val="Heading4"/>
        <w:numPr>
          <w:ilvl w:val="3"/>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DE96D1" w14:textId="77777777" w:rsidTr="00502E57">
        <w:trPr>
          <w:trHeight w:val="256"/>
        </w:trPr>
        <w:tc>
          <w:tcPr>
            <w:tcW w:w="9576" w:type="dxa"/>
            <w:shd w:val="clear" w:color="auto" w:fill="D9D9D9" w:themeFill="background1" w:themeFillShade="D9"/>
          </w:tcPr>
          <w:p w14:paraId="233330BE" w14:textId="77777777" w:rsidR="002D57C4" w:rsidRPr="006824F5" w:rsidRDefault="002D57C4" w:rsidP="00502E57">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7DE1B825" w14:textId="77777777" w:rsidR="002D57C4" w:rsidRDefault="002D57C4" w:rsidP="00502E57">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57626AD6" w14:textId="77777777" w:rsidR="002D57C4" w:rsidRPr="006824F5" w:rsidRDefault="002D57C4" w:rsidP="00502E57">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75A97645" w14:textId="77777777" w:rsidR="002D57C4" w:rsidRPr="006824F5" w:rsidRDefault="002D57C4" w:rsidP="00502E57">
            <w:pPr>
              <w:rPr>
                <w:rStyle w:val="CodeSnippet"/>
                <w:noProof/>
              </w:rPr>
            </w:pPr>
            <w:r w:rsidRPr="006824F5">
              <w:rPr>
                <w:rStyle w:val="CodeSnippet"/>
                <w:noProof/>
              </w:rPr>
              <w:t xml:space="preserve">  properties:</w:t>
            </w:r>
          </w:p>
          <w:p w14:paraId="012B2FCE"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70D59354" w14:textId="77777777" w:rsidR="002D57C4" w:rsidRDefault="002D57C4" w:rsidP="00502E57">
            <w:pPr>
              <w:rPr>
                <w:rStyle w:val="CodeSnippet"/>
                <w:noProof/>
              </w:rPr>
            </w:pPr>
            <w:r>
              <w:rPr>
                <w:rStyle w:val="CodeSnippet"/>
                <w:noProof/>
              </w:rPr>
              <w:t xml:space="preserve">  attributes:</w:t>
            </w:r>
          </w:p>
          <w:p w14:paraId="4C81DEC6"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2D4C2E78"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interfaces:</w:t>
            </w:r>
          </w:p>
          <w:p w14:paraId="5E9F7195"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25D53F9E" w14:textId="77777777" w:rsidR="002D57C4" w:rsidRDefault="002D57C4" w:rsidP="00502E57">
            <w:pPr>
              <w:rPr>
                <w:rStyle w:val="CodeSnippet"/>
                <w:noProof/>
              </w:rPr>
            </w:pPr>
            <w:r>
              <w:rPr>
                <w:rStyle w:val="CodeSnippet"/>
                <w:noProof/>
              </w:rPr>
              <w:t xml:space="preserve">  copy:</w:t>
            </w:r>
          </w:p>
          <w:p w14:paraId="00F645C0" w14:textId="77777777" w:rsidR="002D57C4" w:rsidRPr="006824F5" w:rsidRDefault="002D57C4" w:rsidP="00502E57">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304C8F05" w14:textId="77777777" w:rsidR="002D57C4" w:rsidRDefault="002D57C4" w:rsidP="002D57C4">
      <w:pPr>
        <w:pStyle w:val="NormalaroundTable"/>
      </w:pPr>
      <w:r>
        <w:t>In the above grammar, the pseudo values that appear in angle brackets have the following meaning:</w:t>
      </w:r>
    </w:p>
    <w:p w14:paraId="04176F8C"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121F05F2"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4B33D9F6" w14:textId="77777777" w:rsidR="002D57C4" w:rsidRDefault="002D57C4" w:rsidP="002D57C4">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1F3D87AD"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168AB6CA" w14:textId="77777777" w:rsidR="002D57C4" w:rsidRDefault="002D57C4" w:rsidP="002D57C4">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2932D09"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4333A150" w14:textId="77777777" w:rsidR="002D57C4" w:rsidRPr="003A080F" w:rsidRDefault="002D57C4" w:rsidP="002D57C4">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2EC05B3F" w14:textId="77777777" w:rsidR="002D57C4" w:rsidRDefault="002D57C4" w:rsidP="002D57C4">
      <w:pPr>
        <w:pStyle w:val="Heading4"/>
        <w:numPr>
          <w:ilvl w:val="3"/>
          <w:numId w:val="3"/>
        </w:numPr>
      </w:pPr>
      <w:r>
        <w:t>Additional requirements</w:t>
      </w:r>
    </w:p>
    <w:p w14:paraId="247949EB" w14:textId="77777777" w:rsidR="002D57C4" w:rsidRPr="00BE4B14" w:rsidRDefault="002D57C4" w:rsidP="002D57C4">
      <w:pPr>
        <w:pStyle w:val="ListParagraph"/>
        <w:numPr>
          <w:ilvl w:val="0"/>
          <w:numId w:val="5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5C158187"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3A968E4" w14:textId="77777777" w:rsidTr="00502E57">
        <w:tc>
          <w:tcPr>
            <w:tcW w:w="9576" w:type="dxa"/>
            <w:shd w:val="clear" w:color="auto" w:fill="D9D9D9" w:themeFill="background1" w:themeFillShade="D9"/>
          </w:tcPr>
          <w:p w14:paraId="40170AFC" w14:textId="77777777" w:rsidR="002D57C4" w:rsidRDefault="002D57C4" w:rsidP="00502E57">
            <w:pPr>
              <w:rPr>
                <w:rStyle w:val="CodeSnippet"/>
              </w:rPr>
            </w:pPr>
            <w:r>
              <w:rPr>
                <w:rStyle w:val="CodeSnippet"/>
              </w:rPr>
              <w:t>relationship_templates:</w:t>
            </w:r>
          </w:p>
          <w:p w14:paraId="4F0D3173"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482EE2B1"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9BB78F1" w14:textId="77777777" w:rsidR="002D57C4" w:rsidRPr="0064443D" w:rsidRDefault="002D57C4" w:rsidP="00502E57">
            <w:pPr>
              <w:rPr>
                <w:rStyle w:val="CodeSnippet"/>
                <w:noProof/>
              </w:rPr>
            </w:pPr>
            <w:r w:rsidRPr="0064443D">
              <w:rPr>
                <w:rStyle w:val="CodeSnippet"/>
                <w:noProof/>
              </w:rPr>
              <w:t xml:space="preserve">    properties:</w:t>
            </w:r>
          </w:p>
          <w:p w14:paraId="381B8AD2" w14:textId="77777777" w:rsidR="002D57C4" w:rsidRPr="006824F5" w:rsidRDefault="002D57C4" w:rsidP="00502E57">
            <w:pPr>
              <w:rPr>
                <w:rStyle w:val="CodeSnippet"/>
                <w:noProof/>
              </w:rPr>
            </w:pPr>
            <w:r w:rsidRPr="0064443D">
              <w:rPr>
                <w:rStyle w:val="CodeSnippet"/>
                <w:noProof/>
              </w:rPr>
              <w:t xml:space="preserve">      location: </w:t>
            </w:r>
            <w:r>
              <w:rPr>
                <w:rStyle w:val="CodeSnippet"/>
                <w:noProof/>
              </w:rPr>
              <w:t>/my_mount_point</w:t>
            </w:r>
          </w:p>
        </w:tc>
      </w:tr>
    </w:tbl>
    <w:p w14:paraId="6529BB0F" w14:textId="77777777" w:rsidR="002D57C4" w:rsidRDefault="002D57C4" w:rsidP="002D57C4">
      <w:pPr>
        <w:pStyle w:val="Heading3"/>
        <w:numPr>
          <w:ilvl w:val="2"/>
          <w:numId w:val="3"/>
        </w:numPr>
      </w:pPr>
      <w:bookmarkStart w:id="356" w:name="_Toc380995742"/>
      <w:bookmarkStart w:id="357" w:name="_Toc381084630"/>
      <w:bookmarkStart w:id="358" w:name="_Toc381177772"/>
      <w:bookmarkStart w:id="359" w:name="_Toc381365537"/>
      <w:bookmarkStart w:id="360" w:name="_Toc381365952"/>
      <w:bookmarkStart w:id="361" w:name="_Toc381369709"/>
      <w:bookmarkStart w:id="362" w:name="_Toc381613959"/>
      <w:bookmarkStart w:id="363" w:name="_Toc381614007"/>
      <w:bookmarkStart w:id="364" w:name="_Toc381697225"/>
      <w:bookmarkStart w:id="365" w:name="_Toc381801239"/>
      <w:bookmarkStart w:id="366" w:name="_Toc381866549"/>
      <w:bookmarkStart w:id="367" w:name="_Toc381867862"/>
      <w:bookmarkStart w:id="368" w:name="_Toc381882197"/>
      <w:bookmarkStart w:id="369" w:name="_Toc380995744"/>
      <w:bookmarkStart w:id="370" w:name="_Toc381084632"/>
      <w:bookmarkStart w:id="371" w:name="_Toc381177774"/>
      <w:bookmarkStart w:id="372" w:name="_Toc381365539"/>
      <w:bookmarkStart w:id="373" w:name="_Toc381365954"/>
      <w:bookmarkStart w:id="374" w:name="_Toc381369711"/>
      <w:bookmarkStart w:id="375" w:name="_Toc381613961"/>
      <w:bookmarkStart w:id="376" w:name="_Toc381614009"/>
      <w:bookmarkStart w:id="377" w:name="_Toc381697227"/>
      <w:bookmarkStart w:id="378" w:name="_Toc381801241"/>
      <w:bookmarkStart w:id="379" w:name="_Toc381866551"/>
      <w:bookmarkStart w:id="380" w:name="_Toc381867864"/>
      <w:bookmarkStart w:id="381" w:name="_Toc381882199"/>
      <w:bookmarkStart w:id="382" w:name="DEFN_ELEMENT_GROUP_DEF"/>
      <w:bookmarkStart w:id="383" w:name="_Toc397688802"/>
      <w:bookmarkStart w:id="384" w:name="_Toc379455043"/>
      <w:bookmarkStart w:id="385" w:name="DEFN_ENTITY_SERVICE_TEMPLATE"/>
      <w:bookmarkStart w:id="386" w:name="_Toc373867851"/>
      <w:bookmarkStart w:id="387" w:name="_Toc373867850"/>
      <w:bookmarkStart w:id="388" w:name="_Toc373867852"/>
      <w:bookmarkEnd w:id="223"/>
      <w:bookmarkEnd w:id="32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Group definition</w:t>
      </w:r>
    </w:p>
    <w:bookmarkEnd w:id="382"/>
    <w:p w14:paraId="0CFA0C30" w14:textId="77777777" w:rsidR="002D57C4" w:rsidRDefault="002D57C4" w:rsidP="002D57C4">
      <w:r>
        <w:t xml:space="preserve">A group definition defines a logical grouping of node templates, typically for management purposes, but is separate from the application’s topology template. </w:t>
      </w:r>
    </w:p>
    <w:p w14:paraId="6FB249D4" w14:textId="77777777" w:rsidR="002D57C4" w:rsidRDefault="002D57C4" w:rsidP="002D57C4">
      <w:pPr>
        <w:pStyle w:val="Heading4"/>
        <w:numPr>
          <w:ilvl w:val="3"/>
          <w:numId w:val="3"/>
        </w:numPr>
      </w:pPr>
      <w:r>
        <w:t>Keynames</w:t>
      </w:r>
    </w:p>
    <w:p w14:paraId="25C7334B" w14:textId="77777777" w:rsidR="002D57C4" w:rsidRPr="0053600D" w:rsidRDefault="002D57C4" w:rsidP="002D57C4">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57D1A8D8" w14:textId="77777777" w:rsidTr="00502E57">
        <w:trPr>
          <w:cantSplit/>
          <w:tblHeader/>
        </w:trPr>
        <w:tc>
          <w:tcPr>
            <w:tcW w:w="812" w:type="pct"/>
            <w:shd w:val="clear" w:color="auto" w:fill="D9D9D9"/>
          </w:tcPr>
          <w:p w14:paraId="66077FAA" w14:textId="77777777" w:rsidR="002D57C4" w:rsidRPr="00422683" w:rsidRDefault="002D57C4" w:rsidP="00502E57">
            <w:pPr>
              <w:pStyle w:val="TableText-Heading"/>
            </w:pPr>
            <w:r w:rsidRPr="00422683">
              <w:t>Keyname</w:t>
            </w:r>
          </w:p>
        </w:tc>
        <w:tc>
          <w:tcPr>
            <w:tcW w:w="565" w:type="pct"/>
            <w:shd w:val="clear" w:color="auto" w:fill="D9D9D9"/>
          </w:tcPr>
          <w:p w14:paraId="48B9782C" w14:textId="77777777" w:rsidR="002D57C4" w:rsidRPr="00422683" w:rsidRDefault="002D57C4" w:rsidP="00502E57">
            <w:pPr>
              <w:pStyle w:val="TableText-Heading"/>
            </w:pPr>
            <w:r w:rsidRPr="00422683">
              <w:t>Required</w:t>
            </w:r>
          </w:p>
        </w:tc>
        <w:tc>
          <w:tcPr>
            <w:tcW w:w="1094" w:type="pct"/>
            <w:shd w:val="clear" w:color="auto" w:fill="D9D9D9"/>
          </w:tcPr>
          <w:p w14:paraId="0E43FA8B" w14:textId="77777777" w:rsidR="002D57C4" w:rsidRPr="00422683" w:rsidRDefault="002D57C4" w:rsidP="00502E57">
            <w:pPr>
              <w:pStyle w:val="TableText-Heading"/>
            </w:pPr>
            <w:r w:rsidRPr="00422683">
              <w:t>Type</w:t>
            </w:r>
          </w:p>
        </w:tc>
        <w:tc>
          <w:tcPr>
            <w:tcW w:w="2529" w:type="pct"/>
            <w:shd w:val="clear" w:color="auto" w:fill="D9D9D9"/>
          </w:tcPr>
          <w:p w14:paraId="60EF4FB4" w14:textId="77777777" w:rsidR="002D57C4" w:rsidRPr="00422683" w:rsidRDefault="002D57C4" w:rsidP="00502E57">
            <w:pPr>
              <w:pStyle w:val="TableText-Heading"/>
            </w:pPr>
            <w:r w:rsidRPr="00422683">
              <w:t>Description</w:t>
            </w:r>
          </w:p>
        </w:tc>
      </w:tr>
      <w:tr w:rsidR="002D57C4" w:rsidRPr="004279F4" w14:paraId="688F4C66" w14:textId="77777777" w:rsidTr="00502E57">
        <w:trPr>
          <w:cantSplit/>
        </w:trPr>
        <w:tc>
          <w:tcPr>
            <w:tcW w:w="812" w:type="pct"/>
            <w:shd w:val="clear" w:color="auto" w:fill="FFFFFF"/>
          </w:tcPr>
          <w:p w14:paraId="21475B5C" w14:textId="77777777" w:rsidR="002D57C4" w:rsidRDefault="002D57C4" w:rsidP="00502E57">
            <w:pPr>
              <w:pStyle w:val="TableText"/>
              <w:rPr>
                <w:noProof/>
              </w:rPr>
            </w:pPr>
            <w:r>
              <w:rPr>
                <w:noProof/>
              </w:rPr>
              <w:t>type</w:t>
            </w:r>
          </w:p>
        </w:tc>
        <w:tc>
          <w:tcPr>
            <w:tcW w:w="565" w:type="pct"/>
            <w:shd w:val="clear" w:color="auto" w:fill="FFFFFF"/>
          </w:tcPr>
          <w:p w14:paraId="498899AF" w14:textId="77777777" w:rsidR="002D57C4" w:rsidRDefault="002D57C4" w:rsidP="00502E57">
            <w:pPr>
              <w:pStyle w:val="TableText"/>
            </w:pPr>
            <w:r>
              <w:t>yes</w:t>
            </w:r>
          </w:p>
        </w:tc>
        <w:tc>
          <w:tcPr>
            <w:tcW w:w="1094" w:type="pct"/>
            <w:shd w:val="clear" w:color="auto" w:fill="FFFFFF"/>
          </w:tcPr>
          <w:p w14:paraId="187CB06F" w14:textId="77777777" w:rsidR="002D57C4" w:rsidRDefault="00D37E2A" w:rsidP="00502E57">
            <w:pPr>
              <w:pStyle w:val="TableText"/>
            </w:pPr>
            <w:hyperlink w:anchor="TYPE_YAML_STRING" w:history="1">
              <w:r w:rsidR="002D57C4" w:rsidRPr="004A08E6">
                <w:rPr>
                  <w:rStyle w:val="Hyperlink"/>
                </w:rPr>
                <w:t>string</w:t>
              </w:r>
            </w:hyperlink>
          </w:p>
        </w:tc>
        <w:tc>
          <w:tcPr>
            <w:tcW w:w="2529" w:type="pct"/>
            <w:shd w:val="clear" w:color="auto" w:fill="FFFFFF"/>
          </w:tcPr>
          <w:p w14:paraId="02894E59" w14:textId="77777777" w:rsidR="002D57C4" w:rsidRDefault="002D57C4" w:rsidP="00502E57">
            <w:pPr>
              <w:pStyle w:val="TableText"/>
            </w:pPr>
            <w:r>
              <w:t>The required name of the group type the group definition is based upon.</w:t>
            </w:r>
          </w:p>
        </w:tc>
      </w:tr>
      <w:tr w:rsidR="002D57C4" w:rsidRPr="004279F4" w14:paraId="5734291F" w14:textId="77777777" w:rsidTr="00502E57">
        <w:trPr>
          <w:cantSplit/>
        </w:trPr>
        <w:tc>
          <w:tcPr>
            <w:tcW w:w="812" w:type="pct"/>
            <w:shd w:val="clear" w:color="auto" w:fill="FFFFFF"/>
          </w:tcPr>
          <w:p w14:paraId="5C72DB5E" w14:textId="77777777" w:rsidR="002D57C4" w:rsidRDefault="002D57C4" w:rsidP="00502E57">
            <w:pPr>
              <w:pStyle w:val="TableText"/>
              <w:rPr>
                <w:noProof/>
              </w:rPr>
            </w:pPr>
            <w:r>
              <w:rPr>
                <w:noProof/>
              </w:rPr>
              <w:t>description</w:t>
            </w:r>
          </w:p>
        </w:tc>
        <w:tc>
          <w:tcPr>
            <w:tcW w:w="565" w:type="pct"/>
            <w:shd w:val="clear" w:color="auto" w:fill="FFFFFF"/>
          </w:tcPr>
          <w:p w14:paraId="3D568EB9" w14:textId="77777777" w:rsidR="002D57C4" w:rsidRDefault="002D57C4" w:rsidP="00502E57">
            <w:pPr>
              <w:pStyle w:val="TableText"/>
            </w:pPr>
            <w:r>
              <w:t>no</w:t>
            </w:r>
          </w:p>
        </w:tc>
        <w:tc>
          <w:tcPr>
            <w:tcW w:w="1094" w:type="pct"/>
            <w:shd w:val="clear" w:color="auto" w:fill="FFFFFF"/>
          </w:tcPr>
          <w:p w14:paraId="3CAE266D" w14:textId="77777777" w:rsidR="002D57C4" w:rsidRDefault="00D37E2A"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0004E790" w14:textId="77777777" w:rsidR="002D57C4" w:rsidRDefault="002D57C4" w:rsidP="00502E57">
            <w:pPr>
              <w:pStyle w:val="TableText"/>
            </w:pPr>
            <w:r>
              <w:t>The optional description for the group definition.</w:t>
            </w:r>
          </w:p>
        </w:tc>
      </w:tr>
      <w:tr w:rsidR="002D57C4" w:rsidRPr="004279F4" w14:paraId="38EBCD2F" w14:textId="77777777" w:rsidTr="00502E57">
        <w:trPr>
          <w:cantSplit/>
        </w:trPr>
        <w:tc>
          <w:tcPr>
            <w:tcW w:w="812" w:type="pct"/>
            <w:shd w:val="clear" w:color="auto" w:fill="FFFFFF"/>
          </w:tcPr>
          <w:p w14:paraId="071A71BE" w14:textId="77777777" w:rsidR="002D57C4" w:rsidRDefault="002D57C4" w:rsidP="00502E57">
            <w:pPr>
              <w:pStyle w:val="TableText"/>
              <w:rPr>
                <w:noProof/>
              </w:rPr>
            </w:pPr>
            <w:r>
              <w:rPr>
                <w:noProof/>
              </w:rPr>
              <w:t>properties</w:t>
            </w:r>
          </w:p>
        </w:tc>
        <w:tc>
          <w:tcPr>
            <w:tcW w:w="565" w:type="pct"/>
            <w:shd w:val="clear" w:color="auto" w:fill="FFFFFF"/>
          </w:tcPr>
          <w:p w14:paraId="1C8A4172" w14:textId="77777777" w:rsidR="002D57C4" w:rsidRDefault="002D57C4" w:rsidP="00502E57">
            <w:pPr>
              <w:pStyle w:val="TableText"/>
            </w:pPr>
            <w:r>
              <w:t>no</w:t>
            </w:r>
          </w:p>
        </w:tc>
        <w:tc>
          <w:tcPr>
            <w:tcW w:w="1094" w:type="pct"/>
            <w:shd w:val="clear" w:color="auto" w:fill="FFFFFF"/>
          </w:tcPr>
          <w:p w14:paraId="7EFD6776" w14:textId="77777777" w:rsidR="002D57C4" w:rsidRDefault="002D57C4" w:rsidP="00502E57">
            <w:pPr>
              <w:pStyle w:val="TableText"/>
            </w:pPr>
            <w:r>
              <w:t>list of</w:t>
            </w:r>
          </w:p>
          <w:p w14:paraId="5A770AC8" w14:textId="77777777" w:rsidR="002D57C4" w:rsidRDefault="00D37E2A"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23E590AC" w14:textId="77777777" w:rsidR="002D57C4" w:rsidRDefault="002D57C4" w:rsidP="00502E57">
            <w:pPr>
              <w:pStyle w:val="TableText"/>
            </w:pPr>
            <w:r>
              <w:t>An optional list of property value assignments for the group definition.</w:t>
            </w:r>
          </w:p>
        </w:tc>
      </w:tr>
      <w:tr w:rsidR="002D57C4" w:rsidRPr="004279F4" w14:paraId="1C57D2BA" w14:textId="77777777" w:rsidTr="00502E57">
        <w:trPr>
          <w:cantSplit/>
        </w:trPr>
        <w:tc>
          <w:tcPr>
            <w:tcW w:w="812" w:type="pct"/>
            <w:shd w:val="clear" w:color="auto" w:fill="FFFFFF"/>
          </w:tcPr>
          <w:p w14:paraId="492B4E7A" w14:textId="77777777" w:rsidR="002D57C4" w:rsidRDefault="002D57C4" w:rsidP="00502E57">
            <w:pPr>
              <w:pStyle w:val="TableText"/>
              <w:rPr>
                <w:noProof/>
              </w:rPr>
            </w:pPr>
            <w:r>
              <w:rPr>
                <w:noProof/>
              </w:rPr>
              <w:t>members</w:t>
            </w:r>
          </w:p>
        </w:tc>
        <w:tc>
          <w:tcPr>
            <w:tcW w:w="565" w:type="pct"/>
            <w:shd w:val="clear" w:color="auto" w:fill="FFFFFF"/>
          </w:tcPr>
          <w:p w14:paraId="1D6E8653" w14:textId="77777777" w:rsidR="002D57C4" w:rsidRDefault="002D57C4" w:rsidP="00502E57">
            <w:pPr>
              <w:pStyle w:val="TableText"/>
            </w:pPr>
            <w:r>
              <w:t>no</w:t>
            </w:r>
          </w:p>
        </w:tc>
        <w:tc>
          <w:tcPr>
            <w:tcW w:w="1094" w:type="pct"/>
            <w:shd w:val="clear" w:color="auto" w:fill="FFFFFF"/>
          </w:tcPr>
          <w:p w14:paraId="3423D620" w14:textId="77777777" w:rsidR="002D57C4" w:rsidRDefault="002D57C4" w:rsidP="00502E57">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5DDA5766" w14:textId="77777777" w:rsidR="002D57C4" w:rsidRDefault="002D57C4" w:rsidP="00502E57">
            <w:pPr>
              <w:pStyle w:val="TableText"/>
            </w:pPr>
            <w:r>
              <w:t>The optional list of one or more node template names that are members of this group definition.</w:t>
            </w:r>
          </w:p>
        </w:tc>
      </w:tr>
      <w:tr w:rsidR="002D57C4" w:rsidRPr="004279F4" w14:paraId="0A7C9ED4" w14:textId="77777777" w:rsidTr="00502E57">
        <w:trPr>
          <w:cantSplit/>
        </w:trPr>
        <w:tc>
          <w:tcPr>
            <w:tcW w:w="812" w:type="pct"/>
            <w:shd w:val="clear" w:color="auto" w:fill="FFFFFF"/>
          </w:tcPr>
          <w:p w14:paraId="703BE7E8" w14:textId="77777777" w:rsidR="002D57C4" w:rsidRDefault="002D57C4" w:rsidP="00502E57">
            <w:pPr>
              <w:pStyle w:val="TableText"/>
              <w:rPr>
                <w:noProof/>
              </w:rPr>
            </w:pPr>
            <w:r>
              <w:rPr>
                <w:noProof/>
              </w:rPr>
              <w:t>interfaces</w:t>
            </w:r>
          </w:p>
        </w:tc>
        <w:tc>
          <w:tcPr>
            <w:tcW w:w="565" w:type="pct"/>
            <w:shd w:val="clear" w:color="auto" w:fill="FFFFFF"/>
          </w:tcPr>
          <w:p w14:paraId="453CB447" w14:textId="77777777" w:rsidR="002D57C4" w:rsidRDefault="002D57C4" w:rsidP="00502E57">
            <w:pPr>
              <w:pStyle w:val="TableText"/>
            </w:pPr>
            <w:r>
              <w:t>no</w:t>
            </w:r>
          </w:p>
        </w:tc>
        <w:tc>
          <w:tcPr>
            <w:tcW w:w="1094" w:type="pct"/>
            <w:shd w:val="clear" w:color="auto" w:fill="FFFFFF"/>
          </w:tcPr>
          <w:p w14:paraId="44DCF184" w14:textId="77777777" w:rsidR="002D57C4" w:rsidRDefault="002D57C4" w:rsidP="00502E57">
            <w:pPr>
              <w:pStyle w:val="TableText"/>
            </w:pPr>
            <w:r>
              <w:t>list of</w:t>
            </w:r>
          </w:p>
          <w:p w14:paraId="6B2A3A1B" w14:textId="77777777" w:rsidR="002D57C4" w:rsidRDefault="00D37E2A"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529" w:type="pct"/>
            <w:shd w:val="clear" w:color="auto" w:fill="FFFFFF"/>
          </w:tcPr>
          <w:p w14:paraId="4E03FFE4" w14:textId="77777777" w:rsidR="002D57C4" w:rsidRDefault="002D57C4" w:rsidP="00502E57">
            <w:pPr>
              <w:pStyle w:val="TableText"/>
            </w:pPr>
            <w:r>
              <w:t>An optional list of named interface definitions for the group definition.</w:t>
            </w:r>
          </w:p>
        </w:tc>
      </w:tr>
    </w:tbl>
    <w:p w14:paraId="69E5EC0D" w14:textId="77777777" w:rsidR="002D57C4" w:rsidRDefault="002D57C4" w:rsidP="002D57C4">
      <w:pPr>
        <w:pStyle w:val="Heading4"/>
        <w:numPr>
          <w:ilvl w:val="3"/>
          <w:numId w:val="3"/>
        </w:numPr>
      </w:pPr>
      <w:r>
        <w:t>Grammar</w:t>
      </w:r>
    </w:p>
    <w:p w14:paraId="349DA20A" w14:textId="77777777" w:rsidR="002D57C4" w:rsidRDefault="002D57C4" w:rsidP="002D57C4">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23B14A0" w14:textId="77777777" w:rsidTr="00502E57">
        <w:tc>
          <w:tcPr>
            <w:tcW w:w="9576" w:type="dxa"/>
            <w:shd w:val="clear" w:color="auto" w:fill="D9D9D9" w:themeFill="background1" w:themeFillShade="D9"/>
          </w:tcPr>
          <w:p w14:paraId="1E5E220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1C4BB8C4"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1FFBEB5B"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E80C5B9" w14:textId="77777777" w:rsidR="002D57C4" w:rsidRPr="006824F5" w:rsidRDefault="002D57C4" w:rsidP="00502E57">
            <w:pPr>
              <w:rPr>
                <w:rStyle w:val="CodeSnippet"/>
                <w:noProof/>
              </w:rPr>
            </w:pPr>
            <w:r w:rsidRPr="006824F5">
              <w:rPr>
                <w:rStyle w:val="CodeSnippet"/>
                <w:noProof/>
              </w:rPr>
              <w:lastRenderedPageBreak/>
              <w:t xml:space="preserve">  properties:</w:t>
            </w:r>
          </w:p>
          <w:p w14:paraId="4D2DFE82"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788992D2" w14:textId="77777777" w:rsidR="002D57C4" w:rsidRDefault="002D57C4" w:rsidP="00502E57">
            <w:pPr>
              <w:rPr>
                <w:rStyle w:val="CodeSnippet"/>
                <w:noProof/>
              </w:rPr>
            </w:pPr>
            <w:r>
              <w:rPr>
                <w:rStyle w:val="CodeSnippet"/>
                <w:noProof/>
              </w:rPr>
              <w:t xml:space="preserve">  members: [ &lt;list_of_node_templates&gt; ]</w:t>
            </w:r>
          </w:p>
          <w:p w14:paraId="50D27B13" w14:textId="77777777" w:rsidR="002D57C4" w:rsidRPr="006824F5" w:rsidRDefault="002D57C4" w:rsidP="00502E57">
            <w:pPr>
              <w:rPr>
                <w:rStyle w:val="CodeSnippet"/>
                <w:noProof/>
              </w:rPr>
            </w:pPr>
            <w:r w:rsidRPr="006824F5">
              <w:rPr>
                <w:rStyle w:val="CodeSnippet"/>
                <w:noProof/>
              </w:rPr>
              <w:t xml:space="preserve">  interfaces:</w:t>
            </w:r>
          </w:p>
          <w:p w14:paraId="35C85A40" w14:textId="77777777" w:rsidR="002D57C4" w:rsidRPr="006824F5"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0F9333FE" w14:textId="77777777" w:rsidR="002D57C4" w:rsidRDefault="002D57C4" w:rsidP="002D57C4">
      <w:pPr>
        <w:pStyle w:val="NormalaroundTable"/>
      </w:pPr>
      <w:r>
        <w:lastRenderedPageBreak/>
        <w:t>In the above grammar, the pseudo values that appear in angle brackets have the following meaning:</w:t>
      </w:r>
    </w:p>
    <w:p w14:paraId="1D3E4009" w14:textId="77777777" w:rsidR="002D57C4" w:rsidRDefault="002D57C4" w:rsidP="002D57C4">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782B6BEA" w14:textId="77777777" w:rsidR="002D57C4" w:rsidRDefault="002D57C4" w:rsidP="002D57C4">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4D7D743" w14:textId="77777777" w:rsidR="002D57C4" w:rsidRDefault="002D57C4" w:rsidP="002D57C4">
      <w:pPr>
        <w:numPr>
          <w:ilvl w:val="0"/>
          <w:numId w:val="19"/>
        </w:numPr>
        <w:spacing w:before="0" w:after="0"/>
      </w:pPr>
      <w:r>
        <w:rPr>
          <w:rStyle w:val="CodeSnippetHighlight"/>
        </w:rPr>
        <w:t>group_description</w:t>
      </w:r>
      <w:r w:rsidRPr="0097359B">
        <w:t>:</w:t>
      </w:r>
      <w:r>
        <w:t xml:space="preserve"> contains an optional description of the group. </w:t>
      </w:r>
    </w:p>
    <w:p w14:paraId="5769E481"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1470076D" w14:textId="77777777" w:rsidR="002D57C4" w:rsidRDefault="002D57C4" w:rsidP="002D57C4">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28D99CEB" w14:textId="77777777" w:rsidR="002D57C4" w:rsidRDefault="002D57C4" w:rsidP="002D57C4">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3F659F50" w14:textId="77777777" w:rsidR="002D57C4" w:rsidRDefault="002D57C4" w:rsidP="002D57C4">
      <w:pPr>
        <w:pStyle w:val="Heading4"/>
        <w:numPr>
          <w:ilvl w:val="3"/>
          <w:numId w:val="3"/>
        </w:numPr>
      </w:pPr>
      <w:r>
        <w:t>Additional Requirements</w:t>
      </w:r>
    </w:p>
    <w:p w14:paraId="389DA5E4" w14:textId="77777777" w:rsidR="002D57C4" w:rsidRPr="006512CA" w:rsidRDefault="002D57C4" w:rsidP="002D57C4">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12F1EFE7" w14:textId="77777777" w:rsidR="002D57C4" w:rsidRDefault="002D57C4" w:rsidP="002D57C4">
      <w:pPr>
        <w:pStyle w:val="Heading4"/>
        <w:numPr>
          <w:ilvl w:val="3"/>
          <w:numId w:val="3"/>
        </w:numPr>
      </w:pPr>
      <w:r>
        <w:t>Example</w:t>
      </w:r>
    </w:p>
    <w:p w14:paraId="668D1CC0" w14:textId="77777777" w:rsidR="002D57C4" w:rsidRPr="00D41929" w:rsidRDefault="002D57C4" w:rsidP="002D57C4">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762165B" w14:textId="77777777" w:rsidTr="00502E57">
        <w:trPr>
          <w:trHeight w:val="256"/>
        </w:trPr>
        <w:tc>
          <w:tcPr>
            <w:tcW w:w="9576" w:type="dxa"/>
            <w:shd w:val="clear" w:color="auto" w:fill="D9D9D9" w:themeFill="background1" w:themeFillShade="D9"/>
          </w:tcPr>
          <w:p w14:paraId="4E94D58E" w14:textId="77777777" w:rsidR="002D57C4" w:rsidRDefault="002D57C4" w:rsidP="00502E57">
            <w:pPr>
              <w:rPr>
                <w:rStyle w:val="CodeSnippet"/>
                <w:noProof/>
              </w:rPr>
            </w:pPr>
            <w:r>
              <w:rPr>
                <w:rStyle w:val="CodeSnippet"/>
                <w:noProof/>
              </w:rPr>
              <w:t>groups:</w:t>
            </w:r>
          </w:p>
          <w:p w14:paraId="3ED18054" w14:textId="77777777" w:rsidR="002D57C4" w:rsidRDefault="002D57C4" w:rsidP="00502E57">
            <w:pPr>
              <w:rPr>
                <w:rStyle w:val="CodeSnippet"/>
                <w:noProof/>
              </w:rPr>
            </w:pPr>
            <w:r>
              <w:rPr>
                <w:rStyle w:val="CodeSnippet"/>
                <w:noProof/>
              </w:rPr>
              <w:t xml:space="preserve">  my_app_placement_group:</w:t>
            </w:r>
          </w:p>
          <w:p w14:paraId="0634E4E5" w14:textId="77777777" w:rsidR="002D57C4" w:rsidRDefault="002D57C4" w:rsidP="00502E57">
            <w:pPr>
              <w:rPr>
                <w:rStyle w:val="CodeSnippet"/>
                <w:noProof/>
              </w:rPr>
            </w:pPr>
            <w:r>
              <w:rPr>
                <w:rStyle w:val="CodeSnippet"/>
                <w:noProof/>
              </w:rPr>
              <w:t xml:space="preserve">    type: tosca.groups.Root</w:t>
            </w:r>
          </w:p>
          <w:p w14:paraId="363DD885" w14:textId="77777777" w:rsidR="002D57C4" w:rsidRDefault="002D57C4" w:rsidP="00502E57">
            <w:pPr>
              <w:rPr>
                <w:rStyle w:val="CodeSnippet"/>
                <w:noProof/>
              </w:rPr>
            </w:pPr>
            <w:r>
              <w:rPr>
                <w:rStyle w:val="CodeSnippet"/>
                <w:noProof/>
              </w:rPr>
              <w:t xml:space="preserve">    description: My application’s logical component grouping for placement</w:t>
            </w:r>
          </w:p>
          <w:p w14:paraId="7DA82A0C" w14:textId="77777777" w:rsidR="002D57C4" w:rsidRPr="006824F5" w:rsidRDefault="002D57C4" w:rsidP="00502E57">
            <w:pPr>
              <w:rPr>
                <w:rStyle w:val="CodeSnippet"/>
                <w:noProof/>
              </w:rPr>
            </w:pPr>
            <w:r>
              <w:rPr>
                <w:rStyle w:val="CodeSnippet"/>
                <w:noProof/>
              </w:rPr>
              <w:t xml:space="preserve">    members: [ my_web_server, my_sql_database ]</w:t>
            </w:r>
          </w:p>
        </w:tc>
      </w:tr>
    </w:tbl>
    <w:p w14:paraId="49006E9C" w14:textId="77777777" w:rsidR="002D57C4" w:rsidRDefault="002D57C4" w:rsidP="002D57C4">
      <w:pPr>
        <w:pStyle w:val="Heading3"/>
        <w:numPr>
          <w:ilvl w:val="2"/>
          <w:numId w:val="3"/>
        </w:numPr>
      </w:pPr>
      <w:bookmarkStart w:id="389" w:name="DEFN_ELEMENT_POLICY_DEF"/>
      <w:r>
        <w:t>Policy definition</w:t>
      </w:r>
    </w:p>
    <w:bookmarkEnd w:id="389"/>
    <w:p w14:paraId="30A03070" w14:textId="77777777" w:rsidR="002D57C4" w:rsidRDefault="002D57C4" w:rsidP="002D57C4">
      <w:r>
        <w:t xml:space="preserve">A policy definition defines a policy that can be associated with a TOSCA topology or top-level entity definition (e.g., group definition, node template, etc.). </w:t>
      </w:r>
    </w:p>
    <w:p w14:paraId="0C6F0365" w14:textId="77777777" w:rsidR="002D57C4" w:rsidRDefault="002D57C4" w:rsidP="002D57C4">
      <w:pPr>
        <w:pStyle w:val="Heading4"/>
        <w:numPr>
          <w:ilvl w:val="3"/>
          <w:numId w:val="3"/>
        </w:numPr>
      </w:pPr>
      <w:r>
        <w:t>Keynames</w:t>
      </w:r>
    </w:p>
    <w:p w14:paraId="19E1F0D7" w14:textId="77777777" w:rsidR="002D57C4" w:rsidRPr="0053600D" w:rsidRDefault="002D57C4" w:rsidP="002D57C4">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377CE83B" w14:textId="77777777" w:rsidTr="00502E57">
        <w:trPr>
          <w:cantSplit/>
          <w:tblHeader/>
        </w:trPr>
        <w:tc>
          <w:tcPr>
            <w:tcW w:w="812" w:type="pct"/>
            <w:shd w:val="clear" w:color="auto" w:fill="D9D9D9"/>
          </w:tcPr>
          <w:p w14:paraId="0BE135F6" w14:textId="77777777" w:rsidR="002D57C4" w:rsidRPr="00422683" w:rsidRDefault="002D57C4" w:rsidP="00502E57">
            <w:pPr>
              <w:pStyle w:val="TableText-Heading"/>
            </w:pPr>
            <w:r w:rsidRPr="00422683">
              <w:t>Keyname</w:t>
            </w:r>
          </w:p>
        </w:tc>
        <w:tc>
          <w:tcPr>
            <w:tcW w:w="565" w:type="pct"/>
            <w:shd w:val="clear" w:color="auto" w:fill="D9D9D9"/>
          </w:tcPr>
          <w:p w14:paraId="59DFC747" w14:textId="77777777" w:rsidR="002D57C4" w:rsidRPr="00422683" w:rsidRDefault="002D57C4" w:rsidP="00502E57">
            <w:pPr>
              <w:pStyle w:val="TableText-Heading"/>
            </w:pPr>
            <w:r w:rsidRPr="00422683">
              <w:t>Required</w:t>
            </w:r>
          </w:p>
        </w:tc>
        <w:tc>
          <w:tcPr>
            <w:tcW w:w="1094" w:type="pct"/>
            <w:shd w:val="clear" w:color="auto" w:fill="D9D9D9"/>
          </w:tcPr>
          <w:p w14:paraId="78ECCF5F" w14:textId="77777777" w:rsidR="002D57C4" w:rsidRPr="00422683" w:rsidRDefault="002D57C4" w:rsidP="00502E57">
            <w:pPr>
              <w:pStyle w:val="TableText-Heading"/>
            </w:pPr>
            <w:r w:rsidRPr="00422683">
              <w:t>Type</w:t>
            </w:r>
          </w:p>
        </w:tc>
        <w:tc>
          <w:tcPr>
            <w:tcW w:w="2529" w:type="pct"/>
            <w:shd w:val="clear" w:color="auto" w:fill="D9D9D9"/>
          </w:tcPr>
          <w:p w14:paraId="2FDC74E3" w14:textId="77777777" w:rsidR="002D57C4" w:rsidRPr="00422683" w:rsidRDefault="002D57C4" w:rsidP="00502E57">
            <w:pPr>
              <w:pStyle w:val="TableText-Heading"/>
            </w:pPr>
            <w:r w:rsidRPr="00422683">
              <w:t>Description</w:t>
            </w:r>
          </w:p>
        </w:tc>
      </w:tr>
      <w:tr w:rsidR="002D57C4" w:rsidRPr="004279F4" w14:paraId="7DC96BC5" w14:textId="77777777" w:rsidTr="00502E57">
        <w:trPr>
          <w:cantSplit/>
        </w:trPr>
        <w:tc>
          <w:tcPr>
            <w:tcW w:w="812" w:type="pct"/>
            <w:shd w:val="clear" w:color="auto" w:fill="FFFFFF"/>
          </w:tcPr>
          <w:p w14:paraId="4DE5E903" w14:textId="77777777" w:rsidR="002D57C4" w:rsidRDefault="002D57C4" w:rsidP="00502E57">
            <w:pPr>
              <w:pStyle w:val="TableText"/>
              <w:rPr>
                <w:noProof/>
              </w:rPr>
            </w:pPr>
            <w:r>
              <w:rPr>
                <w:noProof/>
              </w:rPr>
              <w:t>type</w:t>
            </w:r>
          </w:p>
        </w:tc>
        <w:tc>
          <w:tcPr>
            <w:tcW w:w="565" w:type="pct"/>
            <w:shd w:val="clear" w:color="auto" w:fill="FFFFFF"/>
          </w:tcPr>
          <w:p w14:paraId="0829002B" w14:textId="77777777" w:rsidR="002D57C4" w:rsidRDefault="002D57C4" w:rsidP="00502E57">
            <w:pPr>
              <w:pStyle w:val="TableText"/>
            </w:pPr>
            <w:r>
              <w:t>yes</w:t>
            </w:r>
          </w:p>
        </w:tc>
        <w:tc>
          <w:tcPr>
            <w:tcW w:w="1094" w:type="pct"/>
            <w:shd w:val="clear" w:color="auto" w:fill="FFFFFF"/>
          </w:tcPr>
          <w:p w14:paraId="27F83090" w14:textId="77777777" w:rsidR="002D57C4" w:rsidRDefault="00D37E2A" w:rsidP="00502E57">
            <w:pPr>
              <w:pStyle w:val="TableText"/>
            </w:pPr>
            <w:hyperlink w:anchor="TYPE_YAML_STRING" w:history="1">
              <w:r w:rsidR="002D57C4" w:rsidRPr="004A08E6">
                <w:rPr>
                  <w:rStyle w:val="Hyperlink"/>
                </w:rPr>
                <w:t>string</w:t>
              </w:r>
            </w:hyperlink>
          </w:p>
        </w:tc>
        <w:tc>
          <w:tcPr>
            <w:tcW w:w="2529" w:type="pct"/>
            <w:shd w:val="clear" w:color="auto" w:fill="FFFFFF"/>
          </w:tcPr>
          <w:p w14:paraId="776BCDF7" w14:textId="77777777" w:rsidR="002D57C4" w:rsidRDefault="002D57C4" w:rsidP="00502E57">
            <w:pPr>
              <w:pStyle w:val="TableText"/>
            </w:pPr>
            <w:r>
              <w:t>The required name of the policy type the policy definition is based upon.</w:t>
            </w:r>
          </w:p>
        </w:tc>
      </w:tr>
      <w:tr w:rsidR="002D57C4" w:rsidRPr="004279F4" w14:paraId="2F2A47A2" w14:textId="77777777" w:rsidTr="00502E57">
        <w:trPr>
          <w:cantSplit/>
        </w:trPr>
        <w:tc>
          <w:tcPr>
            <w:tcW w:w="812" w:type="pct"/>
            <w:shd w:val="clear" w:color="auto" w:fill="FFFFFF"/>
          </w:tcPr>
          <w:p w14:paraId="33386C43" w14:textId="77777777" w:rsidR="002D57C4" w:rsidRDefault="002D57C4" w:rsidP="00502E57">
            <w:pPr>
              <w:pStyle w:val="TableText"/>
              <w:rPr>
                <w:noProof/>
              </w:rPr>
            </w:pPr>
            <w:r>
              <w:rPr>
                <w:noProof/>
              </w:rPr>
              <w:t>description</w:t>
            </w:r>
          </w:p>
        </w:tc>
        <w:tc>
          <w:tcPr>
            <w:tcW w:w="565" w:type="pct"/>
            <w:shd w:val="clear" w:color="auto" w:fill="FFFFFF"/>
          </w:tcPr>
          <w:p w14:paraId="169E1E62" w14:textId="77777777" w:rsidR="002D57C4" w:rsidRDefault="002D57C4" w:rsidP="00502E57">
            <w:pPr>
              <w:pStyle w:val="TableText"/>
            </w:pPr>
            <w:r>
              <w:t>no</w:t>
            </w:r>
          </w:p>
        </w:tc>
        <w:tc>
          <w:tcPr>
            <w:tcW w:w="1094" w:type="pct"/>
            <w:shd w:val="clear" w:color="auto" w:fill="FFFFFF"/>
          </w:tcPr>
          <w:p w14:paraId="4B00597C" w14:textId="77777777" w:rsidR="002D57C4" w:rsidRDefault="00D37E2A"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6775D99D" w14:textId="77777777" w:rsidR="002D57C4" w:rsidRDefault="002D57C4" w:rsidP="00502E57">
            <w:pPr>
              <w:pStyle w:val="TableText"/>
            </w:pPr>
            <w:r>
              <w:t>The optional description for the policy definition.</w:t>
            </w:r>
          </w:p>
        </w:tc>
      </w:tr>
      <w:tr w:rsidR="002D57C4" w:rsidRPr="004279F4" w14:paraId="024E2FCE" w14:textId="77777777" w:rsidTr="00502E57">
        <w:trPr>
          <w:cantSplit/>
        </w:trPr>
        <w:tc>
          <w:tcPr>
            <w:tcW w:w="812" w:type="pct"/>
            <w:shd w:val="clear" w:color="auto" w:fill="FFFFFF"/>
          </w:tcPr>
          <w:p w14:paraId="040AE567" w14:textId="77777777" w:rsidR="002D57C4" w:rsidRDefault="002D57C4" w:rsidP="00502E57">
            <w:pPr>
              <w:pStyle w:val="TableText"/>
              <w:rPr>
                <w:noProof/>
              </w:rPr>
            </w:pPr>
            <w:r>
              <w:rPr>
                <w:noProof/>
              </w:rPr>
              <w:t>properties</w:t>
            </w:r>
          </w:p>
        </w:tc>
        <w:tc>
          <w:tcPr>
            <w:tcW w:w="565" w:type="pct"/>
            <w:shd w:val="clear" w:color="auto" w:fill="FFFFFF"/>
          </w:tcPr>
          <w:p w14:paraId="310F41D6" w14:textId="77777777" w:rsidR="002D57C4" w:rsidRDefault="002D57C4" w:rsidP="00502E57">
            <w:pPr>
              <w:pStyle w:val="TableText"/>
            </w:pPr>
            <w:r>
              <w:t>no</w:t>
            </w:r>
          </w:p>
        </w:tc>
        <w:tc>
          <w:tcPr>
            <w:tcW w:w="1094" w:type="pct"/>
            <w:shd w:val="clear" w:color="auto" w:fill="FFFFFF"/>
          </w:tcPr>
          <w:p w14:paraId="315D8908" w14:textId="77777777" w:rsidR="002D57C4" w:rsidRDefault="002D57C4" w:rsidP="00502E57">
            <w:pPr>
              <w:pStyle w:val="TableText"/>
            </w:pPr>
            <w:r>
              <w:t>list of</w:t>
            </w:r>
          </w:p>
          <w:p w14:paraId="6C5ECD06" w14:textId="77777777" w:rsidR="002D57C4" w:rsidRDefault="00D37E2A"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0BEC4636" w14:textId="77777777" w:rsidR="002D57C4" w:rsidRDefault="002D57C4" w:rsidP="00502E57">
            <w:pPr>
              <w:pStyle w:val="TableText"/>
            </w:pPr>
            <w:r>
              <w:t>An optional list of property value assignments for the policy definition.</w:t>
            </w:r>
          </w:p>
        </w:tc>
      </w:tr>
      <w:tr w:rsidR="002D57C4" w:rsidRPr="004279F4" w14:paraId="436008A5" w14:textId="77777777" w:rsidTr="00502E57">
        <w:trPr>
          <w:cantSplit/>
        </w:trPr>
        <w:tc>
          <w:tcPr>
            <w:tcW w:w="812" w:type="pct"/>
            <w:shd w:val="clear" w:color="auto" w:fill="FFFFFF"/>
          </w:tcPr>
          <w:p w14:paraId="0C8CAF6E" w14:textId="77777777" w:rsidR="002D57C4" w:rsidRDefault="002D57C4" w:rsidP="00502E57">
            <w:pPr>
              <w:pStyle w:val="TableText"/>
              <w:rPr>
                <w:noProof/>
              </w:rPr>
            </w:pPr>
            <w:r>
              <w:rPr>
                <w:noProof/>
              </w:rPr>
              <w:t>targets</w:t>
            </w:r>
          </w:p>
          <w:p w14:paraId="0C32CE48" w14:textId="77777777" w:rsidR="002D57C4" w:rsidRDefault="002D57C4" w:rsidP="00502E57">
            <w:pPr>
              <w:pStyle w:val="TableText"/>
              <w:rPr>
                <w:noProof/>
              </w:rPr>
            </w:pPr>
          </w:p>
        </w:tc>
        <w:tc>
          <w:tcPr>
            <w:tcW w:w="565" w:type="pct"/>
            <w:shd w:val="clear" w:color="auto" w:fill="FFFFFF"/>
          </w:tcPr>
          <w:p w14:paraId="142056EC" w14:textId="77777777" w:rsidR="002D57C4" w:rsidRDefault="002D57C4" w:rsidP="00502E57">
            <w:pPr>
              <w:pStyle w:val="TableText"/>
            </w:pPr>
            <w:r>
              <w:t>no</w:t>
            </w:r>
          </w:p>
        </w:tc>
        <w:tc>
          <w:tcPr>
            <w:tcW w:w="1094" w:type="pct"/>
            <w:shd w:val="clear" w:color="auto" w:fill="FFFFFF"/>
          </w:tcPr>
          <w:p w14:paraId="37B35DDA" w14:textId="77777777" w:rsidR="002D57C4" w:rsidRDefault="00D37E2A" w:rsidP="00502E57">
            <w:pPr>
              <w:pStyle w:val="TableText"/>
            </w:pPr>
            <w:hyperlink w:anchor="TYPE_YAML_STRING" w:history="1">
              <w:r w:rsidR="002D57C4" w:rsidRPr="0032141D">
                <w:rPr>
                  <w:rStyle w:val="Hyperlink"/>
                </w:rPr>
                <w:t>string</w:t>
              </w:r>
            </w:hyperlink>
            <w:r w:rsidR="002D57C4">
              <w:t>[]</w:t>
            </w:r>
          </w:p>
        </w:tc>
        <w:tc>
          <w:tcPr>
            <w:tcW w:w="2529" w:type="pct"/>
            <w:shd w:val="clear" w:color="auto" w:fill="FFFFFF"/>
          </w:tcPr>
          <w:p w14:paraId="77243707" w14:textId="77777777" w:rsidR="002D57C4" w:rsidRDefault="002D57C4" w:rsidP="00502E57">
            <w:pPr>
              <w:pStyle w:val="TableText"/>
            </w:pPr>
            <w:r>
              <w:t>An optional list of valid Node Templates or Groups the Policy can be applied to.</w:t>
            </w:r>
          </w:p>
        </w:tc>
      </w:tr>
    </w:tbl>
    <w:p w14:paraId="56387A95" w14:textId="77777777" w:rsidR="002D57C4" w:rsidRDefault="002D57C4" w:rsidP="002D57C4">
      <w:pPr>
        <w:pStyle w:val="Heading4"/>
        <w:numPr>
          <w:ilvl w:val="3"/>
          <w:numId w:val="3"/>
        </w:numPr>
      </w:pPr>
      <w:r>
        <w:lastRenderedPageBreak/>
        <w:t>Grammar</w:t>
      </w:r>
    </w:p>
    <w:p w14:paraId="4FC37B66" w14:textId="77777777" w:rsidR="002D57C4" w:rsidRDefault="002D57C4" w:rsidP="002D57C4">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47D45F" w14:textId="77777777" w:rsidTr="00502E57">
        <w:tc>
          <w:tcPr>
            <w:tcW w:w="9576" w:type="dxa"/>
            <w:shd w:val="clear" w:color="auto" w:fill="D9D9D9" w:themeFill="background1" w:themeFillShade="D9"/>
          </w:tcPr>
          <w:p w14:paraId="1961C6A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70EE343"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71315F13"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193EA9" w14:textId="77777777" w:rsidR="002D57C4" w:rsidRPr="006824F5" w:rsidRDefault="002D57C4" w:rsidP="00502E57">
            <w:pPr>
              <w:rPr>
                <w:rStyle w:val="CodeSnippet"/>
                <w:noProof/>
              </w:rPr>
            </w:pPr>
            <w:r w:rsidRPr="006824F5">
              <w:rPr>
                <w:rStyle w:val="CodeSnippet"/>
                <w:noProof/>
              </w:rPr>
              <w:t xml:space="preserve">  properties:</w:t>
            </w:r>
          </w:p>
          <w:p w14:paraId="79859C74"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15CFFDC9" w14:textId="77777777" w:rsidR="002D57C4" w:rsidRPr="006824F5" w:rsidRDefault="002D57C4" w:rsidP="00502E57">
            <w:pPr>
              <w:rPr>
                <w:rStyle w:val="CodeSnippet"/>
                <w:noProof/>
              </w:rPr>
            </w:pPr>
            <w:r>
              <w:rPr>
                <w:rStyle w:val="CodeSnippet"/>
                <w:noProof/>
              </w:rPr>
              <w:t xml:space="preserve">  targets: [&lt;list_of_policy_targets&gt;]</w:t>
            </w:r>
          </w:p>
        </w:tc>
      </w:tr>
    </w:tbl>
    <w:p w14:paraId="49AB1DDF" w14:textId="77777777" w:rsidR="002D57C4" w:rsidRDefault="002D57C4" w:rsidP="002D57C4">
      <w:pPr>
        <w:pStyle w:val="NormalaroundTable"/>
      </w:pPr>
      <w:r>
        <w:t>In the above grammar, the pseudo values that appear in angle brackets have the following meaning:</w:t>
      </w:r>
    </w:p>
    <w:p w14:paraId="44A5DA4A" w14:textId="77777777" w:rsidR="002D57C4" w:rsidRDefault="002D57C4" w:rsidP="002D57C4">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29B42067" w14:textId="77777777" w:rsidR="002D57C4" w:rsidRDefault="002D57C4" w:rsidP="002D57C4">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7E4BC8E2" w14:textId="77777777" w:rsidR="002D57C4" w:rsidRDefault="002D57C4" w:rsidP="002D57C4">
      <w:pPr>
        <w:numPr>
          <w:ilvl w:val="0"/>
          <w:numId w:val="19"/>
        </w:numPr>
        <w:spacing w:before="0" w:after="0"/>
      </w:pPr>
      <w:r>
        <w:rPr>
          <w:rStyle w:val="CodeSnippetHighlight"/>
        </w:rPr>
        <w:t>policy_description</w:t>
      </w:r>
      <w:r w:rsidRPr="0097359B">
        <w:t>:</w:t>
      </w:r>
      <w:r>
        <w:t xml:space="preserve"> contains an optional description of the policy. </w:t>
      </w:r>
    </w:p>
    <w:p w14:paraId="3C669285"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w:t>
      </w:r>
      <w:proofErr w:type="gramStart"/>
      <w:r>
        <w:t>definition  that</w:t>
      </w:r>
      <w:proofErr w:type="gramEnd"/>
      <w:r>
        <w:t xml:space="preserve"> provide values for properties defined in its declared Policy Type.</w:t>
      </w:r>
    </w:p>
    <w:p w14:paraId="460FBB14" w14:textId="77777777" w:rsidR="002D57C4" w:rsidRDefault="002D57C4" w:rsidP="002D57C4">
      <w:pPr>
        <w:pStyle w:val="ListBullet3"/>
      </w:pPr>
      <w:r>
        <w:rPr>
          <w:rStyle w:val="CodeSnippetHighlight"/>
        </w:rPr>
        <w:t>list_of_policy_targets</w:t>
      </w:r>
      <w:r w:rsidRPr="004607D6">
        <w:t>:</w:t>
      </w:r>
      <w:r>
        <w:t xml:space="preserve"> represents the optional list of names of node templates or groups that the policy is to </w:t>
      </w:r>
      <w:proofErr w:type="gramStart"/>
      <w:r>
        <w:t>applied</w:t>
      </w:r>
      <w:proofErr w:type="gramEnd"/>
      <w:r>
        <w:t xml:space="preserve"> to.</w:t>
      </w:r>
    </w:p>
    <w:p w14:paraId="6488C209" w14:textId="77777777" w:rsidR="002D57C4" w:rsidRDefault="002D57C4" w:rsidP="002D57C4">
      <w:pPr>
        <w:pStyle w:val="Heading4"/>
        <w:numPr>
          <w:ilvl w:val="3"/>
          <w:numId w:val="3"/>
        </w:numPr>
      </w:pPr>
      <w:r>
        <w:t>Example</w:t>
      </w:r>
    </w:p>
    <w:p w14:paraId="6D88AFF4" w14:textId="77777777" w:rsidR="002D57C4" w:rsidRPr="00D41929" w:rsidRDefault="002D57C4" w:rsidP="002D57C4">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7335D9" w14:textId="77777777" w:rsidTr="00502E57">
        <w:trPr>
          <w:trHeight w:val="256"/>
        </w:trPr>
        <w:tc>
          <w:tcPr>
            <w:tcW w:w="9576" w:type="dxa"/>
            <w:shd w:val="clear" w:color="auto" w:fill="D9D9D9" w:themeFill="background1" w:themeFillShade="D9"/>
          </w:tcPr>
          <w:p w14:paraId="2FD317EE" w14:textId="77777777" w:rsidR="002D57C4" w:rsidRDefault="002D57C4" w:rsidP="00502E57">
            <w:pPr>
              <w:rPr>
                <w:rStyle w:val="CodeSnippet"/>
                <w:noProof/>
              </w:rPr>
            </w:pPr>
            <w:r>
              <w:rPr>
                <w:rStyle w:val="CodeSnippet"/>
                <w:noProof/>
              </w:rPr>
              <w:t>policies:</w:t>
            </w:r>
          </w:p>
          <w:p w14:paraId="5049DBB4" w14:textId="77777777" w:rsidR="002D57C4" w:rsidRDefault="002D57C4" w:rsidP="00502E57">
            <w:pPr>
              <w:rPr>
                <w:rStyle w:val="CodeSnippet"/>
                <w:noProof/>
              </w:rPr>
            </w:pPr>
            <w:r>
              <w:rPr>
                <w:rStyle w:val="CodeSnippet"/>
                <w:noProof/>
              </w:rPr>
              <w:t xml:space="preserve">  - my_compute_placement_policy:</w:t>
            </w:r>
          </w:p>
          <w:p w14:paraId="3C7E64DA" w14:textId="77777777" w:rsidR="002D57C4" w:rsidRDefault="002D57C4" w:rsidP="00502E57">
            <w:pPr>
              <w:rPr>
                <w:rStyle w:val="CodeSnippet"/>
                <w:noProof/>
              </w:rPr>
            </w:pPr>
            <w:r>
              <w:rPr>
                <w:rStyle w:val="CodeSnippet"/>
                <w:noProof/>
              </w:rPr>
              <w:t xml:space="preserve">      type: tosca.policies.placement</w:t>
            </w:r>
          </w:p>
          <w:p w14:paraId="57EFDE94" w14:textId="77777777" w:rsidR="002D57C4" w:rsidRDefault="002D57C4" w:rsidP="00502E57">
            <w:pPr>
              <w:rPr>
                <w:rStyle w:val="CodeSnippet"/>
                <w:noProof/>
              </w:rPr>
            </w:pPr>
            <w:r>
              <w:rPr>
                <w:rStyle w:val="CodeSnippet"/>
                <w:noProof/>
              </w:rPr>
              <w:t xml:space="preserve">      description: Apply my placement policy to my application’s servers</w:t>
            </w:r>
          </w:p>
          <w:p w14:paraId="283AB65F" w14:textId="77777777" w:rsidR="002D57C4" w:rsidRPr="006824F5" w:rsidRDefault="002D57C4" w:rsidP="00502E57">
            <w:pPr>
              <w:rPr>
                <w:rStyle w:val="CodeSnippet"/>
                <w:noProof/>
              </w:rPr>
            </w:pPr>
            <w:r>
              <w:rPr>
                <w:rStyle w:val="CodeSnippet"/>
                <w:noProof/>
              </w:rPr>
              <w:t xml:space="preserve">      targets: [ my_server_1, my_server_2 ]</w:t>
            </w:r>
          </w:p>
        </w:tc>
      </w:tr>
    </w:tbl>
    <w:p w14:paraId="31E5AFC8" w14:textId="77777777" w:rsidR="002D57C4" w:rsidRDefault="002D57C4" w:rsidP="002D57C4">
      <w:pPr>
        <w:pStyle w:val="Heading2"/>
        <w:numPr>
          <w:ilvl w:val="1"/>
          <w:numId w:val="3"/>
        </w:numPr>
      </w:pPr>
      <w:bookmarkStart w:id="390" w:name="_Toc302251695"/>
      <w:bookmarkStart w:id="391" w:name="_Toc445238249"/>
      <w:bookmarkStart w:id="392" w:name="DEFN_ENTITY_TOPOLOGY_TEMPLATE"/>
      <w:r>
        <w:t>Topology Template definition</w:t>
      </w:r>
      <w:bookmarkEnd w:id="390"/>
      <w:bookmarkEnd w:id="391"/>
    </w:p>
    <w:bookmarkEnd w:id="392"/>
    <w:p w14:paraId="53955F80" w14:textId="77777777" w:rsidR="002D57C4" w:rsidRDefault="002D57C4" w:rsidP="002D57C4">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247D9528" w14:textId="77777777" w:rsidR="002D57C4" w:rsidRDefault="002D57C4" w:rsidP="002D57C4">
      <w:pPr>
        <w:pStyle w:val="Heading3"/>
        <w:numPr>
          <w:ilvl w:val="2"/>
          <w:numId w:val="3"/>
        </w:numPr>
      </w:pPr>
      <w:r>
        <w:t>Keynames</w:t>
      </w:r>
    </w:p>
    <w:p w14:paraId="00CFE957" w14:textId="77777777" w:rsidR="002D57C4" w:rsidRPr="0053600D" w:rsidRDefault="002D57C4" w:rsidP="002D57C4">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981"/>
        <w:gridCol w:w="1640"/>
        <w:gridCol w:w="4132"/>
      </w:tblGrid>
      <w:tr w:rsidR="002D57C4" w:rsidRPr="004279F4" w14:paraId="5932F13F" w14:textId="77777777" w:rsidTr="00502E57">
        <w:trPr>
          <w:cantSplit/>
          <w:tblHeader/>
        </w:trPr>
        <w:tc>
          <w:tcPr>
            <w:tcW w:w="1110" w:type="pct"/>
            <w:shd w:val="clear" w:color="auto" w:fill="D9D9D9"/>
          </w:tcPr>
          <w:p w14:paraId="43375EDC" w14:textId="77777777" w:rsidR="002D57C4" w:rsidRPr="00422683" w:rsidRDefault="002D57C4" w:rsidP="00502E57">
            <w:pPr>
              <w:pStyle w:val="TableText-Heading"/>
            </w:pPr>
            <w:r w:rsidRPr="00422683">
              <w:t>Keyname</w:t>
            </w:r>
          </w:p>
        </w:tc>
        <w:tc>
          <w:tcPr>
            <w:tcW w:w="565" w:type="pct"/>
            <w:shd w:val="clear" w:color="auto" w:fill="D9D9D9"/>
          </w:tcPr>
          <w:p w14:paraId="3E3EF6DD" w14:textId="77777777" w:rsidR="002D57C4" w:rsidRPr="00422683" w:rsidRDefault="002D57C4" w:rsidP="00502E57">
            <w:pPr>
              <w:pStyle w:val="TableText-Heading"/>
            </w:pPr>
            <w:r w:rsidRPr="00422683">
              <w:t>Required</w:t>
            </w:r>
          </w:p>
        </w:tc>
        <w:tc>
          <w:tcPr>
            <w:tcW w:w="945" w:type="pct"/>
            <w:shd w:val="clear" w:color="auto" w:fill="D9D9D9"/>
          </w:tcPr>
          <w:p w14:paraId="10915288" w14:textId="77777777" w:rsidR="002D57C4" w:rsidRPr="00422683" w:rsidRDefault="002D57C4" w:rsidP="00502E57">
            <w:pPr>
              <w:pStyle w:val="TableText-Heading"/>
            </w:pPr>
            <w:r w:rsidRPr="00422683">
              <w:t>Type</w:t>
            </w:r>
          </w:p>
        </w:tc>
        <w:tc>
          <w:tcPr>
            <w:tcW w:w="2380" w:type="pct"/>
            <w:shd w:val="clear" w:color="auto" w:fill="D9D9D9"/>
          </w:tcPr>
          <w:p w14:paraId="3217E181" w14:textId="77777777" w:rsidR="002D57C4" w:rsidRPr="00422683" w:rsidRDefault="002D57C4" w:rsidP="00502E57">
            <w:pPr>
              <w:pStyle w:val="TableText-Heading"/>
            </w:pPr>
            <w:r w:rsidRPr="00422683">
              <w:t>Description</w:t>
            </w:r>
          </w:p>
        </w:tc>
      </w:tr>
      <w:tr w:rsidR="002D57C4" w:rsidRPr="004279F4" w14:paraId="2C7FB1B9" w14:textId="77777777" w:rsidTr="00502E57">
        <w:trPr>
          <w:cantSplit/>
        </w:trPr>
        <w:tc>
          <w:tcPr>
            <w:tcW w:w="1110" w:type="pct"/>
            <w:shd w:val="clear" w:color="auto" w:fill="FFFFFF"/>
          </w:tcPr>
          <w:p w14:paraId="125DE07F" w14:textId="77777777" w:rsidR="002D57C4" w:rsidRDefault="002D57C4" w:rsidP="00502E57">
            <w:pPr>
              <w:pStyle w:val="TableText"/>
              <w:rPr>
                <w:noProof/>
              </w:rPr>
            </w:pPr>
            <w:r>
              <w:rPr>
                <w:noProof/>
              </w:rPr>
              <w:t>description</w:t>
            </w:r>
          </w:p>
        </w:tc>
        <w:tc>
          <w:tcPr>
            <w:tcW w:w="565" w:type="pct"/>
            <w:shd w:val="clear" w:color="auto" w:fill="FFFFFF"/>
          </w:tcPr>
          <w:p w14:paraId="367A1D1D" w14:textId="77777777" w:rsidR="002D57C4" w:rsidRDefault="002D57C4" w:rsidP="00502E57">
            <w:pPr>
              <w:pStyle w:val="TableText"/>
            </w:pPr>
            <w:r>
              <w:t>no</w:t>
            </w:r>
          </w:p>
        </w:tc>
        <w:tc>
          <w:tcPr>
            <w:tcW w:w="945" w:type="pct"/>
            <w:shd w:val="clear" w:color="auto" w:fill="FFFFFF"/>
          </w:tcPr>
          <w:p w14:paraId="05BBA520" w14:textId="77777777" w:rsidR="002D57C4" w:rsidRDefault="00D37E2A" w:rsidP="00502E57">
            <w:pPr>
              <w:pStyle w:val="TableText"/>
            </w:pPr>
            <w:hyperlink w:anchor="DEFN_ELEMENT_DESCRIPTION" w:history="1">
              <w:r w:rsidR="002D57C4" w:rsidRPr="00B946C9">
                <w:rPr>
                  <w:rStyle w:val="Hyperlink"/>
                </w:rPr>
                <w:t>description</w:t>
              </w:r>
            </w:hyperlink>
          </w:p>
        </w:tc>
        <w:tc>
          <w:tcPr>
            <w:tcW w:w="2380" w:type="pct"/>
            <w:shd w:val="clear" w:color="auto" w:fill="FFFFFF"/>
          </w:tcPr>
          <w:p w14:paraId="0ABA69F6" w14:textId="77777777" w:rsidR="002D57C4" w:rsidRDefault="002D57C4" w:rsidP="00502E57">
            <w:pPr>
              <w:pStyle w:val="TableText"/>
            </w:pPr>
            <w:r>
              <w:t>The optional description for the Topology Template.</w:t>
            </w:r>
          </w:p>
        </w:tc>
      </w:tr>
      <w:tr w:rsidR="002D57C4" w:rsidRPr="004279F4" w14:paraId="6FCE01D7" w14:textId="77777777" w:rsidTr="00502E57">
        <w:trPr>
          <w:cantSplit/>
        </w:trPr>
        <w:tc>
          <w:tcPr>
            <w:tcW w:w="1110" w:type="pct"/>
            <w:shd w:val="clear" w:color="auto" w:fill="FFFFFF"/>
          </w:tcPr>
          <w:p w14:paraId="39D1D841" w14:textId="77777777" w:rsidR="002D57C4" w:rsidRDefault="002D57C4" w:rsidP="00502E57">
            <w:pPr>
              <w:pStyle w:val="TableText"/>
              <w:rPr>
                <w:noProof/>
              </w:rPr>
            </w:pPr>
            <w:r>
              <w:rPr>
                <w:noProof/>
              </w:rPr>
              <w:t>inputs</w:t>
            </w:r>
          </w:p>
        </w:tc>
        <w:tc>
          <w:tcPr>
            <w:tcW w:w="565" w:type="pct"/>
            <w:shd w:val="clear" w:color="auto" w:fill="FFFFFF"/>
          </w:tcPr>
          <w:p w14:paraId="42620B7B" w14:textId="77777777" w:rsidR="002D57C4" w:rsidRDefault="002D57C4" w:rsidP="00502E57">
            <w:pPr>
              <w:pStyle w:val="TableText"/>
            </w:pPr>
            <w:r>
              <w:t>no</w:t>
            </w:r>
          </w:p>
        </w:tc>
        <w:tc>
          <w:tcPr>
            <w:tcW w:w="945" w:type="pct"/>
            <w:shd w:val="clear" w:color="auto" w:fill="FFFFFF"/>
          </w:tcPr>
          <w:p w14:paraId="465F4DAB" w14:textId="77777777" w:rsidR="002D57C4" w:rsidRDefault="002D57C4" w:rsidP="00502E57">
            <w:pPr>
              <w:pStyle w:val="TableText"/>
            </w:pPr>
            <w:r>
              <w:t xml:space="preserve">list of </w:t>
            </w:r>
          </w:p>
          <w:p w14:paraId="513366BF" w14:textId="77777777" w:rsidR="002D57C4" w:rsidRDefault="00D37E2A"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3BF98E1F" w14:textId="77777777" w:rsidR="002D57C4" w:rsidRDefault="002D57C4" w:rsidP="00502E57">
            <w:pPr>
              <w:pStyle w:val="TableText"/>
            </w:pPr>
            <w:r>
              <w:t>An optional list of input parameters (i.e., as parameter definitions) for the Topology Template.</w:t>
            </w:r>
          </w:p>
        </w:tc>
      </w:tr>
      <w:tr w:rsidR="002D57C4" w:rsidRPr="004279F4" w14:paraId="2D662776" w14:textId="77777777" w:rsidTr="00502E57">
        <w:trPr>
          <w:cantSplit/>
        </w:trPr>
        <w:tc>
          <w:tcPr>
            <w:tcW w:w="1110" w:type="pct"/>
            <w:shd w:val="clear" w:color="auto" w:fill="FFFFFF"/>
          </w:tcPr>
          <w:p w14:paraId="4D29995A" w14:textId="77777777" w:rsidR="002D57C4" w:rsidRDefault="002D57C4" w:rsidP="00502E57">
            <w:pPr>
              <w:pStyle w:val="TableText"/>
              <w:rPr>
                <w:noProof/>
              </w:rPr>
            </w:pPr>
            <w:r>
              <w:rPr>
                <w:noProof/>
              </w:rPr>
              <w:t>node_templates</w:t>
            </w:r>
          </w:p>
        </w:tc>
        <w:tc>
          <w:tcPr>
            <w:tcW w:w="565" w:type="pct"/>
            <w:shd w:val="clear" w:color="auto" w:fill="FFFFFF"/>
          </w:tcPr>
          <w:p w14:paraId="4FED0276" w14:textId="77777777" w:rsidR="002D57C4" w:rsidRDefault="002D57C4" w:rsidP="00502E57">
            <w:pPr>
              <w:pStyle w:val="TableText"/>
            </w:pPr>
            <w:r>
              <w:t>no</w:t>
            </w:r>
          </w:p>
        </w:tc>
        <w:tc>
          <w:tcPr>
            <w:tcW w:w="945" w:type="pct"/>
            <w:shd w:val="clear" w:color="auto" w:fill="FFFFFF"/>
          </w:tcPr>
          <w:p w14:paraId="528450DE" w14:textId="77777777" w:rsidR="002D57C4" w:rsidRDefault="002D57C4" w:rsidP="00502E57">
            <w:pPr>
              <w:pStyle w:val="TableText"/>
            </w:pPr>
            <w:r>
              <w:t xml:space="preserve">list of </w:t>
            </w:r>
          </w:p>
          <w:p w14:paraId="391F32FC" w14:textId="77777777" w:rsidR="002D57C4" w:rsidRDefault="00D37E2A" w:rsidP="00502E57">
            <w:pPr>
              <w:pStyle w:val="TableText"/>
            </w:pPr>
            <w:hyperlink w:anchor="DEFN_ENTITY_NODE_TEMPLATE" w:history="1">
              <w:r w:rsidR="002D57C4" w:rsidRPr="00BF2F8B">
                <w:rPr>
                  <w:rStyle w:val="Hyperlink"/>
                </w:rPr>
                <w:t>node templates</w:t>
              </w:r>
            </w:hyperlink>
          </w:p>
        </w:tc>
        <w:tc>
          <w:tcPr>
            <w:tcW w:w="2380" w:type="pct"/>
            <w:shd w:val="clear" w:color="auto" w:fill="FFFFFF"/>
          </w:tcPr>
          <w:p w14:paraId="7CF3BB52" w14:textId="77777777" w:rsidR="002D57C4" w:rsidRDefault="002D57C4" w:rsidP="00502E57">
            <w:pPr>
              <w:pStyle w:val="TableText"/>
            </w:pPr>
            <w:r>
              <w:t>An optional list of node template definitions for the Topology Template.</w:t>
            </w:r>
          </w:p>
        </w:tc>
      </w:tr>
      <w:tr w:rsidR="002D57C4" w:rsidRPr="004279F4" w14:paraId="748197D0" w14:textId="77777777" w:rsidTr="00502E57">
        <w:trPr>
          <w:cantSplit/>
        </w:trPr>
        <w:tc>
          <w:tcPr>
            <w:tcW w:w="1110" w:type="pct"/>
            <w:shd w:val="clear" w:color="auto" w:fill="FFFFFF"/>
          </w:tcPr>
          <w:p w14:paraId="43049848" w14:textId="77777777" w:rsidR="002D57C4" w:rsidRDefault="002D57C4" w:rsidP="00502E57">
            <w:pPr>
              <w:pStyle w:val="TableText"/>
              <w:rPr>
                <w:noProof/>
              </w:rPr>
            </w:pPr>
            <w:r>
              <w:rPr>
                <w:noProof/>
              </w:rPr>
              <w:lastRenderedPageBreak/>
              <w:t>relationship_templates</w:t>
            </w:r>
          </w:p>
        </w:tc>
        <w:tc>
          <w:tcPr>
            <w:tcW w:w="565" w:type="pct"/>
            <w:shd w:val="clear" w:color="auto" w:fill="FFFFFF"/>
          </w:tcPr>
          <w:p w14:paraId="2252E7C3" w14:textId="77777777" w:rsidR="002D57C4" w:rsidRDefault="002D57C4" w:rsidP="00502E57">
            <w:pPr>
              <w:pStyle w:val="TableText"/>
            </w:pPr>
            <w:r>
              <w:t>no</w:t>
            </w:r>
          </w:p>
        </w:tc>
        <w:tc>
          <w:tcPr>
            <w:tcW w:w="945" w:type="pct"/>
            <w:shd w:val="clear" w:color="auto" w:fill="FFFFFF"/>
          </w:tcPr>
          <w:p w14:paraId="6191E301" w14:textId="77777777" w:rsidR="002D57C4" w:rsidRDefault="002D57C4" w:rsidP="00502E57">
            <w:pPr>
              <w:pStyle w:val="TableText"/>
            </w:pPr>
            <w:r>
              <w:t xml:space="preserve">list of </w:t>
            </w:r>
          </w:p>
          <w:p w14:paraId="34BE7BEC" w14:textId="77777777" w:rsidR="002D57C4" w:rsidRDefault="00D37E2A" w:rsidP="00502E57">
            <w:pPr>
              <w:pStyle w:val="TableText"/>
            </w:pPr>
            <w:hyperlink w:anchor="DEFN_ENTITY_RELATIONSHIP_TEMPLATE" w:history="1">
              <w:r w:rsidR="002D57C4" w:rsidRPr="009B41B0">
                <w:rPr>
                  <w:rStyle w:val="Hyperlink"/>
                </w:rPr>
                <w:t>relationship templates</w:t>
              </w:r>
            </w:hyperlink>
          </w:p>
        </w:tc>
        <w:tc>
          <w:tcPr>
            <w:tcW w:w="2380" w:type="pct"/>
            <w:shd w:val="clear" w:color="auto" w:fill="FFFFFF"/>
          </w:tcPr>
          <w:p w14:paraId="0AA4EF6B" w14:textId="77777777" w:rsidR="002D57C4" w:rsidRDefault="002D57C4" w:rsidP="00502E57">
            <w:pPr>
              <w:pStyle w:val="TableText"/>
            </w:pPr>
            <w:r>
              <w:t>An optional list of relationship templates for the Topology Template.</w:t>
            </w:r>
          </w:p>
        </w:tc>
      </w:tr>
      <w:tr w:rsidR="002D57C4" w:rsidRPr="004279F4" w14:paraId="10F900C3" w14:textId="77777777" w:rsidTr="00502E57">
        <w:trPr>
          <w:cantSplit/>
        </w:trPr>
        <w:tc>
          <w:tcPr>
            <w:tcW w:w="1110" w:type="pct"/>
            <w:shd w:val="clear" w:color="auto" w:fill="FFFFFF"/>
          </w:tcPr>
          <w:p w14:paraId="2AA9EC64" w14:textId="77777777" w:rsidR="002D57C4" w:rsidRDefault="002D57C4" w:rsidP="00502E57">
            <w:pPr>
              <w:pStyle w:val="TableText"/>
              <w:rPr>
                <w:noProof/>
              </w:rPr>
            </w:pPr>
            <w:r>
              <w:rPr>
                <w:noProof/>
              </w:rPr>
              <w:t>groups</w:t>
            </w:r>
          </w:p>
        </w:tc>
        <w:tc>
          <w:tcPr>
            <w:tcW w:w="565" w:type="pct"/>
            <w:shd w:val="clear" w:color="auto" w:fill="FFFFFF"/>
          </w:tcPr>
          <w:p w14:paraId="53DE8C79" w14:textId="77777777" w:rsidR="002D57C4" w:rsidRDefault="002D57C4" w:rsidP="00502E57">
            <w:pPr>
              <w:pStyle w:val="TableText"/>
            </w:pPr>
            <w:r>
              <w:t>no</w:t>
            </w:r>
          </w:p>
        </w:tc>
        <w:tc>
          <w:tcPr>
            <w:tcW w:w="945" w:type="pct"/>
            <w:shd w:val="clear" w:color="auto" w:fill="FFFFFF"/>
          </w:tcPr>
          <w:p w14:paraId="1BBFD720" w14:textId="77777777" w:rsidR="002D57C4" w:rsidRDefault="002D57C4" w:rsidP="00502E57">
            <w:pPr>
              <w:pStyle w:val="TableText"/>
            </w:pPr>
            <w:r>
              <w:t>list of</w:t>
            </w:r>
          </w:p>
          <w:p w14:paraId="29AC9FF2" w14:textId="77777777" w:rsidR="002D57C4" w:rsidRDefault="00D37E2A" w:rsidP="00502E57">
            <w:pPr>
              <w:pStyle w:val="TableText"/>
            </w:pPr>
            <w:hyperlink w:anchor="DEFN_ELEMENT_GROUP_DEF" w:history="1">
              <w:r w:rsidR="002D57C4" w:rsidRPr="00BF2F8B">
                <w:rPr>
                  <w:rStyle w:val="Hyperlink"/>
                </w:rPr>
                <w:t>group definitions</w:t>
              </w:r>
            </w:hyperlink>
          </w:p>
        </w:tc>
        <w:tc>
          <w:tcPr>
            <w:tcW w:w="2380" w:type="pct"/>
            <w:shd w:val="clear" w:color="auto" w:fill="FFFFFF"/>
          </w:tcPr>
          <w:p w14:paraId="5E80DF07" w14:textId="77777777" w:rsidR="002D57C4" w:rsidRDefault="002D57C4" w:rsidP="00502E57">
            <w:pPr>
              <w:pStyle w:val="TableText"/>
            </w:pPr>
            <w:r>
              <w:t>An optional list of Group definitions whose members are node templates defined within this same Topology Template.</w:t>
            </w:r>
          </w:p>
        </w:tc>
      </w:tr>
      <w:tr w:rsidR="002D57C4" w:rsidRPr="004279F4" w14:paraId="6AF5A301" w14:textId="77777777" w:rsidTr="00502E57">
        <w:trPr>
          <w:cantSplit/>
        </w:trPr>
        <w:tc>
          <w:tcPr>
            <w:tcW w:w="1110" w:type="pct"/>
            <w:shd w:val="clear" w:color="auto" w:fill="FFFFFF"/>
          </w:tcPr>
          <w:p w14:paraId="3B9EFDED" w14:textId="77777777" w:rsidR="002D57C4" w:rsidRDefault="002D57C4" w:rsidP="00502E57">
            <w:pPr>
              <w:pStyle w:val="TableText"/>
              <w:rPr>
                <w:noProof/>
              </w:rPr>
            </w:pPr>
            <w:r>
              <w:rPr>
                <w:noProof/>
              </w:rPr>
              <w:t>policies</w:t>
            </w:r>
          </w:p>
        </w:tc>
        <w:tc>
          <w:tcPr>
            <w:tcW w:w="565" w:type="pct"/>
            <w:shd w:val="clear" w:color="auto" w:fill="FFFFFF"/>
          </w:tcPr>
          <w:p w14:paraId="5D8032B4" w14:textId="77777777" w:rsidR="002D57C4" w:rsidRDefault="002D57C4" w:rsidP="00502E57">
            <w:pPr>
              <w:pStyle w:val="TableText"/>
            </w:pPr>
            <w:r>
              <w:t>no</w:t>
            </w:r>
          </w:p>
        </w:tc>
        <w:tc>
          <w:tcPr>
            <w:tcW w:w="945" w:type="pct"/>
            <w:shd w:val="clear" w:color="auto" w:fill="FFFFFF"/>
          </w:tcPr>
          <w:p w14:paraId="1A2619C8" w14:textId="77777777" w:rsidR="002D57C4" w:rsidRDefault="002D57C4" w:rsidP="00502E57">
            <w:pPr>
              <w:pStyle w:val="TableText"/>
            </w:pPr>
            <w:r>
              <w:t>list of</w:t>
            </w:r>
          </w:p>
          <w:p w14:paraId="42B7C0D5" w14:textId="77777777" w:rsidR="002D57C4" w:rsidRDefault="00D37E2A" w:rsidP="00502E57">
            <w:pPr>
              <w:pStyle w:val="TableText"/>
            </w:pPr>
            <w:hyperlink w:anchor="DEFN_ELEMENT_POLICY_DEF" w:history="1">
              <w:r w:rsidR="002D57C4" w:rsidRPr="00325AD8">
                <w:rPr>
                  <w:rStyle w:val="Hyperlink"/>
                </w:rPr>
                <w:t>policy definitions</w:t>
              </w:r>
            </w:hyperlink>
          </w:p>
        </w:tc>
        <w:tc>
          <w:tcPr>
            <w:tcW w:w="2380" w:type="pct"/>
            <w:shd w:val="clear" w:color="auto" w:fill="FFFFFF"/>
          </w:tcPr>
          <w:p w14:paraId="1E6D878B" w14:textId="77777777" w:rsidR="002D57C4" w:rsidRDefault="002D57C4" w:rsidP="00502E57">
            <w:pPr>
              <w:pStyle w:val="TableText"/>
            </w:pPr>
            <w:r>
              <w:t>An optional list of Policy definitions for the Topology Template.</w:t>
            </w:r>
          </w:p>
        </w:tc>
      </w:tr>
      <w:tr w:rsidR="002D57C4" w:rsidRPr="004279F4" w14:paraId="533AA3E5" w14:textId="77777777" w:rsidTr="00502E57">
        <w:trPr>
          <w:cantSplit/>
        </w:trPr>
        <w:tc>
          <w:tcPr>
            <w:tcW w:w="1110" w:type="pct"/>
            <w:shd w:val="clear" w:color="auto" w:fill="FFFFFF"/>
          </w:tcPr>
          <w:p w14:paraId="6C7B5073" w14:textId="77777777" w:rsidR="002D57C4" w:rsidRDefault="002D57C4" w:rsidP="00502E57">
            <w:pPr>
              <w:pStyle w:val="TableText"/>
              <w:rPr>
                <w:noProof/>
              </w:rPr>
            </w:pPr>
            <w:r>
              <w:rPr>
                <w:noProof/>
              </w:rPr>
              <w:t>outputs</w:t>
            </w:r>
          </w:p>
        </w:tc>
        <w:tc>
          <w:tcPr>
            <w:tcW w:w="565" w:type="pct"/>
            <w:shd w:val="clear" w:color="auto" w:fill="FFFFFF"/>
          </w:tcPr>
          <w:p w14:paraId="51CA4BFB" w14:textId="77777777" w:rsidR="002D57C4" w:rsidRDefault="002D57C4" w:rsidP="00502E57">
            <w:pPr>
              <w:pStyle w:val="TableText"/>
            </w:pPr>
            <w:r>
              <w:t>no</w:t>
            </w:r>
          </w:p>
        </w:tc>
        <w:tc>
          <w:tcPr>
            <w:tcW w:w="945" w:type="pct"/>
            <w:shd w:val="clear" w:color="auto" w:fill="FFFFFF"/>
          </w:tcPr>
          <w:p w14:paraId="58D1ADEE" w14:textId="77777777" w:rsidR="002D57C4" w:rsidRDefault="002D57C4" w:rsidP="00502E57">
            <w:pPr>
              <w:pStyle w:val="TableText"/>
            </w:pPr>
            <w:r>
              <w:t xml:space="preserve">list of </w:t>
            </w:r>
          </w:p>
          <w:p w14:paraId="7F0A63D1" w14:textId="77777777" w:rsidR="002D57C4" w:rsidRDefault="00D37E2A"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4CA43965" w14:textId="77777777" w:rsidR="002D57C4" w:rsidRDefault="002D57C4" w:rsidP="00502E57">
            <w:pPr>
              <w:pStyle w:val="TableText"/>
            </w:pPr>
            <w:r>
              <w:t>An optional list of output parameters (i.e., as parameter definitions) for the Topology Template.</w:t>
            </w:r>
          </w:p>
        </w:tc>
      </w:tr>
      <w:tr w:rsidR="002D57C4" w:rsidRPr="004279F4" w14:paraId="7964C58E" w14:textId="77777777" w:rsidTr="00502E57">
        <w:trPr>
          <w:cantSplit/>
        </w:trPr>
        <w:tc>
          <w:tcPr>
            <w:tcW w:w="1110" w:type="pct"/>
            <w:shd w:val="clear" w:color="auto" w:fill="FFFFFF"/>
          </w:tcPr>
          <w:p w14:paraId="0BAE579E" w14:textId="77777777" w:rsidR="002D57C4" w:rsidRDefault="002D57C4" w:rsidP="00502E57">
            <w:pPr>
              <w:pStyle w:val="TableText"/>
              <w:rPr>
                <w:noProof/>
              </w:rPr>
            </w:pPr>
            <w:r>
              <w:rPr>
                <w:noProof/>
              </w:rPr>
              <w:t>substitution_mappings</w:t>
            </w:r>
          </w:p>
        </w:tc>
        <w:tc>
          <w:tcPr>
            <w:tcW w:w="565" w:type="pct"/>
            <w:shd w:val="clear" w:color="auto" w:fill="FFFFFF"/>
          </w:tcPr>
          <w:p w14:paraId="3A64108E" w14:textId="77777777" w:rsidR="002D57C4" w:rsidRDefault="002D57C4" w:rsidP="00502E57">
            <w:pPr>
              <w:pStyle w:val="TableText"/>
            </w:pPr>
            <w:r>
              <w:t xml:space="preserve">no </w:t>
            </w:r>
          </w:p>
        </w:tc>
        <w:tc>
          <w:tcPr>
            <w:tcW w:w="945" w:type="pct"/>
            <w:shd w:val="clear" w:color="auto" w:fill="FFFFFF"/>
          </w:tcPr>
          <w:p w14:paraId="2BDBEE5B" w14:textId="77777777" w:rsidR="002D57C4" w:rsidRDefault="002D57C4" w:rsidP="00502E57">
            <w:pPr>
              <w:pStyle w:val="TableText"/>
            </w:pPr>
            <w:r>
              <w:t>N/A</w:t>
            </w:r>
          </w:p>
        </w:tc>
        <w:tc>
          <w:tcPr>
            <w:tcW w:w="2380" w:type="pct"/>
            <w:shd w:val="clear" w:color="auto" w:fill="FFFFFF"/>
          </w:tcPr>
          <w:p w14:paraId="2F53D993" w14:textId="77777777" w:rsidR="002D57C4" w:rsidRDefault="002D57C4" w:rsidP="00502E57">
            <w:pPr>
              <w:pStyle w:val="TableText"/>
            </w:pPr>
            <w:r>
              <w:t xml:space="preserve">An optional declaration that exports the topology template as an implementation of a Node type. </w:t>
            </w:r>
          </w:p>
          <w:p w14:paraId="3ECE9EF0" w14:textId="77777777" w:rsidR="002D57C4" w:rsidRDefault="002D57C4" w:rsidP="00502E57">
            <w:pPr>
              <w:pStyle w:val="TableText"/>
            </w:pPr>
          </w:p>
          <w:p w14:paraId="17B4426B" w14:textId="77777777" w:rsidR="002D57C4" w:rsidRDefault="002D57C4" w:rsidP="00502E57">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29FBCBC1" w14:textId="77777777" w:rsidR="002D57C4" w:rsidRDefault="002D57C4" w:rsidP="002D57C4">
      <w:pPr>
        <w:pStyle w:val="Heading3"/>
        <w:numPr>
          <w:ilvl w:val="2"/>
          <w:numId w:val="3"/>
        </w:numPr>
      </w:pPr>
      <w:r>
        <w:t>Grammar</w:t>
      </w:r>
    </w:p>
    <w:p w14:paraId="3BC465A2" w14:textId="77777777" w:rsidR="002D57C4" w:rsidRPr="002E4BB2" w:rsidRDefault="002D57C4" w:rsidP="002D57C4">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4A809A" w14:textId="77777777" w:rsidTr="00502E57">
        <w:trPr>
          <w:trHeight w:val="256"/>
        </w:trPr>
        <w:tc>
          <w:tcPr>
            <w:tcW w:w="9576" w:type="dxa"/>
            <w:shd w:val="clear" w:color="auto" w:fill="D9D9D9" w:themeFill="background1" w:themeFillShade="D9"/>
          </w:tcPr>
          <w:p w14:paraId="787BCC5E" w14:textId="77777777" w:rsidR="002D57C4" w:rsidRDefault="002D57C4" w:rsidP="00502E57">
            <w:pPr>
              <w:rPr>
                <w:rStyle w:val="CodeSnippet"/>
              </w:rPr>
            </w:pPr>
            <w:r>
              <w:rPr>
                <w:rStyle w:val="CodeSnippet"/>
              </w:rPr>
              <w:t>topology_template:</w:t>
            </w:r>
          </w:p>
          <w:p w14:paraId="405C2E28" w14:textId="77777777" w:rsidR="002D57C4" w:rsidRDefault="002D57C4" w:rsidP="00502E57">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2B637FB0" w14:textId="77777777" w:rsidR="002D57C4" w:rsidRDefault="002D57C4" w:rsidP="00502E57">
            <w:pPr>
              <w:rPr>
                <w:rStyle w:val="CodeSnippet"/>
              </w:rPr>
            </w:pPr>
            <w:r>
              <w:rPr>
                <w:rStyle w:val="CodeSnippet"/>
              </w:rPr>
              <w:t xml:space="preserve">  inputs: &lt;input_parameter_list&gt;</w:t>
            </w:r>
          </w:p>
          <w:p w14:paraId="23263D89" w14:textId="77777777" w:rsidR="002D57C4" w:rsidRDefault="002D57C4" w:rsidP="00502E57">
            <w:pPr>
              <w:rPr>
                <w:rStyle w:val="CodeSnippet"/>
              </w:rPr>
            </w:pPr>
            <w:r>
              <w:rPr>
                <w:rStyle w:val="CodeSnippet"/>
              </w:rPr>
              <w:t xml:space="preserve">  outputs: &lt;output_parameter_list&gt;</w:t>
            </w:r>
          </w:p>
          <w:p w14:paraId="0D1365E6" w14:textId="77777777" w:rsidR="002D57C4" w:rsidRDefault="002D57C4" w:rsidP="00502E57">
            <w:pPr>
              <w:rPr>
                <w:rStyle w:val="CodeSnippet"/>
              </w:rPr>
            </w:pPr>
            <w:r>
              <w:rPr>
                <w:rStyle w:val="CodeSnippet"/>
              </w:rPr>
              <w:t xml:space="preserve">  node_templates: &lt;node_template_list&gt;</w:t>
            </w:r>
          </w:p>
          <w:p w14:paraId="3C38D3B7" w14:textId="77777777" w:rsidR="002D57C4" w:rsidRDefault="002D57C4" w:rsidP="00502E57">
            <w:pPr>
              <w:rPr>
                <w:rStyle w:val="CodeSnippet"/>
              </w:rPr>
            </w:pPr>
            <w:r>
              <w:rPr>
                <w:rStyle w:val="CodeSnippet"/>
              </w:rPr>
              <w:t xml:space="preserve">  relationship_templates: &lt;relationship_template_list&gt;</w:t>
            </w:r>
          </w:p>
          <w:p w14:paraId="6B1EDEEE" w14:textId="77777777" w:rsidR="002D57C4" w:rsidRDefault="002D57C4" w:rsidP="00502E57">
            <w:pPr>
              <w:rPr>
                <w:rStyle w:val="CodeSnippet"/>
              </w:rPr>
            </w:pPr>
            <w:r>
              <w:rPr>
                <w:rStyle w:val="CodeSnippet"/>
              </w:rPr>
              <w:t xml:space="preserve">  groups: &lt;group_definition_list&gt;</w:t>
            </w:r>
          </w:p>
          <w:p w14:paraId="1A5B4D4B" w14:textId="77777777" w:rsidR="002D57C4" w:rsidRDefault="002D57C4" w:rsidP="00502E57">
            <w:pPr>
              <w:rPr>
                <w:rStyle w:val="CodeSnippet"/>
              </w:rPr>
            </w:pPr>
            <w:r>
              <w:rPr>
                <w:rStyle w:val="CodeSnippet"/>
              </w:rPr>
              <w:t xml:space="preserve">  policies: </w:t>
            </w:r>
          </w:p>
          <w:p w14:paraId="3BB10166" w14:textId="77777777" w:rsidR="002D57C4" w:rsidRDefault="002D57C4" w:rsidP="00502E57">
            <w:pPr>
              <w:rPr>
                <w:rStyle w:val="CodeSnippet"/>
              </w:rPr>
            </w:pPr>
            <w:r>
              <w:rPr>
                <w:rStyle w:val="CodeSnippet"/>
              </w:rPr>
              <w:t xml:space="preserve">    - &lt;policy_definition_list&gt;</w:t>
            </w:r>
          </w:p>
          <w:p w14:paraId="108F8704" w14:textId="77777777" w:rsidR="002D57C4" w:rsidRDefault="002D57C4" w:rsidP="00502E57">
            <w:pPr>
              <w:rPr>
                <w:rStyle w:val="CodeSnippet"/>
              </w:rPr>
            </w:pPr>
          </w:p>
          <w:p w14:paraId="6D3B5993" w14:textId="77777777" w:rsidR="002D57C4" w:rsidRDefault="002D57C4" w:rsidP="00502E57">
            <w:pPr>
              <w:rPr>
                <w:rStyle w:val="CodeSnippet"/>
              </w:rPr>
            </w:pPr>
            <w:r>
              <w:rPr>
                <w:rStyle w:val="CodeSnippet"/>
              </w:rPr>
              <w:t xml:space="preserve">  # Optional declaration that exports the Topology Template </w:t>
            </w:r>
          </w:p>
          <w:p w14:paraId="18E8544A" w14:textId="77777777" w:rsidR="002D57C4" w:rsidRDefault="002D57C4" w:rsidP="00502E57">
            <w:pPr>
              <w:rPr>
                <w:rStyle w:val="CodeSnippet"/>
              </w:rPr>
            </w:pPr>
            <w:r>
              <w:rPr>
                <w:rStyle w:val="CodeSnippet"/>
              </w:rPr>
              <w:t xml:space="preserve">  # </w:t>
            </w:r>
            <w:proofErr w:type="gramStart"/>
            <w:r>
              <w:rPr>
                <w:rStyle w:val="CodeSnippet"/>
              </w:rPr>
              <w:t>as</w:t>
            </w:r>
            <w:proofErr w:type="gramEnd"/>
            <w:r>
              <w:rPr>
                <w:rStyle w:val="CodeSnippet"/>
              </w:rPr>
              <w:t xml:space="preserve"> an implementation of a Node Type.</w:t>
            </w:r>
          </w:p>
          <w:p w14:paraId="23F66656" w14:textId="77777777" w:rsidR="002D57C4" w:rsidRPr="00A473D1" w:rsidRDefault="002D57C4" w:rsidP="00502E57">
            <w:pPr>
              <w:autoSpaceDE w:val="0"/>
              <w:autoSpaceDN w:val="0"/>
              <w:adjustRightInd w:val="0"/>
              <w:rPr>
                <w:rStyle w:val="CodeSnippet"/>
              </w:rPr>
            </w:pPr>
            <w:r w:rsidRPr="00A473D1">
              <w:rPr>
                <w:rStyle w:val="CodeSnippet"/>
              </w:rPr>
              <w:t xml:space="preserve">  substitution_mappings:</w:t>
            </w:r>
          </w:p>
          <w:p w14:paraId="3EC0C7B6" w14:textId="77777777" w:rsidR="002D57C4" w:rsidRPr="00A473D1" w:rsidRDefault="002D57C4" w:rsidP="00502E57">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04BA5C20" w14:textId="77777777" w:rsidR="002D57C4" w:rsidRPr="00A473D1" w:rsidRDefault="002D57C4" w:rsidP="00502E57">
            <w:pPr>
              <w:autoSpaceDE w:val="0"/>
              <w:autoSpaceDN w:val="0"/>
              <w:adjustRightInd w:val="0"/>
              <w:rPr>
                <w:rStyle w:val="CodeSnippet"/>
              </w:rPr>
            </w:pPr>
            <w:r w:rsidRPr="00A473D1">
              <w:rPr>
                <w:rStyle w:val="CodeSnippet"/>
              </w:rPr>
              <w:t xml:space="preserve">    capabilities:</w:t>
            </w:r>
          </w:p>
          <w:p w14:paraId="7C6CE447" w14:textId="77777777" w:rsidR="002D57C4" w:rsidRPr="00A473D1" w:rsidRDefault="002D57C4" w:rsidP="00502E57">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787E81E2" w14:textId="77777777" w:rsidR="002D57C4" w:rsidRPr="00A473D1" w:rsidRDefault="002D57C4" w:rsidP="00502E57">
            <w:pPr>
              <w:autoSpaceDE w:val="0"/>
              <w:autoSpaceDN w:val="0"/>
              <w:adjustRightInd w:val="0"/>
              <w:rPr>
                <w:rStyle w:val="CodeSnippet"/>
              </w:rPr>
            </w:pPr>
            <w:r w:rsidRPr="00A473D1">
              <w:rPr>
                <w:rStyle w:val="CodeSnippet"/>
              </w:rPr>
              <w:t xml:space="preserve">    requirements:</w:t>
            </w:r>
          </w:p>
          <w:p w14:paraId="2849B250" w14:textId="77777777" w:rsidR="002D57C4" w:rsidRPr="006824F5" w:rsidRDefault="002D57C4" w:rsidP="00502E57">
            <w:pPr>
              <w:autoSpaceDE w:val="0"/>
              <w:autoSpaceDN w:val="0"/>
              <w:adjustRightInd w:val="0"/>
              <w:rPr>
                <w:rStyle w:val="CodeSnippet"/>
              </w:rPr>
            </w:pPr>
            <w:r w:rsidRPr="00A473D1">
              <w:rPr>
                <w:rStyle w:val="CodeSnippet"/>
              </w:rPr>
              <w:t xml:space="preserve">      &lt;map_of_requirement_mapping_to_expose&gt;</w:t>
            </w:r>
          </w:p>
        </w:tc>
      </w:tr>
    </w:tbl>
    <w:p w14:paraId="7B34701B" w14:textId="77777777" w:rsidR="002D57C4" w:rsidRDefault="002D57C4" w:rsidP="002D57C4">
      <w:pPr>
        <w:pStyle w:val="NormalaroundTable"/>
      </w:pPr>
      <w:r>
        <w:t>In the above grammar, the pseudo values that appear in angle brackets have the following meaning:</w:t>
      </w:r>
    </w:p>
    <w:p w14:paraId="25BDA5AF" w14:textId="77777777" w:rsidR="002D57C4" w:rsidRDefault="002D57C4" w:rsidP="002D57C4">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7789F75F" w14:textId="77777777" w:rsidR="002D57C4" w:rsidRDefault="002D57C4" w:rsidP="002D57C4">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2E3FEB0" w14:textId="77777777" w:rsidR="002D57C4" w:rsidRDefault="002D57C4" w:rsidP="002D57C4">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7FAE4D1F" w14:textId="77777777" w:rsidR="002D57C4" w:rsidRDefault="002D57C4" w:rsidP="002D57C4">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5CD19E64" w14:textId="77777777" w:rsidR="002D57C4" w:rsidRDefault="002D57C4" w:rsidP="002D57C4">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0B6441B" w14:textId="77777777" w:rsidR="002D57C4" w:rsidRDefault="002D57C4" w:rsidP="002D57C4">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1B5FC196" w14:textId="77777777" w:rsidR="002D57C4" w:rsidRDefault="002D57C4" w:rsidP="002D57C4">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4392620C" w14:textId="77777777" w:rsidR="002D57C4" w:rsidRDefault="002D57C4" w:rsidP="002D57C4">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61C835EE" w14:textId="77777777" w:rsidR="002D57C4" w:rsidRDefault="002D57C4" w:rsidP="002D57C4">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58C9E7EA" w14:textId="77777777" w:rsidR="002D57C4" w:rsidRDefault="002D57C4" w:rsidP="002D57C4">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4D2F0E5" w14:textId="77777777" w:rsidR="002D57C4" w:rsidRDefault="002D57C4" w:rsidP="002D57C4">
      <w:pPr>
        <w:pStyle w:val="ListParagraph"/>
      </w:pPr>
    </w:p>
    <w:p w14:paraId="3B7068D1" w14:textId="77777777" w:rsidR="002D57C4" w:rsidRDefault="002D57C4" w:rsidP="002D57C4">
      <w:r>
        <w:t>More detailed explanations for each of the Topology Template grammar’s keynames appears in the sections below.</w:t>
      </w:r>
    </w:p>
    <w:p w14:paraId="6271FBC8" w14:textId="77777777" w:rsidR="002D57C4" w:rsidRDefault="002D57C4" w:rsidP="002D57C4">
      <w:pPr>
        <w:pStyle w:val="Heading4"/>
        <w:numPr>
          <w:ilvl w:val="3"/>
          <w:numId w:val="3"/>
        </w:numPr>
      </w:pPr>
      <w:proofErr w:type="gramStart"/>
      <w:r>
        <w:t>inputs</w:t>
      </w:r>
      <w:proofErr w:type="gramEnd"/>
    </w:p>
    <w:p w14:paraId="49D50A09" w14:textId="77777777" w:rsidR="002D57C4" w:rsidRDefault="002D57C4" w:rsidP="002D57C4">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0CEEE812" w14:textId="77777777" w:rsidR="002D57C4" w:rsidRDefault="002D57C4" w:rsidP="002D57C4"/>
    <w:p w14:paraId="4449A420" w14:textId="77777777" w:rsidR="002D57C4" w:rsidRPr="004E5BE3" w:rsidRDefault="002D57C4" w:rsidP="002D57C4">
      <w:r>
        <w:t>This section defines topology template-level input parameter section.</w:t>
      </w:r>
    </w:p>
    <w:p w14:paraId="582A3232" w14:textId="77777777" w:rsidR="002D57C4" w:rsidRDefault="002D57C4" w:rsidP="002D57C4">
      <w:pPr>
        <w:pStyle w:val="ListParagraph"/>
        <w:numPr>
          <w:ilvl w:val="0"/>
          <w:numId w:val="10"/>
        </w:numPr>
      </w:pPr>
      <w:r>
        <w:t>Inputs here would ideally be mapped to BoundaryDefinitions in TOSCA v1.0.</w:t>
      </w:r>
    </w:p>
    <w:p w14:paraId="65D48872" w14:textId="77777777" w:rsidR="002D57C4" w:rsidRDefault="002D57C4" w:rsidP="002D57C4">
      <w:pPr>
        <w:pStyle w:val="ListParagraph"/>
        <w:numPr>
          <w:ilvl w:val="0"/>
          <w:numId w:val="10"/>
        </w:numPr>
      </w:pPr>
      <w:r>
        <w:t>Treat input parameters as fixed global variables (not settable within template)</w:t>
      </w:r>
    </w:p>
    <w:p w14:paraId="258366EA" w14:textId="77777777" w:rsidR="002D57C4" w:rsidRDefault="002D57C4" w:rsidP="002D57C4">
      <w:pPr>
        <w:pStyle w:val="ListParagraph"/>
        <w:numPr>
          <w:ilvl w:val="0"/>
          <w:numId w:val="10"/>
        </w:numPr>
      </w:pPr>
      <w:r>
        <w:t>If not in input take default (nodes use default)</w:t>
      </w:r>
    </w:p>
    <w:p w14:paraId="3D0FEF42" w14:textId="77777777" w:rsidR="002D57C4" w:rsidRDefault="002D57C4" w:rsidP="002D57C4">
      <w:pPr>
        <w:pStyle w:val="Heading5"/>
        <w:numPr>
          <w:ilvl w:val="4"/>
          <w:numId w:val="3"/>
        </w:numPr>
      </w:pPr>
      <w:r>
        <w:t>Grammar</w:t>
      </w:r>
    </w:p>
    <w:p w14:paraId="275A7F0F" w14:textId="77777777" w:rsidR="002D57C4" w:rsidRPr="005E7D74" w:rsidRDefault="002D57C4" w:rsidP="002D57C4">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B217A0" w14:textId="77777777" w:rsidTr="00502E57">
        <w:trPr>
          <w:trHeight w:val="256"/>
        </w:trPr>
        <w:tc>
          <w:tcPr>
            <w:tcW w:w="9576" w:type="dxa"/>
            <w:shd w:val="clear" w:color="auto" w:fill="D9D9D9" w:themeFill="background1" w:themeFillShade="D9"/>
          </w:tcPr>
          <w:p w14:paraId="55C9323F" w14:textId="77777777" w:rsidR="002D57C4" w:rsidRPr="006824F5" w:rsidRDefault="002D57C4" w:rsidP="00502E57">
            <w:pPr>
              <w:rPr>
                <w:rStyle w:val="CodeSnippet"/>
              </w:rPr>
            </w:pPr>
            <w:r w:rsidRPr="006824F5">
              <w:rPr>
                <w:rStyle w:val="CodeSnippet"/>
              </w:rPr>
              <w:t>inputs:</w:t>
            </w:r>
          </w:p>
          <w:p w14:paraId="229985E3" w14:textId="77777777" w:rsidR="002D57C4" w:rsidRPr="006824F5" w:rsidRDefault="002D57C4" w:rsidP="00502E57">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9413DE0" w14:textId="77777777" w:rsidR="002D57C4" w:rsidRDefault="002D57C4" w:rsidP="002D57C4">
      <w:pPr>
        <w:pStyle w:val="Heading5"/>
        <w:numPr>
          <w:ilvl w:val="4"/>
          <w:numId w:val="3"/>
        </w:numPr>
      </w:pPr>
      <w:r>
        <w:t>Examples</w:t>
      </w:r>
    </w:p>
    <w:p w14:paraId="46EF91D1" w14:textId="77777777" w:rsidR="002D57C4" w:rsidRDefault="002D57C4" w:rsidP="002D57C4">
      <w:pPr>
        <w:pStyle w:val="NormalaroundTable"/>
      </w:pPr>
      <w:r>
        <w:t>This section provides a set of examples for the single elements of a topology template.</w:t>
      </w:r>
    </w:p>
    <w:p w14:paraId="6FB9D7CA" w14:textId="77777777" w:rsidR="002D57C4" w:rsidRDefault="002D57C4" w:rsidP="002D57C4">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7F88C0" w14:textId="77777777" w:rsidTr="00502E57">
        <w:trPr>
          <w:trHeight w:val="418"/>
        </w:trPr>
        <w:tc>
          <w:tcPr>
            <w:tcW w:w="9576" w:type="dxa"/>
            <w:shd w:val="clear" w:color="auto" w:fill="D9D9D9" w:themeFill="background1" w:themeFillShade="D9"/>
          </w:tcPr>
          <w:p w14:paraId="47984A8E" w14:textId="77777777" w:rsidR="002D57C4" w:rsidRPr="00046485" w:rsidRDefault="002D57C4" w:rsidP="00502E57">
            <w:pPr>
              <w:rPr>
                <w:rStyle w:val="CodeSnippet"/>
                <w:noProof/>
              </w:rPr>
            </w:pPr>
            <w:r w:rsidRPr="00046485">
              <w:rPr>
                <w:rStyle w:val="CodeSnippet"/>
                <w:noProof/>
              </w:rPr>
              <w:lastRenderedPageBreak/>
              <w:t>inputs:</w:t>
            </w:r>
          </w:p>
          <w:p w14:paraId="38711243" w14:textId="77777777" w:rsidR="002D57C4" w:rsidRPr="006824F5" w:rsidRDefault="002D57C4" w:rsidP="00502E57">
            <w:pPr>
              <w:rPr>
                <w:rStyle w:val="CodeSnippet"/>
                <w:noProof/>
              </w:rPr>
            </w:pPr>
            <w:r w:rsidRPr="006824F5">
              <w:rPr>
                <w:rStyle w:val="CodeSnippet"/>
                <w:noProof/>
              </w:rPr>
              <w:t xml:space="preserve">  fooName:</w:t>
            </w:r>
          </w:p>
          <w:p w14:paraId="64D664A9" w14:textId="77777777" w:rsidR="002D57C4" w:rsidRPr="006824F5" w:rsidRDefault="002D57C4" w:rsidP="00502E57">
            <w:pPr>
              <w:rPr>
                <w:rStyle w:val="CodeSnippet"/>
                <w:noProof/>
              </w:rPr>
            </w:pPr>
            <w:r w:rsidRPr="006824F5">
              <w:rPr>
                <w:rStyle w:val="CodeSnippet"/>
                <w:noProof/>
              </w:rPr>
              <w:t xml:space="preserve">    type: string</w:t>
            </w:r>
          </w:p>
          <w:p w14:paraId="0FE09CCF" w14:textId="77777777" w:rsidR="002D57C4" w:rsidRPr="006824F5" w:rsidRDefault="002D57C4" w:rsidP="00502E57">
            <w:pPr>
              <w:rPr>
                <w:rStyle w:val="CodeSnippet"/>
                <w:noProof/>
              </w:rPr>
            </w:pPr>
            <w:r w:rsidRPr="006824F5">
              <w:rPr>
                <w:rStyle w:val="CodeSnippet"/>
                <w:noProof/>
              </w:rPr>
              <w:t xml:space="preserve">    description: Simple string typed property definition with no constraints.</w:t>
            </w:r>
          </w:p>
          <w:p w14:paraId="36EC7CE1" w14:textId="77777777" w:rsidR="002D57C4" w:rsidRPr="006824F5" w:rsidRDefault="002D57C4" w:rsidP="00502E57">
            <w:pPr>
              <w:rPr>
                <w:rStyle w:val="CodeSnippet"/>
              </w:rPr>
            </w:pPr>
            <w:r w:rsidRPr="006824F5">
              <w:rPr>
                <w:rStyle w:val="CodeSnippet"/>
                <w:noProof/>
              </w:rPr>
              <w:t xml:space="preserve">    default: bar</w:t>
            </w:r>
          </w:p>
        </w:tc>
      </w:tr>
    </w:tbl>
    <w:p w14:paraId="1CADEC64" w14:textId="77777777" w:rsidR="002D57C4" w:rsidRPr="00F54D8B" w:rsidRDefault="002D57C4" w:rsidP="002D57C4">
      <w:pPr>
        <w:pStyle w:val="NormalaroundTable"/>
      </w:pPr>
      <w:r>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AA19C7" w14:textId="77777777" w:rsidTr="00502E57">
        <w:trPr>
          <w:trHeight w:val="418"/>
        </w:trPr>
        <w:tc>
          <w:tcPr>
            <w:tcW w:w="9576" w:type="dxa"/>
            <w:shd w:val="clear" w:color="auto" w:fill="D9D9D9" w:themeFill="background1" w:themeFillShade="D9"/>
          </w:tcPr>
          <w:p w14:paraId="57528C79" w14:textId="77777777" w:rsidR="002D57C4" w:rsidRPr="006824F5" w:rsidRDefault="002D57C4" w:rsidP="00502E57">
            <w:pPr>
              <w:rPr>
                <w:rStyle w:val="CodeSnippet"/>
                <w:noProof/>
              </w:rPr>
            </w:pPr>
            <w:r w:rsidRPr="0068412F">
              <w:rPr>
                <w:rStyle w:val="CodeSnippetHighlight"/>
                <w:noProof/>
              </w:rPr>
              <w:t>inputs</w:t>
            </w:r>
            <w:r w:rsidRPr="006824F5">
              <w:rPr>
                <w:rStyle w:val="CodeSnippet"/>
                <w:noProof/>
              </w:rPr>
              <w:t>:</w:t>
            </w:r>
          </w:p>
          <w:p w14:paraId="14E3D720" w14:textId="77777777" w:rsidR="002D57C4" w:rsidRPr="006824F5" w:rsidRDefault="002D57C4" w:rsidP="00502E57">
            <w:pPr>
              <w:rPr>
                <w:rStyle w:val="CodeSnippet"/>
                <w:noProof/>
              </w:rPr>
            </w:pPr>
            <w:r w:rsidRPr="006824F5">
              <w:rPr>
                <w:rStyle w:val="CodeSnippet"/>
                <w:noProof/>
              </w:rPr>
              <w:t xml:space="preserve">  SiteName:</w:t>
            </w:r>
          </w:p>
          <w:p w14:paraId="03C09FF3" w14:textId="77777777" w:rsidR="002D57C4" w:rsidRPr="006824F5" w:rsidRDefault="002D57C4" w:rsidP="00502E57">
            <w:pPr>
              <w:rPr>
                <w:rStyle w:val="CodeSnippet"/>
                <w:noProof/>
              </w:rPr>
            </w:pPr>
            <w:r w:rsidRPr="006824F5">
              <w:rPr>
                <w:rStyle w:val="CodeSnippet"/>
                <w:noProof/>
              </w:rPr>
              <w:t xml:space="preserve">    type: string</w:t>
            </w:r>
          </w:p>
          <w:p w14:paraId="0FC4DF08" w14:textId="77777777" w:rsidR="002D57C4" w:rsidRPr="006824F5" w:rsidRDefault="002D57C4" w:rsidP="00502E57">
            <w:pPr>
              <w:rPr>
                <w:rStyle w:val="CodeSnippet"/>
                <w:noProof/>
              </w:rPr>
            </w:pPr>
            <w:r w:rsidRPr="006824F5">
              <w:rPr>
                <w:rStyle w:val="CodeSnippet"/>
                <w:noProof/>
              </w:rPr>
              <w:t xml:space="preserve">    description: string typed property definition with constraints</w:t>
            </w:r>
          </w:p>
          <w:p w14:paraId="0EAD00C3" w14:textId="77777777" w:rsidR="002D57C4" w:rsidRPr="006824F5" w:rsidRDefault="002D57C4" w:rsidP="00502E57">
            <w:pPr>
              <w:rPr>
                <w:rStyle w:val="CodeSnippet"/>
                <w:noProof/>
              </w:rPr>
            </w:pPr>
            <w:r w:rsidRPr="006824F5">
              <w:rPr>
                <w:rStyle w:val="CodeSnippet"/>
                <w:noProof/>
              </w:rPr>
              <w:t xml:space="preserve">    default: My Site</w:t>
            </w:r>
          </w:p>
          <w:p w14:paraId="1E02FDED" w14:textId="77777777" w:rsidR="002D57C4" w:rsidRPr="006824F5" w:rsidRDefault="002D57C4" w:rsidP="00502E57">
            <w:pPr>
              <w:rPr>
                <w:rStyle w:val="CodeSnippet"/>
                <w:noProof/>
              </w:rPr>
            </w:pPr>
            <w:r w:rsidRPr="006824F5">
              <w:rPr>
                <w:rStyle w:val="CodeSnippet"/>
                <w:noProof/>
              </w:rPr>
              <w:t xml:space="preserve">    constraints:</w:t>
            </w:r>
          </w:p>
          <w:p w14:paraId="73D432B4" w14:textId="77777777" w:rsidR="002D57C4" w:rsidRPr="006824F5" w:rsidRDefault="002D57C4" w:rsidP="00502E57">
            <w:pPr>
              <w:rPr>
                <w:rStyle w:val="CodeSnippet"/>
              </w:rPr>
            </w:pPr>
            <w:r w:rsidRPr="006824F5">
              <w:rPr>
                <w:rStyle w:val="CodeSnippet"/>
                <w:noProof/>
              </w:rPr>
              <w:t xml:space="preserve">      - min_length: 9</w:t>
            </w:r>
          </w:p>
        </w:tc>
      </w:tr>
    </w:tbl>
    <w:p w14:paraId="4EABC0D5" w14:textId="77777777" w:rsidR="002D57C4" w:rsidRDefault="002D57C4" w:rsidP="002D57C4">
      <w:pPr>
        <w:pStyle w:val="Heading4"/>
        <w:numPr>
          <w:ilvl w:val="3"/>
          <w:numId w:val="3"/>
        </w:numPr>
      </w:pPr>
      <w:r>
        <w:t>node_templates</w:t>
      </w:r>
    </w:p>
    <w:p w14:paraId="2E11878B" w14:textId="77777777" w:rsidR="002D57C4" w:rsidRDefault="002D57C4" w:rsidP="002D57C4">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7189A301" w14:textId="77777777" w:rsidR="002D57C4" w:rsidRDefault="002D57C4" w:rsidP="002D57C4">
      <w:pPr>
        <w:pStyle w:val="Heading5"/>
        <w:numPr>
          <w:ilvl w:val="4"/>
          <w:numId w:val="3"/>
        </w:numPr>
      </w:pPr>
      <w:proofErr w:type="gramStart"/>
      <w:r>
        <w:t>grammar</w:t>
      </w:r>
      <w:proofErr w:type="gramEnd"/>
    </w:p>
    <w:p w14:paraId="483F5074" w14:textId="77777777" w:rsidR="002D57C4" w:rsidRDefault="002D57C4" w:rsidP="002D57C4">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62539E" w14:textId="77777777" w:rsidTr="00502E57">
        <w:tc>
          <w:tcPr>
            <w:tcW w:w="9576" w:type="dxa"/>
            <w:shd w:val="clear" w:color="auto" w:fill="D9D9D9" w:themeFill="background1" w:themeFillShade="D9"/>
          </w:tcPr>
          <w:p w14:paraId="3FFE4BFB" w14:textId="77777777" w:rsidR="002D57C4" w:rsidRPr="006824F5" w:rsidRDefault="002D57C4" w:rsidP="00502E57">
            <w:pPr>
              <w:rPr>
                <w:rStyle w:val="CodeSnippet"/>
                <w:noProof/>
              </w:rPr>
            </w:pPr>
            <w:r w:rsidRPr="006824F5">
              <w:rPr>
                <w:rStyle w:val="CodeSnippet"/>
                <w:noProof/>
              </w:rPr>
              <w:t>node_templates:</w:t>
            </w:r>
          </w:p>
          <w:p w14:paraId="19B5AD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69DB83F2" w14:textId="77777777" w:rsidR="002D57C4" w:rsidRDefault="002D57C4" w:rsidP="00502E57">
            <w:pPr>
              <w:rPr>
                <w:rStyle w:val="CodeSnippet"/>
                <w:noProof/>
              </w:rPr>
            </w:pPr>
            <w:r w:rsidRPr="006824F5">
              <w:rPr>
                <w:rStyle w:val="CodeSnippet"/>
                <w:noProof/>
              </w:rPr>
              <w:t xml:space="preserve">  </w:t>
            </w:r>
            <w:r>
              <w:rPr>
                <w:rStyle w:val="CodeSnippet"/>
                <w:noProof/>
              </w:rPr>
              <w:t>...</w:t>
            </w:r>
          </w:p>
          <w:p w14:paraId="2561CF81" w14:textId="77777777" w:rsidR="002D57C4" w:rsidRPr="003C08D4" w:rsidRDefault="002D57C4" w:rsidP="00502E57">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3B2EA060" w14:textId="77777777" w:rsidR="002D57C4" w:rsidRDefault="002D57C4" w:rsidP="002D57C4">
      <w:pPr>
        <w:pStyle w:val="Heading5"/>
        <w:numPr>
          <w:ilvl w:val="4"/>
          <w:numId w:val="3"/>
        </w:numPr>
      </w:pPr>
      <w:r>
        <w:t>Example</w:t>
      </w:r>
    </w:p>
    <w:p w14:paraId="06CB63C3" w14:textId="77777777" w:rsidR="002D57C4" w:rsidRDefault="002D57C4" w:rsidP="002D57C4">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7CC030" w14:textId="77777777" w:rsidTr="00502E57">
        <w:trPr>
          <w:trHeight w:val="337"/>
        </w:trPr>
        <w:tc>
          <w:tcPr>
            <w:tcW w:w="9576" w:type="dxa"/>
            <w:shd w:val="clear" w:color="auto" w:fill="D9D9D9" w:themeFill="background1" w:themeFillShade="D9"/>
          </w:tcPr>
          <w:p w14:paraId="43BEDDFF" w14:textId="77777777" w:rsidR="002D57C4" w:rsidRDefault="002D57C4" w:rsidP="00502E57">
            <w:pPr>
              <w:rPr>
                <w:rStyle w:val="CodeSnippet"/>
                <w:noProof/>
              </w:rPr>
            </w:pPr>
            <w:r w:rsidRPr="00E8123E">
              <w:rPr>
                <w:rStyle w:val="CodeSnippetHighlight"/>
                <w:noProof/>
              </w:rPr>
              <w:t>node_templates</w:t>
            </w:r>
            <w:r>
              <w:rPr>
                <w:rStyle w:val="CodeSnippet"/>
                <w:noProof/>
              </w:rPr>
              <w:t>:</w:t>
            </w:r>
          </w:p>
          <w:p w14:paraId="0C575549" w14:textId="77777777" w:rsidR="002D57C4" w:rsidRDefault="002D57C4" w:rsidP="00502E57">
            <w:pPr>
              <w:rPr>
                <w:rStyle w:val="CodeSnippet"/>
                <w:noProof/>
              </w:rPr>
            </w:pPr>
            <w:r>
              <w:rPr>
                <w:rStyle w:val="CodeSnippet"/>
                <w:noProof/>
              </w:rPr>
              <w:t xml:space="preserve">  my_webapp_node_template:</w:t>
            </w:r>
          </w:p>
          <w:p w14:paraId="0D6F763D" w14:textId="77777777" w:rsidR="002D57C4" w:rsidRDefault="002D57C4" w:rsidP="00502E57">
            <w:pPr>
              <w:rPr>
                <w:rStyle w:val="CodeSnippet"/>
                <w:noProof/>
              </w:rPr>
            </w:pPr>
            <w:r>
              <w:rPr>
                <w:rStyle w:val="CodeSnippet"/>
                <w:noProof/>
              </w:rPr>
              <w:t xml:space="preserve">    type: WebApplication</w:t>
            </w:r>
          </w:p>
          <w:p w14:paraId="0817B5CA" w14:textId="77777777" w:rsidR="002D57C4" w:rsidRDefault="002D57C4" w:rsidP="00502E57">
            <w:pPr>
              <w:rPr>
                <w:rStyle w:val="CodeSnippet"/>
                <w:noProof/>
              </w:rPr>
            </w:pPr>
          </w:p>
          <w:p w14:paraId="10A5BFA2" w14:textId="77777777" w:rsidR="002D57C4" w:rsidRDefault="002D57C4" w:rsidP="00502E57">
            <w:pPr>
              <w:rPr>
                <w:rStyle w:val="CodeSnippet"/>
                <w:noProof/>
              </w:rPr>
            </w:pPr>
            <w:r>
              <w:rPr>
                <w:rStyle w:val="CodeSnippet"/>
                <w:noProof/>
              </w:rPr>
              <w:t xml:space="preserve">  my_database_node_template:</w:t>
            </w:r>
          </w:p>
          <w:p w14:paraId="41B554A3" w14:textId="77777777" w:rsidR="002D57C4" w:rsidRPr="006824F5" w:rsidRDefault="002D57C4" w:rsidP="00502E57">
            <w:pPr>
              <w:rPr>
                <w:rStyle w:val="CodeSnippet"/>
              </w:rPr>
            </w:pPr>
            <w:r>
              <w:rPr>
                <w:rStyle w:val="CodeSnippet"/>
                <w:noProof/>
              </w:rPr>
              <w:t xml:space="preserve">    type: Database</w:t>
            </w:r>
          </w:p>
        </w:tc>
      </w:tr>
    </w:tbl>
    <w:p w14:paraId="20E5DC83" w14:textId="77777777" w:rsidR="002D57C4" w:rsidRDefault="002D57C4" w:rsidP="002D57C4">
      <w:pPr>
        <w:pStyle w:val="Heading4"/>
        <w:numPr>
          <w:ilvl w:val="3"/>
          <w:numId w:val="3"/>
        </w:numPr>
      </w:pPr>
      <w:r>
        <w:t>relationship_templates</w:t>
      </w:r>
    </w:p>
    <w:p w14:paraId="2D4956B9" w14:textId="77777777" w:rsidR="002D57C4" w:rsidRDefault="002D57C4" w:rsidP="002D57C4">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7190B578" w14:textId="77777777" w:rsidR="002D57C4" w:rsidRDefault="002D57C4" w:rsidP="002D57C4">
      <w:pPr>
        <w:rPr>
          <w:rFonts w:cs="Courier New"/>
        </w:rPr>
      </w:pPr>
    </w:p>
    <w:p w14:paraId="578EBA9F" w14:textId="77777777" w:rsidR="002D57C4" w:rsidRDefault="002D57C4" w:rsidP="002D57C4">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199A53AF" w14:textId="77777777" w:rsidR="002D57C4" w:rsidRDefault="002D57C4" w:rsidP="002D57C4">
      <w:pPr>
        <w:pStyle w:val="Heading5"/>
        <w:numPr>
          <w:ilvl w:val="4"/>
          <w:numId w:val="3"/>
        </w:numPr>
      </w:pPr>
      <w:r>
        <w:lastRenderedPageBreak/>
        <w:t>Grammar</w:t>
      </w:r>
    </w:p>
    <w:p w14:paraId="508925F5" w14:textId="77777777" w:rsidR="002D57C4" w:rsidRDefault="002D57C4" w:rsidP="002D57C4">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C4E678D" w14:textId="77777777" w:rsidTr="00502E57">
        <w:tc>
          <w:tcPr>
            <w:tcW w:w="9576" w:type="dxa"/>
            <w:shd w:val="clear" w:color="auto" w:fill="D9D9D9" w:themeFill="background1" w:themeFillShade="D9"/>
          </w:tcPr>
          <w:p w14:paraId="3882097D" w14:textId="77777777" w:rsidR="002D57C4" w:rsidRPr="006824F5" w:rsidRDefault="002D57C4" w:rsidP="00502E57">
            <w:pPr>
              <w:rPr>
                <w:rStyle w:val="CodeSnippet"/>
              </w:rPr>
            </w:pPr>
            <w:r>
              <w:rPr>
                <w:rStyle w:val="CodeSnippet"/>
              </w:rPr>
              <w:t>relationship</w:t>
            </w:r>
            <w:r w:rsidRPr="006824F5">
              <w:rPr>
                <w:rStyle w:val="CodeSnippet"/>
              </w:rPr>
              <w:t>_templates:</w:t>
            </w:r>
          </w:p>
          <w:p w14:paraId="6FB2BFF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377AA851" w14:textId="77777777" w:rsidR="002D57C4" w:rsidRDefault="002D57C4" w:rsidP="00502E57">
            <w:pPr>
              <w:rPr>
                <w:rStyle w:val="CodeSnippet"/>
              </w:rPr>
            </w:pPr>
            <w:r w:rsidRPr="006824F5">
              <w:rPr>
                <w:rStyle w:val="CodeSnippet"/>
              </w:rPr>
              <w:t xml:space="preserve">  </w:t>
            </w:r>
            <w:r>
              <w:rPr>
                <w:rStyle w:val="CodeSnippet"/>
              </w:rPr>
              <w:t>...</w:t>
            </w:r>
          </w:p>
          <w:p w14:paraId="7797F993" w14:textId="77777777" w:rsidR="002D57C4" w:rsidRPr="003C08D4" w:rsidRDefault="002D57C4" w:rsidP="00502E57">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06E75C7A" w14:textId="77777777" w:rsidR="002D57C4" w:rsidRDefault="002D57C4" w:rsidP="002D57C4">
      <w:pPr>
        <w:pStyle w:val="Heading5"/>
        <w:numPr>
          <w:ilvl w:val="4"/>
          <w:numId w:val="3"/>
        </w:numPr>
      </w:pPr>
      <w:r>
        <w:t>Example</w:t>
      </w:r>
    </w:p>
    <w:p w14:paraId="74D35609" w14:textId="77777777" w:rsidR="002D57C4" w:rsidRDefault="002D57C4" w:rsidP="002D57C4">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D932DC9" w14:textId="77777777" w:rsidTr="00502E57">
        <w:trPr>
          <w:trHeight w:val="337"/>
        </w:trPr>
        <w:tc>
          <w:tcPr>
            <w:tcW w:w="9576" w:type="dxa"/>
            <w:shd w:val="clear" w:color="auto" w:fill="D9D9D9" w:themeFill="background1" w:themeFillShade="D9"/>
          </w:tcPr>
          <w:p w14:paraId="6A988D6E" w14:textId="77777777" w:rsidR="002D57C4" w:rsidRDefault="002D57C4" w:rsidP="00502E57">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976A008" w14:textId="77777777" w:rsidR="002D57C4" w:rsidRDefault="002D57C4" w:rsidP="00502E57">
            <w:pPr>
              <w:rPr>
                <w:rStyle w:val="CodeSnippet"/>
                <w:noProof/>
              </w:rPr>
            </w:pPr>
            <w:r>
              <w:rPr>
                <w:rStyle w:val="CodeSnippet"/>
                <w:noProof/>
              </w:rPr>
              <w:t xml:space="preserve">  my_connectsto_relationship:</w:t>
            </w:r>
          </w:p>
          <w:p w14:paraId="56E64266" w14:textId="77777777" w:rsidR="002D57C4" w:rsidRDefault="002D57C4" w:rsidP="00502E57">
            <w:pPr>
              <w:rPr>
                <w:rStyle w:val="CodeSnippet"/>
                <w:noProof/>
              </w:rPr>
            </w:pPr>
            <w:r>
              <w:rPr>
                <w:rStyle w:val="CodeSnippet"/>
                <w:noProof/>
              </w:rPr>
              <w:t xml:space="preserve">    type: tosca.relationships.ConnectsTo</w:t>
            </w:r>
          </w:p>
          <w:p w14:paraId="5A8E27AF" w14:textId="77777777" w:rsidR="002D57C4" w:rsidRDefault="002D57C4" w:rsidP="00502E57">
            <w:pPr>
              <w:rPr>
                <w:rStyle w:val="CodeSnippet"/>
                <w:noProof/>
              </w:rPr>
            </w:pPr>
            <w:r>
              <w:rPr>
                <w:rStyle w:val="CodeSnippet"/>
                <w:noProof/>
              </w:rPr>
              <w:t xml:space="preserve">    interfaces:</w:t>
            </w:r>
          </w:p>
          <w:p w14:paraId="1A953C3E" w14:textId="77777777" w:rsidR="002D57C4" w:rsidRDefault="002D57C4" w:rsidP="00502E57">
            <w:pPr>
              <w:rPr>
                <w:rStyle w:val="CodeSnippet"/>
                <w:noProof/>
              </w:rPr>
            </w:pPr>
            <w:r>
              <w:rPr>
                <w:rStyle w:val="CodeSnippet"/>
                <w:noProof/>
              </w:rPr>
              <w:t xml:space="preserve">      Configure:</w:t>
            </w:r>
          </w:p>
          <w:p w14:paraId="6A34DDEE" w14:textId="77777777" w:rsidR="002D57C4" w:rsidRPr="00247D14" w:rsidRDefault="002D57C4" w:rsidP="00502E57">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932D146" w14:textId="77777777" w:rsidR="002D57C4" w:rsidRPr="006824F5" w:rsidRDefault="002D57C4" w:rsidP="00502E57">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250838A" w14:textId="77777777" w:rsidR="002D57C4" w:rsidRDefault="002D57C4" w:rsidP="002D57C4">
      <w:pPr>
        <w:pStyle w:val="Heading4"/>
        <w:numPr>
          <w:ilvl w:val="3"/>
          <w:numId w:val="3"/>
        </w:numPr>
      </w:pPr>
      <w:proofErr w:type="gramStart"/>
      <w:r>
        <w:t>outputs</w:t>
      </w:r>
      <w:proofErr w:type="gramEnd"/>
    </w:p>
    <w:p w14:paraId="35D30100" w14:textId="77777777" w:rsidR="002D57C4" w:rsidRDefault="002D57C4" w:rsidP="002D57C4">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7ADA3BDB" w14:textId="77777777" w:rsidR="002D57C4" w:rsidRDefault="002D57C4" w:rsidP="002D57C4">
      <w:pPr>
        <w:pStyle w:val="Heading5"/>
        <w:numPr>
          <w:ilvl w:val="4"/>
          <w:numId w:val="3"/>
        </w:numPr>
      </w:pPr>
      <w:r>
        <w:t>Grammar</w:t>
      </w:r>
    </w:p>
    <w:p w14:paraId="21373F1D" w14:textId="77777777" w:rsidR="002D57C4" w:rsidRDefault="002D57C4" w:rsidP="002D57C4">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4A5CD6" w14:textId="77777777" w:rsidTr="00502E57">
        <w:trPr>
          <w:trHeight w:val="256"/>
        </w:trPr>
        <w:tc>
          <w:tcPr>
            <w:tcW w:w="9576" w:type="dxa"/>
            <w:shd w:val="clear" w:color="auto" w:fill="D9D9D9" w:themeFill="background1" w:themeFillShade="D9"/>
          </w:tcPr>
          <w:p w14:paraId="5F7D0D6E" w14:textId="77777777" w:rsidR="002D57C4" w:rsidRDefault="002D57C4" w:rsidP="00502E57">
            <w:pPr>
              <w:rPr>
                <w:rStyle w:val="CodeSnippet"/>
              </w:rPr>
            </w:pPr>
            <w:r>
              <w:rPr>
                <w:rStyle w:val="CodeSnippet"/>
              </w:rPr>
              <w:t>outputs:</w:t>
            </w:r>
          </w:p>
          <w:p w14:paraId="5B792341" w14:textId="77777777" w:rsidR="002D57C4" w:rsidRPr="006824F5" w:rsidRDefault="002D57C4" w:rsidP="00502E57">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2CD870FC" w14:textId="77777777" w:rsidR="002D57C4" w:rsidRDefault="002D57C4" w:rsidP="002D57C4">
      <w:pPr>
        <w:pStyle w:val="Heading5"/>
        <w:numPr>
          <w:ilvl w:val="4"/>
          <w:numId w:val="3"/>
        </w:numPr>
      </w:pPr>
      <w:r>
        <w:t>Example</w:t>
      </w:r>
    </w:p>
    <w:p w14:paraId="067334F7" w14:textId="77777777" w:rsidR="002D57C4" w:rsidRDefault="002D57C4" w:rsidP="002D57C4">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001A29" w14:textId="77777777" w:rsidTr="00502E57">
        <w:trPr>
          <w:trHeight w:val="256"/>
        </w:trPr>
        <w:tc>
          <w:tcPr>
            <w:tcW w:w="9576" w:type="dxa"/>
            <w:shd w:val="clear" w:color="auto" w:fill="D9D9D9" w:themeFill="background1" w:themeFillShade="D9"/>
          </w:tcPr>
          <w:p w14:paraId="0CC38ACD" w14:textId="77777777" w:rsidR="002D57C4" w:rsidRPr="004D5569" w:rsidRDefault="002D57C4" w:rsidP="00502E57">
            <w:pPr>
              <w:rPr>
                <w:rStyle w:val="CodeSnippet"/>
                <w:noProof/>
              </w:rPr>
            </w:pPr>
            <w:r w:rsidRPr="00CA301B">
              <w:rPr>
                <w:rStyle w:val="CodeSnippetHighlight"/>
              </w:rPr>
              <w:t>outputs</w:t>
            </w:r>
            <w:r w:rsidRPr="004D5569">
              <w:rPr>
                <w:rStyle w:val="CodeSnippet"/>
                <w:noProof/>
              </w:rPr>
              <w:t>:</w:t>
            </w:r>
          </w:p>
          <w:p w14:paraId="44B08E40" w14:textId="77777777" w:rsidR="002D57C4" w:rsidRPr="004D5569" w:rsidRDefault="002D57C4" w:rsidP="00502E57">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444DF46F" w14:textId="77777777" w:rsidR="002D57C4" w:rsidRPr="004D5569" w:rsidRDefault="002D57C4" w:rsidP="00502E57">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DA70F3A" w14:textId="77777777" w:rsidR="002D57C4" w:rsidRPr="006824F5" w:rsidRDefault="002D57C4" w:rsidP="00502E57">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57F8548F" w14:textId="77777777" w:rsidR="002D57C4" w:rsidRDefault="002D57C4" w:rsidP="002D57C4">
      <w:pPr>
        <w:pStyle w:val="Heading4"/>
        <w:numPr>
          <w:ilvl w:val="3"/>
          <w:numId w:val="3"/>
        </w:numPr>
      </w:pPr>
      <w:proofErr w:type="gramStart"/>
      <w:r>
        <w:t>groups</w:t>
      </w:r>
      <w:proofErr w:type="gramEnd"/>
    </w:p>
    <w:p w14:paraId="6CD0DE98" w14:textId="77777777" w:rsidR="002D57C4" w:rsidRPr="002E5985" w:rsidRDefault="002D57C4" w:rsidP="002D57C4">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23F85599" w14:textId="77777777" w:rsidR="002D57C4" w:rsidRDefault="002D57C4" w:rsidP="002D57C4">
      <w:pPr>
        <w:pStyle w:val="Heading5"/>
        <w:numPr>
          <w:ilvl w:val="4"/>
          <w:numId w:val="3"/>
        </w:numPr>
      </w:pPr>
      <w:r>
        <w:t>Grammar</w:t>
      </w:r>
    </w:p>
    <w:p w14:paraId="08F8831C" w14:textId="77777777" w:rsidR="002D57C4" w:rsidRDefault="002D57C4" w:rsidP="002D57C4">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90995" w14:textId="77777777" w:rsidTr="00502E57">
        <w:trPr>
          <w:trHeight w:val="256"/>
        </w:trPr>
        <w:tc>
          <w:tcPr>
            <w:tcW w:w="9576" w:type="dxa"/>
            <w:shd w:val="clear" w:color="auto" w:fill="D9D9D9" w:themeFill="background1" w:themeFillShade="D9"/>
          </w:tcPr>
          <w:p w14:paraId="40CA8950" w14:textId="77777777" w:rsidR="002D57C4" w:rsidRDefault="002D57C4" w:rsidP="00502E57">
            <w:pPr>
              <w:rPr>
                <w:rStyle w:val="CodeSnippet"/>
                <w:noProof/>
              </w:rPr>
            </w:pPr>
            <w:r w:rsidRPr="00A1545E">
              <w:rPr>
                <w:rStyle w:val="CodeSnippetHighlight"/>
              </w:rPr>
              <w:lastRenderedPageBreak/>
              <w:t>groups</w:t>
            </w:r>
            <w:r>
              <w:rPr>
                <w:rStyle w:val="CodeSnippet"/>
                <w:noProof/>
              </w:rPr>
              <w:t>:</w:t>
            </w:r>
          </w:p>
          <w:p w14:paraId="3502881F"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3D2CE0BB" w14:textId="77777777" w:rsidR="002D57C4" w:rsidRDefault="002D57C4" w:rsidP="00502E57">
            <w:pPr>
              <w:rPr>
                <w:rStyle w:val="CodeSnippet"/>
              </w:rPr>
            </w:pPr>
            <w:r w:rsidRPr="006824F5">
              <w:rPr>
                <w:rStyle w:val="CodeSnippet"/>
              </w:rPr>
              <w:t xml:space="preserve">  </w:t>
            </w:r>
            <w:r>
              <w:rPr>
                <w:rStyle w:val="CodeSnippet"/>
              </w:rPr>
              <w:t>...</w:t>
            </w:r>
          </w:p>
          <w:p w14:paraId="7DB64D1B"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36B16DE0" w14:textId="77777777" w:rsidR="002D57C4" w:rsidRDefault="002D57C4" w:rsidP="002D57C4">
      <w:pPr>
        <w:pStyle w:val="Heading5"/>
        <w:numPr>
          <w:ilvl w:val="4"/>
          <w:numId w:val="3"/>
        </w:numPr>
      </w:pPr>
      <w:r>
        <w:t>Example</w:t>
      </w:r>
    </w:p>
    <w:p w14:paraId="4FD0EE8F" w14:textId="77777777" w:rsidR="002D57C4" w:rsidRDefault="002D57C4" w:rsidP="002D57C4">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85BCDB8" w14:textId="77777777" w:rsidTr="00502E57">
        <w:tc>
          <w:tcPr>
            <w:tcW w:w="9576" w:type="dxa"/>
            <w:shd w:val="clear" w:color="auto" w:fill="D9D9D9" w:themeFill="background1" w:themeFillShade="D9"/>
          </w:tcPr>
          <w:p w14:paraId="1D5CC908" w14:textId="77777777" w:rsidR="002D57C4" w:rsidRPr="006824F5" w:rsidRDefault="002D57C4" w:rsidP="00502E57">
            <w:pPr>
              <w:rPr>
                <w:rStyle w:val="CodeSnippet"/>
                <w:noProof/>
              </w:rPr>
            </w:pPr>
            <w:r w:rsidRPr="006824F5">
              <w:rPr>
                <w:rStyle w:val="CodeSnippet"/>
                <w:noProof/>
              </w:rPr>
              <w:t>node_templates:</w:t>
            </w:r>
          </w:p>
          <w:p w14:paraId="0B98ECA9" w14:textId="77777777" w:rsidR="002D57C4" w:rsidRPr="006824F5" w:rsidRDefault="002D57C4" w:rsidP="00502E57">
            <w:pPr>
              <w:rPr>
                <w:rStyle w:val="CodeSnippet"/>
                <w:noProof/>
              </w:rPr>
            </w:pPr>
            <w:r w:rsidRPr="006824F5">
              <w:rPr>
                <w:rStyle w:val="CodeSnippet"/>
                <w:noProof/>
              </w:rPr>
              <w:t xml:space="preserve">  server1:</w:t>
            </w:r>
          </w:p>
          <w:p w14:paraId="04BBBE14" w14:textId="77777777" w:rsidR="002D57C4" w:rsidRPr="006824F5" w:rsidRDefault="002D57C4" w:rsidP="00502E57">
            <w:pPr>
              <w:rPr>
                <w:rStyle w:val="CodeSnippet"/>
                <w:noProof/>
              </w:rPr>
            </w:pPr>
            <w:r w:rsidRPr="006824F5">
              <w:rPr>
                <w:rStyle w:val="CodeSnippet"/>
                <w:noProof/>
              </w:rPr>
              <w:t xml:space="preserve">    type: tosca.nodes.Compute</w:t>
            </w:r>
          </w:p>
          <w:p w14:paraId="3177BEF6" w14:textId="77777777" w:rsidR="002D57C4" w:rsidRPr="006824F5" w:rsidRDefault="002D57C4" w:rsidP="00502E57">
            <w:pPr>
              <w:rPr>
                <w:rStyle w:val="CodeSnippet"/>
                <w:noProof/>
              </w:rPr>
            </w:pPr>
            <w:r w:rsidRPr="006824F5">
              <w:rPr>
                <w:rStyle w:val="CodeSnippet"/>
                <w:noProof/>
              </w:rPr>
              <w:t xml:space="preserve">    # more details ...</w:t>
            </w:r>
          </w:p>
          <w:p w14:paraId="59E5B7F6" w14:textId="77777777" w:rsidR="002D57C4" w:rsidRPr="006824F5" w:rsidRDefault="002D57C4" w:rsidP="00502E57">
            <w:pPr>
              <w:rPr>
                <w:rStyle w:val="CodeSnippet"/>
                <w:noProof/>
              </w:rPr>
            </w:pPr>
          </w:p>
          <w:p w14:paraId="5CCF34FA" w14:textId="77777777" w:rsidR="002D57C4" w:rsidRPr="006824F5" w:rsidRDefault="002D57C4" w:rsidP="00502E57">
            <w:pPr>
              <w:rPr>
                <w:rStyle w:val="CodeSnippet"/>
                <w:noProof/>
              </w:rPr>
            </w:pPr>
            <w:r w:rsidRPr="006824F5">
              <w:rPr>
                <w:rStyle w:val="CodeSnippet"/>
                <w:noProof/>
              </w:rPr>
              <w:t xml:space="preserve">  server2:</w:t>
            </w:r>
          </w:p>
          <w:p w14:paraId="14304825" w14:textId="77777777" w:rsidR="002D57C4" w:rsidRPr="006824F5" w:rsidRDefault="002D57C4" w:rsidP="00502E57">
            <w:pPr>
              <w:rPr>
                <w:rStyle w:val="CodeSnippet"/>
                <w:noProof/>
              </w:rPr>
            </w:pPr>
            <w:r w:rsidRPr="006824F5">
              <w:rPr>
                <w:rStyle w:val="CodeSnippet"/>
                <w:noProof/>
              </w:rPr>
              <w:t xml:space="preserve">    type: tosca.nodes.Compute</w:t>
            </w:r>
          </w:p>
          <w:p w14:paraId="1B4C6772" w14:textId="77777777" w:rsidR="002D57C4" w:rsidRPr="006824F5" w:rsidRDefault="002D57C4" w:rsidP="00502E57">
            <w:pPr>
              <w:rPr>
                <w:rStyle w:val="CodeSnippet"/>
                <w:noProof/>
              </w:rPr>
            </w:pPr>
            <w:r w:rsidRPr="006824F5">
              <w:rPr>
                <w:rStyle w:val="CodeSnippet"/>
                <w:noProof/>
              </w:rPr>
              <w:t xml:space="preserve">    # more details ...</w:t>
            </w:r>
          </w:p>
          <w:p w14:paraId="5D293623" w14:textId="77777777" w:rsidR="002D57C4" w:rsidRPr="006824F5" w:rsidRDefault="002D57C4" w:rsidP="00502E57">
            <w:pPr>
              <w:rPr>
                <w:rStyle w:val="CodeSnippet"/>
                <w:noProof/>
              </w:rPr>
            </w:pPr>
          </w:p>
          <w:p w14:paraId="110EBFA0" w14:textId="77777777" w:rsidR="002D57C4" w:rsidRPr="006824F5" w:rsidRDefault="002D57C4" w:rsidP="00502E57">
            <w:pPr>
              <w:rPr>
                <w:rStyle w:val="CodeSnippet"/>
                <w:noProof/>
              </w:rPr>
            </w:pPr>
            <w:r w:rsidRPr="006824F5">
              <w:rPr>
                <w:rStyle w:val="CodeSnippet"/>
                <w:noProof/>
              </w:rPr>
              <w:t xml:space="preserve">  server3:</w:t>
            </w:r>
          </w:p>
          <w:p w14:paraId="7DDA079B" w14:textId="77777777" w:rsidR="002D57C4" w:rsidRPr="006824F5" w:rsidRDefault="002D57C4" w:rsidP="00502E57">
            <w:pPr>
              <w:rPr>
                <w:rStyle w:val="CodeSnippet"/>
                <w:noProof/>
              </w:rPr>
            </w:pPr>
            <w:r w:rsidRPr="006824F5">
              <w:rPr>
                <w:rStyle w:val="CodeSnippet"/>
                <w:noProof/>
              </w:rPr>
              <w:t xml:space="preserve">    type: tosca.nodes.Compute</w:t>
            </w:r>
          </w:p>
          <w:p w14:paraId="3062C523" w14:textId="77777777" w:rsidR="002D57C4" w:rsidRPr="006824F5" w:rsidRDefault="002D57C4" w:rsidP="00502E57">
            <w:pPr>
              <w:rPr>
                <w:rStyle w:val="CodeSnippet"/>
                <w:noProof/>
              </w:rPr>
            </w:pPr>
            <w:r w:rsidRPr="006824F5">
              <w:rPr>
                <w:rStyle w:val="CodeSnippet"/>
                <w:noProof/>
              </w:rPr>
              <w:t xml:space="preserve">    # more details ...</w:t>
            </w:r>
          </w:p>
          <w:p w14:paraId="5831A50F" w14:textId="77777777" w:rsidR="002D57C4" w:rsidRPr="006824F5" w:rsidRDefault="002D57C4" w:rsidP="00502E57">
            <w:pPr>
              <w:rPr>
                <w:rStyle w:val="CodeSnippet"/>
                <w:noProof/>
              </w:rPr>
            </w:pPr>
          </w:p>
          <w:p w14:paraId="03960605" w14:textId="77777777" w:rsidR="002D57C4" w:rsidRDefault="002D57C4" w:rsidP="00502E57">
            <w:pPr>
              <w:rPr>
                <w:rStyle w:val="CodeSnippet"/>
                <w:noProof/>
              </w:rPr>
            </w:pPr>
            <w:r w:rsidRPr="00CA301B">
              <w:rPr>
                <w:rStyle w:val="CodeSnippetHighlight"/>
              </w:rPr>
              <w:t>groups</w:t>
            </w:r>
            <w:r w:rsidRPr="006824F5">
              <w:rPr>
                <w:rStyle w:val="CodeSnippet"/>
                <w:noProof/>
              </w:rPr>
              <w:t>:</w:t>
            </w:r>
          </w:p>
          <w:p w14:paraId="2D71B1ED" w14:textId="77777777" w:rsidR="002D57C4" w:rsidRPr="006824F5" w:rsidRDefault="002D57C4" w:rsidP="00502E57">
            <w:pPr>
              <w:rPr>
                <w:rStyle w:val="CodeSnippet"/>
                <w:noProof/>
              </w:rPr>
            </w:pPr>
            <w:r>
              <w:rPr>
                <w:rStyle w:val="CodeSnippet"/>
                <w:noProof/>
              </w:rPr>
              <w:t xml:space="preserve">  # server2 and server3 are part of the same group</w:t>
            </w:r>
          </w:p>
          <w:p w14:paraId="7DC3AF34" w14:textId="77777777" w:rsidR="002D57C4" w:rsidRDefault="002D57C4" w:rsidP="00502E57">
            <w:pPr>
              <w:rPr>
                <w:rStyle w:val="CodeSnippet"/>
                <w:noProof/>
              </w:rPr>
            </w:pPr>
            <w:r w:rsidRPr="006824F5">
              <w:rPr>
                <w:rStyle w:val="CodeSnippet"/>
                <w:noProof/>
              </w:rPr>
              <w:t xml:space="preserve">  server_group_1:</w:t>
            </w:r>
          </w:p>
          <w:p w14:paraId="5725637D" w14:textId="77777777" w:rsidR="002D57C4" w:rsidRPr="006824F5" w:rsidRDefault="002D57C4" w:rsidP="00502E57">
            <w:pPr>
              <w:rPr>
                <w:rStyle w:val="CodeSnippet"/>
                <w:noProof/>
              </w:rPr>
            </w:pPr>
            <w:r>
              <w:rPr>
                <w:rStyle w:val="CodeSnippet"/>
                <w:noProof/>
              </w:rPr>
              <w:t xml:space="preserve">    type: tosca.groups.Root</w:t>
            </w:r>
          </w:p>
          <w:p w14:paraId="50668727" w14:textId="77777777" w:rsidR="002D57C4" w:rsidRPr="006824F5" w:rsidRDefault="002D57C4" w:rsidP="00502E57">
            <w:pPr>
              <w:rPr>
                <w:rStyle w:val="CodeSnippet"/>
              </w:rPr>
            </w:pPr>
            <w:r w:rsidRPr="006824F5">
              <w:rPr>
                <w:rStyle w:val="CodeSnippet"/>
                <w:noProof/>
              </w:rPr>
              <w:t xml:space="preserve">    </w:t>
            </w:r>
            <w:r>
              <w:rPr>
                <w:rStyle w:val="CodeSnippet"/>
                <w:noProof/>
              </w:rPr>
              <w:t>members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4EFCA8F" w14:textId="77777777" w:rsidR="002D57C4" w:rsidRDefault="002D57C4" w:rsidP="002D57C4">
      <w:pPr>
        <w:pStyle w:val="Heading4"/>
        <w:numPr>
          <w:ilvl w:val="3"/>
          <w:numId w:val="3"/>
        </w:numPr>
      </w:pPr>
      <w:proofErr w:type="gramStart"/>
      <w:r>
        <w:t>policies</w:t>
      </w:r>
      <w:proofErr w:type="gramEnd"/>
    </w:p>
    <w:p w14:paraId="3E3AAB10" w14:textId="77777777" w:rsidR="002D57C4" w:rsidRPr="002E5985" w:rsidRDefault="002D57C4" w:rsidP="002D57C4">
      <w:r>
        <w:t xml:space="preserve">The </w:t>
      </w:r>
      <w:r>
        <w:rPr>
          <w:rStyle w:val="CodeSnippetHighlight"/>
        </w:rPr>
        <w:t>policies</w:t>
      </w:r>
      <w:r>
        <w:t xml:space="preserve"> section allows for declaring policies that can be applied to entities in the topology template.</w:t>
      </w:r>
    </w:p>
    <w:p w14:paraId="6BC159DB" w14:textId="77777777" w:rsidR="002D57C4" w:rsidRDefault="002D57C4" w:rsidP="002D57C4">
      <w:pPr>
        <w:pStyle w:val="Heading5"/>
        <w:numPr>
          <w:ilvl w:val="4"/>
          <w:numId w:val="3"/>
        </w:numPr>
      </w:pPr>
      <w:r>
        <w:t>Grammar</w:t>
      </w:r>
    </w:p>
    <w:p w14:paraId="73A1069D" w14:textId="77777777" w:rsidR="002D57C4" w:rsidRDefault="002D57C4" w:rsidP="002D57C4">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ABDEBAF" w14:textId="77777777" w:rsidTr="00502E57">
        <w:trPr>
          <w:trHeight w:val="256"/>
        </w:trPr>
        <w:tc>
          <w:tcPr>
            <w:tcW w:w="9576" w:type="dxa"/>
            <w:shd w:val="clear" w:color="auto" w:fill="D9D9D9" w:themeFill="background1" w:themeFillShade="D9"/>
          </w:tcPr>
          <w:p w14:paraId="0387B025" w14:textId="77777777" w:rsidR="002D57C4" w:rsidRDefault="002D57C4" w:rsidP="00502E57">
            <w:pPr>
              <w:rPr>
                <w:rStyle w:val="CodeSnippet"/>
                <w:noProof/>
              </w:rPr>
            </w:pPr>
            <w:r>
              <w:rPr>
                <w:rStyle w:val="CodeSnippetHighlight"/>
              </w:rPr>
              <w:t>policies</w:t>
            </w:r>
            <w:r>
              <w:rPr>
                <w:rStyle w:val="CodeSnippet"/>
                <w:noProof/>
              </w:rPr>
              <w:t>:</w:t>
            </w:r>
          </w:p>
          <w:p w14:paraId="077D3FB4"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6B01A212" w14:textId="77777777" w:rsidR="002D57C4" w:rsidRDefault="002D57C4" w:rsidP="00502E57">
            <w:pPr>
              <w:rPr>
                <w:rStyle w:val="CodeSnippet"/>
              </w:rPr>
            </w:pPr>
            <w:r w:rsidRPr="006824F5">
              <w:rPr>
                <w:rStyle w:val="CodeSnippet"/>
              </w:rPr>
              <w:t xml:space="preserve">  </w:t>
            </w:r>
            <w:r>
              <w:rPr>
                <w:rStyle w:val="CodeSnippet"/>
              </w:rPr>
              <w:t>- ...</w:t>
            </w:r>
          </w:p>
          <w:p w14:paraId="38B389E5"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3077C14" w14:textId="77777777" w:rsidR="002D57C4" w:rsidRDefault="002D57C4" w:rsidP="002D57C4">
      <w:pPr>
        <w:pStyle w:val="Heading5"/>
        <w:numPr>
          <w:ilvl w:val="4"/>
          <w:numId w:val="3"/>
        </w:numPr>
      </w:pPr>
      <w:r>
        <w:t>Example</w:t>
      </w:r>
    </w:p>
    <w:p w14:paraId="112FED80" w14:textId="77777777" w:rsidR="002D57C4" w:rsidRDefault="002D57C4" w:rsidP="002D57C4">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DD4FF1" w14:textId="77777777" w:rsidTr="00502E57">
        <w:tc>
          <w:tcPr>
            <w:tcW w:w="9576" w:type="dxa"/>
            <w:shd w:val="clear" w:color="auto" w:fill="D9D9D9" w:themeFill="background1" w:themeFillShade="D9"/>
          </w:tcPr>
          <w:p w14:paraId="76B6FFFE" w14:textId="77777777" w:rsidR="002D57C4" w:rsidRPr="006824F5" w:rsidRDefault="002D57C4" w:rsidP="00502E57">
            <w:pPr>
              <w:rPr>
                <w:rStyle w:val="CodeSnippet"/>
                <w:noProof/>
              </w:rPr>
            </w:pPr>
            <w:r>
              <w:rPr>
                <w:rStyle w:val="CodeSnippetHighlight"/>
              </w:rPr>
              <w:t>policies</w:t>
            </w:r>
            <w:r w:rsidRPr="006824F5">
              <w:rPr>
                <w:rStyle w:val="CodeSnippet"/>
                <w:noProof/>
              </w:rPr>
              <w:t>:</w:t>
            </w:r>
          </w:p>
          <w:p w14:paraId="6587B1D3"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my_placement_policy:</w:t>
            </w:r>
          </w:p>
          <w:p w14:paraId="21BDE3EA"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type: mycompany.mytypes.policy.placement</w:t>
            </w:r>
          </w:p>
        </w:tc>
      </w:tr>
    </w:tbl>
    <w:p w14:paraId="2150926A" w14:textId="77777777" w:rsidR="002D57C4" w:rsidRDefault="002D57C4" w:rsidP="002D57C4">
      <w:pPr>
        <w:pStyle w:val="Heading4"/>
        <w:numPr>
          <w:ilvl w:val="3"/>
          <w:numId w:val="3"/>
        </w:numPr>
      </w:pPr>
      <w:r>
        <w:lastRenderedPageBreak/>
        <w:t>Notes</w:t>
      </w:r>
    </w:p>
    <w:p w14:paraId="2B0DB963" w14:textId="77777777" w:rsidR="002D57C4" w:rsidRDefault="002D57C4" w:rsidP="002D57C4">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88DCC61" w14:textId="77777777" w:rsidR="002D57C4" w:rsidRDefault="002D57C4" w:rsidP="002D57C4">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2E66EAC" w14:textId="77777777" w:rsidR="002D57C4" w:rsidRDefault="002D57C4" w:rsidP="002D57C4">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5D307042" w14:textId="77777777" w:rsidR="002D57C4" w:rsidRDefault="002D57C4" w:rsidP="002D57C4">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264F8187" w14:textId="77777777" w:rsidR="002D57C4" w:rsidRPr="007D6C2D" w:rsidRDefault="002D57C4" w:rsidP="002D57C4">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5328D196" w14:textId="77777777" w:rsidR="002D57C4" w:rsidRDefault="002D57C4" w:rsidP="002D57C4">
      <w:pPr>
        <w:pStyle w:val="Heading2"/>
        <w:numPr>
          <w:ilvl w:val="1"/>
          <w:numId w:val="3"/>
        </w:numPr>
      </w:pPr>
      <w:bookmarkStart w:id="393" w:name="_Toc302251696"/>
      <w:bookmarkStart w:id="394" w:name="_Toc445238250"/>
      <w:bookmarkStart w:id="395" w:name="DEFN_ELEMENT_SERVICE_TEMPLATE"/>
      <w:r>
        <w:t>Service Template</w:t>
      </w:r>
      <w:bookmarkEnd w:id="383"/>
      <w:r>
        <w:t xml:space="preserve"> </w:t>
      </w:r>
      <w:bookmarkEnd w:id="384"/>
      <w:r>
        <w:t>definition</w:t>
      </w:r>
      <w:bookmarkEnd w:id="393"/>
      <w:bookmarkEnd w:id="394"/>
    </w:p>
    <w:bookmarkEnd w:id="385"/>
    <w:bookmarkEnd w:id="395"/>
    <w:p w14:paraId="5FFD5483" w14:textId="77777777" w:rsidR="002D57C4" w:rsidRDefault="002D57C4" w:rsidP="002D57C4">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14A00A72" w14:textId="77777777" w:rsidR="002D57C4" w:rsidRDefault="002D57C4" w:rsidP="002D57C4">
      <w:pPr>
        <w:pStyle w:val="Heading3"/>
        <w:numPr>
          <w:ilvl w:val="2"/>
          <w:numId w:val="3"/>
        </w:numPr>
      </w:pPr>
      <w:bookmarkStart w:id="396" w:name="_Toc379455044"/>
      <w:r>
        <w:t>Keynames</w:t>
      </w:r>
      <w:bookmarkEnd w:id="396"/>
    </w:p>
    <w:p w14:paraId="5ABD7D9F" w14:textId="77777777" w:rsidR="002D57C4" w:rsidRPr="0053600D" w:rsidRDefault="002D57C4" w:rsidP="002D57C4">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380CB0B2" w14:textId="77777777" w:rsidTr="00502E57">
        <w:trPr>
          <w:cantSplit/>
          <w:tblHeader/>
        </w:trPr>
        <w:tc>
          <w:tcPr>
            <w:tcW w:w="1092" w:type="pct"/>
            <w:shd w:val="clear" w:color="auto" w:fill="D9D9D9"/>
          </w:tcPr>
          <w:p w14:paraId="32891E2B" w14:textId="77777777" w:rsidR="002D57C4" w:rsidRPr="00422683" w:rsidRDefault="002D57C4" w:rsidP="00502E57">
            <w:pPr>
              <w:pStyle w:val="TableText-Heading"/>
            </w:pPr>
            <w:r w:rsidRPr="00422683">
              <w:t>Keyname</w:t>
            </w:r>
          </w:p>
        </w:tc>
        <w:tc>
          <w:tcPr>
            <w:tcW w:w="487" w:type="pct"/>
            <w:shd w:val="clear" w:color="auto" w:fill="D9D9D9"/>
          </w:tcPr>
          <w:p w14:paraId="5157368E" w14:textId="77777777" w:rsidR="002D57C4" w:rsidRPr="00422683" w:rsidRDefault="002D57C4" w:rsidP="00502E57">
            <w:pPr>
              <w:pStyle w:val="TableText-Heading"/>
            </w:pPr>
            <w:r w:rsidRPr="00422683">
              <w:t>Required</w:t>
            </w:r>
          </w:p>
        </w:tc>
        <w:tc>
          <w:tcPr>
            <w:tcW w:w="842" w:type="pct"/>
            <w:shd w:val="clear" w:color="auto" w:fill="D9D9D9"/>
          </w:tcPr>
          <w:p w14:paraId="19D4C4BF" w14:textId="77777777" w:rsidR="002D57C4" w:rsidRPr="00422683" w:rsidRDefault="002D57C4" w:rsidP="00502E57">
            <w:pPr>
              <w:pStyle w:val="TableText-Heading"/>
            </w:pPr>
            <w:r w:rsidRPr="00422683">
              <w:t>Type</w:t>
            </w:r>
          </w:p>
        </w:tc>
        <w:tc>
          <w:tcPr>
            <w:tcW w:w="2579" w:type="pct"/>
            <w:shd w:val="clear" w:color="auto" w:fill="D9D9D9"/>
          </w:tcPr>
          <w:p w14:paraId="128CA117" w14:textId="77777777" w:rsidR="002D57C4" w:rsidRPr="00422683" w:rsidRDefault="002D57C4" w:rsidP="00502E57">
            <w:pPr>
              <w:pStyle w:val="TableText-Heading"/>
            </w:pPr>
            <w:r w:rsidRPr="00422683">
              <w:t>Description</w:t>
            </w:r>
          </w:p>
        </w:tc>
      </w:tr>
      <w:tr w:rsidR="002D57C4" w:rsidRPr="004279F4" w14:paraId="1C4F90E5" w14:textId="77777777" w:rsidTr="00502E57">
        <w:trPr>
          <w:cantSplit/>
        </w:trPr>
        <w:tc>
          <w:tcPr>
            <w:tcW w:w="1092" w:type="pct"/>
            <w:shd w:val="clear" w:color="auto" w:fill="FFFFFF"/>
          </w:tcPr>
          <w:p w14:paraId="59E35F20" w14:textId="77777777" w:rsidR="002D57C4" w:rsidRDefault="002D57C4" w:rsidP="00502E57">
            <w:pPr>
              <w:pStyle w:val="TableText"/>
              <w:rPr>
                <w:noProof/>
              </w:rPr>
            </w:pPr>
            <w:r w:rsidRPr="00281334">
              <w:t>tosca_definitions_version</w:t>
            </w:r>
          </w:p>
        </w:tc>
        <w:tc>
          <w:tcPr>
            <w:tcW w:w="487" w:type="pct"/>
            <w:shd w:val="clear" w:color="auto" w:fill="FFFFFF"/>
          </w:tcPr>
          <w:p w14:paraId="02C52CE4" w14:textId="77777777" w:rsidR="002D57C4" w:rsidRDefault="002D57C4" w:rsidP="00502E57">
            <w:pPr>
              <w:pStyle w:val="TableText"/>
            </w:pPr>
            <w:r>
              <w:t>yes</w:t>
            </w:r>
          </w:p>
        </w:tc>
        <w:tc>
          <w:tcPr>
            <w:tcW w:w="842" w:type="pct"/>
            <w:shd w:val="clear" w:color="auto" w:fill="FFFFFF"/>
          </w:tcPr>
          <w:p w14:paraId="6157C745" w14:textId="77777777" w:rsidR="002D57C4" w:rsidRDefault="00D37E2A"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F8494DB" w14:textId="77777777" w:rsidR="002D57C4" w:rsidRDefault="002D57C4" w:rsidP="00502E57">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2D57C4" w:rsidRPr="004279F4" w14:paraId="7DD98059" w14:textId="77777777" w:rsidTr="00502E57">
        <w:trPr>
          <w:cantSplit/>
        </w:trPr>
        <w:tc>
          <w:tcPr>
            <w:tcW w:w="1092" w:type="pct"/>
            <w:shd w:val="clear" w:color="auto" w:fill="FFFFFF"/>
          </w:tcPr>
          <w:p w14:paraId="33765412" w14:textId="77777777" w:rsidR="002D57C4" w:rsidRDefault="002D57C4" w:rsidP="00502E57">
            <w:pPr>
              <w:pStyle w:val="TableText"/>
              <w:rPr>
                <w:noProof/>
              </w:rPr>
            </w:pPr>
            <w:r>
              <w:rPr>
                <w:noProof/>
              </w:rPr>
              <w:t>metadata</w:t>
            </w:r>
          </w:p>
        </w:tc>
        <w:tc>
          <w:tcPr>
            <w:tcW w:w="487" w:type="pct"/>
            <w:shd w:val="clear" w:color="auto" w:fill="FFFFFF"/>
          </w:tcPr>
          <w:p w14:paraId="5D83F6D3" w14:textId="77777777" w:rsidR="002D57C4" w:rsidRDefault="002D57C4" w:rsidP="00502E57">
            <w:pPr>
              <w:pStyle w:val="TableText"/>
            </w:pPr>
            <w:r>
              <w:t>no</w:t>
            </w:r>
          </w:p>
        </w:tc>
        <w:tc>
          <w:tcPr>
            <w:tcW w:w="842" w:type="pct"/>
            <w:shd w:val="clear" w:color="auto" w:fill="FFFFFF"/>
          </w:tcPr>
          <w:p w14:paraId="2AA0F703" w14:textId="77777777" w:rsidR="002D57C4" w:rsidRDefault="00D37E2A" w:rsidP="00502E57">
            <w:pPr>
              <w:pStyle w:val="TableText"/>
            </w:pPr>
            <w:hyperlink w:anchor="TYPE_TOSCA_MAP" w:history="1">
              <w:r w:rsidR="002D57C4" w:rsidRPr="00804E4B">
                <w:rPr>
                  <w:rStyle w:val="Hyperlink"/>
                </w:rPr>
                <w:t>map</w:t>
              </w:r>
            </w:hyperlink>
            <w:r w:rsidR="002D57C4">
              <w:t xml:space="preserve"> of </w:t>
            </w:r>
            <w:hyperlink w:anchor="TYPE_YAML_STRING" w:history="1">
              <w:r w:rsidR="002D57C4" w:rsidRPr="00804E4B">
                <w:rPr>
                  <w:rStyle w:val="Hyperlink"/>
                </w:rPr>
                <w:t>string</w:t>
              </w:r>
            </w:hyperlink>
          </w:p>
        </w:tc>
        <w:tc>
          <w:tcPr>
            <w:tcW w:w="2579" w:type="pct"/>
            <w:shd w:val="clear" w:color="auto" w:fill="FFFFFF"/>
          </w:tcPr>
          <w:p w14:paraId="7C30F951" w14:textId="77777777" w:rsidR="002D57C4" w:rsidRDefault="002D57C4" w:rsidP="00502E57">
            <w:pPr>
              <w:pStyle w:val="TableText"/>
            </w:pPr>
            <w:r>
              <w:t xml:space="preserve">Defines a section used to declare additional metadata information.  Domain-specific TOSCA profile specifications may define keynames that are required for their implementations. </w:t>
            </w:r>
          </w:p>
        </w:tc>
      </w:tr>
      <w:tr w:rsidR="002D57C4" w:rsidRPr="004279F4" w14:paraId="32D2F7F1" w14:textId="77777777" w:rsidTr="00502E57">
        <w:trPr>
          <w:cantSplit/>
        </w:trPr>
        <w:tc>
          <w:tcPr>
            <w:tcW w:w="1092" w:type="pct"/>
            <w:shd w:val="clear" w:color="auto" w:fill="FFFFFF"/>
          </w:tcPr>
          <w:p w14:paraId="1C1DD424" w14:textId="77777777" w:rsidR="002D57C4" w:rsidRDefault="002D57C4" w:rsidP="00502E57">
            <w:pPr>
              <w:pStyle w:val="TableText"/>
              <w:rPr>
                <w:noProof/>
              </w:rPr>
            </w:pPr>
            <w:r>
              <w:rPr>
                <w:noProof/>
              </w:rPr>
              <w:t>description</w:t>
            </w:r>
          </w:p>
        </w:tc>
        <w:tc>
          <w:tcPr>
            <w:tcW w:w="487" w:type="pct"/>
            <w:shd w:val="clear" w:color="auto" w:fill="FFFFFF"/>
          </w:tcPr>
          <w:p w14:paraId="3F601BA8" w14:textId="77777777" w:rsidR="002D57C4" w:rsidRDefault="002D57C4" w:rsidP="00502E57">
            <w:pPr>
              <w:pStyle w:val="TableText"/>
            </w:pPr>
            <w:r>
              <w:t>no</w:t>
            </w:r>
          </w:p>
        </w:tc>
        <w:tc>
          <w:tcPr>
            <w:tcW w:w="842" w:type="pct"/>
            <w:shd w:val="clear" w:color="auto" w:fill="FFFFFF"/>
          </w:tcPr>
          <w:p w14:paraId="6511C6CF" w14:textId="77777777" w:rsidR="002D57C4" w:rsidRDefault="00D37E2A" w:rsidP="00502E57">
            <w:pPr>
              <w:pStyle w:val="TableText"/>
            </w:pPr>
            <w:hyperlink w:anchor="DEFN_ELEMENT_DESCRIPTION" w:history="1">
              <w:r w:rsidR="002D57C4" w:rsidRPr="0024168B">
                <w:rPr>
                  <w:rStyle w:val="Hyperlink"/>
                </w:rPr>
                <w:t>description</w:t>
              </w:r>
            </w:hyperlink>
          </w:p>
        </w:tc>
        <w:tc>
          <w:tcPr>
            <w:tcW w:w="2579" w:type="pct"/>
            <w:shd w:val="clear" w:color="auto" w:fill="FFFFFF"/>
          </w:tcPr>
          <w:p w14:paraId="7604D7AD" w14:textId="77777777" w:rsidR="002D57C4" w:rsidRDefault="002D57C4" w:rsidP="00502E57">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2D57C4" w:rsidRPr="004279F4" w14:paraId="5C97C427" w14:textId="77777777" w:rsidTr="00502E57">
        <w:trPr>
          <w:cantSplit/>
        </w:trPr>
        <w:tc>
          <w:tcPr>
            <w:tcW w:w="1092" w:type="pct"/>
            <w:shd w:val="clear" w:color="auto" w:fill="FFFFFF"/>
          </w:tcPr>
          <w:p w14:paraId="627EA833" w14:textId="77777777" w:rsidR="002D57C4" w:rsidRDefault="002D57C4" w:rsidP="00502E57">
            <w:pPr>
              <w:pStyle w:val="TableText"/>
              <w:rPr>
                <w:noProof/>
              </w:rPr>
            </w:pPr>
            <w:r>
              <w:rPr>
                <w:noProof/>
              </w:rPr>
              <w:t>dsl_definitions</w:t>
            </w:r>
          </w:p>
        </w:tc>
        <w:tc>
          <w:tcPr>
            <w:tcW w:w="487" w:type="pct"/>
            <w:shd w:val="clear" w:color="auto" w:fill="FFFFFF"/>
          </w:tcPr>
          <w:p w14:paraId="30078997" w14:textId="77777777" w:rsidR="002D57C4" w:rsidRDefault="002D57C4" w:rsidP="00502E57">
            <w:pPr>
              <w:pStyle w:val="TableText"/>
            </w:pPr>
            <w:r>
              <w:t xml:space="preserve">no </w:t>
            </w:r>
          </w:p>
        </w:tc>
        <w:tc>
          <w:tcPr>
            <w:tcW w:w="842" w:type="pct"/>
            <w:shd w:val="clear" w:color="auto" w:fill="FFFFFF"/>
          </w:tcPr>
          <w:p w14:paraId="2C363043" w14:textId="77777777" w:rsidR="002D57C4" w:rsidRDefault="002D57C4" w:rsidP="00502E57">
            <w:pPr>
              <w:pStyle w:val="TableText"/>
            </w:pPr>
            <w:r>
              <w:t>N/A</w:t>
            </w:r>
          </w:p>
        </w:tc>
        <w:tc>
          <w:tcPr>
            <w:tcW w:w="2579" w:type="pct"/>
            <w:shd w:val="clear" w:color="auto" w:fill="FFFFFF"/>
          </w:tcPr>
          <w:p w14:paraId="35E63BFA" w14:textId="77777777" w:rsidR="002D57C4" w:rsidRDefault="002D57C4" w:rsidP="00502E57">
            <w:pPr>
              <w:pStyle w:val="TableText"/>
            </w:pPr>
            <w:r>
              <w:t>Declares optional DSL-specific definitions and conventions.  For example, in YAML, this allows defining reusable YAML macros (i.e., YAML alias anchors) for use throughout the TOSCA Service Template.</w:t>
            </w:r>
          </w:p>
        </w:tc>
      </w:tr>
      <w:tr w:rsidR="002D57C4" w:rsidRPr="004279F4" w14:paraId="1A08192B" w14:textId="77777777" w:rsidTr="00502E57">
        <w:trPr>
          <w:cantSplit/>
        </w:trPr>
        <w:tc>
          <w:tcPr>
            <w:tcW w:w="1092" w:type="pct"/>
            <w:shd w:val="clear" w:color="auto" w:fill="FFFFFF"/>
          </w:tcPr>
          <w:p w14:paraId="454D004F" w14:textId="77777777" w:rsidR="002D57C4" w:rsidRDefault="002D57C4" w:rsidP="00502E57">
            <w:pPr>
              <w:pStyle w:val="TableText"/>
              <w:rPr>
                <w:noProof/>
              </w:rPr>
            </w:pPr>
            <w:r>
              <w:rPr>
                <w:noProof/>
              </w:rPr>
              <w:t>repositories</w:t>
            </w:r>
          </w:p>
        </w:tc>
        <w:tc>
          <w:tcPr>
            <w:tcW w:w="487" w:type="pct"/>
            <w:shd w:val="clear" w:color="auto" w:fill="FFFFFF"/>
          </w:tcPr>
          <w:p w14:paraId="36119F02" w14:textId="77777777" w:rsidR="002D57C4" w:rsidRDefault="002D57C4" w:rsidP="00502E57">
            <w:pPr>
              <w:pStyle w:val="TableText"/>
            </w:pPr>
            <w:r>
              <w:t>no</w:t>
            </w:r>
          </w:p>
        </w:tc>
        <w:tc>
          <w:tcPr>
            <w:tcW w:w="842" w:type="pct"/>
            <w:shd w:val="clear" w:color="auto" w:fill="FFFFFF"/>
          </w:tcPr>
          <w:p w14:paraId="5D0DCE11" w14:textId="77777777" w:rsidR="002D57C4" w:rsidRDefault="002D57C4" w:rsidP="00502E57">
            <w:pPr>
              <w:pStyle w:val="TableText"/>
            </w:pPr>
            <w:r>
              <w:t xml:space="preserve">list of </w:t>
            </w:r>
          </w:p>
          <w:p w14:paraId="75A740CF" w14:textId="77777777" w:rsidR="002D57C4" w:rsidRDefault="00D37E2A" w:rsidP="00502E57">
            <w:pPr>
              <w:pStyle w:val="TableText"/>
            </w:pPr>
            <w:hyperlink w:anchor="DEFN_ELEMENT_REPOSITORY_DEF" w:history="1">
              <w:r w:rsidR="002D57C4" w:rsidRPr="00B36F95">
                <w:rPr>
                  <w:rStyle w:val="Hyperlink"/>
                </w:rPr>
                <w:t>Repository definitions</w:t>
              </w:r>
            </w:hyperlink>
          </w:p>
        </w:tc>
        <w:tc>
          <w:tcPr>
            <w:tcW w:w="2579" w:type="pct"/>
            <w:shd w:val="clear" w:color="auto" w:fill="FFFFFF"/>
          </w:tcPr>
          <w:p w14:paraId="2C6E2EDA" w14:textId="77777777" w:rsidR="002D57C4" w:rsidRDefault="002D57C4" w:rsidP="00502E57">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2D57C4" w:rsidRPr="004279F4" w14:paraId="6DA1D64F" w14:textId="77777777" w:rsidTr="00502E57">
        <w:trPr>
          <w:cantSplit/>
        </w:trPr>
        <w:tc>
          <w:tcPr>
            <w:tcW w:w="1092" w:type="pct"/>
            <w:shd w:val="clear" w:color="auto" w:fill="FFFFFF"/>
          </w:tcPr>
          <w:p w14:paraId="43BA5466" w14:textId="77777777" w:rsidR="002D57C4" w:rsidRDefault="002D57C4" w:rsidP="00502E57">
            <w:pPr>
              <w:pStyle w:val="TableText"/>
              <w:rPr>
                <w:noProof/>
              </w:rPr>
            </w:pPr>
            <w:r>
              <w:rPr>
                <w:noProof/>
              </w:rPr>
              <w:lastRenderedPageBreak/>
              <w:t>imports</w:t>
            </w:r>
          </w:p>
        </w:tc>
        <w:tc>
          <w:tcPr>
            <w:tcW w:w="487" w:type="pct"/>
            <w:shd w:val="clear" w:color="auto" w:fill="FFFFFF"/>
          </w:tcPr>
          <w:p w14:paraId="5E44955C" w14:textId="77777777" w:rsidR="002D57C4" w:rsidRDefault="002D57C4" w:rsidP="00502E57">
            <w:pPr>
              <w:pStyle w:val="TableText"/>
            </w:pPr>
            <w:r>
              <w:t>no</w:t>
            </w:r>
          </w:p>
        </w:tc>
        <w:tc>
          <w:tcPr>
            <w:tcW w:w="842" w:type="pct"/>
            <w:shd w:val="clear" w:color="auto" w:fill="FFFFFF"/>
          </w:tcPr>
          <w:p w14:paraId="0822CF21" w14:textId="77777777" w:rsidR="002D57C4" w:rsidRDefault="002D57C4" w:rsidP="00502E57">
            <w:pPr>
              <w:pStyle w:val="TableText"/>
            </w:pPr>
            <w:r>
              <w:t>list of</w:t>
            </w:r>
          </w:p>
          <w:p w14:paraId="3A70DD43" w14:textId="77777777" w:rsidR="002D57C4" w:rsidRDefault="00D37E2A" w:rsidP="00502E57">
            <w:pPr>
              <w:pStyle w:val="TableText"/>
            </w:pPr>
            <w:hyperlink w:anchor="DEFN_ELEMENT_IMPORT_DEF" w:history="1">
              <w:r w:rsidR="002D57C4" w:rsidRPr="00385D49">
                <w:rPr>
                  <w:rStyle w:val="Hyperlink"/>
                </w:rPr>
                <w:t>Import Definitions</w:t>
              </w:r>
            </w:hyperlink>
          </w:p>
        </w:tc>
        <w:tc>
          <w:tcPr>
            <w:tcW w:w="2579" w:type="pct"/>
            <w:shd w:val="clear" w:color="auto" w:fill="FFFFFF"/>
          </w:tcPr>
          <w:p w14:paraId="16E516A1" w14:textId="77777777" w:rsidR="002D57C4" w:rsidRDefault="002D57C4" w:rsidP="00502E57">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2D57C4" w:rsidRPr="004279F4" w14:paraId="2A8C1288" w14:textId="77777777" w:rsidTr="00502E57">
        <w:trPr>
          <w:cantSplit/>
        </w:trPr>
        <w:tc>
          <w:tcPr>
            <w:tcW w:w="1092" w:type="pct"/>
            <w:shd w:val="clear" w:color="auto" w:fill="FFFFFF"/>
          </w:tcPr>
          <w:p w14:paraId="74A77AE6" w14:textId="77777777" w:rsidR="002D57C4" w:rsidRDefault="002D57C4" w:rsidP="00502E57">
            <w:pPr>
              <w:pStyle w:val="TableText"/>
              <w:rPr>
                <w:noProof/>
              </w:rPr>
            </w:pPr>
            <w:r>
              <w:rPr>
                <w:noProof/>
              </w:rPr>
              <w:t>artifact_types</w:t>
            </w:r>
          </w:p>
        </w:tc>
        <w:tc>
          <w:tcPr>
            <w:tcW w:w="487" w:type="pct"/>
            <w:shd w:val="clear" w:color="auto" w:fill="FFFFFF"/>
          </w:tcPr>
          <w:p w14:paraId="5822C077" w14:textId="77777777" w:rsidR="002D57C4" w:rsidRDefault="002D57C4" w:rsidP="00502E57">
            <w:pPr>
              <w:pStyle w:val="TableText"/>
            </w:pPr>
            <w:r>
              <w:t>no</w:t>
            </w:r>
          </w:p>
        </w:tc>
        <w:tc>
          <w:tcPr>
            <w:tcW w:w="842" w:type="pct"/>
            <w:shd w:val="clear" w:color="auto" w:fill="FFFFFF"/>
          </w:tcPr>
          <w:p w14:paraId="483E7942" w14:textId="77777777" w:rsidR="002D57C4" w:rsidRDefault="002D57C4" w:rsidP="00502E57">
            <w:pPr>
              <w:pStyle w:val="TableText"/>
            </w:pPr>
            <w:r>
              <w:t>list of</w:t>
            </w:r>
          </w:p>
          <w:p w14:paraId="1FBEC5A0" w14:textId="77777777" w:rsidR="002D57C4" w:rsidRDefault="00D37E2A" w:rsidP="00502E57">
            <w:pPr>
              <w:pStyle w:val="TableText"/>
            </w:pPr>
            <w:hyperlink w:anchor="DEFN_ENTITY_ARTIFACT_TYPE" w:history="1">
              <w:r w:rsidR="002D57C4" w:rsidRPr="0024168B">
                <w:rPr>
                  <w:rStyle w:val="Hyperlink"/>
                </w:rPr>
                <w:t>Artifact Types</w:t>
              </w:r>
            </w:hyperlink>
          </w:p>
        </w:tc>
        <w:tc>
          <w:tcPr>
            <w:tcW w:w="2579" w:type="pct"/>
            <w:shd w:val="clear" w:color="auto" w:fill="FFFFFF"/>
          </w:tcPr>
          <w:p w14:paraId="74B04D22" w14:textId="77777777" w:rsidR="002D57C4" w:rsidRPr="00281334" w:rsidRDefault="002D57C4" w:rsidP="00502E57">
            <w:pPr>
              <w:pStyle w:val="TableText"/>
            </w:pPr>
            <w:r>
              <w:t>This section contains an optional list of artifact type definitions for use in the service template</w:t>
            </w:r>
          </w:p>
        </w:tc>
      </w:tr>
      <w:tr w:rsidR="002D57C4" w:rsidRPr="004279F4" w14:paraId="2897E11F" w14:textId="77777777" w:rsidTr="00502E57">
        <w:trPr>
          <w:cantSplit/>
        </w:trPr>
        <w:tc>
          <w:tcPr>
            <w:tcW w:w="1092" w:type="pct"/>
            <w:shd w:val="clear" w:color="auto" w:fill="FFFFFF"/>
          </w:tcPr>
          <w:p w14:paraId="5AAFA493" w14:textId="77777777" w:rsidR="002D57C4" w:rsidRDefault="002D57C4" w:rsidP="00502E57">
            <w:pPr>
              <w:pStyle w:val="TableText"/>
              <w:rPr>
                <w:noProof/>
              </w:rPr>
            </w:pPr>
            <w:r>
              <w:rPr>
                <w:noProof/>
              </w:rPr>
              <w:t>data_types</w:t>
            </w:r>
          </w:p>
        </w:tc>
        <w:tc>
          <w:tcPr>
            <w:tcW w:w="487" w:type="pct"/>
            <w:shd w:val="clear" w:color="auto" w:fill="FFFFFF"/>
          </w:tcPr>
          <w:p w14:paraId="1F498BF2" w14:textId="77777777" w:rsidR="002D57C4" w:rsidRDefault="002D57C4" w:rsidP="00502E57">
            <w:pPr>
              <w:pStyle w:val="TableText"/>
            </w:pPr>
            <w:r>
              <w:t>no</w:t>
            </w:r>
          </w:p>
        </w:tc>
        <w:tc>
          <w:tcPr>
            <w:tcW w:w="842" w:type="pct"/>
            <w:shd w:val="clear" w:color="auto" w:fill="FFFFFF"/>
          </w:tcPr>
          <w:p w14:paraId="638A9602" w14:textId="77777777" w:rsidR="002D57C4" w:rsidRDefault="002D57C4" w:rsidP="00502E57">
            <w:pPr>
              <w:pStyle w:val="TableText"/>
            </w:pPr>
            <w:r>
              <w:t>list of</w:t>
            </w:r>
          </w:p>
          <w:p w14:paraId="56A9B56C" w14:textId="77777777" w:rsidR="002D57C4" w:rsidRDefault="00D37E2A" w:rsidP="00502E57">
            <w:pPr>
              <w:pStyle w:val="TableText"/>
            </w:pPr>
            <w:hyperlink w:anchor="DEFN_ENTITY_DATA_TYPE" w:history="1">
              <w:r w:rsidR="002D57C4" w:rsidRPr="0024168B">
                <w:rPr>
                  <w:rStyle w:val="Hyperlink"/>
                </w:rPr>
                <w:t>Data Types</w:t>
              </w:r>
            </w:hyperlink>
          </w:p>
        </w:tc>
        <w:tc>
          <w:tcPr>
            <w:tcW w:w="2579" w:type="pct"/>
            <w:shd w:val="clear" w:color="auto" w:fill="FFFFFF"/>
          </w:tcPr>
          <w:p w14:paraId="47A1E340" w14:textId="77777777" w:rsidR="002D57C4" w:rsidRDefault="002D57C4" w:rsidP="00502E57">
            <w:pPr>
              <w:pStyle w:val="TableText"/>
            </w:pPr>
            <w:r>
              <w:t>Declares a list of optional TOSCA Data Type definitions.</w:t>
            </w:r>
          </w:p>
        </w:tc>
      </w:tr>
      <w:tr w:rsidR="002D57C4" w:rsidRPr="004279F4" w14:paraId="40AA53DE" w14:textId="77777777" w:rsidTr="00502E57">
        <w:trPr>
          <w:cantSplit/>
        </w:trPr>
        <w:tc>
          <w:tcPr>
            <w:tcW w:w="1092" w:type="pct"/>
            <w:shd w:val="clear" w:color="auto" w:fill="FFFFFF"/>
          </w:tcPr>
          <w:p w14:paraId="65A4380D" w14:textId="77777777" w:rsidR="002D57C4" w:rsidRPr="00281334" w:rsidRDefault="002D57C4" w:rsidP="00502E57">
            <w:pPr>
              <w:pStyle w:val="TableText"/>
            </w:pPr>
            <w:r>
              <w:t>capability_types</w:t>
            </w:r>
          </w:p>
        </w:tc>
        <w:tc>
          <w:tcPr>
            <w:tcW w:w="487" w:type="pct"/>
            <w:shd w:val="clear" w:color="auto" w:fill="FFFFFF"/>
          </w:tcPr>
          <w:p w14:paraId="68074A19" w14:textId="77777777" w:rsidR="002D57C4" w:rsidRDefault="002D57C4" w:rsidP="00502E57">
            <w:pPr>
              <w:pStyle w:val="TableText"/>
            </w:pPr>
            <w:r>
              <w:t>no</w:t>
            </w:r>
          </w:p>
        </w:tc>
        <w:tc>
          <w:tcPr>
            <w:tcW w:w="842" w:type="pct"/>
            <w:shd w:val="clear" w:color="auto" w:fill="FFFFFF"/>
          </w:tcPr>
          <w:p w14:paraId="7AB29930" w14:textId="77777777" w:rsidR="002D57C4" w:rsidRDefault="002D57C4" w:rsidP="00502E57">
            <w:pPr>
              <w:pStyle w:val="TableText"/>
            </w:pPr>
            <w:r>
              <w:t>list of</w:t>
            </w:r>
          </w:p>
          <w:p w14:paraId="30ABCD29" w14:textId="77777777" w:rsidR="002D57C4" w:rsidRDefault="00D37E2A" w:rsidP="00502E57">
            <w:pPr>
              <w:pStyle w:val="TableText"/>
            </w:pPr>
            <w:hyperlink w:anchor="DEFN_ENTITY_CAPABILITY_TYPE" w:history="1">
              <w:r w:rsidR="002D57C4" w:rsidRPr="0024168B">
                <w:rPr>
                  <w:rStyle w:val="Hyperlink"/>
                </w:rPr>
                <w:t>Capability Types</w:t>
              </w:r>
            </w:hyperlink>
          </w:p>
        </w:tc>
        <w:tc>
          <w:tcPr>
            <w:tcW w:w="2579" w:type="pct"/>
            <w:shd w:val="clear" w:color="auto" w:fill="FFFFFF"/>
          </w:tcPr>
          <w:p w14:paraId="49EA6826" w14:textId="77777777" w:rsidR="002D57C4" w:rsidRPr="00281334" w:rsidRDefault="002D57C4" w:rsidP="00502E57">
            <w:pPr>
              <w:pStyle w:val="TableText"/>
            </w:pPr>
            <w:r>
              <w:t>This section contains an optional list of capability type definitions for use in the service template.</w:t>
            </w:r>
          </w:p>
        </w:tc>
      </w:tr>
      <w:tr w:rsidR="002D57C4" w:rsidRPr="004279F4" w14:paraId="426283D3" w14:textId="77777777" w:rsidTr="00502E57">
        <w:trPr>
          <w:cantSplit/>
        </w:trPr>
        <w:tc>
          <w:tcPr>
            <w:tcW w:w="1092" w:type="pct"/>
            <w:shd w:val="clear" w:color="auto" w:fill="FFFFFF"/>
          </w:tcPr>
          <w:p w14:paraId="61605239" w14:textId="77777777" w:rsidR="002D57C4" w:rsidRDefault="002D57C4" w:rsidP="00502E57">
            <w:pPr>
              <w:pStyle w:val="TableText"/>
              <w:rPr>
                <w:noProof/>
              </w:rPr>
            </w:pPr>
            <w:r>
              <w:rPr>
                <w:noProof/>
              </w:rPr>
              <w:t>interface_types</w:t>
            </w:r>
          </w:p>
        </w:tc>
        <w:tc>
          <w:tcPr>
            <w:tcW w:w="487" w:type="pct"/>
            <w:shd w:val="clear" w:color="auto" w:fill="FFFFFF"/>
          </w:tcPr>
          <w:p w14:paraId="473F4819" w14:textId="77777777" w:rsidR="002D57C4" w:rsidRDefault="002D57C4" w:rsidP="00502E57">
            <w:pPr>
              <w:pStyle w:val="TableText"/>
            </w:pPr>
            <w:r>
              <w:t>no</w:t>
            </w:r>
          </w:p>
        </w:tc>
        <w:tc>
          <w:tcPr>
            <w:tcW w:w="842" w:type="pct"/>
            <w:shd w:val="clear" w:color="auto" w:fill="FFFFFF"/>
          </w:tcPr>
          <w:p w14:paraId="61BDB66E" w14:textId="77777777" w:rsidR="002D57C4" w:rsidRDefault="002D57C4" w:rsidP="00502E57">
            <w:pPr>
              <w:pStyle w:val="TableText"/>
            </w:pPr>
            <w:r>
              <w:t>list of</w:t>
            </w:r>
          </w:p>
          <w:p w14:paraId="460C8183" w14:textId="77777777" w:rsidR="002D57C4" w:rsidRDefault="00D37E2A" w:rsidP="00502E57">
            <w:pPr>
              <w:pStyle w:val="TableText"/>
            </w:pPr>
            <w:hyperlink w:anchor="DEFN_ENTITY_INTERFACE_TYPE" w:history="1">
              <w:r w:rsidR="002D57C4" w:rsidRPr="0024168B">
                <w:rPr>
                  <w:rStyle w:val="Hyperlink"/>
                </w:rPr>
                <w:t>Interface Types</w:t>
              </w:r>
            </w:hyperlink>
          </w:p>
        </w:tc>
        <w:tc>
          <w:tcPr>
            <w:tcW w:w="2579" w:type="pct"/>
            <w:shd w:val="clear" w:color="auto" w:fill="FFFFFF"/>
          </w:tcPr>
          <w:p w14:paraId="68D1597A" w14:textId="77777777" w:rsidR="002D57C4" w:rsidRDefault="002D57C4" w:rsidP="00502E57">
            <w:pPr>
              <w:pStyle w:val="TableText"/>
            </w:pPr>
            <w:r>
              <w:t>This section contains an optional list of interface type definitions for use in the service template.</w:t>
            </w:r>
          </w:p>
        </w:tc>
      </w:tr>
      <w:tr w:rsidR="002D57C4" w:rsidRPr="004279F4" w14:paraId="7D41D559" w14:textId="77777777" w:rsidTr="00502E57">
        <w:trPr>
          <w:cantSplit/>
        </w:trPr>
        <w:tc>
          <w:tcPr>
            <w:tcW w:w="1092" w:type="pct"/>
            <w:shd w:val="clear" w:color="auto" w:fill="FFFFFF"/>
          </w:tcPr>
          <w:p w14:paraId="5867FBB6" w14:textId="77777777" w:rsidR="002D57C4" w:rsidRDefault="002D57C4" w:rsidP="00502E57">
            <w:pPr>
              <w:pStyle w:val="TableText"/>
              <w:rPr>
                <w:noProof/>
              </w:rPr>
            </w:pPr>
            <w:r w:rsidRPr="00281334">
              <w:t>relationship_types</w:t>
            </w:r>
          </w:p>
        </w:tc>
        <w:tc>
          <w:tcPr>
            <w:tcW w:w="487" w:type="pct"/>
            <w:shd w:val="clear" w:color="auto" w:fill="FFFFFF"/>
          </w:tcPr>
          <w:p w14:paraId="28304897" w14:textId="77777777" w:rsidR="002D57C4" w:rsidRDefault="002D57C4" w:rsidP="00502E57">
            <w:pPr>
              <w:pStyle w:val="TableText"/>
            </w:pPr>
            <w:r>
              <w:t>no</w:t>
            </w:r>
          </w:p>
        </w:tc>
        <w:tc>
          <w:tcPr>
            <w:tcW w:w="842" w:type="pct"/>
            <w:shd w:val="clear" w:color="auto" w:fill="FFFFFF"/>
          </w:tcPr>
          <w:p w14:paraId="5F5D89AB" w14:textId="77777777" w:rsidR="002D57C4" w:rsidRDefault="002D57C4" w:rsidP="00502E57">
            <w:pPr>
              <w:pStyle w:val="TableText"/>
            </w:pPr>
            <w:r>
              <w:t>list of</w:t>
            </w:r>
          </w:p>
          <w:p w14:paraId="22774388" w14:textId="77777777" w:rsidR="002D57C4" w:rsidRPr="00281334" w:rsidRDefault="00D37E2A" w:rsidP="00502E57">
            <w:pPr>
              <w:pStyle w:val="TableText"/>
            </w:pPr>
            <w:hyperlink w:anchor="DEFN_ENTITY_RELATIONSHIP_TYPE" w:history="1">
              <w:r w:rsidR="002D57C4" w:rsidRPr="0024168B">
                <w:rPr>
                  <w:rStyle w:val="Hyperlink"/>
                </w:rPr>
                <w:t>Relationship Types</w:t>
              </w:r>
            </w:hyperlink>
          </w:p>
        </w:tc>
        <w:tc>
          <w:tcPr>
            <w:tcW w:w="2579" w:type="pct"/>
            <w:shd w:val="clear" w:color="auto" w:fill="FFFFFF"/>
          </w:tcPr>
          <w:p w14:paraId="54668D26" w14:textId="77777777" w:rsidR="002D57C4" w:rsidRPr="00522CF6" w:rsidRDefault="002D57C4" w:rsidP="00502E57">
            <w:pPr>
              <w:pStyle w:val="TableText"/>
            </w:pPr>
            <w:r w:rsidRPr="00281334">
              <w:t xml:space="preserve">This section contains a set of relationship type definitions for use in </w:t>
            </w:r>
            <w:r>
              <w:t xml:space="preserve">the </w:t>
            </w:r>
            <w:r w:rsidRPr="00281334">
              <w:t>service template</w:t>
            </w:r>
            <w:r>
              <w:t>.</w:t>
            </w:r>
          </w:p>
        </w:tc>
      </w:tr>
      <w:tr w:rsidR="002D57C4" w:rsidRPr="004279F4" w14:paraId="3A728653" w14:textId="77777777" w:rsidTr="00502E57">
        <w:trPr>
          <w:cantSplit/>
        </w:trPr>
        <w:tc>
          <w:tcPr>
            <w:tcW w:w="1092" w:type="pct"/>
            <w:shd w:val="clear" w:color="auto" w:fill="FFFFFF"/>
          </w:tcPr>
          <w:p w14:paraId="61A2C2C6" w14:textId="77777777" w:rsidR="002D57C4" w:rsidRPr="00281334" w:rsidRDefault="002D57C4" w:rsidP="00502E57">
            <w:pPr>
              <w:pStyle w:val="TableText"/>
            </w:pPr>
            <w:r w:rsidRPr="00281334">
              <w:t>node_types</w:t>
            </w:r>
          </w:p>
        </w:tc>
        <w:tc>
          <w:tcPr>
            <w:tcW w:w="487" w:type="pct"/>
            <w:shd w:val="clear" w:color="auto" w:fill="FFFFFF"/>
          </w:tcPr>
          <w:p w14:paraId="3C17011E" w14:textId="77777777" w:rsidR="002D57C4" w:rsidRDefault="002D57C4" w:rsidP="00502E57">
            <w:pPr>
              <w:pStyle w:val="TableText"/>
            </w:pPr>
            <w:r>
              <w:t>no</w:t>
            </w:r>
          </w:p>
        </w:tc>
        <w:tc>
          <w:tcPr>
            <w:tcW w:w="842" w:type="pct"/>
            <w:shd w:val="clear" w:color="auto" w:fill="FFFFFF"/>
          </w:tcPr>
          <w:p w14:paraId="5992B7E9" w14:textId="77777777" w:rsidR="002D57C4" w:rsidRDefault="002D57C4" w:rsidP="00502E57">
            <w:pPr>
              <w:pStyle w:val="TableText"/>
            </w:pPr>
            <w:r>
              <w:t>list of</w:t>
            </w:r>
          </w:p>
          <w:p w14:paraId="6CA64194" w14:textId="77777777" w:rsidR="002D57C4" w:rsidRPr="00522CF6" w:rsidRDefault="00D37E2A" w:rsidP="00502E57">
            <w:pPr>
              <w:pStyle w:val="TableText"/>
            </w:pPr>
            <w:hyperlink w:anchor="DEFN_ENTITY_NODE_TYPE" w:history="1">
              <w:r w:rsidR="002D57C4" w:rsidRPr="0024168B">
                <w:rPr>
                  <w:rStyle w:val="Hyperlink"/>
                </w:rPr>
                <w:t>Node Types</w:t>
              </w:r>
            </w:hyperlink>
          </w:p>
        </w:tc>
        <w:tc>
          <w:tcPr>
            <w:tcW w:w="2579" w:type="pct"/>
            <w:shd w:val="clear" w:color="auto" w:fill="FFFFFF"/>
          </w:tcPr>
          <w:p w14:paraId="412EC619" w14:textId="77777777" w:rsidR="002D57C4" w:rsidRPr="00522CF6" w:rsidRDefault="002D57C4" w:rsidP="00502E57">
            <w:pPr>
              <w:pStyle w:val="TableText"/>
            </w:pPr>
            <w:r w:rsidRPr="00522CF6">
              <w:t xml:space="preserve">This section contains a set of node type definitions for use in </w:t>
            </w:r>
            <w:r>
              <w:t xml:space="preserve">the </w:t>
            </w:r>
            <w:r w:rsidRPr="00522CF6">
              <w:t>service template</w:t>
            </w:r>
            <w:r>
              <w:t>.</w:t>
            </w:r>
          </w:p>
        </w:tc>
      </w:tr>
      <w:tr w:rsidR="002D57C4" w:rsidRPr="004279F4" w14:paraId="3E97F40F" w14:textId="77777777" w:rsidTr="00502E57">
        <w:trPr>
          <w:cantSplit/>
        </w:trPr>
        <w:tc>
          <w:tcPr>
            <w:tcW w:w="1092" w:type="pct"/>
            <w:shd w:val="clear" w:color="auto" w:fill="FFFFFF"/>
          </w:tcPr>
          <w:p w14:paraId="5697DE71" w14:textId="77777777" w:rsidR="002D57C4" w:rsidRPr="00281334" w:rsidRDefault="002D57C4" w:rsidP="00502E57">
            <w:pPr>
              <w:pStyle w:val="TableText"/>
            </w:pPr>
            <w:r>
              <w:t>group_types</w:t>
            </w:r>
          </w:p>
        </w:tc>
        <w:tc>
          <w:tcPr>
            <w:tcW w:w="487" w:type="pct"/>
            <w:shd w:val="clear" w:color="auto" w:fill="FFFFFF"/>
          </w:tcPr>
          <w:p w14:paraId="1B3D690C" w14:textId="77777777" w:rsidR="002D57C4" w:rsidRDefault="002D57C4" w:rsidP="00502E57">
            <w:pPr>
              <w:pStyle w:val="TableText"/>
            </w:pPr>
            <w:r>
              <w:t>no</w:t>
            </w:r>
          </w:p>
        </w:tc>
        <w:tc>
          <w:tcPr>
            <w:tcW w:w="842" w:type="pct"/>
            <w:shd w:val="clear" w:color="auto" w:fill="FFFFFF"/>
          </w:tcPr>
          <w:p w14:paraId="1DF3BC97" w14:textId="77777777" w:rsidR="002D57C4" w:rsidRDefault="002D57C4" w:rsidP="00502E57">
            <w:pPr>
              <w:pStyle w:val="TableText"/>
            </w:pPr>
            <w:r>
              <w:t>list of</w:t>
            </w:r>
          </w:p>
          <w:p w14:paraId="2A96AE6B" w14:textId="77777777" w:rsidR="002D57C4" w:rsidRDefault="00D37E2A" w:rsidP="00502E57">
            <w:pPr>
              <w:pStyle w:val="TableText"/>
            </w:pPr>
            <w:hyperlink w:anchor="DEFN_ENTITY_GROUP_TYPE" w:history="1">
              <w:r w:rsidR="002D57C4" w:rsidRPr="00736D16">
                <w:rPr>
                  <w:rStyle w:val="Hyperlink"/>
                </w:rPr>
                <w:t>Group Types</w:t>
              </w:r>
            </w:hyperlink>
          </w:p>
        </w:tc>
        <w:tc>
          <w:tcPr>
            <w:tcW w:w="2579" w:type="pct"/>
            <w:shd w:val="clear" w:color="auto" w:fill="FFFFFF"/>
          </w:tcPr>
          <w:p w14:paraId="71AE163C" w14:textId="77777777" w:rsidR="002D57C4" w:rsidRPr="00281334" w:rsidRDefault="002D57C4" w:rsidP="00502E57">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2D57C4" w:rsidRPr="004279F4" w14:paraId="033956C9" w14:textId="77777777" w:rsidTr="00502E57">
        <w:trPr>
          <w:cantSplit/>
        </w:trPr>
        <w:tc>
          <w:tcPr>
            <w:tcW w:w="1092" w:type="pct"/>
            <w:shd w:val="clear" w:color="auto" w:fill="FFFFFF"/>
          </w:tcPr>
          <w:p w14:paraId="667AAB74" w14:textId="77777777" w:rsidR="002D57C4" w:rsidRDefault="002D57C4" w:rsidP="00502E57">
            <w:pPr>
              <w:pStyle w:val="TableText"/>
            </w:pPr>
            <w:r>
              <w:t>policy_types</w:t>
            </w:r>
          </w:p>
        </w:tc>
        <w:tc>
          <w:tcPr>
            <w:tcW w:w="487" w:type="pct"/>
            <w:shd w:val="clear" w:color="auto" w:fill="FFFFFF"/>
          </w:tcPr>
          <w:p w14:paraId="0B107056" w14:textId="77777777" w:rsidR="002D57C4" w:rsidRDefault="002D57C4" w:rsidP="00502E57">
            <w:pPr>
              <w:pStyle w:val="TableText"/>
            </w:pPr>
            <w:r>
              <w:t>no</w:t>
            </w:r>
          </w:p>
        </w:tc>
        <w:tc>
          <w:tcPr>
            <w:tcW w:w="842" w:type="pct"/>
            <w:shd w:val="clear" w:color="auto" w:fill="FFFFFF"/>
          </w:tcPr>
          <w:p w14:paraId="10B25C00" w14:textId="77777777" w:rsidR="002D57C4" w:rsidRDefault="002D57C4" w:rsidP="00502E57">
            <w:pPr>
              <w:pStyle w:val="TableText"/>
            </w:pPr>
            <w:r>
              <w:t>list of</w:t>
            </w:r>
          </w:p>
          <w:p w14:paraId="25802DCA" w14:textId="77777777" w:rsidR="002D57C4" w:rsidRDefault="00D37E2A" w:rsidP="00502E57">
            <w:pPr>
              <w:pStyle w:val="TableText"/>
            </w:pPr>
            <w:hyperlink w:anchor="DEFN_ENTITY_POLICY_TYPE" w:history="1">
              <w:r w:rsidR="002D57C4" w:rsidRPr="00400D6A">
                <w:rPr>
                  <w:rStyle w:val="Hyperlink"/>
                </w:rPr>
                <w:t>Policy Types</w:t>
              </w:r>
            </w:hyperlink>
          </w:p>
        </w:tc>
        <w:tc>
          <w:tcPr>
            <w:tcW w:w="2579" w:type="pct"/>
            <w:shd w:val="clear" w:color="auto" w:fill="FFFFFF"/>
          </w:tcPr>
          <w:p w14:paraId="4169644B" w14:textId="77777777" w:rsidR="002D57C4" w:rsidRPr="00281334" w:rsidRDefault="002D57C4" w:rsidP="00502E57">
            <w:pPr>
              <w:pStyle w:val="TableText"/>
            </w:pPr>
            <w:r>
              <w:t>This section contains a list of policy type definitions for use in the service template.</w:t>
            </w:r>
          </w:p>
        </w:tc>
      </w:tr>
      <w:tr w:rsidR="002D57C4" w:rsidRPr="004279F4" w14:paraId="7D4C6928" w14:textId="77777777" w:rsidTr="00502E57">
        <w:trPr>
          <w:cantSplit/>
        </w:trPr>
        <w:tc>
          <w:tcPr>
            <w:tcW w:w="1092" w:type="pct"/>
            <w:shd w:val="clear" w:color="auto" w:fill="FFFFFF"/>
          </w:tcPr>
          <w:p w14:paraId="49C2FFB6" w14:textId="77777777" w:rsidR="002D57C4" w:rsidRPr="00281334" w:rsidRDefault="002D57C4" w:rsidP="00502E57">
            <w:pPr>
              <w:pStyle w:val="TableText"/>
            </w:pPr>
            <w:bookmarkStart w:id="397" w:name="_Toc379455045"/>
            <w:r>
              <w:t>topology_template</w:t>
            </w:r>
          </w:p>
        </w:tc>
        <w:tc>
          <w:tcPr>
            <w:tcW w:w="487" w:type="pct"/>
            <w:shd w:val="clear" w:color="auto" w:fill="FFFFFF"/>
          </w:tcPr>
          <w:p w14:paraId="58D8C6C7" w14:textId="77777777" w:rsidR="002D57C4" w:rsidRDefault="002D57C4" w:rsidP="00502E57">
            <w:pPr>
              <w:pStyle w:val="TableText"/>
            </w:pPr>
            <w:r>
              <w:t>no</w:t>
            </w:r>
          </w:p>
        </w:tc>
        <w:tc>
          <w:tcPr>
            <w:tcW w:w="842" w:type="pct"/>
            <w:shd w:val="clear" w:color="auto" w:fill="FFFFFF"/>
          </w:tcPr>
          <w:p w14:paraId="0F4EB316" w14:textId="77777777" w:rsidR="002D57C4" w:rsidRDefault="00D37E2A" w:rsidP="00502E57">
            <w:pPr>
              <w:pStyle w:val="TableText"/>
            </w:pPr>
            <w:hyperlink w:anchor="DEFN_ENTITY_TOPOLOGY_TEMPLATE" w:history="1">
              <w:r w:rsidR="002D57C4" w:rsidRPr="00C76C28">
                <w:rPr>
                  <w:rStyle w:val="Hyperlink"/>
                </w:rPr>
                <w:t>Topology Template</w:t>
              </w:r>
            </w:hyperlink>
            <w:r w:rsidR="002D57C4">
              <w:rPr>
                <w:rStyle w:val="Hyperlink"/>
              </w:rPr>
              <w:t xml:space="preserve"> definition</w:t>
            </w:r>
          </w:p>
        </w:tc>
        <w:tc>
          <w:tcPr>
            <w:tcW w:w="2579" w:type="pct"/>
            <w:shd w:val="clear" w:color="auto" w:fill="FFFFFF"/>
          </w:tcPr>
          <w:p w14:paraId="593910F5" w14:textId="77777777" w:rsidR="002D57C4" w:rsidRPr="00522CF6" w:rsidRDefault="002D57C4" w:rsidP="00502E57">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776B21C8" w14:textId="77777777" w:rsidR="002D57C4" w:rsidRDefault="002D57C4" w:rsidP="002D57C4">
      <w:pPr>
        <w:pStyle w:val="Heading4"/>
        <w:numPr>
          <w:ilvl w:val="3"/>
          <w:numId w:val="3"/>
        </w:numPr>
      </w:pPr>
      <w:r>
        <w:t>Metadata keynames</w:t>
      </w:r>
    </w:p>
    <w:p w14:paraId="63FBF867" w14:textId="77777777" w:rsidR="002D57C4" w:rsidRPr="0053600D" w:rsidRDefault="002D57C4" w:rsidP="002D57C4">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11E9DC04" w14:textId="77777777" w:rsidTr="00502E57">
        <w:trPr>
          <w:cantSplit/>
          <w:tblHeader/>
        </w:trPr>
        <w:tc>
          <w:tcPr>
            <w:tcW w:w="1092" w:type="pct"/>
            <w:shd w:val="clear" w:color="auto" w:fill="D9D9D9"/>
          </w:tcPr>
          <w:p w14:paraId="54758645" w14:textId="77777777" w:rsidR="002D57C4" w:rsidRPr="00422683" w:rsidRDefault="002D57C4" w:rsidP="00502E57">
            <w:pPr>
              <w:pStyle w:val="TableText-Heading"/>
            </w:pPr>
            <w:r w:rsidRPr="00422683">
              <w:t>Keyname</w:t>
            </w:r>
          </w:p>
        </w:tc>
        <w:tc>
          <w:tcPr>
            <w:tcW w:w="487" w:type="pct"/>
            <w:shd w:val="clear" w:color="auto" w:fill="D9D9D9"/>
          </w:tcPr>
          <w:p w14:paraId="3BACF2C3" w14:textId="77777777" w:rsidR="002D57C4" w:rsidRPr="00422683" w:rsidRDefault="002D57C4" w:rsidP="00502E57">
            <w:pPr>
              <w:pStyle w:val="TableText-Heading"/>
            </w:pPr>
            <w:r w:rsidRPr="00422683">
              <w:t>Required</w:t>
            </w:r>
          </w:p>
        </w:tc>
        <w:tc>
          <w:tcPr>
            <w:tcW w:w="842" w:type="pct"/>
            <w:shd w:val="clear" w:color="auto" w:fill="D9D9D9"/>
          </w:tcPr>
          <w:p w14:paraId="74E9F9AE" w14:textId="77777777" w:rsidR="002D57C4" w:rsidRPr="00422683" w:rsidRDefault="002D57C4" w:rsidP="00502E57">
            <w:pPr>
              <w:pStyle w:val="TableText-Heading"/>
            </w:pPr>
            <w:r w:rsidRPr="00422683">
              <w:t>Type</w:t>
            </w:r>
          </w:p>
        </w:tc>
        <w:tc>
          <w:tcPr>
            <w:tcW w:w="2579" w:type="pct"/>
            <w:shd w:val="clear" w:color="auto" w:fill="D9D9D9"/>
          </w:tcPr>
          <w:p w14:paraId="4F1C760E" w14:textId="77777777" w:rsidR="002D57C4" w:rsidRPr="00422683" w:rsidRDefault="002D57C4" w:rsidP="00502E57">
            <w:pPr>
              <w:pStyle w:val="TableText-Heading"/>
            </w:pPr>
            <w:r w:rsidRPr="00422683">
              <w:t>Description</w:t>
            </w:r>
          </w:p>
        </w:tc>
      </w:tr>
      <w:tr w:rsidR="002D57C4" w:rsidRPr="004279F4" w14:paraId="31751A92" w14:textId="77777777" w:rsidTr="00502E57">
        <w:trPr>
          <w:cantSplit/>
        </w:trPr>
        <w:tc>
          <w:tcPr>
            <w:tcW w:w="1092" w:type="pct"/>
            <w:shd w:val="clear" w:color="auto" w:fill="FFFFFF"/>
          </w:tcPr>
          <w:p w14:paraId="53AA52A1" w14:textId="77777777" w:rsidR="002D57C4" w:rsidRDefault="002D57C4" w:rsidP="00502E57">
            <w:pPr>
              <w:pStyle w:val="TableText"/>
              <w:rPr>
                <w:noProof/>
              </w:rPr>
            </w:pPr>
            <w:r>
              <w:rPr>
                <w:noProof/>
              </w:rPr>
              <w:t>template_name</w:t>
            </w:r>
          </w:p>
        </w:tc>
        <w:tc>
          <w:tcPr>
            <w:tcW w:w="487" w:type="pct"/>
            <w:shd w:val="clear" w:color="auto" w:fill="FFFFFF"/>
          </w:tcPr>
          <w:p w14:paraId="4830C7C6" w14:textId="77777777" w:rsidR="002D57C4" w:rsidRDefault="002D57C4" w:rsidP="00502E57">
            <w:pPr>
              <w:pStyle w:val="TableText"/>
            </w:pPr>
            <w:r>
              <w:t>no</w:t>
            </w:r>
          </w:p>
        </w:tc>
        <w:tc>
          <w:tcPr>
            <w:tcW w:w="842" w:type="pct"/>
            <w:shd w:val="clear" w:color="auto" w:fill="FFFFFF"/>
          </w:tcPr>
          <w:p w14:paraId="126CD63E" w14:textId="77777777" w:rsidR="002D57C4" w:rsidRDefault="00D37E2A"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463BDCB" w14:textId="77777777" w:rsidR="002D57C4" w:rsidRDefault="002D57C4" w:rsidP="00502E57">
            <w:pPr>
              <w:pStyle w:val="TableText"/>
            </w:pPr>
            <w:r>
              <w:t xml:space="preserve">Declares a descriptive name for the template.  </w:t>
            </w:r>
          </w:p>
        </w:tc>
      </w:tr>
      <w:tr w:rsidR="002D57C4" w:rsidRPr="004279F4" w14:paraId="3210EA79" w14:textId="77777777" w:rsidTr="00502E57">
        <w:trPr>
          <w:cantSplit/>
        </w:trPr>
        <w:tc>
          <w:tcPr>
            <w:tcW w:w="1092" w:type="pct"/>
            <w:shd w:val="clear" w:color="auto" w:fill="FFFFFF"/>
          </w:tcPr>
          <w:p w14:paraId="74891666" w14:textId="77777777" w:rsidR="002D57C4" w:rsidRDefault="002D57C4" w:rsidP="00502E57">
            <w:pPr>
              <w:pStyle w:val="TableText"/>
              <w:rPr>
                <w:noProof/>
              </w:rPr>
            </w:pPr>
            <w:r>
              <w:rPr>
                <w:noProof/>
              </w:rPr>
              <w:t>template_author</w:t>
            </w:r>
          </w:p>
        </w:tc>
        <w:tc>
          <w:tcPr>
            <w:tcW w:w="487" w:type="pct"/>
            <w:shd w:val="clear" w:color="auto" w:fill="FFFFFF"/>
          </w:tcPr>
          <w:p w14:paraId="4A2D2C35" w14:textId="77777777" w:rsidR="002D57C4" w:rsidRDefault="002D57C4" w:rsidP="00502E57">
            <w:pPr>
              <w:pStyle w:val="TableText"/>
            </w:pPr>
            <w:r>
              <w:t>no</w:t>
            </w:r>
          </w:p>
        </w:tc>
        <w:tc>
          <w:tcPr>
            <w:tcW w:w="842" w:type="pct"/>
            <w:shd w:val="clear" w:color="auto" w:fill="FFFFFF"/>
          </w:tcPr>
          <w:p w14:paraId="4205CF7C" w14:textId="77777777" w:rsidR="002D57C4" w:rsidRDefault="00D37E2A"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3F5A6E7" w14:textId="77777777" w:rsidR="002D57C4" w:rsidRDefault="002D57C4" w:rsidP="00502E57">
            <w:pPr>
              <w:pStyle w:val="TableText"/>
            </w:pPr>
            <w:r>
              <w:t>Declares the author(s) or owner of the template.</w:t>
            </w:r>
          </w:p>
        </w:tc>
      </w:tr>
      <w:tr w:rsidR="002D57C4" w:rsidRPr="004279F4" w14:paraId="4E594900" w14:textId="77777777" w:rsidTr="00502E57">
        <w:trPr>
          <w:cantSplit/>
        </w:trPr>
        <w:tc>
          <w:tcPr>
            <w:tcW w:w="1092" w:type="pct"/>
            <w:shd w:val="clear" w:color="auto" w:fill="FFFFFF"/>
          </w:tcPr>
          <w:p w14:paraId="4DFFF5DA" w14:textId="77777777" w:rsidR="002D57C4" w:rsidRDefault="002D57C4" w:rsidP="00502E57">
            <w:pPr>
              <w:pStyle w:val="TableText"/>
              <w:rPr>
                <w:noProof/>
              </w:rPr>
            </w:pPr>
            <w:r>
              <w:rPr>
                <w:noProof/>
              </w:rPr>
              <w:t>template_version</w:t>
            </w:r>
          </w:p>
        </w:tc>
        <w:tc>
          <w:tcPr>
            <w:tcW w:w="487" w:type="pct"/>
            <w:shd w:val="clear" w:color="auto" w:fill="FFFFFF"/>
          </w:tcPr>
          <w:p w14:paraId="6F879A7D" w14:textId="77777777" w:rsidR="002D57C4" w:rsidRDefault="002D57C4" w:rsidP="00502E57">
            <w:pPr>
              <w:pStyle w:val="TableText"/>
            </w:pPr>
            <w:r>
              <w:t>no</w:t>
            </w:r>
          </w:p>
        </w:tc>
        <w:tc>
          <w:tcPr>
            <w:tcW w:w="842" w:type="pct"/>
            <w:shd w:val="clear" w:color="auto" w:fill="FFFFFF"/>
          </w:tcPr>
          <w:p w14:paraId="403E95A3" w14:textId="77777777" w:rsidR="002D57C4" w:rsidRDefault="00D37E2A" w:rsidP="00502E57">
            <w:pPr>
              <w:pStyle w:val="TableText"/>
            </w:pPr>
            <w:hyperlink w:anchor="TYPE_YAML_STRING" w:history="1">
              <w:r w:rsidR="002D57C4" w:rsidRPr="0024168B">
                <w:rPr>
                  <w:rStyle w:val="Hyperlink"/>
                </w:rPr>
                <w:t>string</w:t>
              </w:r>
            </w:hyperlink>
          </w:p>
        </w:tc>
        <w:tc>
          <w:tcPr>
            <w:tcW w:w="2579" w:type="pct"/>
            <w:shd w:val="clear" w:color="auto" w:fill="FFFFFF"/>
          </w:tcPr>
          <w:p w14:paraId="3BFF5B2B" w14:textId="77777777" w:rsidR="002D57C4" w:rsidRDefault="002D57C4" w:rsidP="00502E57">
            <w:pPr>
              <w:pStyle w:val="TableText"/>
            </w:pPr>
            <w:r>
              <w:t>Declares the version string for the template.</w:t>
            </w:r>
          </w:p>
        </w:tc>
      </w:tr>
    </w:tbl>
    <w:p w14:paraId="525270AC" w14:textId="77777777" w:rsidR="002D57C4" w:rsidRDefault="002D57C4" w:rsidP="002D57C4">
      <w:pPr>
        <w:pStyle w:val="Heading3"/>
        <w:numPr>
          <w:ilvl w:val="2"/>
          <w:numId w:val="3"/>
        </w:numPr>
      </w:pPr>
      <w:r>
        <w:t>Grammar</w:t>
      </w:r>
      <w:bookmarkEnd w:id="397"/>
    </w:p>
    <w:p w14:paraId="3FB95100" w14:textId="77777777" w:rsidR="002D57C4" w:rsidRDefault="002D57C4" w:rsidP="002D57C4">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8CEDC0" w14:textId="77777777" w:rsidTr="00502E57">
        <w:tc>
          <w:tcPr>
            <w:tcW w:w="9576" w:type="dxa"/>
            <w:shd w:val="clear" w:color="auto" w:fill="D9D9D9" w:themeFill="background1" w:themeFillShade="D9"/>
          </w:tcPr>
          <w:p w14:paraId="436530A9" w14:textId="77777777" w:rsidR="002D57C4" w:rsidRPr="006824F5" w:rsidRDefault="002D57C4" w:rsidP="00502E57">
            <w:pPr>
              <w:rPr>
                <w:rStyle w:val="CodeSnippet"/>
                <w:noProof/>
              </w:rPr>
            </w:pPr>
            <w:r w:rsidRPr="006824F5">
              <w:rPr>
                <w:rStyle w:val="CodeSnippet"/>
                <w:noProof/>
              </w:rPr>
              <w:t>tosca_definitions_version: # Required TOSCA Definitions version string</w:t>
            </w:r>
          </w:p>
          <w:p w14:paraId="1C089E0F" w14:textId="77777777" w:rsidR="002D57C4" w:rsidRDefault="002D57C4" w:rsidP="00502E57">
            <w:pPr>
              <w:rPr>
                <w:rStyle w:val="CodeSnippet"/>
                <w:noProof/>
              </w:rPr>
            </w:pPr>
          </w:p>
          <w:p w14:paraId="11A4770D" w14:textId="77777777" w:rsidR="002D57C4" w:rsidRDefault="002D57C4" w:rsidP="00502E57">
            <w:pPr>
              <w:rPr>
                <w:rStyle w:val="CodeSnippet"/>
                <w:noProof/>
              </w:rPr>
            </w:pPr>
            <w:r>
              <w:rPr>
                <w:rStyle w:val="CodeSnippet"/>
                <w:noProof/>
              </w:rPr>
              <w:t># Optional metadata keyname: value pairs</w:t>
            </w:r>
          </w:p>
          <w:p w14:paraId="6D77D9C7" w14:textId="77777777" w:rsidR="002D57C4" w:rsidRPr="006824F5" w:rsidRDefault="002D57C4" w:rsidP="00502E57">
            <w:pPr>
              <w:rPr>
                <w:rStyle w:val="CodeSnippet"/>
                <w:noProof/>
              </w:rPr>
            </w:pPr>
            <w:r>
              <w:rPr>
                <w:rStyle w:val="CodeSnippet"/>
                <w:noProof/>
              </w:rPr>
              <w:t>metadata:</w:t>
            </w:r>
          </w:p>
          <w:p w14:paraId="29EAA00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template_name:             # Optional name of this service template</w:t>
            </w:r>
          </w:p>
          <w:p w14:paraId="290911D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template_author:           # Optional author of this service template</w:t>
            </w:r>
          </w:p>
          <w:p w14:paraId="5BFD5564" w14:textId="77777777" w:rsidR="002D57C4" w:rsidRDefault="002D57C4" w:rsidP="00502E57">
            <w:pPr>
              <w:rPr>
                <w:rStyle w:val="CodeSnippet"/>
                <w:noProof/>
              </w:rPr>
            </w:pPr>
            <w:r>
              <w:rPr>
                <w:rStyle w:val="CodeSnippet"/>
                <w:noProof/>
              </w:rPr>
              <w:t xml:space="preserve">  </w:t>
            </w:r>
            <w:r w:rsidRPr="006824F5">
              <w:rPr>
                <w:rStyle w:val="CodeSnippet"/>
                <w:noProof/>
              </w:rPr>
              <w:t>template_version:          # Optional version of this service template</w:t>
            </w:r>
          </w:p>
          <w:p w14:paraId="20C1CEB2" w14:textId="77777777" w:rsidR="002D57C4" w:rsidRPr="006824F5" w:rsidRDefault="002D57C4" w:rsidP="00502E57">
            <w:pPr>
              <w:rPr>
                <w:rStyle w:val="CodeSnippet"/>
                <w:noProof/>
              </w:rPr>
            </w:pPr>
            <w:r>
              <w:rPr>
                <w:rStyle w:val="CodeSnippet"/>
                <w:noProof/>
              </w:rPr>
              <w:t xml:space="preserve">  #  Optional list of domain or profile specific metadata keynames</w:t>
            </w:r>
          </w:p>
          <w:p w14:paraId="462355AF" w14:textId="77777777" w:rsidR="002D57C4" w:rsidRDefault="002D57C4" w:rsidP="00502E57">
            <w:pPr>
              <w:rPr>
                <w:rStyle w:val="CodeSnippet"/>
                <w:noProof/>
              </w:rPr>
            </w:pPr>
          </w:p>
          <w:p w14:paraId="549AFE4E" w14:textId="77777777" w:rsidR="002D57C4" w:rsidRPr="006824F5" w:rsidRDefault="002D57C4" w:rsidP="00502E57">
            <w:pPr>
              <w:rPr>
                <w:rStyle w:val="CodeSnippet"/>
                <w:noProof/>
              </w:rPr>
            </w:pPr>
            <w:r>
              <w:rPr>
                <w:rStyle w:val="CodeSnippet"/>
                <w:noProof/>
              </w:rPr>
              <w:lastRenderedPageBreak/>
              <w:t># Optional</w:t>
            </w:r>
            <w:r w:rsidRPr="006824F5">
              <w:rPr>
                <w:rStyle w:val="CodeSnippet"/>
                <w:noProof/>
              </w:rPr>
              <w:t xml:space="preserve"> description of the definitions inside the file.</w:t>
            </w:r>
          </w:p>
          <w:p w14:paraId="591AC71C" w14:textId="77777777" w:rsidR="002D57C4" w:rsidRDefault="002D57C4" w:rsidP="00502E57">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73554FAA" w14:textId="77777777" w:rsidR="002D57C4" w:rsidRDefault="002D57C4" w:rsidP="00502E57">
            <w:pPr>
              <w:rPr>
                <w:rStyle w:val="CodeSnippet"/>
                <w:noProof/>
              </w:rPr>
            </w:pPr>
          </w:p>
          <w:p w14:paraId="2ADE2C70" w14:textId="77777777" w:rsidR="002D57C4" w:rsidRDefault="002D57C4" w:rsidP="00502E57">
            <w:pPr>
              <w:rPr>
                <w:rStyle w:val="CodeSnippet"/>
                <w:noProof/>
              </w:rPr>
            </w:pPr>
            <w:r>
              <w:rPr>
                <w:rStyle w:val="CodeSnippet"/>
                <w:noProof/>
              </w:rPr>
              <w:t>dsl_definitions:</w:t>
            </w:r>
          </w:p>
          <w:p w14:paraId="285B8BF2" w14:textId="77777777" w:rsidR="002D57C4" w:rsidRDefault="002D57C4" w:rsidP="00502E57">
            <w:pPr>
              <w:rPr>
                <w:rStyle w:val="CodeSnippet"/>
                <w:noProof/>
              </w:rPr>
            </w:pPr>
            <w:r>
              <w:rPr>
                <w:rStyle w:val="CodeSnippet"/>
                <w:noProof/>
              </w:rPr>
              <w:t xml:space="preserve">  # list of YAML alias anchors (or macros)</w:t>
            </w:r>
          </w:p>
          <w:p w14:paraId="5B1492C9" w14:textId="77777777" w:rsidR="002D57C4" w:rsidRDefault="002D57C4" w:rsidP="00502E57">
            <w:pPr>
              <w:rPr>
                <w:rStyle w:val="CodeSnippet"/>
                <w:noProof/>
              </w:rPr>
            </w:pPr>
          </w:p>
          <w:p w14:paraId="3F501AFC" w14:textId="77777777" w:rsidR="002D57C4" w:rsidRDefault="002D57C4" w:rsidP="00502E57">
            <w:pPr>
              <w:rPr>
                <w:rStyle w:val="CodeSnippet"/>
                <w:noProof/>
              </w:rPr>
            </w:pPr>
            <w:r>
              <w:rPr>
                <w:rStyle w:val="CodeSnippet"/>
                <w:noProof/>
              </w:rPr>
              <w:t>repositories:</w:t>
            </w:r>
          </w:p>
          <w:p w14:paraId="7F2819F2" w14:textId="77777777" w:rsidR="002D57C4" w:rsidRDefault="002D57C4" w:rsidP="00502E57">
            <w:pPr>
              <w:rPr>
                <w:rStyle w:val="CodeSnippet"/>
                <w:noProof/>
              </w:rPr>
            </w:pPr>
            <w:r>
              <w:rPr>
                <w:rStyle w:val="CodeSnippet"/>
                <w:noProof/>
              </w:rPr>
              <w:t xml:space="preserve">  # list of external repository definitions which host TOSCA artifacts</w:t>
            </w:r>
          </w:p>
          <w:p w14:paraId="40786867" w14:textId="77777777" w:rsidR="002D57C4" w:rsidRPr="006824F5" w:rsidRDefault="002D57C4" w:rsidP="00502E57">
            <w:pPr>
              <w:rPr>
                <w:rStyle w:val="CodeSnippet"/>
                <w:noProof/>
              </w:rPr>
            </w:pPr>
          </w:p>
          <w:p w14:paraId="664A0B43" w14:textId="77777777" w:rsidR="002D57C4" w:rsidRPr="006824F5" w:rsidRDefault="002D57C4" w:rsidP="00502E57">
            <w:pPr>
              <w:rPr>
                <w:rStyle w:val="CodeSnippet"/>
                <w:noProof/>
              </w:rPr>
            </w:pPr>
            <w:r w:rsidRPr="006824F5">
              <w:rPr>
                <w:rStyle w:val="CodeSnippet"/>
                <w:noProof/>
              </w:rPr>
              <w:t>imports:</w:t>
            </w:r>
          </w:p>
          <w:p w14:paraId="419EECFF" w14:textId="77777777" w:rsidR="002D57C4" w:rsidRDefault="002D57C4" w:rsidP="00502E57">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8F6BC72" w14:textId="77777777" w:rsidR="002D57C4" w:rsidRDefault="002D57C4" w:rsidP="00502E57">
            <w:pPr>
              <w:rPr>
                <w:rStyle w:val="CodeSnippet"/>
                <w:noProof/>
              </w:rPr>
            </w:pPr>
          </w:p>
          <w:p w14:paraId="7CA811AA" w14:textId="77777777" w:rsidR="002D57C4" w:rsidRPr="006824F5" w:rsidRDefault="002D57C4" w:rsidP="00502E57">
            <w:pPr>
              <w:rPr>
                <w:rStyle w:val="CodeSnippet"/>
                <w:noProof/>
              </w:rPr>
            </w:pPr>
            <w:r>
              <w:rPr>
                <w:rStyle w:val="CodeSnippet"/>
                <w:noProof/>
              </w:rPr>
              <w:t>artifact</w:t>
            </w:r>
            <w:r w:rsidRPr="006824F5">
              <w:rPr>
                <w:rStyle w:val="CodeSnippet"/>
                <w:noProof/>
              </w:rPr>
              <w:t>_types:</w:t>
            </w:r>
          </w:p>
          <w:p w14:paraId="56BAA60F" w14:textId="77777777" w:rsidR="002D57C4" w:rsidRDefault="002D57C4" w:rsidP="00502E57">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51817EAA" w14:textId="77777777" w:rsidR="002D57C4" w:rsidRDefault="002D57C4" w:rsidP="00502E57">
            <w:pPr>
              <w:rPr>
                <w:rStyle w:val="CodeSnippet"/>
                <w:noProof/>
              </w:rPr>
            </w:pPr>
          </w:p>
          <w:p w14:paraId="6FE52B34" w14:textId="77777777" w:rsidR="002D57C4" w:rsidRDefault="002D57C4" w:rsidP="00502E57">
            <w:pPr>
              <w:rPr>
                <w:rStyle w:val="CodeSnippet"/>
                <w:noProof/>
              </w:rPr>
            </w:pPr>
            <w:r>
              <w:rPr>
                <w:rStyle w:val="CodeSnippet"/>
                <w:noProof/>
              </w:rPr>
              <w:t>data_types:</w:t>
            </w:r>
          </w:p>
          <w:p w14:paraId="45B755DD" w14:textId="77777777" w:rsidR="002D57C4" w:rsidRDefault="002D57C4" w:rsidP="00502E57">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2565CF63" w14:textId="77777777" w:rsidR="002D57C4" w:rsidRDefault="002D57C4" w:rsidP="00502E57">
            <w:pPr>
              <w:rPr>
                <w:rStyle w:val="CodeSnippet"/>
                <w:noProof/>
              </w:rPr>
            </w:pPr>
          </w:p>
          <w:p w14:paraId="4DD1C31C" w14:textId="77777777" w:rsidR="002D57C4" w:rsidRPr="006824F5" w:rsidRDefault="002D57C4" w:rsidP="00502E57">
            <w:pPr>
              <w:rPr>
                <w:rStyle w:val="CodeSnippet"/>
                <w:noProof/>
              </w:rPr>
            </w:pPr>
            <w:r w:rsidRPr="006824F5">
              <w:rPr>
                <w:rStyle w:val="CodeSnippet"/>
                <w:noProof/>
              </w:rPr>
              <w:t>capability_types:</w:t>
            </w:r>
          </w:p>
          <w:p w14:paraId="0336E137" w14:textId="77777777" w:rsidR="002D57C4" w:rsidRDefault="002D57C4" w:rsidP="00502E57">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6B6ABEDD" w14:textId="77777777" w:rsidR="002D57C4" w:rsidRPr="006824F5" w:rsidRDefault="002D57C4" w:rsidP="00502E57">
            <w:pPr>
              <w:rPr>
                <w:rStyle w:val="CodeSnippet"/>
                <w:noProof/>
              </w:rPr>
            </w:pPr>
          </w:p>
          <w:p w14:paraId="792913DA" w14:textId="77777777" w:rsidR="002D57C4" w:rsidRPr="00B67233" w:rsidRDefault="002D57C4" w:rsidP="00502E57">
            <w:pPr>
              <w:pStyle w:val="CommentText"/>
              <w:rPr>
                <w:rStyle w:val="CodeSnippet"/>
              </w:rPr>
            </w:pPr>
            <w:r w:rsidRPr="00B67233">
              <w:rPr>
                <w:rStyle w:val="CodeSnippet"/>
              </w:rPr>
              <w:t>interface_types</w:t>
            </w:r>
          </w:p>
          <w:p w14:paraId="37EB94CC" w14:textId="77777777" w:rsidR="002D57C4" w:rsidRDefault="002D57C4" w:rsidP="00502E57">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63B820A9" w14:textId="77777777" w:rsidR="002D57C4" w:rsidRPr="006824F5" w:rsidRDefault="002D57C4" w:rsidP="00502E57">
            <w:pPr>
              <w:rPr>
                <w:rStyle w:val="CodeSnippet"/>
                <w:noProof/>
              </w:rPr>
            </w:pPr>
          </w:p>
          <w:p w14:paraId="29C9E955" w14:textId="77777777" w:rsidR="002D57C4" w:rsidRPr="006824F5" w:rsidRDefault="002D57C4" w:rsidP="00502E57">
            <w:pPr>
              <w:rPr>
                <w:rStyle w:val="CodeSnippet"/>
                <w:noProof/>
              </w:rPr>
            </w:pPr>
            <w:r w:rsidRPr="006824F5">
              <w:rPr>
                <w:rStyle w:val="CodeSnippet"/>
                <w:noProof/>
              </w:rPr>
              <w:t>relationship_types:</w:t>
            </w:r>
          </w:p>
          <w:p w14:paraId="420937F9" w14:textId="77777777" w:rsidR="002D57C4" w:rsidRDefault="002D57C4" w:rsidP="00502E57">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6B519FB" w14:textId="77777777" w:rsidR="002D57C4" w:rsidRDefault="002D57C4" w:rsidP="00502E57">
            <w:pPr>
              <w:rPr>
                <w:rStyle w:val="CodeSnippet"/>
                <w:noProof/>
              </w:rPr>
            </w:pPr>
          </w:p>
          <w:p w14:paraId="1CB299D0" w14:textId="77777777" w:rsidR="002D57C4" w:rsidRPr="006824F5" w:rsidRDefault="002D57C4" w:rsidP="00502E57">
            <w:pPr>
              <w:rPr>
                <w:rStyle w:val="CodeSnippet"/>
                <w:noProof/>
              </w:rPr>
            </w:pPr>
            <w:r w:rsidRPr="006824F5">
              <w:rPr>
                <w:rStyle w:val="CodeSnippet"/>
                <w:noProof/>
              </w:rPr>
              <w:t>node_types:</w:t>
            </w:r>
          </w:p>
          <w:p w14:paraId="0AC37C22" w14:textId="77777777" w:rsidR="002D57C4" w:rsidRDefault="002D57C4" w:rsidP="00502E57">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87DE757" w14:textId="77777777" w:rsidR="002D57C4" w:rsidRDefault="002D57C4" w:rsidP="00502E57">
            <w:pPr>
              <w:rPr>
                <w:rStyle w:val="CodeSnippet"/>
                <w:noProof/>
              </w:rPr>
            </w:pPr>
          </w:p>
          <w:p w14:paraId="6120B6EA" w14:textId="77777777" w:rsidR="002D57C4" w:rsidRDefault="002D57C4" w:rsidP="00502E57">
            <w:pPr>
              <w:rPr>
                <w:rStyle w:val="CodeSnippet"/>
                <w:noProof/>
              </w:rPr>
            </w:pPr>
            <w:r>
              <w:rPr>
                <w:rStyle w:val="CodeSnippet"/>
                <w:noProof/>
              </w:rPr>
              <w:t>group_types:</w:t>
            </w:r>
          </w:p>
          <w:p w14:paraId="3F1625B2" w14:textId="77777777" w:rsidR="002D57C4" w:rsidRDefault="002D57C4" w:rsidP="00502E57">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4FB0ECB6" w14:textId="77777777" w:rsidR="002D57C4" w:rsidRDefault="002D57C4" w:rsidP="00502E57">
            <w:pPr>
              <w:rPr>
                <w:rStyle w:val="CodeSnippet"/>
                <w:noProof/>
              </w:rPr>
            </w:pPr>
          </w:p>
          <w:p w14:paraId="5175F428" w14:textId="77777777" w:rsidR="002D57C4" w:rsidRPr="006824F5" w:rsidRDefault="002D57C4" w:rsidP="00502E57">
            <w:pPr>
              <w:rPr>
                <w:rStyle w:val="CodeSnippet"/>
                <w:noProof/>
              </w:rPr>
            </w:pPr>
            <w:r>
              <w:rPr>
                <w:rStyle w:val="CodeSnippet"/>
                <w:noProof/>
              </w:rPr>
              <w:t>policy_types:</w:t>
            </w:r>
          </w:p>
          <w:p w14:paraId="35248DE8" w14:textId="77777777" w:rsidR="002D57C4" w:rsidRDefault="002D57C4" w:rsidP="00502E57">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5664BBEC" w14:textId="77777777" w:rsidR="002D57C4" w:rsidRDefault="002D57C4" w:rsidP="00502E57">
            <w:pPr>
              <w:rPr>
                <w:rStyle w:val="CodeSnippet"/>
                <w:noProof/>
              </w:rPr>
            </w:pPr>
          </w:p>
          <w:p w14:paraId="718A20E0" w14:textId="77777777" w:rsidR="002D57C4" w:rsidRDefault="002D57C4" w:rsidP="00502E57">
            <w:pPr>
              <w:rPr>
                <w:rStyle w:val="CodeSnippet"/>
                <w:noProof/>
              </w:rPr>
            </w:pPr>
            <w:r>
              <w:rPr>
                <w:rStyle w:val="CodeSnippet"/>
                <w:noProof/>
              </w:rPr>
              <w:t>topology_template:</w:t>
            </w:r>
          </w:p>
          <w:p w14:paraId="5B1C30E7" w14:textId="77777777" w:rsidR="002D57C4" w:rsidRPr="006824F5" w:rsidRDefault="002D57C4" w:rsidP="00502E57">
            <w:pPr>
              <w:rPr>
                <w:rStyle w:val="CodeSnippet"/>
                <w:noProof/>
              </w:rPr>
            </w:pPr>
            <w:r>
              <w:rPr>
                <w:rStyle w:val="CodeSnippet"/>
                <w:noProof/>
              </w:rPr>
              <w:t xml:space="preserve">  # topology template definition of the cloud application or service</w:t>
            </w:r>
          </w:p>
        </w:tc>
      </w:tr>
    </w:tbl>
    <w:p w14:paraId="3089C4CE" w14:textId="77777777" w:rsidR="002D57C4" w:rsidRDefault="002D57C4" w:rsidP="002D57C4">
      <w:pPr>
        <w:pStyle w:val="Heading4"/>
        <w:numPr>
          <w:ilvl w:val="3"/>
          <w:numId w:val="3"/>
        </w:numPr>
      </w:pPr>
      <w:bookmarkStart w:id="398" w:name="_Toc379455046"/>
      <w:r>
        <w:lastRenderedPageBreak/>
        <w:t>Notes</w:t>
      </w:r>
    </w:p>
    <w:p w14:paraId="304FD573" w14:textId="77777777" w:rsidR="002D57C4" w:rsidRPr="00C76E3B" w:rsidRDefault="002D57C4" w:rsidP="002D57C4">
      <w:pPr>
        <w:pStyle w:val="ListParagraph"/>
        <w:numPr>
          <w:ilvl w:val="0"/>
          <w:numId w:val="46"/>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01BC629D" w14:textId="77777777" w:rsidR="002D57C4" w:rsidRDefault="002D57C4" w:rsidP="002D57C4">
      <w:pPr>
        <w:pStyle w:val="Heading3"/>
        <w:numPr>
          <w:ilvl w:val="2"/>
          <w:numId w:val="3"/>
        </w:numPr>
      </w:pPr>
      <w:r>
        <w:lastRenderedPageBreak/>
        <w:t>Top-level k</w:t>
      </w:r>
      <w:bookmarkEnd w:id="386"/>
      <w:r>
        <w:t>eyname definitions</w:t>
      </w:r>
      <w:bookmarkEnd w:id="398"/>
    </w:p>
    <w:p w14:paraId="331FDF9A" w14:textId="77777777" w:rsidR="002D57C4" w:rsidRDefault="002D57C4" w:rsidP="002D57C4">
      <w:pPr>
        <w:pStyle w:val="Heading4"/>
        <w:numPr>
          <w:ilvl w:val="3"/>
          <w:numId w:val="3"/>
        </w:numPr>
      </w:pPr>
      <w:bookmarkStart w:id="399" w:name="_Toc379455047"/>
      <w:bookmarkEnd w:id="387"/>
      <w:r>
        <w:t>tosca_definitions_version</w:t>
      </w:r>
      <w:bookmarkEnd w:id="388"/>
      <w:bookmarkEnd w:id="399"/>
    </w:p>
    <w:p w14:paraId="68D1E41F" w14:textId="77777777" w:rsidR="002D57C4" w:rsidRDefault="002D57C4" w:rsidP="002D57C4">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7296D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91F01B1" w14:textId="77777777" w:rsidTr="00502E57">
        <w:trPr>
          <w:trHeight w:val="256"/>
        </w:trPr>
        <w:tc>
          <w:tcPr>
            <w:tcW w:w="9576" w:type="dxa"/>
            <w:shd w:val="clear" w:color="auto" w:fill="D9D9D9" w:themeFill="background1" w:themeFillShade="D9"/>
          </w:tcPr>
          <w:p w14:paraId="6B5C9076" w14:textId="77777777" w:rsidR="002D57C4" w:rsidRPr="006824F5" w:rsidRDefault="002D57C4" w:rsidP="00502E57">
            <w:pPr>
              <w:rPr>
                <w:rStyle w:val="CodeSnippet"/>
              </w:rPr>
            </w:pPr>
            <w:r w:rsidRPr="006824F5">
              <w:rPr>
                <w:rStyle w:val="CodeSnippet"/>
              </w:rPr>
              <w:t>tosca_definitions_version</w:t>
            </w:r>
          </w:p>
        </w:tc>
      </w:tr>
    </w:tbl>
    <w:p w14:paraId="1590C2D6" w14:textId="77777777" w:rsidR="002D57C4" w:rsidRDefault="002D57C4" w:rsidP="002D57C4">
      <w:pPr>
        <w:pStyle w:val="Heading5"/>
        <w:numPr>
          <w:ilvl w:val="4"/>
          <w:numId w:val="3"/>
        </w:numPr>
      </w:pPr>
      <w:r>
        <w:t>Grammar</w:t>
      </w:r>
    </w:p>
    <w:p w14:paraId="6D8F55EB" w14:textId="77777777" w:rsidR="002D57C4" w:rsidRPr="003F01F9" w:rsidRDefault="002D57C4" w:rsidP="002D57C4">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518DCC9" w14:textId="77777777" w:rsidTr="00502E57">
        <w:tc>
          <w:tcPr>
            <w:tcW w:w="9576" w:type="dxa"/>
            <w:shd w:val="clear" w:color="auto" w:fill="D9D9D9" w:themeFill="background1" w:themeFillShade="D9"/>
          </w:tcPr>
          <w:p w14:paraId="2EE011D5" w14:textId="77777777" w:rsidR="002D57C4" w:rsidRPr="006824F5" w:rsidRDefault="002D57C4" w:rsidP="00502E57">
            <w:pPr>
              <w:rPr>
                <w:rStyle w:val="CodeSnippet"/>
                <w:noProof/>
              </w:rPr>
            </w:pPr>
            <w:r w:rsidRPr="006824F5">
              <w:rPr>
                <w:rStyle w:val="CodeSnippet"/>
                <w:noProof/>
              </w:rPr>
              <w:t>tosca_definitions_version: &lt;tosca_simple_profile_version&gt;</w:t>
            </w:r>
          </w:p>
        </w:tc>
      </w:tr>
    </w:tbl>
    <w:p w14:paraId="05DB0502" w14:textId="77777777" w:rsidR="002D57C4" w:rsidRDefault="002D57C4" w:rsidP="002D57C4">
      <w:pPr>
        <w:pStyle w:val="Heading5"/>
        <w:numPr>
          <w:ilvl w:val="4"/>
          <w:numId w:val="3"/>
        </w:numPr>
      </w:pPr>
      <w:r>
        <w:t>Examples:</w:t>
      </w:r>
    </w:p>
    <w:p w14:paraId="3E5BC61D" w14:textId="77777777" w:rsidR="002D57C4" w:rsidRPr="00687CEA" w:rsidRDefault="002D57C4" w:rsidP="002D57C4">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031018">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E75FAE2" w14:textId="77777777" w:rsidTr="00502E57">
        <w:tc>
          <w:tcPr>
            <w:tcW w:w="9576" w:type="dxa"/>
            <w:shd w:val="clear" w:color="auto" w:fill="D9D9D9" w:themeFill="background1" w:themeFillShade="D9"/>
          </w:tcPr>
          <w:p w14:paraId="61CC1CB3" w14:textId="77777777" w:rsidR="002D57C4" w:rsidRPr="006824F5" w:rsidRDefault="002D57C4" w:rsidP="00502E57">
            <w:pPr>
              <w:rPr>
                <w:rStyle w:val="CodeSnippet"/>
              </w:rPr>
            </w:pPr>
            <w:r w:rsidRPr="006824F5">
              <w:rPr>
                <w:rStyle w:val="CodeSnippet"/>
              </w:rPr>
              <w:t>tosca_definitions_version: tosca_simple_</w:t>
            </w:r>
            <w:r>
              <w:rPr>
                <w:rStyle w:val="CodeSnippet"/>
              </w:rPr>
              <w:t>yaml_1_0</w:t>
            </w:r>
          </w:p>
        </w:tc>
      </w:tr>
    </w:tbl>
    <w:p w14:paraId="3F26939B" w14:textId="77777777" w:rsidR="002D57C4" w:rsidRPr="00687CEA" w:rsidRDefault="002D57C4" w:rsidP="002D57C4">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031018">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3823FF" w14:textId="77777777" w:rsidTr="00502E57">
        <w:tc>
          <w:tcPr>
            <w:tcW w:w="9576" w:type="dxa"/>
            <w:shd w:val="clear" w:color="auto" w:fill="D9D9D9" w:themeFill="background1" w:themeFillShade="D9"/>
          </w:tcPr>
          <w:p w14:paraId="45F9838A" w14:textId="77777777" w:rsidR="002D57C4" w:rsidRPr="006824F5" w:rsidRDefault="002D57C4" w:rsidP="00502E57">
            <w:pPr>
              <w:rPr>
                <w:rStyle w:val="CodeSnippet"/>
              </w:rPr>
            </w:pPr>
            <w:r w:rsidRPr="006824F5">
              <w:rPr>
                <w:rStyle w:val="CodeSnippet"/>
              </w:rPr>
              <w:t xml:space="preserve">tosca_definitions_version: </w:t>
            </w:r>
            <w:hyperlink r:id="rId71" w:history="1">
              <w:r w:rsidRPr="00490B2F">
                <w:rPr>
                  <w:rStyle w:val="Hyperlink"/>
                  <w:rFonts w:ascii="Consolas" w:hAnsi="Consolas"/>
                </w:rPr>
                <w:t>http://docs.oasis-open.org/tosca/ns/simple/yaml/1.0</w:t>
              </w:r>
            </w:hyperlink>
          </w:p>
        </w:tc>
      </w:tr>
    </w:tbl>
    <w:p w14:paraId="54C99F77" w14:textId="77777777" w:rsidR="002D57C4" w:rsidRDefault="002D57C4" w:rsidP="002D57C4">
      <w:pPr>
        <w:pStyle w:val="Heading4"/>
        <w:numPr>
          <w:ilvl w:val="3"/>
          <w:numId w:val="3"/>
        </w:numPr>
      </w:pPr>
      <w:bookmarkStart w:id="400" w:name="_Toc379455048"/>
      <w:bookmarkStart w:id="401" w:name="_Toc373867853"/>
      <w:proofErr w:type="gramStart"/>
      <w:r>
        <w:t>metadata</w:t>
      </w:r>
      <w:proofErr w:type="gramEnd"/>
    </w:p>
    <w:p w14:paraId="55F76A0D" w14:textId="77777777" w:rsidR="002D57C4" w:rsidRPr="00A7532B" w:rsidRDefault="002D57C4" w:rsidP="002D57C4">
      <w:r>
        <w:t>This keyname is used to associate domain-specific metadata with the Service Template.  The metadata keyname allows a declaration of a map of keynames with string values.</w:t>
      </w:r>
    </w:p>
    <w:p w14:paraId="0FAC5C0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110041" w14:textId="77777777" w:rsidTr="00502E57">
        <w:trPr>
          <w:trHeight w:val="256"/>
        </w:trPr>
        <w:tc>
          <w:tcPr>
            <w:tcW w:w="9576" w:type="dxa"/>
            <w:shd w:val="clear" w:color="auto" w:fill="D9D9D9" w:themeFill="background1" w:themeFillShade="D9"/>
          </w:tcPr>
          <w:p w14:paraId="625424B4" w14:textId="77777777" w:rsidR="002D57C4" w:rsidRPr="006824F5" w:rsidRDefault="002D57C4" w:rsidP="00502E57">
            <w:pPr>
              <w:rPr>
                <w:rStyle w:val="CodeSnippet"/>
              </w:rPr>
            </w:pPr>
            <w:r>
              <w:rPr>
                <w:rStyle w:val="CodeSnippet"/>
              </w:rPr>
              <w:t>metadata</w:t>
            </w:r>
          </w:p>
        </w:tc>
      </w:tr>
    </w:tbl>
    <w:p w14:paraId="1443A8EA"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EE2D01D" w14:textId="77777777" w:rsidTr="00502E57">
        <w:tc>
          <w:tcPr>
            <w:tcW w:w="9576" w:type="dxa"/>
            <w:shd w:val="clear" w:color="auto" w:fill="D9D9D9" w:themeFill="background1" w:themeFillShade="D9"/>
          </w:tcPr>
          <w:p w14:paraId="02B3D0AF" w14:textId="77777777" w:rsidR="002D57C4" w:rsidRPr="00A7532B" w:rsidRDefault="002D57C4" w:rsidP="00502E57">
            <w:pPr>
              <w:rPr>
                <w:rStyle w:val="CodeSnippet"/>
              </w:rPr>
            </w:pPr>
            <w:r w:rsidRPr="00A7532B">
              <w:rPr>
                <w:rStyle w:val="CodeSnippet"/>
              </w:rPr>
              <w:t xml:space="preserve">metadata: </w:t>
            </w:r>
          </w:p>
          <w:p w14:paraId="47597B7A" w14:textId="77777777" w:rsidR="002D57C4" w:rsidRPr="006824F5" w:rsidRDefault="002D57C4" w:rsidP="00502E57">
            <w:pPr>
              <w:rPr>
                <w:rStyle w:val="CodeSnippet"/>
              </w:rPr>
            </w:pPr>
            <w:r w:rsidRPr="00A7532B">
              <w:rPr>
                <w:rStyle w:val="CodeSnippet"/>
              </w:rPr>
              <w:t xml:space="preserve">  &lt;map_of_string_values&gt;</w:t>
            </w:r>
          </w:p>
        </w:tc>
      </w:tr>
    </w:tbl>
    <w:p w14:paraId="6E56BC61"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55DF97" w14:textId="77777777" w:rsidTr="00502E57">
        <w:tc>
          <w:tcPr>
            <w:tcW w:w="9576" w:type="dxa"/>
            <w:shd w:val="clear" w:color="auto" w:fill="D9D9D9" w:themeFill="background1" w:themeFillShade="D9"/>
          </w:tcPr>
          <w:p w14:paraId="1085B8E5" w14:textId="77777777" w:rsidR="002D57C4" w:rsidRDefault="002D57C4" w:rsidP="00502E57">
            <w:pPr>
              <w:rPr>
                <w:rStyle w:val="CodeSnippet"/>
              </w:rPr>
            </w:pPr>
            <w:r w:rsidRPr="00A7532B">
              <w:rPr>
                <w:rStyle w:val="CodeSnippet"/>
              </w:rPr>
              <w:t xml:space="preserve">metadata: </w:t>
            </w:r>
          </w:p>
          <w:p w14:paraId="7512F325" w14:textId="77777777" w:rsidR="002D57C4" w:rsidRDefault="002D57C4" w:rsidP="00502E57">
            <w:pPr>
              <w:rPr>
                <w:rStyle w:val="CodeSnippet"/>
              </w:rPr>
            </w:pPr>
            <w:r>
              <w:rPr>
                <w:rStyle w:val="CodeSnippet"/>
              </w:rPr>
              <w:t xml:space="preserve">  creation_date: 2015-04-14</w:t>
            </w:r>
          </w:p>
          <w:p w14:paraId="7306B6FE" w14:textId="77777777" w:rsidR="002D57C4" w:rsidRDefault="002D57C4" w:rsidP="00502E57">
            <w:pPr>
              <w:rPr>
                <w:rStyle w:val="CodeSnippet"/>
              </w:rPr>
            </w:pPr>
            <w:r>
              <w:rPr>
                <w:rStyle w:val="CodeSnippet"/>
              </w:rPr>
              <w:t xml:space="preserve">  date_updated: 2015-05-01</w:t>
            </w:r>
          </w:p>
          <w:p w14:paraId="63A7257C" w14:textId="77777777" w:rsidR="002D57C4" w:rsidRPr="006824F5" w:rsidRDefault="002D57C4" w:rsidP="00502E57">
            <w:pPr>
              <w:rPr>
                <w:rStyle w:val="CodeSnippet"/>
              </w:rPr>
            </w:pPr>
            <w:r>
              <w:rPr>
                <w:rStyle w:val="CodeSnippet"/>
              </w:rPr>
              <w:t xml:space="preserve">  status: developmental  </w:t>
            </w:r>
          </w:p>
        </w:tc>
      </w:tr>
    </w:tbl>
    <w:p w14:paraId="5F6F59A7" w14:textId="77777777" w:rsidR="002D57C4" w:rsidRPr="00A7532B" w:rsidRDefault="002D57C4" w:rsidP="002D57C4"/>
    <w:p w14:paraId="4DCF458B" w14:textId="77777777" w:rsidR="002D57C4" w:rsidRDefault="002D57C4" w:rsidP="002D57C4">
      <w:pPr>
        <w:pStyle w:val="Heading4"/>
        <w:numPr>
          <w:ilvl w:val="3"/>
          <w:numId w:val="3"/>
        </w:numPr>
      </w:pPr>
      <w:r>
        <w:lastRenderedPageBreak/>
        <w:t>template_name</w:t>
      </w:r>
      <w:bookmarkEnd w:id="400"/>
    </w:p>
    <w:p w14:paraId="23ABB23A" w14:textId="77777777" w:rsidR="002D57C4" w:rsidRDefault="002D57C4" w:rsidP="002D57C4">
      <w:r>
        <w:t>This optional metadata keyname can be used to declare the name of service template as a single-line string value.</w:t>
      </w:r>
    </w:p>
    <w:p w14:paraId="0CE10E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BA54CC" w14:textId="77777777" w:rsidTr="00502E57">
        <w:trPr>
          <w:trHeight w:val="256"/>
        </w:trPr>
        <w:tc>
          <w:tcPr>
            <w:tcW w:w="9576" w:type="dxa"/>
            <w:shd w:val="clear" w:color="auto" w:fill="D9D9D9" w:themeFill="background1" w:themeFillShade="D9"/>
          </w:tcPr>
          <w:p w14:paraId="30F7E288" w14:textId="77777777" w:rsidR="002D57C4" w:rsidRPr="006824F5" w:rsidRDefault="002D57C4" w:rsidP="00502E57">
            <w:pPr>
              <w:rPr>
                <w:rStyle w:val="CodeSnippet"/>
              </w:rPr>
            </w:pPr>
            <w:r w:rsidRPr="006824F5">
              <w:rPr>
                <w:rStyle w:val="CodeSnippet"/>
              </w:rPr>
              <w:t>template_name</w:t>
            </w:r>
          </w:p>
        </w:tc>
      </w:tr>
    </w:tbl>
    <w:p w14:paraId="7753E455"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8D3CAF" w14:textId="77777777" w:rsidTr="00502E57">
        <w:tc>
          <w:tcPr>
            <w:tcW w:w="9576" w:type="dxa"/>
            <w:shd w:val="clear" w:color="auto" w:fill="D9D9D9" w:themeFill="background1" w:themeFillShade="D9"/>
          </w:tcPr>
          <w:p w14:paraId="686B82FE" w14:textId="77777777" w:rsidR="002D57C4" w:rsidRPr="006824F5" w:rsidRDefault="002D57C4" w:rsidP="00502E57">
            <w:pPr>
              <w:rPr>
                <w:rStyle w:val="CodeSnippet"/>
              </w:rPr>
            </w:pPr>
            <w:r w:rsidRPr="006824F5">
              <w:rPr>
                <w:rStyle w:val="CodeSnippet"/>
              </w:rPr>
              <w:t>template_name: &lt;name string&gt;</w:t>
            </w:r>
          </w:p>
        </w:tc>
      </w:tr>
    </w:tbl>
    <w:p w14:paraId="685E13C9"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D91A6A" w14:textId="77777777" w:rsidTr="00502E57">
        <w:tc>
          <w:tcPr>
            <w:tcW w:w="9576" w:type="dxa"/>
            <w:shd w:val="clear" w:color="auto" w:fill="D9D9D9" w:themeFill="background1" w:themeFillShade="D9"/>
          </w:tcPr>
          <w:p w14:paraId="7C29FCED" w14:textId="77777777" w:rsidR="002D57C4" w:rsidRPr="006824F5" w:rsidRDefault="002D57C4" w:rsidP="00502E57">
            <w:pPr>
              <w:rPr>
                <w:rStyle w:val="CodeSnippet"/>
              </w:rPr>
            </w:pPr>
            <w:r w:rsidRPr="006824F5">
              <w:rPr>
                <w:rStyle w:val="CodeSnippet"/>
              </w:rPr>
              <w:t>template_name: My service template</w:t>
            </w:r>
          </w:p>
        </w:tc>
      </w:tr>
    </w:tbl>
    <w:p w14:paraId="30D73A56" w14:textId="77777777" w:rsidR="002D57C4" w:rsidRDefault="002D57C4" w:rsidP="002D57C4">
      <w:pPr>
        <w:pStyle w:val="Heading5"/>
        <w:numPr>
          <w:ilvl w:val="4"/>
          <w:numId w:val="3"/>
        </w:numPr>
      </w:pPr>
      <w:r>
        <w:t>Notes</w:t>
      </w:r>
    </w:p>
    <w:p w14:paraId="4BE5C963" w14:textId="77777777" w:rsidR="002D57C4" w:rsidRDefault="002D57C4" w:rsidP="002D57C4">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496BB421" w14:textId="77777777" w:rsidR="002D57C4" w:rsidRDefault="002D57C4" w:rsidP="002D57C4">
      <w:pPr>
        <w:pStyle w:val="Heading4"/>
        <w:numPr>
          <w:ilvl w:val="3"/>
          <w:numId w:val="3"/>
        </w:numPr>
      </w:pPr>
      <w:bookmarkStart w:id="402" w:name="_Toc379455049"/>
      <w:r>
        <w:t>template_author</w:t>
      </w:r>
      <w:bookmarkEnd w:id="402"/>
      <w:r>
        <w:t xml:space="preserve"> </w:t>
      </w:r>
    </w:p>
    <w:p w14:paraId="43EA35AC" w14:textId="77777777" w:rsidR="002D57C4" w:rsidRDefault="002D57C4" w:rsidP="002D57C4">
      <w:r>
        <w:t>This optional metadata keyname can be used to declare the author(s) of the service template as a single-line string value.</w:t>
      </w:r>
    </w:p>
    <w:p w14:paraId="0B19DF9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1A3A8E" w14:textId="77777777" w:rsidTr="00502E57">
        <w:trPr>
          <w:trHeight w:val="256"/>
        </w:trPr>
        <w:tc>
          <w:tcPr>
            <w:tcW w:w="9576" w:type="dxa"/>
            <w:shd w:val="clear" w:color="auto" w:fill="D9D9D9" w:themeFill="background1" w:themeFillShade="D9"/>
          </w:tcPr>
          <w:p w14:paraId="7AA3E1CC" w14:textId="77777777" w:rsidR="002D57C4" w:rsidRPr="006824F5" w:rsidRDefault="002D57C4" w:rsidP="00502E57">
            <w:pPr>
              <w:rPr>
                <w:rStyle w:val="CodeSnippet"/>
              </w:rPr>
            </w:pPr>
            <w:r w:rsidRPr="006824F5">
              <w:rPr>
                <w:rStyle w:val="CodeSnippet"/>
              </w:rPr>
              <w:t>template_author</w:t>
            </w:r>
          </w:p>
        </w:tc>
      </w:tr>
    </w:tbl>
    <w:p w14:paraId="154545B6"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9433A6" w14:textId="77777777" w:rsidTr="00502E57">
        <w:tc>
          <w:tcPr>
            <w:tcW w:w="9576" w:type="dxa"/>
            <w:shd w:val="clear" w:color="auto" w:fill="D9D9D9" w:themeFill="background1" w:themeFillShade="D9"/>
          </w:tcPr>
          <w:p w14:paraId="1D900ECB" w14:textId="77777777" w:rsidR="002D57C4" w:rsidRPr="006824F5" w:rsidRDefault="002D57C4" w:rsidP="00502E57">
            <w:pPr>
              <w:rPr>
                <w:rStyle w:val="CodeSnippet"/>
              </w:rPr>
            </w:pPr>
            <w:r w:rsidRPr="006824F5">
              <w:rPr>
                <w:rStyle w:val="CodeSnippet"/>
              </w:rPr>
              <w:t>template_author: &lt;author string&gt;</w:t>
            </w:r>
          </w:p>
        </w:tc>
      </w:tr>
    </w:tbl>
    <w:p w14:paraId="628E4018"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5F3976" w14:textId="77777777" w:rsidTr="00502E57">
        <w:tc>
          <w:tcPr>
            <w:tcW w:w="9576" w:type="dxa"/>
            <w:shd w:val="clear" w:color="auto" w:fill="D9D9D9" w:themeFill="background1" w:themeFillShade="D9"/>
          </w:tcPr>
          <w:p w14:paraId="063DBBED" w14:textId="77777777" w:rsidR="002D57C4" w:rsidRPr="006824F5" w:rsidRDefault="002D57C4" w:rsidP="00502E57">
            <w:pPr>
              <w:rPr>
                <w:rStyle w:val="CodeSnippet"/>
              </w:rPr>
            </w:pPr>
            <w:r w:rsidRPr="006824F5">
              <w:rPr>
                <w:rStyle w:val="CodeSnippet"/>
              </w:rPr>
              <w:t>template_</w:t>
            </w:r>
            <w:r>
              <w:rPr>
                <w:rStyle w:val="CodeSnippet"/>
              </w:rPr>
              <w:t>author</w:t>
            </w:r>
            <w:r w:rsidRPr="006824F5">
              <w:rPr>
                <w:rStyle w:val="CodeSnippet"/>
              </w:rPr>
              <w:t>: My service template</w:t>
            </w:r>
          </w:p>
        </w:tc>
      </w:tr>
    </w:tbl>
    <w:p w14:paraId="252C067C" w14:textId="77777777" w:rsidR="002D57C4" w:rsidRDefault="002D57C4" w:rsidP="002D57C4">
      <w:pPr>
        <w:pStyle w:val="Heading4"/>
        <w:numPr>
          <w:ilvl w:val="3"/>
          <w:numId w:val="3"/>
        </w:numPr>
      </w:pPr>
      <w:bookmarkStart w:id="403" w:name="_Toc379455050"/>
      <w:r>
        <w:t>template_version</w:t>
      </w:r>
      <w:bookmarkEnd w:id="403"/>
    </w:p>
    <w:p w14:paraId="250199BE" w14:textId="77777777" w:rsidR="002D57C4" w:rsidRDefault="002D57C4" w:rsidP="002D57C4">
      <w:r>
        <w:t>This optional metadata keyname can be used to declare a domain specific version of the service template as a single-line string value.</w:t>
      </w:r>
    </w:p>
    <w:p w14:paraId="4973C791"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5A7B85" w14:textId="77777777" w:rsidTr="00502E57">
        <w:trPr>
          <w:trHeight w:val="256"/>
        </w:trPr>
        <w:tc>
          <w:tcPr>
            <w:tcW w:w="9576" w:type="dxa"/>
            <w:shd w:val="clear" w:color="auto" w:fill="D9D9D9" w:themeFill="background1" w:themeFillShade="D9"/>
          </w:tcPr>
          <w:p w14:paraId="79BBF2B1" w14:textId="77777777" w:rsidR="002D57C4" w:rsidRPr="006824F5" w:rsidRDefault="002D57C4" w:rsidP="00502E57">
            <w:pPr>
              <w:rPr>
                <w:rStyle w:val="CodeSnippet"/>
              </w:rPr>
            </w:pPr>
            <w:r w:rsidRPr="006824F5">
              <w:rPr>
                <w:rStyle w:val="CodeSnippet"/>
              </w:rPr>
              <w:t>template_version</w:t>
            </w:r>
          </w:p>
        </w:tc>
      </w:tr>
    </w:tbl>
    <w:p w14:paraId="3C4163AD"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8817B6" w14:textId="77777777" w:rsidTr="00502E57">
        <w:tc>
          <w:tcPr>
            <w:tcW w:w="9576" w:type="dxa"/>
            <w:shd w:val="clear" w:color="auto" w:fill="D9D9D9" w:themeFill="background1" w:themeFillShade="D9"/>
          </w:tcPr>
          <w:p w14:paraId="3399ACD4" w14:textId="77777777" w:rsidR="002D57C4" w:rsidRPr="006824F5" w:rsidRDefault="002D57C4" w:rsidP="00502E57">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65025AA9" w14:textId="77777777" w:rsidR="002D57C4" w:rsidRDefault="002D57C4" w:rsidP="002D57C4">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CCB15C" w14:textId="77777777" w:rsidTr="00502E57">
        <w:tc>
          <w:tcPr>
            <w:tcW w:w="9576" w:type="dxa"/>
            <w:shd w:val="clear" w:color="auto" w:fill="D9D9D9" w:themeFill="background1" w:themeFillShade="D9"/>
          </w:tcPr>
          <w:p w14:paraId="265CF26B" w14:textId="77777777" w:rsidR="002D57C4" w:rsidRPr="006824F5" w:rsidRDefault="002D57C4" w:rsidP="00502E57">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05BD02FF" w14:textId="77777777" w:rsidR="002D57C4" w:rsidRDefault="002D57C4" w:rsidP="002D57C4">
      <w:pPr>
        <w:pStyle w:val="Heading5"/>
        <w:numPr>
          <w:ilvl w:val="4"/>
          <w:numId w:val="3"/>
        </w:numPr>
      </w:pPr>
      <w:r>
        <w:t>Notes:</w:t>
      </w:r>
    </w:p>
    <w:p w14:paraId="3F28ABAE" w14:textId="77777777" w:rsidR="002D57C4" w:rsidRPr="008E223F" w:rsidRDefault="002D57C4" w:rsidP="002D57C4">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164F1126" w14:textId="77777777" w:rsidR="002D57C4" w:rsidRDefault="002D57C4" w:rsidP="002D57C4">
      <w:pPr>
        <w:pStyle w:val="Heading4"/>
        <w:numPr>
          <w:ilvl w:val="3"/>
          <w:numId w:val="3"/>
        </w:numPr>
      </w:pPr>
      <w:bookmarkStart w:id="404" w:name="_Toc379455052"/>
      <w:bookmarkStart w:id="405" w:name="_Toc373867854"/>
      <w:bookmarkEnd w:id="401"/>
      <w:proofErr w:type="gramStart"/>
      <w:r>
        <w:t>description</w:t>
      </w:r>
      <w:proofErr w:type="gramEnd"/>
    </w:p>
    <w:p w14:paraId="72519799" w14:textId="77777777" w:rsidR="002D57C4" w:rsidRDefault="002D57C4" w:rsidP="002D57C4">
      <w:r>
        <w:t>This optional keyname provides a means to include single or multiline descriptions within a TOSCA Simple Profile template as a scalar string value.</w:t>
      </w:r>
    </w:p>
    <w:p w14:paraId="3F31BCA5"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7927546" w14:textId="77777777" w:rsidTr="00502E57">
        <w:tc>
          <w:tcPr>
            <w:tcW w:w="9576" w:type="dxa"/>
            <w:shd w:val="clear" w:color="auto" w:fill="D9D9D9" w:themeFill="background1" w:themeFillShade="D9"/>
          </w:tcPr>
          <w:p w14:paraId="721EEDB7" w14:textId="77777777" w:rsidR="002D57C4" w:rsidRPr="006824F5" w:rsidRDefault="002D57C4" w:rsidP="00502E57">
            <w:pPr>
              <w:rPr>
                <w:rStyle w:val="CodeSnippet"/>
              </w:rPr>
            </w:pPr>
            <w:r w:rsidRPr="006824F5">
              <w:rPr>
                <w:rStyle w:val="CodeSnippet"/>
              </w:rPr>
              <w:t>description</w:t>
            </w:r>
          </w:p>
        </w:tc>
      </w:tr>
    </w:tbl>
    <w:p w14:paraId="38A9D892" w14:textId="77777777" w:rsidR="002D57C4" w:rsidRDefault="002D57C4" w:rsidP="002D57C4">
      <w:pPr>
        <w:pStyle w:val="Heading4"/>
        <w:numPr>
          <w:ilvl w:val="3"/>
          <w:numId w:val="3"/>
        </w:numPr>
      </w:pPr>
      <w:r>
        <w:t>dsl_definitions</w:t>
      </w:r>
    </w:p>
    <w:p w14:paraId="66E62038" w14:textId="77777777" w:rsidR="002D57C4" w:rsidRPr="002E5985" w:rsidRDefault="002D57C4" w:rsidP="002D57C4">
      <w:r>
        <w:t>This optional keyname provides a section to define macros (e.g., YAML-style macros when using the TOSCA Simple Profile in YAML specification).</w:t>
      </w:r>
    </w:p>
    <w:p w14:paraId="256EF3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A4FF81" w14:textId="77777777" w:rsidTr="00502E57">
        <w:trPr>
          <w:trHeight w:val="256"/>
        </w:trPr>
        <w:tc>
          <w:tcPr>
            <w:tcW w:w="9576" w:type="dxa"/>
            <w:shd w:val="clear" w:color="auto" w:fill="D9D9D9" w:themeFill="background1" w:themeFillShade="D9"/>
          </w:tcPr>
          <w:p w14:paraId="2C849DC3" w14:textId="77777777" w:rsidR="002D57C4" w:rsidRPr="006824F5" w:rsidRDefault="002D57C4" w:rsidP="00502E57">
            <w:pPr>
              <w:rPr>
                <w:rStyle w:val="CodeSnippet"/>
              </w:rPr>
            </w:pPr>
            <w:r>
              <w:rPr>
                <w:rStyle w:val="CodeSnippet"/>
              </w:rPr>
              <w:t>dsl_definitions</w:t>
            </w:r>
          </w:p>
        </w:tc>
      </w:tr>
    </w:tbl>
    <w:p w14:paraId="32EAE483"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52A64AF" w14:textId="77777777" w:rsidTr="00502E57">
        <w:trPr>
          <w:trHeight w:val="256"/>
        </w:trPr>
        <w:tc>
          <w:tcPr>
            <w:tcW w:w="9576" w:type="dxa"/>
            <w:shd w:val="clear" w:color="auto" w:fill="D9D9D9" w:themeFill="background1" w:themeFillShade="D9"/>
          </w:tcPr>
          <w:p w14:paraId="784D37C0" w14:textId="77777777" w:rsidR="002D57C4" w:rsidRPr="006824F5" w:rsidRDefault="002D57C4" w:rsidP="00502E57">
            <w:pPr>
              <w:rPr>
                <w:rStyle w:val="CodeSnippet"/>
                <w:noProof/>
              </w:rPr>
            </w:pPr>
            <w:r>
              <w:rPr>
                <w:rStyle w:val="CodeSnippet"/>
                <w:noProof/>
              </w:rPr>
              <w:t>dsl_definitions</w:t>
            </w:r>
            <w:r w:rsidRPr="006824F5">
              <w:rPr>
                <w:rStyle w:val="CodeSnippet"/>
                <w:noProof/>
              </w:rPr>
              <w:t>:</w:t>
            </w:r>
          </w:p>
          <w:p w14:paraId="4560A980" w14:textId="77777777" w:rsidR="002D57C4" w:rsidRPr="006824F5" w:rsidRDefault="002D57C4" w:rsidP="00502E57">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28536AF1" w14:textId="77777777" w:rsidR="002D57C4" w:rsidRPr="006824F5" w:rsidRDefault="002D57C4" w:rsidP="00502E57">
            <w:pPr>
              <w:rPr>
                <w:rStyle w:val="CodeSnippet"/>
                <w:noProof/>
              </w:rPr>
            </w:pPr>
            <w:r w:rsidRPr="006824F5">
              <w:rPr>
                <w:rStyle w:val="CodeSnippet"/>
                <w:noProof/>
              </w:rPr>
              <w:t xml:space="preserve">   ...</w:t>
            </w:r>
          </w:p>
          <w:p w14:paraId="233A786B"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16654FD0"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8666D2" w14:textId="77777777" w:rsidTr="00502E57">
        <w:trPr>
          <w:trHeight w:val="256"/>
        </w:trPr>
        <w:tc>
          <w:tcPr>
            <w:tcW w:w="9576" w:type="dxa"/>
            <w:shd w:val="clear" w:color="auto" w:fill="D9D9D9" w:themeFill="background1" w:themeFillShade="D9"/>
          </w:tcPr>
          <w:p w14:paraId="47B3A7EB" w14:textId="77777777" w:rsidR="002D57C4" w:rsidRPr="008C7272" w:rsidRDefault="002D57C4" w:rsidP="00502E57">
            <w:pPr>
              <w:rPr>
                <w:rStyle w:val="CodeSnippet"/>
                <w:noProof/>
              </w:rPr>
            </w:pPr>
            <w:r w:rsidRPr="0080152C">
              <w:rPr>
                <w:rStyle w:val="CodeSnippetHighlight"/>
                <w:noProof/>
              </w:rPr>
              <w:t>dsl_definitions</w:t>
            </w:r>
            <w:r w:rsidRPr="008C7272">
              <w:rPr>
                <w:rStyle w:val="CodeSnippet"/>
                <w:noProof/>
              </w:rPr>
              <w:t>:</w:t>
            </w:r>
          </w:p>
          <w:p w14:paraId="523DB58A" w14:textId="77777777" w:rsidR="002D57C4" w:rsidRPr="008C7272" w:rsidRDefault="002D57C4" w:rsidP="00502E57">
            <w:pPr>
              <w:rPr>
                <w:rStyle w:val="CodeSnippet"/>
                <w:noProof/>
              </w:rPr>
            </w:pPr>
            <w:r w:rsidRPr="008C7272">
              <w:rPr>
                <w:rStyle w:val="CodeSnippet"/>
                <w:noProof/>
              </w:rPr>
              <w:t xml:space="preserve">    ubuntu_</w:t>
            </w:r>
            <w:r>
              <w:rPr>
                <w:rStyle w:val="CodeSnippet"/>
                <w:noProof/>
              </w:rPr>
              <w:t>image_props: &amp;ubuntu_image_props</w:t>
            </w:r>
          </w:p>
          <w:p w14:paraId="246A60C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0106101"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2F66369C"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7F49D0F1" w14:textId="77777777" w:rsidR="002D57C4" w:rsidRDefault="002D57C4" w:rsidP="00502E57">
            <w:pPr>
              <w:rPr>
                <w:rStyle w:val="CodeSnippet"/>
                <w:noProof/>
              </w:rPr>
            </w:pPr>
            <w:r w:rsidRPr="008C7272">
              <w:rPr>
                <w:rStyle w:val="CodeSnippet"/>
                <w:noProof/>
              </w:rPr>
              <w:t xml:space="preserve">      os_version: 14.04</w:t>
            </w:r>
          </w:p>
          <w:p w14:paraId="4DE19853" w14:textId="77777777" w:rsidR="002D57C4" w:rsidRDefault="002D57C4" w:rsidP="00502E57">
            <w:pPr>
              <w:rPr>
                <w:rStyle w:val="CodeSnippet"/>
                <w:noProof/>
              </w:rPr>
            </w:pPr>
          </w:p>
          <w:p w14:paraId="629D7BD8" w14:textId="77777777" w:rsidR="002D57C4" w:rsidRPr="008C7272" w:rsidRDefault="002D57C4" w:rsidP="00502E57">
            <w:pPr>
              <w:rPr>
                <w:rStyle w:val="CodeSnippet"/>
                <w:noProof/>
              </w:rPr>
            </w:pPr>
            <w:r>
              <w:rPr>
                <w:rStyle w:val="CodeSnippet"/>
                <w:noProof/>
              </w:rPr>
              <w:t xml:space="preserve">    redhat_image_props: &amp;redhat_image_props</w:t>
            </w:r>
          </w:p>
          <w:p w14:paraId="4EA5098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C6C3845"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4EB784EF"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7173A4CE" w14:textId="77777777" w:rsidR="002D57C4" w:rsidRPr="006824F5" w:rsidRDefault="002D57C4" w:rsidP="00502E57">
            <w:pPr>
              <w:rPr>
                <w:rStyle w:val="CodeSnippet"/>
              </w:rPr>
            </w:pPr>
            <w:r w:rsidRPr="008C7272">
              <w:rPr>
                <w:rStyle w:val="CodeSnippet"/>
                <w:noProof/>
              </w:rPr>
              <w:lastRenderedPageBreak/>
              <w:t xml:space="preserve">      os_version: </w:t>
            </w:r>
            <w:r>
              <w:rPr>
                <w:rStyle w:val="CodeSnippet"/>
                <w:noProof/>
              </w:rPr>
              <w:t>6.6</w:t>
            </w:r>
          </w:p>
        </w:tc>
      </w:tr>
    </w:tbl>
    <w:p w14:paraId="4B238D62" w14:textId="77777777" w:rsidR="002D57C4" w:rsidRDefault="002D57C4" w:rsidP="002D57C4">
      <w:pPr>
        <w:pStyle w:val="Heading4"/>
        <w:numPr>
          <w:ilvl w:val="3"/>
          <w:numId w:val="3"/>
        </w:numPr>
      </w:pPr>
      <w:bookmarkStart w:id="406" w:name="_Toc379455053"/>
      <w:bookmarkStart w:id="407" w:name="_Ref390325370"/>
      <w:bookmarkStart w:id="408" w:name="_Ref390325397"/>
      <w:bookmarkStart w:id="409" w:name="_Ref390325410"/>
      <w:bookmarkEnd w:id="404"/>
      <w:proofErr w:type="gramStart"/>
      <w:r>
        <w:lastRenderedPageBreak/>
        <w:t>repositories</w:t>
      </w:r>
      <w:proofErr w:type="gramEnd"/>
    </w:p>
    <w:p w14:paraId="2DF3D5A0" w14:textId="77777777" w:rsidR="002D57C4" w:rsidRPr="002E5985" w:rsidRDefault="002D57C4" w:rsidP="002D57C4">
      <w:r>
        <w:t>This optional keyname provides a section to define external repositories which may contain artifacts or other TOSCA Service Templates which might be referenced or imported by the TOSCA Service Template definition.</w:t>
      </w:r>
    </w:p>
    <w:p w14:paraId="7E5719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4B83CB" w14:textId="77777777" w:rsidTr="00502E57">
        <w:trPr>
          <w:trHeight w:val="256"/>
        </w:trPr>
        <w:tc>
          <w:tcPr>
            <w:tcW w:w="9576" w:type="dxa"/>
            <w:shd w:val="clear" w:color="auto" w:fill="D9D9D9" w:themeFill="background1" w:themeFillShade="D9"/>
          </w:tcPr>
          <w:p w14:paraId="6E7E889B" w14:textId="77777777" w:rsidR="002D57C4" w:rsidRPr="006824F5" w:rsidRDefault="002D57C4" w:rsidP="00502E57">
            <w:pPr>
              <w:rPr>
                <w:rStyle w:val="CodeSnippet"/>
              </w:rPr>
            </w:pPr>
            <w:r>
              <w:rPr>
                <w:rStyle w:val="CodeSnippet"/>
              </w:rPr>
              <w:t>repositories</w:t>
            </w:r>
          </w:p>
        </w:tc>
      </w:tr>
    </w:tbl>
    <w:p w14:paraId="770BC25B"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79DA9E" w14:textId="77777777" w:rsidTr="00502E57">
        <w:trPr>
          <w:trHeight w:val="256"/>
        </w:trPr>
        <w:tc>
          <w:tcPr>
            <w:tcW w:w="9576" w:type="dxa"/>
            <w:shd w:val="clear" w:color="auto" w:fill="D9D9D9" w:themeFill="background1" w:themeFillShade="D9"/>
          </w:tcPr>
          <w:p w14:paraId="192C256E" w14:textId="77777777" w:rsidR="002D57C4" w:rsidRPr="006824F5" w:rsidRDefault="002D57C4" w:rsidP="00502E57">
            <w:pPr>
              <w:rPr>
                <w:rStyle w:val="CodeSnippet"/>
                <w:noProof/>
              </w:rPr>
            </w:pPr>
            <w:r>
              <w:rPr>
                <w:rStyle w:val="CodeSnippet"/>
                <w:noProof/>
              </w:rPr>
              <w:t>repositories</w:t>
            </w:r>
            <w:r w:rsidRPr="006824F5">
              <w:rPr>
                <w:rStyle w:val="CodeSnippet"/>
                <w:noProof/>
              </w:rPr>
              <w:t>:</w:t>
            </w:r>
          </w:p>
          <w:p w14:paraId="4DA4B6EA" w14:textId="77777777" w:rsidR="002D57C4" w:rsidRPr="006824F5" w:rsidRDefault="002D57C4" w:rsidP="00502E57">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430A1390" w14:textId="77777777" w:rsidR="002D57C4" w:rsidRPr="006824F5" w:rsidRDefault="002D57C4" w:rsidP="00502E57">
            <w:pPr>
              <w:rPr>
                <w:rStyle w:val="CodeSnippet"/>
                <w:noProof/>
              </w:rPr>
            </w:pPr>
            <w:r w:rsidRPr="006824F5">
              <w:rPr>
                <w:rStyle w:val="CodeSnippet"/>
                <w:noProof/>
              </w:rPr>
              <w:t xml:space="preserve">   ...</w:t>
            </w:r>
          </w:p>
          <w:p w14:paraId="749D4C02"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4AC4BCD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6D33E0" w14:textId="77777777" w:rsidTr="00502E57">
        <w:trPr>
          <w:trHeight w:val="256"/>
        </w:trPr>
        <w:tc>
          <w:tcPr>
            <w:tcW w:w="9576" w:type="dxa"/>
            <w:shd w:val="clear" w:color="auto" w:fill="D9D9D9" w:themeFill="background1" w:themeFillShade="D9"/>
          </w:tcPr>
          <w:p w14:paraId="788D249F" w14:textId="77777777" w:rsidR="002D57C4" w:rsidRPr="008C7272" w:rsidRDefault="002D57C4" w:rsidP="00502E57">
            <w:pPr>
              <w:rPr>
                <w:rStyle w:val="CodeSnippet"/>
                <w:noProof/>
              </w:rPr>
            </w:pPr>
            <w:r>
              <w:rPr>
                <w:rStyle w:val="CodeSnippetHighlight"/>
                <w:noProof/>
              </w:rPr>
              <w:t>repositories</w:t>
            </w:r>
            <w:r w:rsidRPr="008C7272">
              <w:rPr>
                <w:rStyle w:val="CodeSnippet"/>
                <w:noProof/>
              </w:rPr>
              <w:t>:</w:t>
            </w:r>
          </w:p>
          <w:p w14:paraId="59C2E185" w14:textId="77777777" w:rsidR="002D57C4" w:rsidRDefault="002D57C4" w:rsidP="00502E57">
            <w:pPr>
              <w:rPr>
                <w:rStyle w:val="CodeSnippet"/>
              </w:rPr>
            </w:pPr>
            <w:r>
              <w:rPr>
                <w:rStyle w:val="CodeSnippet"/>
              </w:rPr>
              <w:t xml:space="preserve">  my_project_artifact_repo:</w:t>
            </w:r>
          </w:p>
          <w:p w14:paraId="24528B9A" w14:textId="77777777" w:rsidR="002D57C4" w:rsidRPr="00AF702A" w:rsidRDefault="002D57C4" w:rsidP="00502E57">
            <w:pPr>
              <w:rPr>
                <w:rStyle w:val="CodeSnippet"/>
              </w:rPr>
            </w:pPr>
            <w:r>
              <w:rPr>
                <w:rStyle w:val="CodeSnippet"/>
              </w:rPr>
              <w:t xml:space="preserve">    description: development repository for TAR archives and Bash scripts</w:t>
            </w:r>
          </w:p>
          <w:p w14:paraId="0DC25616" w14:textId="77777777" w:rsidR="002D57C4" w:rsidRPr="006824F5" w:rsidRDefault="002D57C4" w:rsidP="00502E57">
            <w:pPr>
              <w:rPr>
                <w:rStyle w:val="CodeSnippet"/>
              </w:rPr>
            </w:pPr>
            <w:r w:rsidRPr="00AF702A">
              <w:rPr>
                <w:rStyle w:val="CodeSnippet"/>
              </w:rPr>
              <w:t xml:space="preserve">  </w:t>
            </w:r>
            <w:r>
              <w:rPr>
                <w:rStyle w:val="CodeSnippet"/>
              </w:rPr>
              <w:t xml:space="preserve">  </w:t>
            </w:r>
            <w:r w:rsidRPr="00AF702A">
              <w:rPr>
                <w:rStyle w:val="CodeSnippet"/>
              </w:rPr>
              <w:t xml:space="preserve">url: </w:t>
            </w:r>
            <w:r w:rsidRPr="007B3A13">
              <w:rPr>
                <w:rFonts w:ascii="Consolas" w:hAnsi="Consolas"/>
              </w:rPr>
              <w:t>http://mycompany.com/repository/myproject/</w:t>
            </w:r>
          </w:p>
        </w:tc>
      </w:tr>
    </w:tbl>
    <w:p w14:paraId="3F6C06D2" w14:textId="77777777" w:rsidR="002D57C4" w:rsidRDefault="002D57C4" w:rsidP="002D57C4">
      <w:pPr>
        <w:pStyle w:val="Heading4"/>
        <w:numPr>
          <w:ilvl w:val="3"/>
          <w:numId w:val="3"/>
        </w:numPr>
      </w:pPr>
      <w:proofErr w:type="gramStart"/>
      <w:r>
        <w:t>imports</w:t>
      </w:r>
      <w:proofErr w:type="gramEnd"/>
    </w:p>
    <w:p w14:paraId="2E4E763D" w14:textId="77777777" w:rsidR="002D57C4" w:rsidRPr="002E5985" w:rsidRDefault="002D57C4" w:rsidP="002D57C4">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131AD4BC"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A9297C" w14:textId="77777777" w:rsidTr="00502E57">
        <w:trPr>
          <w:trHeight w:val="256"/>
        </w:trPr>
        <w:tc>
          <w:tcPr>
            <w:tcW w:w="9576" w:type="dxa"/>
            <w:shd w:val="clear" w:color="auto" w:fill="D9D9D9" w:themeFill="background1" w:themeFillShade="D9"/>
          </w:tcPr>
          <w:p w14:paraId="075FEA38" w14:textId="77777777" w:rsidR="002D57C4" w:rsidRPr="006824F5" w:rsidRDefault="002D57C4" w:rsidP="00502E57">
            <w:pPr>
              <w:rPr>
                <w:rStyle w:val="CodeSnippet"/>
              </w:rPr>
            </w:pPr>
            <w:r w:rsidRPr="006824F5">
              <w:rPr>
                <w:rStyle w:val="CodeSnippet"/>
              </w:rPr>
              <w:t>imports</w:t>
            </w:r>
          </w:p>
        </w:tc>
      </w:tr>
    </w:tbl>
    <w:p w14:paraId="45A923E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5C0E09" w14:textId="77777777" w:rsidTr="00502E57">
        <w:trPr>
          <w:trHeight w:val="256"/>
        </w:trPr>
        <w:tc>
          <w:tcPr>
            <w:tcW w:w="9576" w:type="dxa"/>
            <w:shd w:val="clear" w:color="auto" w:fill="D9D9D9" w:themeFill="background1" w:themeFillShade="D9"/>
          </w:tcPr>
          <w:p w14:paraId="04D44FE9" w14:textId="77777777" w:rsidR="002D57C4" w:rsidRPr="006824F5" w:rsidRDefault="002D57C4" w:rsidP="00502E57">
            <w:pPr>
              <w:rPr>
                <w:rStyle w:val="CodeSnippet"/>
              </w:rPr>
            </w:pPr>
            <w:r w:rsidRPr="006824F5">
              <w:rPr>
                <w:rStyle w:val="CodeSnippet"/>
              </w:rPr>
              <w:t>imports:</w:t>
            </w:r>
          </w:p>
          <w:p w14:paraId="600A4714" w14:textId="77777777" w:rsidR="002D57C4" w:rsidRPr="006824F5" w:rsidRDefault="002D57C4" w:rsidP="00502E57">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0555B544" w14:textId="77777777" w:rsidR="002D57C4" w:rsidRPr="006824F5" w:rsidRDefault="002D57C4" w:rsidP="00502E57">
            <w:pPr>
              <w:rPr>
                <w:rStyle w:val="CodeSnippet"/>
                <w:noProof/>
              </w:rPr>
            </w:pPr>
            <w:r w:rsidRPr="006824F5">
              <w:rPr>
                <w:rStyle w:val="CodeSnippet"/>
                <w:noProof/>
              </w:rPr>
              <w:t xml:space="preserve">   - ...</w:t>
            </w:r>
          </w:p>
          <w:p w14:paraId="4417B3DD" w14:textId="77777777" w:rsidR="002D57C4" w:rsidRPr="006824F5" w:rsidRDefault="002D57C4" w:rsidP="00502E57">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5293468F"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4FB61D" w14:textId="77777777" w:rsidTr="00502E57">
        <w:trPr>
          <w:trHeight w:val="256"/>
        </w:trPr>
        <w:tc>
          <w:tcPr>
            <w:tcW w:w="9576" w:type="dxa"/>
            <w:shd w:val="clear" w:color="auto" w:fill="D9D9D9" w:themeFill="background1" w:themeFillShade="D9"/>
          </w:tcPr>
          <w:p w14:paraId="7706CD3D" w14:textId="77777777" w:rsidR="002D57C4" w:rsidRPr="006824F5" w:rsidRDefault="002D57C4" w:rsidP="00502E57">
            <w:pPr>
              <w:rPr>
                <w:rStyle w:val="CodeSnippet"/>
                <w:noProof/>
              </w:rPr>
            </w:pPr>
            <w:r w:rsidRPr="006824F5">
              <w:rPr>
                <w:rStyle w:val="CodeSnippet"/>
                <w:noProof/>
              </w:rPr>
              <w:t xml:space="preserve"># An example import of definitions files from a location relative to the </w:t>
            </w:r>
          </w:p>
          <w:p w14:paraId="5AFC8F93" w14:textId="77777777" w:rsidR="002D57C4" w:rsidRPr="006824F5" w:rsidRDefault="002D57C4" w:rsidP="00502E57">
            <w:pPr>
              <w:rPr>
                <w:rStyle w:val="CodeSnippet"/>
                <w:noProof/>
              </w:rPr>
            </w:pPr>
            <w:r w:rsidRPr="006824F5">
              <w:rPr>
                <w:rStyle w:val="CodeSnippet"/>
                <w:noProof/>
              </w:rPr>
              <w:t># file location of the service template declaring the import.</w:t>
            </w:r>
          </w:p>
          <w:p w14:paraId="261CE254" w14:textId="77777777" w:rsidR="002D57C4" w:rsidRPr="006824F5" w:rsidRDefault="002D57C4" w:rsidP="00502E57">
            <w:pPr>
              <w:rPr>
                <w:rStyle w:val="CodeSnippet"/>
                <w:noProof/>
              </w:rPr>
            </w:pPr>
            <w:r w:rsidRPr="004827FC">
              <w:rPr>
                <w:rStyle w:val="CodeSnippetHighlight"/>
              </w:rPr>
              <w:t>imports</w:t>
            </w:r>
            <w:r w:rsidRPr="006824F5">
              <w:rPr>
                <w:rStyle w:val="CodeSnippet"/>
                <w:noProof/>
              </w:rPr>
              <w:t>:</w:t>
            </w:r>
          </w:p>
          <w:p w14:paraId="3D2387E2" w14:textId="77777777" w:rsidR="002D57C4" w:rsidRPr="006824F5" w:rsidRDefault="002D57C4" w:rsidP="00502E57">
            <w:pPr>
              <w:rPr>
                <w:rStyle w:val="CodeSnippet"/>
                <w:noProof/>
              </w:rPr>
            </w:pPr>
            <w:r w:rsidRPr="006824F5">
              <w:rPr>
                <w:rStyle w:val="CodeSnippet"/>
                <w:noProof/>
              </w:rPr>
              <w:lastRenderedPageBreak/>
              <w:t xml:space="preserve">  - </w:t>
            </w:r>
            <w:r>
              <w:rPr>
                <w:rStyle w:val="CodeSnippet"/>
                <w:noProof/>
              </w:rPr>
              <w:t xml:space="preserve">some_definitions: </w:t>
            </w:r>
            <w:r w:rsidRPr="006824F5">
              <w:rPr>
                <w:rStyle w:val="CodeSnippet"/>
                <w:noProof/>
              </w:rPr>
              <w:t>relative_path/my_defns/my_typesdefs_1.yaml</w:t>
            </w:r>
          </w:p>
          <w:p w14:paraId="1720BB00" w14:textId="77777777" w:rsidR="002D57C4" w:rsidRDefault="002D57C4" w:rsidP="00502E57">
            <w:pPr>
              <w:rPr>
                <w:rStyle w:val="CodeSnippet"/>
                <w:noProof/>
              </w:rPr>
            </w:pPr>
            <w:r w:rsidRPr="006824F5">
              <w:rPr>
                <w:rStyle w:val="CodeSnippet"/>
                <w:noProof/>
              </w:rPr>
              <w:t xml:space="preserve">  - </w:t>
            </w:r>
            <w:r>
              <w:rPr>
                <w:rStyle w:val="CodeSnippet"/>
                <w:noProof/>
              </w:rPr>
              <w:t>more_definitions:</w:t>
            </w:r>
          </w:p>
          <w:p w14:paraId="5DB2B6EE" w14:textId="77777777" w:rsidR="002D57C4" w:rsidRDefault="002D57C4" w:rsidP="00502E57">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2C20B0B0" w14:textId="77777777" w:rsidR="002D57C4" w:rsidRDefault="002D57C4" w:rsidP="00502E57">
            <w:pPr>
              <w:rPr>
                <w:rStyle w:val="CodeSnippet"/>
              </w:rPr>
            </w:pPr>
            <w:r>
              <w:rPr>
                <w:rStyle w:val="CodeSnippet"/>
              </w:rPr>
              <w:t xml:space="preserve">      repository: my_company_repo</w:t>
            </w:r>
          </w:p>
          <w:p w14:paraId="7D271CCF" w14:textId="77777777" w:rsidR="002D57C4" w:rsidRDefault="002D57C4" w:rsidP="00502E57">
            <w:pPr>
              <w:rPr>
                <w:rStyle w:val="CodeSnippet"/>
              </w:rPr>
            </w:pPr>
            <w:r>
              <w:rPr>
                <w:rStyle w:val="CodeSnippet"/>
              </w:rPr>
              <w:t xml:space="preserve">      namespace_uri: </w:t>
            </w:r>
            <w:r w:rsidRPr="007B3A13">
              <w:rPr>
                <w:rFonts w:ascii="Consolas" w:hAnsi="Consolas"/>
              </w:rPr>
              <w:t>http://mycompany.com/ns/tosca/2.0</w:t>
            </w:r>
          </w:p>
          <w:p w14:paraId="60893F56" w14:textId="77777777" w:rsidR="002D57C4" w:rsidRPr="006824F5" w:rsidRDefault="002D57C4" w:rsidP="00502E57">
            <w:pPr>
              <w:rPr>
                <w:rStyle w:val="CodeSnippet"/>
              </w:rPr>
            </w:pPr>
            <w:r>
              <w:rPr>
                <w:rStyle w:val="CodeSnippet"/>
              </w:rPr>
              <w:t xml:space="preserve">      namespace_prefix: mycompany</w:t>
            </w:r>
          </w:p>
        </w:tc>
      </w:tr>
    </w:tbl>
    <w:p w14:paraId="690A3147" w14:textId="77777777" w:rsidR="002D57C4" w:rsidRDefault="002D57C4" w:rsidP="002D57C4">
      <w:pPr>
        <w:pStyle w:val="Heading4"/>
        <w:numPr>
          <w:ilvl w:val="3"/>
          <w:numId w:val="3"/>
        </w:numPr>
      </w:pPr>
      <w:r>
        <w:lastRenderedPageBreak/>
        <w:t>artifact_types</w:t>
      </w:r>
    </w:p>
    <w:p w14:paraId="47115A38" w14:textId="77777777" w:rsidR="002D57C4" w:rsidRPr="002E50C1" w:rsidRDefault="002D57C4" w:rsidP="002D57C4">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7FBEDF9F"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596B05" w14:textId="77777777" w:rsidTr="00502E57">
        <w:trPr>
          <w:trHeight w:val="256"/>
        </w:trPr>
        <w:tc>
          <w:tcPr>
            <w:tcW w:w="9576" w:type="dxa"/>
            <w:shd w:val="clear" w:color="auto" w:fill="D9D9D9" w:themeFill="background1" w:themeFillShade="D9"/>
          </w:tcPr>
          <w:p w14:paraId="5895C953" w14:textId="77777777" w:rsidR="002D57C4" w:rsidRPr="006824F5" w:rsidRDefault="002D57C4" w:rsidP="00502E57">
            <w:pPr>
              <w:rPr>
                <w:rStyle w:val="CodeSnippet"/>
              </w:rPr>
            </w:pPr>
            <w:r>
              <w:rPr>
                <w:rStyle w:val="CodeSnippet"/>
              </w:rPr>
              <w:t>artifact_types</w:t>
            </w:r>
          </w:p>
        </w:tc>
      </w:tr>
    </w:tbl>
    <w:p w14:paraId="526B4794"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08DAC99" w14:textId="77777777" w:rsidTr="00502E57">
        <w:trPr>
          <w:trHeight w:val="256"/>
        </w:trPr>
        <w:tc>
          <w:tcPr>
            <w:tcW w:w="9576" w:type="dxa"/>
            <w:shd w:val="clear" w:color="auto" w:fill="D9D9D9" w:themeFill="background1" w:themeFillShade="D9"/>
          </w:tcPr>
          <w:p w14:paraId="78A5CB69" w14:textId="77777777" w:rsidR="002D57C4" w:rsidRPr="002E09F1" w:rsidRDefault="002D57C4" w:rsidP="00502E57">
            <w:pPr>
              <w:rPr>
                <w:rStyle w:val="CodeSnippet"/>
                <w:noProof/>
              </w:rPr>
            </w:pPr>
            <w:r>
              <w:rPr>
                <w:rStyle w:val="CodeSnippet"/>
                <w:noProof/>
              </w:rPr>
              <w:t>artifact</w:t>
            </w:r>
            <w:r w:rsidRPr="002E09F1">
              <w:rPr>
                <w:rStyle w:val="CodeSnippet"/>
                <w:noProof/>
              </w:rPr>
              <w:t>_types:</w:t>
            </w:r>
          </w:p>
          <w:p w14:paraId="0B796266" w14:textId="77777777" w:rsidR="002D57C4" w:rsidRPr="002E09F1" w:rsidRDefault="002D57C4" w:rsidP="00502E57">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4AC0A238" w14:textId="77777777" w:rsidR="002D57C4" w:rsidRPr="002E09F1" w:rsidRDefault="002D57C4" w:rsidP="00502E57">
            <w:pPr>
              <w:rPr>
                <w:rStyle w:val="CodeSnippet"/>
                <w:noProof/>
              </w:rPr>
            </w:pPr>
            <w:r w:rsidRPr="002E09F1">
              <w:rPr>
                <w:rStyle w:val="CodeSnippet"/>
                <w:noProof/>
              </w:rPr>
              <w:t xml:space="preserve">  ...</w:t>
            </w:r>
          </w:p>
          <w:p w14:paraId="5B1C1CE7" w14:textId="77777777" w:rsidR="002D57C4" w:rsidRPr="006824F5" w:rsidRDefault="002D57C4" w:rsidP="00502E57">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36234BE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3BDF592" w14:textId="77777777" w:rsidTr="00502E57">
        <w:trPr>
          <w:trHeight w:val="256"/>
        </w:trPr>
        <w:tc>
          <w:tcPr>
            <w:tcW w:w="9576" w:type="dxa"/>
            <w:shd w:val="clear" w:color="auto" w:fill="D9D9D9" w:themeFill="background1" w:themeFillShade="D9"/>
          </w:tcPr>
          <w:p w14:paraId="0323294C" w14:textId="77777777" w:rsidR="002D57C4" w:rsidRDefault="002D57C4" w:rsidP="00502E57">
            <w:pPr>
              <w:rPr>
                <w:rStyle w:val="CodeSnippet"/>
                <w:noProof/>
              </w:rPr>
            </w:pPr>
            <w:r>
              <w:rPr>
                <w:rStyle w:val="CodeSnippetHighlight"/>
              </w:rPr>
              <w:t>artifact</w:t>
            </w:r>
            <w:r w:rsidRPr="00CA301B">
              <w:rPr>
                <w:rStyle w:val="CodeSnippetHighlight"/>
              </w:rPr>
              <w:t>_types</w:t>
            </w:r>
            <w:r>
              <w:rPr>
                <w:rStyle w:val="CodeSnippet"/>
                <w:noProof/>
              </w:rPr>
              <w:t>:</w:t>
            </w:r>
          </w:p>
          <w:p w14:paraId="76F3F650" w14:textId="77777777" w:rsidR="002D57C4" w:rsidRDefault="002D57C4" w:rsidP="00502E57">
            <w:pPr>
              <w:rPr>
                <w:rStyle w:val="CodeSnippet"/>
                <w:noProof/>
              </w:rPr>
            </w:pPr>
            <w:r>
              <w:rPr>
                <w:rStyle w:val="CodeSnippet"/>
                <w:noProof/>
              </w:rPr>
              <w:t xml:space="preserve">  mycompany.artifacttypes.myFileType:</w:t>
            </w:r>
          </w:p>
          <w:p w14:paraId="083D53A1" w14:textId="77777777" w:rsidR="002D57C4" w:rsidRPr="006824F5" w:rsidRDefault="002D57C4" w:rsidP="00502E57">
            <w:pPr>
              <w:rPr>
                <w:rStyle w:val="CodeSnippet"/>
                <w:noProof/>
              </w:rPr>
            </w:pPr>
            <w:r>
              <w:rPr>
                <w:rStyle w:val="CodeSnippet"/>
                <w:noProof/>
              </w:rPr>
              <w:t xml:space="preserve">    derived_from: tosca.artifacts.File</w:t>
            </w:r>
          </w:p>
        </w:tc>
      </w:tr>
    </w:tbl>
    <w:p w14:paraId="1982B0B7" w14:textId="77777777" w:rsidR="002D57C4" w:rsidRDefault="002D57C4" w:rsidP="002D57C4">
      <w:pPr>
        <w:pStyle w:val="Heading4"/>
        <w:numPr>
          <w:ilvl w:val="3"/>
          <w:numId w:val="3"/>
        </w:numPr>
      </w:pPr>
      <w:r>
        <w:t>data_types</w:t>
      </w:r>
    </w:p>
    <w:p w14:paraId="45C22BAE" w14:textId="77777777" w:rsidR="002D57C4" w:rsidRPr="002E5985" w:rsidRDefault="002D57C4" w:rsidP="002D57C4">
      <w:r>
        <w:t>This optional keyname provides a section to define new data types in TOSCA.</w:t>
      </w:r>
    </w:p>
    <w:p w14:paraId="45128BD3"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A9DE69" w14:textId="77777777" w:rsidTr="00502E57">
        <w:trPr>
          <w:trHeight w:val="256"/>
        </w:trPr>
        <w:tc>
          <w:tcPr>
            <w:tcW w:w="9576" w:type="dxa"/>
            <w:shd w:val="clear" w:color="auto" w:fill="D9D9D9" w:themeFill="background1" w:themeFillShade="D9"/>
          </w:tcPr>
          <w:p w14:paraId="738B00C8" w14:textId="77777777" w:rsidR="002D57C4" w:rsidRPr="006824F5" w:rsidRDefault="002D57C4" w:rsidP="00502E57">
            <w:pPr>
              <w:rPr>
                <w:rStyle w:val="CodeSnippet"/>
              </w:rPr>
            </w:pPr>
            <w:r>
              <w:rPr>
                <w:rStyle w:val="CodeSnippet"/>
              </w:rPr>
              <w:t>data_types</w:t>
            </w:r>
          </w:p>
        </w:tc>
      </w:tr>
    </w:tbl>
    <w:p w14:paraId="2DC62F66"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1AA506" w14:textId="77777777" w:rsidTr="00502E57">
        <w:trPr>
          <w:trHeight w:val="256"/>
        </w:trPr>
        <w:tc>
          <w:tcPr>
            <w:tcW w:w="9576" w:type="dxa"/>
            <w:shd w:val="clear" w:color="auto" w:fill="D9D9D9" w:themeFill="background1" w:themeFillShade="D9"/>
          </w:tcPr>
          <w:p w14:paraId="271519F3" w14:textId="77777777" w:rsidR="002D57C4" w:rsidRPr="006824F5" w:rsidRDefault="002D57C4" w:rsidP="00502E57">
            <w:pPr>
              <w:rPr>
                <w:rStyle w:val="CodeSnippet"/>
              </w:rPr>
            </w:pPr>
            <w:r>
              <w:rPr>
                <w:rStyle w:val="CodeSnippet"/>
              </w:rPr>
              <w:t>data_types</w:t>
            </w:r>
            <w:r w:rsidRPr="006824F5">
              <w:rPr>
                <w:rStyle w:val="CodeSnippet"/>
              </w:rPr>
              <w:t>:</w:t>
            </w:r>
          </w:p>
          <w:p w14:paraId="6F913419" w14:textId="77777777" w:rsidR="002D57C4" w:rsidRPr="006824F5" w:rsidRDefault="002D57C4" w:rsidP="00502E57">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3088A575" w14:textId="77777777" w:rsidR="002D57C4" w:rsidRPr="006824F5" w:rsidRDefault="002D57C4" w:rsidP="00502E57">
            <w:pPr>
              <w:rPr>
                <w:rStyle w:val="CodeSnippet"/>
              </w:rPr>
            </w:pPr>
            <w:r w:rsidRPr="006824F5">
              <w:rPr>
                <w:rStyle w:val="CodeSnippet"/>
              </w:rPr>
              <w:t xml:space="preserve">   ...</w:t>
            </w:r>
          </w:p>
          <w:p w14:paraId="0540557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693989E7"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83774D" w14:textId="77777777" w:rsidTr="00502E57">
        <w:trPr>
          <w:trHeight w:val="256"/>
        </w:trPr>
        <w:tc>
          <w:tcPr>
            <w:tcW w:w="9576" w:type="dxa"/>
            <w:shd w:val="clear" w:color="auto" w:fill="D9D9D9" w:themeFill="background1" w:themeFillShade="D9"/>
          </w:tcPr>
          <w:p w14:paraId="5F6C61FF" w14:textId="77777777" w:rsidR="002D57C4" w:rsidRDefault="002D57C4" w:rsidP="00502E57">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5BF84FDF" w14:textId="77777777" w:rsidR="002D57C4" w:rsidRDefault="002D57C4" w:rsidP="00502E57">
            <w:pPr>
              <w:rPr>
                <w:rStyle w:val="CodeSnippet"/>
                <w:noProof/>
              </w:rPr>
            </w:pPr>
            <w:r>
              <w:rPr>
                <w:rStyle w:val="CodeSnippet"/>
                <w:noProof/>
              </w:rPr>
              <w:t xml:space="preserve">  # A complex datatype definition</w:t>
            </w:r>
          </w:p>
          <w:p w14:paraId="601D0EDA" w14:textId="77777777" w:rsidR="002D57C4" w:rsidRDefault="002D57C4" w:rsidP="00502E57">
            <w:pPr>
              <w:rPr>
                <w:rStyle w:val="CodeSnippet"/>
                <w:noProof/>
              </w:rPr>
            </w:pPr>
            <w:r>
              <w:rPr>
                <w:rStyle w:val="CodeSnippet"/>
                <w:noProof/>
              </w:rPr>
              <w:t xml:space="preserve">  simple_contactinfo_type:</w:t>
            </w:r>
          </w:p>
          <w:p w14:paraId="55CFB02A" w14:textId="77777777" w:rsidR="002D57C4" w:rsidRDefault="002D57C4" w:rsidP="00502E57">
            <w:pPr>
              <w:rPr>
                <w:rStyle w:val="CodeSnippet"/>
                <w:noProof/>
              </w:rPr>
            </w:pPr>
            <w:r>
              <w:rPr>
                <w:rStyle w:val="CodeSnippet"/>
                <w:noProof/>
              </w:rPr>
              <w:lastRenderedPageBreak/>
              <w:t xml:space="preserve">    properties:</w:t>
            </w:r>
          </w:p>
          <w:p w14:paraId="1BA61579" w14:textId="77777777" w:rsidR="002D57C4" w:rsidRDefault="002D57C4" w:rsidP="00502E57">
            <w:pPr>
              <w:rPr>
                <w:rStyle w:val="CodeSnippet"/>
                <w:noProof/>
              </w:rPr>
            </w:pPr>
            <w:r>
              <w:rPr>
                <w:rStyle w:val="CodeSnippet"/>
                <w:noProof/>
              </w:rPr>
              <w:t xml:space="preserve">      name:</w:t>
            </w:r>
          </w:p>
          <w:p w14:paraId="4D92911B" w14:textId="77777777" w:rsidR="002D57C4" w:rsidRDefault="002D57C4" w:rsidP="00502E57">
            <w:pPr>
              <w:rPr>
                <w:rStyle w:val="CodeSnippet"/>
                <w:noProof/>
              </w:rPr>
            </w:pPr>
            <w:r>
              <w:rPr>
                <w:rStyle w:val="CodeSnippet"/>
                <w:noProof/>
              </w:rPr>
              <w:t xml:space="preserve">        type: string</w:t>
            </w:r>
          </w:p>
          <w:p w14:paraId="0AD5A3F6" w14:textId="77777777" w:rsidR="002D57C4" w:rsidRDefault="002D57C4" w:rsidP="00502E57">
            <w:pPr>
              <w:rPr>
                <w:rStyle w:val="CodeSnippet"/>
                <w:noProof/>
              </w:rPr>
            </w:pPr>
            <w:r>
              <w:rPr>
                <w:rStyle w:val="CodeSnippet"/>
                <w:noProof/>
              </w:rPr>
              <w:t xml:space="preserve">      email:</w:t>
            </w:r>
          </w:p>
          <w:p w14:paraId="40FFBE1A" w14:textId="77777777" w:rsidR="002D57C4" w:rsidRDefault="002D57C4" w:rsidP="00502E57">
            <w:pPr>
              <w:rPr>
                <w:rStyle w:val="CodeSnippet"/>
                <w:noProof/>
              </w:rPr>
            </w:pPr>
            <w:r>
              <w:rPr>
                <w:rStyle w:val="CodeSnippet"/>
                <w:noProof/>
              </w:rPr>
              <w:t xml:space="preserve">        type: string</w:t>
            </w:r>
          </w:p>
          <w:p w14:paraId="2E2CCBF4" w14:textId="77777777" w:rsidR="002D57C4" w:rsidRDefault="002D57C4" w:rsidP="00502E57">
            <w:pPr>
              <w:rPr>
                <w:rStyle w:val="CodeSnippet"/>
                <w:noProof/>
              </w:rPr>
            </w:pPr>
            <w:r>
              <w:rPr>
                <w:rStyle w:val="CodeSnippet"/>
                <w:noProof/>
              </w:rPr>
              <w:t xml:space="preserve">      phone:</w:t>
            </w:r>
          </w:p>
          <w:p w14:paraId="079927AF" w14:textId="77777777" w:rsidR="002D57C4" w:rsidRDefault="002D57C4" w:rsidP="00502E57">
            <w:pPr>
              <w:rPr>
                <w:rStyle w:val="CodeSnippet"/>
                <w:noProof/>
              </w:rPr>
            </w:pPr>
            <w:r>
              <w:rPr>
                <w:rStyle w:val="CodeSnippet"/>
                <w:noProof/>
              </w:rPr>
              <w:t xml:space="preserve">        type: string</w:t>
            </w:r>
          </w:p>
          <w:p w14:paraId="19942876" w14:textId="77777777" w:rsidR="002D57C4" w:rsidRDefault="002D57C4" w:rsidP="00502E57">
            <w:pPr>
              <w:rPr>
                <w:rStyle w:val="CodeSnippet"/>
                <w:noProof/>
              </w:rPr>
            </w:pPr>
          </w:p>
          <w:p w14:paraId="63E10012" w14:textId="77777777" w:rsidR="002D57C4" w:rsidRDefault="002D57C4" w:rsidP="00502E57">
            <w:pPr>
              <w:rPr>
                <w:rStyle w:val="CodeSnippet"/>
                <w:noProof/>
              </w:rPr>
            </w:pPr>
            <w:r>
              <w:rPr>
                <w:rStyle w:val="CodeSnippet"/>
                <w:noProof/>
              </w:rPr>
              <w:t xml:space="preserve">  # datatype definition derived from an existing type</w:t>
            </w:r>
          </w:p>
          <w:p w14:paraId="49CC9E23" w14:textId="77777777" w:rsidR="002D57C4" w:rsidRDefault="002D57C4" w:rsidP="00502E57">
            <w:pPr>
              <w:rPr>
                <w:rStyle w:val="CodeSnippet"/>
                <w:noProof/>
              </w:rPr>
            </w:pPr>
            <w:r>
              <w:rPr>
                <w:rStyle w:val="CodeSnippet"/>
                <w:noProof/>
              </w:rPr>
              <w:t xml:space="preserve">  full_contact_info:</w:t>
            </w:r>
          </w:p>
          <w:p w14:paraId="49DB7842" w14:textId="77777777" w:rsidR="002D57C4" w:rsidRDefault="002D57C4" w:rsidP="00502E57">
            <w:pPr>
              <w:rPr>
                <w:rStyle w:val="CodeSnippet"/>
                <w:noProof/>
              </w:rPr>
            </w:pPr>
            <w:r>
              <w:rPr>
                <w:rStyle w:val="CodeSnippet"/>
                <w:noProof/>
              </w:rPr>
              <w:t xml:space="preserve">    derived_from: simple_contact_info</w:t>
            </w:r>
          </w:p>
          <w:p w14:paraId="03A16A20" w14:textId="77777777" w:rsidR="002D57C4" w:rsidRDefault="002D57C4" w:rsidP="00502E57">
            <w:pPr>
              <w:rPr>
                <w:rStyle w:val="CodeSnippet"/>
                <w:noProof/>
              </w:rPr>
            </w:pPr>
            <w:r>
              <w:rPr>
                <w:rStyle w:val="CodeSnippet"/>
                <w:noProof/>
              </w:rPr>
              <w:t xml:space="preserve">    properties:</w:t>
            </w:r>
          </w:p>
          <w:p w14:paraId="6271018C" w14:textId="77777777" w:rsidR="002D57C4" w:rsidRDefault="002D57C4" w:rsidP="00502E57">
            <w:pPr>
              <w:rPr>
                <w:rStyle w:val="CodeSnippet"/>
                <w:noProof/>
              </w:rPr>
            </w:pPr>
            <w:r>
              <w:rPr>
                <w:rStyle w:val="CodeSnippet"/>
                <w:noProof/>
              </w:rPr>
              <w:t xml:space="preserve">      street_address:</w:t>
            </w:r>
          </w:p>
          <w:p w14:paraId="24555358" w14:textId="77777777" w:rsidR="002D57C4" w:rsidRDefault="002D57C4" w:rsidP="00502E57">
            <w:pPr>
              <w:rPr>
                <w:rStyle w:val="CodeSnippet"/>
                <w:noProof/>
              </w:rPr>
            </w:pPr>
            <w:r>
              <w:rPr>
                <w:rStyle w:val="CodeSnippet"/>
                <w:noProof/>
              </w:rPr>
              <w:t xml:space="preserve">        type: string</w:t>
            </w:r>
          </w:p>
          <w:p w14:paraId="786B17A1" w14:textId="77777777" w:rsidR="002D57C4" w:rsidRDefault="002D57C4" w:rsidP="00502E57">
            <w:pPr>
              <w:rPr>
                <w:rStyle w:val="CodeSnippet"/>
                <w:noProof/>
              </w:rPr>
            </w:pPr>
            <w:r>
              <w:rPr>
                <w:rStyle w:val="CodeSnippet"/>
                <w:noProof/>
              </w:rPr>
              <w:t xml:space="preserve">      city: </w:t>
            </w:r>
          </w:p>
          <w:p w14:paraId="3F767253" w14:textId="77777777" w:rsidR="002D57C4" w:rsidRDefault="002D57C4" w:rsidP="00502E57">
            <w:pPr>
              <w:rPr>
                <w:rStyle w:val="CodeSnippet"/>
                <w:noProof/>
              </w:rPr>
            </w:pPr>
            <w:r>
              <w:rPr>
                <w:rStyle w:val="CodeSnippet"/>
                <w:noProof/>
              </w:rPr>
              <w:t xml:space="preserve">        type: string</w:t>
            </w:r>
          </w:p>
          <w:p w14:paraId="3E0CB74A" w14:textId="77777777" w:rsidR="002D57C4" w:rsidRDefault="002D57C4" w:rsidP="00502E57">
            <w:pPr>
              <w:rPr>
                <w:rStyle w:val="CodeSnippet"/>
                <w:noProof/>
              </w:rPr>
            </w:pPr>
            <w:r>
              <w:rPr>
                <w:rStyle w:val="CodeSnippet"/>
                <w:noProof/>
              </w:rPr>
              <w:t xml:space="preserve">      state:</w:t>
            </w:r>
          </w:p>
          <w:p w14:paraId="08E06342" w14:textId="77777777" w:rsidR="002D57C4" w:rsidRDefault="002D57C4" w:rsidP="00502E57">
            <w:pPr>
              <w:rPr>
                <w:rStyle w:val="CodeSnippet"/>
                <w:noProof/>
              </w:rPr>
            </w:pPr>
            <w:r>
              <w:rPr>
                <w:rStyle w:val="CodeSnippet"/>
                <w:noProof/>
              </w:rPr>
              <w:t xml:space="preserve">        type: string</w:t>
            </w:r>
          </w:p>
          <w:p w14:paraId="234C987F" w14:textId="77777777" w:rsidR="002D57C4" w:rsidRDefault="002D57C4" w:rsidP="00502E57">
            <w:pPr>
              <w:rPr>
                <w:rStyle w:val="CodeSnippet"/>
                <w:noProof/>
              </w:rPr>
            </w:pPr>
            <w:r>
              <w:rPr>
                <w:rStyle w:val="CodeSnippet"/>
                <w:noProof/>
              </w:rPr>
              <w:t xml:space="preserve">      postalcode:</w:t>
            </w:r>
          </w:p>
          <w:p w14:paraId="4C82F87B" w14:textId="77777777" w:rsidR="002D57C4" w:rsidRPr="006824F5" w:rsidRDefault="002D57C4" w:rsidP="00502E57">
            <w:pPr>
              <w:rPr>
                <w:rStyle w:val="CodeSnippet"/>
              </w:rPr>
            </w:pPr>
            <w:r>
              <w:rPr>
                <w:rStyle w:val="CodeSnippet"/>
                <w:noProof/>
              </w:rPr>
              <w:t xml:space="preserve">        type: string</w:t>
            </w:r>
          </w:p>
        </w:tc>
      </w:tr>
    </w:tbl>
    <w:p w14:paraId="69849F09" w14:textId="77777777" w:rsidR="002D57C4" w:rsidRDefault="002D57C4" w:rsidP="002D57C4">
      <w:pPr>
        <w:pStyle w:val="Heading4"/>
        <w:numPr>
          <w:ilvl w:val="3"/>
          <w:numId w:val="3"/>
        </w:numPr>
      </w:pPr>
      <w:bookmarkStart w:id="410" w:name="_Toc373867883"/>
      <w:bookmarkStart w:id="411" w:name="_Toc379455059"/>
      <w:bookmarkStart w:id="412" w:name="_Toc379455055"/>
      <w:r>
        <w:lastRenderedPageBreak/>
        <w:t>capability_types</w:t>
      </w:r>
    </w:p>
    <w:p w14:paraId="1FD602D9" w14:textId="77777777" w:rsidR="002D57C4" w:rsidRPr="002E50C1" w:rsidRDefault="002D57C4" w:rsidP="002D57C4">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70380BD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7622CB0" w14:textId="77777777" w:rsidTr="00502E57">
        <w:trPr>
          <w:trHeight w:val="256"/>
        </w:trPr>
        <w:tc>
          <w:tcPr>
            <w:tcW w:w="9576" w:type="dxa"/>
            <w:shd w:val="clear" w:color="auto" w:fill="D9D9D9" w:themeFill="background1" w:themeFillShade="D9"/>
          </w:tcPr>
          <w:p w14:paraId="312BC646" w14:textId="77777777" w:rsidR="002D57C4" w:rsidRPr="006824F5" w:rsidRDefault="002D57C4" w:rsidP="00502E57">
            <w:pPr>
              <w:rPr>
                <w:rStyle w:val="CodeSnippet"/>
              </w:rPr>
            </w:pPr>
            <w:r>
              <w:rPr>
                <w:rStyle w:val="CodeSnippet"/>
              </w:rPr>
              <w:t>capability_types</w:t>
            </w:r>
          </w:p>
        </w:tc>
      </w:tr>
    </w:tbl>
    <w:p w14:paraId="0C596429"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0385810" w14:textId="77777777" w:rsidTr="00502E57">
        <w:trPr>
          <w:trHeight w:val="256"/>
        </w:trPr>
        <w:tc>
          <w:tcPr>
            <w:tcW w:w="9576" w:type="dxa"/>
            <w:shd w:val="clear" w:color="auto" w:fill="D9D9D9" w:themeFill="background1" w:themeFillShade="D9"/>
          </w:tcPr>
          <w:p w14:paraId="5C64350F" w14:textId="77777777" w:rsidR="002D57C4" w:rsidRPr="002E09F1" w:rsidRDefault="002D57C4" w:rsidP="00502E57">
            <w:pPr>
              <w:rPr>
                <w:rStyle w:val="CodeSnippet"/>
                <w:noProof/>
              </w:rPr>
            </w:pPr>
            <w:r>
              <w:rPr>
                <w:rStyle w:val="CodeSnippet"/>
                <w:noProof/>
              </w:rPr>
              <w:t>capability</w:t>
            </w:r>
            <w:r w:rsidRPr="002E09F1">
              <w:rPr>
                <w:rStyle w:val="CodeSnippet"/>
                <w:noProof/>
              </w:rPr>
              <w:t>_types:</w:t>
            </w:r>
          </w:p>
          <w:p w14:paraId="0B547B2F" w14:textId="77777777" w:rsidR="002D57C4" w:rsidRPr="002E09F1" w:rsidRDefault="002D57C4" w:rsidP="00502E57">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430681C8" w14:textId="77777777" w:rsidR="002D57C4" w:rsidRPr="002E09F1" w:rsidRDefault="002D57C4" w:rsidP="00502E57">
            <w:pPr>
              <w:rPr>
                <w:rStyle w:val="CodeSnippet"/>
                <w:noProof/>
              </w:rPr>
            </w:pPr>
            <w:r w:rsidRPr="002E09F1">
              <w:rPr>
                <w:rStyle w:val="CodeSnippet"/>
                <w:noProof/>
              </w:rPr>
              <w:t xml:space="preserve">  ...</w:t>
            </w:r>
          </w:p>
          <w:p w14:paraId="6BADA8F9" w14:textId="77777777" w:rsidR="002D57C4" w:rsidRPr="006824F5" w:rsidRDefault="002D57C4" w:rsidP="00502E57">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0C971E2E"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B355043" w14:textId="77777777" w:rsidTr="00502E57">
        <w:trPr>
          <w:trHeight w:val="256"/>
        </w:trPr>
        <w:tc>
          <w:tcPr>
            <w:tcW w:w="9576" w:type="dxa"/>
            <w:shd w:val="clear" w:color="auto" w:fill="D9D9D9" w:themeFill="background1" w:themeFillShade="D9"/>
          </w:tcPr>
          <w:p w14:paraId="1C6D7F51" w14:textId="77777777" w:rsidR="002D57C4" w:rsidRDefault="002D57C4" w:rsidP="00502E57">
            <w:pPr>
              <w:rPr>
                <w:rStyle w:val="CodeSnippet"/>
                <w:noProof/>
              </w:rPr>
            </w:pPr>
            <w:r w:rsidRPr="00CA301B">
              <w:rPr>
                <w:rStyle w:val="CodeSnippetHighlight"/>
              </w:rPr>
              <w:t>capability_types</w:t>
            </w:r>
            <w:r>
              <w:rPr>
                <w:rStyle w:val="CodeSnippet"/>
                <w:noProof/>
              </w:rPr>
              <w:t>:</w:t>
            </w:r>
          </w:p>
          <w:p w14:paraId="2FB9F58C" w14:textId="77777777" w:rsidR="002D57C4" w:rsidRDefault="002D57C4" w:rsidP="00502E57">
            <w:pPr>
              <w:rPr>
                <w:rStyle w:val="CodeSnippet"/>
                <w:noProof/>
              </w:rPr>
            </w:pPr>
            <w:r>
              <w:rPr>
                <w:rStyle w:val="CodeSnippet"/>
                <w:noProof/>
              </w:rPr>
              <w:t xml:space="preserve">  mycompany.mytypes.myCustomEndpoint:</w:t>
            </w:r>
          </w:p>
          <w:p w14:paraId="0C0DD01F" w14:textId="77777777" w:rsidR="002D57C4" w:rsidRDefault="002D57C4" w:rsidP="00502E57">
            <w:pPr>
              <w:rPr>
                <w:rStyle w:val="CodeSnippet"/>
                <w:noProof/>
              </w:rPr>
            </w:pPr>
            <w:r>
              <w:rPr>
                <w:rStyle w:val="CodeSnippet"/>
                <w:noProof/>
              </w:rPr>
              <w:t xml:space="preserve">    derived_from: tosca.capabilities.Endpoint</w:t>
            </w:r>
          </w:p>
          <w:p w14:paraId="08F5DF56" w14:textId="77777777" w:rsidR="002D57C4" w:rsidRDefault="002D57C4" w:rsidP="00502E57">
            <w:pPr>
              <w:rPr>
                <w:rStyle w:val="CodeSnippet"/>
                <w:noProof/>
              </w:rPr>
            </w:pPr>
            <w:r>
              <w:rPr>
                <w:rStyle w:val="CodeSnippet"/>
                <w:noProof/>
              </w:rPr>
              <w:t xml:space="preserve">    properties:</w:t>
            </w:r>
          </w:p>
          <w:p w14:paraId="5B85AC90" w14:textId="77777777" w:rsidR="002D57C4" w:rsidRDefault="002D57C4" w:rsidP="00502E57">
            <w:pPr>
              <w:rPr>
                <w:rStyle w:val="CodeSnippet"/>
                <w:noProof/>
              </w:rPr>
            </w:pPr>
            <w:r>
              <w:rPr>
                <w:rStyle w:val="CodeSnippet"/>
                <w:noProof/>
              </w:rPr>
              <w:t xml:space="preserve">      # more details ...</w:t>
            </w:r>
          </w:p>
          <w:p w14:paraId="3239E8FE" w14:textId="77777777" w:rsidR="002D57C4" w:rsidRDefault="002D57C4" w:rsidP="00502E57">
            <w:pPr>
              <w:rPr>
                <w:rStyle w:val="CodeSnippet"/>
                <w:noProof/>
              </w:rPr>
            </w:pPr>
          </w:p>
          <w:p w14:paraId="72AC1DCE" w14:textId="77777777" w:rsidR="002D57C4" w:rsidRDefault="002D57C4" w:rsidP="00502E57">
            <w:pPr>
              <w:rPr>
                <w:rStyle w:val="CodeSnippet"/>
                <w:noProof/>
              </w:rPr>
            </w:pPr>
            <w:r>
              <w:rPr>
                <w:rStyle w:val="CodeSnippet"/>
                <w:noProof/>
              </w:rPr>
              <w:t xml:space="preserve">  mycompany.mytypes.myCustomFeature:</w:t>
            </w:r>
          </w:p>
          <w:p w14:paraId="50005741" w14:textId="77777777" w:rsidR="002D57C4" w:rsidRDefault="002D57C4" w:rsidP="00502E57">
            <w:pPr>
              <w:rPr>
                <w:rStyle w:val="CodeSnippet"/>
                <w:noProof/>
              </w:rPr>
            </w:pPr>
            <w:r>
              <w:rPr>
                <w:rStyle w:val="CodeSnippet"/>
                <w:noProof/>
              </w:rPr>
              <w:lastRenderedPageBreak/>
              <w:t xml:space="preserve">    derived_from: tosca.capabilities.Feature</w:t>
            </w:r>
          </w:p>
          <w:p w14:paraId="38203659" w14:textId="77777777" w:rsidR="002D57C4" w:rsidRDefault="002D57C4" w:rsidP="00502E57">
            <w:pPr>
              <w:rPr>
                <w:rStyle w:val="CodeSnippet"/>
                <w:noProof/>
              </w:rPr>
            </w:pPr>
            <w:r>
              <w:rPr>
                <w:rStyle w:val="CodeSnippet"/>
                <w:noProof/>
              </w:rPr>
              <w:t xml:space="preserve">    properties:</w:t>
            </w:r>
          </w:p>
          <w:p w14:paraId="46D1D716" w14:textId="77777777" w:rsidR="002D57C4" w:rsidRPr="006824F5" w:rsidRDefault="002D57C4" w:rsidP="00502E57">
            <w:pPr>
              <w:rPr>
                <w:rStyle w:val="CodeSnippet"/>
              </w:rPr>
            </w:pPr>
            <w:r>
              <w:rPr>
                <w:rStyle w:val="CodeSnippet"/>
                <w:noProof/>
              </w:rPr>
              <w:t xml:space="preserve">      # more details ...</w:t>
            </w:r>
          </w:p>
        </w:tc>
      </w:tr>
    </w:tbl>
    <w:p w14:paraId="47552269" w14:textId="77777777" w:rsidR="002D57C4" w:rsidRDefault="002D57C4" w:rsidP="002D57C4">
      <w:pPr>
        <w:pStyle w:val="Heading4"/>
        <w:numPr>
          <w:ilvl w:val="3"/>
          <w:numId w:val="3"/>
        </w:numPr>
      </w:pPr>
      <w:bookmarkStart w:id="413" w:name="_Toc379455057"/>
      <w:bookmarkEnd w:id="410"/>
      <w:bookmarkEnd w:id="411"/>
      <w:r>
        <w:lastRenderedPageBreak/>
        <w:t>interface_types</w:t>
      </w:r>
    </w:p>
    <w:p w14:paraId="2815EA97" w14:textId="77777777" w:rsidR="002D57C4" w:rsidRPr="002E5985" w:rsidRDefault="002D57C4" w:rsidP="002D57C4">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entities such as Relationship Types and Node Types.</w:t>
      </w:r>
    </w:p>
    <w:p w14:paraId="6BD57187"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553CFF" w14:textId="77777777" w:rsidTr="00502E57">
        <w:trPr>
          <w:trHeight w:val="256"/>
        </w:trPr>
        <w:tc>
          <w:tcPr>
            <w:tcW w:w="9576" w:type="dxa"/>
            <w:shd w:val="clear" w:color="auto" w:fill="D9D9D9" w:themeFill="background1" w:themeFillShade="D9"/>
          </w:tcPr>
          <w:p w14:paraId="76713D9A" w14:textId="77777777" w:rsidR="002D57C4" w:rsidRPr="006824F5" w:rsidRDefault="002D57C4" w:rsidP="00502E57">
            <w:pPr>
              <w:rPr>
                <w:rStyle w:val="CodeSnippet"/>
              </w:rPr>
            </w:pPr>
            <w:r>
              <w:rPr>
                <w:rStyle w:val="CodeSnippet"/>
              </w:rPr>
              <w:t>interface_types</w:t>
            </w:r>
          </w:p>
        </w:tc>
      </w:tr>
    </w:tbl>
    <w:p w14:paraId="6E11ECC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BCCB20" w14:textId="77777777" w:rsidTr="00502E57">
        <w:trPr>
          <w:trHeight w:val="256"/>
        </w:trPr>
        <w:tc>
          <w:tcPr>
            <w:tcW w:w="9576" w:type="dxa"/>
            <w:shd w:val="clear" w:color="auto" w:fill="D9D9D9" w:themeFill="background1" w:themeFillShade="D9"/>
          </w:tcPr>
          <w:p w14:paraId="40B6A9E0" w14:textId="77777777" w:rsidR="002D57C4" w:rsidRPr="00344669" w:rsidRDefault="002D57C4" w:rsidP="00502E57">
            <w:pPr>
              <w:rPr>
                <w:rStyle w:val="CodeSnippet"/>
              </w:rPr>
            </w:pPr>
            <w:r>
              <w:rPr>
                <w:rStyle w:val="CodeSnippet"/>
              </w:rPr>
              <w:t>interface</w:t>
            </w:r>
            <w:r w:rsidRPr="00344669">
              <w:rPr>
                <w:rStyle w:val="CodeSnippet"/>
              </w:rPr>
              <w:t>_types:</w:t>
            </w:r>
          </w:p>
          <w:p w14:paraId="3A9FC6C6" w14:textId="77777777" w:rsidR="002D57C4" w:rsidRPr="00344669"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1E996FF3" w14:textId="77777777" w:rsidR="002D57C4" w:rsidRPr="00344669" w:rsidRDefault="002D57C4" w:rsidP="00502E57">
            <w:pPr>
              <w:rPr>
                <w:rStyle w:val="CodeSnippet"/>
              </w:rPr>
            </w:pPr>
            <w:r w:rsidRPr="00344669">
              <w:rPr>
                <w:rStyle w:val="CodeSnippet"/>
              </w:rPr>
              <w:t xml:space="preserve">  ...</w:t>
            </w:r>
          </w:p>
          <w:p w14:paraId="7F6884D5" w14:textId="77777777" w:rsidR="002D57C4" w:rsidRPr="006824F5"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50C96C4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9ACE36" w14:textId="77777777" w:rsidTr="00502E57">
        <w:trPr>
          <w:trHeight w:val="256"/>
        </w:trPr>
        <w:tc>
          <w:tcPr>
            <w:tcW w:w="9576" w:type="dxa"/>
            <w:shd w:val="clear" w:color="auto" w:fill="D9D9D9" w:themeFill="background1" w:themeFillShade="D9"/>
          </w:tcPr>
          <w:p w14:paraId="5A4AED73" w14:textId="77777777" w:rsidR="002D57C4" w:rsidRDefault="002D57C4" w:rsidP="00502E57">
            <w:pPr>
              <w:rPr>
                <w:rStyle w:val="CodeSnippet"/>
                <w:noProof/>
              </w:rPr>
            </w:pPr>
            <w:r>
              <w:rPr>
                <w:rStyle w:val="CodeSnippetHighlight"/>
              </w:rPr>
              <w:t>interface</w:t>
            </w:r>
            <w:r w:rsidRPr="003F4E12">
              <w:rPr>
                <w:rStyle w:val="CodeSnippetHighlight"/>
              </w:rPr>
              <w:t>_types</w:t>
            </w:r>
            <w:r>
              <w:rPr>
                <w:rStyle w:val="CodeSnippet"/>
                <w:noProof/>
              </w:rPr>
              <w:t>:</w:t>
            </w:r>
          </w:p>
          <w:p w14:paraId="07844DF1" w14:textId="77777777" w:rsidR="002D57C4" w:rsidRPr="001A0D55" w:rsidRDefault="002D57C4" w:rsidP="00502E57">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79AEBF02" w14:textId="77777777" w:rsidR="002D57C4" w:rsidRPr="001A0D55" w:rsidRDefault="002D57C4" w:rsidP="00502E57">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3FE2B33A" w14:textId="77777777" w:rsidR="002D57C4" w:rsidRPr="001A0D55" w:rsidRDefault="002D57C4" w:rsidP="00502E57">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start of some message processing</w:t>
            </w:r>
            <w:r w:rsidRPr="001A0D55">
              <w:rPr>
                <w:rStyle w:val="CodeSnippet"/>
              </w:rPr>
              <w:t>.</w:t>
            </w:r>
          </w:p>
          <w:p w14:paraId="77028984" w14:textId="77777777" w:rsidR="002D57C4" w:rsidRPr="001A0D55" w:rsidRDefault="002D57C4" w:rsidP="00502E57">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376277CD" w14:textId="77777777" w:rsidR="002D57C4" w:rsidRPr="006824F5" w:rsidRDefault="002D57C4" w:rsidP="00502E57">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end of some message processed</w:t>
            </w:r>
            <w:r w:rsidRPr="001A0D55">
              <w:rPr>
                <w:rStyle w:val="CodeSnippet"/>
              </w:rPr>
              <w:t>.</w:t>
            </w:r>
          </w:p>
        </w:tc>
      </w:tr>
    </w:tbl>
    <w:p w14:paraId="68E5C62E" w14:textId="77777777" w:rsidR="002D57C4" w:rsidRDefault="002D57C4" w:rsidP="002D57C4">
      <w:pPr>
        <w:pStyle w:val="Heading4"/>
        <w:numPr>
          <w:ilvl w:val="3"/>
          <w:numId w:val="3"/>
        </w:numPr>
      </w:pPr>
      <w:r>
        <w:t>relationship_types</w:t>
      </w:r>
      <w:bookmarkEnd w:id="413"/>
    </w:p>
    <w:p w14:paraId="51F0C760" w14:textId="77777777" w:rsidR="002D57C4" w:rsidRPr="002E5985" w:rsidRDefault="002D57C4" w:rsidP="002D57C4">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1D1D80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9DEAF1" w14:textId="77777777" w:rsidTr="00502E57">
        <w:trPr>
          <w:trHeight w:val="256"/>
        </w:trPr>
        <w:tc>
          <w:tcPr>
            <w:tcW w:w="9576" w:type="dxa"/>
            <w:shd w:val="clear" w:color="auto" w:fill="D9D9D9" w:themeFill="background1" w:themeFillShade="D9"/>
          </w:tcPr>
          <w:p w14:paraId="0FDB3571" w14:textId="77777777" w:rsidR="002D57C4" w:rsidRPr="006824F5" w:rsidRDefault="002D57C4" w:rsidP="00502E57">
            <w:pPr>
              <w:rPr>
                <w:rStyle w:val="CodeSnippet"/>
              </w:rPr>
            </w:pPr>
            <w:r>
              <w:rPr>
                <w:rStyle w:val="CodeSnippet"/>
              </w:rPr>
              <w:t>relationship_types</w:t>
            </w:r>
          </w:p>
        </w:tc>
      </w:tr>
    </w:tbl>
    <w:p w14:paraId="304B16E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5453FB8" w14:textId="77777777" w:rsidTr="00502E57">
        <w:trPr>
          <w:trHeight w:val="256"/>
        </w:trPr>
        <w:tc>
          <w:tcPr>
            <w:tcW w:w="9576" w:type="dxa"/>
            <w:shd w:val="clear" w:color="auto" w:fill="D9D9D9" w:themeFill="background1" w:themeFillShade="D9"/>
          </w:tcPr>
          <w:p w14:paraId="4BBAD00C" w14:textId="77777777" w:rsidR="002D57C4" w:rsidRPr="00344669" w:rsidRDefault="002D57C4" w:rsidP="00502E57">
            <w:pPr>
              <w:rPr>
                <w:rStyle w:val="CodeSnippet"/>
              </w:rPr>
            </w:pPr>
            <w:r>
              <w:rPr>
                <w:rStyle w:val="CodeSnippet"/>
              </w:rPr>
              <w:t>relationship</w:t>
            </w:r>
            <w:r w:rsidRPr="00344669">
              <w:rPr>
                <w:rStyle w:val="CodeSnippet"/>
              </w:rPr>
              <w:t>_types:</w:t>
            </w:r>
          </w:p>
          <w:p w14:paraId="58CC294F" w14:textId="77777777" w:rsidR="002D57C4" w:rsidRPr="00344669"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B59AA72" w14:textId="77777777" w:rsidR="002D57C4" w:rsidRPr="00344669" w:rsidRDefault="002D57C4" w:rsidP="00502E57">
            <w:pPr>
              <w:rPr>
                <w:rStyle w:val="CodeSnippet"/>
              </w:rPr>
            </w:pPr>
            <w:r w:rsidRPr="00344669">
              <w:rPr>
                <w:rStyle w:val="CodeSnippet"/>
              </w:rPr>
              <w:t xml:space="preserve">  ...</w:t>
            </w:r>
          </w:p>
          <w:p w14:paraId="29EC9CB9" w14:textId="77777777" w:rsidR="002D57C4" w:rsidRPr="006824F5"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CAA5FDD"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8FB251F" w14:textId="77777777" w:rsidTr="00502E57">
        <w:trPr>
          <w:trHeight w:val="256"/>
        </w:trPr>
        <w:tc>
          <w:tcPr>
            <w:tcW w:w="9576" w:type="dxa"/>
            <w:shd w:val="clear" w:color="auto" w:fill="D9D9D9" w:themeFill="background1" w:themeFillShade="D9"/>
          </w:tcPr>
          <w:p w14:paraId="2F2CA263" w14:textId="77777777" w:rsidR="002D57C4" w:rsidRDefault="002D57C4" w:rsidP="00502E57">
            <w:pPr>
              <w:rPr>
                <w:rStyle w:val="CodeSnippet"/>
                <w:noProof/>
              </w:rPr>
            </w:pPr>
            <w:r w:rsidRPr="003F4E12">
              <w:rPr>
                <w:rStyle w:val="CodeSnippetHighlight"/>
              </w:rPr>
              <w:t>relationship_types</w:t>
            </w:r>
            <w:r>
              <w:rPr>
                <w:rStyle w:val="CodeSnippet"/>
                <w:noProof/>
              </w:rPr>
              <w:t>:</w:t>
            </w:r>
          </w:p>
          <w:p w14:paraId="5E5E889A" w14:textId="77777777" w:rsidR="002D57C4" w:rsidRPr="00F94BF3" w:rsidRDefault="002D57C4" w:rsidP="00502E57">
            <w:pPr>
              <w:rPr>
                <w:rStyle w:val="CodeSnippet"/>
                <w:noProof/>
              </w:rPr>
            </w:pPr>
            <w:r>
              <w:rPr>
                <w:rStyle w:val="CodeSnippet"/>
                <w:noProof/>
              </w:rPr>
              <w:lastRenderedPageBreak/>
              <w:t xml:space="preserve">  mycompany.mytypes.myCustomClientServerType</w:t>
            </w:r>
            <w:r w:rsidRPr="00F94BF3">
              <w:rPr>
                <w:rStyle w:val="CodeSnippet"/>
                <w:noProof/>
              </w:rPr>
              <w:t>:</w:t>
            </w:r>
          </w:p>
          <w:p w14:paraId="6BAB7793"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2C17375E" w14:textId="77777777" w:rsidR="002D57C4" w:rsidRDefault="002D57C4" w:rsidP="00502E57">
            <w:pPr>
              <w:rPr>
                <w:rStyle w:val="CodeSnippet"/>
                <w:noProof/>
              </w:rPr>
            </w:pPr>
            <w:r>
              <w:rPr>
                <w:rStyle w:val="CodeSnippet"/>
                <w:noProof/>
              </w:rPr>
              <w:t xml:space="preserve">    properties:</w:t>
            </w:r>
          </w:p>
          <w:p w14:paraId="11B3D975" w14:textId="77777777" w:rsidR="002D57C4" w:rsidRDefault="002D57C4" w:rsidP="00502E57">
            <w:pPr>
              <w:rPr>
                <w:rStyle w:val="CodeSnippet"/>
                <w:noProof/>
              </w:rPr>
            </w:pPr>
            <w:r>
              <w:rPr>
                <w:rStyle w:val="CodeSnippet"/>
                <w:noProof/>
              </w:rPr>
              <w:t xml:space="preserve">      # more details ...</w:t>
            </w:r>
            <w:r>
              <w:rPr>
                <w:rStyle w:val="CodeSnippet"/>
                <w:noProof/>
              </w:rPr>
              <w:br/>
            </w:r>
          </w:p>
          <w:p w14:paraId="3BAA1BD8" w14:textId="77777777" w:rsidR="002D57C4" w:rsidRPr="00F94BF3" w:rsidRDefault="002D57C4" w:rsidP="00502E57">
            <w:pPr>
              <w:rPr>
                <w:rStyle w:val="CodeSnippet"/>
                <w:noProof/>
              </w:rPr>
            </w:pPr>
            <w:r>
              <w:rPr>
                <w:rStyle w:val="CodeSnippet"/>
                <w:noProof/>
              </w:rPr>
              <w:t xml:space="preserve">  mycompany.mytypes.myCustomConnectionType</w:t>
            </w:r>
            <w:r w:rsidRPr="00F94BF3">
              <w:rPr>
                <w:rStyle w:val="CodeSnippet"/>
                <w:noProof/>
              </w:rPr>
              <w:t>:</w:t>
            </w:r>
          </w:p>
          <w:p w14:paraId="07FB0C1B"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50C2B18" w14:textId="77777777" w:rsidR="002D57C4" w:rsidRDefault="002D57C4" w:rsidP="00502E57">
            <w:pPr>
              <w:rPr>
                <w:rStyle w:val="CodeSnippet"/>
                <w:noProof/>
              </w:rPr>
            </w:pPr>
            <w:r>
              <w:rPr>
                <w:rStyle w:val="CodeSnippet"/>
                <w:noProof/>
              </w:rPr>
              <w:t xml:space="preserve">    properties:</w:t>
            </w:r>
          </w:p>
          <w:p w14:paraId="7EDE15E6" w14:textId="77777777" w:rsidR="002D57C4" w:rsidRPr="006824F5" w:rsidRDefault="002D57C4" w:rsidP="00502E57">
            <w:pPr>
              <w:rPr>
                <w:rStyle w:val="CodeSnippet"/>
              </w:rPr>
            </w:pPr>
            <w:r>
              <w:rPr>
                <w:rStyle w:val="CodeSnippet"/>
                <w:noProof/>
              </w:rPr>
              <w:t xml:space="preserve">      # more details ...</w:t>
            </w:r>
          </w:p>
        </w:tc>
      </w:tr>
    </w:tbl>
    <w:p w14:paraId="45CBE6CF" w14:textId="77777777" w:rsidR="002D57C4" w:rsidRDefault="002D57C4" w:rsidP="002D57C4">
      <w:pPr>
        <w:pStyle w:val="Heading4"/>
        <w:numPr>
          <w:ilvl w:val="3"/>
          <w:numId w:val="3"/>
        </w:numPr>
      </w:pPr>
      <w:r>
        <w:lastRenderedPageBreak/>
        <w:t>node_types</w:t>
      </w:r>
      <w:bookmarkEnd w:id="412"/>
    </w:p>
    <w:p w14:paraId="3A627727" w14:textId="77777777" w:rsidR="002D57C4" w:rsidRPr="00541ECF" w:rsidRDefault="002D57C4" w:rsidP="002D57C4">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6E81F8D8"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C5782B" w14:textId="77777777" w:rsidTr="00502E57">
        <w:trPr>
          <w:trHeight w:val="256"/>
        </w:trPr>
        <w:tc>
          <w:tcPr>
            <w:tcW w:w="9576" w:type="dxa"/>
            <w:shd w:val="clear" w:color="auto" w:fill="D9D9D9" w:themeFill="background1" w:themeFillShade="D9"/>
          </w:tcPr>
          <w:p w14:paraId="0B3462F8" w14:textId="77777777" w:rsidR="002D57C4" w:rsidRPr="006824F5" w:rsidRDefault="002D57C4" w:rsidP="00502E57">
            <w:pPr>
              <w:rPr>
                <w:rStyle w:val="CodeSnippet"/>
              </w:rPr>
            </w:pPr>
            <w:r>
              <w:rPr>
                <w:rStyle w:val="CodeSnippet"/>
              </w:rPr>
              <w:t>node_types</w:t>
            </w:r>
          </w:p>
        </w:tc>
      </w:tr>
    </w:tbl>
    <w:p w14:paraId="799FECAC"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5055AE" w14:textId="77777777" w:rsidTr="00502E57">
        <w:trPr>
          <w:trHeight w:val="256"/>
        </w:trPr>
        <w:tc>
          <w:tcPr>
            <w:tcW w:w="9576" w:type="dxa"/>
            <w:shd w:val="clear" w:color="auto" w:fill="D9D9D9" w:themeFill="background1" w:themeFillShade="D9"/>
          </w:tcPr>
          <w:p w14:paraId="074787C9" w14:textId="77777777" w:rsidR="002D57C4" w:rsidRPr="00297509" w:rsidRDefault="002D57C4" w:rsidP="00502E57">
            <w:pPr>
              <w:rPr>
                <w:rStyle w:val="CodeSnippet"/>
                <w:noProof/>
              </w:rPr>
            </w:pPr>
            <w:r>
              <w:rPr>
                <w:rStyle w:val="CodeSnippet"/>
                <w:noProof/>
              </w:rPr>
              <w:t>node_types</w:t>
            </w:r>
            <w:r w:rsidRPr="00297509">
              <w:rPr>
                <w:rStyle w:val="CodeSnippet"/>
                <w:noProof/>
              </w:rPr>
              <w:t>:</w:t>
            </w:r>
          </w:p>
          <w:p w14:paraId="5E30E2E3" w14:textId="77777777" w:rsidR="002D57C4" w:rsidRPr="00297509" w:rsidRDefault="002D57C4" w:rsidP="00502E57">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147D1980" w14:textId="77777777" w:rsidR="002D57C4" w:rsidRPr="00297509" w:rsidRDefault="002D57C4" w:rsidP="00502E57">
            <w:pPr>
              <w:rPr>
                <w:rStyle w:val="CodeSnippet"/>
                <w:noProof/>
              </w:rPr>
            </w:pPr>
            <w:r w:rsidRPr="00297509">
              <w:rPr>
                <w:rStyle w:val="CodeSnippet"/>
                <w:noProof/>
              </w:rPr>
              <w:t xml:space="preserve">  ...</w:t>
            </w:r>
          </w:p>
          <w:p w14:paraId="1E4800B8" w14:textId="77777777" w:rsidR="002D57C4" w:rsidRPr="006824F5" w:rsidRDefault="002D57C4" w:rsidP="00502E57">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63F3CEF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A854D4A" w14:textId="77777777" w:rsidTr="00502E57">
        <w:trPr>
          <w:trHeight w:val="256"/>
        </w:trPr>
        <w:tc>
          <w:tcPr>
            <w:tcW w:w="9576" w:type="dxa"/>
            <w:shd w:val="clear" w:color="auto" w:fill="D9D9D9" w:themeFill="background1" w:themeFillShade="D9"/>
          </w:tcPr>
          <w:p w14:paraId="1B5718D8" w14:textId="77777777" w:rsidR="002D57C4" w:rsidRPr="00297509" w:rsidRDefault="002D57C4" w:rsidP="00502E57">
            <w:pPr>
              <w:rPr>
                <w:rStyle w:val="CodeSnippet"/>
                <w:noProof/>
              </w:rPr>
            </w:pPr>
            <w:r w:rsidRPr="003F4E12">
              <w:rPr>
                <w:rStyle w:val="CodeSnippetHighlight"/>
              </w:rPr>
              <w:t>node_types</w:t>
            </w:r>
            <w:r w:rsidRPr="00297509">
              <w:rPr>
                <w:rStyle w:val="CodeSnippet"/>
                <w:noProof/>
              </w:rPr>
              <w:t>:</w:t>
            </w:r>
          </w:p>
          <w:p w14:paraId="7760E4C4" w14:textId="77777777" w:rsidR="002D57C4" w:rsidRPr="00297509" w:rsidRDefault="002D57C4" w:rsidP="00502E57">
            <w:pPr>
              <w:rPr>
                <w:rStyle w:val="CodeSnippet"/>
                <w:noProof/>
              </w:rPr>
            </w:pPr>
            <w:r w:rsidRPr="00297509">
              <w:rPr>
                <w:rStyle w:val="CodeSnippet"/>
                <w:noProof/>
              </w:rPr>
              <w:t xml:space="preserve">  my_webapp_node_type:</w:t>
            </w:r>
          </w:p>
          <w:p w14:paraId="5B352C49" w14:textId="77777777" w:rsidR="002D57C4" w:rsidRPr="00297509" w:rsidRDefault="002D57C4" w:rsidP="00502E57">
            <w:pPr>
              <w:rPr>
                <w:rStyle w:val="CodeSnippet"/>
                <w:noProof/>
              </w:rPr>
            </w:pPr>
            <w:r w:rsidRPr="00297509">
              <w:rPr>
                <w:rStyle w:val="CodeSnippet"/>
                <w:noProof/>
              </w:rPr>
              <w:t xml:space="preserve">    derived_from: WebApplication</w:t>
            </w:r>
          </w:p>
          <w:p w14:paraId="21F0DABE" w14:textId="77777777" w:rsidR="002D57C4" w:rsidRPr="00297509" w:rsidRDefault="002D57C4" w:rsidP="00502E57">
            <w:pPr>
              <w:rPr>
                <w:rStyle w:val="CodeSnippet"/>
                <w:noProof/>
              </w:rPr>
            </w:pPr>
            <w:r w:rsidRPr="00297509">
              <w:rPr>
                <w:rStyle w:val="CodeSnippet"/>
                <w:noProof/>
              </w:rPr>
              <w:t xml:space="preserve">    properties:</w:t>
            </w:r>
          </w:p>
          <w:p w14:paraId="300465EB" w14:textId="77777777" w:rsidR="002D57C4" w:rsidRPr="00297509" w:rsidRDefault="002D57C4" w:rsidP="00502E57">
            <w:pPr>
              <w:rPr>
                <w:rStyle w:val="CodeSnippet"/>
                <w:noProof/>
              </w:rPr>
            </w:pPr>
            <w:r w:rsidRPr="00297509">
              <w:rPr>
                <w:rStyle w:val="CodeSnippet"/>
                <w:noProof/>
              </w:rPr>
              <w:t xml:space="preserve">      my_port:</w:t>
            </w:r>
          </w:p>
          <w:p w14:paraId="33C6B95F" w14:textId="77777777" w:rsidR="002D57C4" w:rsidRPr="00297509" w:rsidRDefault="002D57C4" w:rsidP="00502E57">
            <w:pPr>
              <w:rPr>
                <w:rStyle w:val="CodeSnippet"/>
                <w:noProof/>
              </w:rPr>
            </w:pPr>
            <w:r w:rsidRPr="00297509">
              <w:rPr>
                <w:rStyle w:val="CodeSnippet"/>
                <w:noProof/>
              </w:rPr>
              <w:t xml:space="preserve">        type: integer</w:t>
            </w:r>
          </w:p>
          <w:p w14:paraId="69C2328C" w14:textId="77777777" w:rsidR="002D57C4" w:rsidRPr="00297509" w:rsidRDefault="002D57C4" w:rsidP="00502E57">
            <w:pPr>
              <w:rPr>
                <w:rStyle w:val="CodeSnippet"/>
                <w:noProof/>
              </w:rPr>
            </w:pPr>
          </w:p>
          <w:p w14:paraId="5A1A182C" w14:textId="77777777" w:rsidR="002D57C4" w:rsidRPr="00297509" w:rsidRDefault="002D57C4" w:rsidP="00502E57">
            <w:pPr>
              <w:rPr>
                <w:rStyle w:val="CodeSnippet"/>
                <w:noProof/>
              </w:rPr>
            </w:pPr>
            <w:r w:rsidRPr="00297509">
              <w:rPr>
                <w:rStyle w:val="CodeSnippet"/>
                <w:noProof/>
              </w:rPr>
              <w:t xml:space="preserve">  my_database_node_type:</w:t>
            </w:r>
          </w:p>
          <w:p w14:paraId="361E3EBB" w14:textId="77777777" w:rsidR="002D57C4" w:rsidRPr="00297509" w:rsidRDefault="002D57C4" w:rsidP="00502E57">
            <w:pPr>
              <w:rPr>
                <w:rStyle w:val="CodeSnippet"/>
                <w:noProof/>
              </w:rPr>
            </w:pPr>
            <w:r w:rsidRPr="00297509">
              <w:rPr>
                <w:rStyle w:val="CodeSnippet"/>
                <w:noProof/>
              </w:rPr>
              <w:t xml:space="preserve">    derived_from: Database</w:t>
            </w:r>
          </w:p>
          <w:p w14:paraId="4159513E" w14:textId="77777777" w:rsidR="002D57C4" w:rsidRPr="00297509" w:rsidRDefault="002D57C4" w:rsidP="00502E57">
            <w:pPr>
              <w:rPr>
                <w:rStyle w:val="CodeSnippet"/>
                <w:noProof/>
              </w:rPr>
            </w:pPr>
            <w:r w:rsidRPr="00297509">
              <w:rPr>
                <w:rStyle w:val="CodeSnippet"/>
                <w:noProof/>
              </w:rPr>
              <w:t xml:space="preserve">    capabilities:</w:t>
            </w:r>
          </w:p>
          <w:p w14:paraId="1A8E920A" w14:textId="77777777" w:rsidR="002D57C4" w:rsidRPr="006824F5" w:rsidRDefault="002D57C4" w:rsidP="00502E57">
            <w:pPr>
              <w:rPr>
                <w:rStyle w:val="CodeSnippet"/>
              </w:rPr>
            </w:pPr>
            <w:r w:rsidRPr="00297509">
              <w:rPr>
                <w:rStyle w:val="CodeSnippet"/>
                <w:noProof/>
              </w:rPr>
              <w:t xml:space="preserve">      mytypes.myfeatures.transactSQL</w:t>
            </w:r>
          </w:p>
        </w:tc>
      </w:tr>
    </w:tbl>
    <w:p w14:paraId="16F310EA" w14:textId="77777777" w:rsidR="002D57C4" w:rsidRDefault="002D57C4" w:rsidP="002D57C4">
      <w:pPr>
        <w:pStyle w:val="Heading5"/>
        <w:numPr>
          <w:ilvl w:val="4"/>
          <w:numId w:val="3"/>
        </w:numPr>
      </w:pPr>
      <w:r>
        <w:t>Notes</w:t>
      </w:r>
    </w:p>
    <w:p w14:paraId="05DC8C3F" w14:textId="77777777" w:rsidR="002D57C4" w:rsidRPr="00354395" w:rsidRDefault="002D57C4" w:rsidP="002D57C4">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78FCF8F1" w14:textId="77777777" w:rsidR="002D57C4" w:rsidRDefault="002D57C4" w:rsidP="002D57C4">
      <w:pPr>
        <w:pStyle w:val="Heading4"/>
        <w:numPr>
          <w:ilvl w:val="3"/>
          <w:numId w:val="3"/>
        </w:numPr>
      </w:pPr>
      <w:bookmarkStart w:id="414" w:name="_Toc379455061"/>
      <w:bookmarkStart w:id="415" w:name="_Toc397688803"/>
      <w:bookmarkStart w:id="416" w:name="DEFN_ELEMENT_SERVICE_TEMPLATE_FUNCTIONS"/>
      <w:bookmarkStart w:id="417" w:name="_Toc373867885"/>
      <w:bookmarkStart w:id="418" w:name="_Toc373867859"/>
      <w:bookmarkEnd w:id="405"/>
      <w:bookmarkEnd w:id="406"/>
      <w:bookmarkEnd w:id="407"/>
      <w:bookmarkEnd w:id="408"/>
      <w:bookmarkEnd w:id="409"/>
      <w:r>
        <w:t>group_types</w:t>
      </w:r>
    </w:p>
    <w:p w14:paraId="1BE72E43" w14:textId="77777777" w:rsidR="002D57C4" w:rsidRPr="002E50C1" w:rsidRDefault="002D57C4" w:rsidP="002D57C4">
      <w:r>
        <w:t>This optional keyname lists the Group</w:t>
      </w:r>
      <w:r w:rsidRPr="002E50C1">
        <w:t xml:space="preserve"> Types</w:t>
      </w:r>
      <w:r>
        <w:t xml:space="preserve"> that are defined by this Service Template</w:t>
      </w:r>
      <w:r w:rsidRPr="002E50C1">
        <w:t>.</w:t>
      </w:r>
    </w:p>
    <w:p w14:paraId="0EE68BCC" w14:textId="77777777" w:rsidR="002D57C4" w:rsidRPr="005E7D74" w:rsidRDefault="002D57C4" w:rsidP="002D57C4">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3A25FD" w14:textId="77777777" w:rsidTr="00502E57">
        <w:trPr>
          <w:trHeight w:val="256"/>
        </w:trPr>
        <w:tc>
          <w:tcPr>
            <w:tcW w:w="9576" w:type="dxa"/>
            <w:shd w:val="clear" w:color="auto" w:fill="D9D9D9" w:themeFill="background1" w:themeFillShade="D9"/>
          </w:tcPr>
          <w:p w14:paraId="3D8DC137" w14:textId="77777777" w:rsidR="002D57C4" w:rsidRPr="006824F5" w:rsidRDefault="002D57C4" w:rsidP="00502E57">
            <w:pPr>
              <w:rPr>
                <w:rStyle w:val="CodeSnippet"/>
              </w:rPr>
            </w:pPr>
            <w:r>
              <w:rPr>
                <w:rStyle w:val="CodeSnippet"/>
              </w:rPr>
              <w:t>group_types</w:t>
            </w:r>
          </w:p>
        </w:tc>
      </w:tr>
    </w:tbl>
    <w:p w14:paraId="0BD00792"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03A6EC3" w14:textId="77777777" w:rsidTr="00502E57">
        <w:trPr>
          <w:trHeight w:val="256"/>
        </w:trPr>
        <w:tc>
          <w:tcPr>
            <w:tcW w:w="9576" w:type="dxa"/>
            <w:shd w:val="clear" w:color="auto" w:fill="D9D9D9" w:themeFill="background1" w:themeFillShade="D9"/>
          </w:tcPr>
          <w:p w14:paraId="46BF2968" w14:textId="77777777" w:rsidR="002D57C4" w:rsidRPr="002E09F1" w:rsidRDefault="002D57C4" w:rsidP="00502E57">
            <w:pPr>
              <w:rPr>
                <w:rStyle w:val="CodeSnippet"/>
                <w:noProof/>
              </w:rPr>
            </w:pPr>
            <w:r>
              <w:rPr>
                <w:rStyle w:val="CodeSnippet"/>
                <w:noProof/>
              </w:rPr>
              <w:t>group</w:t>
            </w:r>
            <w:r w:rsidRPr="002E09F1">
              <w:rPr>
                <w:rStyle w:val="CodeSnippet"/>
                <w:noProof/>
              </w:rPr>
              <w:t>_types:</w:t>
            </w:r>
          </w:p>
          <w:p w14:paraId="2EA4628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7365755D" w14:textId="77777777" w:rsidR="002D57C4" w:rsidRPr="002E09F1" w:rsidRDefault="002D57C4" w:rsidP="00502E57">
            <w:pPr>
              <w:rPr>
                <w:rStyle w:val="CodeSnippet"/>
                <w:noProof/>
              </w:rPr>
            </w:pPr>
            <w:r w:rsidRPr="002E09F1">
              <w:rPr>
                <w:rStyle w:val="CodeSnippet"/>
                <w:noProof/>
              </w:rPr>
              <w:t xml:space="preserve">  ...</w:t>
            </w:r>
          </w:p>
          <w:p w14:paraId="16546F31"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1CB7FF0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3C4E028" w14:textId="77777777" w:rsidTr="00502E57">
        <w:trPr>
          <w:trHeight w:val="256"/>
        </w:trPr>
        <w:tc>
          <w:tcPr>
            <w:tcW w:w="9576" w:type="dxa"/>
            <w:shd w:val="clear" w:color="auto" w:fill="D9D9D9" w:themeFill="background1" w:themeFillShade="D9"/>
          </w:tcPr>
          <w:p w14:paraId="59BEFD91" w14:textId="77777777" w:rsidR="002D57C4" w:rsidRDefault="002D57C4" w:rsidP="00502E57">
            <w:pPr>
              <w:rPr>
                <w:rStyle w:val="CodeSnippet"/>
                <w:noProof/>
              </w:rPr>
            </w:pPr>
            <w:r>
              <w:rPr>
                <w:rStyle w:val="CodeSnippetHighlight"/>
              </w:rPr>
              <w:t>group</w:t>
            </w:r>
            <w:r w:rsidRPr="00CA301B">
              <w:rPr>
                <w:rStyle w:val="CodeSnippetHighlight"/>
              </w:rPr>
              <w:t>_types</w:t>
            </w:r>
            <w:r>
              <w:rPr>
                <w:rStyle w:val="CodeSnippet"/>
                <w:noProof/>
              </w:rPr>
              <w:t>:</w:t>
            </w:r>
          </w:p>
          <w:p w14:paraId="0F127799" w14:textId="77777777" w:rsidR="002D57C4" w:rsidRDefault="002D57C4" w:rsidP="00502E57">
            <w:pPr>
              <w:rPr>
                <w:rStyle w:val="CodeSnippet"/>
                <w:noProof/>
              </w:rPr>
            </w:pPr>
            <w:r>
              <w:rPr>
                <w:rStyle w:val="CodeSnippet"/>
                <w:noProof/>
              </w:rPr>
              <w:t xml:space="preserve">  mycompany.mytypes.myScalingGroup:</w:t>
            </w:r>
          </w:p>
          <w:p w14:paraId="5282ECD7" w14:textId="77777777" w:rsidR="002D57C4" w:rsidRPr="006824F5" w:rsidRDefault="002D57C4" w:rsidP="00502E57">
            <w:pPr>
              <w:rPr>
                <w:rStyle w:val="CodeSnippet"/>
                <w:noProof/>
              </w:rPr>
            </w:pPr>
            <w:r>
              <w:rPr>
                <w:rStyle w:val="CodeSnippet"/>
                <w:noProof/>
              </w:rPr>
              <w:t xml:space="preserve">    derived_from: tosca.groups.Root</w:t>
            </w:r>
          </w:p>
        </w:tc>
      </w:tr>
    </w:tbl>
    <w:p w14:paraId="32D80F29" w14:textId="77777777" w:rsidR="002D57C4" w:rsidRDefault="002D57C4" w:rsidP="002D57C4">
      <w:pPr>
        <w:pStyle w:val="Heading4"/>
        <w:numPr>
          <w:ilvl w:val="3"/>
          <w:numId w:val="3"/>
        </w:numPr>
      </w:pPr>
      <w:r>
        <w:t>policy_types</w:t>
      </w:r>
    </w:p>
    <w:p w14:paraId="25CA6D51" w14:textId="77777777" w:rsidR="002D57C4" w:rsidRPr="002E50C1" w:rsidRDefault="002D57C4" w:rsidP="002D57C4">
      <w:r>
        <w:t>This optional keyname lists the Policy</w:t>
      </w:r>
      <w:r w:rsidRPr="002E50C1">
        <w:t xml:space="preserve"> Types</w:t>
      </w:r>
      <w:r>
        <w:t xml:space="preserve"> that are defined by this Service Template</w:t>
      </w:r>
      <w:r w:rsidRPr="002E50C1">
        <w:t>.</w:t>
      </w:r>
    </w:p>
    <w:p w14:paraId="61D072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59D850" w14:textId="77777777" w:rsidTr="00502E57">
        <w:trPr>
          <w:trHeight w:val="256"/>
        </w:trPr>
        <w:tc>
          <w:tcPr>
            <w:tcW w:w="9576" w:type="dxa"/>
            <w:shd w:val="clear" w:color="auto" w:fill="D9D9D9" w:themeFill="background1" w:themeFillShade="D9"/>
          </w:tcPr>
          <w:p w14:paraId="14C93DF0" w14:textId="77777777" w:rsidR="002D57C4" w:rsidRPr="006824F5" w:rsidRDefault="002D57C4" w:rsidP="00502E57">
            <w:pPr>
              <w:rPr>
                <w:rStyle w:val="CodeSnippet"/>
              </w:rPr>
            </w:pPr>
            <w:r>
              <w:rPr>
                <w:rStyle w:val="CodeSnippet"/>
              </w:rPr>
              <w:t>policy_types</w:t>
            </w:r>
          </w:p>
        </w:tc>
      </w:tr>
    </w:tbl>
    <w:p w14:paraId="1CCC2A6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DEB5D6D" w14:textId="77777777" w:rsidTr="00502E57">
        <w:trPr>
          <w:trHeight w:val="256"/>
        </w:trPr>
        <w:tc>
          <w:tcPr>
            <w:tcW w:w="9576" w:type="dxa"/>
            <w:shd w:val="clear" w:color="auto" w:fill="D9D9D9" w:themeFill="background1" w:themeFillShade="D9"/>
          </w:tcPr>
          <w:p w14:paraId="5F83E492" w14:textId="77777777" w:rsidR="002D57C4" w:rsidRPr="002E09F1" w:rsidRDefault="002D57C4" w:rsidP="00502E57">
            <w:pPr>
              <w:rPr>
                <w:rStyle w:val="CodeSnippet"/>
                <w:noProof/>
              </w:rPr>
            </w:pPr>
            <w:r>
              <w:rPr>
                <w:rStyle w:val="CodeSnippet"/>
                <w:noProof/>
              </w:rPr>
              <w:t>policy</w:t>
            </w:r>
            <w:r w:rsidRPr="002E09F1">
              <w:rPr>
                <w:rStyle w:val="CodeSnippet"/>
                <w:noProof/>
              </w:rPr>
              <w:t>_types:</w:t>
            </w:r>
          </w:p>
          <w:p w14:paraId="61E49A7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A07AB5E" w14:textId="77777777" w:rsidR="002D57C4" w:rsidRPr="002E09F1" w:rsidRDefault="002D57C4" w:rsidP="00502E57">
            <w:pPr>
              <w:rPr>
                <w:rStyle w:val="CodeSnippet"/>
                <w:noProof/>
              </w:rPr>
            </w:pPr>
            <w:r w:rsidRPr="002E09F1">
              <w:rPr>
                <w:rStyle w:val="CodeSnippet"/>
                <w:noProof/>
              </w:rPr>
              <w:t xml:space="preserve">  ...</w:t>
            </w:r>
          </w:p>
          <w:p w14:paraId="3345F596"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696BE19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CE9AAC" w14:textId="77777777" w:rsidTr="00502E57">
        <w:trPr>
          <w:trHeight w:val="256"/>
        </w:trPr>
        <w:tc>
          <w:tcPr>
            <w:tcW w:w="9576" w:type="dxa"/>
            <w:shd w:val="clear" w:color="auto" w:fill="D9D9D9" w:themeFill="background1" w:themeFillShade="D9"/>
          </w:tcPr>
          <w:p w14:paraId="6AB9F9CD" w14:textId="77777777" w:rsidR="002D57C4" w:rsidRDefault="002D57C4" w:rsidP="00502E57">
            <w:pPr>
              <w:rPr>
                <w:rStyle w:val="CodeSnippet"/>
                <w:noProof/>
              </w:rPr>
            </w:pPr>
            <w:r>
              <w:rPr>
                <w:rStyle w:val="CodeSnippetHighlight"/>
              </w:rPr>
              <w:t>policy_</w:t>
            </w:r>
            <w:r w:rsidRPr="00CA301B">
              <w:rPr>
                <w:rStyle w:val="CodeSnippetHighlight"/>
              </w:rPr>
              <w:t>types</w:t>
            </w:r>
            <w:r>
              <w:rPr>
                <w:rStyle w:val="CodeSnippet"/>
                <w:noProof/>
              </w:rPr>
              <w:t>:</w:t>
            </w:r>
          </w:p>
          <w:p w14:paraId="7BB12428" w14:textId="77777777" w:rsidR="002D57C4" w:rsidRDefault="002D57C4" w:rsidP="00502E57">
            <w:pPr>
              <w:rPr>
                <w:rStyle w:val="CodeSnippet"/>
                <w:noProof/>
              </w:rPr>
            </w:pPr>
            <w:r>
              <w:rPr>
                <w:rStyle w:val="CodeSnippet"/>
                <w:noProof/>
              </w:rPr>
              <w:t xml:space="preserve">  mycompany.mytypes.myScalingPolicy:</w:t>
            </w:r>
          </w:p>
          <w:p w14:paraId="55C507F1" w14:textId="77777777" w:rsidR="002D57C4" w:rsidRPr="006824F5" w:rsidRDefault="002D57C4" w:rsidP="00502E57">
            <w:pPr>
              <w:rPr>
                <w:rStyle w:val="CodeSnippet"/>
                <w:noProof/>
              </w:rPr>
            </w:pPr>
            <w:r>
              <w:rPr>
                <w:rStyle w:val="CodeSnippet"/>
                <w:noProof/>
              </w:rPr>
              <w:t xml:space="preserve">    derived_from: tosca.policies.Scaling</w:t>
            </w:r>
          </w:p>
        </w:tc>
      </w:tr>
    </w:tbl>
    <w:p w14:paraId="4B105E19" w14:textId="77777777" w:rsidR="002D57C4" w:rsidRDefault="002D57C4" w:rsidP="002D57C4">
      <w:pPr>
        <w:pStyle w:val="Heading1"/>
        <w:numPr>
          <w:ilvl w:val="0"/>
          <w:numId w:val="3"/>
        </w:numPr>
      </w:pPr>
      <w:bookmarkStart w:id="419" w:name="_Toc302251697"/>
      <w:bookmarkStart w:id="420" w:name="_Toc445238251"/>
      <w:r>
        <w:lastRenderedPageBreak/>
        <w:t>TOSCA functions</w:t>
      </w:r>
      <w:bookmarkEnd w:id="414"/>
      <w:bookmarkEnd w:id="415"/>
      <w:bookmarkEnd w:id="419"/>
      <w:bookmarkEnd w:id="420"/>
    </w:p>
    <w:p w14:paraId="4DF6C5F7" w14:textId="77777777" w:rsidR="002D57C4" w:rsidRPr="00D05494" w:rsidRDefault="002D57C4" w:rsidP="002D57C4">
      <w:r>
        <w:t xml:space="preserve">Except for the examples, this section is </w:t>
      </w:r>
      <w:r w:rsidRPr="0008676C">
        <w:rPr>
          <w:b/>
        </w:rPr>
        <w:t>normative</w:t>
      </w:r>
      <w:r>
        <w:t xml:space="preserve"> and includes functions that are supported for use within a TOSCA Service Template.</w:t>
      </w:r>
    </w:p>
    <w:p w14:paraId="0F158042" w14:textId="77777777" w:rsidR="002D57C4" w:rsidRDefault="002D57C4" w:rsidP="002D57C4">
      <w:pPr>
        <w:pStyle w:val="Heading2"/>
        <w:numPr>
          <w:ilvl w:val="1"/>
          <w:numId w:val="3"/>
        </w:numPr>
      </w:pPr>
      <w:bookmarkStart w:id="421" w:name="_Toc397688804"/>
      <w:bookmarkStart w:id="422" w:name="_Toc302251698"/>
      <w:bookmarkStart w:id="423" w:name="_Toc445238252"/>
      <w:bookmarkStart w:id="424" w:name="_Toc373867884"/>
      <w:bookmarkStart w:id="425" w:name="_Toc379455063"/>
      <w:bookmarkEnd w:id="416"/>
      <w:r>
        <w:t>Reserved Function Keywords</w:t>
      </w:r>
      <w:bookmarkEnd w:id="421"/>
      <w:bookmarkEnd w:id="422"/>
      <w:bookmarkEnd w:id="423"/>
    </w:p>
    <w:p w14:paraId="46E60A31" w14:textId="77777777" w:rsidR="002D57C4" w:rsidRDefault="002D57C4" w:rsidP="002D57C4">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221C5B5" w14:textId="77777777" w:rsidR="002D57C4" w:rsidRPr="00874F66" w:rsidRDefault="002D57C4" w:rsidP="002D57C4"/>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3"/>
        <w:gridCol w:w="2609"/>
        <w:gridCol w:w="6594"/>
      </w:tblGrid>
      <w:tr w:rsidR="002D57C4" w:rsidRPr="004279F4" w14:paraId="532F1154" w14:textId="77777777" w:rsidTr="00502E57">
        <w:trPr>
          <w:cantSplit/>
          <w:tblHeader/>
        </w:trPr>
        <w:tc>
          <w:tcPr>
            <w:tcW w:w="474" w:type="pct"/>
            <w:shd w:val="clear" w:color="auto" w:fill="D9D9D9"/>
          </w:tcPr>
          <w:p w14:paraId="64AA644D" w14:textId="77777777" w:rsidR="002D57C4" w:rsidRPr="00422683" w:rsidRDefault="002D57C4" w:rsidP="00502E57">
            <w:pPr>
              <w:pStyle w:val="TableText-Heading"/>
            </w:pPr>
            <w:r w:rsidRPr="00422683">
              <w:t>Keyword</w:t>
            </w:r>
          </w:p>
        </w:tc>
        <w:tc>
          <w:tcPr>
            <w:tcW w:w="1283" w:type="pct"/>
            <w:shd w:val="clear" w:color="auto" w:fill="D9D9D9"/>
          </w:tcPr>
          <w:p w14:paraId="77D6DCFA" w14:textId="77777777" w:rsidR="002D57C4" w:rsidRPr="00422683" w:rsidRDefault="002D57C4" w:rsidP="00502E57">
            <w:pPr>
              <w:pStyle w:val="TableText-Heading"/>
            </w:pPr>
            <w:r w:rsidRPr="00422683">
              <w:t>Valid Contexts</w:t>
            </w:r>
          </w:p>
        </w:tc>
        <w:tc>
          <w:tcPr>
            <w:tcW w:w="3243" w:type="pct"/>
            <w:shd w:val="clear" w:color="auto" w:fill="D9D9D9"/>
          </w:tcPr>
          <w:p w14:paraId="08E84F18" w14:textId="77777777" w:rsidR="002D57C4" w:rsidRPr="00422683" w:rsidRDefault="002D57C4" w:rsidP="00502E57">
            <w:pPr>
              <w:pStyle w:val="TableText-Heading"/>
            </w:pPr>
            <w:r w:rsidRPr="00422683">
              <w:t>Description</w:t>
            </w:r>
          </w:p>
        </w:tc>
      </w:tr>
      <w:tr w:rsidR="002D57C4" w:rsidRPr="004279F4" w14:paraId="65AB5BF7" w14:textId="77777777" w:rsidTr="00502E57">
        <w:trPr>
          <w:cantSplit/>
        </w:trPr>
        <w:tc>
          <w:tcPr>
            <w:tcW w:w="474" w:type="pct"/>
            <w:shd w:val="clear" w:color="auto" w:fill="FFFFFF"/>
          </w:tcPr>
          <w:p w14:paraId="4FB8938A" w14:textId="77777777" w:rsidR="002D57C4" w:rsidRDefault="002D57C4" w:rsidP="00502E57">
            <w:pPr>
              <w:pStyle w:val="TableText"/>
              <w:rPr>
                <w:noProof/>
              </w:rPr>
            </w:pPr>
            <w:r>
              <w:rPr>
                <w:noProof/>
              </w:rPr>
              <w:t>SELF</w:t>
            </w:r>
          </w:p>
        </w:tc>
        <w:tc>
          <w:tcPr>
            <w:tcW w:w="1283" w:type="pct"/>
            <w:shd w:val="clear" w:color="auto" w:fill="FFFFFF"/>
          </w:tcPr>
          <w:p w14:paraId="7700EEAB" w14:textId="77777777" w:rsidR="002D57C4" w:rsidRDefault="002D57C4" w:rsidP="00502E57">
            <w:pPr>
              <w:pStyle w:val="TableText"/>
            </w:pPr>
            <w:r>
              <w:t>Node Template or Relationship Template</w:t>
            </w:r>
          </w:p>
        </w:tc>
        <w:tc>
          <w:tcPr>
            <w:tcW w:w="3243" w:type="pct"/>
            <w:shd w:val="clear" w:color="auto" w:fill="FFFFFF"/>
          </w:tcPr>
          <w:p w14:paraId="79D118A5" w14:textId="77777777" w:rsidR="002D57C4" w:rsidRDefault="002D57C4" w:rsidP="00502E57">
            <w:pPr>
              <w:pStyle w:val="TableText"/>
            </w:pPr>
            <w:r>
              <w:t>A TOSCA orchestrator will interpret this keyword as the Node or Relationship Template instance that contains the function at the time the function is evaluated.</w:t>
            </w:r>
          </w:p>
        </w:tc>
      </w:tr>
      <w:tr w:rsidR="002D57C4" w:rsidRPr="004279F4" w14:paraId="44B26CA0" w14:textId="77777777" w:rsidTr="00502E57">
        <w:trPr>
          <w:cantSplit/>
        </w:trPr>
        <w:tc>
          <w:tcPr>
            <w:tcW w:w="474" w:type="pct"/>
            <w:shd w:val="clear" w:color="auto" w:fill="FFFFFF"/>
          </w:tcPr>
          <w:p w14:paraId="79F3ED77" w14:textId="77777777" w:rsidR="002D57C4" w:rsidRDefault="002D57C4" w:rsidP="00502E57">
            <w:pPr>
              <w:pStyle w:val="TableText"/>
              <w:rPr>
                <w:noProof/>
              </w:rPr>
            </w:pPr>
            <w:r>
              <w:rPr>
                <w:noProof/>
              </w:rPr>
              <w:t>SOURCE</w:t>
            </w:r>
          </w:p>
        </w:tc>
        <w:tc>
          <w:tcPr>
            <w:tcW w:w="1283" w:type="pct"/>
            <w:shd w:val="clear" w:color="auto" w:fill="FFFFFF"/>
          </w:tcPr>
          <w:p w14:paraId="1DE9ED29" w14:textId="77777777" w:rsidR="002D57C4" w:rsidRDefault="002D57C4" w:rsidP="00502E57">
            <w:pPr>
              <w:pStyle w:val="TableText"/>
            </w:pPr>
            <w:r>
              <w:t>Relationship Template only.</w:t>
            </w:r>
          </w:p>
        </w:tc>
        <w:tc>
          <w:tcPr>
            <w:tcW w:w="3243" w:type="pct"/>
            <w:shd w:val="clear" w:color="auto" w:fill="FFFFFF"/>
          </w:tcPr>
          <w:p w14:paraId="323C0C58" w14:textId="77777777" w:rsidR="002D57C4" w:rsidRDefault="002D57C4" w:rsidP="00502E57">
            <w:pPr>
              <w:pStyle w:val="TableText"/>
            </w:pPr>
            <w:r>
              <w:t>A TOSCA orchestrator will interpret this keyword as the Node Template instance that is at the source end of the relationship that contains the referencing function.</w:t>
            </w:r>
          </w:p>
        </w:tc>
      </w:tr>
      <w:tr w:rsidR="002D57C4" w:rsidRPr="004279F4" w14:paraId="617C4445" w14:textId="77777777" w:rsidTr="00502E57">
        <w:trPr>
          <w:cantSplit/>
        </w:trPr>
        <w:tc>
          <w:tcPr>
            <w:tcW w:w="474" w:type="pct"/>
            <w:shd w:val="clear" w:color="auto" w:fill="FFFFFF"/>
          </w:tcPr>
          <w:p w14:paraId="0BFE1C1B" w14:textId="77777777" w:rsidR="002D57C4" w:rsidRDefault="002D57C4" w:rsidP="00502E57">
            <w:pPr>
              <w:pStyle w:val="TableText"/>
              <w:rPr>
                <w:noProof/>
              </w:rPr>
            </w:pPr>
            <w:r>
              <w:rPr>
                <w:noProof/>
              </w:rPr>
              <w:t>TARGET</w:t>
            </w:r>
          </w:p>
        </w:tc>
        <w:tc>
          <w:tcPr>
            <w:tcW w:w="1283" w:type="pct"/>
            <w:shd w:val="clear" w:color="auto" w:fill="FFFFFF"/>
          </w:tcPr>
          <w:p w14:paraId="2E88F374" w14:textId="77777777" w:rsidR="002D57C4" w:rsidRDefault="002D57C4" w:rsidP="00502E57">
            <w:pPr>
              <w:pStyle w:val="TableText"/>
            </w:pPr>
            <w:r>
              <w:t>Relationship Template only.</w:t>
            </w:r>
          </w:p>
        </w:tc>
        <w:tc>
          <w:tcPr>
            <w:tcW w:w="3243" w:type="pct"/>
            <w:shd w:val="clear" w:color="auto" w:fill="FFFFFF"/>
          </w:tcPr>
          <w:p w14:paraId="56F07318" w14:textId="77777777" w:rsidR="002D57C4" w:rsidRDefault="002D57C4" w:rsidP="00502E57">
            <w:pPr>
              <w:pStyle w:val="TableText"/>
            </w:pPr>
            <w:r>
              <w:t>A TOSCA orchestrator will interpret this keyword as the Node Template instance that is at the target end of the relationship that contains the referencing function.</w:t>
            </w:r>
          </w:p>
        </w:tc>
      </w:tr>
      <w:tr w:rsidR="002D57C4" w:rsidRPr="004279F4" w14:paraId="29E19731" w14:textId="77777777" w:rsidTr="00502E57">
        <w:trPr>
          <w:cantSplit/>
        </w:trPr>
        <w:tc>
          <w:tcPr>
            <w:tcW w:w="474" w:type="pct"/>
            <w:shd w:val="clear" w:color="auto" w:fill="FFFFFF"/>
          </w:tcPr>
          <w:p w14:paraId="77540220" w14:textId="77777777" w:rsidR="002D57C4" w:rsidRDefault="002D57C4" w:rsidP="00502E57">
            <w:pPr>
              <w:pStyle w:val="TableText"/>
              <w:rPr>
                <w:noProof/>
              </w:rPr>
            </w:pPr>
            <w:r>
              <w:rPr>
                <w:noProof/>
              </w:rPr>
              <w:t>HOST</w:t>
            </w:r>
          </w:p>
        </w:tc>
        <w:tc>
          <w:tcPr>
            <w:tcW w:w="1283" w:type="pct"/>
            <w:shd w:val="clear" w:color="auto" w:fill="FFFFFF"/>
          </w:tcPr>
          <w:p w14:paraId="6CE27783" w14:textId="77777777" w:rsidR="002D57C4" w:rsidRDefault="002D57C4" w:rsidP="00502E57">
            <w:pPr>
              <w:pStyle w:val="TableText"/>
            </w:pPr>
            <w:r>
              <w:t>Node Template only</w:t>
            </w:r>
          </w:p>
        </w:tc>
        <w:tc>
          <w:tcPr>
            <w:tcW w:w="3243" w:type="pct"/>
            <w:shd w:val="clear" w:color="auto" w:fill="FFFFFF"/>
          </w:tcPr>
          <w:p w14:paraId="470FE063" w14:textId="77777777" w:rsidR="002D57C4" w:rsidRDefault="002D57C4" w:rsidP="00502E57">
            <w:pPr>
              <w:pStyle w:val="TableText"/>
            </w:pPr>
            <w:r>
              <w:t xml:space="preserve">A TOSCA orchestrator will interpret this keyword to refer to the all nodes that “host” the node using this reference (i.e., as identified by its HostedOn relationship). </w:t>
            </w:r>
          </w:p>
          <w:p w14:paraId="47202349" w14:textId="77777777" w:rsidR="002D57C4" w:rsidRDefault="002D57C4" w:rsidP="00502E57">
            <w:pPr>
              <w:pStyle w:val="TableText"/>
            </w:pPr>
          </w:p>
          <w:p w14:paraId="36F681E2" w14:textId="77777777" w:rsidR="002D57C4" w:rsidRDefault="002D57C4" w:rsidP="00502E57">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E71EF58" w14:textId="77777777" w:rsidR="002D57C4" w:rsidRDefault="002D57C4" w:rsidP="002D57C4"/>
    <w:p w14:paraId="03F7D3D2" w14:textId="77777777" w:rsidR="002D57C4" w:rsidRDefault="002D57C4" w:rsidP="002D57C4">
      <w:pPr>
        <w:pStyle w:val="Heading2"/>
        <w:numPr>
          <w:ilvl w:val="1"/>
          <w:numId w:val="3"/>
        </w:numPr>
      </w:pPr>
      <w:bookmarkStart w:id="426" w:name="_Toc397688805"/>
      <w:bookmarkStart w:id="427" w:name="_Toc302251699"/>
      <w:bookmarkStart w:id="428" w:name="_Toc445238253"/>
      <w:r>
        <w:t>Environment Variable Conventions</w:t>
      </w:r>
      <w:bookmarkEnd w:id="426"/>
      <w:bookmarkEnd w:id="427"/>
      <w:bookmarkEnd w:id="428"/>
    </w:p>
    <w:p w14:paraId="5585D264" w14:textId="77777777" w:rsidR="002D57C4" w:rsidRDefault="002D57C4" w:rsidP="002D57C4">
      <w:pPr>
        <w:pStyle w:val="Heading3"/>
        <w:numPr>
          <w:ilvl w:val="2"/>
          <w:numId w:val="3"/>
        </w:numPr>
      </w:pPr>
      <w:r>
        <w:t>Reserved Environment Variable Names and Usage</w:t>
      </w:r>
    </w:p>
    <w:p w14:paraId="09E51B86" w14:textId="77777777" w:rsidR="002D57C4" w:rsidRDefault="002D57C4" w:rsidP="002D57C4">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55DAB50" w14:textId="77777777" w:rsidR="002D57C4" w:rsidRDefault="002D57C4" w:rsidP="002D57C4"/>
    <w:p w14:paraId="6581E86A" w14:textId="77777777" w:rsidR="002D57C4" w:rsidRPr="000832FA" w:rsidRDefault="002D57C4" w:rsidP="002D57C4">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2D57C4" w:rsidRPr="000832FA" w14:paraId="78A692DE" w14:textId="77777777" w:rsidTr="00502E57">
        <w:trPr>
          <w:cantSplit/>
          <w:tblHeader/>
        </w:trPr>
        <w:tc>
          <w:tcPr>
            <w:tcW w:w="691" w:type="pct"/>
            <w:shd w:val="clear" w:color="auto" w:fill="D9D9D9"/>
          </w:tcPr>
          <w:p w14:paraId="43BE07D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6C40B5E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09901C9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0832FA" w14:paraId="25D4291E" w14:textId="77777777" w:rsidTr="00502E57">
        <w:trPr>
          <w:cantSplit/>
        </w:trPr>
        <w:tc>
          <w:tcPr>
            <w:tcW w:w="691" w:type="pct"/>
            <w:shd w:val="clear" w:color="auto" w:fill="FFFFFF"/>
          </w:tcPr>
          <w:p w14:paraId="295D34B4" w14:textId="77777777" w:rsidR="002D57C4" w:rsidRPr="000832FA" w:rsidRDefault="002D57C4" w:rsidP="00502E57">
            <w:pPr>
              <w:rPr>
                <w:noProof/>
                <w:sz w:val="18"/>
                <w:szCs w:val="20"/>
              </w:rPr>
            </w:pPr>
            <w:r w:rsidRPr="000832FA">
              <w:rPr>
                <w:noProof/>
                <w:sz w:val="18"/>
                <w:szCs w:val="20"/>
              </w:rPr>
              <w:t>TARGETS</w:t>
            </w:r>
          </w:p>
        </w:tc>
        <w:tc>
          <w:tcPr>
            <w:tcW w:w="1175" w:type="pct"/>
            <w:shd w:val="clear" w:color="auto" w:fill="FFFFFF"/>
          </w:tcPr>
          <w:p w14:paraId="77BBA026"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73FBCBEF"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DCB930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65011203" w14:textId="77777777" w:rsidTr="00502E57">
        <w:trPr>
          <w:cantSplit/>
        </w:trPr>
        <w:tc>
          <w:tcPr>
            <w:tcW w:w="691" w:type="pct"/>
            <w:shd w:val="clear" w:color="auto" w:fill="FFFFFF"/>
          </w:tcPr>
          <w:p w14:paraId="573A38DE" w14:textId="77777777" w:rsidR="002D57C4" w:rsidRPr="000832FA" w:rsidRDefault="002D57C4" w:rsidP="00502E57">
            <w:pPr>
              <w:rPr>
                <w:noProof/>
                <w:sz w:val="18"/>
                <w:szCs w:val="20"/>
              </w:rPr>
            </w:pPr>
            <w:r w:rsidRPr="000832FA">
              <w:rPr>
                <w:noProof/>
                <w:sz w:val="18"/>
                <w:szCs w:val="20"/>
              </w:rPr>
              <w:lastRenderedPageBreak/>
              <w:t>TARGET</w:t>
            </w:r>
          </w:p>
        </w:tc>
        <w:tc>
          <w:tcPr>
            <w:tcW w:w="1175" w:type="pct"/>
            <w:shd w:val="clear" w:color="auto" w:fill="FFFFFF"/>
          </w:tcPr>
          <w:p w14:paraId="6FA475BC"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1345AC61"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2F2BB1C"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33182986" w14:textId="77777777" w:rsidTr="00502E57">
        <w:trPr>
          <w:cantSplit/>
        </w:trPr>
        <w:tc>
          <w:tcPr>
            <w:tcW w:w="691" w:type="pct"/>
            <w:shd w:val="clear" w:color="auto" w:fill="FFFFFF"/>
          </w:tcPr>
          <w:p w14:paraId="751CEC35" w14:textId="77777777" w:rsidR="002D57C4" w:rsidRPr="000832FA" w:rsidRDefault="002D57C4" w:rsidP="00502E57">
            <w:pPr>
              <w:rPr>
                <w:noProof/>
                <w:sz w:val="18"/>
                <w:szCs w:val="20"/>
              </w:rPr>
            </w:pPr>
            <w:r w:rsidRPr="000832FA">
              <w:rPr>
                <w:noProof/>
                <w:sz w:val="18"/>
                <w:szCs w:val="20"/>
              </w:rPr>
              <w:t>SOURCES</w:t>
            </w:r>
          </w:p>
        </w:tc>
        <w:tc>
          <w:tcPr>
            <w:tcW w:w="1175" w:type="pct"/>
            <w:shd w:val="clear" w:color="auto" w:fill="FFFFFF"/>
          </w:tcPr>
          <w:p w14:paraId="719E9567"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6BD67CD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1E8017A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0AFBCAD0" w14:textId="77777777" w:rsidTr="00502E57">
        <w:trPr>
          <w:cantSplit/>
        </w:trPr>
        <w:tc>
          <w:tcPr>
            <w:tcW w:w="691" w:type="pct"/>
            <w:shd w:val="clear" w:color="auto" w:fill="FFFFFF"/>
          </w:tcPr>
          <w:p w14:paraId="40FDDAF0" w14:textId="77777777" w:rsidR="002D57C4" w:rsidRPr="000832FA" w:rsidRDefault="002D57C4" w:rsidP="00502E57">
            <w:pPr>
              <w:rPr>
                <w:noProof/>
                <w:sz w:val="18"/>
                <w:szCs w:val="20"/>
              </w:rPr>
            </w:pPr>
            <w:r w:rsidRPr="000832FA">
              <w:rPr>
                <w:noProof/>
                <w:sz w:val="18"/>
                <w:szCs w:val="20"/>
              </w:rPr>
              <w:t>SOURCE</w:t>
            </w:r>
          </w:p>
        </w:tc>
        <w:tc>
          <w:tcPr>
            <w:tcW w:w="1175" w:type="pct"/>
            <w:shd w:val="clear" w:color="auto" w:fill="FFFFFF"/>
          </w:tcPr>
          <w:p w14:paraId="65C4FA2F"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50BEC479"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4184494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78A052DE" w14:textId="77777777" w:rsidR="002D57C4" w:rsidRDefault="002D57C4" w:rsidP="002D57C4"/>
    <w:p w14:paraId="39980F87" w14:textId="77777777" w:rsidR="002D57C4" w:rsidRDefault="002D57C4" w:rsidP="002D57C4">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99871B5" w14:textId="77777777" w:rsidR="002D57C4" w:rsidRPr="000832FA" w:rsidRDefault="002D57C4" w:rsidP="002D57C4"/>
    <w:p w14:paraId="084EE10F" w14:textId="77777777" w:rsidR="002D57C4" w:rsidRPr="000832FA" w:rsidRDefault="002D57C4" w:rsidP="002D57C4">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551CA7AF" w14:textId="77777777" w:rsidR="002D57C4" w:rsidRPr="000832FA" w:rsidRDefault="002D57C4" w:rsidP="002D57C4"/>
    <w:p w14:paraId="4759B6FF" w14:textId="77777777" w:rsidR="002D57C4" w:rsidRPr="000832FA" w:rsidRDefault="002D57C4" w:rsidP="002D57C4">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57CE26FB" w14:textId="77777777" w:rsidR="002D57C4" w:rsidRPr="000832FA"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247D14" w14:paraId="40C2E725" w14:textId="77777777" w:rsidTr="00502E57">
        <w:trPr>
          <w:trHeight w:val="256"/>
        </w:trPr>
        <w:tc>
          <w:tcPr>
            <w:tcW w:w="9576" w:type="dxa"/>
            <w:shd w:val="clear" w:color="auto" w:fill="D9D9D9" w:themeFill="background1" w:themeFillShade="D9"/>
          </w:tcPr>
          <w:p w14:paraId="1ABA5CED" w14:textId="77777777" w:rsidR="002D57C4" w:rsidRPr="00247D14" w:rsidRDefault="002D57C4" w:rsidP="00502E57">
            <w:pPr>
              <w:rPr>
                <w:rStyle w:val="CodeSnippet"/>
              </w:rPr>
            </w:pPr>
            <w:r w:rsidRPr="00247D14">
              <w:rPr>
                <w:rStyle w:val="CodeSnippet"/>
              </w:rPr>
              <w:t>node_templates:</w:t>
            </w:r>
          </w:p>
          <w:p w14:paraId="7A8BBF98" w14:textId="77777777" w:rsidR="002D57C4" w:rsidRPr="00247D14" w:rsidRDefault="002D57C4" w:rsidP="00502E57">
            <w:pPr>
              <w:rPr>
                <w:rStyle w:val="CodeSnippet"/>
              </w:rPr>
            </w:pPr>
            <w:r w:rsidRPr="00247D14">
              <w:rPr>
                <w:rStyle w:val="CodeSnippet"/>
              </w:rPr>
              <w:t xml:space="preserve">  load_balancer:</w:t>
            </w:r>
          </w:p>
          <w:p w14:paraId="5E421FB4" w14:textId="77777777" w:rsidR="002D57C4" w:rsidRPr="00247D14" w:rsidRDefault="002D57C4" w:rsidP="00502E57">
            <w:pPr>
              <w:rPr>
                <w:rStyle w:val="CodeSnippet"/>
              </w:rPr>
            </w:pPr>
            <w:r w:rsidRPr="00247D14">
              <w:rPr>
                <w:rStyle w:val="CodeSnippet"/>
              </w:rPr>
              <w:t xml:space="preserve">    type: some.vendor.LoadBalancer</w:t>
            </w:r>
          </w:p>
          <w:p w14:paraId="29C73567" w14:textId="77777777" w:rsidR="002D57C4" w:rsidRPr="00247D14" w:rsidRDefault="002D57C4" w:rsidP="00502E57">
            <w:pPr>
              <w:rPr>
                <w:rStyle w:val="CodeSnippet"/>
              </w:rPr>
            </w:pPr>
            <w:r w:rsidRPr="00247D14">
              <w:rPr>
                <w:rStyle w:val="CodeSnippet"/>
              </w:rPr>
              <w:t xml:space="preserve">    requirements:</w:t>
            </w:r>
          </w:p>
          <w:p w14:paraId="5A58714E" w14:textId="77777777" w:rsidR="002D57C4" w:rsidRPr="00247D14" w:rsidRDefault="002D57C4" w:rsidP="00502E57">
            <w:pPr>
              <w:rPr>
                <w:rStyle w:val="CodeSnippet"/>
              </w:rPr>
            </w:pPr>
            <w:r w:rsidRPr="00247D14">
              <w:rPr>
                <w:rStyle w:val="CodeSnippet"/>
              </w:rPr>
              <w:t xml:space="preserve">      - member:</w:t>
            </w:r>
          </w:p>
          <w:p w14:paraId="0DFFA2B8"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2312171B"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80D2B5F"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7C4596B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14B3644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11A3555"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257CD34D"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102A5CCC" w14:textId="77777777" w:rsidR="002D57C4" w:rsidRPr="000832FA" w:rsidRDefault="002D57C4" w:rsidP="002D57C4">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436B63B" w14:textId="77777777" w:rsidR="002D57C4" w:rsidRPr="006824F5" w:rsidRDefault="002D57C4" w:rsidP="002D57C4">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CF1F7C" w14:textId="77777777" w:rsidTr="00502E57">
        <w:trPr>
          <w:trHeight w:val="256"/>
        </w:trPr>
        <w:tc>
          <w:tcPr>
            <w:tcW w:w="9576" w:type="dxa"/>
            <w:shd w:val="clear" w:color="auto" w:fill="D9D9D9" w:themeFill="background1" w:themeFillShade="D9"/>
          </w:tcPr>
          <w:p w14:paraId="01F9D126" w14:textId="77777777" w:rsidR="002D57C4" w:rsidRPr="00D24201" w:rsidRDefault="002D57C4" w:rsidP="00502E57">
            <w:pPr>
              <w:rPr>
                <w:rStyle w:val="CodeSnippet"/>
                <w:noProof/>
              </w:rPr>
            </w:pPr>
            <w:r w:rsidRPr="00D24201">
              <w:rPr>
                <w:rStyle w:val="CodeSnippet"/>
                <w:noProof/>
              </w:rPr>
              <w:t># the ID of the current target and the IDs of all targets</w:t>
            </w:r>
            <w:r w:rsidRPr="00D24201">
              <w:rPr>
                <w:rStyle w:val="CodeSnippet"/>
                <w:noProof/>
              </w:rPr>
              <w:tab/>
            </w:r>
          </w:p>
          <w:p w14:paraId="67D95EDE" w14:textId="77777777" w:rsidR="002D57C4" w:rsidRPr="00D24201" w:rsidRDefault="002D57C4" w:rsidP="00502E57">
            <w:pPr>
              <w:rPr>
                <w:rStyle w:val="CodeSnippet"/>
                <w:noProof/>
              </w:rPr>
            </w:pPr>
            <w:r w:rsidRPr="00D24201">
              <w:rPr>
                <w:rStyle w:val="CodeSnippet"/>
                <w:noProof/>
              </w:rPr>
              <w:t>TARGET=node5</w:t>
            </w:r>
          </w:p>
          <w:p w14:paraId="1919501B" w14:textId="77777777" w:rsidR="002D57C4" w:rsidRPr="00D24201" w:rsidRDefault="002D57C4" w:rsidP="00502E57">
            <w:pPr>
              <w:rPr>
                <w:rStyle w:val="CodeSnippet"/>
                <w:noProof/>
              </w:rPr>
            </w:pPr>
            <w:r w:rsidRPr="00D24201">
              <w:rPr>
                <w:rStyle w:val="CodeSnippet"/>
                <w:noProof/>
              </w:rPr>
              <w:t>TARGETS=node1,node2,node3,node4,node5</w:t>
            </w:r>
          </w:p>
          <w:p w14:paraId="7B22E409" w14:textId="77777777" w:rsidR="002D57C4" w:rsidRPr="00D24201" w:rsidRDefault="002D57C4" w:rsidP="00502E57">
            <w:pPr>
              <w:rPr>
                <w:rStyle w:val="CodeSnippet"/>
                <w:noProof/>
              </w:rPr>
            </w:pPr>
          </w:p>
          <w:p w14:paraId="0493315F" w14:textId="77777777" w:rsidR="002D57C4" w:rsidRPr="00D24201" w:rsidRDefault="002D57C4" w:rsidP="00502E57">
            <w:pPr>
              <w:rPr>
                <w:rStyle w:val="CodeSnippet"/>
                <w:noProof/>
              </w:rPr>
            </w:pPr>
            <w:r w:rsidRPr="00D24201">
              <w:rPr>
                <w:rStyle w:val="CodeSnippet"/>
                <w:noProof/>
              </w:rPr>
              <w:t># the input for the current target and the inputs of all targets</w:t>
            </w:r>
          </w:p>
          <w:p w14:paraId="1DD9C5FB" w14:textId="77777777" w:rsidR="002D57C4" w:rsidRPr="00D24201" w:rsidRDefault="002D57C4" w:rsidP="00502E57">
            <w:pPr>
              <w:rPr>
                <w:rStyle w:val="CodeSnippet"/>
                <w:noProof/>
              </w:rPr>
            </w:pPr>
            <w:r w:rsidRPr="00D24201">
              <w:rPr>
                <w:rStyle w:val="CodeSnippet"/>
                <w:noProof/>
              </w:rPr>
              <w:t>member_ip=10.0.0.5</w:t>
            </w:r>
          </w:p>
          <w:p w14:paraId="468CF810" w14:textId="77777777" w:rsidR="002D57C4" w:rsidRPr="00D24201" w:rsidRDefault="002D57C4" w:rsidP="00502E57">
            <w:pPr>
              <w:rPr>
                <w:rStyle w:val="CodeSnippet"/>
                <w:noProof/>
              </w:rPr>
            </w:pPr>
            <w:r w:rsidRPr="00D24201">
              <w:rPr>
                <w:rStyle w:val="CodeSnippet"/>
                <w:noProof/>
              </w:rPr>
              <w:t>node1_member_ip=10.0.0.1</w:t>
            </w:r>
          </w:p>
          <w:p w14:paraId="29155B66" w14:textId="77777777" w:rsidR="002D57C4" w:rsidRPr="00D24201" w:rsidRDefault="002D57C4" w:rsidP="00502E57">
            <w:pPr>
              <w:rPr>
                <w:rStyle w:val="CodeSnippet"/>
                <w:noProof/>
              </w:rPr>
            </w:pPr>
            <w:r w:rsidRPr="00D24201">
              <w:rPr>
                <w:rStyle w:val="CodeSnippet"/>
                <w:noProof/>
              </w:rPr>
              <w:t>node2_member_ip=10.0.0.2</w:t>
            </w:r>
          </w:p>
          <w:p w14:paraId="33602CE0" w14:textId="77777777" w:rsidR="002D57C4" w:rsidRPr="00D24201" w:rsidRDefault="002D57C4" w:rsidP="00502E57">
            <w:pPr>
              <w:rPr>
                <w:rStyle w:val="CodeSnippet"/>
                <w:noProof/>
              </w:rPr>
            </w:pPr>
            <w:r w:rsidRPr="00D24201">
              <w:rPr>
                <w:rStyle w:val="CodeSnippet"/>
                <w:noProof/>
              </w:rPr>
              <w:t>node3_member_ip=10.0.0.3</w:t>
            </w:r>
          </w:p>
          <w:p w14:paraId="0BA65888" w14:textId="77777777" w:rsidR="002D57C4" w:rsidRPr="00D24201" w:rsidRDefault="002D57C4" w:rsidP="00502E57">
            <w:pPr>
              <w:rPr>
                <w:rStyle w:val="CodeSnippet"/>
                <w:noProof/>
              </w:rPr>
            </w:pPr>
            <w:r w:rsidRPr="00D24201">
              <w:rPr>
                <w:rStyle w:val="CodeSnippet"/>
                <w:noProof/>
              </w:rPr>
              <w:t>node4_member_ip=10.0.0.4</w:t>
            </w:r>
          </w:p>
          <w:p w14:paraId="079F1401" w14:textId="77777777" w:rsidR="002D57C4" w:rsidRPr="00D24201" w:rsidRDefault="002D57C4" w:rsidP="00502E57">
            <w:pPr>
              <w:rPr>
                <w:rStyle w:val="CodeSnippet"/>
                <w:noProof/>
              </w:rPr>
            </w:pPr>
            <w:r w:rsidRPr="00D24201">
              <w:rPr>
                <w:rStyle w:val="CodeSnippet"/>
                <w:noProof/>
              </w:rPr>
              <w:t>node5_member_ip=10.0.0.5</w:t>
            </w:r>
          </w:p>
        </w:tc>
      </w:tr>
    </w:tbl>
    <w:p w14:paraId="30F7CFEF" w14:textId="77777777" w:rsidR="002D57C4" w:rsidRPr="000832FA" w:rsidRDefault="002D57C4" w:rsidP="002D57C4">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0832FA" w14:paraId="6DFB4327" w14:textId="77777777" w:rsidTr="00502E57">
        <w:trPr>
          <w:trHeight w:val="256"/>
        </w:trPr>
        <w:tc>
          <w:tcPr>
            <w:tcW w:w="9576" w:type="dxa"/>
            <w:shd w:val="clear" w:color="auto" w:fill="D9D9D9" w:themeFill="background1" w:themeFillShade="D9"/>
          </w:tcPr>
          <w:p w14:paraId="2DF0CF47" w14:textId="77777777" w:rsidR="002D57C4" w:rsidRPr="00732562" w:rsidRDefault="002D57C4" w:rsidP="00502E57">
            <w:pPr>
              <w:rPr>
                <w:rStyle w:val="CodeSnippet"/>
                <w:noProof/>
              </w:rPr>
            </w:pPr>
            <w:r w:rsidRPr="00732562">
              <w:rPr>
                <w:rStyle w:val="CodeSnippet"/>
                <w:noProof/>
              </w:rPr>
              <w:t>#!/usr/bin/python</w:t>
            </w:r>
          </w:p>
          <w:p w14:paraId="0A4CAD44" w14:textId="77777777" w:rsidR="002D57C4" w:rsidRPr="00732562" w:rsidRDefault="002D57C4" w:rsidP="00502E57">
            <w:pPr>
              <w:rPr>
                <w:rStyle w:val="CodeSnippet"/>
                <w:noProof/>
              </w:rPr>
            </w:pPr>
            <w:r w:rsidRPr="00732562">
              <w:rPr>
                <w:rStyle w:val="CodeSnippet"/>
                <w:noProof/>
              </w:rPr>
              <w:t>import os</w:t>
            </w:r>
          </w:p>
          <w:p w14:paraId="3A9FAE58" w14:textId="77777777" w:rsidR="002D57C4" w:rsidRPr="00732562" w:rsidRDefault="002D57C4" w:rsidP="00502E57">
            <w:pPr>
              <w:rPr>
                <w:rStyle w:val="CodeSnippet"/>
                <w:noProof/>
              </w:rPr>
            </w:pPr>
          </w:p>
          <w:p w14:paraId="1AF038FE" w14:textId="77777777" w:rsidR="002D57C4" w:rsidRPr="00732562" w:rsidRDefault="002D57C4" w:rsidP="00502E57">
            <w:pPr>
              <w:rPr>
                <w:rStyle w:val="CodeSnippet"/>
                <w:noProof/>
              </w:rPr>
            </w:pPr>
            <w:r w:rsidRPr="00732562">
              <w:rPr>
                <w:rStyle w:val="CodeSnippet"/>
                <w:noProof/>
              </w:rPr>
              <w:t>targets = os.environ['TARGETS'].split(',')</w:t>
            </w:r>
          </w:p>
          <w:p w14:paraId="0CC725A5" w14:textId="77777777" w:rsidR="002D57C4" w:rsidRPr="00732562" w:rsidRDefault="002D57C4" w:rsidP="00502E57">
            <w:pPr>
              <w:rPr>
                <w:rStyle w:val="CodeSnippet"/>
                <w:noProof/>
              </w:rPr>
            </w:pPr>
          </w:p>
          <w:p w14:paraId="4EFBD55A" w14:textId="77777777" w:rsidR="002D57C4" w:rsidRPr="00732562" w:rsidRDefault="002D57C4" w:rsidP="00502E57">
            <w:pPr>
              <w:rPr>
                <w:rStyle w:val="CodeSnippet"/>
                <w:noProof/>
              </w:rPr>
            </w:pPr>
            <w:r w:rsidRPr="00732562">
              <w:rPr>
                <w:rStyle w:val="CodeSnippet"/>
                <w:noProof/>
              </w:rPr>
              <w:t>for t in targets:</w:t>
            </w:r>
          </w:p>
          <w:p w14:paraId="2E34B031" w14:textId="77777777" w:rsidR="002D57C4" w:rsidRPr="00732562" w:rsidRDefault="002D57C4" w:rsidP="00502E57">
            <w:pPr>
              <w:rPr>
                <w:rStyle w:val="CodeSnippet"/>
                <w:noProof/>
              </w:rPr>
            </w:pPr>
            <w:r w:rsidRPr="00732562">
              <w:rPr>
                <w:rStyle w:val="CodeSnippet"/>
                <w:noProof/>
              </w:rPr>
              <w:t xml:space="preserve">  target_ip = os.environ.get('%s_member_ip' % t)</w:t>
            </w:r>
          </w:p>
          <w:p w14:paraId="3658211E" w14:textId="77777777" w:rsidR="002D57C4" w:rsidRPr="000832FA" w:rsidRDefault="002D57C4" w:rsidP="00502E57">
            <w:pPr>
              <w:rPr>
                <w:noProof/>
              </w:rPr>
            </w:pPr>
            <w:r w:rsidRPr="00732562">
              <w:rPr>
                <w:rStyle w:val="CodeSnippet"/>
                <w:noProof/>
              </w:rPr>
              <w:t xml:space="preserve">  # do something with target_ip ...</w:t>
            </w:r>
          </w:p>
        </w:tc>
      </w:tr>
    </w:tbl>
    <w:p w14:paraId="5B4C2567" w14:textId="77777777" w:rsidR="002D57C4" w:rsidRDefault="002D57C4" w:rsidP="002D57C4">
      <w:pPr>
        <w:pStyle w:val="Heading3"/>
        <w:numPr>
          <w:ilvl w:val="2"/>
          <w:numId w:val="3"/>
        </w:numPr>
      </w:pPr>
      <w:r>
        <w:t>Prefixed vs. Unprefixed TARGET names</w:t>
      </w:r>
    </w:p>
    <w:p w14:paraId="1343D289" w14:textId="77777777" w:rsidR="002D57C4" w:rsidRPr="00990953" w:rsidRDefault="002D57C4" w:rsidP="002D57C4">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BF09DC0" w14:textId="77777777" w:rsidR="002D57C4" w:rsidRDefault="002D57C4" w:rsidP="002D57C4">
      <w:pPr>
        <w:pStyle w:val="Heading4"/>
        <w:numPr>
          <w:ilvl w:val="3"/>
          <w:numId w:val="3"/>
        </w:numPr>
      </w:pPr>
      <w:r>
        <w:t>Notes</w:t>
      </w:r>
    </w:p>
    <w:p w14:paraId="48E08945" w14:textId="77777777" w:rsidR="002D57C4" w:rsidRDefault="002D57C4" w:rsidP="002D57C4">
      <w:pPr>
        <w:pStyle w:val="ListParagraph"/>
        <w:numPr>
          <w:ilvl w:val="0"/>
          <w:numId w:val="20"/>
        </w:numPr>
      </w:pPr>
      <w:r>
        <w:t>Target of interest is always un-prefixed. Prefix is the target opaque ID.  The IDs can be used to find the environment var. for the corresponding target. Need an example here.</w:t>
      </w:r>
    </w:p>
    <w:p w14:paraId="68FEF095" w14:textId="77777777" w:rsidR="002D57C4" w:rsidRPr="00EC65C7" w:rsidRDefault="002D57C4" w:rsidP="002D57C4">
      <w:pPr>
        <w:pStyle w:val="ListParagraph"/>
        <w:numPr>
          <w:ilvl w:val="0"/>
          <w:numId w:val="20"/>
        </w:numPr>
      </w:pPr>
      <w:r>
        <w:t>If you have one node that contains multiple targets this would also be used (add or remove target operations would also use this you would get set of all current targets).</w:t>
      </w:r>
    </w:p>
    <w:p w14:paraId="17608023" w14:textId="77777777" w:rsidR="002D57C4" w:rsidRDefault="002D57C4" w:rsidP="002D57C4">
      <w:pPr>
        <w:pStyle w:val="Heading2"/>
        <w:numPr>
          <w:ilvl w:val="1"/>
          <w:numId w:val="3"/>
        </w:numPr>
      </w:pPr>
      <w:bookmarkStart w:id="429" w:name="_Toc302251700"/>
      <w:bookmarkStart w:id="430" w:name="_Toc445238254"/>
      <w:bookmarkStart w:id="431" w:name="_Toc397688806"/>
      <w:r>
        <w:t>Intrinsic functions</w:t>
      </w:r>
      <w:bookmarkEnd w:id="429"/>
      <w:bookmarkEnd w:id="430"/>
    </w:p>
    <w:p w14:paraId="6C2089CA" w14:textId="77777777" w:rsidR="002D57C4" w:rsidRDefault="002D57C4" w:rsidP="002D57C4">
      <w:r>
        <w:t xml:space="preserve">These functions are supported within the TOSCA template for manipulation of template data.  </w:t>
      </w:r>
    </w:p>
    <w:p w14:paraId="37530ABC" w14:textId="77777777" w:rsidR="002D57C4" w:rsidRDefault="002D57C4" w:rsidP="002D57C4">
      <w:pPr>
        <w:pStyle w:val="Heading3"/>
        <w:numPr>
          <w:ilvl w:val="2"/>
          <w:numId w:val="3"/>
        </w:numPr>
      </w:pPr>
      <w:proofErr w:type="gramStart"/>
      <w:r>
        <w:lastRenderedPageBreak/>
        <w:t>concat</w:t>
      </w:r>
      <w:proofErr w:type="gramEnd"/>
    </w:p>
    <w:p w14:paraId="07CFADFC" w14:textId="77777777" w:rsidR="002D57C4" w:rsidRDefault="002D57C4" w:rsidP="002D57C4">
      <w:r>
        <w:t xml:space="preserve">The </w:t>
      </w:r>
      <w:r w:rsidRPr="00EF7C6C">
        <w:rPr>
          <w:rStyle w:val="CodeSnippetHighlight"/>
        </w:rPr>
        <w:t>concat</w:t>
      </w:r>
      <w:r>
        <w:t xml:space="preserve"> function is used to concatenate two or more string values within a TOSCA service template.</w:t>
      </w:r>
    </w:p>
    <w:p w14:paraId="45524E4D"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2B04C19" w14:textId="77777777" w:rsidTr="00502E57">
        <w:trPr>
          <w:trHeight w:val="256"/>
        </w:trPr>
        <w:tc>
          <w:tcPr>
            <w:tcW w:w="9576" w:type="dxa"/>
            <w:shd w:val="clear" w:color="auto" w:fill="D9D9D9" w:themeFill="background1" w:themeFillShade="D9"/>
          </w:tcPr>
          <w:p w14:paraId="0192AAD5" w14:textId="77777777" w:rsidR="002D57C4" w:rsidRPr="006824F5" w:rsidRDefault="002D57C4" w:rsidP="00502E57">
            <w:pPr>
              <w:rPr>
                <w:rStyle w:val="CodeSnippet"/>
              </w:rPr>
            </w:pPr>
            <w:r>
              <w:rPr>
                <w:rStyle w:val="CodeSnippet"/>
              </w:rPr>
              <w:t>concat: [&lt;string_value_expressions_*&gt; ]</w:t>
            </w:r>
          </w:p>
        </w:tc>
      </w:tr>
    </w:tbl>
    <w:p w14:paraId="7064470D"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789"/>
      </w:tblGrid>
      <w:tr w:rsidR="002D57C4" w:rsidRPr="004279F4" w14:paraId="5CC0393E" w14:textId="77777777" w:rsidTr="00502E57">
        <w:trPr>
          <w:cantSplit/>
          <w:tblHeader/>
        </w:trPr>
        <w:tc>
          <w:tcPr>
            <w:tcW w:w="764" w:type="pct"/>
            <w:shd w:val="clear" w:color="auto" w:fill="D9D9D9"/>
          </w:tcPr>
          <w:p w14:paraId="5206BFB9" w14:textId="77777777" w:rsidR="002D57C4" w:rsidRPr="00422683" w:rsidRDefault="002D57C4" w:rsidP="00502E57">
            <w:pPr>
              <w:pStyle w:val="TableText-Heading"/>
            </w:pPr>
            <w:r w:rsidRPr="00422683">
              <w:t>Parameter</w:t>
            </w:r>
          </w:p>
        </w:tc>
        <w:tc>
          <w:tcPr>
            <w:tcW w:w="564" w:type="pct"/>
            <w:shd w:val="clear" w:color="auto" w:fill="D9D9D9"/>
          </w:tcPr>
          <w:p w14:paraId="67F5FBBD" w14:textId="77777777" w:rsidR="002D57C4" w:rsidRPr="00422683" w:rsidRDefault="002D57C4" w:rsidP="00502E57">
            <w:pPr>
              <w:pStyle w:val="TableText-Heading"/>
            </w:pPr>
            <w:r w:rsidRPr="00422683">
              <w:t>Required</w:t>
            </w:r>
          </w:p>
        </w:tc>
        <w:tc>
          <w:tcPr>
            <w:tcW w:w="564" w:type="pct"/>
            <w:shd w:val="clear" w:color="auto" w:fill="D9D9D9"/>
          </w:tcPr>
          <w:p w14:paraId="62C77233" w14:textId="77777777" w:rsidR="002D57C4" w:rsidRPr="00422683" w:rsidRDefault="002D57C4" w:rsidP="00502E57">
            <w:pPr>
              <w:pStyle w:val="TableText-Heading"/>
            </w:pPr>
            <w:r w:rsidRPr="00422683">
              <w:t>Type</w:t>
            </w:r>
          </w:p>
        </w:tc>
        <w:tc>
          <w:tcPr>
            <w:tcW w:w="3107" w:type="pct"/>
            <w:shd w:val="clear" w:color="auto" w:fill="D9D9D9"/>
          </w:tcPr>
          <w:p w14:paraId="187507FD" w14:textId="77777777" w:rsidR="002D57C4" w:rsidRPr="00422683" w:rsidRDefault="002D57C4" w:rsidP="00502E57">
            <w:pPr>
              <w:pStyle w:val="TableText-Heading"/>
            </w:pPr>
            <w:r w:rsidRPr="00422683">
              <w:t>Description</w:t>
            </w:r>
          </w:p>
        </w:tc>
      </w:tr>
      <w:tr w:rsidR="002D57C4" w:rsidRPr="004279F4" w14:paraId="05E219AA" w14:textId="77777777" w:rsidTr="00502E57">
        <w:trPr>
          <w:cantSplit/>
        </w:trPr>
        <w:tc>
          <w:tcPr>
            <w:tcW w:w="764" w:type="pct"/>
            <w:shd w:val="clear" w:color="auto" w:fill="FFFFFF"/>
          </w:tcPr>
          <w:p w14:paraId="5560F28A" w14:textId="77777777" w:rsidR="002D57C4" w:rsidRDefault="002D57C4" w:rsidP="00502E57">
            <w:pPr>
              <w:pStyle w:val="TableText"/>
              <w:rPr>
                <w:noProof/>
              </w:rPr>
            </w:pPr>
            <w:r>
              <w:rPr>
                <w:rStyle w:val="CodeSnippet"/>
              </w:rPr>
              <w:t>&lt;string_value_expressions_*&gt;</w:t>
            </w:r>
          </w:p>
        </w:tc>
        <w:tc>
          <w:tcPr>
            <w:tcW w:w="564" w:type="pct"/>
            <w:shd w:val="clear" w:color="auto" w:fill="FFFFFF"/>
          </w:tcPr>
          <w:p w14:paraId="03456B02" w14:textId="77777777" w:rsidR="002D57C4" w:rsidRDefault="002D57C4" w:rsidP="00502E57">
            <w:pPr>
              <w:pStyle w:val="TableText"/>
            </w:pPr>
            <w:r>
              <w:t>yes</w:t>
            </w:r>
          </w:p>
        </w:tc>
        <w:tc>
          <w:tcPr>
            <w:tcW w:w="564" w:type="pct"/>
            <w:shd w:val="clear" w:color="auto" w:fill="FFFFFF"/>
          </w:tcPr>
          <w:p w14:paraId="1926DB29" w14:textId="77777777" w:rsidR="002D57C4" w:rsidRDefault="002D57C4" w:rsidP="00502E57">
            <w:pPr>
              <w:pStyle w:val="TableText"/>
            </w:pPr>
            <w:r>
              <w:t xml:space="preserve">list of </w:t>
            </w:r>
          </w:p>
          <w:p w14:paraId="02B2668D" w14:textId="77777777" w:rsidR="002D57C4" w:rsidRDefault="00D37E2A" w:rsidP="00502E57">
            <w:pPr>
              <w:pStyle w:val="TableText"/>
            </w:pPr>
            <w:hyperlink w:anchor="TYPE_YAML_STRING" w:history="1">
              <w:r w:rsidR="002D57C4" w:rsidRPr="009308D9">
                <w:rPr>
                  <w:rStyle w:val="Hyperlink"/>
                </w:rPr>
                <w:t>string</w:t>
              </w:r>
            </w:hyperlink>
            <w:r w:rsidR="002D57C4">
              <w:t xml:space="preserve"> or</w:t>
            </w:r>
          </w:p>
          <w:p w14:paraId="1114F19D" w14:textId="77777777" w:rsidR="002D57C4" w:rsidRDefault="00D37E2A" w:rsidP="00502E57">
            <w:pPr>
              <w:pStyle w:val="TableText"/>
            </w:pPr>
            <w:hyperlink w:anchor="TYPE_YAML_STRING" w:history="1">
              <w:r w:rsidR="002D57C4" w:rsidRPr="009308D9">
                <w:rPr>
                  <w:rStyle w:val="Hyperlink"/>
                </w:rPr>
                <w:t>string</w:t>
              </w:r>
            </w:hyperlink>
            <w:r w:rsidR="002D57C4">
              <w:t xml:space="preserve"> value expressions</w:t>
            </w:r>
          </w:p>
        </w:tc>
        <w:tc>
          <w:tcPr>
            <w:tcW w:w="3107" w:type="pct"/>
            <w:shd w:val="clear" w:color="auto" w:fill="FFFFFF"/>
          </w:tcPr>
          <w:p w14:paraId="6B85C4F7" w14:textId="77777777" w:rsidR="002D57C4" w:rsidRDefault="002D57C4" w:rsidP="00502E57">
            <w:pPr>
              <w:pStyle w:val="TableText"/>
            </w:pPr>
            <w:r>
              <w:t>A list of one or more strings (or expressions that result in a string value) which can be concatenated together into a single string.</w:t>
            </w:r>
          </w:p>
        </w:tc>
      </w:tr>
    </w:tbl>
    <w:p w14:paraId="4DFF51D1"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CCC21B" w14:textId="77777777" w:rsidTr="00502E57">
        <w:tc>
          <w:tcPr>
            <w:tcW w:w="9576" w:type="dxa"/>
            <w:shd w:val="clear" w:color="auto" w:fill="D9D9D9" w:themeFill="background1" w:themeFillShade="D9"/>
          </w:tcPr>
          <w:p w14:paraId="56F2AE91" w14:textId="77777777" w:rsidR="002D57C4" w:rsidRPr="00DB246C" w:rsidRDefault="002D57C4" w:rsidP="00502E57">
            <w:pPr>
              <w:rPr>
                <w:rStyle w:val="CodeSnippet"/>
              </w:rPr>
            </w:pPr>
            <w:r w:rsidRPr="00DB246C">
              <w:rPr>
                <w:rStyle w:val="CodeSnippet"/>
              </w:rPr>
              <w:t>outputs:</w:t>
            </w:r>
          </w:p>
          <w:p w14:paraId="371FE33E" w14:textId="77777777" w:rsidR="002D57C4" w:rsidRDefault="002D57C4" w:rsidP="00502E57">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5D5D90F2" w14:textId="77777777" w:rsidR="002D57C4" w:rsidRPr="00DB246C" w:rsidRDefault="002D57C4" w:rsidP="00502E57">
            <w:pPr>
              <w:rPr>
                <w:rStyle w:val="CodeSnippet"/>
              </w:rPr>
            </w:pPr>
            <w:r w:rsidRPr="00DB246C">
              <w:rPr>
                <w:rStyle w:val="CodeSnippet"/>
              </w:rPr>
              <w:t xml:space="preserve">  </w:t>
            </w:r>
            <w:r>
              <w:rPr>
                <w:rStyle w:val="CodeSnippet"/>
              </w:rPr>
              <w:t>server</w:t>
            </w:r>
            <w:r w:rsidRPr="00DB246C">
              <w:rPr>
                <w:rStyle w:val="CodeSnippet"/>
              </w:rPr>
              <w:t>_url:</w:t>
            </w:r>
          </w:p>
          <w:p w14:paraId="698E826E" w14:textId="77777777" w:rsidR="002D57C4" w:rsidRPr="00DB246C" w:rsidRDefault="002D57C4" w:rsidP="00502E57">
            <w:pPr>
              <w:rPr>
                <w:rStyle w:val="CodeSnippet"/>
              </w:rPr>
            </w:pPr>
            <w:r w:rsidRPr="00DB246C">
              <w:rPr>
                <w:rStyle w:val="CodeSnippet"/>
              </w:rPr>
              <w:t xml:space="preserve">  </w:t>
            </w:r>
            <w:proofErr w:type="gramStart"/>
            <w:r w:rsidRPr="00DB246C">
              <w:rPr>
                <w:rStyle w:val="CodeSnippet"/>
              </w:rPr>
              <w:t>value</w:t>
            </w:r>
            <w:proofErr w:type="gramEnd"/>
            <w:r w:rsidRPr="00DB246C">
              <w:rPr>
                <w:rStyle w:val="CodeSnippet"/>
              </w:rPr>
              <w:t xml:space="preserve">: { </w:t>
            </w:r>
            <w:r w:rsidRPr="004513C1">
              <w:rPr>
                <w:rStyle w:val="CodeSnippetHighlight"/>
              </w:rPr>
              <w:t>concat</w:t>
            </w:r>
            <w:r w:rsidRPr="00DB246C">
              <w:rPr>
                <w:rStyle w:val="CodeSnippet"/>
              </w:rPr>
              <w:t xml:space="preserve">: [ 'http://', </w:t>
            </w:r>
          </w:p>
          <w:p w14:paraId="1B2EB318" w14:textId="77777777" w:rsidR="002D57C4" w:rsidRPr="00DB246C" w:rsidRDefault="002D57C4" w:rsidP="00502E57">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6999603B" w14:textId="77777777" w:rsidR="002D57C4" w:rsidRPr="00DB246C" w:rsidRDefault="002D57C4" w:rsidP="00502E57">
            <w:pPr>
              <w:rPr>
                <w:rStyle w:val="CodeSnippet"/>
              </w:rPr>
            </w:pPr>
            <w:r w:rsidRPr="00DB246C">
              <w:rPr>
                <w:rStyle w:val="CodeSnippet"/>
              </w:rPr>
              <w:t xml:space="preserve">                     ':', </w:t>
            </w:r>
          </w:p>
          <w:p w14:paraId="3C0DA055" w14:textId="77777777" w:rsidR="002D57C4" w:rsidRPr="006824F5" w:rsidRDefault="002D57C4" w:rsidP="00502E57">
            <w:pPr>
              <w:rPr>
                <w:rStyle w:val="CodeSnippet"/>
              </w:rPr>
            </w:pPr>
            <w:r w:rsidRPr="00DB246C">
              <w:rPr>
                <w:rStyle w:val="CodeSnippet"/>
              </w:rPr>
              <w:t xml:space="preserve">                     get_attribute: [ server, port ] ] }</w:t>
            </w:r>
          </w:p>
        </w:tc>
      </w:tr>
    </w:tbl>
    <w:p w14:paraId="573F6EDB" w14:textId="77777777" w:rsidR="002D57C4" w:rsidRDefault="002D57C4" w:rsidP="002D57C4">
      <w:pPr>
        <w:pStyle w:val="Heading3"/>
        <w:numPr>
          <w:ilvl w:val="2"/>
          <w:numId w:val="3"/>
        </w:numPr>
      </w:pPr>
      <w:proofErr w:type="gramStart"/>
      <w:r>
        <w:t>token</w:t>
      </w:r>
      <w:proofErr w:type="gramEnd"/>
    </w:p>
    <w:p w14:paraId="378CBAE0" w14:textId="77777777" w:rsidR="002D57C4" w:rsidRDefault="002D57C4" w:rsidP="002D57C4">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2CE9EBC2"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A709788" w14:textId="77777777" w:rsidTr="00502E57">
        <w:trPr>
          <w:trHeight w:val="256"/>
        </w:trPr>
        <w:tc>
          <w:tcPr>
            <w:tcW w:w="9576" w:type="dxa"/>
            <w:shd w:val="clear" w:color="auto" w:fill="D9D9D9" w:themeFill="background1" w:themeFillShade="D9"/>
          </w:tcPr>
          <w:p w14:paraId="250636CA" w14:textId="77777777" w:rsidR="002D57C4" w:rsidRPr="006824F5" w:rsidRDefault="002D57C4" w:rsidP="00502E57">
            <w:pPr>
              <w:rPr>
                <w:rStyle w:val="CodeSnippet"/>
              </w:rPr>
            </w:pPr>
            <w:r>
              <w:rPr>
                <w:rStyle w:val="CodeSnippet"/>
              </w:rPr>
              <w:t>token: [ &lt;string_with_tokens&gt;, &lt;string_of_token_chars&gt;, &lt;substring_index&gt; ]</w:t>
            </w:r>
          </w:p>
        </w:tc>
      </w:tr>
    </w:tbl>
    <w:p w14:paraId="4C72266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1"/>
        <w:gridCol w:w="1080"/>
        <w:gridCol w:w="809"/>
        <w:gridCol w:w="5516"/>
      </w:tblGrid>
      <w:tr w:rsidR="002D57C4" w:rsidRPr="004279F4" w14:paraId="260EFC70" w14:textId="77777777" w:rsidTr="00502E57">
        <w:trPr>
          <w:cantSplit/>
          <w:tblHeader/>
        </w:trPr>
        <w:tc>
          <w:tcPr>
            <w:tcW w:w="1358" w:type="pct"/>
            <w:shd w:val="clear" w:color="auto" w:fill="D9D9D9"/>
          </w:tcPr>
          <w:p w14:paraId="523924B3" w14:textId="77777777" w:rsidR="002D57C4" w:rsidRPr="00422683" w:rsidRDefault="002D57C4" w:rsidP="00502E57">
            <w:pPr>
              <w:pStyle w:val="TableText-Heading"/>
            </w:pPr>
            <w:r w:rsidRPr="00422683">
              <w:t>Parameter</w:t>
            </w:r>
          </w:p>
        </w:tc>
        <w:tc>
          <w:tcPr>
            <w:tcW w:w="531" w:type="pct"/>
            <w:shd w:val="clear" w:color="auto" w:fill="D9D9D9"/>
          </w:tcPr>
          <w:p w14:paraId="7541BF97" w14:textId="77777777" w:rsidR="002D57C4" w:rsidRPr="00422683" w:rsidRDefault="002D57C4" w:rsidP="00502E57">
            <w:pPr>
              <w:pStyle w:val="TableText-Heading"/>
            </w:pPr>
            <w:r w:rsidRPr="00422683">
              <w:t>Required</w:t>
            </w:r>
          </w:p>
        </w:tc>
        <w:tc>
          <w:tcPr>
            <w:tcW w:w="398" w:type="pct"/>
            <w:shd w:val="clear" w:color="auto" w:fill="D9D9D9"/>
          </w:tcPr>
          <w:p w14:paraId="765FF884" w14:textId="77777777" w:rsidR="002D57C4" w:rsidRPr="00422683" w:rsidRDefault="002D57C4" w:rsidP="00502E57">
            <w:pPr>
              <w:pStyle w:val="TableText-Heading"/>
            </w:pPr>
            <w:r w:rsidRPr="00422683">
              <w:t>Type</w:t>
            </w:r>
          </w:p>
        </w:tc>
        <w:tc>
          <w:tcPr>
            <w:tcW w:w="2712" w:type="pct"/>
            <w:shd w:val="clear" w:color="auto" w:fill="D9D9D9"/>
          </w:tcPr>
          <w:p w14:paraId="5ACDD91C" w14:textId="77777777" w:rsidR="002D57C4" w:rsidRPr="00422683" w:rsidRDefault="002D57C4" w:rsidP="00502E57">
            <w:pPr>
              <w:pStyle w:val="TableText-Heading"/>
            </w:pPr>
            <w:r w:rsidRPr="00422683">
              <w:t>Description</w:t>
            </w:r>
          </w:p>
        </w:tc>
      </w:tr>
      <w:tr w:rsidR="002D57C4" w:rsidRPr="004279F4" w14:paraId="3B9E208A" w14:textId="77777777" w:rsidTr="00502E57">
        <w:trPr>
          <w:cantSplit/>
        </w:trPr>
        <w:tc>
          <w:tcPr>
            <w:tcW w:w="1358" w:type="pct"/>
            <w:shd w:val="clear" w:color="auto" w:fill="FFFFFF"/>
          </w:tcPr>
          <w:p w14:paraId="27F7126E" w14:textId="77777777" w:rsidR="002D57C4" w:rsidRDefault="002D57C4" w:rsidP="00502E57">
            <w:pPr>
              <w:pStyle w:val="TableText"/>
              <w:rPr>
                <w:rStyle w:val="CodeSnippet"/>
              </w:rPr>
            </w:pPr>
            <w:r>
              <w:rPr>
                <w:rStyle w:val="CodeSnippet"/>
              </w:rPr>
              <w:t>string_with_tokens</w:t>
            </w:r>
          </w:p>
        </w:tc>
        <w:tc>
          <w:tcPr>
            <w:tcW w:w="531" w:type="pct"/>
            <w:shd w:val="clear" w:color="auto" w:fill="FFFFFF"/>
          </w:tcPr>
          <w:p w14:paraId="4C8AD336" w14:textId="77777777" w:rsidR="002D57C4" w:rsidRDefault="002D57C4" w:rsidP="00502E57">
            <w:pPr>
              <w:pStyle w:val="TableText"/>
            </w:pPr>
            <w:r>
              <w:t>yes</w:t>
            </w:r>
          </w:p>
        </w:tc>
        <w:tc>
          <w:tcPr>
            <w:tcW w:w="398" w:type="pct"/>
            <w:shd w:val="clear" w:color="auto" w:fill="FFFFFF"/>
          </w:tcPr>
          <w:p w14:paraId="04D5A2E0" w14:textId="77777777" w:rsidR="002D57C4" w:rsidRDefault="00D37E2A" w:rsidP="00502E57">
            <w:pPr>
              <w:pStyle w:val="TableText"/>
            </w:pPr>
            <w:hyperlink w:anchor="TYPE_YAML_STRING" w:history="1">
              <w:r w:rsidR="002D57C4" w:rsidRPr="00AB763A">
                <w:rPr>
                  <w:rStyle w:val="Hyperlink"/>
                </w:rPr>
                <w:t>string</w:t>
              </w:r>
            </w:hyperlink>
          </w:p>
        </w:tc>
        <w:tc>
          <w:tcPr>
            <w:tcW w:w="2712" w:type="pct"/>
            <w:shd w:val="clear" w:color="auto" w:fill="FFFFFF"/>
          </w:tcPr>
          <w:p w14:paraId="12D62034" w14:textId="77777777" w:rsidR="002D57C4" w:rsidRDefault="002D57C4" w:rsidP="00502E57">
            <w:pPr>
              <w:pStyle w:val="TableText"/>
            </w:pPr>
            <w:r>
              <w:t>The composite string that contains one or more substrings separated by token characters.</w:t>
            </w:r>
          </w:p>
        </w:tc>
      </w:tr>
      <w:tr w:rsidR="002D57C4" w:rsidRPr="004279F4" w14:paraId="6284AE50" w14:textId="77777777" w:rsidTr="00502E57">
        <w:trPr>
          <w:cantSplit/>
        </w:trPr>
        <w:tc>
          <w:tcPr>
            <w:tcW w:w="1358" w:type="pct"/>
            <w:shd w:val="clear" w:color="auto" w:fill="FFFFFF"/>
          </w:tcPr>
          <w:p w14:paraId="3C532A12" w14:textId="77777777" w:rsidR="002D57C4" w:rsidRDefault="002D57C4" w:rsidP="00502E57">
            <w:pPr>
              <w:pStyle w:val="TableText"/>
              <w:rPr>
                <w:rStyle w:val="CodeSnippet"/>
              </w:rPr>
            </w:pPr>
            <w:r>
              <w:rPr>
                <w:rStyle w:val="CodeSnippet"/>
              </w:rPr>
              <w:t>string_of_token_chars</w:t>
            </w:r>
          </w:p>
        </w:tc>
        <w:tc>
          <w:tcPr>
            <w:tcW w:w="531" w:type="pct"/>
            <w:shd w:val="clear" w:color="auto" w:fill="FFFFFF"/>
          </w:tcPr>
          <w:p w14:paraId="5D81C982" w14:textId="77777777" w:rsidR="002D57C4" w:rsidRDefault="002D57C4" w:rsidP="00502E57">
            <w:pPr>
              <w:pStyle w:val="TableText"/>
            </w:pPr>
            <w:r>
              <w:t>yes</w:t>
            </w:r>
          </w:p>
        </w:tc>
        <w:tc>
          <w:tcPr>
            <w:tcW w:w="398" w:type="pct"/>
            <w:shd w:val="clear" w:color="auto" w:fill="FFFFFF"/>
          </w:tcPr>
          <w:p w14:paraId="571C5951" w14:textId="77777777" w:rsidR="002D57C4" w:rsidRDefault="00D37E2A" w:rsidP="00502E57">
            <w:pPr>
              <w:pStyle w:val="TableText"/>
            </w:pPr>
            <w:hyperlink w:anchor="TYPE_YAML_STRING" w:history="1">
              <w:r w:rsidR="002D57C4" w:rsidRPr="00AB763A">
                <w:rPr>
                  <w:rStyle w:val="Hyperlink"/>
                </w:rPr>
                <w:t>string</w:t>
              </w:r>
            </w:hyperlink>
          </w:p>
        </w:tc>
        <w:tc>
          <w:tcPr>
            <w:tcW w:w="2712" w:type="pct"/>
            <w:shd w:val="clear" w:color="auto" w:fill="FFFFFF"/>
          </w:tcPr>
          <w:p w14:paraId="759B5123" w14:textId="77777777" w:rsidR="002D57C4" w:rsidRDefault="002D57C4" w:rsidP="00502E57">
            <w:pPr>
              <w:pStyle w:val="TableText"/>
            </w:pPr>
            <w:r>
              <w:t>The string that contains one or more token characters that separate substrings within the composite string.</w:t>
            </w:r>
          </w:p>
        </w:tc>
      </w:tr>
      <w:tr w:rsidR="002D57C4" w:rsidRPr="004279F4" w14:paraId="1892E5F1" w14:textId="77777777" w:rsidTr="00502E57">
        <w:trPr>
          <w:cantSplit/>
        </w:trPr>
        <w:tc>
          <w:tcPr>
            <w:tcW w:w="1358" w:type="pct"/>
            <w:shd w:val="clear" w:color="auto" w:fill="FFFFFF"/>
          </w:tcPr>
          <w:p w14:paraId="172023FB" w14:textId="77777777" w:rsidR="002D57C4" w:rsidRDefault="002D57C4" w:rsidP="00502E57">
            <w:pPr>
              <w:pStyle w:val="TableText"/>
              <w:rPr>
                <w:rStyle w:val="CodeSnippet"/>
              </w:rPr>
            </w:pPr>
            <w:r>
              <w:rPr>
                <w:rStyle w:val="CodeSnippet"/>
              </w:rPr>
              <w:t>substring_index</w:t>
            </w:r>
          </w:p>
        </w:tc>
        <w:tc>
          <w:tcPr>
            <w:tcW w:w="531" w:type="pct"/>
            <w:shd w:val="clear" w:color="auto" w:fill="FFFFFF"/>
          </w:tcPr>
          <w:p w14:paraId="471123C2" w14:textId="77777777" w:rsidR="002D57C4" w:rsidRDefault="002D57C4" w:rsidP="00502E57">
            <w:pPr>
              <w:pStyle w:val="TableText"/>
            </w:pPr>
            <w:r>
              <w:t>yes</w:t>
            </w:r>
          </w:p>
        </w:tc>
        <w:tc>
          <w:tcPr>
            <w:tcW w:w="398" w:type="pct"/>
            <w:shd w:val="clear" w:color="auto" w:fill="FFFFFF"/>
          </w:tcPr>
          <w:p w14:paraId="77959F91" w14:textId="77777777" w:rsidR="002D57C4" w:rsidRDefault="00D37E2A" w:rsidP="00502E57">
            <w:pPr>
              <w:pStyle w:val="TableText"/>
            </w:pPr>
            <w:hyperlink w:anchor="TYPE_YAML_INTEGER" w:history="1">
              <w:r w:rsidR="002D57C4" w:rsidRPr="00AB763A">
                <w:rPr>
                  <w:rStyle w:val="Hyperlink"/>
                </w:rPr>
                <w:t>integer</w:t>
              </w:r>
            </w:hyperlink>
          </w:p>
        </w:tc>
        <w:tc>
          <w:tcPr>
            <w:tcW w:w="2712" w:type="pct"/>
            <w:shd w:val="clear" w:color="auto" w:fill="FFFFFF"/>
          </w:tcPr>
          <w:p w14:paraId="42177290" w14:textId="77777777" w:rsidR="002D57C4" w:rsidRDefault="002D57C4" w:rsidP="00502E57">
            <w:pPr>
              <w:pStyle w:val="TableText"/>
            </w:pPr>
            <w:r>
              <w:t>The integer indicates the index of the substring to return from the composite string.  Note that the first substring is denoted by using the ‘0’ (zero) integer value.</w:t>
            </w:r>
          </w:p>
        </w:tc>
      </w:tr>
    </w:tbl>
    <w:p w14:paraId="568C0A0B"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19C7C1" w14:textId="77777777" w:rsidTr="00502E57">
        <w:tc>
          <w:tcPr>
            <w:tcW w:w="9576" w:type="dxa"/>
            <w:shd w:val="clear" w:color="auto" w:fill="D9D9D9" w:themeFill="background1" w:themeFillShade="D9"/>
          </w:tcPr>
          <w:p w14:paraId="556A2A60" w14:textId="77777777" w:rsidR="002D57C4" w:rsidRDefault="002D57C4" w:rsidP="00502E57">
            <w:pPr>
              <w:rPr>
                <w:rStyle w:val="CodeSnippet"/>
              </w:rPr>
            </w:pPr>
            <w:r>
              <w:rPr>
                <w:rStyle w:val="CodeSnippet"/>
              </w:rPr>
              <w:t>outputs:</w:t>
            </w:r>
          </w:p>
          <w:p w14:paraId="64E891AB" w14:textId="77777777" w:rsidR="002D57C4" w:rsidRDefault="002D57C4" w:rsidP="00502E57">
            <w:pPr>
              <w:rPr>
                <w:rStyle w:val="CodeSnippet"/>
              </w:rPr>
            </w:pPr>
            <w:r>
              <w:rPr>
                <w:rStyle w:val="CodeSnippet"/>
              </w:rPr>
              <w:t xml:space="preserve">   webserver_port:</w:t>
            </w:r>
          </w:p>
          <w:p w14:paraId="4929436F" w14:textId="77777777" w:rsidR="002D57C4" w:rsidRDefault="002D57C4" w:rsidP="00502E57">
            <w:pPr>
              <w:rPr>
                <w:rStyle w:val="CodeSnippet"/>
              </w:rPr>
            </w:pPr>
            <w:r>
              <w:rPr>
                <w:rStyle w:val="CodeSnippet"/>
              </w:rPr>
              <w:lastRenderedPageBreak/>
              <w:t xml:space="preserve">     description: the port provided at the end of my server’s endpoint’s IP address</w:t>
            </w:r>
          </w:p>
          <w:p w14:paraId="4F0CCBE5" w14:textId="77777777" w:rsidR="002D57C4" w:rsidRDefault="002D57C4" w:rsidP="00502E57">
            <w:pPr>
              <w:rPr>
                <w:rStyle w:val="CodeSnippet"/>
              </w:rPr>
            </w:pPr>
            <w:r>
              <w:rPr>
                <w:rStyle w:val="CodeSnippet"/>
              </w:rPr>
              <w:t xml:space="preserve">     value: { token: [ get_attribute: [ my_server, data_endpoint, ip_address ], </w:t>
            </w:r>
          </w:p>
          <w:p w14:paraId="38F6F07A" w14:textId="77777777" w:rsidR="002D57C4" w:rsidRDefault="002D57C4" w:rsidP="00502E57">
            <w:pPr>
              <w:rPr>
                <w:rStyle w:val="CodeSnippet"/>
              </w:rPr>
            </w:pPr>
            <w:r>
              <w:rPr>
                <w:rStyle w:val="CodeSnippet"/>
              </w:rPr>
              <w:t xml:space="preserve">                       ‘:’,</w:t>
            </w:r>
          </w:p>
          <w:p w14:paraId="74743B74" w14:textId="77777777" w:rsidR="002D57C4" w:rsidRPr="006824F5" w:rsidRDefault="002D57C4" w:rsidP="00502E57">
            <w:pPr>
              <w:rPr>
                <w:rStyle w:val="CodeSnippet"/>
              </w:rPr>
            </w:pPr>
            <w:r>
              <w:rPr>
                <w:rStyle w:val="CodeSnippet"/>
              </w:rPr>
              <w:t xml:space="preserve">                       1 ] }</w:t>
            </w:r>
          </w:p>
        </w:tc>
      </w:tr>
    </w:tbl>
    <w:p w14:paraId="3A10FF45" w14:textId="77777777" w:rsidR="002D57C4" w:rsidRDefault="002D57C4" w:rsidP="002D57C4">
      <w:pPr>
        <w:pStyle w:val="Heading2"/>
        <w:numPr>
          <w:ilvl w:val="1"/>
          <w:numId w:val="3"/>
        </w:numPr>
      </w:pPr>
      <w:bookmarkStart w:id="432" w:name="_Toc302251701"/>
      <w:bookmarkStart w:id="433" w:name="_Toc445238255"/>
      <w:r>
        <w:lastRenderedPageBreak/>
        <w:t>Property functions</w:t>
      </w:r>
      <w:bookmarkStart w:id="434" w:name="_Toc379455064"/>
      <w:bookmarkEnd w:id="424"/>
      <w:bookmarkEnd w:id="425"/>
      <w:bookmarkEnd w:id="431"/>
      <w:bookmarkEnd w:id="432"/>
      <w:bookmarkEnd w:id="433"/>
    </w:p>
    <w:p w14:paraId="391DD0D6" w14:textId="77777777" w:rsidR="002D57C4" w:rsidRDefault="002D57C4" w:rsidP="002D57C4">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7E16241" w14:textId="77777777" w:rsidR="002D57C4" w:rsidRDefault="002D57C4" w:rsidP="002D57C4"/>
    <w:p w14:paraId="2C834084" w14:textId="77777777" w:rsidR="002D57C4" w:rsidRPr="00B1171D" w:rsidRDefault="002D57C4" w:rsidP="002D57C4">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424EC6D1" w14:textId="77777777" w:rsidR="002D57C4" w:rsidRDefault="002D57C4" w:rsidP="002D57C4">
      <w:pPr>
        <w:pStyle w:val="Heading3"/>
        <w:numPr>
          <w:ilvl w:val="2"/>
          <w:numId w:val="3"/>
        </w:numPr>
      </w:pPr>
      <w:r>
        <w:t>get_input</w:t>
      </w:r>
      <w:bookmarkEnd w:id="434"/>
      <w:r>
        <w:t xml:space="preserve"> </w:t>
      </w:r>
    </w:p>
    <w:p w14:paraId="632E28F9" w14:textId="77777777" w:rsidR="002D57C4" w:rsidRDefault="002D57C4" w:rsidP="002D57C4">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7CE6CB9E"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4447597" w14:textId="77777777" w:rsidTr="00502E57">
        <w:trPr>
          <w:trHeight w:val="256"/>
        </w:trPr>
        <w:tc>
          <w:tcPr>
            <w:tcW w:w="9576" w:type="dxa"/>
            <w:shd w:val="clear" w:color="auto" w:fill="D9D9D9" w:themeFill="background1" w:themeFillShade="D9"/>
          </w:tcPr>
          <w:p w14:paraId="3D1E7392" w14:textId="77777777" w:rsidR="002D57C4" w:rsidRPr="006824F5" w:rsidRDefault="002D57C4" w:rsidP="00502E57">
            <w:pPr>
              <w:rPr>
                <w:rStyle w:val="CodeSnippet"/>
              </w:rPr>
            </w:pPr>
            <w:r>
              <w:rPr>
                <w:rStyle w:val="CodeSnippet"/>
              </w:rPr>
              <w:t>get_input: &lt;input_property_name&gt;</w:t>
            </w:r>
          </w:p>
        </w:tc>
      </w:tr>
    </w:tbl>
    <w:p w14:paraId="615FFB9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8"/>
        <w:gridCol w:w="988"/>
        <w:gridCol w:w="6161"/>
      </w:tblGrid>
      <w:tr w:rsidR="002D57C4" w:rsidRPr="004279F4" w14:paraId="7CA74DC2" w14:textId="77777777" w:rsidTr="00502E57">
        <w:trPr>
          <w:cantSplit/>
          <w:tblHeader/>
        </w:trPr>
        <w:tc>
          <w:tcPr>
            <w:tcW w:w="764" w:type="pct"/>
            <w:shd w:val="clear" w:color="auto" w:fill="D9D9D9"/>
          </w:tcPr>
          <w:p w14:paraId="3A44CD77" w14:textId="77777777" w:rsidR="002D57C4" w:rsidRPr="00422683" w:rsidRDefault="002D57C4" w:rsidP="00502E57">
            <w:pPr>
              <w:pStyle w:val="TableText-Heading"/>
            </w:pPr>
            <w:r w:rsidRPr="00422683">
              <w:t>Parameter</w:t>
            </w:r>
          </w:p>
        </w:tc>
        <w:tc>
          <w:tcPr>
            <w:tcW w:w="564" w:type="pct"/>
            <w:shd w:val="clear" w:color="auto" w:fill="D9D9D9"/>
          </w:tcPr>
          <w:p w14:paraId="7C8B2BBD" w14:textId="77777777" w:rsidR="002D57C4" w:rsidRPr="00422683" w:rsidRDefault="002D57C4" w:rsidP="00502E57">
            <w:pPr>
              <w:pStyle w:val="TableText-Heading"/>
            </w:pPr>
            <w:r w:rsidRPr="00422683">
              <w:t>Required</w:t>
            </w:r>
          </w:p>
        </w:tc>
        <w:tc>
          <w:tcPr>
            <w:tcW w:w="564" w:type="pct"/>
            <w:shd w:val="clear" w:color="auto" w:fill="D9D9D9"/>
          </w:tcPr>
          <w:p w14:paraId="0219E5E1" w14:textId="77777777" w:rsidR="002D57C4" w:rsidRPr="00422683" w:rsidRDefault="002D57C4" w:rsidP="00502E57">
            <w:pPr>
              <w:pStyle w:val="TableText-Heading"/>
            </w:pPr>
            <w:r w:rsidRPr="00422683">
              <w:t>Type</w:t>
            </w:r>
          </w:p>
        </w:tc>
        <w:tc>
          <w:tcPr>
            <w:tcW w:w="3107" w:type="pct"/>
            <w:shd w:val="clear" w:color="auto" w:fill="D9D9D9"/>
          </w:tcPr>
          <w:p w14:paraId="369491BA" w14:textId="77777777" w:rsidR="002D57C4" w:rsidRPr="00422683" w:rsidRDefault="002D57C4" w:rsidP="00502E57">
            <w:pPr>
              <w:pStyle w:val="TableText-Heading"/>
            </w:pPr>
            <w:r w:rsidRPr="00422683">
              <w:t>Description</w:t>
            </w:r>
          </w:p>
        </w:tc>
      </w:tr>
      <w:tr w:rsidR="002D57C4" w:rsidRPr="004279F4" w14:paraId="5F5F2A46" w14:textId="77777777" w:rsidTr="00502E57">
        <w:trPr>
          <w:cantSplit/>
        </w:trPr>
        <w:tc>
          <w:tcPr>
            <w:tcW w:w="764" w:type="pct"/>
            <w:shd w:val="clear" w:color="auto" w:fill="FFFFFF"/>
          </w:tcPr>
          <w:p w14:paraId="395EFD5E" w14:textId="77777777" w:rsidR="002D57C4" w:rsidRDefault="002D57C4" w:rsidP="00502E57">
            <w:pPr>
              <w:pStyle w:val="TableText"/>
              <w:rPr>
                <w:noProof/>
              </w:rPr>
            </w:pPr>
            <w:r>
              <w:rPr>
                <w:noProof/>
              </w:rPr>
              <w:t>&lt;input_property_name&gt;</w:t>
            </w:r>
          </w:p>
        </w:tc>
        <w:tc>
          <w:tcPr>
            <w:tcW w:w="564" w:type="pct"/>
            <w:shd w:val="clear" w:color="auto" w:fill="FFFFFF"/>
          </w:tcPr>
          <w:p w14:paraId="0C2ADC96" w14:textId="77777777" w:rsidR="002D57C4" w:rsidRDefault="002D57C4" w:rsidP="00502E57">
            <w:pPr>
              <w:pStyle w:val="TableText"/>
            </w:pPr>
            <w:r>
              <w:t>yes</w:t>
            </w:r>
          </w:p>
        </w:tc>
        <w:tc>
          <w:tcPr>
            <w:tcW w:w="564" w:type="pct"/>
            <w:shd w:val="clear" w:color="auto" w:fill="FFFFFF"/>
          </w:tcPr>
          <w:p w14:paraId="635D2D5F" w14:textId="77777777" w:rsidR="002D57C4" w:rsidRDefault="00D37E2A" w:rsidP="00502E57">
            <w:pPr>
              <w:pStyle w:val="TableText"/>
            </w:pPr>
            <w:hyperlink w:anchor="TYPE_YAML_STRING" w:history="1">
              <w:r w:rsidR="002D57C4" w:rsidRPr="00D434AF">
                <w:rPr>
                  <w:rStyle w:val="Hyperlink"/>
                </w:rPr>
                <w:t>string</w:t>
              </w:r>
            </w:hyperlink>
          </w:p>
        </w:tc>
        <w:tc>
          <w:tcPr>
            <w:tcW w:w="3107" w:type="pct"/>
            <w:shd w:val="clear" w:color="auto" w:fill="FFFFFF"/>
          </w:tcPr>
          <w:p w14:paraId="08A28F46" w14:textId="77777777" w:rsidR="002D57C4" w:rsidRDefault="002D57C4" w:rsidP="00502E57">
            <w:r>
              <w:t xml:space="preserve">The name of the property as defined in the </w:t>
            </w:r>
            <w:r w:rsidRPr="008A543D">
              <w:rPr>
                <w:rStyle w:val="CodeSnippetHighlight"/>
              </w:rPr>
              <w:t>inputs</w:t>
            </w:r>
            <w:r>
              <w:t xml:space="preserve"> section of the service template.</w:t>
            </w:r>
          </w:p>
        </w:tc>
      </w:tr>
    </w:tbl>
    <w:p w14:paraId="60E5A1F5"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BC6DB8" w14:textId="77777777" w:rsidTr="00502E57">
        <w:tc>
          <w:tcPr>
            <w:tcW w:w="9576" w:type="dxa"/>
            <w:shd w:val="clear" w:color="auto" w:fill="D9D9D9" w:themeFill="background1" w:themeFillShade="D9"/>
          </w:tcPr>
          <w:p w14:paraId="64832EBC" w14:textId="77777777" w:rsidR="002D57C4" w:rsidRPr="00170ECC" w:rsidRDefault="002D57C4" w:rsidP="00502E57">
            <w:pPr>
              <w:rPr>
                <w:rStyle w:val="CodeSnippet"/>
              </w:rPr>
            </w:pPr>
            <w:r w:rsidRPr="00170ECC">
              <w:rPr>
                <w:rStyle w:val="CodeSnippet"/>
              </w:rPr>
              <w:t>inputs:</w:t>
            </w:r>
          </w:p>
          <w:p w14:paraId="17A4D05F" w14:textId="77777777" w:rsidR="002D57C4" w:rsidRPr="00170ECC" w:rsidRDefault="002D57C4" w:rsidP="00502E57">
            <w:pPr>
              <w:rPr>
                <w:rStyle w:val="CodeSnippet"/>
              </w:rPr>
            </w:pPr>
            <w:r w:rsidRPr="00170ECC">
              <w:rPr>
                <w:rStyle w:val="CodeSnippet"/>
              </w:rPr>
              <w:t xml:space="preserve">  cpus:</w:t>
            </w:r>
          </w:p>
          <w:p w14:paraId="28DA7978" w14:textId="77777777" w:rsidR="002D57C4" w:rsidRPr="00170ECC" w:rsidRDefault="002D57C4" w:rsidP="00502E57">
            <w:pPr>
              <w:rPr>
                <w:rStyle w:val="CodeSnippet"/>
              </w:rPr>
            </w:pPr>
            <w:r w:rsidRPr="00170ECC">
              <w:rPr>
                <w:rStyle w:val="CodeSnippet"/>
              </w:rPr>
              <w:t xml:space="preserve">    type: integer</w:t>
            </w:r>
          </w:p>
          <w:p w14:paraId="6072C9D5" w14:textId="77777777" w:rsidR="002D57C4" w:rsidRDefault="002D57C4" w:rsidP="00502E57">
            <w:pPr>
              <w:rPr>
                <w:rStyle w:val="CodeSnippet"/>
              </w:rPr>
            </w:pPr>
          </w:p>
          <w:p w14:paraId="2EB5D708" w14:textId="77777777" w:rsidR="002D57C4" w:rsidRPr="00170ECC" w:rsidRDefault="002D57C4" w:rsidP="00502E57">
            <w:pPr>
              <w:rPr>
                <w:rStyle w:val="CodeSnippet"/>
              </w:rPr>
            </w:pPr>
            <w:r w:rsidRPr="00170ECC">
              <w:rPr>
                <w:rStyle w:val="CodeSnippet"/>
              </w:rPr>
              <w:t>node_templates:</w:t>
            </w:r>
          </w:p>
          <w:p w14:paraId="110721E7" w14:textId="77777777" w:rsidR="002D57C4" w:rsidRPr="00170ECC" w:rsidRDefault="002D57C4" w:rsidP="00502E57">
            <w:pPr>
              <w:rPr>
                <w:rStyle w:val="CodeSnippet"/>
              </w:rPr>
            </w:pPr>
            <w:r w:rsidRPr="00170ECC">
              <w:rPr>
                <w:rStyle w:val="CodeSnippet"/>
              </w:rPr>
              <w:t xml:space="preserve">  my_server:</w:t>
            </w:r>
          </w:p>
          <w:p w14:paraId="59AC6625" w14:textId="77777777" w:rsidR="002D57C4" w:rsidRPr="00170ECC" w:rsidRDefault="002D57C4" w:rsidP="00502E57">
            <w:pPr>
              <w:rPr>
                <w:rStyle w:val="CodeSnippet"/>
              </w:rPr>
            </w:pPr>
            <w:r w:rsidRPr="00170ECC">
              <w:rPr>
                <w:rStyle w:val="CodeSnippet"/>
              </w:rPr>
              <w:t xml:space="preserve">    type: tosca.nodes.Compute</w:t>
            </w:r>
          </w:p>
          <w:p w14:paraId="45D7815E" w14:textId="77777777" w:rsidR="002D57C4" w:rsidRDefault="002D57C4" w:rsidP="00502E57">
            <w:pPr>
              <w:rPr>
                <w:rStyle w:val="CodeSnippet"/>
              </w:rPr>
            </w:pPr>
            <w:r w:rsidRPr="00170ECC">
              <w:rPr>
                <w:rStyle w:val="CodeSnippet"/>
              </w:rPr>
              <w:t xml:space="preserve">    </w:t>
            </w:r>
            <w:r>
              <w:rPr>
                <w:rStyle w:val="CodeSnippet"/>
              </w:rPr>
              <w:t>capabilities:</w:t>
            </w:r>
          </w:p>
          <w:p w14:paraId="778ACA83" w14:textId="77777777" w:rsidR="002D57C4" w:rsidRDefault="002D57C4" w:rsidP="00502E57">
            <w:pPr>
              <w:rPr>
                <w:rStyle w:val="CodeSnippet"/>
              </w:rPr>
            </w:pPr>
            <w:r>
              <w:rPr>
                <w:rStyle w:val="CodeSnippet"/>
              </w:rPr>
              <w:t xml:space="preserve">      host:</w:t>
            </w:r>
          </w:p>
          <w:p w14:paraId="2287FBDA" w14:textId="77777777" w:rsidR="002D57C4" w:rsidRPr="00170ECC" w:rsidRDefault="002D57C4" w:rsidP="00502E57">
            <w:pPr>
              <w:rPr>
                <w:rStyle w:val="CodeSnippet"/>
              </w:rPr>
            </w:pPr>
            <w:r>
              <w:rPr>
                <w:rStyle w:val="CodeSnippet"/>
              </w:rPr>
              <w:t xml:space="preserve">        </w:t>
            </w:r>
            <w:r w:rsidRPr="00170ECC">
              <w:rPr>
                <w:rStyle w:val="CodeSnippet"/>
              </w:rPr>
              <w:t>properties:</w:t>
            </w:r>
          </w:p>
          <w:p w14:paraId="55D5A233" w14:textId="77777777" w:rsidR="002D57C4" w:rsidRPr="006824F5" w:rsidRDefault="002D57C4" w:rsidP="00502E57">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7ACA1AF6" w14:textId="77777777" w:rsidR="002D57C4" w:rsidRDefault="002D57C4" w:rsidP="002D57C4">
      <w:pPr>
        <w:pStyle w:val="Heading3"/>
        <w:numPr>
          <w:ilvl w:val="2"/>
          <w:numId w:val="3"/>
        </w:numPr>
      </w:pPr>
      <w:bookmarkStart w:id="435" w:name="_Toc379455065"/>
      <w:r>
        <w:t>get_property</w:t>
      </w:r>
      <w:bookmarkEnd w:id="435"/>
    </w:p>
    <w:p w14:paraId="36793798" w14:textId="77777777" w:rsidR="002D57C4" w:rsidRDefault="002D57C4" w:rsidP="002D57C4">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63568F2B" w14:textId="77777777" w:rsidR="002D57C4" w:rsidRPr="005E7D74" w:rsidRDefault="002D57C4" w:rsidP="002D57C4">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8EE0274" w14:textId="77777777" w:rsidTr="00502E57">
        <w:trPr>
          <w:trHeight w:val="256"/>
        </w:trPr>
        <w:tc>
          <w:tcPr>
            <w:tcW w:w="9576" w:type="dxa"/>
            <w:shd w:val="clear" w:color="auto" w:fill="D9D9D9" w:themeFill="background1" w:themeFillShade="D9"/>
          </w:tcPr>
          <w:p w14:paraId="0ABF535E" w14:textId="77777777" w:rsidR="002D57C4" w:rsidRPr="006824F5" w:rsidRDefault="002D57C4" w:rsidP="00502E57">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DE11D05"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2D57C4" w:rsidRPr="004279F4" w14:paraId="2EFC2CA2" w14:textId="77777777" w:rsidTr="00502E57">
        <w:trPr>
          <w:cantSplit/>
          <w:tblHeader/>
        </w:trPr>
        <w:tc>
          <w:tcPr>
            <w:tcW w:w="1225" w:type="pct"/>
            <w:shd w:val="clear" w:color="auto" w:fill="D9D9D9"/>
          </w:tcPr>
          <w:p w14:paraId="10230C7B" w14:textId="77777777" w:rsidR="002D57C4" w:rsidRPr="00422683" w:rsidRDefault="002D57C4" w:rsidP="00502E57">
            <w:pPr>
              <w:pStyle w:val="TableText-Heading"/>
            </w:pPr>
            <w:r w:rsidRPr="00422683">
              <w:t>Parameter</w:t>
            </w:r>
          </w:p>
        </w:tc>
        <w:tc>
          <w:tcPr>
            <w:tcW w:w="531" w:type="pct"/>
            <w:shd w:val="clear" w:color="auto" w:fill="D9D9D9"/>
          </w:tcPr>
          <w:p w14:paraId="2BA27EFC" w14:textId="77777777" w:rsidR="002D57C4" w:rsidRPr="00422683" w:rsidRDefault="002D57C4" w:rsidP="00502E57">
            <w:pPr>
              <w:pStyle w:val="TableText-Heading"/>
            </w:pPr>
            <w:r w:rsidRPr="00422683">
              <w:t>Required</w:t>
            </w:r>
          </w:p>
        </w:tc>
        <w:tc>
          <w:tcPr>
            <w:tcW w:w="443" w:type="pct"/>
            <w:shd w:val="clear" w:color="auto" w:fill="D9D9D9"/>
          </w:tcPr>
          <w:p w14:paraId="13EE5B26" w14:textId="77777777" w:rsidR="002D57C4" w:rsidRPr="00422683" w:rsidRDefault="002D57C4" w:rsidP="00502E57">
            <w:pPr>
              <w:pStyle w:val="TableText-Heading"/>
            </w:pPr>
            <w:r w:rsidRPr="00422683">
              <w:t>Type</w:t>
            </w:r>
          </w:p>
        </w:tc>
        <w:tc>
          <w:tcPr>
            <w:tcW w:w="2801" w:type="pct"/>
            <w:shd w:val="clear" w:color="auto" w:fill="D9D9D9"/>
          </w:tcPr>
          <w:p w14:paraId="3A2B6CDD" w14:textId="77777777" w:rsidR="002D57C4" w:rsidRPr="00422683" w:rsidRDefault="002D57C4" w:rsidP="00502E57">
            <w:pPr>
              <w:pStyle w:val="TableText-Heading"/>
            </w:pPr>
            <w:r w:rsidRPr="00422683">
              <w:t>Description</w:t>
            </w:r>
          </w:p>
        </w:tc>
      </w:tr>
      <w:tr w:rsidR="002D57C4" w:rsidRPr="004279F4" w14:paraId="58ED940F" w14:textId="77777777" w:rsidTr="00502E57">
        <w:trPr>
          <w:cantSplit/>
        </w:trPr>
        <w:tc>
          <w:tcPr>
            <w:tcW w:w="1225" w:type="pct"/>
            <w:shd w:val="clear" w:color="auto" w:fill="FFFFFF"/>
          </w:tcPr>
          <w:p w14:paraId="1B490E3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5CB3BCEE" w14:textId="77777777" w:rsidR="002D57C4" w:rsidRDefault="002D57C4" w:rsidP="00502E57">
            <w:pPr>
              <w:pStyle w:val="TableText"/>
            </w:pPr>
            <w:r>
              <w:t>yes</w:t>
            </w:r>
          </w:p>
        </w:tc>
        <w:tc>
          <w:tcPr>
            <w:tcW w:w="443" w:type="pct"/>
            <w:shd w:val="clear" w:color="auto" w:fill="FFFFFF"/>
          </w:tcPr>
          <w:p w14:paraId="7663EBF2" w14:textId="77777777" w:rsidR="002D57C4"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25F9BEC" w14:textId="77777777" w:rsidR="002D57C4" w:rsidRDefault="002D57C4" w:rsidP="00502E57">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4279F4" w14:paraId="088DEAC8" w14:textId="77777777" w:rsidTr="00502E57">
        <w:trPr>
          <w:cantSplit/>
        </w:trPr>
        <w:tc>
          <w:tcPr>
            <w:tcW w:w="1225" w:type="pct"/>
            <w:shd w:val="clear" w:color="auto" w:fill="FFFFFF"/>
          </w:tcPr>
          <w:p w14:paraId="2D55EFDF"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54E0117B" w14:textId="77777777" w:rsidR="002D57C4" w:rsidRDefault="002D57C4" w:rsidP="00502E57">
            <w:pPr>
              <w:pStyle w:val="TableText"/>
            </w:pPr>
            <w:r>
              <w:t>no</w:t>
            </w:r>
          </w:p>
        </w:tc>
        <w:tc>
          <w:tcPr>
            <w:tcW w:w="443" w:type="pct"/>
            <w:shd w:val="clear" w:color="auto" w:fill="FFFFFF"/>
          </w:tcPr>
          <w:p w14:paraId="330B82DC" w14:textId="77777777" w:rsidR="002D57C4"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5BA81055"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5987619F" w14:textId="77777777" w:rsidR="002D57C4" w:rsidRDefault="002D57C4" w:rsidP="00502E57">
            <w:pPr>
              <w:pStyle w:val="TableText"/>
            </w:pPr>
          </w:p>
          <w:p w14:paraId="39B8FB4F" w14:textId="77777777" w:rsidR="002D57C4" w:rsidRDefault="002D57C4" w:rsidP="00502E57">
            <w:pPr>
              <w:pStyle w:val="TableText"/>
            </w:pPr>
            <w:r w:rsidRPr="00667734">
              <w:rPr>
                <w:b/>
              </w:rPr>
              <w:t>Note</w:t>
            </w:r>
            <w:r>
              <w:t>:  If the property definition is located in the modelable entity directly, then this parameter MAY be omitted.</w:t>
            </w:r>
          </w:p>
        </w:tc>
      </w:tr>
      <w:tr w:rsidR="002D57C4" w:rsidRPr="004279F4" w14:paraId="5E9473CD" w14:textId="77777777" w:rsidTr="00502E57">
        <w:trPr>
          <w:cantSplit/>
        </w:trPr>
        <w:tc>
          <w:tcPr>
            <w:tcW w:w="1225" w:type="pct"/>
            <w:shd w:val="clear" w:color="auto" w:fill="FFFFFF"/>
          </w:tcPr>
          <w:p w14:paraId="4774AF68" w14:textId="77777777" w:rsidR="002D57C4" w:rsidRPr="00F40CCA" w:rsidRDefault="002D57C4" w:rsidP="00502E57">
            <w:pPr>
              <w:pStyle w:val="TableText"/>
              <w:rPr>
                <w:rStyle w:val="CodeSnippet"/>
              </w:rPr>
            </w:pPr>
            <w:r w:rsidRPr="00F40CCA">
              <w:rPr>
                <w:rStyle w:val="CodeSnippet"/>
              </w:rPr>
              <w:t>&lt;property_name&gt;</w:t>
            </w:r>
          </w:p>
        </w:tc>
        <w:tc>
          <w:tcPr>
            <w:tcW w:w="531" w:type="pct"/>
            <w:shd w:val="clear" w:color="auto" w:fill="FFFFFF"/>
          </w:tcPr>
          <w:p w14:paraId="6279FDD3" w14:textId="77777777" w:rsidR="002D57C4" w:rsidRDefault="002D57C4" w:rsidP="00502E57">
            <w:pPr>
              <w:pStyle w:val="TableText"/>
            </w:pPr>
            <w:r>
              <w:t>yes</w:t>
            </w:r>
          </w:p>
        </w:tc>
        <w:tc>
          <w:tcPr>
            <w:tcW w:w="443" w:type="pct"/>
            <w:shd w:val="clear" w:color="auto" w:fill="FFFFFF"/>
          </w:tcPr>
          <w:p w14:paraId="7D0B67B5" w14:textId="77777777" w:rsidR="002D57C4"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99685B6" w14:textId="77777777" w:rsidR="002D57C4" w:rsidRDefault="002D57C4" w:rsidP="00502E57">
            <w:pPr>
              <w:pStyle w:val="TableText"/>
            </w:pPr>
            <w:r>
              <w:t>The name of the property definition the function will return the value from.</w:t>
            </w:r>
          </w:p>
        </w:tc>
      </w:tr>
      <w:tr w:rsidR="002D57C4" w:rsidRPr="004279F4" w14:paraId="4008DE83" w14:textId="77777777" w:rsidTr="00502E57">
        <w:trPr>
          <w:cantSplit/>
        </w:trPr>
        <w:tc>
          <w:tcPr>
            <w:tcW w:w="1225" w:type="pct"/>
            <w:shd w:val="clear" w:color="auto" w:fill="FFFFFF"/>
          </w:tcPr>
          <w:p w14:paraId="002B73C4" w14:textId="77777777" w:rsidR="002D57C4" w:rsidRPr="00F40CCA" w:rsidRDefault="002D57C4" w:rsidP="00502E57">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1E04D616" w14:textId="77777777" w:rsidR="002D57C4" w:rsidRDefault="002D57C4" w:rsidP="00502E57">
            <w:pPr>
              <w:pStyle w:val="TableText"/>
            </w:pPr>
            <w:r>
              <w:t>no</w:t>
            </w:r>
          </w:p>
        </w:tc>
        <w:tc>
          <w:tcPr>
            <w:tcW w:w="443" w:type="pct"/>
            <w:shd w:val="clear" w:color="auto" w:fill="FFFFFF"/>
          </w:tcPr>
          <w:p w14:paraId="3A95C018" w14:textId="77777777" w:rsidR="002D57C4" w:rsidRDefault="00D37E2A"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01" w:type="pct"/>
            <w:shd w:val="clear" w:color="auto" w:fill="FFFFFF"/>
          </w:tcPr>
          <w:p w14:paraId="1DF72021" w14:textId="77777777" w:rsidR="002D57C4" w:rsidRDefault="002D57C4" w:rsidP="00502E57">
            <w:pPr>
              <w:pStyle w:val="TableText"/>
            </w:pPr>
            <w:r>
              <w:t xml:space="preserve">Some TOSCA properties are complex (i.e., composed as nested structures).  These parameters are used to dereference into the names of these nested structures when needed.  </w:t>
            </w:r>
          </w:p>
          <w:p w14:paraId="2C984970" w14:textId="77777777" w:rsidR="002D57C4" w:rsidRDefault="002D57C4" w:rsidP="00502E57">
            <w:pPr>
              <w:pStyle w:val="TableText"/>
            </w:pPr>
          </w:p>
          <w:p w14:paraId="6946110C" w14:textId="77777777" w:rsidR="002D57C4" w:rsidRDefault="002D57C4" w:rsidP="00502E57">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2F4D29AC" w14:textId="77777777" w:rsidR="002D57C4" w:rsidRDefault="002D57C4" w:rsidP="002D57C4">
      <w:pPr>
        <w:pStyle w:val="Heading4"/>
        <w:numPr>
          <w:ilvl w:val="3"/>
          <w:numId w:val="3"/>
        </w:numPr>
      </w:pPr>
      <w:r>
        <w:t>Examples</w:t>
      </w:r>
    </w:p>
    <w:p w14:paraId="3E447C68" w14:textId="77777777" w:rsidR="002D57C4" w:rsidRPr="0053606D" w:rsidRDefault="002D57C4" w:rsidP="002D57C4">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D89F7B" w14:textId="77777777" w:rsidTr="00502E57">
        <w:tc>
          <w:tcPr>
            <w:tcW w:w="9576" w:type="dxa"/>
            <w:shd w:val="clear" w:color="auto" w:fill="D9D9D9" w:themeFill="background1" w:themeFillShade="D9"/>
          </w:tcPr>
          <w:p w14:paraId="64658236" w14:textId="77777777" w:rsidR="002D57C4" w:rsidRDefault="002D57C4" w:rsidP="00502E57">
            <w:pPr>
              <w:rPr>
                <w:rStyle w:val="CodeSnippet"/>
              </w:rPr>
            </w:pPr>
            <w:r w:rsidRPr="00817987">
              <w:rPr>
                <w:rStyle w:val="CodeSnippet"/>
              </w:rPr>
              <w:t>node_templates:</w:t>
            </w:r>
          </w:p>
          <w:p w14:paraId="2541490E" w14:textId="77777777" w:rsidR="002D57C4" w:rsidRPr="00817987" w:rsidRDefault="002D57C4" w:rsidP="00502E57">
            <w:pPr>
              <w:rPr>
                <w:rStyle w:val="CodeSnippet"/>
              </w:rPr>
            </w:pPr>
          </w:p>
          <w:p w14:paraId="549C6617" w14:textId="77777777" w:rsidR="002D57C4" w:rsidRPr="00817987" w:rsidRDefault="002D57C4" w:rsidP="00502E57">
            <w:pPr>
              <w:rPr>
                <w:rStyle w:val="CodeSnippet"/>
              </w:rPr>
            </w:pPr>
            <w:r w:rsidRPr="00817987">
              <w:rPr>
                <w:rStyle w:val="CodeSnippet"/>
              </w:rPr>
              <w:t xml:space="preserve">  mysql_database:</w:t>
            </w:r>
          </w:p>
          <w:p w14:paraId="0F056F8D" w14:textId="77777777" w:rsidR="002D57C4" w:rsidRPr="00817987" w:rsidRDefault="002D57C4" w:rsidP="00502E57">
            <w:pPr>
              <w:rPr>
                <w:rStyle w:val="CodeSnippet"/>
              </w:rPr>
            </w:pPr>
            <w:r w:rsidRPr="00817987">
              <w:rPr>
                <w:rStyle w:val="CodeSnippet"/>
              </w:rPr>
              <w:t xml:space="preserve">    type: tosca.nodes.Database</w:t>
            </w:r>
          </w:p>
          <w:p w14:paraId="5E953CFA" w14:textId="77777777" w:rsidR="002D57C4" w:rsidRPr="00817987" w:rsidRDefault="002D57C4" w:rsidP="00502E57">
            <w:pPr>
              <w:rPr>
                <w:rStyle w:val="CodeSnippet"/>
              </w:rPr>
            </w:pPr>
            <w:r w:rsidRPr="00817987">
              <w:rPr>
                <w:rStyle w:val="CodeSnippet"/>
              </w:rPr>
              <w:t xml:space="preserve">    properties:</w:t>
            </w:r>
          </w:p>
          <w:p w14:paraId="1E512AF9" w14:textId="77777777" w:rsidR="002D57C4" w:rsidRDefault="002D57C4" w:rsidP="00502E57">
            <w:pPr>
              <w:rPr>
                <w:rStyle w:val="CodeSnippet"/>
              </w:rPr>
            </w:pPr>
            <w:r w:rsidRPr="00817987">
              <w:rPr>
                <w:rStyle w:val="CodeSnippet"/>
              </w:rPr>
              <w:t xml:space="preserve">      name: </w:t>
            </w:r>
            <w:r>
              <w:rPr>
                <w:rStyle w:val="CodeSnippet"/>
              </w:rPr>
              <w:t>sql_database1</w:t>
            </w:r>
          </w:p>
          <w:p w14:paraId="2AEA585E" w14:textId="77777777" w:rsidR="002D57C4" w:rsidRDefault="002D57C4" w:rsidP="00502E57">
            <w:pPr>
              <w:rPr>
                <w:rStyle w:val="CodeSnippet"/>
              </w:rPr>
            </w:pPr>
          </w:p>
          <w:p w14:paraId="7B4CD3AE" w14:textId="77777777" w:rsidR="002D57C4" w:rsidRPr="00A9703A" w:rsidRDefault="002D57C4" w:rsidP="00502E57">
            <w:pPr>
              <w:rPr>
                <w:rStyle w:val="CodeSnippet"/>
              </w:rPr>
            </w:pPr>
            <w:r w:rsidRPr="00A9703A">
              <w:rPr>
                <w:rStyle w:val="CodeSnippet"/>
              </w:rPr>
              <w:t xml:space="preserve">  wordpress:</w:t>
            </w:r>
          </w:p>
          <w:p w14:paraId="4D61A9A1" w14:textId="77777777" w:rsidR="002D57C4" w:rsidRPr="00A9703A" w:rsidRDefault="002D57C4" w:rsidP="00502E57">
            <w:pPr>
              <w:rPr>
                <w:rStyle w:val="CodeSnippet"/>
              </w:rPr>
            </w:pPr>
            <w:r w:rsidRPr="00A9703A">
              <w:rPr>
                <w:rStyle w:val="CodeSnippet"/>
              </w:rPr>
              <w:t xml:space="preserve">    type: tosca.nodes.WebApplication.WordPress</w:t>
            </w:r>
          </w:p>
          <w:p w14:paraId="36B56339" w14:textId="77777777" w:rsidR="002D57C4" w:rsidRDefault="002D57C4" w:rsidP="00502E57">
            <w:pPr>
              <w:rPr>
                <w:rStyle w:val="CodeSnippet"/>
              </w:rPr>
            </w:pPr>
            <w:r>
              <w:rPr>
                <w:rStyle w:val="CodeSnippet"/>
              </w:rPr>
              <w:t xml:space="preserve">    ...</w:t>
            </w:r>
          </w:p>
          <w:p w14:paraId="67AC6476" w14:textId="77777777" w:rsidR="002D57C4" w:rsidRPr="00A9703A" w:rsidRDefault="002D57C4" w:rsidP="00502E57">
            <w:pPr>
              <w:rPr>
                <w:rStyle w:val="CodeSnippet"/>
              </w:rPr>
            </w:pPr>
            <w:r w:rsidRPr="00A9703A">
              <w:rPr>
                <w:rStyle w:val="CodeSnippet"/>
              </w:rPr>
              <w:t xml:space="preserve">    interfaces:</w:t>
            </w:r>
          </w:p>
          <w:p w14:paraId="5B96EC24" w14:textId="77777777" w:rsidR="002D57C4" w:rsidRPr="00A9703A" w:rsidRDefault="002D57C4" w:rsidP="00502E57">
            <w:pPr>
              <w:rPr>
                <w:rStyle w:val="CodeSnippet"/>
              </w:rPr>
            </w:pPr>
            <w:r w:rsidRPr="00A9703A">
              <w:rPr>
                <w:rStyle w:val="CodeSnippet"/>
              </w:rPr>
              <w:t xml:space="preserve">      Standard:</w:t>
            </w:r>
          </w:p>
          <w:p w14:paraId="47EE02C9" w14:textId="77777777" w:rsidR="002D57C4" w:rsidRPr="00A9703A" w:rsidRDefault="002D57C4" w:rsidP="00502E57">
            <w:pPr>
              <w:rPr>
                <w:rStyle w:val="CodeSnippet"/>
              </w:rPr>
            </w:pPr>
            <w:r w:rsidRPr="00A9703A">
              <w:rPr>
                <w:rStyle w:val="CodeSnippet"/>
              </w:rPr>
              <w:t xml:space="preserve">        configure: </w:t>
            </w:r>
          </w:p>
          <w:p w14:paraId="10EDAD78" w14:textId="77777777" w:rsidR="002D57C4" w:rsidRPr="00A9703A" w:rsidRDefault="002D57C4" w:rsidP="00502E57">
            <w:pPr>
              <w:rPr>
                <w:rStyle w:val="CodeSnippet"/>
              </w:rPr>
            </w:pPr>
            <w:r w:rsidRPr="00A9703A">
              <w:rPr>
                <w:rStyle w:val="CodeSnippet"/>
              </w:rPr>
              <w:t xml:space="preserve">          input</w:t>
            </w:r>
            <w:r>
              <w:rPr>
                <w:rStyle w:val="CodeSnippet"/>
              </w:rPr>
              <w:t>s</w:t>
            </w:r>
            <w:r w:rsidRPr="00A9703A">
              <w:rPr>
                <w:rStyle w:val="CodeSnippet"/>
              </w:rPr>
              <w:t>:</w:t>
            </w:r>
          </w:p>
          <w:p w14:paraId="09247CE9" w14:textId="77777777" w:rsidR="002D57C4" w:rsidRPr="006824F5" w:rsidRDefault="002D57C4" w:rsidP="00502E57">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2C6B0B4D" w14:textId="77777777" w:rsidR="002D57C4" w:rsidRPr="0053606D" w:rsidRDefault="002D57C4" w:rsidP="002D57C4">
      <w:pPr>
        <w:pStyle w:val="NormalaroundTable"/>
      </w:pPr>
      <w:bookmarkStart w:id="436"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54A73C" w14:textId="77777777" w:rsidTr="00502E57">
        <w:tc>
          <w:tcPr>
            <w:tcW w:w="9576" w:type="dxa"/>
            <w:shd w:val="clear" w:color="auto" w:fill="D9D9D9" w:themeFill="background1" w:themeFillShade="D9"/>
          </w:tcPr>
          <w:p w14:paraId="219D45BE" w14:textId="77777777" w:rsidR="002D57C4" w:rsidRDefault="002D57C4" w:rsidP="00502E57">
            <w:pPr>
              <w:rPr>
                <w:rStyle w:val="CodeSnippet"/>
              </w:rPr>
            </w:pPr>
            <w:r>
              <w:rPr>
                <w:rStyle w:val="CodeSnippet"/>
              </w:rPr>
              <w:lastRenderedPageBreak/>
              <w:t>node_templates:</w:t>
            </w:r>
            <w:r w:rsidRPr="00DE4B85">
              <w:rPr>
                <w:rStyle w:val="CodeSnippet"/>
              </w:rPr>
              <w:t xml:space="preserve">  </w:t>
            </w:r>
          </w:p>
          <w:p w14:paraId="2989496A" w14:textId="77777777" w:rsidR="002D57C4" w:rsidRDefault="002D57C4" w:rsidP="00502E57">
            <w:pPr>
              <w:rPr>
                <w:rStyle w:val="CodeSnippet"/>
              </w:rPr>
            </w:pPr>
          </w:p>
          <w:p w14:paraId="12D2349D" w14:textId="77777777" w:rsidR="002D57C4" w:rsidRPr="00DE4B85" w:rsidRDefault="002D57C4" w:rsidP="00502E57">
            <w:pPr>
              <w:rPr>
                <w:rStyle w:val="CodeSnippet"/>
              </w:rPr>
            </w:pPr>
            <w:r w:rsidRPr="00DE4B85">
              <w:rPr>
                <w:rStyle w:val="CodeSnippet"/>
              </w:rPr>
              <w:t xml:space="preserve">  mysql_database:</w:t>
            </w:r>
          </w:p>
          <w:p w14:paraId="25391AFE" w14:textId="77777777" w:rsidR="002D57C4" w:rsidRPr="00DE4B85" w:rsidRDefault="002D57C4" w:rsidP="00502E57">
            <w:pPr>
              <w:rPr>
                <w:rStyle w:val="CodeSnippet"/>
              </w:rPr>
            </w:pPr>
            <w:r w:rsidRPr="00DE4B85">
              <w:rPr>
                <w:rStyle w:val="CodeSnippet"/>
              </w:rPr>
              <w:t xml:space="preserve">    type: tosca.nodes.Database</w:t>
            </w:r>
          </w:p>
          <w:p w14:paraId="1ACD3F58" w14:textId="77777777" w:rsidR="002D57C4" w:rsidRPr="00DE4B85" w:rsidRDefault="002D57C4" w:rsidP="00502E57">
            <w:pPr>
              <w:rPr>
                <w:rStyle w:val="CodeSnippet"/>
              </w:rPr>
            </w:pPr>
            <w:r w:rsidRPr="00DE4B85">
              <w:rPr>
                <w:rStyle w:val="CodeSnippet"/>
              </w:rPr>
              <w:t xml:space="preserve">    ...</w:t>
            </w:r>
          </w:p>
          <w:p w14:paraId="4F03C7DE" w14:textId="77777777" w:rsidR="002D57C4" w:rsidRPr="00DE4B85" w:rsidRDefault="002D57C4" w:rsidP="00502E57">
            <w:pPr>
              <w:rPr>
                <w:rStyle w:val="CodeSnippet"/>
              </w:rPr>
            </w:pPr>
            <w:r w:rsidRPr="00DE4B85">
              <w:rPr>
                <w:rStyle w:val="CodeSnippet"/>
              </w:rPr>
              <w:t xml:space="preserve">    capabilities:</w:t>
            </w:r>
          </w:p>
          <w:p w14:paraId="5F1772A1" w14:textId="77777777" w:rsidR="002D57C4" w:rsidRPr="00DE4B85" w:rsidRDefault="002D57C4" w:rsidP="00502E57">
            <w:pPr>
              <w:rPr>
                <w:rStyle w:val="CodeSnippet"/>
              </w:rPr>
            </w:pPr>
            <w:r w:rsidRPr="00DE4B85">
              <w:rPr>
                <w:rStyle w:val="CodeSnippet"/>
              </w:rPr>
              <w:t xml:space="preserve">      database_endpoint:</w:t>
            </w:r>
          </w:p>
          <w:p w14:paraId="2195624E" w14:textId="77777777" w:rsidR="002D57C4" w:rsidRPr="00DE4B85" w:rsidRDefault="002D57C4" w:rsidP="00502E57">
            <w:pPr>
              <w:rPr>
                <w:rStyle w:val="CodeSnippet"/>
              </w:rPr>
            </w:pPr>
            <w:r w:rsidRPr="00DE4B85">
              <w:rPr>
                <w:rStyle w:val="CodeSnippet"/>
              </w:rPr>
              <w:t xml:space="preserve">        properties:</w:t>
            </w:r>
          </w:p>
          <w:p w14:paraId="7AE91FAD" w14:textId="77777777" w:rsidR="002D57C4" w:rsidRDefault="002D57C4" w:rsidP="00502E57">
            <w:pPr>
              <w:rPr>
                <w:rStyle w:val="CodeSnippet"/>
              </w:rPr>
            </w:pPr>
            <w:r w:rsidRPr="00DE4B85">
              <w:rPr>
                <w:rStyle w:val="CodeSnippet"/>
              </w:rPr>
              <w:t xml:space="preserve">          port: 3306</w:t>
            </w:r>
          </w:p>
          <w:p w14:paraId="5C712BC7" w14:textId="77777777" w:rsidR="002D57C4" w:rsidRDefault="002D57C4" w:rsidP="00502E57">
            <w:pPr>
              <w:rPr>
                <w:rStyle w:val="CodeSnippet"/>
              </w:rPr>
            </w:pPr>
          </w:p>
          <w:p w14:paraId="7CA95BEA" w14:textId="77777777" w:rsidR="002D57C4" w:rsidRPr="00DE4B85" w:rsidRDefault="002D57C4" w:rsidP="00502E57">
            <w:pPr>
              <w:rPr>
                <w:rStyle w:val="CodeSnippet"/>
              </w:rPr>
            </w:pPr>
            <w:r>
              <w:rPr>
                <w:rStyle w:val="CodeSnippet"/>
              </w:rPr>
              <w:t xml:space="preserve">  </w:t>
            </w:r>
            <w:r w:rsidRPr="00DE4B85">
              <w:rPr>
                <w:rStyle w:val="CodeSnippet"/>
              </w:rPr>
              <w:t>wordpress:</w:t>
            </w:r>
          </w:p>
          <w:p w14:paraId="08380C0F" w14:textId="77777777" w:rsidR="002D57C4" w:rsidRPr="00DE4B85" w:rsidRDefault="002D57C4" w:rsidP="00502E57">
            <w:pPr>
              <w:rPr>
                <w:rStyle w:val="CodeSnippet"/>
              </w:rPr>
            </w:pPr>
            <w:r w:rsidRPr="00DE4B85">
              <w:rPr>
                <w:rStyle w:val="CodeSnippet"/>
              </w:rPr>
              <w:t xml:space="preserve">    type: tosca.nodes.WebApplication.WordPress</w:t>
            </w:r>
          </w:p>
          <w:p w14:paraId="69334C3A" w14:textId="77777777" w:rsidR="002D57C4" w:rsidRPr="00DE4B85" w:rsidRDefault="002D57C4" w:rsidP="00502E57">
            <w:pPr>
              <w:rPr>
                <w:rStyle w:val="CodeSnippet"/>
              </w:rPr>
            </w:pPr>
            <w:r w:rsidRPr="00DE4B85">
              <w:rPr>
                <w:rStyle w:val="CodeSnippet"/>
              </w:rPr>
              <w:t xml:space="preserve">    requirements:</w:t>
            </w:r>
          </w:p>
          <w:p w14:paraId="7000306C" w14:textId="77777777" w:rsidR="002D57C4" w:rsidRPr="00DE4B85" w:rsidRDefault="002D57C4" w:rsidP="00502E57">
            <w:pPr>
              <w:rPr>
                <w:rStyle w:val="CodeSnippet"/>
              </w:rPr>
            </w:pPr>
            <w:r w:rsidRPr="00DE4B85">
              <w:rPr>
                <w:rStyle w:val="CodeSnippet"/>
              </w:rPr>
              <w:t xml:space="preserve">      ...</w:t>
            </w:r>
          </w:p>
          <w:p w14:paraId="524E99E4" w14:textId="77777777" w:rsidR="002D57C4" w:rsidRPr="00DE4B85" w:rsidRDefault="002D57C4" w:rsidP="00502E57">
            <w:pPr>
              <w:rPr>
                <w:rStyle w:val="CodeSnippet"/>
              </w:rPr>
            </w:pPr>
            <w:r w:rsidRPr="00DE4B85">
              <w:rPr>
                <w:rStyle w:val="CodeSnippet"/>
              </w:rPr>
              <w:t xml:space="preserve">      - database_endpoint: mysql_database</w:t>
            </w:r>
          </w:p>
          <w:p w14:paraId="2C72A702" w14:textId="77777777" w:rsidR="002D57C4" w:rsidRPr="00DE4B85" w:rsidRDefault="002D57C4" w:rsidP="00502E57">
            <w:pPr>
              <w:rPr>
                <w:rStyle w:val="CodeSnippet"/>
              </w:rPr>
            </w:pPr>
            <w:r w:rsidRPr="00DE4B85">
              <w:rPr>
                <w:rStyle w:val="CodeSnippet"/>
              </w:rPr>
              <w:t xml:space="preserve">    interfaces:</w:t>
            </w:r>
          </w:p>
          <w:p w14:paraId="457DAFC6" w14:textId="77777777" w:rsidR="002D57C4" w:rsidRPr="00DE4B85" w:rsidRDefault="002D57C4" w:rsidP="00502E57">
            <w:pPr>
              <w:rPr>
                <w:rStyle w:val="CodeSnippet"/>
              </w:rPr>
            </w:pPr>
            <w:r w:rsidRPr="00DE4B85">
              <w:rPr>
                <w:rStyle w:val="CodeSnippet"/>
              </w:rPr>
              <w:t xml:space="preserve">      Standard:</w:t>
            </w:r>
          </w:p>
          <w:p w14:paraId="01CD13AD" w14:textId="77777777" w:rsidR="002D57C4" w:rsidRPr="00DE4B85" w:rsidRDefault="002D57C4" w:rsidP="00502E57">
            <w:pPr>
              <w:rPr>
                <w:rStyle w:val="CodeSnippet"/>
              </w:rPr>
            </w:pPr>
            <w:r w:rsidRPr="00DE4B85">
              <w:rPr>
                <w:rStyle w:val="CodeSnippet"/>
              </w:rPr>
              <w:t xml:space="preserve">        create: wordpress_install.sh</w:t>
            </w:r>
          </w:p>
          <w:p w14:paraId="33789809" w14:textId="77777777" w:rsidR="002D57C4" w:rsidRPr="00DE4B85" w:rsidRDefault="002D57C4" w:rsidP="00502E57">
            <w:pPr>
              <w:rPr>
                <w:rStyle w:val="CodeSnippet"/>
              </w:rPr>
            </w:pPr>
            <w:r w:rsidRPr="00DE4B85">
              <w:rPr>
                <w:rStyle w:val="CodeSnippet"/>
              </w:rPr>
              <w:t xml:space="preserve">        configure: </w:t>
            </w:r>
          </w:p>
          <w:p w14:paraId="346D4FFD" w14:textId="77777777" w:rsidR="002D57C4" w:rsidRPr="00DE4B85" w:rsidRDefault="002D57C4" w:rsidP="00502E57">
            <w:pPr>
              <w:rPr>
                <w:rStyle w:val="CodeSnippet"/>
              </w:rPr>
            </w:pPr>
            <w:r w:rsidRPr="00DE4B85">
              <w:rPr>
                <w:rStyle w:val="CodeSnippet"/>
              </w:rPr>
              <w:t xml:space="preserve">          implementation: wordpress_configure.sh            </w:t>
            </w:r>
          </w:p>
          <w:p w14:paraId="60A268A9" w14:textId="77777777" w:rsidR="002D57C4" w:rsidRPr="00DE4B85" w:rsidRDefault="002D57C4" w:rsidP="00502E57">
            <w:pPr>
              <w:rPr>
                <w:rStyle w:val="CodeSnippet"/>
              </w:rPr>
            </w:pPr>
            <w:r w:rsidRPr="00DE4B85">
              <w:rPr>
                <w:rStyle w:val="CodeSnippet"/>
              </w:rPr>
              <w:t xml:space="preserve">          input</w:t>
            </w:r>
            <w:r>
              <w:rPr>
                <w:rStyle w:val="CodeSnippet"/>
              </w:rPr>
              <w:t>s</w:t>
            </w:r>
            <w:r w:rsidRPr="00DE4B85">
              <w:rPr>
                <w:rStyle w:val="CodeSnippet"/>
              </w:rPr>
              <w:t>:</w:t>
            </w:r>
          </w:p>
          <w:p w14:paraId="51960DBC" w14:textId="77777777" w:rsidR="002D57C4" w:rsidRPr="00DE4B85" w:rsidRDefault="002D57C4" w:rsidP="00502E57">
            <w:pPr>
              <w:rPr>
                <w:rStyle w:val="CodeSnippet"/>
              </w:rPr>
            </w:pPr>
            <w:r w:rsidRPr="00DE4B85">
              <w:rPr>
                <w:rStyle w:val="CodeSnippet"/>
              </w:rPr>
              <w:t xml:space="preserve">            ...</w:t>
            </w:r>
          </w:p>
          <w:p w14:paraId="0499C62F" w14:textId="77777777" w:rsidR="002D57C4" w:rsidRPr="006824F5" w:rsidRDefault="002D57C4" w:rsidP="00502E57">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3CA05814" w14:textId="77777777" w:rsidR="002D57C4" w:rsidRPr="0053606D" w:rsidRDefault="002D57C4" w:rsidP="002D57C4">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D704491" w14:textId="77777777" w:rsidTr="00502E57">
        <w:tc>
          <w:tcPr>
            <w:tcW w:w="9576" w:type="dxa"/>
            <w:shd w:val="clear" w:color="auto" w:fill="D9D9D9" w:themeFill="background1" w:themeFillShade="D9"/>
          </w:tcPr>
          <w:p w14:paraId="6E5FC257" w14:textId="77777777" w:rsidR="002D57C4" w:rsidRDefault="002D57C4" w:rsidP="00502E57">
            <w:pPr>
              <w:pStyle w:val="NoSpacing"/>
              <w:rPr>
                <w:rStyle w:val="CodeSnippet"/>
              </w:rPr>
            </w:pPr>
            <w:r>
              <w:rPr>
                <w:rStyle w:val="CodeSnippet"/>
              </w:rPr>
              <w:t>relationship_templates:</w:t>
            </w:r>
          </w:p>
          <w:p w14:paraId="6AAF83F5"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6A662DAF"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CF3910D"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71090F0" w14:textId="77777777" w:rsidR="002D57C4" w:rsidRPr="00FA2049" w:rsidRDefault="002D57C4" w:rsidP="00502E57">
            <w:pPr>
              <w:pStyle w:val="NoSpacing"/>
              <w:rPr>
                <w:rStyle w:val="CodeSnippet"/>
              </w:rPr>
            </w:pPr>
            <w:r w:rsidRPr="00FA2049">
              <w:rPr>
                <w:rStyle w:val="CodeSnippet"/>
              </w:rPr>
              <w:t xml:space="preserve">        Configure:</w:t>
            </w:r>
          </w:p>
          <w:p w14:paraId="319532B6" w14:textId="77777777" w:rsidR="002D57C4" w:rsidRPr="00FA2049" w:rsidRDefault="002D57C4" w:rsidP="00502E57">
            <w:pPr>
              <w:pStyle w:val="NoSpacing"/>
              <w:rPr>
                <w:rStyle w:val="CodeSnippet"/>
              </w:rPr>
            </w:pPr>
            <w:r w:rsidRPr="00FA2049">
              <w:rPr>
                <w:rStyle w:val="CodeSnippet"/>
              </w:rPr>
              <w:t xml:space="preserve">          inputs: </w:t>
            </w:r>
          </w:p>
          <w:p w14:paraId="43C73CB2" w14:textId="77777777" w:rsidR="002D57C4" w:rsidRPr="006824F5" w:rsidRDefault="002D57C4" w:rsidP="00502E57">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67034896" w14:textId="77777777" w:rsidR="002D57C4" w:rsidRPr="00773ED9" w:rsidRDefault="002D57C4" w:rsidP="002D57C4">
      <w:pPr>
        <w:pStyle w:val="Heading2"/>
        <w:numPr>
          <w:ilvl w:val="1"/>
          <w:numId w:val="3"/>
        </w:numPr>
      </w:pPr>
      <w:bookmarkStart w:id="437" w:name="_Toc397688807"/>
      <w:bookmarkStart w:id="438" w:name="_Toc302251702"/>
      <w:bookmarkStart w:id="439" w:name="_Toc445238256"/>
      <w:bookmarkEnd w:id="436"/>
      <w:r w:rsidRPr="00773ED9">
        <w:t>Attribute functions</w:t>
      </w:r>
      <w:bookmarkEnd w:id="437"/>
      <w:bookmarkEnd w:id="438"/>
      <w:bookmarkEnd w:id="439"/>
    </w:p>
    <w:p w14:paraId="0404A180" w14:textId="77777777" w:rsidR="002D57C4" w:rsidRPr="00773ED9" w:rsidRDefault="002D57C4" w:rsidP="002D57C4">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0B45A68" w14:textId="77777777" w:rsidR="002D57C4" w:rsidRPr="00773ED9" w:rsidRDefault="002D57C4" w:rsidP="002D57C4">
      <w:pPr>
        <w:pStyle w:val="Heading3"/>
        <w:numPr>
          <w:ilvl w:val="2"/>
          <w:numId w:val="3"/>
        </w:numPr>
      </w:pPr>
      <w:r w:rsidRPr="00773ED9">
        <w:t>get_attribute</w:t>
      </w:r>
    </w:p>
    <w:p w14:paraId="61FD1661" w14:textId="77777777" w:rsidR="002D57C4" w:rsidRDefault="002D57C4" w:rsidP="002D57C4">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455075D5"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DB91D4B" w14:textId="77777777" w:rsidTr="00502E57">
        <w:trPr>
          <w:trHeight w:val="256"/>
        </w:trPr>
        <w:tc>
          <w:tcPr>
            <w:tcW w:w="9576" w:type="dxa"/>
            <w:shd w:val="clear" w:color="auto" w:fill="D9D9D9" w:themeFill="background1" w:themeFillShade="D9"/>
          </w:tcPr>
          <w:p w14:paraId="3AC54A1D" w14:textId="77777777" w:rsidR="002D57C4" w:rsidRPr="006824F5" w:rsidRDefault="002D57C4" w:rsidP="00502E57">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w:t>
            </w:r>
            <w:r>
              <w:rPr>
                <w:rStyle w:val="CodeSnippet"/>
              </w:rPr>
              <w:t>attribute</w:t>
            </w:r>
            <w:r w:rsidRPr="0048441D">
              <w:rPr>
                <w:rStyle w:val="CodeSnippet"/>
              </w:rPr>
              <w:t>_name&gt;</w:t>
            </w:r>
            <w:r>
              <w:rPr>
                <w:rStyle w:val="CodeSnippet"/>
              </w:rPr>
              <w:t xml:space="preserve">, &lt;nested_attribute_name_or_index_1&gt;, ..., </w:t>
            </w:r>
            <w:r>
              <w:rPr>
                <w:rStyle w:val="CodeSnippet"/>
              </w:rPr>
              <w:lastRenderedPageBreak/>
              <w:t>&lt;nested_attribute_name_or_index_n&gt; ]</w:t>
            </w:r>
          </w:p>
        </w:tc>
      </w:tr>
    </w:tbl>
    <w:p w14:paraId="01A58929" w14:textId="77777777" w:rsidR="002D57C4" w:rsidRDefault="002D57C4" w:rsidP="002D57C4">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2D57C4" w:rsidRPr="004279F4" w14:paraId="48118125" w14:textId="77777777" w:rsidTr="00502E57">
        <w:trPr>
          <w:cantSplit/>
          <w:tblHeader/>
        </w:trPr>
        <w:tc>
          <w:tcPr>
            <w:tcW w:w="1225" w:type="pct"/>
            <w:shd w:val="clear" w:color="auto" w:fill="D9D9D9"/>
          </w:tcPr>
          <w:p w14:paraId="468BA53D" w14:textId="77777777" w:rsidR="002D57C4" w:rsidRPr="00422683" w:rsidRDefault="002D57C4" w:rsidP="00502E57">
            <w:pPr>
              <w:pStyle w:val="TableText-Heading"/>
            </w:pPr>
            <w:r w:rsidRPr="00422683">
              <w:t>Parameter</w:t>
            </w:r>
          </w:p>
        </w:tc>
        <w:tc>
          <w:tcPr>
            <w:tcW w:w="487" w:type="pct"/>
            <w:shd w:val="clear" w:color="auto" w:fill="D9D9D9"/>
          </w:tcPr>
          <w:p w14:paraId="764EE99A" w14:textId="77777777" w:rsidR="002D57C4" w:rsidRPr="00422683" w:rsidRDefault="002D57C4" w:rsidP="00502E57">
            <w:pPr>
              <w:pStyle w:val="TableText-Heading"/>
            </w:pPr>
            <w:r w:rsidRPr="00422683">
              <w:t>Required</w:t>
            </w:r>
          </w:p>
        </w:tc>
        <w:tc>
          <w:tcPr>
            <w:tcW w:w="443" w:type="pct"/>
            <w:shd w:val="clear" w:color="auto" w:fill="D9D9D9"/>
          </w:tcPr>
          <w:p w14:paraId="4C64B972" w14:textId="77777777" w:rsidR="002D57C4" w:rsidRPr="00422683" w:rsidRDefault="002D57C4" w:rsidP="00502E57">
            <w:pPr>
              <w:pStyle w:val="TableText-Heading"/>
            </w:pPr>
            <w:r w:rsidRPr="00422683">
              <w:t>Type</w:t>
            </w:r>
          </w:p>
        </w:tc>
        <w:tc>
          <w:tcPr>
            <w:tcW w:w="2845" w:type="pct"/>
            <w:shd w:val="clear" w:color="auto" w:fill="D9D9D9"/>
          </w:tcPr>
          <w:p w14:paraId="4F2B3809" w14:textId="77777777" w:rsidR="002D57C4" w:rsidRPr="00422683" w:rsidRDefault="002D57C4" w:rsidP="00502E57">
            <w:pPr>
              <w:pStyle w:val="TableText-Heading"/>
            </w:pPr>
            <w:r w:rsidRPr="00422683">
              <w:t>Description</w:t>
            </w:r>
          </w:p>
        </w:tc>
      </w:tr>
      <w:tr w:rsidR="002D57C4" w:rsidRPr="004279F4" w14:paraId="03A98B60" w14:textId="77777777" w:rsidTr="00502E57">
        <w:trPr>
          <w:cantSplit/>
        </w:trPr>
        <w:tc>
          <w:tcPr>
            <w:tcW w:w="1225" w:type="pct"/>
            <w:shd w:val="clear" w:color="auto" w:fill="FFFFFF"/>
          </w:tcPr>
          <w:p w14:paraId="6294340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6A9D6E66" w14:textId="77777777" w:rsidR="002D57C4" w:rsidRDefault="002D57C4" w:rsidP="00502E57">
            <w:pPr>
              <w:pStyle w:val="TableText"/>
            </w:pPr>
            <w:r>
              <w:t>yes</w:t>
            </w:r>
          </w:p>
        </w:tc>
        <w:tc>
          <w:tcPr>
            <w:tcW w:w="443" w:type="pct"/>
            <w:shd w:val="clear" w:color="auto" w:fill="FFFFFF"/>
          </w:tcPr>
          <w:p w14:paraId="34A1282E" w14:textId="77777777" w:rsidR="002D57C4" w:rsidRDefault="00D37E2A" w:rsidP="00502E57">
            <w:pPr>
              <w:pStyle w:val="TableText"/>
            </w:pPr>
            <w:hyperlink w:anchor="TYPE_YAML_STRING" w:history="1">
              <w:r w:rsidR="002D57C4" w:rsidRPr="00D434AF">
                <w:rPr>
                  <w:rStyle w:val="Hyperlink"/>
                </w:rPr>
                <w:t>string</w:t>
              </w:r>
            </w:hyperlink>
          </w:p>
        </w:tc>
        <w:tc>
          <w:tcPr>
            <w:tcW w:w="2845" w:type="pct"/>
            <w:shd w:val="clear" w:color="auto" w:fill="FFFFFF"/>
          </w:tcPr>
          <w:p w14:paraId="258F407C" w14:textId="77777777" w:rsidR="002D57C4" w:rsidRDefault="002D57C4" w:rsidP="00502E57">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2D57C4" w:rsidRPr="004279F4" w14:paraId="554D657A" w14:textId="77777777" w:rsidTr="00502E57">
        <w:trPr>
          <w:cantSplit/>
        </w:trPr>
        <w:tc>
          <w:tcPr>
            <w:tcW w:w="1225" w:type="pct"/>
            <w:shd w:val="clear" w:color="auto" w:fill="FFFFFF"/>
          </w:tcPr>
          <w:p w14:paraId="1A548971"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382963EE" w14:textId="77777777" w:rsidR="002D57C4" w:rsidRDefault="002D57C4" w:rsidP="00502E57">
            <w:pPr>
              <w:pStyle w:val="TableText"/>
            </w:pPr>
            <w:r>
              <w:t>no</w:t>
            </w:r>
          </w:p>
        </w:tc>
        <w:tc>
          <w:tcPr>
            <w:tcW w:w="443" w:type="pct"/>
            <w:shd w:val="clear" w:color="auto" w:fill="FFFFFF"/>
          </w:tcPr>
          <w:p w14:paraId="26EB7DED" w14:textId="77777777" w:rsidR="002D57C4" w:rsidRDefault="00D37E2A" w:rsidP="00502E57">
            <w:pPr>
              <w:pStyle w:val="TableText"/>
            </w:pPr>
            <w:hyperlink w:anchor="TYPE_YAML_STRING" w:history="1">
              <w:r w:rsidR="002D57C4" w:rsidRPr="00D434AF">
                <w:rPr>
                  <w:rStyle w:val="Hyperlink"/>
                </w:rPr>
                <w:t>string</w:t>
              </w:r>
            </w:hyperlink>
          </w:p>
        </w:tc>
        <w:tc>
          <w:tcPr>
            <w:tcW w:w="2845" w:type="pct"/>
            <w:shd w:val="clear" w:color="auto" w:fill="FFFFFF"/>
          </w:tcPr>
          <w:p w14:paraId="334AA61F"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1D3AF81" w14:textId="77777777" w:rsidR="002D57C4" w:rsidRDefault="002D57C4" w:rsidP="00502E57">
            <w:pPr>
              <w:pStyle w:val="TableText"/>
            </w:pPr>
          </w:p>
          <w:p w14:paraId="4100C333" w14:textId="77777777" w:rsidR="002D57C4" w:rsidRDefault="002D57C4" w:rsidP="00502E57">
            <w:pPr>
              <w:pStyle w:val="TableText"/>
            </w:pPr>
            <w:r w:rsidRPr="00667734">
              <w:rPr>
                <w:b/>
              </w:rPr>
              <w:t>Note</w:t>
            </w:r>
            <w:r>
              <w:t>:  If the attribute definition is located in the modelable entity directly, then this parameter MAY be omitted.</w:t>
            </w:r>
          </w:p>
        </w:tc>
      </w:tr>
      <w:tr w:rsidR="002D57C4" w:rsidRPr="004279F4" w14:paraId="526B3610" w14:textId="77777777" w:rsidTr="00502E57">
        <w:trPr>
          <w:cantSplit/>
        </w:trPr>
        <w:tc>
          <w:tcPr>
            <w:tcW w:w="1225" w:type="pct"/>
            <w:shd w:val="clear" w:color="auto" w:fill="FFFFFF"/>
          </w:tcPr>
          <w:p w14:paraId="153ACD05" w14:textId="77777777" w:rsidR="002D57C4" w:rsidRPr="00F40CCA" w:rsidRDefault="002D57C4" w:rsidP="00502E57">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0BD7E82D" w14:textId="77777777" w:rsidR="002D57C4" w:rsidRDefault="002D57C4" w:rsidP="00502E57">
            <w:pPr>
              <w:pStyle w:val="TableText"/>
            </w:pPr>
            <w:r>
              <w:t>yes</w:t>
            </w:r>
          </w:p>
        </w:tc>
        <w:tc>
          <w:tcPr>
            <w:tcW w:w="443" w:type="pct"/>
            <w:shd w:val="clear" w:color="auto" w:fill="FFFFFF"/>
          </w:tcPr>
          <w:p w14:paraId="74F2B207" w14:textId="77777777" w:rsidR="002D57C4" w:rsidRDefault="00D37E2A" w:rsidP="00502E57">
            <w:pPr>
              <w:pStyle w:val="TableText"/>
            </w:pPr>
            <w:hyperlink w:anchor="TYPE_YAML_STRING" w:history="1">
              <w:r w:rsidR="002D57C4" w:rsidRPr="00D434AF">
                <w:rPr>
                  <w:rStyle w:val="Hyperlink"/>
                </w:rPr>
                <w:t>string</w:t>
              </w:r>
            </w:hyperlink>
          </w:p>
        </w:tc>
        <w:tc>
          <w:tcPr>
            <w:tcW w:w="2845" w:type="pct"/>
            <w:shd w:val="clear" w:color="auto" w:fill="FFFFFF"/>
          </w:tcPr>
          <w:p w14:paraId="1DA4B2C7" w14:textId="77777777" w:rsidR="002D57C4" w:rsidRDefault="002D57C4" w:rsidP="00502E57">
            <w:pPr>
              <w:pStyle w:val="TableText"/>
            </w:pPr>
            <w:r>
              <w:t>The name of the attribute definition the function will return the value from.</w:t>
            </w:r>
          </w:p>
        </w:tc>
      </w:tr>
      <w:tr w:rsidR="002D57C4" w:rsidRPr="004279F4" w14:paraId="47BE787A" w14:textId="77777777" w:rsidTr="00502E57">
        <w:trPr>
          <w:cantSplit/>
        </w:trPr>
        <w:tc>
          <w:tcPr>
            <w:tcW w:w="1225" w:type="pct"/>
            <w:shd w:val="clear" w:color="auto" w:fill="FFFFFF"/>
          </w:tcPr>
          <w:p w14:paraId="7605DF5F" w14:textId="77777777" w:rsidR="002D57C4" w:rsidRPr="00F40CCA" w:rsidRDefault="002D57C4" w:rsidP="00502E57">
            <w:pPr>
              <w:pStyle w:val="TableText"/>
              <w:rPr>
                <w:rStyle w:val="CodeSnippet"/>
              </w:rPr>
            </w:pPr>
            <w:r>
              <w:rPr>
                <w:rStyle w:val="CodeSnippet"/>
              </w:rPr>
              <w:t xml:space="preserve">&lt;nested_attribute_name_or_index_*&gt; </w:t>
            </w:r>
          </w:p>
        </w:tc>
        <w:tc>
          <w:tcPr>
            <w:tcW w:w="487" w:type="pct"/>
            <w:shd w:val="clear" w:color="auto" w:fill="FFFFFF"/>
          </w:tcPr>
          <w:p w14:paraId="5A573E5D" w14:textId="77777777" w:rsidR="002D57C4" w:rsidRDefault="002D57C4" w:rsidP="00502E57">
            <w:pPr>
              <w:pStyle w:val="TableText"/>
            </w:pPr>
            <w:r>
              <w:t>no</w:t>
            </w:r>
          </w:p>
        </w:tc>
        <w:tc>
          <w:tcPr>
            <w:tcW w:w="443" w:type="pct"/>
            <w:shd w:val="clear" w:color="auto" w:fill="FFFFFF"/>
          </w:tcPr>
          <w:p w14:paraId="6000638E" w14:textId="77777777" w:rsidR="002D57C4" w:rsidRDefault="00D37E2A"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45" w:type="pct"/>
            <w:shd w:val="clear" w:color="auto" w:fill="FFFFFF"/>
          </w:tcPr>
          <w:p w14:paraId="09F81C66" w14:textId="77777777" w:rsidR="002D57C4" w:rsidRDefault="002D57C4" w:rsidP="00502E57">
            <w:pPr>
              <w:pStyle w:val="TableText"/>
            </w:pPr>
            <w:r>
              <w:t xml:space="preserve">Some TOSCA attributes are complex (i.e., composed as nested structures).  These parameters are used to dereference into the names of these nested structures when needed.    </w:t>
            </w:r>
          </w:p>
          <w:p w14:paraId="0E66386B" w14:textId="77777777" w:rsidR="002D57C4" w:rsidRDefault="002D57C4" w:rsidP="00502E57">
            <w:pPr>
              <w:pStyle w:val="TableText"/>
            </w:pPr>
          </w:p>
          <w:p w14:paraId="028F1FAA" w14:textId="77777777" w:rsidR="002D57C4" w:rsidRDefault="002D57C4" w:rsidP="00502E57">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120B13E" w14:textId="77777777" w:rsidR="002D57C4" w:rsidRDefault="002D57C4" w:rsidP="002D57C4">
      <w:pPr>
        <w:pStyle w:val="Heading4"/>
        <w:numPr>
          <w:ilvl w:val="3"/>
          <w:numId w:val="3"/>
        </w:numPr>
      </w:pPr>
      <w:r>
        <w:t>Examples:</w:t>
      </w:r>
    </w:p>
    <w:p w14:paraId="0E3C8EF6" w14:textId="77777777" w:rsidR="002D57C4" w:rsidRPr="00773ED9" w:rsidRDefault="002D57C4" w:rsidP="002D57C4">
      <w:r>
        <w:t>The attribute functions are used in the same way as the equivalent Property functions described above.  Please see their examples and replace “get_property” with “get_attribute” function name.</w:t>
      </w:r>
    </w:p>
    <w:p w14:paraId="44453B86" w14:textId="77777777" w:rsidR="002D57C4" w:rsidRPr="00773ED9" w:rsidRDefault="002D57C4" w:rsidP="002D57C4">
      <w:pPr>
        <w:pStyle w:val="Heading4"/>
        <w:numPr>
          <w:ilvl w:val="3"/>
          <w:numId w:val="3"/>
        </w:numPr>
      </w:pPr>
      <w:r>
        <w:t>Notes</w:t>
      </w:r>
    </w:p>
    <w:p w14:paraId="2F095A73" w14:textId="77777777" w:rsidR="002D57C4" w:rsidRPr="00773ED9" w:rsidRDefault="002D57C4" w:rsidP="002D57C4">
      <w:r w:rsidRPr="00773ED9">
        <w:t>These functions are used to obtain attributes from instances of node or relationship templates by the names they were given within the service template that described the application model (pattern).</w:t>
      </w:r>
    </w:p>
    <w:p w14:paraId="14DFAE4B" w14:textId="77777777" w:rsidR="002D57C4" w:rsidRPr="00773ED9" w:rsidRDefault="002D57C4" w:rsidP="002D57C4">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642E35C8" w14:textId="77777777" w:rsidR="002D57C4" w:rsidRPr="00773ED9" w:rsidRDefault="002D57C4" w:rsidP="002D57C4">
      <w:pPr>
        <w:pStyle w:val="Heading2"/>
        <w:numPr>
          <w:ilvl w:val="1"/>
          <w:numId w:val="3"/>
        </w:numPr>
      </w:pPr>
      <w:bookmarkStart w:id="440" w:name="_Toc302251703"/>
      <w:bookmarkStart w:id="441" w:name="_Toc445238257"/>
      <w:r>
        <w:t>Operation</w:t>
      </w:r>
      <w:r w:rsidRPr="00773ED9">
        <w:t xml:space="preserve"> functions</w:t>
      </w:r>
      <w:bookmarkEnd w:id="440"/>
      <w:bookmarkEnd w:id="441"/>
    </w:p>
    <w:p w14:paraId="5BD21EE2" w14:textId="77777777" w:rsidR="002D57C4" w:rsidRPr="00773ED9" w:rsidRDefault="002D57C4" w:rsidP="002D57C4">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26F7AD27" w14:textId="77777777" w:rsidR="002D57C4" w:rsidRPr="00773ED9" w:rsidRDefault="002D57C4" w:rsidP="002D57C4">
      <w:pPr>
        <w:pStyle w:val="Heading3"/>
        <w:numPr>
          <w:ilvl w:val="2"/>
          <w:numId w:val="3"/>
        </w:numPr>
      </w:pPr>
      <w:bookmarkStart w:id="442" w:name="DEFN_FUNCTION_GET_OPERATION_OUTPUT"/>
      <w:r w:rsidRPr="00773ED9">
        <w:t>get_</w:t>
      </w:r>
      <w:r>
        <w:t>operation_output</w:t>
      </w:r>
    </w:p>
    <w:bookmarkEnd w:id="442"/>
    <w:p w14:paraId="06BA7DF9" w14:textId="77777777" w:rsidR="002D57C4" w:rsidRDefault="002D57C4" w:rsidP="002D57C4">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3B7F73E7"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132FF5C" w14:textId="77777777" w:rsidTr="00502E57">
        <w:trPr>
          <w:trHeight w:val="256"/>
        </w:trPr>
        <w:tc>
          <w:tcPr>
            <w:tcW w:w="9576" w:type="dxa"/>
            <w:shd w:val="clear" w:color="auto" w:fill="D9D9D9" w:themeFill="background1" w:themeFillShade="D9"/>
          </w:tcPr>
          <w:p w14:paraId="238E3279" w14:textId="77777777" w:rsidR="002D57C4" w:rsidRPr="006824F5" w:rsidRDefault="002D57C4" w:rsidP="00502E57">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3C7B3720" w14:textId="77777777" w:rsidR="002D57C4" w:rsidRDefault="002D57C4" w:rsidP="002D57C4">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06EE69EF" w14:textId="77777777" w:rsidTr="00502E57">
        <w:trPr>
          <w:cantSplit/>
          <w:tblHeader/>
        </w:trPr>
        <w:tc>
          <w:tcPr>
            <w:tcW w:w="1181" w:type="pct"/>
            <w:shd w:val="clear" w:color="auto" w:fill="D9D9D9"/>
          </w:tcPr>
          <w:p w14:paraId="5DFEA422" w14:textId="77777777" w:rsidR="002D57C4" w:rsidRPr="00422683" w:rsidRDefault="002D57C4" w:rsidP="00502E57">
            <w:pPr>
              <w:pStyle w:val="TableText-Heading"/>
            </w:pPr>
            <w:r w:rsidRPr="00422683">
              <w:t>Parameter</w:t>
            </w:r>
          </w:p>
        </w:tc>
        <w:tc>
          <w:tcPr>
            <w:tcW w:w="575" w:type="pct"/>
            <w:shd w:val="clear" w:color="auto" w:fill="D9D9D9"/>
          </w:tcPr>
          <w:p w14:paraId="0CEBA092" w14:textId="77777777" w:rsidR="002D57C4" w:rsidRPr="00422683" w:rsidRDefault="002D57C4" w:rsidP="00502E57">
            <w:pPr>
              <w:pStyle w:val="TableText-Heading"/>
            </w:pPr>
            <w:r w:rsidRPr="00422683">
              <w:t>Required</w:t>
            </w:r>
          </w:p>
        </w:tc>
        <w:tc>
          <w:tcPr>
            <w:tcW w:w="443" w:type="pct"/>
            <w:shd w:val="clear" w:color="auto" w:fill="D9D9D9"/>
          </w:tcPr>
          <w:p w14:paraId="467BA9F3" w14:textId="77777777" w:rsidR="002D57C4" w:rsidRPr="00422683" w:rsidRDefault="002D57C4" w:rsidP="00502E57">
            <w:pPr>
              <w:pStyle w:val="TableText-Heading"/>
            </w:pPr>
            <w:r w:rsidRPr="00422683">
              <w:t>Type</w:t>
            </w:r>
          </w:p>
        </w:tc>
        <w:tc>
          <w:tcPr>
            <w:tcW w:w="2801" w:type="pct"/>
            <w:shd w:val="clear" w:color="auto" w:fill="D9D9D9"/>
          </w:tcPr>
          <w:p w14:paraId="1133AFDD" w14:textId="77777777" w:rsidR="002D57C4" w:rsidRPr="00422683" w:rsidRDefault="002D57C4" w:rsidP="00502E57">
            <w:pPr>
              <w:pStyle w:val="TableText-Heading"/>
            </w:pPr>
            <w:r w:rsidRPr="00422683">
              <w:t>Description</w:t>
            </w:r>
          </w:p>
        </w:tc>
      </w:tr>
      <w:tr w:rsidR="002D57C4" w:rsidRPr="004279F4" w14:paraId="5D2B59F2" w14:textId="77777777" w:rsidTr="00502E57">
        <w:trPr>
          <w:cantSplit/>
        </w:trPr>
        <w:tc>
          <w:tcPr>
            <w:tcW w:w="1181" w:type="pct"/>
            <w:shd w:val="clear" w:color="auto" w:fill="FFFFFF"/>
          </w:tcPr>
          <w:p w14:paraId="0362B598"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7CDD2B6F" w14:textId="77777777" w:rsidR="002D57C4" w:rsidRPr="002C3BFA" w:rsidRDefault="002D57C4" w:rsidP="00502E57">
            <w:pPr>
              <w:pStyle w:val="TableText"/>
            </w:pPr>
            <w:r w:rsidRPr="002C3BFA">
              <w:t>yes</w:t>
            </w:r>
          </w:p>
        </w:tc>
        <w:tc>
          <w:tcPr>
            <w:tcW w:w="443" w:type="pct"/>
            <w:shd w:val="clear" w:color="auto" w:fill="FFFFFF"/>
          </w:tcPr>
          <w:p w14:paraId="4BD82966" w14:textId="77777777" w:rsidR="002D57C4" w:rsidRPr="002C3BFA"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EB9136F" w14:textId="77777777" w:rsidR="002D57C4" w:rsidRPr="002C3BFA" w:rsidRDefault="002D57C4" w:rsidP="00502E57">
            <w:pPr>
              <w:pStyle w:val="TableText"/>
            </w:pPr>
            <w:r w:rsidRPr="002C3BFA">
              <w:t>The required name of a modelable entity (e.g., Node Template or Relationship Template name) as declared in the service template that implements the named interface and operation.</w:t>
            </w:r>
          </w:p>
        </w:tc>
      </w:tr>
      <w:tr w:rsidR="002D57C4" w:rsidRPr="004279F4" w14:paraId="42C37565" w14:textId="77777777" w:rsidTr="00502E57">
        <w:trPr>
          <w:cantSplit/>
        </w:trPr>
        <w:tc>
          <w:tcPr>
            <w:tcW w:w="1181" w:type="pct"/>
            <w:shd w:val="clear" w:color="auto" w:fill="FFFFFF"/>
          </w:tcPr>
          <w:p w14:paraId="632683D6" w14:textId="77777777" w:rsidR="002D57C4" w:rsidRPr="00F40CCA" w:rsidRDefault="002D57C4" w:rsidP="00502E57">
            <w:pPr>
              <w:pStyle w:val="TableText"/>
              <w:rPr>
                <w:rStyle w:val="CodeSnippet"/>
              </w:rPr>
            </w:pPr>
            <w:r>
              <w:rPr>
                <w:rStyle w:val="CodeSnippet"/>
              </w:rPr>
              <w:t>&lt;interface_name&gt;</w:t>
            </w:r>
          </w:p>
        </w:tc>
        <w:tc>
          <w:tcPr>
            <w:tcW w:w="575" w:type="pct"/>
            <w:shd w:val="clear" w:color="auto" w:fill="FFFFFF"/>
          </w:tcPr>
          <w:p w14:paraId="579C8A4C" w14:textId="77777777" w:rsidR="002D57C4" w:rsidRPr="002C3BFA" w:rsidRDefault="002D57C4" w:rsidP="00502E57">
            <w:pPr>
              <w:pStyle w:val="TableText"/>
            </w:pPr>
            <w:r w:rsidRPr="002C3BFA">
              <w:t>Yes</w:t>
            </w:r>
          </w:p>
        </w:tc>
        <w:tc>
          <w:tcPr>
            <w:tcW w:w="443" w:type="pct"/>
            <w:shd w:val="clear" w:color="auto" w:fill="FFFFFF"/>
          </w:tcPr>
          <w:p w14:paraId="2B72727B" w14:textId="77777777" w:rsidR="002D57C4" w:rsidRPr="002C3BFA"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609EAF99" w14:textId="77777777" w:rsidR="002D57C4" w:rsidRPr="002C3BFA" w:rsidRDefault="002D57C4" w:rsidP="00502E57">
            <w:pPr>
              <w:pStyle w:val="TableText"/>
            </w:pPr>
            <w:r w:rsidRPr="002C3BFA">
              <w:t>The required name of the interface which defines the operation.</w:t>
            </w:r>
          </w:p>
        </w:tc>
      </w:tr>
      <w:tr w:rsidR="002D57C4" w:rsidRPr="004279F4" w14:paraId="53D41162" w14:textId="77777777" w:rsidTr="00502E57">
        <w:trPr>
          <w:cantSplit/>
        </w:trPr>
        <w:tc>
          <w:tcPr>
            <w:tcW w:w="1181" w:type="pct"/>
            <w:shd w:val="clear" w:color="auto" w:fill="FFFFFF"/>
          </w:tcPr>
          <w:p w14:paraId="5F7B8459" w14:textId="77777777" w:rsidR="002D57C4" w:rsidRPr="00F40CCA" w:rsidRDefault="002D57C4" w:rsidP="00502E57">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20913050" w14:textId="77777777" w:rsidR="002D57C4" w:rsidRPr="002C3BFA" w:rsidRDefault="002D57C4" w:rsidP="00502E57">
            <w:pPr>
              <w:pStyle w:val="TableText"/>
            </w:pPr>
            <w:r w:rsidRPr="002C3BFA">
              <w:t>yes</w:t>
            </w:r>
          </w:p>
        </w:tc>
        <w:tc>
          <w:tcPr>
            <w:tcW w:w="443" w:type="pct"/>
            <w:shd w:val="clear" w:color="auto" w:fill="FFFFFF"/>
          </w:tcPr>
          <w:p w14:paraId="7CF728B4" w14:textId="77777777" w:rsidR="002D57C4" w:rsidRPr="002C3BFA"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0E171B6" w14:textId="77777777" w:rsidR="002D57C4" w:rsidRPr="002C3BFA" w:rsidRDefault="002D57C4" w:rsidP="00502E57">
            <w:pPr>
              <w:pStyle w:val="TableText"/>
            </w:pPr>
            <w:r w:rsidRPr="002C3BFA">
              <w:t xml:space="preserve">The required name of the operation whose value we would like to retrieve. </w:t>
            </w:r>
          </w:p>
        </w:tc>
      </w:tr>
      <w:tr w:rsidR="002D57C4" w:rsidRPr="004279F4" w14:paraId="6987437B" w14:textId="77777777" w:rsidTr="00502E57">
        <w:trPr>
          <w:cantSplit/>
        </w:trPr>
        <w:tc>
          <w:tcPr>
            <w:tcW w:w="1181" w:type="pct"/>
            <w:shd w:val="clear" w:color="auto" w:fill="FFFFFF"/>
          </w:tcPr>
          <w:p w14:paraId="09ABB445" w14:textId="77777777" w:rsidR="002D57C4" w:rsidRPr="00F40CCA" w:rsidRDefault="002D57C4" w:rsidP="00502E57">
            <w:pPr>
              <w:pStyle w:val="TableText"/>
              <w:rPr>
                <w:rStyle w:val="CodeSnippet"/>
              </w:rPr>
            </w:pPr>
            <w:r>
              <w:rPr>
                <w:rStyle w:val="CodeSnippet"/>
              </w:rPr>
              <w:t>&lt;output_variable_name&gt;</w:t>
            </w:r>
          </w:p>
        </w:tc>
        <w:tc>
          <w:tcPr>
            <w:tcW w:w="575" w:type="pct"/>
            <w:shd w:val="clear" w:color="auto" w:fill="FFFFFF"/>
          </w:tcPr>
          <w:p w14:paraId="1B2F827A" w14:textId="77777777" w:rsidR="002D57C4" w:rsidRPr="002C3BFA" w:rsidRDefault="002D57C4" w:rsidP="00502E57">
            <w:pPr>
              <w:pStyle w:val="TableText"/>
            </w:pPr>
            <w:r w:rsidRPr="002C3BFA">
              <w:t>Yes</w:t>
            </w:r>
          </w:p>
        </w:tc>
        <w:tc>
          <w:tcPr>
            <w:tcW w:w="443" w:type="pct"/>
            <w:shd w:val="clear" w:color="auto" w:fill="FFFFFF"/>
          </w:tcPr>
          <w:p w14:paraId="08AD39C5" w14:textId="77777777" w:rsidR="002D57C4" w:rsidRPr="002C3BFA"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88DFDEC" w14:textId="77777777" w:rsidR="002D57C4" w:rsidRPr="002C3BFA" w:rsidRDefault="002D57C4" w:rsidP="00502E57">
            <w:pPr>
              <w:pStyle w:val="TableText"/>
            </w:pPr>
            <w:r w:rsidRPr="002C3BFA">
              <w:t>The required name of the variable that is exposed / exported by the operation.</w:t>
            </w:r>
          </w:p>
          <w:p w14:paraId="7A53523F" w14:textId="77777777" w:rsidR="002D57C4" w:rsidRPr="002C3BFA" w:rsidRDefault="002D57C4" w:rsidP="00502E57">
            <w:pPr>
              <w:pStyle w:val="TableText"/>
            </w:pPr>
          </w:p>
        </w:tc>
      </w:tr>
    </w:tbl>
    <w:p w14:paraId="0534A49F" w14:textId="77777777" w:rsidR="002D57C4" w:rsidRDefault="002D57C4" w:rsidP="002D57C4">
      <w:pPr>
        <w:pStyle w:val="Heading4"/>
        <w:numPr>
          <w:ilvl w:val="3"/>
          <w:numId w:val="3"/>
        </w:numPr>
      </w:pPr>
      <w:r>
        <w:t>Notes</w:t>
      </w:r>
    </w:p>
    <w:p w14:paraId="4F9C208F" w14:textId="77777777" w:rsidR="002D57C4" w:rsidRDefault="002D57C4" w:rsidP="002D57C4">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3399DBA7" w14:textId="77777777" w:rsidR="002D57C4" w:rsidRDefault="002D57C4" w:rsidP="002D57C4">
      <w:pPr>
        <w:pStyle w:val="Heading2"/>
        <w:numPr>
          <w:ilvl w:val="1"/>
          <w:numId w:val="3"/>
        </w:numPr>
      </w:pPr>
      <w:bookmarkStart w:id="443" w:name="_Toc397688808"/>
      <w:bookmarkStart w:id="444" w:name="_Toc302251704"/>
      <w:bookmarkStart w:id="445" w:name="_Toc445238258"/>
      <w:r>
        <w:t>Navigation functions</w:t>
      </w:r>
      <w:bookmarkEnd w:id="443"/>
      <w:bookmarkEnd w:id="444"/>
      <w:bookmarkEnd w:id="445"/>
    </w:p>
    <w:p w14:paraId="308C5702" w14:textId="77777777" w:rsidR="002D57C4" w:rsidRPr="00753318" w:rsidRDefault="002D57C4" w:rsidP="002D57C4">
      <w:pPr>
        <w:pStyle w:val="ListParagraph"/>
        <w:numPr>
          <w:ilvl w:val="0"/>
          <w:numId w:val="9"/>
        </w:numPr>
      </w:pPr>
      <w:r>
        <w:t>This version of the TOSCA Simple Profile does not define any model navigation functions.</w:t>
      </w:r>
    </w:p>
    <w:p w14:paraId="12F2AA31" w14:textId="77777777" w:rsidR="002D57C4" w:rsidRDefault="002D57C4" w:rsidP="002D57C4">
      <w:pPr>
        <w:pStyle w:val="Heading3"/>
        <w:numPr>
          <w:ilvl w:val="2"/>
          <w:numId w:val="3"/>
        </w:numPr>
      </w:pPr>
      <w:r>
        <w:t>get_nodes_of_type</w:t>
      </w:r>
    </w:p>
    <w:p w14:paraId="0277D1B4" w14:textId="77777777" w:rsidR="002D57C4" w:rsidRDefault="002D57C4" w:rsidP="002D57C4">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49B486D6"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2FF48F4" w14:textId="77777777" w:rsidTr="00502E57">
        <w:trPr>
          <w:trHeight w:val="256"/>
        </w:trPr>
        <w:tc>
          <w:tcPr>
            <w:tcW w:w="9576" w:type="dxa"/>
            <w:shd w:val="clear" w:color="auto" w:fill="D9D9D9" w:themeFill="background1" w:themeFillShade="D9"/>
          </w:tcPr>
          <w:p w14:paraId="2DA58C2C" w14:textId="77777777" w:rsidR="002D57C4" w:rsidRPr="006824F5" w:rsidRDefault="002D57C4" w:rsidP="00502E57">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69E91BB"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785747CF" w14:textId="77777777" w:rsidTr="00502E57">
        <w:trPr>
          <w:cantSplit/>
          <w:tblHeader/>
        </w:trPr>
        <w:tc>
          <w:tcPr>
            <w:tcW w:w="1181" w:type="pct"/>
            <w:shd w:val="clear" w:color="auto" w:fill="D9D9D9"/>
          </w:tcPr>
          <w:p w14:paraId="1C498BA7" w14:textId="77777777" w:rsidR="002D57C4" w:rsidRPr="00422683" w:rsidRDefault="002D57C4" w:rsidP="00502E57">
            <w:pPr>
              <w:pStyle w:val="TableText-Heading"/>
            </w:pPr>
            <w:r w:rsidRPr="00422683">
              <w:t>Parameter</w:t>
            </w:r>
          </w:p>
        </w:tc>
        <w:tc>
          <w:tcPr>
            <w:tcW w:w="575" w:type="pct"/>
            <w:shd w:val="clear" w:color="auto" w:fill="D9D9D9"/>
          </w:tcPr>
          <w:p w14:paraId="4C7F3B8A" w14:textId="77777777" w:rsidR="002D57C4" w:rsidRPr="00422683" w:rsidRDefault="002D57C4" w:rsidP="00502E57">
            <w:pPr>
              <w:pStyle w:val="TableText-Heading"/>
            </w:pPr>
            <w:r w:rsidRPr="00422683">
              <w:t>Required</w:t>
            </w:r>
          </w:p>
        </w:tc>
        <w:tc>
          <w:tcPr>
            <w:tcW w:w="443" w:type="pct"/>
            <w:shd w:val="clear" w:color="auto" w:fill="D9D9D9"/>
          </w:tcPr>
          <w:p w14:paraId="481C0DFA" w14:textId="77777777" w:rsidR="002D57C4" w:rsidRPr="00422683" w:rsidRDefault="002D57C4" w:rsidP="00502E57">
            <w:pPr>
              <w:pStyle w:val="TableText-Heading"/>
            </w:pPr>
            <w:r w:rsidRPr="00422683">
              <w:t>Type</w:t>
            </w:r>
          </w:p>
        </w:tc>
        <w:tc>
          <w:tcPr>
            <w:tcW w:w="2801" w:type="pct"/>
            <w:shd w:val="clear" w:color="auto" w:fill="D9D9D9"/>
          </w:tcPr>
          <w:p w14:paraId="7750F86C" w14:textId="77777777" w:rsidR="002D57C4" w:rsidRPr="00422683" w:rsidRDefault="002D57C4" w:rsidP="00502E57">
            <w:pPr>
              <w:pStyle w:val="TableText-Heading"/>
            </w:pPr>
            <w:r w:rsidRPr="00422683">
              <w:t>Description</w:t>
            </w:r>
          </w:p>
        </w:tc>
      </w:tr>
      <w:tr w:rsidR="002D57C4" w:rsidRPr="004279F4" w14:paraId="4A0AF66D" w14:textId="77777777" w:rsidTr="00502E57">
        <w:trPr>
          <w:cantSplit/>
        </w:trPr>
        <w:tc>
          <w:tcPr>
            <w:tcW w:w="1181" w:type="pct"/>
            <w:shd w:val="clear" w:color="auto" w:fill="FFFFFF"/>
          </w:tcPr>
          <w:p w14:paraId="476AC4B6" w14:textId="77777777" w:rsidR="002D57C4" w:rsidRPr="00F40CCA" w:rsidRDefault="002D57C4" w:rsidP="00502E57">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66096556" w14:textId="77777777" w:rsidR="002D57C4" w:rsidRDefault="002D57C4" w:rsidP="00502E57">
            <w:pPr>
              <w:pStyle w:val="TableText"/>
            </w:pPr>
            <w:r>
              <w:t>yes</w:t>
            </w:r>
          </w:p>
        </w:tc>
        <w:tc>
          <w:tcPr>
            <w:tcW w:w="443" w:type="pct"/>
            <w:shd w:val="clear" w:color="auto" w:fill="FFFFFF"/>
          </w:tcPr>
          <w:p w14:paraId="118191AD" w14:textId="77777777" w:rsidR="002D57C4" w:rsidRDefault="00D37E2A"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2BE4FDF" w14:textId="77777777" w:rsidR="002D57C4" w:rsidRDefault="002D57C4" w:rsidP="00502E57">
            <w:pPr>
              <w:pStyle w:val="TableText"/>
            </w:pPr>
            <w:r>
              <w:t xml:space="preserve">The required name of a Node Type that a TOSCA orchestrator would use to search a running application instance in order to return all unique, named node instances of that type. </w:t>
            </w:r>
          </w:p>
        </w:tc>
      </w:tr>
    </w:tbl>
    <w:p w14:paraId="219C9A54" w14:textId="77777777" w:rsidR="002D57C4" w:rsidRDefault="002D57C4" w:rsidP="002D57C4">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2D57C4" w:rsidRPr="004279F4" w14:paraId="681C8A9A" w14:textId="77777777" w:rsidTr="00502E57">
        <w:trPr>
          <w:cantSplit/>
          <w:tblHeader/>
        </w:trPr>
        <w:tc>
          <w:tcPr>
            <w:tcW w:w="1184" w:type="pct"/>
            <w:shd w:val="clear" w:color="auto" w:fill="D9D9D9"/>
          </w:tcPr>
          <w:p w14:paraId="0FD93D1E" w14:textId="77777777" w:rsidR="002D57C4" w:rsidRPr="00422683" w:rsidRDefault="002D57C4" w:rsidP="00502E57">
            <w:pPr>
              <w:pStyle w:val="TableText-Heading"/>
            </w:pPr>
            <w:r w:rsidRPr="00422683">
              <w:t>Return Key</w:t>
            </w:r>
          </w:p>
        </w:tc>
        <w:tc>
          <w:tcPr>
            <w:tcW w:w="444" w:type="pct"/>
            <w:shd w:val="clear" w:color="auto" w:fill="D9D9D9"/>
          </w:tcPr>
          <w:p w14:paraId="1C0A6F02" w14:textId="77777777" w:rsidR="002D57C4" w:rsidRPr="00422683" w:rsidRDefault="002D57C4" w:rsidP="00502E57">
            <w:pPr>
              <w:pStyle w:val="TableText-Heading"/>
            </w:pPr>
            <w:r w:rsidRPr="00422683">
              <w:t>Type</w:t>
            </w:r>
          </w:p>
        </w:tc>
        <w:tc>
          <w:tcPr>
            <w:tcW w:w="3372" w:type="pct"/>
            <w:shd w:val="clear" w:color="auto" w:fill="D9D9D9"/>
          </w:tcPr>
          <w:p w14:paraId="575161AA" w14:textId="77777777" w:rsidR="002D57C4" w:rsidRPr="00422683" w:rsidRDefault="002D57C4" w:rsidP="00502E57">
            <w:pPr>
              <w:pStyle w:val="TableText-Heading"/>
            </w:pPr>
            <w:r w:rsidRPr="00422683">
              <w:t>Description</w:t>
            </w:r>
          </w:p>
        </w:tc>
      </w:tr>
      <w:tr w:rsidR="002D57C4" w:rsidRPr="004279F4" w14:paraId="43309D17" w14:textId="77777777" w:rsidTr="00502E57">
        <w:trPr>
          <w:cantSplit/>
          <w:trHeight w:val="647"/>
        </w:trPr>
        <w:tc>
          <w:tcPr>
            <w:tcW w:w="1184" w:type="pct"/>
            <w:shd w:val="clear" w:color="auto" w:fill="FFFFFF"/>
          </w:tcPr>
          <w:p w14:paraId="29FE199A" w14:textId="77777777" w:rsidR="002D57C4" w:rsidRPr="00F40CCA" w:rsidRDefault="002D57C4" w:rsidP="00502E57">
            <w:pPr>
              <w:pStyle w:val="TableText"/>
              <w:rPr>
                <w:rStyle w:val="CodeSnippet"/>
              </w:rPr>
            </w:pPr>
            <w:r>
              <w:rPr>
                <w:rStyle w:val="CodeSnippet"/>
              </w:rPr>
              <w:t>TARGETS</w:t>
            </w:r>
          </w:p>
        </w:tc>
        <w:tc>
          <w:tcPr>
            <w:tcW w:w="444" w:type="pct"/>
            <w:shd w:val="clear" w:color="auto" w:fill="FFFFFF"/>
          </w:tcPr>
          <w:p w14:paraId="1428F2C1" w14:textId="77777777" w:rsidR="002D57C4" w:rsidRDefault="002D57C4" w:rsidP="00502E57">
            <w:pPr>
              <w:pStyle w:val="TableText"/>
            </w:pPr>
            <w:r>
              <w:t>&lt;see above&gt;</w:t>
            </w:r>
          </w:p>
        </w:tc>
        <w:tc>
          <w:tcPr>
            <w:tcW w:w="3372" w:type="pct"/>
            <w:shd w:val="clear" w:color="auto" w:fill="FFFFFF"/>
          </w:tcPr>
          <w:p w14:paraId="01F5865F" w14:textId="77777777" w:rsidR="002D57C4" w:rsidRDefault="002D57C4" w:rsidP="00502E57">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3B074623" w14:textId="77777777" w:rsidR="002D57C4" w:rsidRDefault="002D57C4" w:rsidP="002D57C4">
      <w:pPr>
        <w:pStyle w:val="Heading2"/>
        <w:numPr>
          <w:ilvl w:val="1"/>
          <w:numId w:val="3"/>
        </w:numPr>
      </w:pPr>
      <w:bookmarkStart w:id="446" w:name="_Toc302251705"/>
      <w:bookmarkStart w:id="447" w:name="_Toc445238259"/>
      <w:bookmarkStart w:id="448" w:name="_Toc397688809"/>
      <w:r>
        <w:t>Artifact functions</w:t>
      </w:r>
      <w:bookmarkEnd w:id="446"/>
      <w:bookmarkEnd w:id="447"/>
    </w:p>
    <w:p w14:paraId="211A81D6" w14:textId="77777777" w:rsidR="002D57C4" w:rsidRDefault="002D57C4" w:rsidP="002D57C4">
      <w:pPr>
        <w:pStyle w:val="Heading3"/>
        <w:numPr>
          <w:ilvl w:val="2"/>
          <w:numId w:val="3"/>
        </w:numPr>
      </w:pPr>
      <w:r>
        <w:t>get_artifact</w:t>
      </w:r>
    </w:p>
    <w:p w14:paraId="10F3AF69" w14:textId="77777777" w:rsidR="002D57C4" w:rsidRDefault="002D57C4" w:rsidP="002D57C4">
      <w:r>
        <w:t xml:space="preserve">The </w:t>
      </w:r>
      <w:r w:rsidRPr="00F81288">
        <w:rPr>
          <w:rStyle w:val="CodeSnippetHighlight"/>
        </w:rPr>
        <w:t xml:space="preserve">get_artifact </w:t>
      </w:r>
      <w:r>
        <w:t>function is used to retrieve artifact location between modelable entities defined in the same service template.</w:t>
      </w:r>
    </w:p>
    <w:p w14:paraId="6F9CF940" w14:textId="77777777" w:rsidR="002D57C4" w:rsidRDefault="002D57C4" w:rsidP="002D57C4">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A4A4A75" w14:textId="77777777" w:rsidTr="00502E57">
        <w:trPr>
          <w:trHeight w:val="146"/>
        </w:trPr>
        <w:tc>
          <w:tcPr>
            <w:tcW w:w="9576" w:type="dxa"/>
            <w:shd w:val="clear" w:color="auto" w:fill="D9D9D9" w:themeFill="background1" w:themeFillShade="D9"/>
            <w:hideMark/>
          </w:tcPr>
          <w:p w14:paraId="74130F99" w14:textId="77777777" w:rsidR="002D57C4" w:rsidRDefault="002D57C4" w:rsidP="00502E57">
            <w:pPr>
              <w:rPr>
                <w:rStyle w:val="CodeSnippet"/>
                <w:color w:val="000000"/>
                <w:kern w:val="32"/>
                <w:lang w:val="fr-FR" w:eastAsia="ja-JP"/>
              </w:rPr>
            </w:pPr>
            <w:r>
              <w:rPr>
                <w:rStyle w:val="CodeSnippet"/>
              </w:rPr>
              <w:t>get_artifact: [ &lt;modelable_entity_name&gt;, &lt;artifact_name&gt;, &lt;location&gt;, &lt;remove&gt; ]</w:t>
            </w:r>
          </w:p>
        </w:tc>
      </w:tr>
    </w:tbl>
    <w:p w14:paraId="2F17374F" w14:textId="77777777" w:rsidR="002D57C4" w:rsidRDefault="002D57C4" w:rsidP="002D57C4">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2D57C4" w:rsidRPr="00B557A9" w14:paraId="226560C1" w14:textId="77777777" w:rsidTr="00502E57">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28B18C25" w14:textId="77777777" w:rsidR="002D57C4" w:rsidRPr="00B557A9" w:rsidRDefault="002D57C4" w:rsidP="00502E57">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E5A34FE" w14:textId="77777777" w:rsidR="002D57C4" w:rsidRPr="00B557A9" w:rsidRDefault="002D57C4" w:rsidP="00502E57">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25AFCE0A" w14:textId="77777777" w:rsidR="002D57C4" w:rsidRPr="00B557A9" w:rsidRDefault="002D57C4" w:rsidP="00502E57">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64802056" w14:textId="77777777" w:rsidR="002D57C4" w:rsidRPr="00B557A9" w:rsidRDefault="002D57C4" w:rsidP="00502E57">
            <w:pPr>
              <w:pStyle w:val="TableText-Heading"/>
            </w:pPr>
            <w:r w:rsidRPr="00B557A9">
              <w:t>Description</w:t>
            </w:r>
          </w:p>
        </w:tc>
      </w:tr>
      <w:tr w:rsidR="002D57C4" w:rsidRPr="00B557A9" w14:paraId="1A675BDD"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63D99F7"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4486802"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8CACEF3" w14:textId="77777777" w:rsidR="002D57C4" w:rsidRPr="00B557A9" w:rsidRDefault="00D37E2A" w:rsidP="00502E57">
            <w:pPr>
              <w:pStyle w:val="TableText"/>
              <w:rPr>
                <w:color w:val="000000"/>
                <w:kern w:val="32"/>
                <w:lang w:eastAsia="ja-JP"/>
              </w:rPr>
            </w:pPr>
            <w:hyperlink r:id="rId72"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771F8EC" w14:textId="77777777" w:rsidR="002D57C4" w:rsidRPr="00B557A9" w:rsidRDefault="002D57C4" w:rsidP="00502E57">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B557A9" w14:paraId="77DD70B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A3BF6D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97A645C"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76902BA" w14:textId="77777777" w:rsidR="002D57C4" w:rsidRPr="00B557A9" w:rsidRDefault="00D37E2A" w:rsidP="00502E57">
            <w:pPr>
              <w:pStyle w:val="TableText"/>
              <w:rPr>
                <w:color w:val="000000"/>
                <w:kern w:val="32"/>
                <w:lang w:eastAsia="ja-JP"/>
              </w:rPr>
            </w:pPr>
            <w:hyperlink r:id="rId73"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29A633B" w14:textId="77777777" w:rsidR="002D57C4" w:rsidRPr="00B557A9" w:rsidRDefault="002D57C4" w:rsidP="00502E57">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2D57C4" w:rsidRPr="00B557A9" w14:paraId="0F5A920C"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53B56F0"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082EFDB"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A388704" w14:textId="77777777" w:rsidR="002D57C4" w:rsidRPr="00B557A9" w:rsidRDefault="00D37E2A" w:rsidP="00502E57">
            <w:pPr>
              <w:pStyle w:val="TableText"/>
              <w:rPr>
                <w:color w:val="000000"/>
                <w:kern w:val="32"/>
                <w:lang w:eastAsia="ja-JP"/>
              </w:rPr>
            </w:pPr>
            <w:hyperlink w:anchor="TYPE_YAML_STRING" w:history="1">
              <w:r w:rsidR="002D57C4"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5A071DA" w14:textId="77777777" w:rsidR="002D57C4" w:rsidRPr="00B557A9" w:rsidRDefault="002D57C4" w:rsidP="00502E57">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73CAA63" w14:textId="77777777" w:rsidR="002D57C4" w:rsidRPr="00B557A9" w:rsidRDefault="002D57C4" w:rsidP="00502E57">
            <w:pPr>
              <w:pStyle w:val="TableText"/>
              <w:rPr>
                <w:color w:val="000000"/>
                <w:kern w:val="32"/>
                <w:lang w:eastAsia="ja-JP"/>
              </w:rPr>
            </w:pPr>
          </w:p>
          <w:p w14:paraId="5D616AE9"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D4F4967" w14:textId="77777777" w:rsidR="002D57C4" w:rsidRPr="00B557A9" w:rsidRDefault="002D57C4" w:rsidP="00502E57">
            <w:pPr>
              <w:pStyle w:val="TableText"/>
              <w:rPr>
                <w:color w:val="000000"/>
                <w:kern w:val="32"/>
                <w:lang w:eastAsia="ja-JP"/>
              </w:rPr>
            </w:pPr>
          </w:p>
          <w:p w14:paraId="65BFEFAC"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2D57C4" w:rsidRPr="00B557A9" w14:paraId="4E64ECE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A193C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1AFF736"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6ABC75C" w14:textId="77777777" w:rsidR="002D57C4" w:rsidRPr="00B557A9" w:rsidRDefault="00D37E2A" w:rsidP="00502E57">
            <w:pPr>
              <w:pStyle w:val="TableText"/>
              <w:rPr>
                <w:color w:val="000000"/>
                <w:kern w:val="32"/>
                <w:lang w:eastAsia="ja-JP"/>
              </w:rPr>
            </w:pPr>
            <w:hyperlink w:anchor="TYPE_YAML_BOOLEAN" w:history="1">
              <w:r w:rsidR="002D57C4"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70BC7E7" w14:textId="77777777" w:rsidR="002D57C4" w:rsidRPr="00B557A9" w:rsidRDefault="002D57C4" w:rsidP="00502E57">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6A009439" w14:textId="77777777" w:rsidR="002D57C4" w:rsidRPr="00B557A9" w:rsidRDefault="002D57C4" w:rsidP="00502E57">
            <w:pPr>
              <w:pStyle w:val="TableText"/>
              <w:rPr>
                <w:color w:val="000000"/>
                <w:kern w:val="32"/>
                <w:lang w:eastAsia="ja-JP"/>
              </w:rPr>
            </w:pPr>
          </w:p>
          <w:p w14:paraId="33434E76" w14:textId="77777777" w:rsidR="002D57C4" w:rsidRPr="00B557A9" w:rsidRDefault="002D57C4" w:rsidP="00502E57">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3825D318" w14:textId="77777777" w:rsidR="002D57C4" w:rsidRPr="00B557A9" w:rsidRDefault="002D57C4" w:rsidP="00502E57">
            <w:pPr>
              <w:pStyle w:val="TableText"/>
              <w:rPr>
                <w:color w:val="000000"/>
                <w:kern w:val="32"/>
                <w:lang w:eastAsia="ja-JP"/>
              </w:rPr>
            </w:pPr>
          </w:p>
          <w:p w14:paraId="1E200B79" w14:textId="77777777" w:rsidR="002D57C4" w:rsidRPr="00B557A9" w:rsidRDefault="002D57C4" w:rsidP="00502E57">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10E26DB6" w14:textId="77777777" w:rsidR="002D57C4" w:rsidRDefault="002D57C4" w:rsidP="002D57C4">
      <w:pPr>
        <w:pStyle w:val="Heading4"/>
        <w:numPr>
          <w:ilvl w:val="3"/>
          <w:numId w:val="3"/>
        </w:numPr>
      </w:pPr>
      <w:r>
        <w:t>Examples</w:t>
      </w:r>
    </w:p>
    <w:p w14:paraId="59978D46" w14:textId="77777777" w:rsidR="002D57C4" w:rsidRDefault="002D57C4" w:rsidP="002D57C4">
      <w:pPr>
        <w:pStyle w:val="NormalaroundTable"/>
      </w:pPr>
      <w:r>
        <w:t xml:space="preserve">The following example uses a snippet of a WordPress </w:t>
      </w:r>
      <w:r w:rsidRPr="003744EA">
        <w:t>[</w:t>
      </w:r>
      <w:hyperlink w:anchor="REF_WORDPRESS" w:history="1">
        <w:r w:rsidRPr="003744EA">
          <w:rPr>
            <w:rStyle w:val="Hyperlink"/>
          </w:rPr>
          <w:t>WordPress</w:t>
        </w:r>
      </w:hyperlink>
      <w:r w:rsidRPr="003744EA">
        <w:t>]</w:t>
      </w:r>
      <w:r>
        <w:t xml:space="preserve"> web application to show how to use the </w:t>
      </w:r>
      <w:r w:rsidRPr="00AF3ACB">
        <w:rPr>
          <w:rStyle w:val="CodeSnippetHighlight"/>
          <w:sz w:val="18"/>
        </w:rPr>
        <w:t>get_artifact</w:t>
      </w:r>
      <w:r w:rsidRPr="00AF3ACB">
        <w:rPr>
          <w:sz w:val="20"/>
        </w:rPr>
        <w:t xml:space="preserve"> </w:t>
      </w:r>
      <w:r>
        <w:t>function with an actual Node Template name:</w:t>
      </w:r>
    </w:p>
    <w:p w14:paraId="26138C13" w14:textId="77777777" w:rsidR="002D57C4" w:rsidRDefault="002D57C4" w:rsidP="002D57C4">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C7EC7C9" w14:textId="77777777" w:rsidTr="00502E57">
        <w:tc>
          <w:tcPr>
            <w:tcW w:w="9576" w:type="dxa"/>
            <w:shd w:val="clear" w:color="auto" w:fill="D9D9D9" w:themeFill="background1" w:themeFillShade="D9"/>
          </w:tcPr>
          <w:p w14:paraId="56F17FFB" w14:textId="77777777" w:rsidR="002D57C4" w:rsidRDefault="002D57C4" w:rsidP="00502E57">
            <w:pPr>
              <w:rPr>
                <w:rStyle w:val="CodeSnippet"/>
                <w:szCs w:val="20"/>
              </w:rPr>
            </w:pPr>
            <w:r>
              <w:rPr>
                <w:rStyle w:val="CodeSnippet"/>
              </w:rPr>
              <w:t>node_templates:</w:t>
            </w:r>
          </w:p>
          <w:p w14:paraId="09C79A2D" w14:textId="77777777" w:rsidR="002D57C4" w:rsidRDefault="002D57C4" w:rsidP="00502E57">
            <w:pPr>
              <w:rPr>
                <w:rStyle w:val="CodeSnippet"/>
              </w:rPr>
            </w:pPr>
          </w:p>
          <w:p w14:paraId="49726998" w14:textId="77777777" w:rsidR="002D57C4" w:rsidRDefault="002D57C4" w:rsidP="00502E57">
            <w:pPr>
              <w:rPr>
                <w:rStyle w:val="CodeSnippet"/>
              </w:rPr>
            </w:pPr>
            <w:r>
              <w:rPr>
                <w:rStyle w:val="CodeSnippet"/>
              </w:rPr>
              <w:t xml:space="preserve">  wordpress:</w:t>
            </w:r>
          </w:p>
          <w:p w14:paraId="4549BD5E" w14:textId="77777777" w:rsidR="002D57C4" w:rsidRDefault="002D57C4" w:rsidP="00502E57">
            <w:pPr>
              <w:rPr>
                <w:rStyle w:val="CodeSnippet"/>
              </w:rPr>
            </w:pPr>
            <w:r>
              <w:rPr>
                <w:rStyle w:val="CodeSnippet"/>
              </w:rPr>
              <w:t xml:space="preserve">    type: tosca.nodes.WebApplication.WordPress</w:t>
            </w:r>
          </w:p>
          <w:p w14:paraId="38F28E20" w14:textId="77777777" w:rsidR="002D57C4" w:rsidRDefault="002D57C4" w:rsidP="00502E57">
            <w:pPr>
              <w:rPr>
                <w:rStyle w:val="CodeSnippet"/>
              </w:rPr>
            </w:pPr>
            <w:r>
              <w:rPr>
                <w:rStyle w:val="CodeSnippet"/>
              </w:rPr>
              <w:t xml:space="preserve">    ...</w:t>
            </w:r>
          </w:p>
          <w:p w14:paraId="4C432655" w14:textId="77777777" w:rsidR="002D57C4" w:rsidRDefault="002D57C4" w:rsidP="00502E57">
            <w:pPr>
              <w:rPr>
                <w:rStyle w:val="CodeSnippet"/>
              </w:rPr>
            </w:pPr>
            <w:r>
              <w:rPr>
                <w:rStyle w:val="CodeSnippet"/>
              </w:rPr>
              <w:t xml:space="preserve">    interfaces:</w:t>
            </w:r>
          </w:p>
          <w:p w14:paraId="47227A5F" w14:textId="77777777" w:rsidR="002D57C4" w:rsidRDefault="002D57C4" w:rsidP="00502E57">
            <w:pPr>
              <w:rPr>
                <w:rStyle w:val="CodeSnippet"/>
              </w:rPr>
            </w:pPr>
            <w:r>
              <w:rPr>
                <w:rStyle w:val="CodeSnippet"/>
              </w:rPr>
              <w:t xml:space="preserve">      Standard:</w:t>
            </w:r>
          </w:p>
          <w:p w14:paraId="10BD7325" w14:textId="77777777" w:rsidR="002D57C4" w:rsidRDefault="002D57C4" w:rsidP="00502E57">
            <w:pPr>
              <w:rPr>
                <w:rStyle w:val="CodeSnippet"/>
              </w:rPr>
            </w:pPr>
            <w:r>
              <w:rPr>
                <w:rStyle w:val="CodeSnippet"/>
              </w:rPr>
              <w:t xml:space="preserve">        configure: </w:t>
            </w:r>
          </w:p>
          <w:p w14:paraId="4EF703BE" w14:textId="77777777" w:rsidR="002D57C4" w:rsidRDefault="002D57C4" w:rsidP="00502E57">
            <w:pPr>
              <w:rPr>
                <w:rStyle w:val="CodeSnippet"/>
              </w:rPr>
            </w:pPr>
            <w:r>
              <w:rPr>
                <w:rStyle w:val="CodeSnippet"/>
              </w:rPr>
              <w:t xml:space="preserve">          create:</w:t>
            </w:r>
          </w:p>
          <w:p w14:paraId="75577DCA"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3881B28F" w14:textId="77777777" w:rsidR="002D57C4" w:rsidRDefault="002D57C4" w:rsidP="00502E57">
            <w:pPr>
              <w:rPr>
                <w:rStyle w:val="CodeSnippet"/>
              </w:rPr>
            </w:pPr>
            <w:r>
              <w:rPr>
                <w:rStyle w:val="CodeSnippet"/>
              </w:rPr>
              <w:t xml:space="preserve">            inputs</w:t>
            </w:r>
          </w:p>
          <w:p w14:paraId="62ABDB4F" w14:textId="77777777" w:rsidR="002D57C4" w:rsidRDefault="002D57C4" w:rsidP="00502E57">
            <w:pPr>
              <w:rPr>
                <w:rStyle w:val="CodeSnippet"/>
              </w:rPr>
            </w:pPr>
            <w:r>
              <w:rPr>
                <w:rStyle w:val="CodeSnippet"/>
              </w:rPr>
              <w:lastRenderedPageBreak/>
              <w:t xml:space="preserve">              wp_zip: { </w:t>
            </w:r>
            <w:r>
              <w:rPr>
                <w:rStyle w:val="CodeSnippetHighlight"/>
              </w:rPr>
              <w:t>get_artifact</w:t>
            </w:r>
            <w:r>
              <w:rPr>
                <w:rStyle w:val="CodeSnippet"/>
              </w:rPr>
              <w:t>: [ SELF, zip ] }</w:t>
            </w:r>
          </w:p>
          <w:p w14:paraId="76094AD9" w14:textId="77777777" w:rsidR="002D57C4" w:rsidRDefault="002D57C4" w:rsidP="00502E57">
            <w:pPr>
              <w:rPr>
                <w:rStyle w:val="CodeSnippet"/>
              </w:rPr>
            </w:pPr>
            <w:r>
              <w:rPr>
                <w:rStyle w:val="CodeSnippet"/>
              </w:rPr>
              <w:t xml:space="preserve">    artifacts:</w:t>
            </w:r>
          </w:p>
          <w:p w14:paraId="5D896F46"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26C377C9" w14:textId="77777777" w:rsidR="002D57C4" w:rsidRDefault="002D57C4" w:rsidP="002D57C4">
      <w:pPr>
        <w:pStyle w:val="NormalaroundTable"/>
      </w:pPr>
      <w:r>
        <w:lastRenderedPageBreak/>
        <w:t xml:space="preserve">In such implementation the TOSCA orchestrator may provide the wordpress.zip archive as a local URL (example: </w:t>
      </w:r>
      <w:hyperlink r:id="rId74" w:history="1">
        <w:r>
          <w:rPr>
            <w:rStyle w:val="Hyperlink"/>
          </w:rPr>
          <w:t>file://home/user/wordpress.zip</w:t>
        </w:r>
      </w:hyperlink>
      <w:r>
        <w:t xml:space="preserve">) or a remote one (example: </w:t>
      </w:r>
      <w:hyperlink r:id="rId75" w:history="1">
        <w:r>
          <w:rPr>
            <w:rStyle w:val="Hyperlink"/>
          </w:rPr>
          <w:t>http://cloudrepo:80/files/wordpress.zip</w:t>
        </w:r>
      </w:hyperlink>
      <w:r>
        <w:t>) (some orchestrator may indeed provide some global artifact repository management features)</w:t>
      </w:r>
    </w:p>
    <w:p w14:paraId="33D726F9" w14:textId="77777777" w:rsidR="002D57C4" w:rsidRDefault="002D57C4" w:rsidP="002D57C4">
      <w:pPr>
        <w:pStyle w:val="Heading5"/>
        <w:numPr>
          <w:ilvl w:val="4"/>
          <w:numId w:val="3"/>
        </w:numPr>
      </w:pPr>
      <w:r>
        <w:t xml:space="preserve">Example: Retrieving artifact as a local </w:t>
      </w:r>
      <w:proofErr w:type="gramStart"/>
      <w:r>
        <w:t>path :</w:t>
      </w:r>
      <w:proofErr w:type="gramEnd"/>
    </w:p>
    <w:p w14:paraId="5FFEE6D6" w14:textId="77777777" w:rsidR="002D57C4" w:rsidRDefault="002D57C4" w:rsidP="002D57C4">
      <w:r>
        <w:t>The following example explains how to force the orchestrator to copy the file locally before calling the operation’s implementation script:</w:t>
      </w:r>
    </w:p>
    <w:p w14:paraId="50EA8B6A"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02A477B" w14:textId="77777777" w:rsidTr="00502E57">
        <w:tc>
          <w:tcPr>
            <w:tcW w:w="9576" w:type="dxa"/>
            <w:shd w:val="clear" w:color="auto" w:fill="D9D9D9" w:themeFill="background1" w:themeFillShade="D9"/>
          </w:tcPr>
          <w:p w14:paraId="50F33C05" w14:textId="77777777" w:rsidR="002D57C4" w:rsidRDefault="002D57C4" w:rsidP="00502E57">
            <w:pPr>
              <w:rPr>
                <w:rStyle w:val="CodeSnippet"/>
                <w:szCs w:val="20"/>
              </w:rPr>
            </w:pPr>
            <w:r>
              <w:rPr>
                <w:rStyle w:val="CodeSnippet"/>
              </w:rPr>
              <w:t>node_templates:</w:t>
            </w:r>
          </w:p>
          <w:p w14:paraId="1E5275D8" w14:textId="77777777" w:rsidR="002D57C4" w:rsidRDefault="002D57C4" w:rsidP="00502E57">
            <w:pPr>
              <w:rPr>
                <w:rStyle w:val="CodeSnippet"/>
              </w:rPr>
            </w:pPr>
          </w:p>
          <w:p w14:paraId="5C7F93C4" w14:textId="77777777" w:rsidR="002D57C4" w:rsidRDefault="002D57C4" w:rsidP="00502E57">
            <w:pPr>
              <w:rPr>
                <w:rStyle w:val="CodeSnippet"/>
              </w:rPr>
            </w:pPr>
            <w:r>
              <w:rPr>
                <w:rStyle w:val="CodeSnippet"/>
              </w:rPr>
              <w:t xml:space="preserve">  wordpress:</w:t>
            </w:r>
          </w:p>
          <w:p w14:paraId="2554BE2A" w14:textId="77777777" w:rsidR="002D57C4" w:rsidRDefault="002D57C4" w:rsidP="00502E57">
            <w:pPr>
              <w:rPr>
                <w:rStyle w:val="CodeSnippet"/>
              </w:rPr>
            </w:pPr>
            <w:r>
              <w:rPr>
                <w:rStyle w:val="CodeSnippet"/>
              </w:rPr>
              <w:t xml:space="preserve">    type: tosca.nodes.WebApplication.WordPress</w:t>
            </w:r>
          </w:p>
          <w:p w14:paraId="3F1023AE" w14:textId="77777777" w:rsidR="002D57C4" w:rsidRDefault="002D57C4" w:rsidP="00502E57">
            <w:pPr>
              <w:rPr>
                <w:rStyle w:val="CodeSnippet"/>
              </w:rPr>
            </w:pPr>
            <w:r>
              <w:rPr>
                <w:rStyle w:val="CodeSnippet"/>
              </w:rPr>
              <w:t xml:space="preserve">    ...</w:t>
            </w:r>
          </w:p>
          <w:p w14:paraId="69359C8E" w14:textId="77777777" w:rsidR="002D57C4" w:rsidRDefault="002D57C4" w:rsidP="00502E57">
            <w:pPr>
              <w:rPr>
                <w:rStyle w:val="CodeSnippet"/>
              </w:rPr>
            </w:pPr>
            <w:r>
              <w:rPr>
                <w:rStyle w:val="CodeSnippet"/>
              </w:rPr>
              <w:t xml:space="preserve">    interfaces:</w:t>
            </w:r>
          </w:p>
          <w:p w14:paraId="48C3E554" w14:textId="77777777" w:rsidR="002D57C4" w:rsidRDefault="002D57C4" w:rsidP="00502E57">
            <w:pPr>
              <w:rPr>
                <w:rStyle w:val="CodeSnippet"/>
              </w:rPr>
            </w:pPr>
            <w:r>
              <w:rPr>
                <w:rStyle w:val="CodeSnippet"/>
              </w:rPr>
              <w:t xml:space="preserve">      Standard:</w:t>
            </w:r>
          </w:p>
          <w:p w14:paraId="1E419704" w14:textId="77777777" w:rsidR="002D57C4" w:rsidRDefault="002D57C4" w:rsidP="00502E57">
            <w:pPr>
              <w:rPr>
                <w:rStyle w:val="CodeSnippet"/>
              </w:rPr>
            </w:pPr>
            <w:r>
              <w:rPr>
                <w:rStyle w:val="CodeSnippet"/>
              </w:rPr>
              <w:t xml:space="preserve">        configure: </w:t>
            </w:r>
          </w:p>
          <w:p w14:paraId="554B4394" w14:textId="77777777" w:rsidR="002D57C4" w:rsidRDefault="002D57C4" w:rsidP="00502E57">
            <w:pPr>
              <w:rPr>
                <w:rStyle w:val="CodeSnippet"/>
              </w:rPr>
            </w:pPr>
            <w:r>
              <w:rPr>
                <w:rStyle w:val="CodeSnippet"/>
              </w:rPr>
              <w:t xml:space="preserve">          create:</w:t>
            </w:r>
          </w:p>
          <w:p w14:paraId="436C5769"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2E623E66" w14:textId="77777777" w:rsidR="002D57C4" w:rsidRDefault="002D57C4" w:rsidP="00502E57">
            <w:pPr>
              <w:rPr>
                <w:rStyle w:val="CodeSnippet"/>
              </w:rPr>
            </w:pPr>
            <w:r>
              <w:rPr>
                <w:rStyle w:val="CodeSnippet"/>
              </w:rPr>
              <w:t xml:space="preserve">            inputs</w:t>
            </w:r>
          </w:p>
          <w:p w14:paraId="0A008E13"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LOCAL_FILE] }</w:t>
            </w:r>
          </w:p>
          <w:p w14:paraId="52571929" w14:textId="77777777" w:rsidR="002D57C4" w:rsidRDefault="002D57C4" w:rsidP="00502E57">
            <w:pPr>
              <w:rPr>
                <w:rStyle w:val="CodeSnippet"/>
              </w:rPr>
            </w:pPr>
            <w:r>
              <w:rPr>
                <w:rStyle w:val="CodeSnippet"/>
              </w:rPr>
              <w:t xml:space="preserve">    artifacts:</w:t>
            </w:r>
          </w:p>
          <w:p w14:paraId="726D24D0"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510526B4" w14:textId="77777777" w:rsidR="002D57C4" w:rsidRDefault="002D57C4" w:rsidP="002D57C4">
      <w:pPr>
        <w:pStyle w:val="NormalaroundTable"/>
      </w:pPr>
      <w:r>
        <w:t xml:space="preserve">In such implementation the TOSCA orchestrator must provide the wordpress.zip archive as a local path (example: </w:t>
      </w:r>
      <w:hyperlink r:id="rId76" w:history="1">
        <w:r>
          <w:rPr>
            <w:rStyle w:val="Hyperlink"/>
          </w:rPr>
          <w:t>/tmp/wordpress.zip</w:t>
        </w:r>
      </w:hyperlink>
      <w:r>
        <w:t xml:space="preserve">) and </w:t>
      </w:r>
      <w:r>
        <w:rPr>
          <w:b/>
        </w:rPr>
        <w:t>will remove it</w:t>
      </w:r>
      <w:r>
        <w:t xml:space="preserve"> after the operation is completed.</w:t>
      </w:r>
    </w:p>
    <w:p w14:paraId="4DAAAC3E" w14:textId="77777777" w:rsidR="002D57C4" w:rsidRPr="00F81288" w:rsidRDefault="002D57C4" w:rsidP="002D57C4">
      <w:pPr>
        <w:pStyle w:val="Heading5"/>
        <w:numPr>
          <w:ilvl w:val="4"/>
          <w:numId w:val="3"/>
        </w:numPr>
        <w:rPr>
          <w:rStyle w:val="BookTitle"/>
        </w:rPr>
      </w:pPr>
      <w:r>
        <w:t>Example: Retrieving artifact in a specified location:</w:t>
      </w:r>
    </w:p>
    <w:p w14:paraId="279EB319" w14:textId="77777777" w:rsidR="002D57C4" w:rsidRDefault="002D57C4" w:rsidP="002D57C4">
      <w:r>
        <w:t xml:space="preserve">The following example explains how to force the orchestrator to copy the file locally to a specific location before calling the operation’s implementation </w:t>
      </w:r>
      <w:proofErr w:type="gramStart"/>
      <w:r>
        <w:t>script :</w:t>
      </w:r>
      <w:proofErr w:type="gramEnd"/>
    </w:p>
    <w:p w14:paraId="0E498121"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2E0E98D8" w14:textId="77777777" w:rsidTr="00502E57">
        <w:tc>
          <w:tcPr>
            <w:tcW w:w="9576" w:type="dxa"/>
            <w:shd w:val="clear" w:color="auto" w:fill="D9D9D9" w:themeFill="background1" w:themeFillShade="D9"/>
          </w:tcPr>
          <w:p w14:paraId="34EB878F" w14:textId="77777777" w:rsidR="002D57C4" w:rsidRDefault="002D57C4" w:rsidP="00502E57">
            <w:pPr>
              <w:rPr>
                <w:rStyle w:val="CodeSnippet"/>
                <w:szCs w:val="20"/>
              </w:rPr>
            </w:pPr>
            <w:r>
              <w:rPr>
                <w:rStyle w:val="CodeSnippet"/>
              </w:rPr>
              <w:t>node_templates:</w:t>
            </w:r>
          </w:p>
          <w:p w14:paraId="4ABC581C" w14:textId="77777777" w:rsidR="002D57C4" w:rsidRDefault="002D57C4" w:rsidP="00502E57">
            <w:pPr>
              <w:rPr>
                <w:rStyle w:val="CodeSnippet"/>
              </w:rPr>
            </w:pPr>
          </w:p>
          <w:p w14:paraId="368CF7E0" w14:textId="77777777" w:rsidR="002D57C4" w:rsidRDefault="002D57C4" w:rsidP="00502E57">
            <w:pPr>
              <w:rPr>
                <w:rStyle w:val="CodeSnippet"/>
              </w:rPr>
            </w:pPr>
            <w:r>
              <w:rPr>
                <w:rStyle w:val="CodeSnippet"/>
              </w:rPr>
              <w:t xml:space="preserve">  wordpress:</w:t>
            </w:r>
          </w:p>
          <w:p w14:paraId="590E0DB6" w14:textId="77777777" w:rsidR="002D57C4" w:rsidRDefault="002D57C4" w:rsidP="00502E57">
            <w:pPr>
              <w:rPr>
                <w:rStyle w:val="CodeSnippet"/>
              </w:rPr>
            </w:pPr>
            <w:r>
              <w:rPr>
                <w:rStyle w:val="CodeSnippet"/>
              </w:rPr>
              <w:t xml:space="preserve">    type: tosca.nodes.WebApplication.WordPress</w:t>
            </w:r>
          </w:p>
          <w:p w14:paraId="0B30E7F2" w14:textId="77777777" w:rsidR="002D57C4" w:rsidRDefault="002D57C4" w:rsidP="00502E57">
            <w:pPr>
              <w:rPr>
                <w:rStyle w:val="CodeSnippet"/>
              </w:rPr>
            </w:pPr>
            <w:r>
              <w:rPr>
                <w:rStyle w:val="CodeSnippet"/>
              </w:rPr>
              <w:t xml:space="preserve">    ...</w:t>
            </w:r>
          </w:p>
          <w:p w14:paraId="6E3EE6CF" w14:textId="77777777" w:rsidR="002D57C4" w:rsidRDefault="002D57C4" w:rsidP="00502E57">
            <w:pPr>
              <w:rPr>
                <w:rStyle w:val="CodeSnippet"/>
              </w:rPr>
            </w:pPr>
            <w:r>
              <w:rPr>
                <w:rStyle w:val="CodeSnippet"/>
              </w:rPr>
              <w:t xml:space="preserve">    interfaces:</w:t>
            </w:r>
          </w:p>
          <w:p w14:paraId="7E29805E" w14:textId="77777777" w:rsidR="002D57C4" w:rsidRDefault="002D57C4" w:rsidP="00502E57">
            <w:pPr>
              <w:rPr>
                <w:rStyle w:val="CodeSnippet"/>
              </w:rPr>
            </w:pPr>
            <w:r>
              <w:rPr>
                <w:rStyle w:val="CodeSnippet"/>
              </w:rPr>
              <w:t xml:space="preserve">      Standard:</w:t>
            </w:r>
          </w:p>
          <w:p w14:paraId="192E8904" w14:textId="77777777" w:rsidR="002D57C4" w:rsidRDefault="002D57C4" w:rsidP="00502E57">
            <w:pPr>
              <w:rPr>
                <w:rStyle w:val="CodeSnippet"/>
              </w:rPr>
            </w:pPr>
            <w:r>
              <w:rPr>
                <w:rStyle w:val="CodeSnippet"/>
              </w:rPr>
              <w:t xml:space="preserve">        configure: </w:t>
            </w:r>
          </w:p>
          <w:p w14:paraId="294B2377" w14:textId="77777777" w:rsidR="002D57C4" w:rsidRDefault="002D57C4" w:rsidP="00502E57">
            <w:pPr>
              <w:rPr>
                <w:rStyle w:val="CodeSnippet"/>
              </w:rPr>
            </w:pPr>
            <w:r>
              <w:rPr>
                <w:rStyle w:val="CodeSnippet"/>
              </w:rPr>
              <w:t xml:space="preserve">          create:</w:t>
            </w:r>
          </w:p>
          <w:p w14:paraId="429C4ADF"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00F12129" w14:textId="77777777" w:rsidR="002D57C4" w:rsidRDefault="002D57C4" w:rsidP="00502E57">
            <w:pPr>
              <w:rPr>
                <w:rStyle w:val="CodeSnippet"/>
              </w:rPr>
            </w:pPr>
            <w:r>
              <w:rPr>
                <w:rStyle w:val="CodeSnippet"/>
              </w:rPr>
              <w:lastRenderedPageBreak/>
              <w:t xml:space="preserve">            inputs</w:t>
            </w:r>
          </w:p>
          <w:p w14:paraId="3D91D4B2"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C:/wpdata/wp.zip ] }</w:t>
            </w:r>
          </w:p>
          <w:p w14:paraId="1E99905A" w14:textId="77777777" w:rsidR="002D57C4" w:rsidRDefault="002D57C4" w:rsidP="00502E57">
            <w:pPr>
              <w:rPr>
                <w:rStyle w:val="CodeSnippet"/>
              </w:rPr>
            </w:pPr>
            <w:r>
              <w:rPr>
                <w:rStyle w:val="CodeSnippet"/>
              </w:rPr>
              <w:t xml:space="preserve">    artifacts:</w:t>
            </w:r>
          </w:p>
          <w:p w14:paraId="044389EA"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010A7136" w14:textId="77777777" w:rsidR="002D57C4" w:rsidRDefault="002D57C4" w:rsidP="002D57C4">
      <w:pPr>
        <w:pStyle w:val="NormalaroundTable"/>
      </w:pPr>
      <w:r>
        <w:lastRenderedPageBreak/>
        <w:t>In such implementation the TOSCA orchestrator must provide the wordpress.zip archive as a local path (example: C:/</w:t>
      </w:r>
      <w:r>
        <w:rPr>
          <w:rStyle w:val="CodeSnippet"/>
        </w:rPr>
        <w:t>wpdata/</w:t>
      </w:r>
      <w:proofErr w:type="gramStart"/>
      <w:r>
        <w:rPr>
          <w:rStyle w:val="CodeSnippet"/>
        </w:rPr>
        <w:t>wp.zip</w:t>
      </w:r>
      <w:r>
        <w:t xml:space="preserve"> )</w:t>
      </w:r>
      <w:proofErr w:type="gramEnd"/>
      <w:r>
        <w:t xml:space="preserve"> and </w:t>
      </w:r>
      <w:r>
        <w:rPr>
          <w:b/>
        </w:rPr>
        <w:t>will let it</w:t>
      </w:r>
      <w:r>
        <w:t xml:space="preserve"> after the operation is completed.</w:t>
      </w:r>
    </w:p>
    <w:p w14:paraId="08A5D6D3" w14:textId="77777777" w:rsidR="002D57C4" w:rsidRDefault="002D57C4" w:rsidP="002D57C4">
      <w:pPr>
        <w:pStyle w:val="Heading2"/>
        <w:numPr>
          <w:ilvl w:val="1"/>
          <w:numId w:val="3"/>
        </w:numPr>
      </w:pPr>
      <w:bookmarkStart w:id="449" w:name="_Toc302251706"/>
      <w:bookmarkStart w:id="450" w:name="_Toc445238260"/>
      <w:r>
        <w:t>Context-based Entity names (global)</w:t>
      </w:r>
      <w:bookmarkEnd w:id="448"/>
      <w:bookmarkEnd w:id="449"/>
      <w:bookmarkEnd w:id="450"/>
    </w:p>
    <w:p w14:paraId="5D2F0497" w14:textId="77777777" w:rsidR="002D57C4" w:rsidRDefault="002D57C4" w:rsidP="002D57C4">
      <w:r>
        <w:t xml:space="preserve">Future versions of this specification will address methods to access entity names based upon the context in which they are declared or defined.  </w:t>
      </w:r>
    </w:p>
    <w:p w14:paraId="6FCFF313" w14:textId="77777777" w:rsidR="002D57C4" w:rsidRDefault="002D57C4" w:rsidP="002D57C4">
      <w:pPr>
        <w:pStyle w:val="Heading4"/>
        <w:numPr>
          <w:ilvl w:val="3"/>
          <w:numId w:val="3"/>
        </w:numPr>
      </w:pPr>
      <w:r>
        <w:t xml:space="preserve">Goals </w:t>
      </w:r>
    </w:p>
    <w:p w14:paraId="17AD1CBC" w14:textId="77777777" w:rsidR="002D57C4" w:rsidRDefault="002D57C4" w:rsidP="002D57C4">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67342373" w14:textId="77777777" w:rsidR="002D57C4" w:rsidRDefault="002D57C4" w:rsidP="002D57C4">
      <w:pPr>
        <w:pStyle w:val="Heading1"/>
        <w:numPr>
          <w:ilvl w:val="0"/>
          <w:numId w:val="3"/>
        </w:numPr>
      </w:pPr>
      <w:bookmarkStart w:id="451" w:name="_Toc379455068"/>
      <w:bookmarkStart w:id="452" w:name="_Ref381176017"/>
      <w:bookmarkStart w:id="453" w:name="_Toc397688810"/>
      <w:bookmarkStart w:id="454" w:name="_Toc302251707"/>
      <w:bookmarkStart w:id="455" w:name="_Toc445238261"/>
      <w:bookmarkEnd w:id="417"/>
      <w:r>
        <w:lastRenderedPageBreak/>
        <w:t xml:space="preserve">TOSCA normative type </w:t>
      </w:r>
      <w:bookmarkEnd w:id="418"/>
      <w:r>
        <w:t>definitions</w:t>
      </w:r>
      <w:bookmarkEnd w:id="451"/>
      <w:bookmarkEnd w:id="452"/>
      <w:bookmarkEnd w:id="453"/>
      <w:bookmarkEnd w:id="454"/>
      <w:bookmarkEnd w:id="455"/>
    </w:p>
    <w:p w14:paraId="5640D3BC" w14:textId="77777777" w:rsidR="002D57C4" w:rsidRDefault="002D57C4" w:rsidP="002D57C4">
      <w:pPr>
        <w:autoSpaceDE w:val="0"/>
        <w:autoSpaceDN w:val="0"/>
        <w:adjustRightInd w:val="0"/>
        <w:rPr>
          <w:rFonts w:ascii="Calibri" w:hAnsi="Calibri" w:cs="Calibri"/>
          <w:sz w:val="23"/>
          <w:szCs w:val="23"/>
        </w:rPr>
      </w:pPr>
      <w:r>
        <w:t xml:space="preserve">Except for the examples, </w:t>
      </w: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 which must be supported for conformance to this specification.</w:t>
      </w:r>
    </w:p>
    <w:p w14:paraId="1007AECA" w14:textId="77777777" w:rsidR="002D57C4" w:rsidRDefault="002D57C4" w:rsidP="002D57C4">
      <w:pPr>
        <w:autoSpaceDE w:val="0"/>
        <w:autoSpaceDN w:val="0"/>
        <w:adjustRightInd w:val="0"/>
        <w:rPr>
          <w:rFonts w:ascii="Calibri" w:hAnsi="Calibri" w:cs="Calibri"/>
          <w:sz w:val="23"/>
          <w:szCs w:val="23"/>
        </w:rPr>
      </w:pPr>
    </w:p>
    <w:p w14:paraId="11C9268B" w14:textId="77777777" w:rsidR="002D57C4" w:rsidRDefault="002D57C4" w:rsidP="002D57C4">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CD86DF2" w14:textId="77777777" w:rsidR="002D57C4" w:rsidRDefault="002D57C4" w:rsidP="002D57C4">
      <w:pPr>
        <w:pStyle w:val="Heading2"/>
        <w:numPr>
          <w:ilvl w:val="1"/>
          <w:numId w:val="3"/>
        </w:numPr>
      </w:pPr>
      <w:bookmarkStart w:id="456" w:name="_Toc373867860"/>
      <w:bookmarkStart w:id="457" w:name="_Toc379455069"/>
      <w:bookmarkStart w:id="458" w:name="_Toc397688811"/>
      <w:bookmarkStart w:id="459" w:name="_Toc302251708"/>
      <w:bookmarkStart w:id="460" w:name="_Toc445238262"/>
      <w:r>
        <w:t>Assumptions</w:t>
      </w:r>
      <w:bookmarkEnd w:id="456"/>
      <w:bookmarkEnd w:id="457"/>
      <w:bookmarkEnd w:id="458"/>
      <w:bookmarkEnd w:id="459"/>
      <w:bookmarkEnd w:id="460"/>
    </w:p>
    <w:p w14:paraId="45FED9BF" w14:textId="77777777" w:rsidR="002D57C4" w:rsidRDefault="002D57C4" w:rsidP="002D57C4">
      <w:pPr>
        <w:pStyle w:val="ListParagraph"/>
        <w:numPr>
          <w:ilvl w:val="0"/>
          <w:numId w:val="9"/>
        </w:numPr>
      </w:pPr>
      <w:r>
        <w:t>Assumes alignment with/dependence on XML normative types proposal for TOSCA v1.1</w:t>
      </w:r>
    </w:p>
    <w:p w14:paraId="5CF43F8A" w14:textId="77777777" w:rsidR="002D57C4" w:rsidRDefault="002D57C4" w:rsidP="002D57C4">
      <w:pPr>
        <w:pStyle w:val="ListParagraph"/>
        <w:numPr>
          <w:ilvl w:val="0"/>
          <w:numId w:val="9"/>
        </w:numPr>
      </w:pPr>
      <w:r>
        <w:t>Assumes that the normative types will be versioned and the TOSCA TC will preserve backwards compatibility.</w:t>
      </w:r>
    </w:p>
    <w:p w14:paraId="21367218" w14:textId="77777777" w:rsidR="002D57C4" w:rsidRDefault="002D57C4" w:rsidP="002D57C4">
      <w:pPr>
        <w:pStyle w:val="ListParagraph"/>
        <w:numPr>
          <w:ilvl w:val="0"/>
          <w:numId w:val="9"/>
        </w:numPr>
      </w:pPr>
      <w:r>
        <w:t>Assumes that security and access control will be addressed in future revisions or versions of this specification.</w:t>
      </w:r>
    </w:p>
    <w:p w14:paraId="40C3B7D8" w14:textId="77777777" w:rsidR="002D57C4" w:rsidRDefault="002D57C4" w:rsidP="002D57C4">
      <w:pPr>
        <w:pStyle w:val="Heading2"/>
        <w:numPr>
          <w:ilvl w:val="1"/>
          <w:numId w:val="3"/>
        </w:numPr>
      </w:pPr>
      <w:bookmarkStart w:id="461" w:name="_Toc302251709"/>
      <w:bookmarkStart w:id="462" w:name="_Toc445238263"/>
      <w:bookmarkStart w:id="463" w:name="_Toc397688812"/>
      <w:bookmarkStart w:id="464" w:name="_Toc373867869"/>
      <w:bookmarkStart w:id="465" w:name="_Ref379375235"/>
      <w:bookmarkStart w:id="466" w:name="_Ref379375243"/>
      <w:bookmarkStart w:id="467" w:name="_Toc379455075"/>
      <w:r>
        <w:t>Data Types</w:t>
      </w:r>
      <w:bookmarkEnd w:id="461"/>
      <w:bookmarkEnd w:id="462"/>
    </w:p>
    <w:p w14:paraId="2F70AAFE" w14:textId="77777777" w:rsidR="002D57C4" w:rsidRDefault="002D57C4" w:rsidP="002D57C4">
      <w:pPr>
        <w:pStyle w:val="Heading3"/>
        <w:numPr>
          <w:ilvl w:val="2"/>
          <w:numId w:val="3"/>
        </w:numPr>
      </w:pPr>
      <w:bookmarkStart w:id="468" w:name="TYPE_TOSCA_DATA_ROOT"/>
      <w:bookmarkStart w:id="469" w:name="_Toc397688813"/>
      <w:bookmarkEnd w:id="463"/>
      <w:r>
        <w:t>tosca.datatypes.Root</w:t>
      </w:r>
    </w:p>
    <w:bookmarkEnd w:id="468"/>
    <w:p w14:paraId="105C9DBB" w14:textId="77777777" w:rsidR="002D57C4" w:rsidRDefault="002D57C4" w:rsidP="002D57C4">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4C1BBF0A" w14:textId="77777777" w:rsidR="002D57C4" w:rsidRDefault="002D57C4" w:rsidP="002D57C4">
      <w:pPr>
        <w:pStyle w:val="Heading4"/>
        <w:numPr>
          <w:ilvl w:val="3"/>
          <w:numId w:val="3"/>
        </w:numPr>
      </w:pPr>
      <w:r>
        <w:t>Definition</w:t>
      </w:r>
    </w:p>
    <w:p w14:paraId="5F7CADA2"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9069D1" w14:textId="77777777" w:rsidTr="00502E57">
        <w:tc>
          <w:tcPr>
            <w:tcW w:w="9576" w:type="dxa"/>
            <w:shd w:val="clear" w:color="auto" w:fill="D9D9D9" w:themeFill="background1" w:themeFillShade="D9"/>
          </w:tcPr>
          <w:p w14:paraId="4D1E193C" w14:textId="77777777" w:rsidR="002D57C4" w:rsidRDefault="002D57C4" w:rsidP="00502E57">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16BAF687" w14:textId="77777777" w:rsidR="002D57C4" w:rsidRPr="00207105" w:rsidRDefault="002D57C4" w:rsidP="00502E57">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838496C" w14:textId="77777777" w:rsidR="002D57C4" w:rsidRDefault="002D57C4" w:rsidP="002D57C4">
      <w:pPr>
        <w:pStyle w:val="Heading3"/>
        <w:numPr>
          <w:ilvl w:val="2"/>
          <w:numId w:val="3"/>
        </w:numPr>
      </w:pPr>
      <w:bookmarkStart w:id="470" w:name="TYPE_TOSCA_DATA_CREDENTIAL"/>
      <w:r>
        <w:t>tosca.datatypes.Credential</w:t>
      </w:r>
    </w:p>
    <w:bookmarkEnd w:id="470"/>
    <w:p w14:paraId="32658D8D" w14:textId="77777777" w:rsidR="002D57C4" w:rsidRDefault="002D57C4" w:rsidP="002D57C4">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FBAA8B4" w14:textId="77777777" w:rsidTr="00502E57">
        <w:tc>
          <w:tcPr>
            <w:tcW w:w="1177" w:type="pct"/>
            <w:shd w:val="clear" w:color="auto" w:fill="D9D9D9"/>
          </w:tcPr>
          <w:p w14:paraId="7CF4217A" w14:textId="77777777" w:rsidR="002D57C4" w:rsidRPr="00422683" w:rsidRDefault="002D57C4" w:rsidP="00502E57">
            <w:pPr>
              <w:pStyle w:val="TableText-Heading"/>
            </w:pPr>
            <w:r w:rsidRPr="00422683">
              <w:t>Shorthand Name</w:t>
            </w:r>
          </w:p>
        </w:tc>
        <w:tc>
          <w:tcPr>
            <w:tcW w:w="3823" w:type="pct"/>
          </w:tcPr>
          <w:p w14:paraId="3CB53B8F" w14:textId="77777777" w:rsidR="002D57C4" w:rsidRPr="005A5497" w:rsidRDefault="002D57C4" w:rsidP="00502E57">
            <w:pPr>
              <w:pStyle w:val="TableText"/>
              <w:rPr>
                <w:noProof/>
              </w:rPr>
            </w:pPr>
            <w:r>
              <w:rPr>
                <w:noProof/>
              </w:rPr>
              <w:t>Credential</w:t>
            </w:r>
          </w:p>
        </w:tc>
      </w:tr>
      <w:tr w:rsidR="002D57C4" w:rsidRPr="004279F4" w14:paraId="3813B76D" w14:textId="77777777" w:rsidTr="00502E57">
        <w:tc>
          <w:tcPr>
            <w:tcW w:w="1177" w:type="pct"/>
            <w:shd w:val="clear" w:color="auto" w:fill="D9D9D9"/>
          </w:tcPr>
          <w:p w14:paraId="06E6CD5F" w14:textId="77777777" w:rsidR="002D57C4" w:rsidRPr="00422683" w:rsidRDefault="002D57C4" w:rsidP="00502E57">
            <w:pPr>
              <w:pStyle w:val="TableText-Heading"/>
            </w:pPr>
            <w:r w:rsidRPr="00422683">
              <w:t>Type Qualified Name</w:t>
            </w:r>
          </w:p>
        </w:tc>
        <w:tc>
          <w:tcPr>
            <w:tcW w:w="3823" w:type="pct"/>
          </w:tcPr>
          <w:p w14:paraId="5F617007" w14:textId="77777777" w:rsidR="002D57C4" w:rsidRDefault="002D57C4" w:rsidP="00502E57">
            <w:pPr>
              <w:pStyle w:val="TableText"/>
              <w:rPr>
                <w:noProof/>
              </w:rPr>
            </w:pPr>
            <w:r>
              <w:rPr>
                <w:noProof/>
              </w:rPr>
              <w:t>tosca:Credential</w:t>
            </w:r>
          </w:p>
        </w:tc>
      </w:tr>
      <w:tr w:rsidR="002D57C4" w:rsidRPr="004279F4" w14:paraId="7547E4EE" w14:textId="77777777" w:rsidTr="00502E57">
        <w:tc>
          <w:tcPr>
            <w:tcW w:w="1177" w:type="pct"/>
            <w:shd w:val="clear" w:color="auto" w:fill="D9D9D9"/>
          </w:tcPr>
          <w:p w14:paraId="6770A63D" w14:textId="77777777" w:rsidR="002D57C4" w:rsidRPr="00422683" w:rsidRDefault="002D57C4" w:rsidP="00502E57">
            <w:pPr>
              <w:pStyle w:val="TableText-Heading"/>
            </w:pPr>
            <w:r w:rsidRPr="00422683">
              <w:t>Type URI</w:t>
            </w:r>
          </w:p>
        </w:tc>
        <w:tc>
          <w:tcPr>
            <w:tcW w:w="3823" w:type="pct"/>
          </w:tcPr>
          <w:p w14:paraId="67A66399" w14:textId="77777777" w:rsidR="002D57C4" w:rsidRPr="001C038A" w:rsidRDefault="002D57C4" w:rsidP="00502E57">
            <w:pPr>
              <w:pStyle w:val="TableText"/>
            </w:pPr>
            <w:r w:rsidRPr="001C038A">
              <w:t>tosca.</w:t>
            </w:r>
            <w:r>
              <w:t>datatypes.Credential</w:t>
            </w:r>
          </w:p>
        </w:tc>
      </w:tr>
    </w:tbl>
    <w:p w14:paraId="6226846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2D57C4" w:rsidRPr="004279F4" w14:paraId="5AA7F325" w14:textId="77777777" w:rsidTr="00502E57">
        <w:trPr>
          <w:cantSplit/>
          <w:tblHeader/>
        </w:trPr>
        <w:tc>
          <w:tcPr>
            <w:tcW w:w="702" w:type="pct"/>
            <w:shd w:val="clear" w:color="auto" w:fill="D9D9D9"/>
          </w:tcPr>
          <w:p w14:paraId="7AB36778" w14:textId="77777777" w:rsidR="002D57C4" w:rsidRPr="00422683" w:rsidRDefault="002D57C4" w:rsidP="00502E57">
            <w:pPr>
              <w:pStyle w:val="TableText-Heading"/>
            </w:pPr>
            <w:r w:rsidRPr="00422683">
              <w:t>Name</w:t>
            </w:r>
          </w:p>
        </w:tc>
        <w:tc>
          <w:tcPr>
            <w:tcW w:w="582" w:type="pct"/>
            <w:shd w:val="clear" w:color="auto" w:fill="D9D9D9"/>
          </w:tcPr>
          <w:p w14:paraId="4F955BEE" w14:textId="77777777" w:rsidR="002D57C4" w:rsidRPr="00422683" w:rsidRDefault="002D57C4" w:rsidP="00502E57">
            <w:pPr>
              <w:pStyle w:val="TableText-Heading"/>
            </w:pPr>
            <w:r w:rsidRPr="00422683">
              <w:t>Required</w:t>
            </w:r>
          </w:p>
        </w:tc>
        <w:tc>
          <w:tcPr>
            <w:tcW w:w="537" w:type="pct"/>
            <w:shd w:val="clear" w:color="auto" w:fill="D9D9D9"/>
          </w:tcPr>
          <w:p w14:paraId="2FF4A4AF" w14:textId="77777777" w:rsidR="002D57C4" w:rsidRPr="00422683" w:rsidRDefault="002D57C4" w:rsidP="00502E57">
            <w:pPr>
              <w:pStyle w:val="TableText-Heading"/>
            </w:pPr>
            <w:r w:rsidRPr="00422683">
              <w:t>Type</w:t>
            </w:r>
          </w:p>
        </w:tc>
        <w:tc>
          <w:tcPr>
            <w:tcW w:w="806" w:type="pct"/>
            <w:shd w:val="clear" w:color="auto" w:fill="D9D9D9"/>
          </w:tcPr>
          <w:p w14:paraId="575EA4A4" w14:textId="77777777" w:rsidR="002D57C4" w:rsidRPr="00422683" w:rsidRDefault="002D57C4" w:rsidP="00502E57">
            <w:pPr>
              <w:pStyle w:val="TableText-Heading"/>
            </w:pPr>
            <w:r w:rsidRPr="00422683">
              <w:t>Constraints</w:t>
            </w:r>
          </w:p>
        </w:tc>
        <w:tc>
          <w:tcPr>
            <w:tcW w:w="2373" w:type="pct"/>
            <w:shd w:val="clear" w:color="auto" w:fill="D9D9D9"/>
          </w:tcPr>
          <w:p w14:paraId="64DF03F6" w14:textId="77777777" w:rsidR="002D57C4" w:rsidRPr="00422683" w:rsidRDefault="002D57C4" w:rsidP="00502E57">
            <w:pPr>
              <w:pStyle w:val="TableText-Heading"/>
            </w:pPr>
            <w:r w:rsidRPr="00422683">
              <w:t>Description</w:t>
            </w:r>
          </w:p>
        </w:tc>
      </w:tr>
      <w:tr w:rsidR="002D57C4" w:rsidRPr="004279F4" w14:paraId="48D8F65C" w14:textId="77777777" w:rsidTr="00502E57">
        <w:trPr>
          <w:cantSplit/>
        </w:trPr>
        <w:tc>
          <w:tcPr>
            <w:tcW w:w="702" w:type="pct"/>
            <w:shd w:val="clear" w:color="auto" w:fill="FFFFFF"/>
          </w:tcPr>
          <w:p w14:paraId="7827B92A" w14:textId="77777777" w:rsidR="002D57C4" w:rsidRDefault="002D57C4" w:rsidP="00502E57">
            <w:pPr>
              <w:pStyle w:val="TableText"/>
              <w:rPr>
                <w:rFonts w:cstheme="minorHAnsi"/>
                <w:noProof/>
              </w:rPr>
            </w:pPr>
            <w:r>
              <w:rPr>
                <w:rFonts w:cstheme="minorHAnsi"/>
                <w:noProof/>
              </w:rPr>
              <w:t>protocol</w:t>
            </w:r>
          </w:p>
        </w:tc>
        <w:tc>
          <w:tcPr>
            <w:tcW w:w="582" w:type="pct"/>
            <w:shd w:val="clear" w:color="auto" w:fill="FFFFFF"/>
          </w:tcPr>
          <w:p w14:paraId="26F781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00331EC1" w14:textId="77777777" w:rsidR="002D57C4" w:rsidRDefault="00D37E2A" w:rsidP="00502E57">
            <w:pPr>
              <w:pStyle w:val="TableText"/>
            </w:pPr>
            <w:hyperlink w:anchor="TYPE_YAML_STRING" w:history="1">
              <w:r w:rsidR="002D57C4" w:rsidRPr="008B1B56">
                <w:rPr>
                  <w:rStyle w:val="Hyperlink"/>
                </w:rPr>
                <w:t>string</w:t>
              </w:r>
            </w:hyperlink>
          </w:p>
        </w:tc>
        <w:tc>
          <w:tcPr>
            <w:tcW w:w="806" w:type="pct"/>
            <w:shd w:val="clear" w:color="auto" w:fill="FFFFFF"/>
          </w:tcPr>
          <w:p w14:paraId="442F7BA0"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CA674BA" w14:textId="77777777" w:rsidR="002D57C4" w:rsidRDefault="002D57C4" w:rsidP="00502E57">
            <w:pPr>
              <w:pStyle w:val="TableText"/>
              <w:rPr>
                <w:rFonts w:cstheme="minorHAnsi"/>
              </w:rPr>
            </w:pPr>
            <w:r>
              <w:rPr>
                <w:rFonts w:cstheme="minorHAnsi"/>
              </w:rPr>
              <w:t>The optional protocol name.</w:t>
            </w:r>
          </w:p>
        </w:tc>
      </w:tr>
      <w:tr w:rsidR="002D57C4" w:rsidRPr="004279F4" w14:paraId="4A70EAEF" w14:textId="77777777" w:rsidTr="00502E57">
        <w:trPr>
          <w:cantSplit/>
        </w:trPr>
        <w:tc>
          <w:tcPr>
            <w:tcW w:w="702" w:type="pct"/>
            <w:shd w:val="clear" w:color="auto" w:fill="FFFFFF"/>
          </w:tcPr>
          <w:p w14:paraId="46700BC0" w14:textId="77777777" w:rsidR="002D57C4" w:rsidRPr="00E5427A" w:rsidRDefault="002D57C4" w:rsidP="00502E57">
            <w:pPr>
              <w:pStyle w:val="TableText"/>
              <w:rPr>
                <w:rFonts w:cstheme="minorHAnsi"/>
                <w:noProof/>
              </w:rPr>
            </w:pPr>
            <w:r>
              <w:rPr>
                <w:rFonts w:cstheme="minorHAnsi"/>
                <w:noProof/>
              </w:rPr>
              <w:t>token_type</w:t>
            </w:r>
          </w:p>
        </w:tc>
        <w:tc>
          <w:tcPr>
            <w:tcW w:w="582" w:type="pct"/>
            <w:shd w:val="clear" w:color="auto" w:fill="FFFFFF"/>
          </w:tcPr>
          <w:p w14:paraId="537FA6E8"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6332EA2C" w14:textId="77777777" w:rsidR="002D57C4" w:rsidRDefault="00D37E2A" w:rsidP="00502E57">
            <w:pPr>
              <w:pStyle w:val="TableText"/>
            </w:pPr>
            <w:hyperlink w:anchor="TYPE_YAML_STRING" w:history="1">
              <w:r w:rsidR="002D57C4" w:rsidRPr="006B58B4">
                <w:rPr>
                  <w:rStyle w:val="Hyperlink"/>
                </w:rPr>
                <w:t>string</w:t>
              </w:r>
            </w:hyperlink>
          </w:p>
        </w:tc>
        <w:tc>
          <w:tcPr>
            <w:tcW w:w="806" w:type="pct"/>
            <w:shd w:val="clear" w:color="auto" w:fill="FFFFFF"/>
          </w:tcPr>
          <w:p w14:paraId="334E764C" w14:textId="77777777" w:rsidR="002D57C4" w:rsidRPr="00E5427A" w:rsidRDefault="002D57C4" w:rsidP="00502E57">
            <w:pPr>
              <w:pStyle w:val="TableText"/>
              <w:rPr>
                <w:rFonts w:cstheme="minorHAnsi"/>
              </w:rPr>
            </w:pPr>
            <w:r>
              <w:rPr>
                <w:rFonts w:cstheme="minorHAnsi"/>
              </w:rPr>
              <w:t>default: password</w:t>
            </w:r>
          </w:p>
        </w:tc>
        <w:tc>
          <w:tcPr>
            <w:tcW w:w="2373" w:type="pct"/>
            <w:shd w:val="clear" w:color="auto" w:fill="FFFFFF"/>
          </w:tcPr>
          <w:p w14:paraId="641D130E" w14:textId="77777777" w:rsidR="002D57C4" w:rsidRPr="00E5427A" w:rsidRDefault="002D57C4" w:rsidP="00502E57">
            <w:pPr>
              <w:pStyle w:val="TableText"/>
              <w:rPr>
                <w:rFonts w:cstheme="minorHAnsi"/>
              </w:rPr>
            </w:pPr>
            <w:r>
              <w:rPr>
                <w:rFonts w:cstheme="minorHAnsi"/>
              </w:rPr>
              <w:t>The required token type.</w:t>
            </w:r>
          </w:p>
        </w:tc>
      </w:tr>
      <w:tr w:rsidR="002D57C4" w:rsidRPr="004279F4" w14:paraId="59704373" w14:textId="77777777" w:rsidTr="00502E57">
        <w:trPr>
          <w:cantSplit/>
        </w:trPr>
        <w:tc>
          <w:tcPr>
            <w:tcW w:w="702" w:type="pct"/>
            <w:shd w:val="clear" w:color="auto" w:fill="FFFFFF"/>
          </w:tcPr>
          <w:p w14:paraId="68F1AD69" w14:textId="77777777" w:rsidR="002D57C4" w:rsidRPr="00E5427A" w:rsidRDefault="002D57C4" w:rsidP="00502E57">
            <w:pPr>
              <w:pStyle w:val="TableText"/>
              <w:rPr>
                <w:rFonts w:cstheme="minorHAnsi"/>
                <w:noProof/>
              </w:rPr>
            </w:pPr>
            <w:r>
              <w:rPr>
                <w:rFonts w:cstheme="minorHAnsi"/>
                <w:noProof/>
              </w:rPr>
              <w:t>token</w:t>
            </w:r>
          </w:p>
        </w:tc>
        <w:tc>
          <w:tcPr>
            <w:tcW w:w="582" w:type="pct"/>
            <w:shd w:val="clear" w:color="auto" w:fill="FFFFFF"/>
          </w:tcPr>
          <w:p w14:paraId="1A968624"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1BA4C342" w14:textId="77777777" w:rsidR="002D57C4" w:rsidRDefault="00D37E2A" w:rsidP="00502E57">
            <w:pPr>
              <w:pStyle w:val="TableText"/>
            </w:pPr>
            <w:hyperlink w:anchor="TYPE_YAML_STRING" w:history="1">
              <w:r w:rsidR="002D57C4" w:rsidRPr="006B58B4">
                <w:rPr>
                  <w:rStyle w:val="Hyperlink"/>
                </w:rPr>
                <w:t>string</w:t>
              </w:r>
            </w:hyperlink>
          </w:p>
        </w:tc>
        <w:tc>
          <w:tcPr>
            <w:tcW w:w="806" w:type="pct"/>
            <w:shd w:val="clear" w:color="auto" w:fill="FFFFFF"/>
          </w:tcPr>
          <w:p w14:paraId="1AE38CF3" w14:textId="77777777" w:rsidR="002D57C4" w:rsidRPr="00E5427A" w:rsidRDefault="002D57C4" w:rsidP="00502E57">
            <w:pPr>
              <w:pStyle w:val="TableText"/>
              <w:rPr>
                <w:rFonts w:cstheme="minorHAnsi"/>
              </w:rPr>
            </w:pPr>
            <w:r>
              <w:rPr>
                <w:rFonts w:cstheme="minorHAnsi"/>
              </w:rPr>
              <w:t>None</w:t>
            </w:r>
          </w:p>
        </w:tc>
        <w:tc>
          <w:tcPr>
            <w:tcW w:w="2373" w:type="pct"/>
            <w:shd w:val="clear" w:color="auto" w:fill="FFFFFF"/>
          </w:tcPr>
          <w:p w14:paraId="26A3152E" w14:textId="77777777" w:rsidR="002D57C4" w:rsidRPr="00E5427A" w:rsidRDefault="002D57C4" w:rsidP="00502E57">
            <w:pPr>
              <w:pStyle w:val="TableText"/>
              <w:rPr>
                <w:rFonts w:cstheme="minorHAnsi"/>
              </w:rPr>
            </w:pPr>
            <w:r>
              <w:rPr>
                <w:rFonts w:cstheme="minorHAnsi"/>
              </w:rPr>
              <w:t>The required token used as a credential for authorization or access to a networked resource.</w:t>
            </w:r>
          </w:p>
        </w:tc>
      </w:tr>
      <w:tr w:rsidR="002D57C4" w:rsidRPr="004279F4" w14:paraId="6A4A7317" w14:textId="77777777" w:rsidTr="00502E57">
        <w:trPr>
          <w:cantSplit/>
        </w:trPr>
        <w:tc>
          <w:tcPr>
            <w:tcW w:w="702" w:type="pct"/>
            <w:shd w:val="clear" w:color="auto" w:fill="FFFFFF"/>
          </w:tcPr>
          <w:p w14:paraId="42D88664" w14:textId="77777777" w:rsidR="002D57C4" w:rsidRDefault="002D57C4" w:rsidP="00502E57">
            <w:pPr>
              <w:pStyle w:val="TableText"/>
              <w:rPr>
                <w:rFonts w:cstheme="minorHAnsi"/>
                <w:noProof/>
              </w:rPr>
            </w:pPr>
            <w:r>
              <w:rPr>
                <w:rFonts w:cstheme="minorHAnsi"/>
                <w:noProof/>
              </w:rPr>
              <w:lastRenderedPageBreak/>
              <w:t>keys</w:t>
            </w:r>
          </w:p>
        </w:tc>
        <w:tc>
          <w:tcPr>
            <w:tcW w:w="582" w:type="pct"/>
            <w:shd w:val="clear" w:color="auto" w:fill="FFFFFF"/>
          </w:tcPr>
          <w:p w14:paraId="07A88E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6872C551" w14:textId="77777777" w:rsidR="002D57C4" w:rsidRDefault="00D37E2A" w:rsidP="00502E57">
            <w:pPr>
              <w:pStyle w:val="TableText"/>
            </w:pPr>
            <w:hyperlink w:anchor="TYPE_TOSCA_MAP" w:history="1">
              <w:r w:rsidR="002D57C4" w:rsidRPr="00355D3E">
                <w:rPr>
                  <w:rStyle w:val="Hyperlink"/>
                </w:rPr>
                <w:t>map</w:t>
              </w:r>
            </w:hyperlink>
            <w:r w:rsidR="002D57C4">
              <w:t xml:space="preserve"> of </w:t>
            </w:r>
            <w:hyperlink w:anchor="TYPE_YAML_STRING" w:history="1">
              <w:r w:rsidR="002D57C4" w:rsidRPr="00355D3E">
                <w:rPr>
                  <w:rStyle w:val="Hyperlink"/>
                </w:rPr>
                <w:t>string</w:t>
              </w:r>
            </w:hyperlink>
          </w:p>
        </w:tc>
        <w:tc>
          <w:tcPr>
            <w:tcW w:w="806" w:type="pct"/>
            <w:shd w:val="clear" w:color="auto" w:fill="FFFFFF"/>
          </w:tcPr>
          <w:p w14:paraId="16089071"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199F49F" w14:textId="77777777" w:rsidR="002D57C4" w:rsidRDefault="002D57C4" w:rsidP="00502E57">
            <w:pPr>
              <w:pStyle w:val="TableText"/>
              <w:rPr>
                <w:rFonts w:cstheme="minorHAnsi"/>
              </w:rPr>
            </w:pPr>
            <w:r>
              <w:rPr>
                <w:rFonts w:cstheme="minorHAnsi"/>
              </w:rPr>
              <w:t>The optional list of protocol-specific keys or assertions.</w:t>
            </w:r>
          </w:p>
        </w:tc>
      </w:tr>
      <w:tr w:rsidR="002D57C4" w:rsidRPr="004279F4" w14:paraId="759FA553" w14:textId="77777777" w:rsidTr="00502E57">
        <w:trPr>
          <w:cantSplit/>
        </w:trPr>
        <w:tc>
          <w:tcPr>
            <w:tcW w:w="702" w:type="pct"/>
            <w:shd w:val="clear" w:color="auto" w:fill="FFFFFF"/>
          </w:tcPr>
          <w:p w14:paraId="452E38CF" w14:textId="77777777" w:rsidR="002D57C4" w:rsidRDefault="002D57C4" w:rsidP="00502E57">
            <w:pPr>
              <w:pStyle w:val="TableText"/>
              <w:rPr>
                <w:rFonts w:cstheme="minorHAnsi"/>
                <w:noProof/>
              </w:rPr>
            </w:pPr>
            <w:r>
              <w:rPr>
                <w:rFonts w:cstheme="minorHAnsi"/>
                <w:noProof/>
              </w:rPr>
              <w:t>userh</w:t>
            </w:r>
          </w:p>
        </w:tc>
        <w:tc>
          <w:tcPr>
            <w:tcW w:w="582" w:type="pct"/>
            <w:shd w:val="clear" w:color="auto" w:fill="FFFFFF"/>
          </w:tcPr>
          <w:p w14:paraId="194635EB"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358F2E3F" w14:textId="77777777" w:rsidR="002D57C4" w:rsidRDefault="00D37E2A" w:rsidP="00502E57">
            <w:pPr>
              <w:pStyle w:val="TableText"/>
            </w:pPr>
            <w:hyperlink w:anchor="TYPE_YAML_STRING" w:history="1">
              <w:r w:rsidR="002D57C4" w:rsidRPr="00B967E1">
                <w:rPr>
                  <w:rStyle w:val="Hyperlink"/>
                </w:rPr>
                <w:t>string</w:t>
              </w:r>
            </w:hyperlink>
          </w:p>
        </w:tc>
        <w:tc>
          <w:tcPr>
            <w:tcW w:w="806" w:type="pct"/>
            <w:shd w:val="clear" w:color="auto" w:fill="FFFFFF"/>
          </w:tcPr>
          <w:p w14:paraId="50EDF15D"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53516BC1" w14:textId="77777777" w:rsidR="002D57C4" w:rsidRDefault="002D57C4" w:rsidP="00502E57">
            <w:pPr>
              <w:pStyle w:val="TableText"/>
              <w:rPr>
                <w:rFonts w:cstheme="minorHAnsi"/>
              </w:rPr>
            </w:pPr>
            <w:r>
              <w:rPr>
                <w:rFonts w:cstheme="minorHAnsi"/>
              </w:rPr>
              <w:t>The optional user (name or ID) used for non-token based credentials.</w:t>
            </w:r>
          </w:p>
        </w:tc>
      </w:tr>
    </w:tbl>
    <w:p w14:paraId="089655AB" w14:textId="77777777" w:rsidR="002D57C4" w:rsidRDefault="002D57C4" w:rsidP="002D57C4">
      <w:pPr>
        <w:pStyle w:val="Heading4"/>
        <w:numPr>
          <w:ilvl w:val="3"/>
          <w:numId w:val="3"/>
        </w:numPr>
      </w:pPr>
      <w:r>
        <w:t>Definition</w:t>
      </w:r>
    </w:p>
    <w:p w14:paraId="0A6145FC"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8AF8C43" w14:textId="77777777" w:rsidTr="00502E57">
        <w:tc>
          <w:tcPr>
            <w:tcW w:w="9576" w:type="dxa"/>
            <w:shd w:val="clear" w:color="auto" w:fill="D9D9D9" w:themeFill="background1" w:themeFillShade="D9"/>
          </w:tcPr>
          <w:p w14:paraId="50C68540" w14:textId="77777777" w:rsidR="002D57C4" w:rsidRDefault="002D57C4" w:rsidP="00502E57">
            <w:pPr>
              <w:rPr>
                <w:rStyle w:val="CodeSnippet"/>
              </w:rPr>
            </w:pPr>
            <w:r w:rsidRPr="006B58B4">
              <w:rPr>
                <w:rStyle w:val="CodeSnippet"/>
              </w:rPr>
              <w:t xml:space="preserve">tosca.datatypes.Credential: </w:t>
            </w:r>
          </w:p>
          <w:p w14:paraId="6AF2C4A2" w14:textId="77777777" w:rsidR="002D57C4" w:rsidRPr="006B58B4" w:rsidRDefault="002D57C4" w:rsidP="00502E57">
            <w:pPr>
              <w:rPr>
                <w:rStyle w:val="CodeSnippet"/>
              </w:rPr>
            </w:pPr>
            <w:r>
              <w:rPr>
                <w:rStyle w:val="CodeSnippet"/>
              </w:rPr>
              <w:t xml:space="preserve">  derived_from: tosca.datatypes.Root</w:t>
            </w:r>
          </w:p>
          <w:p w14:paraId="7E6E79A0" w14:textId="77777777" w:rsidR="002D57C4" w:rsidRDefault="002D57C4" w:rsidP="00502E57">
            <w:pPr>
              <w:rPr>
                <w:rStyle w:val="CodeSnippet"/>
              </w:rPr>
            </w:pPr>
            <w:r w:rsidRPr="006B58B4">
              <w:rPr>
                <w:rStyle w:val="CodeSnippet"/>
              </w:rPr>
              <w:t xml:space="preserve">  properties: </w:t>
            </w:r>
          </w:p>
          <w:p w14:paraId="6F3CFC36" w14:textId="77777777" w:rsidR="002D57C4" w:rsidRPr="006B58B4" w:rsidRDefault="002D57C4" w:rsidP="00502E57">
            <w:pPr>
              <w:rPr>
                <w:rStyle w:val="CodeSnippet"/>
              </w:rPr>
            </w:pPr>
            <w:r w:rsidRPr="006B58B4">
              <w:rPr>
                <w:rStyle w:val="CodeSnippet"/>
              </w:rPr>
              <w:t xml:space="preserve">    </w:t>
            </w:r>
            <w:r>
              <w:rPr>
                <w:rStyle w:val="CodeSnippet"/>
              </w:rPr>
              <w:t>protocol</w:t>
            </w:r>
            <w:r w:rsidRPr="006B58B4">
              <w:rPr>
                <w:rStyle w:val="CodeSnippet"/>
              </w:rPr>
              <w:t xml:space="preserve">: </w:t>
            </w:r>
          </w:p>
          <w:p w14:paraId="11A4A506" w14:textId="77777777" w:rsidR="002D57C4" w:rsidRDefault="002D57C4" w:rsidP="00502E57">
            <w:pPr>
              <w:rPr>
                <w:rStyle w:val="CodeSnippet"/>
              </w:rPr>
            </w:pPr>
            <w:r w:rsidRPr="006B58B4">
              <w:rPr>
                <w:rStyle w:val="CodeSnippet"/>
              </w:rPr>
              <w:t xml:space="preserve">      type: string</w:t>
            </w:r>
          </w:p>
          <w:p w14:paraId="745B7EF7" w14:textId="77777777" w:rsidR="002D57C4" w:rsidRDefault="002D57C4" w:rsidP="00502E57">
            <w:pPr>
              <w:rPr>
                <w:rStyle w:val="CodeSnippet"/>
              </w:rPr>
            </w:pPr>
            <w:r>
              <w:rPr>
                <w:rStyle w:val="CodeSnippet"/>
              </w:rPr>
              <w:t xml:space="preserve">      required: false</w:t>
            </w:r>
          </w:p>
          <w:p w14:paraId="7522B4E0" w14:textId="77777777" w:rsidR="002D57C4" w:rsidRPr="006B58B4" w:rsidRDefault="002D57C4" w:rsidP="00502E57">
            <w:pPr>
              <w:rPr>
                <w:rStyle w:val="CodeSnippet"/>
              </w:rPr>
            </w:pPr>
            <w:r w:rsidRPr="006B58B4">
              <w:rPr>
                <w:rStyle w:val="CodeSnippet"/>
              </w:rPr>
              <w:t xml:space="preserve">    </w:t>
            </w:r>
            <w:r>
              <w:rPr>
                <w:rStyle w:val="CodeSnippet"/>
              </w:rPr>
              <w:t>token_type</w:t>
            </w:r>
            <w:r w:rsidRPr="006B58B4">
              <w:rPr>
                <w:rStyle w:val="CodeSnippet"/>
              </w:rPr>
              <w:t xml:space="preserve">: </w:t>
            </w:r>
          </w:p>
          <w:p w14:paraId="4F81EBFC" w14:textId="77777777" w:rsidR="002D57C4" w:rsidRDefault="002D57C4" w:rsidP="00502E57">
            <w:pPr>
              <w:rPr>
                <w:rStyle w:val="CodeSnippet"/>
              </w:rPr>
            </w:pPr>
            <w:r w:rsidRPr="006B58B4">
              <w:rPr>
                <w:rStyle w:val="CodeSnippet"/>
              </w:rPr>
              <w:t xml:space="preserve">      type: string</w:t>
            </w:r>
          </w:p>
          <w:p w14:paraId="46471111" w14:textId="77777777" w:rsidR="002D57C4" w:rsidRDefault="002D57C4" w:rsidP="00502E57">
            <w:pPr>
              <w:rPr>
                <w:rStyle w:val="CodeSnippet"/>
              </w:rPr>
            </w:pPr>
            <w:r>
              <w:rPr>
                <w:rStyle w:val="CodeSnippet"/>
              </w:rPr>
              <w:t xml:space="preserve">      default: password</w:t>
            </w:r>
          </w:p>
          <w:p w14:paraId="2F668FF2" w14:textId="77777777" w:rsidR="002D57C4" w:rsidRPr="006B58B4" w:rsidRDefault="002D57C4" w:rsidP="00502E57">
            <w:pPr>
              <w:rPr>
                <w:rStyle w:val="CodeSnippet"/>
              </w:rPr>
            </w:pPr>
            <w:r w:rsidRPr="006B58B4">
              <w:rPr>
                <w:rStyle w:val="CodeSnippet"/>
              </w:rPr>
              <w:t xml:space="preserve">    </w:t>
            </w:r>
            <w:r>
              <w:rPr>
                <w:rStyle w:val="CodeSnippet"/>
              </w:rPr>
              <w:t>token</w:t>
            </w:r>
            <w:r w:rsidRPr="006B58B4">
              <w:rPr>
                <w:rStyle w:val="CodeSnippet"/>
              </w:rPr>
              <w:t xml:space="preserve">: </w:t>
            </w:r>
          </w:p>
          <w:p w14:paraId="0CACF76E" w14:textId="77777777" w:rsidR="002D57C4" w:rsidRDefault="002D57C4" w:rsidP="00502E57">
            <w:pPr>
              <w:rPr>
                <w:rStyle w:val="CodeSnippet"/>
              </w:rPr>
            </w:pPr>
            <w:r w:rsidRPr="006B58B4">
              <w:rPr>
                <w:rStyle w:val="CodeSnippet"/>
              </w:rPr>
              <w:t xml:space="preserve">      type: string</w:t>
            </w:r>
          </w:p>
          <w:p w14:paraId="629CF97F" w14:textId="77777777" w:rsidR="002D57C4" w:rsidRDefault="002D57C4" w:rsidP="00502E57">
            <w:pPr>
              <w:rPr>
                <w:rStyle w:val="CodeSnippet"/>
              </w:rPr>
            </w:pPr>
            <w:r>
              <w:rPr>
                <w:rStyle w:val="CodeSnippet"/>
              </w:rPr>
              <w:t xml:space="preserve">    keys:</w:t>
            </w:r>
          </w:p>
          <w:p w14:paraId="3B1C625E" w14:textId="77777777" w:rsidR="002D57C4" w:rsidRDefault="002D57C4" w:rsidP="00502E57">
            <w:pPr>
              <w:rPr>
                <w:rStyle w:val="CodeSnippet"/>
              </w:rPr>
            </w:pPr>
            <w:r>
              <w:rPr>
                <w:rStyle w:val="CodeSnippet"/>
              </w:rPr>
              <w:t xml:space="preserve">      type: map</w:t>
            </w:r>
          </w:p>
          <w:p w14:paraId="4AF672D6" w14:textId="77777777" w:rsidR="002D57C4" w:rsidRDefault="002D57C4" w:rsidP="00502E57">
            <w:pPr>
              <w:rPr>
                <w:rStyle w:val="CodeSnippet"/>
              </w:rPr>
            </w:pPr>
            <w:r>
              <w:rPr>
                <w:rStyle w:val="CodeSnippet"/>
              </w:rPr>
              <w:t xml:space="preserve">      required: false</w:t>
            </w:r>
          </w:p>
          <w:p w14:paraId="6BA0488B" w14:textId="77777777" w:rsidR="002D57C4" w:rsidRDefault="002D57C4" w:rsidP="00502E57">
            <w:pPr>
              <w:rPr>
                <w:rStyle w:val="CodeSnippet"/>
              </w:rPr>
            </w:pPr>
            <w:r>
              <w:rPr>
                <w:rStyle w:val="CodeSnippet"/>
              </w:rPr>
              <w:t xml:space="preserve">      </w:t>
            </w:r>
            <w:r w:rsidRPr="006D66FC">
              <w:rPr>
                <w:rStyle w:val="CodeSnippet"/>
              </w:rPr>
              <w:t>entry_schema:</w:t>
            </w:r>
          </w:p>
          <w:p w14:paraId="7F0BDD4D" w14:textId="77777777" w:rsidR="002D57C4" w:rsidRDefault="002D57C4" w:rsidP="00502E57">
            <w:pPr>
              <w:rPr>
                <w:rStyle w:val="CodeSnippet"/>
              </w:rPr>
            </w:pPr>
            <w:r>
              <w:rPr>
                <w:rStyle w:val="CodeSnippet"/>
              </w:rPr>
              <w:t xml:space="preserve">        type: string</w:t>
            </w:r>
          </w:p>
          <w:p w14:paraId="0535C6E4" w14:textId="77777777" w:rsidR="002D57C4" w:rsidRDefault="002D57C4" w:rsidP="00502E57">
            <w:pPr>
              <w:rPr>
                <w:rStyle w:val="CodeSnippet"/>
              </w:rPr>
            </w:pPr>
            <w:r>
              <w:rPr>
                <w:rStyle w:val="CodeSnippet"/>
              </w:rPr>
              <w:t xml:space="preserve">    user:</w:t>
            </w:r>
          </w:p>
          <w:p w14:paraId="7B1BCC4D" w14:textId="77777777" w:rsidR="002D57C4" w:rsidRDefault="002D57C4" w:rsidP="00502E57">
            <w:pPr>
              <w:rPr>
                <w:rStyle w:val="CodeSnippet"/>
              </w:rPr>
            </w:pPr>
            <w:r>
              <w:rPr>
                <w:rStyle w:val="CodeSnippet"/>
              </w:rPr>
              <w:t xml:space="preserve">      type: string</w:t>
            </w:r>
          </w:p>
          <w:p w14:paraId="74799E01" w14:textId="77777777" w:rsidR="002D57C4" w:rsidRPr="00207105" w:rsidRDefault="002D57C4" w:rsidP="00502E57">
            <w:pPr>
              <w:rPr>
                <w:rFonts w:ascii="Consolas" w:hAnsi="Consolas"/>
              </w:rPr>
            </w:pPr>
            <w:r>
              <w:rPr>
                <w:rStyle w:val="CodeSnippet"/>
              </w:rPr>
              <w:t xml:space="preserve">      required: false</w:t>
            </w:r>
          </w:p>
        </w:tc>
      </w:tr>
    </w:tbl>
    <w:p w14:paraId="01A4E8F2" w14:textId="77777777" w:rsidR="002D57C4" w:rsidRDefault="002D57C4" w:rsidP="002D57C4">
      <w:pPr>
        <w:pStyle w:val="Heading4"/>
        <w:numPr>
          <w:ilvl w:val="3"/>
          <w:numId w:val="3"/>
        </w:numPr>
      </w:pPr>
      <w:r>
        <w:t>Additional requirements</w:t>
      </w:r>
    </w:p>
    <w:p w14:paraId="2E89301B" w14:textId="77777777" w:rsidR="002D57C4" w:rsidRPr="007C4746" w:rsidRDefault="002D57C4" w:rsidP="002D57C4">
      <w:pPr>
        <w:pStyle w:val="ListParagraph"/>
        <w:numPr>
          <w:ilvl w:val="0"/>
          <w:numId w:val="60"/>
        </w:numPr>
      </w:pPr>
      <w:r>
        <w:t xml:space="preserve">TOSCA Orchestrators SHALL </w:t>
      </w:r>
      <w:proofErr w:type="gramStart"/>
      <w:r>
        <w:t>interpret</w:t>
      </w:r>
      <w:proofErr w:type="gramEnd"/>
      <w:r>
        <w:t xml:space="preserve">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60074B62" w14:textId="77777777" w:rsidR="002D57C4" w:rsidRPr="009B0831" w:rsidRDefault="002D57C4" w:rsidP="002D57C4">
      <w:pPr>
        <w:pStyle w:val="Heading4"/>
        <w:numPr>
          <w:ilvl w:val="3"/>
          <w:numId w:val="3"/>
        </w:numPr>
      </w:pPr>
      <w:r>
        <w:t>Notes</w:t>
      </w:r>
    </w:p>
    <w:p w14:paraId="12E3D033" w14:textId="77777777" w:rsidR="002D57C4" w:rsidRDefault="002D57C4" w:rsidP="002D57C4">
      <w:pPr>
        <w:pStyle w:val="ListParagraph"/>
        <w:numPr>
          <w:ilvl w:val="0"/>
          <w:numId w:val="25"/>
        </w:numPr>
      </w:pPr>
      <w:r>
        <w:t>Specific token types and encoding them using network protocols are not defined or covered in this specification.</w:t>
      </w:r>
    </w:p>
    <w:p w14:paraId="48B6EB60" w14:textId="77777777" w:rsidR="002D57C4" w:rsidRPr="00B429BB" w:rsidRDefault="002D57C4" w:rsidP="002D57C4">
      <w:pPr>
        <w:pStyle w:val="ListParagraph"/>
        <w:numPr>
          <w:ilvl w:val="0"/>
          <w:numId w:val="25"/>
        </w:numPr>
      </w:pPr>
      <w:r>
        <w:t xml:space="preserve">The use of transparent user names (IDs) or passwords are not considered best practice.  </w:t>
      </w:r>
    </w:p>
    <w:p w14:paraId="2C709A38" w14:textId="77777777" w:rsidR="002D57C4" w:rsidRDefault="002D57C4" w:rsidP="002D57C4">
      <w:pPr>
        <w:pStyle w:val="Heading4"/>
        <w:numPr>
          <w:ilvl w:val="3"/>
          <w:numId w:val="3"/>
        </w:numPr>
      </w:pPr>
      <w:r>
        <w:t>Examples</w:t>
      </w:r>
    </w:p>
    <w:p w14:paraId="76D90FBC" w14:textId="77777777" w:rsidR="002D57C4" w:rsidRPr="00C07B44" w:rsidRDefault="002D57C4" w:rsidP="002D57C4">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365287" w14:textId="77777777" w:rsidTr="00502E57">
        <w:trPr>
          <w:trHeight w:val="256"/>
        </w:trPr>
        <w:tc>
          <w:tcPr>
            <w:tcW w:w="9576" w:type="dxa"/>
            <w:shd w:val="clear" w:color="auto" w:fill="D9D9D9" w:themeFill="background1" w:themeFillShade="D9"/>
          </w:tcPr>
          <w:p w14:paraId="003DA4C0" w14:textId="77777777" w:rsidR="002D57C4" w:rsidRPr="00FE7D87" w:rsidRDefault="002D57C4" w:rsidP="00502E57">
            <w:pPr>
              <w:rPr>
                <w:rStyle w:val="CodeSnippet"/>
              </w:rPr>
            </w:pPr>
            <w:r w:rsidRPr="00FE7D87">
              <w:rPr>
                <w:rStyle w:val="CodeSnippet"/>
              </w:rPr>
              <w:t>&lt;some_tosca_entity&gt;:</w:t>
            </w:r>
          </w:p>
          <w:p w14:paraId="57E5FA31" w14:textId="77777777" w:rsidR="002D57C4" w:rsidRPr="00FE7D87" w:rsidRDefault="002D57C4" w:rsidP="00502E57">
            <w:pPr>
              <w:rPr>
                <w:rStyle w:val="CodeSnippet"/>
              </w:rPr>
            </w:pPr>
            <w:r w:rsidRPr="00FE7D87">
              <w:rPr>
                <w:rStyle w:val="CodeSnippet"/>
              </w:rPr>
              <w:lastRenderedPageBreak/>
              <w:t xml:space="preserve">  properties:</w:t>
            </w:r>
          </w:p>
          <w:p w14:paraId="2CBC1C98" w14:textId="77777777" w:rsidR="002D57C4" w:rsidRDefault="002D57C4" w:rsidP="00502E57">
            <w:pPr>
              <w:rPr>
                <w:rStyle w:val="CodeSnippet"/>
              </w:rPr>
            </w:pPr>
            <w:r w:rsidRPr="00FE7D87">
              <w:rPr>
                <w:rStyle w:val="CodeSnippet"/>
              </w:rPr>
              <w:t xml:space="preserve">    my_credential:</w:t>
            </w:r>
          </w:p>
          <w:p w14:paraId="47A1BF92" w14:textId="77777777" w:rsidR="002D57C4" w:rsidRPr="00FE7D87" w:rsidRDefault="002D57C4" w:rsidP="00502E57">
            <w:pPr>
              <w:rPr>
                <w:rStyle w:val="CodeSnippet"/>
              </w:rPr>
            </w:pPr>
            <w:r w:rsidRPr="00FE7D87">
              <w:rPr>
                <w:rStyle w:val="CodeSnippet"/>
              </w:rPr>
              <w:t xml:space="preserve">      type: Credential</w:t>
            </w:r>
          </w:p>
          <w:p w14:paraId="233F2167" w14:textId="77777777" w:rsidR="002D57C4" w:rsidRDefault="002D57C4" w:rsidP="00502E57">
            <w:pPr>
              <w:rPr>
                <w:rStyle w:val="CodeSnippet"/>
              </w:rPr>
            </w:pPr>
            <w:r w:rsidRPr="00FE7D87">
              <w:rPr>
                <w:rStyle w:val="CodeSnippet"/>
              </w:rPr>
              <w:t xml:space="preserve">        properties:</w:t>
            </w:r>
          </w:p>
          <w:p w14:paraId="47F12C55" w14:textId="77777777" w:rsidR="002D57C4" w:rsidRPr="00FE7D87" w:rsidRDefault="002D57C4" w:rsidP="00502E57">
            <w:pPr>
              <w:rPr>
                <w:rStyle w:val="CodeSnippet"/>
              </w:rPr>
            </w:pPr>
            <w:r>
              <w:rPr>
                <w:rStyle w:val="CodeSnippet"/>
              </w:rPr>
              <w:t xml:space="preserve">          user: myusername</w:t>
            </w:r>
          </w:p>
          <w:p w14:paraId="0A3E9066" w14:textId="77777777" w:rsidR="002D57C4" w:rsidRPr="00FE7D87" w:rsidRDefault="002D57C4" w:rsidP="00502E57">
            <w:pPr>
              <w:rPr>
                <w:rStyle w:val="CodeSnippet"/>
              </w:rPr>
            </w:pPr>
            <w:r>
              <w:rPr>
                <w:rStyle w:val="CodeSnippet"/>
              </w:rPr>
              <w:t xml:space="preserve">          token: </w:t>
            </w:r>
            <w:r w:rsidRPr="00FE7D87">
              <w:rPr>
                <w:rStyle w:val="CodeSnippet"/>
              </w:rPr>
              <w:t>mypassword</w:t>
            </w:r>
          </w:p>
        </w:tc>
      </w:tr>
    </w:tbl>
    <w:p w14:paraId="4808C4BB" w14:textId="77777777" w:rsidR="002D57C4" w:rsidRPr="00C07B44" w:rsidRDefault="002D57C4" w:rsidP="002D57C4">
      <w:pPr>
        <w:pStyle w:val="Heading5"/>
        <w:numPr>
          <w:ilvl w:val="4"/>
          <w:numId w:val="3"/>
        </w:numPr>
      </w:pPr>
      <w:r>
        <w:lastRenderedPageBreak/>
        <w:t xml:space="preserve">HTTP Basic access </w:t>
      </w:r>
      <w:proofErr w:type="gramStart"/>
      <w:r>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BE7AD0D" w14:textId="77777777" w:rsidTr="00502E57">
        <w:trPr>
          <w:trHeight w:val="256"/>
        </w:trPr>
        <w:tc>
          <w:tcPr>
            <w:tcW w:w="9576" w:type="dxa"/>
            <w:shd w:val="clear" w:color="auto" w:fill="D9D9D9" w:themeFill="background1" w:themeFillShade="D9"/>
          </w:tcPr>
          <w:p w14:paraId="137022E9" w14:textId="77777777" w:rsidR="002D57C4" w:rsidRPr="00FE7D87" w:rsidRDefault="002D57C4" w:rsidP="00502E57">
            <w:pPr>
              <w:rPr>
                <w:rStyle w:val="CodeSnippet"/>
              </w:rPr>
            </w:pPr>
            <w:r w:rsidRPr="00FE7D87">
              <w:rPr>
                <w:rStyle w:val="CodeSnippet"/>
              </w:rPr>
              <w:t>&lt;some_tosca_entity&gt;:</w:t>
            </w:r>
          </w:p>
          <w:p w14:paraId="4FF80A7A" w14:textId="77777777" w:rsidR="002D57C4" w:rsidRPr="00FE7D87" w:rsidRDefault="002D57C4" w:rsidP="00502E57">
            <w:pPr>
              <w:rPr>
                <w:rStyle w:val="CodeSnippet"/>
              </w:rPr>
            </w:pPr>
            <w:r w:rsidRPr="00FE7D87">
              <w:rPr>
                <w:rStyle w:val="CodeSnippet"/>
              </w:rPr>
              <w:t xml:space="preserve">  properties:</w:t>
            </w:r>
          </w:p>
          <w:p w14:paraId="79B6CF3F" w14:textId="77777777" w:rsidR="002D57C4" w:rsidRPr="00FE7D87" w:rsidRDefault="002D57C4" w:rsidP="00502E57">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7539976C" w14:textId="77777777" w:rsidR="002D57C4" w:rsidRDefault="002D57C4" w:rsidP="00502E57">
            <w:pPr>
              <w:rPr>
                <w:rStyle w:val="CodeSnippet"/>
              </w:rPr>
            </w:pPr>
            <w:r w:rsidRPr="00FE7D87">
              <w:rPr>
                <w:rStyle w:val="CodeSnippet"/>
              </w:rPr>
              <w:t xml:space="preserve">      </w:t>
            </w:r>
            <w:r>
              <w:rPr>
                <w:rStyle w:val="CodeSnippet"/>
              </w:rPr>
              <w:t>protocol: http</w:t>
            </w:r>
          </w:p>
          <w:p w14:paraId="3D730E09" w14:textId="77777777" w:rsidR="002D57C4" w:rsidRDefault="002D57C4" w:rsidP="00502E57">
            <w:pPr>
              <w:rPr>
                <w:rStyle w:val="CodeSnippet"/>
              </w:rPr>
            </w:pPr>
            <w:r>
              <w:rPr>
                <w:rStyle w:val="CodeSnippet"/>
              </w:rPr>
              <w:t xml:space="preserve">      </w:t>
            </w:r>
            <w:r w:rsidRPr="00FE7D87">
              <w:rPr>
                <w:rStyle w:val="CodeSnippet"/>
              </w:rPr>
              <w:t>token_type: basic</w:t>
            </w:r>
            <w:r>
              <w:rPr>
                <w:rStyle w:val="CodeSnippet"/>
              </w:rPr>
              <w:t>_auth</w:t>
            </w:r>
          </w:p>
          <w:p w14:paraId="01EE363B" w14:textId="77777777" w:rsidR="002D57C4" w:rsidRDefault="002D57C4" w:rsidP="00502E57">
            <w:pPr>
              <w:rPr>
                <w:rStyle w:val="CodeSnippet"/>
              </w:rPr>
            </w:pPr>
            <w:r>
              <w:rPr>
                <w:rStyle w:val="CodeSnippet"/>
              </w:rPr>
              <w:t xml:space="preserve">      # </w:t>
            </w:r>
            <w:r w:rsidRPr="00FE7D87">
              <w:rPr>
                <w:rStyle w:val="CodeSnippet"/>
              </w:rPr>
              <w:t>Username and pass</w:t>
            </w:r>
            <w:r>
              <w:rPr>
                <w:rStyle w:val="CodeSnippet"/>
              </w:rPr>
              <w:t>word are combined into a string</w:t>
            </w:r>
          </w:p>
          <w:p w14:paraId="2AA3296F" w14:textId="77777777" w:rsidR="002D57C4" w:rsidRDefault="002D57C4" w:rsidP="00502E57">
            <w:pPr>
              <w:rPr>
                <w:rStyle w:val="CodeSnippet"/>
              </w:rPr>
            </w:pPr>
            <w:r>
              <w:rPr>
                <w:rStyle w:val="CodeSnippet"/>
              </w:rPr>
              <w:t xml:space="preserve">      # Note: this would be base64 encoded before transmission by any impl.</w:t>
            </w:r>
          </w:p>
          <w:p w14:paraId="5079636A" w14:textId="77777777" w:rsidR="002D57C4" w:rsidRPr="00FE7D87" w:rsidRDefault="002D57C4" w:rsidP="00502E57">
            <w:pPr>
              <w:rPr>
                <w:rStyle w:val="CodeSnippet"/>
              </w:rPr>
            </w:pPr>
            <w:r>
              <w:rPr>
                <w:rStyle w:val="CodeSnippet"/>
              </w:rPr>
              <w:t xml:space="preserve">      token: myusername</w:t>
            </w:r>
            <w:r w:rsidRPr="00FE7D87">
              <w:rPr>
                <w:rStyle w:val="CodeSnippet"/>
              </w:rPr>
              <w:t>:mypassword</w:t>
            </w:r>
          </w:p>
        </w:tc>
      </w:tr>
    </w:tbl>
    <w:p w14:paraId="61E6B9DE" w14:textId="77777777" w:rsidR="002D57C4" w:rsidRPr="00C07B44" w:rsidRDefault="002D57C4" w:rsidP="002D57C4">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1A732" w14:textId="77777777" w:rsidTr="00502E57">
        <w:trPr>
          <w:trHeight w:val="256"/>
        </w:trPr>
        <w:tc>
          <w:tcPr>
            <w:tcW w:w="9576" w:type="dxa"/>
            <w:shd w:val="clear" w:color="auto" w:fill="D9D9D9" w:themeFill="background1" w:themeFillShade="D9"/>
          </w:tcPr>
          <w:p w14:paraId="6B7553EF" w14:textId="77777777" w:rsidR="002D57C4" w:rsidRDefault="002D57C4" w:rsidP="00502E57">
            <w:pPr>
              <w:rPr>
                <w:rStyle w:val="CodeSnippet"/>
              </w:rPr>
            </w:pPr>
            <w:r>
              <w:rPr>
                <w:rStyle w:val="CodeSnippet"/>
              </w:rPr>
              <w:t>&lt;some_tosca_entity&gt;:</w:t>
            </w:r>
          </w:p>
          <w:p w14:paraId="0F21F34F" w14:textId="77777777" w:rsidR="002D57C4" w:rsidRDefault="002D57C4" w:rsidP="00502E57">
            <w:pPr>
              <w:rPr>
                <w:rStyle w:val="CodeSnippet"/>
              </w:rPr>
            </w:pPr>
            <w:r>
              <w:rPr>
                <w:rStyle w:val="CodeSnippet"/>
              </w:rPr>
              <w:t xml:space="preserve">  properties:</w:t>
            </w:r>
          </w:p>
          <w:p w14:paraId="247FDE5D" w14:textId="77777777" w:rsidR="002D57C4" w:rsidRDefault="002D57C4" w:rsidP="00502E57">
            <w:pPr>
              <w:rPr>
                <w:rStyle w:val="CodeSnippet"/>
              </w:rPr>
            </w:pPr>
            <w:r>
              <w:rPr>
                <w:rStyle w:val="CodeSnippet"/>
              </w:rPr>
              <w:t xml:space="preserve">    my_credential:  # type: Credential</w:t>
            </w:r>
          </w:p>
          <w:p w14:paraId="58826642" w14:textId="77777777" w:rsidR="002D57C4" w:rsidRDefault="002D57C4" w:rsidP="00502E57">
            <w:pPr>
              <w:rPr>
                <w:rStyle w:val="CodeSnippet"/>
              </w:rPr>
            </w:pPr>
            <w:r>
              <w:rPr>
                <w:rStyle w:val="CodeSnippet"/>
              </w:rPr>
              <w:t xml:space="preserve">      protocol: xauth</w:t>
            </w:r>
          </w:p>
          <w:p w14:paraId="1D99CEF7"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X-Auth-Token</w:t>
            </w:r>
          </w:p>
          <w:p w14:paraId="30A59D2B" w14:textId="77777777" w:rsidR="002D57C4" w:rsidRPr="00C07B44" w:rsidRDefault="002D57C4" w:rsidP="00502E57">
            <w:pPr>
              <w:rPr>
                <w:rStyle w:val="CodeSnippet"/>
              </w:rPr>
            </w:pPr>
            <w:r>
              <w:rPr>
                <w:rStyle w:val="CodeSnippet"/>
              </w:rPr>
              <w:t xml:space="preserve">      # token encoded in Base64</w:t>
            </w:r>
          </w:p>
          <w:p w14:paraId="5C8B4061" w14:textId="77777777" w:rsidR="002D57C4" w:rsidRPr="003B0572" w:rsidRDefault="002D57C4" w:rsidP="00502E57">
            <w:pPr>
              <w:rPr>
                <w:rFonts w:ascii="Consolas" w:hAnsi="Consolas"/>
                <w:noProof/>
              </w:rPr>
            </w:pPr>
            <w:r>
              <w:rPr>
                <w:rStyle w:val="CodeSnippet"/>
              </w:rPr>
              <w:t xml:space="preserve">      token:</w:t>
            </w:r>
            <w:r w:rsidRPr="00C07B44">
              <w:rPr>
                <w:rStyle w:val="CodeSnippet"/>
              </w:rPr>
              <w:t xml:space="preserve"> 604bbe45ac7143a79e14f3158df67091</w:t>
            </w:r>
          </w:p>
        </w:tc>
      </w:tr>
    </w:tbl>
    <w:p w14:paraId="3CE820D3" w14:textId="77777777" w:rsidR="002D57C4" w:rsidRPr="00C07B44" w:rsidRDefault="002D57C4" w:rsidP="002D57C4">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AD95D8D" w14:textId="77777777" w:rsidTr="00502E57">
        <w:trPr>
          <w:trHeight w:val="256"/>
        </w:trPr>
        <w:tc>
          <w:tcPr>
            <w:tcW w:w="9576" w:type="dxa"/>
            <w:shd w:val="clear" w:color="auto" w:fill="D9D9D9" w:themeFill="background1" w:themeFillShade="D9"/>
          </w:tcPr>
          <w:p w14:paraId="30401B91" w14:textId="77777777" w:rsidR="002D57C4" w:rsidRDefault="002D57C4" w:rsidP="00502E57">
            <w:pPr>
              <w:rPr>
                <w:rStyle w:val="CodeSnippet"/>
              </w:rPr>
            </w:pPr>
            <w:r>
              <w:rPr>
                <w:rStyle w:val="CodeSnippet"/>
              </w:rPr>
              <w:t>&lt;some_tosca_entity&gt;:</w:t>
            </w:r>
          </w:p>
          <w:p w14:paraId="266E4625" w14:textId="77777777" w:rsidR="002D57C4" w:rsidRDefault="002D57C4" w:rsidP="00502E57">
            <w:pPr>
              <w:rPr>
                <w:rStyle w:val="CodeSnippet"/>
              </w:rPr>
            </w:pPr>
            <w:r>
              <w:rPr>
                <w:rStyle w:val="CodeSnippet"/>
              </w:rPr>
              <w:t xml:space="preserve">  properties:</w:t>
            </w:r>
          </w:p>
          <w:p w14:paraId="6F85C351" w14:textId="77777777" w:rsidR="002D57C4" w:rsidRDefault="002D57C4" w:rsidP="00502E57">
            <w:pPr>
              <w:rPr>
                <w:rStyle w:val="CodeSnippet"/>
              </w:rPr>
            </w:pPr>
            <w:r>
              <w:rPr>
                <w:rStyle w:val="CodeSnippet"/>
              </w:rPr>
              <w:t xml:space="preserve">    my_credential:  # type: Credential</w:t>
            </w:r>
          </w:p>
          <w:p w14:paraId="79A2FE5F" w14:textId="77777777" w:rsidR="002D57C4" w:rsidRDefault="002D57C4" w:rsidP="00502E57">
            <w:pPr>
              <w:rPr>
                <w:rStyle w:val="CodeSnippet"/>
              </w:rPr>
            </w:pPr>
            <w:r>
              <w:rPr>
                <w:rStyle w:val="CodeSnippet"/>
              </w:rPr>
              <w:t xml:space="preserve">      protocol: oauth2</w:t>
            </w:r>
          </w:p>
          <w:p w14:paraId="7D057DC4"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bearer</w:t>
            </w:r>
          </w:p>
          <w:p w14:paraId="56B6C0C3" w14:textId="77777777" w:rsidR="002D57C4" w:rsidRDefault="002D57C4" w:rsidP="00502E57">
            <w:pPr>
              <w:rPr>
                <w:rStyle w:val="CodeSnippet"/>
              </w:rPr>
            </w:pPr>
            <w:r>
              <w:rPr>
                <w:rStyle w:val="CodeSnippet"/>
              </w:rPr>
              <w:t xml:space="preserve">      # token encoded in Base64       </w:t>
            </w:r>
          </w:p>
          <w:p w14:paraId="3C0DDCB8" w14:textId="77777777" w:rsidR="002D57C4" w:rsidRPr="003E1BB5" w:rsidRDefault="002D57C4" w:rsidP="00502E57">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FE6DAD6" w14:textId="77777777" w:rsidR="002D57C4" w:rsidRDefault="002D57C4" w:rsidP="002D57C4">
      <w:pPr>
        <w:pStyle w:val="Heading3"/>
        <w:numPr>
          <w:ilvl w:val="2"/>
          <w:numId w:val="3"/>
        </w:numPr>
      </w:pPr>
      <w:bookmarkStart w:id="471" w:name="TYPE_TOSCA_DATA_NETWORKINFO"/>
      <w:r>
        <w:t>tosca.datatypes.network.NetworkInfo</w:t>
      </w:r>
    </w:p>
    <w:bookmarkEnd w:id="471"/>
    <w:p w14:paraId="5666443E" w14:textId="77777777" w:rsidR="002D57C4" w:rsidRDefault="002D57C4" w:rsidP="002D57C4">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2F4A07" w14:textId="77777777" w:rsidTr="00502E57">
        <w:tc>
          <w:tcPr>
            <w:tcW w:w="1177" w:type="pct"/>
            <w:shd w:val="clear" w:color="auto" w:fill="D9D9D9"/>
          </w:tcPr>
          <w:p w14:paraId="2C54EC25" w14:textId="77777777" w:rsidR="002D57C4" w:rsidRPr="00422683" w:rsidRDefault="002D57C4" w:rsidP="00502E57">
            <w:pPr>
              <w:pStyle w:val="TableText-Heading"/>
            </w:pPr>
            <w:r w:rsidRPr="00422683">
              <w:lastRenderedPageBreak/>
              <w:t>Shorthand Name</w:t>
            </w:r>
          </w:p>
        </w:tc>
        <w:tc>
          <w:tcPr>
            <w:tcW w:w="3823" w:type="pct"/>
          </w:tcPr>
          <w:p w14:paraId="50F41750" w14:textId="77777777" w:rsidR="002D57C4" w:rsidRPr="005A5497" w:rsidRDefault="002D57C4" w:rsidP="00502E57">
            <w:pPr>
              <w:pStyle w:val="TableText"/>
              <w:rPr>
                <w:noProof/>
              </w:rPr>
            </w:pPr>
            <w:r>
              <w:rPr>
                <w:noProof/>
              </w:rPr>
              <w:t>NetworkInfo</w:t>
            </w:r>
          </w:p>
        </w:tc>
      </w:tr>
      <w:tr w:rsidR="002D57C4" w:rsidRPr="004279F4" w14:paraId="0C778E68" w14:textId="77777777" w:rsidTr="00502E57">
        <w:tc>
          <w:tcPr>
            <w:tcW w:w="1177" w:type="pct"/>
            <w:shd w:val="clear" w:color="auto" w:fill="D9D9D9"/>
          </w:tcPr>
          <w:p w14:paraId="1437D2F3" w14:textId="77777777" w:rsidR="002D57C4" w:rsidRPr="00422683" w:rsidRDefault="002D57C4" w:rsidP="00502E57">
            <w:pPr>
              <w:pStyle w:val="TableText-Heading"/>
            </w:pPr>
            <w:r w:rsidRPr="00422683">
              <w:t>Type Qualified Name</w:t>
            </w:r>
          </w:p>
        </w:tc>
        <w:tc>
          <w:tcPr>
            <w:tcW w:w="3823" w:type="pct"/>
          </w:tcPr>
          <w:p w14:paraId="3CA4770A" w14:textId="77777777" w:rsidR="002D57C4" w:rsidRDefault="002D57C4" w:rsidP="00502E57">
            <w:pPr>
              <w:pStyle w:val="TableText"/>
              <w:rPr>
                <w:noProof/>
              </w:rPr>
            </w:pPr>
            <w:r>
              <w:rPr>
                <w:noProof/>
              </w:rPr>
              <w:t>tosca:NetworkInfo</w:t>
            </w:r>
          </w:p>
        </w:tc>
      </w:tr>
      <w:tr w:rsidR="002D57C4" w:rsidRPr="004279F4" w14:paraId="0117498B" w14:textId="77777777" w:rsidTr="00502E57">
        <w:tc>
          <w:tcPr>
            <w:tcW w:w="1177" w:type="pct"/>
            <w:shd w:val="clear" w:color="auto" w:fill="D9D9D9"/>
          </w:tcPr>
          <w:p w14:paraId="619EE21A" w14:textId="77777777" w:rsidR="002D57C4" w:rsidRPr="00422683" w:rsidRDefault="002D57C4" w:rsidP="00502E57">
            <w:pPr>
              <w:pStyle w:val="TableText-Heading"/>
            </w:pPr>
            <w:r w:rsidRPr="00422683">
              <w:t>Type URI</w:t>
            </w:r>
          </w:p>
        </w:tc>
        <w:tc>
          <w:tcPr>
            <w:tcW w:w="3823" w:type="pct"/>
          </w:tcPr>
          <w:p w14:paraId="2754F3BC" w14:textId="77777777" w:rsidR="002D57C4" w:rsidRPr="001C038A" w:rsidRDefault="002D57C4" w:rsidP="00502E57">
            <w:pPr>
              <w:pStyle w:val="TableText"/>
            </w:pPr>
            <w:r w:rsidRPr="001C038A">
              <w:t>tosca.</w:t>
            </w:r>
            <w:r>
              <w:t>datatypes.network.NetworkInfo</w:t>
            </w:r>
          </w:p>
        </w:tc>
      </w:tr>
    </w:tbl>
    <w:p w14:paraId="756D0F97" w14:textId="77777777" w:rsidR="002D57C4" w:rsidRDefault="002D57C4" w:rsidP="002D57C4">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2D57C4" w:rsidRPr="004279F4" w14:paraId="068BF293" w14:textId="77777777" w:rsidTr="00502E57">
        <w:trPr>
          <w:cantSplit/>
          <w:tblHeader/>
        </w:trPr>
        <w:tc>
          <w:tcPr>
            <w:tcW w:w="910" w:type="pct"/>
            <w:shd w:val="clear" w:color="auto" w:fill="D9D9D9"/>
          </w:tcPr>
          <w:p w14:paraId="73FC199A" w14:textId="77777777" w:rsidR="002D57C4" w:rsidRPr="00422683" w:rsidRDefault="002D57C4" w:rsidP="00502E57">
            <w:pPr>
              <w:pStyle w:val="TableText-Heading"/>
            </w:pPr>
            <w:r w:rsidRPr="00422683">
              <w:t>Name</w:t>
            </w:r>
          </w:p>
        </w:tc>
        <w:tc>
          <w:tcPr>
            <w:tcW w:w="731" w:type="pct"/>
            <w:shd w:val="clear" w:color="auto" w:fill="D9D9D9"/>
          </w:tcPr>
          <w:p w14:paraId="296F172B" w14:textId="77777777" w:rsidR="002D57C4" w:rsidRPr="00422683" w:rsidRDefault="002D57C4" w:rsidP="00502E57">
            <w:pPr>
              <w:pStyle w:val="TableText-Heading"/>
            </w:pPr>
            <w:r w:rsidRPr="00422683">
              <w:t>Type</w:t>
            </w:r>
          </w:p>
        </w:tc>
        <w:tc>
          <w:tcPr>
            <w:tcW w:w="828" w:type="pct"/>
            <w:shd w:val="clear" w:color="auto" w:fill="D9D9D9"/>
          </w:tcPr>
          <w:p w14:paraId="25D88797" w14:textId="77777777" w:rsidR="002D57C4" w:rsidRPr="00422683" w:rsidRDefault="002D57C4" w:rsidP="00502E57">
            <w:pPr>
              <w:pStyle w:val="TableText-Heading"/>
            </w:pPr>
            <w:r w:rsidRPr="00422683">
              <w:t>Constraints</w:t>
            </w:r>
          </w:p>
        </w:tc>
        <w:tc>
          <w:tcPr>
            <w:tcW w:w="2531" w:type="pct"/>
            <w:shd w:val="clear" w:color="auto" w:fill="D9D9D9"/>
          </w:tcPr>
          <w:p w14:paraId="7ED683D1" w14:textId="77777777" w:rsidR="002D57C4" w:rsidRPr="00422683" w:rsidRDefault="002D57C4" w:rsidP="00502E57">
            <w:pPr>
              <w:pStyle w:val="TableText-Heading"/>
            </w:pPr>
            <w:r w:rsidRPr="00422683">
              <w:t>Description</w:t>
            </w:r>
          </w:p>
        </w:tc>
      </w:tr>
      <w:tr w:rsidR="002D57C4" w:rsidRPr="004279F4" w14:paraId="43A972D6" w14:textId="77777777" w:rsidTr="00502E57">
        <w:trPr>
          <w:cantSplit/>
        </w:trPr>
        <w:tc>
          <w:tcPr>
            <w:tcW w:w="910" w:type="pct"/>
            <w:shd w:val="clear" w:color="auto" w:fill="FFFFFF"/>
          </w:tcPr>
          <w:p w14:paraId="41E59871" w14:textId="77777777" w:rsidR="002D57C4" w:rsidRPr="00E5427A" w:rsidRDefault="002D57C4" w:rsidP="00502E57">
            <w:pPr>
              <w:pStyle w:val="TableText"/>
              <w:rPr>
                <w:rFonts w:cstheme="minorHAnsi"/>
                <w:noProof/>
              </w:rPr>
            </w:pPr>
            <w:r>
              <w:rPr>
                <w:rFonts w:cstheme="minorHAnsi"/>
                <w:noProof/>
              </w:rPr>
              <w:t>network_name</w:t>
            </w:r>
          </w:p>
        </w:tc>
        <w:tc>
          <w:tcPr>
            <w:tcW w:w="731" w:type="pct"/>
            <w:shd w:val="clear" w:color="auto" w:fill="FFFFFF"/>
          </w:tcPr>
          <w:p w14:paraId="2015F2E1" w14:textId="77777777" w:rsidR="002D57C4" w:rsidRDefault="00D37E2A" w:rsidP="00502E57">
            <w:pPr>
              <w:pStyle w:val="TableText"/>
            </w:pPr>
            <w:hyperlink w:anchor="TYPE_YAML_STRING" w:history="1">
              <w:r w:rsidR="002D57C4" w:rsidRPr="00AD6A75">
                <w:rPr>
                  <w:rStyle w:val="Hyperlink"/>
                </w:rPr>
                <w:t>string</w:t>
              </w:r>
            </w:hyperlink>
          </w:p>
        </w:tc>
        <w:tc>
          <w:tcPr>
            <w:tcW w:w="828" w:type="pct"/>
            <w:shd w:val="clear" w:color="auto" w:fill="FFFFFF"/>
          </w:tcPr>
          <w:p w14:paraId="051374B0"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56703A56" w14:textId="77777777" w:rsidR="002D57C4" w:rsidRDefault="002D57C4" w:rsidP="00502E57">
            <w:pPr>
              <w:pStyle w:val="TableText"/>
              <w:rPr>
                <w:rFonts w:cstheme="minorHAnsi"/>
              </w:rPr>
            </w:pPr>
            <w:r>
              <w:rPr>
                <w:rFonts w:cstheme="minorHAnsi"/>
              </w:rPr>
              <w:t>The name of the logical network.</w:t>
            </w:r>
          </w:p>
          <w:p w14:paraId="2A7ACA23" w14:textId="77777777" w:rsidR="002D57C4" w:rsidRPr="00E5427A" w:rsidRDefault="002D57C4" w:rsidP="00502E57">
            <w:pPr>
              <w:pStyle w:val="TableText"/>
              <w:rPr>
                <w:rFonts w:cstheme="minorHAnsi"/>
              </w:rPr>
            </w:pPr>
            <w:r>
              <w:rPr>
                <w:rFonts w:cstheme="minorHAnsi"/>
              </w:rPr>
              <w:t>e.g., “public”, “private”, “admin”. etc.</w:t>
            </w:r>
          </w:p>
        </w:tc>
      </w:tr>
      <w:tr w:rsidR="002D57C4" w:rsidRPr="004279F4" w14:paraId="30A4A6F9" w14:textId="77777777" w:rsidTr="00502E57">
        <w:trPr>
          <w:cantSplit/>
        </w:trPr>
        <w:tc>
          <w:tcPr>
            <w:tcW w:w="910" w:type="pct"/>
            <w:shd w:val="clear" w:color="auto" w:fill="FFFFFF"/>
          </w:tcPr>
          <w:p w14:paraId="56A75894" w14:textId="77777777" w:rsidR="002D57C4" w:rsidRDefault="002D57C4" w:rsidP="00502E57">
            <w:pPr>
              <w:pStyle w:val="TableText"/>
              <w:rPr>
                <w:rFonts w:cstheme="minorHAnsi"/>
                <w:noProof/>
              </w:rPr>
            </w:pPr>
            <w:r>
              <w:rPr>
                <w:rFonts w:cstheme="minorHAnsi"/>
                <w:noProof/>
              </w:rPr>
              <w:t>network_id</w:t>
            </w:r>
          </w:p>
        </w:tc>
        <w:tc>
          <w:tcPr>
            <w:tcW w:w="731" w:type="pct"/>
            <w:shd w:val="clear" w:color="auto" w:fill="FFFFFF"/>
          </w:tcPr>
          <w:p w14:paraId="6CFE01A0" w14:textId="77777777" w:rsidR="002D57C4" w:rsidRDefault="00D37E2A" w:rsidP="00502E57">
            <w:pPr>
              <w:pStyle w:val="TableText"/>
            </w:pPr>
            <w:hyperlink w:anchor="TYPE_YAML_STRING" w:history="1">
              <w:r w:rsidR="002D57C4" w:rsidRPr="00AD6A75">
                <w:rPr>
                  <w:rStyle w:val="Hyperlink"/>
                </w:rPr>
                <w:t>string</w:t>
              </w:r>
            </w:hyperlink>
          </w:p>
        </w:tc>
        <w:tc>
          <w:tcPr>
            <w:tcW w:w="828" w:type="pct"/>
            <w:shd w:val="clear" w:color="auto" w:fill="FFFFFF"/>
          </w:tcPr>
          <w:p w14:paraId="67914B7D" w14:textId="77777777" w:rsidR="002D57C4" w:rsidRDefault="002D57C4" w:rsidP="00502E57">
            <w:pPr>
              <w:pStyle w:val="TableText"/>
              <w:rPr>
                <w:rFonts w:cstheme="minorHAnsi"/>
              </w:rPr>
            </w:pPr>
            <w:r>
              <w:rPr>
                <w:rFonts w:cstheme="minorHAnsi"/>
              </w:rPr>
              <w:t>None</w:t>
            </w:r>
          </w:p>
        </w:tc>
        <w:tc>
          <w:tcPr>
            <w:tcW w:w="2531" w:type="pct"/>
            <w:shd w:val="clear" w:color="auto" w:fill="FFFFFF"/>
          </w:tcPr>
          <w:p w14:paraId="4C09D7B2" w14:textId="77777777" w:rsidR="002D57C4" w:rsidRDefault="002D57C4" w:rsidP="00502E57">
            <w:pPr>
              <w:pStyle w:val="TableText"/>
              <w:rPr>
                <w:rFonts w:cstheme="minorHAnsi"/>
              </w:rPr>
            </w:pPr>
            <w:r>
              <w:rPr>
                <w:rFonts w:cstheme="minorHAnsi"/>
              </w:rPr>
              <w:t>The unique ID of for the network generated by the network provider.</w:t>
            </w:r>
          </w:p>
        </w:tc>
      </w:tr>
      <w:tr w:rsidR="002D57C4" w:rsidRPr="004279F4" w14:paraId="78374999" w14:textId="77777777" w:rsidTr="00502E57">
        <w:trPr>
          <w:cantSplit/>
        </w:trPr>
        <w:tc>
          <w:tcPr>
            <w:tcW w:w="910" w:type="pct"/>
            <w:shd w:val="clear" w:color="auto" w:fill="FFFFFF"/>
          </w:tcPr>
          <w:p w14:paraId="37A67A18" w14:textId="77777777" w:rsidR="002D57C4" w:rsidRPr="00E5427A" w:rsidRDefault="002D57C4" w:rsidP="00502E57">
            <w:pPr>
              <w:pStyle w:val="TableText"/>
              <w:rPr>
                <w:rFonts w:cstheme="minorHAnsi"/>
                <w:noProof/>
              </w:rPr>
            </w:pPr>
            <w:r>
              <w:rPr>
                <w:rFonts w:cstheme="minorHAnsi"/>
                <w:noProof/>
              </w:rPr>
              <w:t>addresses</w:t>
            </w:r>
          </w:p>
        </w:tc>
        <w:tc>
          <w:tcPr>
            <w:tcW w:w="731" w:type="pct"/>
            <w:shd w:val="clear" w:color="auto" w:fill="FFFFFF"/>
          </w:tcPr>
          <w:p w14:paraId="08A6CA2E" w14:textId="77777777" w:rsidR="002D57C4" w:rsidRDefault="00D37E2A" w:rsidP="00502E57">
            <w:pPr>
              <w:pStyle w:val="TableText"/>
            </w:pPr>
            <w:hyperlink w:anchor="TYPE_YAML_STRING" w:history="1">
              <w:r w:rsidR="002D57C4" w:rsidRPr="00AD6A75">
                <w:rPr>
                  <w:rStyle w:val="Hyperlink"/>
                </w:rPr>
                <w:t>string</w:t>
              </w:r>
            </w:hyperlink>
            <w:r w:rsidR="002D57C4" w:rsidRPr="00AD6A75">
              <w:t xml:space="preserve"> </w:t>
            </w:r>
            <w:r w:rsidR="002D57C4">
              <w:t>[]</w:t>
            </w:r>
          </w:p>
        </w:tc>
        <w:tc>
          <w:tcPr>
            <w:tcW w:w="828" w:type="pct"/>
            <w:shd w:val="clear" w:color="auto" w:fill="FFFFFF"/>
          </w:tcPr>
          <w:p w14:paraId="01A709ED"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003479F5" w14:textId="77777777" w:rsidR="002D57C4" w:rsidRPr="00E5427A" w:rsidRDefault="002D57C4" w:rsidP="00502E57">
            <w:pPr>
              <w:pStyle w:val="TableText"/>
              <w:rPr>
                <w:rFonts w:cstheme="minorHAnsi"/>
              </w:rPr>
            </w:pPr>
            <w:r>
              <w:rPr>
                <w:rFonts w:cstheme="minorHAnsi"/>
              </w:rPr>
              <w:t>The list of IP addresses assigned from the underlying network.</w:t>
            </w:r>
          </w:p>
        </w:tc>
      </w:tr>
    </w:tbl>
    <w:p w14:paraId="7C0F749D" w14:textId="77777777" w:rsidR="002D57C4" w:rsidRDefault="002D57C4" w:rsidP="002D57C4">
      <w:pPr>
        <w:pStyle w:val="Heading4"/>
        <w:numPr>
          <w:ilvl w:val="3"/>
          <w:numId w:val="3"/>
        </w:numPr>
      </w:pPr>
      <w:r>
        <w:t>Definition</w:t>
      </w:r>
    </w:p>
    <w:p w14:paraId="77F9B37A" w14:textId="77777777" w:rsidR="002D57C4" w:rsidRPr="00A17684" w:rsidRDefault="002D57C4" w:rsidP="002D57C4">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61A6F9D" w14:textId="77777777" w:rsidTr="00502E57">
        <w:tc>
          <w:tcPr>
            <w:tcW w:w="9576" w:type="dxa"/>
            <w:shd w:val="clear" w:color="auto" w:fill="D9D9D9" w:themeFill="background1" w:themeFillShade="D9"/>
          </w:tcPr>
          <w:p w14:paraId="416746AE" w14:textId="77777777" w:rsidR="002D57C4" w:rsidRDefault="002D57C4" w:rsidP="00502E57">
            <w:pPr>
              <w:rPr>
                <w:rStyle w:val="CodeSnippet"/>
              </w:rPr>
            </w:pPr>
            <w:r>
              <w:rPr>
                <w:rStyle w:val="CodeSnippet"/>
              </w:rPr>
              <w:t>tosca.datatypes.network.NetworkInfo:</w:t>
            </w:r>
          </w:p>
          <w:p w14:paraId="320F68B0" w14:textId="77777777" w:rsidR="002D57C4" w:rsidRPr="006B58B4" w:rsidRDefault="002D57C4" w:rsidP="00502E57">
            <w:pPr>
              <w:rPr>
                <w:rStyle w:val="CodeSnippet"/>
              </w:rPr>
            </w:pPr>
            <w:r>
              <w:rPr>
                <w:rStyle w:val="CodeSnippet"/>
              </w:rPr>
              <w:t xml:space="preserve">  derived_from: tosca.datatypes.Root</w:t>
            </w:r>
          </w:p>
          <w:p w14:paraId="142FFBDC"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DDEB2F"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network_name: </w:t>
            </w:r>
          </w:p>
          <w:p w14:paraId="4F942FC2"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2F8FC79"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24FA5D04"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3CF18A1" w14:textId="77777777" w:rsidR="002D57C4" w:rsidRDefault="002D57C4" w:rsidP="00502E57">
            <w:pPr>
              <w:rPr>
                <w:rStyle w:val="CodeSnippet"/>
              </w:rPr>
            </w:pPr>
            <w:r>
              <w:rPr>
                <w:rStyle w:val="CodeSnippet"/>
              </w:rPr>
              <w:t xml:space="preserve">    addresses:</w:t>
            </w:r>
          </w:p>
          <w:p w14:paraId="2AF0AF7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6E88D719" w14:textId="77777777" w:rsidR="002D57C4" w:rsidRDefault="002D57C4" w:rsidP="00502E57">
            <w:pPr>
              <w:rPr>
                <w:rStyle w:val="CodeSnippet"/>
              </w:rPr>
            </w:pPr>
            <w:r>
              <w:rPr>
                <w:rStyle w:val="CodeSnippet"/>
              </w:rPr>
              <w:t xml:space="preserve">      entry_schema:</w:t>
            </w:r>
          </w:p>
          <w:p w14:paraId="12B0DCFC"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5F389920" w14:textId="77777777" w:rsidR="002D57C4" w:rsidRDefault="002D57C4" w:rsidP="002D57C4">
      <w:pPr>
        <w:pStyle w:val="Heading4"/>
        <w:numPr>
          <w:ilvl w:val="3"/>
          <w:numId w:val="3"/>
        </w:numPr>
      </w:pPr>
      <w:r>
        <w:t>Examples</w:t>
      </w:r>
    </w:p>
    <w:p w14:paraId="19573838" w14:textId="77777777" w:rsidR="002D57C4" w:rsidRPr="00A17684" w:rsidRDefault="002D57C4" w:rsidP="002D57C4">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9F2A1FA" w14:textId="77777777" w:rsidTr="00502E57">
        <w:trPr>
          <w:trHeight w:val="256"/>
        </w:trPr>
        <w:tc>
          <w:tcPr>
            <w:tcW w:w="9576" w:type="dxa"/>
            <w:shd w:val="clear" w:color="auto" w:fill="D9D9D9" w:themeFill="background1" w:themeFillShade="D9"/>
          </w:tcPr>
          <w:p w14:paraId="42147CC8" w14:textId="77777777" w:rsidR="002D57C4" w:rsidRDefault="002D57C4" w:rsidP="00502E57">
            <w:pPr>
              <w:rPr>
                <w:rStyle w:val="CodeSnippet"/>
                <w:noProof/>
              </w:rPr>
            </w:pPr>
            <w:r>
              <w:rPr>
                <w:rStyle w:val="CodeSnippet"/>
                <w:noProof/>
              </w:rPr>
              <w:t>private_network:</w:t>
            </w:r>
          </w:p>
          <w:p w14:paraId="2703E697" w14:textId="77777777" w:rsidR="002D57C4" w:rsidRDefault="002D57C4" w:rsidP="00502E57">
            <w:pPr>
              <w:rPr>
                <w:rStyle w:val="CodeSnippet"/>
                <w:noProof/>
              </w:rPr>
            </w:pPr>
            <w:r>
              <w:rPr>
                <w:rStyle w:val="CodeSnippet"/>
                <w:noProof/>
              </w:rPr>
              <w:t xml:space="preserve">  network_name: private</w:t>
            </w:r>
          </w:p>
          <w:p w14:paraId="5BB1F1D7" w14:textId="77777777" w:rsidR="002D57C4" w:rsidRDefault="002D57C4" w:rsidP="00502E57">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5497ADC8" w14:textId="77777777" w:rsidR="002D57C4" w:rsidRPr="003B0572" w:rsidRDefault="002D57C4" w:rsidP="00502E57">
            <w:pPr>
              <w:rPr>
                <w:rFonts w:ascii="Consolas" w:hAnsi="Consolas"/>
                <w:noProof/>
              </w:rPr>
            </w:pPr>
            <w:r>
              <w:rPr>
                <w:rStyle w:val="CodeSnippet"/>
                <w:noProof/>
              </w:rPr>
              <w:t xml:space="preserve">  addresses: [ 10.111.128.10 ]</w:t>
            </w:r>
          </w:p>
        </w:tc>
      </w:tr>
    </w:tbl>
    <w:p w14:paraId="4C3CE93C" w14:textId="77777777" w:rsidR="002D57C4" w:rsidRDefault="002D57C4" w:rsidP="002D57C4">
      <w:pPr>
        <w:pStyle w:val="Heading4"/>
        <w:numPr>
          <w:ilvl w:val="3"/>
          <w:numId w:val="3"/>
        </w:numPr>
      </w:pPr>
      <w:r>
        <w:t>Additional Requirements</w:t>
      </w:r>
    </w:p>
    <w:p w14:paraId="57CC6E79"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58B70354" w14:textId="77777777" w:rsidR="002D57C4" w:rsidRPr="009F5AC7" w:rsidRDefault="002D57C4" w:rsidP="002D57C4">
      <w:pPr>
        <w:pStyle w:val="ListParagraph"/>
        <w:numPr>
          <w:ilvl w:val="0"/>
          <w:numId w:val="41"/>
        </w:numPr>
      </w:pPr>
      <w:r>
        <w:t>The properties (or attributes) of NetworkInfo may or may not be required depending on usage context.</w:t>
      </w:r>
    </w:p>
    <w:p w14:paraId="00079286" w14:textId="77777777" w:rsidR="002D57C4" w:rsidRDefault="002D57C4" w:rsidP="002D57C4">
      <w:pPr>
        <w:pStyle w:val="Heading3"/>
        <w:numPr>
          <w:ilvl w:val="2"/>
          <w:numId w:val="3"/>
        </w:numPr>
      </w:pPr>
      <w:bookmarkStart w:id="472" w:name="TYPE_TOSCA_DATA_PORTINFO"/>
      <w:r>
        <w:t>tosca.datatypes.network.PortInfo</w:t>
      </w:r>
    </w:p>
    <w:bookmarkEnd w:id="472"/>
    <w:p w14:paraId="3D8CCC76" w14:textId="77777777" w:rsidR="002D57C4" w:rsidRDefault="002D57C4" w:rsidP="002D57C4">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77EF6F" w14:textId="77777777" w:rsidTr="00502E57">
        <w:tc>
          <w:tcPr>
            <w:tcW w:w="1177" w:type="pct"/>
            <w:shd w:val="clear" w:color="auto" w:fill="D9D9D9"/>
          </w:tcPr>
          <w:p w14:paraId="5D8CA408" w14:textId="77777777" w:rsidR="002D57C4" w:rsidRPr="00422683" w:rsidRDefault="002D57C4" w:rsidP="00502E57">
            <w:pPr>
              <w:pStyle w:val="TableText-Heading"/>
            </w:pPr>
            <w:r w:rsidRPr="00422683">
              <w:lastRenderedPageBreak/>
              <w:t>Shorthand Name</w:t>
            </w:r>
          </w:p>
        </w:tc>
        <w:tc>
          <w:tcPr>
            <w:tcW w:w="3823" w:type="pct"/>
          </w:tcPr>
          <w:p w14:paraId="777DB439" w14:textId="77777777" w:rsidR="002D57C4" w:rsidRPr="005A5497" w:rsidRDefault="002D57C4" w:rsidP="00502E57">
            <w:pPr>
              <w:pStyle w:val="TableText"/>
              <w:rPr>
                <w:noProof/>
              </w:rPr>
            </w:pPr>
            <w:r>
              <w:rPr>
                <w:noProof/>
              </w:rPr>
              <w:t>PortInfo</w:t>
            </w:r>
          </w:p>
        </w:tc>
      </w:tr>
      <w:tr w:rsidR="002D57C4" w:rsidRPr="004279F4" w14:paraId="30D8F35A" w14:textId="77777777" w:rsidTr="00502E57">
        <w:tc>
          <w:tcPr>
            <w:tcW w:w="1177" w:type="pct"/>
            <w:shd w:val="clear" w:color="auto" w:fill="D9D9D9"/>
          </w:tcPr>
          <w:p w14:paraId="10295190" w14:textId="77777777" w:rsidR="002D57C4" w:rsidRPr="00422683" w:rsidRDefault="002D57C4" w:rsidP="00502E57">
            <w:pPr>
              <w:pStyle w:val="TableText-Heading"/>
            </w:pPr>
            <w:r w:rsidRPr="00422683">
              <w:t>Type Qualified Name</w:t>
            </w:r>
          </w:p>
        </w:tc>
        <w:tc>
          <w:tcPr>
            <w:tcW w:w="3823" w:type="pct"/>
          </w:tcPr>
          <w:p w14:paraId="1C2ACBCB" w14:textId="77777777" w:rsidR="002D57C4" w:rsidRDefault="002D57C4" w:rsidP="00502E57">
            <w:pPr>
              <w:pStyle w:val="TableText"/>
              <w:rPr>
                <w:noProof/>
              </w:rPr>
            </w:pPr>
            <w:r>
              <w:rPr>
                <w:noProof/>
              </w:rPr>
              <w:t>tosca:PortInfo</w:t>
            </w:r>
          </w:p>
        </w:tc>
      </w:tr>
      <w:tr w:rsidR="002D57C4" w:rsidRPr="004279F4" w14:paraId="2F1173E5" w14:textId="77777777" w:rsidTr="00502E57">
        <w:tc>
          <w:tcPr>
            <w:tcW w:w="1177" w:type="pct"/>
            <w:shd w:val="clear" w:color="auto" w:fill="D9D9D9"/>
          </w:tcPr>
          <w:p w14:paraId="0DFC9DEA" w14:textId="77777777" w:rsidR="002D57C4" w:rsidRPr="00422683" w:rsidRDefault="002D57C4" w:rsidP="00502E57">
            <w:pPr>
              <w:pStyle w:val="TableText-Heading"/>
            </w:pPr>
            <w:r w:rsidRPr="00422683">
              <w:t>Type URI</w:t>
            </w:r>
          </w:p>
        </w:tc>
        <w:tc>
          <w:tcPr>
            <w:tcW w:w="3823" w:type="pct"/>
          </w:tcPr>
          <w:p w14:paraId="2F42C1CC" w14:textId="77777777" w:rsidR="002D57C4" w:rsidRPr="001C038A" w:rsidRDefault="002D57C4" w:rsidP="00502E57">
            <w:pPr>
              <w:pStyle w:val="TableText"/>
            </w:pPr>
            <w:r w:rsidRPr="001C038A">
              <w:t>tosca.</w:t>
            </w:r>
            <w:r>
              <w:t>datatypes.network.PortInfo</w:t>
            </w:r>
          </w:p>
        </w:tc>
      </w:tr>
    </w:tbl>
    <w:p w14:paraId="4B97E84A" w14:textId="77777777" w:rsidR="002D57C4" w:rsidRDefault="002D57C4" w:rsidP="002D57C4">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2D57C4" w:rsidRPr="004279F4" w14:paraId="3446EC93" w14:textId="77777777" w:rsidTr="00502E57">
        <w:trPr>
          <w:cantSplit/>
          <w:tblHeader/>
        </w:trPr>
        <w:tc>
          <w:tcPr>
            <w:tcW w:w="1047" w:type="pct"/>
            <w:shd w:val="clear" w:color="auto" w:fill="D9D9D9"/>
          </w:tcPr>
          <w:p w14:paraId="1DB73F65" w14:textId="77777777" w:rsidR="002D57C4" w:rsidRPr="00422683" w:rsidRDefault="002D57C4" w:rsidP="00502E57">
            <w:pPr>
              <w:pStyle w:val="TableText-Heading"/>
            </w:pPr>
            <w:r w:rsidRPr="00422683">
              <w:t>Name</w:t>
            </w:r>
          </w:p>
        </w:tc>
        <w:tc>
          <w:tcPr>
            <w:tcW w:w="724" w:type="pct"/>
            <w:shd w:val="clear" w:color="auto" w:fill="D9D9D9"/>
          </w:tcPr>
          <w:p w14:paraId="1A07B75F" w14:textId="77777777" w:rsidR="002D57C4" w:rsidRPr="00422683" w:rsidRDefault="002D57C4" w:rsidP="00502E57">
            <w:pPr>
              <w:pStyle w:val="TableText-Heading"/>
            </w:pPr>
            <w:r w:rsidRPr="00422683">
              <w:t>Type</w:t>
            </w:r>
          </w:p>
        </w:tc>
        <w:tc>
          <w:tcPr>
            <w:tcW w:w="820" w:type="pct"/>
            <w:shd w:val="clear" w:color="auto" w:fill="D9D9D9"/>
          </w:tcPr>
          <w:p w14:paraId="35127B66" w14:textId="77777777" w:rsidR="002D57C4" w:rsidRPr="00422683" w:rsidRDefault="002D57C4" w:rsidP="00502E57">
            <w:pPr>
              <w:pStyle w:val="TableText-Heading"/>
            </w:pPr>
            <w:r w:rsidRPr="00422683">
              <w:t>Constraints</w:t>
            </w:r>
          </w:p>
        </w:tc>
        <w:tc>
          <w:tcPr>
            <w:tcW w:w="2410" w:type="pct"/>
            <w:shd w:val="clear" w:color="auto" w:fill="D9D9D9"/>
          </w:tcPr>
          <w:p w14:paraId="2114C143" w14:textId="77777777" w:rsidR="002D57C4" w:rsidRPr="00422683" w:rsidRDefault="002D57C4" w:rsidP="00502E57">
            <w:pPr>
              <w:pStyle w:val="TableText-Heading"/>
            </w:pPr>
            <w:r w:rsidRPr="00422683">
              <w:t>Description</w:t>
            </w:r>
          </w:p>
        </w:tc>
      </w:tr>
      <w:tr w:rsidR="002D57C4" w:rsidRPr="004279F4" w14:paraId="1D5FF552" w14:textId="77777777" w:rsidTr="00502E57">
        <w:trPr>
          <w:cantSplit/>
        </w:trPr>
        <w:tc>
          <w:tcPr>
            <w:tcW w:w="1047" w:type="pct"/>
            <w:shd w:val="clear" w:color="auto" w:fill="FFFFFF"/>
          </w:tcPr>
          <w:p w14:paraId="1FEE96F3" w14:textId="77777777" w:rsidR="002D57C4" w:rsidRPr="00E5427A" w:rsidRDefault="002D57C4" w:rsidP="00502E57">
            <w:pPr>
              <w:pStyle w:val="TableText"/>
              <w:rPr>
                <w:rFonts w:cstheme="minorHAnsi"/>
                <w:noProof/>
              </w:rPr>
            </w:pPr>
            <w:r>
              <w:rPr>
                <w:rFonts w:cstheme="minorHAnsi"/>
                <w:noProof/>
              </w:rPr>
              <w:t>port_name</w:t>
            </w:r>
          </w:p>
        </w:tc>
        <w:tc>
          <w:tcPr>
            <w:tcW w:w="724" w:type="pct"/>
            <w:shd w:val="clear" w:color="auto" w:fill="FFFFFF"/>
          </w:tcPr>
          <w:p w14:paraId="1F21B010" w14:textId="77777777" w:rsidR="002D57C4" w:rsidRDefault="00D37E2A" w:rsidP="00502E57">
            <w:pPr>
              <w:pStyle w:val="TableText"/>
            </w:pPr>
            <w:hyperlink w:anchor="TYPE_YAML_STRING" w:history="1">
              <w:r w:rsidR="002D57C4" w:rsidRPr="00AD6A75">
                <w:rPr>
                  <w:rStyle w:val="Hyperlink"/>
                </w:rPr>
                <w:t>string</w:t>
              </w:r>
            </w:hyperlink>
          </w:p>
        </w:tc>
        <w:tc>
          <w:tcPr>
            <w:tcW w:w="820" w:type="pct"/>
            <w:shd w:val="clear" w:color="auto" w:fill="FFFFFF"/>
          </w:tcPr>
          <w:p w14:paraId="6A6C09BC"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4DBE6CC7" w14:textId="77777777" w:rsidR="002D57C4" w:rsidRPr="00E5427A" w:rsidRDefault="002D57C4" w:rsidP="00502E57">
            <w:pPr>
              <w:pStyle w:val="TableText"/>
              <w:rPr>
                <w:rFonts w:cstheme="minorHAnsi"/>
              </w:rPr>
            </w:pPr>
            <w:r>
              <w:rPr>
                <w:rFonts w:cstheme="minorHAnsi"/>
              </w:rPr>
              <w:t>The logical network port name.</w:t>
            </w:r>
          </w:p>
        </w:tc>
      </w:tr>
      <w:tr w:rsidR="002D57C4" w:rsidRPr="004279F4" w14:paraId="2D08D404" w14:textId="77777777" w:rsidTr="00502E57">
        <w:trPr>
          <w:cantSplit/>
        </w:trPr>
        <w:tc>
          <w:tcPr>
            <w:tcW w:w="1047" w:type="pct"/>
            <w:shd w:val="clear" w:color="auto" w:fill="FFFFFF"/>
          </w:tcPr>
          <w:p w14:paraId="05531B44" w14:textId="77777777" w:rsidR="002D57C4" w:rsidRDefault="002D57C4" w:rsidP="00502E57">
            <w:pPr>
              <w:pStyle w:val="TableText"/>
              <w:rPr>
                <w:rFonts w:cstheme="minorHAnsi"/>
                <w:noProof/>
              </w:rPr>
            </w:pPr>
            <w:r>
              <w:rPr>
                <w:rFonts w:cstheme="minorHAnsi"/>
                <w:noProof/>
              </w:rPr>
              <w:t>port_id</w:t>
            </w:r>
          </w:p>
        </w:tc>
        <w:tc>
          <w:tcPr>
            <w:tcW w:w="724" w:type="pct"/>
            <w:shd w:val="clear" w:color="auto" w:fill="FFFFFF"/>
          </w:tcPr>
          <w:p w14:paraId="6049B653" w14:textId="77777777" w:rsidR="002D57C4" w:rsidRDefault="00D37E2A" w:rsidP="00502E57">
            <w:pPr>
              <w:pStyle w:val="TableText"/>
            </w:pPr>
            <w:hyperlink w:anchor="TYPE_YAML_STRING" w:history="1">
              <w:r w:rsidR="002D57C4" w:rsidRPr="00AD6A75">
                <w:rPr>
                  <w:rStyle w:val="Hyperlink"/>
                </w:rPr>
                <w:t>string</w:t>
              </w:r>
            </w:hyperlink>
          </w:p>
        </w:tc>
        <w:tc>
          <w:tcPr>
            <w:tcW w:w="820" w:type="pct"/>
            <w:shd w:val="clear" w:color="auto" w:fill="FFFFFF"/>
          </w:tcPr>
          <w:p w14:paraId="06E477F4"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05DA9167" w14:textId="77777777" w:rsidR="002D57C4" w:rsidRDefault="002D57C4" w:rsidP="00502E57">
            <w:pPr>
              <w:pStyle w:val="TableText"/>
              <w:rPr>
                <w:rFonts w:cstheme="minorHAnsi"/>
              </w:rPr>
            </w:pPr>
            <w:r>
              <w:rPr>
                <w:rFonts w:cstheme="minorHAnsi"/>
              </w:rPr>
              <w:t>The unique ID for the network port generated by the network provider.</w:t>
            </w:r>
          </w:p>
        </w:tc>
      </w:tr>
      <w:tr w:rsidR="002D57C4" w:rsidRPr="004279F4" w14:paraId="07D1D7BD" w14:textId="77777777" w:rsidTr="00502E57">
        <w:trPr>
          <w:cantSplit/>
        </w:trPr>
        <w:tc>
          <w:tcPr>
            <w:tcW w:w="1047" w:type="pct"/>
            <w:shd w:val="clear" w:color="auto" w:fill="FFFFFF"/>
          </w:tcPr>
          <w:p w14:paraId="46BA6EC0" w14:textId="77777777" w:rsidR="002D57C4" w:rsidRDefault="002D57C4" w:rsidP="00502E57">
            <w:pPr>
              <w:pStyle w:val="TableText"/>
              <w:rPr>
                <w:rFonts w:cstheme="minorHAnsi"/>
                <w:noProof/>
              </w:rPr>
            </w:pPr>
            <w:r>
              <w:rPr>
                <w:rFonts w:cstheme="minorHAnsi"/>
                <w:noProof/>
              </w:rPr>
              <w:t>network_id</w:t>
            </w:r>
          </w:p>
        </w:tc>
        <w:tc>
          <w:tcPr>
            <w:tcW w:w="724" w:type="pct"/>
            <w:shd w:val="clear" w:color="auto" w:fill="FFFFFF"/>
          </w:tcPr>
          <w:p w14:paraId="793798A8" w14:textId="77777777" w:rsidR="002D57C4" w:rsidRDefault="00D37E2A" w:rsidP="00502E57">
            <w:pPr>
              <w:pStyle w:val="TableText"/>
            </w:pPr>
            <w:hyperlink w:anchor="TYPE_YAML_STRING" w:history="1">
              <w:r w:rsidR="002D57C4" w:rsidRPr="00AD6A75">
                <w:rPr>
                  <w:rStyle w:val="Hyperlink"/>
                </w:rPr>
                <w:t>string</w:t>
              </w:r>
            </w:hyperlink>
          </w:p>
        </w:tc>
        <w:tc>
          <w:tcPr>
            <w:tcW w:w="820" w:type="pct"/>
            <w:shd w:val="clear" w:color="auto" w:fill="FFFFFF"/>
          </w:tcPr>
          <w:p w14:paraId="64E86E39"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43D97106" w14:textId="77777777" w:rsidR="002D57C4" w:rsidRDefault="002D57C4" w:rsidP="00502E57">
            <w:pPr>
              <w:pStyle w:val="TableText"/>
              <w:rPr>
                <w:rFonts w:cstheme="minorHAnsi"/>
              </w:rPr>
            </w:pPr>
            <w:r>
              <w:rPr>
                <w:rFonts w:cstheme="minorHAnsi"/>
              </w:rPr>
              <w:t>The unique ID for the network.</w:t>
            </w:r>
          </w:p>
        </w:tc>
      </w:tr>
      <w:tr w:rsidR="002D57C4" w:rsidRPr="004279F4" w14:paraId="3CABCE68" w14:textId="77777777" w:rsidTr="00502E57">
        <w:trPr>
          <w:cantSplit/>
        </w:trPr>
        <w:tc>
          <w:tcPr>
            <w:tcW w:w="1047" w:type="pct"/>
            <w:shd w:val="clear" w:color="auto" w:fill="FFFFFF"/>
          </w:tcPr>
          <w:p w14:paraId="184E17FF" w14:textId="77777777" w:rsidR="002D57C4" w:rsidRDefault="002D57C4" w:rsidP="00502E57">
            <w:pPr>
              <w:pStyle w:val="TableText"/>
              <w:rPr>
                <w:rFonts w:cstheme="minorHAnsi"/>
                <w:noProof/>
              </w:rPr>
            </w:pPr>
            <w:r>
              <w:rPr>
                <w:rFonts w:cstheme="minorHAnsi"/>
                <w:noProof/>
              </w:rPr>
              <w:t>mac_address</w:t>
            </w:r>
          </w:p>
        </w:tc>
        <w:tc>
          <w:tcPr>
            <w:tcW w:w="724" w:type="pct"/>
            <w:shd w:val="clear" w:color="auto" w:fill="FFFFFF"/>
          </w:tcPr>
          <w:p w14:paraId="06FB5D2B" w14:textId="77777777" w:rsidR="002D57C4" w:rsidRDefault="00D37E2A" w:rsidP="00502E57">
            <w:pPr>
              <w:pStyle w:val="TableText"/>
            </w:pPr>
            <w:hyperlink w:anchor="TYPE_YAML_STRING" w:history="1">
              <w:r w:rsidR="002D57C4" w:rsidRPr="00AD6A75">
                <w:rPr>
                  <w:rStyle w:val="Hyperlink"/>
                </w:rPr>
                <w:t>string</w:t>
              </w:r>
            </w:hyperlink>
          </w:p>
        </w:tc>
        <w:tc>
          <w:tcPr>
            <w:tcW w:w="820" w:type="pct"/>
            <w:shd w:val="clear" w:color="auto" w:fill="FFFFFF"/>
          </w:tcPr>
          <w:p w14:paraId="7431F1B1"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3B12008C" w14:textId="77777777" w:rsidR="002D57C4" w:rsidRDefault="002D57C4" w:rsidP="00502E57">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2D57C4" w:rsidRPr="004279F4" w14:paraId="7BBF5E93" w14:textId="77777777" w:rsidTr="00502E57">
        <w:trPr>
          <w:cantSplit/>
        </w:trPr>
        <w:tc>
          <w:tcPr>
            <w:tcW w:w="1047" w:type="pct"/>
            <w:shd w:val="clear" w:color="auto" w:fill="FFFFFF"/>
          </w:tcPr>
          <w:p w14:paraId="261A3391" w14:textId="77777777" w:rsidR="002D57C4" w:rsidRPr="00E5427A" w:rsidRDefault="002D57C4" w:rsidP="00502E57">
            <w:pPr>
              <w:pStyle w:val="TableText"/>
              <w:rPr>
                <w:rFonts w:cstheme="minorHAnsi"/>
                <w:noProof/>
              </w:rPr>
            </w:pPr>
            <w:r>
              <w:rPr>
                <w:rFonts w:cstheme="minorHAnsi"/>
                <w:noProof/>
              </w:rPr>
              <w:t>addresses</w:t>
            </w:r>
          </w:p>
        </w:tc>
        <w:tc>
          <w:tcPr>
            <w:tcW w:w="724" w:type="pct"/>
            <w:shd w:val="clear" w:color="auto" w:fill="FFFFFF"/>
          </w:tcPr>
          <w:p w14:paraId="5638F59A" w14:textId="77777777" w:rsidR="002D57C4" w:rsidRPr="00AD6A75" w:rsidRDefault="00D37E2A" w:rsidP="00502E57">
            <w:pPr>
              <w:pStyle w:val="TableText"/>
            </w:pPr>
            <w:hyperlink w:anchor="TYPE_YAML_STRING" w:history="1">
              <w:r w:rsidR="002D57C4" w:rsidRPr="00AD6A75">
                <w:rPr>
                  <w:rStyle w:val="Hyperlink"/>
                </w:rPr>
                <w:t>string</w:t>
              </w:r>
            </w:hyperlink>
            <w:r w:rsidR="002D57C4" w:rsidRPr="00AD6A75">
              <w:t xml:space="preserve"> []</w:t>
            </w:r>
          </w:p>
        </w:tc>
        <w:tc>
          <w:tcPr>
            <w:tcW w:w="820" w:type="pct"/>
            <w:shd w:val="clear" w:color="auto" w:fill="FFFFFF"/>
          </w:tcPr>
          <w:p w14:paraId="6232EA10"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564A4ED6" w14:textId="77777777" w:rsidR="002D57C4" w:rsidRPr="00E5427A" w:rsidRDefault="002D57C4" w:rsidP="00502E57">
            <w:pPr>
              <w:pStyle w:val="TableText"/>
              <w:rPr>
                <w:rFonts w:cstheme="minorHAnsi"/>
              </w:rPr>
            </w:pPr>
            <w:r>
              <w:rPr>
                <w:rFonts w:cstheme="minorHAnsi"/>
              </w:rPr>
              <w:t xml:space="preserve">The list of IP </w:t>
            </w:r>
            <w:proofErr w:type="gramStart"/>
            <w:r>
              <w:rPr>
                <w:rFonts w:cstheme="minorHAnsi"/>
              </w:rPr>
              <w:t>address(</w:t>
            </w:r>
            <w:proofErr w:type="gramEnd"/>
            <w:r>
              <w:rPr>
                <w:rFonts w:cstheme="minorHAnsi"/>
              </w:rPr>
              <w:t>es) assigned to the port.</w:t>
            </w:r>
          </w:p>
        </w:tc>
      </w:tr>
    </w:tbl>
    <w:p w14:paraId="779C30C0" w14:textId="77777777" w:rsidR="002D57C4" w:rsidRDefault="002D57C4" w:rsidP="002D57C4">
      <w:pPr>
        <w:pStyle w:val="Heading4"/>
        <w:numPr>
          <w:ilvl w:val="3"/>
          <w:numId w:val="3"/>
        </w:numPr>
      </w:pPr>
      <w:r>
        <w:t>Definition</w:t>
      </w:r>
    </w:p>
    <w:p w14:paraId="3E071FA0" w14:textId="77777777" w:rsidR="002D57C4" w:rsidRPr="00A17684" w:rsidRDefault="002D57C4" w:rsidP="002D57C4">
      <w:pPr>
        <w:pStyle w:val="NormalaroundTable"/>
      </w:pPr>
      <w:r>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46217AB" w14:textId="77777777" w:rsidTr="00502E57">
        <w:tc>
          <w:tcPr>
            <w:tcW w:w="9576" w:type="dxa"/>
            <w:shd w:val="clear" w:color="auto" w:fill="D9D9D9" w:themeFill="background1" w:themeFillShade="D9"/>
          </w:tcPr>
          <w:p w14:paraId="325509ED" w14:textId="77777777" w:rsidR="002D57C4" w:rsidRDefault="002D57C4" w:rsidP="00502E57">
            <w:pPr>
              <w:rPr>
                <w:rStyle w:val="CodeSnippet"/>
              </w:rPr>
            </w:pPr>
            <w:r w:rsidRPr="00DF3D97">
              <w:rPr>
                <w:rStyle w:val="CodeSnippet"/>
              </w:rPr>
              <w:t>tosca.</w:t>
            </w:r>
            <w:r>
              <w:rPr>
                <w:rStyle w:val="CodeSnippet"/>
              </w:rPr>
              <w:t>data</w:t>
            </w:r>
            <w:r w:rsidRPr="00DF3D97">
              <w:rPr>
                <w:rStyle w:val="CodeSnippet"/>
              </w:rPr>
              <w:t xml:space="preserve">types.network.PortInfo: </w:t>
            </w:r>
          </w:p>
          <w:p w14:paraId="036AA9E9" w14:textId="77777777" w:rsidR="002D57C4" w:rsidRPr="006B58B4" w:rsidRDefault="002D57C4" w:rsidP="00502E57">
            <w:pPr>
              <w:rPr>
                <w:rStyle w:val="CodeSnippet"/>
              </w:rPr>
            </w:pPr>
            <w:r>
              <w:rPr>
                <w:rStyle w:val="CodeSnippet"/>
              </w:rPr>
              <w:t xml:space="preserve">  derived_from: tosca.datatypes.Root</w:t>
            </w:r>
          </w:p>
          <w:p w14:paraId="2E04F6D5"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7E232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port_name: </w:t>
            </w:r>
          </w:p>
          <w:p w14:paraId="75170D24"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06021F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port_id: </w:t>
            </w:r>
          </w:p>
          <w:p w14:paraId="53035B7E"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42D9C00C"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36A96CF1"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CC53890"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mac_address: </w:t>
            </w:r>
          </w:p>
          <w:p w14:paraId="5517AC13"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83144D9" w14:textId="77777777" w:rsidR="002D57C4" w:rsidRDefault="002D57C4" w:rsidP="00502E57">
            <w:pPr>
              <w:rPr>
                <w:rStyle w:val="CodeSnippet"/>
              </w:rPr>
            </w:pPr>
            <w:r>
              <w:rPr>
                <w:rStyle w:val="CodeSnippet"/>
              </w:rPr>
              <w:t xml:space="preserve">    addresses:</w:t>
            </w:r>
          </w:p>
          <w:p w14:paraId="652AFA8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3CDA8BCD" w14:textId="77777777" w:rsidR="002D57C4" w:rsidRDefault="002D57C4" w:rsidP="00502E57">
            <w:pPr>
              <w:rPr>
                <w:rStyle w:val="CodeSnippet"/>
              </w:rPr>
            </w:pPr>
            <w:r>
              <w:rPr>
                <w:rStyle w:val="CodeSnippet"/>
              </w:rPr>
              <w:t xml:space="preserve">      entry_schema:</w:t>
            </w:r>
          </w:p>
          <w:p w14:paraId="27320121"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0232DC4F" w14:textId="77777777" w:rsidR="002D57C4" w:rsidRDefault="002D57C4" w:rsidP="002D57C4">
      <w:pPr>
        <w:pStyle w:val="Heading4"/>
        <w:numPr>
          <w:ilvl w:val="3"/>
          <w:numId w:val="3"/>
        </w:numPr>
      </w:pPr>
      <w:r>
        <w:t>Examples</w:t>
      </w:r>
    </w:p>
    <w:p w14:paraId="743A665D" w14:textId="77777777" w:rsidR="002D57C4" w:rsidRPr="00A17684" w:rsidRDefault="002D57C4" w:rsidP="002D57C4">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4EF8" w14:textId="77777777" w:rsidTr="00502E57">
        <w:trPr>
          <w:trHeight w:val="256"/>
        </w:trPr>
        <w:tc>
          <w:tcPr>
            <w:tcW w:w="9576" w:type="dxa"/>
            <w:shd w:val="clear" w:color="auto" w:fill="D9D9D9" w:themeFill="background1" w:themeFillShade="D9"/>
          </w:tcPr>
          <w:p w14:paraId="7F75E94E" w14:textId="77777777" w:rsidR="002D57C4" w:rsidRDefault="002D57C4" w:rsidP="00502E57">
            <w:pPr>
              <w:rPr>
                <w:rStyle w:val="CodeSnippet"/>
                <w:noProof/>
              </w:rPr>
            </w:pPr>
            <w:r>
              <w:rPr>
                <w:rStyle w:val="CodeSnippet"/>
                <w:noProof/>
              </w:rPr>
              <w:t>ethernet_port:</w:t>
            </w:r>
          </w:p>
          <w:p w14:paraId="69845F47" w14:textId="77777777" w:rsidR="002D57C4" w:rsidRDefault="002D57C4" w:rsidP="00502E57">
            <w:pPr>
              <w:rPr>
                <w:rStyle w:val="CodeSnippet"/>
                <w:noProof/>
              </w:rPr>
            </w:pPr>
            <w:r>
              <w:rPr>
                <w:rStyle w:val="CodeSnippet"/>
                <w:noProof/>
              </w:rPr>
              <w:t xml:space="preserve">  port_name: port1</w:t>
            </w:r>
          </w:p>
          <w:p w14:paraId="16481012" w14:textId="77777777" w:rsidR="002D57C4" w:rsidRDefault="002D57C4" w:rsidP="00502E57">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659D3DE1" w14:textId="77777777" w:rsidR="002D57C4" w:rsidRDefault="002D57C4" w:rsidP="00502E57">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5C5BDB8B" w14:textId="77777777" w:rsidR="002D57C4" w:rsidRPr="005726EE" w:rsidRDefault="002D57C4" w:rsidP="00502E57">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4B025889" w14:textId="77777777" w:rsidR="002D57C4" w:rsidRPr="003B0572" w:rsidRDefault="002D57C4" w:rsidP="00502E57">
            <w:pPr>
              <w:rPr>
                <w:rFonts w:ascii="Consolas" w:hAnsi="Consolas"/>
                <w:noProof/>
              </w:rPr>
            </w:pPr>
            <w:r>
              <w:rPr>
                <w:rStyle w:val="CodeSnippet"/>
                <w:noProof/>
              </w:rPr>
              <w:t xml:space="preserve">  addresses: [ 172.24.9.102 </w:t>
            </w:r>
            <w:r w:rsidRPr="00A741CE">
              <w:rPr>
                <w:rStyle w:val="CodeSnippet"/>
                <w:noProof/>
              </w:rPr>
              <w:t>]</w:t>
            </w:r>
          </w:p>
        </w:tc>
      </w:tr>
    </w:tbl>
    <w:p w14:paraId="30E159B6" w14:textId="77777777" w:rsidR="002D57C4" w:rsidRDefault="002D57C4" w:rsidP="002D57C4">
      <w:pPr>
        <w:pStyle w:val="Heading4"/>
        <w:numPr>
          <w:ilvl w:val="3"/>
          <w:numId w:val="3"/>
        </w:numPr>
      </w:pPr>
      <w:r>
        <w:lastRenderedPageBreak/>
        <w:t>Additional Requirements</w:t>
      </w:r>
    </w:p>
    <w:p w14:paraId="503B57E2"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0FA75EDC" w14:textId="77777777" w:rsidR="002D57C4" w:rsidRPr="009F5AC7" w:rsidRDefault="002D57C4" w:rsidP="002D57C4">
      <w:pPr>
        <w:pStyle w:val="ListParagraph"/>
        <w:numPr>
          <w:ilvl w:val="0"/>
          <w:numId w:val="41"/>
        </w:numPr>
      </w:pPr>
      <w:r>
        <w:t>The properties (or attributes) of PortInfo may or may not be required depending on usage context.</w:t>
      </w:r>
    </w:p>
    <w:p w14:paraId="22EEC4A9" w14:textId="77777777" w:rsidR="002D57C4" w:rsidRDefault="002D57C4" w:rsidP="002D57C4">
      <w:pPr>
        <w:pStyle w:val="Heading3"/>
        <w:numPr>
          <w:ilvl w:val="2"/>
          <w:numId w:val="3"/>
        </w:numPr>
      </w:pPr>
      <w:bookmarkStart w:id="473" w:name="TYPE_TOSCA_DATA_PORTDEF"/>
      <w:r>
        <w:t>tosca.datatypes.network.PortDef</w:t>
      </w:r>
    </w:p>
    <w:bookmarkEnd w:id="473"/>
    <w:p w14:paraId="3CFB5DB6" w14:textId="77777777" w:rsidR="002D57C4" w:rsidRDefault="002D57C4" w:rsidP="002D57C4">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47E483E" w14:textId="77777777" w:rsidTr="00502E57">
        <w:tc>
          <w:tcPr>
            <w:tcW w:w="1177" w:type="pct"/>
            <w:shd w:val="clear" w:color="auto" w:fill="D9D9D9"/>
          </w:tcPr>
          <w:p w14:paraId="1246F28D" w14:textId="77777777" w:rsidR="002D57C4" w:rsidRPr="00422683" w:rsidRDefault="002D57C4" w:rsidP="00502E57">
            <w:pPr>
              <w:pStyle w:val="TableText-Heading"/>
            </w:pPr>
            <w:r w:rsidRPr="00422683">
              <w:t>Shorthand Name</w:t>
            </w:r>
          </w:p>
        </w:tc>
        <w:tc>
          <w:tcPr>
            <w:tcW w:w="3823" w:type="pct"/>
          </w:tcPr>
          <w:p w14:paraId="46D3C01F" w14:textId="77777777" w:rsidR="002D57C4" w:rsidRPr="005A5497" w:rsidRDefault="002D57C4" w:rsidP="00502E57">
            <w:pPr>
              <w:pStyle w:val="TableText"/>
              <w:rPr>
                <w:noProof/>
              </w:rPr>
            </w:pPr>
            <w:r>
              <w:rPr>
                <w:noProof/>
              </w:rPr>
              <w:t>PortDef</w:t>
            </w:r>
          </w:p>
        </w:tc>
      </w:tr>
      <w:tr w:rsidR="002D57C4" w:rsidRPr="004279F4" w14:paraId="1ABCFFD9" w14:textId="77777777" w:rsidTr="00502E57">
        <w:tc>
          <w:tcPr>
            <w:tcW w:w="1177" w:type="pct"/>
            <w:shd w:val="clear" w:color="auto" w:fill="D9D9D9"/>
          </w:tcPr>
          <w:p w14:paraId="3BA64A57" w14:textId="77777777" w:rsidR="002D57C4" w:rsidRPr="00422683" w:rsidRDefault="002D57C4" w:rsidP="00502E57">
            <w:pPr>
              <w:pStyle w:val="TableText-Heading"/>
            </w:pPr>
            <w:r w:rsidRPr="00422683">
              <w:t>Type Qualified Name</w:t>
            </w:r>
          </w:p>
        </w:tc>
        <w:tc>
          <w:tcPr>
            <w:tcW w:w="3823" w:type="pct"/>
          </w:tcPr>
          <w:p w14:paraId="757EC0F2" w14:textId="77777777" w:rsidR="002D57C4" w:rsidRDefault="002D57C4" w:rsidP="00502E57">
            <w:pPr>
              <w:pStyle w:val="TableText"/>
              <w:rPr>
                <w:noProof/>
              </w:rPr>
            </w:pPr>
            <w:r>
              <w:rPr>
                <w:noProof/>
              </w:rPr>
              <w:t>tosca:PortDef</w:t>
            </w:r>
          </w:p>
        </w:tc>
      </w:tr>
      <w:tr w:rsidR="002D57C4" w:rsidRPr="004279F4" w14:paraId="745EB868" w14:textId="77777777" w:rsidTr="00502E57">
        <w:tc>
          <w:tcPr>
            <w:tcW w:w="1177" w:type="pct"/>
            <w:shd w:val="clear" w:color="auto" w:fill="D9D9D9"/>
          </w:tcPr>
          <w:p w14:paraId="5FAFEC17" w14:textId="77777777" w:rsidR="002D57C4" w:rsidRPr="00422683" w:rsidRDefault="002D57C4" w:rsidP="00502E57">
            <w:pPr>
              <w:pStyle w:val="TableText-Heading"/>
            </w:pPr>
            <w:r w:rsidRPr="00422683">
              <w:t>Type URI</w:t>
            </w:r>
          </w:p>
        </w:tc>
        <w:tc>
          <w:tcPr>
            <w:tcW w:w="3823" w:type="pct"/>
          </w:tcPr>
          <w:p w14:paraId="7B011A66" w14:textId="77777777" w:rsidR="002D57C4" w:rsidRPr="001C038A" w:rsidRDefault="002D57C4" w:rsidP="00502E57">
            <w:pPr>
              <w:pStyle w:val="TableText"/>
            </w:pPr>
            <w:r w:rsidRPr="001C038A">
              <w:t>tosca.</w:t>
            </w:r>
            <w:r>
              <w:t>datatypes.network.PortDef</w:t>
            </w:r>
          </w:p>
        </w:tc>
      </w:tr>
    </w:tbl>
    <w:p w14:paraId="70D569A3" w14:textId="77777777" w:rsidR="002D57C4" w:rsidRDefault="002D57C4" w:rsidP="002D57C4">
      <w:pPr>
        <w:pStyle w:val="Heading4"/>
        <w:numPr>
          <w:ilvl w:val="3"/>
          <w:numId w:val="3"/>
        </w:numPr>
      </w:pPr>
      <w:r>
        <w:t>Definition</w:t>
      </w:r>
    </w:p>
    <w:p w14:paraId="464275CB" w14:textId="77777777" w:rsidR="002D57C4" w:rsidRPr="00A17684" w:rsidRDefault="002D57C4" w:rsidP="002D57C4">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FC1D65F" w14:textId="77777777" w:rsidTr="00502E57">
        <w:tc>
          <w:tcPr>
            <w:tcW w:w="9576" w:type="dxa"/>
            <w:shd w:val="clear" w:color="auto" w:fill="D9D9D9" w:themeFill="background1" w:themeFillShade="D9"/>
          </w:tcPr>
          <w:p w14:paraId="7EADD604" w14:textId="77777777" w:rsidR="002D57C4" w:rsidRPr="00622AF3" w:rsidRDefault="002D57C4" w:rsidP="00502E57">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6DF85F85" w14:textId="77777777" w:rsidR="002D57C4" w:rsidRPr="00622AF3" w:rsidRDefault="002D57C4" w:rsidP="00502E57">
            <w:pPr>
              <w:rPr>
                <w:rStyle w:val="CodeSnippet"/>
              </w:rPr>
            </w:pPr>
            <w:r>
              <w:rPr>
                <w:rStyle w:val="CodeSnippet"/>
              </w:rPr>
              <w:t xml:space="preserve">  </w:t>
            </w:r>
            <w:r w:rsidRPr="00622AF3">
              <w:rPr>
                <w:rStyle w:val="CodeSnippet"/>
              </w:rPr>
              <w:t xml:space="preserve">constraints: </w:t>
            </w:r>
          </w:p>
          <w:p w14:paraId="6C756C1F" w14:textId="77777777" w:rsidR="002D57C4" w:rsidRPr="00207105" w:rsidRDefault="002D57C4" w:rsidP="00502E57">
            <w:pPr>
              <w:rPr>
                <w:rFonts w:ascii="Consolas" w:hAnsi="Consolas"/>
              </w:rPr>
            </w:pPr>
            <w:r>
              <w:rPr>
                <w:rStyle w:val="CodeSnippet"/>
              </w:rPr>
              <w:t xml:space="preserve">    </w:t>
            </w:r>
            <w:r w:rsidRPr="00622AF3">
              <w:rPr>
                <w:rStyle w:val="CodeSnippet"/>
              </w:rPr>
              <w:t>- in_range: [ 1, 65535 ]</w:t>
            </w:r>
          </w:p>
        </w:tc>
      </w:tr>
    </w:tbl>
    <w:p w14:paraId="7A49F71D" w14:textId="77777777" w:rsidR="002D57C4" w:rsidRDefault="002D57C4" w:rsidP="002D57C4">
      <w:pPr>
        <w:pStyle w:val="Heading4"/>
        <w:numPr>
          <w:ilvl w:val="3"/>
          <w:numId w:val="3"/>
        </w:numPr>
      </w:pPr>
      <w:r>
        <w:t>Examples</w:t>
      </w:r>
    </w:p>
    <w:p w14:paraId="029A1670" w14:textId="77777777" w:rsidR="002D57C4" w:rsidRPr="00A17684" w:rsidRDefault="002D57C4" w:rsidP="002D57C4">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093B4CA0" w14:textId="77777777" w:rsidTr="00502E57">
        <w:trPr>
          <w:trHeight w:val="256"/>
        </w:trPr>
        <w:tc>
          <w:tcPr>
            <w:tcW w:w="9576" w:type="dxa"/>
            <w:shd w:val="clear" w:color="auto" w:fill="D9D9D9" w:themeFill="background1" w:themeFillShade="D9"/>
          </w:tcPr>
          <w:p w14:paraId="6C5B86C0" w14:textId="77777777" w:rsidR="002D57C4" w:rsidRDefault="002D57C4" w:rsidP="00502E57">
            <w:pPr>
              <w:rPr>
                <w:rStyle w:val="CodeSnippet"/>
                <w:noProof/>
              </w:rPr>
            </w:pPr>
            <w:r>
              <w:rPr>
                <w:rStyle w:val="CodeSnippet"/>
                <w:noProof/>
              </w:rPr>
              <w:t>listen_port:</w:t>
            </w:r>
          </w:p>
          <w:p w14:paraId="0E4D5935" w14:textId="77777777" w:rsidR="002D57C4" w:rsidRDefault="002D57C4" w:rsidP="00502E57">
            <w:pPr>
              <w:rPr>
                <w:rStyle w:val="CodeSnippet"/>
                <w:noProof/>
              </w:rPr>
            </w:pPr>
            <w:r>
              <w:rPr>
                <w:rStyle w:val="CodeSnippet"/>
                <w:noProof/>
              </w:rPr>
              <w:t xml:space="preserve">  type: PortDef</w:t>
            </w:r>
          </w:p>
          <w:p w14:paraId="48640E8F" w14:textId="77777777" w:rsidR="002D57C4" w:rsidRDefault="002D57C4" w:rsidP="00502E57">
            <w:pPr>
              <w:rPr>
                <w:rStyle w:val="CodeSnippet"/>
                <w:noProof/>
              </w:rPr>
            </w:pPr>
            <w:r>
              <w:rPr>
                <w:rStyle w:val="CodeSnippet"/>
                <w:noProof/>
              </w:rPr>
              <w:t xml:space="preserve">  default: 9000</w:t>
            </w:r>
          </w:p>
          <w:p w14:paraId="418F68A7" w14:textId="77777777" w:rsidR="002D57C4" w:rsidRDefault="002D57C4" w:rsidP="00502E57">
            <w:pPr>
              <w:rPr>
                <w:rStyle w:val="CodeSnippet"/>
                <w:noProof/>
              </w:rPr>
            </w:pPr>
            <w:r>
              <w:rPr>
                <w:rStyle w:val="CodeSnippet"/>
                <w:noProof/>
              </w:rPr>
              <w:t xml:space="preserve">  constraints:</w:t>
            </w:r>
          </w:p>
          <w:p w14:paraId="35AEAD4E" w14:textId="77777777" w:rsidR="002D57C4" w:rsidRPr="003B0572" w:rsidRDefault="002D57C4" w:rsidP="00502E57">
            <w:pPr>
              <w:rPr>
                <w:rFonts w:ascii="Consolas" w:hAnsi="Consolas"/>
                <w:noProof/>
              </w:rPr>
            </w:pPr>
            <w:r>
              <w:rPr>
                <w:rStyle w:val="CodeSnippet"/>
                <w:noProof/>
              </w:rPr>
              <w:t xml:space="preserve">    - in_range: [ 9000, 9090 ]</w:t>
            </w:r>
          </w:p>
        </w:tc>
      </w:tr>
    </w:tbl>
    <w:p w14:paraId="42F74DF2" w14:textId="77777777" w:rsidR="002D57C4" w:rsidRDefault="002D57C4" w:rsidP="002D57C4">
      <w:pPr>
        <w:pStyle w:val="Heading3"/>
        <w:numPr>
          <w:ilvl w:val="2"/>
          <w:numId w:val="3"/>
        </w:numPr>
      </w:pPr>
      <w:bookmarkStart w:id="474" w:name="TYPE_TOSCA_DATA_PORTSPEC"/>
      <w:r>
        <w:t>tosca.datatypes.network.PortSpec</w:t>
      </w:r>
    </w:p>
    <w:bookmarkEnd w:id="474"/>
    <w:p w14:paraId="2476231E" w14:textId="77777777" w:rsidR="002D57C4" w:rsidRDefault="002D57C4" w:rsidP="002D57C4">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8526D4" w14:textId="77777777" w:rsidTr="00502E57">
        <w:tc>
          <w:tcPr>
            <w:tcW w:w="1177" w:type="pct"/>
            <w:shd w:val="clear" w:color="auto" w:fill="D9D9D9"/>
          </w:tcPr>
          <w:p w14:paraId="632E0672" w14:textId="77777777" w:rsidR="002D57C4" w:rsidRPr="00422683" w:rsidRDefault="002D57C4" w:rsidP="00502E57">
            <w:pPr>
              <w:pStyle w:val="TableText-Heading"/>
            </w:pPr>
            <w:r w:rsidRPr="00422683">
              <w:t>Shorthand Name</w:t>
            </w:r>
          </w:p>
        </w:tc>
        <w:tc>
          <w:tcPr>
            <w:tcW w:w="3823" w:type="pct"/>
          </w:tcPr>
          <w:p w14:paraId="77BA275E" w14:textId="77777777" w:rsidR="002D57C4" w:rsidRPr="005A5497" w:rsidRDefault="002D57C4" w:rsidP="00502E57">
            <w:pPr>
              <w:pStyle w:val="TableText"/>
              <w:rPr>
                <w:noProof/>
              </w:rPr>
            </w:pPr>
            <w:r>
              <w:rPr>
                <w:noProof/>
              </w:rPr>
              <w:t>PortSpec</w:t>
            </w:r>
          </w:p>
        </w:tc>
      </w:tr>
      <w:tr w:rsidR="002D57C4" w:rsidRPr="004279F4" w14:paraId="0EC35479" w14:textId="77777777" w:rsidTr="00502E57">
        <w:tc>
          <w:tcPr>
            <w:tcW w:w="1177" w:type="pct"/>
            <w:shd w:val="clear" w:color="auto" w:fill="D9D9D9"/>
          </w:tcPr>
          <w:p w14:paraId="7E2F5938" w14:textId="77777777" w:rsidR="002D57C4" w:rsidRPr="00422683" w:rsidRDefault="002D57C4" w:rsidP="00502E57">
            <w:pPr>
              <w:pStyle w:val="TableText-Heading"/>
            </w:pPr>
            <w:r w:rsidRPr="00422683">
              <w:t>Type Qualified Name</w:t>
            </w:r>
          </w:p>
        </w:tc>
        <w:tc>
          <w:tcPr>
            <w:tcW w:w="3823" w:type="pct"/>
          </w:tcPr>
          <w:p w14:paraId="797EC11C" w14:textId="77777777" w:rsidR="002D57C4" w:rsidRDefault="002D57C4" w:rsidP="00502E57">
            <w:pPr>
              <w:pStyle w:val="TableText"/>
              <w:rPr>
                <w:noProof/>
              </w:rPr>
            </w:pPr>
            <w:r>
              <w:rPr>
                <w:noProof/>
              </w:rPr>
              <w:t>tosca:PortSpec</w:t>
            </w:r>
          </w:p>
        </w:tc>
      </w:tr>
      <w:tr w:rsidR="002D57C4" w:rsidRPr="004279F4" w14:paraId="70AC804D" w14:textId="77777777" w:rsidTr="00502E57">
        <w:tc>
          <w:tcPr>
            <w:tcW w:w="1177" w:type="pct"/>
            <w:shd w:val="clear" w:color="auto" w:fill="D9D9D9"/>
          </w:tcPr>
          <w:p w14:paraId="768C5ED3" w14:textId="77777777" w:rsidR="002D57C4" w:rsidRPr="00422683" w:rsidRDefault="002D57C4" w:rsidP="00502E57">
            <w:pPr>
              <w:pStyle w:val="TableText-Heading"/>
            </w:pPr>
            <w:r w:rsidRPr="00422683">
              <w:t>Type URI</w:t>
            </w:r>
          </w:p>
        </w:tc>
        <w:tc>
          <w:tcPr>
            <w:tcW w:w="3823" w:type="pct"/>
          </w:tcPr>
          <w:p w14:paraId="021EBFB0" w14:textId="77777777" w:rsidR="002D57C4" w:rsidRPr="001C038A" w:rsidRDefault="002D57C4" w:rsidP="00502E57">
            <w:pPr>
              <w:pStyle w:val="TableText"/>
            </w:pPr>
            <w:r w:rsidRPr="001C038A">
              <w:t>tosca.</w:t>
            </w:r>
            <w:r>
              <w:t>datatypes.network.PortSpec</w:t>
            </w:r>
          </w:p>
        </w:tc>
      </w:tr>
    </w:tbl>
    <w:p w14:paraId="24C3011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2D57C4" w:rsidRPr="004279F4" w14:paraId="4EBE4322" w14:textId="77777777" w:rsidTr="00502E57">
        <w:trPr>
          <w:cantSplit/>
          <w:tblHeader/>
        </w:trPr>
        <w:tc>
          <w:tcPr>
            <w:tcW w:w="612" w:type="pct"/>
            <w:shd w:val="clear" w:color="auto" w:fill="D9D9D9"/>
          </w:tcPr>
          <w:p w14:paraId="680E78BE" w14:textId="77777777" w:rsidR="002D57C4" w:rsidRPr="00422683" w:rsidRDefault="002D57C4" w:rsidP="00502E57">
            <w:pPr>
              <w:pStyle w:val="TableText-Heading"/>
            </w:pPr>
            <w:r w:rsidRPr="00422683">
              <w:t>Name</w:t>
            </w:r>
          </w:p>
        </w:tc>
        <w:tc>
          <w:tcPr>
            <w:tcW w:w="537" w:type="pct"/>
            <w:shd w:val="clear" w:color="auto" w:fill="D9D9D9"/>
          </w:tcPr>
          <w:p w14:paraId="0E3B0E9B" w14:textId="77777777" w:rsidR="002D57C4" w:rsidRPr="00422683" w:rsidRDefault="002D57C4" w:rsidP="00502E57">
            <w:pPr>
              <w:pStyle w:val="TableText-Heading"/>
            </w:pPr>
            <w:r w:rsidRPr="00422683">
              <w:t>Required</w:t>
            </w:r>
          </w:p>
        </w:tc>
        <w:tc>
          <w:tcPr>
            <w:tcW w:w="538" w:type="pct"/>
            <w:shd w:val="clear" w:color="auto" w:fill="D9D9D9"/>
          </w:tcPr>
          <w:p w14:paraId="0AAC1446" w14:textId="77777777" w:rsidR="002D57C4" w:rsidRPr="00422683" w:rsidRDefault="002D57C4" w:rsidP="00502E57">
            <w:pPr>
              <w:pStyle w:val="TableText-Heading"/>
            </w:pPr>
            <w:r w:rsidRPr="00422683">
              <w:t>Type</w:t>
            </w:r>
          </w:p>
        </w:tc>
        <w:tc>
          <w:tcPr>
            <w:tcW w:w="1030" w:type="pct"/>
            <w:shd w:val="clear" w:color="auto" w:fill="D9D9D9"/>
          </w:tcPr>
          <w:p w14:paraId="06926B3E" w14:textId="77777777" w:rsidR="002D57C4" w:rsidRPr="00422683" w:rsidRDefault="002D57C4" w:rsidP="00502E57">
            <w:pPr>
              <w:pStyle w:val="TableText-Heading"/>
            </w:pPr>
            <w:r w:rsidRPr="00422683">
              <w:t>Constraints</w:t>
            </w:r>
          </w:p>
        </w:tc>
        <w:tc>
          <w:tcPr>
            <w:tcW w:w="2283" w:type="pct"/>
            <w:shd w:val="clear" w:color="auto" w:fill="D9D9D9"/>
          </w:tcPr>
          <w:p w14:paraId="3A28EAA3" w14:textId="77777777" w:rsidR="002D57C4" w:rsidRPr="00422683" w:rsidRDefault="002D57C4" w:rsidP="00502E57">
            <w:pPr>
              <w:pStyle w:val="TableText-Heading"/>
            </w:pPr>
            <w:r w:rsidRPr="00422683">
              <w:t>Description</w:t>
            </w:r>
          </w:p>
        </w:tc>
      </w:tr>
      <w:tr w:rsidR="002D57C4" w:rsidRPr="004279F4" w14:paraId="1F3ADED2" w14:textId="77777777" w:rsidTr="00502E57">
        <w:trPr>
          <w:cantSplit/>
        </w:trPr>
        <w:tc>
          <w:tcPr>
            <w:tcW w:w="612" w:type="pct"/>
            <w:shd w:val="clear" w:color="auto" w:fill="FFFFFF"/>
          </w:tcPr>
          <w:p w14:paraId="742259F9" w14:textId="77777777" w:rsidR="002D57C4" w:rsidRPr="00E5427A" w:rsidRDefault="002D57C4" w:rsidP="00502E57">
            <w:pPr>
              <w:pStyle w:val="TableText"/>
              <w:rPr>
                <w:rFonts w:cstheme="minorHAnsi"/>
                <w:noProof/>
              </w:rPr>
            </w:pPr>
            <w:r>
              <w:rPr>
                <w:rFonts w:cstheme="minorHAnsi"/>
                <w:noProof/>
              </w:rPr>
              <w:t>protocol</w:t>
            </w:r>
          </w:p>
        </w:tc>
        <w:tc>
          <w:tcPr>
            <w:tcW w:w="537" w:type="pct"/>
            <w:shd w:val="clear" w:color="auto" w:fill="FFFFFF"/>
          </w:tcPr>
          <w:p w14:paraId="64E29180" w14:textId="77777777" w:rsidR="002D57C4" w:rsidRPr="00E5427A" w:rsidRDefault="002D57C4" w:rsidP="00502E57">
            <w:pPr>
              <w:pStyle w:val="TableText"/>
              <w:rPr>
                <w:rFonts w:cstheme="minorHAnsi"/>
              </w:rPr>
            </w:pPr>
            <w:r>
              <w:rPr>
                <w:rFonts w:cstheme="minorHAnsi"/>
              </w:rPr>
              <w:t>yes</w:t>
            </w:r>
          </w:p>
        </w:tc>
        <w:tc>
          <w:tcPr>
            <w:tcW w:w="538" w:type="pct"/>
            <w:shd w:val="clear" w:color="auto" w:fill="FFFFFF"/>
          </w:tcPr>
          <w:p w14:paraId="62F4D901" w14:textId="77777777" w:rsidR="002D57C4" w:rsidRDefault="00D37E2A" w:rsidP="00502E57">
            <w:pPr>
              <w:pStyle w:val="TableText"/>
            </w:pPr>
            <w:hyperlink w:anchor="TYPE_YAML_STRING" w:history="1">
              <w:r w:rsidR="002D57C4" w:rsidRPr="00D434AF">
                <w:rPr>
                  <w:rStyle w:val="Hyperlink"/>
                </w:rPr>
                <w:t>string</w:t>
              </w:r>
            </w:hyperlink>
          </w:p>
        </w:tc>
        <w:tc>
          <w:tcPr>
            <w:tcW w:w="1030" w:type="pct"/>
            <w:shd w:val="clear" w:color="auto" w:fill="FFFFFF"/>
          </w:tcPr>
          <w:p w14:paraId="6635DEB7" w14:textId="77777777" w:rsidR="002D57C4" w:rsidRPr="00E5427A" w:rsidRDefault="002D57C4" w:rsidP="00502E57">
            <w:pPr>
              <w:pStyle w:val="TableText"/>
              <w:rPr>
                <w:rFonts w:cstheme="minorHAnsi"/>
              </w:rPr>
            </w:pPr>
            <w:r>
              <w:rPr>
                <w:rFonts w:cstheme="minorHAnsi"/>
              </w:rPr>
              <w:t>default: tcp</w:t>
            </w:r>
          </w:p>
        </w:tc>
        <w:tc>
          <w:tcPr>
            <w:tcW w:w="2283" w:type="pct"/>
            <w:shd w:val="clear" w:color="auto" w:fill="FFFFFF"/>
          </w:tcPr>
          <w:p w14:paraId="3BAE0D23" w14:textId="77777777" w:rsidR="002D57C4" w:rsidRPr="00E5427A" w:rsidRDefault="002D57C4" w:rsidP="00502E57">
            <w:pPr>
              <w:pStyle w:val="TableText"/>
              <w:rPr>
                <w:rFonts w:cstheme="minorHAnsi"/>
              </w:rPr>
            </w:pPr>
            <w:r>
              <w:rPr>
                <w:rFonts w:cstheme="minorHAnsi"/>
              </w:rPr>
              <w:t>The required protocol used on the port.</w:t>
            </w:r>
          </w:p>
        </w:tc>
      </w:tr>
      <w:tr w:rsidR="002D57C4" w:rsidRPr="004279F4" w14:paraId="22F3BA74" w14:textId="77777777" w:rsidTr="00502E57">
        <w:trPr>
          <w:cantSplit/>
        </w:trPr>
        <w:tc>
          <w:tcPr>
            <w:tcW w:w="612" w:type="pct"/>
            <w:shd w:val="clear" w:color="auto" w:fill="FFFFFF"/>
          </w:tcPr>
          <w:p w14:paraId="3082CF5E" w14:textId="77777777" w:rsidR="002D57C4" w:rsidRPr="00E5427A" w:rsidRDefault="002D57C4" w:rsidP="00502E57">
            <w:pPr>
              <w:pStyle w:val="TableText"/>
              <w:rPr>
                <w:rFonts w:cstheme="minorHAnsi"/>
                <w:noProof/>
              </w:rPr>
            </w:pPr>
            <w:r>
              <w:rPr>
                <w:rFonts w:cstheme="minorHAnsi"/>
                <w:noProof/>
              </w:rPr>
              <w:t>source</w:t>
            </w:r>
          </w:p>
        </w:tc>
        <w:tc>
          <w:tcPr>
            <w:tcW w:w="537" w:type="pct"/>
            <w:shd w:val="clear" w:color="auto" w:fill="FFFFFF"/>
          </w:tcPr>
          <w:p w14:paraId="255A2204"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0DD7B744" w14:textId="77777777" w:rsidR="002D57C4" w:rsidRDefault="00D37E2A"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279E6DF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03EC7FE9" w14:textId="77777777" w:rsidR="002D57C4" w:rsidRPr="00E5427A" w:rsidRDefault="002D57C4" w:rsidP="00502E57">
            <w:pPr>
              <w:pStyle w:val="TableText"/>
              <w:rPr>
                <w:rFonts w:cstheme="minorHAnsi"/>
              </w:rPr>
            </w:pPr>
            <w:r>
              <w:rPr>
                <w:rFonts w:cstheme="minorHAnsi"/>
              </w:rPr>
              <w:t>The optional source port.</w:t>
            </w:r>
          </w:p>
        </w:tc>
      </w:tr>
      <w:tr w:rsidR="002D57C4" w:rsidRPr="004279F4" w14:paraId="61740644" w14:textId="77777777" w:rsidTr="00502E57">
        <w:trPr>
          <w:cantSplit/>
        </w:trPr>
        <w:tc>
          <w:tcPr>
            <w:tcW w:w="612" w:type="pct"/>
            <w:shd w:val="clear" w:color="auto" w:fill="FFFFFF"/>
          </w:tcPr>
          <w:p w14:paraId="7B44BF71" w14:textId="77777777" w:rsidR="002D57C4" w:rsidRPr="00E5427A" w:rsidRDefault="002D57C4" w:rsidP="00502E57">
            <w:pPr>
              <w:pStyle w:val="TableText"/>
              <w:rPr>
                <w:rFonts w:cstheme="minorHAnsi"/>
                <w:noProof/>
              </w:rPr>
            </w:pPr>
            <w:r>
              <w:rPr>
                <w:rFonts w:cstheme="minorHAnsi"/>
                <w:noProof/>
              </w:rPr>
              <w:t>source_range</w:t>
            </w:r>
          </w:p>
        </w:tc>
        <w:tc>
          <w:tcPr>
            <w:tcW w:w="537" w:type="pct"/>
            <w:shd w:val="clear" w:color="auto" w:fill="FFFFFF"/>
          </w:tcPr>
          <w:p w14:paraId="177140F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6ED55728" w14:textId="77777777" w:rsidR="002D57C4" w:rsidRDefault="00D37E2A" w:rsidP="00502E57">
            <w:pPr>
              <w:pStyle w:val="TableText"/>
            </w:pPr>
            <w:hyperlink w:anchor="TYPE_TOSCA_RANGE" w:history="1">
              <w:r w:rsidR="002D57C4" w:rsidRPr="001151BE">
                <w:rPr>
                  <w:rStyle w:val="Hyperlink"/>
                </w:rPr>
                <w:t>range</w:t>
              </w:r>
            </w:hyperlink>
          </w:p>
        </w:tc>
        <w:tc>
          <w:tcPr>
            <w:tcW w:w="1030" w:type="pct"/>
            <w:shd w:val="clear" w:color="auto" w:fill="FFFFFF"/>
          </w:tcPr>
          <w:p w14:paraId="097D922B"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315D402F" w14:textId="77777777" w:rsidR="002D57C4" w:rsidRPr="00E5427A" w:rsidRDefault="002D57C4" w:rsidP="00502E57">
            <w:pPr>
              <w:pStyle w:val="TableText"/>
              <w:rPr>
                <w:rFonts w:cstheme="minorHAnsi"/>
              </w:rPr>
            </w:pPr>
            <w:r>
              <w:rPr>
                <w:rFonts w:cstheme="minorHAnsi"/>
              </w:rPr>
              <w:t>The optional range for source port.</w:t>
            </w:r>
          </w:p>
        </w:tc>
      </w:tr>
      <w:tr w:rsidR="002D57C4" w:rsidRPr="004279F4" w14:paraId="0F93C3ED" w14:textId="77777777" w:rsidTr="00502E57">
        <w:trPr>
          <w:cantSplit/>
        </w:trPr>
        <w:tc>
          <w:tcPr>
            <w:tcW w:w="612" w:type="pct"/>
            <w:shd w:val="clear" w:color="auto" w:fill="FFFFFF"/>
          </w:tcPr>
          <w:p w14:paraId="3B214B93" w14:textId="77777777" w:rsidR="002D57C4" w:rsidRPr="00E5427A" w:rsidRDefault="002D57C4" w:rsidP="00502E57">
            <w:pPr>
              <w:pStyle w:val="TableText"/>
              <w:rPr>
                <w:rFonts w:cstheme="minorHAnsi"/>
                <w:noProof/>
              </w:rPr>
            </w:pPr>
            <w:r>
              <w:rPr>
                <w:rFonts w:cstheme="minorHAnsi"/>
                <w:noProof/>
              </w:rPr>
              <w:t>target</w:t>
            </w:r>
          </w:p>
        </w:tc>
        <w:tc>
          <w:tcPr>
            <w:tcW w:w="537" w:type="pct"/>
            <w:shd w:val="clear" w:color="auto" w:fill="FFFFFF"/>
          </w:tcPr>
          <w:p w14:paraId="075D1D5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1A3AA13E" w14:textId="77777777" w:rsidR="002D57C4" w:rsidRDefault="00D37E2A"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564881D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36A914E7" w14:textId="77777777" w:rsidR="002D57C4" w:rsidRPr="00E5427A" w:rsidRDefault="002D57C4" w:rsidP="00502E57">
            <w:pPr>
              <w:pStyle w:val="TableText"/>
              <w:rPr>
                <w:rFonts w:cstheme="minorHAnsi"/>
              </w:rPr>
            </w:pPr>
            <w:r>
              <w:rPr>
                <w:rFonts w:cstheme="minorHAnsi"/>
              </w:rPr>
              <w:t>The optional target port.</w:t>
            </w:r>
          </w:p>
        </w:tc>
      </w:tr>
      <w:tr w:rsidR="002D57C4" w:rsidRPr="004279F4" w14:paraId="33B438EB" w14:textId="77777777" w:rsidTr="00502E57">
        <w:trPr>
          <w:cantSplit/>
        </w:trPr>
        <w:tc>
          <w:tcPr>
            <w:tcW w:w="612" w:type="pct"/>
            <w:shd w:val="clear" w:color="auto" w:fill="FFFFFF"/>
          </w:tcPr>
          <w:p w14:paraId="32D0250E" w14:textId="77777777" w:rsidR="002D57C4" w:rsidRPr="00E5427A" w:rsidRDefault="002D57C4" w:rsidP="00502E57">
            <w:pPr>
              <w:pStyle w:val="TableText"/>
              <w:rPr>
                <w:rFonts w:cstheme="minorHAnsi"/>
                <w:noProof/>
              </w:rPr>
            </w:pPr>
            <w:r>
              <w:rPr>
                <w:rFonts w:cstheme="minorHAnsi"/>
                <w:noProof/>
              </w:rPr>
              <w:lastRenderedPageBreak/>
              <w:t>target_range</w:t>
            </w:r>
          </w:p>
        </w:tc>
        <w:tc>
          <w:tcPr>
            <w:tcW w:w="537" w:type="pct"/>
            <w:shd w:val="clear" w:color="auto" w:fill="FFFFFF"/>
          </w:tcPr>
          <w:p w14:paraId="762A4846"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4F239C7D" w14:textId="77777777" w:rsidR="002D57C4" w:rsidRDefault="00D37E2A" w:rsidP="00502E57">
            <w:pPr>
              <w:pStyle w:val="TableText"/>
            </w:pPr>
            <w:hyperlink w:anchor="TYPE_TOSCA_RANGE" w:history="1">
              <w:r w:rsidR="002D57C4" w:rsidRPr="00B91A35">
                <w:rPr>
                  <w:rStyle w:val="Hyperlink"/>
                </w:rPr>
                <w:t>range</w:t>
              </w:r>
            </w:hyperlink>
          </w:p>
        </w:tc>
        <w:tc>
          <w:tcPr>
            <w:tcW w:w="1030" w:type="pct"/>
            <w:shd w:val="clear" w:color="auto" w:fill="FFFFFF"/>
          </w:tcPr>
          <w:p w14:paraId="24375961"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7A6C9C47" w14:textId="77777777" w:rsidR="002D57C4" w:rsidRPr="00E5427A" w:rsidRDefault="002D57C4" w:rsidP="00502E57">
            <w:pPr>
              <w:pStyle w:val="TableText"/>
              <w:rPr>
                <w:rFonts w:cstheme="minorHAnsi"/>
              </w:rPr>
            </w:pPr>
            <w:r>
              <w:rPr>
                <w:rFonts w:cstheme="minorHAnsi"/>
              </w:rPr>
              <w:t>The optional range for target port.</w:t>
            </w:r>
          </w:p>
        </w:tc>
      </w:tr>
    </w:tbl>
    <w:p w14:paraId="23F86338" w14:textId="77777777" w:rsidR="002D57C4" w:rsidRDefault="002D57C4" w:rsidP="002D57C4">
      <w:pPr>
        <w:pStyle w:val="Heading4"/>
        <w:numPr>
          <w:ilvl w:val="3"/>
          <w:numId w:val="3"/>
        </w:numPr>
      </w:pPr>
      <w:r>
        <w:t>Definition</w:t>
      </w:r>
    </w:p>
    <w:p w14:paraId="0B0318A3" w14:textId="77777777" w:rsidR="002D57C4" w:rsidRPr="00A17684" w:rsidRDefault="002D57C4" w:rsidP="002D57C4">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AF19FE6" w14:textId="77777777" w:rsidTr="00502E57">
        <w:tc>
          <w:tcPr>
            <w:tcW w:w="9576" w:type="dxa"/>
            <w:shd w:val="clear" w:color="auto" w:fill="D9D9D9" w:themeFill="background1" w:themeFillShade="D9"/>
          </w:tcPr>
          <w:p w14:paraId="10D4EF06" w14:textId="77777777" w:rsidR="002D57C4" w:rsidRDefault="002D57C4" w:rsidP="00502E57">
            <w:pPr>
              <w:rPr>
                <w:rStyle w:val="CodeSnippet"/>
              </w:rPr>
            </w:pPr>
            <w:r>
              <w:rPr>
                <w:rStyle w:val="CodeSnippet"/>
              </w:rPr>
              <w:t xml:space="preserve">tosca.datatypes.network.PortSpec: </w:t>
            </w:r>
          </w:p>
          <w:p w14:paraId="53E2696F" w14:textId="77777777" w:rsidR="002D57C4" w:rsidRPr="006B58B4" w:rsidRDefault="002D57C4" w:rsidP="00502E57">
            <w:pPr>
              <w:rPr>
                <w:rStyle w:val="CodeSnippet"/>
              </w:rPr>
            </w:pPr>
            <w:r>
              <w:rPr>
                <w:rStyle w:val="CodeSnippet"/>
              </w:rPr>
              <w:t xml:space="preserve">  derived_from: tosca.datatypes.Root</w:t>
            </w:r>
          </w:p>
          <w:p w14:paraId="2FF3A044"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30581B7C" w14:textId="77777777" w:rsidR="002D57C4" w:rsidRPr="00622AF3" w:rsidRDefault="002D57C4" w:rsidP="00502E57">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3F23222A" w14:textId="77777777" w:rsidR="002D57C4"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1E26EFD" w14:textId="77777777" w:rsidR="002D57C4" w:rsidRPr="00622AF3" w:rsidRDefault="002D57C4" w:rsidP="00502E57">
            <w:pPr>
              <w:rPr>
                <w:rStyle w:val="CodeSnippet"/>
              </w:rPr>
            </w:pPr>
            <w:r>
              <w:rPr>
                <w:rStyle w:val="CodeSnippet"/>
              </w:rPr>
              <w:t xml:space="preserve">      required: true</w:t>
            </w:r>
          </w:p>
          <w:p w14:paraId="26C8AF9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C03DE0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B68E37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1EC40D9"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1F80AA2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60BCA5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2D5F673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4006A3FC"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59CDC49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45FB26ED"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4F111EAC" w14:textId="77777777" w:rsidR="002D57C4" w:rsidRPr="00622AF3" w:rsidRDefault="002D57C4" w:rsidP="00502E57">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5ED29EC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source_range:</w:t>
            </w:r>
          </w:p>
          <w:p w14:paraId="512105AA"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7AE32365" w14:textId="77777777" w:rsidR="002D57C4" w:rsidRPr="00622AF3"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76D1D552" w14:textId="77777777" w:rsidR="002D57C4" w:rsidRPr="00207105" w:rsidRDefault="002D57C4" w:rsidP="00502E57">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52903729" w14:textId="77777777" w:rsidR="002D57C4" w:rsidRPr="009B0831" w:rsidRDefault="002D57C4" w:rsidP="002D57C4">
      <w:pPr>
        <w:pStyle w:val="Heading4"/>
        <w:numPr>
          <w:ilvl w:val="3"/>
          <w:numId w:val="3"/>
        </w:numPr>
      </w:pPr>
      <w:r w:rsidRPr="009B0831">
        <w:t>Additional requirements</w:t>
      </w:r>
    </w:p>
    <w:p w14:paraId="01A0FC6F" w14:textId="77777777" w:rsidR="002D57C4" w:rsidRPr="00B429BB" w:rsidRDefault="002D57C4" w:rsidP="002D57C4">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800EE51" w14:textId="77777777" w:rsidR="002D57C4" w:rsidRDefault="002D57C4" w:rsidP="002D57C4">
      <w:pPr>
        <w:pStyle w:val="Heading4"/>
        <w:numPr>
          <w:ilvl w:val="3"/>
          <w:numId w:val="3"/>
        </w:numPr>
      </w:pPr>
      <w:r>
        <w:t>Examples</w:t>
      </w:r>
    </w:p>
    <w:p w14:paraId="76C3518C" w14:textId="77777777" w:rsidR="002D57C4" w:rsidRPr="00A17684" w:rsidRDefault="002D57C4" w:rsidP="002D57C4">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A485E3E" w14:textId="77777777" w:rsidTr="00502E57">
        <w:trPr>
          <w:trHeight w:val="256"/>
        </w:trPr>
        <w:tc>
          <w:tcPr>
            <w:tcW w:w="9576" w:type="dxa"/>
            <w:shd w:val="clear" w:color="auto" w:fill="D9D9D9" w:themeFill="background1" w:themeFillShade="D9"/>
          </w:tcPr>
          <w:p w14:paraId="3E1C4F13" w14:textId="77777777" w:rsidR="002D57C4" w:rsidRPr="001D5069" w:rsidRDefault="002D57C4" w:rsidP="00502E57">
            <w:pPr>
              <w:rPr>
                <w:rStyle w:val="CodeSnippet"/>
                <w:noProof/>
              </w:rPr>
            </w:pPr>
            <w:r w:rsidRPr="001D5069">
              <w:rPr>
                <w:rStyle w:val="CodeSnippet"/>
                <w:noProof/>
              </w:rPr>
              <w:t># example properties in a node template</w:t>
            </w:r>
          </w:p>
          <w:p w14:paraId="5F125AA7" w14:textId="77777777" w:rsidR="002D57C4" w:rsidRPr="001D5069" w:rsidRDefault="002D57C4" w:rsidP="00502E57">
            <w:pPr>
              <w:rPr>
                <w:rStyle w:val="CodeSnippet"/>
                <w:noProof/>
              </w:rPr>
            </w:pPr>
            <w:r w:rsidRPr="001D5069">
              <w:rPr>
                <w:rStyle w:val="CodeSnippet"/>
                <w:noProof/>
              </w:rPr>
              <w:t>some_endpoint:</w:t>
            </w:r>
          </w:p>
          <w:p w14:paraId="5E2C8ED6" w14:textId="77777777" w:rsidR="002D57C4" w:rsidRPr="001D5069" w:rsidRDefault="002D57C4" w:rsidP="00502E57">
            <w:pPr>
              <w:rPr>
                <w:rStyle w:val="CodeSnippet"/>
                <w:noProof/>
              </w:rPr>
            </w:pPr>
            <w:r w:rsidRPr="001D5069">
              <w:rPr>
                <w:rStyle w:val="CodeSnippet"/>
                <w:noProof/>
              </w:rPr>
              <w:t xml:space="preserve">  properties:</w:t>
            </w:r>
          </w:p>
          <w:p w14:paraId="6E707D3C" w14:textId="77777777" w:rsidR="002D57C4" w:rsidRPr="001D5069" w:rsidRDefault="002D57C4" w:rsidP="00502E57">
            <w:pPr>
              <w:rPr>
                <w:rStyle w:val="CodeSnippet"/>
                <w:noProof/>
              </w:rPr>
            </w:pPr>
            <w:r w:rsidRPr="001D5069">
              <w:rPr>
                <w:rStyle w:val="CodeSnippet"/>
                <w:noProof/>
              </w:rPr>
              <w:t xml:space="preserve">    ports:</w:t>
            </w:r>
          </w:p>
          <w:p w14:paraId="6C814A4D" w14:textId="77777777" w:rsidR="002D57C4" w:rsidRPr="001D5069" w:rsidRDefault="002D57C4" w:rsidP="00502E57">
            <w:pPr>
              <w:rPr>
                <w:rStyle w:val="CodeSnippet"/>
                <w:noProof/>
              </w:rPr>
            </w:pPr>
            <w:r w:rsidRPr="001D5069">
              <w:rPr>
                <w:rStyle w:val="CodeSnippet"/>
                <w:noProof/>
              </w:rPr>
              <w:t xml:space="preserve">      user_port:</w:t>
            </w:r>
          </w:p>
          <w:p w14:paraId="370C4E34" w14:textId="77777777" w:rsidR="002D57C4" w:rsidRPr="001D5069" w:rsidRDefault="002D57C4" w:rsidP="00502E57">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6E20FFD3" w14:textId="77777777" w:rsidR="002D57C4" w:rsidRPr="001D5069" w:rsidRDefault="002D57C4" w:rsidP="00502E57">
            <w:pPr>
              <w:rPr>
                <w:rStyle w:val="CodeSnippet"/>
                <w:noProof/>
              </w:rPr>
            </w:pPr>
            <w:r w:rsidRPr="001D5069">
              <w:rPr>
                <w:rStyle w:val="CodeSnippet"/>
                <w:noProof/>
              </w:rPr>
              <w:t xml:space="preserve">        target: 50000</w:t>
            </w:r>
          </w:p>
          <w:p w14:paraId="030320D1" w14:textId="77777777" w:rsidR="002D57C4" w:rsidRPr="001D5069" w:rsidRDefault="002D57C4" w:rsidP="00502E57">
            <w:pPr>
              <w:rPr>
                <w:rStyle w:val="CodeSnippet"/>
                <w:noProof/>
              </w:rPr>
            </w:pPr>
            <w:r w:rsidRPr="001D5069">
              <w:rPr>
                <w:rStyle w:val="CodeSnippet"/>
                <w:noProof/>
              </w:rPr>
              <w:t xml:space="preserve">        target_range: [ 20000, 60000 ]</w:t>
            </w:r>
          </w:p>
          <w:p w14:paraId="2A0E996A" w14:textId="77777777" w:rsidR="002D57C4" w:rsidRPr="001D5069" w:rsidRDefault="002D57C4" w:rsidP="00502E57">
            <w:pPr>
              <w:rPr>
                <w:rStyle w:val="CodeSnippet"/>
                <w:noProof/>
              </w:rPr>
            </w:pPr>
            <w:r w:rsidRPr="001D5069">
              <w:rPr>
                <w:rStyle w:val="CodeSnippet"/>
                <w:noProof/>
              </w:rPr>
              <w:lastRenderedPageBreak/>
              <w:t xml:space="preserve">        source: 9000</w:t>
            </w:r>
          </w:p>
          <w:p w14:paraId="0D2046CA" w14:textId="77777777" w:rsidR="002D57C4" w:rsidRPr="003B0572" w:rsidRDefault="002D57C4" w:rsidP="00502E57">
            <w:pPr>
              <w:rPr>
                <w:rFonts w:ascii="Consolas" w:hAnsi="Consolas"/>
                <w:noProof/>
              </w:rPr>
            </w:pPr>
            <w:r w:rsidRPr="001D5069">
              <w:rPr>
                <w:rStyle w:val="CodeSnippet"/>
                <w:noProof/>
              </w:rPr>
              <w:t xml:space="preserve">        source_range: [ 1000, 10000 ]</w:t>
            </w:r>
          </w:p>
        </w:tc>
      </w:tr>
    </w:tbl>
    <w:p w14:paraId="35544678" w14:textId="77777777" w:rsidR="002D57C4" w:rsidRDefault="002D57C4" w:rsidP="002D57C4">
      <w:pPr>
        <w:pStyle w:val="Heading2"/>
        <w:numPr>
          <w:ilvl w:val="1"/>
          <w:numId w:val="3"/>
        </w:numPr>
      </w:pPr>
      <w:bookmarkStart w:id="475" w:name="_Toc302251710"/>
      <w:bookmarkStart w:id="476" w:name="_Toc445238264"/>
      <w:r>
        <w:lastRenderedPageBreak/>
        <w:t>Artifact Types</w:t>
      </w:r>
      <w:bookmarkEnd w:id="475"/>
      <w:bookmarkEnd w:id="476"/>
    </w:p>
    <w:p w14:paraId="7D202A2E" w14:textId="77777777" w:rsidR="002D57C4" w:rsidRDefault="002D57C4" w:rsidP="002D57C4">
      <w:r w:rsidRPr="00934EC2">
        <w:t xml:space="preserve">TOSCA </w:t>
      </w:r>
      <w:r>
        <w:t xml:space="preserve">Artifacts Types represent the types of packages and files used by the orchestrator when </w:t>
      </w:r>
      <w:proofErr w:type="gramStart"/>
      <w:r>
        <w:t>deploying  TOSCA</w:t>
      </w:r>
      <w:proofErr w:type="gramEnd"/>
      <w:r>
        <w:t xml:space="preserve"> Node or Relationship Types or invoking their interfaces.  Currently, artifacts are logically divided into three categories:</w:t>
      </w:r>
    </w:p>
    <w:p w14:paraId="55FF1694" w14:textId="77777777" w:rsidR="002D57C4" w:rsidRDefault="002D57C4" w:rsidP="002D57C4"/>
    <w:p w14:paraId="36120CF3" w14:textId="77777777" w:rsidR="002D57C4" w:rsidRDefault="002D57C4" w:rsidP="002D57C4">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D87904E" w14:textId="77777777" w:rsidR="002D57C4" w:rsidRPr="00124F8C" w:rsidRDefault="002D57C4" w:rsidP="002D57C4">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w:t>
      </w:r>
      <w:hyperlink w:anchor="REF_CHEF" w:history="1">
        <w:r w:rsidRPr="00F83EC5">
          <w:rPr>
            <w:rStyle w:val="Hyperlink"/>
          </w:rPr>
          <w:t>Chef</w:t>
        </w:r>
      </w:hyperlink>
      <w:r>
        <w:t>] and Puppet [</w:t>
      </w:r>
      <w:hyperlink w:anchor="REF_PUPPET" w:history="1">
        <w:r w:rsidRPr="00F83EC5">
          <w:rPr>
            <w:rStyle w:val="Hyperlink"/>
          </w:rPr>
          <w:t>Puppet</w:t>
        </w:r>
      </w:hyperlink>
      <w:r>
        <w:t>].</w:t>
      </w:r>
    </w:p>
    <w:p w14:paraId="04B7EBDD" w14:textId="77777777" w:rsidR="002D57C4" w:rsidRDefault="002D57C4" w:rsidP="002D57C4">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1EE02393" w14:textId="77777777" w:rsidR="002D57C4" w:rsidRDefault="002D57C4" w:rsidP="002D57C4"/>
    <w:p w14:paraId="17C19147" w14:textId="77777777" w:rsidR="002D57C4" w:rsidRPr="00934EC2" w:rsidRDefault="002D57C4" w:rsidP="002D57C4">
      <w:r w:rsidRPr="00FD63BE">
        <w:rPr>
          <w:b/>
        </w:rPr>
        <w:t>Note</w:t>
      </w:r>
      <w:r>
        <w:t>: Additional TOSCA Artifact Types will be developed in future drafts of this specification.</w:t>
      </w:r>
    </w:p>
    <w:p w14:paraId="77EF0038" w14:textId="77777777" w:rsidR="002D57C4" w:rsidRDefault="002D57C4" w:rsidP="002D57C4">
      <w:pPr>
        <w:pStyle w:val="Heading3"/>
        <w:numPr>
          <w:ilvl w:val="2"/>
          <w:numId w:val="3"/>
        </w:numPr>
      </w:pPr>
      <w:bookmarkStart w:id="477" w:name="DEFN_TYPE_ARTIFACTS_ROOT"/>
      <w:r>
        <w:t>tosca.artifacts.Root</w:t>
      </w:r>
    </w:p>
    <w:bookmarkEnd w:id="477"/>
    <w:p w14:paraId="26E863B9" w14:textId="77777777" w:rsidR="002D57C4" w:rsidRDefault="002D57C4" w:rsidP="002D57C4">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3C4681F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3197804" w14:textId="77777777" w:rsidTr="00502E57">
        <w:trPr>
          <w:trHeight w:val="608"/>
        </w:trPr>
        <w:tc>
          <w:tcPr>
            <w:tcW w:w="9576" w:type="dxa"/>
            <w:shd w:val="clear" w:color="auto" w:fill="D9D9D9" w:themeFill="background1" w:themeFillShade="D9"/>
          </w:tcPr>
          <w:p w14:paraId="77F44DFF" w14:textId="77777777" w:rsidR="002D57C4" w:rsidRDefault="002D57C4" w:rsidP="00502E57">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7261201A" w14:textId="77777777" w:rsidR="002D57C4" w:rsidRPr="006824F5" w:rsidRDefault="002D57C4" w:rsidP="00502E57">
            <w:pPr>
              <w:rPr>
                <w:rStyle w:val="CodeSnippet"/>
                <w:noProof/>
              </w:rPr>
            </w:pPr>
            <w:r>
              <w:rPr>
                <w:rStyle w:val="CodeSnippet"/>
                <w:noProof/>
              </w:rPr>
              <w:t xml:space="preserve">  description: The TOSCA Artifact Type all other TOSCA Artifact Types derive from</w:t>
            </w:r>
          </w:p>
        </w:tc>
      </w:tr>
    </w:tbl>
    <w:p w14:paraId="531DDA97" w14:textId="77777777" w:rsidR="002D57C4" w:rsidRDefault="002D57C4" w:rsidP="002D57C4">
      <w:pPr>
        <w:pStyle w:val="Heading3"/>
        <w:numPr>
          <w:ilvl w:val="2"/>
          <w:numId w:val="3"/>
        </w:numPr>
      </w:pPr>
      <w:r>
        <w:t>tosca.artifacts.File</w:t>
      </w:r>
    </w:p>
    <w:p w14:paraId="3B57A1FB" w14:textId="77777777" w:rsidR="002D57C4" w:rsidRDefault="002D57C4" w:rsidP="002D57C4">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E3DE15" w14:textId="77777777" w:rsidTr="00502E57">
        <w:tc>
          <w:tcPr>
            <w:tcW w:w="1177" w:type="pct"/>
            <w:shd w:val="clear" w:color="auto" w:fill="D9D9D9"/>
          </w:tcPr>
          <w:p w14:paraId="2BEDECD5" w14:textId="77777777" w:rsidR="002D57C4" w:rsidRPr="00422683" w:rsidRDefault="002D57C4" w:rsidP="00502E57">
            <w:pPr>
              <w:pStyle w:val="TableText-Heading"/>
            </w:pPr>
            <w:r w:rsidRPr="00422683">
              <w:t>Shorthand Name</w:t>
            </w:r>
          </w:p>
        </w:tc>
        <w:tc>
          <w:tcPr>
            <w:tcW w:w="3823" w:type="pct"/>
          </w:tcPr>
          <w:p w14:paraId="61A36844" w14:textId="77777777" w:rsidR="002D57C4" w:rsidRPr="005A5497" w:rsidRDefault="002D57C4" w:rsidP="00502E57">
            <w:pPr>
              <w:pStyle w:val="TableText"/>
              <w:rPr>
                <w:noProof/>
              </w:rPr>
            </w:pPr>
            <w:r>
              <w:rPr>
                <w:noProof/>
              </w:rPr>
              <w:t>File</w:t>
            </w:r>
          </w:p>
        </w:tc>
      </w:tr>
      <w:tr w:rsidR="002D57C4" w:rsidRPr="004279F4" w14:paraId="03962F8C" w14:textId="77777777" w:rsidTr="00502E57">
        <w:tc>
          <w:tcPr>
            <w:tcW w:w="1177" w:type="pct"/>
            <w:shd w:val="clear" w:color="auto" w:fill="D9D9D9"/>
          </w:tcPr>
          <w:p w14:paraId="44CB9C40" w14:textId="77777777" w:rsidR="002D57C4" w:rsidRPr="00422683" w:rsidRDefault="002D57C4" w:rsidP="00502E57">
            <w:pPr>
              <w:pStyle w:val="TableText-Heading"/>
            </w:pPr>
            <w:r w:rsidRPr="00422683">
              <w:t>Type Qualified Name</w:t>
            </w:r>
          </w:p>
        </w:tc>
        <w:tc>
          <w:tcPr>
            <w:tcW w:w="3823" w:type="pct"/>
          </w:tcPr>
          <w:p w14:paraId="52362E2C" w14:textId="77777777" w:rsidR="002D57C4" w:rsidRDefault="002D57C4" w:rsidP="00502E57">
            <w:pPr>
              <w:pStyle w:val="TableText"/>
              <w:rPr>
                <w:noProof/>
              </w:rPr>
            </w:pPr>
            <w:r>
              <w:rPr>
                <w:noProof/>
              </w:rPr>
              <w:t>tosca:File</w:t>
            </w:r>
          </w:p>
        </w:tc>
      </w:tr>
      <w:tr w:rsidR="002D57C4" w:rsidRPr="004279F4" w14:paraId="41D61F9B" w14:textId="77777777" w:rsidTr="00502E57">
        <w:tc>
          <w:tcPr>
            <w:tcW w:w="1177" w:type="pct"/>
            <w:shd w:val="clear" w:color="auto" w:fill="D9D9D9"/>
          </w:tcPr>
          <w:p w14:paraId="33AAAE01" w14:textId="77777777" w:rsidR="002D57C4" w:rsidRPr="00422683" w:rsidRDefault="002D57C4" w:rsidP="00502E57">
            <w:pPr>
              <w:pStyle w:val="TableText-Heading"/>
            </w:pPr>
            <w:r w:rsidRPr="00422683">
              <w:t>Type URI</w:t>
            </w:r>
          </w:p>
        </w:tc>
        <w:tc>
          <w:tcPr>
            <w:tcW w:w="3823" w:type="pct"/>
          </w:tcPr>
          <w:p w14:paraId="35E23348" w14:textId="77777777" w:rsidR="002D57C4" w:rsidRPr="001C038A" w:rsidRDefault="002D57C4" w:rsidP="00502E57">
            <w:pPr>
              <w:pStyle w:val="TableText"/>
            </w:pPr>
            <w:r w:rsidRPr="001C038A">
              <w:t>tosca.</w:t>
            </w:r>
            <w:r>
              <w:t>artifacts.File</w:t>
            </w:r>
          </w:p>
        </w:tc>
      </w:tr>
    </w:tbl>
    <w:p w14:paraId="4E875DF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5A21CB" w14:textId="77777777" w:rsidTr="00502E57">
        <w:tc>
          <w:tcPr>
            <w:tcW w:w="9576" w:type="dxa"/>
            <w:shd w:val="clear" w:color="auto" w:fill="D9D9D9" w:themeFill="background1" w:themeFillShade="D9"/>
          </w:tcPr>
          <w:p w14:paraId="3A2CB2B5" w14:textId="77777777" w:rsidR="002D57C4" w:rsidRDefault="002D57C4" w:rsidP="00502E57">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5FD0ABC2" w14:textId="77777777" w:rsidR="002D57C4" w:rsidRPr="006824F5" w:rsidRDefault="002D57C4" w:rsidP="00502E57">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13CF4D4E" w14:textId="77777777" w:rsidR="002D57C4" w:rsidRDefault="002D57C4" w:rsidP="002D57C4">
      <w:pPr>
        <w:pStyle w:val="Heading3"/>
        <w:numPr>
          <w:ilvl w:val="2"/>
          <w:numId w:val="3"/>
        </w:numPr>
      </w:pPr>
      <w:r>
        <w:lastRenderedPageBreak/>
        <w:t>Deployment Types</w:t>
      </w:r>
    </w:p>
    <w:p w14:paraId="12D553AC" w14:textId="77777777" w:rsidR="002D57C4" w:rsidRDefault="002D57C4" w:rsidP="002D57C4">
      <w:pPr>
        <w:pStyle w:val="Heading4"/>
        <w:numPr>
          <w:ilvl w:val="3"/>
          <w:numId w:val="3"/>
        </w:numPr>
        <w:rPr>
          <w:rStyle w:val="CodeSnippet"/>
          <w:rFonts w:asciiTheme="minorHAnsi" w:hAnsiTheme="minorHAnsi"/>
        </w:rPr>
      </w:pPr>
      <w:bookmarkStart w:id="478" w:name="DEFN_TYPE_ARTIFACTS_DEPLOYMENT"/>
      <w:r>
        <w:rPr>
          <w:rStyle w:val="CodeSnippet"/>
          <w:rFonts w:asciiTheme="minorHAnsi" w:hAnsiTheme="minorHAnsi"/>
        </w:rPr>
        <w:t>tosca.artifacts.Deployment</w:t>
      </w:r>
    </w:p>
    <w:bookmarkEnd w:id="478"/>
    <w:p w14:paraId="1CF7B904" w14:textId="77777777" w:rsidR="002D57C4" w:rsidRDefault="002D57C4" w:rsidP="002D57C4">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6818586"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A476167"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2D57C4" w:rsidRPr="004C7FEA" w14:paraId="24941FE7" w14:textId="77777777" w:rsidTr="00502E57">
              <w:trPr>
                <w:tblCellSpacing w:w="0" w:type="dxa"/>
              </w:trPr>
              <w:tc>
                <w:tcPr>
                  <w:tcW w:w="0" w:type="auto"/>
                  <w:vAlign w:val="center"/>
                </w:tcPr>
                <w:p w14:paraId="11EC52EE" w14:textId="77777777" w:rsidR="002D57C4" w:rsidRPr="000B297C" w:rsidRDefault="002D57C4" w:rsidP="00502E57">
                  <w:pPr>
                    <w:rPr>
                      <w:rStyle w:val="CodeSnippet"/>
                      <w:noProof/>
                    </w:rPr>
                  </w:pPr>
                  <w:r>
                    <w:rPr>
                      <w:rStyle w:val="CodeSnippet"/>
                      <w:noProof/>
                    </w:rPr>
                    <w:t>tosca.artifacts.Deployment</w:t>
                  </w:r>
                  <w:r w:rsidRPr="000B297C">
                    <w:rPr>
                      <w:rStyle w:val="CodeSnippet"/>
                      <w:noProof/>
                    </w:rPr>
                    <w:t>:</w:t>
                  </w:r>
                </w:p>
                <w:p w14:paraId="3236217E"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61AFBEFB" w14:textId="77777777" w:rsidR="002D57C4" w:rsidRPr="00710963" w:rsidRDefault="002D57C4" w:rsidP="00502E57">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E3E85B7" w14:textId="77777777" w:rsidR="002D57C4" w:rsidRPr="004C7FEA" w:rsidRDefault="002D57C4" w:rsidP="00502E57">
                  <w:pPr>
                    <w:rPr>
                      <w:rFonts w:ascii="Times New Roman" w:hAnsi="Times New Roman"/>
                      <w:sz w:val="24"/>
                    </w:rPr>
                  </w:pPr>
                </w:p>
              </w:tc>
              <w:tc>
                <w:tcPr>
                  <w:tcW w:w="0" w:type="auto"/>
                  <w:vAlign w:val="center"/>
                </w:tcPr>
                <w:p w14:paraId="2F9C91DA" w14:textId="77777777" w:rsidR="002D57C4" w:rsidRPr="004C7FEA" w:rsidRDefault="002D57C4" w:rsidP="00502E57">
                  <w:pPr>
                    <w:rPr>
                      <w:rFonts w:ascii="Times New Roman" w:hAnsi="Times New Roman"/>
                      <w:sz w:val="24"/>
                    </w:rPr>
                  </w:pPr>
                </w:p>
              </w:tc>
            </w:tr>
          </w:tbl>
          <w:p w14:paraId="6198B43D" w14:textId="77777777" w:rsidR="002D57C4" w:rsidRPr="006824F5" w:rsidRDefault="002D57C4" w:rsidP="00502E57">
            <w:pPr>
              <w:rPr>
                <w:rStyle w:val="CodeSnippet"/>
              </w:rPr>
            </w:pPr>
          </w:p>
        </w:tc>
      </w:tr>
    </w:tbl>
    <w:p w14:paraId="5F706CB4" w14:textId="77777777" w:rsidR="002D57C4" w:rsidRDefault="002D57C4" w:rsidP="002D57C4">
      <w:pPr>
        <w:pStyle w:val="Heading4"/>
        <w:numPr>
          <w:ilvl w:val="3"/>
          <w:numId w:val="3"/>
        </w:numPr>
      </w:pPr>
      <w:r>
        <w:t>Additional Requirements</w:t>
      </w:r>
    </w:p>
    <w:p w14:paraId="77072FBF" w14:textId="77777777" w:rsidR="002D57C4" w:rsidRPr="009F101C" w:rsidRDefault="002D57C4" w:rsidP="002D57C4">
      <w:pPr>
        <w:pStyle w:val="ListParagraph"/>
        <w:numPr>
          <w:ilvl w:val="0"/>
          <w:numId w:val="69"/>
        </w:numPr>
      </w:pPr>
      <w:r w:rsidRPr="009F101C">
        <w:t>TOSCA Orchestr</w:t>
      </w:r>
      <w:r>
        <w:t>ators MAY throw an error if it encounters a non-normative deployment artifact type that it is not able to process.</w:t>
      </w:r>
    </w:p>
    <w:p w14:paraId="69BFA3FA" w14:textId="77777777" w:rsidR="002D57C4" w:rsidRDefault="002D57C4" w:rsidP="002D57C4">
      <w:pPr>
        <w:pStyle w:val="Heading4"/>
        <w:numPr>
          <w:ilvl w:val="3"/>
          <w:numId w:val="3"/>
        </w:numPr>
      </w:pPr>
      <w:bookmarkStart w:id="479" w:name="DEFN_TYPE_ARTIFACTS_DEPLOYMENT_IMAGE"/>
      <w:r>
        <w:t>tosca.artifacts.Deployment.Image</w:t>
      </w:r>
    </w:p>
    <w:bookmarkEnd w:id="479"/>
    <w:p w14:paraId="780295BE" w14:textId="77777777" w:rsidR="002D57C4" w:rsidRDefault="002D57C4" w:rsidP="002D57C4">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0918FC3" w14:textId="77777777" w:rsidTr="00502E57">
        <w:tc>
          <w:tcPr>
            <w:tcW w:w="1177" w:type="pct"/>
            <w:shd w:val="clear" w:color="auto" w:fill="D9D9D9"/>
          </w:tcPr>
          <w:p w14:paraId="163797C2" w14:textId="77777777" w:rsidR="002D57C4" w:rsidRPr="00422683" w:rsidRDefault="002D57C4" w:rsidP="00502E57">
            <w:pPr>
              <w:pStyle w:val="TableText-Heading"/>
            </w:pPr>
            <w:r w:rsidRPr="00422683">
              <w:t>Shorthand Name</w:t>
            </w:r>
          </w:p>
        </w:tc>
        <w:tc>
          <w:tcPr>
            <w:tcW w:w="3823" w:type="pct"/>
          </w:tcPr>
          <w:p w14:paraId="6DC59928" w14:textId="77777777" w:rsidR="002D57C4" w:rsidRPr="005A5497" w:rsidRDefault="002D57C4" w:rsidP="00502E57">
            <w:pPr>
              <w:pStyle w:val="TableText"/>
              <w:rPr>
                <w:noProof/>
              </w:rPr>
            </w:pPr>
            <w:r>
              <w:rPr>
                <w:noProof/>
              </w:rPr>
              <w:t>Deployment.Image</w:t>
            </w:r>
          </w:p>
        </w:tc>
      </w:tr>
      <w:tr w:rsidR="002D57C4" w:rsidRPr="004279F4" w14:paraId="66243774" w14:textId="77777777" w:rsidTr="00502E57">
        <w:tc>
          <w:tcPr>
            <w:tcW w:w="1177" w:type="pct"/>
            <w:shd w:val="clear" w:color="auto" w:fill="D9D9D9"/>
          </w:tcPr>
          <w:p w14:paraId="7B450BF8" w14:textId="77777777" w:rsidR="002D57C4" w:rsidRPr="00422683" w:rsidRDefault="002D57C4" w:rsidP="00502E57">
            <w:pPr>
              <w:pStyle w:val="TableText-Heading"/>
            </w:pPr>
            <w:r w:rsidRPr="00422683">
              <w:t>Type Qualified Name</w:t>
            </w:r>
          </w:p>
        </w:tc>
        <w:tc>
          <w:tcPr>
            <w:tcW w:w="3823" w:type="pct"/>
          </w:tcPr>
          <w:p w14:paraId="22E92B06" w14:textId="77777777" w:rsidR="002D57C4" w:rsidRDefault="002D57C4" w:rsidP="00502E57">
            <w:pPr>
              <w:pStyle w:val="TableText"/>
              <w:rPr>
                <w:noProof/>
              </w:rPr>
            </w:pPr>
            <w:r>
              <w:rPr>
                <w:noProof/>
              </w:rPr>
              <w:t>tosca:Deployment.Image</w:t>
            </w:r>
          </w:p>
        </w:tc>
      </w:tr>
      <w:tr w:rsidR="002D57C4" w:rsidRPr="004279F4" w14:paraId="7ED893A2" w14:textId="77777777" w:rsidTr="00502E57">
        <w:tc>
          <w:tcPr>
            <w:tcW w:w="1177" w:type="pct"/>
            <w:shd w:val="clear" w:color="auto" w:fill="D9D9D9"/>
          </w:tcPr>
          <w:p w14:paraId="167058C6" w14:textId="77777777" w:rsidR="002D57C4" w:rsidRPr="00422683" w:rsidRDefault="002D57C4" w:rsidP="00502E57">
            <w:pPr>
              <w:pStyle w:val="TableText-Heading"/>
            </w:pPr>
            <w:r w:rsidRPr="00422683">
              <w:t>Type URI</w:t>
            </w:r>
          </w:p>
        </w:tc>
        <w:tc>
          <w:tcPr>
            <w:tcW w:w="3823" w:type="pct"/>
          </w:tcPr>
          <w:p w14:paraId="6F0A7287" w14:textId="77777777" w:rsidR="002D57C4" w:rsidRPr="001C038A" w:rsidRDefault="002D57C4" w:rsidP="00502E57">
            <w:pPr>
              <w:pStyle w:val="TableText"/>
            </w:pPr>
            <w:r w:rsidRPr="001C038A">
              <w:t>tosca.</w:t>
            </w:r>
            <w:r>
              <w:t>artifacts.Deployment.Image</w:t>
            </w:r>
          </w:p>
        </w:tc>
      </w:tr>
    </w:tbl>
    <w:p w14:paraId="55A4B1F3"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464E" w14:textId="77777777" w:rsidTr="00502E57">
        <w:tc>
          <w:tcPr>
            <w:tcW w:w="9576" w:type="dxa"/>
            <w:shd w:val="clear" w:color="auto" w:fill="D9D9D9" w:themeFill="background1" w:themeFillShade="D9"/>
          </w:tcPr>
          <w:p w14:paraId="2A4B9A1C" w14:textId="77777777" w:rsidR="002D57C4" w:rsidRDefault="002D57C4" w:rsidP="00502E57">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3163EE0D" w14:textId="77777777" w:rsidR="002D57C4" w:rsidRPr="006824F5" w:rsidRDefault="002D57C4" w:rsidP="00502E57">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42861985" w14:textId="77777777" w:rsidR="002D57C4" w:rsidRDefault="002D57C4" w:rsidP="002D57C4">
      <w:pPr>
        <w:pStyle w:val="Heading4"/>
        <w:numPr>
          <w:ilvl w:val="3"/>
          <w:numId w:val="3"/>
        </w:numPr>
      </w:pPr>
      <w:bookmarkStart w:id="480" w:name="DEFN_TYPE_ARTIFACTS_DEPLOY_IMAGE_VM"/>
      <w:r>
        <w:t>tosca.artifacts.Deployment.Image.VM</w:t>
      </w:r>
    </w:p>
    <w:bookmarkEnd w:id="480"/>
    <w:p w14:paraId="2D8DCE79" w14:textId="77777777" w:rsidR="002D57C4" w:rsidRDefault="002D57C4" w:rsidP="002D57C4">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3436B28D"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2FFD960" w14:textId="77777777" w:rsidTr="00502E57">
        <w:tc>
          <w:tcPr>
            <w:tcW w:w="9576" w:type="dxa"/>
            <w:shd w:val="clear" w:color="auto" w:fill="D9D9D9" w:themeFill="background1" w:themeFillShade="D9"/>
          </w:tcPr>
          <w:p w14:paraId="316CA6B6"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w:t>
            </w:r>
          </w:p>
          <w:p w14:paraId="304465A4"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4AFC1008" w14:textId="77777777" w:rsidR="002D57C4" w:rsidRPr="006824F5" w:rsidRDefault="002D57C4" w:rsidP="00502E57">
            <w:pPr>
              <w:rPr>
                <w:rStyle w:val="CodeSnippet"/>
                <w:noProof/>
              </w:rPr>
            </w:pPr>
            <w:r>
              <w:rPr>
                <w:rStyle w:val="CodeSnippet"/>
                <w:noProof/>
              </w:rPr>
              <w:t xml:space="preserve">  description: Virtual Machine (VM) Image</w:t>
            </w:r>
          </w:p>
        </w:tc>
      </w:tr>
    </w:tbl>
    <w:p w14:paraId="6C4302E0" w14:textId="77777777" w:rsidR="002D57C4" w:rsidRDefault="002D57C4" w:rsidP="002D57C4">
      <w:pPr>
        <w:pStyle w:val="Heading5"/>
        <w:numPr>
          <w:ilvl w:val="4"/>
          <w:numId w:val="3"/>
        </w:numPr>
      </w:pPr>
      <w:r>
        <w:lastRenderedPageBreak/>
        <w:t>Notes</w:t>
      </w:r>
    </w:p>
    <w:p w14:paraId="61D244C2" w14:textId="77777777" w:rsidR="002D57C4" w:rsidRDefault="002D57C4" w:rsidP="002D57C4">
      <w:pPr>
        <w:pStyle w:val="ListParagraph"/>
        <w:numPr>
          <w:ilvl w:val="0"/>
          <w:numId w:val="66"/>
        </w:numPr>
      </w:pPr>
      <w:r>
        <w:t>Future drafts of this specification may include popular standard VM disk image (e.g., ISO, VMI, VMDX, QCOW2, etc.) and container (e.g., OVF, bare, etc.) formats.  These would include consideration of disk formats such as:</w:t>
      </w:r>
    </w:p>
    <w:p w14:paraId="5AA4AA34" w14:textId="77777777" w:rsidR="002D57C4" w:rsidRDefault="002D57C4" w:rsidP="002D57C4">
      <w:pPr>
        <w:pStyle w:val="Heading3"/>
        <w:numPr>
          <w:ilvl w:val="2"/>
          <w:numId w:val="3"/>
        </w:numPr>
      </w:pPr>
      <w:r>
        <w:t>Implementation Types</w:t>
      </w:r>
    </w:p>
    <w:p w14:paraId="7A228406" w14:textId="77777777" w:rsidR="002D57C4" w:rsidRDefault="002D57C4" w:rsidP="002D57C4">
      <w:pPr>
        <w:pStyle w:val="Heading4"/>
        <w:numPr>
          <w:ilvl w:val="3"/>
          <w:numId w:val="3"/>
        </w:numPr>
        <w:rPr>
          <w:rStyle w:val="CodeSnippet"/>
          <w:rFonts w:asciiTheme="minorHAnsi" w:hAnsiTheme="minorHAnsi"/>
        </w:rPr>
      </w:pPr>
      <w:bookmarkStart w:id="481" w:name="DEFN_TYPE_ARTIFACTS_IMPLEMENTATION"/>
      <w:r>
        <w:rPr>
          <w:rStyle w:val="CodeSnippet"/>
          <w:rFonts w:asciiTheme="minorHAnsi" w:hAnsiTheme="minorHAnsi"/>
        </w:rPr>
        <w:t>tosca.artifacts.Implementation</w:t>
      </w:r>
    </w:p>
    <w:bookmarkEnd w:id="481"/>
    <w:p w14:paraId="192FD30B" w14:textId="77777777" w:rsidR="002D57C4" w:rsidRDefault="002D57C4" w:rsidP="002D57C4">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5AC00005"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9E34842"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2D57C4" w:rsidRPr="004C7FEA" w14:paraId="2DE2B711" w14:textId="77777777" w:rsidTr="00502E57">
              <w:trPr>
                <w:tblCellSpacing w:w="0" w:type="dxa"/>
              </w:trPr>
              <w:tc>
                <w:tcPr>
                  <w:tcW w:w="0" w:type="auto"/>
                  <w:vAlign w:val="center"/>
                </w:tcPr>
                <w:p w14:paraId="12CDB468" w14:textId="77777777" w:rsidR="002D57C4" w:rsidRPr="000B297C" w:rsidRDefault="002D57C4" w:rsidP="00502E57">
                  <w:pPr>
                    <w:rPr>
                      <w:rStyle w:val="CodeSnippet"/>
                      <w:noProof/>
                    </w:rPr>
                  </w:pPr>
                  <w:r>
                    <w:rPr>
                      <w:rStyle w:val="CodeSnippet"/>
                      <w:noProof/>
                    </w:rPr>
                    <w:t>tosca.artifacts.Implementation</w:t>
                  </w:r>
                  <w:r w:rsidRPr="000B297C">
                    <w:rPr>
                      <w:rStyle w:val="CodeSnippet"/>
                      <w:noProof/>
                    </w:rPr>
                    <w:t>:</w:t>
                  </w:r>
                </w:p>
                <w:p w14:paraId="788EC588"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183CE4C0" w14:textId="77777777" w:rsidR="002D57C4" w:rsidRPr="00710963" w:rsidRDefault="002D57C4" w:rsidP="00502E57">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320546B" w14:textId="77777777" w:rsidR="002D57C4" w:rsidRPr="004C7FEA" w:rsidRDefault="002D57C4" w:rsidP="00502E57">
                  <w:pPr>
                    <w:rPr>
                      <w:rFonts w:ascii="Times New Roman" w:hAnsi="Times New Roman"/>
                      <w:sz w:val="24"/>
                    </w:rPr>
                  </w:pPr>
                </w:p>
              </w:tc>
              <w:tc>
                <w:tcPr>
                  <w:tcW w:w="0" w:type="auto"/>
                  <w:vAlign w:val="center"/>
                </w:tcPr>
                <w:p w14:paraId="3A536F54" w14:textId="77777777" w:rsidR="002D57C4" w:rsidRPr="004C7FEA" w:rsidRDefault="002D57C4" w:rsidP="00502E57">
                  <w:pPr>
                    <w:rPr>
                      <w:rFonts w:ascii="Times New Roman" w:hAnsi="Times New Roman"/>
                      <w:sz w:val="24"/>
                    </w:rPr>
                  </w:pPr>
                </w:p>
              </w:tc>
            </w:tr>
          </w:tbl>
          <w:p w14:paraId="6D95E0F0" w14:textId="77777777" w:rsidR="002D57C4" w:rsidRPr="006824F5" w:rsidRDefault="002D57C4" w:rsidP="00502E57">
            <w:pPr>
              <w:rPr>
                <w:rStyle w:val="CodeSnippet"/>
              </w:rPr>
            </w:pPr>
          </w:p>
        </w:tc>
      </w:tr>
    </w:tbl>
    <w:p w14:paraId="0F57C334" w14:textId="77777777" w:rsidR="002D57C4" w:rsidRDefault="002D57C4" w:rsidP="002D57C4">
      <w:pPr>
        <w:pStyle w:val="Heading4"/>
        <w:numPr>
          <w:ilvl w:val="3"/>
          <w:numId w:val="3"/>
        </w:numPr>
      </w:pPr>
      <w:r>
        <w:t>Additional Requirements</w:t>
      </w:r>
    </w:p>
    <w:p w14:paraId="34E85059" w14:textId="77777777" w:rsidR="002D57C4" w:rsidRPr="009F101C" w:rsidRDefault="002D57C4" w:rsidP="002D57C4">
      <w:pPr>
        <w:pStyle w:val="ListParagraph"/>
        <w:numPr>
          <w:ilvl w:val="0"/>
          <w:numId w:val="69"/>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4F5F31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11FA4302" w14:textId="77777777" w:rsidR="002D57C4" w:rsidRDefault="002D57C4" w:rsidP="002D57C4">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844824B" w14:textId="77777777" w:rsidTr="00502E57">
        <w:tc>
          <w:tcPr>
            <w:tcW w:w="1177" w:type="pct"/>
            <w:shd w:val="clear" w:color="auto" w:fill="D9D9D9"/>
          </w:tcPr>
          <w:p w14:paraId="48E958DA" w14:textId="77777777" w:rsidR="002D57C4" w:rsidRPr="00422683" w:rsidRDefault="002D57C4" w:rsidP="00502E57">
            <w:pPr>
              <w:pStyle w:val="TableText-Heading"/>
            </w:pPr>
            <w:r w:rsidRPr="00422683">
              <w:t>Shorthand Name</w:t>
            </w:r>
          </w:p>
        </w:tc>
        <w:tc>
          <w:tcPr>
            <w:tcW w:w="3823" w:type="pct"/>
          </w:tcPr>
          <w:p w14:paraId="3B0274B8" w14:textId="77777777" w:rsidR="002D57C4" w:rsidRPr="005A5497" w:rsidRDefault="002D57C4" w:rsidP="00502E57">
            <w:pPr>
              <w:pStyle w:val="TableText"/>
              <w:rPr>
                <w:noProof/>
              </w:rPr>
            </w:pPr>
            <w:r>
              <w:rPr>
                <w:noProof/>
              </w:rPr>
              <w:t>Bash</w:t>
            </w:r>
          </w:p>
        </w:tc>
      </w:tr>
      <w:tr w:rsidR="002D57C4" w:rsidRPr="004279F4" w14:paraId="6B8DA016" w14:textId="77777777" w:rsidTr="00502E57">
        <w:tc>
          <w:tcPr>
            <w:tcW w:w="1177" w:type="pct"/>
            <w:shd w:val="clear" w:color="auto" w:fill="D9D9D9"/>
          </w:tcPr>
          <w:p w14:paraId="27477414" w14:textId="77777777" w:rsidR="002D57C4" w:rsidRPr="00422683" w:rsidRDefault="002D57C4" w:rsidP="00502E57">
            <w:pPr>
              <w:pStyle w:val="TableText-Heading"/>
            </w:pPr>
            <w:r w:rsidRPr="00422683">
              <w:t>Type Qualified Name</w:t>
            </w:r>
          </w:p>
        </w:tc>
        <w:tc>
          <w:tcPr>
            <w:tcW w:w="3823" w:type="pct"/>
          </w:tcPr>
          <w:p w14:paraId="7B3CEE44" w14:textId="77777777" w:rsidR="002D57C4" w:rsidRDefault="002D57C4" w:rsidP="00502E57">
            <w:pPr>
              <w:pStyle w:val="TableText"/>
              <w:rPr>
                <w:noProof/>
              </w:rPr>
            </w:pPr>
            <w:r>
              <w:rPr>
                <w:noProof/>
              </w:rPr>
              <w:t>tosca:Bash</w:t>
            </w:r>
          </w:p>
        </w:tc>
      </w:tr>
      <w:tr w:rsidR="002D57C4" w:rsidRPr="004279F4" w14:paraId="5F711B8C" w14:textId="77777777" w:rsidTr="00502E57">
        <w:tc>
          <w:tcPr>
            <w:tcW w:w="1177" w:type="pct"/>
            <w:shd w:val="clear" w:color="auto" w:fill="D9D9D9"/>
          </w:tcPr>
          <w:p w14:paraId="33434FB9" w14:textId="77777777" w:rsidR="002D57C4" w:rsidRPr="00422683" w:rsidRDefault="002D57C4" w:rsidP="00502E57">
            <w:pPr>
              <w:pStyle w:val="TableText-Heading"/>
            </w:pPr>
            <w:r w:rsidRPr="00422683">
              <w:t>Type URI</w:t>
            </w:r>
          </w:p>
        </w:tc>
        <w:tc>
          <w:tcPr>
            <w:tcW w:w="3823" w:type="pct"/>
          </w:tcPr>
          <w:p w14:paraId="38563D0E" w14:textId="77777777" w:rsidR="002D57C4" w:rsidRPr="001C038A" w:rsidRDefault="002D57C4" w:rsidP="00502E57">
            <w:pPr>
              <w:pStyle w:val="TableText"/>
            </w:pPr>
            <w:r w:rsidRPr="001C038A">
              <w:t>tosca.</w:t>
            </w:r>
            <w:r>
              <w:t>artifacts.Implementation.Bash</w:t>
            </w:r>
          </w:p>
        </w:tc>
      </w:tr>
    </w:tbl>
    <w:p w14:paraId="113AC56B"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073A3C" w14:textId="77777777" w:rsidTr="00502E57">
        <w:tc>
          <w:tcPr>
            <w:tcW w:w="9576" w:type="dxa"/>
            <w:shd w:val="clear" w:color="auto" w:fill="D9D9D9" w:themeFill="background1" w:themeFillShade="D9"/>
          </w:tcPr>
          <w:p w14:paraId="16B46181" w14:textId="77777777" w:rsidR="002D57C4" w:rsidRPr="00200172" w:rsidRDefault="002D57C4" w:rsidP="00502E57">
            <w:pPr>
              <w:rPr>
                <w:rStyle w:val="CodeSnippet"/>
              </w:rPr>
            </w:pPr>
            <w:r w:rsidRPr="00200172">
              <w:rPr>
                <w:rStyle w:val="CodeSnippet"/>
              </w:rPr>
              <w:t>tosca.artifacts.Implementation.Bash:</w:t>
            </w:r>
          </w:p>
          <w:p w14:paraId="210D5E38"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18E44158" w14:textId="77777777" w:rsidR="002D57C4" w:rsidRPr="00200172" w:rsidRDefault="002D57C4" w:rsidP="00502E57">
            <w:pPr>
              <w:rPr>
                <w:rStyle w:val="CodeSnippet"/>
              </w:rPr>
            </w:pPr>
            <w:r w:rsidRPr="00200172">
              <w:rPr>
                <w:rStyle w:val="CodeSnippet"/>
              </w:rPr>
              <w:t xml:space="preserve">  description: Script artifact for the Unix Bash shell    </w:t>
            </w:r>
          </w:p>
          <w:p w14:paraId="07AB8CE3" w14:textId="77777777" w:rsidR="002D57C4" w:rsidRPr="00200172" w:rsidRDefault="002D57C4" w:rsidP="00502E57">
            <w:pPr>
              <w:rPr>
                <w:rStyle w:val="CodeSnippet"/>
              </w:rPr>
            </w:pPr>
            <w:r w:rsidRPr="00200172">
              <w:rPr>
                <w:rStyle w:val="CodeSnippet"/>
              </w:rPr>
              <w:t xml:space="preserve">  mime_type: application/x-sh</w:t>
            </w:r>
          </w:p>
          <w:p w14:paraId="5B48919E" w14:textId="77777777" w:rsidR="002D57C4" w:rsidRPr="006824F5" w:rsidRDefault="002D57C4" w:rsidP="00502E57">
            <w:pPr>
              <w:rPr>
                <w:rStyle w:val="CodeSnippet"/>
              </w:rPr>
            </w:pPr>
            <w:r w:rsidRPr="00200172">
              <w:rPr>
                <w:rStyle w:val="CodeSnippet"/>
              </w:rPr>
              <w:t xml:space="preserve">  file_ext: [ sh ]</w:t>
            </w:r>
          </w:p>
        </w:tc>
      </w:tr>
    </w:tbl>
    <w:p w14:paraId="5251CF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2791B106" w14:textId="77777777" w:rsidR="002D57C4" w:rsidRDefault="002D57C4" w:rsidP="002D57C4">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CF05FF" w14:textId="77777777" w:rsidTr="00502E57">
        <w:tc>
          <w:tcPr>
            <w:tcW w:w="1177" w:type="pct"/>
            <w:shd w:val="clear" w:color="auto" w:fill="D9D9D9"/>
          </w:tcPr>
          <w:p w14:paraId="1B40F904" w14:textId="77777777" w:rsidR="002D57C4" w:rsidRPr="00422683" w:rsidRDefault="002D57C4" w:rsidP="00502E57">
            <w:pPr>
              <w:pStyle w:val="TableText-Heading"/>
            </w:pPr>
            <w:r w:rsidRPr="00422683">
              <w:lastRenderedPageBreak/>
              <w:t>Shorthand Name</w:t>
            </w:r>
          </w:p>
        </w:tc>
        <w:tc>
          <w:tcPr>
            <w:tcW w:w="3823" w:type="pct"/>
          </w:tcPr>
          <w:p w14:paraId="269DCD05" w14:textId="77777777" w:rsidR="002D57C4" w:rsidRPr="005A5497" w:rsidRDefault="002D57C4" w:rsidP="00502E57">
            <w:pPr>
              <w:pStyle w:val="TableText"/>
              <w:rPr>
                <w:noProof/>
              </w:rPr>
            </w:pPr>
            <w:r>
              <w:rPr>
                <w:noProof/>
              </w:rPr>
              <w:t>Python</w:t>
            </w:r>
          </w:p>
        </w:tc>
      </w:tr>
      <w:tr w:rsidR="002D57C4" w:rsidRPr="004279F4" w14:paraId="79E2E69C" w14:textId="77777777" w:rsidTr="00502E57">
        <w:tc>
          <w:tcPr>
            <w:tcW w:w="1177" w:type="pct"/>
            <w:shd w:val="clear" w:color="auto" w:fill="D9D9D9"/>
          </w:tcPr>
          <w:p w14:paraId="3725BE8F" w14:textId="77777777" w:rsidR="002D57C4" w:rsidRPr="00422683" w:rsidRDefault="002D57C4" w:rsidP="00502E57">
            <w:pPr>
              <w:pStyle w:val="TableText-Heading"/>
            </w:pPr>
            <w:r w:rsidRPr="00422683">
              <w:t>Type Qualified Name</w:t>
            </w:r>
          </w:p>
        </w:tc>
        <w:tc>
          <w:tcPr>
            <w:tcW w:w="3823" w:type="pct"/>
          </w:tcPr>
          <w:p w14:paraId="3E0C5342" w14:textId="77777777" w:rsidR="002D57C4" w:rsidRDefault="002D57C4" w:rsidP="00502E57">
            <w:pPr>
              <w:pStyle w:val="TableText"/>
              <w:rPr>
                <w:noProof/>
              </w:rPr>
            </w:pPr>
            <w:r>
              <w:rPr>
                <w:noProof/>
              </w:rPr>
              <w:t>tosca:Python</w:t>
            </w:r>
          </w:p>
        </w:tc>
      </w:tr>
      <w:tr w:rsidR="002D57C4" w:rsidRPr="004279F4" w14:paraId="2DCF404B" w14:textId="77777777" w:rsidTr="00502E57">
        <w:tc>
          <w:tcPr>
            <w:tcW w:w="1177" w:type="pct"/>
            <w:shd w:val="clear" w:color="auto" w:fill="D9D9D9"/>
          </w:tcPr>
          <w:p w14:paraId="10B5F47F" w14:textId="77777777" w:rsidR="002D57C4" w:rsidRPr="00422683" w:rsidRDefault="002D57C4" w:rsidP="00502E57">
            <w:pPr>
              <w:pStyle w:val="TableText-Heading"/>
            </w:pPr>
            <w:r w:rsidRPr="00422683">
              <w:t>Type URI</w:t>
            </w:r>
          </w:p>
        </w:tc>
        <w:tc>
          <w:tcPr>
            <w:tcW w:w="3823" w:type="pct"/>
          </w:tcPr>
          <w:p w14:paraId="2F716F80" w14:textId="77777777" w:rsidR="002D57C4" w:rsidRPr="001C038A" w:rsidRDefault="002D57C4" w:rsidP="00502E57">
            <w:pPr>
              <w:pStyle w:val="TableText"/>
            </w:pPr>
            <w:r w:rsidRPr="001C038A">
              <w:t>tosca.</w:t>
            </w:r>
            <w:r>
              <w:t>artifacts.Implementation.Python</w:t>
            </w:r>
          </w:p>
        </w:tc>
      </w:tr>
    </w:tbl>
    <w:p w14:paraId="02E238F8"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D524371" w14:textId="77777777" w:rsidTr="00502E57">
        <w:tc>
          <w:tcPr>
            <w:tcW w:w="9576" w:type="dxa"/>
            <w:shd w:val="clear" w:color="auto" w:fill="D9D9D9" w:themeFill="background1" w:themeFillShade="D9"/>
          </w:tcPr>
          <w:p w14:paraId="3BB02CA7" w14:textId="77777777" w:rsidR="002D57C4" w:rsidRPr="00200172" w:rsidRDefault="002D57C4" w:rsidP="00502E57">
            <w:pPr>
              <w:rPr>
                <w:rStyle w:val="CodeSnippet"/>
              </w:rPr>
            </w:pPr>
            <w:r w:rsidRPr="00200172">
              <w:rPr>
                <w:rStyle w:val="CodeSnippet"/>
              </w:rPr>
              <w:t>tosca.artifacts.Implementation.Python:</w:t>
            </w:r>
          </w:p>
          <w:p w14:paraId="70ADE31A"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9EE4485" w14:textId="77777777" w:rsidR="002D57C4" w:rsidRPr="00200172" w:rsidRDefault="002D57C4" w:rsidP="00502E57">
            <w:pPr>
              <w:rPr>
                <w:rStyle w:val="CodeSnippet"/>
              </w:rPr>
            </w:pPr>
            <w:r w:rsidRPr="00200172">
              <w:rPr>
                <w:rStyle w:val="CodeSnippet"/>
              </w:rPr>
              <w:t xml:space="preserve">  description: Artifact for the interpreted Python language</w:t>
            </w:r>
          </w:p>
          <w:p w14:paraId="24C787B2" w14:textId="77777777" w:rsidR="002D57C4" w:rsidRPr="00200172" w:rsidRDefault="002D57C4" w:rsidP="00502E57">
            <w:pPr>
              <w:rPr>
                <w:rStyle w:val="CodeSnippet"/>
              </w:rPr>
            </w:pPr>
            <w:r w:rsidRPr="00200172">
              <w:rPr>
                <w:rStyle w:val="CodeSnippet"/>
              </w:rPr>
              <w:t xml:space="preserve">  mime_type: application/x-python</w:t>
            </w:r>
          </w:p>
          <w:p w14:paraId="15AD884A" w14:textId="77777777" w:rsidR="002D57C4" w:rsidRPr="006824F5" w:rsidRDefault="002D57C4" w:rsidP="00502E57">
            <w:pPr>
              <w:rPr>
                <w:rStyle w:val="CodeSnippet"/>
              </w:rPr>
            </w:pPr>
            <w:r w:rsidRPr="00200172">
              <w:rPr>
                <w:rStyle w:val="CodeSnippet"/>
              </w:rPr>
              <w:t xml:space="preserve">  file_ext: [ py ]</w:t>
            </w:r>
          </w:p>
        </w:tc>
      </w:tr>
    </w:tbl>
    <w:p w14:paraId="17F2279C" w14:textId="77777777" w:rsidR="002D57C4" w:rsidRDefault="002D57C4" w:rsidP="002D57C4">
      <w:pPr>
        <w:pStyle w:val="Heading2"/>
        <w:numPr>
          <w:ilvl w:val="1"/>
          <w:numId w:val="3"/>
        </w:numPr>
      </w:pPr>
      <w:bookmarkStart w:id="482" w:name="_Toc302251711"/>
      <w:bookmarkStart w:id="483" w:name="_Toc445238265"/>
      <w:r>
        <w:t>Capabilities Types</w:t>
      </w:r>
      <w:bookmarkEnd w:id="469"/>
      <w:bookmarkEnd w:id="482"/>
      <w:bookmarkEnd w:id="483"/>
    </w:p>
    <w:p w14:paraId="3FE6522E" w14:textId="77777777" w:rsidR="002D57C4" w:rsidRDefault="002D57C4" w:rsidP="002D57C4">
      <w:pPr>
        <w:pStyle w:val="Heading3"/>
        <w:numPr>
          <w:ilvl w:val="2"/>
          <w:numId w:val="3"/>
        </w:numPr>
      </w:pPr>
      <w:bookmarkStart w:id="484" w:name="DEFN_TYPE_CAPABILITIES_ROOT"/>
      <w:r>
        <w:t>tosca.capabilities.Root</w:t>
      </w:r>
    </w:p>
    <w:bookmarkEnd w:id="484"/>
    <w:p w14:paraId="01EB85A2" w14:textId="77777777" w:rsidR="002D57C4" w:rsidRPr="00FA2E41" w:rsidRDefault="002D57C4" w:rsidP="002D57C4">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43723FF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6A12DB9" w14:textId="77777777" w:rsidTr="00502E57">
        <w:tc>
          <w:tcPr>
            <w:tcW w:w="9576" w:type="dxa"/>
            <w:shd w:val="clear" w:color="auto" w:fill="D9D9D9" w:themeFill="background1" w:themeFillShade="D9"/>
          </w:tcPr>
          <w:p w14:paraId="110BBADA" w14:textId="77777777" w:rsidR="002D57C4" w:rsidRDefault="002D57C4" w:rsidP="00502E57">
            <w:pPr>
              <w:rPr>
                <w:rStyle w:val="CodeSnippet"/>
              </w:rPr>
            </w:pPr>
            <w:r w:rsidRPr="006824F5">
              <w:rPr>
                <w:rStyle w:val="CodeSnippet"/>
              </w:rPr>
              <w:t>tosca.capabilities.Root:</w:t>
            </w:r>
            <w:r>
              <w:rPr>
                <w:rStyle w:val="CodeSnippet"/>
              </w:rPr>
              <w:t xml:space="preserve"> </w:t>
            </w:r>
          </w:p>
          <w:p w14:paraId="0A0BED74"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7063B69F" w14:textId="77777777" w:rsidR="002D57C4" w:rsidRDefault="002D57C4" w:rsidP="002D57C4">
      <w:pPr>
        <w:pStyle w:val="Heading3"/>
        <w:numPr>
          <w:ilvl w:val="2"/>
          <w:numId w:val="3"/>
        </w:numPr>
      </w:pPr>
      <w:bookmarkStart w:id="485" w:name="DEFN_TYPE_CAPABILITIES_NODE"/>
      <w:r>
        <w:t>tosca.capabilities.Node</w:t>
      </w:r>
    </w:p>
    <w:bookmarkEnd w:id="485"/>
    <w:p w14:paraId="3C61D63E" w14:textId="77777777" w:rsidR="002D57C4" w:rsidRDefault="002D57C4" w:rsidP="002D57C4">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5AF6C4B" w14:textId="77777777" w:rsidTr="00502E57">
        <w:tc>
          <w:tcPr>
            <w:tcW w:w="1177" w:type="pct"/>
            <w:shd w:val="clear" w:color="auto" w:fill="D9D9D9"/>
          </w:tcPr>
          <w:p w14:paraId="1064D255" w14:textId="77777777" w:rsidR="002D57C4" w:rsidRPr="00422683" w:rsidRDefault="002D57C4" w:rsidP="00502E57">
            <w:pPr>
              <w:pStyle w:val="TableText-Heading"/>
            </w:pPr>
            <w:r w:rsidRPr="00422683">
              <w:t>Shorthand Name</w:t>
            </w:r>
          </w:p>
        </w:tc>
        <w:tc>
          <w:tcPr>
            <w:tcW w:w="3823" w:type="pct"/>
          </w:tcPr>
          <w:p w14:paraId="06E5B723" w14:textId="77777777" w:rsidR="002D57C4" w:rsidRPr="005A5497" w:rsidRDefault="002D57C4" w:rsidP="00502E57">
            <w:pPr>
              <w:pStyle w:val="TableText"/>
              <w:rPr>
                <w:noProof/>
              </w:rPr>
            </w:pPr>
            <w:r>
              <w:rPr>
                <w:noProof/>
              </w:rPr>
              <w:t>Node</w:t>
            </w:r>
          </w:p>
        </w:tc>
      </w:tr>
      <w:tr w:rsidR="002D57C4" w:rsidRPr="004279F4" w14:paraId="13B7E321" w14:textId="77777777" w:rsidTr="00502E57">
        <w:tc>
          <w:tcPr>
            <w:tcW w:w="1177" w:type="pct"/>
            <w:shd w:val="clear" w:color="auto" w:fill="D9D9D9"/>
          </w:tcPr>
          <w:p w14:paraId="25DA4407" w14:textId="77777777" w:rsidR="002D57C4" w:rsidRPr="00422683" w:rsidRDefault="002D57C4" w:rsidP="00502E57">
            <w:pPr>
              <w:pStyle w:val="TableText-Heading"/>
            </w:pPr>
            <w:r w:rsidRPr="00422683">
              <w:t>Type Qualified Name</w:t>
            </w:r>
          </w:p>
        </w:tc>
        <w:tc>
          <w:tcPr>
            <w:tcW w:w="3823" w:type="pct"/>
          </w:tcPr>
          <w:p w14:paraId="41707EA9" w14:textId="77777777" w:rsidR="002D57C4" w:rsidRDefault="002D57C4" w:rsidP="00502E57">
            <w:pPr>
              <w:pStyle w:val="TableText"/>
              <w:rPr>
                <w:noProof/>
              </w:rPr>
            </w:pPr>
            <w:r>
              <w:rPr>
                <w:noProof/>
              </w:rPr>
              <w:t>tosca:Node</w:t>
            </w:r>
          </w:p>
        </w:tc>
      </w:tr>
      <w:tr w:rsidR="002D57C4" w:rsidRPr="004279F4" w14:paraId="7428802D" w14:textId="77777777" w:rsidTr="00502E57">
        <w:tc>
          <w:tcPr>
            <w:tcW w:w="1177" w:type="pct"/>
            <w:shd w:val="clear" w:color="auto" w:fill="D9D9D9"/>
          </w:tcPr>
          <w:p w14:paraId="10911247" w14:textId="77777777" w:rsidR="002D57C4" w:rsidRPr="00422683" w:rsidRDefault="002D57C4" w:rsidP="00502E57">
            <w:pPr>
              <w:pStyle w:val="TableText-Heading"/>
            </w:pPr>
            <w:r w:rsidRPr="00422683">
              <w:t>Type URI</w:t>
            </w:r>
          </w:p>
        </w:tc>
        <w:tc>
          <w:tcPr>
            <w:tcW w:w="3823" w:type="pct"/>
          </w:tcPr>
          <w:p w14:paraId="2876E47E" w14:textId="77777777" w:rsidR="002D57C4" w:rsidRPr="001C038A" w:rsidRDefault="002D57C4" w:rsidP="00502E57">
            <w:pPr>
              <w:pStyle w:val="TableText"/>
            </w:pPr>
            <w:r w:rsidRPr="001C038A">
              <w:t>tosca.</w:t>
            </w:r>
            <w:r>
              <w:t>capabilities</w:t>
            </w:r>
            <w:r w:rsidRPr="001C038A">
              <w:t>.</w:t>
            </w:r>
            <w:r>
              <w:t>Node</w:t>
            </w:r>
          </w:p>
        </w:tc>
      </w:tr>
    </w:tbl>
    <w:p w14:paraId="50CA2659"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EC6B02" w14:textId="77777777" w:rsidTr="00502E57">
        <w:tc>
          <w:tcPr>
            <w:tcW w:w="9576" w:type="dxa"/>
            <w:shd w:val="clear" w:color="auto" w:fill="D9D9D9" w:themeFill="background1" w:themeFillShade="D9"/>
          </w:tcPr>
          <w:p w14:paraId="762E02AA" w14:textId="77777777" w:rsidR="002D57C4" w:rsidRPr="006824F5" w:rsidRDefault="002D57C4" w:rsidP="00502E57">
            <w:pPr>
              <w:rPr>
                <w:rStyle w:val="CodeSnippet"/>
              </w:rPr>
            </w:pPr>
            <w:r w:rsidRPr="006824F5">
              <w:rPr>
                <w:rStyle w:val="CodeSnippet"/>
              </w:rPr>
              <w:t>tosca.capabilities.</w:t>
            </w:r>
            <w:r>
              <w:rPr>
                <w:rStyle w:val="CodeSnippet"/>
              </w:rPr>
              <w:t>Node</w:t>
            </w:r>
            <w:r w:rsidRPr="006824F5">
              <w:rPr>
                <w:rStyle w:val="CodeSnippet"/>
              </w:rPr>
              <w:t>:</w:t>
            </w:r>
          </w:p>
          <w:p w14:paraId="5E2927E5" w14:textId="77777777" w:rsidR="002D57C4" w:rsidRPr="006824F5" w:rsidRDefault="002D57C4" w:rsidP="00502E57">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67D21E5D" w14:textId="77777777" w:rsidR="002D57C4" w:rsidRDefault="002D57C4" w:rsidP="002D57C4">
      <w:pPr>
        <w:pStyle w:val="Heading3"/>
        <w:numPr>
          <w:ilvl w:val="2"/>
          <w:numId w:val="3"/>
        </w:numPr>
      </w:pPr>
      <w:bookmarkStart w:id="486" w:name="DEFN_TYPE_CAPABILITIES_CONTAINER"/>
      <w:r>
        <w:t>tosca.capabilities.Container</w:t>
      </w:r>
    </w:p>
    <w:bookmarkEnd w:id="486"/>
    <w:p w14:paraId="02E3D2B2" w14:textId="77777777" w:rsidR="002D57C4" w:rsidRDefault="002D57C4" w:rsidP="002D57C4">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375FA0" w14:textId="77777777" w:rsidTr="00502E57">
        <w:tc>
          <w:tcPr>
            <w:tcW w:w="1177" w:type="pct"/>
            <w:shd w:val="clear" w:color="auto" w:fill="D9D9D9"/>
          </w:tcPr>
          <w:p w14:paraId="7916A245" w14:textId="77777777" w:rsidR="002D57C4" w:rsidRPr="00422683" w:rsidRDefault="002D57C4" w:rsidP="00502E57">
            <w:pPr>
              <w:pStyle w:val="TableText-Heading"/>
            </w:pPr>
            <w:r w:rsidRPr="00422683">
              <w:lastRenderedPageBreak/>
              <w:t>Shorthand Name</w:t>
            </w:r>
          </w:p>
        </w:tc>
        <w:tc>
          <w:tcPr>
            <w:tcW w:w="3823" w:type="pct"/>
          </w:tcPr>
          <w:p w14:paraId="745C2654" w14:textId="77777777" w:rsidR="002D57C4" w:rsidRPr="005A5497" w:rsidRDefault="002D57C4" w:rsidP="00502E57">
            <w:pPr>
              <w:pStyle w:val="TableText"/>
              <w:rPr>
                <w:noProof/>
              </w:rPr>
            </w:pPr>
            <w:r>
              <w:rPr>
                <w:noProof/>
              </w:rPr>
              <w:t>Container</w:t>
            </w:r>
          </w:p>
        </w:tc>
      </w:tr>
      <w:tr w:rsidR="002D57C4" w:rsidRPr="004279F4" w14:paraId="159B0F73" w14:textId="77777777" w:rsidTr="00502E57">
        <w:tc>
          <w:tcPr>
            <w:tcW w:w="1177" w:type="pct"/>
            <w:shd w:val="clear" w:color="auto" w:fill="D9D9D9"/>
          </w:tcPr>
          <w:p w14:paraId="7D5C4162" w14:textId="77777777" w:rsidR="002D57C4" w:rsidRPr="00422683" w:rsidRDefault="002D57C4" w:rsidP="00502E57">
            <w:pPr>
              <w:pStyle w:val="TableText-Heading"/>
            </w:pPr>
            <w:r w:rsidRPr="00422683">
              <w:t>Type Qualified Name</w:t>
            </w:r>
          </w:p>
        </w:tc>
        <w:tc>
          <w:tcPr>
            <w:tcW w:w="3823" w:type="pct"/>
          </w:tcPr>
          <w:p w14:paraId="574538A6" w14:textId="77777777" w:rsidR="002D57C4" w:rsidRDefault="002D57C4" w:rsidP="00502E57">
            <w:pPr>
              <w:pStyle w:val="TableText"/>
              <w:rPr>
                <w:noProof/>
              </w:rPr>
            </w:pPr>
            <w:r>
              <w:rPr>
                <w:noProof/>
              </w:rPr>
              <w:t>tosca:Container</w:t>
            </w:r>
          </w:p>
        </w:tc>
      </w:tr>
      <w:tr w:rsidR="002D57C4" w:rsidRPr="004279F4" w14:paraId="2225371A" w14:textId="77777777" w:rsidTr="00502E57">
        <w:tc>
          <w:tcPr>
            <w:tcW w:w="1177" w:type="pct"/>
            <w:shd w:val="clear" w:color="auto" w:fill="D9D9D9"/>
          </w:tcPr>
          <w:p w14:paraId="78AC6BC4" w14:textId="77777777" w:rsidR="002D57C4" w:rsidRPr="00422683" w:rsidRDefault="002D57C4" w:rsidP="00502E57">
            <w:pPr>
              <w:pStyle w:val="TableText-Heading"/>
            </w:pPr>
            <w:r w:rsidRPr="00422683">
              <w:t>Type URI</w:t>
            </w:r>
          </w:p>
        </w:tc>
        <w:tc>
          <w:tcPr>
            <w:tcW w:w="3823" w:type="pct"/>
          </w:tcPr>
          <w:p w14:paraId="09AF38DD" w14:textId="77777777" w:rsidR="002D57C4" w:rsidRPr="001C038A" w:rsidRDefault="002D57C4" w:rsidP="00502E57">
            <w:pPr>
              <w:pStyle w:val="TableText"/>
            </w:pPr>
            <w:r w:rsidRPr="001C038A">
              <w:t>tosca.</w:t>
            </w:r>
            <w:r>
              <w:t>capabilities</w:t>
            </w:r>
            <w:r w:rsidRPr="001C038A">
              <w:t>.</w:t>
            </w:r>
            <w:r>
              <w:t>Container</w:t>
            </w:r>
          </w:p>
        </w:tc>
      </w:tr>
    </w:tbl>
    <w:p w14:paraId="08BF98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981"/>
        <w:gridCol w:w="1305"/>
        <w:gridCol w:w="1631"/>
        <w:gridCol w:w="4692"/>
      </w:tblGrid>
      <w:tr w:rsidR="002D57C4" w:rsidRPr="00E5427A" w14:paraId="6C4603B7" w14:textId="77777777" w:rsidTr="00502E57">
        <w:trPr>
          <w:cantSplit/>
          <w:tblHeader/>
        </w:trPr>
        <w:tc>
          <w:tcPr>
            <w:tcW w:w="791" w:type="pct"/>
            <w:shd w:val="clear" w:color="auto" w:fill="D9D9D9"/>
          </w:tcPr>
          <w:p w14:paraId="3949EE85"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64502880"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722E9B93"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011357E2"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5E1F27C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3DB7D1C3" w14:textId="77777777" w:rsidTr="00502E57">
        <w:trPr>
          <w:cantSplit/>
        </w:trPr>
        <w:tc>
          <w:tcPr>
            <w:tcW w:w="791" w:type="pct"/>
            <w:shd w:val="clear" w:color="auto" w:fill="FFFFFF"/>
          </w:tcPr>
          <w:p w14:paraId="5509638A" w14:textId="77777777" w:rsidR="002D57C4" w:rsidRPr="00E5427A" w:rsidRDefault="002D57C4" w:rsidP="00502E57">
            <w:pPr>
              <w:pStyle w:val="TableText"/>
              <w:rPr>
                <w:rFonts w:cstheme="minorHAnsi"/>
                <w:noProof/>
              </w:rPr>
            </w:pPr>
            <w:r w:rsidRPr="00E5427A">
              <w:rPr>
                <w:rFonts w:cstheme="minorHAnsi"/>
                <w:noProof/>
              </w:rPr>
              <w:t>num_cpus</w:t>
            </w:r>
          </w:p>
        </w:tc>
        <w:tc>
          <w:tcPr>
            <w:tcW w:w="488" w:type="pct"/>
            <w:shd w:val="clear" w:color="auto" w:fill="FFFFFF"/>
          </w:tcPr>
          <w:p w14:paraId="643C79E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7F1C70EB" w14:textId="77777777" w:rsidR="002D57C4" w:rsidRPr="00E5427A" w:rsidRDefault="00D37E2A" w:rsidP="00502E57">
            <w:pPr>
              <w:pStyle w:val="TableText"/>
              <w:rPr>
                <w:rFonts w:cstheme="minorHAnsi"/>
              </w:rPr>
            </w:pPr>
            <w:hyperlink w:anchor="TYPE_YAML_INTEGER" w:history="1">
              <w:r w:rsidR="002D57C4" w:rsidRPr="0077413D">
                <w:rPr>
                  <w:rStyle w:val="Hyperlink"/>
                </w:rPr>
                <w:t>integer</w:t>
              </w:r>
            </w:hyperlink>
          </w:p>
        </w:tc>
        <w:tc>
          <w:tcPr>
            <w:tcW w:w="885" w:type="pct"/>
            <w:shd w:val="clear" w:color="auto" w:fill="FFFFFF"/>
          </w:tcPr>
          <w:p w14:paraId="0124F2D1" w14:textId="77777777" w:rsidR="002D57C4" w:rsidRPr="00E5427A" w:rsidRDefault="002D57C4" w:rsidP="00502E57">
            <w:pPr>
              <w:pStyle w:val="TableText"/>
              <w:rPr>
                <w:rFonts w:cstheme="minorHAnsi"/>
              </w:rPr>
            </w:pPr>
            <w:r w:rsidRPr="0077413D">
              <w:t>greater_or_equal: 1</w:t>
            </w:r>
          </w:p>
        </w:tc>
        <w:tc>
          <w:tcPr>
            <w:tcW w:w="2408" w:type="pct"/>
            <w:shd w:val="clear" w:color="auto" w:fill="FFFFFF"/>
          </w:tcPr>
          <w:p w14:paraId="0183F0C1" w14:textId="77777777" w:rsidR="002D57C4" w:rsidRPr="00E5427A" w:rsidRDefault="002D57C4" w:rsidP="00502E57">
            <w:pPr>
              <w:pStyle w:val="TableText"/>
              <w:rPr>
                <w:rFonts w:cstheme="minorHAnsi"/>
              </w:rPr>
            </w:pPr>
            <w:r w:rsidRPr="00E5427A">
              <w:rPr>
                <w:rFonts w:cstheme="minorHAnsi"/>
              </w:rPr>
              <w:t>Number of (actual or virtual) CPUs associated with the Compute node.</w:t>
            </w:r>
          </w:p>
        </w:tc>
      </w:tr>
      <w:tr w:rsidR="002D57C4" w:rsidRPr="00E5427A" w14:paraId="23FD0604" w14:textId="77777777" w:rsidTr="00502E57">
        <w:trPr>
          <w:cantSplit/>
        </w:trPr>
        <w:tc>
          <w:tcPr>
            <w:tcW w:w="791" w:type="pct"/>
            <w:shd w:val="clear" w:color="auto" w:fill="FFFFFF"/>
          </w:tcPr>
          <w:p w14:paraId="4FF70D46" w14:textId="77777777" w:rsidR="002D57C4" w:rsidRPr="00E5427A" w:rsidRDefault="002D57C4" w:rsidP="00502E57">
            <w:pPr>
              <w:pStyle w:val="TableText"/>
              <w:rPr>
                <w:rFonts w:cstheme="minorHAnsi"/>
                <w:noProof/>
              </w:rPr>
            </w:pPr>
            <w:r>
              <w:rPr>
                <w:rFonts w:cstheme="minorHAnsi"/>
                <w:noProof/>
              </w:rPr>
              <w:t>cpu_frequency</w:t>
            </w:r>
          </w:p>
        </w:tc>
        <w:tc>
          <w:tcPr>
            <w:tcW w:w="488" w:type="pct"/>
            <w:shd w:val="clear" w:color="auto" w:fill="FFFFFF"/>
          </w:tcPr>
          <w:p w14:paraId="53C52972"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DD3CD49" w14:textId="77777777" w:rsidR="002D57C4" w:rsidRPr="00E5427A" w:rsidRDefault="00D37E2A" w:rsidP="00502E57">
            <w:pPr>
              <w:pStyle w:val="TableText"/>
              <w:rPr>
                <w:rFonts w:cstheme="minorHAnsi"/>
              </w:rPr>
            </w:pPr>
            <w:hyperlink w:anchor="TYPE_TOSCA_SCALAR_UNIT_FREQUENCY" w:history="1">
              <w:r w:rsidR="002D57C4" w:rsidRPr="007633FB">
                <w:rPr>
                  <w:rStyle w:val="Hyperlink"/>
                  <w:rFonts w:cstheme="minorHAnsi"/>
                </w:rPr>
                <w:t>scalar-unit.frequency</w:t>
              </w:r>
            </w:hyperlink>
          </w:p>
        </w:tc>
        <w:tc>
          <w:tcPr>
            <w:tcW w:w="885" w:type="pct"/>
            <w:shd w:val="clear" w:color="auto" w:fill="FFFFFF"/>
          </w:tcPr>
          <w:p w14:paraId="51773F50" w14:textId="77777777" w:rsidR="002D57C4" w:rsidRPr="00E5427A" w:rsidRDefault="002D57C4" w:rsidP="00502E57">
            <w:pPr>
              <w:pStyle w:val="TableText"/>
              <w:rPr>
                <w:rFonts w:cstheme="minorHAnsi"/>
              </w:rPr>
            </w:pPr>
            <w:r w:rsidRPr="0077413D">
              <w:t xml:space="preserve">greater_or_equal: </w:t>
            </w:r>
            <w:r>
              <w:t>0.1 GHz</w:t>
            </w:r>
          </w:p>
        </w:tc>
        <w:tc>
          <w:tcPr>
            <w:tcW w:w="2408" w:type="pct"/>
            <w:shd w:val="clear" w:color="auto" w:fill="FFFFFF"/>
          </w:tcPr>
          <w:p w14:paraId="66C4B913" w14:textId="77777777" w:rsidR="002D57C4" w:rsidRPr="00E5427A" w:rsidRDefault="002D57C4" w:rsidP="00502E57">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2D57C4" w:rsidRPr="00E5427A" w14:paraId="36454834" w14:textId="77777777" w:rsidTr="00502E57">
        <w:trPr>
          <w:cantSplit/>
        </w:trPr>
        <w:tc>
          <w:tcPr>
            <w:tcW w:w="791" w:type="pct"/>
            <w:shd w:val="clear" w:color="auto" w:fill="FFFFFF"/>
          </w:tcPr>
          <w:p w14:paraId="3CDC8173" w14:textId="77777777" w:rsidR="002D57C4" w:rsidRDefault="002D57C4" w:rsidP="00502E57">
            <w:pPr>
              <w:pStyle w:val="TableText"/>
              <w:rPr>
                <w:rFonts w:cstheme="minorHAnsi"/>
                <w:noProof/>
              </w:rPr>
            </w:pPr>
            <w:r w:rsidRPr="00E5427A">
              <w:rPr>
                <w:rFonts w:cstheme="minorHAnsi"/>
                <w:noProof/>
              </w:rPr>
              <w:t>disk_size</w:t>
            </w:r>
          </w:p>
        </w:tc>
        <w:tc>
          <w:tcPr>
            <w:tcW w:w="488" w:type="pct"/>
            <w:shd w:val="clear" w:color="auto" w:fill="FFFFFF"/>
          </w:tcPr>
          <w:p w14:paraId="725EE2E1"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3D32C43B" w14:textId="77777777" w:rsidR="002D57C4" w:rsidRDefault="00D37E2A"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5F9ED3E3"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6B339E1A" w14:textId="77777777" w:rsidR="002D57C4" w:rsidRDefault="002D57C4" w:rsidP="00502E57">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2D57C4" w:rsidRPr="00E5427A" w14:paraId="743E7CAF" w14:textId="77777777" w:rsidTr="00502E57">
        <w:trPr>
          <w:cantSplit/>
        </w:trPr>
        <w:tc>
          <w:tcPr>
            <w:tcW w:w="791" w:type="pct"/>
            <w:shd w:val="clear" w:color="auto" w:fill="FFFFFF"/>
          </w:tcPr>
          <w:p w14:paraId="1AEFB701" w14:textId="77777777" w:rsidR="002D57C4" w:rsidRDefault="002D57C4" w:rsidP="00502E57">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794C591B"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01036669" w14:textId="77777777" w:rsidR="002D57C4" w:rsidRDefault="00D37E2A"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7A7C7886"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1428973B" w14:textId="77777777" w:rsidR="002D57C4" w:rsidRDefault="002D57C4" w:rsidP="00502E57">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1C424601" w14:textId="77777777" w:rsidR="002D57C4" w:rsidRDefault="002D57C4" w:rsidP="002D57C4"/>
    <w:p w14:paraId="358454B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091619A" w14:textId="77777777" w:rsidTr="00502E57">
        <w:tc>
          <w:tcPr>
            <w:tcW w:w="9576" w:type="dxa"/>
            <w:shd w:val="clear" w:color="auto" w:fill="D9D9D9" w:themeFill="background1" w:themeFillShade="D9"/>
          </w:tcPr>
          <w:p w14:paraId="30B33E89" w14:textId="77777777" w:rsidR="002D57C4" w:rsidRPr="006824F5" w:rsidRDefault="002D57C4" w:rsidP="00502E57">
            <w:pPr>
              <w:rPr>
                <w:rStyle w:val="CodeSnippet"/>
              </w:rPr>
            </w:pPr>
            <w:r w:rsidRPr="006824F5">
              <w:rPr>
                <w:rStyle w:val="CodeSnippet"/>
              </w:rPr>
              <w:t>tosca.capabilities.Container:</w:t>
            </w:r>
          </w:p>
          <w:p w14:paraId="6772D4E0"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3B5D7DAD"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0CAB29B2" w14:textId="77777777" w:rsidR="002D57C4" w:rsidRPr="006824F5" w:rsidRDefault="002D57C4" w:rsidP="00502E57">
            <w:pPr>
              <w:rPr>
                <w:rStyle w:val="CodeSnippet"/>
                <w:noProof/>
              </w:rPr>
            </w:pPr>
            <w:r w:rsidRPr="006824F5">
              <w:rPr>
                <w:rStyle w:val="CodeSnippet"/>
                <w:noProof/>
              </w:rPr>
              <w:t xml:space="preserve">    num_cpus: </w:t>
            </w:r>
          </w:p>
          <w:p w14:paraId="1D6B4EF5" w14:textId="77777777" w:rsidR="002D57C4" w:rsidRDefault="002D57C4" w:rsidP="00502E57">
            <w:pPr>
              <w:rPr>
                <w:rStyle w:val="CodeSnippet"/>
                <w:noProof/>
              </w:rPr>
            </w:pPr>
            <w:r w:rsidRPr="006824F5">
              <w:rPr>
                <w:rStyle w:val="CodeSnippet"/>
                <w:noProof/>
              </w:rPr>
              <w:t xml:space="preserve">      type: integer</w:t>
            </w:r>
          </w:p>
          <w:p w14:paraId="38C0D6CF" w14:textId="77777777" w:rsidR="002D57C4" w:rsidRDefault="002D57C4" w:rsidP="00502E57">
            <w:pPr>
              <w:rPr>
                <w:rStyle w:val="CodeSnippet"/>
                <w:noProof/>
              </w:rPr>
            </w:pPr>
            <w:r>
              <w:rPr>
                <w:rStyle w:val="CodeSnippet"/>
                <w:noProof/>
              </w:rPr>
              <w:t xml:space="preserve">      required: false</w:t>
            </w:r>
          </w:p>
          <w:p w14:paraId="58FD99D1" w14:textId="77777777" w:rsidR="002D57C4" w:rsidRPr="006824F5" w:rsidRDefault="002D57C4" w:rsidP="00502E57">
            <w:pPr>
              <w:rPr>
                <w:rStyle w:val="CodeSnippet"/>
                <w:noProof/>
              </w:rPr>
            </w:pPr>
            <w:r w:rsidRPr="006824F5">
              <w:rPr>
                <w:rStyle w:val="CodeSnippet"/>
                <w:noProof/>
              </w:rPr>
              <w:t xml:space="preserve">      constraints:</w:t>
            </w:r>
          </w:p>
          <w:p w14:paraId="1402BFDE" w14:textId="77777777" w:rsidR="002D57C4" w:rsidRDefault="002D57C4" w:rsidP="00502E57">
            <w:pPr>
              <w:rPr>
                <w:rStyle w:val="CodeSnippet"/>
                <w:noProof/>
              </w:rPr>
            </w:pPr>
            <w:r w:rsidRPr="006824F5">
              <w:rPr>
                <w:rStyle w:val="CodeSnippet"/>
                <w:noProof/>
              </w:rPr>
              <w:t xml:space="preserve">        - greater_or_equal: 1</w:t>
            </w:r>
          </w:p>
          <w:p w14:paraId="4887726D" w14:textId="77777777" w:rsidR="002D57C4" w:rsidRDefault="002D57C4" w:rsidP="00502E57">
            <w:pPr>
              <w:rPr>
                <w:rStyle w:val="CodeSnippet"/>
              </w:rPr>
            </w:pPr>
            <w:r w:rsidRPr="005E05A8">
              <w:rPr>
                <w:rStyle w:val="CodeSnippet"/>
              </w:rPr>
              <w:t xml:space="preserve">    cpu_frequency</w:t>
            </w:r>
            <w:r>
              <w:rPr>
                <w:rStyle w:val="CodeSnippet"/>
              </w:rPr>
              <w:t>:</w:t>
            </w:r>
          </w:p>
          <w:p w14:paraId="0F3DA414" w14:textId="77777777" w:rsidR="002D57C4" w:rsidRDefault="002D57C4" w:rsidP="00502E57">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4ACC5CFF" w14:textId="77777777" w:rsidR="002D57C4" w:rsidRDefault="002D57C4" w:rsidP="00502E57">
            <w:pPr>
              <w:rPr>
                <w:rStyle w:val="CodeSnippet"/>
              </w:rPr>
            </w:pPr>
            <w:r>
              <w:rPr>
                <w:rStyle w:val="CodeSnippet"/>
              </w:rPr>
              <w:t xml:space="preserve">      required: false</w:t>
            </w:r>
          </w:p>
          <w:p w14:paraId="1D18724A" w14:textId="77777777" w:rsidR="002D57C4" w:rsidRPr="006824F5" w:rsidRDefault="002D57C4" w:rsidP="00502E57">
            <w:pPr>
              <w:rPr>
                <w:rStyle w:val="CodeSnippet"/>
                <w:noProof/>
              </w:rPr>
            </w:pPr>
            <w:r w:rsidRPr="006824F5">
              <w:rPr>
                <w:rStyle w:val="CodeSnippet"/>
                <w:noProof/>
              </w:rPr>
              <w:t xml:space="preserve">      constraints:</w:t>
            </w:r>
          </w:p>
          <w:p w14:paraId="4DE53794" w14:textId="77777777" w:rsidR="002D57C4" w:rsidRDefault="002D57C4" w:rsidP="00502E57">
            <w:pPr>
              <w:rPr>
                <w:rStyle w:val="CodeSnippet"/>
                <w:noProof/>
              </w:rPr>
            </w:pPr>
            <w:r>
              <w:rPr>
                <w:rStyle w:val="CodeSnippet"/>
                <w:noProof/>
              </w:rPr>
              <w:t xml:space="preserve">        - greater_or_equal: 0.1 GHz</w:t>
            </w:r>
          </w:p>
          <w:p w14:paraId="6D921988" w14:textId="77777777" w:rsidR="002D57C4" w:rsidRPr="006824F5" w:rsidRDefault="002D57C4" w:rsidP="00502E57">
            <w:pPr>
              <w:rPr>
                <w:rStyle w:val="CodeSnippet"/>
                <w:noProof/>
              </w:rPr>
            </w:pPr>
            <w:r w:rsidRPr="006824F5">
              <w:rPr>
                <w:rStyle w:val="CodeSnippet"/>
                <w:noProof/>
              </w:rPr>
              <w:t xml:space="preserve">    disk_size: </w:t>
            </w:r>
          </w:p>
          <w:p w14:paraId="18EA5E69" w14:textId="77777777" w:rsidR="002D57C4" w:rsidRDefault="002D57C4" w:rsidP="00502E57">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72349A1D" w14:textId="77777777" w:rsidR="002D57C4" w:rsidRPr="000A5423" w:rsidRDefault="002D57C4" w:rsidP="00502E57">
            <w:pPr>
              <w:rPr>
                <w:rStyle w:val="CodeSnippet"/>
              </w:rPr>
            </w:pPr>
            <w:r w:rsidRPr="000A5423">
              <w:rPr>
                <w:rStyle w:val="CodeSnippet"/>
              </w:rPr>
              <w:t xml:space="preserve">      required: false</w:t>
            </w:r>
          </w:p>
          <w:p w14:paraId="67093EAC" w14:textId="77777777" w:rsidR="002D57C4" w:rsidRPr="006824F5" w:rsidRDefault="002D57C4" w:rsidP="00502E57">
            <w:pPr>
              <w:rPr>
                <w:rStyle w:val="CodeSnippet"/>
                <w:noProof/>
              </w:rPr>
            </w:pPr>
            <w:r w:rsidRPr="006824F5">
              <w:rPr>
                <w:rStyle w:val="CodeSnippet"/>
                <w:noProof/>
              </w:rPr>
              <w:t xml:space="preserve">      constraints:</w:t>
            </w:r>
          </w:p>
          <w:p w14:paraId="68B63B4D"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p w14:paraId="320DEB9D" w14:textId="77777777" w:rsidR="002D57C4" w:rsidRPr="006824F5" w:rsidRDefault="002D57C4" w:rsidP="00502E57">
            <w:pPr>
              <w:rPr>
                <w:rStyle w:val="CodeSnippet"/>
                <w:noProof/>
              </w:rPr>
            </w:pPr>
            <w:r w:rsidRPr="006824F5">
              <w:rPr>
                <w:rStyle w:val="CodeSnippet"/>
                <w:noProof/>
              </w:rPr>
              <w:t xml:space="preserve">    mem_size: </w:t>
            </w:r>
          </w:p>
          <w:p w14:paraId="5B14BC6D" w14:textId="77777777" w:rsidR="002D57C4" w:rsidRDefault="002D57C4" w:rsidP="00502E57">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458D8BFF" w14:textId="77777777" w:rsidR="002D57C4" w:rsidRPr="00BB662F" w:rsidRDefault="002D57C4" w:rsidP="00502E57">
            <w:pPr>
              <w:rPr>
                <w:rStyle w:val="CodeSnippet"/>
              </w:rPr>
            </w:pPr>
            <w:r w:rsidRPr="00BB662F">
              <w:rPr>
                <w:rStyle w:val="CodeSnippet"/>
              </w:rPr>
              <w:t xml:space="preserve">      required: false</w:t>
            </w:r>
          </w:p>
          <w:p w14:paraId="62408CC7" w14:textId="77777777" w:rsidR="002D57C4" w:rsidRPr="006824F5" w:rsidRDefault="002D57C4" w:rsidP="00502E57">
            <w:pPr>
              <w:rPr>
                <w:rStyle w:val="CodeSnippet"/>
                <w:noProof/>
              </w:rPr>
            </w:pPr>
            <w:r w:rsidRPr="006824F5">
              <w:rPr>
                <w:rStyle w:val="CodeSnippet"/>
                <w:noProof/>
              </w:rPr>
              <w:t xml:space="preserve">      constraints:</w:t>
            </w:r>
          </w:p>
          <w:p w14:paraId="616591A5"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tc>
      </w:tr>
    </w:tbl>
    <w:p w14:paraId="345A11AF" w14:textId="77777777" w:rsidR="002D57C4" w:rsidRDefault="002D57C4" w:rsidP="002D57C4">
      <w:pPr>
        <w:pStyle w:val="Heading3"/>
        <w:numPr>
          <w:ilvl w:val="2"/>
          <w:numId w:val="3"/>
        </w:numPr>
      </w:pPr>
      <w:bookmarkStart w:id="487" w:name="DEFN_TYPE_CAPABILITIES_HTTP_ENDPOINT"/>
      <w:bookmarkStart w:id="488" w:name="DEFN_TYPE_CAPABILITIES_ENDPOINT"/>
      <w:r>
        <w:lastRenderedPageBreak/>
        <w:t>tosca.capabilities.Endpoint</w:t>
      </w:r>
    </w:p>
    <w:bookmarkEnd w:id="487"/>
    <w:bookmarkEnd w:id="488"/>
    <w:p w14:paraId="7E653E03" w14:textId="77777777" w:rsidR="002D57C4" w:rsidRDefault="002D57C4" w:rsidP="002D57C4">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5406ED" w14:textId="77777777" w:rsidTr="00502E57">
        <w:tc>
          <w:tcPr>
            <w:tcW w:w="1177" w:type="pct"/>
            <w:shd w:val="clear" w:color="auto" w:fill="D9D9D9"/>
          </w:tcPr>
          <w:p w14:paraId="0D08F852" w14:textId="77777777" w:rsidR="002D57C4" w:rsidRPr="00422683" w:rsidRDefault="002D57C4" w:rsidP="00502E57">
            <w:pPr>
              <w:pStyle w:val="TableText-Heading"/>
            </w:pPr>
            <w:r w:rsidRPr="00422683">
              <w:t>Shorthand Name</w:t>
            </w:r>
          </w:p>
        </w:tc>
        <w:tc>
          <w:tcPr>
            <w:tcW w:w="3823" w:type="pct"/>
          </w:tcPr>
          <w:p w14:paraId="2C2B25C0" w14:textId="77777777" w:rsidR="002D57C4" w:rsidRPr="005A5497" w:rsidRDefault="002D57C4" w:rsidP="00502E57">
            <w:pPr>
              <w:pStyle w:val="TableText"/>
              <w:rPr>
                <w:noProof/>
              </w:rPr>
            </w:pPr>
            <w:r>
              <w:rPr>
                <w:noProof/>
              </w:rPr>
              <w:t>Endpoint</w:t>
            </w:r>
          </w:p>
        </w:tc>
      </w:tr>
      <w:tr w:rsidR="002D57C4" w:rsidRPr="004279F4" w14:paraId="61C81C64" w14:textId="77777777" w:rsidTr="00502E57">
        <w:tc>
          <w:tcPr>
            <w:tcW w:w="1177" w:type="pct"/>
            <w:shd w:val="clear" w:color="auto" w:fill="D9D9D9"/>
          </w:tcPr>
          <w:p w14:paraId="489A7336" w14:textId="77777777" w:rsidR="002D57C4" w:rsidRPr="00422683" w:rsidRDefault="002D57C4" w:rsidP="00502E57">
            <w:pPr>
              <w:pStyle w:val="TableText-Heading"/>
            </w:pPr>
            <w:r w:rsidRPr="00422683">
              <w:t>Type Qualified Name</w:t>
            </w:r>
          </w:p>
        </w:tc>
        <w:tc>
          <w:tcPr>
            <w:tcW w:w="3823" w:type="pct"/>
          </w:tcPr>
          <w:p w14:paraId="6842B289" w14:textId="77777777" w:rsidR="002D57C4" w:rsidRDefault="002D57C4" w:rsidP="00502E57">
            <w:pPr>
              <w:pStyle w:val="TableText"/>
              <w:rPr>
                <w:noProof/>
              </w:rPr>
            </w:pPr>
            <w:r>
              <w:rPr>
                <w:noProof/>
              </w:rPr>
              <w:t>tosca:Endpoint</w:t>
            </w:r>
          </w:p>
        </w:tc>
      </w:tr>
      <w:tr w:rsidR="002D57C4" w:rsidRPr="004279F4" w14:paraId="4C818311" w14:textId="77777777" w:rsidTr="00502E57">
        <w:tc>
          <w:tcPr>
            <w:tcW w:w="1177" w:type="pct"/>
            <w:shd w:val="clear" w:color="auto" w:fill="D9D9D9"/>
          </w:tcPr>
          <w:p w14:paraId="54F61460" w14:textId="77777777" w:rsidR="002D57C4" w:rsidRPr="00422683" w:rsidRDefault="002D57C4" w:rsidP="00502E57">
            <w:pPr>
              <w:pStyle w:val="TableText-Heading"/>
            </w:pPr>
            <w:r w:rsidRPr="00422683">
              <w:t>Type URI</w:t>
            </w:r>
          </w:p>
        </w:tc>
        <w:tc>
          <w:tcPr>
            <w:tcW w:w="3823" w:type="pct"/>
          </w:tcPr>
          <w:p w14:paraId="7F787DDD" w14:textId="77777777" w:rsidR="002D57C4" w:rsidRPr="001C038A" w:rsidRDefault="002D57C4" w:rsidP="00502E57">
            <w:pPr>
              <w:pStyle w:val="TableText"/>
            </w:pPr>
            <w:r w:rsidRPr="001C038A">
              <w:t>tosca.</w:t>
            </w:r>
            <w:r>
              <w:t>capabilities</w:t>
            </w:r>
            <w:r w:rsidRPr="001C038A">
              <w:t>.</w:t>
            </w:r>
            <w:r>
              <w:t>Endpoint</w:t>
            </w:r>
          </w:p>
        </w:tc>
      </w:tr>
    </w:tbl>
    <w:p w14:paraId="1F8DFFB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1043035A" w14:textId="77777777" w:rsidTr="00502E57">
        <w:trPr>
          <w:cantSplit/>
          <w:tblHeader/>
        </w:trPr>
        <w:tc>
          <w:tcPr>
            <w:tcW w:w="791" w:type="pct"/>
            <w:shd w:val="clear" w:color="auto" w:fill="D9D9D9"/>
          </w:tcPr>
          <w:p w14:paraId="2597CF79"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BFF0D14"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12A593FB"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52AC43F"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04B78A5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5A881C4" w14:textId="77777777" w:rsidTr="00502E57">
        <w:trPr>
          <w:cantSplit/>
        </w:trPr>
        <w:tc>
          <w:tcPr>
            <w:tcW w:w="791" w:type="pct"/>
            <w:shd w:val="clear" w:color="auto" w:fill="FFFFFF"/>
          </w:tcPr>
          <w:p w14:paraId="75E43BB4" w14:textId="77777777" w:rsidR="002D57C4" w:rsidRPr="00E5427A" w:rsidRDefault="002D57C4" w:rsidP="00502E57">
            <w:pPr>
              <w:pStyle w:val="TableText"/>
              <w:rPr>
                <w:rFonts w:cstheme="minorHAnsi"/>
                <w:noProof/>
              </w:rPr>
            </w:pPr>
            <w:r>
              <w:rPr>
                <w:rFonts w:cstheme="minorHAnsi"/>
                <w:noProof/>
              </w:rPr>
              <w:t>protocol</w:t>
            </w:r>
          </w:p>
        </w:tc>
        <w:tc>
          <w:tcPr>
            <w:tcW w:w="488" w:type="pct"/>
            <w:shd w:val="clear" w:color="auto" w:fill="FFFFFF"/>
          </w:tcPr>
          <w:p w14:paraId="4FD36871" w14:textId="77777777" w:rsidR="002D57C4" w:rsidRPr="00E5427A" w:rsidRDefault="002D57C4" w:rsidP="00502E57">
            <w:pPr>
              <w:pStyle w:val="TableText"/>
              <w:rPr>
                <w:rFonts w:cstheme="minorHAnsi"/>
              </w:rPr>
            </w:pPr>
            <w:r>
              <w:rPr>
                <w:rFonts w:cstheme="minorHAnsi"/>
              </w:rPr>
              <w:t>yes</w:t>
            </w:r>
          </w:p>
        </w:tc>
        <w:tc>
          <w:tcPr>
            <w:tcW w:w="428" w:type="pct"/>
            <w:shd w:val="clear" w:color="auto" w:fill="FFFFFF"/>
          </w:tcPr>
          <w:p w14:paraId="7C5AA139" w14:textId="77777777" w:rsidR="002D57C4" w:rsidRPr="00E5427A" w:rsidRDefault="00D37E2A" w:rsidP="00502E57">
            <w:pPr>
              <w:pStyle w:val="TableText"/>
              <w:rPr>
                <w:rFonts w:cstheme="minorHAnsi"/>
              </w:rPr>
            </w:pPr>
            <w:hyperlink w:anchor="TYPE_YAML_STRING" w:history="1">
              <w:r w:rsidR="002D57C4" w:rsidRPr="00286F6D">
                <w:rPr>
                  <w:rStyle w:val="Hyperlink"/>
                  <w:rFonts w:cstheme="minorHAnsi"/>
                </w:rPr>
                <w:t>string</w:t>
              </w:r>
            </w:hyperlink>
          </w:p>
        </w:tc>
        <w:tc>
          <w:tcPr>
            <w:tcW w:w="885" w:type="pct"/>
            <w:shd w:val="clear" w:color="auto" w:fill="FFFFFF"/>
          </w:tcPr>
          <w:p w14:paraId="3BE7F04F" w14:textId="77777777" w:rsidR="002D57C4" w:rsidRPr="00E5427A" w:rsidRDefault="002D57C4" w:rsidP="00502E57">
            <w:pPr>
              <w:pStyle w:val="TableText"/>
              <w:rPr>
                <w:rFonts w:cstheme="minorHAnsi"/>
              </w:rPr>
            </w:pPr>
            <w:r>
              <w:rPr>
                <w:rFonts w:cstheme="minorHAnsi"/>
              </w:rPr>
              <w:t>default: tcp</w:t>
            </w:r>
          </w:p>
        </w:tc>
        <w:tc>
          <w:tcPr>
            <w:tcW w:w="2408" w:type="pct"/>
            <w:shd w:val="clear" w:color="auto" w:fill="FFFFFF"/>
          </w:tcPr>
          <w:p w14:paraId="4BFAD00E" w14:textId="77777777" w:rsidR="002D57C4" w:rsidRDefault="002D57C4" w:rsidP="00502E57">
            <w:pPr>
              <w:pStyle w:val="TableText"/>
              <w:rPr>
                <w:rFonts w:cstheme="minorHAnsi"/>
              </w:rPr>
            </w:pPr>
            <w:r>
              <w:rPr>
                <w:rFonts w:cstheme="minorHAnsi"/>
              </w:rPr>
              <w:t>The name of the protocol (i.e., the protocol prefix) that the endpoint accepts (any OSI Layer 4-7 protocols)</w:t>
            </w:r>
          </w:p>
          <w:p w14:paraId="700C7C41" w14:textId="77777777" w:rsidR="002D57C4" w:rsidRDefault="002D57C4" w:rsidP="00502E57">
            <w:pPr>
              <w:pStyle w:val="TableText"/>
              <w:rPr>
                <w:rFonts w:cstheme="minorHAnsi"/>
              </w:rPr>
            </w:pPr>
          </w:p>
          <w:p w14:paraId="2A07BB48" w14:textId="77777777" w:rsidR="002D57C4" w:rsidRPr="00E5427A" w:rsidRDefault="002D57C4" w:rsidP="00502E57">
            <w:pPr>
              <w:pStyle w:val="TableText"/>
              <w:rPr>
                <w:rFonts w:cstheme="minorHAnsi"/>
              </w:rPr>
            </w:pPr>
            <w:r>
              <w:rPr>
                <w:rFonts w:cstheme="minorHAnsi"/>
              </w:rPr>
              <w:t>Examples: http, https, ftp, tcp, udp, etc.</w:t>
            </w:r>
          </w:p>
        </w:tc>
      </w:tr>
      <w:tr w:rsidR="002D57C4" w:rsidRPr="00E5427A" w14:paraId="3C8B9103" w14:textId="77777777" w:rsidTr="00502E57">
        <w:trPr>
          <w:cantSplit/>
        </w:trPr>
        <w:tc>
          <w:tcPr>
            <w:tcW w:w="791" w:type="pct"/>
            <w:shd w:val="clear" w:color="auto" w:fill="FFFFFF"/>
          </w:tcPr>
          <w:p w14:paraId="2C86F00E" w14:textId="77777777" w:rsidR="002D57C4" w:rsidRPr="00E5427A" w:rsidRDefault="002D57C4" w:rsidP="00502E57">
            <w:pPr>
              <w:pStyle w:val="TableText"/>
              <w:rPr>
                <w:rFonts w:cstheme="minorHAnsi"/>
                <w:noProof/>
              </w:rPr>
            </w:pPr>
            <w:r>
              <w:rPr>
                <w:rFonts w:cstheme="minorHAnsi"/>
                <w:noProof/>
              </w:rPr>
              <w:t>port</w:t>
            </w:r>
          </w:p>
        </w:tc>
        <w:tc>
          <w:tcPr>
            <w:tcW w:w="488" w:type="pct"/>
            <w:shd w:val="clear" w:color="auto" w:fill="FFFFFF"/>
          </w:tcPr>
          <w:p w14:paraId="4FB4173C"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AEC43F2" w14:textId="77777777" w:rsidR="002D57C4" w:rsidRPr="00E5427A" w:rsidRDefault="00D37E2A" w:rsidP="00502E57">
            <w:pPr>
              <w:pStyle w:val="TableText"/>
              <w:rPr>
                <w:rFonts w:cstheme="minorHAnsi"/>
              </w:rPr>
            </w:pPr>
            <w:hyperlink w:anchor="TYPE_TOSCA_DATA_PORTDEF" w:history="1">
              <w:r w:rsidR="002D57C4" w:rsidRPr="008D2AE4">
                <w:rPr>
                  <w:rStyle w:val="Hyperlink"/>
                  <w:rFonts w:cstheme="minorHAnsi"/>
                </w:rPr>
                <w:t>PortDef</w:t>
              </w:r>
            </w:hyperlink>
          </w:p>
        </w:tc>
        <w:tc>
          <w:tcPr>
            <w:tcW w:w="885" w:type="pct"/>
            <w:shd w:val="clear" w:color="auto" w:fill="FFFFFF"/>
          </w:tcPr>
          <w:p w14:paraId="64F76B03" w14:textId="77777777" w:rsidR="002D57C4" w:rsidRDefault="002D57C4" w:rsidP="00502E57">
            <w:pPr>
              <w:pStyle w:val="TableText"/>
              <w:rPr>
                <w:noProof/>
              </w:rPr>
            </w:pPr>
            <w:r>
              <w:rPr>
                <w:noProof/>
              </w:rPr>
              <w:t>greater_or_equal: 1</w:t>
            </w:r>
          </w:p>
          <w:p w14:paraId="02D1329A" w14:textId="77777777" w:rsidR="002D57C4" w:rsidRPr="00E5427A" w:rsidRDefault="002D57C4" w:rsidP="00502E57">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2E8EEFA0" w14:textId="77777777" w:rsidR="002D57C4" w:rsidRPr="00E5427A" w:rsidRDefault="002D57C4" w:rsidP="00502E57">
            <w:pPr>
              <w:pStyle w:val="TableText"/>
              <w:rPr>
                <w:rFonts w:cstheme="minorHAnsi"/>
              </w:rPr>
            </w:pPr>
            <w:r>
              <w:rPr>
                <w:rFonts w:cstheme="minorHAnsi"/>
              </w:rPr>
              <w:t>The optional port of the endpoint.</w:t>
            </w:r>
          </w:p>
        </w:tc>
      </w:tr>
      <w:tr w:rsidR="002D57C4" w:rsidRPr="00E5427A" w14:paraId="13545564" w14:textId="77777777" w:rsidTr="00502E57">
        <w:trPr>
          <w:cantSplit/>
        </w:trPr>
        <w:tc>
          <w:tcPr>
            <w:tcW w:w="791" w:type="pct"/>
            <w:shd w:val="clear" w:color="auto" w:fill="FFFFFF"/>
          </w:tcPr>
          <w:p w14:paraId="5147004C" w14:textId="77777777" w:rsidR="002D57C4" w:rsidRDefault="002D57C4" w:rsidP="00502E57">
            <w:pPr>
              <w:pStyle w:val="TableText"/>
              <w:rPr>
                <w:rFonts w:cstheme="minorHAnsi"/>
                <w:noProof/>
              </w:rPr>
            </w:pPr>
            <w:r>
              <w:rPr>
                <w:rFonts w:cstheme="minorHAnsi"/>
                <w:noProof/>
              </w:rPr>
              <w:t>secure</w:t>
            </w:r>
          </w:p>
        </w:tc>
        <w:tc>
          <w:tcPr>
            <w:tcW w:w="488" w:type="pct"/>
            <w:shd w:val="clear" w:color="auto" w:fill="FFFFFF"/>
          </w:tcPr>
          <w:p w14:paraId="2BE3462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4906A772" w14:textId="77777777" w:rsidR="002D57C4" w:rsidRPr="00E5427A" w:rsidRDefault="00D37E2A" w:rsidP="00502E57">
            <w:pPr>
              <w:pStyle w:val="TableText"/>
              <w:rPr>
                <w:rFonts w:cstheme="minorHAnsi"/>
              </w:rPr>
            </w:pPr>
            <w:hyperlink w:anchor="TYPE_YAML_BOOLEAN" w:history="1">
              <w:r w:rsidR="002D57C4" w:rsidRPr="00286F6D">
                <w:rPr>
                  <w:rStyle w:val="Hyperlink"/>
                  <w:rFonts w:cstheme="minorHAnsi"/>
                </w:rPr>
                <w:t>boolean</w:t>
              </w:r>
            </w:hyperlink>
          </w:p>
        </w:tc>
        <w:tc>
          <w:tcPr>
            <w:tcW w:w="885" w:type="pct"/>
            <w:shd w:val="clear" w:color="auto" w:fill="FFFFFF"/>
          </w:tcPr>
          <w:p w14:paraId="1F52AE7C" w14:textId="77777777" w:rsidR="002D57C4" w:rsidRPr="00E5427A" w:rsidRDefault="002D57C4" w:rsidP="00502E57">
            <w:pPr>
              <w:pStyle w:val="TableText"/>
              <w:rPr>
                <w:rFonts w:cstheme="minorHAnsi"/>
              </w:rPr>
            </w:pPr>
            <w:r>
              <w:rPr>
                <w:rFonts w:cstheme="minorHAnsi"/>
              </w:rPr>
              <w:t>default: false</w:t>
            </w:r>
          </w:p>
        </w:tc>
        <w:tc>
          <w:tcPr>
            <w:tcW w:w="2408" w:type="pct"/>
            <w:shd w:val="clear" w:color="auto" w:fill="FFFFFF"/>
          </w:tcPr>
          <w:p w14:paraId="41FC9E5E" w14:textId="77777777" w:rsidR="002D57C4" w:rsidRPr="00E5427A" w:rsidRDefault="002D57C4" w:rsidP="00502E57">
            <w:pPr>
              <w:pStyle w:val="TableText"/>
              <w:rPr>
                <w:rFonts w:cstheme="minorHAnsi"/>
              </w:rPr>
            </w:pPr>
            <w:r>
              <w:rPr>
                <w:rFonts w:cstheme="minorHAnsi"/>
              </w:rPr>
              <w:t>Requests for the endpoint to be secure and use credentials supplied on the ConnectsTo relationship.</w:t>
            </w:r>
          </w:p>
        </w:tc>
      </w:tr>
      <w:tr w:rsidR="002D57C4" w:rsidRPr="00E5427A" w14:paraId="04B7FCB9" w14:textId="77777777" w:rsidTr="00502E57">
        <w:trPr>
          <w:cantSplit/>
        </w:trPr>
        <w:tc>
          <w:tcPr>
            <w:tcW w:w="791" w:type="pct"/>
            <w:shd w:val="clear" w:color="auto" w:fill="FFFFFF"/>
          </w:tcPr>
          <w:p w14:paraId="255C9D9E" w14:textId="77777777" w:rsidR="002D57C4" w:rsidRDefault="002D57C4" w:rsidP="00502E57">
            <w:pPr>
              <w:pStyle w:val="TableText"/>
              <w:rPr>
                <w:rFonts w:cstheme="minorHAnsi"/>
                <w:noProof/>
              </w:rPr>
            </w:pPr>
            <w:r>
              <w:rPr>
                <w:rFonts w:cstheme="minorHAnsi"/>
                <w:noProof/>
              </w:rPr>
              <w:t>url_path</w:t>
            </w:r>
          </w:p>
        </w:tc>
        <w:tc>
          <w:tcPr>
            <w:tcW w:w="488" w:type="pct"/>
            <w:shd w:val="clear" w:color="auto" w:fill="FFFFFF"/>
          </w:tcPr>
          <w:p w14:paraId="6D178A6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B250FEC" w14:textId="77777777" w:rsidR="002D57C4" w:rsidRDefault="00D37E2A" w:rsidP="00502E57">
            <w:pPr>
              <w:pStyle w:val="TableText"/>
            </w:pPr>
            <w:hyperlink w:anchor="TYPE_YAML_STRING" w:history="1">
              <w:r w:rsidR="002D57C4" w:rsidRPr="006146D7">
                <w:rPr>
                  <w:rStyle w:val="Hyperlink"/>
                </w:rPr>
                <w:t>string</w:t>
              </w:r>
            </w:hyperlink>
          </w:p>
        </w:tc>
        <w:tc>
          <w:tcPr>
            <w:tcW w:w="885" w:type="pct"/>
            <w:shd w:val="clear" w:color="auto" w:fill="FFFFFF"/>
          </w:tcPr>
          <w:p w14:paraId="17E0924D" w14:textId="77777777" w:rsidR="002D57C4" w:rsidRDefault="002D57C4" w:rsidP="00502E57">
            <w:pPr>
              <w:pStyle w:val="TableText"/>
              <w:rPr>
                <w:rFonts w:cstheme="minorHAnsi"/>
              </w:rPr>
            </w:pPr>
            <w:r w:rsidRPr="00AE3EC5">
              <w:t>None</w:t>
            </w:r>
          </w:p>
        </w:tc>
        <w:tc>
          <w:tcPr>
            <w:tcW w:w="2408" w:type="pct"/>
            <w:shd w:val="clear" w:color="auto" w:fill="FFFFFF"/>
          </w:tcPr>
          <w:p w14:paraId="1D5944FA" w14:textId="77777777" w:rsidR="002D57C4" w:rsidRDefault="002D57C4" w:rsidP="00502E57">
            <w:pPr>
              <w:pStyle w:val="TableText"/>
              <w:rPr>
                <w:rFonts w:cstheme="minorHAnsi"/>
              </w:rPr>
            </w:pPr>
            <w:r w:rsidRPr="00AE3EC5">
              <w:t xml:space="preserve">The </w:t>
            </w:r>
            <w:r>
              <w:t>optional URL path of the endpoint’s address if applicable for the protocol.</w:t>
            </w:r>
          </w:p>
        </w:tc>
      </w:tr>
      <w:tr w:rsidR="002D57C4" w:rsidRPr="00E5427A" w14:paraId="46CA3C60" w14:textId="77777777" w:rsidTr="00502E57">
        <w:trPr>
          <w:cantSplit/>
        </w:trPr>
        <w:tc>
          <w:tcPr>
            <w:tcW w:w="791" w:type="pct"/>
            <w:shd w:val="clear" w:color="auto" w:fill="FFFFFF"/>
          </w:tcPr>
          <w:p w14:paraId="2166E6C7" w14:textId="77777777" w:rsidR="002D57C4" w:rsidRDefault="002D57C4" w:rsidP="00502E57">
            <w:pPr>
              <w:pStyle w:val="TableText"/>
              <w:rPr>
                <w:rFonts w:cstheme="minorHAnsi"/>
                <w:noProof/>
              </w:rPr>
            </w:pPr>
            <w:r>
              <w:rPr>
                <w:rFonts w:cstheme="minorHAnsi"/>
                <w:noProof/>
              </w:rPr>
              <w:t>port_name</w:t>
            </w:r>
          </w:p>
        </w:tc>
        <w:tc>
          <w:tcPr>
            <w:tcW w:w="488" w:type="pct"/>
            <w:shd w:val="clear" w:color="auto" w:fill="FFFFFF"/>
          </w:tcPr>
          <w:p w14:paraId="03B02229"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71B2569" w14:textId="77777777" w:rsidR="002D57C4" w:rsidRDefault="00D37E2A" w:rsidP="00502E57">
            <w:pPr>
              <w:pStyle w:val="TableText"/>
            </w:pPr>
            <w:hyperlink w:anchor="TYPE_YAML_STRING" w:history="1">
              <w:r w:rsidR="002D57C4" w:rsidRPr="006146D7">
                <w:rPr>
                  <w:rStyle w:val="Hyperlink"/>
                </w:rPr>
                <w:t>string</w:t>
              </w:r>
            </w:hyperlink>
          </w:p>
        </w:tc>
        <w:tc>
          <w:tcPr>
            <w:tcW w:w="885" w:type="pct"/>
            <w:shd w:val="clear" w:color="auto" w:fill="FFFFFF"/>
          </w:tcPr>
          <w:p w14:paraId="0776EE90" w14:textId="77777777" w:rsidR="002D57C4" w:rsidRPr="00AE3EC5" w:rsidRDefault="002D57C4" w:rsidP="00502E57">
            <w:pPr>
              <w:pStyle w:val="TableText"/>
            </w:pPr>
            <w:r>
              <w:t>None</w:t>
            </w:r>
          </w:p>
        </w:tc>
        <w:tc>
          <w:tcPr>
            <w:tcW w:w="2408" w:type="pct"/>
            <w:shd w:val="clear" w:color="auto" w:fill="FFFFFF"/>
          </w:tcPr>
          <w:p w14:paraId="78AAAD60" w14:textId="77777777" w:rsidR="002D57C4" w:rsidRPr="00AE3EC5" w:rsidRDefault="002D57C4" w:rsidP="00502E57">
            <w:pPr>
              <w:pStyle w:val="TableText"/>
            </w:pPr>
            <w:r>
              <w:t xml:space="preserve">The optional name (or ID) of the network port this endpoint should be bound to.  </w:t>
            </w:r>
          </w:p>
        </w:tc>
      </w:tr>
      <w:tr w:rsidR="002D57C4" w:rsidRPr="00E5427A" w14:paraId="7664BB0A" w14:textId="77777777" w:rsidTr="00502E57">
        <w:trPr>
          <w:cantSplit/>
        </w:trPr>
        <w:tc>
          <w:tcPr>
            <w:tcW w:w="791" w:type="pct"/>
            <w:shd w:val="clear" w:color="auto" w:fill="FFFFFF"/>
          </w:tcPr>
          <w:p w14:paraId="577B1C7E" w14:textId="77777777" w:rsidR="002D57C4" w:rsidRDefault="002D57C4" w:rsidP="00502E57">
            <w:pPr>
              <w:pStyle w:val="TableText"/>
              <w:rPr>
                <w:rFonts w:cstheme="minorHAnsi"/>
                <w:noProof/>
              </w:rPr>
            </w:pPr>
            <w:r>
              <w:rPr>
                <w:rFonts w:cstheme="minorHAnsi"/>
                <w:noProof/>
              </w:rPr>
              <w:t>network_name</w:t>
            </w:r>
          </w:p>
        </w:tc>
        <w:tc>
          <w:tcPr>
            <w:tcW w:w="488" w:type="pct"/>
            <w:shd w:val="clear" w:color="auto" w:fill="FFFFFF"/>
          </w:tcPr>
          <w:p w14:paraId="29010403"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2703B2B2" w14:textId="77777777" w:rsidR="002D57C4" w:rsidRDefault="00D37E2A" w:rsidP="00502E57">
            <w:pPr>
              <w:pStyle w:val="TableText"/>
            </w:pPr>
            <w:hyperlink w:anchor="TYPE_YAML_STRING" w:history="1">
              <w:r w:rsidR="002D57C4" w:rsidRPr="006146D7">
                <w:rPr>
                  <w:rStyle w:val="Hyperlink"/>
                </w:rPr>
                <w:t>string</w:t>
              </w:r>
            </w:hyperlink>
          </w:p>
        </w:tc>
        <w:tc>
          <w:tcPr>
            <w:tcW w:w="885" w:type="pct"/>
            <w:shd w:val="clear" w:color="auto" w:fill="FFFFFF"/>
          </w:tcPr>
          <w:p w14:paraId="53EB14B4" w14:textId="77777777" w:rsidR="002D57C4" w:rsidRPr="00AE3EC5" w:rsidRDefault="002D57C4" w:rsidP="00502E57">
            <w:pPr>
              <w:pStyle w:val="TableText"/>
            </w:pPr>
            <w:r>
              <w:t>default: PRIVATE</w:t>
            </w:r>
          </w:p>
        </w:tc>
        <w:tc>
          <w:tcPr>
            <w:tcW w:w="2408" w:type="pct"/>
            <w:shd w:val="clear" w:color="auto" w:fill="FFFFFF"/>
          </w:tcPr>
          <w:p w14:paraId="7C862683" w14:textId="77777777" w:rsidR="002D57C4" w:rsidRDefault="002D57C4" w:rsidP="00502E57">
            <w:pPr>
              <w:pStyle w:val="TableText"/>
            </w:pPr>
            <w:r>
              <w:t xml:space="preserve">The optional name (or ID) of the network this endpoint should be bound to.  </w:t>
            </w:r>
          </w:p>
          <w:p w14:paraId="418069B9" w14:textId="77777777" w:rsidR="002D57C4" w:rsidRPr="00AE3EC5" w:rsidRDefault="002D57C4" w:rsidP="00502E57">
            <w:pPr>
              <w:pStyle w:val="TableText"/>
            </w:pPr>
            <w:r>
              <w:t>network_name: PRIVATE | PUBLIC |&lt;network_name&gt; | &lt;network_id&gt;</w:t>
            </w:r>
          </w:p>
        </w:tc>
      </w:tr>
      <w:tr w:rsidR="002D57C4" w:rsidRPr="00E5427A" w14:paraId="6AFF3892" w14:textId="77777777" w:rsidTr="00502E57">
        <w:trPr>
          <w:cantSplit/>
        </w:trPr>
        <w:tc>
          <w:tcPr>
            <w:tcW w:w="791" w:type="pct"/>
            <w:shd w:val="clear" w:color="auto" w:fill="FFFFFF"/>
          </w:tcPr>
          <w:p w14:paraId="116870DD" w14:textId="77777777" w:rsidR="002D57C4" w:rsidRDefault="002D57C4" w:rsidP="00502E57">
            <w:pPr>
              <w:pStyle w:val="TableText"/>
              <w:rPr>
                <w:rFonts w:cstheme="minorHAnsi"/>
                <w:noProof/>
              </w:rPr>
            </w:pPr>
            <w:r>
              <w:rPr>
                <w:rFonts w:cstheme="minorHAnsi"/>
                <w:noProof/>
              </w:rPr>
              <w:t>initiator</w:t>
            </w:r>
          </w:p>
        </w:tc>
        <w:tc>
          <w:tcPr>
            <w:tcW w:w="488" w:type="pct"/>
            <w:shd w:val="clear" w:color="auto" w:fill="FFFFFF"/>
          </w:tcPr>
          <w:p w14:paraId="6EBE761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BC47BB0" w14:textId="77777777" w:rsidR="002D57C4" w:rsidRDefault="00D37E2A" w:rsidP="00502E57">
            <w:pPr>
              <w:pStyle w:val="TableText"/>
            </w:pPr>
            <w:hyperlink w:anchor="TYPE_YAML_STRING" w:history="1">
              <w:r w:rsidR="002D57C4" w:rsidRPr="00B63207">
                <w:rPr>
                  <w:rStyle w:val="Hyperlink"/>
                </w:rPr>
                <w:t>string</w:t>
              </w:r>
            </w:hyperlink>
          </w:p>
        </w:tc>
        <w:tc>
          <w:tcPr>
            <w:tcW w:w="885" w:type="pct"/>
            <w:shd w:val="clear" w:color="auto" w:fill="FFFFFF"/>
          </w:tcPr>
          <w:p w14:paraId="5BC9DF2F" w14:textId="77777777" w:rsidR="002D57C4" w:rsidRDefault="002D57C4" w:rsidP="00502E57">
            <w:pPr>
              <w:pStyle w:val="TableText"/>
              <w:rPr>
                <w:noProof/>
              </w:rPr>
            </w:pPr>
            <w:r>
              <w:rPr>
                <w:noProof/>
              </w:rPr>
              <w:t xml:space="preserve">one of: </w:t>
            </w:r>
          </w:p>
          <w:p w14:paraId="6A83FC84" w14:textId="77777777" w:rsidR="002D57C4" w:rsidRDefault="002D57C4" w:rsidP="002D57C4">
            <w:pPr>
              <w:pStyle w:val="TableText"/>
              <w:numPr>
                <w:ilvl w:val="0"/>
                <w:numId w:val="38"/>
              </w:numPr>
              <w:ind w:left="245" w:hanging="180"/>
              <w:rPr>
                <w:noProof/>
              </w:rPr>
            </w:pPr>
            <w:r>
              <w:rPr>
                <w:noProof/>
              </w:rPr>
              <w:t>source</w:t>
            </w:r>
          </w:p>
          <w:p w14:paraId="647B4A1D" w14:textId="77777777" w:rsidR="002D57C4" w:rsidRDefault="002D57C4" w:rsidP="002D57C4">
            <w:pPr>
              <w:pStyle w:val="TableText"/>
              <w:numPr>
                <w:ilvl w:val="0"/>
                <w:numId w:val="38"/>
              </w:numPr>
              <w:ind w:left="245" w:hanging="180"/>
              <w:rPr>
                <w:noProof/>
              </w:rPr>
            </w:pPr>
            <w:r>
              <w:rPr>
                <w:noProof/>
              </w:rPr>
              <w:t>target</w:t>
            </w:r>
          </w:p>
          <w:p w14:paraId="68D72588" w14:textId="77777777" w:rsidR="002D57C4" w:rsidRDefault="002D57C4" w:rsidP="002D57C4">
            <w:pPr>
              <w:pStyle w:val="TableText"/>
              <w:numPr>
                <w:ilvl w:val="0"/>
                <w:numId w:val="38"/>
              </w:numPr>
              <w:ind w:left="245" w:hanging="180"/>
              <w:rPr>
                <w:noProof/>
              </w:rPr>
            </w:pPr>
            <w:r>
              <w:rPr>
                <w:noProof/>
              </w:rPr>
              <w:t>peer</w:t>
            </w:r>
          </w:p>
          <w:p w14:paraId="20C7BAEF" w14:textId="77777777" w:rsidR="002D57C4" w:rsidRDefault="002D57C4" w:rsidP="00502E57">
            <w:pPr>
              <w:pStyle w:val="TableText"/>
              <w:rPr>
                <w:noProof/>
              </w:rPr>
            </w:pPr>
          </w:p>
          <w:p w14:paraId="295B2536" w14:textId="77777777" w:rsidR="002D57C4" w:rsidRDefault="002D57C4" w:rsidP="00502E57">
            <w:pPr>
              <w:pStyle w:val="TableText"/>
            </w:pPr>
            <w:r>
              <w:rPr>
                <w:noProof/>
              </w:rPr>
              <w:t>default: source</w:t>
            </w:r>
          </w:p>
        </w:tc>
        <w:tc>
          <w:tcPr>
            <w:tcW w:w="2408" w:type="pct"/>
            <w:shd w:val="clear" w:color="auto" w:fill="FFFFFF"/>
          </w:tcPr>
          <w:p w14:paraId="28AF5FE9" w14:textId="77777777" w:rsidR="002D57C4" w:rsidRDefault="002D57C4" w:rsidP="00502E57">
            <w:pPr>
              <w:pStyle w:val="TableText"/>
            </w:pPr>
            <w:r>
              <w:rPr>
                <w:rFonts w:cstheme="minorHAnsi"/>
              </w:rPr>
              <w:t>The optional indicator of the direction of the connection.</w:t>
            </w:r>
          </w:p>
        </w:tc>
      </w:tr>
      <w:tr w:rsidR="002D57C4" w:rsidRPr="00E5427A" w14:paraId="55C13BFC" w14:textId="77777777" w:rsidTr="00502E57">
        <w:trPr>
          <w:cantSplit/>
        </w:trPr>
        <w:tc>
          <w:tcPr>
            <w:tcW w:w="791" w:type="pct"/>
            <w:shd w:val="clear" w:color="auto" w:fill="FFFFFF"/>
          </w:tcPr>
          <w:p w14:paraId="5C2A2B74" w14:textId="77777777" w:rsidR="002D57C4" w:rsidRDefault="002D57C4" w:rsidP="00502E57">
            <w:pPr>
              <w:pStyle w:val="TableText"/>
              <w:rPr>
                <w:rFonts w:cstheme="minorHAnsi"/>
                <w:noProof/>
              </w:rPr>
            </w:pPr>
            <w:r>
              <w:rPr>
                <w:rFonts w:cstheme="minorHAnsi"/>
                <w:noProof/>
              </w:rPr>
              <w:t>ports</w:t>
            </w:r>
          </w:p>
        </w:tc>
        <w:tc>
          <w:tcPr>
            <w:tcW w:w="488" w:type="pct"/>
            <w:shd w:val="clear" w:color="auto" w:fill="FFFFFF"/>
          </w:tcPr>
          <w:p w14:paraId="58D1E911"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7E7088C" w14:textId="77777777" w:rsidR="002D57C4" w:rsidRDefault="00D37E2A" w:rsidP="00502E57">
            <w:pPr>
              <w:pStyle w:val="TableText"/>
            </w:pPr>
            <w:hyperlink w:anchor="TYPE_TOSCA_MAP" w:history="1">
              <w:r w:rsidR="002D57C4" w:rsidRPr="00E91AD1">
                <w:rPr>
                  <w:rStyle w:val="Hyperlink"/>
                  <w:rFonts w:cstheme="minorHAnsi"/>
                </w:rPr>
                <w:t>map</w:t>
              </w:r>
            </w:hyperlink>
            <w:r w:rsidR="002D57C4">
              <w:rPr>
                <w:rFonts w:cstheme="minorHAnsi"/>
              </w:rPr>
              <w:t xml:space="preserve"> of </w:t>
            </w:r>
            <w:hyperlink w:anchor="TYPE_TOSCA_DATA_PORTSPEC" w:history="1">
              <w:r w:rsidR="002D57C4" w:rsidRPr="00E518D3">
                <w:rPr>
                  <w:rStyle w:val="Hyperlink"/>
                  <w:rFonts w:cstheme="minorHAnsi"/>
                </w:rPr>
                <w:t>PortSpec</w:t>
              </w:r>
            </w:hyperlink>
          </w:p>
        </w:tc>
        <w:tc>
          <w:tcPr>
            <w:tcW w:w="885" w:type="pct"/>
            <w:shd w:val="clear" w:color="auto" w:fill="FFFFFF"/>
          </w:tcPr>
          <w:p w14:paraId="453F8E65" w14:textId="77777777" w:rsidR="002D57C4" w:rsidRDefault="002D57C4" w:rsidP="00502E57">
            <w:pPr>
              <w:pStyle w:val="TableText"/>
            </w:pPr>
            <w:r>
              <w:rPr>
                <w:rFonts w:cstheme="minorHAnsi"/>
              </w:rPr>
              <w:t>None</w:t>
            </w:r>
          </w:p>
        </w:tc>
        <w:tc>
          <w:tcPr>
            <w:tcW w:w="2408" w:type="pct"/>
            <w:shd w:val="clear" w:color="auto" w:fill="FFFFFF"/>
          </w:tcPr>
          <w:p w14:paraId="324680A0" w14:textId="77777777" w:rsidR="002D57C4" w:rsidRDefault="002D57C4" w:rsidP="00502E57">
            <w:pPr>
              <w:pStyle w:val="TableText"/>
            </w:pPr>
            <w:r>
              <w:rPr>
                <w:rFonts w:cstheme="minorHAnsi"/>
              </w:rPr>
              <w:t>The optional map of ports the Endpoint supports (if more than one)</w:t>
            </w:r>
          </w:p>
        </w:tc>
      </w:tr>
    </w:tbl>
    <w:p w14:paraId="712725C9"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0"/>
        <w:gridCol w:w="981"/>
        <w:gridCol w:w="860"/>
        <w:gridCol w:w="1779"/>
        <w:gridCol w:w="4840"/>
      </w:tblGrid>
      <w:tr w:rsidR="002D57C4" w:rsidRPr="00E5427A" w14:paraId="493DF9CB" w14:textId="77777777" w:rsidTr="00502E57">
        <w:trPr>
          <w:cantSplit/>
          <w:tblHeader/>
        </w:trPr>
        <w:tc>
          <w:tcPr>
            <w:tcW w:w="791" w:type="pct"/>
            <w:shd w:val="clear" w:color="auto" w:fill="D9D9D9"/>
          </w:tcPr>
          <w:p w14:paraId="05E177CD"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5BD969D"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4547E624"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254DC8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3C9C0A2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69D2279" w14:textId="77777777" w:rsidTr="00502E57">
        <w:trPr>
          <w:cantSplit/>
        </w:trPr>
        <w:tc>
          <w:tcPr>
            <w:tcW w:w="791" w:type="pct"/>
            <w:shd w:val="clear" w:color="auto" w:fill="FFFFFF"/>
          </w:tcPr>
          <w:p w14:paraId="69A4BE1B" w14:textId="77777777" w:rsidR="002D57C4" w:rsidRDefault="002D57C4" w:rsidP="00502E57">
            <w:pPr>
              <w:pStyle w:val="TableText"/>
              <w:rPr>
                <w:rFonts w:cstheme="minorHAnsi"/>
                <w:noProof/>
              </w:rPr>
            </w:pPr>
            <w:r>
              <w:rPr>
                <w:rFonts w:cstheme="minorHAnsi"/>
                <w:noProof/>
              </w:rPr>
              <w:t>ip_address</w:t>
            </w:r>
          </w:p>
        </w:tc>
        <w:tc>
          <w:tcPr>
            <w:tcW w:w="488" w:type="pct"/>
            <w:shd w:val="clear" w:color="auto" w:fill="FFFFFF"/>
          </w:tcPr>
          <w:p w14:paraId="701DF815" w14:textId="77777777" w:rsidR="002D57C4" w:rsidRDefault="002D57C4" w:rsidP="00502E57">
            <w:pPr>
              <w:pStyle w:val="TableText"/>
              <w:rPr>
                <w:rFonts w:cstheme="minorHAnsi"/>
              </w:rPr>
            </w:pPr>
            <w:r>
              <w:rPr>
                <w:rFonts w:cstheme="minorHAnsi"/>
              </w:rPr>
              <w:t>yes</w:t>
            </w:r>
          </w:p>
        </w:tc>
        <w:tc>
          <w:tcPr>
            <w:tcW w:w="428" w:type="pct"/>
            <w:shd w:val="clear" w:color="auto" w:fill="FFFFFF"/>
          </w:tcPr>
          <w:p w14:paraId="48C33B82" w14:textId="77777777" w:rsidR="002D57C4" w:rsidRDefault="00D37E2A" w:rsidP="00502E57">
            <w:pPr>
              <w:pStyle w:val="TableText"/>
            </w:pPr>
            <w:hyperlink w:anchor="TYPE_YAML_STRING" w:history="1">
              <w:r w:rsidR="002D57C4" w:rsidRPr="006146D7">
                <w:rPr>
                  <w:rStyle w:val="Hyperlink"/>
                </w:rPr>
                <w:t>string</w:t>
              </w:r>
            </w:hyperlink>
          </w:p>
        </w:tc>
        <w:tc>
          <w:tcPr>
            <w:tcW w:w="885" w:type="pct"/>
            <w:shd w:val="clear" w:color="auto" w:fill="FFFFFF"/>
          </w:tcPr>
          <w:p w14:paraId="04CECA10" w14:textId="77777777" w:rsidR="002D57C4" w:rsidRDefault="002D57C4" w:rsidP="00502E57">
            <w:pPr>
              <w:pStyle w:val="TableText"/>
              <w:rPr>
                <w:noProof/>
              </w:rPr>
            </w:pPr>
            <w:r>
              <w:rPr>
                <w:noProof/>
              </w:rPr>
              <w:t>None</w:t>
            </w:r>
          </w:p>
        </w:tc>
        <w:tc>
          <w:tcPr>
            <w:tcW w:w="2408" w:type="pct"/>
            <w:shd w:val="clear" w:color="auto" w:fill="FFFFFF"/>
          </w:tcPr>
          <w:p w14:paraId="0C2A8781" w14:textId="77777777" w:rsidR="002D57C4" w:rsidRDefault="002D57C4" w:rsidP="00502E57">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6540682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4EBE9B1" w14:textId="77777777" w:rsidTr="00502E57">
        <w:tc>
          <w:tcPr>
            <w:tcW w:w="9576" w:type="dxa"/>
            <w:shd w:val="clear" w:color="auto" w:fill="D9D9D9" w:themeFill="background1" w:themeFillShade="D9"/>
          </w:tcPr>
          <w:p w14:paraId="72E88518" w14:textId="77777777" w:rsidR="002D57C4" w:rsidRPr="006824F5" w:rsidRDefault="002D57C4" w:rsidP="00502E57">
            <w:pPr>
              <w:rPr>
                <w:rStyle w:val="CodeSnippet"/>
                <w:noProof/>
              </w:rPr>
            </w:pPr>
            <w:r w:rsidRPr="006824F5">
              <w:rPr>
                <w:rStyle w:val="CodeSnippet"/>
                <w:noProof/>
              </w:rPr>
              <w:t>tosca.capabilities.Endpoint:</w:t>
            </w:r>
          </w:p>
          <w:p w14:paraId="5D46DD42" w14:textId="77777777" w:rsidR="002D57C4" w:rsidRPr="006824F5" w:rsidRDefault="002D57C4" w:rsidP="00502E57">
            <w:pPr>
              <w:rPr>
                <w:rStyle w:val="CodeSnippet"/>
                <w:noProof/>
              </w:rPr>
            </w:pPr>
            <w:r w:rsidRPr="006824F5">
              <w:rPr>
                <w:rStyle w:val="CodeSnippet"/>
                <w:noProof/>
              </w:rPr>
              <w:t xml:space="preserve">  derived_from: </w:t>
            </w:r>
            <w:r>
              <w:rPr>
                <w:rStyle w:val="CodeSnippet"/>
                <w:noProof/>
              </w:rPr>
              <w:t>tosca.capabilities.Root</w:t>
            </w:r>
          </w:p>
          <w:p w14:paraId="02A30A6B"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43D34B64" w14:textId="77777777" w:rsidR="002D57C4" w:rsidRPr="006824F5" w:rsidRDefault="002D57C4" w:rsidP="00502E57">
            <w:pPr>
              <w:rPr>
                <w:rStyle w:val="CodeSnippet"/>
                <w:noProof/>
              </w:rPr>
            </w:pPr>
            <w:r w:rsidRPr="006824F5">
              <w:rPr>
                <w:rStyle w:val="CodeSnippet"/>
                <w:noProof/>
              </w:rPr>
              <w:t xml:space="preserve">    protocol:</w:t>
            </w:r>
          </w:p>
          <w:p w14:paraId="1C000EBA" w14:textId="77777777" w:rsidR="002D57C4" w:rsidRPr="006824F5" w:rsidRDefault="002D57C4" w:rsidP="00502E57">
            <w:pPr>
              <w:rPr>
                <w:rStyle w:val="CodeSnippet"/>
                <w:noProof/>
              </w:rPr>
            </w:pPr>
            <w:r w:rsidRPr="006824F5">
              <w:rPr>
                <w:rStyle w:val="CodeSnippet"/>
                <w:noProof/>
              </w:rPr>
              <w:t xml:space="preserve">      type: string</w:t>
            </w:r>
          </w:p>
          <w:p w14:paraId="4941C66B"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tcp</w:t>
            </w:r>
          </w:p>
          <w:p w14:paraId="7B65D055" w14:textId="77777777" w:rsidR="002D57C4" w:rsidRPr="006824F5" w:rsidRDefault="002D57C4" w:rsidP="00502E57">
            <w:pPr>
              <w:rPr>
                <w:rStyle w:val="CodeSnippet"/>
                <w:noProof/>
              </w:rPr>
            </w:pPr>
            <w:r w:rsidRPr="006824F5">
              <w:rPr>
                <w:rStyle w:val="CodeSnippet"/>
                <w:noProof/>
              </w:rPr>
              <w:t xml:space="preserve">    port:</w:t>
            </w:r>
          </w:p>
          <w:p w14:paraId="0BF64870" w14:textId="77777777" w:rsidR="002D57C4" w:rsidRDefault="002D57C4" w:rsidP="00502E57">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0245B866" w14:textId="77777777" w:rsidR="002D57C4" w:rsidRDefault="002D57C4" w:rsidP="00502E57">
            <w:pPr>
              <w:autoSpaceDE w:val="0"/>
              <w:autoSpaceDN w:val="0"/>
              <w:adjustRightInd w:val="0"/>
              <w:rPr>
                <w:rStyle w:val="CodeSnippet"/>
              </w:rPr>
            </w:pPr>
            <w:r>
              <w:rPr>
                <w:rStyle w:val="CodeSnippet"/>
              </w:rPr>
              <w:t xml:space="preserve">      required: false</w:t>
            </w:r>
          </w:p>
          <w:p w14:paraId="47BFCE03" w14:textId="77777777" w:rsidR="002D57C4" w:rsidRPr="006824F5" w:rsidRDefault="002D57C4" w:rsidP="00502E57">
            <w:pPr>
              <w:rPr>
                <w:rStyle w:val="CodeSnippet"/>
                <w:noProof/>
              </w:rPr>
            </w:pPr>
            <w:r w:rsidRPr="006824F5">
              <w:rPr>
                <w:rStyle w:val="CodeSnippet"/>
                <w:noProof/>
              </w:rPr>
              <w:t xml:space="preserve">    secure:</w:t>
            </w:r>
          </w:p>
          <w:p w14:paraId="244F2255" w14:textId="77777777" w:rsidR="002D57C4" w:rsidRPr="006824F5" w:rsidRDefault="002D57C4" w:rsidP="00502E57">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0AE4EE2D" w14:textId="77777777" w:rsidR="002D57C4" w:rsidRDefault="002D57C4" w:rsidP="00502E57">
            <w:pPr>
              <w:autoSpaceDE w:val="0"/>
              <w:autoSpaceDN w:val="0"/>
              <w:adjustRightInd w:val="0"/>
              <w:rPr>
                <w:rStyle w:val="CodeSnippet"/>
                <w:noProof/>
              </w:rPr>
            </w:pPr>
            <w:r w:rsidRPr="006824F5">
              <w:rPr>
                <w:rStyle w:val="CodeSnippet"/>
                <w:noProof/>
              </w:rPr>
              <w:t xml:space="preserve">      default: false</w:t>
            </w:r>
          </w:p>
          <w:p w14:paraId="0B91D8EB" w14:textId="77777777" w:rsidR="002D57C4" w:rsidRPr="00664AC2" w:rsidRDefault="002D57C4" w:rsidP="00502E57">
            <w:pPr>
              <w:autoSpaceDE w:val="0"/>
              <w:autoSpaceDN w:val="0"/>
              <w:adjustRightInd w:val="0"/>
              <w:rPr>
                <w:rStyle w:val="CodeSnippet"/>
              </w:rPr>
            </w:pPr>
            <w:r w:rsidRPr="00664AC2">
              <w:rPr>
                <w:rStyle w:val="CodeSnippet"/>
              </w:rPr>
              <w:t xml:space="preserve">    url_path: </w:t>
            </w:r>
          </w:p>
          <w:p w14:paraId="753B550F" w14:textId="77777777" w:rsidR="002D57C4" w:rsidRPr="00664AC2" w:rsidRDefault="002D57C4" w:rsidP="00502E57">
            <w:pPr>
              <w:autoSpaceDE w:val="0"/>
              <w:autoSpaceDN w:val="0"/>
              <w:adjustRightInd w:val="0"/>
              <w:rPr>
                <w:rStyle w:val="CodeSnippet"/>
              </w:rPr>
            </w:pPr>
            <w:r w:rsidRPr="00664AC2">
              <w:rPr>
                <w:rStyle w:val="CodeSnippet"/>
              </w:rPr>
              <w:t xml:space="preserve">      type: string</w:t>
            </w:r>
          </w:p>
          <w:p w14:paraId="003B084E" w14:textId="77777777" w:rsidR="002D57C4" w:rsidRDefault="002D57C4" w:rsidP="00502E57">
            <w:pPr>
              <w:autoSpaceDE w:val="0"/>
              <w:autoSpaceDN w:val="0"/>
              <w:adjustRightInd w:val="0"/>
              <w:rPr>
                <w:rStyle w:val="CodeSnippet"/>
              </w:rPr>
            </w:pPr>
            <w:r w:rsidRPr="00664AC2">
              <w:rPr>
                <w:rStyle w:val="CodeSnippet"/>
              </w:rPr>
              <w:t xml:space="preserve">      required: false</w:t>
            </w:r>
          </w:p>
          <w:p w14:paraId="73BA4285" w14:textId="77777777" w:rsidR="002D57C4" w:rsidRDefault="002D57C4" w:rsidP="00502E57">
            <w:pPr>
              <w:autoSpaceDE w:val="0"/>
              <w:autoSpaceDN w:val="0"/>
              <w:adjustRightInd w:val="0"/>
              <w:rPr>
                <w:rStyle w:val="CodeSnippet"/>
              </w:rPr>
            </w:pPr>
            <w:r>
              <w:rPr>
                <w:rStyle w:val="CodeSnippet"/>
              </w:rPr>
              <w:t xml:space="preserve">    port_name: </w:t>
            </w:r>
          </w:p>
          <w:p w14:paraId="4B96CC46" w14:textId="77777777" w:rsidR="002D57C4" w:rsidRDefault="002D57C4" w:rsidP="00502E57">
            <w:pPr>
              <w:autoSpaceDE w:val="0"/>
              <w:autoSpaceDN w:val="0"/>
              <w:adjustRightInd w:val="0"/>
              <w:rPr>
                <w:rStyle w:val="CodeSnippet"/>
              </w:rPr>
            </w:pPr>
            <w:r>
              <w:rPr>
                <w:rStyle w:val="CodeSnippet"/>
              </w:rPr>
              <w:t xml:space="preserve">      type: string</w:t>
            </w:r>
          </w:p>
          <w:p w14:paraId="73276721" w14:textId="77777777" w:rsidR="002D57C4" w:rsidRDefault="002D57C4" w:rsidP="00502E57">
            <w:pPr>
              <w:autoSpaceDE w:val="0"/>
              <w:autoSpaceDN w:val="0"/>
              <w:adjustRightInd w:val="0"/>
              <w:rPr>
                <w:rStyle w:val="CodeSnippet"/>
              </w:rPr>
            </w:pPr>
            <w:r>
              <w:rPr>
                <w:rStyle w:val="CodeSnippet"/>
              </w:rPr>
              <w:t xml:space="preserve">      required: false</w:t>
            </w:r>
          </w:p>
          <w:p w14:paraId="49AC44B0" w14:textId="77777777" w:rsidR="002D57C4" w:rsidRDefault="002D57C4" w:rsidP="00502E57">
            <w:pPr>
              <w:autoSpaceDE w:val="0"/>
              <w:autoSpaceDN w:val="0"/>
              <w:adjustRightInd w:val="0"/>
              <w:rPr>
                <w:rStyle w:val="CodeSnippet"/>
              </w:rPr>
            </w:pPr>
            <w:r>
              <w:rPr>
                <w:rStyle w:val="CodeSnippet"/>
              </w:rPr>
              <w:t xml:space="preserve">    network_name:</w:t>
            </w:r>
          </w:p>
          <w:p w14:paraId="70D3FCC2" w14:textId="77777777" w:rsidR="002D57C4" w:rsidRDefault="002D57C4" w:rsidP="00502E57">
            <w:pPr>
              <w:autoSpaceDE w:val="0"/>
              <w:autoSpaceDN w:val="0"/>
              <w:adjustRightInd w:val="0"/>
              <w:rPr>
                <w:rStyle w:val="CodeSnippet"/>
              </w:rPr>
            </w:pPr>
            <w:r>
              <w:rPr>
                <w:rStyle w:val="CodeSnippet"/>
              </w:rPr>
              <w:t xml:space="preserve">      type: string</w:t>
            </w:r>
          </w:p>
          <w:p w14:paraId="0F94A31A" w14:textId="77777777" w:rsidR="002D57C4" w:rsidRDefault="002D57C4" w:rsidP="00502E57">
            <w:pPr>
              <w:autoSpaceDE w:val="0"/>
              <w:autoSpaceDN w:val="0"/>
              <w:adjustRightInd w:val="0"/>
              <w:rPr>
                <w:rStyle w:val="CodeSnippet"/>
              </w:rPr>
            </w:pPr>
            <w:r>
              <w:rPr>
                <w:rStyle w:val="CodeSnippet"/>
              </w:rPr>
              <w:t xml:space="preserve">      required: false </w:t>
            </w:r>
          </w:p>
          <w:p w14:paraId="5441E367" w14:textId="77777777" w:rsidR="002D57C4" w:rsidRDefault="002D57C4" w:rsidP="00502E57">
            <w:pPr>
              <w:autoSpaceDE w:val="0"/>
              <w:autoSpaceDN w:val="0"/>
              <w:adjustRightInd w:val="0"/>
              <w:rPr>
                <w:rStyle w:val="CodeSnippet"/>
              </w:rPr>
            </w:pPr>
            <w:r>
              <w:rPr>
                <w:rStyle w:val="CodeSnippet"/>
              </w:rPr>
              <w:t xml:space="preserve">      default: PRIVATE</w:t>
            </w:r>
          </w:p>
          <w:p w14:paraId="7EBDC0C7" w14:textId="77777777" w:rsidR="002D57C4" w:rsidRPr="006D66FC" w:rsidRDefault="002D57C4" w:rsidP="00502E57">
            <w:pPr>
              <w:rPr>
                <w:rStyle w:val="CodeSnippet"/>
              </w:rPr>
            </w:pPr>
            <w:r w:rsidRPr="006D66FC">
              <w:rPr>
                <w:rStyle w:val="CodeSnippet"/>
              </w:rPr>
              <w:t xml:space="preserve">    initiator:</w:t>
            </w:r>
          </w:p>
          <w:p w14:paraId="509994B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2EEC2001"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3949E2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6785200D"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792B8EA7" w14:textId="77777777" w:rsidR="002D57C4" w:rsidRPr="006D66FC" w:rsidRDefault="002D57C4" w:rsidP="00502E57">
            <w:pPr>
              <w:rPr>
                <w:rStyle w:val="CodeSnippet"/>
              </w:rPr>
            </w:pPr>
            <w:r w:rsidRPr="006D66FC">
              <w:rPr>
                <w:rStyle w:val="CodeSnippet"/>
              </w:rPr>
              <w:t xml:space="preserve">    ports:</w:t>
            </w:r>
          </w:p>
          <w:p w14:paraId="170C8725" w14:textId="77777777" w:rsidR="002D57C4" w:rsidRDefault="002D57C4" w:rsidP="00502E57">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6A94E43" w14:textId="77777777" w:rsidR="002D57C4" w:rsidRDefault="002D57C4" w:rsidP="00502E57">
            <w:pPr>
              <w:autoSpaceDE w:val="0"/>
              <w:autoSpaceDN w:val="0"/>
              <w:adjustRightInd w:val="0"/>
              <w:rPr>
                <w:rStyle w:val="CodeSnippet"/>
              </w:rPr>
            </w:pPr>
            <w:r>
              <w:rPr>
                <w:rStyle w:val="CodeSnippet"/>
              </w:rPr>
              <w:t xml:space="preserve">      required: false</w:t>
            </w:r>
          </w:p>
          <w:p w14:paraId="382C468B" w14:textId="77777777" w:rsidR="002D57C4" w:rsidRPr="006D66FC" w:rsidRDefault="002D57C4" w:rsidP="00502E57">
            <w:pPr>
              <w:rPr>
                <w:rStyle w:val="CodeSnippet"/>
              </w:rPr>
            </w:pPr>
            <w:r w:rsidRPr="006D66FC">
              <w:rPr>
                <w:rStyle w:val="CodeSnippet"/>
              </w:rPr>
              <w:t xml:space="preserve">      constraints:</w:t>
            </w:r>
          </w:p>
          <w:p w14:paraId="159B130C" w14:textId="77777777" w:rsidR="002D57C4" w:rsidRPr="006D66FC" w:rsidRDefault="002D57C4" w:rsidP="00502E57">
            <w:pPr>
              <w:rPr>
                <w:rStyle w:val="CodeSnippet"/>
              </w:rPr>
            </w:pPr>
            <w:r w:rsidRPr="006D66FC">
              <w:rPr>
                <w:rStyle w:val="CodeSnippet"/>
              </w:rPr>
              <w:t xml:space="preserve">        - min_length: 1</w:t>
            </w:r>
          </w:p>
          <w:p w14:paraId="793670F3" w14:textId="77777777" w:rsidR="002D57C4" w:rsidRDefault="002D57C4" w:rsidP="00502E57">
            <w:pPr>
              <w:rPr>
                <w:rStyle w:val="CodeSnippet"/>
              </w:rPr>
            </w:pPr>
            <w:r w:rsidRPr="006D66FC">
              <w:rPr>
                <w:rStyle w:val="CodeSnippet"/>
              </w:rPr>
              <w:t xml:space="preserve">      entry_schema:</w:t>
            </w:r>
          </w:p>
          <w:p w14:paraId="3897FFF5" w14:textId="77777777" w:rsidR="002D57C4" w:rsidRPr="00664AC2" w:rsidRDefault="002D57C4" w:rsidP="00502E57">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A432036" w14:textId="77777777" w:rsidR="002D57C4" w:rsidRPr="00664AC2" w:rsidRDefault="002D57C4" w:rsidP="00502E57">
            <w:pPr>
              <w:autoSpaceDE w:val="0"/>
              <w:autoSpaceDN w:val="0"/>
              <w:adjustRightInd w:val="0"/>
              <w:rPr>
                <w:rStyle w:val="CodeSnippet"/>
              </w:rPr>
            </w:pPr>
            <w:r w:rsidRPr="00664AC2">
              <w:rPr>
                <w:rStyle w:val="CodeSnippet"/>
              </w:rPr>
              <w:t xml:space="preserve">  attributes:</w:t>
            </w:r>
          </w:p>
          <w:p w14:paraId="3C379906" w14:textId="77777777" w:rsidR="002D57C4" w:rsidRPr="00664AC2" w:rsidRDefault="002D57C4" w:rsidP="00502E57">
            <w:pPr>
              <w:autoSpaceDE w:val="0"/>
              <w:autoSpaceDN w:val="0"/>
              <w:adjustRightInd w:val="0"/>
              <w:rPr>
                <w:rStyle w:val="CodeSnippet"/>
              </w:rPr>
            </w:pPr>
            <w:r w:rsidRPr="00664AC2">
              <w:rPr>
                <w:rStyle w:val="CodeSnippet"/>
              </w:rPr>
              <w:t xml:space="preserve">    ip_address:</w:t>
            </w:r>
          </w:p>
          <w:p w14:paraId="3BF65A1D" w14:textId="77777777" w:rsidR="002D57C4" w:rsidRPr="00103D17" w:rsidRDefault="002D57C4" w:rsidP="00502E57">
            <w:pPr>
              <w:autoSpaceDE w:val="0"/>
              <w:autoSpaceDN w:val="0"/>
              <w:adjustRightInd w:val="0"/>
              <w:rPr>
                <w:rStyle w:val="CodeSnippet"/>
              </w:rPr>
            </w:pPr>
            <w:r w:rsidRPr="00664AC2">
              <w:rPr>
                <w:rStyle w:val="CodeSnippet"/>
              </w:rPr>
              <w:t xml:space="preserve">      type: string</w:t>
            </w:r>
          </w:p>
        </w:tc>
      </w:tr>
    </w:tbl>
    <w:p w14:paraId="19711F5E" w14:textId="77777777" w:rsidR="002D57C4" w:rsidRDefault="002D57C4" w:rsidP="002D57C4">
      <w:pPr>
        <w:pStyle w:val="Heading4"/>
        <w:numPr>
          <w:ilvl w:val="3"/>
          <w:numId w:val="3"/>
        </w:numPr>
      </w:pPr>
      <w:r>
        <w:lastRenderedPageBreak/>
        <w:t>Additional requirements</w:t>
      </w:r>
    </w:p>
    <w:p w14:paraId="23CD1A90" w14:textId="77777777" w:rsidR="002D57C4" w:rsidRPr="00EC18B6" w:rsidRDefault="002D57C4" w:rsidP="002D57C4">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0E80CFBF" w14:textId="77777777" w:rsidR="002D57C4" w:rsidRDefault="002D57C4" w:rsidP="002D57C4">
      <w:pPr>
        <w:pStyle w:val="Heading3"/>
        <w:numPr>
          <w:ilvl w:val="2"/>
          <w:numId w:val="3"/>
        </w:numPr>
      </w:pPr>
      <w:bookmarkStart w:id="489" w:name="DEFN_TYPE_CAPABILITIES_ENDPOINT_PUBLIC"/>
      <w:r>
        <w:t>tosca.</w:t>
      </w:r>
      <w:r w:rsidRPr="002F5150">
        <w:t>capabilities</w:t>
      </w:r>
      <w:r>
        <w:t>.Endpoint.Public</w:t>
      </w:r>
    </w:p>
    <w:bookmarkEnd w:id="489"/>
    <w:p w14:paraId="7EAE8629" w14:textId="77777777" w:rsidR="002D57C4" w:rsidRDefault="002D57C4" w:rsidP="002D57C4">
      <w:pPr>
        <w:pStyle w:val="NormalaroundTable"/>
      </w:pPr>
      <w:r>
        <w:t xml:space="preserve">This capability </w:t>
      </w:r>
      <w:r w:rsidRPr="00E97078">
        <w:t xml:space="preserve">represents </w:t>
      </w:r>
      <w:r>
        <w:t>a public endpoint which is accessible to the general internet (and its public IP address ranges).</w:t>
      </w:r>
    </w:p>
    <w:p w14:paraId="085DC072" w14:textId="77777777" w:rsidR="002D57C4" w:rsidRPr="00E97078" w:rsidRDefault="002D57C4" w:rsidP="002D57C4">
      <w:pPr>
        <w:pStyle w:val="NormalaroundTable"/>
      </w:pPr>
      <w:r>
        <w:lastRenderedPageBreak/>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DDBB462" w14:textId="77777777" w:rsidTr="00502E57">
        <w:tc>
          <w:tcPr>
            <w:tcW w:w="1177" w:type="pct"/>
            <w:shd w:val="clear" w:color="auto" w:fill="D9D9D9"/>
          </w:tcPr>
          <w:p w14:paraId="0FAC781C" w14:textId="77777777" w:rsidR="002D57C4" w:rsidRPr="00422683" w:rsidRDefault="002D57C4" w:rsidP="00502E57">
            <w:pPr>
              <w:pStyle w:val="TableText-Heading"/>
            </w:pPr>
            <w:r w:rsidRPr="00422683">
              <w:t>Shorthand Name</w:t>
            </w:r>
          </w:p>
        </w:tc>
        <w:tc>
          <w:tcPr>
            <w:tcW w:w="3823" w:type="pct"/>
          </w:tcPr>
          <w:p w14:paraId="66888178" w14:textId="77777777" w:rsidR="002D57C4" w:rsidRPr="005A5497" w:rsidRDefault="002D57C4" w:rsidP="00502E57">
            <w:pPr>
              <w:pStyle w:val="TableText"/>
              <w:rPr>
                <w:noProof/>
              </w:rPr>
            </w:pPr>
            <w:r>
              <w:rPr>
                <w:noProof/>
              </w:rPr>
              <w:t>Endpoint.Public</w:t>
            </w:r>
          </w:p>
        </w:tc>
      </w:tr>
      <w:tr w:rsidR="002D57C4" w:rsidRPr="004279F4" w14:paraId="2A1B950B" w14:textId="77777777" w:rsidTr="00502E57">
        <w:tc>
          <w:tcPr>
            <w:tcW w:w="1177" w:type="pct"/>
            <w:shd w:val="clear" w:color="auto" w:fill="D9D9D9"/>
          </w:tcPr>
          <w:p w14:paraId="10A3DAA3" w14:textId="77777777" w:rsidR="002D57C4" w:rsidRPr="00422683" w:rsidRDefault="002D57C4" w:rsidP="00502E57">
            <w:pPr>
              <w:pStyle w:val="TableText-Heading"/>
            </w:pPr>
            <w:r w:rsidRPr="00422683">
              <w:t>Type Qualified Name</w:t>
            </w:r>
          </w:p>
        </w:tc>
        <w:tc>
          <w:tcPr>
            <w:tcW w:w="3823" w:type="pct"/>
          </w:tcPr>
          <w:p w14:paraId="79075A2E" w14:textId="77777777" w:rsidR="002D57C4" w:rsidRDefault="002D57C4" w:rsidP="00502E57">
            <w:pPr>
              <w:pStyle w:val="TableText"/>
              <w:rPr>
                <w:noProof/>
              </w:rPr>
            </w:pPr>
            <w:r>
              <w:rPr>
                <w:noProof/>
              </w:rPr>
              <w:t>tosca:Endpoint.Public</w:t>
            </w:r>
          </w:p>
        </w:tc>
      </w:tr>
      <w:tr w:rsidR="002D57C4" w:rsidRPr="004279F4" w14:paraId="1B94FD09" w14:textId="77777777" w:rsidTr="00502E57">
        <w:tc>
          <w:tcPr>
            <w:tcW w:w="1177" w:type="pct"/>
            <w:shd w:val="clear" w:color="auto" w:fill="D9D9D9"/>
          </w:tcPr>
          <w:p w14:paraId="7F31840F" w14:textId="77777777" w:rsidR="002D57C4" w:rsidRPr="00422683" w:rsidRDefault="002D57C4" w:rsidP="00502E57">
            <w:pPr>
              <w:pStyle w:val="TableText-Heading"/>
            </w:pPr>
            <w:r w:rsidRPr="00422683">
              <w:t>Type URI</w:t>
            </w:r>
          </w:p>
        </w:tc>
        <w:tc>
          <w:tcPr>
            <w:tcW w:w="3823" w:type="pct"/>
          </w:tcPr>
          <w:p w14:paraId="29A43514" w14:textId="77777777" w:rsidR="002D57C4" w:rsidRPr="001C038A" w:rsidRDefault="002D57C4" w:rsidP="00502E57">
            <w:pPr>
              <w:pStyle w:val="TableText"/>
            </w:pPr>
            <w:r w:rsidRPr="001C038A">
              <w:t>tosca.</w:t>
            </w:r>
            <w:r>
              <w:t>capabilities.Endpoint.Public</w:t>
            </w:r>
          </w:p>
        </w:tc>
      </w:tr>
    </w:tbl>
    <w:p w14:paraId="3DBC01A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890A91A" w14:textId="77777777" w:rsidTr="00502E57">
        <w:tc>
          <w:tcPr>
            <w:tcW w:w="9576" w:type="dxa"/>
            <w:shd w:val="clear" w:color="auto" w:fill="D9D9D9" w:themeFill="background1" w:themeFillShade="D9"/>
          </w:tcPr>
          <w:p w14:paraId="70987D7E" w14:textId="77777777" w:rsidR="002D57C4" w:rsidRPr="006824F5" w:rsidRDefault="002D57C4" w:rsidP="00502E57">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25134775"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6FA91091" w14:textId="77777777" w:rsidR="002D57C4" w:rsidRPr="0072242F" w:rsidRDefault="002D57C4" w:rsidP="00502E57">
            <w:pPr>
              <w:rPr>
                <w:rStyle w:val="CodeSnippet"/>
              </w:rPr>
            </w:pPr>
            <w:r w:rsidRPr="0072242F">
              <w:rPr>
                <w:rStyle w:val="CodeSnippet"/>
              </w:rPr>
              <w:t xml:space="preserve">  properties:</w:t>
            </w:r>
          </w:p>
          <w:p w14:paraId="43ED8C4D" w14:textId="77777777" w:rsidR="002D57C4" w:rsidRPr="0095652E" w:rsidRDefault="002D57C4" w:rsidP="00502E57">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0B2C491B" w14:textId="77777777" w:rsidR="002D57C4" w:rsidRDefault="002D57C4" w:rsidP="00502E57">
            <w:pPr>
              <w:rPr>
                <w:rStyle w:val="CodeSnippet"/>
                <w:noProof/>
              </w:rPr>
            </w:pPr>
            <w:r w:rsidRPr="004059E6">
              <w:rPr>
                <w:rStyle w:val="Hyperlink"/>
                <w:rFonts w:ascii="Consolas" w:hAnsi="Consolas"/>
                <w:noProof/>
              </w:rPr>
              <w:t xml:space="preserve">    </w:t>
            </w:r>
            <w:r>
              <w:rPr>
                <w:rStyle w:val="CodeSnippet"/>
                <w:noProof/>
              </w:rPr>
              <w:t xml:space="preserve">network_name: </w:t>
            </w:r>
          </w:p>
          <w:p w14:paraId="3CFD5033" w14:textId="77777777" w:rsidR="002D57C4" w:rsidRDefault="002D57C4" w:rsidP="00502E57">
            <w:pPr>
              <w:rPr>
                <w:rStyle w:val="CodeSnippet"/>
                <w:noProof/>
              </w:rPr>
            </w:pPr>
            <w:r>
              <w:rPr>
                <w:rStyle w:val="CodeSnippet"/>
                <w:noProof/>
              </w:rPr>
              <w:t xml:space="preserve">      type: string</w:t>
            </w:r>
          </w:p>
          <w:p w14:paraId="5CFA81A1" w14:textId="77777777" w:rsidR="002D57C4" w:rsidRDefault="002D57C4" w:rsidP="00502E57">
            <w:pPr>
              <w:rPr>
                <w:rStyle w:val="CodeSnippet"/>
                <w:noProof/>
              </w:rPr>
            </w:pPr>
            <w:r>
              <w:rPr>
                <w:rStyle w:val="CodeSnippet"/>
                <w:noProof/>
              </w:rPr>
              <w:t xml:space="preserve">      default: PUBLIC</w:t>
            </w:r>
          </w:p>
          <w:p w14:paraId="114BD3CF" w14:textId="77777777" w:rsidR="002D57C4" w:rsidRDefault="002D57C4" w:rsidP="00502E57">
            <w:pPr>
              <w:rPr>
                <w:rStyle w:val="CodeSnippet"/>
                <w:noProof/>
              </w:rPr>
            </w:pPr>
            <w:r>
              <w:rPr>
                <w:rStyle w:val="CodeSnippet"/>
                <w:noProof/>
              </w:rPr>
              <w:t xml:space="preserve">      constraints:</w:t>
            </w:r>
          </w:p>
          <w:p w14:paraId="25096945" w14:textId="77777777" w:rsidR="002D57C4" w:rsidRDefault="002D57C4" w:rsidP="00502E57">
            <w:pPr>
              <w:rPr>
                <w:rStyle w:val="CodeSnippet"/>
                <w:noProof/>
              </w:rPr>
            </w:pPr>
            <w:r>
              <w:rPr>
                <w:rStyle w:val="CodeSnippet"/>
                <w:noProof/>
              </w:rPr>
              <w:t xml:space="preserve">        - equal: PUBLIC</w:t>
            </w:r>
          </w:p>
          <w:p w14:paraId="751830F6" w14:textId="77777777" w:rsidR="002D57C4" w:rsidRDefault="002D57C4" w:rsidP="00502E57">
            <w:pPr>
              <w:rPr>
                <w:rStyle w:val="CodeSnippet"/>
                <w:noProof/>
              </w:rPr>
            </w:pPr>
            <w:r>
              <w:rPr>
                <w:rStyle w:val="CodeSnippet"/>
                <w:noProof/>
              </w:rPr>
              <w:t xml:space="preserve">    floating:</w:t>
            </w:r>
          </w:p>
          <w:p w14:paraId="3C1B56B6" w14:textId="77777777" w:rsidR="002D57C4" w:rsidRDefault="002D57C4" w:rsidP="00502E57">
            <w:pPr>
              <w:rPr>
                <w:rStyle w:val="CodeSnippet"/>
                <w:noProof/>
              </w:rPr>
            </w:pPr>
            <w:r>
              <w:rPr>
                <w:rStyle w:val="CodeSnippet"/>
                <w:noProof/>
              </w:rPr>
              <w:t xml:space="preserve">      description: &gt; </w:t>
            </w:r>
          </w:p>
          <w:p w14:paraId="7FDA5C01" w14:textId="77777777" w:rsidR="002D57C4" w:rsidRDefault="002D57C4" w:rsidP="00502E57">
            <w:pPr>
              <w:rPr>
                <w:rStyle w:val="CodeSnippet"/>
                <w:noProof/>
              </w:rPr>
            </w:pPr>
            <w:r>
              <w:rPr>
                <w:rStyle w:val="CodeSnippet"/>
                <w:noProof/>
              </w:rPr>
              <w:t xml:space="preserve">        indicates that the public address should be allocated from a pool of floating IPs that are associated with the network.</w:t>
            </w:r>
          </w:p>
          <w:p w14:paraId="77089509" w14:textId="77777777" w:rsidR="002D57C4" w:rsidRDefault="002D57C4" w:rsidP="00502E57">
            <w:pPr>
              <w:rPr>
                <w:rStyle w:val="CodeSnippet"/>
                <w:noProof/>
              </w:rPr>
            </w:pPr>
            <w:r>
              <w:rPr>
                <w:rStyle w:val="CodeSnippet"/>
                <w:noProof/>
              </w:rPr>
              <w:t xml:space="preserve">      type: boolean</w:t>
            </w:r>
          </w:p>
          <w:p w14:paraId="1F4A7215" w14:textId="77777777" w:rsidR="002D57C4" w:rsidRDefault="002D57C4" w:rsidP="00502E57">
            <w:pPr>
              <w:rPr>
                <w:rStyle w:val="CodeSnippet"/>
                <w:noProof/>
              </w:rPr>
            </w:pPr>
            <w:r>
              <w:rPr>
                <w:rStyle w:val="CodeSnippet"/>
                <w:noProof/>
              </w:rPr>
              <w:t xml:space="preserve">      default: false</w:t>
            </w:r>
          </w:p>
          <w:p w14:paraId="06075431" w14:textId="77777777" w:rsidR="002D57C4" w:rsidRDefault="002D57C4" w:rsidP="00502E57">
            <w:pPr>
              <w:rPr>
                <w:rStyle w:val="CodeSnippet"/>
                <w:noProof/>
              </w:rPr>
            </w:pPr>
            <w:r>
              <w:rPr>
                <w:rStyle w:val="CodeSnippet"/>
                <w:noProof/>
              </w:rPr>
              <w:t xml:space="preserve">      status: experimental</w:t>
            </w:r>
          </w:p>
          <w:p w14:paraId="623596FE" w14:textId="77777777" w:rsidR="002D57C4" w:rsidRDefault="002D57C4" w:rsidP="00502E57">
            <w:pPr>
              <w:rPr>
                <w:rStyle w:val="CodeSnippet"/>
                <w:noProof/>
              </w:rPr>
            </w:pPr>
            <w:r>
              <w:rPr>
                <w:rStyle w:val="CodeSnippet"/>
                <w:noProof/>
              </w:rPr>
              <w:t xml:space="preserve">    dns_name:</w:t>
            </w:r>
          </w:p>
          <w:p w14:paraId="3CEE7B25" w14:textId="77777777" w:rsidR="002D57C4" w:rsidRDefault="002D57C4" w:rsidP="00502E57">
            <w:pPr>
              <w:rPr>
                <w:rStyle w:val="CodeSnippet"/>
                <w:noProof/>
              </w:rPr>
            </w:pPr>
            <w:r>
              <w:rPr>
                <w:rStyle w:val="CodeSnippet"/>
                <w:noProof/>
              </w:rPr>
              <w:t xml:space="preserve">      description: The optional name to register with DNS </w:t>
            </w:r>
          </w:p>
          <w:p w14:paraId="23F7115C" w14:textId="77777777" w:rsidR="002D57C4" w:rsidRDefault="002D57C4" w:rsidP="00502E57">
            <w:pPr>
              <w:rPr>
                <w:rStyle w:val="CodeSnippet"/>
                <w:noProof/>
              </w:rPr>
            </w:pPr>
            <w:r>
              <w:rPr>
                <w:rStyle w:val="CodeSnippet"/>
                <w:noProof/>
              </w:rPr>
              <w:t xml:space="preserve">      type: string</w:t>
            </w:r>
          </w:p>
          <w:p w14:paraId="5861C4DF" w14:textId="77777777" w:rsidR="002D57C4" w:rsidRDefault="002D57C4" w:rsidP="00502E57">
            <w:pPr>
              <w:rPr>
                <w:rStyle w:val="CodeSnippet"/>
                <w:noProof/>
              </w:rPr>
            </w:pPr>
            <w:r>
              <w:rPr>
                <w:rStyle w:val="CodeSnippet"/>
                <w:noProof/>
              </w:rPr>
              <w:t xml:space="preserve">      required: false    </w:t>
            </w:r>
          </w:p>
          <w:p w14:paraId="39CA7FAB" w14:textId="77777777" w:rsidR="002D57C4" w:rsidRPr="006824F5" w:rsidRDefault="002D57C4" w:rsidP="00502E57">
            <w:pPr>
              <w:rPr>
                <w:rStyle w:val="CodeSnippet"/>
                <w:noProof/>
              </w:rPr>
            </w:pPr>
            <w:r>
              <w:rPr>
                <w:rStyle w:val="CodeSnippet"/>
                <w:noProof/>
              </w:rPr>
              <w:t xml:space="preserve">      status: experimental</w:t>
            </w:r>
          </w:p>
        </w:tc>
      </w:tr>
    </w:tbl>
    <w:p w14:paraId="50B40616" w14:textId="77777777" w:rsidR="002D57C4" w:rsidRDefault="002D57C4" w:rsidP="002D57C4">
      <w:pPr>
        <w:pStyle w:val="Heading4"/>
        <w:numPr>
          <w:ilvl w:val="3"/>
          <w:numId w:val="3"/>
        </w:numPr>
      </w:pPr>
      <w:r>
        <w:t>Additional requirements</w:t>
      </w:r>
    </w:p>
    <w:p w14:paraId="255A6A50" w14:textId="77777777" w:rsidR="002D57C4" w:rsidRDefault="002D57C4" w:rsidP="002D57C4">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18AD3D41" w14:textId="77777777" w:rsidR="002D57C4" w:rsidRPr="00092BC4" w:rsidRDefault="002D57C4" w:rsidP="002D57C4">
      <w:pPr>
        <w:pStyle w:val="ListParagraph"/>
        <w:numPr>
          <w:ilvl w:val="0"/>
          <w:numId w:val="40"/>
        </w:numPr>
      </w:pPr>
      <w:r>
        <w:t xml:space="preserve">If a </w:t>
      </w:r>
      <w:r w:rsidRPr="008A2B1D">
        <w:rPr>
          <w:rStyle w:val="CodeSnippetHighlight"/>
        </w:rPr>
        <w:t>dns_name</w:t>
      </w:r>
      <w:r>
        <w:t xml:space="preserve"> is set, TOSCA Orchestrators SHALL </w:t>
      </w:r>
      <w:proofErr w:type="gramStart"/>
      <w:r>
        <w:t>attempt</w:t>
      </w:r>
      <w:proofErr w:type="gramEnd"/>
      <w:r>
        <w:t xml:space="preserve"> to register the name in the (local) DNS registry for the Cloud provider.</w:t>
      </w:r>
    </w:p>
    <w:p w14:paraId="4913B750" w14:textId="77777777" w:rsidR="002D57C4" w:rsidRDefault="002D57C4" w:rsidP="002D57C4">
      <w:pPr>
        <w:pStyle w:val="Heading3"/>
        <w:numPr>
          <w:ilvl w:val="2"/>
          <w:numId w:val="3"/>
        </w:numPr>
      </w:pPr>
      <w:bookmarkStart w:id="490" w:name="DEFN_TYPE_CAPABILITIES_ENDPOINT_ADMIN"/>
      <w:r>
        <w:t>tosca.capabilities.</w:t>
      </w:r>
      <w:r w:rsidRPr="002D23D2">
        <w:t>Endpoint</w:t>
      </w:r>
      <w:r>
        <w:t>.Admin</w:t>
      </w:r>
    </w:p>
    <w:bookmarkEnd w:id="490"/>
    <w:p w14:paraId="146C4398"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BC7662" w14:textId="77777777" w:rsidTr="00502E57">
        <w:tc>
          <w:tcPr>
            <w:tcW w:w="1177" w:type="pct"/>
            <w:shd w:val="clear" w:color="auto" w:fill="D9D9D9"/>
          </w:tcPr>
          <w:p w14:paraId="1869D54B" w14:textId="77777777" w:rsidR="002D57C4" w:rsidRPr="00422683" w:rsidRDefault="002D57C4" w:rsidP="00502E57">
            <w:pPr>
              <w:pStyle w:val="TableText-Heading"/>
            </w:pPr>
            <w:r w:rsidRPr="00422683">
              <w:lastRenderedPageBreak/>
              <w:t>Shorthand Name</w:t>
            </w:r>
          </w:p>
        </w:tc>
        <w:tc>
          <w:tcPr>
            <w:tcW w:w="3823" w:type="pct"/>
          </w:tcPr>
          <w:p w14:paraId="2F286521" w14:textId="77777777" w:rsidR="002D57C4" w:rsidRPr="005A5497" w:rsidRDefault="002D57C4" w:rsidP="00502E57">
            <w:pPr>
              <w:pStyle w:val="TableText"/>
              <w:rPr>
                <w:noProof/>
              </w:rPr>
            </w:pPr>
            <w:r>
              <w:rPr>
                <w:noProof/>
              </w:rPr>
              <w:t>Endpoint.Admin</w:t>
            </w:r>
          </w:p>
        </w:tc>
      </w:tr>
      <w:tr w:rsidR="002D57C4" w:rsidRPr="004279F4" w14:paraId="797A5A4D" w14:textId="77777777" w:rsidTr="00502E57">
        <w:tc>
          <w:tcPr>
            <w:tcW w:w="1177" w:type="pct"/>
            <w:shd w:val="clear" w:color="auto" w:fill="D9D9D9"/>
          </w:tcPr>
          <w:p w14:paraId="48166DCF" w14:textId="77777777" w:rsidR="002D57C4" w:rsidRPr="00422683" w:rsidRDefault="002D57C4" w:rsidP="00502E57">
            <w:pPr>
              <w:pStyle w:val="TableText-Heading"/>
            </w:pPr>
            <w:r w:rsidRPr="00422683">
              <w:t>Type Qualified Name</w:t>
            </w:r>
          </w:p>
        </w:tc>
        <w:tc>
          <w:tcPr>
            <w:tcW w:w="3823" w:type="pct"/>
          </w:tcPr>
          <w:p w14:paraId="1F7F80BB" w14:textId="77777777" w:rsidR="002D57C4" w:rsidRDefault="002D57C4" w:rsidP="00502E57">
            <w:pPr>
              <w:pStyle w:val="TableText"/>
              <w:rPr>
                <w:noProof/>
              </w:rPr>
            </w:pPr>
            <w:r>
              <w:rPr>
                <w:noProof/>
              </w:rPr>
              <w:t>tosca:Endpoint.Admin</w:t>
            </w:r>
          </w:p>
        </w:tc>
      </w:tr>
      <w:tr w:rsidR="002D57C4" w:rsidRPr="004279F4" w14:paraId="17D5CB8A" w14:textId="77777777" w:rsidTr="00502E57">
        <w:tc>
          <w:tcPr>
            <w:tcW w:w="1177" w:type="pct"/>
            <w:shd w:val="clear" w:color="auto" w:fill="D9D9D9"/>
          </w:tcPr>
          <w:p w14:paraId="65E72A0A" w14:textId="77777777" w:rsidR="002D57C4" w:rsidRPr="00422683" w:rsidRDefault="002D57C4" w:rsidP="00502E57">
            <w:pPr>
              <w:pStyle w:val="TableText-Heading"/>
            </w:pPr>
            <w:r w:rsidRPr="00422683">
              <w:t>Type URI</w:t>
            </w:r>
          </w:p>
        </w:tc>
        <w:tc>
          <w:tcPr>
            <w:tcW w:w="3823" w:type="pct"/>
          </w:tcPr>
          <w:p w14:paraId="7044BB63" w14:textId="77777777" w:rsidR="002D57C4" w:rsidRPr="001C038A" w:rsidRDefault="002D57C4" w:rsidP="00502E57">
            <w:pPr>
              <w:pStyle w:val="TableText"/>
            </w:pPr>
            <w:r w:rsidRPr="001C038A">
              <w:t>tosca.</w:t>
            </w:r>
            <w:r>
              <w:t>capabilities</w:t>
            </w:r>
            <w:r w:rsidRPr="001C038A">
              <w:t>.</w:t>
            </w:r>
            <w:r>
              <w:t>Endpoint.Admin</w:t>
            </w:r>
          </w:p>
        </w:tc>
      </w:tr>
    </w:tbl>
    <w:p w14:paraId="7FEE294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29DA723B" w14:textId="77777777" w:rsidTr="00502E57">
        <w:trPr>
          <w:cantSplit/>
          <w:tblHeader/>
        </w:trPr>
        <w:tc>
          <w:tcPr>
            <w:tcW w:w="750" w:type="pct"/>
            <w:shd w:val="clear" w:color="auto" w:fill="D9D9D9"/>
          </w:tcPr>
          <w:p w14:paraId="6EB3435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6E2B4ED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E7BD5FD"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3FCCFC97"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3602F0B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294FBD8A" w14:textId="77777777" w:rsidTr="00502E57">
        <w:trPr>
          <w:cantSplit/>
        </w:trPr>
        <w:tc>
          <w:tcPr>
            <w:tcW w:w="750" w:type="pct"/>
            <w:shd w:val="clear" w:color="auto" w:fill="FFFFFF"/>
          </w:tcPr>
          <w:p w14:paraId="3C5D06AB"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57D5A1AA"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39A7E4E7"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79054C34"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5B49625F" w14:textId="77777777" w:rsidR="002D57C4" w:rsidRPr="00E5427A" w:rsidRDefault="002D57C4" w:rsidP="00502E57">
            <w:pPr>
              <w:pStyle w:val="TableText"/>
              <w:rPr>
                <w:rFonts w:cstheme="minorHAnsi"/>
              </w:rPr>
            </w:pPr>
            <w:r>
              <w:rPr>
                <w:rFonts w:cstheme="minorHAnsi"/>
              </w:rPr>
              <w:t>N/A</w:t>
            </w:r>
          </w:p>
        </w:tc>
      </w:tr>
    </w:tbl>
    <w:p w14:paraId="7327279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5A17C33" w14:textId="77777777" w:rsidTr="00502E57">
        <w:tc>
          <w:tcPr>
            <w:tcW w:w="9576" w:type="dxa"/>
            <w:shd w:val="clear" w:color="auto" w:fill="D9D9D9" w:themeFill="background1" w:themeFillShade="D9"/>
          </w:tcPr>
          <w:p w14:paraId="4027424C" w14:textId="77777777" w:rsidR="002D57C4" w:rsidRPr="006824F5" w:rsidRDefault="002D57C4" w:rsidP="00502E57">
            <w:pPr>
              <w:rPr>
                <w:rStyle w:val="CodeSnippet"/>
              </w:rPr>
            </w:pPr>
            <w:r w:rsidRPr="006824F5">
              <w:rPr>
                <w:rStyle w:val="CodeSnippet"/>
              </w:rPr>
              <w:t>tosca.capabilities.</w:t>
            </w:r>
            <w:r>
              <w:rPr>
                <w:rStyle w:val="CodeSnippet"/>
              </w:rPr>
              <w:t>Endpoint.Admin</w:t>
            </w:r>
            <w:r w:rsidRPr="006824F5">
              <w:rPr>
                <w:rStyle w:val="CodeSnippet"/>
              </w:rPr>
              <w:t>:</w:t>
            </w:r>
          </w:p>
          <w:p w14:paraId="3D27211F" w14:textId="77777777" w:rsidR="002D57C4" w:rsidRPr="0095652E" w:rsidRDefault="002D57C4" w:rsidP="00502E57">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212E6EFE" w14:textId="77777777" w:rsidR="002D57C4" w:rsidRPr="0095652E" w:rsidRDefault="002D57C4" w:rsidP="00502E57">
            <w:pPr>
              <w:rPr>
                <w:rStyle w:val="CodeSnippet"/>
              </w:rPr>
            </w:pPr>
            <w:r w:rsidRPr="0095652E">
              <w:rPr>
                <w:rStyle w:val="CodeSnippet"/>
              </w:rPr>
              <w:t xml:space="preserve">  # Change Endpoint secure indicator to true from its default of false</w:t>
            </w:r>
          </w:p>
          <w:p w14:paraId="0D64B9C1" w14:textId="77777777" w:rsidR="002D57C4" w:rsidRPr="0095652E" w:rsidRDefault="002D57C4" w:rsidP="00502E57">
            <w:pPr>
              <w:rPr>
                <w:rStyle w:val="CodeSnippet"/>
              </w:rPr>
            </w:pPr>
            <w:r w:rsidRPr="0095652E">
              <w:rPr>
                <w:rStyle w:val="CodeSnippet"/>
              </w:rPr>
              <w:t xml:space="preserve">  properties:</w:t>
            </w:r>
          </w:p>
          <w:p w14:paraId="6C36CC6B" w14:textId="77777777" w:rsidR="002D57C4" w:rsidRDefault="002D57C4" w:rsidP="00502E57">
            <w:pPr>
              <w:rPr>
                <w:rStyle w:val="CodeSnippet"/>
              </w:rPr>
            </w:pPr>
            <w:r w:rsidRPr="0095652E">
              <w:rPr>
                <w:rStyle w:val="CodeSnippet"/>
              </w:rPr>
              <w:t xml:space="preserve">    secure:</w:t>
            </w:r>
            <w:r>
              <w:rPr>
                <w:rStyle w:val="CodeSnippet"/>
              </w:rPr>
              <w:t xml:space="preserve"> </w:t>
            </w:r>
          </w:p>
          <w:p w14:paraId="0D4D24A1" w14:textId="77777777" w:rsidR="002D57C4" w:rsidRDefault="002D57C4" w:rsidP="00502E57">
            <w:pPr>
              <w:rPr>
                <w:rStyle w:val="CodeSnippet"/>
              </w:rPr>
            </w:pPr>
            <w:r>
              <w:rPr>
                <w:rStyle w:val="CodeSnippet"/>
              </w:rPr>
              <w:t xml:space="preserve">      type: boolean</w:t>
            </w:r>
          </w:p>
          <w:p w14:paraId="6382DC6C" w14:textId="77777777" w:rsidR="002D57C4" w:rsidRDefault="002D57C4" w:rsidP="00502E57">
            <w:pPr>
              <w:rPr>
                <w:rStyle w:val="CodeSnippet"/>
              </w:rPr>
            </w:pPr>
            <w:r>
              <w:rPr>
                <w:rStyle w:val="CodeSnippet"/>
              </w:rPr>
              <w:t xml:space="preserve">      default: </w:t>
            </w:r>
            <w:r w:rsidRPr="0095652E">
              <w:rPr>
                <w:rStyle w:val="CodeSnippet"/>
              </w:rPr>
              <w:t>true</w:t>
            </w:r>
          </w:p>
          <w:p w14:paraId="2E4F1452" w14:textId="77777777" w:rsidR="002D57C4" w:rsidRDefault="002D57C4" w:rsidP="00502E57">
            <w:pPr>
              <w:rPr>
                <w:rStyle w:val="CodeSnippet"/>
              </w:rPr>
            </w:pPr>
            <w:r>
              <w:rPr>
                <w:rStyle w:val="CodeSnippet"/>
              </w:rPr>
              <w:t xml:space="preserve">      constraints:</w:t>
            </w:r>
          </w:p>
          <w:p w14:paraId="2ACB55A6" w14:textId="77777777" w:rsidR="002D57C4" w:rsidRPr="006824F5" w:rsidRDefault="002D57C4" w:rsidP="00502E57">
            <w:pPr>
              <w:rPr>
                <w:rStyle w:val="CodeSnippet"/>
              </w:rPr>
            </w:pPr>
            <w:r>
              <w:rPr>
                <w:rStyle w:val="CodeSnippet"/>
              </w:rPr>
              <w:t xml:space="preserve">        - equal: true</w:t>
            </w:r>
          </w:p>
        </w:tc>
      </w:tr>
    </w:tbl>
    <w:p w14:paraId="2F268187" w14:textId="77777777" w:rsidR="002D57C4" w:rsidRDefault="002D57C4" w:rsidP="002D57C4">
      <w:pPr>
        <w:pStyle w:val="Heading4"/>
        <w:numPr>
          <w:ilvl w:val="3"/>
          <w:numId w:val="3"/>
        </w:numPr>
      </w:pPr>
      <w:r>
        <w:t>Additional requirements</w:t>
      </w:r>
    </w:p>
    <w:p w14:paraId="7343D914" w14:textId="77777777" w:rsidR="002D57C4" w:rsidRPr="00092BC4" w:rsidRDefault="002D57C4" w:rsidP="002D57C4">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0CEBC795" w14:textId="77777777" w:rsidR="002D57C4" w:rsidRDefault="002D57C4" w:rsidP="002D57C4">
      <w:pPr>
        <w:pStyle w:val="Heading3"/>
        <w:numPr>
          <w:ilvl w:val="2"/>
          <w:numId w:val="3"/>
        </w:numPr>
      </w:pPr>
      <w:bookmarkStart w:id="491" w:name="DEFN_TYPE_CAPABILITIES_ENDPOINT_DATABASE"/>
      <w:r>
        <w:t>tosca.capabilities.</w:t>
      </w:r>
      <w:r w:rsidRPr="002D23D2">
        <w:t>Endpoint</w:t>
      </w:r>
      <w:r>
        <w:t>.Database</w:t>
      </w:r>
    </w:p>
    <w:bookmarkEnd w:id="491"/>
    <w:p w14:paraId="4C546796"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94A967" w14:textId="77777777" w:rsidTr="00502E57">
        <w:tc>
          <w:tcPr>
            <w:tcW w:w="1177" w:type="pct"/>
            <w:shd w:val="clear" w:color="auto" w:fill="D9D9D9"/>
          </w:tcPr>
          <w:p w14:paraId="5D16B1C5" w14:textId="77777777" w:rsidR="002D57C4" w:rsidRPr="00422683" w:rsidRDefault="002D57C4" w:rsidP="00502E57">
            <w:pPr>
              <w:pStyle w:val="TableText-Heading"/>
            </w:pPr>
            <w:r w:rsidRPr="00422683">
              <w:t>Shorthand Name</w:t>
            </w:r>
          </w:p>
        </w:tc>
        <w:tc>
          <w:tcPr>
            <w:tcW w:w="3823" w:type="pct"/>
          </w:tcPr>
          <w:p w14:paraId="4AAEA8F5" w14:textId="77777777" w:rsidR="002D57C4" w:rsidRPr="005A5497" w:rsidRDefault="002D57C4" w:rsidP="00502E57">
            <w:pPr>
              <w:pStyle w:val="TableText"/>
              <w:rPr>
                <w:noProof/>
              </w:rPr>
            </w:pPr>
            <w:r>
              <w:rPr>
                <w:noProof/>
              </w:rPr>
              <w:t>Endpoint.Database</w:t>
            </w:r>
          </w:p>
        </w:tc>
      </w:tr>
      <w:tr w:rsidR="002D57C4" w:rsidRPr="004279F4" w14:paraId="306634A2" w14:textId="77777777" w:rsidTr="00502E57">
        <w:tc>
          <w:tcPr>
            <w:tcW w:w="1177" w:type="pct"/>
            <w:shd w:val="clear" w:color="auto" w:fill="D9D9D9"/>
          </w:tcPr>
          <w:p w14:paraId="4733AB8F" w14:textId="77777777" w:rsidR="002D57C4" w:rsidRPr="00422683" w:rsidRDefault="002D57C4" w:rsidP="00502E57">
            <w:pPr>
              <w:pStyle w:val="TableText-Heading"/>
            </w:pPr>
            <w:r w:rsidRPr="00422683">
              <w:t>Type Qualified Name</w:t>
            </w:r>
          </w:p>
        </w:tc>
        <w:tc>
          <w:tcPr>
            <w:tcW w:w="3823" w:type="pct"/>
          </w:tcPr>
          <w:p w14:paraId="2449704E" w14:textId="77777777" w:rsidR="002D57C4" w:rsidRDefault="002D57C4" w:rsidP="00502E57">
            <w:pPr>
              <w:pStyle w:val="TableText"/>
              <w:rPr>
                <w:noProof/>
              </w:rPr>
            </w:pPr>
            <w:r>
              <w:rPr>
                <w:noProof/>
              </w:rPr>
              <w:t>tosca:Endpoint.Database</w:t>
            </w:r>
          </w:p>
        </w:tc>
      </w:tr>
      <w:tr w:rsidR="002D57C4" w:rsidRPr="004279F4" w14:paraId="40A7577A" w14:textId="77777777" w:rsidTr="00502E57">
        <w:tc>
          <w:tcPr>
            <w:tcW w:w="1177" w:type="pct"/>
            <w:shd w:val="clear" w:color="auto" w:fill="D9D9D9"/>
          </w:tcPr>
          <w:p w14:paraId="5BFDEB97" w14:textId="77777777" w:rsidR="002D57C4" w:rsidRPr="00422683" w:rsidRDefault="002D57C4" w:rsidP="00502E57">
            <w:pPr>
              <w:pStyle w:val="TableText-Heading"/>
            </w:pPr>
            <w:r w:rsidRPr="00422683">
              <w:t>Type URI</w:t>
            </w:r>
          </w:p>
        </w:tc>
        <w:tc>
          <w:tcPr>
            <w:tcW w:w="3823" w:type="pct"/>
          </w:tcPr>
          <w:p w14:paraId="3743D74C" w14:textId="77777777" w:rsidR="002D57C4" w:rsidRPr="001C038A" w:rsidRDefault="002D57C4" w:rsidP="00502E57">
            <w:pPr>
              <w:pStyle w:val="TableText"/>
            </w:pPr>
            <w:r w:rsidRPr="001C038A">
              <w:t>tosca.</w:t>
            </w:r>
            <w:r>
              <w:t>capabilities</w:t>
            </w:r>
            <w:r w:rsidRPr="001C038A">
              <w:t>.</w:t>
            </w:r>
            <w:r>
              <w:t>Endpoint.Database</w:t>
            </w:r>
          </w:p>
        </w:tc>
      </w:tr>
    </w:tbl>
    <w:p w14:paraId="6ED3A72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D39D77D" w14:textId="77777777" w:rsidTr="00502E57">
        <w:trPr>
          <w:cantSplit/>
          <w:tblHeader/>
        </w:trPr>
        <w:tc>
          <w:tcPr>
            <w:tcW w:w="750" w:type="pct"/>
            <w:shd w:val="clear" w:color="auto" w:fill="D9D9D9"/>
          </w:tcPr>
          <w:p w14:paraId="48BF859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7674BB35"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773ED9C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4135E5D6"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BBF1949"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1DE9F61" w14:textId="77777777" w:rsidTr="00502E57">
        <w:trPr>
          <w:cantSplit/>
        </w:trPr>
        <w:tc>
          <w:tcPr>
            <w:tcW w:w="750" w:type="pct"/>
            <w:shd w:val="clear" w:color="auto" w:fill="FFFFFF"/>
          </w:tcPr>
          <w:p w14:paraId="2F0CCBAD"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18EE69AB"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0D5872FB"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153FC0F5"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49DA2C34" w14:textId="77777777" w:rsidR="002D57C4" w:rsidRPr="00E5427A" w:rsidRDefault="002D57C4" w:rsidP="00502E57">
            <w:pPr>
              <w:pStyle w:val="TableText"/>
              <w:rPr>
                <w:rFonts w:cstheme="minorHAnsi"/>
              </w:rPr>
            </w:pPr>
            <w:r>
              <w:rPr>
                <w:rFonts w:cstheme="minorHAnsi"/>
              </w:rPr>
              <w:t>N/A</w:t>
            </w:r>
          </w:p>
        </w:tc>
      </w:tr>
    </w:tbl>
    <w:p w14:paraId="649539EE"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519FBA" w14:textId="77777777" w:rsidTr="00502E57">
        <w:tc>
          <w:tcPr>
            <w:tcW w:w="9576" w:type="dxa"/>
            <w:shd w:val="clear" w:color="auto" w:fill="D9D9D9" w:themeFill="background1" w:themeFillShade="D9"/>
          </w:tcPr>
          <w:p w14:paraId="4BDC5CAA" w14:textId="77777777" w:rsidR="002D57C4" w:rsidRPr="006824F5" w:rsidRDefault="002D57C4" w:rsidP="00502E57">
            <w:pPr>
              <w:rPr>
                <w:rStyle w:val="CodeSnippet"/>
              </w:rPr>
            </w:pPr>
            <w:r w:rsidRPr="006824F5">
              <w:rPr>
                <w:rStyle w:val="CodeSnippet"/>
              </w:rPr>
              <w:t>tosca.capabilities.</w:t>
            </w:r>
            <w:r>
              <w:rPr>
                <w:rStyle w:val="CodeSnippet"/>
              </w:rPr>
              <w:t>Endpoint.</w:t>
            </w:r>
            <w:r w:rsidRPr="006824F5">
              <w:rPr>
                <w:rStyle w:val="CodeSnippet"/>
              </w:rPr>
              <w:t>Database:</w:t>
            </w:r>
          </w:p>
          <w:p w14:paraId="5FDBD39A" w14:textId="77777777" w:rsidR="002D57C4" w:rsidRPr="00F230F9" w:rsidRDefault="002D57C4" w:rsidP="00502E57">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496961CF" w14:textId="77777777" w:rsidR="002D57C4" w:rsidRDefault="002D57C4" w:rsidP="002D57C4">
      <w:pPr>
        <w:pStyle w:val="Heading3"/>
        <w:numPr>
          <w:ilvl w:val="2"/>
          <w:numId w:val="3"/>
        </w:numPr>
      </w:pPr>
      <w:bookmarkStart w:id="492" w:name="DEFN_TYPE_CAPABILITIES_ATTACHMENT"/>
      <w:r>
        <w:lastRenderedPageBreak/>
        <w:t>tosca.capabilities.Attachment</w:t>
      </w:r>
    </w:p>
    <w:bookmarkEnd w:id="492"/>
    <w:p w14:paraId="6ADA27BA" w14:textId="77777777" w:rsidR="002D57C4" w:rsidRDefault="002D57C4" w:rsidP="002D57C4">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91C372B" w14:textId="77777777" w:rsidTr="00502E57">
        <w:tc>
          <w:tcPr>
            <w:tcW w:w="1177" w:type="pct"/>
            <w:shd w:val="clear" w:color="auto" w:fill="D9D9D9"/>
          </w:tcPr>
          <w:p w14:paraId="4E32E921" w14:textId="77777777" w:rsidR="002D57C4" w:rsidRPr="00422683" w:rsidRDefault="002D57C4" w:rsidP="00502E57">
            <w:pPr>
              <w:pStyle w:val="TableText-Heading"/>
            </w:pPr>
            <w:r w:rsidRPr="00422683">
              <w:t>Shorthand Name</w:t>
            </w:r>
          </w:p>
        </w:tc>
        <w:tc>
          <w:tcPr>
            <w:tcW w:w="3823" w:type="pct"/>
          </w:tcPr>
          <w:p w14:paraId="122679D2" w14:textId="77777777" w:rsidR="002D57C4" w:rsidRPr="005A5497" w:rsidRDefault="002D57C4" w:rsidP="00502E57">
            <w:pPr>
              <w:pStyle w:val="TableText"/>
              <w:rPr>
                <w:noProof/>
              </w:rPr>
            </w:pPr>
            <w:r>
              <w:rPr>
                <w:noProof/>
              </w:rPr>
              <w:t>Attachment</w:t>
            </w:r>
          </w:p>
        </w:tc>
      </w:tr>
      <w:tr w:rsidR="002D57C4" w:rsidRPr="004279F4" w14:paraId="6900AC0E" w14:textId="77777777" w:rsidTr="00502E57">
        <w:tc>
          <w:tcPr>
            <w:tcW w:w="1177" w:type="pct"/>
            <w:shd w:val="clear" w:color="auto" w:fill="D9D9D9"/>
          </w:tcPr>
          <w:p w14:paraId="7A7D4A34" w14:textId="77777777" w:rsidR="002D57C4" w:rsidRPr="00422683" w:rsidRDefault="002D57C4" w:rsidP="00502E57">
            <w:pPr>
              <w:pStyle w:val="TableText-Heading"/>
            </w:pPr>
            <w:r w:rsidRPr="00422683">
              <w:t>Type Qualified Name</w:t>
            </w:r>
          </w:p>
        </w:tc>
        <w:tc>
          <w:tcPr>
            <w:tcW w:w="3823" w:type="pct"/>
          </w:tcPr>
          <w:p w14:paraId="3394A813" w14:textId="77777777" w:rsidR="002D57C4" w:rsidRDefault="002D57C4" w:rsidP="00502E57">
            <w:pPr>
              <w:pStyle w:val="TableText"/>
              <w:rPr>
                <w:noProof/>
              </w:rPr>
            </w:pPr>
            <w:r>
              <w:rPr>
                <w:noProof/>
              </w:rPr>
              <w:t>tosca:Attachment</w:t>
            </w:r>
          </w:p>
        </w:tc>
      </w:tr>
      <w:tr w:rsidR="002D57C4" w:rsidRPr="004279F4" w14:paraId="4141E992" w14:textId="77777777" w:rsidTr="00502E57">
        <w:tc>
          <w:tcPr>
            <w:tcW w:w="1177" w:type="pct"/>
            <w:shd w:val="clear" w:color="auto" w:fill="D9D9D9"/>
          </w:tcPr>
          <w:p w14:paraId="59D5760B" w14:textId="77777777" w:rsidR="002D57C4" w:rsidRPr="00422683" w:rsidRDefault="002D57C4" w:rsidP="00502E57">
            <w:pPr>
              <w:pStyle w:val="TableText-Heading"/>
            </w:pPr>
            <w:r w:rsidRPr="00422683">
              <w:t>Type URI</w:t>
            </w:r>
          </w:p>
        </w:tc>
        <w:tc>
          <w:tcPr>
            <w:tcW w:w="3823" w:type="pct"/>
          </w:tcPr>
          <w:p w14:paraId="6D1E5F7B" w14:textId="77777777" w:rsidR="002D57C4" w:rsidRPr="001C038A" w:rsidRDefault="002D57C4" w:rsidP="00502E57">
            <w:pPr>
              <w:pStyle w:val="TableText"/>
            </w:pPr>
            <w:r w:rsidRPr="001C038A">
              <w:t>tosca.</w:t>
            </w:r>
            <w:r>
              <w:t>capabilities</w:t>
            </w:r>
            <w:r w:rsidRPr="001C038A">
              <w:t>.</w:t>
            </w:r>
            <w:r>
              <w:t>Attachment</w:t>
            </w:r>
          </w:p>
        </w:tc>
      </w:tr>
    </w:tbl>
    <w:p w14:paraId="18AA51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4EB21790" w14:textId="77777777" w:rsidTr="00502E57">
        <w:trPr>
          <w:cantSplit/>
          <w:tblHeader/>
        </w:trPr>
        <w:tc>
          <w:tcPr>
            <w:tcW w:w="750" w:type="pct"/>
            <w:shd w:val="clear" w:color="auto" w:fill="D9D9D9"/>
          </w:tcPr>
          <w:p w14:paraId="5905253D"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5728687"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59FBC11"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5BFE958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50BBC64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A439E9" w14:textId="77777777" w:rsidTr="00502E57">
        <w:trPr>
          <w:cantSplit/>
        </w:trPr>
        <w:tc>
          <w:tcPr>
            <w:tcW w:w="750" w:type="pct"/>
            <w:shd w:val="clear" w:color="auto" w:fill="FFFFFF"/>
          </w:tcPr>
          <w:p w14:paraId="213EC8A1" w14:textId="77777777" w:rsidR="002D57C4" w:rsidRDefault="002D57C4" w:rsidP="00502E57">
            <w:pPr>
              <w:pStyle w:val="TableText"/>
              <w:rPr>
                <w:noProof/>
              </w:rPr>
            </w:pPr>
            <w:r>
              <w:rPr>
                <w:noProof/>
              </w:rPr>
              <w:t>N/A</w:t>
            </w:r>
          </w:p>
        </w:tc>
        <w:tc>
          <w:tcPr>
            <w:tcW w:w="491" w:type="pct"/>
            <w:shd w:val="clear" w:color="auto" w:fill="FFFFFF"/>
          </w:tcPr>
          <w:p w14:paraId="00A38FC0" w14:textId="77777777" w:rsidR="002D57C4" w:rsidRDefault="002D57C4" w:rsidP="00502E57">
            <w:pPr>
              <w:pStyle w:val="TableText"/>
            </w:pPr>
            <w:r>
              <w:t>N/A</w:t>
            </w:r>
          </w:p>
        </w:tc>
        <w:tc>
          <w:tcPr>
            <w:tcW w:w="446" w:type="pct"/>
            <w:shd w:val="clear" w:color="auto" w:fill="FFFFFF"/>
          </w:tcPr>
          <w:p w14:paraId="1DCE6243" w14:textId="77777777" w:rsidR="002D57C4" w:rsidRDefault="002D57C4" w:rsidP="00502E57">
            <w:pPr>
              <w:pStyle w:val="TableText"/>
            </w:pPr>
            <w:r>
              <w:t>N/A</w:t>
            </w:r>
          </w:p>
        </w:tc>
        <w:tc>
          <w:tcPr>
            <w:tcW w:w="895" w:type="pct"/>
            <w:shd w:val="clear" w:color="auto" w:fill="FFFFFF"/>
          </w:tcPr>
          <w:p w14:paraId="119C6FF2" w14:textId="77777777" w:rsidR="002D57C4" w:rsidRDefault="002D57C4" w:rsidP="00502E57">
            <w:pPr>
              <w:pStyle w:val="TableText"/>
            </w:pPr>
            <w:r>
              <w:t>N/A</w:t>
            </w:r>
          </w:p>
        </w:tc>
        <w:tc>
          <w:tcPr>
            <w:tcW w:w="2418" w:type="pct"/>
            <w:shd w:val="clear" w:color="auto" w:fill="FFFFFF"/>
          </w:tcPr>
          <w:p w14:paraId="397F6075" w14:textId="77777777" w:rsidR="002D57C4" w:rsidRDefault="002D57C4" w:rsidP="00502E57">
            <w:pPr>
              <w:pStyle w:val="TableText"/>
            </w:pPr>
            <w:r>
              <w:t>N/A</w:t>
            </w:r>
          </w:p>
        </w:tc>
      </w:tr>
    </w:tbl>
    <w:p w14:paraId="454E9A3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21763C9" w14:textId="77777777" w:rsidTr="00502E57">
        <w:tc>
          <w:tcPr>
            <w:tcW w:w="9576" w:type="dxa"/>
            <w:shd w:val="clear" w:color="auto" w:fill="D9D9D9" w:themeFill="background1" w:themeFillShade="D9"/>
          </w:tcPr>
          <w:p w14:paraId="737F8333" w14:textId="77777777" w:rsidR="002D57C4" w:rsidRPr="00BA0C53" w:rsidRDefault="002D57C4" w:rsidP="00502E57">
            <w:pPr>
              <w:rPr>
                <w:rStyle w:val="CodeSnippet"/>
              </w:rPr>
            </w:pPr>
            <w:r w:rsidRPr="00BA0C53">
              <w:rPr>
                <w:rStyle w:val="CodeSnippet"/>
              </w:rPr>
              <w:t>tosca.capabilities.Attachment:</w:t>
            </w:r>
          </w:p>
          <w:p w14:paraId="7DD93D73" w14:textId="77777777" w:rsidR="002D57C4" w:rsidRPr="006824F5" w:rsidRDefault="002D57C4" w:rsidP="00502E57">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265BC500" w14:textId="77777777" w:rsidR="002D57C4" w:rsidRDefault="002D57C4" w:rsidP="002D57C4">
      <w:pPr>
        <w:pStyle w:val="Heading3"/>
        <w:numPr>
          <w:ilvl w:val="2"/>
          <w:numId w:val="3"/>
        </w:numPr>
      </w:pPr>
      <w:bookmarkStart w:id="493" w:name="DEFN_TYPE_CAPABILITIES_OPSYS"/>
      <w:r>
        <w:t>tosca.capabilities.OperatingSystem</w:t>
      </w:r>
    </w:p>
    <w:bookmarkEnd w:id="493"/>
    <w:p w14:paraId="29A16692" w14:textId="77777777" w:rsidR="002D57C4" w:rsidRDefault="002D57C4" w:rsidP="002D57C4">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036E3E" w14:textId="77777777" w:rsidTr="00502E57">
        <w:tc>
          <w:tcPr>
            <w:tcW w:w="1177" w:type="pct"/>
            <w:shd w:val="clear" w:color="auto" w:fill="D9D9D9"/>
          </w:tcPr>
          <w:p w14:paraId="2FE8B326" w14:textId="77777777" w:rsidR="002D57C4" w:rsidRPr="00422683" w:rsidRDefault="002D57C4" w:rsidP="00502E57">
            <w:pPr>
              <w:pStyle w:val="TableText-Heading"/>
            </w:pPr>
            <w:r w:rsidRPr="00422683">
              <w:t>Shorthand Name</w:t>
            </w:r>
          </w:p>
        </w:tc>
        <w:tc>
          <w:tcPr>
            <w:tcW w:w="3823" w:type="pct"/>
          </w:tcPr>
          <w:p w14:paraId="0D2D96EB" w14:textId="77777777" w:rsidR="002D57C4" w:rsidRPr="005A5497" w:rsidRDefault="002D57C4" w:rsidP="00502E57">
            <w:pPr>
              <w:pStyle w:val="TableText"/>
              <w:rPr>
                <w:noProof/>
              </w:rPr>
            </w:pPr>
            <w:r>
              <w:rPr>
                <w:noProof/>
              </w:rPr>
              <w:t>OperatingSystem</w:t>
            </w:r>
          </w:p>
        </w:tc>
      </w:tr>
      <w:tr w:rsidR="002D57C4" w:rsidRPr="004279F4" w14:paraId="51795E70" w14:textId="77777777" w:rsidTr="00502E57">
        <w:tc>
          <w:tcPr>
            <w:tcW w:w="1177" w:type="pct"/>
            <w:shd w:val="clear" w:color="auto" w:fill="D9D9D9"/>
          </w:tcPr>
          <w:p w14:paraId="03A91532" w14:textId="77777777" w:rsidR="002D57C4" w:rsidRPr="00422683" w:rsidRDefault="002D57C4" w:rsidP="00502E57">
            <w:pPr>
              <w:pStyle w:val="TableText-Heading"/>
            </w:pPr>
            <w:r w:rsidRPr="00422683">
              <w:t>Type Qualified Name</w:t>
            </w:r>
          </w:p>
        </w:tc>
        <w:tc>
          <w:tcPr>
            <w:tcW w:w="3823" w:type="pct"/>
          </w:tcPr>
          <w:p w14:paraId="089EDC62" w14:textId="77777777" w:rsidR="002D57C4" w:rsidRDefault="002D57C4" w:rsidP="00502E57">
            <w:pPr>
              <w:pStyle w:val="TableText"/>
              <w:rPr>
                <w:noProof/>
              </w:rPr>
            </w:pPr>
            <w:r>
              <w:rPr>
                <w:noProof/>
              </w:rPr>
              <w:t>tosca:OperatingSystem</w:t>
            </w:r>
          </w:p>
        </w:tc>
      </w:tr>
      <w:tr w:rsidR="002D57C4" w:rsidRPr="004279F4" w14:paraId="74EBA08E" w14:textId="77777777" w:rsidTr="00502E57">
        <w:tc>
          <w:tcPr>
            <w:tcW w:w="1177" w:type="pct"/>
            <w:shd w:val="clear" w:color="auto" w:fill="D9D9D9"/>
          </w:tcPr>
          <w:p w14:paraId="3828C96D" w14:textId="77777777" w:rsidR="002D57C4" w:rsidRPr="00422683" w:rsidRDefault="002D57C4" w:rsidP="00502E57">
            <w:pPr>
              <w:pStyle w:val="TableText-Heading"/>
            </w:pPr>
            <w:r w:rsidRPr="00422683">
              <w:t>Type URI</w:t>
            </w:r>
          </w:p>
        </w:tc>
        <w:tc>
          <w:tcPr>
            <w:tcW w:w="3823" w:type="pct"/>
          </w:tcPr>
          <w:p w14:paraId="0FC4332B" w14:textId="77777777" w:rsidR="002D57C4" w:rsidRPr="001C038A" w:rsidRDefault="002D57C4" w:rsidP="00502E57">
            <w:pPr>
              <w:pStyle w:val="TableText"/>
            </w:pPr>
            <w:r w:rsidRPr="001C038A">
              <w:t>tosca.</w:t>
            </w:r>
            <w:r>
              <w:t>capabilities</w:t>
            </w:r>
            <w:r w:rsidRPr="001C038A">
              <w:t>.</w:t>
            </w:r>
            <w:r>
              <w:t>OperatingSystem</w:t>
            </w:r>
          </w:p>
        </w:tc>
      </w:tr>
    </w:tbl>
    <w:p w14:paraId="0E7B60A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981"/>
        <w:gridCol w:w="1210"/>
        <w:gridCol w:w="1499"/>
        <w:gridCol w:w="4824"/>
      </w:tblGrid>
      <w:tr w:rsidR="002D57C4" w:rsidRPr="00E5427A" w14:paraId="1172FC60" w14:textId="77777777" w:rsidTr="00502E57">
        <w:trPr>
          <w:cantSplit/>
          <w:tblHeader/>
        </w:trPr>
        <w:tc>
          <w:tcPr>
            <w:tcW w:w="764" w:type="pct"/>
            <w:shd w:val="clear" w:color="auto" w:fill="D9D9D9"/>
          </w:tcPr>
          <w:p w14:paraId="2E386E58"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5EDE0DD" w14:textId="77777777" w:rsidR="002D57C4" w:rsidRPr="00422683" w:rsidRDefault="002D57C4" w:rsidP="00502E57">
            <w:pPr>
              <w:pStyle w:val="TableText-Heading"/>
              <w:rPr>
                <w:rFonts w:cstheme="minorHAnsi"/>
              </w:rPr>
            </w:pPr>
            <w:r w:rsidRPr="00422683">
              <w:rPr>
                <w:rFonts w:cstheme="minorHAnsi"/>
              </w:rPr>
              <w:t>Required</w:t>
            </w:r>
          </w:p>
        </w:tc>
        <w:tc>
          <w:tcPr>
            <w:tcW w:w="602" w:type="pct"/>
            <w:shd w:val="clear" w:color="auto" w:fill="D9D9D9"/>
          </w:tcPr>
          <w:p w14:paraId="51D84F48" w14:textId="77777777" w:rsidR="002D57C4" w:rsidRPr="00422683" w:rsidRDefault="002D57C4" w:rsidP="00502E57">
            <w:pPr>
              <w:pStyle w:val="TableText-Heading"/>
              <w:rPr>
                <w:rFonts w:cstheme="minorHAnsi"/>
              </w:rPr>
            </w:pPr>
            <w:r w:rsidRPr="00422683">
              <w:rPr>
                <w:rFonts w:cstheme="minorHAnsi"/>
              </w:rPr>
              <w:t>Type</w:t>
            </w:r>
          </w:p>
        </w:tc>
        <w:tc>
          <w:tcPr>
            <w:tcW w:w="746" w:type="pct"/>
            <w:shd w:val="clear" w:color="auto" w:fill="D9D9D9"/>
          </w:tcPr>
          <w:p w14:paraId="7266648E" w14:textId="77777777" w:rsidR="002D57C4" w:rsidRPr="00422683" w:rsidRDefault="002D57C4" w:rsidP="00502E57">
            <w:pPr>
              <w:pStyle w:val="TableText-Heading"/>
              <w:rPr>
                <w:rFonts w:cstheme="minorHAnsi"/>
              </w:rPr>
            </w:pPr>
            <w:r w:rsidRPr="00422683">
              <w:rPr>
                <w:rFonts w:cstheme="minorHAnsi"/>
              </w:rPr>
              <w:t>Constraints</w:t>
            </w:r>
          </w:p>
        </w:tc>
        <w:tc>
          <w:tcPr>
            <w:tcW w:w="2400" w:type="pct"/>
            <w:shd w:val="clear" w:color="auto" w:fill="D9D9D9"/>
          </w:tcPr>
          <w:p w14:paraId="5D2C8EE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4258A2" w14:textId="77777777" w:rsidTr="00502E57">
        <w:trPr>
          <w:cantSplit/>
          <w:trHeight w:val="962"/>
        </w:trPr>
        <w:tc>
          <w:tcPr>
            <w:tcW w:w="764" w:type="pct"/>
            <w:shd w:val="clear" w:color="auto" w:fill="FFFFFF"/>
          </w:tcPr>
          <w:p w14:paraId="0348BB28" w14:textId="77777777" w:rsidR="002D57C4" w:rsidRPr="00E5427A" w:rsidRDefault="002D57C4" w:rsidP="00502E57">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18409D90"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01E9615B" w14:textId="77777777" w:rsidR="002D57C4" w:rsidRPr="00E5427A" w:rsidRDefault="00D37E2A"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71488179" w14:textId="77777777" w:rsidR="002D57C4" w:rsidRPr="00E5427A" w:rsidRDefault="002D57C4" w:rsidP="00502E57">
            <w:pPr>
              <w:pStyle w:val="TableTextBullet1"/>
              <w:numPr>
                <w:ilvl w:val="0"/>
                <w:numId w:val="0"/>
              </w:numPr>
            </w:pPr>
            <w:r>
              <w:t>None</w:t>
            </w:r>
          </w:p>
        </w:tc>
        <w:tc>
          <w:tcPr>
            <w:tcW w:w="2400" w:type="pct"/>
            <w:shd w:val="clear" w:color="auto" w:fill="FFFFFF"/>
          </w:tcPr>
          <w:p w14:paraId="059BFF9D"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4CA9EFCB" w14:textId="77777777" w:rsidR="002D57C4" w:rsidRDefault="002D57C4" w:rsidP="00502E57">
            <w:pPr>
              <w:pStyle w:val="TableText"/>
              <w:tabs>
                <w:tab w:val="left" w:pos="3516"/>
              </w:tabs>
              <w:rPr>
                <w:rFonts w:cstheme="minorHAnsi"/>
              </w:rPr>
            </w:pPr>
          </w:p>
          <w:p w14:paraId="2E611CB5" w14:textId="77777777" w:rsidR="002D57C4" w:rsidRDefault="002D57C4" w:rsidP="00502E57">
            <w:pPr>
              <w:pStyle w:val="TableText"/>
              <w:rPr>
                <w:rFonts w:cstheme="minorHAnsi"/>
              </w:rPr>
            </w:pPr>
            <w:r>
              <w:rPr>
                <w:rFonts w:cstheme="minorHAnsi"/>
              </w:rPr>
              <w:t>Examples of valid values include:</w:t>
            </w:r>
          </w:p>
          <w:p w14:paraId="5E971D0D" w14:textId="77777777" w:rsidR="002D57C4" w:rsidRPr="00E5427A" w:rsidRDefault="002D57C4" w:rsidP="00502E57">
            <w:pPr>
              <w:pStyle w:val="TableText"/>
              <w:tabs>
                <w:tab w:val="left" w:pos="3516"/>
              </w:tabs>
              <w:rPr>
                <w:rFonts w:cstheme="minorHAnsi"/>
              </w:rPr>
            </w:pPr>
            <w:r>
              <w:rPr>
                <w:rFonts w:cstheme="minorHAnsi"/>
              </w:rPr>
              <w:t>x86_32, x86_64, etc.</w:t>
            </w:r>
          </w:p>
        </w:tc>
      </w:tr>
      <w:tr w:rsidR="002D57C4" w:rsidRPr="00E5427A" w14:paraId="26B63B5A" w14:textId="77777777" w:rsidTr="00502E57">
        <w:trPr>
          <w:cantSplit/>
        </w:trPr>
        <w:tc>
          <w:tcPr>
            <w:tcW w:w="764" w:type="pct"/>
            <w:shd w:val="clear" w:color="auto" w:fill="FFFFFF"/>
          </w:tcPr>
          <w:p w14:paraId="1A4F21AF" w14:textId="77777777" w:rsidR="002D57C4" w:rsidRPr="00E5427A" w:rsidRDefault="002D57C4" w:rsidP="00502E57">
            <w:pPr>
              <w:pStyle w:val="TableText"/>
              <w:rPr>
                <w:rFonts w:cstheme="minorHAnsi"/>
                <w:noProof/>
              </w:rPr>
            </w:pPr>
            <w:r w:rsidRPr="00E5427A">
              <w:rPr>
                <w:rFonts w:cstheme="minorHAnsi"/>
                <w:noProof/>
              </w:rPr>
              <w:t>type</w:t>
            </w:r>
          </w:p>
        </w:tc>
        <w:tc>
          <w:tcPr>
            <w:tcW w:w="488" w:type="pct"/>
            <w:shd w:val="clear" w:color="auto" w:fill="FFFFFF"/>
          </w:tcPr>
          <w:p w14:paraId="68CC0074"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753A3FB9" w14:textId="77777777" w:rsidR="002D57C4" w:rsidRPr="00E5427A" w:rsidRDefault="00D37E2A"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56AB9763" w14:textId="77777777" w:rsidR="002D57C4" w:rsidRPr="00E5427A" w:rsidRDefault="002D57C4" w:rsidP="00502E57">
            <w:pPr>
              <w:pStyle w:val="TableTextBullet1"/>
              <w:numPr>
                <w:ilvl w:val="0"/>
                <w:numId w:val="0"/>
              </w:numPr>
              <w:ind w:left="130" w:hanging="130"/>
            </w:pPr>
            <w:r>
              <w:t>None</w:t>
            </w:r>
          </w:p>
        </w:tc>
        <w:tc>
          <w:tcPr>
            <w:tcW w:w="2400" w:type="pct"/>
            <w:shd w:val="clear" w:color="auto" w:fill="FFFFFF"/>
          </w:tcPr>
          <w:p w14:paraId="0FDBA27C" w14:textId="77777777" w:rsidR="002D57C4" w:rsidRDefault="002D57C4" w:rsidP="00502E57">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77F529A3" w14:textId="77777777" w:rsidR="002D57C4" w:rsidRDefault="002D57C4" w:rsidP="00502E57">
            <w:pPr>
              <w:pStyle w:val="TableText"/>
              <w:rPr>
                <w:rFonts w:cstheme="minorHAnsi"/>
              </w:rPr>
            </w:pPr>
          </w:p>
          <w:p w14:paraId="134B5412" w14:textId="77777777" w:rsidR="002D57C4" w:rsidRDefault="002D57C4" w:rsidP="00502E57">
            <w:pPr>
              <w:pStyle w:val="TableText"/>
              <w:rPr>
                <w:rFonts w:cstheme="minorHAnsi"/>
              </w:rPr>
            </w:pPr>
            <w:r>
              <w:rPr>
                <w:rFonts w:cstheme="minorHAnsi"/>
              </w:rPr>
              <w:t>Examples of valid values include:</w:t>
            </w:r>
          </w:p>
          <w:p w14:paraId="4BE4E1C6" w14:textId="77777777" w:rsidR="002D57C4" w:rsidRPr="00E5427A" w:rsidRDefault="002D57C4" w:rsidP="00502E57">
            <w:pPr>
              <w:pStyle w:val="TableText"/>
              <w:rPr>
                <w:rFonts w:cstheme="minorHAnsi"/>
              </w:rPr>
            </w:pPr>
            <w:r>
              <w:rPr>
                <w:rFonts w:cstheme="minorHAnsi"/>
              </w:rPr>
              <w:t>linux, aix, mac, windows, etc.</w:t>
            </w:r>
          </w:p>
        </w:tc>
      </w:tr>
      <w:tr w:rsidR="002D57C4" w:rsidRPr="00E5427A" w14:paraId="3496DC13" w14:textId="77777777" w:rsidTr="00502E57">
        <w:trPr>
          <w:cantSplit/>
        </w:trPr>
        <w:tc>
          <w:tcPr>
            <w:tcW w:w="764" w:type="pct"/>
            <w:shd w:val="clear" w:color="auto" w:fill="FFFFFF"/>
          </w:tcPr>
          <w:p w14:paraId="380FBE0B" w14:textId="77777777" w:rsidR="002D57C4" w:rsidRPr="00E5427A" w:rsidRDefault="002D57C4" w:rsidP="00502E57">
            <w:pPr>
              <w:pStyle w:val="TableText"/>
              <w:rPr>
                <w:rFonts w:cstheme="minorHAnsi"/>
                <w:noProof/>
              </w:rPr>
            </w:pPr>
            <w:r w:rsidRPr="00E5427A">
              <w:rPr>
                <w:rFonts w:cstheme="minorHAnsi"/>
                <w:noProof/>
              </w:rPr>
              <w:t>distribution</w:t>
            </w:r>
          </w:p>
        </w:tc>
        <w:tc>
          <w:tcPr>
            <w:tcW w:w="488" w:type="pct"/>
            <w:shd w:val="clear" w:color="auto" w:fill="FFFFFF"/>
          </w:tcPr>
          <w:p w14:paraId="4EFA776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79C26D5F" w14:textId="77777777" w:rsidR="002D57C4" w:rsidRPr="00E5427A" w:rsidRDefault="00D37E2A"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32EACB00" w14:textId="77777777" w:rsidR="002D57C4" w:rsidRPr="00E5427A" w:rsidRDefault="002D57C4" w:rsidP="00502E57">
            <w:pPr>
              <w:pStyle w:val="TableText"/>
              <w:rPr>
                <w:rFonts w:cstheme="minorHAnsi"/>
              </w:rPr>
            </w:pPr>
            <w:r>
              <w:rPr>
                <w:rFonts w:cstheme="minorHAnsi"/>
              </w:rPr>
              <w:t>None</w:t>
            </w:r>
          </w:p>
        </w:tc>
        <w:tc>
          <w:tcPr>
            <w:tcW w:w="2400" w:type="pct"/>
            <w:shd w:val="clear" w:color="auto" w:fill="FFFFFF"/>
          </w:tcPr>
          <w:p w14:paraId="747A91A5"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1D324E32" w14:textId="77777777" w:rsidR="002D57C4" w:rsidRDefault="002D57C4" w:rsidP="00502E57">
            <w:pPr>
              <w:pStyle w:val="TableText"/>
              <w:rPr>
                <w:rFonts w:cstheme="minorHAnsi"/>
              </w:rPr>
            </w:pPr>
          </w:p>
          <w:p w14:paraId="2DEE9354" w14:textId="77777777" w:rsidR="002D57C4" w:rsidRPr="00E5427A" w:rsidRDefault="002D57C4" w:rsidP="00502E57">
            <w:pPr>
              <w:pStyle w:val="TableText"/>
              <w:rPr>
                <w:rFonts w:cstheme="minorHAnsi"/>
              </w:rPr>
            </w:pPr>
            <w:r>
              <w:rPr>
                <w:rFonts w:cstheme="minorHAnsi"/>
              </w:rPr>
              <w:t xml:space="preserve">Examples of valid values for </w:t>
            </w:r>
            <w:proofErr w:type="gramStart"/>
            <w:r>
              <w:rPr>
                <w:rFonts w:cstheme="minorHAnsi"/>
              </w:rPr>
              <w:t>an</w:t>
            </w:r>
            <w:proofErr w:type="gramEnd"/>
            <w:r>
              <w:rPr>
                <w:rFonts w:cstheme="minorHAnsi"/>
              </w:rPr>
              <w:t xml:space="preserve"> “type” of “Linux” would include:  debian, fedora, rhel and ubuntu.</w:t>
            </w:r>
          </w:p>
        </w:tc>
      </w:tr>
      <w:tr w:rsidR="002D57C4" w:rsidRPr="00E5427A" w14:paraId="0DEA49DE" w14:textId="77777777" w:rsidTr="00502E57">
        <w:trPr>
          <w:cantSplit/>
        </w:trPr>
        <w:tc>
          <w:tcPr>
            <w:tcW w:w="764" w:type="pct"/>
            <w:shd w:val="clear" w:color="auto" w:fill="FFFFFF"/>
          </w:tcPr>
          <w:p w14:paraId="1A85A796" w14:textId="77777777" w:rsidR="002D57C4" w:rsidRPr="00E5427A" w:rsidRDefault="002D57C4" w:rsidP="00502E57">
            <w:pPr>
              <w:pStyle w:val="TableText"/>
              <w:rPr>
                <w:rFonts w:cstheme="minorHAnsi"/>
                <w:noProof/>
              </w:rPr>
            </w:pPr>
            <w:r w:rsidRPr="00E5427A">
              <w:rPr>
                <w:rFonts w:cstheme="minorHAnsi"/>
                <w:noProof/>
              </w:rPr>
              <w:t>version</w:t>
            </w:r>
          </w:p>
        </w:tc>
        <w:tc>
          <w:tcPr>
            <w:tcW w:w="488" w:type="pct"/>
            <w:shd w:val="clear" w:color="auto" w:fill="FFFFFF"/>
          </w:tcPr>
          <w:p w14:paraId="147AE17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49274527" w14:textId="77777777" w:rsidR="002D57C4" w:rsidRPr="00E5427A" w:rsidRDefault="00D37E2A" w:rsidP="00502E57">
            <w:pPr>
              <w:pStyle w:val="TableText"/>
              <w:rPr>
                <w:rFonts w:cstheme="minorHAnsi"/>
              </w:rPr>
            </w:pPr>
            <w:hyperlink w:anchor="TYPE_TOSCA_VERSION" w:history="1">
              <w:r w:rsidR="002D57C4" w:rsidRPr="00CA6FED">
                <w:rPr>
                  <w:rStyle w:val="Hyperlink"/>
                  <w:rFonts w:eastAsiaTheme="minorHAnsi" w:cstheme="minorBidi"/>
                  <w:sz w:val="16"/>
                  <w:szCs w:val="16"/>
                </w:rPr>
                <w:t>version</w:t>
              </w:r>
            </w:hyperlink>
          </w:p>
        </w:tc>
        <w:tc>
          <w:tcPr>
            <w:tcW w:w="746" w:type="pct"/>
            <w:shd w:val="clear" w:color="auto" w:fill="FFFFFF"/>
          </w:tcPr>
          <w:p w14:paraId="0294BD3E" w14:textId="77777777" w:rsidR="002D57C4" w:rsidRPr="00E5427A" w:rsidRDefault="002D57C4" w:rsidP="00502E57">
            <w:pPr>
              <w:pStyle w:val="TableText"/>
              <w:rPr>
                <w:rFonts w:cstheme="minorHAnsi"/>
              </w:rPr>
            </w:pPr>
            <w:r w:rsidRPr="00E5427A">
              <w:rPr>
                <w:rFonts w:cstheme="minorHAnsi"/>
              </w:rPr>
              <w:t>None</w:t>
            </w:r>
          </w:p>
        </w:tc>
        <w:tc>
          <w:tcPr>
            <w:tcW w:w="2400" w:type="pct"/>
            <w:shd w:val="clear" w:color="auto" w:fill="FFFFFF"/>
          </w:tcPr>
          <w:p w14:paraId="1F2C9F5C" w14:textId="77777777" w:rsidR="002D57C4" w:rsidRPr="00E5427A" w:rsidRDefault="002D57C4" w:rsidP="00502E57">
            <w:pPr>
              <w:pStyle w:val="TableText"/>
              <w:rPr>
                <w:rFonts w:cstheme="minorHAnsi"/>
              </w:rPr>
            </w:pPr>
            <w:r>
              <w:rPr>
                <w:rFonts w:cstheme="minorHAnsi"/>
              </w:rPr>
              <w:t xml:space="preserve">The </w:t>
            </w:r>
            <w:r w:rsidRPr="00E5427A">
              <w:rPr>
                <w:rFonts w:cstheme="minorHAnsi"/>
              </w:rPr>
              <w:t>Operating System version.</w:t>
            </w:r>
          </w:p>
        </w:tc>
      </w:tr>
    </w:tbl>
    <w:p w14:paraId="7020920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47CE30F" w14:textId="77777777" w:rsidTr="00502E57">
        <w:tc>
          <w:tcPr>
            <w:tcW w:w="9576" w:type="dxa"/>
            <w:shd w:val="clear" w:color="auto" w:fill="D9D9D9" w:themeFill="background1" w:themeFillShade="D9"/>
          </w:tcPr>
          <w:p w14:paraId="2C8F0237" w14:textId="77777777" w:rsidR="002D57C4" w:rsidRPr="00BA0C53" w:rsidRDefault="002D57C4" w:rsidP="00502E57">
            <w:pPr>
              <w:rPr>
                <w:rStyle w:val="CodeSnippet"/>
              </w:rPr>
            </w:pPr>
            <w:r w:rsidRPr="00BA0C53">
              <w:rPr>
                <w:rStyle w:val="CodeSnippet"/>
              </w:rPr>
              <w:t>tosca.capabilities.</w:t>
            </w:r>
            <w:r>
              <w:rPr>
                <w:rStyle w:val="CodeSnippet"/>
              </w:rPr>
              <w:t>OperatingSystem</w:t>
            </w:r>
            <w:r w:rsidRPr="00BA0C53">
              <w:rPr>
                <w:rStyle w:val="CodeSnippet"/>
              </w:rPr>
              <w:t>:</w:t>
            </w:r>
          </w:p>
          <w:p w14:paraId="0554D293"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21EF5AB" w14:textId="77777777" w:rsidR="002D57C4" w:rsidRPr="006824F5" w:rsidRDefault="002D57C4" w:rsidP="00502E57">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8C377AA"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architecture</w:t>
            </w:r>
            <w:r w:rsidRPr="006824F5">
              <w:rPr>
                <w:rStyle w:val="CodeSnippet"/>
                <w:noProof/>
              </w:rPr>
              <w:t>:</w:t>
            </w:r>
          </w:p>
          <w:p w14:paraId="1DD286BB"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08782D6" w14:textId="77777777" w:rsidR="002D57C4" w:rsidRPr="006824F5"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59B3097B" w14:textId="77777777" w:rsidR="002D57C4" w:rsidRPr="006824F5" w:rsidRDefault="002D57C4" w:rsidP="00502E57">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447FA74C"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7041F2DC" w14:textId="77777777" w:rsidR="002D57C4"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2D0EE379" w14:textId="77777777" w:rsidR="002D57C4" w:rsidRDefault="002D57C4" w:rsidP="00502E57">
            <w:pPr>
              <w:rPr>
                <w:rStyle w:val="CodeSnippet"/>
                <w:noProof/>
              </w:rPr>
            </w:pPr>
            <w:r>
              <w:rPr>
                <w:rStyle w:val="CodeSnippet"/>
                <w:noProof/>
              </w:rPr>
              <w:t xml:space="preserve">    distribution:</w:t>
            </w:r>
          </w:p>
          <w:p w14:paraId="2F39750C" w14:textId="77777777" w:rsidR="002D57C4" w:rsidRDefault="002D57C4" w:rsidP="00502E57">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4A4C09E7" w14:textId="77777777" w:rsidR="002D57C4" w:rsidRDefault="002D57C4" w:rsidP="00502E57">
            <w:pPr>
              <w:rPr>
                <w:rStyle w:val="CodeSnippet"/>
                <w:noProof/>
              </w:rPr>
            </w:pPr>
            <w:r>
              <w:rPr>
                <w:rStyle w:val="CodeSnippet"/>
                <w:noProof/>
              </w:rPr>
              <w:t xml:space="preserve">      required: false</w:t>
            </w:r>
          </w:p>
          <w:p w14:paraId="6224B3C4" w14:textId="77777777" w:rsidR="002D57C4" w:rsidRDefault="002D57C4" w:rsidP="00502E57">
            <w:pPr>
              <w:rPr>
                <w:rStyle w:val="CodeSnippet"/>
                <w:noProof/>
              </w:rPr>
            </w:pPr>
            <w:r>
              <w:rPr>
                <w:rStyle w:val="CodeSnippet"/>
                <w:noProof/>
              </w:rPr>
              <w:t xml:space="preserve">    version:</w:t>
            </w:r>
          </w:p>
          <w:p w14:paraId="35113FAB" w14:textId="77777777" w:rsidR="002D57C4" w:rsidRDefault="002D57C4" w:rsidP="00502E57">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71C45850" w14:textId="77777777" w:rsidR="002D57C4" w:rsidRPr="006824F5" w:rsidRDefault="002D57C4" w:rsidP="00502E57">
            <w:pPr>
              <w:rPr>
                <w:rStyle w:val="CodeSnippet"/>
                <w:noProof/>
              </w:rPr>
            </w:pPr>
            <w:r>
              <w:rPr>
                <w:rStyle w:val="CodeSnippet"/>
                <w:noProof/>
              </w:rPr>
              <w:t xml:space="preserve">      required: false</w:t>
            </w:r>
          </w:p>
        </w:tc>
      </w:tr>
    </w:tbl>
    <w:p w14:paraId="161F82CE" w14:textId="77777777" w:rsidR="002D57C4" w:rsidRDefault="002D57C4" w:rsidP="002D57C4">
      <w:pPr>
        <w:pStyle w:val="Heading4"/>
        <w:numPr>
          <w:ilvl w:val="3"/>
          <w:numId w:val="3"/>
        </w:numPr>
      </w:pPr>
      <w:r>
        <w:lastRenderedPageBreak/>
        <w:t>Additional Requirements</w:t>
      </w:r>
    </w:p>
    <w:p w14:paraId="51E9CFD5" w14:textId="77777777" w:rsidR="002D57C4" w:rsidRPr="00917388" w:rsidRDefault="002D57C4" w:rsidP="002D57C4">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11D704A9" w14:textId="77777777" w:rsidR="002D57C4" w:rsidRDefault="002D57C4" w:rsidP="002D57C4">
      <w:pPr>
        <w:pStyle w:val="Heading3"/>
        <w:numPr>
          <w:ilvl w:val="2"/>
          <w:numId w:val="3"/>
        </w:numPr>
      </w:pPr>
      <w:bookmarkStart w:id="494" w:name="DEFN_TYPE_CAPABILITIES_SCALABLE"/>
      <w:r>
        <w:t>tosca.capabilities.Scalable</w:t>
      </w:r>
    </w:p>
    <w:bookmarkEnd w:id="494"/>
    <w:p w14:paraId="00DA788D" w14:textId="77777777" w:rsidR="002D57C4" w:rsidRDefault="002D57C4" w:rsidP="002D57C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DFF2F22" w14:textId="77777777" w:rsidTr="00502E57">
        <w:tc>
          <w:tcPr>
            <w:tcW w:w="1177" w:type="pct"/>
            <w:shd w:val="clear" w:color="auto" w:fill="D9D9D9"/>
          </w:tcPr>
          <w:p w14:paraId="584F72B1" w14:textId="77777777" w:rsidR="002D57C4" w:rsidRPr="00422683" w:rsidRDefault="002D57C4" w:rsidP="00502E57">
            <w:pPr>
              <w:pStyle w:val="TableText-Heading"/>
            </w:pPr>
            <w:r w:rsidRPr="00422683">
              <w:t>Shorthand Name</w:t>
            </w:r>
          </w:p>
        </w:tc>
        <w:tc>
          <w:tcPr>
            <w:tcW w:w="3823" w:type="pct"/>
          </w:tcPr>
          <w:p w14:paraId="7AEFD65A" w14:textId="77777777" w:rsidR="002D57C4" w:rsidRPr="005A5497" w:rsidRDefault="002D57C4" w:rsidP="00502E57">
            <w:pPr>
              <w:pStyle w:val="TableText"/>
              <w:rPr>
                <w:noProof/>
              </w:rPr>
            </w:pPr>
            <w:r>
              <w:rPr>
                <w:noProof/>
              </w:rPr>
              <w:t>Scalable</w:t>
            </w:r>
          </w:p>
        </w:tc>
      </w:tr>
      <w:tr w:rsidR="002D57C4" w:rsidRPr="004279F4" w14:paraId="3C7EB60A" w14:textId="77777777" w:rsidTr="00502E57">
        <w:tc>
          <w:tcPr>
            <w:tcW w:w="1177" w:type="pct"/>
            <w:shd w:val="clear" w:color="auto" w:fill="D9D9D9"/>
          </w:tcPr>
          <w:p w14:paraId="21C00FAF" w14:textId="77777777" w:rsidR="002D57C4" w:rsidRPr="00422683" w:rsidRDefault="002D57C4" w:rsidP="00502E57">
            <w:pPr>
              <w:pStyle w:val="TableText-Heading"/>
            </w:pPr>
            <w:r w:rsidRPr="00422683">
              <w:t>Type Qualified Name</w:t>
            </w:r>
          </w:p>
        </w:tc>
        <w:tc>
          <w:tcPr>
            <w:tcW w:w="3823" w:type="pct"/>
          </w:tcPr>
          <w:p w14:paraId="6026685E" w14:textId="77777777" w:rsidR="002D57C4" w:rsidRDefault="002D57C4" w:rsidP="00502E57">
            <w:pPr>
              <w:pStyle w:val="TableText"/>
              <w:rPr>
                <w:noProof/>
              </w:rPr>
            </w:pPr>
            <w:r>
              <w:rPr>
                <w:noProof/>
              </w:rPr>
              <w:t>tosca:Scalable</w:t>
            </w:r>
          </w:p>
        </w:tc>
      </w:tr>
      <w:tr w:rsidR="002D57C4" w:rsidRPr="004279F4" w14:paraId="302B5645" w14:textId="77777777" w:rsidTr="00502E57">
        <w:tc>
          <w:tcPr>
            <w:tcW w:w="1177" w:type="pct"/>
            <w:shd w:val="clear" w:color="auto" w:fill="D9D9D9"/>
          </w:tcPr>
          <w:p w14:paraId="641A79F1" w14:textId="77777777" w:rsidR="002D57C4" w:rsidRPr="00422683" w:rsidRDefault="002D57C4" w:rsidP="00502E57">
            <w:pPr>
              <w:pStyle w:val="TableText-Heading"/>
            </w:pPr>
            <w:r w:rsidRPr="00422683">
              <w:t>Type URI</w:t>
            </w:r>
          </w:p>
        </w:tc>
        <w:tc>
          <w:tcPr>
            <w:tcW w:w="3823" w:type="pct"/>
          </w:tcPr>
          <w:p w14:paraId="66C50A5C" w14:textId="77777777" w:rsidR="002D57C4" w:rsidRPr="001C038A" w:rsidRDefault="002D57C4" w:rsidP="00502E57">
            <w:pPr>
              <w:pStyle w:val="TableText"/>
            </w:pPr>
            <w:r w:rsidRPr="001C038A">
              <w:t>tosca.</w:t>
            </w:r>
            <w:r>
              <w:t>capabilities</w:t>
            </w:r>
            <w:r w:rsidRPr="001C038A">
              <w:t>.</w:t>
            </w:r>
            <w:r>
              <w:t>Scalable</w:t>
            </w:r>
          </w:p>
        </w:tc>
      </w:tr>
    </w:tbl>
    <w:p w14:paraId="09996FA9"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2"/>
        <w:gridCol w:w="892"/>
        <w:gridCol w:w="1795"/>
        <w:gridCol w:w="4856"/>
      </w:tblGrid>
      <w:tr w:rsidR="002D57C4" w:rsidRPr="00E5427A" w14:paraId="1342DE73" w14:textId="77777777" w:rsidTr="00502E57">
        <w:trPr>
          <w:cantSplit/>
          <w:tblHeader/>
        </w:trPr>
        <w:tc>
          <w:tcPr>
            <w:tcW w:w="750" w:type="pct"/>
            <w:shd w:val="clear" w:color="auto" w:fill="D9D9D9"/>
          </w:tcPr>
          <w:p w14:paraId="5E5D4AA9"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C060BF0"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4F04C82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057F9BCC"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0B889ED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E65120B" w14:textId="77777777" w:rsidTr="00502E57">
        <w:trPr>
          <w:cantSplit/>
        </w:trPr>
        <w:tc>
          <w:tcPr>
            <w:tcW w:w="750" w:type="pct"/>
            <w:shd w:val="clear" w:color="auto" w:fill="FFFFFF"/>
          </w:tcPr>
          <w:p w14:paraId="075C9FAC" w14:textId="77777777" w:rsidR="002D57C4" w:rsidRDefault="002D57C4" w:rsidP="00502E57">
            <w:pPr>
              <w:pStyle w:val="TableText"/>
              <w:rPr>
                <w:noProof/>
              </w:rPr>
            </w:pPr>
            <w:r>
              <w:rPr>
                <w:noProof/>
              </w:rPr>
              <w:t>min_instances</w:t>
            </w:r>
          </w:p>
        </w:tc>
        <w:tc>
          <w:tcPr>
            <w:tcW w:w="491" w:type="pct"/>
            <w:shd w:val="clear" w:color="auto" w:fill="FFFFFF"/>
          </w:tcPr>
          <w:p w14:paraId="07663E50" w14:textId="77777777" w:rsidR="002D57C4" w:rsidRDefault="002D57C4" w:rsidP="00502E57">
            <w:pPr>
              <w:pStyle w:val="TableText"/>
            </w:pPr>
            <w:r>
              <w:t>yes</w:t>
            </w:r>
          </w:p>
        </w:tc>
        <w:tc>
          <w:tcPr>
            <w:tcW w:w="446" w:type="pct"/>
            <w:shd w:val="clear" w:color="auto" w:fill="FFFFFF"/>
          </w:tcPr>
          <w:p w14:paraId="787138B5" w14:textId="77777777" w:rsidR="002D57C4" w:rsidRDefault="00D37E2A"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2A997A0E" w14:textId="77777777" w:rsidR="002D57C4" w:rsidRDefault="002D57C4" w:rsidP="00502E57">
            <w:pPr>
              <w:pStyle w:val="TableText"/>
            </w:pPr>
            <w:r>
              <w:t>default: 1</w:t>
            </w:r>
          </w:p>
        </w:tc>
        <w:tc>
          <w:tcPr>
            <w:tcW w:w="2418" w:type="pct"/>
            <w:shd w:val="clear" w:color="auto" w:fill="FFFFFF"/>
          </w:tcPr>
          <w:p w14:paraId="5CEC4021" w14:textId="77777777" w:rsidR="002D57C4" w:rsidRDefault="002D57C4" w:rsidP="00502E57">
            <w:pPr>
              <w:pStyle w:val="TableText"/>
            </w:pPr>
            <w:r>
              <w:t>This property is used to indicate the minimum number of instances that should be created for the associated TOSCA Node Template by a TOSCA orchestrator.</w:t>
            </w:r>
          </w:p>
        </w:tc>
      </w:tr>
      <w:tr w:rsidR="002D57C4" w:rsidRPr="00E5427A" w14:paraId="10CC9424" w14:textId="77777777" w:rsidTr="00502E57">
        <w:trPr>
          <w:cantSplit/>
        </w:trPr>
        <w:tc>
          <w:tcPr>
            <w:tcW w:w="750" w:type="pct"/>
            <w:shd w:val="clear" w:color="auto" w:fill="FFFFFF"/>
          </w:tcPr>
          <w:p w14:paraId="36722AF4" w14:textId="77777777" w:rsidR="002D57C4" w:rsidRDefault="002D57C4" w:rsidP="00502E57">
            <w:pPr>
              <w:pStyle w:val="TableText"/>
              <w:rPr>
                <w:noProof/>
              </w:rPr>
            </w:pPr>
            <w:r>
              <w:rPr>
                <w:noProof/>
              </w:rPr>
              <w:t>max_instances</w:t>
            </w:r>
          </w:p>
        </w:tc>
        <w:tc>
          <w:tcPr>
            <w:tcW w:w="491" w:type="pct"/>
            <w:shd w:val="clear" w:color="auto" w:fill="FFFFFF"/>
          </w:tcPr>
          <w:p w14:paraId="54E6AF53" w14:textId="77777777" w:rsidR="002D57C4" w:rsidRDefault="002D57C4" w:rsidP="00502E57">
            <w:pPr>
              <w:pStyle w:val="TableText"/>
            </w:pPr>
            <w:r>
              <w:t>yes</w:t>
            </w:r>
          </w:p>
        </w:tc>
        <w:tc>
          <w:tcPr>
            <w:tcW w:w="446" w:type="pct"/>
            <w:shd w:val="clear" w:color="auto" w:fill="FFFFFF"/>
          </w:tcPr>
          <w:p w14:paraId="30E0F771" w14:textId="77777777" w:rsidR="002D57C4" w:rsidRDefault="00D37E2A"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4181804B" w14:textId="77777777" w:rsidR="002D57C4" w:rsidRDefault="002D57C4" w:rsidP="00502E57">
            <w:pPr>
              <w:pStyle w:val="TableText"/>
            </w:pPr>
            <w:r>
              <w:t>default: 1</w:t>
            </w:r>
          </w:p>
        </w:tc>
        <w:tc>
          <w:tcPr>
            <w:tcW w:w="2418" w:type="pct"/>
            <w:shd w:val="clear" w:color="auto" w:fill="FFFFFF"/>
          </w:tcPr>
          <w:p w14:paraId="202399B6" w14:textId="77777777" w:rsidR="002D57C4" w:rsidRDefault="002D57C4" w:rsidP="00502E57">
            <w:pPr>
              <w:pStyle w:val="TableText"/>
            </w:pPr>
            <w:r>
              <w:t>This property is used to indicate the maximum number of instances that should be created for the associated TOSCA Node Template by a TOSCA orchestrator.</w:t>
            </w:r>
          </w:p>
        </w:tc>
      </w:tr>
      <w:tr w:rsidR="002D57C4" w:rsidRPr="00E5427A" w14:paraId="1CB31F0F" w14:textId="77777777" w:rsidTr="00502E57">
        <w:trPr>
          <w:cantSplit/>
        </w:trPr>
        <w:tc>
          <w:tcPr>
            <w:tcW w:w="750" w:type="pct"/>
            <w:shd w:val="clear" w:color="auto" w:fill="FFFFFF"/>
          </w:tcPr>
          <w:p w14:paraId="135BE553" w14:textId="77777777" w:rsidR="002D57C4" w:rsidRDefault="002D57C4" w:rsidP="00502E57">
            <w:pPr>
              <w:pStyle w:val="TableText"/>
              <w:rPr>
                <w:noProof/>
              </w:rPr>
            </w:pPr>
            <w:r>
              <w:rPr>
                <w:noProof/>
              </w:rPr>
              <w:t>default_instances</w:t>
            </w:r>
          </w:p>
        </w:tc>
        <w:tc>
          <w:tcPr>
            <w:tcW w:w="491" w:type="pct"/>
            <w:shd w:val="clear" w:color="auto" w:fill="FFFFFF"/>
          </w:tcPr>
          <w:p w14:paraId="47795620" w14:textId="77777777" w:rsidR="002D57C4" w:rsidRDefault="002D57C4" w:rsidP="00502E57">
            <w:pPr>
              <w:pStyle w:val="TableText"/>
            </w:pPr>
            <w:r>
              <w:t>no</w:t>
            </w:r>
          </w:p>
        </w:tc>
        <w:tc>
          <w:tcPr>
            <w:tcW w:w="446" w:type="pct"/>
            <w:shd w:val="clear" w:color="auto" w:fill="FFFFFF"/>
          </w:tcPr>
          <w:p w14:paraId="14E9F394" w14:textId="77777777" w:rsidR="002D57C4" w:rsidRDefault="00D37E2A"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6E322218" w14:textId="77777777" w:rsidR="002D57C4" w:rsidRDefault="002D57C4" w:rsidP="00502E57">
            <w:pPr>
              <w:pStyle w:val="TableText"/>
            </w:pPr>
            <w:r>
              <w:t>N/A</w:t>
            </w:r>
          </w:p>
        </w:tc>
        <w:tc>
          <w:tcPr>
            <w:tcW w:w="2418" w:type="pct"/>
            <w:shd w:val="clear" w:color="auto" w:fill="FFFFFF"/>
          </w:tcPr>
          <w:p w14:paraId="1452EECE" w14:textId="77777777" w:rsidR="002D57C4" w:rsidRDefault="002D57C4" w:rsidP="00502E57">
            <w:pPr>
              <w:pStyle w:val="TableText"/>
            </w:pPr>
            <w:r>
              <w:t>An optional property that indicates the requested default number of instances that should be the starting number of instances a TOSCA orchestrator should attempt to allocate.</w:t>
            </w:r>
          </w:p>
          <w:p w14:paraId="4CA00085" w14:textId="77777777" w:rsidR="002D57C4" w:rsidRDefault="002D57C4" w:rsidP="00502E57">
            <w:pPr>
              <w:pStyle w:val="TableText"/>
            </w:pPr>
          </w:p>
          <w:p w14:paraId="3140C42F" w14:textId="77777777" w:rsidR="002D57C4" w:rsidRDefault="002D57C4" w:rsidP="00502E57">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1EBB5014"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538DAE5" w14:textId="77777777" w:rsidTr="00502E57">
        <w:tc>
          <w:tcPr>
            <w:tcW w:w="9576" w:type="dxa"/>
            <w:shd w:val="clear" w:color="auto" w:fill="D9D9D9" w:themeFill="background1" w:themeFillShade="D9"/>
          </w:tcPr>
          <w:p w14:paraId="12FBC9A3" w14:textId="77777777" w:rsidR="002D57C4" w:rsidRPr="00BA0C53" w:rsidRDefault="002D57C4" w:rsidP="00502E57">
            <w:pPr>
              <w:rPr>
                <w:rStyle w:val="CodeSnippet"/>
              </w:rPr>
            </w:pPr>
            <w:r w:rsidRPr="00BA0C53">
              <w:rPr>
                <w:rStyle w:val="CodeSnippet"/>
              </w:rPr>
              <w:t>tosca.capabilities.</w:t>
            </w:r>
            <w:r>
              <w:rPr>
                <w:rStyle w:val="CodeSnippet"/>
              </w:rPr>
              <w:t>Scalable</w:t>
            </w:r>
            <w:r w:rsidRPr="00BA0C53">
              <w:rPr>
                <w:rStyle w:val="CodeSnippet"/>
              </w:rPr>
              <w:t>:</w:t>
            </w:r>
          </w:p>
          <w:p w14:paraId="607338CC"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F56C7FF"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7F434BF6" w14:textId="77777777" w:rsidR="002D57C4" w:rsidRPr="006824F5" w:rsidRDefault="002D57C4" w:rsidP="00502E57">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53C623C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7356D25E"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1</w:t>
            </w:r>
          </w:p>
          <w:p w14:paraId="64D15A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E9857F5"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45733343" w14:textId="77777777" w:rsidR="002D57C4" w:rsidRDefault="002D57C4" w:rsidP="00502E57">
            <w:pPr>
              <w:rPr>
                <w:rStyle w:val="CodeSnippet"/>
                <w:noProof/>
              </w:rPr>
            </w:pPr>
            <w:r w:rsidRPr="006824F5">
              <w:rPr>
                <w:rStyle w:val="CodeSnippet"/>
                <w:noProof/>
              </w:rPr>
              <w:t xml:space="preserve">      default: </w:t>
            </w:r>
            <w:r>
              <w:rPr>
                <w:rStyle w:val="CodeSnippet"/>
                <w:noProof/>
              </w:rPr>
              <w:t>1</w:t>
            </w:r>
          </w:p>
          <w:p w14:paraId="6F826256" w14:textId="77777777" w:rsidR="002D57C4" w:rsidRDefault="002D57C4" w:rsidP="00502E57">
            <w:pPr>
              <w:rPr>
                <w:rStyle w:val="CodeSnippet"/>
                <w:noProof/>
              </w:rPr>
            </w:pPr>
            <w:r>
              <w:rPr>
                <w:rStyle w:val="CodeSnippet"/>
                <w:noProof/>
              </w:rPr>
              <w:t xml:space="preserve">    default_instances:</w:t>
            </w:r>
          </w:p>
          <w:p w14:paraId="780364A4" w14:textId="77777777" w:rsidR="002D57C4" w:rsidRPr="006824F5" w:rsidRDefault="002D57C4" w:rsidP="00502E57">
            <w:pPr>
              <w:rPr>
                <w:rStyle w:val="CodeSnippet"/>
                <w:noProof/>
              </w:rPr>
            </w:pPr>
            <w:r>
              <w:rPr>
                <w:rStyle w:val="CodeSnippet"/>
                <w:noProof/>
              </w:rPr>
              <w:t xml:space="preserve">      type: integer</w:t>
            </w:r>
          </w:p>
        </w:tc>
      </w:tr>
    </w:tbl>
    <w:p w14:paraId="61324BA5" w14:textId="77777777" w:rsidR="002D57C4" w:rsidRDefault="002D57C4" w:rsidP="002D57C4">
      <w:pPr>
        <w:pStyle w:val="Heading4"/>
        <w:numPr>
          <w:ilvl w:val="3"/>
          <w:numId w:val="3"/>
        </w:numPr>
      </w:pPr>
      <w:r>
        <w:lastRenderedPageBreak/>
        <w:t>Notes</w:t>
      </w:r>
    </w:p>
    <w:p w14:paraId="618CEB94" w14:textId="77777777" w:rsidR="002D57C4" w:rsidRPr="00931E2E" w:rsidRDefault="002D57C4" w:rsidP="002D57C4">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368985" w14:textId="77777777" w:rsidR="002D57C4" w:rsidRDefault="002D57C4" w:rsidP="002D57C4">
      <w:pPr>
        <w:pStyle w:val="Heading3"/>
        <w:numPr>
          <w:ilvl w:val="2"/>
          <w:numId w:val="3"/>
        </w:numPr>
      </w:pPr>
      <w:bookmarkStart w:id="495" w:name="DEFN_TYPE_CAPABILITIES_NETWORK_BINDABLE"/>
      <w:r>
        <w:t>tosca.capabilities.network.Bindable</w:t>
      </w:r>
    </w:p>
    <w:bookmarkEnd w:id="495"/>
    <w:p w14:paraId="25469DB7" w14:textId="77777777" w:rsidR="002D57C4" w:rsidRDefault="002D57C4" w:rsidP="002D57C4">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AE7A31" w14:textId="77777777" w:rsidTr="00502E57">
        <w:tc>
          <w:tcPr>
            <w:tcW w:w="1177" w:type="pct"/>
            <w:shd w:val="clear" w:color="auto" w:fill="D9D9D9"/>
          </w:tcPr>
          <w:p w14:paraId="211D4CA0" w14:textId="77777777" w:rsidR="002D57C4" w:rsidRPr="00422683" w:rsidRDefault="002D57C4" w:rsidP="00502E57">
            <w:pPr>
              <w:pStyle w:val="TableText-Heading"/>
            </w:pPr>
            <w:r w:rsidRPr="00422683">
              <w:t>Shorthand Name</w:t>
            </w:r>
          </w:p>
        </w:tc>
        <w:tc>
          <w:tcPr>
            <w:tcW w:w="3823" w:type="pct"/>
          </w:tcPr>
          <w:p w14:paraId="7C11531D" w14:textId="77777777" w:rsidR="002D57C4" w:rsidRPr="005A5497" w:rsidRDefault="002D57C4" w:rsidP="00502E57">
            <w:pPr>
              <w:pStyle w:val="TableText"/>
              <w:rPr>
                <w:noProof/>
              </w:rPr>
            </w:pPr>
            <w:r>
              <w:rPr>
                <w:noProof/>
              </w:rPr>
              <w:t>network.Bindable</w:t>
            </w:r>
          </w:p>
        </w:tc>
      </w:tr>
      <w:tr w:rsidR="002D57C4" w:rsidRPr="004279F4" w14:paraId="075F9D2E" w14:textId="77777777" w:rsidTr="00502E57">
        <w:tc>
          <w:tcPr>
            <w:tcW w:w="1177" w:type="pct"/>
            <w:shd w:val="clear" w:color="auto" w:fill="D9D9D9"/>
          </w:tcPr>
          <w:p w14:paraId="239290FB" w14:textId="77777777" w:rsidR="002D57C4" w:rsidRPr="00422683" w:rsidRDefault="002D57C4" w:rsidP="00502E57">
            <w:pPr>
              <w:pStyle w:val="TableText-Heading"/>
            </w:pPr>
            <w:r w:rsidRPr="00422683">
              <w:t>Type Qualified Name</w:t>
            </w:r>
          </w:p>
        </w:tc>
        <w:tc>
          <w:tcPr>
            <w:tcW w:w="3823" w:type="pct"/>
          </w:tcPr>
          <w:p w14:paraId="48D0A53B" w14:textId="77777777" w:rsidR="002D57C4" w:rsidRDefault="002D57C4" w:rsidP="00502E57">
            <w:pPr>
              <w:pStyle w:val="TableText"/>
              <w:rPr>
                <w:noProof/>
              </w:rPr>
            </w:pPr>
            <w:r>
              <w:rPr>
                <w:noProof/>
              </w:rPr>
              <w:t>tosca:network.Bindable</w:t>
            </w:r>
          </w:p>
        </w:tc>
      </w:tr>
      <w:tr w:rsidR="002D57C4" w:rsidRPr="004279F4" w14:paraId="593EC941" w14:textId="77777777" w:rsidTr="00502E57">
        <w:tc>
          <w:tcPr>
            <w:tcW w:w="1177" w:type="pct"/>
            <w:shd w:val="clear" w:color="auto" w:fill="D9D9D9"/>
          </w:tcPr>
          <w:p w14:paraId="7A1DB1E4" w14:textId="77777777" w:rsidR="002D57C4" w:rsidRPr="00422683" w:rsidRDefault="002D57C4" w:rsidP="00502E57">
            <w:pPr>
              <w:pStyle w:val="TableText-Heading"/>
            </w:pPr>
            <w:r w:rsidRPr="00422683">
              <w:t>Type URI</w:t>
            </w:r>
          </w:p>
        </w:tc>
        <w:tc>
          <w:tcPr>
            <w:tcW w:w="3823" w:type="pct"/>
          </w:tcPr>
          <w:p w14:paraId="603E8345" w14:textId="77777777" w:rsidR="002D57C4" w:rsidRPr="001C038A" w:rsidRDefault="002D57C4" w:rsidP="00502E57">
            <w:pPr>
              <w:pStyle w:val="TableText"/>
            </w:pPr>
            <w:r w:rsidRPr="001C038A">
              <w:t>tosca.</w:t>
            </w:r>
            <w:r>
              <w:t>capabilities</w:t>
            </w:r>
            <w:r w:rsidRPr="001C038A">
              <w:t>.</w:t>
            </w:r>
            <w:r>
              <w:t>network.Bindable</w:t>
            </w:r>
          </w:p>
        </w:tc>
      </w:tr>
    </w:tbl>
    <w:p w14:paraId="58BB9EA0"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1093B4B" w14:textId="77777777" w:rsidTr="00502E57">
        <w:trPr>
          <w:cantSplit/>
          <w:tblHeader/>
        </w:trPr>
        <w:tc>
          <w:tcPr>
            <w:tcW w:w="750" w:type="pct"/>
            <w:shd w:val="clear" w:color="auto" w:fill="D9D9D9"/>
          </w:tcPr>
          <w:p w14:paraId="30C13C10"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002A06C9"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6752FFBE"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762A1B1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85E9F11"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3281E11" w14:textId="77777777" w:rsidTr="00502E57">
        <w:trPr>
          <w:cantSplit/>
        </w:trPr>
        <w:tc>
          <w:tcPr>
            <w:tcW w:w="750" w:type="pct"/>
            <w:shd w:val="clear" w:color="auto" w:fill="FFFFFF"/>
          </w:tcPr>
          <w:p w14:paraId="0A34B093" w14:textId="77777777" w:rsidR="002D57C4" w:rsidRDefault="002D57C4" w:rsidP="00502E57">
            <w:pPr>
              <w:pStyle w:val="TableText"/>
              <w:rPr>
                <w:noProof/>
              </w:rPr>
            </w:pPr>
            <w:r>
              <w:rPr>
                <w:noProof/>
              </w:rPr>
              <w:t>N/A</w:t>
            </w:r>
          </w:p>
        </w:tc>
        <w:tc>
          <w:tcPr>
            <w:tcW w:w="491" w:type="pct"/>
            <w:shd w:val="clear" w:color="auto" w:fill="FFFFFF"/>
          </w:tcPr>
          <w:p w14:paraId="2266A27D" w14:textId="77777777" w:rsidR="002D57C4" w:rsidRDefault="002D57C4" w:rsidP="00502E57">
            <w:pPr>
              <w:pStyle w:val="TableText"/>
            </w:pPr>
            <w:r>
              <w:t>N/A</w:t>
            </w:r>
          </w:p>
        </w:tc>
        <w:tc>
          <w:tcPr>
            <w:tcW w:w="446" w:type="pct"/>
            <w:shd w:val="clear" w:color="auto" w:fill="FFFFFF"/>
          </w:tcPr>
          <w:p w14:paraId="567459E5" w14:textId="77777777" w:rsidR="002D57C4" w:rsidRDefault="002D57C4" w:rsidP="00502E57">
            <w:pPr>
              <w:pStyle w:val="TableText"/>
            </w:pPr>
            <w:r>
              <w:t>N/A</w:t>
            </w:r>
          </w:p>
        </w:tc>
        <w:tc>
          <w:tcPr>
            <w:tcW w:w="895" w:type="pct"/>
            <w:shd w:val="clear" w:color="auto" w:fill="FFFFFF"/>
          </w:tcPr>
          <w:p w14:paraId="48A980C8" w14:textId="77777777" w:rsidR="002D57C4" w:rsidRDefault="002D57C4" w:rsidP="00502E57">
            <w:pPr>
              <w:pStyle w:val="TableText"/>
            </w:pPr>
            <w:r>
              <w:t>N/A</w:t>
            </w:r>
          </w:p>
        </w:tc>
        <w:tc>
          <w:tcPr>
            <w:tcW w:w="2418" w:type="pct"/>
            <w:shd w:val="clear" w:color="auto" w:fill="FFFFFF"/>
          </w:tcPr>
          <w:p w14:paraId="29BE4349" w14:textId="77777777" w:rsidR="002D57C4" w:rsidRDefault="002D57C4" w:rsidP="00502E57">
            <w:pPr>
              <w:pStyle w:val="TableText"/>
            </w:pPr>
            <w:r>
              <w:t>N/A</w:t>
            </w:r>
          </w:p>
        </w:tc>
      </w:tr>
    </w:tbl>
    <w:p w14:paraId="35161DC9" w14:textId="77777777" w:rsidR="002D57C4" w:rsidRPr="00087E12"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2D102DF" w14:textId="77777777" w:rsidTr="00502E57">
        <w:tc>
          <w:tcPr>
            <w:tcW w:w="9576" w:type="dxa"/>
            <w:shd w:val="clear" w:color="auto" w:fill="D9D9D9" w:themeFill="background1" w:themeFillShade="D9"/>
          </w:tcPr>
          <w:p w14:paraId="2C8176EC" w14:textId="77777777" w:rsidR="002D57C4" w:rsidRPr="00BA0C53" w:rsidRDefault="002D57C4" w:rsidP="00502E57">
            <w:pPr>
              <w:rPr>
                <w:rStyle w:val="CodeSnippet"/>
              </w:rPr>
            </w:pPr>
            <w:r w:rsidRPr="00BA0C53">
              <w:rPr>
                <w:rStyle w:val="CodeSnippet"/>
              </w:rPr>
              <w:t>tosca.capabilities.</w:t>
            </w:r>
            <w:r>
              <w:rPr>
                <w:rStyle w:val="CodeSnippet"/>
              </w:rPr>
              <w:t>network.Bindable</w:t>
            </w:r>
            <w:r w:rsidRPr="00BA0C53">
              <w:rPr>
                <w:rStyle w:val="CodeSnippet"/>
              </w:rPr>
              <w:t>:</w:t>
            </w:r>
          </w:p>
          <w:p w14:paraId="7DBC107A" w14:textId="77777777" w:rsidR="002D57C4" w:rsidRPr="006824F5"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1767E3E1" w14:textId="77777777" w:rsidR="002D57C4" w:rsidRDefault="002D57C4" w:rsidP="002D57C4">
      <w:pPr>
        <w:pStyle w:val="Heading2"/>
        <w:numPr>
          <w:ilvl w:val="1"/>
          <w:numId w:val="3"/>
        </w:numPr>
      </w:pPr>
      <w:bookmarkStart w:id="496" w:name="_Toc302251712"/>
      <w:bookmarkStart w:id="497" w:name="_Toc445238266"/>
      <w:bookmarkStart w:id="498" w:name="_Toc397688814"/>
      <w:r>
        <w:t>Requirement Types</w:t>
      </w:r>
      <w:bookmarkEnd w:id="496"/>
      <w:bookmarkEnd w:id="497"/>
      <w:r w:rsidRPr="00DD2E46">
        <w:t xml:space="preserve"> </w:t>
      </w:r>
    </w:p>
    <w:p w14:paraId="079DF16E" w14:textId="77777777" w:rsidR="002D57C4" w:rsidRDefault="002D57C4" w:rsidP="002D57C4">
      <w:pPr>
        <w:pStyle w:val="NormalaroundTable"/>
      </w:pPr>
      <w:r>
        <w:t>There are no normative Requirement Types currently defined in this working draft.  Typically, Requirements are described against a known Capability Type</w:t>
      </w:r>
    </w:p>
    <w:p w14:paraId="5143AF66" w14:textId="77777777" w:rsidR="002D57C4" w:rsidRDefault="002D57C4" w:rsidP="002D57C4">
      <w:pPr>
        <w:pStyle w:val="Heading2"/>
        <w:numPr>
          <w:ilvl w:val="1"/>
          <w:numId w:val="3"/>
        </w:numPr>
      </w:pPr>
      <w:bookmarkStart w:id="499" w:name="_Toc302251713"/>
      <w:bookmarkStart w:id="500" w:name="_Toc445238267"/>
      <w:r>
        <w:t>Relationship Types</w:t>
      </w:r>
      <w:bookmarkEnd w:id="498"/>
      <w:bookmarkEnd w:id="499"/>
      <w:bookmarkEnd w:id="500"/>
    </w:p>
    <w:p w14:paraId="2CACBCDD" w14:textId="77777777" w:rsidR="002D57C4" w:rsidRDefault="002D57C4" w:rsidP="002D57C4">
      <w:pPr>
        <w:pStyle w:val="Heading3"/>
        <w:numPr>
          <w:ilvl w:val="2"/>
          <w:numId w:val="3"/>
        </w:numPr>
      </w:pPr>
      <w:bookmarkStart w:id="501" w:name="DEFN_TYPE_RELATIONSHIPS_ROOT"/>
      <w:r>
        <w:t>tosca.relationships.Root</w:t>
      </w:r>
    </w:p>
    <w:bookmarkEnd w:id="501"/>
    <w:p w14:paraId="79D637D5" w14:textId="77777777" w:rsidR="002D57C4" w:rsidRDefault="002D57C4" w:rsidP="002D57C4">
      <w:pPr>
        <w:pStyle w:val="NormalaroundTable"/>
      </w:pPr>
      <w:r>
        <w:t xml:space="preserve">This is the default (root) TOSCA Relationship Type definition that all other TOSCA Relationship Types derive from.  </w:t>
      </w:r>
    </w:p>
    <w:p w14:paraId="2A28E682" w14:textId="77777777" w:rsidR="002D57C4" w:rsidRDefault="002D57C4" w:rsidP="002D57C4">
      <w:pPr>
        <w:pStyle w:val="Heading4"/>
        <w:numPr>
          <w:ilvl w:val="3"/>
          <w:numId w:val="3"/>
        </w:numPr>
      </w:pPr>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28E9C29A" w14:textId="77777777" w:rsidTr="00502E57">
        <w:trPr>
          <w:cantSplit/>
          <w:tblHeader/>
        </w:trPr>
        <w:tc>
          <w:tcPr>
            <w:tcW w:w="698" w:type="pct"/>
            <w:shd w:val="clear" w:color="auto" w:fill="D9D9D9"/>
          </w:tcPr>
          <w:p w14:paraId="7E1FD414"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2617EEB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7F2DA83C"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159C0A20"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1E3D18B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4F4327" w14:textId="77777777" w:rsidTr="00502E57">
        <w:trPr>
          <w:cantSplit/>
        </w:trPr>
        <w:tc>
          <w:tcPr>
            <w:tcW w:w="698" w:type="pct"/>
            <w:shd w:val="clear" w:color="auto" w:fill="FFFFFF"/>
          </w:tcPr>
          <w:p w14:paraId="2ADB6889"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3E461A66"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226F9199" w14:textId="77777777" w:rsidR="002D57C4" w:rsidRDefault="00D37E2A"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2D316C8E"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5C1E527C" w14:textId="77777777" w:rsidR="002D57C4" w:rsidRDefault="002D57C4" w:rsidP="00502E57">
            <w:pPr>
              <w:pStyle w:val="TableText"/>
              <w:rPr>
                <w:rFonts w:cstheme="minorHAnsi"/>
              </w:rPr>
            </w:pPr>
            <w:r>
              <w:rPr>
                <w:rFonts w:cstheme="minorHAnsi"/>
              </w:rPr>
              <w:t>A unique identifier of the realized instance of a Relationship Template that derives from any TOSCA normative type.</w:t>
            </w:r>
          </w:p>
        </w:tc>
      </w:tr>
      <w:tr w:rsidR="002D57C4" w:rsidRPr="00E5427A" w14:paraId="23D1DB94" w14:textId="77777777" w:rsidTr="00502E57">
        <w:trPr>
          <w:cantSplit/>
        </w:trPr>
        <w:tc>
          <w:tcPr>
            <w:tcW w:w="698" w:type="pct"/>
            <w:shd w:val="clear" w:color="auto" w:fill="FFFFFF"/>
          </w:tcPr>
          <w:p w14:paraId="05CFFC6C"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17137921"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11A9BD0" w14:textId="77777777" w:rsidR="002D57C4" w:rsidRDefault="00D37E2A"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54D85693"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A7E2158" w14:textId="77777777" w:rsidR="002D57C4" w:rsidRDefault="002D57C4" w:rsidP="00502E5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4A3D7B4" w14:textId="77777777" w:rsidTr="00502E57">
        <w:trPr>
          <w:cantSplit/>
        </w:trPr>
        <w:tc>
          <w:tcPr>
            <w:tcW w:w="698" w:type="pct"/>
            <w:shd w:val="clear" w:color="auto" w:fill="FFFFFF"/>
          </w:tcPr>
          <w:p w14:paraId="44E16F7E"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7F0D7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003550A7" w14:textId="77777777" w:rsidR="002D57C4" w:rsidRDefault="00D37E2A" w:rsidP="00502E57">
            <w:pPr>
              <w:pStyle w:val="TableText"/>
            </w:pPr>
            <w:hyperlink w:anchor="TYPE_YAML_STRING" w:history="1">
              <w:r w:rsidR="002D57C4" w:rsidRPr="00C10F1A">
                <w:rPr>
                  <w:rStyle w:val="Hyperlink"/>
                </w:rPr>
                <w:t>string</w:t>
              </w:r>
            </w:hyperlink>
          </w:p>
        </w:tc>
        <w:tc>
          <w:tcPr>
            <w:tcW w:w="821" w:type="pct"/>
            <w:shd w:val="clear" w:color="auto" w:fill="FFFFFF"/>
          </w:tcPr>
          <w:p w14:paraId="1863BAC9"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450179A0" w14:textId="77777777" w:rsidR="002D57C4" w:rsidRDefault="002D57C4" w:rsidP="00502E57">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7C970BF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43CF07C" w14:textId="77777777" w:rsidTr="00502E57">
        <w:tc>
          <w:tcPr>
            <w:tcW w:w="9576" w:type="dxa"/>
            <w:shd w:val="clear" w:color="auto" w:fill="D9D9D9" w:themeFill="background1" w:themeFillShade="D9"/>
          </w:tcPr>
          <w:p w14:paraId="49B34BC3" w14:textId="77777777" w:rsidR="002D57C4" w:rsidRPr="006824F5" w:rsidRDefault="002D57C4" w:rsidP="00502E57">
            <w:pPr>
              <w:rPr>
                <w:rStyle w:val="CodeSnippet"/>
              </w:rPr>
            </w:pPr>
            <w:r w:rsidRPr="006824F5">
              <w:rPr>
                <w:rStyle w:val="CodeSnippet"/>
              </w:rPr>
              <w:t>tosca.relationships.Root:</w:t>
            </w:r>
          </w:p>
          <w:p w14:paraId="7E6E5EDD"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6B3A3B1E" w14:textId="77777777" w:rsidR="002D57C4" w:rsidRDefault="002D57C4" w:rsidP="00502E57">
            <w:pPr>
              <w:rPr>
                <w:rStyle w:val="CodeSnippet"/>
                <w:noProof/>
              </w:rPr>
            </w:pPr>
            <w:r>
              <w:rPr>
                <w:rStyle w:val="CodeSnippet"/>
                <w:noProof/>
              </w:rPr>
              <w:t xml:space="preserve">  attributes:</w:t>
            </w:r>
          </w:p>
          <w:p w14:paraId="33FAF166" w14:textId="77777777" w:rsidR="002D57C4" w:rsidRDefault="002D57C4" w:rsidP="00502E57">
            <w:pPr>
              <w:rPr>
                <w:rStyle w:val="CodeSnippet"/>
                <w:noProof/>
              </w:rPr>
            </w:pPr>
            <w:r>
              <w:rPr>
                <w:rStyle w:val="CodeSnippet"/>
                <w:noProof/>
              </w:rPr>
              <w:t xml:space="preserve">    tosca_id:</w:t>
            </w:r>
          </w:p>
          <w:p w14:paraId="3D0BA781" w14:textId="77777777" w:rsidR="002D57C4" w:rsidRDefault="002D57C4" w:rsidP="00502E57">
            <w:pPr>
              <w:rPr>
                <w:rStyle w:val="CodeSnippet"/>
                <w:noProof/>
              </w:rPr>
            </w:pPr>
            <w:r>
              <w:rPr>
                <w:rStyle w:val="CodeSnippet"/>
                <w:noProof/>
              </w:rPr>
              <w:t xml:space="preserve">      type: string</w:t>
            </w:r>
          </w:p>
          <w:p w14:paraId="0325C45A" w14:textId="77777777" w:rsidR="002D57C4" w:rsidRDefault="002D57C4" w:rsidP="00502E57">
            <w:pPr>
              <w:rPr>
                <w:rStyle w:val="CodeSnippet"/>
                <w:noProof/>
              </w:rPr>
            </w:pPr>
            <w:r>
              <w:rPr>
                <w:rStyle w:val="CodeSnippet"/>
                <w:noProof/>
              </w:rPr>
              <w:t xml:space="preserve">    tosca_name:</w:t>
            </w:r>
          </w:p>
          <w:p w14:paraId="5AEA64EB" w14:textId="77777777" w:rsidR="002D57C4" w:rsidRDefault="002D57C4" w:rsidP="00502E57">
            <w:pPr>
              <w:rPr>
                <w:rStyle w:val="CodeSnippet"/>
                <w:noProof/>
              </w:rPr>
            </w:pPr>
            <w:r>
              <w:rPr>
                <w:rStyle w:val="CodeSnippet"/>
                <w:noProof/>
              </w:rPr>
              <w:t xml:space="preserve">      type: string</w:t>
            </w:r>
          </w:p>
          <w:p w14:paraId="6D2E7C5D" w14:textId="77777777" w:rsidR="002D57C4" w:rsidRDefault="002D57C4" w:rsidP="00502E57">
            <w:pPr>
              <w:rPr>
                <w:rStyle w:val="CodeSnippet"/>
              </w:rPr>
            </w:pPr>
            <w:r w:rsidRPr="006824F5">
              <w:rPr>
                <w:rStyle w:val="CodeSnippet"/>
              </w:rPr>
              <w:t xml:space="preserve">  interfaces:</w:t>
            </w:r>
          </w:p>
          <w:p w14:paraId="2B65E955" w14:textId="77777777" w:rsidR="002D57C4" w:rsidRDefault="002D57C4" w:rsidP="00502E57">
            <w:pPr>
              <w:rPr>
                <w:rStyle w:val="CodeSnippet"/>
              </w:rPr>
            </w:pPr>
            <w:r>
              <w:rPr>
                <w:rStyle w:val="CodeSnippet"/>
              </w:rPr>
              <w:t xml:space="preserve">    Configure:</w:t>
            </w:r>
            <w:r w:rsidRPr="006824F5">
              <w:rPr>
                <w:rStyle w:val="CodeSnippet"/>
              </w:rPr>
              <w:t xml:space="preserve"> </w:t>
            </w:r>
          </w:p>
          <w:p w14:paraId="7FB52AEE" w14:textId="77777777" w:rsidR="002D57C4" w:rsidRPr="006824F5" w:rsidRDefault="002D57C4" w:rsidP="00502E57">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10E2A0FD" w14:textId="77777777" w:rsidR="002D57C4" w:rsidRDefault="002D57C4" w:rsidP="002D57C4">
      <w:pPr>
        <w:pStyle w:val="Heading3"/>
        <w:numPr>
          <w:ilvl w:val="2"/>
          <w:numId w:val="3"/>
        </w:numPr>
      </w:pPr>
      <w:bookmarkStart w:id="502" w:name="DEFN_TYPE_RELATIONSHIPS_DEPENDSON"/>
      <w:r w:rsidRPr="00BA389D">
        <w:t>tosca</w:t>
      </w:r>
      <w:r>
        <w:t>.</w:t>
      </w:r>
      <w:r w:rsidRPr="00BA389D">
        <w:t>relations</w:t>
      </w:r>
      <w:r>
        <w:t>hips</w:t>
      </w:r>
      <w:r w:rsidRPr="00BA389D">
        <w:t>.DependsOn</w:t>
      </w:r>
    </w:p>
    <w:bookmarkEnd w:id="502"/>
    <w:p w14:paraId="6146B884" w14:textId="77777777" w:rsidR="002D57C4" w:rsidRDefault="002D57C4" w:rsidP="002D57C4">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BCE95A" w14:textId="77777777" w:rsidTr="00502E57">
        <w:tc>
          <w:tcPr>
            <w:tcW w:w="1177" w:type="pct"/>
            <w:shd w:val="clear" w:color="auto" w:fill="D9D9D9"/>
          </w:tcPr>
          <w:p w14:paraId="7121790A" w14:textId="77777777" w:rsidR="002D57C4" w:rsidRPr="00422683" w:rsidRDefault="002D57C4" w:rsidP="00502E57">
            <w:pPr>
              <w:pStyle w:val="TableText-Heading"/>
            </w:pPr>
            <w:r w:rsidRPr="00422683">
              <w:t>Shorthand Name</w:t>
            </w:r>
          </w:p>
        </w:tc>
        <w:tc>
          <w:tcPr>
            <w:tcW w:w="3823" w:type="pct"/>
          </w:tcPr>
          <w:p w14:paraId="2C2D73B6" w14:textId="77777777" w:rsidR="002D57C4" w:rsidRPr="005A5497" w:rsidRDefault="002D57C4" w:rsidP="00502E57">
            <w:pPr>
              <w:pStyle w:val="TableText"/>
              <w:rPr>
                <w:noProof/>
              </w:rPr>
            </w:pPr>
            <w:r>
              <w:rPr>
                <w:noProof/>
              </w:rPr>
              <w:t>DependsOn</w:t>
            </w:r>
          </w:p>
        </w:tc>
      </w:tr>
      <w:tr w:rsidR="002D57C4" w:rsidRPr="004279F4" w14:paraId="2DC62CF3" w14:textId="77777777" w:rsidTr="00502E57">
        <w:tc>
          <w:tcPr>
            <w:tcW w:w="1177" w:type="pct"/>
            <w:shd w:val="clear" w:color="auto" w:fill="D9D9D9"/>
          </w:tcPr>
          <w:p w14:paraId="78511289" w14:textId="77777777" w:rsidR="002D57C4" w:rsidRPr="00422683" w:rsidRDefault="002D57C4" w:rsidP="00502E57">
            <w:pPr>
              <w:pStyle w:val="TableText-Heading"/>
            </w:pPr>
            <w:r w:rsidRPr="00422683">
              <w:t>Type Qualified Name</w:t>
            </w:r>
          </w:p>
        </w:tc>
        <w:tc>
          <w:tcPr>
            <w:tcW w:w="3823" w:type="pct"/>
          </w:tcPr>
          <w:p w14:paraId="594100BD" w14:textId="77777777" w:rsidR="002D57C4" w:rsidRDefault="002D57C4" w:rsidP="00502E57">
            <w:pPr>
              <w:pStyle w:val="TableText"/>
              <w:rPr>
                <w:noProof/>
              </w:rPr>
            </w:pPr>
            <w:r>
              <w:rPr>
                <w:noProof/>
              </w:rPr>
              <w:t>tosca:DependsOn</w:t>
            </w:r>
          </w:p>
        </w:tc>
      </w:tr>
      <w:tr w:rsidR="002D57C4" w:rsidRPr="004279F4" w14:paraId="4F19FB51" w14:textId="77777777" w:rsidTr="00502E57">
        <w:tc>
          <w:tcPr>
            <w:tcW w:w="1177" w:type="pct"/>
            <w:shd w:val="clear" w:color="auto" w:fill="D9D9D9"/>
          </w:tcPr>
          <w:p w14:paraId="26B73B66" w14:textId="77777777" w:rsidR="002D57C4" w:rsidRPr="00422683" w:rsidRDefault="002D57C4" w:rsidP="00502E57">
            <w:pPr>
              <w:pStyle w:val="TableText-Heading"/>
            </w:pPr>
            <w:r w:rsidRPr="00422683">
              <w:t>Type URI</w:t>
            </w:r>
          </w:p>
        </w:tc>
        <w:tc>
          <w:tcPr>
            <w:tcW w:w="3823" w:type="pct"/>
          </w:tcPr>
          <w:p w14:paraId="5E6E78B7" w14:textId="77777777" w:rsidR="002D57C4" w:rsidRPr="001C038A" w:rsidRDefault="002D57C4" w:rsidP="00502E57">
            <w:pPr>
              <w:pStyle w:val="TableText"/>
            </w:pPr>
            <w:r w:rsidRPr="001C038A">
              <w:t>tosca.relationships.DependsOn</w:t>
            </w:r>
          </w:p>
        </w:tc>
      </w:tr>
    </w:tbl>
    <w:p w14:paraId="32CB2F6A" w14:textId="77777777" w:rsidR="002D57C4" w:rsidRPr="00847766" w:rsidRDefault="002D57C4" w:rsidP="002D57C4">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7E623B5" w14:textId="77777777" w:rsidTr="00502E57">
        <w:tc>
          <w:tcPr>
            <w:tcW w:w="9576" w:type="dxa"/>
            <w:shd w:val="clear" w:color="auto" w:fill="D9D9D9" w:themeFill="background1" w:themeFillShade="D9"/>
          </w:tcPr>
          <w:p w14:paraId="37E6B8F2" w14:textId="77777777" w:rsidR="002D57C4" w:rsidRPr="006824F5" w:rsidRDefault="002D57C4" w:rsidP="00502E57">
            <w:pPr>
              <w:rPr>
                <w:rStyle w:val="CodeSnippet"/>
              </w:rPr>
            </w:pPr>
            <w:r w:rsidRPr="006824F5">
              <w:rPr>
                <w:rStyle w:val="CodeSnippet"/>
              </w:rPr>
              <w:t>tosca.relationships.DependsOn:</w:t>
            </w:r>
          </w:p>
          <w:p w14:paraId="2951E1AD" w14:textId="77777777" w:rsidR="002D57C4" w:rsidRDefault="002D57C4" w:rsidP="00502E57">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454B617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2F4DA07" w14:textId="77777777" w:rsidR="002D57C4" w:rsidRDefault="002D57C4" w:rsidP="002D57C4">
      <w:pPr>
        <w:pStyle w:val="Heading3"/>
        <w:numPr>
          <w:ilvl w:val="2"/>
          <w:numId w:val="3"/>
        </w:numPr>
      </w:pPr>
      <w:bookmarkStart w:id="503" w:name="DEFN_TYPE_RELATIONSHIPS_HOSTEDON"/>
      <w:r w:rsidRPr="00646E64">
        <w:lastRenderedPageBreak/>
        <w:t>tosca</w:t>
      </w:r>
      <w:r>
        <w:t>.</w:t>
      </w:r>
      <w:r w:rsidRPr="00646E64">
        <w:t>relations</w:t>
      </w:r>
      <w:r>
        <w:t>hips</w:t>
      </w:r>
      <w:r w:rsidRPr="00646E64">
        <w:t>.</w:t>
      </w:r>
      <w:r>
        <w:t>HostedOn</w:t>
      </w:r>
    </w:p>
    <w:bookmarkEnd w:id="503"/>
    <w:p w14:paraId="165D2160" w14:textId="77777777" w:rsidR="002D57C4" w:rsidRPr="00E8615B" w:rsidRDefault="002D57C4" w:rsidP="002D57C4">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D96DDD9" w14:textId="77777777" w:rsidTr="00502E57">
        <w:tc>
          <w:tcPr>
            <w:tcW w:w="1177" w:type="pct"/>
            <w:shd w:val="clear" w:color="auto" w:fill="D9D9D9"/>
          </w:tcPr>
          <w:p w14:paraId="0DD629C2" w14:textId="77777777" w:rsidR="002D57C4" w:rsidRPr="00422683" w:rsidRDefault="002D57C4" w:rsidP="00502E57">
            <w:pPr>
              <w:pStyle w:val="TableText-Heading"/>
            </w:pPr>
            <w:r w:rsidRPr="00422683">
              <w:t>Shorthand Name</w:t>
            </w:r>
          </w:p>
        </w:tc>
        <w:tc>
          <w:tcPr>
            <w:tcW w:w="3823" w:type="pct"/>
          </w:tcPr>
          <w:p w14:paraId="6C0CAEB2" w14:textId="77777777" w:rsidR="002D57C4" w:rsidRPr="005A5497" w:rsidRDefault="002D57C4" w:rsidP="00502E57">
            <w:pPr>
              <w:pStyle w:val="TableText"/>
              <w:rPr>
                <w:noProof/>
              </w:rPr>
            </w:pPr>
            <w:r>
              <w:rPr>
                <w:noProof/>
              </w:rPr>
              <w:t>HostedOn</w:t>
            </w:r>
          </w:p>
        </w:tc>
      </w:tr>
      <w:tr w:rsidR="002D57C4" w:rsidRPr="004279F4" w14:paraId="735E1C59" w14:textId="77777777" w:rsidTr="00502E57">
        <w:tc>
          <w:tcPr>
            <w:tcW w:w="1177" w:type="pct"/>
            <w:shd w:val="clear" w:color="auto" w:fill="D9D9D9"/>
          </w:tcPr>
          <w:p w14:paraId="5FC998FC" w14:textId="77777777" w:rsidR="002D57C4" w:rsidRPr="00422683" w:rsidRDefault="002D57C4" w:rsidP="00502E57">
            <w:pPr>
              <w:pStyle w:val="TableText-Heading"/>
            </w:pPr>
            <w:r w:rsidRPr="00422683">
              <w:t>Type Qualified Name</w:t>
            </w:r>
          </w:p>
        </w:tc>
        <w:tc>
          <w:tcPr>
            <w:tcW w:w="3823" w:type="pct"/>
          </w:tcPr>
          <w:p w14:paraId="53FEDC81" w14:textId="77777777" w:rsidR="002D57C4" w:rsidRDefault="002D57C4" w:rsidP="00502E57">
            <w:pPr>
              <w:pStyle w:val="TableText"/>
              <w:rPr>
                <w:noProof/>
              </w:rPr>
            </w:pPr>
            <w:r>
              <w:rPr>
                <w:noProof/>
              </w:rPr>
              <w:t>tosca:HostedOn</w:t>
            </w:r>
          </w:p>
        </w:tc>
      </w:tr>
      <w:tr w:rsidR="002D57C4" w:rsidRPr="004279F4" w14:paraId="56CB45A7" w14:textId="77777777" w:rsidTr="00502E57">
        <w:tc>
          <w:tcPr>
            <w:tcW w:w="1177" w:type="pct"/>
            <w:shd w:val="clear" w:color="auto" w:fill="D9D9D9"/>
          </w:tcPr>
          <w:p w14:paraId="7C727A37" w14:textId="77777777" w:rsidR="002D57C4" w:rsidRPr="00422683" w:rsidRDefault="002D57C4" w:rsidP="00502E57">
            <w:pPr>
              <w:pStyle w:val="TableText-Heading"/>
            </w:pPr>
            <w:r w:rsidRPr="00422683">
              <w:t>Type URI</w:t>
            </w:r>
          </w:p>
        </w:tc>
        <w:tc>
          <w:tcPr>
            <w:tcW w:w="3823" w:type="pct"/>
          </w:tcPr>
          <w:p w14:paraId="4EC781CC" w14:textId="77777777" w:rsidR="002D57C4" w:rsidRDefault="002D57C4" w:rsidP="00502E57">
            <w:pPr>
              <w:pStyle w:val="TableText"/>
              <w:rPr>
                <w:noProof/>
              </w:rPr>
            </w:pPr>
            <w:r>
              <w:t>tosca.relationships.HostedOn</w:t>
            </w:r>
          </w:p>
        </w:tc>
      </w:tr>
    </w:tbl>
    <w:p w14:paraId="4F3BE9A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B77216" w14:textId="77777777" w:rsidTr="00502E57">
        <w:tc>
          <w:tcPr>
            <w:tcW w:w="9576" w:type="dxa"/>
            <w:shd w:val="clear" w:color="auto" w:fill="D9D9D9" w:themeFill="background1" w:themeFillShade="D9"/>
          </w:tcPr>
          <w:p w14:paraId="487F077A" w14:textId="77777777" w:rsidR="002D57C4" w:rsidRPr="006824F5" w:rsidRDefault="002D57C4" w:rsidP="00502E57">
            <w:pPr>
              <w:rPr>
                <w:rStyle w:val="CodeSnippet"/>
              </w:rPr>
            </w:pPr>
            <w:r w:rsidRPr="006824F5">
              <w:rPr>
                <w:rStyle w:val="CodeSnippet"/>
              </w:rPr>
              <w:t>tosca.relationships.HostedOn:</w:t>
            </w:r>
          </w:p>
          <w:p w14:paraId="4C4EB76D"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02DF9DDA"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3A0912F" w14:textId="77777777" w:rsidR="002D57C4" w:rsidRDefault="002D57C4" w:rsidP="002D57C4">
      <w:pPr>
        <w:pStyle w:val="Heading3"/>
        <w:numPr>
          <w:ilvl w:val="2"/>
          <w:numId w:val="3"/>
        </w:numPr>
      </w:pPr>
      <w:bookmarkStart w:id="504" w:name="_Ref382834724"/>
      <w:bookmarkStart w:id="505" w:name="DEFN_TYPE_RELATIONSHIPS_CONNECTSTO"/>
      <w:r w:rsidRPr="00BA389D">
        <w:t>tosca</w:t>
      </w:r>
      <w:r>
        <w:t>.</w:t>
      </w:r>
      <w:r w:rsidRPr="00BA389D">
        <w:t>relations</w:t>
      </w:r>
      <w:r>
        <w:t>hips</w:t>
      </w:r>
      <w:r w:rsidRPr="00BA389D">
        <w:t>.ConnectsTo</w:t>
      </w:r>
      <w:bookmarkEnd w:id="504"/>
    </w:p>
    <w:bookmarkEnd w:id="505"/>
    <w:p w14:paraId="31EE84BA" w14:textId="77777777" w:rsidR="002D57C4" w:rsidRDefault="002D57C4" w:rsidP="002D57C4">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3BC17C" w14:textId="77777777" w:rsidTr="00502E57">
        <w:tc>
          <w:tcPr>
            <w:tcW w:w="1177" w:type="pct"/>
            <w:shd w:val="clear" w:color="auto" w:fill="D9D9D9"/>
          </w:tcPr>
          <w:p w14:paraId="2666A671" w14:textId="77777777" w:rsidR="002D57C4" w:rsidRPr="00422683" w:rsidRDefault="002D57C4" w:rsidP="00502E57">
            <w:pPr>
              <w:pStyle w:val="TableText-Heading"/>
            </w:pPr>
            <w:r w:rsidRPr="00422683">
              <w:t>Shorthand Name</w:t>
            </w:r>
          </w:p>
        </w:tc>
        <w:tc>
          <w:tcPr>
            <w:tcW w:w="3823" w:type="pct"/>
          </w:tcPr>
          <w:p w14:paraId="4B0C12D8" w14:textId="77777777" w:rsidR="002D57C4" w:rsidRPr="005A5497" w:rsidRDefault="002D57C4" w:rsidP="00502E57">
            <w:pPr>
              <w:pStyle w:val="TableText"/>
              <w:rPr>
                <w:noProof/>
              </w:rPr>
            </w:pPr>
            <w:r>
              <w:rPr>
                <w:noProof/>
              </w:rPr>
              <w:t>ConnectsTo</w:t>
            </w:r>
          </w:p>
        </w:tc>
      </w:tr>
      <w:tr w:rsidR="002D57C4" w:rsidRPr="004279F4" w14:paraId="0AFB4D11" w14:textId="77777777" w:rsidTr="00502E57">
        <w:tc>
          <w:tcPr>
            <w:tcW w:w="1177" w:type="pct"/>
            <w:shd w:val="clear" w:color="auto" w:fill="D9D9D9"/>
          </w:tcPr>
          <w:p w14:paraId="747A83CA" w14:textId="77777777" w:rsidR="002D57C4" w:rsidRPr="00422683" w:rsidRDefault="002D57C4" w:rsidP="00502E57">
            <w:pPr>
              <w:pStyle w:val="TableText-Heading"/>
            </w:pPr>
            <w:r w:rsidRPr="00422683">
              <w:t>Type Qualified Name</w:t>
            </w:r>
          </w:p>
        </w:tc>
        <w:tc>
          <w:tcPr>
            <w:tcW w:w="3823" w:type="pct"/>
          </w:tcPr>
          <w:p w14:paraId="1B1EE31B" w14:textId="77777777" w:rsidR="002D57C4" w:rsidRDefault="002D57C4" w:rsidP="00502E57">
            <w:pPr>
              <w:pStyle w:val="TableText"/>
              <w:rPr>
                <w:noProof/>
              </w:rPr>
            </w:pPr>
            <w:r>
              <w:rPr>
                <w:noProof/>
              </w:rPr>
              <w:t>tosca:ConnectsTo</w:t>
            </w:r>
          </w:p>
        </w:tc>
      </w:tr>
      <w:tr w:rsidR="002D57C4" w:rsidRPr="004279F4" w14:paraId="644890AA" w14:textId="77777777" w:rsidTr="00502E57">
        <w:tc>
          <w:tcPr>
            <w:tcW w:w="1177" w:type="pct"/>
            <w:shd w:val="clear" w:color="auto" w:fill="D9D9D9"/>
          </w:tcPr>
          <w:p w14:paraId="65C838E0" w14:textId="77777777" w:rsidR="002D57C4" w:rsidRPr="00422683" w:rsidRDefault="002D57C4" w:rsidP="00502E57">
            <w:pPr>
              <w:pStyle w:val="TableText-Heading"/>
            </w:pPr>
            <w:r w:rsidRPr="00422683">
              <w:t>Type URI</w:t>
            </w:r>
          </w:p>
        </w:tc>
        <w:tc>
          <w:tcPr>
            <w:tcW w:w="3823" w:type="pct"/>
          </w:tcPr>
          <w:p w14:paraId="4D3ACFF4" w14:textId="77777777" w:rsidR="002D57C4" w:rsidRPr="001C038A" w:rsidRDefault="002D57C4" w:rsidP="00502E57">
            <w:pPr>
              <w:pStyle w:val="TableText"/>
            </w:pPr>
            <w:r w:rsidRPr="001C038A">
              <w:t>tosca.relationships.ConnectsTo</w:t>
            </w:r>
          </w:p>
        </w:tc>
      </w:tr>
    </w:tbl>
    <w:p w14:paraId="4EE2BF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978703D" w14:textId="77777777" w:rsidTr="00502E57">
        <w:tc>
          <w:tcPr>
            <w:tcW w:w="9576" w:type="dxa"/>
            <w:shd w:val="clear" w:color="auto" w:fill="D9D9D9" w:themeFill="background1" w:themeFillShade="D9"/>
          </w:tcPr>
          <w:p w14:paraId="6BD84624"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.ConnectsTo:</w:t>
            </w:r>
          </w:p>
          <w:p w14:paraId="6307D454"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3E698118" w14:textId="77777777" w:rsidR="002D57C4"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708A42BE" w14:textId="77777777" w:rsidR="002D57C4" w:rsidRDefault="002D57C4" w:rsidP="00502E57">
            <w:pPr>
              <w:rPr>
                <w:rStyle w:val="CodeSnippet"/>
              </w:rPr>
            </w:pPr>
            <w:r>
              <w:rPr>
                <w:rStyle w:val="CodeSnippet"/>
              </w:rPr>
              <w:t xml:space="preserve">  properties:</w:t>
            </w:r>
          </w:p>
          <w:p w14:paraId="032F68BD" w14:textId="77777777" w:rsidR="002D57C4" w:rsidRDefault="002D57C4" w:rsidP="00502E57">
            <w:pPr>
              <w:rPr>
                <w:rStyle w:val="CodeSnippet"/>
              </w:rPr>
            </w:pPr>
            <w:r>
              <w:rPr>
                <w:rStyle w:val="CodeSnippet"/>
              </w:rPr>
              <w:t xml:space="preserve">    credential: </w:t>
            </w:r>
          </w:p>
          <w:p w14:paraId="4CD1DBEC" w14:textId="77777777" w:rsidR="002D57C4" w:rsidRDefault="002D57C4" w:rsidP="00502E57">
            <w:pPr>
              <w:rPr>
                <w:rStyle w:val="CodeSnippet"/>
              </w:rPr>
            </w:pPr>
            <w:r>
              <w:rPr>
                <w:rStyle w:val="CodeSnippet"/>
              </w:rPr>
              <w:t xml:space="preserve">      type: </w:t>
            </w:r>
            <w:hyperlink w:anchor="TYPE_TOSCA_DATA_CREDENTIAL" w:history="1">
              <w:r w:rsidRPr="005D05EC">
                <w:rPr>
                  <w:rStyle w:val="Hyperlink"/>
                  <w:rFonts w:ascii="Consolas" w:hAnsi="Consolas"/>
                </w:rPr>
                <w:t>tosca.datatypes.Credential</w:t>
              </w:r>
            </w:hyperlink>
          </w:p>
          <w:p w14:paraId="29EECE98" w14:textId="77777777" w:rsidR="002D57C4" w:rsidRPr="006824F5" w:rsidRDefault="002D57C4" w:rsidP="00502E57">
            <w:pPr>
              <w:rPr>
                <w:rStyle w:val="CodeSnippet"/>
              </w:rPr>
            </w:pPr>
            <w:r>
              <w:rPr>
                <w:rStyle w:val="CodeSnippet"/>
              </w:rPr>
              <w:t xml:space="preserve">      required: false</w:t>
            </w:r>
          </w:p>
        </w:tc>
      </w:tr>
    </w:tbl>
    <w:p w14:paraId="2C76B7E4"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30"/>
        <w:gridCol w:w="1162"/>
        <w:gridCol w:w="987"/>
        <w:gridCol w:w="1167"/>
        <w:gridCol w:w="5066"/>
      </w:tblGrid>
      <w:tr w:rsidR="002D57C4" w:rsidRPr="004279F4" w14:paraId="4D7D1AA2" w14:textId="77777777" w:rsidTr="00502E57">
        <w:trPr>
          <w:cantSplit/>
          <w:tblHeader/>
        </w:trPr>
        <w:tc>
          <w:tcPr>
            <w:tcW w:w="594" w:type="pct"/>
            <w:shd w:val="clear" w:color="auto" w:fill="D9D9D9"/>
          </w:tcPr>
          <w:p w14:paraId="61797699" w14:textId="77777777" w:rsidR="002D57C4" w:rsidRPr="00422683" w:rsidRDefault="002D57C4" w:rsidP="00502E57">
            <w:pPr>
              <w:pStyle w:val="TableText-Heading"/>
            </w:pPr>
            <w:r w:rsidRPr="00422683">
              <w:t>Name</w:t>
            </w:r>
          </w:p>
        </w:tc>
        <w:tc>
          <w:tcPr>
            <w:tcW w:w="611" w:type="pct"/>
            <w:shd w:val="clear" w:color="auto" w:fill="D9D9D9"/>
          </w:tcPr>
          <w:p w14:paraId="0BC7C472" w14:textId="77777777" w:rsidR="002D57C4" w:rsidRPr="00422683" w:rsidRDefault="002D57C4" w:rsidP="00502E57">
            <w:pPr>
              <w:pStyle w:val="TableText-Heading"/>
            </w:pPr>
            <w:r w:rsidRPr="00422683">
              <w:t>Required</w:t>
            </w:r>
          </w:p>
        </w:tc>
        <w:tc>
          <w:tcPr>
            <w:tcW w:w="519" w:type="pct"/>
            <w:shd w:val="clear" w:color="auto" w:fill="D9D9D9"/>
          </w:tcPr>
          <w:p w14:paraId="09C7FC5E" w14:textId="77777777" w:rsidR="002D57C4" w:rsidRPr="00422683" w:rsidRDefault="002D57C4" w:rsidP="00502E57">
            <w:pPr>
              <w:pStyle w:val="TableText-Heading"/>
            </w:pPr>
            <w:r w:rsidRPr="00422683">
              <w:t>Type</w:t>
            </w:r>
          </w:p>
        </w:tc>
        <w:tc>
          <w:tcPr>
            <w:tcW w:w="613" w:type="pct"/>
            <w:shd w:val="clear" w:color="auto" w:fill="D9D9D9"/>
          </w:tcPr>
          <w:p w14:paraId="58296967" w14:textId="77777777" w:rsidR="002D57C4" w:rsidRPr="00422683" w:rsidRDefault="002D57C4" w:rsidP="00502E57">
            <w:pPr>
              <w:pStyle w:val="TableText-Heading"/>
            </w:pPr>
            <w:r w:rsidRPr="00422683">
              <w:t>Constraints</w:t>
            </w:r>
          </w:p>
        </w:tc>
        <w:tc>
          <w:tcPr>
            <w:tcW w:w="2663" w:type="pct"/>
            <w:shd w:val="clear" w:color="auto" w:fill="D9D9D9"/>
          </w:tcPr>
          <w:p w14:paraId="47BD8AA8" w14:textId="77777777" w:rsidR="002D57C4" w:rsidRPr="00422683" w:rsidRDefault="002D57C4" w:rsidP="00502E57">
            <w:pPr>
              <w:pStyle w:val="TableText-Heading"/>
            </w:pPr>
            <w:r w:rsidRPr="00422683">
              <w:t>Description</w:t>
            </w:r>
          </w:p>
        </w:tc>
      </w:tr>
      <w:tr w:rsidR="002D57C4" w:rsidRPr="004279F4" w14:paraId="04B598AE" w14:textId="77777777" w:rsidTr="00502E57">
        <w:trPr>
          <w:cantSplit/>
        </w:trPr>
        <w:tc>
          <w:tcPr>
            <w:tcW w:w="594" w:type="pct"/>
            <w:shd w:val="clear" w:color="auto" w:fill="FFFFFF"/>
          </w:tcPr>
          <w:p w14:paraId="53739D41" w14:textId="77777777" w:rsidR="002D57C4" w:rsidRDefault="002D57C4" w:rsidP="00502E57">
            <w:pPr>
              <w:pStyle w:val="TableText"/>
              <w:rPr>
                <w:noProof/>
              </w:rPr>
            </w:pPr>
            <w:r>
              <w:rPr>
                <w:noProof/>
              </w:rPr>
              <w:t>credential</w:t>
            </w:r>
          </w:p>
        </w:tc>
        <w:tc>
          <w:tcPr>
            <w:tcW w:w="611" w:type="pct"/>
            <w:shd w:val="clear" w:color="auto" w:fill="FFFFFF"/>
          </w:tcPr>
          <w:p w14:paraId="1564AFBE" w14:textId="77777777" w:rsidR="002D57C4" w:rsidRDefault="002D57C4" w:rsidP="00502E57">
            <w:pPr>
              <w:pStyle w:val="TableText"/>
            </w:pPr>
            <w:r>
              <w:t>no</w:t>
            </w:r>
          </w:p>
        </w:tc>
        <w:tc>
          <w:tcPr>
            <w:tcW w:w="519" w:type="pct"/>
            <w:shd w:val="clear" w:color="auto" w:fill="FFFFFF"/>
          </w:tcPr>
          <w:p w14:paraId="52B6B96E" w14:textId="77777777" w:rsidR="002D57C4" w:rsidRDefault="00D37E2A" w:rsidP="00502E57">
            <w:pPr>
              <w:pStyle w:val="TableText"/>
            </w:pPr>
            <w:hyperlink w:anchor="TYPE_TOSCA_DATA_CREDENTIAL" w:history="1">
              <w:r w:rsidR="002D57C4" w:rsidRPr="0057744B">
                <w:rPr>
                  <w:rStyle w:val="Hyperlink"/>
                </w:rPr>
                <w:t>Credential</w:t>
              </w:r>
            </w:hyperlink>
          </w:p>
        </w:tc>
        <w:tc>
          <w:tcPr>
            <w:tcW w:w="613" w:type="pct"/>
            <w:shd w:val="clear" w:color="auto" w:fill="FFFFFF"/>
          </w:tcPr>
          <w:p w14:paraId="46F48DA6" w14:textId="77777777" w:rsidR="002D57C4" w:rsidRDefault="002D57C4" w:rsidP="00502E57">
            <w:pPr>
              <w:pStyle w:val="TableText"/>
            </w:pPr>
            <w:r>
              <w:t>None</w:t>
            </w:r>
          </w:p>
        </w:tc>
        <w:tc>
          <w:tcPr>
            <w:tcW w:w="2663" w:type="pct"/>
            <w:shd w:val="clear" w:color="auto" w:fill="FFFFFF"/>
          </w:tcPr>
          <w:p w14:paraId="2EEAE73B" w14:textId="77777777" w:rsidR="002D57C4" w:rsidRDefault="002D57C4" w:rsidP="00502E57">
            <w:pPr>
              <w:pStyle w:val="TableText"/>
            </w:pPr>
            <w:r>
              <w:t>The security credential to use to present to the target endpoint to for either authentication or authorization purposes.</w:t>
            </w:r>
          </w:p>
        </w:tc>
      </w:tr>
    </w:tbl>
    <w:p w14:paraId="45AF014F" w14:textId="77777777" w:rsidR="002D57C4" w:rsidRDefault="002D57C4" w:rsidP="002D57C4">
      <w:pPr>
        <w:pStyle w:val="Heading3"/>
        <w:numPr>
          <w:ilvl w:val="2"/>
          <w:numId w:val="3"/>
        </w:numPr>
      </w:pPr>
      <w:bookmarkStart w:id="506" w:name="DEFN_TYPE_RELATIONSHIPS_ATTACHTO"/>
      <w:r w:rsidRPr="00BA389D">
        <w:lastRenderedPageBreak/>
        <w:t>tosca</w:t>
      </w:r>
      <w:r>
        <w:t>.</w:t>
      </w:r>
      <w:r w:rsidRPr="00BA389D">
        <w:t>relations</w:t>
      </w:r>
      <w:r>
        <w:t>hips</w:t>
      </w:r>
      <w:r w:rsidRPr="00BA389D">
        <w:t>.</w:t>
      </w:r>
      <w:r>
        <w:t>AttachesTo</w:t>
      </w:r>
    </w:p>
    <w:bookmarkEnd w:id="506"/>
    <w:p w14:paraId="65D21315" w14:textId="77777777" w:rsidR="002D57C4" w:rsidRDefault="002D57C4" w:rsidP="002D57C4">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2A87E4E" w14:textId="77777777" w:rsidTr="00502E57">
        <w:tc>
          <w:tcPr>
            <w:tcW w:w="1177" w:type="pct"/>
            <w:shd w:val="clear" w:color="auto" w:fill="D9D9D9"/>
          </w:tcPr>
          <w:p w14:paraId="4732EF3C" w14:textId="77777777" w:rsidR="002D57C4" w:rsidRPr="00422683" w:rsidRDefault="002D57C4" w:rsidP="00502E57">
            <w:pPr>
              <w:pStyle w:val="TableText-Heading"/>
            </w:pPr>
            <w:r w:rsidRPr="00422683">
              <w:t>Shorthand Name</w:t>
            </w:r>
          </w:p>
        </w:tc>
        <w:tc>
          <w:tcPr>
            <w:tcW w:w="3823" w:type="pct"/>
          </w:tcPr>
          <w:p w14:paraId="0810AC23" w14:textId="77777777" w:rsidR="002D57C4" w:rsidRPr="005A5497" w:rsidRDefault="002D57C4" w:rsidP="00502E57">
            <w:pPr>
              <w:pStyle w:val="TableText"/>
              <w:rPr>
                <w:noProof/>
              </w:rPr>
            </w:pPr>
            <w:r>
              <w:rPr>
                <w:noProof/>
              </w:rPr>
              <w:t>AttachesTo</w:t>
            </w:r>
          </w:p>
        </w:tc>
      </w:tr>
      <w:tr w:rsidR="002D57C4" w:rsidRPr="004279F4" w14:paraId="5D081D27" w14:textId="77777777" w:rsidTr="00502E57">
        <w:tc>
          <w:tcPr>
            <w:tcW w:w="1177" w:type="pct"/>
            <w:shd w:val="clear" w:color="auto" w:fill="D9D9D9"/>
          </w:tcPr>
          <w:p w14:paraId="150223AC" w14:textId="77777777" w:rsidR="002D57C4" w:rsidRPr="00422683" w:rsidRDefault="002D57C4" w:rsidP="00502E57">
            <w:pPr>
              <w:pStyle w:val="TableText-Heading"/>
            </w:pPr>
            <w:r w:rsidRPr="00422683">
              <w:t>Type Qualified Name</w:t>
            </w:r>
          </w:p>
        </w:tc>
        <w:tc>
          <w:tcPr>
            <w:tcW w:w="3823" w:type="pct"/>
          </w:tcPr>
          <w:p w14:paraId="0E1F2CD8" w14:textId="77777777" w:rsidR="002D57C4" w:rsidRDefault="002D57C4" w:rsidP="00502E57">
            <w:pPr>
              <w:pStyle w:val="TableText"/>
              <w:rPr>
                <w:noProof/>
              </w:rPr>
            </w:pPr>
            <w:r>
              <w:rPr>
                <w:noProof/>
              </w:rPr>
              <w:t>tosca:AttachesTo</w:t>
            </w:r>
          </w:p>
        </w:tc>
      </w:tr>
      <w:tr w:rsidR="002D57C4" w:rsidRPr="004279F4" w14:paraId="66342A7C" w14:textId="77777777" w:rsidTr="00502E57">
        <w:tc>
          <w:tcPr>
            <w:tcW w:w="1177" w:type="pct"/>
            <w:shd w:val="clear" w:color="auto" w:fill="D9D9D9"/>
          </w:tcPr>
          <w:p w14:paraId="1B535456" w14:textId="77777777" w:rsidR="002D57C4" w:rsidRPr="00422683" w:rsidRDefault="002D57C4" w:rsidP="00502E57">
            <w:pPr>
              <w:pStyle w:val="TableText-Heading"/>
            </w:pPr>
            <w:r w:rsidRPr="00422683">
              <w:t>Type URI</w:t>
            </w:r>
          </w:p>
        </w:tc>
        <w:tc>
          <w:tcPr>
            <w:tcW w:w="3823" w:type="pct"/>
          </w:tcPr>
          <w:p w14:paraId="66D721AF" w14:textId="77777777" w:rsidR="002D57C4" w:rsidRPr="001C038A" w:rsidRDefault="002D57C4" w:rsidP="00502E57">
            <w:pPr>
              <w:pStyle w:val="TableText"/>
            </w:pPr>
            <w:r w:rsidRPr="001C038A">
              <w:t>tosca.relationships.</w:t>
            </w:r>
            <w:r>
              <w:t>Attaches</w:t>
            </w:r>
            <w:r w:rsidRPr="001C038A">
              <w:t>To</w:t>
            </w:r>
          </w:p>
        </w:tc>
      </w:tr>
    </w:tbl>
    <w:p w14:paraId="7A4ED72C"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2D57C4" w:rsidRPr="004279F4" w14:paraId="0C3624B7" w14:textId="77777777" w:rsidTr="00502E57">
        <w:trPr>
          <w:cantSplit/>
          <w:tblHeader/>
        </w:trPr>
        <w:tc>
          <w:tcPr>
            <w:tcW w:w="667" w:type="pct"/>
            <w:shd w:val="clear" w:color="auto" w:fill="D9D9D9"/>
          </w:tcPr>
          <w:p w14:paraId="3DA1A40D" w14:textId="77777777" w:rsidR="002D57C4" w:rsidRPr="00422683" w:rsidRDefault="002D57C4" w:rsidP="00502E57">
            <w:pPr>
              <w:pStyle w:val="TableText-Heading"/>
            </w:pPr>
            <w:r w:rsidRPr="00422683">
              <w:t>Name</w:t>
            </w:r>
          </w:p>
        </w:tc>
        <w:tc>
          <w:tcPr>
            <w:tcW w:w="599" w:type="pct"/>
            <w:shd w:val="clear" w:color="auto" w:fill="D9D9D9"/>
          </w:tcPr>
          <w:p w14:paraId="7D1F644E" w14:textId="77777777" w:rsidR="002D57C4" w:rsidRPr="00422683" w:rsidRDefault="002D57C4" w:rsidP="00502E57">
            <w:pPr>
              <w:pStyle w:val="TableText-Heading"/>
            </w:pPr>
            <w:r w:rsidRPr="00422683">
              <w:t>Required</w:t>
            </w:r>
          </w:p>
        </w:tc>
        <w:tc>
          <w:tcPr>
            <w:tcW w:w="480" w:type="pct"/>
            <w:shd w:val="clear" w:color="auto" w:fill="D9D9D9"/>
          </w:tcPr>
          <w:p w14:paraId="3857FF85" w14:textId="77777777" w:rsidR="002D57C4" w:rsidRPr="00422683" w:rsidRDefault="002D57C4" w:rsidP="00502E57">
            <w:pPr>
              <w:pStyle w:val="TableText-Heading"/>
            </w:pPr>
            <w:r w:rsidRPr="00422683">
              <w:t>Type</w:t>
            </w:r>
          </w:p>
        </w:tc>
        <w:tc>
          <w:tcPr>
            <w:tcW w:w="699" w:type="pct"/>
            <w:shd w:val="clear" w:color="auto" w:fill="D9D9D9"/>
          </w:tcPr>
          <w:p w14:paraId="22F25C79" w14:textId="77777777" w:rsidR="002D57C4" w:rsidRPr="00422683" w:rsidRDefault="002D57C4" w:rsidP="00502E57">
            <w:pPr>
              <w:pStyle w:val="TableText-Heading"/>
            </w:pPr>
            <w:r w:rsidRPr="00422683">
              <w:t>Constraints</w:t>
            </w:r>
          </w:p>
        </w:tc>
        <w:tc>
          <w:tcPr>
            <w:tcW w:w="2555" w:type="pct"/>
            <w:shd w:val="clear" w:color="auto" w:fill="D9D9D9"/>
          </w:tcPr>
          <w:p w14:paraId="46D2488D" w14:textId="77777777" w:rsidR="002D57C4" w:rsidRPr="00422683" w:rsidRDefault="002D57C4" w:rsidP="00502E57">
            <w:pPr>
              <w:pStyle w:val="TableText-Heading"/>
            </w:pPr>
            <w:r w:rsidRPr="00422683">
              <w:t>Description</w:t>
            </w:r>
          </w:p>
        </w:tc>
      </w:tr>
      <w:tr w:rsidR="002D57C4" w:rsidRPr="004279F4" w14:paraId="3BF285F3" w14:textId="77777777" w:rsidTr="00502E57">
        <w:trPr>
          <w:cantSplit/>
        </w:trPr>
        <w:tc>
          <w:tcPr>
            <w:tcW w:w="667" w:type="pct"/>
            <w:shd w:val="clear" w:color="auto" w:fill="FFFFFF"/>
          </w:tcPr>
          <w:p w14:paraId="142B2BA4" w14:textId="77777777" w:rsidR="002D57C4" w:rsidRDefault="002D57C4" w:rsidP="00502E57">
            <w:pPr>
              <w:pStyle w:val="TableText"/>
              <w:rPr>
                <w:noProof/>
              </w:rPr>
            </w:pPr>
            <w:r>
              <w:rPr>
                <w:noProof/>
              </w:rPr>
              <w:t>location</w:t>
            </w:r>
          </w:p>
        </w:tc>
        <w:tc>
          <w:tcPr>
            <w:tcW w:w="599" w:type="pct"/>
            <w:shd w:val="clear" w:color="auto" w:fill="FFFFFF"/>
          </w:tcPr>
          <w:p w14:paraId="5735FE08" w14:textId="77777777" w:rsidR="002D57C4" w:rsidRDefault="002D57C4" w:rsidP="00502E57">
            <w:pPr>
              <w:pStyle w:val="TableText"/>
            </w:pPr>
            <w:r>
              <w:t>yes</w:t>
            </w:r>
          </w:p>
        </w:tc>
        <w:tc>
          <w:tcPr>
            <w:tcW w:w="480" w:type="pct"/>
            <w:shd w:val="clear" w:color="auto" w:fill="FFFFFF"/>
          </w:tcPr>
          <w:p w14:paraId="4D5F4F5F" w14:textId="77777777" w:rsidR="002D57C4" w:rsidRPr="004279F4" w:rsidRDefault="00D37E2A" w:rsidP="00502E57">
            <w:pPr>
              <w:pStyle w:val="TableText"/>
            </w:pPr>
            <w:hyperlink w:anchor="TYPE_YAML_STRING" w:history="1">
              <w:r w:rsidR="002D57C4" w:rsidRPr="00C10F1A">
                <w:rPr>
                  <w:rStyle w:val="Hyperlink"/>
                </w:rPr>
                <w:t>string</w:t>
              </w:r>
            </w:hyperlink>
          </w:p>
        </w:tc>
        <w:tc>
          <w:tcPr>
            <w:tcW w:w="699" w:type="pct"/>
            <w:shd w:val="clear" w:color="auto" w:fill="FFFFFF"/>
          </w:tcPr>
          <w:p w14:paraId="5C74E0E0" w14:textId="77777777" w:rsidR="002D57C4" w:rsidRPr="00B31902" w:rsidRDefault="002D57C4" w:rsidP="00502E57">
            <w:pPr>
              <w:pStyle w:val="TableText"/>
            </w:pPr>
            <w:r>
              <w:t>min_length: 1</w:t>
            </w:r>
          </w:p>
        </w:tc>
        <w:tc>
          <w:tcPr>
            <w:tcW w:w="2555" w:type="pct"/>
            <w:shd w:val="clear" w:color="auto" w:fill="FFFFFF"/>
          </w:tcPr>
          <w:p w14:paraId="0AE3EAC3" w14:textId="77777777" w:rsidR="002D57C4" w:rsidRDefault="002D57C4" w:rsidP="00502E57">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64B1F834" w14:textId="77777777" w:rsidR="002D57C4" w:rsidRDefault="002D57C4" w:rsidP="00502E57">
            <w:pPr>
              <w:pStyle w:val="TableText"/>
            </w:pPr>
            <w:r>
              <w:t>e.g., a mount point / path such as ‘/usr/data’</w:t>
            </w:r>
          </w:p>
          <w:p w14:paraId="1A8BDA07" w14:textId="77777777" w:rsidR="002D57C4" w:rsidRDefault="002D57C4" w:rsidP="00502E57">
            <w:pPr>
              <w:pStyle w:val="TableText"/>
            </w:pPr>
          </w:p>
          <w:p w14:paraId="0238110B" w14:textId="77777777" w:rsidR="002D57C4" w:rsidRDefault="002D57C4" w:rsidP="00502E57">
            <w:pPr>
              <w:pStyle w:val="TableText"/>
            </w:pPr>
            <w:r>
              <w:t>Note: The user must provide it and it cannot be “root”.</w:t>
            </w:r>
          </w:p>
        </w:tc>
      </w:tr>
      <w:tr w:rsidR="002D57C4" w:rsidRPr="004279F4" w14:paraId="7F090E25" w14:textId="77777777" w:rsidTr="00502E57">
        <w:trPr>
          <w:cantSplit/>
        </w:trPr>
        <w:tc>
          <w:tcPr>
            <w:tcW w:w="667" w:type="pct"/>
            <w:shd w:val="clear" w:color="auto" w:fill="FFFFFF"/>
          </w:tcPr>
          <w:p w14:paraId="62098289" w14:textId="77777777" w:rsidR="002D57C4" w:rsidRDefault="002D57C4" w:rsidP="00502E57">
            <w:pPr>
              <w:pStyle w:val="TableText"/>
              <w:rPr>
                <w:noProof/>
              </w:rPr>
            </w:pPr>
            <w:r>
              <w:rPr>
                <w:noProof/>
              </w:rPr>
              <w:t>device</w:t>
            </w:r>
          </w:p>
        </w:tc>
        <w:tc>
          <w:tcPr>
            <w:tcW w:w="599" w:type="pct"/>
            <w:shd w:val="clear" w:color="auto" w:fill="FFFFFF"/>
          </w:tcPr>
          <w:p w14:paraId="21E1A8A6" w14:textId="77777777" w:rsidR="002D57C4" w:rsidRDefault="002D57C4" w:rsidP="00502E57">
            <w:pPr>
              <w:pStyle w:val="TableText"/>
            </w:pPr>
            <w:r>
              <w:t>no</w:t>
            </w:r>
          </w:p>
        </w:tc>
        <w:tc>
          <w:tcPr>
            <w:tcW w:w="480" w:type="pct"/>
            <w:shd w:val="clear" w:color="auto" w:fill="FFFFFF"/>
          </w:tcPr>
          <w:p w14:paraId="690FAAD7" w14:textId="77777777" w:rsidR="002D57C4" w:rsidRDefault="00D37E2A" w:rsidP="00502E57">
            <w:pPr>
              <w:pStyle w:val="TableText"/>
            </w:pPr>
            <w:hyperlink w:anchor="TYPE_YAML_STRING" w:history="1">
              <w:r w:rsidR="002D57C4" w:rsidRPr="00C10F1A">
                <w:rPr>
                  <w:rStyle w:val="Hyperlink"/>
                </w:rPr>
                <w:t>string</w:t>
              </w:r>
            </w:hyperlink>
          </w:p>
        </w:tc>
        <w:tc>
          <w:tcPr>
            <w:tcW w:w="699" w:type="pct"/>
            <w:shd w:val="clear" w:color="auto" w:fill="FFFFFF"/>
          </w:tcPr>
          <w:p w14:paraId="1919DF56" w14:textId="77777777" w:rsidR="002D57C4" w:rsidRDefault="002D57C4" w:rsidP="00502E57">
            <w:pPr>
              <w:pStyle w:val="TableText"/>
            </w:pPr>
            <w:r>
              <w:t>None</w:t>
            </w:r>
          </w:p>
        </w:tc>
        <w:tc>
          <w:tcPr>
            <w:tcW w:w="2555" w:type="pct"/>
            <w:shd w:val="clear" w:color="auto" w:fill="FFFFFF"/>
          </w:tcPr>
          <w:p w14:paraId="1099A8EE" w14:textId="77777777" w:rsidR="002D57C4" w:rsidRDefault="002D57C4" w:rsidP="00502E57">
            <w:pPr>
              <w:pStyle w:val="TableText"/>
            </w:pPr>
            <w:r>
              <w:t>The logical device name which for the attached device (which is represented by the target node in the model).</w:t>
            </w:r>
          </w:p>
          <w:p w14:paraId="71F27F42" w14:textId="77777777" w:rsidR="002D57C4" w:rsidRDefault="002D57C4" w:rsidP="00502E57">
            <w:pPr>
              <w:pStyle w:val="TableText"/>
            </w:pPr>
            <w:r>
              <w:t>e.g., ‘/dev/hda1’</w:t>
            </w:r>
          </w:p>
        </w:tc>
      </w:tr>
    </w:tbl>
    <w:p w14:paraId="1970955C" w14:textId="77777777" w:rsidR="002D57C4" w:rsidRDefault="002D57C4" w:rsidP="002D57C4">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172"/>
        <w:gridCol w:w="945"/>
        <w:gridCol w:w="1168"/>
        <w:gridCol w:w="5085"/>
      </w:tblGrid>
      <w:tr w:rsidR="002D57C4" w:rsidRPr="004279F4" w14:paraId="10FD0B03" w14:textId="77777777" w:rsidTr="00502E57">
        <w:trPr>
          <w:cantSplit/>
          <w:tblHeader/>
        </w:trPr>
        <w:tc>
          <w:tcPr>
            <w:tcW w:w="600" w:type="pct"/>
            <w:shd w:val="clear" w:color="auto" w:fill="D9D9D9"/>
          </w:tcPr>
          <w:p w14:paraId="0F1E9DE7" w14:textId="77777777" w:rsidR="002D57C4" w:rsidRPr="00422683" w:rsidRDefault="002D57C4" w:rsidP="00502E57">
            <w:pPr>
              <w:pStyle w:val="TableText-Heading"/>
            </w:pPr>
            <w:r w:rsidRPr="00422683">
              <w:t>Name</w:t>
            </w:r>
          </w:p>
        </w:tc>
        <w:tc>
          <w:tcPr>
            <w:tcW w:w="616" w:type="pct"/>
            <w:shd w:val="clear" w:color="auto" w:fill="D9D9D9"/>
          </w:tcPr>
          <w:p w14:paraId="249C523B" w14:textId="77777777" w:rsidR="002D57C4" w:rsidRPr="00422683" w:rsidRDefault="002D57C4" w:rsidP="00502E57">
            <w:pPr>
              <w:pStyle w:val="TableText-Heading"/>
            </w:pPr>
            <w:r w:rsidRPr="00422683">
              <w:t>Required</w:t>
            </w:r>
          </w:p>
        </w:tc>
        <w:tc>
          <w:tcPr>
            <w:tcW w:w="497" w:type="pct"/>
            <w:shd w:val="clear" w:color="auto" w:fill="D9D9D9"/>
          </w:tcPr>
          <w:p w14:paraId="1C0B5476" w14:textId="77777777" w:rsidR="002D57C4" w:rsidRPr="00422683" w:rsidRDefault="002D57C4" w:rsidP="00502E57">
            <w:pPr>
              <w:pStyle w:val="TableText-Heading"/>
            </w:pPr>
            <w:r w:rsidRPr="00422683">
              <w:t>Type</w:t>
            </w:r>
          </w:p>
        </w:tc>
        <w:tc>
          <w:tcPr>
            <w:tcW w:w="614" w:type="pct"/>
            <w:shd w:val="clear" w:color="auto" w:fill="D9D9D9"/>
          </w:tcPr>
          <w:p w14:paraId="79B40117" w14:textId="77777777" w:rsidR="002D57C4" w:rsidRPr="00422683" w:rsidRDefault="002D57C4" w:rsidP="00502E57">
            <w:pPr>
              <w:pStyle w:val="TableText-Heading"/>
            </w:pPr>
            <w:r w:rsidRPr="00422683">
              <w:t>Constraints</w:t>
            </w:r>
          </w:p>
        </w:tc>
        <w:tc>
          <w:tcPr>
            <w:tcW w:w="2673" w:type="pct"/>
            <w:shd w:val="clear" w:color="auto" w:fill="D9D9D9"/>
          </w:tcPr>
          <w:p w14:paraId="099AC17A" w14:textId="77777777" w:rsidR="002D57C4" w:rsidRPr="00422683" w:rsidRDefault="002D57C4" w:rsidP="00502E57">
            <w:pPr>
              <w:pStyle w:val="TableText-Heading"/>
            </w:pPr>
            <w:r w:rsidRPr="00422683">
              <w:t>Description</w:t>
            </w:r>
          </w:p>
        </w:tc>
      </w:tr>
      <w:tr w:rsidR="002D57C4" w:rsidRPr="004279F4" w14:paraId="7815E049" w14:textId="77777777" w:rsidTr="00502E57">
        <w:trPr>
          <w:cantSplit/>
        </w:trPr>
        <w:tc>
          <w:tcPr>
            <w:tcW w:w="600" w:type="pct"/>
            <w:shd w:val="clear" w:color="auto" w:fill="FFFFFF"/>
          </w:tcPr>
          <w:p w14:paraId="569C3393" w14:textId="77777777" w:rsidR="002D57C4" w:rsidRDefault="002D57C4" w:rsidP="00502E57">
            <w:pPr>
              <w:pStyle w:val="TableText"/>
              <w:rPr>
                <w:noProof/>
              </w:rPr>
            </w:pPr>
            <w:r>
              <w:rPr>
                <w:noProof/>
              </w:rPr>
              <w:t>device</w:t>
            </w:r>
          </w:p>
        </w:tc>
        <w:tc>
          <w:tcPr>
            <w:tcW w:w="616" w:type="pct"/>
            <w:shd w:val="clear" w:color="auto" w:fill="FFFFFF"/>
          </w:tcPr>
          <w:p w14:paraId="4173852A" w14:textId="77777777" w:rsidR="002D57C4" w:rsidRDefault="002D57C4" w:rsidP="00502E57">
            <w:pPr>
              <w:pStyle w:val="TableText"/>
            </w:pPr>
            <w:r>
              <w:t>no</w:t>
            </w:r>
          </w:p>
        </w:tc>
        <w:tc>
          <w:tcPr>
            <w:tcW w:w="497" w:type="pct"/>
            <w:shd w:val="clear" w:color="auto" w:fill="FFFFFF"/>
          </w:tcPr>
          <w:p w14:paraId="07C87247" w14:textId="77777777" w:rsidR="002D57C4" w:rsidRDefault="00D37E2A" w:rsidP="00502E57">
            <w:pPr>
              <w:pStyle w:val="TableText"/>
            </w:pPr>
            <w:hyperlink w:anchor="TYPE_YAML_STRING" w:history="1">
              <w:r w:rsidR="002D57C4" w:rsidRPr="00C10F1A">
                <w:rPr>
                  <w:rStyle w:val="Hyperlink"/>
                </w:rPr>
                <w:t>string</w:t>
              </w:r>
            </w:hyperlink>
          </w:p>
        </w:tc>
        <w:tc>
          <w:tcPr>
            <w:tcW w:w="614" w:type="pct"/>
            <w:shd w:val="clear" w:color="auto" w:fill="FFFFFF"/>
          </w:tcPr>
          <w:p w14:paraId="2FD4D55A" w14:textId="77777777" w:rsidR="002D57C4" w:rsidRDefault="002D57C4" w:rsidP="00502E57">
            <w:pPr>
              <w:pStyle w:val="TableText"/>
            </w:pPr>
            <w:r>
              <w:t>None</w:t>
            </w:r>
          </w:p>
        </w:tc>
        <w:tc>
          <w:tcPr>
            <w:tcW w:w="2673" w:type="pct"/>
            <w:shd w:val="clear" w:color="auto" w:fill="FFFFFF"/>
          </w:tcPr>
          <w:p w14:paraId="1309A315" w14:textId="77777777" w:rsidR="002D57C4" w:rsidRDefault="002D57C4" w:rsidP="00502E57">
            <w:pPr>
              <w:pStyle w:val="TableText"/>
            </w:pPr>
            <w:r>
              <w:t>The logical name of the device as</w:t>
            </w:r>
            <w:r w:rsidRPr="00476DD5">
              <w:t xml:space="preserve"> exposed to the instance</w:t>
            </w:r>
            <w:r>
              <w:t>.</w:t>
            </w:r>
          </w:p>
          <w:p w14:paraId="73C217BF" w14:textId="77777777" w:rsidR="002D57C4" w:rsidRDefault="002D57C4" w:rsidP="00502E57">
            <w:pPr>
              <w:pStyle w:val="TableText"/>
            </w:pPr>
            <w:r>
              <w:t>Note: A runtime property that gets set when the model gets instantiated by the orchestrator.</w:t>
            </w:r>
          </w:p>
        </w:tc>
      </w:tr>
    </w:tbl>
    <w:p w14:paraId="7A4A51E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47ECB5" w14:textId="77777777" w:rsidTr="00502E57">
        <w:tc>
          <w:tcPr>
            <w:tcW w:w="9576" w:type="dxa"/>
            <w:shd w:val="clear" w:color="auto" w:fill="D9D9D9" w:themeFill="background1" w:themeFillShade="D9"/>
          </w:tcPr>
          <w:p w14:paraId="103598E3"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73370152"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203AA439" w14:textId="77777777" w:rsidR="002D57C4"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04BAD4E2" w14:textId="77777777" w:rsidR="002D57C4" w:rsidRDefault="002D57C4" w:rsidP="00502E57">
            <w:pPr>
              <w:rPr>
                <w:rStyle w:val="CodeSnippet"/>
              </w:rPr>
            </w:pPr>
            <w:r>
              <w:rPr>
                <w:rStyle w:val="CodeSnippet"/>
              </w:rPr>
              <w:t xml:space="preserve">  properties:</w:t>
            </w:r>
          </w:p>
          <w:p w14:paraId="0E85A218" w14:textId="77777777" w:rsidR="002D57C4" w:rsidRDefault="002D57C4" w:rsidP="00502E57">
            <w:pPr>
              <w:rPr>
                <w:rStyle w:val="CodeSnippet"/>
              </w:rPr>
            </w:pPr>
            <w:r>
              <w:rPr>
                <w:rStyle w:val="CodeSnippet"/>
              </w:rPr>
              <w:t xml:space="preserve">    location:</w:t>
            </w:r>
          </w:p>
          <w:p w14:paraId="37A82AD7" w14:textId="77777777" w:rsidR="002D57C4" w:rsidRPr="006824F5" w:rsidRDefault="002D57C4" w:rsidP="00502E57">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498055D1" w14:textId="77777777" w:rsidR="002D57C4" w:rsidRPr="006824F5" w:rsidRDefault="002D57C4" w:rsidP="00502E57">
            <w:pPr>
              <w:rPr>
                <w:rStyle w:val="CodeSnippet"/>
                <w:noProof/>
              </w:rPr>
            </w:pPr>
            <w:r w:rsidRPr="006824F5">
              <w:rPr>
                <w:rStyle w:val="CodeSnippet"/>
                <w:noProof/>
              </w:rPr>
              <w:t xml:space="preserve">      constraints:</w:t>
            </w:r>
          </w:p>
          <w:p w14:paraId="5B69195A" w14:textId="77777777" w:rsidR="002D57C4" w:rsidRDefault="002D57C4" w:rsidP="00502E57">
            <w:pPr>
              <w:rPr>
                <w:rStyle w:val="CodeSnippet"/>
                <w:noProof/>
              </w:rPr>
            </w:pPr>
            <w:r w:rsidRPr="006824F5">
              <w:rPr>
                <w:rStyle w:val="CodeSnippet"/>
                <w:noProof/>
              </w:rPr>
              <w:t xml:space="preserve">        - </w:t>
            </w:r>
            <w:r>
              <w:rPr>
                <w:rStyle w:val="CodeSnippet"/>
                <w:noProof/>
              </w:rPr>
              <w:t>min_length: 1</w:t>
            </w:r>
          </w:p>
          <w:p w14:paraId="69FE7725" w14:textId="77777777" w:rsidR="002D57C4" w:rsidRPr="00BA0C53" w:rsidRDefault="002D57C4" w:rsidP="00502E57">
            <w:pPr>
              <w:rPr>
                <w:rStyle w:val="CodeSnippet"/>
              </w:rPr>
            </w:pPr>
            <w:r>
              <w:rPr>
                <w:rStyle w:val="CodeSnippet"/>
              </w:rPr>
              <w:t xml:space="preserve">   </w:t>
            </w:r>
            <w:r w:rsidRPr="00BA0C53">
              <w:rPr>
                <w:rStyle w:val="CodeSnippet"/>
              </w:rPr>
              <w:t xml:space="preserve"> device:</w:t>
            </w:r>
          </w:p>
          <w:p w14:paraId="622DC465" w14:textId="77777777" w:rsidR="002D57C4" w:rsidRDefault="002D57C4" w:rsidP="00502E57">
            <w:pPr>
              <w:rPr>
                <w:rStyle w:val="CodeSnippet"/>
              </w:rPr>
            </w:pPr>
            <w:r w:rsidRPr="00BA0C53">
              <w:rPr>
                <w:rStyle w:val="CodeSnippet"/>
              </w:rPr>
              <w:t xml:space="preserve">      type: string</w:t>
            </w:r>
          </w:p>
          <w:p w14:paraId="10D43D7F" w14:textId="77777777" w:rsidR="002D57C4" w:rsidRPr="006824F5" w:rsidRDefault="002D57C4" w:rsidP="00502E57">
            <w:pPr>
              <w:rPr>
                <w:rStyle w:val="CodeSnippet"/>
              </w:rPr>
            </w:pPr>
            <w:r>
              <w:rPr>
                <w:rStyle w:val="CodeSnippet"/>
              </w:rPr>
              <w:t xml:space="preserve">      required: false</w:t>
            </w:r>
          </w:p>
        </w:tc>
      </w:tr>
    </w:tbl>
    <w:p w14:paraId="17509EBE" w14:textId="77777777" w:rsidR="002D57C4" w:rsidRDefault="002D57C4" w:rsidP="002D57C4">
      <w:pPr>
        <w:pStyle w:val="Heading3"/>
        <w:numPr>
          <w:ilvl w:val="2"/>
          <w:numId w:val="3"/>
        </w:numPr>
      </w:pPr>
      <w:bookmarkStart w:id="507" w:name="_Toc397688815"/>
      <w:bookmarkStart w:id="508" w:name="_Ref405561381"/>
      <w:r w:rsidRPr="00BA389D">
        <w:lastRenderedPageBreak/>
        <w:t>tosca</w:t>
      </w:r>
      <w:r>
        <w:t>.</w:t>
      </w:r>
      <w:r w:rsidRPr="00BA389D">
        <w:t>relations</w:t>
      </w:r>
      <w:r>
        <w:t>hips</w:t>
      </w:r>
      <w:r w:rsidRPr="00BA389D">
        <w:t>.</w:t>
      </w:r>
      <w:r>
        <w:t>RoutesTo</w:t>
      </w:r>
    </w:p>
    <w:p w14:paraId="0AE6A157" w14:textId="77777777" w:rsidR="002D57C4" w:rsidRDefault="002D57C4" w:rsidP="002D57C4">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BA8203F" w14:textId="77777777" w:rsidTr="00502E57">
        <w:tc>
          <w:tcPr>
            <w:tcW w:w="1177" w:type="pct"/>
            <w:shd w:val="clear" w:color="auto" w:fill="D9D9D9"/>
          </w:tcPr>
          <w:p w14:paraId="4CC83091" w14:textId="77777777" w:rsidR="002D57C4" w:rsidRPr="00422683" w:rsidRDefault="002D57C4" w:rsidP="00502E57">
            <w:pPr>
              <w:pStyle w:val="TableText-Heading"/>
            </w:pPr>
            <w:r w:rsidRPr="00422683">
              <w:t>Shorthand Name</w:t>
            </w:r>
          </w:p>
        </w:tc>
        <w:tc>
          <w:tcPr>
            <w:tcW w:w="3823" w:type="pct"/>
          </w:tcPr>
          <w:p w14:paraId="36FBF9BA" w14:textId="77777777" w:rsidR="002D57C4" w:rsidRPr="005A5497" w:rsidRDefault="002D57C4" w:rsidP="00502E57">
            <w:pPr>
              <w:pStyle w:val="TableText"/>
              <w:rPr>
                <w:noProof/>
              </w:rPr>
            </w:pPr>
            <w:r>
              <w:rPr>
                <w:noProof/>
              </w:rPr>
              <w:t>RoutesTo</w:t>
            </w:r>
          </w:p>
        </w:tc>
      </w:tr>
      <w:tr w:rsidR="002D57C4" w:rsidRPr="004279F4" w14:paraId="61EED546" w14:textId="77777777" w:rsidTr="00502E57">
        <w:tc>
          <w:tcPr>
            <w:tcW w:w="1177" w:type="pct"/>
            <w:shd w:val="clear" w:color="auto" w:fill="D9D9D9"/>
          </w:tcPr>
          <w:p w14:paraId="7BE9FC41" w14:textId="77777777" w:rsidR="002D57C4" w:rsidRPr="00422683" w:rsidRDefault="002D57C4" w:rsidP="00502E57">
            <w:pPr>
              <w:pStyle w:val="TableText-Heading"/>
            </w:pPr>
            <w:r w:rsidRPr="00422683">
              <w:t>Type Qualified Name</w:t>
            </w:r>
          </w:p>
        </w:tc>
        <w:tc>
          <w:tcPr>
            <w:tcW w:w="3823" w:type="pct"/>
          </w:tcPr>
          <w:p w14:paraId="5A7F550E" w14:textId="77777777" w:rsidR="002D57C4" w:rsidRDefault="002D57C4" w:rsidP="00502E57">
            <w:pPr>
              <w:pStyle w:val="TableText"/>
              <w:rPr>
                <w:noProof/>
              </w:rPr>
            </w:pPr>
            <w:r>
              <w:rPr>
                <w:noProof/>
              </w:rPr>
              <w:t>tosca:RoutesTo</w:t>
            </w:r>
          </w:p>
        </w:tc>
      </w:tr>
      <w:tr w:rsidR="002D57C4" w:rsidRPr="004279F4" w14:paraId="591D2AE1" w14:textId="77777777" w:rsidTr="00502E57">
        <w:tc>
          <w:tcPr>
            <w:tcW w:w="1177" w:type="pct"/>
            <w:shd w:val="clear" w:color="auto" w:fill="D9D9D9"/>
          </w:tcPr>
          <w:p w14:paraId="2278BA72" w14:textId="77777777" w:rsidR="002D57C4" w:rsidRPr="00422683" w:rsidRDefault="002D57C4" w:rsidP="00502E57">
            <w:pPr>
              <w:pStyle w:val="TableText-Heading"/>
            </w:pPr>
            <w:r w:rsidRPr="00422683">
              <w:t>Type URI</w:t>
            </w:r>
          </w:p>
        </w:tc>
        <w:tc>
          <w:tcPr>
            <w:tcW w:w="3823" w:type="pct"/>
          </w:tcPr>
          <w:p w14:paraId="0C955CFE" w14:textId="77777777" w:rsidR="002D57C4" w:rsidRPr="001C038A" w:rsidRDefault="002D57C4" w:rsidP="00502E57">
            <w:pPr>
              <w:pStyle w:val="TableText"/>
            </w:pPr>
            <w:r w:rsidRPr="001C038A">
              <w:t>tosca.relationships.</w:t>
            </w:r>
            <w:r>
              <w:t>Routes</w:t>
            </w:r>
            <w:r w:rsidRPr="001C038A">
              <w:t>To</w:t>
            </w:r>
          </w:p>
        </w:tc>
      </w:tr>
    </w:tbl>
    <w:p w14:paraId="4F02D2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EFB2CD7" w14:textId="77777777" w:rsidTr="00502E57">
        <w:tc>
          <w:tcPr>
            <w:tcW w:w="9576" w:type="dxa"/>
            <w:shd w:val="clear" w:color="auto" w:fill="D9D9D9" w:themeFill="background1" w:themeFillShade="D9"/>
          </w:tcPr>
          <w:p w14:paraId="3A5EE7BB"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65ECCD2B" w14:textId="77777777" w:rsidR="002D57C4" w:rsidRPr="006824F5" w:rsidRDefault="002D57C4" w:rsidP="00502E57">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4887DB77" w14:textId="77777777" w:rsidR="002D57C4" w:rsidRPr="006824F5"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24F3E7F5" w14:textId="77777777" w:rsidR="002D57C4" w:rsidRPr="00281334" w:rsidRDefault="002D57C4" w:rsidP="002D57C4">
      <w:pPr>
        <w:pStyle w:val="Heading2"/>
        <w:numPr>
          <w:ilvl w:val="1"/>
          <w:numId w:val="3"/>
        </w:numPr>
        <w:rPr>
          <w:rFonts w:eastAsiaTheme="majorEastAsia"/>
        </w:rPr>
      </w:pPr>
      <w:bookmarkStart w:id="509" w:name="_Ref419361412"/>
      <w:bookmarkStart w:id="510" w:name="_Ref419361415"/>
      <w:bookmarkStart w:id="511" w:name="_Toc302251714"/>
      <w:bookmarkStart w:id="512" w:name="_Toc445238268"/>
      <w:r>
        <w:rPr>
          <w:rFonts w:eastAsiaTheme="majorEastAsia"/>
        </w:rPr>
        <w:t>I</w:t>
      </w:r>
      <w:r w:rsidRPr="00281334">
        <w:rPr>
          <w:rFonts w:eastAsiaTheme="majorEastAsia"/>
        </w:rPr>
        <w:t>nterface</w:t>
      </w:r>
      <w:r>
        <w:rPr>
          <w:rFonts w:eastAsiaTheme="majorEastAsia"/>
        </w:rPr>
        <w:t xml:space="preserve"> Types</w:t>
      </w:r>
      <w:bookmarkEnd w:id="507"/>
      <w:bookmarkEnd w:id="508"/>
      <w:bookmarkEnd w:id="509"/>
      <w:bookmarkEnd w:id="510"/>
      <w:bookmarkEnd w:id="511"/>
      <w:bookmarkEnd w:id="512"/>
    </w:p>
    <w:p w14:paraId="3C167028" w14:textId="77777777" w:rsidR="002D57C4" w:rsidRDefault="002D57C4" w:rsidP="002D57C4">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3D97351" w14:textId="77777777" w:rsidR="002D57C4" w:rsidRDefault="002D57C4" w:rsidP="002D57C4">
      <w:pPr>
        <w:pStyle w:val="Heading3"/>
        <w:numPr>
          <w:ilvl w:val="2"/>
          <w:numId w:val="3"/>
        </w:numPr>
      </w:pPr>
      <w:r>
        <w:t>Additional Requirements</w:t>
      </w:r>
    </w:p>
    <w:p w14:paraId="0829BA87" w14:textId="77777777" w:rsidR="002D57C4" w:rsidRDefault="002D57C4" w:rsidP="002D57C4">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43E58730" w14:textId="77777777" w:rsidR="002D57C4" w:rsidRDefault="002D57C4" w:rsidP="002D57C4">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780147A" w14:textId="77777777" w:rsidR="002D57C4" w:rsidRDefault="002D57C4" w:rsidP="002D57C4">
      <w:pPr>
        <w:pStyle w:val="Heading3"/>
        <w:numPr>
          <w:ilvl w:val="2"/>
          <w:numId w:val="3"/>
        </w:numPr>
      </w:pPr>
      <w:r>
        <w:t>Best Practices</w:t>
      </w:r>
    </w:p>
    <w:p w14:paraId="679E7691" w14:textId="77777777" w:rsidR="002D57C4" w:rsidRPr="00452E66" w:rsidRDefault="002D57C4" w:rsidP="002D57C4">
      <w:pPr>
        <w:pStyle w:val="ListParagraph"/>
        <w:numPr>
          <w:ilvl w:val="0"/>
          <w:numId w:val="64"/>
        </w:numPr>
      </w:pPr>
      <w:r>
        <w:t>When TOSCA Orchestrators substitute an implementation for an abstract node in a deployed service template it SHOULD be able to present a confirmation to the submitter to confirm the implementation chosen would be acceptable.</w:t>
      </w:r>
    </w:p>
    <w:p w14:paraId="4537883E" w14:textId="77777777" w:rsidR="002D57C4" w:rsidRDefault="002D57C4" w:rsidP="002D57C4">
      <w:pPr>
        <w:pStyle w:val="Heading3"/>
        <w:numPr>
          <w:ilvl w:val="2"/>
          <w:numId w:val="3"/>
        </w:numPr>
      </w:pPr>
      <w:bookmarkStart w:id="513" w:name="_Ref384391055"/>
      <w:bookmarkStart w:id="514" w:name="DEFN_TYPE_ITFC_NODE_LIFECYCLE_STANDARD"/>
      <w:r>
        <w:t>tosca.interfaces.Root</w:t>
      </w:r>
    </w:p>
    <w:p w14:paraId="7E729E1E" w14:textId="77777777" w:rsidR="002D57C4" w:rsidRPr="00FA2E41" w:rsidRDefault="002D57C4" w:rsidP="002D57C4">
      <w:r w:rsidRPr="00FA2E41">
        <w:t xml:space="preserve">This is the default (root) TOSCA </w:t>
      </w:r>
      <w:r>
        <w:t>Interface</w:t>
      </w:r>
      <w:r w:rsidRPr="00FA2E41">
        <w:t xml:space="preserve"> Type definition that all other TOSCA </w:t>
      </w:r>
      <w:r>
        <w:t>Interface T</w:t>
      </w:r>
      <w:r w:rsidRPr="00FA2E41">
        <w:t xml:space="preserve">ypes derive from.  </w:t>
      </w:r>
    </w:p>
    <w:p w14:paraId="0E28DEC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5A01DF7" w14:textId="77777777" w:rsidTr="00502E57">
        <w:tc>
          <w:tcPr>
            <w:tcW w:w="9576" w:type="dxa"/>
            <w:shd w:val="clear" w:color="auto" w:fill="D9D9D9" w:themeFill="background1" w:themeFillShade="D9"/>
          </w:tcPr>
          <w:p w14:paraId="50F8730E" w14:textId="77777777" w:rsidR="002D57C4" w:rsidRDefault="002D57C4" w:rsidP="00502E57">
            <w:pPr>
              <w:rPr>
                <w:rStyle w:val="CodeSnippet"/>
              </w:rPr>
            </w:pPr>
            <w:r w:rsidRPr="006824F5">
              <w:rPr>
                <w:rStyle w:val="CodeSnippet"/>
              </w:rPr>
              <w:t>tosca.</w:t>
            </w:r>
            <w:r>
              <w:rPr>
                <w:rStyle w:val="CodeSnippet"/>
              </w:rPr>
              <w:t>interfaces</w:t>
            </w:r>
            <w:r w:rsidRPr="006824F5">
              <w:rPr>
                <w:rStyle w:val="CodeSnippet"/>
              </w:rPr>
              <w:t>.Root:</w:t>
            </w:r>
            <w:r>
              <w:rPr>
                <w:rStyle w:val="CodeSnippet"/>
              </w:rPr>
              <w:t xml:space="preserve"> </w:t>
            </w:r>
          </w:p>
          <w:p w14:paraId="6662C157"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Interface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Interface T</w:t>
            </w:r>
            <w:r w:rsidRPr="00A74FD4">
              <w:rPr>
                <w:rStyle w:val="CodeSnippet"/>
                <w:noProof/>
              </w:rPr>
              <w:t>ypes derive from</w:t>
            </w:r>
          </w:p>
        </w:tc>
      </w:tr>
    </w:tbl>
    <w:p w14:paraId="1AAA7422" w14:textId="77777777" w:rsidR="002D57C4" w:rsidRDefault="002D57C4" w:rsidP="002D57C4">
      <w:pPr>
        <w:pStyle w:val="Heading3"/>
        <w:numPr>
          <w:ilvl w:val="2"/>
          <w:numId w:val="3"/>
        </w:numPr>
      </w:pPr>
      <w:r>
        <w:t>tosca.</w:t>
      </w:r>
      <w:r w:rsidRPr="004F2793">
        <w:t>interfaces</w:t>
      </w:r>
      <w:r>
        <w:t>.node.lifecycle</w:t>
      </w:r>
      <w:bookmarkEnd w:id="513"/>
      <w:r>
        <w:t>.Standard</w:t>
      </w:r>
    </w:p>
    <w:bookmarkEnd w:id="514"/>
    <w:p w14:paraId="1836094E" w14:textId="77777777" w:rsidR="002D57C4" w:rsidRDefault="002D57C4" w:rsidP="002D57C4">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FAF0FC1" w14:textId="77777777" w:rsidTr="00502E57">
        <w:tc>
          <w:tcPr>
            <w:tcW w:w="1177" w:type="pct"/>
            <w:shd w:val="clear" w:color="auto" w:fill="D9D9D9"/>
          </w:tcPr>
          <w:p w14:paraId="6C0FBDB7" w14:textId="77777777" w:rsidR="002D57C4" w:rsidRPr="00422683" w:rsidRDefault="002D57C4" w:rsidP="00502E57">
            <w:pPr>
              <w:pStyle w:val="TableText-Heading"/>
            </w:pPr>
            <w:r w:rsidRPr="00422683">
              <w:lastRenderedPageBreak/>
              <w:t>Shorthand Name</w:t>
            </w:r>
          </w:p>
        </w:tc>
        <w:tc>
          <w:tcPr>
            <w:tcW w:w="3823" w:type="pct"/>
          </w:tcPr>
          <w:p w14:paraId="32EE0127" w14:textId="77777777" w:rsidR="002D57C4" w:rsidRPr="005A5497" w:rsidRDefault="002D57C4" w:rsidP="00502E57">
            <w:pPr>
              <w:pStyle w:val="TableText"/>
              <w:rPr>
                <w:noProof/>
              </w:rPr>
            </w:pPr>
            <w:r>
              <w:rPr>
                <w:noProof/>
              </w:rPr>
              <w:t xml:space="preserve"> Standard</w:t>
            </w:r>
          </w:p>
        </w:tc>
      </w:tr>
      <w:tr w:rsidR="002D57C4" w:rsidRPr="004279F4" w14:paraId="5FF338AA" w14:textId="77777777" w:rsidTr="00502E57">
        <w:tc>
          <w:tcPr>
            <w:tcW w:w="1177" w:type="pct"/>
            <w:shd w:val="clear" w:color="auto" w:fill="D9D9D9"/>
          </w:tcPr>
          <w:p w14:paraId="29FC501B" w14:textId="77777777" w:rsidR="002D57C4" w:rsidRPr="00422683" w:rsidRDefault="002D57C4" w:rsidP="00502E57">
            <w:pPr>
              <w:pStyle w:val="TableText-Heading"/>
            </w:pPr>
            <w:r w:rsidRPr="00422683">
              <w:t>Type Qualified Name</w:t>
            </w:r>
          </w:p>
        </w:tc>
        <w:tc>
          <w:tcPr>
            <w:tcW w:w="3823" w:type="pct"/>
          </w:tcPr>
          <w:p w14:paraId="4F99F25A" w14:textId="77777777" w:rsidR="002D57C4" w:rsidRDefault="002D57C4" w:rsidP="00502E57">
            <w:pPr>
              <w:pStyle w:val="TableText"/>
              <w:rPr>
                <w:noProof/>
              </w:rPr>
            </w:pPr>
            <w:r>
              <w:rPr>
                <w:noProof/>
              </w:rPr>
              <w:t>tosca: Standard</w:t>
            </w:r>
          </w:p>
        </w:tc>
      </w:tr>
      <w:tr w:rsidR="002D57C4" w:rsidRPr="004279F4" w14:paraId="02F6A0FD" w14:textId="77777777" w:rsidTr="00502E57">
        <w:tc>
          <w:tcPr>
            <w:tcW w:w="1177" w:type="pct"/>
            <w:shd w:val="clear" w:color="auto" w:fill="D9D9D9"/>
          </w:tcPr>
          <w:p w14:paraId="10D1C706" w14:textId="77777777" w:rsidR="002D57C4" w:rsidRPr="00422683" w:rsidRDefault="002D57C4" w:rsidP="00502E57">
            <w:pPr>
              <w:pStyle w:val="TableText-Heading"/>
            </w:pPr>
            <w:r w:rsidRPr="00422683">
              <w:t>Type URI</w:t>
            </w:r>
          </w:p>
        </w:tc>
        <w:tc>
          <w:tcPr>
            <w:tcW w:w="3823" w:type="pct"/>
          </w:tcPr>
          <w:p w14:paraId="5ACCEEEB" w14:textId="77777777" w:rsidR="002D57C4" w:rsidRPr="001C038A" w:rsidRDefault="002D57C4" w:rsidP="00502E57">
            <w:pPr>
              <w:pStyle w:val="TableText"/>
            </w:pPr>
            <w:r w:rsidRPr="001C038A">
              <w:t>tosca.</w:t>
            </w:r>
            <w:r>
              <w:t>interfaces.node</w:t>
            </w:r>
            <w:r w:rsidRPr="001C038A">
              <w:t>.</w:t>
            </w:r>
            <w:r>
              <w:t>lifecycle.Standard</w:t>
            </w:r>
          </w:p>
        </w:tc>
      </w:tr>
    </w:tbl>
    <w:p w14:paraId="4A8AC7CD" w14:textId="77777777" w:rsidR="002D57C4" w:rsidRPr="00EF2C49"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9AC9B4" w14:textId="77777777" w:rsidTr="00502E57">
        <w:tc>
          <w:tcPr>
            <w:tcW w:w="9576" w:type="dxa"/>
            <w:shd w:val="clear" w:color="auto" w:fill="D9D9D9" w:themeFill="background1" w:themeFillShade="D9"/>
          </w:tcPr>
          <w:p w14:paraId="491FDEAA" w14:textId="77777777" w:rsidR="002D57C4" w:rsidRDefault="002D57C4" w:rsidP="00502E57">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66ADEC68" w14:textId="77777777" w:rsidR="002D57C4" w:rsidRPr="006824F5" w:rsidRDe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4" w:rsidP="00502E57">
            <w:pPr>
              <w:rPr>
                <w:rStyle w:val="CodeSnippet"/>
                <w:noProof/>
              </w:rPr>
            </w:pPr>
            <w:r w:rsidRPr="006824F5">
              <w:rPr>
                <w:rStyle w:val="CodeSnippet"/>
                <w:noProof/>
              </w:rPr>
              <w:t xml:space="preserve">  create:</w:t>
            </w:r>
          </w:p>
          <w:p w14:paraId="4B71AE3F"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3367FE6" w14:textId="77777777" w:rsidR="002D57C4" w:rsidRPr="006824F5" w:rsidRDefault="002D57C4" w:rsidP="00502E57">
            <w:pPr>
              <w:rPr>
                <w:rStyle w:val="CodeSnippet"/>
                <w:noProof/>
              </w:rPr>
            </w:pPr>
            <w:r w:rsidRPr="006824F5">
              <w:rPr>
                <w:rStyle w:val="CodeSnippet"/>
                <w:noProof/>
              </w:rPr>
              <w:t xml:space="preserve">  configure:</w:t>
            </w:r>
          </w:p>
          <w:p w14:paraId="3CD592A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6868641D" w14:textId="77777777" w:rsidR="002D57C4" w:rsidRPr="006824F5" w:rsidRDefault="002D57C4" w:rsidP="00502E57">
            <w:pPr>
              <w:rPr>
                <w:rStyle w:val="CodeSnippet"/>
                <w:noProof/>
              </w:rPr>
            </w:pPr>
            <w:r w:rsidRPr="006824F5">
              <w:rPr>
                <w:rStyle w:val="CodeSnippet"/>
                <w:noProof/>
              </w:rPr>
              <w:t xml:space="preserve">  start:</w:t>
            </w:r>
          </w:p>
          <w:p w14:paraId="07D59D02" w14:textId="77777777" w:rsidR="002D57C4"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8F4FB7E" w14:textId="77777777" w:rsidR="002D57C4" w:rsidRPr="006824F5" w:rsidRDefault="002D57C4" w:rsidP="00502E57">
            <w:pPr>
              <w:rPr>
                <w:rStyle w:val="CodeSnippet"/>
                <w:noProof/>
              </w:rPr>
            </w:pPr>
            <w:r w:rsidRPr="006824F5">
              <w:rPr>
                <w:rStyle w:val="CodeSnippet"/>
                <w:noProof/>
              </w:rPr>
              <w:t xml:space="preserve">  stop:</w:t>
            </w:r>
          </w:p>
          <w:p w14:paraId="5960D93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737A78B5" w14:textId="77777777" w:rsidR="002D57C4" w:rsidRPr="006824F5" w:rsidRDefault="002D57C4" w:rsidP="00502E57">
            <w:pPr>
              <w:rPr>
                <w:rStyle w:val="CodeSnippet"/>
                <w:noProof/>
              </w:rPr>
            </w:pPr>
            <w:r w:rsidRPr="006824F5">
              <w:rPr>
                <w:rStyle w:val="CodeSnippet"/>
                <w:noProof/>
              </w:rPr>
              <w:t xml:space="preserve">  delete:</w:t>
            </w:r>
          </w:p>
          <w:p w14:paraId="3C75B483"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6F38B622" w14:textId="77777777" w:rsidR="002D57C4" w:rsidRDefault="002D57C4" w:rsidP="002D57C4">
      <w:pPr>
        <w:pStyle w:val="Heading4"/>
        <w:numPr>
          <w:ilvl w:val="3"/>
          <w:numId w:val="3"/>
        </w:numPr>
      </w:pPr>
      <w:bookmarkStart w:id="515" w:name="DEFN_TYPE_ITFC_NODE_LIFECYCLE_SIMPLE"/>
      <w:r>
        <w:t>Create operation</w:t>
      </w:r>
    </w:p>
    <w:p w14:paraId="6DB03BF2" w14:textId="77777777" w:rsidR="002D57C4" w:rsidRDefault="002D57C4" w:rsidP="002D57C4">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CF8AE06" w14:textId="77777777" w:rsidR="002D57C4" w:rsidRDefault="002D57C4" w:rsidP="002D57C4">
      <w:pPr>
        <w:pStyle w:val="Heading4"/>
        <w:numPr>
          <w:ilvl w:val="3"/>
          <w:numId w:val="3"/>
        </w:numPr>
      </w:pPr>
      <w:r>
        <w:t>TOSCA Orchestrator processing of Deployment artifacts</w:t>
      </w:r>
    </w:p>
    <w:p w14:paraId="0B38E071" w14:textId="77777777" w:rsidR="002D57C4" w:rsidRDefault="002D57C4" w:rsidP="002D57C4">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200714BD" w14:textId="77777777" w:rsidR="002D57C4" w:rsidRDefault="002D57C4" w:rsidP="002D57C4"/>
    <w:p w14:paraId="4AB3474A" w14:textId="77777777" w:rsidR="002D57C4" w:rsidRPr="0087534E" w:rsidRDefault="002D57C4" w:rsidP="002D57C4">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AC2B74D" w14:textId="77777777" w:rsidR="002D57C4" w:rsidRDefault="002D57C4" w:rsidP="002D57C4">
      <w:pPr>
        <w:pStyle w:val="Heading4"/>
        <w:numPr>
          <w:ilvl w:val="3"/>
          <w:numId w:val="3"/>
        </w:numPr>
      </w:pPr>
      <w:r>
        <w:t>Operation sequencing and node state</w:t>
      </w:r>
    </w:p>
    <w:p w14:paraId="7AFEE181" w14:textId="77777777" w:rsidR="002D57C4" w:rsidRDefault="002D57C4" w:rsidP="002D57C4">
      <w:r>
        <w:t xml:space="preserve">The following diagrams show how TOSCA orchestrators sequence the operations of the Standard lifecycle in normal node startup and shutdown procedures.  </w:t>
      </w:r>
    </w:p>
    <w:p w14:paraId="1F1E1E95" w14:textId="77777777" w:rsidR="002D57C4" w:rsidRDefault="002D57C4" w:rsidP="002D57C4">
      <w:pPr>
        <w:pStyle w:val="NormalaroundTable"/>
      </w:pPr>
      <w:r>
        <w:rPr>
          <w:noProof/>
        </w:rPr>
        <w:drawing>
          <wp:anchor distT="0" distB="0" distL="114300" distR="114300" simplePos="0" relativeHeight="251659264" behindDoc="0" locked="0" layoutInCell="1" allowOverlap="1" wp14:anchorId="51F02599" wp14:editId="04DF35BA">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6187F266" w14:textId="77777777" w:rsidR="002D57C4" w:rsidRDefault="002D57C4" w:rsidP="002D57C4">
      <w:pPr>
        <w:pStyle w:val="Heading5"/>
        <w:numPr>
          <w:ilvl w:val="4"/>
          <w:numId w:val="3"/>
        </w:numPr>
      </w:pPr>
      <w:r>
        <w:lastRenderedPageBreak/>
        <w:t>Normal node startup sequence diagram</w:t>
      </w:r>
    </w:p>
    <w:p w14:paraId="376B1CB4" w14:textId="77777777" w:rsidR="002D57C4" w:rsidRDefault="002D57C4" w:rsidP="002D57C4">
      <w:r>
        <w:rPr>
          <w:noProof/>
        </w:rPr>
        <w:drawing>
          <wp:anchor distT="0" distB="0" distL="114300" distR="114300" simplePos="0" relativeHeight="251660288" behindDoc="0" locked="0" layoutInCell="1" allowOverlap="1" wp14:anchorId="021CDD91" wp14:editId="286CB19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23390394" w14:textId="77777777" w:rsidR="002D57C4" w:rsidRDefault="002D57C4" w:rsidP="002D57C4">
      <w:pPr>
        <w:pStyle w:val="Heading5"/>
        <w:numPr>
          <w:ilvl w:val="4"/>
          <w:numId w:val="3"/>
        </w:numPr>
      </w:pPr>
      <w:r>
        <w:t>Normal node shutdown sequence diagram</w:t>
      </w:r>
    </w:p>
    <w:p w14:paraId="5D4B049A" w14:textId="77777777" w:rsidR="002D57C4" w:rsidRDefault="002D57C4" w:rsidP="002D57C4">
      <w:r>
        <w:t>The following diagram shows how the TOSCA orchestrator would invoke operations on the Standard lifecycle to shut down a node.</w:t>
      </w:r>
    </w:p>
    <w:p w14:paraId="21FC7EDC" w14:textId="77777777" w:rsidR="002D57C4" w:rsidRDefault="002D57C4" w:rsidP="002D57C4">
      <w:r w:rsidRPr="003A66F3">
        <w:rPr>
          <w:noProof/>
        </w:rPr>
        <w:t xml:space="preserve"> </w:t>
      </w:r>
      <w:r w:rsidRPr="003A66F3">
        <w:rPr>
          <w:noProof/>
        </w:rPr>
        <w:drawing>
          <wp:inline distT="0" distB="0" distL="0" distR="0" wp14:anchorId="6CE66E69" wp14:editId="5F26A096">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9B7B83" w14:textId="77777777" w:rsidR="002D57C4" w:rsidRDefault="002D57C4" w:rsidP="002D57C4">
      <w:pPr>
        <w:pStyle w:val="Heading3"/>
        <w:numPr>
          <w:ilvl w:val="2"/>
          <w:numId w:val="3"/>
        </w:numPr>
      </w:pPr>
      <w:bookmarkStart w:id="516" w:name="DEFN_TYPE_ITFC_RELATIONSHIP_CONFIGURE"/>
      <w:bookmarkEnd w:id="515"/>
      <w:r>
        <w:lastRenderedPageBreak/>
        <w:t>tosca.interfaces.relationship.Configure</w:t>
      </w:r>
    </w:p>
    <w:bookmarkEnd w:id="516"/>
    <w:p w14:paraId="5DDE3644" w14:textId="77777777" w:rsidR="002D57C4" w:rsidRDefault="002D57C4" w:rsidP="002D57C4">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B3E9AD" w14:textId="77777777" w:rsidTr="00502E57">
        <w:tc>
          <w:tcPr>
            <w:tcW w:w="1177" w:type="pct"/>
            <w:shd w:val="clear" w:color="auto" w:fill="D9D9D9"/>
          </w:tcPr>
          <w:p w14:paraId="30D4BB47" w14:textId="77777777" w:rsidR="002D57C4" w:rsidRPr="00422683" w:rsidRDefault="002D57C4" w:rsidP="00502E57">
            <w:pPr>
              <w:pStyle w:val="TableText-Heading"/>
            </w:pPr>
            <w:r w:rsidRPr="00422683">
              <w:t>Shorthand Name</w:t>
            </w:r>
          </w:p>
        </w:tc>
        <w:tc>
          <w:tcPr>
            <w:tcW w:w="3823" w:type="pct"/>
          </w:tcPr>
          <w:p w14:paraId="6C214DD6" w14:textId="77777777" w:rsidR="002D57C4" w:rsidRPr="005A5497" w:rsidRDefault="002D57C4" w:rsidP="00502E57">
            <w:pPr>
              <w:pStyle w:val="TableText"/>
              <w:rPr>
                <w:noProof/>
              </w:rPr>
            </w:pPr>
            <w:r>
              <w:rPr>
                <w:noProof/>
              </w:rPr>
              <w:t>Configure</w:t>
            </w:r>
          </w:p>
        </w:tc>
      </w:tr>
      <w:tr w:rsidR="002D57C4" w:rsidRPr="004279F4" w14:paraId="399FD231" w14:textId="77777777" w:rsidTr="00502E57">
        <w:tc>
          <w:tcPr>
            <w:tcW w:w="1177" w:type="pct"/>
            <w:shd w:val="clear" w:color="auto" w:fill="D9D9D9"/>
          </w:tcPr>
          <w:p w14:paraId="15187116" w14:textId="77777777" w:rsidR="002D57C4" w:rsidRPr="00422683" w:rsidRDefault="002D57C4" w:rsidP="00502E57">
            <w:pPr>
              <w:pStyle w:val="TableText-Heading"/>
            </w:pPr>
            <w:r w:rsidRPr="00422683">
              <w:t>Type Qualified Name</w:t>
            </w:r>
          </w:p>
        </w:tc>
        <w:tc>
          <w:tcPr>
            <w:tcW w:w="3823" w:type="pct"/>
          </w:tcPr>
          <w:p w14:paraId="65B7074C" w14:textId="77777777" w:rsidR="002D57C4" w:rsidRDefault="002D57C4" w:rsidP="00502E57">
            <w:pPr>
              <w:pStyle w:val="TableText"/>
              <w:rPr>
                <w:noProof/>
              </w:rPr>
            </w:pPr>
            <w:r>
              <w:rPr>
                <w:noProof/>
              </w:rPr>
              <w:t>tosca:Configure</w:t>
            </w:r>
          </w:p>
        </w:tc>
      </w:tr>
      <w:tr w:rsidR="002D57C4" w:rsidRPr="004279F4" w14:paraId="126FB835" w14:textId="77777777" w:rsidTr="00502E57">
        <w:tc>
          <w:tcPr>
            <w:tcW w:w="1177" w:type="pct"/>
            <w:shd w:val="clear" w:color="auto" w:fill="D9D9D9"/>
          </w:tcPr>
          <w:p w14:paraId="434F64A3" w14:textId="77777777" w:rsidR="002D57C4" w:rsidRPr="00422683" w:rsidRDefault="002D57C4" w:rsidP="00502E57">
            <w:pPr>
              <w:pStyle w:val="TableText-Heading"/>
            </w:pPr>
            <w:r w:rsidRPr="00422683">
              <w:t>Type URI</w:t>
            </w:r>
          </w:p>
        </w:tc>
        <w:tc>
          <w:tcPr>
            <w:tcW w:w="3823" w:type="pct"/>
          </w:tcPr>
          <w:p w14:paraId="57D49BF4" w14:textId="77777777" w:rsidR="002D57C4" w:rsidRPr="001C038A" w:rsidRDefault="002D57C4" w:rsidP="00502E57">
            <w:pPr>
              <w:pStyle w:val="TableText"/>
            </w:pPr>
            <w:r w:rsidRPr="001C038A">
              <w:t>tosca.</w:t>
            </w:r>
            <w:r>
              <w:t>interfaces.relationship</w:t>
            </w:r>
            <w:r w:rsidRPr="001C038A">
              <w:t>.</w:t>
            </w:r>
            <w:r>
              <w:t>Configure</w:t>
            </w:r>
          </w:p>
        </w:tc>
      </w:tr>
    </w:tbl>
    <w:p w14:paraId="62FA978D"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3EBF5A" w14:textId="77777777" w:rsidTr="00502E57">
        <w:tc>
          <w:tcPr>
            <w:tcW w:w="9576" w:type="dxa"/>
            <w:shd w:val="clear" w:color="auto" w:fill="D9D9D9" w:themeFill="background1" w:themeFillShade="D9"/>
          </w:tcPr>
          <w:p w14:paraId="4294F54F" w14:textId="77777777" w:rsidR="002D57C4" w:rsidRDefault="002D57C4" w:rsidP="00502E57">
            <w:pPr>
              <w:rPr>
                <w:rStyle w:val="CodeSnippet"/>
                <w:noProof/>
              </w:rPr>
            </w:pPr>
            <w:r w:rsidRPr="006824F5">
              <w:rPr>
                <w:rStyle w:val="CodeSnippet"/>
                <w:noProof/>
              </w:rPr>
              <w:t>tosca.interfaces.relationship.Configure:</w:t>
            </w:r>
          </w:p>
          <w:p w14:paraId="67939F8E" w14:textId="77777777" w:rsidR="002D57C4" w:rsidRPr="006824F5" w:rsidRDefault="002D57C4" w:rsidP="00502E57">
            <w:pPr>
              <w:rPr>
                <w:rStyle w:val="CodeSnippet"/>
                <w:noProof/>
              </w:rPr>
            </w:pPr>
            <w:r>
              <w:rPr>
                <w:rStyle w:val="CodeSnippet"/>
                <w:noProof/>
              </w:rPr>
              <w:t xml:space="preserve">  derived_from: tosca.interfaces.Root</w:t>
            </w:r>
          </w:p>
          <w:p w14:paraId="255CEBD8" w14:textId="77777777" w:rsidR="002D57C4" w:rsidRPr="006824F5" w:rsidRDefault="002D57C4" w:rsidP="00502E57">
            <w:pPr>
              <w:rPr>
                <w:rStyle w:val="CodeSnippet"/>
                <w:noProof/>
              </w:rPr>
            </w:pPr>
            <w:r w:rsidRPr="006824F5">
              <w:rPr>
                <w:rStyle w:val="CodeSnippet"/>
                <w:noProof/>
              </w:rPr>
              <w:t xml:space="preserve">  pre_configure_source:</w:t>
            </w:r>
          </w:p>
          <w:p w14:paraId="78D08E77" w14:textId="77777777" w:rsidR="002D57C4" w:rsidRPr="006824F5" w:rsidRDefault="002D57C4" w:rsidP="00502E57">
            <w:pPr>
              <w:rPr>
                <w:rStyle w:val="CodeSnippet"/>
                <w:noProof/>
              </w:rPr>
            </w:pPr>
            <w:r w:rsidRPr="006824F5">
              <w:rPr>
                <w:rStyle w:val="CodeSnippet"/>
                <w:noProof/>
              </w:rPr>
              <w:t xml:space="preserve">    description: Operation to pre-configure the source endpoint.</w:t>
            </w:r>
          </w:p>
          <w:p w14:paraId="73F652A1" w14:textId="77777777" w:rsidR="002D57C4" w:rsidRPr="006824F5" w:rsidRDefault="002D57C4" w:rsidP="00502E57">
            <w:pPr>
              <w:rPr>
                <w:rStyle w:val="CodeSnippet"/>
                <w:noProof/>
              </w:rPr>
            </w:pPr>
            <w:r w:rsidRPr="006824F5">
              <w:rPr>
                <w:rStyle w:val="CodeSnippet"/>
                <w:noProof/>
              </w:rPr>
              <w:t xml:space="preserve">  pre_configure_target:</w:t>
            </w:r>
          </w:p>
          <w:p w14:paraId="4BCCDDCD" w14:textId="77777777" w:rsidR="002D57C4" w:rsidRPr="006824F5" w:rsidRDefault="002D57C4" w:rsidP="00502E57">
            <w:pPr>
              <w:rPr>
                <w:rStyle w:val="CodeSnippet"/>
                <w:noProof/>
              </w:rPr>
            </w:pPr>
            <w:r w:rsidRPr="006824F5">
              <w:rPr>
                <w:rStyle w:val="CodeSnippet"/>
                <w:noProof/>
              </w:rPr>
              <w:t xml:space="preserve">    description: Operation to pre-configure the target endpoint.</w:t>
            </w:r>
          </w:p>
          <w:p w14:paraId="0D65F04C" w14:textId="77777777" w:rsidR="002D57C4" w:rsidRPr="006824F5" w:rsidRDefault="002D57C4" w:rsidP="00502E57">
            <w:pPr>
              <w:rPr>
                <w:rStyle w:val="CodeSnippet"/>
                <w:noProof/>
              </w:rPr>
            </w:pPr>
            <w:r w:rsidRPr="006824F5">
              <w:rPr>
                <w:rStyle w:val="CodeSnippet"/>
                <w:noProof/>
              </w:rPr>
              <w:t xml:space="preserve">  post_configure_source:</w:t>
            </w:r>
          </w:p>
          <w:p w14:paraId="1AC03987" w14:textId="77777777" w:rsidR="002D57C4" w:rsidRPr="006824F5" w:rsidRDefault="002D57C4" w:rsidP="00502E57">
            <w:pPr>
              <w:rPr>
                <w:rStyle w:val="CodeSnippet"/>
                <w:noProof/>
              </w:rPr>
            </w:pPr>
            <w:r w:rsidRPr="006824F5">
              <w:rPr>
                <w:rStyle w:val="CodeSnippet"/>
                <w:noProof/>
              </w:rPr>
              <w:t xml:space="preserve">    description: Operation to post-configure the source endpoint.</w:t>
            </w:r>
          </w:p>
          <w:p w14:paraId="5B6BA012" w14:textId="77777777" w:rsidR="002D57C4" w:rsidRPr="006824F5" w:rsidRDefault="002D57C4" w:rsidP="00502E57">
            <w:pPr>
              <w:rPr>
                <w:rStyle w:val="CodeSnippet"/>
                <w:noProof/>
              </w:rPr>
            </w:pPr>
            <w:r w:rsidRPr="006824F5">
              <w:rPr>
                <w:rStyle w:val="CodeSnippet"/>
                <w:noProof/>
              </w:rPr>
              <w:t xml:space="preserve">  post_configure_target:</w:t>
            </w:r>
          </w:p>
          <w:p w14:paraId="4AE8BCF0" w14:textId="77777777" w:rsidR="002D57C4" w:rsidRPr="006824F5" w:rsidRDefault="002D57C4" w:rsidP="00502E57">
            <w:pPr>
              <w:rPr>
                <w:rStyle w:val="CodeSnippet"/>
                <w:noProof/>
              </w:rPr>
            </w:pPr>
            <w:r w:rsidRPr="006824F5">
              <w:rPr>
                <w:rStyle w:val="CodeSnippet"/>
                <w:noProof/>
              </w:rPr>
              <w:t xml:space="preserve">    description: Operation to post-configure the target endpoint.</w:t>
            </w:r>
          </w:p>
          <w:p w14:paraId="5DA51A54" w14:textId="77777777" w:rsidR="002D57C4" w:rsidRPr="006824F5" w:rsidRDefault="002D57C4" w:rsidP="00502E57">
            <w:pPr>
              <w:rPr>
                <w:rStyle w:val="CodeSnippet"/>
                <w:noProof/>
              </w:rPr>
            </w:pPr>
            <w:r w:rsidRPr="006824F5">
              <w:rPr>
                <w:rStyle w:val="CodeSnippet"/>
                <w:noProof/>
              </w:rPr>
              <w:t xml:space="preserve">  add_target:</w:t>
            </w:r>
          </w:p>
          <w:p w14:paraId="21EFEBDF" w14:textId="77777777" w:rsidR="002D57C4" w:rsidRDefault="002D57C4" w:rsidP="00502E57">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0C389E4F" w14:textId="77777777" w:rsidR="002D57C4" w:rsidRDefault="002D57C4" w:rsidP="00502E57">
            <w:pPr>
              <w:rPr>
                <w:rStyle w:val="CodeSnippet"/>
                <w:noProof/>
              </w:rPr>
            </w:pPr>
            <w:r>
              <w:rPr>
                <w:rStyle w:val="CodeSnippet"/>
                <w:noProof/>
              </w:rPr>
              <w:t xml:space="preserve">  add_source:</w:t>
            </w:r>
            <w:r w:rsidRPr="006824F5">
              <w:rPr>
                <w:rStyle w:val="CodeSnippet"/>
                <w:noProof/>
              </w:rPr>
              <w:t xml:space="preserve"> </w:t>
            </w:r>
          </w:p>
          <w:p w14:paraId="731DFD6F" w14:textId="77777777" w:rsidR="002D57C4" w:rsidRDefault="002D57C4" w:rsidP="00502E57">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0908921" w14:textId="77777777" w:rsidR="002D57C4" w:rsidRDefault="002D57C4" w:rsidP="00502E57">
            <w:pPr>
              <w:rPr>
                <w:rStyle w:val="CodeSnippet"/>
                <w:noProof/>
              </w:rPr>
            </w:pPr>
            <w:r>
              <w:rPr>
                <w:rStyle w:val="CodeSnippet"/>
                <w:noProof/>
              </w:rPr>
              <w:t xml:space="preserve">    description: </w:t>
            </w:r>
          </w:p>
          <w:p w14:paraId="23E98FEE" w14:textId="77777777" w:rsidR="002D57C4" w:rsidRDefault="002D57C4" w:rsidP="00502E57">
            <w:pPr>
              <w:rPr>
                <w:rStyle w:val="CodeSnippet"/>
                <w:noProof/>
              </w:rPr>
            </w:pPr>
            <w:r>
              <w:rPr>
                <w:rStyle w:val="CodeSnippet"/>
                <w:noProof/>
              </w:rPr>
              <w:t xml:space="preserve">  target_changed:</w:t>
            </w:r>
          </w:p>
          <w:p w14:paraId="5243683D" w14:textId="77777777" w:rsidR="002D57C4" w:rsidRDefault="002D57C4" w:rsidP="00502E57">
            <w:pPr>
              <w:rPr>
                <w:rStyle w:val="CodeSnippet"/>
                <w:noProof/>
              </w:rPr>
            </w:pPr>
            <w:r>
              <w:rPr>
                <w:rStyle w:val="CodeSnippet"/>
                <w:noProof/>
              </w:rPr>
              <w:t xml:space="preserve">    description: Operation to notify source some property or attribute of the target changed</w:t>
            </w:r>
          </w:p>
          <w:p w14:paraId="7F02D0A3" w14:textId="77777777" w:rsidR="002D57C4" w:rsidRPr="006824F5" w:rsidRDefault="002D57C4" w:rsidP="00502E57">
            <w:pPr>
              <w:rPr>
                <w:rStyle w:val="CodeSnippet"/>
                <w:noProof/>
              </w:rPr>
            </w:pPr>
            <w:r w:rsidRPr="006824F5">
              <w:rPr>
                <w:rStyle w:val="CodeSnippet"/>
                <w:noProof/>
              </w:rPr>
              <w:t xml:space="preserve">  remove_target:</w:t>
            </w:r>
          </w:p>
          <w:p w14:paraId="2A0AED4F" w14:textId="77777777" w:rsidR="002D57C4" w:rsidRPr="006824F5" w:rsidRDefault="002D57C4" w:rsidP="00502E57">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023F9666" w14:textId="77777777" w:rsidR="002D57C4" w:rsidRDefault="002D57C4" w:rsidP="002D57C4">
      <w:pPr>
        <w:spacing w:after="200"/>
        <w:rPr>
          <w:rFonts w:cs="Arial"/>
          <w:b/>
          <w:bCs/>
          <w:color w:val="3B006F"/>
          <w:kern w:val="32"/>
          <w:sz w:val="24"/>
          <w:szCs w:val="26"/>
        </w:rPr>
      </w:pPr>
      <w:r>
        <w:br w:type="page"/>
      </w:r>
    </w:p>
    <w:p w14:paraId="5C796B18" w14:textId="77777777" w:rsidR="002D57C4" w:rsidRDefault="002D57C4" w:rsidP="002D57C4">
      <w:pPr>
        <w:pStyle w:val="Heading4"/>
        <w:numPr>
          <w:ilvl w:val="3"/>
          <w:numId w:val="3"/>
        </w:numPr>
      </w:pPr>
      <w:r>
        <w:rPr>
          <w:noProof/>
        </w:rPr>
        <w:lastRenderedPageBreak/>
        <w:drawing>
          <wp:anchor distT="0" distB="0" distL="114300" distR="114300" simplePos="0" relativeHeight="251661312" behindDoc="0" locked="0" layoutInCell="1" allowOverlap="1" wp14:anchorId="67EB90CD" wp14:editId="531F016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0E6E18" w14:textId="77777777" w:rsidR="002D57C4" w:rsidRDefault="002D57C4" w:rsidP="002D57C4">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9A26854" w14:textId="77777777" w:rsidR="002D57C4" w:rsidRDefault="002D57C4" w:rsidP="002D57C4">
      <w:pPr>
        <w:pStyle w:val="Heading4"/>
        <w:numPr>
          <w:ilvl w:val="3"/>
          <w:numId w:val="3"/>
        </w:numPr>
      </w:pPr>
      <w:r>
        <w:t>Normal node start sequence with Configure relationship operations</w:t>
      </w:r>
    </w:p>
    <w:p w14:paraId="66896802" w14:textId="77777777" w:rsidR="002D57C4" w:rsidRPr="00970333" w:rsidRDefault="002D57C4" w:rsidP="002D57C4">
      <w:pPr>
        <w:pStyle w:val="NormalaroundTable"/>
      </w:pPr>
      <w:r>
        <w:rPr>
          <w:noProof/>
        </w:rPr>
        <w:drawing>
          <wp:anchor distT="0" distB="0" distL="114300" distR="114300" simplePos="0" relativeHeight="251663360" behindDoc="0" locked="0" layoutInCell="1" allowOverlap="1" wp14:anchorId="6785D310" wp14:editId="13FEF651">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4067FA8E" w14:textId="77777777" w:rsidR="002D57C4" w:rsidRDefault="002D57C4" w:rsidP="002D57C4">
      <w:pPr>
        <w:pStyle w:val="Heading4"/>
        <w:numPr>
          <w:ilvl w:val="3"/>
          <w:numId w:val="3"/>
        </w:numPr>
      </w:pPr>
      <w:r>
        <w:t>Node-Relationship configuration sequence</w:t>
      </w:r>
    </w:p>
    <w:p w14:paraId="7003EDA7" w14:textId="77777777" w:rsidR="002D57C4" w:rsidRDefault="002D57C4" w:rsidP="002D57C4">
      <w:pPr>
        <w:pStyle w:val="NormalaroundTable"/>
      </w:pPr>
      <w:r>
        <w:t>Depending on which side (i.e., source or target) of a relationship a node is on, the orchestrator will:</w:t>
      </w:r>
    </w:p>
    <w:p w14:paraId="61C1183A" w14:textId="77777777" w:rsidR="002D57C4" w:rsidRDefault="002D57C4" w:rsidP="002D57C4">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47CB4CF3" w14:textId="77777777" w:rsidR="002D57C4" w:rsidRDefault="002D57C4" w:rsidP="002D57C4">
      <w:pPr>
        <w:pStyle w:val="ListNumber"/>
        <w:tabs>
          <w:tab w:val="num" w:pos="720"/>
        </w:tabs>
        <w:ind w:left="720"/>
      </w:pPr>
      <w:r>
        <w:t xml:space="preserve">Invoke the node’s </w:t>
      </w:r>
      <w:r w:rsidRPr="00D87A2E">
        <w:rPr>
          <w:rStyle w:val="CodeSnippetHighlight"/>
        </w:rPr>
        <w:t>configure</w:t>
      </w:r>
      <w:r>
        <w:t xml:space="preserve"> operation.  </w:t>
      </w:r>
    </w:p>
    <w:p w14:paraId="5D53E4FC" w14:textId="77777777" w:rsidR="002D57C4" w:rsidRDefault="002D57C4" w:rsidP="002D57C4">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76848829" w14:textId="77777777" w:rsidR="002D57C4" w:rsidRDefault="002D57C4" w:rsidP="002D57C4">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55688D52" w14:textId="77777777" w:rsidR="002D57C4" w:rsidRDefault="002D57C4" w:rsidP="002D57C4">
      <w:pPr>
        <w:pStyle w:val="Heading5"/>
        <w:numPr>
          <w:ilvl w:val="4"/>
          <w:numId w:val="3"/>
        </w:numPr>
      </w:pPr>
      <w:r>
        <w:t>Node-Relationship add, remove and changed sequence</w:t>
      </w:r>
    </w:p>
    <w:p w14:paraId="27026985" w14:textId="77777777" w:rsidR="002D57C4" w:rsidRDefault="002D57C4" w:rsidP="002D57C4">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2296C7EB" w14:textId="77777777" w:rsidR="002D57C4" w:rsidRDefault="002D57C4" w:rsidP="002D57C4"/>
    <w:p w14:paraId="0D80497B" w14:textId="77777777" w:rsidR="002D57C4" w:rsidRPr="003C4AF0" w:rsidRDefault="002D57C4" w:rsidP="002D57C4">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0D8FB5A0" w14:textId="77777777" w:rsidR="002D57C4" w:rsidRDefault="002D57C4" w:rsidP="002D57C4">
      <w:pPr>
        <w:pStyle w:val="Heading4"/>
        <w:numPr>
          <w:ilvl w:val="3"/>
          <w:numId w:val="3"/>
        </w:numPr>
      </w:pPr>
      <w:r>
        <w:t>Notes</w:t>
      </w:r>
    </w:p>
    <w:p w14:paraId="5D37689B" w14:textId="77777777" w:rsidR="002D57C4" w:rsidRPr="00041811" w:rsidRDefault="002D57C4" w:rsidP="002D57C4">
      <w:pPr>
        <w:pStyle w:val="ListParagraph"/>
        <w:numPr>
          <w:ilvl w:val="0"/>
          <w:numId w:val="34"/>
        </w:numPr>
      </w:pPr>
      <w:r w:rsidRPr="00041811">
        <w:t>The target (provider) MUST be active and running (i.e., all its dependency stack MUST be fulfilled) prior to invoking add_target</w:t>
      </w:r>
    </w:p>
    <w:p w14:paraId="31B4E5F7" w14:textId="77777777" w:rsidR="002D57C4" w:rsidRPr="00041811" w:rsidRDefault="002D57C4" w:rsidP="002D57C4">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03E6FE8A" w14:textId="77777777" w:rsidR="002D57C4" w:rsidRPr="00041811" w:rsidRDefault="002D57C4" w:rsidP="002D57C4">
      <w:pPr>
        <w:pStyle w:val="ListParagraph"/>
        <w:numPr>
          <w:ilvl w:val="0"/>
          <w:numId w:val="34"/>
        </w:numPr>
        <w:ind w:left="1080"/>
      </w:pPr>
      <w:r w:rsidRPr="00041811">
        <w:t>In other words, it cannot be “consumed” by any dependent node.</w:t>
      </w:r>
    </w:p>
    <w:p w14:paraId="4FBFA463" w14:textId="77777777" w:rsidR="002D57C4" w:rsidRPr="00041811" w:rsidRDefault="002D57C4" w:rsidP="002D57C4">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61242E9" w14:textId="77777777" w:rsidR="002D57C4" w:rsidRPr="00041811" w:rsidRDefault="002D57C4" w:rsidP="002D57C4">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059D8910" w14:textId="77777777" w:rsidR="002D57C4" w:rsidRPr="00041811" w:rsidRDefault="002D57C4" w:rsidP="002D57C4">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079FE8EF" w14:textId="77777777" w:rsidR="002D57C4" w:rsidRPr="00281334" w:rsidRDefault="002D57C4" w:rsidP="002D57C4">
      <w:pPr>
        <w:pStyle w:val="Heading2"/>
        <w:numPr>
          <w:ilvl w:val="1"/>
          <w:numId w:val="3"/>
        </w:numPr>
      </w:pPr>
      <w:bookmarkStart w:id="517" w:name="_Toc397688816"/>
      <w:bookmarkStart w:id="518" w:name="_Toc302251715"/>
      <w:bookmarkStart w:id="519" w:name="_Toc445238269"/>
      <w:r>
        <w:t>Node Types</w:t>
      </w:r>
      <w:bookmarkStart w:id="520" w:name="_Toc373867870"/>
      <w:bookmarkEnd w:id="464"/>
      <w:bookmarkEnd w:id="465"/>
      <w:bookmarkEnd w:id="466"/>
      <w:bookmarkEnd w:id="467"/>
      <w:bookmarkEnd w:id="517"/>
      <w:bookmarkEnd w:id="518"/>
      <w:bookmarkEnd w:id="519"/>
    </w:p>
    <w:p w14:paraId="1CB7BC31" w14:textId="77777777" w:rsidR="002D57C4" w:rsidRDefault="002D57C4" w:rsidP="002D57C4">
      <w:pPr>
        <w:pStyle w:val="Heading3"/>
        <w:numPr>
          <w:ilvl w:val="2"/>
          <w:numId w:val="3"/>
        </w:numPr>
        <w:rPr>
          <w:rFonts w:eastAsiaTheme="majorEastAsia"/>
        </w:rPr>
      </w:pPr>
      <w:bookmarkStart w:id="521" w:name="_Toc379455076"/>
      <w:bookmarkStart w:id="522" w:name="_Ref379544964"/>
      <w:bookmarkStart w:id="523" w:name="DEFN_TYPE_NODES_ROOT"/>
      <w:r>
        <w:rPr>
          <w:rFonts w:eastAsiaTheme="majorEastAsia"/>
        </w:rPr>
        <w:t>tosca.nodes.Root</w:t>
      </w:r>
      <w:bookmarkEnd w:id="521"/>
      <w:bookmarkEnd w:id="522"/>
    </w:p>
    <w:bookmarkEnd w:id="523"/>
    <w:p w14:paraId="4FBB7373" w14:textId="77777777" w:rsidR="002D57C4" w:rsidRDefault="002D57C4" w:rsidP="002D57C4">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6548DFD6" w14:textId="77777777" w:rsidR="002D57C4" w:rsidRDefault="002D57C4" w:rsidP="002D57C4">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9007369" w14:textId="77777777" w:rsidTr="00502E57">
        <w:tc>
          <w:tcPr>
            <w:tcW w:w="1177" w:type="pct"/>
            <w:shd w:val="clear" w:color="auto" w:fill="D9D9D9"/>
          </w:tcPr>
          <w:p w14:paraId="37C00583" w14:textId="77777777" w:rsidR="002D57C4" w:rsidRPr="00422683" w:rsidRDefault="002D57C4" w:rsidP="00502E57">
            <w:pPr>
              <w:pStyle w:val="TableText-Heading"/>
            </w:pPr>
            <w:r w:rsidRPr="00422683">
              <w:lastRenderedPageBreak/>
              <w:t>Shorthand Name</w:t>
            </w:r>
          </w:p>
        </w:tc>
        <w:tc>
          <w:tcPr>
            <w:tcW w:w="3823" w:type="pct"/>
          </w:tcPr>
          <w:p w14:paraId="5CA0343A" w14:textId="77777777" w:rsidR="002D57C4" w:rsidRPr="005A5497" w:rsidRDefault="002D57C4" w:rsidP="00502E57">
            <w:pPr>
              <w:pStyle w:val="TableText"/>
              <w:rPr>
                <w:noProof/>
              </w:rPr>
            </w:pPr>
            <w:r>
              <w:rPr>
                <w:noProof/>
              </w:rPr>
              <w:t>Root</w:t>
            </w:r>
          </w:p>
        </w:tc>
      </w:tr>
      <w:tr w:rsidR="002D57C4" w:rsidRPr="004279F4" w14:paraId="75C33A64" w14:textId="77777777" w:rsidTr="00502E57">
        <w:tc>
          <w:tcPr>
            <w:tcW w:w="1177" w:type="pct"/>
            <w:shd w:val="clear" w:color="auto" w:fill="D9D9D9"/>
          </w:tcPr>
          <w:p w14:paraId="71582A8E" w14:textId="77777777" w:rsidR="002D57C4" w:rsidRPr="00422683" w:rsidRDefault="002D57C4" w:rsidP="00502E57">
            <w:pPr>
              <w:pStyle w:val="TableText-Heading"/>
            </w:pPr>
            <w:r w:rsidRPr="00422683">
              <w:t>Type Qualified Name</w:t>
            </w:r>
          </w:p>
        </w:tc>
        <w:tc>
          <w:tcPr>
            <w:tcW w:w="3823" w:type="pct"/>
          </w:tcPr>
          <w:p w14:paraId="5E657841" w14:textId="77777777" w:rsidR="002D57C4" w:rsidRDefault="002D57C4" w:rsidP="00502E57">
            <w:pPr>
              <w:pStyle w:val="TableText"/>
              <w:rPr>
                <w:noProof/>
              </w:rPr>
            </w:pPr>
            <w:r>
              <w:rPr>
                <w:noProof/>
              </w:rPr>
              <w:t>tosca:Root</w:t>
            </w:r>
          </w:p>
        </w:tc>
      </w:tr>
      <w:tr w:rsidR="002D57C4" w:rsidRPr="004279F4" w14:paraId="0E318679" w14:textId="77777777" w:rsidTr="00502E57">
        <w:tc>
          <w:tcPr>
            <w:tcW w:w="1177" w:type="pct"/>
            <w:shd w:val="clear" w:color="auto" w:fill="D9D9D9"/>
          </w:tcPr>
          <w:p w14:paraId="5DA3F3EE" w14:textId="77777777" w:rsidR="002D57C4" w:rsidRPr="00422683" w:rsidRDefault="002D57C4" w:rsidP="00502E57">
            <w:pPr>
              <w:pStyle w:val="TableText-Heading"/>
            </w:pPr>
            <w:r w:rsidRPr="00422683">
              <w:t>Type URI</w:t>
            </w:r>
          </w:p>
        </w:tc>
        <w:tc>
          <w:tcPr>
            <w:tcW w:w="3823" w:type="pct"/>
          </w:tcPr>
          <w:p w14:paraId="75D1D6FC" w14:textId="77777777" w:rsidR="002D57C4" w:rsidRPr="001C038A" w:rsidRDefault="002D57C4" w:rsidP="00502E57">
            <w:pPr>
              <w:pStyle w:val="TableText"/>
            </w:pPr>
            <w:r w:rsidRPr="001C038A">
              <w:t>tosca.</w:t>
            </w:r>
            <w:r>
              <w:t>nodes.Root</w:t>
            </w:r>
          </w:p>
        </w:tc>
      </w:tr>
    </w:tbl>
    <w:p w14:paraId="1D008C6D" w14:textId="77777777" w:rsidR="002D57C4" w:rsidRDefault="002D57C4" w:rsidP="002D57C4">
      <w:pPr>
        <w:pStyle w:val="Heading4"/>
        <w:numPr>
          <w:ilvl w:val="3"/>
          <w:numId w:val="3"/>
        </w:numPr>
      </w:pPr>
      <w:bookmarkStart w:id="524" w:name="_Toc379455077"/>
      <w:r>
        <w:t>Properties</w:t>
      </w:r>
      <w:bookmarkEnd w:id="52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5A0F209E" w14:textId="77777777" w:rsidTr="00502E57">
        <w:trPr>
          <w:cantSplit/>
          <w:tblHeader/>
        </w:trPr>
        <w:tc>
          <w:tcPr>
            <w:tcW w:w="698" w:type="pct"/>
            <w:shd w:val="clear" w:color="auto" w:fill="D9D9D9"/>
          </w:tcPr>
          <w:p w14:paraId="3917FB7A"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681754E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2211D19"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2B66399A"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0BBC838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79CE1F6" w14:textId="77777777" w:rsidTr="00502E57">
        <w:trPr>
          <w:cantSplit/>
        </w:trPr>
        <w:tc>
          <w:tcPr>
            <w:tcW w:w="698" w:type="pct"/>
            <w:shd w:val="clear" w:color="auto" w:fill="FFFFFF"/>
          </w:tcPr>
          <w:p w14:paraId="11634549" w14:textId="77777777" w:rsidR="002D57C4" w:rsidRPr="00AA00E0" w:rsidRDefault="002D57C4" w:rsidP="00502E57">
            <w:pPr>
              <w:pStyle w:val="TableText"/>
              <w:rPr>
                <w:rFonts w:cstheme="minorHAnsi"/>
                <w:noProof/>
              </w:rPr>
            </w:pPr>
            <w:r w:rsidRPr="00AA00E0">
              <w:rPr>
                <w:rFonts w:cstheme="minorHAnsi"/>
                <w:noProof/>
              </w:rPr>
              <w:t>N/A</w:t>
            </w:r>
          </w:p>
        </w:tc>
        <w:tc>
          <w:tcPr>
            <w:tcW w:w="533" w:type="pct"/>
            <w:shd w:val="clear" w:color="auto" w:fill="FFFFFF"/>
          </w:tcPr>
          <w:p w14:paraId="2865CCF9" w14:textId="77777777" w:rsidR="002D57C4" w:rsidRPr="00AA00E0" w:rsidRDefault="002D57C4" w:rsidP="00502E57">
            <w:pPr>
              <w:pStyle w:val="TableText"/>
              <w:rPr>
                <w:rFonts w:cstheme="minorHAnsi"/>
              </w:rPr>
            </w:pPr>
            <w:r w:rsidRPr="00AA00E0">
              <w:rPr>
                <w:rFonts w:cstheme="minorHAnsi"/>
              </w:rPr>
              <w:t>N/A</w:t>
            </w:r>
          </w:p>
        </w:tc>
        <w:tc>
          <w:tcPr>
            <w:tcW w:w="489" w:type="pct"/>
            <w:shd w:val="clear" w:color="auto" w:fill="FFFFFF"/>
          </w:tcPr>
          <w:p w14:paraId="647542EC" w14:textId="77777777" w:rsidR="002D57C4" w:rsidRPr="00AA00E0" w:rsidRDefault="002D57C4" w:rsidP="00502E57">
            <w:pPr>
              <w:pStyle w:val="TableText"/>
              <w:rPr>
                <w:rFonts w:cstheme="minorHAnsi"/>
              </w:rPr>
            </w:pPr>
            <w:r w:rsidRPr="00AA00E0">
              <w:rPr>
                <w:rFonts w:cstheme="minorHAnsi"/>
              </w:rPr>
              <w:t>N/A</w:t>
            </w:r>
          </w:p>
        </w:tc>
        <w:tc>
          <w:tcPr>
            <w:tcW w:w="821" w:type="pct"/>
            <w:shd w:val="clear" w:color="auto" w:fill="FFFFFF"/>
          </w:tcPr>
          <w:p w14:paraId="0195491B" w14:textId="77777777" w:rsidR="002D57C4" w:rsidRPr="00AA00E0" w:rsidRDefault="002D57C4" w:rsidP="00502E57">
            <w:pPr>
              <w:pStyle w:val="TableText"/>
              <w:rPr>
                <w:rFonts w:cstheme="minorHAnsi"/>
              </w:rPr>
            </w:pPr>
            <w:r w:rsidRPr="00AA00E0">
              <w:rPr>
                <w:rFonts w:cstheme="minorHAnsi"/>
              </w:rPr>
              <w:t>N/A</w:t>
            </w:r>
          </w:p>
        </w:tc>
        <w:tc>
          <w:tcPr>
            <w:tcW w:w="2459" w:type="pct"/>
            <w:shd w:val="clear" w:color="auto" w:fill="FFFFFF"/>
          </w:tcPr>
          <w:p w14:paraId="57223D77" w14:textId="77777777" w:rsidR="002D57C4" w:rsidRPr="00AA00E0" w:rsidRDefault="002D57C4" w:rsidP="00502E57">
            <w:pPr>
              <w:pStyle w:val="TableText"/>
              <w:rPr>
                <w:rFonts w:cstheme="minorHAnsi"/>
              </w:rPr>
            </w:pPr>
            <w:r w:rsidRPr="00AA00E0">
              <w:rPr>
                <w:rFonts w:cstheme="minorHAnsi"/>
              </w:rPr>
              <w:t>The TOSCA Root Node type has no specified properties.</w:t>
            </w:r>
          </w:p>
        </w:tc>
      </w:tr>
    </w:tbl>
    <w:p w14:paraId="3895769B" w14:textId="77777777" w:rsidR="002D57C4" w:rsidRDefault="002D57C4" w:rsidP="002D57C4">
      <w:pPr>
        <w:pStyle w:val="Heading4"/>
        <w:numPr>
          <w:ilvl w:val="3"/>
          <w:numId w:val="3"/>
        </w:numPr>
      </w:pPr>
      <w:bookmarkStart w:id="525"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1EF7765E" w14:textId="77777777" w:rsidTr="00502E57">
        <w:trPr>
          <w:cantSplit/>
          <w:tblHeader/>
        </w:trPr>
        <w:tc>
          <w:tcPr>
            <w:tcW w:w="698" w:type="pct"/>
            <w:shd w:val="clear" w:color="auto" w:fill="D9D9D9"/>
          </w:tcPr>
          <w:p w14:paraId="58F3E2C9"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1F5027FE"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11AEF1F"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61546CC6"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7EDDD313"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3E939A" w14:textId="77777777" w:rsidTr="00502E57">
        <w:trPr>
          <w:cantSplit/>
        </w:trPr>
        <w:tc>
          <w:tcPr>
            <w:tcW w:w="698" w:type="pct"/>
            <w:shd w:val="clear" w:color="auto" w:fill="FFFFFF"/>
          </w:tcPr>
          <w:p w14:paraId="1684AE5F"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7B222B27"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8DE83A8" w14:textId="77777777" w:rsidR="002D57C4" w:rsidRDefault="00D37E2A"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3B6DB40D"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7AA11F66" w14:textId="77777777" w:rsidR="002D57C4" w:rsidRDefault="002D57C4" w:rsidP="00502E57">
            <w:pPr>
              <w:pStyle w:val="TableText"/>
              <w:rPr>
                <w:rFonts w:cstheme="minorHAnsi"/>
              </w:rPr>
            </w:pPr>
            <w:r>
              <w:rPr>
                <w:rFonts w:cstheme="minorHAnsi"/>
              </w:rPr>
              <w:t>A unique identifier of the realized instance of a Node Template that derives from any TOSCA normative type.</w:t>
            </w:r>
          </w:p>
        </w:tc>
      </w:tr>
      <w:tr w:rsidR="002D57C4" w:rsidRPr="00E5427A" w14:paraId="10CF7680" w14:textId="77777777" w:rsidTr="00502E57">
        <w:trPr>
          <w:cantSplit/>
        </w:trPr>
        <w:tc>
          <w:tcPr>
            <w:tcW w:w="698" w:type="pct"/>
            <w:shd w:val="clear" w:color="auto" w:fill="FFFFFF"/>
          </w:tcPr>
          <w:p w14:paraId="05B1450E"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7CB2CFD9"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72DCA6A6" w14:textId="77777777" w:rsidR="002D57C4" w:rsidRDefault="00D37E2A"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F22106"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4E99A42" w14:textId="77777777" w:rsidR="002D57C4" w:rsidRDefault="002D57C4" w:rsidP="00502E57">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3F8C9EE" w14:textId="77777777" w:rsidTr="00502E57">
        <w:trPr>
          <w:cantSplit/>
        </w:trPr>
        <w:tc>
          <w:tcPr>
            <w:tcW w:w="698" w:type="pct"/>
            <w:shd w:val="clear" w:color="auto" w:fill="FFFFFF"/>
          </w:tcPr>
          <w:p w14:paraId="0201B989"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37769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45CE4791" w14:textId="77777777" w:rsidR="002D57C4" w:rsidRDefault="00D37E2A"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9C710D"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2DA9BE5D" w14:textId="77777777" w:rsidR="002D57C4" w:rsidRDefault="002D57C4" w:rsidP="00502E57">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5A6788A0" w14:textId="77777777" w:rsidR="002D57C4" w:rsidRPr="00917388" w:rsidRDefault="002D57C4" w:rsidP="002D57C4">
      <w:pPr>
        <w:pStyle w:val="Heading4"/>
        <w:numPr>
          <w:ilvl w:val="3"/>
          <w:numId w:val="3"/>
        </w:numPr>
      </w:pPr>
      <w:r>
        <w:t>Definition</w:t>
      </w:r>
      <w:bookmarkEnd w:id="5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D4D2D39" w14:textId="77777777" w:rsidTr="00502E57">
        <w:tc>
          <w:tcPr>
            <w:tcW w:w="9576" w:type="dxa"/>
            <w:shd w:val="clear" w:color="auto" w:fill="D9D9D9" w:themeFill="background1" w:themeFillShade="D9"/>
          </w:tcPr>
          <w:p w14:paraId="50F141CF" w14:textId="77777777" w:rsidR="002D57C4" w:rsidRDefault="002D57C4" w:rsidP="00502E57">
            <w:pPr>
              <w:rPr>
                <w:rStyle w:val="CodeSnippet"/>
                <w:noProof/>
              </w:rPr>
            </w:pPr>
            <w:r w:rsidRPr="006824F5">
              <w:rPr>
                <w:rStyle w:val="CodeSnippet"/>
                <w:noProof/>
              </w:rPr>
              <w:t>tosca.nodes.Root:</w:t>
            </w:r>
          </w:p>
          <w:p w14:paraId="52767A50" w14:textId="77777777" w:rsidR="002D57C4" w:rsidRDefault="002D57C4" w:rsidP="00502E57">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263F4048" w14:textId="77777777" w:rsidR="002D57C4" w:rsidRDefault="002D57C4" w:rsidP="00502E57">
            <w:pPr>
              <w:rPr>
                <w:rStyle w:val="CodeSnippet"/>
                <w:noProof/>
              </w:rPr>
            </w:pPr>
            <w:r>
              <w:rPr>
                <w:rStyle w:val="CodeSnippet"/>
                <w:noProof/>
              </w:rPr>
              <w:t xml:space="preserve">  attributes:</w:t>
            </w:r>
          </w:p>
          <w:p w14:paraId="6391CF3D" w14:textId="77777777" w:rsidR="002D57C4" w:rsidRDefault="002D57C4" w:rsidP="00502E57">
            <w:pPr>
              <w:rPr>
                <w:rStyle w:val="CodeSnippet"/>
                <w:noProof/>
              </w:rPr>
            </w:pPr>
            <w:r>
              <w:rPr>
                <w:rStyle w:val="CodeSnippet"/>
                <w:noProof/>
              </w:rPr>
              <w:t xml:space="preserve">    tosca_id:</w:t>
            </w:r>
          </w:p>
          <w:p w14:paraId="6BC84321" w14:textId="77777777" w:rsidR="002D57C4" w:rsidRDefault="002D57C4" w:rsidP="00502E57">
            <w:pPr>
              <w:rPr>
                <w:rStyle w:val="CodeSnippet"/>
                <w:noProof/>
              </w:rPr>
            </w:pPr>
            <w:r>
              <w:rPr>
                <w:rStyle w:val="CodeSnippet"/>
                <w:noProof/>
              </w:rPr>
              <w:t xml:space="preserve">      type: string</w:t>
            </w:r>
          </w:p>
          <w:p w14:paraId="7CC43F5F" w14:textId="77777777" w:rsidR="002D57C4" w:rsidRDefault="002D57C4" w:rsidP="00502E57">
            <w:pPr>
              <w:rPr>
                <w:rStyle w:val="CodeSnippet"/>
                <w:noProof/>
              </w:rPr>
            </w:pPr>
            <w:r>
              <w:rPr>
                <w:rStyle w:val="CodeSnippet"/>
                <w:noProof/>
              </w:rPr>
              <w:t xml:space="preserve">    tosca_name:</w:t>
            </w:r>
          </w:p>
          <w:p w14:paraId="0FC01F6B" w14:textId="77777777" w:rsidR="002D57C4" w:rsidRDefault="002D57C4" w:rsidP="00502E57">
            <w:pPr>
              <w:rPr>
                <w:rStyle w:val="CodeSnippet"/>
                <w:noProof/>
              </w:rPr>
            </w:pPr>
            <w:r>
              <w:rPr>
                <w:rStyle w:val="CodeSnippet"/>
                <w:noProof/>
              </w:rPr>
              <w:t xml:space="preserve">      type: string</w:t>
            </w:r>
          </w:p>
          <w:p w14:paraId="588201BE" w14:textId="77777777" w:rsidR="002D57C4" w:rsidRDefault="002D57C4" w:rsidP="00502E57">
            <w:pPr>
              <w:rPr>
                <w:rStyle w:val="CodeSnippet"/>
                <w:noProof/>
              </w:rPr>
            </w:pPr>
            <w:r>
              <w:rPr>
                <w:rStyle w:val="CodeSnippet"/>
                <w:noProof/>
              </w:rPr>
              <w:t xml:space="preserve">    state:</w:t>
            </w:r>
          </w:p>
          <w:p w14:paraId="0E89C6DE" w14:textId="77777777" w:rsidR="002D57C4" w:rsidRDefault="002D57C4" w:rsidP="00502E57">
            <w:pPr>
              <w:rPr>
                <w:rStyle w:val="CodeSnippet"/>
                <w:noProof/>
              </w:rPr>
            </w:pPr>
            <w:r>
              <w:rPr>
                <w:rStyle w:val="CodeSnippet"/>
                <w:noProof/>
              </w:rPr>
              <w:t xml:space="preserve">      type: string</w:t>
            </w:r>
          </w:p>
          <w:p w14:paraId="569EFB41" w14:textId="77777777" w:rsidR="002D57C4" w:rsidRDefault="002D57C4" w:rsidP="00502E57">
            <w:pPr>
              <w:rPr>
                <w:rStyle w:val="CodeSnippet"/>
                <w:noProof/>
              </w:rPr>
            </w:pPr>
            <w:r>
              <w:rPr>
                <w:rStyle w:val="CodeSnippet"/>
                <w:noProof/>
              </w:rPr>
              <w:t xml:space="preserve">  capabilities:</w:t>
            </w:r>
          </w:p>
          <w:p w14:paraId="2C19C6D4" w14:textId="77777777" w:rsidR="002D57C4" w:rsidRDefault="002D57C4" w:rsidP="00502E57">
            <w:pPr>
              <w:rPr>
                <w:rStyle w:val="CodeSnippet"/>
                <w:noProof/>
              </w:rPr>
            </w:pPr>
            <w:r>
              <w:rPr>
                <w:rStyle w:val="CodeSnippet"/>
                <w:noProof/>
              </w:rPr>
              <w:t xml:space="preserve">    feature: </w:t>
            </w:r>
          </w:p>
          <w:p w14:paraId="73ED812A" w14:textId="77777777" w:rsidR="002D57C4" w:rsidRDefault="002D57C4" w:rsidP="00502E57">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798113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67D24D07" w14:textId="77777777" w:rsidR="002D57C4" w:rsidRDefault="002D57C4" w:rsidP="00502E57">
            <w:pPr>
              <w:rPr>
                <w:rStyle w:val="CodeSnippet"/>
                <w:noProof/>
              </w:rPr>
            </w:pPr>
            <w:r w:rsidRPr="006824F5">
              <w:rPr>
                <w:rStyle w:val="CodeSnippet"/>
                <w:noProof/>
              </w:rPr>
              <w:t xml:space="preserve">    - dependency:</w:t>
            </w:r>
          </w:p>
          <w:p w14:paraId="09E1F411" w14:textId="77777777" w:rsidR="002D57C4" w:rsidRPr="006824F5" w:rsidRDefault="002D57C4" w:rsidP="00502E57">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3C5CE094"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522074A4" w14:textId="77777777" w:rsidR="002D57C4" w:rsidRPr="009244DA" w:rsidRDefault="002D57C4" w:rsidP="00502E57">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227A07A" w14:textId="77777777" w:rsidR="002D57C4" w:rsidRPr="009244DA" w:rsidRDefault="002D57C4" w:rsidP="00502E57">
            <w:pPr>
              <w:rPr>
                <w:rStyle w:val="CodeSnippet"/>
              </w:rPr>
            </w:pPr>
            <w:r w:rsidRPr="009244DA">
              <w:t xml:space="preserve">        </w:t>
            </w:r>
            <w:r>
              <w:t xml:space="preserve">         </w:t>
            </w:r>
            <w:r w:rsidRPr="009244DA">
              <w:rPr>
                <w:rStyle w:val="CodeSnippet"/>
              </w:rPr>
              <w:t>occurrences: [ 0, UNBOUNDED ]</w:t>
            </w:r>
          </w:p>
          <w:p w14:paraId="05444D8D" w14:textId="77777777" w:rsidR="002D57C4" w:rsidRDefault="002D57C4" w:rsidP="00502E57">
            <w:pPr>
              <w:rPr>
                <w:rStyle w:val="CodeSnippet"/>
                <w:noProof/>
              </w:rPr>
            </w:pPr>
            <w:r w:rsidRPr="006824F5">
              <w:rPr>
                <w:rStyle w:val="CodeSnippet"/>
                <w:noProof/>
              </w:rPr>
              <w:t xml:space="preserve">  interfaces: </w:t>
            </w:r>
          </w:p>
          <w:p w14:paraId="285FDCE9" w14:textId="77777777" w:rsidR="002D57C4" w:rsidRDefault="002D57C4" w:rsidP="00502E57">
            <w:pPr>
              <w:rPr>
                <w:rStyle w:val="CodeSnippet"/>
                <w:noProof/>
              </w:rPr>
            </w:pPr>
            <w:r>
              <w:rPr>
                <w:rStyle w:val="CodeSnippet"/>
                <w:noProof/>
              </w:rPr>
              <w:t xml:space="preserve">    Standard:</w:t>
            </w:r>
          </w:p>
          <w:p w14:paraId="00AAA373"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04CCB143" w14:textId="77777777" w:rsidR="002D57C4" w:rsidRDefault="002D57C4" w:rsidP="002D57C4">
      <w:pPr>
        <w:pStyle w:val="Heading4"/>
        <w:numPr>
          <w:ilvl w:val="3"/>
          <w:numId w:val="3"/>
        </w:numPr>
      </w:pPr>
      <w:bookmarkStart w:id="526" w:name="_Toc379455079"/>
      <w:r>
        <w:lastRenderedPageBreak/>
        <w:t>Additional Requirements</w:t>
      </w:r>
      <w:bookmarkEnd w:id="526"/>
    </w:p>
    <w:p w14:paraId="3BB9163E" w14:textId="77777777" w:rsidR="002D57C4" w:rsidRDefault="002D57C4" w:rsidP="002D57C4">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469721E0" w14:textId="77777777" w:rsidR="002D57C4" w:rsidRDefault="002D57C4" w:rsidP="002D57C4">
      <w:pPr>
        <w:pStyle w:val="Heading3"/>
        <w:numPr>
          <w:ilvl w:val="2"/>
          <w:numId w:val="3"/>
        </w:numPr>
      </w:pPr>
      <w:bookmarkStart w:id="527" w:name="_Toc378686027"/>
      <w:bookmarkStart w:id="528" w:name="_Toc378688769"/>
      <w:bookmarkStart w:id="529" w:name="_Toc373867871"/>
      <w:bookmarkStart w:id="530" w:name="_Toc379455080"/>
      <w:bookmarkStart w:id="531" w:name="DEFN_TYPE_NODES_COMPUTE"/>
      <w:bookmarkEnd w:id="520"/>
      <w:bookmarkEnd w:id="527"/>
      <w:bookmarkEnd w:id="528"/>
      <w:r>
        <w:t>tosca.nodes.Compute</w:t>
      </w:r>
      <w:bookmarkEnd w:id="529"/>
      <w:bookmarkEnd w:id="530"/>
    </w:p>
    <w:bookmarkEnd w:id="531"/>
    <w:p w14:paraId="2EFB6C56" w14:textId="77777777" w:rsidR="002D57C4" w:rsidRDefault="002D57C4" w:rsidP="002D57C4">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93B77D3" w14:textId="77777777" w:rsidTr="00502E57">
        <w:tc>
          <w:tcPr>
            <w:tcW w:w="1177" w:type="pct"/>
            <w:shd w:val="clear" w:color="auto" w:fill="D9D9D9"/>
          </w:tcPr>
          <w:p w14:paraId="7E77F089" w14:textId="77777777" w:rsidR="002D57C4" w:rsidRPr="00422683" w:rsidRDefault="002D57C4" w:rsidP="00502E57">
            <w:pPr>
              <w:pStyle w:val="TableText-Heading"/>
            </w:pPr>
            <w:r w:rsidRPr="00422683">
              <w:t>Shorthand Name</w:t>
            </w:r>
          </w:p>
        </w:tc>
        <w:tc>
          <w:tcPr>
            <w:tcW w:w="3823" w:type="pct"/>
          </w:tcPr>
          <w:p w14:paraId="5A53BB0B" w14:textId="77777777" w:rsidR="002D57C4" w:rsidRPr="005A5497" w:rsidRDefault="002D57C4" w:rsidP="00502E57">
            <w:pPr>
              <w:pStyle w:val="TableText"/>
              <w:rPr>
                <w:noProof/>
              </w:rPr>
            </w:pPr>
            <w:r>
              <w:rPr>
                <w:noProof/>
              </w:rPr>
              <w:t>Compute</w:t>
            </w:r>
          </w:p>
        </w:tc>
      </w:tr>
      <w:tr w:rsidR="002D57C4" w:rsidRPr="004279F4" w14:paraId="71152E1C" w14:textId="77777777" w:rsidTr="00502E57">
        <w:tc>
          <w:tcPr>
            <w:tcW w:w="1177" w:type="pct"/>
            <w:shd w:val="clear" w:color="auto" w:fill="D9D9D9"/>
          </w:tcPr>
          <w:p w14:paraId="5970C9E5" w14:textId="77777777" w:rsidR="002D57C4" w:rsidRPr="00422683" w:rsidRDefault="002D57C4" w:rsidP="00502E57">
            <w:pPr>
              <w:pStyle w:val="TableText-Heading"/>
            </w:pPr>
            <w:r w:rsidRPr="00422683">
              <w:t>Type Qualified Name</w:t>
            </w:r>
          </w:p>
        </w:tc>
        <w:tc>
          <w:tcPr>
            <w:tcW w:w="3823" w:type="pct"/>
          </w:tcPr>
          <w:p w14:paraId="56FE33C7" w14:textId="77777777" w:rsidR="002D57C4" w:rsidRDefault="002D57C4" w:rsidP="00502E57">
            <w:pPr>
              <w:pStyle w:val="TableText"/>
              <w:rPr>
                <w:noProof/>
              </w:rPr>
            </w:pPr>
            <w:r>
              <w:rPr>
                <w:noProof/>
              </w:rPr>
              <w:t>tosca:Compute</w:t>
            </w:r>
          </w:p>
        </w:tc>
      </w:tr>
      <w:tr w:rsidR="002D57C4" w:rsidRPr="004279F4" w14:paraId="7B99AD8C" w14:textId="77777777" w:rsidTr="00502E57">
        <w:tc>
          <w:tcPr>
            <w:tcW w:w="1177" w:type="pct"/>
            <w:shd w:val="clear" w:color="auto" w:fill="D9D9D9"/>
          </w:tcPr>
          <w:p w14:paraId="5496D9B0" w14:textId="77777777" w:rsidR="002D57C4" w:rsidRPr="00422683" w:rsidRDefault="002D57C4" w:rsidP="00502E57">
            <w:pPr>
              <w:pStyle w:val="TableText-Heading"/>
            </w:pPr>
            <w:r w:rsidRPr="00422683">
              <w:t>Type URI</w:t>
            </w:r>
          </w:p>
        </w:tc>
        <w:tc>
          <w:tcPr>
            <w:tcW w:w="3823" w:type="pct"/>
          </w:tcPr>
          <w:p w14:paraId="3A2A15F8" w14:textId="77777777" w:rsidR="002D57C4" w:rsidRPr="001C038A" w:rsidRDefault="002D57C4" w:rsidP="00502E57">
            <w:pPr>
              <w:pStyle w:val="TableText"/>
            </w:pPr>
            <w:r w:rsidRPr="001C038A">
              <w:t>tosca.</w:t>
            </w:r>
            <w:r>
              <w:t>nodes.Compute</w:t>
            </w:r>
          </w:p>
        </w:tc>
      </w:tr>
    </w:tbl>
    <w:p w14:paraId="51A3C79F" w14:textId="77777777" w:rsidR="002D57C4" w:rsidRDefault="002D57C4" w:rsidP="002D57C4">
      <w:pPr>
        <w:pStyle w:val="Heading4"/>
        <w:numPr>
          <w:ilvl w:val="3"/>
          <w:numId w:val="3"/>
        </w:numPr>
      </w:pPr>
      <w:bookmarkStart w:id="532" w:name="_Toc379455081"/>
      <w:r>
        <w:t>Properties</w:t>
      </w:r>
      <w:bookmarkEnd w:id="53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2D57C4" w:rsidRPr="00E5427A" w14:paraId="26616727" w14:textId="77777777" w:rsidTr="00502E57">
        <w:trPr>
          <w:cantSplit/>
          <w:tblHeader/>
        </w:trPr>
        <w:tc>
          <w:tcPr>
            <w:tcW w:w="658" w:type="pct"/>
            <w:shd w:val="clear" w:color="auto" w:fill="D9D9D9"/>
          </w:tcPr>
          <w:p w14:paraId="132E1108" w14:textId="77777777" w:rsidR="002D57C4" w:rsidRPr="00422683" w:rsidRDefault="002D57C4" w:rsidP="00502E57">
            <w:pPr>
              <w:pStyle w:val="TableText-Heading"/>
              <w:rPr>
                <w:rFonts w:cstheme="minorHAnsi"/>
              </w:rPr>
            </w:pPr>
            <w:r w:rsidRPr="00422683">
              <w:rPr>
                <w:rFonts w:cstheme="minorHAnsi"/>
              </w:rPr>
              <w:t>Name</w:t>
            </w:r>
          </w:p>
        </w:tc>
        <w:tc>
          <w:tcPr>
            <w:tcW w:w="492" w:type="pct"/>
            <w:shd w:val="clear" w:color="auto" w:fill="D9D9D9"/>
          </w:tcPr>
          <w:p w14:paraId="69501374" w14:textId="77777777" w:rsidR="002D57C4" w:rsidRPr="00422683" w:rsidRDefault="002D57C4" w:rsidP="00502E57">
            <w:pPr>
              <w:pStyle w:val="TableText-Heading"/>
              <w:rPr>
                <w:rFonts w:cstheme="minorHAnsi"/>
              </w:rPr>
            </w:pPr>
            <w:r w:rsidRPr="00422683">
              <w:rPr>
                <w:rFonts w:cstheme="minorHAnsi"/>
              </w:rPr>
              <w:t>Required</w:t>
            </w:r>
          </w:p>
        </w:tc>
        <w:tc>
          <w:tcPr>
            <w:tcW w:w="493" w:type="pct"/>
            <w:shd w:val="clear" w:color="auto" w:fill="D9D9D9"/>
          </w:tcPr>
          <w:p w14:paraId="40074825" w14:textId="77777777" w:rsidR="002D57C4" w:rsidRPr="00422683" w:rsidRDefault="002D57C4" w:rsidP="00502E57">
            <w:pPr>
              <w:pStyle w:val="TableText-Heading"/>
              <w:rPr>
                <w:rFonts w:cstheme="minorHAnsi"/>
              </w:rPr>
            </w:pPr>
            <w:r w:rsidRPr="00422683">
              <w:rPr>
                <w:rFonts w:cstheme="minorHAnsi"/>
              </w:rPr>
              <w:t>Type</w:t>
            </w:r>
          </w:p>
        </w:tc>
        <w:tc>
          <w:tcPr>
            <w:tcW w:w="1029" w:type="pct"/>
            <w:shd w:val="clear" w:color="auto" w:fill="D9D9D9"/>
          </w:tcPr>
          <w:p w14:paraId="726788B5" w14:textId="77777777" w:rsidR="002D57C4" w:rsidRPr="00422683" w:rsidRDefault="002D57C4" w:rsidP="00502E57">
            <w:pPr>
              <w:pStyle w:val="TableText-Heading"/>
              <w:rPr>
                <w:rFonts w:cstheme="minorHAnsi"/>
              </w:rPr>
            </w:pPr>
            <w:r w:rsidRPr="00422683">
              <w:rPr>
                <w:rFonts w:cstheme="minorHAnsi"/>
              </w:rPr>
              <w:t>Constraints</w:t>
            </w:r>
          </w:p>
        </w:tc>
        <w:tc>
          <w:tcPr>
            <w:tcW w:w="2328" w:type="pct"/>
            <w:shd w:val="clear" w:color="auto" w:fill="D9D9D9"/>
          </w:tcPr>
          <w:p w14:paraId="08F47CB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1CA59B5" w14:textId="77777777" w:rsidTr="00502E57">
        <w:trPr>
          <w:cantSplit/>
          <w:tblHeader/>
        </w:trPr>
        <w:tc>
          <w:tcPr>
            <w:tcW w:w="658" w:type="pct"/>
            <w:shd w:val="clear" w:color="auto" w:fill="auto"/>
          </w:tcPr>
          <w:p w14:paraId="01BF0183" w14:textId="77777777" w:rsidR="002D57C4" w:rsidRPr="005E05A8" w:rsidRDefault="002D57C4" w:rsidP="00502E57">
            <w:pPr>
              <w:pStyle w:val="TableText"/>
            </w:pPr>
            <w:r w:rsidRPr="005E05A8">
              <w:t>N/A</w:t>
            </w:r>
          </w:p>
        </w:tc>
        <w:tc>
          <w:tcPr>
            <w:tcW w:w="492" w:type="pct"/>
            <w:shd w:val="clear" w:color="auto" w:fill="auto"/>
          </w:tcPr>
          <w:p w14:paraId="17A9B6DD" w14:textId="77777777" w:rsidR="002D57C4" w:rsidRPr="005E05A8" w:rsidRDefault="002D57C4" w:rsidP="00502E57">
            <w:pPr>
              <w:pStyle w:val="TableText"/>
            </w:pPr>
            <w:r w:rsidRPr="005E05A8">
              <w:t>N/A</w:t>
            </w:r>
          </w:p>
        </w:tc>
        <w:tc>
          <w:tcPr>
            <w:tcW w:w="493" w:type="pct"/>
            <w:shd w:val="clear" w:color="auto" w:fill="auto"/>
          </w:tcPr>
          <w:p w14:paraId="64D8FF92" w14:textId="77777777" w:rsidR="002D57C4" w:rsidRPr="005E05A8" w:rsidRDefault="002D57C4" w:rsidP="00502E57">
            <w:pPr>
              <w:pStyle w:val="TableText"/>
            </w:pPr>
            <w:r w:rsidRPr="005E05A8">
              <w:t>N/A</w:t>
            </w:r>
          </w:p>
        </w:tc>
        <w:tc>
          <w:tcPr>
            <w:tcW w:w="1029" w:type="pct"/>
            <w:shd w:val="clear" w:color="auto" w:fill="auto"/>
          </w:tcPr>
          <w:p w14:paraId="73D17939" w14:textId="77777777" w:rsidR="002D57C4" w:rsidRPr="005E05A8" w:rsidRDefault="002D57C4" w:rsidP="00502E57">
            <w:pPr>
              <w:pStyle w:val="TableText"/>
            </w:pPr>
            <w:r w:rsidRPr="005E05A8">
              <w:t>N/A</w:t>
            </w:r>
          </w:p>
        </w:tc>
        <w:tc>
          <w:tcPr>
            <w:tcW w:w="2328" w:type="pct"/>
            <w:shd w:val="clear" w:color="auto" w:fill="auto"/>
          </w:tcPr>
          <w:p w14:paraId="46248335" w14:textId="77777777" w:rsidR="002D57C4" w:rsidRPr="005E05A8" w:rsidRDefault="002D57C4" w:rsidP="00502E57">
            <w:pPr>
              <w:pStyle w:val="TableText"/>
            </w:pPr>
            <w:r w:rsidRPr="005E05A8">
              <w:t>N/A</w:t>
            </w:r>
          </w:p>
        </w:tc>
      </w:tr>
    </w:tbl>
    <w:p w14:paraId="4AE012E0" w14:textId="77777777" w:rsidR="002D57C4" w:rsidRDefault="002D57C4" w:rsidP="002D57C4">
      <w:pPr>
        <w:pStyle w:val="Heading4"/>
        <w:numPr>
          <w:ilvl w:val="3"/>
          <w:numId w:val="3"/>
        </w:numPr>
      </w:pPr>
      <w:bookmarkStart w:id="533"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2D57C4" w:rsidRPr="004279F4" w14:paraId="73D64044" w14:textId="77777777" w:rsidTr="00502E57">
        <w:trPr>
          <w:cantSplit/>
          <w:tblHeader/>
        </w:trPr>
        <w:tc>
          <w:tcPr>
            <w:tcW w:w="747" w:type="pct"/>
            <w:shd w:val="clear" w:color="auto" w:fill="D9D9D9"/>
          </w:tcPr>
          <w:p w14:paraId="1140F5F8" w14:textId="77777777" w:rsidR="002D57C4" w:rsidRPr="00422683" w:rsidRDefault="002D57C4" w:rsidP="00502E57">
            <w:pPr>
              <w:pStyle w:val="TableText-Heading"/>
            </w:pPr>
            <w:r w:rsidRPr="00422683">
              <w:t>Name</w:t>
            </w:r>
          </w:p>
        </w:tc>
        <w:tc>
          <w:tcPr>
            <w:tcW w:w="492" w:type="pct"/>
            <w:shd w:val="clear" w:color="auto" w:fill="D9D9D9"/>
          </w:tcPr>
          <w:p w14:paraId="0428E65E" w14:textId="77777777" w:rsidR="002D57C4" w:rsidRPr="00422683" w:rsidRDefault="002D57C4" w:rsidP="00502E57">
            <w:pPr>
              <w:pStyle w:val="TableText-Heading"/>
            </w:pPr>
            <w:r w:rsidRPr="00422683">
              <w:t>Required</w:t>
            </w:r>
          </w:p>
        </w:tc>
        <w:tc>
          <w:tcPr>
            <w:tcW w:w="672" w:type="pct"/>
            <w:shd w:val="clear" w:color="auto" w:fill="D9D9D9"/>
          </w:tcPr>
          <w:p w14:paraId="301A4B43" w14:textId="77777777" w:rsidR="002D57C4" w:rsidRPr="00422683" w:rsidRDefault="002D57C4" w:rsidP="00502E57">
            <w:pPr>
              <w:pStyle w:val="TableText-Heading"/>
            </w:pPr>
            <w:r w:rsidRPr="00422683">
              <w:t>Type</w:t>
            </w:r>
          </w:p>
        </w:tc>
        <w:tc>
          <w:tcPr>
            <w:tcW w:w="627" w:type="pct"/>
            <w:shd w:val="clear" w:color="auto" w:fill="D9D9D9"/>
          </w:tcPr>
          <w:p w14:paraId="7BC61C22" w14:textId="77777777" w:rsidR="002D57C4" w:rsidRPr="00422683" w:rsidRDefault="002D57C4" w:rsidP="00502E57">
            <w:pPr>
              <w:pStyle w:val="TableText-Heading"/>
            </w:pPr>
            <w:r w:rsidRPr="00422683">
              <w:t>Constraints</w:t>
            </w:r>
          </w:p>
        </w:tc>
        <w:tc>
          <w:tcPr>
            <w:tcW w:w="2462" w:type="pct"/>
            <w:shd w:val="clear" w:color="auto" w:fill="D9D9D9"/>
          </w:tcPr>
          <w:p w14:paraId="7A323989" w14:textId="77777777" w:rsidR="002D57C4" w:rsidRPr="00422683" w:rsidRDefault="002D57C4" w:rsidP="00502E57">
            <w:pPr>
              <w:pStyle w:val="TableText-Heading"/>
            </w:pPr>
            <w:r w:rsidRPr="00422683">
              <w:t>Description</w:t>
            </w:r>
          </w:p>
        </w:tc>
      </w:tr>
      <w:tr w:rsidR="002D57C4" w:rsidRPr="004279F4" w14:paraId="208ABDEA" w14:textId="77777777" w:rsidTr="00502E57">
        <w:trPr>
          <w:cantSplit/>
        </w:trPr>
        <w:tc>
          <w:tcPr>
            <w:tcW w:w="747" w:type="pct"/>
            <w:shd w:val="clear" w:color="auto" w:fill="FFFFFF"/>
          </w:tcPr>
          <w:p w14:paraId="7D6C6883" w14:textId="77777777" w:rsidR="002D57C4" w:rsidRDefault="002D57C4" w:rsidP="00502E57">
            <w:pPr>
              <w:pStyle w:val="TableText"/>
              <w:rPr>
                <w:noProof/>
              </w:rPr>
            </w:pPr>
            <w:r>
              <w:rPr>
                <w:rFonts w:cstheme="minorHAnsi"/>
                <w:noProof/>
              </w:rPr>
              <w:t>private_address</w:t>
            </w:r>
          </w:p>
        </w:tc>
        <w:tc>
          <w:tcPr>
            <w:tcW w:w="492" w:type="pct"/>
            <w:shd w:val="clear" w:color="auto" w:fill="FFFFFF"/>
          </w:tcPr>
          <w:p w14:paraId="42F25483" w14:textId="77777777" w:rsidR="002D57C4" w:rsidRDefault="002D57C4" w:rsidP="00502E57">
            <w:pPr>
              <w:pStyle w:val="TableText"/>
            </w:pPr>
            <w:r>
              <w:rPr>
                <w:rFonts w:cstheme="minorHAnsi"/>
              </w:rPr>
              <w:t>n</w:t>
            </w:r>
            <w:r w:rsidRPr="00E5427A">
              <w:rPr>
                <w:rFonts w:cstheme="minorHAnsi"/>
              </w:rPr>
              <w:t>o</w:t>
            </w:r>
          </w:p>
        </w:tc>
        <w:tc>
          <w:tcPr>
            <w:tcW w:w="672" w:type="pct"/>
            <w:shd w:val="clear" w:color="auto" w:fill="FFFFFF"/>
          </w:tcPr>
          <w:p w14:paraId="65A10738" w14:textId="77777777" w:rsidR="002D57C4" w:rsidRDefault="00D37E2A" w:rsidP="00502E57">
            <w:pPr>
              <w:pStyle w:val="TableText"/>
            </w:pPr>
            <w:hyperlink w:anchor="TYPE_YAML_STRING" w:history="1">
              <w:r w:rsidR="002D57C4" w:rsidRPr="00350D2F">
                <w:rPr>
                  <w:rStyle w:val="Hyperlink"/>
                  <w:rFonts w:cstheme="minorHAnsi"/>
                </w:rPr>
                <w:t>string</w:t>
              </w:r>
            </w:hyperlink>
          </w:p>
        </w:tc>
        <w:tc>
          <w:tcPr>
            <w:tcW w:w="627" w:type="pct"/>
            <w:shd w:val="clear" w:color="auto" w:fill="FFFFFF"/>
          </w:tcPr>
          <w:p w14:paraId="6D9EE32E" w14:textId="77777777" w:rsidR="002D57C4" w:rsidRPr="00A24279" w:rsidRDefault="002D57C4" w:rsidP="00502E57">
            <w:pPr>
              <w:pStyle w:val="TableText"/>
              <w:rPr>
                <w:b/>
              </w:rPr>
            </w:pPr>
            <w:r>
              <w:rPr>
                <w:rFonts w:cstheme="minorHAnsi"/>
              </w:rPr>
              <w:t>None</w:t>
            </w:r>
          </w:p>
        </w:tc>
        <w:tc>
          <w:tcPr>
            <w:tcW w:w="2462" w:type="pct"/>
            <w:shd w:val="clear" w:color="auto" w:fill="FFFFFF"/>
          </w:tcPr>
          <w:p w14:paraId="037E54E0" w14:textId="77777777" w:rsidR="002D57C4" w:rsidRDefault="002D57C4" w:rsidP="00502E57">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2D57C4" w:rsidRPr="004279F4" w14:paraId="7BFE2EFB" w14:textId="77777777" w:rsidTr="00502E57">
        <w:trPr>
          <w:cantSplit/>
        </w:trPr>
        <w:tc>
          <w:tcPr>
            <w:tcW w:w="747" w:type="pct"/>
            <w:shd w:val="clear" w:color="auto" w:fill="FFFFFF"/>
          </w:tcPr>
          <w:p w14:paraId="05A477C1" w14:textId="77777777" w:rsidR="002D57C4" w:rsidRPr="00E5427A" w:rsidDel="00511321" w:rsidRDefault="002D57C4" w:rsidP="00502E57">
            <w:pPr>
              <w:pStyle w:val="TableText"/>
              <w:rPr>
                <w:rFonts w:cstheme="minorHAnsi"/>
                <w:noProof/>
              </w:rPr>
            </w:pPr>
            <w:r>
              <w:rPr>
                <w:rFonts w:cstheme="minorHAnsi"/>
                <w:noProof/>
              </w:rPr>
              <w:t>public_address</w:t>
            </w:r>
          </w:p>
        </w:tc>
        <w:tc>
          <w:tcPr>
            <w:tcW w:w="492" w:type="pct"/>
            <w:shd w:val="clear" w:color="auto" w:fill="FFFFFF"/>
          </w:tcPr>
          <w:p w14:paraId="1192CE01"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47F5BA41" w14:textId="77777777" w:rsidR="002D57C4" w:rsidRDefault="00D37E2A" w:rsidP="00502E57">
            <w:pPr>
              <w:pStyle w:val="TableText"/>
            </w:pPr>
            <w:hyperlink w:anchor="TYPE_YAML_STRING" w:history="1">
              <w:r w:rsidR="002D57C4" w:rsidRPr="008F2DED">
                <w:rPr>
                  <w:rStyle w:val="Hyperlink"/>
                </w:rPr>
                <w:t>string</w:t>
              </w:r>
            </w:hyperlink>
          </w:p>
        </w:tc>
        <w:tc>
          <w:tcPr>
            <w:tcW w:w="627" w:type="pct"/>
            <w:shd w:val="clear" w:color="auto" w:fill="FFFFFF"/>
          </w:tcPr>
          <w:p w14:paraId="38F72ACD" w14:textId="77777777" w:rsidR="002D57C4" w:rsidDel="001A547A" w:rsidRDefault="002D57C4" w:rsidP="00502E57">
            <w:pPr>
              <w:pStyle w:val="TableText"/>
              <w:rPr>
                <w:rFonts w:cstheme="minorHAnsi"/>
              </w:rPr>
            </w:pPr>
            <w:r>
              <w:rPr>
                <w:rFonts w:cstheme="minorHAnsi"/>
              </w:rPr>
              <w:t>None</w:t>
            </w:r>
          </w:p>
        </w:tc>
        <w:tc>
          <w:tcPr>
            <w:tcW w:w="2462" w:type="pct"/>
            <w:shd w:val="clear" w:color="auto" w:fill="FFFFFF"/>
          </w:tcPr>
          <w:p w14:paraId="7D31D67B" w14:textId="77777777" w:rsidR="002D57C4" w:rsidRPr="00E5427A" w:rsidRDefault="002D57C4" w:rsidP="00502E57">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2D57C4" w:rsidRPr="004279F4" w14:paraId="4758F903" w14:textId="77777777" w:rsidTr="00502E57">
        <w:trPr>
          <w:cantSplit/>
        </w:trPr>
        <w:tc>
          <w:tcPr>
            <w:tcW w:w="747" w:type="pct"/>
            <w:shd w:val="clear" w:color="auto" w:fill="FFFFFF"/>
          </w:tcPr>
          <w:p w14:paraId="615D4E97" w14:textId="77777777" w:rsidR="002D57C4" w:rsidRPr="00E5427A" w:rsidRDefault="002D57C4" w:rsidP="00502E57">
            <w:pPr>
              <w:pStyle w:val="TableText"/>
              <w:rPr>
                <w:rFonts w:cstheme="minorHAnsi"/>
                <w:noProof/>
              </w:rPr>
            </w:pPr>
            <w:r>
              <w:rPr>
                <w:rFonts w:cstheme="minorHAnsi"/>
                <w:noProof/>
              </w:rPr>
              <w:t>networks</w:t>
            </w:r>
          </w:p>
        </w:tc>
        <w:tc>
          <w:tcPr>
            <w:tcW w:w="492" w:type="pct"/>
            <w:shd w:val="clear" w:color="auto" w:fill="FFFFFF"/>
          </w:tcPr>
          <w:p w14:paraId="539CD6FD" w14:textId="77777777" w:rsidR="002D57C4" w:rsidRPr="00E5427A" w:rsidRDefault="002D57C4" w:rsidP="00502E57">
            <w:pPr>
              <w:pStyle w:val="TableText"/>
              <w:rPr>
                <w:rFonts w:cstheme="minorHAnsi"/>
              </w:rPr>
            </w:pPr>
            <w:r>
              <w:rPr>
                <w:rFonts w:cstheme="minorHAnsi"/>
              </w:rPr>
              <w:t>no</w:t>
            </w:r>
          </w:p>
        </w:tc>
        <w:tc>
          <w:tcPr>
            <w:tcW w:w="672" w:type="pct"/>
            <w:shd w:val="clear" w:color="auto" w:fill="FFFFFF"/>
          </w:tcPr>
          <w:p w14:paraId="42F08379" w14:textId="77777777" w:rsidR="002D57C4" w:rsidRDefault="00D37E2A" w:rsidP="00502E57">
            <w:pPr>
              <w:pStyle w:val="TableText"/>
            </w:pPr>
            <w:hyperlink w:anchor="TYPE_TOSCA_MAP" w:history="1">
              <w:r w:rsidR="002D57C4" w:rsidRPr="00E06FB2">
                <w:rPr>
                  <w:rStyle w:val="Hyperlink"/>
                </w:rPr>
                <w:t>map</w:t>
              </w:r>
            </w:hyperlink>
            <w:r w:rsidR="002D57C4">
              <w:t xml:space="preserve"> of </w:t>
            </w:r>
            <w:hyperlink w:anchor="TYPE_TOSCA_DATA_NETWORKINFO" w:history="1">
              <w:r w:rsidR="002D57C4" w:rsidRPr="0059400F">
                <w:rPr>
                  <w:rStyle w:val="Hyperlink"/>
                </w:rPr>
                <w:t>NetworkInfo</w:t>
              </w:r>
            </w:hyperlink>
          </w:p>
        </w:tc>
        <w:tc>
          <w:tcPr>
            <w:tcW w:w="627" w:type="pct"/>
            <w:shd w:val="clear" w:color="auto" w:fill="FFFFFF"/>
          </w:tcPr>
          <w:p w14:paraId="1FF09173" w14:textId="77777777" w:rsidR="002D57C4" w:rsidRPr="00E5427A" w:rsidRDefault="002D57C4" w:rsidP="00502E57">
            <w:pPr>
              <w:pStyle w:val="TableText"/>
              <w:rPr>
                <w:rFonts w:cstheme="minorHAnsi"/>
              </w:rPr>
            </w:pPr>
            <w:r>
              <w:rPr>
                <w:rFonts w:cstheme="minorHAnsi"/>
              </w:rPr>
              <w:t>None</w:t>
            </w:r>
          </w:p>
        </w:tc>
        <w:tc>
          <w:tcPr>
            <w:tcW w:w="2462" w:type="pct"/>
            <w:shd w:val="clear" w:color="auto" w:fill="FFFFFF"/>
          </w:tcPr>
          <w:p w14:paraId="6B08B01B" w14:textId="77777777" w:rsidR="002D57C4" w:rsidRPr="00E5427A" w:rsidRDefault="002D57C4" w:rsidP="00502E57">
            <w:pPr>
              <w:pStyle w:val="TableText"/>
              <w:rPr>
                <w:rFonts w:cstheme="minorHAnsi"/>
              </w:rPr>
            </w:pPr>
            <w:r>
              <w:rPr>
                <w:rFonts w:cstheme="minorHAnsi"/>
              </w:rPr>
              <w:t>The list of logical networks assigned to the compute host instance and information about them.</w:t>
            </w:r>
          </w:p>
        </w:tc>
      </w:tr>
      <w:tr w:rsidR="002D57C4" w:rsidRPr="004279F4" w14:paraId="4EFD5157" w14:textId="77777777" w:rsidTr="00502E57">
        <w:trPr>
          <w:cantSplit/>
        </w:trPr>
        <w:tc>
          <w:tcPr>
            <w:tcW w:w="747" w:type="pct"/>
            <w:shd w:val="clear" w:color="auto" w:fill="FFFFFF"/>
          </w:tcPr>
          <w:p w14:paraId="3B55D603" w14:textId="77777777" w:rsidR="002D57C4" w:rsidRDefault="002D57C4" w:rsidP="00502E57">
            <w:pPr>
              <w:pStyle w:val="TableText"/>
              <w:rPr>
                <w:rFonts w:cstheme="minorHAnsi"/>
                <w:noProof/>
              </w:rPr>
            </w:pPr>
            <w:r>
              <w:rPr>
                <w:rFonts w:cstheme="minorHAnsi"/>
                <w:noProof/>
              </w:rPr>
              <w:t>ports</w:t>
            </w:r>
          </w:p>
        </w:tc>
        <w:tc>
          <w:tcPr>
            <w:tcW w:w="492" w:type="pct"/>
            <w:shd w:val="clear" w:color="auto" w:fill="FFFFFF"/>
          </w:tcPr>
          <w:p w14:paraId="66FFF679"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049F6171" w14:textId="77777777" w:rsidR="002D57C4" w:rsidRDefault="00D37E2A" w:rsidP="00502E57">
            <w:pPr>
              <w:pStyle w:val="TableText"/>
            </w:pPr>
            <w:hyperlink w:anchor="TYPE_TOSCA_MAP" w:history="1">
              <w:r w:rsidR="002D57C4" w:rsidRPr="00E06FB2">
                <w:rPr>
                  <w:rStyle w:val="Hyperlink"/>
                </w:rPr>
                <w:t>map</w:t>
              </w:r>
            </w:hyperlink>
            <w:r w:rsidR="002D57C4">
              <w:t xml:space="preserve"> of </w:t>
            </w:r>
            <w:hyperlink w:anchor="TYPE_TOSCA_DATA_PORTINFO" w:history="1">
              <w:r w:rsidR="002D57C4" w:rsidRPr="00B00047">
                <w:rPr>
                  <w:rStyle w:val="Hyperlink"/>
                </w:rPr>
                <w:t>PortInfo</w:t>
              </w:r>
            </w:hyperlink>
          </w:p>
        </w:tc>
        <w:tc>
          <w:tcPr>
            <w:tcW w:w="627" w:type="pct"/>
            <w:shd w:val="clear" w:color="auto" w:fill="FFFFFF"/>
          </w:tcPr>
          <w:p w14:paraId="7169EB96" w14:textId="77777777" w:rsidR="002D57C4" w:rsidRDefault="002D57C4" w:rsidP="00502E57">
            <w:pPr>
              <w:pStyle w:val="TableText"/>
              <w:rPr>
                <w:rFonts w:cstheme="minorHAnsi"/>
              </w:rPr>
            </w:pPr>
            <w:r>
              <w:rPr>
                <w:rFonts w:cstheme="minorHAnsi"/>
              </w:rPr>
              <w:t>None</w:t>
            </w:r>
          </w:p>
        </w:tc>
        <w:tc>
          <w:tcPr>
            <w:tcW w:w="2462" w:type="pct"/>
            <w:shd w:val="clear" w:color="auto" w:fill="FFFFFF"/>
          </w:tcPr>
          <w:p w14:paraId="077FDAE6" w14:textId="77777777" w:rsidR="002D57C4" w:rsidRDefault="002D57C4" w:rsidP="00502E57">
            <w:pPr>
              <w:pStyle w:val="TableText"/>
              <w:rPr>
                <w:rFonts w:cstheme="minorHAnsi"/>
              </w:rPr>
            </w:pPr>
            <w:r>
              <w:rPr>
                <w:rFonts w:cstheme="minorHAnsi"/>
              </w:rPr>
              <w:t>The list of logical ports assigned to the compute host instance and information about them.</w:t>
            </w:r>
          </w:p>
        </w:tc>
      </w:tr>
    </w:tbl>
    <w:p w14:paraId="672661C0" w14:textId="77777777" w:rsidR="002D57C4" w:rsidRDefault="002D57C4" w:rsidP="002D57C4">
      <w:pPr>
        <w:pStyle w:val="Heading4"/>
        <w:numPr>
          <w:ilvl w:val="3"/>
          <w:numId w:val="3"/>
        </w:numPr>
      </w:pPr>
      <w:r>
        <w:t>Definition</w:t>
      </w:r>
      <w:bookmarkEnd w:id="5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D6EE4E8" w14:textId="77777777" w:rsidTr="00502E57">
        <w:tc>
          <w:tcPr>
            <w:tcW w:w="9576" w:type="dxa"/>
            <w:shd w:val="clear" w:color="auto" w:fill="D9D9D9" w:themeFill="background1" w:themeFillShade="D9"/>
          </w:tcPr>
          <w:p w14:paraId="4680F936" w14:textId="77777777" w:rsidR="002D57C4" w:rsidRPr="006824F5" w:rsidRDefault="002D57C4" w:rsidP="00502E57">
            <w:pPr>
              <w:rPr>
                <w:rStyle w:val="CodeSnippet"/>
                <w:noProof/>
              </w:rPr>
            </w:pPr>
            <w:r w:rsidRPr="006824F5">
              <w:rPr>
                <w:rStyle w:val="CodeSnippet"/>
                <w:noProof/>
              </w:rPr>
              <w:t>tosca.nodes.Comput</w:t>
            </w:r>
            <w:r>
              <w:rPr>
                <w:rStyle w:val="CodeSnippet"/>
                <w:noProof/>
              </w:rPr>
              <w:t>e:</w:t>
            </w:r>
          </w:p>
          <w:p w14:paraId="5CE56D20"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68983CAA" w14:textId="77777777" w:rsidR="002D57C4" w:rsidRPr="006824F5" w:rsidRDefault="002D57C4" w:rsidP="00502E57">
            <w:pPr>
              <w:rPr>
                <w:rStyle w:val="CodeSnippet"/>
                <w:noProof/>
              </w:rPr>
            </w:pPr>
            <w:r w:rsidRPr="006824F5">
              <w:rPr>
                <w:rStyle w:val="CodeSnippet"/>
                <w:noProof/>
              </w:rPr>
              <w:t xml:space="preserve">  </w:t>
            </w:r>
            <w:r>
              <w:rPr>
                <w:rStyle w:val="CodeSnippet"/>
                <w:noProof/>
              </w:rPr>
              <w:t>attributes:</w:t>
            </w:r>
          </w:p>
          <w:p w14:paraId="335C3002" w14:textId="77777777" w:rsidR="002D57C4" w:rsidRDefault="002D57C4" w:rsidP="00502E57">
            <w:pPr>
              <w:rPr>
                <w:rStyle w:val="CodeSnippet"/>
                <w:noProof/>
              </w:rPr>
            </w:pPr>
            <w:r>
              <w:rPr>
                <w:rStyle w:val="CodeSnippet"/>
                <w:noProof/>
              </w:rPr>
              <w:t xml:space="preserve">    private_address:</w:t>
            </w:r>
          </w:p>
          <w:p w14:paraId="72AA85EE" w14:textId="77777777" w:rsidR="002D57C4" w:rsidRDefault="002D57C4" w:rsidP="00502E57">
            <w:pPr>
              <w:rPr>
                <w:rStyle w:val="CodeSnippet"/>
                <w:noProof/>
              </w:rPr>
            </w:pPr>
            <w:r w:rsidRPr="006824F5">
              <w:rPr>
                <w:rStyle w:val="CodeSnippet"/>
                <w:noProof/>
              </w:rPr>
              <w:t xml:space="preserve">      type: string</w:t>
            </w:r>
          </w:p>
          <w:p w14:paraId="12E0E710" w14:textId="77777777" w:rsidR="002D57C4" w:rsidRDefault="002D57C4" w:rsidP="00502E57">
            <w:pPr>
              <w:rPr>
                <w:rStyle w:val="CodeSnippet"/>
                <w:noProof/>
              </w:rPr>
            </w:pPr>
            <w:r>
              <w:rPr>
                <w:rStyle w:val="CodeSnippet"/>
                <w:noProof/>
              </w:rPr>
              <w:t xml:space="preserve">    public_address:</w:t>
            </w:r>
          </w:p>
          <w:p w14:paraId="590CFDFE" w14:textId="77777777" w:rsidR="002D57C4" w:rsidRDefault="002D57C4" w:rsidP="00502E57">
            <w:pPr>
              <w:rPr>
                <w:rStyle w:val="CodeSnippet"/>
                <w:noProof/>
              </w:rPr>
            </w:pPr>
            <w:r w:rsidRPr="006824F5">
              <w:rPr>
                <w:rStyle w:val="CodeSnippet"/>
                <w:noProof/>
              </w:rPr>
              <w:t xml:space="preserve">      type: string</w:t>
            </w:r>
          </w:p>
          <w:p w14:paraId="6278E76B" w14:textId="77777777" w:rsidR="002D57C4" w:rsidRDefault="002D57C4" w:rsidP="00502E57">
            <w:pPr>
              <w:rPr>
                <w:rStyle w:val="CodeSnippet"/>
                <w:noProof/>
              </w:rPr>
            </w:pPr>
            <w:r>
              <w:rPr>
                <w:rStyle w:val="CodeSnippet"/>
                <w:noProof/>
              </w:rPr>
              <w:t xml:space="preserve">    networks:</w:t>
            </w:r>
          </w:p>
          <w:p w14:paraId="5352CE29" w14:textId="77777777" w:rsidR="002D57C4" w:rsidRDefault="002D57C4" w:rsidP="00502E57">
            <w:pPr>
              <w:rPr>
                <w:rStyle w:val="CodeSnippet"/>
                <w:noProof/>
              </w:rPr>
            </w:pPr>
            <w:r>
              <w:rPr>
                <w:rStyle w:val="CodeSnippet"/>
                <w:noProof/>
              </w:rPr>
              <w:t xml:space="preserve">      type: map</w:t>
            </w:r>
          </w:p>
          <w:p w14:paraId="2ABBD004" w14:textId="77777777" w:rsidR="002D57C4" w:rsidRPr="00B81FDA" w:rsidRDefault="002D57C4" w:rsidP="00502E57">
            <w:pPr>
              <w:rPr>
                <w:rStyle w:val="CodeSnippet"/>
              </w:rPr>
            </w:pPr>
            <w:r w:rsidRPr="00B81FDA">
              <w:rPr>
                <w:rStyle w:val="CodeSnippet"/>
              </w:rPr>
              <w:t xml:space="preserve">      entry_schema:</w:t>
            </w:r>
          </w:p>
          <w:p w14:paraId="0227EA1F" w14:textId="77777777" w:rsidR="002D57C4" w:rsidRDefault="002D57C4" w:rsidP="00502E57">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04D515F" w14:textId="77777777" w:rsidR="002D57C4" w:rsidRDefault="002D57C4" w:rsidP="00502E57">
            <w:pPr>
              <w:rPr>
                <w:rStyle w:val="CodeSnippet"/>
                <w:noProof/>
              </w:rPr>
            </w:pPr>
            <w:r>
              <w:rPr>
                <w:rStyle w:val="CodeSnippet"/>
                <w:noProof/>
              </w:rPr>
              <w:t xml:space="preserve">    ports:</w:t>
            </w:r>
          </w:p>
          <w:p w14:paraId="41378680" w14:textId="77777777" w:rsidR="002D57C4" w:rsidRDefault="002D57C4" w:rsidP="00502E57">
            <w:pPr>
              <w:rPr>
                <w:rStyle w:val="CodeSnippet"/>
                <w:noProof/>
              </w:rPr>
            </w:pPr>
            <w:r>
              <w:rPr>
                <w:rStyle w:val="CodeSnippet"/>
                <w:noProof/>
              </w:rPr>
              <w:t xml:space="preserve">      type: map</w:t>
            </w:r>
          </w:p>
          <w:p w14:paraId="0A2FB6F1" w14:textId="77777777" w:rsidR="002D57C4" w:rsidRPr="00B81FDA" w:rsidRDefault="002D57C4" w:rsidP="00502E57">
            <w:pPr>
              <w:rPr>
                <w:rStyle w:val="CodeSnippet"/>
              </w:rPr>
            </w:pPr>
            <w:r w:rsidRPr="00B81FDA">
              <w:rPr>
                <w:rStyle w:val="CodeSnippet"/>
              </w:rPr>
              <w:t xml:space="preserve">      entry_schema:</w:t>
            </w:r>
          </w:p>
          <w:p w14:paraId="6389F83E" w14:textId="77777777" w:rsidR="002D57C4" w:rsidRDefault="002D57C4" w:rsidP="00502E57">
            <w:pPr>
              <w:rPr>
                <w:rStyle w:val="CodeSnippet"/>
              </w:rPr>
            </w:pPr>
            <w:r w:rsidRPr="00B81FDA">
              <w:rPr>
                <w:rStyle w:val="CodeSnippet"/>
              </w:rPr>
              <w:lastRenderedPageBreak/>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3F05414F" w14:textId="77777777" w:rsidR="002D57C4" w:rsidRDefault="002D57C4" w:rsidP="00502E57">
            <w:pPr>
              <w:rPr>
                <w:rStyle w:val="CodeSnippet"/>
                <w:noProof/>
              </w:rPr>
            </w:pPr>
            <w:r w:rsidRPr="006824F5">
              <w:rPr>
                <w:rStyle w:val="CodeSnippet"/>
                <w:noProof/>
              </w:rPr>
              <w:t xml:space="preserve">  </w:t>
            </w:r>
            <w:r>
              <w:rPr>
                <w:rStyle w:val="CodeSnippet"/>
                <w:noProof/>
              </w:rPr>
              <w:t>requirements:</w:t>
            </w:r>
          </w:p>
          <w:p w14:paraId="47A744EC" w14:textId="77777777" w:rsidR="002D57C4" w:rsidRDefault="002D57C4" w:rsidP="00502E57">
            <w:pPr>
              <w:rPr>
                <w:rStyle w:val="CodeSnippet"/>
                <w:noProof/>
              </w:rPr>
            </w:pPr>
            <w:r>
              <w:rPr>
                <w:rStyle w:val="CodeSnippet"/>
                <w:noProof/>
              </w:rPr>
              <w:t xml:space="preserve">    - local_storage: </w:t>
            </w:r>
          </w:p>
          <w:p w14:paraId="770BE7AD" w14:textId="77777777" w:rsidR="002D57C4" w:rsidRDefault="002D57C4" w:rsidP="00502E57">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1EC3BECD" w14:textId="77777777" w:rsidR="002D57C4" w:rsidRDefault="002D57C4" w:rsidP="00502E57">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567B8820" w14:textId="77777777" w:rsidR="002D57C4" w:rsidRDefault="002D57C4" w:rsidP="00502E57">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5C2222AB" w14:textId="77777777" w:rsidR="002D57C4" w:rsidRDefault="002D57C4" w:rsidP="00502E57">
            <w:pPr>
              <w:rPr>
                <w:rStyle w:val="CodeSnippet"/>
                <w:noProof/>
              </w:rPr>
            </w:pPr>
            <w:r>
              <w:rPr>
                <w:rStyle w:val="CodeSnippet"/>
                <w:noProof/>
              </w:rPr>
              <w:t xml:space="preserve">        occurrences: [0, UNBOUNDED]  </w:t>
            </w:r>
          </w:p>
          <w:p w14:paraId="2498DB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capabilities:</w:t>
            </w:r>
          </w:p>
          <w:p w14:paraId="172209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FCE204F"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1BA434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11B3C6B3" w14:textId="77777777" w:rsidR="002D57C4" w:rsidRDefault="002D57C4" w:rsidP="00502E57">
            <w:pPr>
              <w:rPr>
                <w:rStyle w:val="CodeSnippet"/>
                <w:noProof/>
              </w:rPr>
            </w:pPr>
            <w:r>
              <w:rPr>
                <w:rStyle w:val="CodeSnippet"/>
                <w:noProof/>
              </w:rPr>
              <w:t xml:space="preserve">    endpoint:</w:t>
            </w:r>
          </w:p>
          <w:p w14:paraId="38DA74A7" w14:textId="77777777" w:rsidR="002D57C4" w:rsidRDefault="002D57C4" w:rsidP="00502E57">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2FBA0A47" w14:textId="77777777" w:rsidR="002D57C4" w:rsidRDefault="002D57C4" w:rsidP="00502E57">
            <w:pPr>
              <w:rPr>
                <w:rStyle w:val="CodeSnippet"/>
                <w:noProof/>
              </w:rPr>
            </w:pPr>
            <w:r>
              <w:rPr>
                <w:rStyle w:val="CodeSnippet"/>
                <w:noProof/>
              </w:rPr>
              <w:t xml:space="preserve">    os:</w:t>
            </w:r>
          </w:p>
          <w:p w14:paraId="0F2916F2" w14:textId="77777777" w:rsidR="002D57C4" w:rsidRDefault="002D57C4" w:rsidP="00502E57">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3661EA87" w14:textId="77777777" w:rsidR="002D57C4" w:rsidRDefault="002D57C4" w:rsidP="00502E57">
            <w:pPr>
              <w:rPr>
                <w:rStyle w:val="CodeSnippet"/>
                <w:noProof/>
              </w:rPr>
            </w:pPr>
            <w:r>
              <w:rPr>
                <w:rStyle w:val="CodeSnippet"/>
                <w:noProof/>
              </w:rPr>
              <w:t xml:space="preserve">    scalable:</w:t>
            </w:r>
          </w:p>
          <w:p w14:paraId="656F01C0" w14:textId="77777777" w:rsidR="002D57C4"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6EA3123E" w14:textId="77777777" w:rsidR="002D57C4" w:rsidRDefault="002D57C4" w:rsidP="00502E57">
            <w:pPr>
              <w:rPr>
                <w:rStyle w:val="CodeSnippet"/>
                <w:noProof/>
              </w:rPr>
            </w:pPr>
            <w:r>
              <w:rPr>
                <w:rStyle w:val="CodeSnippet"/>
                <w:noProof/>
              </w:rPr>
              <w:t xml:space="preserve">    binding:</w:t>
            </w:r>
          </w:p>
          <w:p w14:paraId="00FFB928" w14:textId="77777777" w:rsidR="002D57C4" w:rsidRPr="006824F5" w:rsidRDefault="002D57C4" w:rsidP="00502E57">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52508D05" w14:textId="77777777" w:rsidR="002D57C4" w:rsidRDefault="002D57C4" w:rsidP="002D57C4">
      <w:pPr>
        <w:pStyle w:val="Heading4"/>
        <w:numPr>
          <w:ilvl w:val="3"/>
          <w:numId w:val="3"/>
        </w:numPr>
      </w:pPr>
      <w:bookmarkStart w:id="534" w:name="_Toc373867875"/>
      <w:bookmarkStart w:id="535" w:name="_Toc379455096"/>
      <w:r>
        <w:lastRenderedPageBreak/>
        <w:t>Additional Requirements</w:t>
      </w:r>
    </w:p>
    <w:p w14:paraId="773EDE0B" w14:textId="77777777" w:rsidR="002D57C4" w:rsidRPr="00EE6FF9" w:rsidRDefault="002D57C4" w:rsidP="002D57C4">
      <w:pPr>
        <w:pStyle w:val="ListParagraph"/>
        <w:numPr>
          <w:ilvl w:val="0"/>
          <w:numId w:val="70"/>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1D9350C" w14:textId="77777777" w:rsidR="002D57C4" w:rsidRDefault="002D57C4" w:rsidP="002D57C4">
      <w:pPr>
        <w:pStyle w:val="Heading3"/>
        <w:numPr>
          <w:ilvl w:val="2"/>
          <w:numId w:val="3"/>
        </w:numPr>
      </w:pPr>
      <w:bookmarkStart w:id="536" w:name="DEFN_TYPE_NODES_SOFTWARE_COMPONENT"/>
      <w:r w:rsidRPr="00753318">
        <w:t>tosca</w:t>
      </w:r>
      <w:r>
        <w:t>.nodes.S</w:t>
      </w:r>
      <w:r w:rsidRPr="00753318">
        <w:t>oftware</w:t>
      </w:r>
      <w:r>
        <w:t>C</w:t>
      </w:r>
      <w:r w:rsidRPr="00753318">
        <w:t>omponent</w:t>
      </w:r>
    </w:p>
    <w:bookmarkEnd w:id="536"/>
    <w:p w14:paraId="44D4DA50" w14:textId="77777777" w:rsidR="002D57C4" w:rsidRDefault="002D57C4" w:rsidP="002D57C4">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EB8B4B9" w14:textId="77777777" w:rsidTr="00502E57">
        <w:tc>
          <w:tcPr>
            <w:tcW w:w="1177" w:type="pct"/>
            <w:shd w:val="clear" w:color="auto" w:fill="D9D9D9"/>
          </w:tcPr>
          <w:p w14:paraId="34C7F772" w14:textId="77777777" w:rsidR="002D57C4" w:rsidRPr="00422683" w:rsidRDefault="002D57C4" w:rsidP="00502E57">
            <w:pPr>
              <w:pStyle w:val="TableText-Heading"/>
            </w:pPr>
            <w:r w:rsidRPr="00422683">
              <w:t>Shorthand Name</w:t>
            </w:r>
          </w:p>
        </w:tc>
        <w:tc>
          <w:tcPr>
            <w:tcW w:w="3823" w:type="pct"/>
          </w:tcPr>
          <w:p w14:paraId="766C95B8" w14:textId="77777777" w:rsidR="002D57C4" w:rsidRPr="005A5497" w:rsidRDefault="002D57C4" w:rsidP="00502E57">
            <w:pPr>
              <w:pStyle w:val="TableText"/>
              <w:rPr>
                <w:noProof/>
              </w:rPr>
            </w:pPr>
            <w:r>
              <w:rPr>
                <w:noProof/>
              </w:rPr>
              <w:t>SoftwareComponent</w:t>
            </w:r>
          </w:p>
        </w:tc>
      </w:tr>
      <w:tr w:rsidR="002D57C4" w:rsidRPr="004279F4" w14:paraId="7004F1A8" w14:textId="77777777" w:rsidTr="00502E57">
        <w:tc>
          <w:tcPr>
            <w:tcW w:w="1177" w:type="pct"/>
            <w:shd w:val="clear" w:color="auto" w:fill="D9D9D9"/>
          </w:tcPr>
          <w:p w14:paraId="4EF9E0DE" w14:textId="77777777" w:rsidR="002D57C4" w:rsidRPr="00422683" w:rsidRDefault="002D57C4" w:rsidP="00502E57">
            <w:pPr>
              <w:pStyle w:val="TableText-Heading"/>
            </w:pPr>
            <w:r w:rsidRPr="00422683">
              <w:t>Type Qualified Name</w:t>
            </w:r>
          </w:p>
        </w:tc>
        <w:tc>
          <w:tcPr>
            <w:tcW w:w="3823" w:type="pct"/>
          </w:tcPr>
          <w:p w14:paraId="63347F4F" w14:textId="77777777" w:rsidR="002D57C4" w:rsidRDefault="002D57C4" w:rsidP="00502E57">
            <w:pPr>
              <w:pStyle w:val="TableText"/>
              <w:rPr>
                <w:noProof/>
              </w:rPr>
            </w:pPr>
            <w:r>
              <w:rPr>
                <w:noProof/>
              </w:rPr>
              <w:t>tosca:SoftwareComponent</w:t>
            </w:r>
          </w:p>
        </w:tc>
      </w:tr>
      <w:tr w:rsidR="002D57C4" w:rsidRPr="004279F4" w14:paraId="4C1D1ECF" w14:textId="77777777" w:rsidTr="00502E57">
        <w:tc>
          <w:tcPr>
            <w:tcW w:w="1177" w:type="pct"/>
            <w:shd w:val="clear" w:color="auto" w:fill="D9D9D9"/>
          </w:tcPr>
          <w:p w14:paraId="08B7B2D2" w14:textId="77777777" w:rsidR="002D57C4" w:rsidRPr="00422683" w:rsidRDefault="002D57C4" w:rsidP="00502E57">
            <w:pPr>
              <w:pStyle w:val="TableText-Heading"/>
            </w:pPr>
            <w:r w:rsidRPr="00422683">
              <w:t>Type URI</w:t>
            </w:r>
          </w:p>
        </w:tc>
        <w:tc>
          <w:tcPr>
            <w:tcW w:w="3823" w:type="pct"/>
          </w:tcPr>
          <w:p w14:paraId="0A53CE47" w14:textId="77777777" w:rsidR="002D57C4" w:rsidRPr="001C038A" w:rsidRDefault="002D57C4" w:rsidP="00502E57">
            <w:pPr>
              <w:pStyle w:val="TableText"/>
            </w:pPr>
            <w:r w:rsidRPr="001C038A">
              <w:t>tosca.</w:t>
            </w:r>
            <w:r>
              <w:t>nodes.SoftwareComponent</w:t>
            </w:r>
          </w:p>
        </w:tc>
      </w:tr>
    </w:tbl>
    <w:p w14:paraId="1433BAB3"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987"/>
        <w:gridCol w:w="1540"/>
        <w:gridCol w:w="4844"/>
      </w:tblGrid>
      <w:tr w:rsidR="002D57C4" w:rsidRPr="004279F4" w14:paraId="31FBD0E9" w14:textId="77777777" w:rsidTr="00502E57">
        <w:trPr>
          <w:cantSplit/>
          <w:tblHeader/>
        </w:trPr>
        <w:tc>
          <w:tcPr>
            <w:tcW w:w="845" w:type="pct"/>
            <w:shd w:val="clear" w:color="auto" w:fill="D9D9D9"/>
          </w:tcPr>
          <w:p w14:paraId="1F8E3427" w14:textId="77777777" w:rsidR="002D57C4" w:rsidRPr="00422683" w:rsidRDefault="002D57C4" w:rsidP="00502E57">
            <w:pPr>
              <w:pStyle w:val="TableText-Heading"/>
            </w:pPr>
            <w:r w:rsidRPr="00422683">
              <w:t>Name</w:t>
            </w:r>
          </w:p>
        </w:tc>
        <w:tc>
          <w:tcPr>
            <w:tcW w:w="488" w:type="pct"/>
            <w:shd w:val="clear" w:color="auto" w:fill="D9D9D9"/>
          </w:tcPr>
          <w:p w14:paraId="2D738ED1" w14:textId="77777777" w:rsidR="002D57C4" w:rsidRPr="00422683" w:rsidRDefault="002D57C4" w:rsidP="00502E57">
            <w:pPr>
              <w:pStyle w:val="TableText-Heading"/>
            </w:pPr>
            <w:r w:rsidRPr="00422683">
              <w:t>Required</w:t>
            </w:r>
          </w:p>
        </w:tc>
        <w:tc>
          <w:tcPr>
            <w:tcW w:w="491" w:type="pct"/>
            <w:shd w:val="clear" w:color="auto" w:fill="D9D9D9"/>
          </w:tcPr>
          <w:p w14:paraId="453AA8D0" w14:textId="77777777" w:rsidR="002D57C4" w:rsidRPr="00422683" w:rsidRDefault="002D57C4" w:rsidP="00502E57">
            <w:pPr>
              <w:pStyle w:val="TableText-Heading"/>
            </w:pPr>
            <w:r w:rsidRPr="00422683">
              <w:t>Type</w:t>
            </w:r>
          </w:p>
        </w:tc>
        <w:tc>
          <w:tcPr>
            <w:tcW w:w="766" w:type="pct"/>
            <w:shd w:val="clear" w:color="auto" w:fill="D9D9D9"/>
          </w:tcPr>
          <w:p w14:paraId="766B18F0" w14:textId="77777777" w:rsidR="002D57C4" w:rsidRPr="00422683" w:rsidRDefault="002D57C4" w:rsidP="00502E57">
            <w:pPr>
              <w:pStyle w:val="TableText-Heading"/>
            </w:pPr>
            <w:r w:rsidRPr="00422683">
              <w:t>Constraints</w:t>
            </w:r>
          </w:p>
        </w:tc>
        <w:tc>
          <w:tcPr>
            <w:tcW w:w="2410" w:type="pct"/>
            <w:shd w:val="clear" w:color="auto" w:fill="D9D9D9"/>
          </w:tcPr>
          <w:p w14:paraId="05A8A62D" w14:textId="77777777" w:rsidR="002D57C4" w:rsidRPr="00422683" w:rsidRDefault="002D57C4" w:rsidP="00502E57">
            <w:pPr>
              <w:pStyle w:val="TableText-Heading"/>
            </w:pPr>
            <w:r w:rsidRPr="00422683">
              <w:t>Description</w:t>
            </w:r>
          </w:p>
        </w:tc>
      </w:tr>
      <w:tr w:rsidR="002D57C4" w:rsidRPr="004279F4" w14:paraId="046136F1" w14:textId="77777777" w:rsidTr="00502E57">
        <w:trPr>
          <w:cantSplit/>
        </w:trPr>
        <w:tc>
          <w:tcPr>
            <w:tcW w:w="845" w:type="pct"/>
            <w:shd w:val="clear" w:color="auto" w:fill="FFFFFF"/>
          </w:tcPr>
          <w:p w14:paraId="248A35D7" w14:textId="77777777" w:rsidR="002D57C4" w:rsidRDefault="002D57C4" w:rsidP="00502E57">
            <w:pPr>
              <w:pStyle w:val="TableText"/>
              <w:rPr>
                <w:noProof/>
              </w:rPr>
            </w:pPr>
            <w:r>
              <w:rPr>
                <w:noProof/>
              </w:rPr>
              <w:t>component_version</w:t>
            </w:r>
          </w:p>
        </w:tc>
        <w:tc>
          <w:tcPr>
            <w:tcW w:w="488" w:type="pct"/>
            <w:shd w:val="clear" w:color="auto" w:fill="FFFFFF"/>
          </w:tcPr>
          <w:p w14:paraId="65403F9C" w14:textId="77777777" w:rsidR="002D57C4" w:rsidRDefault="002D57C4" w:rsidP="00502E57">
            <w:pPr>
              <w:pStyle w:val="TableText"/>
            </w:pPr>
            <w:r>
              <w:t>no</w:t>
            </w:r>
          </w:p>
        </w:tc>
        <w:tc>
          <w:tcPr>
            <w:tcW w:w="491" w:type="pct"/>
            <w:shd w:val="clear" w:color="auto" w:fill="FFFFFF"/>
          </w:tcPr>
          <w:p w14:paraId="6CD540F3" w14:textId="77777777" w:rsidR="002D57C4" w:rsidRPr="004279F4" w:rsidRDefault="00D37E2A" w:rsidP="00502E57">
            <w:pPr>
              <w:pStyle w:val="TableText"/>
            </w:pPr>
            <w:hyperlink w:anchor="TYPE_TOSCA_VERSION" w:history="1">
              <w:r w:rsidR="002D57C4" w:rsidRPr="00D31147">
                <w:rPr>
                  <w:rStyle w:val="Hyperlink"/>
                </w:rPr>
                <w:t>version</w:t>
              </w:r>
            </w:hyperlink>
          </w:p>
        </w:tc>
        <w:tc>
          <w:tcPr>
            <w:tcW w:w="766" w:type="pct"/>
            <w:shd w:val="clear" w:color="auto" w:fill="FFFFFF"/>
          </w:tcPr>
          <w:p w14:paraId="4C299F17" w14:textId="77777777" w:rsidR="002D57C4" w:rsidRPr="00B31902" w:rsidRDefault="002D57C4" w:rsidP="00502E57">
            <w:pPr>
              <w:pStyle w:val="TableText"/>
            </w:pPr>
            <w:r>
              <w:t>None</w:t>
            </w:r>
          </w:p>
        </w:tc>
        <w:tc>
          <w:tcPr>
            <w:tcW w:w="2410" w:type="pct"/>
            <w:shd w:val="clear" w:color="auto" w:fill="FFFFFF"/>
          </w:tcPr>
          <w:p w14:paraId="73C91616" w14:textId="77777777" w:rsidR="002D57C4" w:rsidRDefault="002D57C4" w:rsidP="00502E57">
            <w:pPr>
              <w:pStyle w:val="TableText"/>
            </w:pPr>
            <w:r>
              <w:rPr>
                <w:rFonts w:cstheme="minorHAnsi"/>
              </w:rPr>
              <w:t>The optional software component’s version.</w:t>
            </w:r>
          </w:p>
        </w:tc>
      </w:tr>
      <w:tr w:rsidR="002D57C4" w:rsidRPr="004279F4" w14:paraId="0A8D8540" w14:textId="77777777" w:rsidTr="00502E57">
        <w:trPr>
          <w:cantSplit/>
        </w:trPr>
        <w:tc>
          <w:tcPr>
            <w:tcW w:w="845" w:type="pct"/>
            <w:shd w:val="clear" w:color="auto" w:fill="FFFFFF"/>
          </w:tcPr>
          <w:p w14:paraId="2085733A" w14:textId="77777777" w:rsidR="002D57C4" w:rsidRDefault="002D57C4" w:rsidP="00502E57">
            <w:pPr>
              <w:pStyle w:val="TableText"/>
              <w:rPr>
                <w:noProof/>
              </w:rPr>
            </w:pPr>
            <w:r>
              <w:rPr>
                <w:noProof/>
              </w:rPr>
              <w:t>admin_credential</w:t>
            </w:r>
          </w:p>
        </w:tc>
        <w:tc>
          <w:tcPr>
            <w:tcW w:w="488" w:type="pct"/>
            <w:shd w:val="clear" w:color="auto" w:fill="FFFFFF"/>
          </w:tcPr>
          <w:p w14:paraId="3AA229F9" w14:textId="77777777" w:rsidR="002D57C4" w:rsidRDefault="002D57C4" w:rsidP="00502E57">
            <w:pPr>
              <w:pStyle w:val="TableText"/>
            </w:pPr>
            <w:r>
              <w:t>no</w:t>
            </w:r>
          </w:p>
        </w:tc>
        <w:tc>
          <w:tcPr>
            <w:tcW w:w="491" w:type="pct"/>
            <w:shd w:val="clear" w:color="auto" w:fill="FFFFFF"/>
          </w:tcPr>
          <w:p w14:paraId="7A310E3E" w14:textId="77777777" w:rsidR="002D57C4" w:rsidRDefault="002D57C4" w:rsidP="00502E57">
            <w:pPr>
              <w:pStyle w:val="TableText"/>
            </w:pPr>
            <w:r>
              <w:t>Credential</w:t>
            </w:r>
          </w:p>
        </w:tc>
        <w:tc>
          <w:tcPr>
            <w:tcW w:w="766" w:type="pct"/>
            <w:shd w:val="clear" w:color="auto" w:fill="FFFFFF"/>
          </w:tcPr>
          <w:p w14:paraId="46FC6A17" w14:textId="77777777" w:rsidR="002D57C4" w:rsidRDefault="002D57C4" w:rsidP="00502E57">
            <w:pPr>
              <w:pStyle w:val="TableText"/>
            </w:pPr>
            <w:r>
              <w:t>None</w:t>
            </w:r>
          </w:p>
        </w:tc>
        <w:tc>
          <w:tcPr>
            <w:tcW w:w="2410" w:type="pct"/>
            <w:shd w:val="clear" w:color="auto" w:fill="FFFFFF"/>
          </w:tcPr>
          <w:p w14:paraId="5C7EE113" w14:textId="77777777" w:rsidR="002D57C4" w:rsidRDefault="002D57C4" w:rsidP="00502E57">
            <w:pPr>
              <w:pStyle w:val="TableText"/>
              <w:rPr>
                <w:rFonts w:cstheme="minorHAnsi"/>
              </w:rPr>
            </w:pPr>
            <w:r>
              <w:rPr>
                <w:rFonts w:cstheme="minorHAnsi"/>
              </w:rPr>
              <w:t>The optional credential that can be used to authenticate to the software component.</w:t>
            </w:r>
          </w:p>
        </w:tc>
      </w:tr>
    </w:tbl>
    <w:p w14:paraId="723D9893"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2D57C4" w:rsidRPr="004279F4" w14:paraId="5098D6EC" w14:textId="77777777" w:rsidTr="00502E57">
        <w:trPr>
          <w:cantSplit/>
          <w:tblHeader/>
        </w:trPr>
        <w:tc>
          <w:tcPr>
            <w:tcW w:w="792" w:type="pct"/>
            <w:shd w:val="clear" w:color="auto" w:fill="D9D9D9"/>
          </w:tcPr>
          <w:p w14:paraId="401345AD" w14:textId="77777777" w:rsidR="002D57C4" w:rsidRPr="00422683" w:rsidRDefault="002D57C4" w:rsidP="00502E57">
            <w:pPr>
              <w:pStyle w:val="TableText-Heading"/>
            </w:pPr>
            <w:r w:rsidRPr="00422683">
              <w:t>Name</w:t>
            </w:r>
          </w:p>
        </w:tc>
        <w:tc>
          <w:tcPr>
            <w:tcW w:w="356" w:type="pct"/>
            <w:shd w:val="clear" w:color="auto" w:fill="D9D9D9"/>
          </w:tcPr>
          <w:p w14:paraId="3E64C481" w14:textId="77777777" w:rsidR="002D57C4" w:rsidRPr="00422683" w:rsidRDefault="002D57C4" w:rsidP="00502E57">
            <w:pPr>
              <w:pStyle w:val="TableText-Heading"/>
            </w:pPr>
            <w:r w:rsidRPr="00422683">
              <w:t>Required</w:t>
            </w:r>
          </w:p>
        </w:tc>
        <w:tc>
          <w:tcPr>
            <w:tcW w:w="583" w:type="pct"/>
            <w:shd w:val="clear" w:color="auto" w:fill="D9D9D9"/>
          </w:tcPr>
          <w:p w14:paraId="3AD36DB8" w14:textId="77777777" w:rsidR="002D57C4" w:rsidRPr="00422683" w:rsidRDefault="002D57C4" w:rsidP="00502E57">
            <w:pPr>
              <w:pStyle w:val="TableText-Heading"/>
            </w:pPr>
            <w:r w:rsidRPr="00422683">
              <w:t>Type</w:t>
            </w:r>
          </w:p>
        </w:tc>
        <w:tc>
          <w:tcPr>
            <w:tcW w:w="760" w:type="pct"/>
            <w:shd w:val="clear" w:color="auto" w:fill="D9D9D9"/>
          </w:tcPr>
          <w:p w14:paraId="5C24F20D" w14:textId="77777777" w:rsidR="002D57C4" w:rsidRPr="00422683" w:rsidRDefault="002D57C4" w:rsidP="00502E57">
            <w:pPr>
              <w:pStyle w:val="TableText-Heading"/>
            </w:pPr>
            <w:r w:rsidRPr="00422683">
              <w:t>Constraints</w:t>
            </w:r>
          </w:p>
        </w:tc>
        <w:tc>
          <w:tcPr>
            <w:tcW w:w="2509" w:type="pct"/>
            <w:shd w:val="clear" w:color="auto" w:fill="D9D9D9"/>
          </w:tcPr>
          <w:p w14:paraId="1066BE22" w14:textId="77777777" w:rsidR="002D57C4" w:rsidRPr="00422683" w:rsidRDefault="002D57C4" w:rsidP="00502E57">
            <w:pPr>
              <w:pStyle w:val="TableText-Heading"/>
            </w:pPr>
            <w:r w:rsidRPr="00422683">
              <w:t>Description</w:t>
            </w:r>
          </w:p>
        </w:tc>
      </w:tr>
      <w:tr w:rsidR="002D57C4" w:rsidRPr="004279F4" w14:paraId="59E2D073" w14:textId="77777777" w:rsidTr="00502E57">
        <w:trPr>
          <w:cantSplit/>
        </w:trPr>
        <w:tc>
          <w:tcPr>
            <w:tcW w:w="792" w:type="pct"/>
            <w:shd w:val="clear" w:color="auto" w:fill="FFFFFF"/>
          </w:tcPr>
          <w:p w14:paraId="1279FAE5" w14:textId="77777777" w:rsidR="002D57C4" w:rsidRDefault="002D57C4" w:rsidP="00502E57">
            <w:pPr>
              <w:pStyle w:val="TableText"/>
              <w:rPr>
                <w:rFonts w:cstheme="minorHAnsi"/>
                <w:noProof/>
              </w:rPr>
            </w:pPr>
            <w:r>
              <w:rPr>
                <w:rFonts w:cstheme="minorHAnsi"/>
                <w:noProof/>
              </w:rPr>
              <w:t>N/A</w:t>
            </w:r>
          </w:p>
        </w:tc>
        <w:tc>
          <w:tcPr>
            <w:tcW w:w="356" w:type="pct"/>
            <w:shd w:val="clear" w:color="auto" w:fill="FFFFFF"/>
          </w:tcPr>
          <w:p w14:paraId="6C9AF0E4" w14:textId="77777777" w:rsidR="002D57C4" w:rsidRDefault="002D57C4" w:rsidP="00502E57">
            <w:pPr>
              <w:pStyle w:val="TableText"/>
              <w:rPr>
                <w:rFonts w:cstheme="minorHAnsi"/>
              </w:rPr>
            </w:pPr>
            <w:r>
              <w:rPr>
                <w:rFonts w:cstheme="minorHAnsi"/>
              </w:rPr>
              <w:t>N/A</w:t>
            </w:r>
          </w:p>
        </w:tc>
        <w:tc>
          <w:tcPr>
            <w:tcW w:w="583" w:type="pct"/>
            <w:shd w:val="clear" w:color="auto" w:fill="FFFFFF"/>
          </w:tcPr>
          <w:p w14:paraId="0F184288" w14:textId="77777777" w:rsidR="002D57C4" w:rsidRDefault="002D57C4" w:rsidP="00502E57">
            <w:pPr>
              <w:pStyle w:val="TableText"/>
            </w:pPr>
            <w:r>
              <w:t>N/A</w:t>
            </w:r>
          </w:p>
        </w:tc>
        <w:tc>
          <w:tcPr>
            <w:tcW w:w="760" w:type="pct"/>
            <w:shd w:val="clear" w:color="auto" w:fill="FFFFFF"/>
          </w:tcPr>
          <w:p w14:paraId="30BD1DDE" w14:textId="77777777" w:rsidR="002D57C4" w:rsidRPr="005D363E" w:rsidRDefault="002D57C4" w:rsidP="00502E57">
            <w:pPr>
              <w:pStyle w:val="TableText"/>
            </w:pPr>
            <w:r>
              <w:t>N/A</w:t>
            </w:r>
          </w:p>
        </w:tc>
        <w:tc>
          <w:tcPr>
            <w:tcW w:w="2509" w:type="pct"/>
            <w:shd w:val="clear" w:color="auto" w:fill="FFFFFF"/>
          </w:tcPr>
          <w:p w14:paraId="622FABE8" w14:textId="77777777" w:rsidR="002D57C4" w:rsidRDefault="002D57C4" w:rsidP="00502E57">
            <w:pPr>
              <w:pStyle w:val="TableText"/>
            </w:pPr>
            <w:r>
              <w:t>N/A</w:t>
            </w:r>
          </w:p>
        </w:tc>
      </w:tr>
    </w:tbl>
    <w:p w14:paraId="6D63BE91"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F0E9B20" w14:textId="77777777" w:rsidTr="00502E57">
        <w:tc>
          <w:tcPr>
            <w:tcW w:w="9576" w:type="dxa"/>
            <w:shd w:val="clear" w:color="auto" w:fill="D9D9D9" w:themeFill="background1" w:themeFillShade="D9"/>
          </w:tcPr>
          <w:p w14:paraId="2692A502" w14:textId="77777777" w:rsidR="002D57C4" w:rsidRPr="006824F5" w:rsidRDefault="002D57C4" w:rsidP="00502E57">
            <w:pPr>
              <w:rPr>
                <w:rStyle w:val="CodeSnippet"/>
                <w:noProof/>
              </w:rPr>
            </w:pPr>
            <w:r w:rsidRPr="006824F5">
              <w:rPr>
                <w:rStyle w:val="CodeSnippet"/>
                <w:noProof/>
              </w:rPr>
              <w:t>tosca.nodes.SoftwareComponent:</w:t>
            </w:r>
          </w:p>
          <w:p w14:paraId="62D0F998"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06041B15" w14:textId="77777777" w:rsidR="002D57C4" w:rsidRPr="006824F5" w:rsidRDefault="002D57C4" w:rsidP="00502E57">
            <w:pPr>
              <w:rPr>
                <w:rStyle w:val="CodeSnippet"/>
                <w:noProof/>
              </w:rPr>
            </w:pPr>
            <w:r w:rsidRPr="006824F5">
              <w:rPr>
                <w:rStyle w:val="CodeSnippet"/>
                <w:noProof/>
              </w:rPr>
              <w:t xml:space="preserve">  properties:</w:t>
            </w:r>
          </w:p>
          <w:p w14:paraId="668FA674" w14:textId="77777777" w:rsidR="002D57C4" w:rsidRPr="006824F5" w:rsidRDefault="002D57C4" w:rsidP="00502E57">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2FF1A854" w14:textId="77777777" w:rsidR="002D57C4" w:rsidRDefault="002D57C4" w:rsidP="00502E57">
            <w:pPr>
              <w:rPr>
                <w:rStyle w:val="CodeSnippet"/>
                <w:noProof/>
              </w:rPr>
            </w:pPr>
            <w:r w:rsidRPr="006824F5">
              <w:rPr>
                <w:rStyle w:val="CodeSnippet"/>
                <w:noProof/>
              </w:rPr>
              <w:t xml:space="preserve">    </w:t>
            </w:r>
            <w:r>
              <w:rPr>
                <w:rStyle w:val="CodeSnippet"/>
                <w:noProof/>
              </w:rPr>
              <w:t>component_</w:t>
            </w:r>
            <w:r w:rsidRPr="006824F5">
              <w:rPr>
                <w:rStyle w:val="CodeSnippet"/>
                <w:noProof/>
              </w:rPr>
              <w:t xml:space="preserve">version: </w:t>
            </w:r>
          </w:p>
          <w:p w14:paraId="64D35F7A" w14:textId="77777777" w:rsidR="002D57C4" w:rsidRDefault="002D57C4" w:rsidP="00502E57">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1C02B7AB" w14:textId="77777777" w:rsidR="002D57C4" w:rsidRDefault="002D57C4" w:rsidP="00502E57">
            <w:pPr>
              <w:rPr>
                <w:rStyle w:val="CodeSnippet"/>
                <w:noProof/>
              </w:rPr>
            </w:pPr>
            <w:r>
              <w:rPr>
                <w:rStyle w:val="CodeSnippet"/>
                <w:noProof/>
              </w:rPr>
              <w:t xml:space="preserve">      required: false</w:t>
            </w:r>
          </w:p>
          <w:p w14:paraId="2F4CE7A0" w14:textId="77777777" w:rsidR="002D57C4" w:rsidRDefault="002D57C4" w:rsidP="00502E57">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345EAA0F" w14:textId="77777777" w:rsidR="002D57C4" w:rsidRDefault="002D57C4" w:rsidP="00502E57">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2EAEDF7C" w14:textId="77777777" w:rsidR="002D57C4" w:rsidRDefault="002D57C4" w:rsidP="00502E57">
            <w:pPr>
              <w:rPr>
                <w:rStyle w:val="CodeSnippet"/>
                <w:noProof/>
              </w:rPr>
            </w:pPr>
            <w:r>
              <w:rPr>
                <w:rStyle w:val="CodeSnippet"/>
                <w:noProof/>
              </w:rPr>
              <w:t xml:space="preserve">      required: false</w:t>
            </w:r>
          </w:p>
          <w:p w14:paraId="05C07051" w14:textId="77777777" w:rsidR="002D57C4" w:rsidRPr="006824F5" w:rsidRDefault="002D57C4" w:rsidP="00502E57">
            <w:pPr>
              <w:rPr>
                <w:rStyle w:val="CodeSnippet"/>
                <w:noProof/>
              </w:rPr>
            </w:pPr>
            <w:r w:rsidRPr="006824F5">
              <w:rPr>
                <w:rStyle w:val="CodeSnippet"/>
                <w:noProof/>
              </w:rPr>
              <w:t xml:space="preserve">  requirements:</w:t>
            </w:r>
          </w:p>
          <w:p w14:paraId="42A185DA"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4998DF66" w14:textId="77777777" w:rsidR="002D57C4" w:rsidRDefault="002D57C4" w:rsidP="00502E57">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8BF38C8" w14:textId="77777777" w:rsidR="002D57C4" w:rsidRDefault="002D57C4" w:rsidP="00502E57">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2AF1F346"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0E61D42C" w14:textId="77777777" w:rsidR="002D57C4" w:rsidRDefault="002D57C4" w:rsidP="002D57C4">
      <w:pPr>
        <w:pStyle w:val="Heading4"/>
        <w:numPr>
          <w:ilvl w:val="3"/>
          <w:numId w:val="3"/>
        </w:numPr>
      </w:pPr>
      <w:r>
        <w:t>Additional Requirements</w:t>
      </w:r>
    </w:p>
    <w:p w14:paraId="5A1562A4" w14:textId="77777777" w:rsidR="002D57C4" w:rsidRDefault="002D57C4" w:rsidP="002D57C4">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01761270" w14:textId="77777777" w:rsidR="002D57C4" w:rsidRDefault="002D57C4" w:rsidP="002D57C4">
      <w:pPr>
        <w:pStyle w:val="Heading3"/>
        <w:numPr>
          <w:ilvl w:val="2"/>
          <w:numId w:val="3"/>
        </w:numPr>
      </w:pPr>
      <w:bookmarkStart w:id="537" w:name="DEFN_TYPE_NODES_WEBSERVER"/>
      <w:r>
        <w:t>tosca.nodes.WebServer</w:t>
      </w:r>
    </w:p>
    <w:bookmarkEnd w:id="537"/>
    <w:p w14:paraId="29ADF289" w14:textId="77777777" w:rsidR="002D57C4" w:rsidRPr="00BF13E1" w:rsidRDefault="002D57C4" w:rsidP="002D57C4">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9A15172" w14:textId="77777777" w:rsidTr="00502E57">
        <w:tc>
          <w:tcPr>
            <w:tcW w:w="1177" w:type="pct"/>
            <w:shd w:val="clear" w:color="auto" w:fill="D9D9D9"/>
          </w:tcPr>
          <w:p w14:paraId="113E2CD1" w14:textId="77777777" w:rsidR="002D57C4" w:rsidRPr="00422683" w:rsidRDefault="002D57C4" w:rsidP="00502E57">
            <w:pPr>
              <w:pStyle w:val="TableText-Heading"/>
            </w:pPr>
            <w:r w:rsidRPr="00422683">
              <w:t>Shorthand Name</w:t>
            </w:r>
          </w:p>
        </w:tc>
        <w:tc>
          <w:tcPr>
            <w:tcW w:w="3823" w:type="pct"/>
          </w:tcPr>
          <w:p w14:paraId="194A1200" w14:textId="77777777" w:rsidR="002D57C4" w:rsidRPr="005A5497" w:rsidRDefault="002D57C4" w:rsidP="00502E57">
            <w:pPr>
              <w:pStyle w:val="TableText"/>
              <w:rPr>
                <w:noProof/>
              </w:rPr>
            </w:pPr>
            <w:r>
              <w:rPr>
                <w:noProof/>
              </w:rPr>
              <w:t>WebServer</w:t>
            </w:r>
          </w:p>
        </w:tc>
      </w:tr>
      <w:tr w:rsidR="002D57C4" w:rsidRPr="004279F4" w14:paraId="50DBACF4" w14:textId="77777777" w:rsidTr="00502E57">
        <w:tc>
          <w:tcPr>
            <w:tcW w:w="1177" w:type="pct"/>
            <w:shd w:val="clear" w:color="auto" w:fill="D9D9D9"/>
          </w:tcPr>
          <w:p w14:paraId="4CBE5087" w14:textId="77777777" w:rsidR="002D57C4" w:rsidRPr="00422683" w:rsidRDefault="002D57C4" w:rsidP="00502E57">
            <w:pPr>
              <w:pStyle w:val="TableText-Heading"/>
            </w:pPr>
            <w:r w:rsidRPr="00422683">
              <w:t>Type Qualified Name</w:t>
            </w:r>
          </w:p>
        </w:tc>
        <w:tc>
          <w:tcPr>
            <w:tcW w:w="3823" w:type="pct"/>
          </w:tcPr>
          <w:p w14:paraId="3C241F90" w14:textId="77777777" w:rsidR="002D57C4" w:rsidRDefault="002D57C4" w:rsidP="00502E57">
            <w:pPr>
              <w:pStyle w:val="TableText"/>
              <w:rPr>
                <w:noProof/>
              </w:rPr>
            </w:pPr>
            <w:r>
              <w:rPr>
                <w:noProof/>
              </w:rPr>
              <w:t>tosca:WebServer</w:t>
            </w:r>
          </w:p>
        </w:tc>
      </w:tr>
      <w:tr w:rsidR="002D57C4" w:rsidRPr="004279F4" w14:paraId="2B519E02" w14:textId="77777777" w:rsidTr="00502E57">
        <w:tc>
          <w:tcPr>
            <w:tcW w:w="1177" w:type="pct"/>
            <w:shd w:val="clear" w:color="auto" w:fill="D9D9D9"/>
          </w:tcPr>
          <w:p w14:paraId="1686FE16" w14:textId="77777777" w:rsidR="002D57C4" w:rsidRPr="00422683" w:rsidRDefault="002D57C4" w:rsidP="00502E57">
            <w:pPr>
              <w:pStyle w:val="TableText-Heading"/>
            </w:pPr>
            <w:r w:rsidRPr="00422683">
              <w:t>Type URI</w:t>
            </w:r>
          </w:p>
        </w:tc>
        <w:tc>
          <w:tcPr>
            <w:tcW w:w="3823" w:type="pct"/>
          </w:tcPr>
          <w:p w14:paraId="53CE459E" w14:textId="77777777" w:rsidR="002D57C4" w:rsidRPr="001C038A" w:rsidRDefault="002D57C4" w:rsidP="00502E57">
            <w:pPr>
              <w:pStyle w:val="TableText"/>
            </w:pPr>
            <w:r w:rsidRPr="001C038A">
              <w:t>tosca.</w:t>
            </w:r>
            <w:r>
              <w:t>nodes.WebServer</w:t>
            </w:r>
          </w:p>
        </w:tc>
      </w:tr>
    </w:tbl>
    <w:p w14:paraId="752783D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4279F4" w14:paraId="1A152F3B" w14:textId="77777777" w:rsidTr="00502E57">
        <w:trPr>
          <w:cantSplit/>
          <w:tblHeader/>
        </w:trPr>
        <w:tc>
          <w:tcPr>
            <w:tcW w:w="698" w:type="pct"/>
            <w:shd w:val="clear" w:color="auto" w:fill="D9D9D9"/>
          </w:tcPr>
          <w:p w14:paraId="07FAF75A" w14:textId="77777777" w:rsidR="002D57C4" w:rsidRPr="00422683" w:rsidRDefault="002D57C4" w:rsidP="00502E57">
            <w:pPr>
              <w:pStyle w:val="TableText-Heading"/>
            </w:pPr>
            <w:r w:rsidRPr="00422683">
              <w:t>Name</w:t>
            </w:r>
          </w:p>
        </w:tc>
        <w:tc>
          <w:tcPr>
            <w:tcW w:w="533" w:type="pct"/>
            <w:shd w:val="clear" w:color="auto" w:fill="D9D9D9"/>
          </w:tcPr>
          <w:p w14:paraId="41EFFC8E" w14:textId="77777777" w:rsidR="002D57C4" w:rsidRPr="00422683" w:rsidRDefault="002D57C4" w:rsidP="00502E57">
            <w:pPr>
              <w:pStyle w:val="TableText-Heading"/>
            </w:pPr>
            <w:r w:rsidRPr="00422683">
              <w:t>Required</w:t>
            </w:r>
          </w:p>
        </w:tc>
        <w:tc>
          <w:tcPr>
            <w:tcW w:w="489" w:type="pct"/>
            <w:shd w:val="clear" w:color="auto" w:fill="D9D9D9"/>
          </w:tcPr>
          <w:p w14:paraId="2EB8AAA7" w14:textId="77777777" w:rsidR="002D57C4" w:rsidRPr="00422683" w:rsidRDefault="002D57C4" w:rsidP="00502E57">
            <w:pPr>
              <w:pStyle w:val="TableText-Heading"/>
            </w:pPr>
            <w:r w:rsidRPr="00422683">
              <w:t>Type</w:t>
            </w:r>
          </w:p>
        </w:tc>
        <w:tc>
          <w:tcPr>
            <w:tcW w:w="821" w:type="pct"/>
            <w:shd w:val="clear" w:color="auto" w:fill="D9D9D9"/>
          </w:tcPr>
          <w:p w14:paraId="7D77A50D" w14:textId="77777777" w:rsidR="002D57C4" w:rsidRPr="00422683" w:rsidRDefault="002D57C4" w:rsidP="00502E57">
            <w:pPr>
              <w:pStyle w:val="TableText-Heading"/>
            </w:pPr>
            <w:r w:rsidRPr="00422683">
              <w:t>Constraints</w:t>
            </w:r>
          </w:p>
        </w:tc>
        <w:tc>
          <w:tcPr>
            <w:tcW w:w="2459" w:type="pct"/>
            <w:shd w:val="clear" w:color="auto" w:fill="D9D9D9"/>
          </w:tcPr>
          <w:p w14:paraId="7203E280" w14:textId="77777777" w:rsidR="002D57C4" w:rsidRPr="00422683" w:rsidRDefault="002D57C4" w:rsidP="00502E57">
            <w:pPr>
              <w:pStyle w:val="TableText-Heading"/>
            </w:pPr>
            <w:r w:rsidRPr="00422683">
              <w:t>Description</w:t>
            </w:r>
          </w:p>
        </w:tc>
      </w:tr>
      <w:tr w:rsidR="002D57C4" w:rsidRPr="004279F4" w14:paraId="09547039" w14:textId="77777777" w:rsidTr="00502E57">
        <w:trPr>
          <w:cantSplit/>
        </w:trPr>
        <w:tc>
          <w:tcPr>
            <w:tcW w:w="698" w:type="pct"/>
            <w:shd w:val="clear" w:color="auto" w:fill="FFFFFF"/>
          </w:tcPr>
          <w:p w14:paraId="39C19F1C" w14:textId="77777777" w:rsidR="002D57C4" w:rsidRDefault="002D57C4" w:rsidP="00502E57">
            <w:pPr>
              <w:pStyle w:val="TableText"/>
              <w:rPr>
                <w:noProof/>
              </w:rPr>
            </w:pPr>
            <w:r>
              <w:rPr>
                <w:noProof/>
              </w:rPr>
              <w:t>None</w:t>
            </w:r>
          </w:p>
        </w:tc>
        <w:tc>
          <w:tcPr>
            <w:tcW w:w="533" w:type="pct"/>
            <w:shd w:val="clear" w:color="auto" w:fill="FFFFFF"/>
          </w:tcPr>
          <w:p w14:paraId="5401C33F" w14:textId="77777777" w:rsidR="002D57C4" w:rsidRDefault="002D57C4" w:rsidP="00502E57">
            <w:pPr>
              <w:pStyle w:val="TableText"/>
            </w:pPr>
            <w:r>
              <w:t>N/A</w:t>
            </w:r>
          </w:p>
        </w:tc>
        <w:tc>
          <w:tcPr>
            <w:tcW w:w="489" w:type="pct"/>
            <w:shd w:val="clear" w:color="auto" w:fill="FFFFFF"/>
          </w:tcPr>
          <w:p w14:paraId="62AC2C10" w14:textId="77777777" w:rsidR="002D57C4" w:rsidRPr="004279F4" w:rsidRDefault="002D57C4" w:rsidP="00502E57">
            <w:pPr>
              <w:pStyle w:val="TableText"/>
            </w:pPr>
            <w:r>
              <w:t>N/A</w:t>
            </w:r>
          </w:p>
        </w:tc>
        <w:tc>
          <w:tcPr>
            <w:tcW w:w="821" w:type="pct"/>
            <w:shd w:val="clear" w:color="auto" w:fill="FFFFFF"/>
          </w:tcPr>
          <w:p w14:paraId="02235C66" w14:textId="77777777" w:rsidR="002D57C4" w:rsidRPr="00B31902" w:rsidRDefault="002D57C4" w:rsidP="00502E57">
            <w:pPr>
              <w:pStyle w:val="TableText"/>
            </w:pPr>
            <w:r>
              <w:t>N/A</w:t>
            </w:r>
          </w:p>
        </w:tc>
        <w:tc>
          <w:tcPr>
            <w:tcW w:w="2459" w:type="pct"/>
            <w:shd w:val="clear" w:color="auto" w:fill="FFFFFF"/>
          </w:tcPr>
          <w:p w14:paraId="219C6ED4" w14:textId="77777777" w:rsidR="002D57C4" w:rsidRDefault="002D57C4" w:rsidP="00502E57">
            <w:pPr>
              <w:pStyle w:val="TableText"/>
            </w:pPr>
            <w:r>
              <w:t>N/A</w:t>
            </w:r>
          </w:p>
        </w:tc>
      </w:tr>
    </w:tbl>
    <w:p w14:paraId="0761DD7A"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329B0C6" w14:textId="77777777" w:rsidTr="00502E57">
        <w:trPr>
          <w:cantSplit/>
        </w:trPr>
        <w:tc>
          <w:tcPr>
            <w:tcW w:w="9576" w:type="dxa"/>
            <w:shd w:val="clear" w:color="auto" w:fill="D9D9D9" w:themeFill="background1" w:themeFillShade="D9"/>
          </w:tcPr>
          <w:p w14:paraId="507A4F96" w14:textId="77777777" w:rsidR="002D57C4" w:rsidRPr="006824F5" w:rsidRDefault="002D57C4" w:rsidP="00502E57">
            <w:pPr>
              <w:rPr>
                <w:rStyle w:val="CodeSnippet"/>
                <w:noProof/>
              </w:rPr>
            </w:pPr>
            <w:r w:rsidRPr="006824F5">
              <w:rPr>
                <w:rStyle w:val="CodeSnippet"/>
                <w:noProof/>
              </w:rPr>
              <w:t>tosca.nodes.WebServer</w:t>
            </w:r>
            <w:r>
              <w:rPr>
                <w:rStyle w:val="CodeSnippet"/>
                <w:noProof/>
              </w:rPr>
              <w:t>:</w:t>
            </w:r>
          </w:p>
          <w:p w14:paraId="7F4C0528"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26EBD4E" w14:textId="77777777" w:rsidR="002D57C4" w:rsidRDefault="002D57C4" w:rsidP="00502E57">
            <w:pPr>
              <w:rPr>
                <w:rStyle w:val="CodeSnippet"/>
                <w:noProof/>
              </w:rPr>
            </w:pPr>
            <w:r w:rsidRPr="006824F5">
              <w:rPr>
                <w:rStyle w:val="CodeSnippet"/>
                <w:noProof/>
              </w:rPr>
              <w:t xml:space="preserve">  capabilities:</w:t>
            </w:r>
          </w:p>
          <w:p w14:paraId="0D6110DC" w14:textId="77777777" w:rsidR="002D57C4" w:rsidRDefault="002D57C4" w:rsidP="00502E57">
            <w:pPr>
              <w:rPr>
                <w:rStyle w:val="CodeSnippet"/>
                <w:noProof/>
              </w:rPr>
            </w:pPr>
            <w:r>
              <w:rPr>
                <w:rStyle w:val="CodeSnippet"/>
                <w:noProof/>
              </w:rPr>
              <w:t xml:space="preserve">    # Private, layer 4 endpoints </w:t>
            </w:r>
          </w:p>
          <w:p w14:paraId="5FD09240" w14:textId="77777777" w:rsidR="002D57C4" w:rsidRPr="00020826" w:rsidRDefault="002D57C4" w:rsidP="00502E57">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F878248"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6C9DE6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0A4E271" w14:textId="77777777" w:rsidR="002D57C4" w:rsidRPr="00F66EF8" w:rsidRDefault="002D57C4" w:rsidP="00502E57">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508FAE97" w14:textId="77777777" w:rsidR="002D57C4" w:rsidRPr="006824F5" w:rsidRDefault="002D57C4" w:rsidP="00502E57">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616F59AB" w14:textId="77777777" w:rsidR="002D57C4" w:rsidRDefault="002D57C4" w:rsidP="002D57C4">
      <w:pPr>
        <w:pStyle w:val="Heading4"/>
        <w:numPr>
          <w:ilvl w:val="3"/>
          <w:numId w:val="3"/>
        </w:numPr>
      </w:pPr>
      <w:r>
        <w:t>Additional Requirements</w:t>
      </w:r>
    </w:p>
    <w:p w14:paraId="07CFE8BD" w14:textId="77777777" w:rsidR="002D57C4" w:rsidRDefault="002D57C4" w:rsidP="002D57C4">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4E20588D" w14:textId="77777777" w:rsidR="002D57C4" w:rsidRPr="00260DE6" w:rsidRDefault="002D57C4" w:rsidP="002D57C4">
      <w:pPr>
        <w:pStyle w:val="Heading3"/>
        <w:numPr>
          <w:ilvl w:val="2"/>
          <w:numId w:val="3"/>
        </w:numPr>
      </w:pPr>
      <w:bookmarkStart w:id="538" w:name="DEFN_TYPE_NODES_WEBAPPLICATION"/>
      <w:r w:rsidRPr="00260DE6">
        <w:t>tosca.nodes.</w:t>
      </w:r>
      <w:r>
        <w:t>WebApplication</w:t>
      </w:r>
    </w:p>
    <w:bookmarkEnd w:id="538"/>
    <w:p w14:paraId="49F1F469" w14:textId="77777777" w:rsidR="002D57C4" w:rsidRPr="00BF13E1" w:rsidRDefault="002D57C4" w:rsidP="002D57C4">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F591E91" w14:textId="77777777" w:rsidTr="00502E57">
        <w:tc>
          <w:tcPr>
            <w:tcW w:w="1177" w:type="pct"/>
            <w:shd w:val="clear" w:color="auto" w:fill="D9D9D9"/>
          </w:tcPr>
          <w:p w14:paraId="623A3C28" w14:textId="77777777" w:rsidR="002D57C4" w:rsidRPr="00422683" w:rsidRDefault="002D57C4" w:rsidP="00502E57">
            <w:pPr>
              <w:pStyle w:val="TableText-Heading"/>
            </w:pPr>
            <w:r w:rsidRPr="00422683">
              <w:t>Shorthand Name</w:t>
            </w:r>
          </w:p>
        </w:tc>
        <w:tc>
          <w:tcPr>
            <w:tcW w:w="3823" w:type="pct"/>
          </w:tcPr>
          <w:p w14:paraId="6F22A677" w14:textId="77777777" w:rsidR="002D57C4" w:rsidRPr="005A5497" w:rsidRDefault="002D57C4" w:rsidP="00502E57">
            <w:pPr>
              <w:pStyle w:val="TableText"/>
              <w:rPr>
                <w:noProof/>
              </w:rPr>
            </w:pPr>
            <w:r>
              <w:rPr>
                <w:noProof/>
              </w:rPr>
              <w:t>WebApplication</w:t>
            </w:r>
          </w:p>
        </w:tc>
      </w:tr>
      <w:tr w:rsidR="002D57C4" w:rsidRPr="004279F4" w14:paraId="05431B60" w14:textId="77777777" w:rsidTr="00502E57">
        <w:tc>
          <w:tcPr>
            <w:tcW w:w="1177" w:type="pct"/>
            <w:shd w:val="clear" w:color="auto" w:fill="D9D9D9"/>
          </w:tcPr>
          <w:p w14:paraId="38F6538E" w14:textId="77777777" w:rsidR="002D57C4" w:rsidRPr="00422683" w:rsidRDefault="002D57C4" w:rsidP="00502E57">
            <w:pPr>
              <w:pStyle w:val="TableText-Heading"/>
            </w:pPr>
            <w:r w:rsidRPr="00422683">
              <w:t>Type Qualified Name</w:t>
            </w:r>
          </w:p>
        </w:tc>
        <w:tc>
          <w:tcPr>
            <w:tcW w:w="3823" w:type="pct"/>
          </w:tcPr>
          <w:p w14:paraId="5CF02EDF" w14:textId="77777777" w:rsidR="002D57C4" w:rsidRDefault="002D57C4" w:rsidP="00502E57">
            <w:pPr>
              <w:pStyle w:val="TableText"/>
              <w:rPr>
                <w:noProof/>
              </w:rPr>
            </w:pPr>
            <w:r>
              <w:rPr>
                <w:noProof/>
              </w:rPr>
              <w:t>tosca: WebApplication</w:t>
            </w:r>
          </w:p>
        </w:tc>
      </w:tr>
      <w:tr w:rsidR="002D57C4" w:rsidRPr="004279F4" w14:paraId="558469EF" w14:textId="77777777" w:rsidTr="00502E57">
        <w:tc>
          <w:tcPr>
            <w:tcW w:w="1177" w:type="pct"/>
            <w:shd w:val="clear" w:color="auto" w:fill="D9D9D9"/>
          </w:tcPr>
          <w:p w14:paraId="7A7DD6BD" w14:textId="77777777" w:rsidR="002D57C4" w:rsidRPr="00422683" w:rsidRDefault="002D57C4" w:rsidP="00502E57">
            <w:pPr>
              <w:pStyle w:val="TableText-Heading"/>
            </w:pPr>
            <w:r w:rsidRPr="00422683">
              <w:t>Type URI</w:t>
            </w:r>
          </w:p>
        </w:tc>
        <w:tc>
          <w:tcPr>
            <w:tcW w:w="3823" w:type="pct"/>
          </w:tcPr>
          <w:p w14:paraId="48A3F896" w14:textId="77777777" w:rsidR="002D57C4" w:rsidRPr="001C038A" w:rsidRDefault="002D57C4" w:rsidP="00502E57">
            <w:pPr>
              <w:pStyle w:val="TableText"/>
            </w:pPr>
            <w:r w:rsidRPr="001C038A">
              <w:t>tosca.</w:t>
            </w:r>
            <w:r>
              <w:t>nodes.</w:t>
            </w:r>
            <w:r>
              <w:rPr>
                <w:noProof/>
              </w:rPr>
              <w:t>WebApplication</w:t>
            </w:r>
          </w:p>
        </w:tc>
      </w:tr>
    </w:tbl>
    <w:p w14:paraId="53E0CEB0" w14:textId="77777777" w:rsidR="002D57C4" w:rsidRPr="00260DE6" w:rsidRDefault="002D57C4" w:rsidP="002D57C4">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2D57C4" w:rsidRPr="00260DE6" w14:paraId="20C5ADEB" w14:textId="77777777" w:rsidTr="00502E57">
        <w:trPr>
          <w:cantSplit/>
          <w:tblHeader/>
        </w:trPr>
        <w:tc>
          <w:tcPr>
            <w:tcW w:w="698" w:type="pct"/>
            <w:shd w:val="clear" w:color="auto" w:fill="D9D9D9"/>
          </w:tcPr>
          <w:p w14:paraId="726620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52EAB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120C074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72804EB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3F57A79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260DE6" w14:paraId="0C8AEF6F" w14:textId="77777777" w:rsidTr="00502E57">
        <w:trPr>
          <w:cantSplit/>
        </w:trPr>
        <w:tc>
          <w:tcPr>
            <w:tcW w:w="698" w:type="pct"/>
            <w:shd w:val="clear" w:color="auto" w:fill="FFFFFF"/>
          </w:tcPr>
          <w:p w14:paraId="5AADC438" w14:textId="77777777" w:rsidR="002D57C4" w:rsidRPr="00260DE6" w:rsidRDefault="002D57C4" w:rsidP="00502E57">
            <w:pPr>
              <w:rPr>
                <w:noProof/>
                <w:sz w:val="18"/>
                <w:szCs w:val="20"/>
              </w:rPr>
            </w:pPr>
            <w:r>
              <w:rPr>
                <w:noProof/>
                <w:sz w:val="18"/>
                <w:szCs w:val="20"/>
              </w:rPr>
              <w:t>context_root</w:t>
            </w:r>
          </w:p>
        </w:tc>
        <w:tc>
          <w:tcPr>
            <w:tcW w:w="533" w:type="pct"/>
            <w:shd w:val="clear" w:color="auto" w:fill="FFFFFF"/>
          </w:tcPr>
          <w:p w14:paraId="574D8CDB" w14:textId="77777777" w:rsidR="002D57C4" w:rsidRPr="00260DE6" w:rsidRDefault="002D57C4" w:rsidP="00502E57">
            <w:pPr>
              <w:rPr>
                <w:sz w:val="18"/>
                <w:szCs w:val="20"/>
              </w:rPr>
            </w:pPr>
            <w:r>
              <w:rPr>
                <w:sz w:val="18"/>
                <w:szCs w:val="20"/>
              </w:rPr>
              <w:t>no</w:t>
            </w:r>
          </w:p>
        </w:tc>
        <w:tc>
          <w:tcPr>
            <w:tcW w:w="489" w:type="pct"/>
            <w:shd w:val="clear" w:color="auto" w:fill="FFFFFF"/>
          </w:tcPr>
          <w:p w14:paraId="552198B5" w14:textId="77777777" w:rsidR="002D57C4" w:rsidRPr="00260DE6" w:rsidRDefault="00D37E2A" w:rsidP="00502E57">
            <w:pPr>
              <w:rPr>
                <w:sz w:val="18"/>
                <w:szCs w:val="20"/>
              </w:rPr>
            </w:pPr>
            <w:hyperlink w:anchor="TYPE_YAML_STRING" w:history="1">
              <w:r w:rsidR="002D57C4" w:rsidRPr="00A23B5F">
                <w:rPr>
                  <w:rStyle w:val="Hyperlink"/>
                  <w:sz w:val="18"/>
                  <w:szCs w:val="20"/>
                </w:rPr>
                <w:t>string</w:t>
              </w:r>
            </w:hyperlink>
          </w:p>
        </w:tc>
        <w:tc>
          <w:tcPr>
            <w:tcW w:w="821" w:type="pct"/>
            <w:shd w:val="clear" w:color="auto" w:fill="FFFFFF"/>
          </w:tcPr>
          <w:p w14:paraId="04EC27DB" w14:textId="77777777" w:rsidR="002D57C4" w:rsidRPr="00260DE6" w:rsidRDefault="002D57C4" w:rsidP="00502E57">
            <w:pPr>
              <w:rPr>
                <w:sz w:val="18"/>
                <w:szCs w:val="20"/>
              </w:rPr>
            </w:pPr>
            <w:r>
              <w:rPr>
                <w:sz w:val="18"/>
                <w:szCs w:val="20"/>
              </w:rPr>
              <w:t>None</w:t>
            </w:r>
          </w:p>
        </w:tc>
        <w:tc>
          <w:tcPr>
            <w:tcW w:w="2459" w:type="pct"/>
            <w:shd w:val="clear" w:color="auto" w:fill="FFFFFF"/>
          </w:tcPr>
          <w:p w14:paraId="72C1B6B3" w14:textId="77777777" w:rsidR="002D57C4" w:rsidRPr="00260DE6" w:rsidRDefault="002D57C4" w:rsidP="00502E57">
            <w:pPr>
              <w:rPr>
                <w:sz w:val="18"/>
                <w:szCs w:val="20"/>
              </w:rPr>
            </w:pPr>
            <w:r>
              <w:rPr>
                <w:sz w:val="18"/>
                <w:szCs w:val="20"/>
              </w:rPr>
              <w:t>The web application’s context root which designates the application’s URL path within the web server it is hosted on.</w:t>
            </w:r>
          </w:p>
        </w:tc>
      </w:tr>
    </w:tbl>
    <w:p w14:paraId="49103949" w14:textId="77777777" w:rsidR="002D57C4" w:rsidRPr="00260DE6" w:rsidRDefault="002D57C4" w:rsidP="002D57C4">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8D2115A" w14:textId="77777777" w:rsidTr="00502E57">
        <w:tc>
          <w:tcPr>
            <w:tcW w:w="9576" w:type="dxa"/>
            <w:shd w:val="clear" w:color="auto" w:fill="D9D9D9" w:themeFill="background1" w:themeFillShade="D9"/>
          </w:tcPr>
          <w:p w14:paraId="0E7275B2"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5819EEC7" w14:textId="77777777" w:rsidR="002D57C4" w:rsidRDefault="002D57C4" w:rsidP="00502E57">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75EA1C36" w14:textId="77777777" w:rsidR="002D57C4" w:rsidRPr="00DF4742" w:rsidRDefault="002D57C4" w:rsidP="00502E57">
            <w:pPr>
              <w:autoSpaceDE w:val="0"/>
              <w:autoSpaceDN w:val="0"/>
              <w:adjustRightInd w:val="0"/>
              <w:rPr>
                <w:rStyle w:val="CodeSnippet"/>
              </w:rPr>
            </w:pPr>
            <w:r w:rsidRPr="00DF4742">
              <w:rPr>
                <w:rStyle w:val="CodeSnippet"/>
              </w:rPr>
              <w:t xml:space="preserve">  properties:</w:t>
            </w:r>
          </w:p>
          <w:p w14:paraId="31492E3E" w14:textId="77777777" w:rsidR="002D57C4" w:rsidRPr="00DF4742" w:rsidRDefault="002D57C4" w:rsidP="00502E57">
            <w:pPr>
              <w:autoSpaceDE w:val="0"/>
              <w:autoSpaceDN w:val="0"/>
              <w:adjustRightInd w:val="0"/>
              <w:rPr>
                <w:rStyle w:val="CodeSnippet"/>
              </w:rPr>
            </w:pPr>
            <w:r w:rsidRPr="00DF4742">
              <w:rPr>
                <w:rStyle w:val="CodeSnippet"/>
              </w:rPr>
              <w:t xml:space="preserve">    context_root:</w:t>
            </w:r>
          </w:p>
          <w:p w14:paraId="5F7FC648" w14:textId="77777777" w:rsidR="002D57C4" w:rsidRPr="00DF4742" w:rsidRDefault="002D57C4" w:rsidP="00502E57">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43E6961E" w14:textId="77777777" w:rsidR="002D57C4" w:rsidRPr="00DF4742" w:rsidRDefault="002D57C4" w:rsidP="00502E57">
            <w:pPr>
              <w:autoSpaceDE w:val="0"/>
              <w:autoSpaceDN w:val="0"/>
              <w:adjustRightInd w:val="0"/>
              <w:rPr>
                <w:rStyle w:val="CodeSnippet"/>
              </w:rPr>
            </w:pPr>
            <w:r w:rsidRPr="00DF4742">
              <w:rPr>
                <w:rStyle w:val="CodeSnippet"/>
              </w:rPr>
              <w:t xml:space="preserve">  capabilities:</w:t>
            </w:r>
          </w:p>
          <w:p w14:paraId="0019CE33" w14:textId="77777777" w:rsidR="002D57C4" w:rsidRDefault="002D57C4" w:rsidP="00502E57">
            <w:pPr>
              <w:autoSpaceDE w:val="0"/>
              <w:autoSpaceDN w:val="0"/>
              <w:adjustRightInd w:val="0"/>
              <w:rPr>
                <w:rStyle w:val="CodeSnippet"/>
              </w:rPr>
            </w:pPr>
            <w:r w:rsidRPr="00DF4742">
              <w:rPr>
                <w:rStyle w:val="CodeSnippet"/>
              </w:rPr>
              <w:t xml:space="preserve">    app_endpoint: </w:t>
            </w:r>
          </w:p>
          <w:p w14:paraId="79083112" w14:textId="77777777" w:rsidR="002D57C4" w:rsidRPr="00DF4742" w:rsidRDefault="002D57C4" w:rsidP="00502E57">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A4F88BC"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683D6BE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760CA45"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773C74A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node: </w:t>
            </w:r>
            <w:hyperlink w:anchor="DEFN_TYPE_NODES_WEBSERVER" w:history="1">
              <w:r w:rsidRPr="00372D5E">
                <w:rPr>
                  <w:rStyle w:val="Hyperlink"/>
                  <w:rFonts w:ascii="Consolas" w:hAnsi="Consolas" w:cs="Courier New"/>
                  <w:noProof/>
                  <w:szCs w:val="18"/>
                </w:rPr>
                <w:t>tosca.nodes.WebServer</w:t>
              </w:r>
            </w:hyperlink>
          </w:p>
          <w:p w14:paraId="6553543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DF087F5" w14:textId="77777777" w:rsidR="002D57C4" w:rsidRDefault="002D57C4" w:rsidP="002D57C4">
      <w:pPr>
        <w:pStyle w:val="Heading3"/>
        <w:numPr>
          <w:ilvl w:val="2"/>
          <w:numId w:val="3"/>
        </w:numPr>
      </w:pPr>
      <w:bookmarkStart w:id="539" w:name="DEFN_TYPE_NODES_DBMS"/>
      <w:bookmarkStart w:id="540" w:name="_Toc379455084"/>
      <w:bookmarkStart w:id="541" w:name="DEFN_TYPE_NODES_OBJECT_STORAGE"/>
      <w:r>
        <w:lastRenderedPageBreak/>
        <w:t>tosca.nodes.DBMS</w:t>
      </w:r>
    </w:p>
    <w:bookmarkEnd w:id="539"/>
    <w:p w14:paraId="4F9C88CF" w14:textId="77777777" w:rsidR="002D57C4" w:rsidRPr="00BA1E77" w:rsidRDefault="002D57C4" w:rsidP="002D57C4">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43395FF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4"/>
        <w:gridCol w:w="1017"/>
        <w:gridCol w:w="931"/>
        <w:gridCol w:w="1598"/>
        <w:gridCol w:w="4890"/>
      </w:tblGrid>
      <w:tr w:rsidR="002D57C4" w:rsidRPr="004279F4" w14:paraId="40530BA9" w14:textId="77777777" w:rsidTr="00502E57">
        <w:trPr>
          <w:cantSplit/>
          <w:tblHeader/>
        </w:trPr>
        <w:tc>
          <w:tcPr>
            <w:tcW w:w="803" w:type="pct"/>
            <w:shd w:val="clear" w:color="auto" w:fill="D9D9D9"/>
          </w:tcPr>
          <w:p w14:paraId="0B24513E" w14:textId="77777777" w:rsidR="002D57C4" w:rsidRPr="00422683" w:rsidRDefault="002D57C4" w:rsidP="00502E57">
            <w:pPr>
              <w:pStyle w:val="TableText-Heading"/>
            </w:pPr>
            <w:r w:rsidRPr="00422683">
              <w:t>Name</w:t>
            </w:r>
          </w:p>
        </w:tc>
        <w:tc>
          <w:tcPr>
            <w:tcW w:w="506" w:type="pct"/>
            <w:shd w:val="clear" w:color="auto" w:fill="D9D9D9"/>
          </w:tcPr>
          <w:p w14:paraId="0B4D7352" w14:textId="77777777" w:rsidR="002D57C4" w:rsidRPr="00422683" w:rsidRDefault="002D57C4" w:rsidP="00502E57">
            <w:pPr>
              <w:pStyle w:val="TableText-Heading"/>
            </w:pPr>
            <w:r w:rsidRPr="00422683">
              <w:t>Required</w:t>
            </w:r>
          </w:p>
        </w:tc>
        <w:tc>
          <w:tcPr>
            <w:tcW w:w="463" w:type="pct"/>
            <w:shd w:val="clear" w:color="auto" w:fill="D9D9D9"/>
          </w:tcPr>
          <w:p w14:paraId="354DC251" w14:textId="77777777" w:rsidR="002D57C4" w:rsidRPr="00422683" w:rsidRDefault="002D57C4" w:rsidP="00502E57">
            <w:pPr>
              <w:pStyle w:val="TableText-Heading"/>
            </w:pPr>
            <w:r w:rsidRPr="00422683">
              <w:t>Type</w:t>
            </w:r>
          </w:p>
        </w:tc>
        <w:tc>
          <w:tcPr>
            <w:tcW w:w="795" w:type="pct"/>
            <w:shd w:val="clear" w:color="auto" w:fill="D9D9D9"/>
          </w:tcPr>
          <w:p w14:paraId="032479BE" w14:textId="77777777" w:rsidR="002D57C4" w:rsidRPr="00422683" w:rsidRDefault="002D57C4" w:rsidP="00502E57">
            <w:pPr>
              <w:pStyle w:val="TableText-Heading"/>
            </w:pPr>
            <w:r w:rsidRPr="00422683">
              <w:t>Constraints</w:t>
            </w:r>
          </w:p>
        </w:tc>
        <w:tc>
          <w:tcPr>
            <w:tcW w:w="2433" w:type="pct"/>
            <w:shd w:val="clear" w:color="auto" w:fill="D9D9D9"/>
          </w:tcPr>
          <w:p w14:paraId="295F191C" w14:textId="77777777" w:rsidR="002D57C4" w:rsidRPr="00422683" w:rsidRDefault="002D57C4" w:rsidP="00502E57">
            <w:pPr>
              <w:pStyle w:val="TableText-Heading"/>
            </w:pPr>
            <w:r w:rsidRPr="00422683">
              <w:t>Description</w:t>
            </w:r>
          </w:p>
        </w:tc>
      </w:tr>
      <w:tr w:rsidR="002D57C4" w:rsidRPr="004279F4" w14:paraId="55DDE1AA" w14:textId="77777777" w:rsidTr="00502E57">
        <w:trPr>
          <w:cantSplit/>
        </w:trPr>
        <w:tc>
          <w:tcPr>
            <w:tcW w:w="803" w:type="pct"/>
            <w:shd w:val="clear" w:color="auto" w:fill="FFFFFF"/>
          </w:tcPr>
          <w:p w14:paraId="4CF31D9F" w14:textId="77777777" w:rsidR="002D57C4" w:rsidRDefault="002D57C4" w:rsidP="00502E57">
            <w:pPr>
              <w:pStyle w:val="TableText"/>
            </w:pPr>
            <w:r>
              <w:t>root_password</w:t>
            </w:r>
          </w:p>
        </w:tc>
        <w:tc>
          <w:tcPr>
            <w:tcW w:w="506" w:type="pct"/>
            <w:shd w:val="clear" w:color="auto" w:fill="FFFFFF"/>
          </w:tcPr>
          <w:p w14:paraId="25C444B0" w14:textId="77777777" w:rsidR="002D57C4" w:rsidRDefault="002D57C4" w:rsidP="00502E57">
            <w:pPr>
              <w:pStyle w:val="TableText"/>
            </w:pPr>
            <w:r>
              <w:t>no</w:t>
            </w:r>
          </w:p>
        </w:tc>
        <w:tc>
          <w:tcPr>
            <w:tcW w:w="463" w:type="pct"/>
            <w:shd w:val="clear" w:color="auto" w:fill="FFFFFF"/>
          </w:tcPr>
          <w:p w14:paraId="758BEB4D" w14:textId="77777777" w:rsidR="002D57C4" w:rsidRDefault="00D37E2A" w:rsidP="00502E57">
            <w:pPr>
              <w:pStyle w:val="TableText"/>
            </w:pPr>
            <w:hyperlink w:anchor="TYPE_YAML_STRING" w:history="1">
              <w:r w:rsidR="002D57C4" w:rsidRPr="00A23B5F">
                <w:rPr>
                  <w:rStyle w:val="Hyperlink"/>
                </w:rPr>
                <w:t>string</w:t>
              </w:r>
            </w:hyperlink>
          </w:p>
        </w:tc>
        <w:tc>
          <w:tcPr>
            <w:tcW w:w="795" w:type="pct"/>
            <w:shd w:val="clear" w:color="auto" w:fill="FFFFFF"/>
          </w:tcPr>
          <w:p w14:paraId="13CEE13C" w14:textId="77777777" w:rsidR="002D57C4" w:rsidRDefault="002D57C4" w:rsidP="00502E57">
            <w:pPr>
              <w:pStyle w:val="TableText"/>
            </w:pPr>
            <w:r>
              <w:t>None</w:t>
            </w:r>
          </w:p>
        </w:tc>
        <w:tc>
          <w:tcPr>
            <w:tcW w:w="2433" w:type="pct"/>
            <w:shd w:val="clear" w:color="auto" w:fill="FFFFFF"/>
          </w:tcPr>
          <w:p w14:paraId="02A382CF" w14:textId="77777777" w:rsidR="002D57C4" w:rsidRDefault="002D57C4" w:rsidP="00502E57">
            <w:pPr>
              <w:pStyle w:val="TableText"/>
            </w:pPr>
            <w:r>
              <w:t>The optional root password for the DBMS server.</w:t>
            </w:r>
          </w:p>
        </w:tc>
      </w:tr>
      <w:tr w:rsidR="002D57C4" w:rsidRPr="004279F4" w14:paraId="23092E5D" w14:textId="77777777" w:rsidTr="00502E57">
        <w:trPr>
          <w:cantSplit/>
        </w:trPr>
        <w:tc>
          <w:tcPr>
            <w:tcW w:w="803" w:type="pct"/>
            <w:shd w:val="clear" w:color="auto" w:fill="FFFFFF"/>
          </w:tcPr>
          <w:p w14:paraId="3C2725E1" w14:textId="77777777" w:rsidR="002D57C4" w:rsidRDefault="002D57C4" w:rsidP="00502E57">
            <w:pPr>
              <w:pStyle w:val="TableText"/>
            </w:pPr>
            <w:r>
              <w:t>port</w:t>
            </w:r>
          </w:p>
        </w:tc>
        <w:tc>
          <w:tcPr>
            <w:tcW w:w="506" w:type="pct"/>
            <w:shd w:val="clear" w:color="auto" w:fill="FFFFFF"/>
          </w:tcPr>
          <w:p w14:paraId="44E50187" w14:textId="77777777" w:rsidR="002D57C4" w:rsidRDefault="002D57C4" w:rsidP="00502E57">
            <w:pPr>
              <w:pStyle w:val="TableText"/>
            </w:pPr>
            <w:r>
              <w:t>no</w:t>
            </w:r>
          </w:p>
        </w:tc>
        <w:tc>
          <w:tcPr>
            <w:tcW w:w="463" w:type="pct"/>
            <w:shd w:val="clear" w:color="auto" w:fill="FFFFFF"/>
          </w:tcPr>
          <w:p w14:paraId="20787B40" w14:textId="77777777" w:rsidR="002D57C4" w:rsidRDefault="00D37E2A" w:rsidP="00502E57">
            <w:pPr>
              <w:pStyle w:val="TableText"/>
            </w:pPr>
            <w:hyperlink w:anchor="TYPE_YAML_INTEGER" w:history="1">
              <w:r w:rsidR="002D57C4" w:rsidRPr="00A23B5F">
                <w:rPr>
                  <w:rStyle w:val="Hyperlink"/>
                </w:rPr>
                <w:t>integer</w:t>
              </w:r>
            </w:hyperlink>
          </w:p>
        </w:tc>
        <w:tc>
          <w:tcPr>
            <w:tcW w:w="795" w:type="pct"/>
            <w:shd w:val="clear" w:color="auto" w:fill="FFFFFF"/>
          </w:tcPr>
          <w:p w14:paraId="491D0C9C" w14:textId="77777777" w:rsidR="002D57C4" w:rsidRDefault="002D57C4" w:rsidP="00502E57">
            <w:pPr>
              <w:pStyle w:val="TableText"/>
            </w:pPr>
            <w:r>
              <w:t>None</w:t>
            </w:r>
          </w:p>
        </w:tc>
        <w:tc>
          <w:tcPr>
            <w:tcW w:w="2433" w:type="pct"/>
            <w:shd w:val="clear" w:color="auto" w:fill="FFFFFF"/>
          </w:tcPr>
          <w:p w14:paraId="7A7985A6" w14:textId="77777777" w:rsidR="002D57C4" w:rsidRDefault="002D57C4" w:rsidP="00502E57">
            <w:pPr>
              <w:pStyle w:val="TableText"/>
            </w:pPr>
            <w:r>
              <w:t>The DBMS server’s port.</w:t>
            </w:r>
          </w:p>
        </w:tc>
      </w:tr>
    </w:tbl>
    <w:p w14:paraId="32445F6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589E" w14:textId="77777777" w:rsidTr="00502E57">
        <w:tc>
          <w:tcPr>
            <w:tcW w:w="9576" w:type="dxa"/>
            <w:shd w:val="clear" w:color="auto" w:fill="D9D9D9" w:themeFill="background1" w:themeFillShade="D9"/>
          </w:tcPr>
          <w:p w14:paraId="040CE669" w14:textId="77777777" w:rsidR="002D57C4" w:rsidRPr="006824F5" w:rsidRDefault="002D57C4" w:rsidP="00502E57">
            <w:pPr>
              <w:rPr>
                <w:rStyle w:val="CodeSnippet"/>
              </w:rPr>
            </w:pPr>
            <w:r w:rsidRPr="006824F5">
              <w:rPr>
                <w:rStyle w:val="CodeSnippet"/>
              </w:rPr>
              <w:t>tosca.nodes.DBMS</w:t>
            </w:r>
            <w:r>
              <w:rPr>
                <w:rStyle w:val="CodeSnippet"/>
              </w:rPr>
              <w:t>:</w:t>
            </w:r>
          </w:p>
          <w:p w14:paraId="7DF00483" w14:textId="77777777" w:rsidR="002D57C4" w:rsidRPr="006824F5" w:rsidRDefault="002D57C4" w:rsidP="00502E5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7BEA0288" w14:textId="77777777" w:rsidR="002D57C4" w:rsidRDefault="002D57C4" w:rsidP="00502E57">
            <w:pPr>
              <w:rPr>
                <w:rStyle w:val="CodeSnippet"/>
              </w:rPr>
            </w:pPr>
            <w:r w:rsidRPr="006824F5">
              <w:rPr>
                <w:rStyle w:val="CodeSnippet"/>
              </w:rPr>
              <w:t xml:space="preserve">  properties:</w:t>
            </w:r>
          </w:p>
          <w:p w14:paraId="5B701FCE" w14:textId="77777777" w:rsidR="002D57C4" w:rsidRPr="006824F5" w:rsidRDefault="002D57C4" w:rsidP="00502E57">
            <w:pPr>
              <w:rPr>
                <w:rStyle w:val="CodeSnippet"/>
              </w:rPr>
            </w:pPr>
            <w:r w:rsidRPr="006824F5">
              <w:rPr>
                <w:rStyle w:val="CodeSnippet"/>
              </w:rPr>
              <w:t xml:space="preserve">    root_password: </w:t>
            </w:r>
          </w:p>
          <w:p w14:paraId="7780FA2C" w14:textId="77777777" w:rsidR="002D57C4" w:rsidRDefault="002D57C4" w:rsidP="00502E57">
            <w:pPr>
              <w:rPr>
                <w:rStyle w:val="CodeSnippet"/>
              </w:rPr>
            </w:pPr>
            <w:r w:rsidRPr="006824F5">
              <w:rPr>
                <w:rStyle w:val="CodeSnippet"/>
              </w:rPr>
              <w:t xml:space="preserve">      type: string</w:t>
            </w:r>
          </w:p>
          <w:p w14:paraId="2A0A701C" w14:textId="77777777" w:rsidR="002D57C4" w:rsidRPr="006824F5" w:rsidRDefault="002D57C4" w:rsidP="00502E57">
            <w:pPr>
              <w:rPr>
                <w:rStyle w:val="CodeSnippet"/>
              </w:rPr>
            </w:pPr>
            <w:r>
              <w:rPr>
                <w:rStyle w:val="CodeSnippet"/>
              </w:rPr>
              <w:t xml:space="preserve">      required: false</w:t>
            </w:r>
          </w:p>
          <w:p w14:paraId="6D7B9B0A" w14:textId="77777777" w:rsidR="002D57C4" w:rsidRPr="006824F5"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39F7C9AA" w14:textId="77777777" w:rsidR="002D57C4" w:rsidRPr="006824F5" w:rsidRDefault="002D57C4" w:rsidP="00502E57">
            <w:pPr>
              <w:rPr>
                <w:rStyle w:val="CodeSnippet"/>
              </w:rPr>
            </w:pPr>
            <w:r w:rsidRPr="006824F5">
              <w:rPr>
                <w:rStyle w:val="CodeSnippet"/>
              </w:rPr>
              <w:t xml:space="preserve">    port:</w:t>
            </w:r>
          </w:p>
          <w:p w14:paraId="7200627C" w14:textId="77777777" w:rsidR="002D57C4" w:rsidRDefault="002D57C4" w:rsidP="00502E57">
            <w:pPr>
              <w:rPr>
                <w:rStyle w:val="CodeSnippet"/>
              </w:rPr>
            </w:pPr>
            <w:r w:rsidRPr="006824F5">
              <w:rPr>
                <w:rStyle w:val="CodeSnippet"/>
              </w:rPr>
              <w:t xml:space="preserve">      type: integer</w:t>
            </w:r>
          </w:p>
          <w:p w14:paraId="13CF2630" w14:textId="77777777" w:rsidR="002D57C4" w:rsidRPr="006824F5" w:rsidRDefault="002D57C4" w:rsidP="00502E57">
            <w:pPr>
              <w:rPr>
                <w:rStyle w:val="CodeSnippet"/>
              </w:rPr>
            </w:pPr>
            <w:r>
              <w:rPr>
                <w:rStyle w:val="CodeSnippet"/>
              </w:rPr>
              <w:t xml:space="preserve">      required: false</w:t>
            </w:r>
          </w:p>
          <w:p w14:paraId="0CF8ABB9" w14:textId="77777777" w:rsidR="002D57C4" w:rsidRPr="006824F5" w:rsidRDefault="002D57C4" w:rsidP="00502E57">
            <w:pPr>
              <w:rPr>
                <w:rStyle w:val="CodeSnippet"/>
              </w:rPr>
            </w:pPr>
            <w:r w:rsidRPr="006824F5">
              <w:rPr>
                <w:rStyle w:val="CodeSnippet"/>
              </w:rPr>
              <w:t xml:space="preserve">      description: the port the DBMS service will listen to for data and requests</w:t>
            </w:r>
          </w:p>
          <w:p w14:paraId="3AE09918" w14:textId="77777777" w:rsidR="002D57C4" w:rsidRDefault="002D57C4" w:rsidP="00502E57">
            <w:pPr>
              <w:rPr>
                <w:rStyle w:val="CodeSnippet"/>
              </w:rPr>
            </w:pPr>
            <w:r w:rsidRPr="006824F5">
              <w:rPr>
                <w:rStyle w:val="CodeSnippet"/>
              </w:rPr>
              <w:t xml:space="preserve">  capabilities:    </w:t>
            </w:r>
          </w:p>
          <w:p w14:paraId="555E1319" w14:textId="77777777" w:rsidR="002D57C4" w:rsidRPr="006824F5" w:rsidRDefault="002D57C4" w:rsidP="00502E57">
            <w:pPr>
              <w:rPr>
                <w:rStyle w:val="CodeSnippet"/>
              </w:rPr>
            </w:pPr>
            <w:r>
              <w:rPr>
                <w:rStyle w:val="CodeSnippet"/>
              </w:rPr>
              <w:t xml:space="preserve">    </w:t>
            </w:r>
            <w:r w:rsidRPr="006824F5">
              <w:rPr>
                <w:rStyle w:val="CodeSnippet"/>
              </w:rPr>
              <w:t xml:space="preserve">host: </w:t>
            </w:r>
          </w:p>
          <w:p w14:paraId="150F76B5" w14:textId="77777777" w:rsidR="002D57C4" w:rsidRPr="006824F5" w:rsidRDefault="002D57C4" w:rsidP="00502E57">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0D49C251" w14:textId="77777777" w:rsidR="002D57C4" w:rsidRPr="006824F5" w:rsidRDefault="002D57C4" w:rsidP="00502E57">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45449245" w14:textId="77777777" w:rsidR="002D57C4" w:rsidRDefault="002D57C4" w:rsidP="002D57C4">
      <w:pPr>
        <w:pStyle w:val="Heading3"/>
        <w:numPr>
          <w:ilvl w:val="2"/>
          <w:numId w:val="3"/>
        </w:numPr>
      </w:pPr>
      <w:bookmarkStart w:id="542" w:name="DEFN_TYPE_NODES_DATABASE"/>
      <w:r>
        <w:t>tosca.nodes.Database</w:t>
      </w:r>
    </w:p>
    <w:bookmarkEnd w:id="542"/>
    <w:p w14:paraId="72AC37FB" w14:textId="77777777" w:rsidR="002D57C4" w:rsidRPr="00BA1E77" w:rsidRDefault="002D57C4" w:rsidP="002D57C4">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2A4A19" w14:textId="77777777" w:rsidTr="00502E57">
        <w:tc>
          <w:tcPr>
            <w:tcW w:w="1177" w:type="pct"/>
            <w:shd w:val="clear" w:color="auto" w:fill="D9D9D9"/>
          </w:tcPr>
          <w:p w14:paraId="53EC8CFF" w14:textId="77777777" w:rsidR="002D57C4" w:rsidRPr="00422683" w:rsidRDefault="002D57C4" w:rsidP="00502E57">
            <w:pPr>
              <w:pStyle w:val="TableText-Heading"/>
            </w:pPr>
            <w:r w:rsidRPr="00422683">
              <w:t>Shorthand Name</w:t>
            </w:r>
          </w:p>
        </w:tc>
        <w:tc>
          <w:tcPr>
            <w:tcW w:w="3823" w:type="pct"/>
          </w:tcPr>
          <w:p w14:paraId="34E9F35F" w14:textId="77777777" w:rsidR="002D57C4" w:rsidRPr="005A5497" w:rsidRDefault="002D57C4" w:rsidP="00502E57">
            <w:pPr>
              <w:pStyle w:val="TableText"/>
              <w:rPr>
                <w:noProof/>
              </w:rPr>
            </w:pPr>
            <w:r>
              <w:rPr>
                <w:noProof/>
              </w:rPr>
              <w:t>Database</w:t>
            </w:r>
          </w:p>
        </w:tc>
      </w:tr>
      <w:tr w:rsidR="002D57C4" w:rsidRPr="004279F4" w14:paraId="0F80DA40" w14:textId="77777777" w:rsidTr="00502E57">
        <w:tc>
          <w:tcPr>
            <w:tcW w:w="1177" w:type="pct"/>
            <w:shd w:val="clear" w:color="auto" w:fill="D9D9D9"/>
          </w:tcPr>
          <w:p w14:paraId="0769589C" w14:textId="77777777" w:rsidR="002D57C4" w:rsidRPr="00422683" w:rsidRDefault="002D57C4" w:rsidP="00502E57">
            <w:pPr>
              <w:pStyle w:val="TableText-Heading"/>
            </w:pPr>
            <w:r w:rsidRPr="00422683">
              <w:t>Type Qualified Name</w:t>
            </w:r>
          </w:p>
        </w:tc>
        <w:tc>
          <w:tcPr>
            <w:tcW w:w="3823" w:type="pct"/>
          </w:tcPr>
          <w:p w14:paraId="6F78FCA3" w14:textId="77777777" w:rsidR="002D57C4" w:rsidRDefault="002D57C4" w:rsidP="00502E57">
            <w:pPr>
              <w:pStyle w:val="TableText"/>
              <w:rPr>
                <w:noProof/>
              </w:rPr>
            </w:pPr>
            <w:r>
              <w:rPr>
                <w:noProof/>
              </w:rPr>
              <w:t>tosca:Database</w:t>
            </w:r>
          </w:p>
        </w:tc>
      </w:tr>
      <w:tr w:rsidR="002D57C4" w:rsidRPr="004279F4" w14:paraId="1002C83C" w14:textId="77777777" w:rsidTr="00502E57">
        <w:tc>
          <w:tcPr>
            <w:tcW w:w="1177" w:type="pct"/>
            <w:shd w:val="clear" w:color="auto" w:fill="D9D9D9"/>
          </w:tcPr>
          <w:p w14:paraId="5D41856A" w14:textId="77777777" w:rsidR="002D57C4" w:rsidRPr="00422683" w:rsidRDefault="002D57C4" w:rsidP="00502E57">
            <w:pPr>
              <w:pStyle w:val="TableText-Heading"/>
            </w:pPr>
            <w:r w:rsidRPr="00422683">
              <w:t>Type URI</w:t>
            </w:r>
          </w:p>
        </w:tc>
        <w:tc>
          <w:tcPr>
            <w:tcW w:w="3823" w:type="pct"/>
          </w:tcPr>
          <w:p w14:paraId="35A82E3E" w14:textId="77777777" w:rsidR="002D57C4" w:rsidRPr="001C038A" w:rsidRDefault="002D57C4" w:rsidP="00502E57">
            <w:pPr>
              <w:pStyle w:val="TableText"/>
            </w:pPr>
            <w:r w:rsidRPr="001C038A">
              <w:t>tosca.</w:t>
            </w:r>
            <w:r>
              <w:t>nodes.Database</w:t>
            </w:r>
          </w:p>
        </w:tc>
      </w:tr>
    </w:tbl>
    <w:p w14:paraId="55C852C1" w14:textId="77777777" w:rsidR="002D57C4" w:rsidRDefault="002D57C4" w:rsidP="002D57C4">
      <w:pPr>
        <w:pStyle w:val="Heading4"/>
        <w:numPr>
          <w:ilvl w:val="3"/>
          <w:numId w:val="3"/>
        </w:numPr>
      </w:pPr>
      <w:bookmarkStart w:id="543" w:name="_Toc379455097"/>
      <w:r>
        <w:t>Properties</w:t>
      </w:r>
      <w:bookmarkEnd w:id="54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1007"/>
        <w:gridCol w:w="1626"/>
        <w:gridCol w:w="4943"/>
      </w:tblGrid>
      <w:tr w:rsidR="002D57C4" w:rsidRPr="004279F4" w14:paraId="497460ED" w14:textId="77777777" w:rsidTr="00502E57">
        <w:trPr>
          <w:cantSplit/>
          <w:tblHeader/>
        </w:trPr>
        <w:tc>
          <w:tcPr>
            <w:tcW w:w="698" w:type="pct"/>
            <w:shd w:val="clear" w:color="auto" w:fill="D9D9D9"/>
          </w:tcPr>
          <w:p w14:paraId="011B8F5B" w14:textId="77777777" w:rsidR="002D57C4" w:rsidRPr="00422683" w:rsidRDefault="002D57C4" w:rsidP="00502E57">
            <w:pPr>
              <w:pStyle w:val="TableText-Heading"/>
            </w:pPr>
            <w:r w:rsidRPr="00422683">
              <w:t>Name</w:t>
            </w:r>
          </w:p>
        </w:tc>
        <w:tc>
          <w:tcPr>
            <w:tcW w:w="533" w:type="pct"/>
            <w:shd w:val="clear" w:color="auto" w:fill="D9D9D9"/>
          </w:tcPr>
          <w:p w14:paraId="1957565A" w14:textId="77777777" w:rsidR="002D57C4" w:rsidRPr="00422683" w:rsidRDefault="002D57C4" w:rsidP="00502E57">
            <w:pPr>
              <w:pStyle w:val="TableText-Heading"/>
            </w:pPr>
            <w:r w:rsidRPr="00422683">
              <w:t>Required</w:t>
            </w:r>
          </w:p>
        </w:tc>
        <w:tc>
          <w:tcPr>
            <w:tcW w:w="501" w:type="pct"/>
            <w:shd w:val="clear" w:color="auto" w:fill="D9D9D9"/>
          </w:tcPr>
          <w:p w14:paraId="46986854" w14:textId="77777777" w:rsidR="002D57C4" w:rsidRPr="00422683" w:rsidRDefault="002D57C4" w:rsidP="00502E57">
            <w:pPr>
              <w:pStyle w:val="TableText-Heading"/>
            </w:pPr>
            <w:r w:rsidRPr="00422683">
              <w:t>Type</w:t>
            </w:r>
          </w:p>
        </w:tc>
        <w:tc>
          <w:tcPr>
            <w:tcW w:w="809" w:type="pct"/>
            <w:shd w:val="clear" w:color="auto" w:fill="D9D9D9"/>
          </w:tcPr>
          <w:p w14:paraId="5FE7353E" w14:textId="77777777" w:rsidR="002D57C4" w:rsidRPr="00422683" w:rsidRDefault="002D57C4" w:rsidP="00502E57">
            <w:pPr>
              <w:pStyle w:val="TableText-Heading"/>
            </w:pPr>
            <w:r w:rsidRPr="00422683">
              <w:t>Constraints</w:t>
            </w:r>
          </w:p>
        </w:tc>
        <w:tc>
          <w:tcPr>
            <w:tcW w:w="2459" w:type="pct"/>
            <w:shd w:val="clear" w:color="auto" w:fill="D9D9D9"/>
          </w:tcPr>
          <w:p w14:paraId="43F2820F" w14:textId="77777777" w:rsidR="002D57C4" w:rsidRPr="00422683" w:rsidRDefault="002D57C4" w:rsidP="00502E57">
            <w:pPr>
              <w:pStyle w:val="TableText-Heading"/>
            </w:pPr>
            <w:r w:rsidRPr="00422683">
              <w:t>Description</w:t>
            </w:r>
          </w:p>
        </w:tc>
      </w:tr>
      <w:tr w:rsidR="002D57C4" w:rsidRPr="004279F4" w14:paraId="1A0DE696" w14:textId="77777777" w:rsidTr="00502E57">
        <w:trPr>
          <w:cantSplit/>
        </w:trPr>
        <w:tc>
          <w:tcPr>
            <w:tcW w:w="698" w:type="pct"/>
            <w:shd w:val="clear" w:color="auto" w:fill="FFFFFF"/>
          </w:tcPr>
          <w:p w14:paraId="10B73805" w14:textId="77777777" w:rsidR="002D57C4" w:rsidRDefault="002D57C4" w:rsidP="00502E57">
            <w:pPr>
              <w:pStyle w:val="TableText"/>
            </w:pPr>
            <w:r w:rsidRPr="00097CCC">
              <w:t>name</w:t>
            </w:r>
          </w:p>
        </w:tc>
        <w:tc>
          <w:tcPr>
            <w:tcW w:w="533" w:type="pct"/>
            <w:shd w:val="clear" w:color="auto" w:fill="FFFFFF"/>
          </w:tcPr>
          <w:p w14:paraId="5FECDC13" w14:textId="77777777" w:rsidR="002D57C4" w:rsidRDefault="002D57C4" w:rsidP="00502E57">
            <w:pPr>
              <w:pStyle w:val="TableText"/>
            </w:pPr>
            <w:r w:rsidRPr="00097CCC">
              <w:t>yes</w:t>
            </w:r>
          </w:p>
        </w:tc>
        <w:tc>
          <w:tcPr>
            <w:tcW w:w="501" w:type="pct"/>
            <w:shd w:val="clear" w:color="auto" w:fill="FFFFFF"/>
          </w:tcPr>
          <w:p w14:paraId="1CC3B0F4" w14:textId="77777777" w:rsidR="002D57C4" w:rsidRDefault="00D37E2A" w:rsidP="00502E57">
            <w:pPr>
              <w:pStyle w:val="TableText"/>
            </w:pPr>
            <w:hyperlink w:anchor="TYPE_YAML_STRING" w:history="1">
              <w:r w:rsidR="002D57C4" w:rsidRPr="00C10F1A">
                <w:rPr>
                  <w:rStyle w:val="Hyperlink"/>
                </w:rPr>
                <w:t>string</w:t>
              </w:r>
            </w:hyperlink>
          </w:p>
        </w:tc>
        <w:tc>
          <w:tcPr>
            <w:tcW w:w="809" w:type="pct"/>
            <w:shd w:val="clear" w:color="auto" w:fill="FFFFFF"/>
          </w:tcPr>
          <w:p w14:paraId="1A683146" w14:textId="77777777" w:rsidR="002D57C4" w:rsidRDefault="002D57C4" w:rsidP="00502E57">
            <w:pPr>
              <w:pStyle w:val="TableText"/>
            </w:pPr>
            <w:r w:rsidRPr="00097CCC">
              <w:t>None</w:t>
            </w:r>
          </w:p>
        </w:tc>
        <w:tc>
          <w:tcPr>
            <w:tcW w:w="2459" w:type="pct"/>
            <w:shd w:val="clear" w:color="auto" w:fill="FFFFFF"/>
          </w:tcPr>
          <w:p w14:paraId="2A36F97C" w14:textId="77777777" w:rsidR="002D57C4" w:rsidRDefault="002D57C4" w:rsidP="00502E57">
            <w:pPr>
              <w:pStyle w:val="TableText"/>
            </w:pPr>
            <w:r w:rsidRPr="00097CCC">
              <w:t>The logical database Name</w:t>
            </w:r>
          </w:p>
        </w:tc>
      </w:tr>
      <w:tr w:rsidR="002D57C4" w:rsidRPr="004279F4" w14:paraId="1BA33746" w14:textId="77777777" w:rsidTr="00502E57">
        <w:trPr>
          <w:cantSplit/>
        </w:trPr>
        <w:tc>
          <w:tcPr>
            <w:tcW w:w="698" w:type="pct"/>
            <w:shd w:val="clear" w:color="auto" w:fill="FFFFFF"/>
          </w:tcPr>
          <w:p w14:paraId="2253C87C" w14:textId="77777777" w:rsidR="002D57C4" w:rsidRDefault="002D57C4" w:rsidP="00502E57">
            <w:pPr>
              <w:pStyle w:val="TableText"/>
            </w:pPr>
            <w:r w:rsidRPr="00097CCC">
              <w:t>port</w:t>
            </w:r>
          </w:p>
        </w:tc>
        <w:tc>
          <w:tcPr>
            <w:tcW w:w="533" w:type="pct"/>
            <w:shd w:val="clear" w:color="auto" w:fill="FFFFFF"/>
          </w:tcPr>
          <w:p w14:paraId="033EF52C" w14:textId="77777777" w:rsidR="002D57C4" w:rsidRDefault="002D57C4" w:rsidP="00502E57">
            <w:pPr>
              <w:pStyle w:val="TableText"/>
            </w:pPr>
            <w:r>
              <w:t>no</w:t>
            </w:r>
          </w:p>
        </w:tc>
        <w:tc>
          <w:tcPr>
            <w:tcW w:w="501" w:type="pct"/>
            <w:shd w:val="clear" w:color="auto" w:fill="FFFFFF"/>
          </w:tcPr>
          <w:p w14:paraId="21504E56" w14:textId="77777777" w:rsidR="002D57C4" w:rsidRDefault="00D37E2A" w:rsidP="00502E57">
            <w:pPr>
              <w:pStyle w:val="TableText"/>
            </w:pPr>
            <w:hyperlink w:anchor="TYPE_YAML_INTEGER" w:history="1">
              <w:r w:rsidR="002D57C4" w:rsidRPr="00A23B5F">
                <w:rPr>
                  <w:rStyle w:val="Hyperlink"/>
                </w:rPr>
                <w:t>integer</w:t>
              </w:r>
            </w:hyperlink>
          </w:p>
        </w:tc>
        <w:tc>
          <w:tcPr>
            <w:tcW w:w="809" w:type="pct"/>
            <w:shd w:val="clear" w:color="auto" w:fill="FFFFFF"/>
          </w:tcPr>
          <w:p w14:paraId="20D9F94F" w14:textId="77777777" w:rsidR="002D57C4" w:rsidRDefault="002D57C4" w:rsidP="00502E57">
            <w:pPr>
              <w:pStyle w:val="TableText"/>
            </w:pPr>
            <w:r w:rsidRPr="00097CCC">
              <w:t>None</w:t>
            </w:r>
          </w:p>
        </w:tc>
        <w:tc>
          <w:tcPr>
            <w:tcW w:w="2459" w:type="pct"/>
            <w:shd w:val="clear" w:color="auto" w:fill="FFFFFF"/>
          </w:tcPr>
          <w:p w14:paraId="653E21CA" w14:textId="77777777" w:rsidR="002D57C4" w:rsidRDefault="002D57C4" w:rsidP="00502E57">
            <w:pPr>
              <w:pStyle w:val="TableText"/>
            </w:pPr>
            <w:r w:rsidRPr="00097CCC">
              <w:t>The port the database service will use to listen for incoming data and requests.</w:t>
            </w:r>
          </w:p>
        </w:tc>
      </w:tr>
      <w:tr w:rsidR="002D57C4" w:rsidRPr="004279F4" w14:paraId="0B8F1193" w14:textId="77777777" w:rsidTr="00502E57">
        <w:trPr>
          <w:cantSplit/>
        </w:trPr>
        <w:tc>
          <w:tcPr>
            <w:tcW w:w="698" w:type="pct"/>
            <w:shd w:val="clear" w:color="auto" w:fill="FFFFFF"/>
          </w:tcPr>
          <w:p w14:paraId="5F8C39B1" w14:textId="77777777" w:rsidR="002D57C4" w:rsidRPr="00DD158E" w:rsidRDefault="002D57C4" w:rsidP="00502E57">
            <w:pPr>
              <w:pStyle w:val="TableText"/>
            </w:pPr>
            <w:r w:rsidRPr="00097CCC">
              <w:lastRenderedPageBreak/>
              <w:t>user</w:t>
            </w:r>
          </w:p>
        </w:tc>
        <w:tc>
          <w:tcPr>
            <w:tcW w:w="533" w:type="pct"/>
            <w:shd w:val="clear" w:color="auto" w:fill="FFFFFF"/>
          </w:tcPr>
          <w:p w14:paraId="218E1D29" w14:textId="77777777" w:rsidR="002D57C4" w:rsidRPr="00DD158E" w:rsidRDefault="002D57C4" w:rsidP="00502E57">
            <w:pPr>
              <w:pStyle w:val="TableText"/>
            </w:pPr>
            <w:r>
              <w:t>no</w:t>
            </w:r>
          </w:p>
        </w:tc>
        <w:tc>
          <w:tcPr>
            <w:tcW w:w="501" w:type="pct"/>
            <w:shd w:val="clear" w:color="auto" w:fill="FFFFFF"/>
          </w:tcPr>
          <w:p w14:paraId="640169E9" w14:textId="77777777" w:rsidR="002D57C4" w:rsidRPr="00DD158E" w:rsidRDefault="00D37E2A" w:rsidP="00502E57">
            <w:pPr>
              <w:pStyle w:val="TableText"/>
            </w:pPr>
            <w:hyperlink w:anchor="TYPE_YAML_STRING" w:history="1">
              <w:r w:rsidR="002D57C4" w:rsidRPr="00C10F1A">
                <w:rPr>
                  <w:rStyle w:val="Hyperlink"/>
                </w:rPr>
                <w:t>string</w:t>
              </w:r>
            </w:hyperlink>
          </w:p>
        </w:tc>
        <w:tc>
          <w:tcPr>
            <w:tcW w:w="809" w:type="pct"/>
            <w:shd w:val="clear" w:color="auto" w:fill="FFFFFF"/>
          </w:tcPr>
          <w:p w14:paraId="2548FC71" w14:textId="77777777" w:rsidR="002D57C4" w:rsidRPr="00DD158E" w:rsidRDefault="002D57C4" w:rsidP="00502E57">
            <w:pPr>
              <w:pStyle w:val="TableText"/>
            </w:pPr>
            <w:r w:rsidRPr="00097CCC">
              <w:t>None</w:t>
            </w:r>
          </w:p>
        </w:tc>
        <w:tc>
          <w:tcPr>
            <w:tcW w:w="2459" w:type="pct"/>
            <w:shd w:val="clear" w:color="auto" w:fill="FFFFFF"/>
          </w:tcPr>
          <w:p w14:paraId="7C094AFF" w14:textId="77777777" w:rsidR="002D57C4" w:rsidRPr="00DD158E" w:rsidRDefault="002D57C4" w:rsidP="00502E57">
            <w:pPr>
              <w:pStyle w:val="TableText"/>
            </w:pPr>
            <w:r w:rsidRPr="00097CCC">
              <w:t>The special user account used for database administration.</w:t>
            </w:r>
          </w:p>
        </w:tc>
      </w:tr>
      <w:tr w:rsidR="002D57C4" w:rsidRPr="004279F4" w14:paraId="3C56EA41" w14:textId="77777777" w:rsidTr="00502E57">
        <w:trPr>
          <w:cantSplit/>
        </w:trPr>
        <w:tc>
          <w:tcPr>
            <w:tcW w:w="698" w:type="pct"/>
            <w:shd w:val="clear" w:color="auto" w:fill="FFFFFF"/>
          </w:tcPr>
          <w:p w14:paraId="0AA1EE7A" w14:textId="77777777" w:rsidR="002D57C4" w:rsidRDefault="002D57C4" w:rsidP="00502E57">
            <w:pPr>
              <w:pStyle w:val="TableText"/>
            </w:pPr>
            <w:r w:rsidRPr="00097CCC">
              <w:t>password</w:t>
            </w:r>
          </w:p>
        </w:tc>
        <w:tc>
          <w:tcPr>
            <w:tcW w:w="533" w:type="pct"/>
            <w:shd w:val="clear" w:color="auto" w:fill="FFFFFF"/>
          </w:tcPr>
          <w:p w14:paraId="01466909" w14:textId="77777777" w:rsidR="002D57C4" w:rsidRDefault="002D57C4" w:rsidP="00502E57">
            <w:pPr>
              <w:pStyle w:val="TableText"/>
            </w:pPr>
            <w:r>
              <w:t>no</w:t>
            </w:r>
          </w:p>
        </w:tc>
        <w:tc>
          <w:tcPr>
            <w:tcW w:w="501" w:type="pct"/>
            <w:shd w:val="clear" w:color="auto" w:fill="FFFFFF"/>
          </w:tcPr>
          <w:p w14:paraId="05381FEB" w14:textId="77777777" w:rsidR="002D57C4" w:rsidRDefault="00D37E2A" w:rsidP="00502E57">
            <w:pPr>
              <w:pStyle w:val="TableText"/>
            </w:pPr>
            <w:hyperlink w:anchor="TYPE_YAML_STRING" w:history="1">
              <w:r w:rsidR="002D57C4" w:rsidRPr="00C10F1A">
                <w:rPr>
                  <w:rStyle w:val="Hyperlink"/>
                </w:rPr>
                <w:t>string</w:t>
              </w:r>
            </w:hyperlink>
          </w:p>
        </w:tc>
        <w:tc>
          <w:tcPr>
            <w:tcW w:w="809" w:type="pct"/>
            <w:shd w:val="clear" w:color="auto" w:fill="FFFFFF"/>
          </w:tcPr>
          <w:p w14:paraId="552D1CD7" w14:textId="77777777" w:rsidR="002D57C4" w:rsidRDefault="002D57C4" w:rsidP="00502E57">
            <w:pPr>
              <w:pStyle w:val="TableText"/>
            </w:pPr>
            <w:r w:rsidRPr="00097CCC">
              <w:t>None</w:t>
            </w:r>
          </w:p>
        </w:tc>
        <w:tc>
          <w:tcPr>
            <w:tcW w:w="2459" w:type="pct"/>
            <w:shd w:val="clear" w:color="auto" w:fill="FFFFFF"/>
          </w:tcPr>
          <w:p w14:paraId="3EB8385C" w14:textId="77777777" w:rsidR="002D57C4" w:rsidRDefault="002D57C4" w:rsidP="00502E57">
            <w:pPr>
              <w:pStyle w:val="TableText"/>
            </w:pPr>
            <w:r w:rsidRPr="00097CCC">
              <w:t>The password associated with the user account provided in the ‘user’ property.</w:t>
            </w:r>
          </w:p>
        </w:tc>
      </w:tr>
    </w:tbl>
    <w:p w14:paraId="6D65885E" w14:textId="77777777" w:rsidR="002D57C4" w:rsidRDefault="002D57C4" w:rsidP="002D57C4">
      <w:pPr>
        <w:pStyle w:val="Heading4"/>
        <w:numPr>
          <w:ilvl w:val="3"/>
          <w:numId w:val="3"/>
        </w:numPr>
      </w:pPr>
      <w:bookmarkStart w:id="544" w:name="_Toc379455098"/>
      <w:bookmarkStart w:id="545" w:name="_Toc373867876"/>
      <w:r>
        <w:t>Definition</w:t>
      </w:r>
      <w:bookmarkEnd w:id="5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4DFAD" w14:textId="77777777" w:rsidTr="00502E57">
        <w:trPr>
          <w:cantSplit/>
        </w:trPr>
        <w:tc>
          <w:tcPr>
            <w:tcW w:w="9576" w:type="dxa"/>
            <w:shd w:val="clear" w:color="auto" w:fill="D9D9D9" w:themeFill="background1" w:themeFillShade="D9"/>
          </w:tcPr>
          <w:p w14:paraId="6B2D664C" w14:textId="77777777" w:rsidR="002D57C4" w:rsidRPr="006824F5" w:rsidRDefault="002D57C4" w:rsidP="00502E57">
            <w:pPr>
              <w:rPr>
                <w:rStyle w:val="CodeSnippet"/>
              </w:rPr>
            </w:pPr>
            <w:r w:rsidRPr="006824F5">
              <w:rPr>
                <w:rStyle w:val="CodeSnippet"/>
              </w:rPr>
              <w:t>tosca.nodes.Database:</w:t>
            </w:r>
          </w:p>
          <w:p w14:paraId="47BA5E08" w14:textId="77777777" w:rsidR="002D57C4" w:rsidRPr="006824F5" w:rsidRDefault="002D57C4" w:rsidP="00502E57">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53B62C73" w14:textId="77777777" w:rsidR="002D57C4" w:rsidRDefault="002D57C4" w:rsidP="00502E57">
            <w:pPr>
              <w:rPr>
                <w:rStyle w:val="CodeSnippet"/>
              </w:rPr>
            </w:pPr>
            <w:r w:rsidRPr="006824F5">
              <w:rPr>
                <w:rStyle w:val="CodeSnippet"/>
              </w:rPr>
              <w:t xml:space="preserve">  properties:</w:t>
            </w:r>
          </w:p>
          <w:p w14:paraId="0ED425ED" w14:textId="77777777" w:rsidR="002D57C4" w:rsidRPr="006824F5" w:rsidRDefault="002D57C4" w:rsidP="00502E57">
            <w:pPr>
              <w:rPr>
                <w:rStyle w:val="CodeSnippet"/>
              </w:rPr>
            </w:pPr>
            <w:r w:rsidRPr="006824F5">
              <w:rPr>
                <w:rStyle w:val="CodeSnippet"/>
              </w:rPr>
              <w:t xml:space="preserve">    name:</w:t>
            </w:r>
          </w:p>
          <w:p w14:paraId="7BBFA905" w14:textId="77777777" w:rsidR="002D57C4" w:rsidRPr="006824F5" w:rsidRDefault="002D57C4" w:rsidP="00502E57">
            <w:pPr>
              <w:rPr>
                <w:rStyle w:val="CodeSnippet"/>
              </w:rPr>
            </w:pPr>
            <w:r w:rsidRPr="006824F5">
              <w:rPr>
                <w:rStyle w:val="CodeSnippet"/>
              </w:rPr>
              <w:t xml:space="preserve">      type: string</w:t>
            </w:r>
          </w:p>
          <w:p w14:paraId="02C4204D" w14:textId="77777777" w:rsidR="002D57C4" w:rsidRDefault="002D57C4" w:rsidP="00502E57">
            <w:pPr>
              <w:rPr>
                <w:rStyle w:val="CodeSnippet"/>
              </w:rPr>
            </w:pPr>
            <w:r w:rsidRPr="006824F5">
              <w:rPr>
                <w:rStyle w:val="CodeSnippet"/>
              </w:rPr>
              <w:t xml:space="preserve">      description: the logical name of the database</w:t>
            </w:r>
          </w:p>
          <w:p w14:paraId="3917EAA3" w14:textId="77777777" w:rsidR="002D57C4" w:rsidRPr="006824F5" w:rsidRDefault="002D57C4" w:rsidP="00502E57">
            <w:pPr>
              <w:rPr>
                <w:rStyle w:val="CodeSnippet"/>
              </w:rPr>
            </w:pPr>
            <w:r w:rsidRPr="006824F5">
              <w:rPr>
                <w:rStyle w:val="CodeSnippet"/>
              </w:rPr>
              <w:t xml:space="preserve">    port:</w:t>
            </w:r>
          </w:p>
          <w:p w14:paraId="65913FB0" w14:textId="77777777" w:rsidR="002D57C4" w:rsidRPr="006824F5" w:rsidRDefault="002D57C4" w:rsidP="00502E57">
            <w:pPr>
              <w:rPr>
                <w:rStyle w:val="CodeSnippet"/>
              </w:rPr>
            </w:pPr>
            <w:r w:rsidRPr="006824F5">
              <w:rPr>
                <w:rStyle w:val="CodeSnippet"/>
              </w:rPr>
              <w:t xml:space="preserve">      type: integer</w:t>
            </w:r>
          </w:p>
          <w:p w14:paraId="104536EE" w14:textId="77777777" w:rsidR="002D57C4" w:rsidRPr="006824F5" w:rsidRDefault="002D57C4" w:rsidP="00502E57">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4A5902D4" w14:textId="77777777" w:rsidR="002D57C4" w:rsidRPr="006824F5" w:rsidRDefault="002D57C4" w:rsidP="00502E57">
            <w:pPr>
              <w:rPr>
                <w:rStyle w:val="CodeSnippet"/>
              </w:rPr>
            </w:pPr>
            <w:r w:rsidRPr="006824F5">
              <w:rPr>
                <w:rStyle w:val="CodeSnippet"/>
              </w:rPr>
              <w:t xml:space="preserve">    user:</w:t>
            </w:r>
          </w:p>
          <w:p w14:paraId="53CE6BF6" w14:textId="77777777" w:rsidR="002D57C4" w:rsidRPr="006824F5" w:rsidRDefault="002D57C4" w:rsidP="00502E57">
            <w:pPr>
              <w:rPr>
                <w:rStyle w:val="CodeSnippet"/>
              </w:rPr>
            </w:pPr>
            <w:r w:rsidRPr="006824F5">
              <w:rPr>
                <w:rStyle w:val="CodeSnippet"/>
              </w:rPr>
              <w:t xml:space="preserve">      type: string</w:t>
            </w:r>
          </w:p>
          <w:p w14:paraId="31109A41" w14:textId="77777777" w:rsidR="002D57C4" w:rsidRDefault="002D57C4" w:rsidP="00502E57">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64FA79F1" w14:textId="77777777" w:rsidR="002D57C4" w:rsidRPr="006824F5" w:rsidRDefault="002D57C4" w:rsidP="00502E57">
            <w:pPr>
              <w:rPr>
                <w:rStyle w:val="CodeSnippet"/>
              </w:rPr>
            </w:pPr>
            <w:r>
              <w:rPr>
                <w:rStyle w:val="CodeSnippet"/>
              </w:rPr>
              <w:t xml:space="preserve">      required: false</w:t>
            </w:r>
          </w:p>
          <w:p w14:paraId="7824F394" w14:textId="77777777" w:rsidR="002D57C4" w:rsidRPr="006824F5" w:rsidRDefault="002D57C4" w:rsidP="00502E57">
            <w:pPr>
              <w:rPr>
                <w:rStyle w:val="CodeSnippet"/>
              </w:rPr>
            </w:pPr>
            <w:r w:rsidRPr="006824F5">
              <w:rPr>
                <w:rStyle w:val="CodeSnippet"/>
              </w:rPr>
              <w:t xml:space="preserve">    password:</w:t>
            </w:r>
          </w:p>
          <w:p w14:paraId="3CA17D96" w14:textId="77777777" w:rsidR="002D57C4" w:rsidRPr="006824F5" w:rsidRDefault="002D57C4" w:rsidP="00502E57">
            <w:pPr>
              <w:rPr>
                <w:rStyle w:val="CodeSnippet"/>
              </w:rPr>
            </w:pPr>
            <w:r w:rsidRPr="006824F5">
              <w:rPr>
                <w:rStyle w:val="CodeSnippet"/>
              </w:rPr>
              <w:t xml:space="preserve">      type: string</w:t>
            </w:r>
          </w:p>
          <w:p w14:paraId="1A5BB10C" w14:textId="77777777" w:rsidR="002D57C4"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4AA3CCC3" w14:textId="77777777" w:rsidR="002D57C4" w:rsidRPr="006824F5" w:rsidRDefault="002D57C4" w:rsidP="00502E57">
            <w:pPr>
              <w:rPr>
                <w:rStyle w:val="CodeSnippet"/>
              </w:rPr>
            </w:pPr>
            <w:r>
              <w:rPr>
                <w:rStyle w:val="CodeSnippet"/>
              </w:rPr>
              <w:t xml:space="preserve">      required: false</w:t>
            </w:r>
          </w:p>
          <w:p w14:paraId="08F31F8C" w14:textId="77777777" w:rsidR="002D57C4" w:rsidRPr="006824F5" w:rsidRDefault="002D57C4" w:rsidP="00502E57">
            <w:pPr>
              <w:rPr>
                <w:rStyle w:val="CodeSnippet"/>
              </w:rPr>
            </w:pPr>
            <w:r w:rsidRPr="006824F5">
              <w:rPr>
                <w:rStyle w:val="CodeSnippet"/>
              </w:rPr>
              <w:t xml:space="preserve">  requirements:</w:t>
            </w:r>
          </w:p>
          <w:p w14:paraId="720DF501" w14:textId="77777777" w:rsidR="002D57C4" w:rsidRDefault="002D57C4" w:rsidP="00502E57">
            <w:pPr>
              <w:rPr>
                <w:rStyle w:val="CodeSnippet"/>
              </w:rPr>
            </w:pPr>
            <w:r w:rsidRPr="006824F5">
              <w:rPr>
                <w:rStyle w:val="CodeSnippet"/>
              </w:rPr>
              <w:t xml:space="preserve">    - host:</w:t>
            </w:r>
          </w:p>
          <w:p w14:paraId="1C7D1B94"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697CC1E" w14:textId="77777777" w:rsidR="002D57C4" w:rsidRPr="00372D5E" w:rsidRDefault="002D57C4" w:rsidP="00502E57">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087E5C17" w14:textId="77777777" w:rsidR="002D57C4" w:rsidRPr="006824F5" w:rsidRDefault="002D57C4" w:rsidP="00502E57">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729F92E1" w14:textId="77777777" w:rsidR="002D57C4" w:rsidRPr="006824F5" w:rsidRDefault="002D57C4" w:rsidP="00502E57">
            <w:pPr>
              <w:rPr>
                <w:rStyle w:val="CodeSnippet"/>
              </w:rPr>
            </w:pPr>
            <w:r w:rsidRPr="006824F5">
              <w:rPr>
                <w:rStyle w:val="CodeSnippet"/>
              </w:rPr>
              <w:t xml:space="preserve">  capabilities:</w:t>
            </w:r>
          </w:p>
          <w:p w14:paraId="6ED2A83D" w14:textId="77777777" w:rsidR="002D57C4" w:rsidRDefault="002D57C4" w:rsidP="00502E57">
            <w:pPr>
              <w:rPr>
                <w:rStyle w:val="CodeSnippet"/>
              </w:rPr>
            </w:pPr>
            <w:r w:rsidRPr="006824F5">
              <w:rPr>
                <w:rStyle w:val="CodeSnippet"/>
              </w:rPr>
              <w:t xml:space="preserve">    database_endpoint: </w:t>
            </w:r>
          </w:p>
          <w:p w14:paraId="228D1895" w14:textId="77777777" w:rsidR="002D57C4" w:rsidRPr="00876724" w:rsidRDefault="002D57C4" w:rsidP="00502E57">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bookmarkEnd w:id="545"/>
    <w:p w14:paraId="6235B7A1" w14:textId="77777777" w:rsidR="002D57C4" w:rsidRDefault="002D57C4" w:rsidP="002D57C4">
      <w:pPr>
        <w:pStyle w:val="Heading3"/>
        <w:numPr>
          <w:ilvl w:val="2"/>
          <w:numId w:val="3"/>
        </w:numPr>
      </w:pPr>
      <w:r>
        <w:t>tosca.nodes.ObjectStorage</w:t>
      </w:r>
      <w:bookmarkEnd w:id="540"/>
    </w:p>
    <w:p w14:paraId="41D275C7" w14:textId="77777777" w:rsidR="002D57C4" w:rsidRDefault="002D57C4" w:rsidP="002D57C4">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2F90775" w14:textId="77777777" w:rsidTr="00502E57">
        <w:tc>
          <w:tcPr>
            <w:tcW w:w="1177" w:type="pct"/>
            <w:shd w:val="clear" w:color="auto" w:fill="D9D9D9"/>
          </w:tcPr>
          <w:p w14:paraId="41FD2869" w14:textId="77777777" w:rsidR="002D57C4" w:rsidRPr="00422683" w:rsidRDefault="002D57C4" w:rsidP="00502E57">
            <w:pPr>
              <w:pStyle w:val="TableText-Heading"/>
            </w:pPr>
            <w:r w:rsidRPr="00422683">
              <w:lastRenderedPageBreak/>
              <w:t>Shorthand Name</w:t>
            </w:r>
          </w:p>
        </w:tc>
        <w:tc>
          <w:tcPr>
            <w:tcW w:w="3823" w:type="pct"/>
          </w:tcPr>
          <w:p w14:paraId="28042B2C" w14:textId="77777777" w:rsidR="002D57C4" w:rsidRPr="005A5497" w:rsidRDefault="002D57C4" w:rsidP="00502E57">
            <w:pPr>
              <w:pStyle w:val="TableText"/>
              <w:rPr>
                <w:noProof/>
              </w:rPr>
            </w:pPr>
            <w:r>
              <w:rPr>
                <w:noProof/>
              </w:rPr>
              <w:t>ObjectStorage</w:t>
            </w:r>
          </w:p>
        </w:tc>
      </w:tr>
      <w:tr w:rsidR="002D57C4" w:rsidRPr="004279F4" w14:paraId="5FD53E60" w14:textId="77777777" w:rsidTr="00502E57">
        <w:tc>
          <w:tcPr>
            <w:tcW w:w="1177" w:type="pct"/>
            <w:shd w:val="clear" w:color="auto" w:fill="D9D9D9"/>
          </w:tcPr>
          <w:p w14:paraId="669FF07D" w14:textId="77777777" w:rsidR="002D57C4" w:rsidRPr="00422683" w:rsidRDefault="002D57C4" w:rsidP="00502E57">
            <w:pPr>
              <w:pStyle w:val="TableText-Heading"/>
            </w:pPr>
            <w:r w:rsidRPr="00422683">
              <w:t>Type Qualified Name</w:t>
            </w:r>
          </w:p>
        </w:tc>
        <w:tc>
          <w:tcPr>
            <w:tcW w:w="3823" w:type="pct"/>
          </w:tcPr>
          <w:p w14:paraId="20D9D536" w14:textId="77777777" w:rsidR="002D57C4" w:rsidRDefault="002D57C4" w:rsidP="00502E57">
            <w:pPr>
              <w:pStyle w:val="TableText"/>
              <w:rPr>
                <w:noProof/>
              </w:rPr>
            </w:pPr>
            <w:r>
              <w:rPr>
                <w:noProof/>
              </w:rPr>
              <w:t>tosca:ObjectStorage</w:t>
            </w:r>
          </w:p>
        </w:tc>
      </w:tr>
      <w:tr w:rsidR="002D57C4" w:rsidRPr="004279F4" w14:paraId="5C4E498B" w14:textId="77777777" w:rsidTr="00502E57">
        <w:tc>
          <w:tcPr>
            <w:tcW w:w="1177" w:type="pct"/>
            <w:shd w:val="clear" w:color="auto" w:fill="D9D9D9"/>
          </w:tcPr>
          <w:p w14:paraId="12C6C6D7" w14:textId="77777777" w:rsidR="002D57C4" w:rsidRPr="00422683" w:rsidRDefault="002D57C4" w:rsidP="00502E57">
            <w:pPr>
              <w:pStyle w:val="TableText-Heading"/>
            </w:pPr>
            <w:r w:rsidRPr="00422683">
              <w:t>Type URI</w:t>
            </w:r>
          </w:p>
        </w:tc>
        <w:tc>
          <w:tcPr>
            <w:tcW w:w="3823" w:type="pct"/>
          </w:tcPr>
          <w:p w14:paraId="6EC6D109" w14:textId="77777777" w:rsidR="002D57C4" w:rsidRPr="001C038A" w:rsidRDefault="002D57C4" w:rsidP="00502E57">
            <w:pPr>
              <w:pStyle w:val="TableText"/>
            </w:pPr>
            <w:r w:rsidRPr="001C038A">
              <w:t>tosca.</w:t>
            </w:r>
            <w:r>
              <w:t>nodes.</w:t>
            </w:r>
            <w:r w:rsidRPr="006A21F0">
              <w:t>ObjectStorage</w:t>
            </w:r>
          </w:p>
        </w:tc>
      </w:tr>
    </w:tbl>
    <w:p w14:paraId="42683C54" w14:textId="77777777" w:rsidR="002D57C4" w:rsidRDefault="002D57C4" w:rsidP="002D57C4">
      <w:pPr>
        <w:pStyle w:val="Heading4"/>
        <w:numPr>
          <w:ilvl w:val="3"/>
          <w:numId w:val="3"/>
        </w:numPr>
      </w:pPr>
      <w:bookmarkStart w:id="546" w:name="_Toc379455085"/>
      <w:bookmarkEnd w:id="541"/>
      <w:r>
        <w:t>Properties</w:t>
      </w:r>
      <w:bookmarkEnd w:id="54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2D57C4" w:rsidRPr="004279F4" w14:paraId="3720DE0D" w14:textId="77777777" w:rsidTr="00502E57">
        <w:trPr>
          <w:cantSplit/>
          <w:tblHeader/>
        </w:trPr>
        <w:tc>
          <w:tcPr>
            <w:tcW w:w="658" w:type="pct"/>
            <w:shd w:val="clear" w:color="auto" w:fill="D9D9D9"/>
          </w:tcPr>
          <w:p w14:paraId="33DF2C65" w14:textId="77777777" w:rsidR="002D57C4" w:rsidRPr="00422683" w:rsidRDefault="002D57C4" w:rsidP="00502E57">
            <w:pPr>
              <w:pStyle w:val="TableText-Heading"/>
            </w:pPr>
            <w:r w:rsidRPr="00422683">
              <w:t>Name</w:t>
            </w:r>
          </w:p>
        </w:tc>
        <w:tc>
          <w:tcPr>
            <w:tcW w:w="492" w:type="pct"/>
            <w:shd w:val="clear" w:color="auto" w:fill="D9D9D9"/>
          </w:tcPr>
          <w:p w14:paraId="13B6FC48" w14:textId="77777777" w:rsidR="002D57C4" w:rsidRPr="00422683" w:rsidRDefault="002D57C4" w:rsidP="00502E57">
            <w:pPr>
              <w:pStyle w:val="TableText-Heading"/>
            </w:pPr>
            <w:r w:rsidRPr="00422683">
              <w:t>Required</w:t>
            </w:r>
          </w:p>
        </w:tc>
        <w:tc>
          <w:tcPr>
            <w:tcW w:w="537" w:type="pct"/>
            <w:shd w:val="clear" w:color="auto" w:fill="D9D9D9"/>
          </w:tcPr>
          <w:p w14:paraId="6DF9049C" w14:textId="77777777" w:rsidR="002D57C4" w:rsidRPr="00422683" w:rsidRDefault="002D57C4" w:rsidP="00502E57">
            <w:pPr>
              <w:pStyle w:val="TableText-Heading"/>
            </w:pPr>
            <w:r w:rsidRPr="00422683">
              <w:t>Type</w:t>
            </w:r>
          </w:p>
        </w:tc>
        <w:tc>
          <w:tcPr>
            <w:tcW w:w="1107" w:type="pct"/>
            <w:shd w:val="clear" w:color="auto" w:fill="D9D9D9"/>
          </w:tcPr>
          <w:p w14:paraId="0532C631" w14:textId="77777777" w:rsidR="002D57C4" w:rsidRPr="00422683" w:rsidRDefault="002D57C4" w:rsidP="00502E57">
            <w:pPr>
              <w:pStyle w:val="TableText-Heading"/>
            </w:pPr>
            <w:r w:rsidRPr="00422683">
              <w:t>Constraints</w:t>
            </w:r>
          </w:p>
        </w:tc>
        <w:tc>
          <w:tcPr>
            <w:tcW w:w="2206" w:type="pct"/>
            <w:shd w:val="clear" w:color="auto" w:fill="D9D9D9"/>
          </w:tcPr>
          <w:p w14:paraId="07EA0079" w14:textId="77777777" w:rsidR="002D57C4" w:rsidRPr="00422683" w:rsidRDefault="002D57C4" w:rsidP="00502E57">
            <w:pPr>
              <w:pStyle w:val="TableText-Heading"/>
            </w:pPr>
            <w:r w:rsidRPr="00422683">
              <w:t>Description</w:t>
            </w:r>
          </w:p>
        </w:tc>
      </w:tr>
      <w:tr w:rsidR="002D57C4" w:rsidRPr="004279F4" w14:paraId="1AE05E49" w14:textId="77777777" w:rsidTr="00502E57">
        <w:trPr>
          <w:cantSplit/>
        </w:trPr>
        <w:tc>
          <w:tcPr>
            <w:tcW w:w="658" w:type="pct"/>
            <w:shd w:val="clear" w:color="auto" w:fill="FFFFFF"/>
          </w:tcPr>
          <w:p w14:paraId="02F36621" w14:textId="77777777" w:rsidR="002D57C4" w:rsidRDefault="002D57C4" w:rsidP="00502E57">
            <w:pPr>
              <w:pStyle w:val="TableText"/>
              <w:rPr>
                <w:noProof/>
              </w:rPr>
            </w:pPr>
            <w:r>
              <w:rPr>
                <w:noProof/>
              </w:rPr>
              <w:t>name</w:t>
            </w:r>
          </w:p>
        </w:tc>
        <w:tc>
          <w:tcPr>
            <w:tcW w:w="492" w:type="pct"/>
            <w:shd w:val="clear" w:color="auto" w:fill="FFFFFF"/>
          </w:tcPr>
          <w:p w14:paraId="4EA1A574" w14:textId="77777777" w:rsidR="002D57C4" w:rsidRDefault="002D57C4" w:rsidP="00502E57">
            <w:pPr>
              <w:pStyle w:val="TableText"/>
            </w:pPr>
            <w:r>
              <w:t>yes</w:t>
            </w:r>
          </w:p>
        </w:tc>
        <w:tc>
          <w:tcPr>
            <w:tcW w:w="537" w:type="pct"/>
            <w:shd w:val="clear" w:color="auto" w:fill="FFFFFF"/>
          </w:tcPr>
          <w:p w14:paraId="2A552617" w14:textId="77777777" w:rsidR="002D57C4" w:rsidRPr="004279F4" w:rsidRDefault="00D37E2A" w:rsidP="00502E57">
            <w:pPr>
              <w:pStyle w:val="TableText"/>
            </w:pPr>
            <w:hyperlink w:anchor="TYPE_YAML_STRING" w:history="1">
              <w:r w:rsidR="002D57C4" w:rsidRPr="0096655F">
                <w:rPr>
                  <w:rStyle w:val="Hyperlink"/>
                </w:rPr>
                <w:t>string</w:t>
              </w:r>
            </w:hyperlink>
          </w:p>
        </w:tc>
        <w:tc>
          <w:tcPr>
            <w:tcW w:w="1107" w:type="pct"/>
            <w:shd w:val="clear" w:color="auto" w:fill="FFFFFF"/>
          </w:tcPr>
          <w:p w14:paraId="1FA30DC2" w14:textId="77777777" w:rsidR="002D57C4" w:rsidRPr="00B31902" w:rsidRDefault="002D57C4" w:rsidP="00502E57">
            <w:pPr>
              <w:pStyle w:val="TableText"/>
            </w:pPr>
            <w:r>
              <w:t>None</w:t>
            </w:r>
          </w:p>
        </w:tc>
        <w:tc>
          <w:tcPr>
            <w:tcW w:w="2206" w:type="pct"/>
            <w:shd w:val="clear" w:color="auto" w:fill="FFFFFF"/>
          </w:tcPr>
          <w:p w14:paraId="4D53974E" w14:textId="77777777" w:rsidR="002D57C4" w:rsidRDefault="002D57C4" w:rsidP="00502E57">
            <w:pPr>
              <w:pStyle w:val="TableText"/>
            </w:pPr>
            <w:r>
              <w:t>The logical name of the object store (or container).</w:t>
            </w:r>
          </w:p>
        </w:tc>
      </w:tr>
      <w:tr w:rsidR="002D57C4" w:rsidRPr="004279F4" w14:paraId="4EE04B60" w14:textId="77777777" w:rsidTr="00502E57">
        <w:trPr>
          <w:cantSplit/>
        </w:trPr>
        <w:tc>
          <w:tcPr>
            <w:tcW w:w="658" w:type="pct"/>
            <w:shd w:val="clear" w:color="auto" w:fill="FFFFFF"/>
          </w:tcPr>
          <w:p w14:paraId="2C8DCCEB" w14:textId="77777777" w:rsidR="002D57C4" w:rsidRDefault="002D57C4" w:rsidP="00502E57">
            <w:pPr>
              <w:pStyle w:val="TableText"/>
              <w:rPr>
                <w:noProof/>
              </w:rPr>
            </w:pPr>
            <w:r>
              <w:rPr>
                <w:noProof/>
              </w:rPr>
              <w:t>size</w:t>
            </w:r>
          </w:p>
        </w:tc>
        <w:tc>
          <w:tcPr>
            <w:tcW w:w="492" w:type="pct"/>
            <w:shd w:val="clear" w:color="auto" w:fill="FFFFFF"/>
          </w:tcPr>
          <w:p w14:paraId="56FB2844" w14:textId="77777777" w:rsidR="002D57C4" w:rsidRDefault="002D57C4" w:rsidP="00502E57">
            <w:pPr>
              <w:pStyle w:val="TableText"/>
            </w:pPr>
            <w:r>
              <w:t>no</w:t>
            </w:r>
          </w:p>
        </w:tc>
        <w:tc>
          <w:tcPr>
            <w:tcW w:w="537" w:type="pct"/>
            <w:shd w:val="clear" w:color="auto" w:fill="FFFFFF"/>
          </w:tcPr>
          <w:p w14:paraId="7C448AD2" w14:textId="77777777" w:rsidR="002D57C4" w:rsidRDefault="00D37E2A"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6C8E9D7C"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363CA059" w14:textId="77777777" w:rsidR="002D57C4" w:rsidRDefault="002D57C4" w:rsidP="00502E57">
            <w:pPr>
              <w:pStyle w:val="TableText"/>
            </w:pPr>
            <w:r>
              <w:t>The requested initial storage size (default unit is in Gigabytes).</w:t>
            </w:r>
          </w:p>
        </w:tc>
      </w:tr>
      <w:tr w:rsidR="002D57C4" w:rsidRPr="004279F4" w14:paraId="128D7288" w14:textId="77777777" w:rsidTr="00502E57">
        <w:trPr>
          <w:cantSplit/>
        </w:trPr>
        <w:tc>
          <w:tcPr>
            <w:tcW w:w="658" w:type="pct"/>
            <w:shd w:val="clear" w:color="auto" w:fill="FFFFFF"/>
          </w:tcPr>
          <w:p w14:paraId="0DB881F0" w14:textId="77777777" w:rsidR="002D57C4" w:rsidRDefault="002D57C4" w:rsidP="00502E57">
            <w:pPr>
              <w:pStyle w:val="TableText"/>
              <w:rPr>
                <w:noProof/>
              </w:rPr>
            </w:pPr>
            <w:r>
              <w:rPr>
                <w:noProof/>
              </w:rPr>
              <w:t>maxsize</w:t>
            </w:r>
          </w:p>
        </w:tc>
        <w:tc>
          <w:tcPr>
            <w:tcW w:w="492" w:type="pct"/>
            <w:shd w:val="clear" w:color="auto" w:fill="FFFFFF"/>
          </w:tcPr>
          <w:p w14:paraId="7A5D826A" w14:textId="77777777" w:rsidR="002D57C4" w:rsidRDefault="002D57C4" w:rsidP="00502E57">
            <w:pPr>
              <w:pStyle w:val="TableText"/>
            </w:pPr>
            <w:r>
              <w:t>no</w:t>
            </w:r>
          </w:p>
        </w:tc>
        <w:tc>
          <w:tcPr>
            <w:tcW w:w="537" w:type="pct"/>
            <w:shd w:val="clear" w:color="auto" w:fill="FFFFFF"/>
          </w:tcPr>
          <w:p w14:paraId="70611F7B" w14:textId="77777777" w:rsidR="002D57C4" w:rsidRDefault="00D37E2A"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59019F01"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2E3DC3CE" w14:textId="77777777" w:rsidR="002D57C4" w:rsidRDefault="002D57C4" w:rsidP="00502E57">
            <w:pPr>
              <w:pStyle w:val="TableText"/>
            </w:pPr>
            <w:r>
              <w:t>The requested maximum storage size (default unit is in Gigabytes).</w:t>
            </w:r>
          </w:p>
        </w:tc>
      </w:tr>
    </w:tbl>
    <w:p w14:paraId="576F83D3" w14:textId="77777777" w:rsidR="002D57C4" w:rsidRDefault="002D57C4" w:rsidP="002D57C4">
      <w:pPr>
        <w:pStyle w:val="Heading4"/>
        <w:numPr>
          <w:ilvl w:val="3"/>
          <w:numId w:val="3"/>
        </w:numPr>
      </w:pPr>
      <w:bookmarkStart w:id="547" w:name="_Toc379455086"/>
      <w:r>
        <w:t>Definition</w:t>
      </w:r>
      <w:bookmarkEnd w:id="5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C54D46B" w14:textId="77777777" w:rsidTr="00502E57">
        <w:trPr>
          <w:cantSplit/>
        </w:trPr>
        <w:tc>
          <w:tcPr>
            <w:tcW w:w="9576" w:type="dxa"/>
            <w:shd w:val="clear" w:color="auto" w:fill="D9D9D9" w:themeFill="background1" w:themeFillShade="D9"/>
          </w:tcPr>
          <w:p w14:paraId="6C212D3C" w14:textId="77777777" w:rsidR="002D57C4" w:rsidRPr="006824F5" w:rsidRDefault="002D57C4" w:rsidP="00502E57">
            <w:pPr>
              <w:rPr>
                <w:rStyle w:val="CodeSnippet"/>
                <w:noProof/>
              </w:rPr>
            </w:pPr>
            <w:r w:rsidRPr="006824F5">
              <w:rPr>
                <w:rStyle w:val="CodeSnippet"/>
                <w:noProof/>
              </w:rPr>
              <w:t>tosca.nodes.ObjectStorage</w:t>
            </w:r>
            <w:r>
              <w:rPr>
                <w:rStyle w:val="CodeSnippet"/>
                <w:noProof/>
              </w:rPr>
              <w:t>:</w:t>
            </w:r>
          </w:p>
          <w:p w14:paraId="4FD1531A"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C6DF379" w14:textId="77777777" w:rsidR="002D57C4" w:rsidRPr="006824F5" w:rsidRDefault="002D57C4" w:rsidP="00502E57">
            <w:pPr>
              <w:rPr>
                <w:rStyle w:val="CodeSnippet"/>
                <w:noProof/>
              </w:rPr>
            </w:pPr>
            <w:r w:rsidRPr="006824F5">
              <w:rPr>
                <w:rStyle w:val="CodeSnippet"/>
                <w:noProof/>
              </w:rPr>
              <w:t xml:space="preserve">  properties:</w:t>
            </w:r>
          </w:p>
          <w:p w14:paraId="1122396F" w14:textId="77777777" w:rsidR="002D57C4" w:rsidRPr="006824F5" w:rsidRDefault="002D57C4" w:rsidP="00502E57">
            <w:pPr>
              <w:rPr>
                <w:rStyle w:val="CodeSnippet"/>
                <w:noProof/>
              </w:rPr>
            </w:pPr>
            <w:r w:rsidRPr="006824F5">
              <w:rPr>
                <w:rStyle w:val="CodeSnippet"/>
                <w:noProof/>
              </w:rPr>
              <w:t xml:space="preserve">    name: </w:t>
            </w:r>
          </w:p>
          <w:p w14:paraId="69020DF2" w14:textId="77777777" w:rsidR="002D57C4" w:rsidRPr="006824F5" w:rsidRDefault="002D57C4" w:rsidP="00502E57">
            <w:pPr>
              <w:rPr>
                <w:rStyle w:val="CodeSnippet"/>
                <w:noProof/>
              </w:rPr>
            </w:pPr>
            <w:r w:rsidRPr="006824F5">
              <w:rPr>
                <w:rStyle w:val="CodeSnippet"/>
                <w:noProof/>
              </w:rPr>
              <w:t xml:space="preserve">      type: string</w:t>
            </w:r>
          </w:p>
          <w:p w14:paraId="0EDDE6B7" w14:textId="77777777" w:rsidR="002D57C4" w:rsidRPr="006824F5" w:rsidRDefault="002D57C4" w:rsidP="00502E57">
            <w:pPr>
              <w:rPr>
                <w:rStyle w:val="CodeSnippet"/>
                <w:noProof/>
              </w:rPr>
            </w:pPr>
            <w:r w:rsidRPr="006824F5">
              <w:rPr>
                <w:rStyle w:val="CodeSnippet"/>
                <w:noProof/>
              </w:rPr>
              <w:t xml:space="preserve">    size: </w:t>
            </w:r>
          </w:p>
          <w:p w14:paraId="71E8C03C"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0923C220" w14:textId="77777777" w:rsidR="002D57C4" w:rsidRPr="006824F5" w:rsidRDefault="002D57C4" w:rsidP="00502E57">
            <w:pPr>
              <w:rPr>
                <w:rStyle w:val="CodeSnippet"/>
                <w:noProof/>
              </w:rPr>
            </w:pPr>
            <w:r w:rsidRPr="006824F5">
              <w:rPr>
                <w:rStyle w:val="CodeSnippet"/>
                <w:noProof/>
              </w:rPr>
              <w:t xml:space="preserve">      constraints:</w:t>
            </w:r>
          </w:p>
          <w:p w14:paraId="3BDAF0B6"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GB</w:t>
            </w:r>
          </w:p>
          <w:p w14:paraId="59513A9A" w14:textId="77777777" w:rsidR="002D57C4" w:rsidRPr="006824F5" w:rsidRDefault="002D57C4" w:rsidP="00502E57">
            <w:pPr>
              <w:rPr>
                <w:rStyle w:val="CodeSnippet"/>
                <w:noProof/>
              </w:rPr>
            </w:pPr>
            <w:r w:rsidRPr="006824F5">
              <w:rPr>
                <w:rStyle w:val="CodeSnippet"/>
                <w:noProof/>
              </w:rPr>
              <w:t xml:space="preserve">    maxsize:</w:t>
            </w:r>
          </w:p>
          <w:p w14:paraId="1C420089"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B1B5266" w14:textId="77777777" w:rsidR="002D57C4" w:rsidRPr="006824F5" w:rsidRDefault="002D57C4" w:rsidP="00502E57">
            <w:pPr>
              <w:rPr>
                <w:rStyle w:val="CodeSnippet"/>
                <w:noProof/>
              </w:rPr>
            </w:pPr>
            <w:r w:rsidRPr="006824F5">
              <w:rPr>
                <w:rStyle w:val="CodeSnippet"/>
                <w:noProof/>
              </w:rPr>
              <w:t xml:space="preserve">      constraints:</w:t>
            </w:r>
          </w:p>
          <w:p w14:paraId="5234E99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52F2648E" w14:textId="77777777" w:rsidR="002D57C4" w:rsidRDefault="002D57C4" w:rsidP="00502E57">
            <w:pPr>
              <w:rPr>
                <w:rStyle w:val="CodeSnippet"/>
                <w:noProof/>
              </w:rPr>
            </w:pPr>
            <w:r>
              <w:rPr>
                <w:rStyle w:val="CodeSnippet"/>
                <w:noProof/>
              </w:rPr>
              <w:t xml:space="preserve">  capabilities:</w:t>
            </w:r>
          </w:p>
          <w:p w14:paraId="38086A7C" w14:textId="77777777" w:rsidR="002D57C4" w:rsidRDefault="002D57C4" w:rsidP="00502E57">
            <w:pPr>
              <w:rPr>
                <w:rStyle w:val="CodeSnippet"/>
                <w:noProof/>
              </w:rPr>
            </w:pPr>
            <w:r>
              <w:rPr>
                <w:rStyle w:val="CodeSnippet"/>
                <w:noProof/>
              </w:rPr>
              <w:t xml:space="preserve">    storage_endpoint:</w:t>
            </w:r>
          </w:p>
          <w:p w14:paraId="35E9FB27" w14:textId="77777777" w:rsidR="002D57C4" w:rsidRPr="006824F5" w:rsidRDefault="002D57C4" w:rsidP="00502E57">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0D65F121" w14:textId="77777777" w:rsidR="002D57C4" w:rsidRDefault="002D57C4" w:rsidP="002D57C4">
      <w:pPr>
        <w:pStyle w:val="Heading4"/>
        <w:numPr>
          <w:ilvl w:val="3"/>
          <w:numId w:val="3"/>
        </w:numPr>
      </w:pPr>
      <w:r>
        <w:t>Notes:</w:t>
      </w:r>
    </w:p>
    <w:p w14:paraId="1AE033F7" w14:textId="77777777" w:rsidR="002D57C4" w:rsidRPr="0069112A" w:rsidRDefault="002D57C4" w:rsidP="002D57C4">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26364E51" w14:textId="77777777" w:rsidR="002D57C4" w:rsidRDefault="002D57C4" w:rsidP="002D57C4">
      <w:pPr>
        <w:pStyle w:val="Heading3"/>
        <w:numPr>
          <w:ilvl w:val="2"/>
          <w:numId w:val="3"/>
        </w:numPr>
      </w:pPr>
      <w:bookmarkStart w:id="548" w:name="_Toc379455088"/>
      <w:bookmarkStart w:id="549" w:name="DEFN_TYPE_NODES_BLOCK_STORAGE"/>
      <w:bookmarkStart w:id="550" w:name="_Toc373867873"/>
      <w:r>
        <w:t>tosca.nodes.BlockStorage</w:t>
      </w:r>
      <w:bookmarkEnd w:id="548"/>
    </w:p>
    <w:p w14:paraId="0C674D20" w14:textId="77777777" w:rsidR="002D57C4" w:rsidRDefault="002D57C4" w:rsidP="002D57C4">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720673FA" w14:textId="77777777" w:rsidR="002D57C4" w:rsidRPr="006A21F0" w:rsidRDefault="002D57C4" w:rsidP="002D57C4">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A21F0" w14:paraId="1E2D88E7" w14:textId="77777777" w:rsidTr="00502E57">
        <w:tc>
          <w:tcPr>
            <w:tcW w:w="1177" w:type="pct"/>
            <w:shd w:val="clear" w:color="auto" w:fill="D9D9D9"/>
          </w:tcPr>
          <w:p w14:paraId="7C9C363A" w14:textId="77777777" w:rsidR="002D57C4" w:rsidRPr="00422683" w:rsidRDefault="002D57C4" w:rsidP="00502E57">
            <w:pPr>
              <w:pStyle w:val="TableText-Heading"/>
            </w:pPr>
            <w:r w:rsidRPr="00422683">
              <w:lastRenderedPageBreak/>
              <w:t>Shorthand Name</w:t>
            </w:r>
          </w:p>
        </w:tc>
        <w:tc>
          <w:tcPr>
            <w:tcW w:w="3823" w:type="pct"/>
          </w:tcPr>
          <w:p w14:paraId="0FD94B61" w14:textId="77777777" w:rsidR="002D57C4" w:rsidRPr="006A21F0" w:rsidRDefault="002D57C4" w:rsidP="00502E57">
            <w:pPr>
              <w:pStyle w:val="TableText"/>
            </w:pPr>
            <w:r>
              <w:t>BlockStorage</w:t>
            </w:r>
          </w:p>
        </w:tc>
      </w:tr>
      <w:tr w:rsidR="002D57C4" w:rsidRPr="006A21F0" w14:paraId="4603C1DC" w14:textId="77777777" w:rsidTr="00502E57">
        <w:tc>
          <w:tcPr>
            <w:tcW w:w="1177" w:type="pct"/>
            <w:shd w:val="clear" w:color="auto" w:fill="D9D9D9"/>
          </w:tcPr>
          <w:p w14:paraId="53E9D664" w14:textId="77777777" w:rsidR="002D57C4" w:rsidRPr="00422683" w:rsidRDefault="002D57C4" w:rsidP="00502E57">
            <w:pPr>
              <w:pStyle w:val="TableText-Heading"/>
            </w:pPr>
            <w:r w:rsidRPr="00422683">
              <w:t>Type Qualified Name</w:t>
            </w:r>
          </w:p>
        </w:tc>
        <w:tc>
          <w:tcPr>
            <w:tcW w:w="3823" w:type="pct"/>
          </w:tcPr>
          <w:p w14:paraId="4CD29750" w14:textId="77777777" w:rsidR="002D57C4" w:rsidRPr="006A21F0" w:rsidRDefault="002D57C4" w:rsidP="00502E57">
            <w:pPr>
              <w:pStyle w:val="TableText"/>
            </w:pPr>
            <w:r w:rsidRPr="006A21F0">
              <w:t>tosca:BlockStorage</w:t>
            </w:r>
          </w:p>
        </w:tc>
      </w:tr>
      <w:tr w:rsidR="002D57C4" w:rsidRPr="006A21F0" w14:paraId="4B1FE84D" w14:textId="77777777" w:rsidTr="00502E57">
        <w:tc>
          <w:tcPr>
            <w:tcW w:w="1177" w:type="pct"/>
            <w:shd w:val="clear" w:color="auto" w:fill="D9D9D9"/>
          </w:tcPr>
          <w:p w14:paraId="1931010C" w14:textId="77777777" w:rsidR="002D57C4" w:rsidRPr="00422683" w:rsidRDefault="002D57C4" w:rsidP="00502E57">
            <w:pPr>
              <w:pStyle w:val="TableText-Heading"/>
            </w:pPr>
            <w:r w:rsidRPr="00422683">
              <w:t>Type URI</w:t>
            </w:r>
          </w:p>
        </w:tc>
        <w:tc>
          <w:tcPr>
            <w:tcW w:w="3823" w:type="pct"/>
          </w:tcPr>
          <w:p w14:paraId="0801E0F6" w14:textId="77777777" w:rsidR="002D57C4" w:rsidRPr="006A21F0" w:rsidRDefault="002D57C4" w:rsidP="00502E57">
            <w:pPr>
              <w:pStyle w:val="TableText"/>
            </w:pPr>
            <w:r w:rsidRPr="006A21F0">
              <w:t>tosca.nodes.BlockStorage</w:t>
            </w:r>
          </w:p>
        </w:tc>
      </w:tr>
    </w:tbl>
    <w:p w14:paraId="221FAEE3" w14:textId="77777777" w:rsidR="002D57C4" w:rsidRDefault="002D57C4" w:rsidP="002D57C4">
      <w:pPr>
        <w:pStyle w:val="Heading4"/>
        <w:numPr>
          <w:ilvl w:val="3"/>
          <w:numId w:val="3"/>
        </w:numPr>
      </w:pPr>
      <w:bookmarkStart w:id="551" w:name="_Toc379455089"/>
      <w:bookmarkEnd w:id="549"/>
      <w:r>
        <w:t>Properties</w:t>
      </w:r>
      <w:bookmarkEnd w:id="551"/>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2D57C4" w:rsidRPr="004279F4" w14:paraId="642CFFC8" w14:textId="77777777" w:rsidTr="00502E57">
        <w:trPr>
          <w:cantSplit/>
          <w:tblHeader/>
        </w:trPr>
        <w:tc>
          <w:tcPr>
            <w:tcW w:w="634" w:type="pct"/>
            <w:shd w:val="clear" w:color="auto" w:fill="D9D9D9"/>
          </w:tcPr>
          <w:p w14:paraId="3484F6EF" w14:textId="77777777" w:rsidR="002D57C4" w:rsidRPr="00422683" w:rsidRDefault="002D57C4" w:rsidP="00502E57">
            <w:pPr>
              <w:pStyle w:val="TableText-Heading"/>
            </w:pPr>
            <w:r w:rsidRPr="00422683">
              <w:t>Name</w:t>
            </w:r>
          </w:p>
        </w:tc>
        <w:tc>
          <w:tcPr>
            <w:tcW w:w="550" w:type="pct"/>
            <w:shd w:val="clear" w:color="auto" w:fill="D9D9D9"/>
          </w:tcPr>
          <w:p w14:paraId="6C01F8B3" w14:textId="77777777" w:rsidR="002D57C4" w:rsidRPr="00422683" w:rsidRDefault="002D57C4" w:rsidP="00502E57">
            <w:pPr>
              <w:pStyle w:val="TableText-Heading"/>
            </w:pPr>
            <w:r w:rsidRPr="00422683">
              <w:t>Required</w:t>
            </w:r>
          </w:p>
        </w:tc>
        <w:tc>
          <w:tcPr>
            <w:tcW w:w="600" w:type="pct"/>
            <w:shd w:val="clear" w:color="auto" w:fill="D9D9D9"/>
          </w:tcPr>
          <w:p w14:paraId="22AEEEFA" w14:textId="77777777" w:rsidR="002D57C4" w:rsidRPr="00422683" w:rsidRDefault="002D57C4" w:rsidP="00502E57">
            <w:pPr>
              <w:pStyle w:val="TableText-Heading"/>
            </w:pPr>
            <w:r w:rsidRPr="00422683">
              <w:t>Type</w:t>
            </w:r>
          </w:p>
        </w:tc>
        <w:tc>
          <w:tcPr>
            <w:tcW w:w="1151" w:type="pct"/>
            <w:shd w:val="clear" w:color="auto" w:fill="D9D9D9"/>
          </w:tcPr>
          <w:p w14:paraId="2C12C1B7" w14:textId="77777777" w:rsidR="002D57C4" w:rsidRPr="00422683" w:rsidRDefault="002D57C4" w:rsidP="00502E57">
            <w:pPr>
              <w:pStyle w:val="TableText-Heading"/>
            </w:pPr>
            <w:r w:rsidRPr="00422683">
              <w:t>Constraints</w:t>
            </w:r>
          </w:p>
        </w:tc>
        <w:tc>
          <w:tcPr>
            <w:tcW w:w="2064" w:type="pct"/>
            <w:shd w:val="clear" w:color="auto" w:fill="D9D9D9"/>
          </w:tcPr>
          <w:p w14:paraId="669E5B9A" w14:textId="77777777" w:rsidR="002D57C4" w:rsidRPr="00422683" w:rsidRDefault="002D57C4" w:rsidP="00502E57">
            <w:pPr>
              <w:pStyle w:val="TableText-Heading"/>
            </w:pPr>
            <w:r w:rsidRPr="00422683">
              <w:t>Description</w:t>
            </w:r>
          </w:p>
        </w:tc>
      </w:tr>
      <w:tr w:rsidR="002D57C4" w:rsidRPr="004279F4" w14:paraId="0D67ACAD" w14:textId="77777777" w:rsidTr="00502E57">
        <w:trPr>
          <w:cantSplit/>
        </w:trPr>
        <w:tc>
          <w:tcPr>
            <w:tcW w:w="634" w:type="pct"/>
            <w:shd w:val="clear" w:color="auto" w:fill="FFFFFF"/>
          </w:tcPr>
          <w:p w14:paraId="2D5D7785" w14:textId="77777777" w:rsidR="002D57C4" w:rsidRDefault="002D57C4" w:rsidP="00502E57">
            <w:pPr>
              <w:pStyle w:val="TableText"/>
              <w:rPr>
                <w:noProof/>
              </w:rPr>
            </w:pPr>
            <w:r>
              <w:rPr>
                <w:noProof/>
              </w:rPr>
              <w:t>size</w:t>
            </w:r>
          </w:p>
        </w:tc>
        <w:tc>
          <w:tcPr>
            <w:tcW w:w="550" w:type="pct"/>
            <w:shd w:val="clear" w:color="auto" w:fill="FFFFFF"/>
          </w:tcPr>
          <w:p w14:paraId="75BEF750" w14:textId="77777777" w:rsidR="002D57C4" w:rsidRDefault="002D57C4" w:rsidP="00502E57">
            <w:pPr>
              <w:pStyle w:val="TableText"/>
            </w:pPr>
            <w:r>
              <w:t>yes *</w:t>
            </w:r>
          </w:p>
        </w:tc>
        <w:tc>
          <w:tcPr>
            <w:tcW w:w="600" w:type="pct"/>
            <w:shd w:val="clear" w:color="auto" w:fill="FFFFFF"/>
          </w:tcPr>
          <w:p w14:paraId="3A22BBA3" w14:textId="77777777" w:rsidR="002D57C4" w:rsidRDefault="00D37E2A" w:rsidP="00502E57">
            <w:pPr>
              <w:pStyle w:val="TableText"/>
            </w:pPr>
            <w:hyperlink w:anchor="TYPE_TOSCA_SCALAR_UNIT_SIZE" w:history="1">
              <w:r w:rsidR="002D57C4" w:rsidRPr="00962AD0">
                <w:rPr>
                  <w:rStyle w:val="Hyperlink"/>
                </w:rPr>
                <w:t>scalar-unit.size</w:t>
              </w:r>
            </w:hyperlink>
          </w:p>
        </w:tc>
        <w:tc>
          <w:tcPr>
            <w:tcW w:w="1151" w:type="pct"/>
            <w:shd w:val="clear" w:color="auto" w:fill="FFFFFF"/>
          </w:tcPr>
          <w:p w14:paraId="6185348E" w14:textId="77777777" w:rsidR="002D57C4" w:rsidRPr="000B5D0F" w:rsidRDefault="002D57C4" w:rsidP="00502E57">
            <w:pPr>
              <w:pStyle w:val="TableText"/>
            </w:pPr>
            <w:r w:rsidRPr="000B5D0F">
              <w:rPr>
                <w:rStyle w:val="CodeSnippet"/>
              </w:rPr>
              <w:t>greater_or_equal: 1</w:t>
            </w:r>
            <w:r>
              <w:rPr>
                <w:rStyle w:val="CodeSnippet"/>
              </w:rPr>
              <w:t xml:space="preserve"> MB</w:t>
            </w:r>
          </w:p>
        </w:tc>
        <w:tc>
          <w:tcPr>
            <w:tcW w:w="2064" w:type="pct"/>
            <w:shd w:val="clear" w:color="auto" w:fill="FFFFFF"/>
          </w:tcPr>
          <w:p w14:paraId="4E3E0B58" w14:textId="77777777" w:rsidR="002D57C4" w:rsidRDefault="002D57C4" w:rsidP="00502E57">
            <w:pPr>
              <w:pStyle w:val="TableText"/>
            </w:pPr>
            <w:r>
              <w:t>The requested storage size (default unit is MB).</w:t>
            </w:r>
          </w:p>
          <w:p w14:paraId="3D460E0E" w14:textId="77777777" w:rsidR="002D57C4" w:rsidRDefault="002D57C4" w:rsidP="00502E57">
            <w:pPr>
              <w:pStyle w:val="TableText"/>
            </w:pPr>
          </w:p>
          <w:p w14:paraId="4395F5D1" w14:textId="77777777" w:rsidR="002D57C4" w:rsidRDefault="002D57C4" w:rsidP="00502E57">
            <w:pPr>
              <w:pStyle w:val="TableText"/>
            </w:pPr>
            <w:r>
              <w:t>* Note:</w:t>
            </w:r>
          </w:p>
          <w:p w14:paraId="6B043EBF" w14:textId="77777777" w:rsidR="002D57C4" w:rsidRDefault="002D57C4" w:rsidP="002D57C4">
            <w:pPr>
              <w:pStyle w:val="TableText"/>
              <w:numPr>
                <w:ilvl w:val="0"/>
                <w:numId w:val="18"/>
              </w:numPr>
            </w:pPr>
            <w:r w:rsidRPr="00EA4287">
              <w:rPr>
                <w:b/>
              </w:rPr>
              <w:t>Required</w:t>
            </w:r>
            <w:r>
              <w:t xml:space="preserve"> when an existing volume (i.e., volume_id) is not available.</w:t>
            </w:r>
          </w:p>
          <w:p w14:paraId="1CE80DD7" w14:textId="77777777" w:rsidR="002D57C4" w:rsidRDefault="002D57C4" w:rsidP="002D57C4">
            <w:pPr>
              <w:pStyle w:val="TableText"/>
              <w:numPr>
                <w:ilvl w:val="0"/>
                <w:numId w:val="18"/>
              </w:numPr>
            </w:pPr>
            <w:r>
              <w:t>If volume_id is provided, size is ignored.  Resize of existing volumes is not considered at this time.</w:t>
            </w:r>
          </w:p>
        </w:tc>
      </w:tr>
      <w:tr w:rsidR="002D57C4" w:rsidRPr="004279F4" w14:paraId="5AD53B7A" w14:textId="77777777" w:rsidTr="00502E57">
        <w:trPr>
          <w:cantSplit/>
        </w:trPr>
        <w:tc>
          <w:tcPr>
            <w:tcW w:w="634" w:type="pct"/>
            <w:shd w:val="clear" w:color="auto" w:fill="FFFFFF"/>
          </w:tcPr>
          <w:p w14:paraId="5D582BD5" w14:textId="77777777" w:rsidR="002D57C4" w:rsidDel="00F542CE" w:rsidRDefault="002D57C4" w:rsidP="00502E57">
            <w:pPr>
              <w:pStyle w:val="TableText"/>
              <w:rPr>
                <w:noProof/>
              </w:rPr>
            </w:pPr>
            <w:r>
              <w:rPr>
                <w:noProof/>
              </w:rPr>
              <w:t>volume_id</w:t>
            </w:r>
          </w:p>
        </w:tc>
        <w:tc>
          <w:tcPr>
            <w:tcW w:w="550" w:type="pct"/>
            <w:shd w:val="clear" w:color="auto" w:fill="FFFFFF"/>
          </w:tcPr>
          <w:p w14:paraId="1A96730E" w14:textId="77777777" w:rsidR="002D57C4" w:rsidRDefault="002D57C4" w:rsidP="00502E57">
            <w:pPr>
              <w:pStyle w:val="TableText"/>
            </w:pPr>
            <w:r>
              <w:t xml:space="preserve">no </w:t>
            </w:r>
          </w:p>
        </w:tc>
        <w:tc>
          <w:tcPr>
            <w:tcW w:w="600" w:type="pct"/>
            <w:shd w:val="clear" w:color="auto" w:fill="FFFFFF"/>
          </w:tcPr>
          <w:p w14:paraId="18C8B069" w14:textId="77777777" w:rsidR="002D57C4" w:rsidRDefault="00D37E2A" w:rsidP="00502E57">
            <w:pPr>
              <w:pStyle w:val="TableText"/>
            </w:pPr>
            <w:hyperlink w:anchor="TYPE_YAML_STRING" w:history="1">
              <w:r w:rsidR="002D57C4" w:rsidRPr="0059400F">
                <w:rPr>
                  <w:rStyle w:val="Hyperlink"/>
                </w:rPr>
                <w:t>string</w:t>
              </w:r>
            </w:hyperlink>
          </w:p>
        </w:tc>
        <w:tc>
          <w:tcPr>
            <w:tcW w:w="1151" w:type="pct"/>
            <w:shd w:val="clear" w:color="auto" w:fill="FFFFFF"/>
          </w:tcPr>
          <w:p w14:paraId="66247B31" w14:textId="77777777" w:rsidR="002D57C4" w:rsidRPr="000B5D0F" w:rsidDel="004B5A93" w:rsidRDefault="002D57C4" w:rsidP="00502E57">
            <w:pPr>
              <w:pStyle w:val="TableText"/>
            </w:pPr>
            <w:r>
              <w:t>None</w:t>
            </w:r>
          </w:p>
        </w:tc>
        <w:tc>
          <w:tcPr>
            <w:tcW w:w="2064" w:type="pct"/>
            <w:shd w:val="clear" w:color="auto" w:fill="FFFFFF"/>
          </w:tcPr>
          <w:p w14:paraId="2096F8D8" w14:textId="77777777" w:rsidR="002D57C4" w:rsidRDefault="002D57C4" w:rsidP="00502E57">
            <w:pPr>
              <w:pStyle w:val="TableText"/>
            </w:pPr>
            <w:r>
              <w:t>ID of an existing volume (that is in the accessible scope of the requesting application).</w:t>
            </w:r>
          </w:p>
        </w:tc>
      </w:tr>
      <w:tr w:rsidR="002D57C4" w:rsidRPr="004279F4" w14:paraId="606A6506" w14:textId="77777777" w:rsidTr="00502E57">
        <w:trPr>
          <w:cantSplit/>
        </w:trPr>
        <w:tc>
          <w:tcPr>
            <w:tcW w:w="634" w:type="pct"/>
            <w:shd w:val="clear" w:color="auto" w:fill="FFFFFF"/>
          </w:tcPr>
          <w:p w14:paraId="41579C53" w14:textId="77777777" w:rsidR="002D57C4" w:rsidRDefault="002D57C4" w:rsidP="00502E57">
            <w:pPr>
              <w:pStyle w:val="TableText"/>
              <w:rPr>
                <w:noProof/>
              </w:rPr>
            </w:pPr>
            <w:r>
              <w:rPr>
                <w:noProof/>
              </w:rPr>
              <w:t>snapshot_id</w:t>
            </w:r>
          </w:p>
        </w:tc>
        <w:tc>
          <w:tcPr>
            <w:tcW w:w="550" w:type="pct"/>
            <w:shd w:val="clear" w:color="auto" w:fill="FFFFFF"/>
          </w:tcPr>
          <w:p w14:paraId="5914F04C" w14:textId="77777777" w:rsidR="002D57C4" w:rsidRDefault="002D57C4" w:rsidP="00502E57">
            <w:pPr>
              <w:pStyle w:val="TableText"/>
            </w:pPr>
            <w:r>
              <w:t>no</w:t>
            </w:r>
          </w:p>
        </w:tc>
        <w:tc>
          <w:tcPr>
            <w:tcW w:w="600" w:type="pct"/>
            <w:shd w:val="clear" w:color="auto" w:fill="FFFFFF"/>
          </w:tcPr>
          <w:p w14:paraId="13536CC7" w14:textId="77777777" w:rsidR="002D57C4" w:rsidRDefault="00D37E2A" w:rsidP="00502E57">
            <w:pPr>
              <w:pStyle w:val="TableText"/>
            </w:pPr>
            <w:hyperlink w:anchor="TYPE_YAML_STRING" w:history="1">
              <w:r w:rsidR="002D57C4" w:rsidRPr="0059400F">
                <w:rPr>
                  <w:rStyle w:val="Hyperlink"/>
                </w:rPr>
                <w:t>string</w:t>
              </w:r>
            </w:hyperlink>
          </w:p>
        </w:tc>
        <w:tc>
          <w:tcPr>
            <w:tcW w:w="1151" w:type="pct"/>
            <w:shd w:val="clear" w:color="auto" w:fill="FFFFFF"/>
          </w:tcPr>
          <w:p w14:paraId="0280C79E" w14:textId="77777777" w:rsidR="002D57C4" w:rsidRDefault="002D57C4" w:rsidP="00502E57">
            <w:pPr>
              <w:pStyle w:val="TableText"/>
            </w:pPr>
            <w:r>
              <w:t>None</w:t>
            </w:r>
          </w:p>
        </w:tc>
        <w:tc>
          <w:tcPr>
            <w:tcW w:w="2064" w:type="pct"/>
            <w:shd w:val="clear" w:color="auto" w:fill="FFFFFF"/>
          </w:tcPr>
          <w:p w14:paraId="2176AA27" w14:textId="77777777" w:rsidR="002D57C4" w:rsidRDefault="002D57C4" w:rsidP="00502E57">
            <w:pPr>
              <w:pStyle w:val="TableText"/>
            </w:pPr>
            <w:r>
              <w:t>Some identifier that represents an existing snapshot that should be used when creating the block storage (volume).</w:t>
            </w:r>
          </w:p>
        </w:tc>
      </w:tr>
    </w:tbl>
    <w:p w14:paraId="6CB27344" w14:textId="77777777" w:rsidR="002D57C4" w:rsidRDefault="002D57C4" w:rsidP="002D57C4">
      <w:pPr>
        <w:pStyle w:val="Heading4"/>
        <w:numPr>
          <w:ilvl w:val="3"/>
          <w:numId w:val="3"/>
        </w:numPr>
      </w:pPr>
      <w:bookmarkStart w:id="552"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2D57C4" w:rsidRPr="004279F4" w14:paraId="651BA65E" w14:textId="77777777" w:rsidTr="00502E57">
        <w:trPr>
          <w:cantSplit/>
          <w:tblHeader/>
        </w:trPr>
        <w:tc>
          <w:tcPr>
            <w:tcW w:w="634" w:type="pct"/>
            <w:shd w:val="clear" w:color="auto" w:fill="D9D9D9"/>
          </w:tcPr>
          <w:p w14:paraId="14FCDA9D" w14:textId="77777777" w:rsidR="002D57C4" w:rsidRPr="00422683" w:rsidRDefault="002D57C4" w:rsidP="00502E57">
            <w:pPr>
              <w:pStyle w:val="TableText-Heading"/>
            </w:pPr>
            <w:r w:rsidRPr="00422683">
              <w:t>Name</w:t>
            </w:r>
          </w:p>
        </w:tc>
        <w:tc>
          <w:tcPr>
            <w:tcW w:w="550" w:type="pct"/>
            <w:shd w:val="clear" w:color="auto" w:fill="D9D9D9"/>
          </w:tcPr>
          <w:p w14:paraId="435B6385" w14:textId="77777777" w:rsidR="002D57C4" w:rsidRPr="00422683" w:rsidRDefault="002D57C4" w:rsidP="00502E57">
            <w:pPr>
              <w:pStyle w:val="TableText-Heading"/>
            </w:pPr>
            <w:r w:rsidRPr="00422683">
              <w:t>Required</w:t>
            </w:r>
          </w:p>
        </w:tc>
        <w:tc>
          <w:tcPr>
            <w:tcW w:w="600" w:type="pct"/>
            <w:shd w:val="clear" w:color="auto" w:fill="D9D9D9"/>
          </w:tcPr>
          <w:p w14:paraId="2405BEC8" w14:textId="77777777" w:rsidR="002D57C4" w:rsidRPr="00422683" w:rsidRDefault="002D57C4" w:rsidP="00502E57">
            <w:pPr>
              <w:pStyle w:val="TableText-Heading"/>
            </w:pPr>
            <w:r w:rsidRPr="00422683">
              <w:t>Type</w:t>
            </w:r>
          </w:p>
        </w:tc>
        <w:tc>
          <w:tcPr>
            <w:tcW w:w="1000" w:type="pct"/>
            <w:shd w:val="clear" w:color="auto" w:fill="D9D9D9"/>
          </w:tcPr>
          <w:p w14:paraId="0B74D3DA" w14:textId="77777777" w:rsidR="002D57C4" w:rsidRPr="00422683" w:rsidRDefault="002D57C4" w:rsidP="00502E57">
            <w:pPr>
              <w:pStyle w:val="TableText-Heading"/>
            </w:pPr>
            <w:r w:rsidRPr="00422683">
              <w:t>Constraints</w:t>
            </w:r>
          </w:p>
        </w:tc>
        <w:tc>
          <w:tcPr>
            <w:tcW w:w="2215" w:type="pct"/>
            <w:shd w:val="clear" w:color="auto" w:fill="D9D9D9"/>
          </w:tcPr>
          <w:p w14:paraId="1BF019D4" w14:textId="77777777" w:rsidR="002D57C4" w:rsidRPr="00422683" w:rsidRDefault="002D57C4" w:rsidP="00502E57">
            <w:pPr>
              <w:pStyle w:val="TableText-Heading"/>
            </w:pPr>
            <w:r w:rsidRPr="00422683">
              <w:t>Description</w:t>
            </w:r>
          </w:p>
        </w:tc>
      </w:tr>
      <w:tr w:rsidR="002D57C4" w:rsidRPr="004279F4" w14:paraId="7B25BD08" w14:textId="77777777" w:rsidTr="00502E57">
        <w:trPr>
          <w:cantSplit/>
        </w:trPr>
        <w:tc>
          <w:tcPr>
            <w:tcW w:w="634" w:type="pct"/>
            <w:shd w:val="clear" w:color="auto" w:fill="FFFFFF"/>
          </w:tcPr>
          <w:p w14:paraId="70CA4182" w14:textId="77777777" w:rsidR="002D57C4" w:rsidRDefault="002D57C4" w:rsidP="00502E57">
            <w:pPr>
              <w:pStyle w:val="TableText"/>
              <w:rPr>
                <w:noProof/>
              </w:rPr>
            </w:pPr>
            <w:r>
              <w:rPr>
                <w:noProof/>
              </w:rPr>
              <w:t>N/A</w:t>
            </w:r>
          </w:p>
        </w:tc>
        <w:tc>
          <w:tcPr>
            <w:tcW w:w="550" w:type="pct"/>
            <w:shd w:val="clear" w:color="auto" w:fill="FFFFFF"/>
          </w:tcPr>
          <w:p w14:paraId="1A3FFE82" w14:textId="77777777" w:rsidR="002D57C4" w:rsidRDefault="002D57C4" w:rsidP="00502E57">
            <w:pPr>
              <w:pStyle w:val="TableText"/>
            </w:pPr>
            <w:r>
              <w:t>N/A</w:t>
            </w:r>
          </w:p>
        </w:tc>
        <w:tc>
          <w:tcPr>
            <w:tcW w:w="600" w:type="pct"/>
            <w:shd w:val="clear" w:color="auto" w:fill="FFFFFF"/>
          </w:tcPr>
          <w:p w14:paraId="24137275" w14:textId="77777777" w:rsidR="002D57C4" w:rsidRDefault="002D57C4" w:rsidP="00502E57">
            <w:pPr>
              <w:pStyle w:val="TableText"/>
            </w:pPr>
            <w:r>
              <w:t>N/A</w:t>
            </w:r>
          </w:p>
        </w:tc>
        <w:tc>
          <w:tcPr>
            <w:tcW w:w="1000" w:type="pct"/>
            <w:shd w:val="clear" w:color="auto" w:fill="FFFFFF"/>
          </w:tcPr>
          <w:p w14:paraId="191AB2F2" w14:textId="77777777" w:rsidR="002D57C4" w:rsidRDefault="002D57C4" w:rsidP="00502E57">
            <w:pPr>
              <w:pStyle w:val="TableText"/>
            </w:pPr>
            <w:r>
              <w:t>N/A</w:t>
            </w:r>
          </w:p>
        </w:tc>
        <w:tc>
          <w:tcPr>
            <w:tcW w:w="2215" w:type="pct"/>
            <w:shd w:val="clear" w:color="auto" w:fill="FFFFFF"/>
          </w:tcPr>
          <w:p w14:paraId="304FA97C" w14:textId="77777777" w:rsidR="002D57C4" w:rsidRDefault="002D57C4" w:rsidP="00502E57">
            <w:pPr>
              <w:pStyle w:val="TableText"/>
            </w:pPr>
            <w:r>
              <w:t>N/A</w:t>
            </w:r>
          </w:p>
        </w:tc>
      </w:tr>
    </w:tbl>
    <w:p w14:paraId="71D1C494" w14:textId="77777777" w:rsidR="002D57C4" w:rsidRDefault="002D57C4" w:rsidP="002D57C4">
      <w:pPr>
        <w:pStyle w:val="Heading4"/>
        <w:numPr>
          <w:ilvl w:val="3"/>
          <w:numId w:val="3"/>
        </w:numPr>
      </w:pPr>
      <w:r>
        <w:t>Definition</w:t>
      </w:r>
      <w:bookmarkEnd w:id="5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B72A11B" w14:textId="77777777" w:rsidTr="00502E57">
        <w:trPr>
          <w:cantSplit/>
        </w:trPr>
        <w:tc>
          <w:tcPr>
            <w:tcW w:w="9576" w:type="dxa"/>
            <w:shd w:val="clear" w:color="auto" w:fill="D9D9D9" w:themeFill="background1" w:themeFillShade="D9"/>
          </w:tcPr>
          <w:p w14:paraId="176F5888" w14:textId="77777777" w:rsidR="002D57C4" w:rsidRPr="006824F5" w:rsidRDefault="002D57C4" w:rsidP="00502E57">
            <w:pPr>
              <w:rPr>
                <w:rStyle w:val="CodeSnippet"/>
                <w:noProof/>
              </w:rPr>
            </w:pPr>
            <w:r w:rsidRPr="006824F5">
              <w:rPr>
                <w:rStyle w:val="CodeSnippet"/>
                <w:noProof/>
              </w:rPr>
              <w:t>tosca.nodes.BlockStorage</w:t>
            </w:r>
            <w:r>
              <w:rPr>
                <w:rStyle w:val="CodeSnippet"/>
                <w:noProof/>
              </w:rPr>
              <w:t>:</w:t>
            </w:r>
          </w:p>
          <w:p w14:paraId="25A40923"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0FF523E" w14:textId="77777777" w:rsidR="002D57C4" w:rsidRDefault="002D57C4" w:rsidP="00502E57">
            <w:pPr>
              <w:rPr>
                <w:rStyle w:val="CodeSnippet"/>
                <w:noProof/>
              </w:rPr>
            </w:pPr>
            <w:r w:rsidRPr="006824F5">
              <w:rPr>
                <w:rStyle w:val="CodeSnippet"/>
                <w:noProof/>
              </w:rPr>
              <w:t xml:space="preserve">  properties:</w:t>
            </w:r>
          </w:p>
          <w:p w14:paraId="7E02D5C8" w14:textId="77777777" w:rsidR="002D57C4" w:rsidRDefault="002D57C4" w:rsidP="00502E57">
            <w:pPr>
              <w:rPr>
                <w:rStyle w:val="CodeSnippet"/>
                <w:noProof/>
              </w:rPr>
            </w:pPr>
            <w:r>
              <w:rPr>
                <w:rStyle w:val="CodeSnippet"/>
                <w:noProof/>
              </w:rPr>
              <w:t xml:space="preserve">    size: </w:t>
            </w:r>
          </w:p>
          <w:p w14:paraId="4DD061E0" w14:textId="77777777" w:rsidR="002D57C4" w:rsidRDefault="002D57C4" w:rsidP="00502E57">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4E47B0E8" w14:textId="77777777" w:rsidR="002D57C4" w:rsidRDefault="002D57C4" w:rsidP="00502E57">
            <w:pPr>
              <w:rPr>
                <w:rStyle w:val="CodeSnippet"/>
                <w:noProof/>
              </w:rPr>
            </w:pPr>
            <w:r>
              <w:rPr>
                <w:rStyle w:val="CodeSnippet"/>
                <w:noProof/>
              </w:rPr>
              <w:t xml:space="preserve">      constraints:</w:t>
            </w:r>
          </w:p>
          <w:p w14:paraId="2F5A88A7" w14:textId="77777777" w:rsidR="002D57C4" w:rsidRDefault="002D57C4" w:rsidP="00502E57">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3F393660" w14:textId="77777777" w:rsidR="002D57C4" w:rsidRDefault="002D57C4" w:rsidP="00502E57">
            <w:pPr>
              <w:rPr>
                <w:rStyle w:val="CodeSnippet"/>
                <w:noProof/>
              </w:rPr>
            </w:pPr>
            <w:r>
              <w:rPr>
                <w:rStyle w:val="CodeSnippet"/>
                <w:noProof/>
              </w:rPr>
              <w:t xml:space="preserve">    volume_id:</w:t>
            </w:r>
          </w:p>
          <w:p w14:paraId="10E7D433" w14:textId="77777777" w:rsidR="002D57C4" w:rsidRDefault="002D57C4" w:rsidP="00502E57">
            <w:pPr>
              <w:rPr>
                <w:rStyle w:val="CodeSnippet"/>
                <w:noProof/>
              </w:rPr>
            </w:pPr>
            <w:r>
              <w:rPr>
                <w:rStyle w:val="CodeSnippet"/>
                <w:noProof/>
              </w:rPr>
              <w:t xml:space="preserve">      type: string</w:t>
            </w:r>
          </w:p>
          <w:p w14:paraId="28C45B68" w14:textId="77777777" w:rsidR="002D57C4" w:rsidRDefault="002D57C4" w:rsidP="00502E57">
            <w:pPr>
              <w:rPr>
                <w:rStyle w:val="CodeSnippet"/>
                <w:noProof/>
              </w:rPr>
            </w:pPr>
            <w:r>
              <w:rPr>
                <w:rStyle w:val="CodeSnippet"/>
                <w:noProof/>
              </w:rPr>
              <w:t xml:space="preserve">      required: false</w:t>
            </w:r>
          </w:p>
          <w:p w14:paraId="0FF36513" w14:textId="77777777" w:rsidR="002D57C4" w:rsidRDefault="002D57C4" w:rsidP="00502E57">
            <w:pPr>
              <w:rPr>
                <w:rStyle w:val="CodeSnippet"/>
                <w:noProof/>
              </w:rPr>
            </w:pPr>
            <w:r>
              <w:rPr>
                <w:rStyle w:val="CodeSnippet"/>
                <w:noProof/>
              </w:rPr>
              <w:t xml:space="preserve">    snapshot_id:</w:t>
            </w:r>
          </w:p>
          <w:p w14:paraId="0779378A" w14:textId="77777777" w:rsidR="002D57C4" w:rsidRDefault="002D57C4" w:rsidP="00502E57">
            <w:pPr>
              <w:rPr>
                <w:rStyle w:val="CodeSnippet"/>
                <w:noProof/>
              </w:rPr>
            </w:pPr>
            <w:r>
              <w:rPr>
                <w:rStyle w:val="CodeSnippet"/>
                <w:noProof/>
              </w:rPr>
              <w:t xml:space="preserve">      type: string</w:t>
            </w:r>
          </w:p>
          <w:p w14:paraId="50544DFF" w14:textId="77777777" w:rsidR="002D57C4" w:rsidRDefault="002D57C4" w:rsidP="00502E57">
            <w:pPr>
              <w:rPr>
                <w:rStyle w:val="CodeSnippet"/>
                <w:noProof/>
              </w:rPr>
            </w:pPr>
            <w:r>
              <w:rPr>
                <w:rStyle w:val="CodeSnippet"/>
                <w:noProof/>
              </w:rPr>
              <w:t xml:space="preserve">      required: false</w:t>
            </w:r>
          </w:p>
          <w:p w14:paraId="4D411790" w14:textId="77777777" w:rsidR="002D57C4" w:rsidRPr="006824F5" w:rsidRDefault="002D57C4" w:rsidP="00502E57">
            <w:pPr>
              <w:rPr>
                <w:rStyle w:val="CodeSnippet"/>
                <w:noProof/>
              </w:rPr>
            </w:pPr>
            <w:r w:rsidRPr="006824F5">
              <w:rPr>
                <w:rStyle w:val="CodeSnippet"/>
                <w:noProof/>
              </w:rPr>
              <w:t xml:space="preserve">  capabilities:</w:t>
            </w:r>
          </w:p>
          <w:p w14:paraId="5531C6AE" w14:textId="77777777" w:rsidR="002D57C4" w:rsidRDefault="002D57C4" w:rsidP="00502E57">
            <w:pPr>
              <w:rPr>
                <w:rStyle w:val="CodeSnippet"/>
                <w:noProof/>
              </w:rPr>
            </w:pPr>
            <w:r>
              <w:rPr>
                <w:rStyle w:val="CodeSnippet"/>
                <w:noProof/>
              </w:rPr>
              <w:t xml:space="preserve">    attachment</w:t>
            </w:r>
            <w:r w:rsidRPr="006824F5">
              <w:rPr>
                <w:rStyle w:val="CodeSnippet"/>
                <w:noProof/>
              </w:rPr>
              <w:t xml:space="preserve">: </w:t>
            </w:r>
          </w:p>
          <w:p w14:paraId="719FD31B" w14:textId="77777777" w:rsidR="002D57C4" w:rsidRPr="006824F5" w:rsidRDefault="002D57C4" w:rsidP="00502E57">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179B4AAC" w14:textId="77777777" w:rsidR="002D57C4" w:rsidRDefault="002D57C4" w:rsidP="002D57C4">
      <w:pPr>
        <w:pStyle w:val="Heading4"/>
        <w:numPr>
          <w:ilvl w:val="3"/>
          <w:numId w:val="3"/>
        </w:numPr>
      </w:pPr>
      <w:r>
        <w:lastRenderedPageBreak/>
        <w:t>Additional Requirements</w:t>
      </w:r>
    </w:p>
    <w:p w14:paraId="3B8C755D" w14:textId="77777777" w:rsidR="002D57C4" w:rsidRDefault="002D57C4" w:rsidP="002D57C4">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167F3233" w14:textId="77777777" w:rsidR="002D57C4" w:rsidRDefault="002D57C4" w:rsidP="002D57C4">
      <w:pPr>
        <w:pStyle w:val="Heading4"/>
        <w:numPr>
          <w:ilvl w:val="3"/>
          <w:numId w:val="3"/>
        </w:numPr>
      </w:pPr>
      <w:r>
        <w:t>Notes</w:t>
      </w:r>
    </w:p>
    <w:p w14:paraId="28B597F5" w14:textId="77777777" w:rsidR="002D57C4" w:rsidRDefault="002D57C4" w:rsidP="002D57C4">
      <w:pPr>
        <w:pStyle w:val="ListParagraph"/>
        <w:numPr>
          <w:ilvl w:val="0"/>
          <w:numId w:val="31"/>
        </w:numPr>
      </w:pPr>
      <w:r w:rsidRPr="003A17BC">
        <w:t>Resize is of existing volumes is not considered at this time.</w:t>
      </w:r>
    </w:p>
    <w:p w14:paraId="59936C24" w14:textId="77777777" w:rsidR="002D57C4" w:rsidRPr="00835400" w:rsidRDefault="002D57C4" w:rsidP="002D57C4">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07A88EA1" w14:textId="77777777" w:rsidR="002D57C4" w:rsidRDefault="002D57C4" w:rsidP="002D57C4">
      <w:pPr>
        <w:pStyle w:val="ListParagraph"/>
        <w:numPr>
          <w:ilvl w:val="0"/>
          <w:numId w:val="31"/>
        </w:numPr>
      </w:pPr>
      <w:r w:rsidRPr="00835400">
        <w:t>Currently, this version of the Simple Profile does not consider regions (or availability zones) when modeling storage.</w:t>
      </w:r>
    </w:p>
    <w:p w14:paraId="68745907" w14:textId="77777777" w:rsidR="002D57C4" w:rsidRDefault="002D57C4" w:rsidP="002D57C4">
      <w:pPr>
        <w:pStyle w:val="Heading3"/>
        <w:numPr>
          <w:ilvl w:val="2"/>
          <w:numId w:val="3"/>
        </w:numPr>
      </w:pPr>
      <w:bookmarkStart w:id="553" w:name="DEFN_TYPE_NODES_CONTAINER_RUNTIME"/>
      <w:bookmarkStart w:id="554" w:name="_Toc379455112"/>
      <w:bookmarkStart w:id="555" w:name="DEFN_TYPE_NODES_NETWORK"/>
      <w:bookmarkStart w:id="556" w:name="_Toc373867865"/>
      <w:bookmarkStart w:id="557" w:name="_Toc373867877"/>
      <w:bookmarkEnd w:id="534"/>
      <w:bookmarkEnd w:id="535"/>
      <w:bookmarkEnd w:id="550"/>
      <w:bookmarkEnd w:id="553"/>
      <w:r>
        <w:t>tosca.nodes.Container.Runtime</w:t>
      </w:r>
    </w:p>
    <w:p w14:paraId="528857A1" w14:textId="77777777" w:rsidR="002D57C4" w:rsidRDefault="002D57C4" w:rsidP="002D57C4">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66310F5" w14:textId="77777777" w:rsidTr="00502E57">
        <w:tc>
          <w:tcPr>
            <w:tcW w:w="1177" w:type="pct"/>
            <w:shd w:val="clear" w:color="auto" w:fill="D9D9D9"/>
          </w:tcPr>
          <w:p w14:paraId="53969F84" w14:textId="77777777" w:rsidR="002D57C4" w:rsidRPr="00422683" w:rsidRDefault="002D57C4" w:rsidP="00502E57">
            <w:pPr>
              <w:pStyle w:val="TableText-Heading"/>
            </w:pPr>
            <w:r w:rsidRPr="00422683">
              <w:t>Shorthand Name</w:t>
            </w:r>
          </w:p>
        </w:tc>
        <w:tc>
          <w:tcPr>
            <w:tcW w:w="3823" w:type="pct"/>
          </w:tcPr>
          <w:p w14:paraId="54727799" w14:textId="77777777" w:rsidR="002D57C4" w:rsidRPr="005A5497" w:rsidRDefault="002D57C4" w:rsidP="00502E57">
            <w:pPr>
              <w:pStyle w:val="TableText"/>
              <w:rPr>
                <w:noProof/>
              </w:rPr>
            </w:pPr>
            <w:r>
              <w:rPr>
                <w:noProof/>
              </w:rPr>
              <w:t>Container.Runtime</w:t>
            </w:r>
          </w:p>
        </w:tc>
      </w:tr>
      <w:tr w:rsidR="002D57C4" w:rsidRPr="004279F4" w14:paraId="1ED96F0C" w14:textId="77777777" w:rsidTr="00502E57">
        <w:tc>
          <w:tcPr>
            <w:tcW w:w="1177" w:type="pct"/>
            <w:shd w:val="clear" w:color="auto" w:fill="D9D9D9"/>
          </w:tcPr>
          <w:p w14:paraId="618E61D1" w14:textId="77777777" w:rsidR="002D57C4" w:rsidRPr="00422683" w:rsidRDefault="002D57C4" w:rsidP="00502E57">
            <w:pPr>
              <w:pStyle w:val="TableText-Heading"/>
            </w:pPr>
            <w:r w:rsidRPr="00422683">
              <w:t>Type Qualified Name</w:t>
            </w:r>
          </w:p>
        </w:tc>
        <w:tc>
          <w:tcPr>
            <w:tcW w:w="3823" w:type="pct"/>
          </w:tcPr>
          <w:p w14:paraId="2E4B6E76" w14:textId="77777777" w:rsidR="002D57C4" w:rsidRDefault="002D57C4" w:rsidP="00502E57">
            <w:pPr>
              <w:pStyle w:val="TableText"/>
              <w:rPr>
                <w:noProof/>
              </w:rPr>
            </w:pPr>
            <w:r>
              <w:rPr>
                <w:noProof/>
              </w:rPr>
              <w:t>tosca:Container.Runtime</w:t>
            </w:r>
          </w:p>
        </w:tc>
      </w:tr>
      <w:tr w:rsidR="002D57C4" w:rsidRPr="004279F4" w14:paraId="154BA2C3" w14:textId="77777777" w:rsidTr="00502E57">
        <w:tc>
          <w:tcPr>
            <w:tcW w:w="1177" w:type="pct"/>
            <w:shd w:val="clear" w:color="auto" w:fill="D9D9D9"/>
          </w:tcPr>
          <w:p w14:paraId="1685F275" w14:textId="77777777" w:rsidR="002D57C4" w:rsidRPr="00422683" w:rsidRDefault="002D57C4" w:rsidP="00502E57">
            <w:pPr>
              <w:pStyle w:val="TableText-Heading"/>
            </w:pPr>
            <w:r w:rsidRPr="00422683">
              <w:t>Type URI</w:t>
            </w:r>
          </w:p>
        </w:tc>
        <w:tc>
          <w:tcPr>
            <w:tcW w:w="3823" w:type="pct"/>
          </w:tcPr>
          <w:p w14:paraId="2BB336D7" w14:textId="77777777" w:rsidR="002D57C4" w:rsidRPr="001C038A" w:rsidRDefault="002D57C4" w:rsidP="00502E57">
            <w:pPr>
              <w:pStyle w:val="TableText"/>
            </w:pPr>
            <w:r w:rsidRPr="001C038A">
              <w:t>tosca.</w:t>
            </w:r>
            <w:r>
              <w:t>nodes.Container.Runtime</w:t>
            </w:r>
          </w:p>
        </w:tc>
      </w:tr>
    </w:tbl>
    <w:p w14:paraId="11AFBF5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7820552" w14:textId="77777777" w:rsidTr="00502E57">
        <w:tc>
          <w:tcPr>
            <w:tcW w:w="9576" w:type="dxa"/>
            <w:shd w:val="clear" w:color="auto" w:fill="D9D9D9" w:themeFill="background1" w:themeFillShade="D9"/>
          </w:tcPr>
          <w:p w14:paraId="1E4C8F21" w14:textId="77777777" w:rsidR="002D57C4" w:rsidRPr="006824F5" w:rsidRDefault="002D57C4" w:rsidP="00502E57">
            <w:pPr>
              <w:rPr>
                <w:rStyle w:val="CodeSnippet"/>
                <w:noProof/>
              </w:rPr>
            </w:pPr>
            <w:r w:rsidRPr="006824F5">
              <w:rPr>
                <w:rStyle w:val="CodeSnippet"/>
                <w:noProof/>
              </w:rPr>
              <w:t>tosca.nodes.Co</w:t>
            </w:r>
            <w:r>
              <w:rPr>
                <w:rStyle w:val="CodeSnippet"/>
                <w:noProof/>
              </w:rPr>
              <w:t>ntainer.Runtime:</w:t>
            </w:r>
          </w:p>
          <w:p w14:paraId="7A1B97A3"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0F954054" w14:textId="77777777" w:rsidR="002D57C4" w:rsidRPr="006824F5" w:rsidRDefault="002D57C4" w:rsidP="00502E57">
            <w:pPr>
              <w:rPr>
                <w:rStyle w:val="CodeSnippet"/>
                <w:noProof/>
              </w:rPr>
            </w:pPr>
            <w:r w:rsidRPr="006824F5">
              <w:rPr>
                <w:rStyle w:val="CodeSnippet"/>
                <w:noProof/>
              </w:rPr>
              <w:t xml:space="preserve">  capabilities:</w:t>
            </w:r>
          </w:p>
          <w:p w14:paraId="6BD19095"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1A49B9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2F0D1D6" w14:textId="77777777" w:rsidR="002D57C4" w:rsidRDefault="002D57C4" w:rsidP="00502E57">
            <w:pPr>
              <w:rPr>
                <w:rStyle w:val="CodeSnippet"/>
                <w:noProof/>
              </w:rPr>
            </w:pPr>
            <w:r>
              <w:rPr>
                <w:rStyle w:val="CodeSnippet"/>
                <w:noProof/>
              </w:rPr>
              <w:t xml:space="preserve">    scalable:</w:t>
            </w:r>
          </w:p>
          <w:p w14:paraId="6BAEAF25" w14:textId="77777777" w:rsidR="002D57C4" w:rsidRPr="006824F5"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4212F454" w14:textId="77777777" w:rsidR="002D57C4" w:rsidRDefault="002D57C4" w:rsidP="002D57C4">
      <w:pPr>
        <w:pStyle w:val="Heading3"/>
        <w:numPr>
          <w:ilvl w:val="2"/>
          <w:numId w:val="3"/>
        </w:numPr>
      </w:pPr>
      <w:bookmarkStart w:id="558" w:name="DEFN_TYPE_NODES_CONTAINER_APP"/>
      <w:bookmarkEnd w:id="558"/>
      <w:r>
        <w:t>tosca.nodes.Container.Application</w:t>
      </w:r>
    </w:p>
    <w:p w14:paraId="6C3416AD" w14:textId="77777777" w:rsidR="002D57C4" w:rsidRPr="00E97078" w:rsidRDefault="002D57C4" w:rsidP="002D57C4">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45A4F89" w14:textId="77777777" w:rsidTr="00502E57">
        <w:tc>
          <w:tcPr>
            <w:tcW w:w="1177" w:type="pct"/>
            <w:shd w:val="clear" w:color="auto" w:fill="D9D9D9"/>
          </w:tcPr>
          <w:p w14:paraId="2556D4B9" w14:textId="77777777" w:rsidR="002D57C4" w:rsidRPr="00422683" w:rsidRDefault="002D57C4" w:rsidP="00502E57">
            <w:pPr>
              <w:pStyle w:val="TableText-Heading"/>
            </w:pPr>
            <w:r w:rsidRPr="00422683">
              <w:t>Shorthand Name</w:t>
            </w:r>
          </w:p>
        </w:tc>
        <w:tc>
          <w:tcPr>
            <w:tcW w:w="3823" w:type="pct"/>
          </w:tcPr>
          <w:p w14:paraId="0F2B8A03" w14:textId="77777777" w:rsidR="002D57C4" w:rsidRPr="005A5497" w:rsidRDefault="002D57C4" w:rsidP="00502E57">
            <w:pPr>
              <w:pStyle w:val="TableText"/>
              <w:rPr>
                <w:noProof/>
              </w:rPr>
            </w:pPr>
            <w:r>
              <w:rPr>
                <w:noProof/>
              </w:rPr>
              <w:t>Container.Application</w:t>
            </w:r>
          </w:p>
        </w:tc>
      </w:tr>
      <w:tr w:rsidR="002D57C4" w:rsidRPr="004279F4" w14:paraId="12DE114B" w14:textId="77777777" w:rsidTr="00502E57">
        <w:tc>
          <w:tcPr>
            <w:tcW w:w="1177" w:type="pct"/>
            <w:shd w:val="clear" w:color="auto" w:fill="D9D9D9"/>
          </w:tcPr>
          <w:p w14:paraId="67AA0851" w14:textId="77777777" w:rsidR="002D57C4" w:rsidRPr="00422683" w:rsidRDefault="002D57C4" w:rsidP="00502E57">
            <w:pPr>
              <w:pStyle w:val="TableText-Heading"/>
            </w:pPr>
            <w:r w:rsidRPr="00422683">
              <w:t>Type Qualified Name</w:t>
            </w:r>
          </w:p>
        </w:tc>
        <w:tc>
          <w:tcPr>
            <w:tcW w:w="3823" w:type="pct"/>
          </w:tcPr>
          <w:p w14:paraId="010E0B8F" w14:textId="77777777" w:rsidR="002D57C4" w:rsidRDefault="002D57C4" w:rsidP="00502E57">
            <w:pPr>
              <w:pStyle w:val="TableText"/>
              <w:rPr>
                <w:noProof/>
              </w:rPr>
            </w:pPr>
            <w:r>
              <w:rPr>
                <w:noProof/>
              </w:rPr>
              <w:t>tosca:Container.Application</w:t>
            </w:r>
          </w:p>
        </w:tc>
      </w:tr>
      <w:tr w:rsidR="002D57C4" w:rsidRPr="004279F4" w14:paraId="7B31F907" w14:textId="77777777" w:rsidTr="00502E57">
        <w:tc>
          <w:tcPr>
            <w:tcW w:w="1177" w:type="pct"/>
            <w:shd w:val="clear" w:color="auto" w:fill="D9D9D9"/>
          </w:tcPr>
          <w:p w14:paraId="6C4A2164" w14:textId="77777777" w:rsidR="002D57C4" w:rsidRPr="00422683" w:rsidRDefault="002D57C4" w:rsidP="00502E57">
            <w:pPr>
              <w:pStyle w:val="TableText-Heading"/>
            </w:pPr>
            <w:r w:rsidRPr="00422683">
              <w:t>Type URI</w:t>
            </w:r>
          </w:p>
        </w:tc>
        <w:tc>
          <w:tcPr>
            <w:tcW w:w="3823" w:type="pct"/>
          </w:tcPr>
          <w:p w14:paraId="72EFF90A" w14:textId="77777777" w:rsidR="002D57C4" w:rsidRPr="001C038A" w:rsidRDefault="002D57C4" w:rsidP="00502E57">
            <w:pPr>
              <w:pStyle w:val="TableText"/>
            </w:pPr>
            <w:r w:rsidRPr="001C038A">
              <w:t>tosca.</w:t>
            </w:r>
            <w:r>
              <w:t>nodes.Container.Application</w:t>
            </w:r>
          </w:p>
        </w:tc>
      </w:tr>
    </w:tbl>
    <w:p w14:paraId="472B803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E1C454" w14:textId="77777777" w:rsidTr="00502E57">
        <w:tc>
          <w:tcPr>
            <w:tcW w:w="9576" w:type="dxa"/>
            <w:shd w:val="clear" w:color="auto" w:fill="D9D9D9" w:themeFill="background1" w:themeFillShade="D9"/>
          </w:tcPr>
          <w:p w14:paraId="6AE3D0B8" w14:textId="77777777" w:rsidR="002D57C4" w:rsidRPr="006824F5" w:rsidRDefault="002D57C4" w:rsidP="00502E57">
            <w:pPr>
              <w:rPr>
                <w:rStyle w:val="CodeSnippet"/>
                <w:noProof/>
              </w:rPr>
            </w:pPr>
            <w:r w:rsidRPr="006824F5">
              <w:rPr>
                <w:rStyle w:val="CodeSnippet"/>
                <w:noProof/>
              </w:rPr>
              <w:t>tosca.nodes.Co</w:t>
            </w:r>
            <w:r>
              <w:rPr>
                <w:rStyle w:val="CodeSnippet"/>
                <w:noProof/>
              </w:rPr>
              <w:t>ntainer.Application:</w:t>
            </w:r>
          </w:p>
          <w:p w14:paraId="40CB08E5"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8212251"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A2E513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DEDC7DA" w14:textId="77777777" w:rsidR="002D57C4" w:rsidRDefault="002D57C4" w:rsidP="00502E57">
            <w:pPr>
              <w:autoSpaceDE w:val="0"/>
              <w:autoSpaceDN w:val="0"/>
              <w:adjustRightInd w:val="0"/>
              <w:rPr>
                <w:rFonts w:ascii="Consolas" w:hAnsi="Consolas" w:cs="Courier New"/>
                <w:noProof/>
                <w:szCs w:val="18"/>
              </w:rPr>
            </w:pPr>
            <w:r>
              <w:rPr>
                <w:rStyle w:val="CodeSnippet"/>
                <w:noProof/>
              </w:rPr>
              <w:lastRenderedPageBreak/>
              <w:t xml:space="preserve">        capability: </w:t>
            </w:r>
            <w:hyperlink w:anchor="DEFN_TYPE_CAPABILITIES_CONTAINER" w:history="1">
              <w:r w:rsidRPr="003E7A2C">
                <w:rPr>
                  <w:rStyle w:val="Hyperlink"/>
                  <w:rFonts w:ascii="Consolas" w:hAnsi="Consolas"/>
                  <w:noProof/>
                </w:rPr>
                <w:t>tosca.capabilities.Container</w:t>
              </w:r>
            </w:hyperlink>
          </w:p>
          <w:p w14:paraId="4618C41F"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3F28AF81"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6E358389" w14:textId="77777777" w:rsidR="002D57C4" w:rsidRDefault="002D57C4" w:rsidP="002D57C4">
      <w:pPr>
        <w:pStyle w:val="Heading3"/>
        <w:numPr>
          <w:ilvl w:val="2"/>
          <w:numId w:val="3"/>
        </w:numPr>
      </w:pPr>
      <w:bookmarkStart w:id="559" w:name="_Toc405975268"/>
      <w:bookmarkStart w:id="560" w:name="_Toc405986541"/>
      <w:bookmarkStart w:id="561" w:name="_Toc406056010"/>
      <w:bookmarkStart w:id="562" w:name="_Toc406056307"/>
      <w:bookmarkStart w:id="563" w:name="_Toc406056723"/>
      <w:bookmarkStart w:id="564" w:name="_Toc405975269"/>
      <w:bookmarkStart w:id="565" w:name="_Toc405986542"/>
      <w:bookmarkStart w:id="566" w:name="_Toc406056011"/>
      <w:bookmarkStart w:id="567" w:name="_Toc406056308"/>
      <w:bookmarkStart w:id="568" w:name="_Toc406056724"/>
      <w:bookmarkStart w:id="569" w:name="_Toc405975297"/>
      <w:bookmarkStart w:id="570" w:name="_Toc405986570"/>
      <w:bookmarkStart w:id="571" w:name="_Toc406056039"/>
      <w:bookmarkStart w:id="572" w:name="_Toc406056336"/>
      <w:bookmarkStart w:id="573" w:name="_Toc406056752"/>
      <w:bookmarkStart w:id="574" w:name="_Toc379543893"/>
      <w:bookmarkStart w:id="575" w:name="_Toc379544037"/>
      <w:bookmarkStart w:id="576" w:name="_Toc379548321"/>
      <w:bookmarkStart w:id="577" w:name="_Toc379543894"/>
      <w:bookmarkStart w:id="578" w:name="_Toc379544038"/>
      <w:bookmarkStart w:id="579" w:name="_Toc379548322"/>
      <w:bookmarkStart w:id="580" w:name="_Toc379543904"/>
      <w:bookmarkStart w:id="581" w:name="_Toc379544048"/>
      <w:bookmarkStart w:id="582" w:name="_Toc379548332"/>
      <w:bookmarkStart w:id="583" w:name="_Toc379455131"/>
      <w:bookmarkStart w:id="584" w:name="_Toc397688817"/>
      <w:bookmarkEnd w:id="554"/>
      <w:bookmarkEnd w:id="555"/>
      <w:bookmarkEnd w:id="55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lastRenderedPageBreak/>
        <w:t>tosca.nodes.LoadBalancer</w:t>
      </w:r>
    </w:p>
    <w:p w14:paraId="16040161" w14:textId="77777777" w:rsidR="002D57C4" w:rsidRPr="00E97078" w:rsidRDefault="002D57C4" w:rsidP="002D57C4">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8EF9E60" w14:textId="77777777" w:rsidTr="00502E57">
        <w:tc>
          <w:tcPr>
            <w:tcW w:w="1177" w:type="pct"/>
            <w:shd w:val="clear" w:color="auto" w:fill="D9D9D9"/>
          </w:tcPr>
          <w:p w14:paraId="32B59B37" w14:textId="77777777" w:rsidR="002D57C4" w:rsidRPr="00422683" w:rsidRDefault="002D57C4" w:rsidP="00502E57">
            <w:pPr>
              <w:pStyle w:val="TableText-Heading"/>
            </w:pPr>
            <w:r w:rsidRPr="00422683">
              <w:t>Shorthand Name</w:t>
            </w:r>
          </w:p>
        </w:tc>
        <w:tc>
          <w:tcPr>
            <w:tcW w:w="3823" w:type="pct"/>
          </w:tcPr>
          <w:p w14:paraId="7C105090" w14:textId="77777777" w:rsidR="002D57C4" w:rsidRPr="005A5497" w:rsidRDefault="002D57C4" w:rsidP="00502E57">
            <w:pPr>
              <w:pStyle w:val="TableText"/>
              <w:rPr>
                <w:noProof/>
              </w:rPr>
            </w:pPr>
            <w:r>
              <w:rPr>
                <w:noProof/>
              </w:rPr>
              <w:t>LoadBalancer</w:t>
            </w:r>
          </w:p>
        </w:tc>
      </w:tr>
      <w:tr w:rsidR="002D57C4" w:rsidRPr="004279F4" w14:paraId="34034B71" w14:textId="77777777" w:rsidTr="00502E57">
        <w:tc>
          <w:tcPr>
            <w:tcW w:w="1177" w:type="pct"/>
            <w:shd w:val="clear" w:color="auto" w:fill="D9D9D9"/>
          </w:tcPr>
          <w:p w14:paraId="3B9B784E" w14:textId="77777777" w:rsidR="002D57C4" w:rsidRPr="00422683" w:rsidRDefault="002D57C4" w:rsidP="00502E57">
            <w:pPr>
              <w:pStyle w:val="TableText-Heading"/>
            </w:pPr>
            <w:r w:rsidRPr="00422683">
              <w:t>Type Qualified Name</w:t>
            </w:r>
          </w:p>
        </w:tc>
        <w:tc>
          <w:tcPr>
            <w:tcW w:w="3823" w:type="pct"/>
          </w:tcPr>
          <w:p w14:paraId="5663215A" w14:textId="77777777" w:rsidR="002D57C4" w:rsidRDefault="002D57C4" w:rsidP="00502E57">
            <w:pPr>
              <w:pStyle w:val="TableText"/>
              <w:rPr>
                <w:noProof/>
              </w:rPr>
            </w:pPr>
            <w:r>
              <w:rPr>
                <w:noProof/>
              </w:rPr>
              <w:t>tosca:LoadBalancer</w:t>
            </w:r>
          </w:p>
        </w:tc>
      </w:tr>
      <w:tr w:rsidR="002D57C4" w:rsidRPr="004279F4" w14:paraId="553A0F73" w14:textId="77777777" w:rsidTr="00502E57">
        <w:tc>
          <w:tcPr>
            <w:tcW w:w="1177" w:type="pct"/>
            <w:shd w:val="clear" w:color="auto" w:fill="D9D9D9"/>
          </w:tcPr>
          <w:p w14:paraId="7D720E68" w14:textId="77777777" w:rsidR="002D57C4" w:rsidRPr="00422683" w:rsidRDefault="002D57C4" w:rsidP="00502E57">
            <w:pPr>
              <w:pStyle w:val="TableText-Heading"/>
            </w:pPr>
            <w:r w:rsidRPr="00422683">
              <w:t>Type URI</w:t>
            </w:r>
          </w:p>
        </w:tc>
        <w:tc>
          <w:tcPr>
            <w:tcW w:w="3823" w:type="pct"/>
          </w:tcPr>
          <w:p w14:paraId="1B9F9C40" w14:textId="77777777" w:rsidR="002D57C4" w:rsidRPr="001C038A" w:rsidRDefault="002D57C4" w:rsidP="00502E57">
            <w:pPr>
              <w:pStyle w:val="TableText"/>
            </w:pPr>
            <w:r w:rsidRPr="001C038A">
              <w:t>tosca.</w:t>
            </w:r>
            <w:r>
              <w:t>nodes.LoadBalancer</w:t>
            </w:r>
          </w:p>
        </w:tc>
      </w:tr>
    </w:tbl>
    <w:p w14:paraId="2F6FA491"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590EBB" w14:textId="77777777" w:rsidTr="00502E57">
        <w:tc>
          <w:tcPr>
            <w:tcW w:w="9576" w:type="dxa"/>
            <w:shd w:val="clear" w:color="auto" w:fill="D9D9D9" w:themeFill="background1" w:themeFillShade="D9"/>
          </w:tcPr>
          <w:p w14:paraId="690916D4" w14:textId="77777777" w:rsidR="002D57C4" w:rsidRPr="006824F5" w:rsidRDefault="002D57C4" w:rsidP="00502E57">
            <w:pPr>
              <w:rPr>
                <w:rStyle w:val="CodeSnippet"/>
                <w:noProof/>
              </w:rPr>
            </w:pPr>
            <w:r w:rsidRPr="006824F5">
              <w:rPr>
                <w:rStyle w:val="CodeSnippet"/>
                <w:noProof/>
              </w:rPr>
              <w:t>tosca.nodes.</w:t>
            </w:r>
            <w:r>
              <w:rPr>
                <w:rStyle w:val="CodeSnippet"/>
                <w:noProof/>
              </w:rPr>
              <w:t>LoadBalancer:</w:t>
            </w:r>
          </w:p>
          <w:p w14:paraId="1CBDC026"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36813252" w14:textId="77777777" w:rsidR="002D57C4" w:rsidRPr="00AC688C" w:rsidRDefault="002D57C4" w:rsidP="00502E57">
            <w:pPr>
              <w:rPr>
                <w:rStyle w:val="CodeSnippet"/>
              </w:rPr>
            </w:pPr>
            <w:r w:rsidRPr="00AC688C">
              <w:rPr>
                <w:rStyle w:val="CodeSnippet"/>
              </w:rPr>
              <w:t xml:space="preserve">  properties:</w:t>
            </w:r>
          </w:p>
          <w:p w14:paraId="15743654" w14:textId="77777777" w:rsidR="002D57C4" w:rsidRPr="00AC688C" w:rsidRDefault="002D57C4" w:rsidP="00502E57">
            <w:pPr>
              <w:rPr>
                <w:rStyle w:val="CodeSnippet"/>
              </w:rPr>
            </w:pPr>
            <w:r>
              <w:rPr>
                <w:rStyle w:val="CodeSnippet"/>
              </w:rPr>
              <w:t xml:space="preserve">    </w:t>
            </w:r>
            <w:r w:rsidRPr="00AC688C">
              <w:rPr>
                <w:rStyle w:val="CodeSnippet"/>
              </w:rPr>
              <w:t>algorithm:</w:t>
            </w:r>
          </w:p>
          <w:p w14:paraId="2654F362" w14:textId="77777777" w:rsidR="002D57C4" w:rsidRPr="00AC688C" w:rsidRDefault="002D57C4" w:rsidP="00502E57">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2409B94A" w14:textId="77777777" w:rsidR="002D57C4" w:rsidRPr="00AC688C" w:rsidRDefault="002D57C4" w:rsidP="00502E57">
            <w:pPr>
              <w:rPr>
                <w:rStyle w:val="CodeSnippet"/>
              </w:rPr>
            </w:pPr>
            <w:r w:rsidRPr="00AC688C">
              <w:rPr>
                <w:rStyle w:val="CodeSnippet"/>
              </w:rPr>
              <w:t xml:space="preserve">      required: false</w:t>
            </w:r>
          </w:p>
          <w:p w14:paraId="241618B0" w14:textId="77777777" w:rsidR="002D57C4" w:rsidRPr="00AC688C" w:rsidRDefault="002D57C4" w:rsidP="00502E57">
            <w:pPr>
              <w:rPr>
                <w:rStyle w:val="CodeSnippet"/>
              </w:rPr>
            </w:pPr>
            <w:r w:rsidRPr="00AC688C">
              <w:rPr>
                <w:rStyle w:val="CodeSnippet"/>
              </w:rPr>
              <w:t xml:space="preserve">      status: experimental</w:t>
            </w:r>
          </w:p>
          <w:p w14:paraId="7EBDD261" w14:textId="77777777" w:rsidR="002D57C4" w:rsidRPr="00AC688C" w:rsidRDefault="002D57C4" w:rsidP="00502E57">
            <w:pPr>
              <w:rPr>
                <w:rStyle w:val="CodeSnippet"/>
              </w:rPr>
            </w:pPr>
            <w:r w:rsidRPr="00AC688C">
              <w:rPr>
                <w:rStyle w:val="CodeSnippet"/>
              </w:rPr>
              <w:t xml:space="preserve">  capabilities:</w:t>
            </w:r>
          </w:p>
          <w:p w14:paraId="533CC727" w14:textId="77777777" w:rsidR="002D57C4" w:rsidRPr="00AC688C" w:rsidRDefault="002D57C4" w:rsidP="00502E57">
            <w:pPr>
              <w:rPr>
                <w:rStyle w:val="CodeSnippet"/>
              </w:rPr>
            </w:pPr>
            <w:r w:rsidRPr="00AC688C">
              <w:rPr>
                <w:rStyle w:val="CodeSnippet"/>
              </w:rPr>
              <w:t xml:space="preserve">    client: </w:t>
            </w:r>
          </w:p>
          <w:p w14:paraId="5DB0FD01" w14:textId="77777777" w:rsidR="002D57C4" w:rsidRDefault="002D57C4" w:rsidP="00502E57">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69E70765" w14:textId="77777777" w:rsidR="002D57C4" w:rsidRDefault="002D57C4" w:rsidP="00502E57">
            <w:pPr>
              <w:rPr>
                <w:rStyle w:val="CodeSnippet"/>
                <w:noProof/>
              </w:rPr>
            </w:pPr>
            <w:r>
              <w:rPr>
                <w:rStyle w:val="CodeSnippet"/>
                <w:noProof/>
              </w:rPr>
              <w:t xml:space="preserve">      occurrences: [0, UNBOUNDED]  </w:t>
            </w:r>
          </w:p>
          <w:p w14:paraId="5F13AD71" w14:textId="77777777" w:rsidR="002D57C4" w:rsidRPr="006824F5" w:rsidRDefault="002D57C4" w:rsidP="00502E57">
            <w:pPr>
              <w:rPr>
                <w:rStyle w:val="CodeSnippet"/>
              </w:rPr>
            </w:pPr>
            <w:r w:rsidRPr="006824F5">
              <w:rPr>
                <w:rStyle w:val="CodeSnippet"/>
              </w:rPr>
              <w:t xml:space="preserve">      description: the </w:t>
            </w:r>
            <w:r>
              <w:rPr>
                <w:rStyle w:val="CodeSnippet"/>
              </w:rPr>
              <w:t>Floating (IP) client’s on the public network can connect to</w:t>
            </w:r>
          </w:p>
          <w:p w14:paraId="10F1BCA4"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4DEAB5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0D5FA7DC"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29B75D71" w14:textId="77777777" w:rsidR="002D57C4" w:rsidRDefault="002D57C4" w:rsidP="00502E57">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7A888C91" w14:textId="77777777" w:rsidR="002D57C4" w:rsidRDefault="002D57C4" w:rsidP="00502E57">
            <w:pPr>
              <w:rPr>
                <w:rStyle w:val="CodeSnippet"/>
                <w:noProof/>
              </w:rPr>
            </w:pPr>
            <w:r>
              <w:rPr>
                <w:rStyle w:val="CodeSnippet"/>
                <w:noProof/>
              </w:rPr>
              <w:t xml:space="preserve">        occurrences: [0, UNBOUNDED]  </w:t>
            </w:r>
          </w:p>
          <w:p w14:paraId="638592AE" w14:textId="77777777" w:rsidR="002D57C4" w:rsidRPr="006824F5" w:rsidRDefault="002D57C4" w:rsidP="00502E57">
            <w:pPr>
              <w:rPr>
                <w:rStyle w:val="CodeSnippet"/>
                <w:noProof/>
              </w:rPr>
            </w:pPr>
            <w:r>
              <w:rPr>
                <w:rStyle w:val="CodeSnippet"/>
                <w:noProof/>
              </w:rPr>
              <w:t xml:space="preserve">        description: Connection to one or more load balanced applications</w:t>
            </w:r>
          </w:p>
        </w:tc>
      </w:tr>
    </w:tbl>
    <w:p w14:paraId="7196D686" w14:textId="77777777" w:rsidR="002D57C4" w:rsidRDefault="002D57C4" w:rsidP="002D57C4">
      <w:pPr>
        <w:pStyle w:val="Heading4"/>
        <w:numPr>
          <w:ilvl w:val="3"/>
          <w:numId w:val="3"/>
        </w:numPr>
      </w:pPr>
      <w:r>
        <w:t>Notes:</w:t>
      </w:r>
    </w:p>
    <w:p w14:paraId="42B0D488" w14:textId="77777777" w:rsidR="002D57C4" w:rsidRPr="004C0C9B" w:rsidRDefault="002D57C4" w:rsidP="002D57C4">
      <w:pPr>
        <w:pStyle w:val="ListParagraph"/>
        <w:numPr>
          <w:ilvl w:val="0"/>
          <w:numId w:val="62"/>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14D63702" w14:textId="77777777" w:rsidR="002D57C4" w:rsidRDefault="002D57C4" w:rsidP="002D57C4">
      <w:pPr>
        <w:pStyle w:val="Heading2"/>
        <w:numPr>
          <w:ilvl w:val="1"/>
          <w:numId w:val="3"/>
        </w:numPr>
      </w:pPr>
      <w:bookmarkStart w:id="585" w:name="_Toc302251716"/>
      <w:bookmarkStart w:id="586" w:name="_Toc445238270"/>
      <w:bookmarkStart w:id="587" w:name="_Toc397688818"/>
      <w:bookmarkStart w:id="588" w:name="_Toc379455141"/>
      <w:bookmarkEnd w:id="557"/>
      <w:bookmarkEnd w:id="583"/>
      <w:bookmarkEnd w:id="584"/>
      <w:r>
        <w:t>Group Types</w:t>
      </w:r>
      <w:bookmarkEnd w:id="585"/>
      <w:bookmarkEnd w:id="586"/>
    </w:p>
    <w:p w14:paraId="7908F3C8" w14:textId="77777777" w:rsidR="002D57C4" w:rsidRDefault="002D57C4" w:rsidP="002D57C4">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77D385D" w14:textId="77777777" w:rsidR="002D57C4" w:rsidRDefault="002D57C4" w:rsidP="002D57C4"/>
    <w:p w14:paraId="49E8399A" w14:textId="77777777" w:rsidR="002D57C4" w:rsidRPr="00934EC2" w:rsidRDefault="002D57C4" w:rsidP="002D57C4">
      <w:r w:rsidRPr="00FD63BE">
        <w:rPr>
          <w:b/>
        </w:rPr>
        <w:lastRenderedPageBreak/>
        <w:t>Note</w:t>
      </w:r>
      <w:r>
        <w:t>: Additional normative TOSCA Group Types and use cases for them will be developed in future drafts of this specification.</w:t>
      </w:r>
    </w:p>
    <w:p w14:paraId="6CF69F69" w14:textId="77777777" w:rsidR="002D57C4" w:rsidRDefault="002D57C4" w:rsidP="002D57C4">
      <w:pPr>
        <w:pStyle w:val="Heading3"/>
        <w:numPr>
          <w:ilvl w:val="2"/>
          <w:numId w:val="3"/>
        </w:numPr>
      </w:pPr>
      <w:r>
        <w:t>tosca.groups.Root</w:t>
      </w:r>
    </w:p>
    <w:p w14:paraId="4C4E7083" w14:textId="77777777" w:rsidR="002D57C4" w:rsidRDefault="002D57C4" w:rsidP="002D57C4">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783F24A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221817" w14:textId="77777777" w:rsidTr="00502E57">
        <w:tc>
          <w:tcPr>
            <w:tcW w:w="9576" w:type="dxa"/>
            <w:shd w:val="clear" w:color="auto" w:fill="D9D9D9" w:themeFill="background1" w:themeFillShade="D9"/>
          </w:tcPr>
          <w:p w14:paraId="296F3846" w14:textId="77777777" w:rsidR="002D57C4" w:rsidRDefault="002D57C4" w:rsidP="00502E57">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2ACEA215" w14:textId="77777777" w:rsidR="002D57C4" w:rsidRDefault="002D57C4" w:rsidP="00502E57">
            <w:pPr>
              <w:rPr>
                <w:rStyle w:val="CodeSnippet"/>
                <w:noProof/>
              </w:rPr>
            </w:pPr>
            <w:r>
              <w:rPr>
                <w:rStyle w:val="CodeSnippet"/>
                <w:noProof/>
              </w:rPr>
              <w:t xml:space="preserve">  description: The TOSCA Group Type all other TOSCA Group Types derive from</w:t>
            </w:r>
          </w:p>
          <w:p w14:paraId="542CD280" w14:textId="77777777" w:rsidR="002D57C4" w:rsidRDefault="002D57C4" w:rsidP="00502E57">
            <w:pPr>
              <w:rPr>
                <w:rStyle w:val="CodeSnippet"/>
                <w:noProof/>
              </w:rPr>
            </w:pPr>
            <w:r w:rsidRPr="006824F5">
              <w:rPr>
                <w:rStyle w:val="CodeSnippet"/>
                <w:noProof/>
              </w:rPr>
              <w:t xml:space="preserve">  interfaces: </w:t>
            </w:r>
          </w:p>
          <w:p w14:paraId="56944E4B" w14:textId="77777777" w:rsidR="002D57C4" w:rsidRDefault="002D57C4" w:rsidP="00502E57">
            <w:pPr>
              <w:rPr>
                <w:rStyle w:val="CodeSnippet"/>
                <w:noProof/>
              </w:rPr>
            </w:pPr>
            <w:r>
              <w:rPr>
                <w:rStyle w:val="CodeSnippet"/>
                <w:noProof/>
              </w:rPr>
              <w:t xml:space="preserve">    Standard:</w:t>
            </w:r>
          </w:p>
          <w:p w14:paraId="128C6C44"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2702E45A" w14:textId="77777777" w:rsidR="002D57C4" w:rsidRDefault="002D57C4" w:rsidP="002D57C4">
      <w:pPr>
        <w:pStyle w:val="Heading4"/>
        <w:numPr>
          <w:ilvl w:val="3"/>
          <w:numId w:val="3"/>
        </w:numPr>
      </w:pPr>
      <w:r>
        <w:t>Notes:</w:t>
      </w:r>
    </w:p>
    <w:p w14:paraId="34FF1ACD" w14:textId="77777777" w:rsidR="002D57C4" w:rsidRDefault="002D57C4" w:rsidP="002D57C4">
      <w:pPr>
        <w:pStyle w:val="ListParagraph"/>
        <w:numPr>
          <w:ilvl w:val="0"/>
          <w:numId w:val="69"/>
        </w:numPr>
      </w:pPr>
      <w:r>
        <w:t xml:space="preserve">Group operations are not necessarily tied directly to member nodes that are part of a group.  </w:t>
      </w:r>
    </w:p>
    <w:p w14:paraId="39B3F69A" w14:textId="77777777" w:rsidR="002D57C4" w:rsidRPr="00B07F4E" w:rsidRDefault="002D57C4" w:rsidP="002D57C4">
      <w:pPr>
        <w:pStyle w:val="ListParagraph"/>
        <w:numPr>
          <w:ilvl w:val="0"/>
          <w:numId w:val="69"/>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48083A67" w14:textId="77777777" w:rsidR="002D57C4" w:rsidRDefault="002D57C4" w:rsidP="002D57C4">
      <w:pPr>
        <w:pStyle w:val="Heading2"/>
        <w:numPr>
          <w:ilvl w:val="1"/>
          <w:numId w:val="3"/>
        </w:numPr>
      </w:pPr>
      <w:bookmarkStart w:id="589" w:name="_Toc302251717"/>
      <w:bookmarkStart w:id="590" w:name="_Toc445238271"/>
      <w:r>
        <w:t>Policy Types</w:t>
      </w:r>
      <w:bookmarkEnd w:id="589"/>
      <w:bookmarkEnd w:id="590"/>
    </w:p>
    <w:p w14:paraId="7EB54DB1" w14:textId="77777777" w:rsidR="002D57C4" w:rsidRPr="00E24B93" w:rsidRDefault="002D57C4" w:rsidP="002D57C4">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0C727C0F" w14:textId="77777777" w:rsidR="002D57C4" w:rsidRDefault="002D57C4" w:rsidP="002D57C4">
      <w:pPr>
        <w:pStyle w:val="Heading3"/>
        <w:numPr>
          <w:ilvl w:val="2"/>
          <w:numId w:val="3"/>
        </w:numPr>
      </w:pPr>
      <w:bookmarkStart w:id="591" w:name="DEFN_TYPE_POLICIES_ROOT"/>
      <w:r>
        <w:t>tosca.policies.Root</w:t>
      </w:r>
    </w:p>
    <w:bookmarkEnd w:id="591"/>
    <w:p w14:paraId="1F0E0F90" w14:textId="77777777" w:rsidR="002D57C4" w:rsidRDefault="002D57C4" w:rsidP="002D57C4">
      <w:pPr>
        <w:pStyle w:val="NormalaroundTable"/>
      </w:pPr>
      <w:r>
        <w:t>This is the default (root) TOSCA Policy</w:t>
      </w:r>
      <w:r w:rsidRPr="00E24B93">
        <w:t xml:space="preserve"> Type</w:t>
      </w:r>
      <w:r>
        <w:t xml:space="preserve"> definition that all other TOSCA base Policy Types derive from.  </w:t>
      </w:r>
    </w:p>
    <w:p w14:paraId="7977BF0E"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F06CF9" w14:textId="77777777" w:rsidTr="00502E57">
        <w:tc>
          <w:tcPr>
            <w:tcW w:w="9576" w:type="dxa"/>
            <w:shd w:val="clear" w:color="auto" w:fill="D9D9D9" w:themeFill="background1" w:themeFillShade="D9"/>
          </w:tcPr>
          <w:p w14:paraId="01E981B0" w14:textId="77777777" w:rsidR="002D57C4" w:rsidRDefault="002D57C4" w:rsidP="00502E57">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620EB51" w14:textId="77777777" w:rsidR="002D57C4" w:rsidRPr="006824F5" w:rsidRDefault="002D57C4" w:rsidP="00502E57">
            <w:pPr>
              <w:rPr>
                <w:rStyle w:val="CodeSnippet"/>
                <w:noProof/>
              </w:rPr>
            </w:pPr>
            <w:r>
              <w:rPr>
                <w:rStyle w:val="CodeSnippet"/>
                <w:noProof/>
              </w:rPr>
              <w:t xml:space="preserve">  description: The TOSCA Policy Type all other TOSCA Policy Types derive from</w:t>
            </w:r>
          </w:p>
        </w:tc>
      </w:tr>
    </w:tbl>
    <w:p w14:paraId="0D91889E" w14:textId="77777777" w:rsidR="002D57C4" w:rsidRDefault="002D57C4" w:rsidP="002D57C4">
      <w:pPr>
        <w:pStyle w:val="Heading3"/>
        <w:numPr>
          <w:ilvl w:val="2"/>
          <w:numId w:val="3"/>
        </w:numPr>
      </w:pPr>
      <w:bookmarkStart w:id="592" w:name="DEFN_TYPE_POLICIES_PLACEMENT"/>
      <w:r>
        <w:t>tosca.policies.Placement</w:t>
      </w:r>
    </w:p>
    <w:bookmarkEnd w:id="592"/>
    <w:p w14:paraId="2332C80D" w14:textId="77777777" w:rsidR="002D57C4" w:rsidRDefault="002D57C4" w:rsidP="002D57C4">
      <w:pPr>
        <w:pStyle w:val="NormalaroundTable"/>
      </w:pPr>
      <w:r>
        <w:t>This is the default (root) TOSCA Policy</w:t>
      </w:r>
      <w:r w:rsidRPr="00E24B93">
        <w:t xml:space="preserve"> Type</w:t>
      </w:r>
      <w:r>
        <w:t xml:space="preserve"> definition that is used to govern placement of TOSCA nodes or groups of nodes.  </w:t>
      </w:r>
    </w:p>
    <w:p w14:paraId="6E316C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4F400F" w14:textId="77777777" w:rsidTr="00502E57">
        <w:tc>
          <w:tcPr>
            <w:tcW w:w="9576" w:type="dxa"/>
            <w:shd w:val="clear" w:color="auto" w:fill="D9D9D9" w:themeFill="background1" w:themeFillShade="D9"/>
          </w:tcPr>
          <w:p w14:paraId="791B17F3" w14:textId="77777777" w:rsidR="002D57C4" w:rsidRPr="00DA545E" w:rsidRDefault="002D57C4" w:rsidP="00502E57">
            <w:pPr>
              <w:rPr>
                <w:rStyle w:val="CodeSnippet"/>
              </w:rPr>
            </w:pPr>
            <w:r w:rsidRPr="00DA545E">
              <w:rPr>
                <w:rStyle w:val="CodeSnippet"/>
              </w:rPr>
              <w:t>tosca.policies.Placement:</w:t>
            </w:r>
          </w:p>
          <w:p w14:paraId="1F72B5E6"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EB8EC55"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placement of TOSCA nodes or groups of nodes.  </w:t>
            </w:r>
          </w:p>
        </w:tc>
      </w:tr>
    </w:tbl>
    <w:p w14:paraId="66596EB7" w14:textId="77777777" w:rsidR="002D57C4" w:rsidRDefault="002D57C4" w:rsidP="002D57C4">
      <w:pPr>
        <w:pStyle w:val="Heading3"/>
        <w:numPr>
          <w:ilvl w:val="2"/>
          <w:numId w:val="3"/>
        </w:numPr>
      </w:pPr>
      <w:bookmarkStart w:id="593" w:name="DEFN_TYPE_POLICIES_SCALING"/>
      <w:r>
        <w:lastRenderedPageBreak/>
        <w:t>tosca.policies.Scaling</w:t>
      </w:r>
    </w:p>
    <w:bookmarkEnd w:id="593"/>
    <w:p w14:paraId="0FF95892" w14:textId="77777777" w:rsidR="002D57C4" w:rsidRDefault="002D57C4" w:rsidP="002D57C4">
      <w:pPr>
        <w:pStyle w:val="NormalaroundTable"/>
      </w:pPr>
      <w:r>
        <w:t>This is the default (root) TOSCA Policy</w:t>
      </w:r>
      <w:r w:rsidRPr="00E24B93">
        <w:t xml:space="preserve"> Type</w:t>
      </w:r>
      <w:r>
        <w:t xml:space="preserve"> definition that is used to govern scaling of TOSCA nodes or groups of nodes.  </w:t>
      </w:r>
    </w:p>
    <w:p w14:paraId="6BC796B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C46606D" w14:textId="77777777" w:rsidTr="00502E57">
        <w:tc>
          <w:tcPr>
            <w:tcW w:w="9576" w:type="dxa"/>
            <w:shd w:val="clear" w:color="auto" w:fill="D9D9D9" w:themeFill="background1" w:themeFillShade="D9"/>
          </w:tcPr>
          <w:p w14:paraId="62ED6409" w14:textId="77777777" w:rsidR="002D57C4" w:rsidRPr="00DA545E" w:rsidRDefault="002D57C4" w:rsidP="00502E57">
            <w:pPr>
              <w:rPr>
                <w:rStyle w:val="CodeSnippet"/>
              </w:rPr>
            </w:pPr>
            <w:r w:rsidRPr="00DA545E">
              <w:rPr>
                <w:rStyle w:val="CodeSnippet"/>
              </w:rPr>
              <w:t>tosca.policies.</w:t>
            </w:r>
            <w:r>
              <w:rPr>
                <w:rStyle w:val="CodeSnippet"/>
              </w:rPr>
              <w:t>Scaling</w:t>
            </w:r>
            <w:r w:rsidRPr="00DA545E">
              <w:rPr>
                <w:rStyle w:val="CodeSnippet"/>
              </w:rPr>
              <w:t>:</w:t>
            </w:r>
          </w:p>
          <w:p w14:paraId="482395CB"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18367580"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scaling</w:t>
            </w:r>
            <w:r w:rsidRPr="00DA545E">
              <w:rPr>
                <w:rStyle w:val="CodeSnippet"/>
              </w:rPr>
              <w:t xml:space="preserve"> of TOSCA nodes or groups of nodes.  </w:t>
            </w:r>
          </w:p>
        </w:tc>
      </w:tr>
    </w:tbl>
    <w:p w14:paraId="32EE26E4" w14:textId="77777777" w:rsidR="002D57C4" w:rsidRDefault="002D57C4" w:rsidP="002D57C4">
      <w:pPr>
        <w:pStyle w:val="Heading3"/>
        <w:numPr>
          <w:ilvl w:val="2"/>
          <w:numId w:val="3"/>
        </w:numPr>
      </w:pPr>
      <w:bookmarkStart w:id="594" w:name="DEFN_TYPE_POLICIES_UPDATE"/>
      <w:r>
        <w:t>tosca.policies.Update</w:t>
      </w:r>
    </w:p>
    <w:bookmarkEnd w:id="594"/>
    <w:p w14:paraId="7556C4E1" w14:textId="77777777" w:rsidR="002D57C4" w:rsidRDefault="002D57C4" w:rsidP="002D57C4">
      <w:pPr>
        <w:pStyle w:val="NormalaroundTable"/>
      </w:pPr>
      <w:r>
        <w:t>This is the default (root) TOSCA Policy</w:t>
      </w:r>
      <w:r w:rsidRPr="00E24B93">
        <w:t xml:space="preserve"> Type</w:t>
      </w:r>
      <w:r>
        <w:t xml:space="preserve"> definition that is used to govern update of TOSCA nodes or groups of nodes.  </w:t>
      </w:r>
    </w:p>
    <w:p w14:paraId="1CCBD39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C51AEF" w14:textId="77777777" w:rsidTr="00502E57">
        <w:tc>
          <w:tcPr>
            <w:tcW w:w="9576" w:type="dxa"/>
            <w:shd w:val="clear" w:color="auto" w:fill="D9D9D9" w:themeFill="background1" w:themeFillShade="D9"/>
          </w:tcPr>
          <w:p w14:paraId="52811867" w14:textId="77777777" w:rsidR="002D57C4" w:rsidRPr="00DA545E" w:rsidRDefault="002D57C4" w:rsidP="00502E57">
            <w:pPr>
              <w:rPr>
                <w:rStyle w:val="CodeSnippet"/>
              </w:rPr>
            </w:pPr>
            <w:r w:rsidRPr="00DA545E">
              <w:rPr>
                <w:rStyle w:val="CodeSnippet"/>
              </w:rPr>
              <w:t>tosca.policies.</w:t>
            </w:r>
            <w:r>
              <w:rPr>
                <w:rStyle w:val="CodeSnippet"/>
              </w:rPr>
              <w:t>Update</w:t>
            </w:r>
            <w:r w:rsidRPr="00DA545E">
              <w:rPr>
                <w:rStyle w:val="CodeSnippet"/>
              </w:rPr>
              <w:t>:</w:t>
            </w:r>
          </w:p>
          <w:p w14:paraId="3D920B5F"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6CB2131"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update</w:t>
            </w:r>
            <w:r w:rsidRPr="00DA545E">
              <w:rPr>
                <w:rStyle w:val="CodeSnippet"/>
              </w:rPr>
              <w:t xml:space="preserve"> of TOSCA nodes or groups of nodes.  </w:t>
            </w:r>
          </w:p>
        </w:tc>
      </w:tr>
    </w:tbl>
    <w:p w14:paraId="79A71D42" w14:textId="77777777" w:rsidR="002D57C4" w:rsidRDefault="002D57C4" w:rsidP="002D57C4">
      <w:pPr>
        <w:pStyle w:val="Heading3"/>
        <w:numPr>
          <w:ilvl w:val="2"/>
          <w:numId w:val="3"/>
        </w:numPr>
      </w:pPr>
      <w:bookmarkStart w:id="595" w:name="DEFN_TYPE_POLICIES_PERFORMANCE"/>
      <w:r>
        <w:t>tosca.policies.Performance</w:t>
      </w:r>
    </w:p>
    <w:bookmarkEnd w:id="595"/>
    <w:p w14:paraId="1B1A7666" w14:textId="77777777" w:rsidR="002D57C4" w:rsidRDefault="002D57C4" w:rsidP="002D57C4">
      <w:pPr>
        <w:pStyle w:val="NormalaroundTable"/>
      </w:pPr>
      <w:r>
        <w:t>This is the default (root) TOSCA Policy</w:t>
      </w:r>
      <w:r w:rsidRPr="00E24B93">
        <w:t xml:space="preserve"> Type</w:t>
      </w:r>
      <w:r>
        <w:t xml:space="preserve"> definition that is used to declare performance requirements for TOSCA nodes or groups of nodes.  </w:t>
      </w:r>
    </w:p>
    <w:p w14:paraId="613CDFA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AB84B2" w14:textId="77777777" w:rsidTr="00502E57">
        <w:tc>
          <w:tcPr>
            <w:tcW w:w="9576" w:type="dxa"/>
            <w:shd w:val="clear" w:color="auto" w:fill="D9D9D9" w:themeFill="background1" w:themeFillShade="D9"/>
          </w:tcPr>
          <w:p w14:paraId="775BDC48" w14:textId="77777777" w:rsidR="002D57C4" w:rsidRPr="00DA545E" w:rsidRDefault="002D57C4" w:rsidP="00502E57">
            <w:pPr>
              <w:rPr>
                <w:rStyle w:val="CodeSnippet"/>
              </w:rPr>
            </w:pPr>
            <w:r w:rsidRPr="00DA545E">
              <w:rPr>
                <w:rStyle w:val="CodeSnippet"/>
              </w:rPr>
              <w:t>tosca.policies.</w:t>
            </w:r>
            <w:r>
              <w:rPr>
                <w:rStyle w:val="CodeSnippet"/>
              </w:rPr>
              <w:t>Performance</w:t>
            </w:r>
            <w:r w:rsidRPr="00DA545E">
              <w:rPr>
                <w:rStyle w:val="CodeSnippet"/>
              </w:rPr>
              <w:t>:</w:t>
            </w:r>
          </w:p>
          <w:p w14:paraId="1A1EAA39"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5750E1F"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4D0E5470" w14:textId="77777777" w:rsidR="002D57C4" w:rsidRPr="00CE1217" w:rsidRDefault="002D57C4" w:rsidP="002D57C4"/>
    <w:p w14:paraId="39CA3A3C" w14:textId="77777777" w:rsidR="002D57C4" w:rsidRDefault="002D57C4" w:rsidP="002D57C4">
      <w:pPr>
        <w:pStyle w:val="Heading1"/>
        <w:numPr>
          <w:ilvl w:val="0"/>
          <w:numId w:val="3"/>
        </w:numPr>
      </w:pPr>
      <w:bookmarkStart w:id="596" w:name="_Toc302251718"/>
      <w:bookmarkStart w:id="597" w:name="_Toc445238272"/>
      <w:bookmarkStart w:id="598" w:name="_Toc397688821"/>
      <w:bookmarkStart w:id="599" w:name="_Toc373867886"/>
      <w:bookmarkStart w:id="600" w:name="_Toc379455142"/>
      <w:bookmarkEnd w:id="587"/>
      <w:bookmarkEnd w:id="588"/>
      <w:r>
        <w:lastRenderedPageBreak/>
        <w:t>TOSCA Cloud Service Archive (CSAR) format</w:t>
      </w:r>
      <w:bookmarkEnd w:id="596"/>
      <w:bookmarkEnd w:id="597"/>
    </w:p>
    <w:p w14:paraId="1E28D8B4" w14:textId="77777777" w:rsidR="002D57C4" w:rsidRDefault="002D57C4" w:rsidP="002D57C4">
      <w:r>
        <w:t xml:space="preserve">Except for the examples, this section is </w:t>
      </w:r>
      <w:r w:rsidRPr="00344FD7">
        <w:rPr>
          <w:b/>
        </w:rPr>
        <w:t>normative</w:t>
      </w:r>
      <w:r>
        <w:t xml:space="preserve"> and defines changes to the TOSCA archive format relative to the TOSCA v1.0 XML specification.</w:t>
      </w:r>
    </w:p>
    <w:p w14:paraId="200E411E" w14:textId="77777777" w:rsidR="002D57C4" w:rsidRDefault="002D57C4" w:rsidP="002D57C4"/>
    <w:p w14:paraId="5DE4D990" w14:textId="77777777" w:rsidR="002D57C4" w:rsidRDefault="002D57C4" w:rsidP="002D57C4">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031018">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031018">
        <w:rPr>
          <w:rStyle w:val="Refterm"/>
        </w:rPr>
        <w:t>TOSCA-1.0</w:t>
      </w:r>
      <w:r>
        <w:fldChar w:fldCharType="end"/>
      </w:r>
      <w:r>
        <w:t>])</w:t>
      </w:r>
      <w:proofErr w:type="gramStart"/>
      <w:r>
        <w:t>,</w:t>
      </w:r>
      <w:proofErr w:type="gramEnd"/>
      <w:r>
        <w:t xml:space="preserve"> this simple profile makes a few simplifications both in terms of overall CSAR file structure as well as meta-file content as described below.</w:t>
      </w:r>
    </w:p>
    <w:p w14:paraId="2F7B55F6" w14:textId="77777777" w:rsidR="002D57C4" w:rsidRDefault="002D57C4" w:rsidP="002D57C4">
      <w:pPr>
        <w:pStyle w:val="Heading2"/>
        <w:numPr>
          <w:ilvl w:val="1"/>
          <w:numId w:val="3"/>
        </w:numPr>
      </w:pPr>
      <w:bookmarkStart w:id="601" w:name="_Toc302251719"/>
      <w:bookmarkStart w:id="602" w:name="_Toc445238273"/>
      <w:r>
        <w:t>Overall Structure of a CSAR</w:t>
      </w:r>
      <w:bookmarkEnd w:id="601"/>
      <w:bookmarkEnd w:id="602"/>
    </w:p>
    <w:p w14:paraId="299D8061" w14:textId="77777777" w:rsidR="002D57C4" w:rsidRDefault="002D57C4" w:rsidP="002D57C4">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1A52E40E" w14:textId="77777777" w:rsidR="002D57C4" w:rsidRDefault="002D57C4" w:rsidP="002D57C4">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903A641" w14:textId="77777777" w:rsidR="002D57C4" w:rsidRDefault="002D57C4" w:rsidP="002D57C4">
      <w:pPr>
        <w:pStyle w:val="Heading2"/>
        <w:numPr>
          <w:ilvl w:val="1"/>
          <w:numId w:val="3"/>
        </w:numPr>
      </w:pPr>
      <w:bookmarkStart w:id="603" w:name="_Toc302251720"/>
      <w:bookmarkStart w:id="604" w:name="_Toc445238274"/>
      <w:r>
        <w:t>TOSCA Meta File</w:t>
      </w:r>
      <w:bookmarkEnd w:id="603"/>
      <w:bookmarkEnd w:id="604"/>
    </w:p>
    <w:p w14:paraId="1C0DFC28" w14:textId="77777777" w:rsidR="002D57C4" w:rsidRDefault="002D57C4" w:rsidP="002D57C4">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031018">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5F8F5DC6" w14:textId="77777777" w:rsidR="002D57C4" w:rsidRDefault="002D57C4" w:rsidP="002D57C4">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A0D6D91" w14:textId="77777777" w:rsidR="002D57C4" w:rsidRDefault="002D57C4" w:rsidP="002D57C4">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10311817" w14:textId="77777777" w:rsidR="002D57C4" w:rsidRDefault="002D57C4" w:rsidP="002D57C4"/>
    <w:p w14:paraId="4675D79D" w14:textId="77777777" w:rsidR="002D57C4" w:rsidRDefault="002D57C4" w:rsidP="002D57C4">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31DD70C9" w14:textId="77777777" w:rsidR="002D57C4" w:rsidRDefault="002D57C4" w:rsidP="002D57C4">
      <w:pPr>
        <w:pStyle w:val="Heading3"/>
        <w:numPr>
          <w:ilvl w:val="2"/>
          <w:numId w:val="3"/>
        </w:numPr>
      </w:pPr>
      <w:r>
        <w:t>Example</w:t>
      </w:r>
    </w:p>
    <w:p w14:paraId="173CA531" w14:textId="77777777" w:rsidR="002D57C4" w:rsidRDefault="002D57C4" w:rsidP="002D57C4">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27B0A43" w14:textId="77777777" w:rsidTr="00502E57">
        <w:trPr>
          <w:trHeight w:val="256"/>
        </w:trPr>
        <w:tc>
          <w:tcPr>
            <w:tcW w:w="9576" w:type="dxa"/>
            <w:shd w:val="clear" w:color="auto" w:fill="D9D9D9" w:themeFill="background1" w:themeFillShade="D9"/>
          </w:tcPr>
          <w:p w14:paraId="0C99F7EF" w14:textId="77777777" w:rsidR="002D57C4" w:rsidRPr="00FD05DF" w:rsidRDefault="002D57C4" w:rsidP="00502E57">
            <w:pPr>
              <w:rPr>
                <w:rStyle w:val="CodeSnippet"/>
              </w:rPr>
            </w:pPr>
            <w:r w:rsidRPr="00FD05DF">
              <w:rPr>
                <w:rStyle w:val="CodeSnippet"/>
              </w:rPr>
              <w:t>TOSCA-Meta-File-Version: 1.0</w:t>
            </w:r>
          </w:p>
          <w:p w14:paraId="09C948F8" w14:textId="77777777" w:rsidR="002D57C4" w:rsidRPr="00FD05DF" w:rsidRDefault="002D57C4" w:rsidP="00502E57">
            <w:pPr>
              <w:rPr>
                <w:rStyle w:val="CodeSnippet"/>
              </w:rPr>
            </w:pPr>
            <w:r w:rsidRPr="00FD05DF">
              <w:rPr>
                <w:rStyle w:val="CodeSnippet"/>
              </w:rPr>
              <w:t>CSAR-Version: 1.1</w:t>
            </w:r>
          </w:p>
          <w:p w14:paraId="0A010DF7" w14:textId="77777777" w:rsidR="002D57C4" w:rsidRPr="00FD05DF" w:rsidRDefault="002D57C4" w:rsidP="00502E57">
            <w:pPr>
              <w:rPr>
                <w:rStyle w:val="CodeSnippet"/>
              </w:rPr>
            </w:pPr>
            <w:r w:rsidRPr="00FD05DF">
              <w:rPr>
                <w:rStyle w:val="CodeSnippet"/>
              </w:rPr>
              <w:t>Created-By: OASIS TOSCA TC</w:t>
            </w:r>
          </w:p>
          <w:p w14:paraId="65817539" w14:textId="77777777" w:rsidR="002D57C4" w:rsidRPr="006824F5" w:rsidRDefault="002D57C4" w:rsidP="00502E57">
            <w:pPr>
              <w:rPr>
                <w:rStyle w:val="CodeSnippet"/>
              </w:rPr>
            </w:pPr>
            <w:r>
              <w:rPr>
                <w:rStyle w:val="CodeSnippet"/>
              </w:rPr>
              <w:t>Entry-Definitions: d</w:t>
            </w:r>
            <w:r w:rsidRPr="00FD05DF">
              <w:rPr>
                <w:rStyle w:val="CodeSnippet"/>
              </w:rPr>
              <w:t>efinitions/tosca_elk.yaml</w:t>
            </w:r>
          </w:p>
        </w:tc>
      </w:tr>
    </w:tbl>
    <w:p w14:paraId="35457E2A" w14:textId="77777777" w:rsidR="002D57C4" w:rsidRDefault="002D57C4" w:rsidP="002D57C4"/>
    <w:p w14:paraId="4605D238" w14:textId="77777777" w:rsidR="002D57C4" w:rsidRPr="00C44EEB" w:rsidRDefault="002D57C4" w:rsidP="002D57C4">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685E9AB0" w14:textId="77777777" w:rsidR="002D57C4" w:rsidRDefault="002D57C4" w:rsidP="002D57C4">
      <w:pPr>
        <w:pStyle w:val="Heading1"/>
        <w:numPr>
          <w:ilvl w:val="0"/>
          <w:numId w:val="3"/>
        </w:numPr>
      </w:pPr>
      <w:bookmarkStart w:id="605" w:name="_Toc302251721"/>
      <w:bookmarkStart w:id="606" w:name="_Toc445238275"/>
      <w:r>
        <w:lastRenderedPageBreak/>
        <w:t>TOSCA networking</w:t>
      </w:r>
      <w:bookmarkEnd w:id="598"/>
      <w:bookmarkEnd w:id="605"/>
      <w:bookmarkEnd w:id="606"/>
    </w:p>
    <w:p w14:paraId="106144CE" w14:textId="77777777" w:rsidR="002D57C4" w:rsidRDefault="002D57C4" w:rsidP="002D57C4">
      <w:r w:rsidRPr="00BB4851">
        <w:t xml:space="preserve"> </w:t>
      </w:r>
      <w:r>
        <w:t xml:space="preserve">Except for the examples, this section is </w:t>
      </w:r>
      <w:r w:rsidRPr="00344FD7">
        <w:rPr>
          <w:b/>
        </w:rPr>
        <w:t>normative</w:t>
      </w:r>
      <w:r>
        <w:t xml:space="preserve"> and describes how to express and control the application centric network semantics available in TOSCA. </w:t>
      </w:r>
    </w:p>
    <w:p w14:paraId="7E9957C4" w14:textId="77777777" w:rsidR="002D57C4" w:rsidRDefault="002D57C4" w:rsidP="002D57C4">
      <w:pPr>
        <w:pStyle w:val="Heading2"/>
        <w:numPr>
          <w:ilvl w:val="1"/>
          <w:numId w:val="3"/>
        </w:numPr>
      </w:pPr>
      <w:bookmarkStart w:id="607" w:name="_Toc397688822"/>
      <w:bookmarkStart w:id="608" w:name="_Toc302251722"/>
      <w:bookmarkStart w:id="609" w:name="_Toc445238276"/>
      <w:r>
        <w:t>Networking and Service Template Portability</w:t>
      </w:r>
      <w:bookmarkEnd w:id="607"/>
      <w:bookmarkEnd w:id="608"/>
      <w:bookmarkEnd w:id="609"/>
    </w:p>
    <w:p w14:paraId="5BC8FE9A" w14:textId="77777777" w:rsidR="002D57C4" w:rsidRDefault="002D57C4" w:rsidP="002D57C4">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48DC3249" w14:textId="77777777" w:rsidR="002D57C4" w:rsidRDefault="002D57C4" w:rsidP="002D57C4">
      <w:r>
        <w:t>TOSCA Networking takes the following approach.</w:t>
      </w:r>
    </w:p>
    <w:p w14:paraId="4281FA47" w14:textId="77777777" w:rsidR="002D57C4" w:rsidRDefault="002D57C4" w:rsidP="002D57C4">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0F6B54E1" w14:textId="77777777" w:rsidR="002D57C4" w:rsidRDefault="002D57C4" w:rsidP="002D57C4">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23A40279" w14:textId="77777777" w:rsidR="002D57C4" w:rsidRDefault="002D57C4" w:rsidP="002D57C4">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5FFA16A" w14:textId="77777777" w:rsidR="002D57C4" w:rsidRDefault="002D57C4" w:rsidP="002D57C4">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1AE047F6" w14:textId="77777777" w:rsidR="002D57C4" w:rsidRPr="00EB1613" w:rsidRDefault="002D57C4" w:rsidP="002D57C4">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93563C9" w14:textId="77777777" w:rsidR="002D57C4" w:rsidRDefault="002D57C4" w:rsidP="002D57C4">
      <w:pPr>
        <w:pStyle w:val="Heading2"/>
        <w:numPr>
          <w:ilvl w:val="1"/>
          <w:numId w:val="3"/>
        </w:numPr>
      </w:pPr>
      <w:bookmarkStart w:id="610" w:name="_Toc397688823"/>
      <w:bookmarkStart w:id="611" w:name="_Toc302251723"/>
      <w:bookmarkStart w:id="612" w:name="_Toc445238277"/>
      <w:r>
        <w:t>Connectivity Semantics</w:t>
      </w:r>
      <w:bookmarkEnd w:id="610"/>
      <w:bookmarkEnd w:id="611"/>
      <w:bookmarkEnd w:id="612"/>
    </w:p>
    <w:p w14:paraId="0041F170" w14:textId="77777777" w:rsidR="002D57C4" w:rsidRDefault="002D57C4" w:rsidP="002D57C4">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7CD7F9E0" w14:textId="77777777" w:rsidR="002D57C4" w:rsidRDefault="002D57C4" w:rsidP="002D57C4"/>
    <w:p w14:paraId="0499FC51" w14:textId="77777777" w:rsidR="002D57C4" w:rsidRDefault="002D57C4" w:rsidP="002D57C4">
      <w:r>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2716D8B" w14:textId="77777777" w:rsidR="002D57C4" w:rsidRDefault="002D57C4" w:rsidP="002D57C4">
      <w:pPr>
        <w:pStyle w:val="NormalaroundTable"/>
      </w:pPr>
      <w:r>
        <w:rPr>
          <w:noProof/>
        </w:rPr>
        <w:drawing>
          <wp:anchor distT="0" distB="0" distL="114300" distR="114300" simplePos="0" relativeHeight="251662336" behindDoc="0" locked="0" layoutInCell="1" allowOverlap="1" wp14:anchorId="373C2B50" wp14:editId="1A5664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74843739" w14:textId="77777777" w:rsidR="002D57C4" w:rsidRPr="00CF0E00" w:rsidRDefault="002D57C4" w:rsidP="002D57C4">
      <w:pPr>
        <w:pStyle w:val="NormalaroundTable"/>
        <w:spacing w:before="240"/>
      </w:pPr>
      <w:r>
        <w:t>As you can see, the Port node type effectively acts a broker node between the Network node description and a host Compute node of an application.</w:t>
      </w:r>
    </w:p>
    <w:p w14:paraId="0F477BB9" w14:textId="77777777" w:rsidR="002D57C4" w:rsidRDefault="002D57C4" w:rsidP="002D57C4">
      <w:pPr>
        <w:pStyle w:val="Heading2"/>
        <w:numPr>
          <w:ilvl w:val="1"/>
          <w:numId w:val="3"/>
        </w:numPr>
      </w:pPr>
      <w:bookmarkStart w:id="613" w:name="_Toc397688824"/>
      <w:bookmarkStart w:id="614" w:name="_Toc302251724"/>
      <w:bookmarkStart w:id="615" w:name="_Toc445238278"/>
      <w:r>
        <w:t>Expressing connectivity semantics</w:t>
      </w:r>
      <w:bookmarkEnd w:id="613"/>
      <w:bookmarkEnd w:id="614"/>
      <w:bookmarkEnd w:id="615"/>
    </w:p>
    <w:p w14:paraId="44621EFB" w14:textId="77777777" w:rsidR="002D57C4" w:rsidRPr="001100C7" w:rsidRDefault="002D57C4" w:rsidP="002D57C4">
      <w:r>
        <w:t>This section describes how TOSCA supports the typical client/server and group communication semantics found in application architectures.</w:t>
      </w:r>
    </w:p>
    <w:p w14:paraId="034B548F" w14:textId="77777777" w:rsidR="002D57C4" w:rsidRDefault="002D57C4" w:rsidP="002D57C4">
      <w:pPr>
        <w:pStyle w:val="Heading3"/>
        <w:numPr>
          <w:ilvl w:val="2"/>
          <w:numId w:val="3"/>
        </w:numPr>
      </w:pPr>
      <w:r>
        <w:t>Connection initiation semantics</w:t>
      </w:r>
    </w:p>
    <w:p w14:paraId="7BF7AF76" w14:textId="77777777" w:rsidR="002D57C4" w:rsidRDefault="002D57C4" w:rsidP="002D57C4">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681346F1" w14:textId="77777777" w:rsidR="002D57C4" w:rsidRDefault="002D57C4" w:rsidP="002D57C4"/>
    <w:p w14:paraId="46956CE2" w14:textId="77777777" w:rsidR="002D57C4" w:rsidRDefault="002D57C4" w:rsidP="002D57C4">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6D7EF211" w14:textId="77777777" w:rsidR="002D57C4" w:rsidRDefault="002D57C4" w:rsidP="002D57C4"/>
    <w:p w14:paraId="3A195975" w14:textId="77777777" w:rsidR="002D57C4" w:rsidRPr="003464E6" w:rsidRDefault="002D57C4" w:rsidP="002D57C4">
      <w:r>
        <w:t>The following sections describe the normative connection initiation semantics for the tosca.relationships.ConnectsTo Relationship Type.</w:t>
      </w:r>
    </w:p>
    <w:p w14:paraId="7989AAE7" w14:textId="77777777" w:rsidR="002D57C4" w:rsidRDefault="002D57C4" w:rsidP="002D57C4">
      <w:pPr>
        <w:pStyle w:val="Heading4"/>
        <w:numPr>
          <w:ilvl w:val="3"/>
          <w:numId w:val="3"/>
        </w:numPr>
      </w:pPr>
      <w:r>
        <w:t>Source to Target</w:t>
      </w:r>
    </w:p>
    <w:p w14:paraId="316E521C" w14:textId="77777777" w:rsidR="002D57C4" w:rsidRDefault="002D57C4" w:rsidP="002D57C4">
      <w:r>
        <w:t xml:space="preserve">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w:t>
      </w:r>
      <w:r>
        <w:lastRenderedPageBreak/>
        <w:t>component where the client initiates a stream oriented connection to a pre-defined transport specific port or set of ports.</w:t>
      </w:r>
    </w:p>
    <w:p w14:paraId="7050CF1D" w14:textId="77777777" w:rsidR="002D57C4" w:rsidRDefault="002D57C4" w:rsidP="002D57C4"/>
    <w:p w14:paraId="67268EA8" w14:textId="77777777" w:rsidR="002D57C4" w:rsidRDefault="002D57C4" w:rsidP="002D57C4">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4D3BBE70" w14:textId="77777777" w:rsidR="002D57C4" w:rsidRDefault="002D57C4" w:rsidP="002D57C4"/>
    <w:p w14:paraId="0805AEC0"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D0DA9FB" w14:textId="77777777" w:rsidR="002D57C4" w:rsidRDefault="002D57C4" w:rsidP="002D57C4">
      <w:pPr>
        <w:pStyle w:val="Heading4"/>
        <w:numPr>
          <w:ilvl w:val="3"/>
          <w:numId w:val="3"/>
        </w:numPr>
      </w:pPr>
      <w:r>
        <w:t>Target to Source</w:t>
      </w:r>
    </w:p>
    <w:p w14:paraId="703EDECB" w14:textId="77777777" w:rsidR="002D57C4" w:rsidRDefault="002D57C4" w:rsidP="002D57C4">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6F5FF11" w14:textId="77777777" w:rsidR="002D57C4" w:rsidRDefault="002D57C4" w:rsidP="002D57C4"/>
    <w:p w14:paraId="1647099E" w14:textId="77777777" w:rsidR="002D57C4" w:rsidRDefault="002D57C4" w:rsidP="002D57C4">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E48AF17" w14:textId="77777777" w:rsidR="002D57C4" w:rsidRDefault="002D57C4" w:rsidP="002D57C4"/>
    <w:p w14:paraId="0571E42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7D4A0A4C" w14:textId="77777777" w:rsidR="002D57C4" w:rsidRPr="00CB1CAB" w:rsidRDefault="002D57C4" w:rsidP="002D57C4"/>
    <w:p w14:paraId="1C7A01EB" w14:textId="77777777" w:rsidR="002D57C4" w:rsidRDefault="002D57C4" w:rsidP="002D57C4">
      <w:pPr>
        <w:pStyle w:val="Heading4"/>
        <w:numPr>
          <w:ilvl w:val="3"/>
          <w:numId w:val="3"/>
        </w:numPr>
      </w:pPr>
      <w:r>
        <w:t>Peer-to-Peer</w:t>
      </w:r>
    </w:p>
    <w:p w14:paraId="0FA8550A" w14:textId="77777777" w:rsidR="002D57C4" w:rsidRDefault="002D57C4" w:rsidP="002D57C4">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7D30ABE" w14:textId="77777777" w:rsidR="002D57C4" w:rsidRDefault="002D57C4" w:rsidP="002D57C4"/>
    <w:p w14:paraId="064FF803" w14:textId="77777777" w:rsidR="002D57C4" w:rsidRDefault="002D57C4" w:rsidP="002D57C4">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44EA4E86" w14:textId="77777777" w:rsidR="002D57C4" w:rsidRDefault="002D57C4" w:rsidP="002D57C4"/>
    <w:p w14:paraId="6BD356CD" w14:textId="77777777" w:rsidR="002D57C4" w:rsidRDefault="002D57C4" w:rsidP="002D57C4">
      <w:r>
        <w:t xml:space="preserve">Endpoints specifying the Peer-to-Peer initiation semantic need not be related with a tosca.relationships.ConnectsTo relationship for the common case where the same set of component instances must communicate with each other. </w:t>
      </w:r>
    </w:p>
    <w:p w14:paraId="25B5D46F" w14:textId="77777777" w:rsidR="002D57C4" w:rsidRDefault="002D57C4" w:rsidP="002D57C4"/>
    <w:p w14:paraId="4BA377C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936AB6A" w14:textId="77777777" w:rsidR="002D57C4" w:rsidRDefault="002D57C4" w:rsidP="002D57C4">
      <w:pPr>
        <w:pStyle w:val="Heading3"/>
        <w:numPr>
          <w:ilvl w:val="2"/>
          <w:numId w:val="3"/>
        </w:numPr>
      </w:pPr>
      <w:r>
        <w:t>Specifying layer 4 ports</w:t>
      </w:r>
    </w:p>
    <w:p w14:paraId="215ADC19" w14:textId="77777777" w:rsidR="002D57C4" w:rsidRDefault="002D57C4" w:rsidP="002D57C4">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w:t>
      </w:r>
      <w:r>
        <w:lastRenderedPageBreak/>
        <w:t xml:space="preserve">required for application component intercommunication are specified in tosca.capabilities.Endpoint. The </w:t>
      </w:r>
      <w:proofErr w:type="gramStart"/>
      <w:r>
        <w:t>union</w:t>
      </w:r>
      <w:proofErr w:type="gramEnd"/>
      <w:r>
        <w:t xml:space="preserve"> of the port specifications of both the source and target tosca.capabilities.Endpoint which are part of the tosca.relationships.ConnectsTo Relationship Template are interpreted as the effective set of ports which must be allowed in the network communication. </w:t>
      </w:r>
    </w:p>
    <w:p w14:paraId="35BA75B6" w14:textId="77777777" w:rsidR="002D57C4" w:rsidRDefault="002D57C4" w:rsidP="002D57C4"/>
    <w:p w14:paraId="4D429DA9" w14:textId="77777777" w:rsidR="002D57C4" w:rsidRPr="00C9057E" w:rsidRDefault="002D57C4" w:rsidP="002D57C4">
      <w:r>
        <w:t>The meaning of Source and Target port(s) corresponds to the direction of the respective tosca.relationships.ConnectsTo.</w:t>
      </w:r>
    </w:p>
    <w:p w14:paraId="0FA72E5F" w14:textId="77777777" w:rsidR="002D57C4" w:rsidRDefault="002D57C4" w:rsidP="002D57C4">
      <w:pPr>
        <w:pStyle w:val="Heading2"/>
        <w:numPr>
          <w:ilvl w:val="1"/>
          <w:numId w:val="3"/>
        </w:numPr>
      </w:pPr>
      <w:bookmarkStart w:id="616" w:name="_Toc397688825"/>
      <w:bookmarkStart w:id="617" w:name="_Toc302251725"/>
      <w:bookmarkStart w:id="618" w:name="_Toc445238279"/>
      <w:r>
        <w:t>Network provisioning</w:t>
      </w:r>
      <w:bookmarkEnd w:id="616"/>
      <w:bookmarkEnd w:id="617"/>
      <w:bookmarkEnd w:id="618"/>
    </w:p>
    <w:p w14:paraId="1BAA9B0D" w14:textId="77777777" w:rsidR="002D57C4" w:rsidRDefault="002D57C4" w:rsidP="002D57C4">
      <w:pPr>
        <w:pStyle w:val="Heading3"/>
        <w:numPr>
          <w:ilvl w:val="2"/>
          <w:numId w:val="3"/>
        </w:numPr>
      </w:pPr>
      <w:r>
        <w:t>Declarative network provisioning</w:t>
      </w:r>
    </w:p>
    <w:p w14:paraId="7B0AFF76" w14:textId="77777777" w:rsidR="002D57C4" w:rsidRDefault="002D57C4" w:rsidP="002D57C4">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6FF7457B" w14:textId="77777777" w:rsidR="002D57C4" w:rsidRDefault="002D57C4" w:rsidP="002D57C4">
      <w:pPr>
        <w:pStyle w:val="Heading3"/>
        <w:numPr>
          <w:ilvl w:val="2"/>
          <w:numId w:val="3"/>
        </w:numPr>
      </w:pPr>
      <w:r>
        <w:t>Implicit network fulfillment</w:t>
      </w:r>
    </w:p>
    <w:p w14:paraId="7C316402" w14:textId="77777777" w:rsidR="002D57C4" w:rsidRDefault="002D57C4" w:rsidP="002D57C4">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DD6A953" w14:textId="77777777" w:rsidR="002D57C4" w:rsidRDefault="002D57C4" w:rsidP="002D57C4">
      <w:pPr>
        <w:pStyle w:val="Heading3"/>
        <w:numPr>
          <w:ilvl w:val="2"/>
          <w:numId w:val="3"/>
        </w:numPr>
      </w:pPr>
      <w:r>
        <w:t>Controlling network fulfillment</w:t>
      </w:r>
    </w:p>
    <w:p w14:paraId="7F2A8DB8" w14:textId="77777777" w:rsidR="002D57C4" w:rsidRDefault="002D57C4" w:rsidP="002D57C4">
      <w:r>
        <w:t xml:space="preserve">TOSCA provides mechanisms for providing control over network fulfillment. </w:t>
      </w:r>
    </w:p>
    <w:p w14:paraId="1E8BD15E" w14:textId="77777777" w:rsidR="002D57C4" w:rsidRDefault="002D57C4" w:rsidP="002D57C4">
      <w:r>
        <w:t>This mechanism allows the application network designer to express in service template or network template how the networks should be provisioned.</w:t>
      </w:r>
    </w:p>
    <w:p w14:paraId="74EBD0FF" w14:textId="77777777" w:rsidR="002D57C4" w:rsidRDefault="002D57C4" w:rsidP="002D57C4"/>
    <w:p w14:paraId="15BDBC47" w14:textId="77777777" w:rsidR="002D57C4" w:rsidRDefault="002D57C4" w:rsidP="002D57C4">
      <w:r>
        <w:t>For the use cases described below let’s assume we have a typical 3-tier application which is consisting of FE (frontend), BE (backend) and DB (database) tiers. The simple application topology diagram can be shown below:</w:t>
      </w:r>
    </w:p>
    <w:p w14:paraId="2AECAA2A" w14:textId="77777777" w:rsidR="002D57C4" w:rsidRDefault="002D57C4" w:rsidP="002D57C4"/>
    <w:p w14:paraId="5448D3D7" w14:textId="642DE9ED" w:rsidR="002D57C4" w:rsidRDefault="002D57C4" w:rsidP="002D57C4">
      <w:pPr>
        <w:keepNext/>
        <w:jc w:val="center"/>
      </w:pPr>
      <w:r>
        <w:rPr>
          <w:noProof/>
        </w:rPr>
        <w:lastRenderedPageBreak/>
        <w:drawing>
          <wp:inline distT="0" distB="0" distL="0" distR="0" wp14:anchorId="0ABDE9B1" wp14:editId="796CF633">
            <wp:extent cx="1765300" cy="3111500"/>
            <wp:effectExtent l="0" t="0" r="12700" b="1270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3111500"/>
                    </a:xfrm>
                    <a:prstGeom prst="rect">
                      <a:avLst/>
                    </a:prstGeom>
                    <a:noFill/>
                    <a:ln>
                      <a:noFill/>
                    </a:ln>
                  </pic:spPr>
                </pic:pic>
              </a:graphicData>
            </a:graphic>
          </wp:inline>
        </w:drawing>
      </w:r>
    </w:p>
    <w:p w14:paraId="08F3BCFF" w14:textId="77777777" w:rsidR="002D57C4" w:rsidRDefault="002D57C4" w:rsidP="002D57C4">
      <w:pPr>
        <w:pStyle w:val="Caption"/>
        <w:jc w:val="center"/>
      </w:pPr>
      <w:bookmarkStart w:id="619" w:name="_Toc443660682"/>
      <w:r>
        <w:t>Figure</w:t>
      </w:r>
      <w:r>
        <w:noBreakHyphen/>
      </w:r>
      <w:r w:rsidR="00D37E2A">
        <w:fldChar w:fldCharType="begin"/>
      </w:r>
      <w:r w:rsidR="00D37E2A">
        <w:instrText xml:space="preserve"> SEQ Figure \* ARABIC \s 0 </w:instrText>
      </w:r>
      <w:r w:rsidR="00D37E2A">
        <w:fldChar w:fldCharType="separate"/>
      </w:r>
      <w:r w:rsidR="00031018">
        <w:rPr>
          <w:noProof/>
        </w:rPr>
        <w:t>5</w:t>
      </w:r>
      <w:r w:rsidR="00D37E2A">
        <w:rPr>
          <w:noProof/>
        </w:rPr>
        <w:fldChar w:fldCharType="end"/>
      </w:r>
      <w:r>
        <w:t>: Typical 3-Tier Network</w:t>
      </w:r>
      <w:bookmarkEnd w:id="619"/>
    </w:p>
    <w:p w14:paraId="09A6269B" w14:textId="77777777" w:rsidR="002D57C4" w:rsidRDefault="002D57C4" w:rsidP="002D57C4">
      <w:pPr>
        <w:pStyle w:val="Heading4"/>
        <w:numPr>
          <w:ilvl w:val="3"/>
          <w:numId w:val="3"/>
        </w:numPr>
      </w:pPr>
      <w:r>
        <w:t>Use case: OAM Network</w:t>
      </w:r>
    </w:p>
    <w:p w14:paraId="4623C2FA" w14:textId="77777777" w:rsidR="002D57C4" w:rsidRDefault="002D57C4" w:rsidP="002D57C4">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64FBD346" w14:textId="77777777" w:rsidR="002D57C4" w:rsidRDefault="002D57C4" w:rsidP="002D57C4"/>
    <w:p w14:paraId="2BE51832" w14:textId="77777777" w:rsidR="002D57C4" w:rsidRDefault="002D57C4" w:rsidP="002D57C4">
      <w:r>
        <w:t>As an application network designer, I’d like to express in my TOSCA network template (which corresponds to my TOSCA service template) the network CIDR block, start ip, end ip and segmentation ID (e.g. VLAN id).</w:t>
      </w:r>
    </w:p>
    <w:p w14:paraId="0EDE01FF" w14:textId="77777777" w:rsidR="002D57C4" w:rsidRDefault="002D57C4" w:rsidP="002D57C4">
      <w:r>
        <w:t>The diagram below depicts a typical 3-tiers application with specific networking requirements for its FE tier server cluster:</w:t>
      </w:r>
    </w:p>
    <w:p w14:paraId="75FF4037" w14:textId="77777777" w:rsidR="002D57C4" w:rsidRDefault="002D57C4" w:rsidP="002D57C4"/>
    <w:p w14:paraId="5C4F811B" w14:textId="70F0EE89" w:rsidR="002D57C4" w:rsidRDefault="002D57C4" w:rsidP="002D57C4">
      <w:pPr>
        <w:jc w:val="center"/>
      </w:pPr>
      <w:r>
        <w:rPr>
          <w:noProof/>
        </w:rPr>
        <w:lastRenderedPageBreak/>
        <w:drawing>
          <wp:inline distT="0" distB="0" distL="0" distR="0" wp14:anchorId="32BAEB84" wp14:editId="3FC48361">
            <wp:extent cx="4064000" cy="4533900"/>
            <wp:effectExtent l="25400" t="25400" r="25400" b="3810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4533900"/>
                    </a:xfrm>
                    <a:prstGeom prst="rect">
                      <a:avLst/>
                    </a:prstGeom>
                    <a:noFill/>
                    <a:ln w="6350" cmpd="sng">
                      <a:solidFill>
                        <a:srgbClr val="000000"/>
                      </a:solidFill>
                      <a:miter lim="800000"/>
                      <a:headEnd/>
                      <a:tailEnd/>
                    </a:ln>
                    <a:effectLst/>
                  </pic:spPr>
                </pic:pic>
              </a:graphicData>
            </a:graphic>
          </wp:inline>
        </w:drawing>
      </w:r>
    </w:p>
    <w:p w14:paraId="7118BDD9" w14:textId="77777777" w:rsidR="002D57C4" w:rsidRDefault="002D57C4" w:rsidP="002D57C4">
      <w:pPr>
        <w:pStyle w:val="Heading4"/>
        <w:numPr>
          <w:ilvl w:val="3"/>
          <w:numId w:val="3"/>
        </w:numPr>
      </w:pPr>
      <w:r>
        <w:t>Use case: Data Traffic network</w:t>
      </w:r>
    </w:p>
    <w:p w14:paraId="5D383440" w14:textId="77777777" w:rsidR="002D57C4" w:rsidRDefault="002D57C4" w:rsidP="002D57C4">
      <w:r>
        <w:t xml:space="preserve">The diagram below defines a set of networking requirements for the backend and DB tiers of the 3-tier app mentioned above. </w:t>
      </w:r>
    </w:p>
    <w:p w14:paraId="5039765B" w14:textId="2E99AAF5" w:rsidR="002D57C4" w:rsidRPr="008B1F39" w:rsidRDefault="002D57C4" w:rsidP="002D57C4">
      <w:pPr>
        <w:jc w:val="center"/>
      </w:pPr>
      <w:r>
        <w:rPr>
          <w:noProof/>
        </w:rPr>
        <w:lastRenderedPageBreak/>
        <w:drawing>
          <wp:inline distT="0" distB="0" distL="0" distR="0" wp14:anchorId="47E9F3FB" wp14:editId="00008276">
            <wp:extent cx="4521200" cy="3784600"/>
            <wp:effectExtent l="25400" t="25400" r="25400"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1200" cy="3784600"/>
                    </a:xfrm>
                    <a:prstGeom prst="rect">
                      <a:avLst/>
                    </a:prstGeom>
                    <a:noFill/>
                    <a:ln w="6350" cmpd="sng">
                      <a:solidFill>
                        <a:srgbClr val="000000"/>
                      </a:solidFill>
                      <a:miter lim="800000"/>
                      <a:headEnd/>
                      <a:tailEnd/>
                    </a:ln>
                    <a:effectLst/>
                  </pic:spPr>
                </pic:pic>
              </a:graphicData>
            </a:graphic>
          </wp:inline>
        </w:drawing>
      </w:r>
    </w:p>
    <w:p w14:paraId="477E6B9B" w14:textId="77777777" w:rsidR="002D57C4" w:rsidRDefault="002D57C4" w:rsidP="002D57C4">
      <w:pPr>
        <w:pStyle w:val="Heading4"/>
        <w:numPr>
          <w:ilvl w:val="3"/>
          <w:numId w:val="3"/>
        </w:numPr>
      </w:pPr>
      <w:r>
        <w:t>Use case: Bring my own DHCP</w:t>
      </w:r>
    </w:p>
    <w:p w14:paraId="57F2FE63" w14:textId="77777777" w:rsidR="002D57C4" w:rsidRDefault="002D57C4" w:rsidP="002D57C4">
      <w:r>
        <w:t xml:space="preserve">The same 3-tier app requires for its admin traffic network to manage the IP allocation by its own DHCP which runs autonomously as part of application domain. </w:t>
      </w:r>
    </w:p>
    <w:p w14:paraId="2015F714" w14:textId="77777777" w:rsidR="002D57C4" w:rsidRDefault="002D57C4" w:rsidP="002D57C4"/>
    <w:p w14:paraId="05B48F50" w14:textId="77777777" w:rsidR="002D57C4" w:rsidRDefault="002D57C4" w:rsidP="002D57C4">
      <w:r>
        <w:t>For this purpose, the app network designer would like to express in TOSCA that the underlying provisioned network will be set with DHCP_ENABLED=false.  See this illustrated in the figure below:</w:t>
      </w:r>
    </w:p>
    <w:p w14:paraId="7AEAA9C1" w14:textId="3A6E9F82" w:rsidR="002D57C4" w:rsidRPr="008E0337" w:rsidRDefault="002D57C4" w:rsidP="002D57C4">
      <w:pPr>
        <w:jc w:val="center"/>
      </w:pPr>
      <w:r>
        <w:rPr>
          <w:noProof/>
        </w:rPr>
        <w:lastRenderedPageBreak/>
        <w:drawing>
          <wp:inline distT="0" distB="0" distL="0" distR="0" wp14:anchorId="7541B388" wp14:editId="46B8CBC8">
            <wp:extent cx="5359400" cy="4457700"/>
            <wp:effectExtent l="25400" t="25400" r="2540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400" cy="4457700"/>
                    </a:xfrm>
                    <a:prstGeom prst="rect">
                      <a:avLst/>
                    </a:prstGeom>
                    <a:noFill/>
                    <a:ln w="6350" cmpd="sng">
                      <a:solidFill>
                        <a:srgbClr val="000000"/>
                      </a:solidFill>
                      <a:miter lim="800000"/>
                      <a:headEnd/>
                      <a:tailEnd/>
                    </a:ln>
                    <a:effectLst/>
                  </pic:spPr>
                </pic:pic>
              </a:graphicData>
            </a:graphic>
          </wp:inline>
        </w:drawing>
      </w:r>
    </w:p>
    <w:p w14:paraId="177F4C13" w14:textId="77777777" w:rsidR="002D57C4" w:rsidRDefault="002D57C4" w:rsidP="002D57C4">
      <w:pPr>
        <w:pStyle w:val="Heading2"/>
        <w:numPr>
          <w:ilvl w:val="1"/>
          <w:numId w:val="3"/>
        </w:numPr>
      </w:pPr>
      <w:bookmarkStart w:id="620" w:name="_Toc302251726"/>
      <w:bookmarkStart w:id="621" w:name="_Toc445238280"/>
      <w:r>
        <w:t>Network Types</w:t>
      </w:r>
      <w:bookmarkEnd w:id="620"/>
      <w:bookmarkEnd w:id="621"/>
    </w:p>
    <w:p w14:paraId="09962B3B" w14:textId="77777777" w:rsidR="002D57C4" w:rsidRDefault="002D57C4" w:rsidP="002D57C4">
      <w:pPr>
        <w:pStyle w:val="Heading3"/>
        <w:numPr>
          <w:ilvl w:val="2"/>
          <w:numId w:val="3"/>
        </w:numPr>
      </w:pPr>
      <w:r>
        <w:t>tosca.nodes.network.Network</w:t>
      </w:r>
    </w:p>
    <w:p w14:paraId="61051DFE" w14:textId="77777777" w:rsidR="002D57C4" w:rsidRDefault="002D57C4" w:rsidP="002D57C4">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2EAA44EA" w14:textId="77777777" w:rsidTr="00502E57">
        <w:tc>
          <w:tcPr>
            <w:tcW w:w="1177" w:type="pct"/>
            <w:shd w:val="clear" w:color="auto" w:fill="D9D9D9"/>
          </w:tcPr>
          <w:p w14:paraId="1C5C95E2" w14:textId="77777777" w:rsidR="002D57C4" w:rsidRPr="00422683" w:rsidRDefault="002D57C4" w:rsidP="00502E57">
            <w:pPr>
              <w:pStyle w:val="TableText-Heading"/>
            </w:pPr>
            <w:r w:rsidRPr="00422683">
              <w:t>Shorthand Name</w:t>
            </w:r>
          </w:p>
        </w:tc>
        <w:tc>
          <w:tcPr>
            <w:tcW w:w="3823" w:type="pct"/>
          </w:tcPr>
          <w:p w14:paraId="26EEB534" w14:textId="77777777" w:rsidR="002D57C4" w:rsidRPr="00625902" w:rsidRDefault="002D57C4" w:rsidP="00502E57">
            <w:pPr>
              <w:pStyle w:val="TableText"/>
            </w:pPr>
            <w:r>
              <w:t>Network</w:t>
            </w:r>
          </w:p>
        </w:tc>
      </w:tr>
      <w:tr w:rsidR="002D57C4" w:rsidRPr="00625902" w14:paraId="578B1771" w14:textId="77777777" w:rsidTr="00502E57">
        <w:tc>
          <w:tcPr>
            <w:tcW w:w="1177" w:type="pct"/>
            <w:shd w:val="clear" w:color="auto" w:fill="D9D9D9"/>
          </w:tcPr>
          <w:p w14:paraId="55228140" w14:textId="77777777" w:rsidR="002D57C4" w:rsidRPr="00422683" w:rsidRDefault="002D57C4" w:rsidP="00502E57">
            <w:pPr>
              <w:pStyle w:val="TableText-Heading"/>
            </w:pPr>
            <w:r w:rsidRPr="00422683">
              <w:t>Type Qualified Name</w:t>
            </w:r>
          </w:p>
        </w:tc>
        <w:tc>
          <w:tcPr>
            <w:tcW w:w="3823" w:type="pct"/>
          </w:tcPr>
          <w:p w14:paraId="27C54F97" w14:textId="77777777" w:rsidR="002D57C4" w:rsidRPr="00625902" w:rsidRDefault="002D57C4" w:rsidP="00502E57">
            <w:pPr>
              <w:pStyle w:val="TableText"/>
            </w:pPr>
            <w:r w:rsidRPr="00625902">
              <w:t>tosca:</w:t>
            </w:r>
            <w:r>
              <w:t>Network</w:t>
            </w:r>
          </w:p>
        </w:tc>
      </w:tr>
      <w:tr w:rsidR="002D57C4" w:rsidRPr="00625902" w14:paraId="75C523DA" w14:textId="77777777" w:rsidTr="00502E57">
        <w:tc>
          <w:tcPr>
            <w:tcW w:w="1177" w:type="pct"/>
            <w:shd w:val="clear" w:color="auto" w:fill="D9D9D9"/>
          </w:tcPr>
          <w:p w14:paraId="0E0F1DC0" w14:textId="77777777" w:rsidR="002D57C4" w:rsidRPr="00422683" w:rsidRDefault="002D57C4" w:rsidP="00502E57">
            <w:pPr>
              <w:pStyle w:val="TableText-Heading"/>
            </w:pPr>
            <w:r w:rsidRPr="00422683">
              <w:t>Type URI</w:t>
            </w:r>
          </w:p>
        </w:tc>
        <w:tc>
          <w:tcPr>
            <w:tcW w:w="3823" w:type="pct"/>
          </w:tcPr>
          <w:p w14:paraId="74F4FE1A" w14:textId="77777777" w:rsidR="002D57C4" w:rsidRPr="00625902" w:rsidRDefault="002D57C4" w:rsidP="00502E57">
            <w:pPr>
              <w:pStyle w:val="TableText"/>
            </w:pPr>
            <w:r>
              <w:t>tosca.nodes.network.Network</w:t>
            </w:r>
          </w:p>
        </w:tc>
      </w:tr>
    </w:tbl>
    <w:p w14:paraId="26FD5E8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55"/>
        <w:gridCol w:w="913"/>
        <w:gridCol w:w="1608"/>
        <w:gridCol w:w="4898"/>
      </w:tblGrid>
      <w:tr w:rsidR="002D57C4" w:rsidRPr="004279F4" w14:paraId="09B1BF16" w14:textId="77777777" w:rsidTr="00502E57">
        <w:trPr>
          <w:cantSplit/>
          <w:tblHeader/>
        </w:trPr>
        <w:tc>
          <w:tcPr>
            <w:tcW w:w="784" w:type="pct"/>
            <w:shd w:val="clear" w:color="auto" w:fill="D9D9D9"/>
          </w:tcPr>
          <w:p w14:paraId="611F3B86" w14:textId="77777777" w:rsidR="002D57C4" w:rsidRPr="00422683" w:rsidRDefault="002D57C4" w:rsidP="00502E57">
            <w:pPr>
              <w:pStyle w:val="TableText-Heading"/>
            </w:pPr>
            <w:r w:rsidRPr="00422683">
              <w:t>Name</w:t>
            </w:r>
          </w:p>
        </w:tc>
        <w:tc>
          <w:tcPr>
            <w:tcW w:w="525" w:type="pct"/>
            <w:shd w:val="clear" w:color="auto" w:fill="D9D9D9"/>
          </w:tcPr>
          <w:p w14:paraId="063B7A85" w14:textId="77777777" w:rsidR="002D57C4" w:rsidRPr="00422683" w:rsidRDefault="002D57C4" w:rsidP="00502E57">
            <w:pPr>
              <w:pStyle w:val="TableText-Heading"/>
            </w:pPr>
            <w:r w:rsidRPr="00422683">
              <w:t>Required</w:t>
            </w:r>
          </w:p>
        </w:tc>
        <w:tc>
          <w:tcPr>
            <w:tcW w:w="454" w:type="pct"/>
            <w:shd w:val="clear" w:color="auto" w:fill="D9D9D9"/>
          </w:tcPr>
          <w:p w14:paraId="32D7F6F1" w14:textId="77777777" w:rsidR="002D57C4" w:rsidRPr="00422683" w:rsidRDefault="002D57C4" w:rsidP="00502E57">
            <w:pPr>
              <w:pStyle w:val="TableText-Heading"/>
            </w:pPr>
            <w:r w:rsidRPr="00422683">
              <w:t>Type</w:t>
            </w:r>
          </w:p>
        </w:tc>
        <w:tc>
          <w:tcPr>
            <w:tcW w:w="800" w:type="pct"/>
            <w:shd w:val="clear" w:color="auto" w:fill="D9D9D9"/>
          </w:tcPr>
          <w:p w14:paraId="22293EFD" w14:textId="77777777" w:rsidR="002D57C4" w:rsidRPr="00422683" w:rsidRDefault="002D57C4" w:rsidP="00502E57">
            <w:pPr>
              <w:pStyle w:val="TableText-Heading"/>
            </w:pPr>
            <w:r w:rsidRPr="00422683">
              <w:t>Constraints</w:t>
            </w:r>
          </w:p>
        </w:tc>
        <w:tc>
          <w:tcPr>
            <w:tcW w:w="2437" w:type="pct"/>
            <w:shd w:val="clear" w:color="auto" w:fill="D9D9D9"/>
          </w:tcPr>
          <w:p w14:paraId="236235AC" w14:textId="77777777" w:rsidR="002D57C4" w:rsidRPr="00422683" w:rsidRDefault="002D57C4" w:rsidP="00502E57">
            <w:pPr>
              <w:pStyle w:val="TableText-Heading"/>
            </w:pPr>
            <w:r w:rsidRPr="00422683">
              <w:t>Description</w:t>
            </w:r>
          </w:p>
        </w:tc>
      </w:tr>
      <w:tr w:rsidR="002D57C4" w:rsidRPr="004279F4" w14:paraId="7418C2AD" w14:textId="77777777" w:rsidTr="00502E57">
        <w:trPr>
          <w:cantSplit/>
        </w:trPr>
        <w:tc>
          <w:tcPr>
            <w:tcW w:w="784" w:type="pct"/>
            <w:shd w:val="clear" w:color="auto" w:fill="FFFFFF"/>
          </w:tcPr>
          <w:p w14:paraId="02FC59EE" w14:textId="77777777" w:rsidR="002D57C4" w:rsidRDefault="002D57C4" w:rsidP="00502E57">
            <w:pPr>
              <w:pStyle w:val="TableText"/>
              <w:rPr>
                <w:noProof/>
              </w:rPr>
            </w:pPr>
            <w:r w:rsidRPr="00874F99">
              <w:rPr>
                <w:noProof/>
              </w:rPr>
              <w:t>ip_version</w:t>
            </w:r>
          </w:p>
        </w:tc>
        <w:tc>
          <w:tcPr>
            <w:tcW w:w="525" w:type="pct"/>
            <w:shd w:val="clear" w:color="auto" w:fill="FFFFFF"/>
          </w:tcPr>
          <w:p w14:paraId="2612B603" w14:textId="77777777" w:rsidR="002D57C4" w:rsidRDefault="002D57C4" w:rsidP="00502E57">
            <w:pPr>
              <w:pStyle w:val="TableText"/>
            </w:pPr>
            <w:r>
              <w:t>no</w:t>
            </w:r>
          </w:p>
        </w:tc>
        <w:tc>
          <w:tcPr>
            <w:tcW w:w="454" w:type="pct"/>
            <w:shd w:val="clear" w:color="auto" w:fill="FFFFFF"/>
          </w:tcPr>
          <w:p w14:paraId="36DD4D8F" w14:textId="77777777" w:rsidR="002D57C4" w:rsidRPr="004279F4" w:rsidRDefault="00D37E2A" w:rsidP="00502E57">
            <w:pPr>
              <w:pStyle w:val="TableText"/>
            </w:pPr>
            <w:hyperlink w:anchor="TYPE_YAML_INTEGER" w:history="1">
              <w:r w:rsidR="002D57C4" w:rsidRPr="0096655F">
                <w:rPr>
                  <w:rStyle w:val="Hyperlink"/>
                </w:rPr>
                <w:t>integer</w:t>
              </w:r>
            </w:hyperlink>
          </w:p>
        </w:tc>
        <w:tc>
          <w:tcPr>
            <w:tcW w:w="800" w:type="pct"/>
            <w:shd w:val="clear" w:color="auto" w:fill="FFFFFF"/>
          </w:tcPr>
          <w:p w14:paraId="62F547D4" w14:textId="77777777" w:rsidR="002D57C4" w:rsidRDefault="002D57C4" w:rsidP="00502E57">
            <w:pPr>
              <w:pStyle w:val="TableText"/>
            </w:pPr>
            <w:r w:rsidRPr="00DF1371">
              <w:t>valid_values: [</w:t>
            </w:r>
            <w:r>
              <w:t>4, 6]</w:t>
            </w:r>
          </w:p>
          <w:p w14:paraId="76D18AE5" w14:textId="77777777" w:rsidR="002D57C4" w:rsidRPr="00B31902" w:rsidRDefault="002D57C4" w:rsidP="00502E57">
            <w:pPr>
              <w:pStyle w:val="TableText"/>
            </w:pPr>
            <w:r>
              <w:t>default: 4</w:t>
            </w:r>
          </w:p>
        </w:tc>
        <w:tc>
          <w:tcPr>
            <w:tcW w:w="2437" w:type="pct"/>
            <w:shd w:val="clear" w:color="auto" w:fill="FFFFFF"/>
          </w:tcPr>
          <w:p w14:paraId="5FCA6F32" w14:textId="77777777" w:rsidR="002D57C4" w:rsidRDefault="002D57C4" w:rsidP="00502E57">
            <w:pPr>
              <w:pStyle w:val="TableText"/>
            </w:pPr>
            <w:r>
              <w:t xml:space="preserve">The IP version of the requested network </w:t>
            </w:r>
          </w:p>
        </w:tc>
      </w:tr>
      <w:tr w:rsidR="002D57C4" w:rsidRPr="004279F4" w14:paraId="1D2604DB" w14:textId="77777777" w:rsidTr="00502E57">
        <w:trPr>
          <w:cantSplit/>
        </w:trPr>
        <w:tc>
          <w:tcPr>
            <w:tcW w:w="784" w:type="pct"/>
            <w:shd w:val="clear" w:color="auto" w:fill="FFFFFF"/>
          </w:tcPr>
          <w:p w14:paraId="74F16E2A" w14:textId="77777777" w:rsidR="002D57C4" w:rsidRPr="00306900" w:rsidRDefault="002D57C4" w:rsidP="00502E57">
            <w:pPr>
              <w:pStyle w:val="TableText"/>
              <w:rPr>
                <w:noProof/>
              </w:rPr>
            </w:pPr>
            <w:r w:rsidRPr="00306900">
              <w:rPr>
                <w:noProof/>
              </w:rPr>
              <w:t>cidr</w:t>
            </w:r>
          </w:p>
        </w:tc>
        <w:tc>
          <w:tcPr>
            <w:tcW w:w="525" w:type="pct"/>
            <w:shd w:val="clear" w:color="auto" w:fill="FFFFFF"/>
          </w:tcPr>
          <w:p w14:paraId="6D1C4342" w14:textId="77777777" w:rsidR="002D57C4" w:rsidRDefault="002D57C4" w:rsidP="00502E57">
            <w:pPr>
              <w:pStyle w:val="TableText"/>
            </w:pPr>
            <w:r>
              <w:t>no</w:t>
            </w:r>
          </w:p>
        </w:tc>
        <w:tc>
          <w:tcPr>
            <w:tcW w:w="454" w:type="pct"/>
            <w:shd w:val="clear" w:color="auto" w:fill="FFFFFF"/>
          </w:tcPr>
          <w:p w14:paraId="704D1A82"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58FEDDD8" w14:textId="77777777" w:rsidR="002D57C4" w:rsidRPr="00DF1371" w:rsidRDefault="002D57C4" w:rsidP="00502E57">
            <w:pPr>
              <w:pStyle w:val="TableText"/>
            </w:pPr>
            <w:r>
              <w:t>None</w:t>
            </w:r>
          </w:p>
        </w:tc>
        <w:tc>
          <w:tcPr>
            <w:tcW w:w="2437" w:type="pct"/>
            <w:shd w:val="clear" w:color="auto" w:fill="FFFFFF"/>
          </w:tcPr>
          <w:p w14:paraId="4491819C" w14:textId="77777777" w:rsidR="002D57C4" w:rsidRDefault="002D57C4" w:rsidP="00502E57">
            <w:pPr>
              <w:pStyle w:val="TableText"/>
            </w:pPr>
            <w:r>
              <w:t>The cidr block of the requested network</w:t>
            </w:r>
          </w:p>
        </w:tc>
      </w:tr>
      <w:tr w:rsidR="002D57C4" w:rsidRPr="004279F4" w14:paraId="5B8B9D52" w14:textId="77777777" w:rsidTr="00502E57">
        <w:trPr>
          <w:cantSplit/>
        </w:trPr>
        <w:tc>
          <w:tcPr>
            <w:tcW w:w="784" w:type="pct"/>
            <w:shd w:val="clear" w:color="auto" w:fill="FFFFFF"/>
          </w:tcPr>
          <w:p w14:paraId="56950E76" w14:textId="77777777" w:rsidR="002D57C4" w:rsidRPr="00306900" w:rsidRDefault="002D57C4" w:rsidP="00502E57">
            <w:pPr>
              <w:pStyle w:val="TableText"/>
              <w:rPr>
                <w:noProof/>
              </w:rPr>
            </w:pPr>
            <w:r w:rsidRPr="00306900">
              <w:rPr>
                <w:noProof/>
              </w:rPr>
              <w:t>start_ip</w:t>
            </w:r>
          </w:p>
        </w:tc>
        <w:tc>
          <w:tcPr>
            <w:tcW w:w="525" w:type="pct"/>
            <w:shd w:val="clear" w:color="auto" w:fill="FFFFFF"/>
          </w:tcPr>
          <w:p w14:paraId="2F58BAF5" w14:textId="77777777" w:rsidR="002D57C4" w:rsidRDefault="002D57C4" w:rsidP="00502E57">
            <w:pPr>
              <w:pStyle w:val="TableText"/>
            </w:pPr>
            <w:r>
              <w:t>no</w:t>
            </w:r>
          </w:p>
        </w:tc>
        <w:tc>
          <w:tcPr>
            <w:tcW w:w="454" w:type="pct"/>
            <w:shd w:val="clear" w:color="auto" w:fill="FFFFFF"/>
          </w:tcPr>
          <w:p w14:paraId="7A0906AB"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4751BAC4" w14:textId="77777777" w:rsidR="002D57C4" w:rsidRDefault="002D57C4" w:rsidP="00502E57">
            <w:pPr>
              <w:pStyle w:val="TableText"/>
            </w:pPr>
            <w:r>
              <w:t>None</w:t>
            </w:r>
          </w:p>
        </w:tc>
        <w:tc>
          <w:tcPr>
            <w:tcW w:w="2437" w:type="pct"/>
            <w:shd w:val="clear" w:color="auto" w:fill="FFFFFF"/>
          </w:tcPr>
          <w:p w14:paraId="2576D9BB" w14:textId="77777777" w:rsidR="002D57C4" w:rsidRDefault="002D57C4" w:rsidP="00502E57">
            <w:pPr>
              <w:pStyle w:val="TableText"/>
            </w:pPr>
            <w:r>
              <w:t>The IP address to be used as the 1</w:t>
            </w:r>
            <w:r w:rsidRPr="00043171">
              <w:rPr>
                <w:vertAlign w:val="superscript"/>
              </w:rPr>
              <w:t>st</w:t>
            </w:r>
            <w:r>
              <w:t xml:space="preserve"> one in a pool of addresses derived from the cidr block full IP range</w:t>
            </w:r>
          </w:p>
        </w:tc>
      </w:tr>
      <w:tr w:rsidR="002D57C4" w:rsidRPr="004279F4" w14:paraId="55D79F3C" w14:textId="77777777" w:rsidTr="00502E57">
        <w:trPr>
          <w:cantSplit/>
        </w:trPr>
        <w:tc>
          <w:tcPr>
            <w:tcW w:w="784" w:type="pct"/>
            <w:shd w:val="clear" w:color="auto" w:fill="FFFFFF"/>
          </w:tcPr>
          <w:p w14:paraId="161F2A15" w14:textId="77777777" w:rsidR="002D57C4" w:rsidRPr="00306900" w:rsidRDefault="002D57C4" w:rsidP="00502E57">
            <w:pPr>
              <w:pStyle w:val="TableText"/>
              <w:rPr>
                <w:noProof/>
              </w:rPr>
            </w:pPr>
            <w:r>
              <w:rPr>
                <w:noProof/>
              </w:rPr>
              <w:t>end_ip</w:t>
            </w:r>
          </w:p>
        </w:tc>
        <w:tc>
          <w:tcPr>
            <w:tcW w:w="525" w:type="pct"/>
            <w:shd w:val="clear" w:color="auto" w:fill="FFFFFF"/>
          </w:tcPr>
          <w:p w14:paraId="449E328F" w14:textId="77777777" w:rsidR="002D57C4" w:rsidRDefault="002D57C4" w:rsidP="00502E57">
            <w:pPr>
              <w:pStyle w:val="TableText"/>
            </w:pPr>
            <w:r>
              <w:t>no</w:t>
            </w:r>
          </w:p>
        </w:tc>
        <w:tc>
          <w:tcPr>
            <w:tcW w:w="454" w:type="pct"/>
            <w:shd w:val="clear" w:color="auto" w:fill="FFFFFF"/>
          </w:tcPr>
          <w:p w14:paraId="04066401" w14:textId="77777777" w:rsidR="002D57C4" w:rsidRPr="003227DB" w:rsidRDefault="00D37E2A" w:rsidP="00502E57">
            <w:hyperlink w:anchor="TYPE_YAML_STRING" w:history="1">
              <w:r w:rsidR="002D57C4" w:rsidRPr="003227DB">
                <w:rPr>
                  <w:rStyle w:val="Hyperlink"/>
                </w:rPr>
                <w:t>string</w:t>
              </w:r>
            </w:hyperlink>
          </w:p>
        </w:tc>
        <w:tc>
          <w:tcPr>
            <w:tcW w:w="800" w:type="pct"/>
            <w:shd w:val="clear" w:color="auto" w:fill="FFFFFF"/>
          </w:tcPr>
          <w:p w14:paraId="04373BDB" w14:textId="77777777" w:rsidR="002D57C4" w:rsidRDefault="002D57C4" w:rsidP="00502E57">
            <w:pPr>
              <w:pStyle w:val="TableText"/>
            </w:pPr>
            <w:r>
              <w:t>None</w:t>
            </w:r>
          </w:p>
        </w:tc>
        <w:tc>
          <w:tcPr>
            <w:tcW w:w="2437" w:type="pct"/>
            <w:shd w:val="clear" w:color="auto" w:fill="FFFFFF"/>
          </w:tcPr>
          <w:p w14:paraId="55FFEA98" w14:textId="77777777" w:rsidR="002D57C4" w:rsidRDefault="002D57C4" w:rsidP="00502E57">
            <w:pPr>
              <w:pStyle w:val="TableText"/>
            </w:pPr>
            <w:r>
              <w:t>The IP address to be used as the last one in a pool of addresses derived from the cidr block full IP range</w:t>
            </w:r>
          </w:p>
        </w:tc>
      </w:tr>
      <w:tr w:rsidR="002D57C4" w:rsidRPr="004279F4" w14:paraId="6806DCE8" w14:textId="77777777" w:rsidTr="00502E57">
        <w:trPr>
          <w:cantSplit/>
        </w:trPr>
        <w:tc>
          <w:tcPr>
            <w:tcW w:w="784" w:type="pct"/>
            <w:shd w:val="clear" w:color="auto" w:fill="FFFFFF"/>
          </w:tcPr>
          <w:p w14:paraId="4C04AEB7" w14:textId="77777777" w:rsidR="002D57C4" w:rsidRDefault="002D57C4" w:rsidP="00502E57">
            <w:pPr>
              <w:pStyle w:val="TableText"/>
              <w:rPr>
                <w:noProof/>
              </w:rPr>
            </w:pPr>
            <w:r>
              <w:rPr>
                <w:noProof/>
              </w:rPr>
              <w:t>gateway_ip</w:t>
            </w:r>
          </w:p>
        </w:tc>
        <w:tc>
          <w:tcPr>
            <w:tcW w:w="525" w:type="pct"/>
            <w:shd w:val="clear" w:color="auto" w:fill="FFFFFF"/>
          </w:tcPr>
          <w:p w14:paraId="6AAF8E3A" w14:textId="77777777" w:rsidR="002D57C4" w:rsidRDefault="002D57C4" w:rsidP="00502E57">
            <w:pPr>
              <w:pStyle w:val="TableText"/>
            </w:pPr>
            <w:r>
              <w:t>no</w:t>
            </w:r>
          </w:p>
        </w:tc>
        <w:tc>
          <w:tcPr>
            <w:tcW w:w="454" w:type="pct"/>
            <w:shd w:val="clear" w:color="auto" w:fill="FFFFFF"/>
          </w:tcPr>
          <w:p w14:paraId="6BF0288D"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77508F1F" w14:textId="77777777" w:rsidR="002D57C4" w:rsidRDefault="002D57C4" w:rsidP="00502E57">
            <w:pPr>
              <w:pStyle w:val="TableText"/>
            </w:pPr>
            <w:r>
              <w:t>None</w:t>
            </w:r>
          </w:p>
        </w:tc>
        <w:tc>
          <w:tcPr>
            <w:tcW w:w="2437" w:type="pct"/>
            <w:shd w:val="clear" w:color="auto" w:fill="FFFFFF"/>
          </w:tcPr>
          <w:p w14:paraId="688F99A9" w14:textId="77777777" w:rsidR="002D57C4" w:rsidRDefault="002D57C4" w:rsidP="00502E57">
            <w:pPr>
              <w:pStyle w:val="TableText"/>
            </w:pPr>
            <w:r>
              <w:t xml:space="preserve">The gateway IP address. </w:t>
            </w:r>
          </w:p>
        </w:tc>
      </w:tr>
      <w:tr w:rsidR="002D57C4" w:rsidRPr="004279F4" w14:paraId="3DAB947C" w14:textId="77777777" w:rsidTr="00502E57">
        <w:trPr>
          <w:cantSplit/>
        </w:trPr>
        <w:tc>
          <w:tcPr>
            <w:tcW w:w="784" w:type="pct"/>
            <w:shd w:val="clear" w:color="auto" w:fill="FFFFFF"/>
          </w:tcPr>
          <w:p w14:paraId="6A559B6D" w14:textId="77777777" w:rsidR="002D57C4" w:rsidRDefault="002D57C4" w:rsidP="00502E57">
            <w:pPr>
              <w:pStyle w:val="TableText"/>
              <w:rPr>
                <w:noProof/>
              </w:rPr>
            </w:pPr>
            <w:r>
              <w:rPr>
                <w:noProof/>
              </w:rPr>
              <w:lastRenderedPageBreak/>
              <w:t>network_name</w:t>
            </w:r>
          </w:p>
        </w:tc>
        <w:tc>
          <w:tcPr>
            <w:tcW w:w="525" w:type="pct"/>
            <w:shd w:val="clear" w:color="auto" w:fill="FFFFFF"/>
          </w:tcPr>
          <w:p w14:paraId="71389B0E" w14:textId="77777777" w:rsidR="002D57C4" w:rsidRDefault="002D57C4" w:rsidP="00502E57">
            <w:pPr>
              <w:pStyle w:val="TableText"/>
            </w:pPr>
            <w:r>
              <w:t>no</w:t>
            </w:r>
          </w:p>
        </w:tc>
        <w:tc>
          <w:tcPr>
            <w:tcW w:w="454" w:type="pct"/>
            <w:shd w:val="clear" w:color="auto" w:fill="FFFFFF"/>
          </w:tcPr>
          <w:p w14:paraId="23A16EF5"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032A850C" w14:textId="77777777" w:rsidR="002D57C4" w:rsidRDefault="002D57C4" w:rsidP="00502E57">
            <w:pPr>
              <w:pStyle w:val="TableText"/>
            </w:pPr>
            <w:r>
              <w:t>None</w:t>
            </w:r>
          </w:p>
        </w:tc>
        <w:tc>
          <w:tcPr>
            <w:tcW w:w="2437" w:type="pct"/>
            <w:shd w:val="clear" w:color="auto" w:fill="FFFFFF"/>
          </w:tcPr>
          <w:p w14:paraId="113EE13F" w14:textId="77777777" w:rsidR="002D57C4" w:rsidRDefault="002D57C4" w:rsidP="00502E57">
            <w:pPr>
              <w:pStyle w:val="TableText"/>
            </w:pPr>
            <w:r>
              <w:t>An Identifier that represents an existing Network instance in the underlying cloud infrastructure – OR – be used as the name of the new created network.</w:t>
            </w:r>
          </w:p>
          <w:p w14:paraId="3453F718" w14:textId="77777777" w:rsidR="002D57C4" w:rsidRDefault="002D57C4" w:rsidP="002D57C4">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143B2FF5" w14:textId="77777777" w:rsidR="002D57C4" w:rsidRDefault="002D57C4" w:rsidP="002D57C4">
            <w:pPr>
              <w:pStyle w:val="TableText"/>
              <w:numPr>
                <w:ilvl w:val="0"/>
                <w:numId w:val="36"/>
              </w:numPr>
              <w:ind w:left="284" w:hanging="180"/>
            </w:pPr>
            <w:proofErr w:type="gramStart"/>
            <w:r w:rsidRPr="00647B91">
              <w:rPr>
                <w:rStyle w:val="CodeSnippetHighlight"/>
              </w:rPr>
              <w:t>network_name</w:t>
            </w:r>
            <w:proofErr w:type="gramEnd"/>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2D57C4" w:rsidRPr="004279F4" w14:paraId="60B1402B" w14:textId="77777777" w:rsidTr="00502E57">
        <w:trPr>
          <w:cantSplit/>
        </w:trPr>
        <w:tc>
          <w:tcPr>
            <w:tcW w:w="784" w:type="pct"/>
            <w:shd w:val="clear" w:color="auto" w:fill="FFFFFF"/>
          </w:tcPr>
          <w:p w14:paraId="7A6C21A6" w14:textId="77777777" w:rsidR="002D57C4" w:rsidRDefault="002D57C4" w:rsidP="00502E57">
            <w:pPr>
              <w:pStyle w:val="TableText"/>
              <w:rPr>
                <w:noProof/>
              </w:rPr>
            </w:pPr>
            <w:r>
              <w:rPr>
                <w:noProof/>
              </w:rPr>
              <w:t>network_id</w:t>
            </w:r>
          </w:p>
        </w:tc>
        <w:tc>
          <w:tcPr>
            <w:tcW w:w="525" w:type="pct"/>
            <w:shd w:val="clear" w:color="auto" w:fill="FFFFFF"/>
          </w:tcPr>
          <w:p w14:paraId="2153DDE2" w14:textId="77777777" w:rsidR="002D57C4" w:rsidRDefault="002D57C4" w:rsidP="00502E57">
            <w:pPr>
              <w:pStyle w:val="TableText"/>
            </w:pPr>
            <w:r>
              <w:t>no</w:t>
            </w:r>
          </w:p>
        </w:tc>
        <w:tc>
          <w:tcPr>
            <w:tcW w:w="454" w:type="pct"/>
            <w:shd w:val="clear" w:color="auto" w:fill="FFFFFF"/>
          </w:tcPr>
          <w:p w14:paraId="2973F541"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60948365" w14:textId="77777777" w:rsidR="002D57C4" w:rsidRDefault="002D57C4" w:rsidP="00502E57">
            <w:pPr>
              <w:pStyle w:val="TableText"/>
            </w:pPr>
            <w:r>
              <w:t>None</w:t>
            </w:r>
          </w:p>
        </w:tc>
        <w:tc>
          <w:tcPr>
            <w:tcW w:w="2437" w:type="pct"/>
            <w:shd w:val="clear" w:color="auto" w:fill="FFFFFF"/>
          </w:tcPr>
          <w:p w14:paraId="3C81B027" w14:textId="77777777" w:rsidR="002D57C4" w:rsidRDefault="002D57C4" w:rsidP="00502E57">
            <w:pPr>
              <w:pStyle w:val="TableText"/>
            </w:pPr>
            <w:r>
              <w:t>An Identifier that represents an existing Network instance in the underlying cloud infrastructure.</w:t>
            </w:r>
          </w:p>
          <w:p w14:paraId="564FA8AD" w14:textId="77777777" w:rsidR="002D57C4" w:rsidRDefault="002D57C4" w:rsidP="00502E57">
            <w:pPr>
              <w:pStyle w:val="TableText"/>
            </w:pPr>
            <w:r>
              <w:t>This property is mutually exclusive with all other properties except network_name.</w:t>
            </w:r>
          </w:p>
          <w:p w14:paraId="4906CCE3" w14:textId="77777777" w:rsidR="002D57C4" w:rsidRDefault="002D57C4" w:rsidP="002D57C4">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24EF0AB7" w14:textId="77777777" w:rsidR="002D57C4" w:rsidRDefault="002D57C4" w:rsidP="002D57C4">
            <w:pPr>
              <w:pStyle w:val="TableText"/>
              <w:numPr>
                <w:ilvl w:val="0"/>
                <w:numId w:val="37"/>
              </w:numPr>
              <w:ind w:left="284" w:hanging="180"/>
            </w:pPr>
            <w:proofErr w:type="gramStart"/>
            <w:r w:rsidRPr="002625D0">
              <w:rPr>
                <w:rStyle w:val="CodeSnippetHighlight"/>
              </w:rPr>
              <w:t>network_name</w:t>
            </w:r>
            <w:proofErr w:type="gramEnd"/>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017AD7B1" w14:textId="77777777" w:rsidR="002D57C4" w:rsidRDefault="002D57C4" w:rsidP="002D57C4">
            <w:pPr>
              <w:pStyle w:val="TableText"/>
              <w:numPr>
                <w:ilvl w:val="0"/>
                <w:numId w:val="37"/>
              </w:numPr>
              <w:ind w:left="284" w:hanging="180"/>
            </w:pPr>
            <w:proofErr w:type="gramStart"/>
            <w:r w:rsidRPr="00146873">
              <w:rPr>
                <w:rStyle w:val="CodeSnippetHighlight"/>
              </w:rPr>
              <w:t>network_name</w:t>
            </w:r>
            <w:proofErr w:type="gramEnd"/>
            <w:r>
              <w:t xml:space="preserve"> and </w:t>
            </w:r>
            <w:r w:rsidRPr="00146873">
              <w:rPr>
                <w:rStyle w:val="CodeSnippetHighlight"/>
              </w:rPr>
              <w:t>network_id</w:t>
            </w:r>
            <w:r>
              <w:t xml:space="preserve"> can be still used together to achieve both uniqueness and convenient.</w:t>
            </w:r>
          </w:p>
        </w:tc>
      </w:tr>
      <w:tr w:rsidR="002D57C4" w:rsidRPr="004279F4" w14:paraId="10422C89" w14:textId="77777777" w:rsidTr="00502E57">
        <w:trPr>
          <w:cantSplit/>
        </w:trPr>
        <w:tc>
          <w:tcPr>
            <w:tcW w:w="784" w:type="pct"/>
            <w:shd w:val="clear" w:color="auto" w:fill="FFFFFF"/>
          </w:tcPr>
          <w:p w14:paraId="0AF7AB89" w14:textId="77777777" w:rsidR="002D57C4" w:rsidRDefault="002D57C4" w:rsidP="00502E57">
            <w:pPr>
              <w:pStyle w:val="TableText"/>
              <w:rPr>
                <w:noProof/>
              </w:rPr>
            </w:pPr>
            <w:r>
              <w:rPr>
                <w:noProof/>
              </w:rPr>
              <w:t>segmentation_id</w:t>
            </w:r>
          </w:p>
        </w:tc>
        <w:tc>
          <w:tcPr>
            <w:tcW w:w="525" w:type="pct"/>
            <w:shd w:val="clear" w:color="auto" w:fill="FFFFFF"/>
          </w:tcPr>
          <w:p w14:paraId="5A7C53A6" w14:textId="77777777" w:rsidR="002D57C4" w:rsidRDefault="002D57C4" w:rsidP="00502E57">
            <w:pPr>
              <w:pStyle w:val="TableText"/>
            </w:pPr>
            <w:r>
              <w:t>no</w:t>
            </w:r>
          </w:p>
        </w:tc>
        <w:tc>
          <w:tcPr>
            <w:tcW w:w="454" w:type="pct"/>
            <w:shd w:val="clear" w:color="auto" w:fill="FFFFFF"/>
          </w:tcPr>
          <w:p w14:paraId="6EA1FFF0" w14:textId="77777777" w:rsidR="002D57C4" w:rsidRDefault="00D37E2A" w:rsidP="00502E57">
            <w:pPr>
              <w:pStyle w:val="TableText"/>
            </w:pPr>
            <w:hyperlink w:anchor="TYPE_YAML_STRING" w:history="1">
              <w:r w:rsidR="002D57C4" w:rsidRPr="003227DB">
                <w:rPr>
                  <w:rStyle w:val="Hyperlink"/>
                </w:rPr>
                <w:t>string</w:t>
              </w:r>
            </w:hyperlink>
          </w:p>
        </w:tc>
        <w:tc>
          <w:tcPr>
            <w:tcW w:w="800" w:type="pct"/>
            <w:shd w:val="clear" w:color="auto" w:fill="FFFFFF"/>
          </w:tcPr>
          <w:p w14:paraId="57E484F6" w14:textId="77777777" w:rsidR="002D57C4" w:rsidRDefault="002D57C4" w:rsidP="00502E57">
            <w:pPr>
              <w:pStyle w:val="TableText"/>
            </w:pPr>
            <w:r>
              <w:t>None</w:t>
            </w:r>
          </w:p>
        </w:tc>
        <w:tc>
          <w:tcPr>
            <w:tcW w:w="2437" w:type="pct"/>
            <w:shd w:val="clear" w:color="auto" w:fill="FFFFFF"/>
          </w:tcPr>
          <w:p w14:paraId="74CDA50F" w14:textId="77777777" w:rsidR="002D57C4" w:rsidRDefault="002D57C4" w:rsidP="00502E57">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2D57C4" w:rsidRPr="004279F4" w14:paraId="731F300E" w14:textId="77777777" w:rsidTr="00502E57">
        <w:trPr>
          <w:cantSplit/>
        </w:trPr>
        <w:tc>
          <w:tcPr>
            <w:tcW w:w="784" w:type="pct"/>
            <w:shd w:val="clear" w:color="auto" w:fill="FFFFFF"/>
          </w:tcPr>
          <w:p w14:paraId="55B32F74" w14:textId="77777777" w:rsidR="002D57C4" w:rsidRDefault="002D57C4" w:rsidP="00502E57">
            <w:pPr>
              <w:pStyle w:val="TableText"/>
              <w:rPr>
                <w:noProof/>
              </w:rPr>
            </w:pPr>
            <w:r>
              <w:rPr>
                <w:rFonts w:ascii="Calibri" w:hAnsi="Calibri"/>
                <w:szCs w:val="18"/>
              </w:rPr>
              <w:t>network_type</w:t>
            </w:r>
          </w:p>
        </w:tc>
        <w:tc>
          <w:tcPr>
            <w:tcW w:w="525" w:type="pct"/>
            <w:shd w:val="clear" w:color="auto" w:fill="FFFFFF"/>
          </w:tcPr>
          <w:p w14:paraId="56304B02"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15BA6BB6" w14:textId="77777777" w:rsidR="002D57C4" w:rsidRDefault="00D37E2A"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BC2F2BF"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70E743C1" w14:textId="77777777" w:rsidR="002D57C4" w:rsidRDefault="002D57C4" w:rsidP="00502E57">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2D57C4" w:rsidRPr="004279F4" w14:paraId="5D3FE0A4" w14:textId="77777777" w:rsidTr="00502E57">
        <w:trPr>
          <w:cantSplit/>
        </w:trPr>
        <w:tc>
          <w:tcPr>
            <w:tcW w:w="784" w:type="pct"/>
            <w:shd w:val="clear" w:color="auto" w:fill="FFFFFF"/>
          </w:tcPr>
          <w:p w14:paraId="0E838D7D" w14:textId="77777777" w:rsidR="002D57C4" w:rsidRDefault="002D57C4" w:rsidP="00502E57">
            <w:pPr>
              <w:pStyle w:val="TableText"/>
              <w:rPr>
                <w:noProof/>
              </w:rPr>
            </w:pPr>
            <w:r>
              <w:rPr>
                <w:rFonts w:ascii="Calibri" w:hAnsi="Calibri"/>
                <w:szCs w:val="18"/>
              </w:rPr>
              <w:t>physical_network</w:t>
            </w:r>
          </w:p>
        </w:tc>
        <w:tc>
          <w:tcPr>
            <w:tcW w:w="525" w:type="pct"/>
            <w:shd w:val="clear" w:color="auto" w:fill="FFFFFF"/>
          </w:tcPr>
          <w:p w14:paraId="67D7A663"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571703B9" w14:textId="77777777" w:rsidR="002D57C4" w:rsidRDefault="00D37E2A"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8F6AF4B"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1AAF96FB" w14:textId="77777777" w:rsidR="002D57C4" w:rsidRDefault="002D57C4" w:rsidP="00502E57">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2D57C4" w:rsidRPr="004279F4" w14:paraId="0F84FC06" w14:textId="77777777" w:rsidTr="00502E57">
        <w:trPr>
          <w:cantSplit/>
        </w:trPr>
        <w:tc>
          <w:tcPr>
            <w:tcW w:w="784" w:type="pct"/>
            <w:shd w:val="clear" w:color="auto" w:fill="FFFFFF"/>
          </w:tcPr>
          <w:p w14:paraId="7699DC06" w14:textId="77777777" w:rsidR="002D57C4" w:rsidRDefault="002D57C4" w:rsidP="00502E57">
            <w:pPr>
              <w:pStyle w:val="TableText"/>
              <w:rPr>
                <w:noProof/>
              </w:rPr>
            </w:pPr>
            <w:r>
              <w:rPr>
                <w:noProof/>
              </w:rPr>
              <w:t>dhcp_enabled</w:t>
            </w:r>
          </w:p>
        </w:tc>
        <w:tc>
          <w:tcPr>
            <w:tcW w:w="525" w:type="pct"/>
            <w:shd w:val="clear" w:color="auto" w:fill="FFFFFF"/>
          </w:tcPr>
          <w:p w14:paraId="079ADA54" w14:textId="77777777" w:rsidR="002D57C4" w:rsidRDefault="002D57C4" w:rsidP="00502E57">
            <w:pPr>
              <w:pStyle w:val="TableText"/>
            </w:pPr>
            <w:r>
              <w:t>no</w:t>
            </w:r>
          </w:p>
        </w:tc>
        <w:tc>
          <w:tcPr>
            <w:tcW w:w="454" w:type="pct"/>
            <w:shd w:val="clear" w:color="auto" w:fill="FFFFFF"/>
          </w:tcPr>
          <w:p w14:paraId="5AB67DA3" w14:textId="77777777" w:rsidR="002D57C4" w:rsidRDefault="00D37E2A" w:rsidP="00502E57">
            <w:pPr>
              <w:pStyle w:val="TableText"/>
            </w:pPr>
            <w:hyperlink w:anchor="TYPE_YAML_BOOLEAN" w:history="1">
              <w:r w:rsidR="002D57C4" w:rsidRPr="003227DB">
                <w:rPr>
                  <w:rStyle w:val="Hyperlink"/>
                </w:rPr>
                <w:t>boolean</w:t>
              </w:r>
            </w:hyperlink>
          </w:p>
        </w:tc>
        <w:tc>
          <w:tcPr>
            <w:tcW w:w="800" w:type="pct"/>
            <w:shd w:val="clear" w:color="auto" w:fill="FFFFFF"/>
          </w:tcPr>
          <w:p w14:paraId="25FECE1A" w14:textId="77777777" w:rsidR="002D57C4" w:rsidRDefault="002D57C4" w:rsidP="00502E57">
            <w:pPr>
              <w:pStyle w:val="TableText"/>
            </w:pPr>
            <w:r>
              <w:t>default: true</w:t>
            </w:r>
          </w:p>
        </w:tc>
        <w:tc>
          <w:tcPr>
            <w:tcW w:w="2437" w:type="pct"/>
            <w:shd w:val="clear" w:color="auto" w:fill="FFFFFF"/>
          </w:tcPr>
          <w:p w14:paraId="3B3586E6" w14:textId="77777777" w:rsidR="002D57C4" w:rsidRDefault="002D57C4" w:rsidP="00502E57">
            <w:pPr>
              <w:pStyle w:val="TableText"/>
            </w:pPr>
            <w:r>
              <w:t xml:space="preserve">Indicates the TOSCA container to create a virtual network instance with or without a DHCP service. </w:t>
            </w:r>
          </w:p>
        </w:tc>
      </w:tr>
    </w:tbl>
    <w:p w14:paraId="7BC53D2E"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2D57C4" w:rsidRPr="004279F4" w14:paraId="5867E626" w14:textId="77777777" w:rsidTr="00502E57">
        <w:trPr>
          <w:cantSplit/>
          <w:tblHeader/>
        </w:trPr>
        <w:tc>
          <w:tcPr>
            <w:tcW w:w="916" w:type="pct"/>
            <w:shd w:val="clear" w:color="auto" w:fill="D9D9D9"/>
          </w:tcPr>
          <w:p w14:paraId="58C90718" w14:textId="77777777" w:rsidR="002D57C4" w:rsidRPr="00422683" w:rsidRDefault="002D57C4" w:rsidP="00502E57">
            <w:pPr>
              <w:pStyle w:val="TableText-Heading"/>
            </w:pPr>
            <w:r w:rsidRPr="00422683">
              <w:t>Name</w:t>
            </w:r>
          </w:p>
        </w:tc>
        <w:tc>
          <w:tcPr>
            <w:tcW w:w="593" w:type="pct"/>
            <w:shd w:val="clear" w:color="auto" w:fill="D9D9D9"/>
          </w:tcPr>
          <w:p w14:paraId="33220773" w14:textId="77777777" w:rsidR="002D57C4" w:rsidRPr="00422683" w:rsidRDefault="002D57C4" w:rsidP="00502E57">
            <w:pPr>
              <w:pStyle w:val="TableText-Heading"/>
            </w:pPr>
            <w:r w:rsidRPr="00422683">
              <w:t>Required</w:t>
            </w:r>
          </w:p>
        </w:tc>
        <w:tc>
          <w:tcPr>
            <w:tcW w:w="423" w:type="pct"/>
            <w:shd w:val="clear" w:color="auto" w:fill="D9D9D9"/>
          </w:tcPr>
          <w:p w14:paraId="3B84978D" w14:textId="77777777" w:rsidR="002D57C4" w:rsidRPr="00422683" w:rsidRDefault="002D57C4" w:rsidP="00502E57">
            <w:pPr>
              <w:pStyle w:val="TableText-Heading"/>
            </w:pPr>
            <w:r w:rsidRPr="00422683">
              <w:t>Type</w:t>
            </w:r>
          </w:p>
        </w:tc>
        <w:tc>
          <w:tcPr>
            <w:tcW w:w="853" w:type="pct"/>
            <w:shd w:val="clear" w:color="auto" w:fill="D9D9D9"/>
          </w:tcPr>
          <w:p w14:paraId="68B6CEB7" w14:textId="77777777" w:rsidR="002D57C4" w:rsidRPr="00422683" w:rsidRDefault="002D57C4" w:rsidP="00502E57">
            <w:pPr>
              <w:pStyle w:val="TableText-Heading"/>
            </w:pPr>
            <w:r w:rsidRPr="00422683">
              <w:t>Constraints</w:t>
            </w:r>
          </w:p>
        </w:tc>
        <w:tc>
          <w:tcPr>
            <w:tcW w:w="2215" w:type="pct"/>
            <w:shd w:val="clear" w:color="auto" w:fill="D9D9D9"/>
          </w:tcPr>
          <w:p w14:paraId="48254228" w14:textId="77777777" w:rsidR="002D57C4" w:rsidRPr="00422683" w:rsidRDefault="002D57C4" w:rsidP="00502E57">
            <w:pPr>
              <w:pStyle w:val="TableText-Heading"/>
            </w:pPr>
            <w:r w:rsidRPr="00422683">
              <w:t>Description</w:t>
            </w:r>
          </w:p>
        </w:tc>
      </w:tr>
      <w:tr w:rsidR="002D57C4" w:rsidRPr="004279F4" w14:paraId="15A7CC2C" w14:textId="77777777" w:rsidTr="00502E57">
        <w:trPr>
          <w:cantSplit/>
        </w:trPr>
        <w:tc>
          <w:tcPr>
            <w:tcW w:w="916" w:type="pct"/>
            <w:shd w:val="clear" w:color="auto" w:fill="FFFFFF"/>
          </w:tcPr>
          <w:p w14:paraId="24F5360B" w14:textId="77777777" w:rsidR="002D57C4" w:rsidRDefault="002D57C4" w:rsidP="00502E57">
            <w:pPr>
              <w:pStyle w:val="TableText"/>
              <w:rPr>
                <w:noProof/>
              </w:rPr>
            </w:pPr>
            <w:r>
              <w:rPr>
                <w:noProof/>
              </w:rPr>
              <w:t>segmentation_id</w:t>
            </w:r>
          </w:p>
        </w:tc>
        <w:tc>
          <w:tcPr>
            <w:tcW w:w="593" w:type="pct"/>
            <w:shd w:val="clear" w:color="auto" w:fill="FFFFFF"/>
          </w:tcPr>
          <w:p w14:paraId="6E270F99" w14:textId="77777777" w:rsidR="002D57C4" w:rsidRDefault="002D57C4" w:rsidP="00502E57">
            <w:pPr>
              <w:pStyle w:val="TableText"/>
            </w:pPr>
            <w:r>
              <w:t>no</w:t>
            </w:r>
          </w:p>
        </w:tc>
        <w:tc>
          <w:tcPr>
            <w:tcW w:w="423" w:type="pct"/>
            <w:shd w:val="clear" w:color="auto" w:fill="FFFFFF"/>
          </w:tcPr>
          <w:p w14:paraId="6B8E44FC" w14:textId="77777777" w:rsidR="002D57C4" w:rsidRDefault="00D37E2A" w:rsidP="00502E57">
            <w:pPr>
              <w:pStyle w:val="TableText"/>
            </w:pPr>
            <w:hyperlink w:anchor="TYPE_YAML_STRING" w:history="1">
              <w:r w:rsidR="002D57C4" w:rsidRPr="003227DB">
                <w:rPr>
                  <w:rStyle w:val="Hyperlink"/>
                </w:rPr>
                <w:t>string</w:t>
              </w:r>
            </w:hyperlink>
          </w:p>
        </w:tc>
        <w:tc>
          <w:tcPr>
            <w:tcW w:w="853" w:type="pct"/>
            <w:shd w:val="clear" w:color="auto" w:fill="FFFFFF"/>
          </w:tcPr>
          <w:p w14:paraId="4BF960AC" w14:textId="77777777" w:rsidR="002D57C4" w:rsidRDefault="002D57C4" w:rsidP="00502E57">
            <w:pPr>
              <w:pStyle w:val="TableText"/>
            </w:pPr>
            <w:r>
              <w:t>None</w:t>
            </w:r>
          </w:p>
        </w:tc>
        <w:tc>
          <w:tcPr>
            <w:tcW w:w="2215" w:type="pct"/>
            <w:shd w:val="clear" w:color="auto" w:fill="FFFFFF"/>
          </w:tcPr>
          <w:p w14:paraId="38FE7A54" w14:textId="77777777" w:rsidR="002D57C4" w:rsidRDefault="002D57C4" w:rsidP="00502E57">
            <w:pPr>
              <w:pStyle w:val="TableText"/>
            </w:pPr>
            <w:r>
              <w:t xml:space="preserve">The actual </w:t>
            </w:r>
            <w:r w:rsidRPr="0077417A">
              <w:rPr>
                <w:i/>
                <w:iCs/>
              </w:rPr>
              <w:t>segmentation_id</w:t>
            </w:r>
            <w:r>
              <w:t xml:space="preserve"> that is been assigned to the network by the underlying cloud infrastructure. </w:t>
            </w:r>
          </w:p>
        </w:tc>
      </w:tr>
    </w:tbl>
    <w:p w14:paraId="61507DC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43B5207" w14:textId="77777777" w:rsidTr="00502E57">
        <w:tc>
          <w:tcPr>
            <w:tcW w:w="9576" w:type="dxa"/>
            <w:shd w:val="clear" w:color="auto" w:fill="D9D9D9" w:themeFill="background1" w:themeFillShade="D9"/>
          </w:tcPr>
          <w:p w14:paraId="67F684FF" w14:textId="77777777" w:rsidR="002D57C4" w:rsidRPr="006824F5" w:rsidRDefault="002D57C4" w:rsidP="00502E57">
            <w:pPr>
              <w:rPr>
                <w:rStyle w:val="CodeSnippet"/>
              </w:rPr>
            </w:pPr>
            <w:r w:rsidRPr="006824F5">
              <w:rPr>
                <w:rStyle w:val="CodeSnippet"/>
              </w:rPr>
              <w:t xml:space="preserve">  tosca.nodes.</w:t>
            </w:r>
            <w:r>
              <w:rPr>
                <w:rStyle w:val="CodeSnippet"/>
              </w:rPr>
              <w:t>network.</w:t>
            </w:r>
            <w:r w:rsidRPr="006824F5">
              <w:rPr>
                <w:rStyle w:val="CodeSnippet"/>
              </w:rPr>
              <w:t>Network:</w:t>
            </w:r>
          </w:p>
          <w:p w14:paraId="775929F0" w14:textId="77777777" w:rsidR="002D57C4" w:rsidRDefault="002D57C4" w:rsidP="00502E57">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2AACD55" w14:textId="77777777" w:rsidR="002D57C4" w:rsidRPr="008A2B7B" w:rsidRDefault="002D57C4" w:rsidP="00502E57">
            <w:pPr>
              <w:rPr>
                <w:rStyle w:val="CodeSnippet"/>
              </w:rPr>
            </w:pPr>
            <w:r>
              <w:rPr>
                <w:rStyle w:val="CodeSnippet"/>
              </w:rPr>
              <w:t xml:space="preserve">    </w:t>
            </w:r>
            <w:r w:rsidRPr="008A2B7B">
              <w:rPr>
                <w:rStyle w:val="CodeSnippet"/>
              </w:rPr>
              <w:t>properties:</w:t>
            </w:r>
          </w:p>
          <w:p w14:paraId="5D93F425" w14:textId="77777777" w:rsidR="002D57C4" w:rsidRPr="008A2B7B" w:rsidRDefault="002D57C4" w:rsidP="00502E57">
            <w:pPr>
              <w:rPr>
                <w:rStyle w:val="CodeSnippet"/>
              </w:rPr>
            </w:pPr>
            <w:r w:rsidRPr="008A2B7B">
              <w:rPr>
                <w:rStyle w:val="CodeSnippet"/>
              </w:rPr>
              <w:t xml:space="preserve">      ip_version:</w:t>
            </w:r>
          </w:p>
          <w:p w14:paraId="100A071C" w14:textId="77777777" w:rsidR="002D57C4" w:rsidRPr="008A2B7B" w:rsidRDefault="002D57C4" w:rsidP="00502E57">
            <w:pPr>
              <w:rPr>
                <w:rStyle w:val="CodeSnippet"/>
              </w:rPr>
            </w:pPr>
            <w:r w:rsidRPr="008A2B7B">
              <w:rPr>
                <w:rStyle w:val="CodeSnippet"/>
              </w:rPr>
              <w:t xml:space="preserve">        type: integer</w:t>
            </w:r>
          </w:p>
          <w:p w14:paraId="6BBF8494" w14:textId="77777777" w:rsidR="002D57C4" w:rsidRDefault="002D57C4" w:rsidP="00502E57">
            <w:pPr>
              <w:rPr>
                <w:rStyle w:val="CodeSnippet"/>
              </w:rPr>
            </w:pPr>
            <w:r w:rsidRPr="008A2B7B">
              <w:rPr>
                <w:rStyle w:val="CodeSnippet"/>
              </w:rPr>
              <w:t xml:space="preserve">        </w:t>
            </w:r>
            <w:r>
              <w:rPr>
                <w:rStyle w:val="CodeSnippet"/>
              </w:rPr>
              <w:t>required: false</w:t>
            </w:r>
          </w:p>
          <w:p w14:paraId="2D4DFF94" w14:textId="77777777" w:rsidR="002D57C4" w:rsidRDefault="002D57C4" w:rsidP="00502E57">
            <w:pPr>
              <w:rPr>
                <w:rStyle w:val="CodeSnippet"/>
              </w:rPr>
            </w:pPr>
            <w:r>
              <w:rPr>
                <w:rStyle w:val="CodeSnippet"/>
              </w:rPr>
              <w:lastRenderedPageBreak/>
              <w:t xml:space="preserve">        default: 4</w:t>
            </w:r>
          </w:p>
          <w:p w14:paraId="24529421" w14:textId="77777777" w:rsidR="002D57C4" w:rsidRPr="006824F5" w:rsidRDefault="002D57C4" w:rsidP="00502E57">
            <w:pPr>
              <w:rPr>
                <w:rStyle w:val="CodeSnippet"/>
                <w:noProof/>
              </w:rPr>
            </w:pPr>
            <w:r>
              <w:rPr>
                <w:rStyle w:val="CodeSnippet"/>
              </w:rPr>
              <w:t xml:space="preserve">        </w:t>
            </w:r>
            <w:r w:rsidRPr="006824F5">
              <w:rPr>
                <w:rStyle w:val="CodeSnippet"/>
                <w:noProof/>
              </w:rPr>
              <w:t>constraints:</w:t>
            </w:r>
          </w:p>
          <w:p w14:paraId="0F0974C8" w14:textId="77777777" w:rsidR="002D57C4" w:rsidRPr="008A2B7B" w:rsidRDefault="002D57C4" w:rsidP="00502E57">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78D1D85F" w14:textId="77777777" w:rsidR="002D57C4" w:rsidRPr="008A2B7B" w:rsidRDefault="002D57C4" w:rsidP="00502E57">
            <w:pPr>
              <w:rPr>
                <w:rStyle w:val="CodeSnippet"/>
              </w:rPr>
            </w:pPr>
            <w:r w:rsidRPr="008A2B7B">
              <w:rPr>
                <w:rStyle w:val="CodeSnippet"/>
              </w:rPr>
              <w:t xml:space="preserve">      cidr:</w:t>
            </w:r>
          </w:p>
          <w:p w14:paraId="2566ABCD" w14:textId="77777777" w:rsidR="002D57C4" w:rsidRPr="008A2B7B" w:rsidRDefault="002D57C4" w:rsidP="00502E57">
            <w:pPr>
              <w:rPr>
                <w:rStyle w:val="CodeSnippet"/>
              </w:rPr>
            </w:pPr>
            <w:r w:rsidRPr="008A2B7B">
              <w:rPr>
                <w:rStyle w:val="CodeSnippet"/>
              </w:rPr>
              <w:t xml:space="preserve">        type: string</w:t>
            </w:r>
          </w:p>
          <w:p w14:paraId="6ED9918A" w14:textId="77777777" w:rsidR="002D57C4" w:rsidRDefault="002D57C4" w:rsidP="00502E57">
            <w:pPr>
              <w:rPr>
                <w:rStyle w:val="CodeSnippet"/>
              </w:rPr>
            </w:pPr>
            <w:r w:rsidRPr="008A2B7B">
              <w:rPr>
                <w:rStyle w:val="CodeSnippet"/>
              </w:rPr>
              <w:t xml:space="preserve">        required: false</w:t>
            </w:r>
          </w:p>
          <w:p w14:paraId="2BB15292" w14:textId="77777777" w:rsidR="002D57C4" w:rsidRPr="008A2B7B" w:rsidRDefault="002D57C4" w:rsidP="00502E57">
            <w:pPr>
              <w:rPr>
                <w:rStyle w:val="CodeSnippet"/>
              </w:rPr>
            </w:pPr>
            <w:r w:rsidRPr="008A2B7B">
              <w:rPr>
                <w:rStyle w:val="CodeSnippet"/>
              </w:rPr>
              <w:t xml:space="preserve">      start_ip:</w:t>
            </w:r>
          </w:p>
          <w:p w14:paraId="4CB97332" w14:textId="77777777" w:rsidR="002D57C4" w:rsidRPr="008A2B7B" w:rsidRDefault="002D57C4" w:rsidP="00502E57">
            <w:pPr>
              <w:rPr>
                <w:rStyle w:val="CodeSnippet"/>
              </w:rPr>
            </w:pPr>
            <w:r w:rsidRPr="008A2B7B">
              <w:rPr>
                <w:rStyle w:val="CodeSnippet"/>
              </w:rPr>
              <w:tab/>
              <w:t xml:space="preserve"> type: string</w:t>
            </w:r>
          </w:p>
          <w:p w14:paraId="01851BEF" w14:textId="77777777" w:rsidR="002D57C4" w:rsidRPr="008A2B7B" w:rsidRDefault="002D57C4" w:rsidP="00502E57">
            <w:pPr>
              <w:rPr>
                <w:rStyle w:val="CodeSnippet"/>
              </w:rPr>
            </w:pPr>
            <w:r w:rsidRPr="008A2B7B">
              <w:rPr>
                <w:rStyle w:val="CodeSnippet"/>
              </w:rPr>
              <w:t xml:space="preserve">        required: false</w:t>
            </w:r>
          </w:p>
          <w:p w14:paraId="6A8D6056" w14:textId="77777777" w:rsidR="002D57C4" w:rsidRPr="008A2B7B" w:rsidRDefault="002D57C4" w:rsidP="00502E57">
            <w:pPr>
              <w:rPr>
                <w:rStyle w:val="CodeSnippet"/>
              </w:rPr>
            </w:pPr>
            <w:r w:rsidRPr="008A2B7B">
              <w:rPr>
                <w:rStyle w:val="CodeSnippet"/>
              </w:rPr>
              <w:t xml:space="preserve">      end_ip:</w:t>
            </w:r>
          </w:p>
          <w:p w14:paraId="4CB5AC24" w14:textId="77777777" w:rsidR="002D57C4" w:rsidRPr="008A2B7B" w:rsidRDefault="002D57C4" w:rsidP="00502E57">
            <w:pPr>
              <w:rPr>
                <w:rStyle w:val="CodeSnippet"/>
              </w:rPr>
            </w:pPr>
            <w:r w:rsidRPr="008A2B7B">
              <w:rPr>
                <w:rStyle w:val="CodeSnippet"/>
              </w:rPr>
              <w:tab/>
              <w:t xml:space="preserve"> type: string</w:t>
            </w:r>
          </w:p>
          <w:p w14:paraId="7099D1C5" w14:textId="77777777" w:rsidR="002D57C4" w:rsidRDefault="002D57C4" w:rsidP="00502E57">
            <w:pPr>
              <w:rPr>
                <w:rStyle w:val="CodeSnippet"/>
              </w:rPr>
            </w:pPr>
            <w:r w:rsidRPr="008A2B7B">
              <w:rPr>
                <w:rStyle w:val="CodeSnippet"/>
              </w:rPr>
              <w:t xml:space="preserve">        required: false</w:t>
            </w:r>
          </w:p>
          <w:p w14:paraId="58115399" w14:textId="77777777" w:rsidR="002D57C4" w:rsidRDefault="002D57C4" w:rsidP="00502E57">
            <w:pPr>
              <w:rPr>
                <w:rStyle w:val="CodeSnippet"/>
              </w:rPr>
            </w:pPr>
            <w:r>
              <w:rPr>
                <w:rStyle w:val="CodeSnippet"/>
              </w:rPr>
              <w:t xml:space="preserve">      gateway_ip:</w:t>
            </w:r>
          </w:p>
          <w:p w14:paraId="2BC0F71D" w14:textId="77777777" w:rsidR="002D57C4" w:rsidRDefault="002D57C4" w:rsidP="00502E57">
            <w:pPr>
              <w:rPr>
                <w:rStyle w:val="CodeSnippet"/>
              </w:rPr>
            </w:pPr>
            <w:r>
              <w:rPr>
                <w:rStyle w:val="CodeSnippet"/>
              </w:rPr>
              <w:t xml:space="preserve">        type: string</w:t>
            </w:r>
          </w:p>
          <w:p w14:paraId="24D4E7E8" w14:textId="77777777" w:rsidR="002D57C4" w:rsidRDefault="002D57C4" w:rsidP="00502E57">
            <w:pPr>
              <w:rPr>
                <w:rStyle w:val="CodeSnippet"/>
              </w:rPr>
            </w:pPr>
            <w:r>
              <w:rPr>
                <w:rStyle w:val="CodeSnippet"/>
              </w:rPr>
              <w:t xml:space="preserve">        required: false</w:t>
            </w:r>
          </w:p>
          <w:p w14:paraId="16D176FE" w14:textId="77777777" w:rsidR="002D57C4" w:rsidRDefault="002D57C4" w:rsidP="00502E57">
            <w:pPr>
              <w:rPr>
                <w:rStyle w:val="CodeSnippet"/>
              </w:rPr>
            </w:pPr>
            <w:r>
              <w:rPr>
                <w:rStyle w:val="CodeSnippet"/>
              </w:rPr>
              <w:t xml:space="preserve">      network_name:</w:t>
            </w:r>
          </w:p>
          <w:p w14:paraId="7CCE9B3A" w14:textId="77777777" w:rsidR="002D57C4" w:rsidRDefault="002D57C4" w:rsidP="00502E57">
            <w:pPr>
              <w:rPr>
                <w:rStyle w:val="CodeSnippet"/>
              </w:rPr>
            </w:pPr>
            <w:r>
              <w:rPr>
                <w:rStyle w:val="CodeSnippet"/>
              </w:rPr>
              <w:t xml:space="preserve">        type: string</w:t>
            </w:r>
          </w:p>
          <w:p w14:paraId="1D25FFAD" w14:textId="77777777" w:rsidR="002D57C4" w:rsidRDefault="002D57C4" w:rsidP="00502E57">
            <w:pPr>
              <w:rPr>
                <w:rStyle w:val="CodeSnippet"/>
              </w:rPr>
            </w:pPr>
            <w:r>
              <w:rPr>
                <w:rStyle w:val="CodeSnippet"/>
              </w:rPr>
              <w:t xml:space="preserve">        required: false</w:t>
            </w:r>
          </w:p>
          <w:p w14:paraId="55CE5036" w14:textId="77777777" w:rsidR="002D57C4" w:rsidRDefault="002D57C4" w:rsidP="00502E57">
            <w:pPr>
              <w:rPr>
                <w:rStyle w:val="CodeSnippet"/>
              </w:rPr>
            </w:pPr>
            <w:r>
              <w:rPr>
                <w:rStyle w:val="CodeSnippet"/>
              </w:rPr>
              <w:t xml:space="preserve">      network_id:</w:t>
            </w:r>
          </w:p>
          <w:p w14:paraId="66E80294" w14:textId="77777777" w:rsidR="002D57C4" w:rsidRDefault="002D57C4" w:rsidP="00502E57">
            <w:pPr>
              <w:rPr>
                <w:rStyle w:val="CodeSnippet"/>
              </w:rPr>
            </w:pPr>
            <w:r>
              <w:rPr>
                <w:rStyle w:val="CodeSnippet"/>
              </w:rPr>
              <w:t xml:space="preserve">        type: string</w:t>
            </w:r>
          </w:p>
          <w:p w14:paraId="6DB7D53C" w14:textId="77777777" w:rsidR="002D57C4" w:rsidRDefault="002D57C4" w:rsidP="00502E57">
            <w:pPr>
              <w:rPr>
                <w:rStyle w:val="CodeSnippet"/>
              </w:rPr>
            </w:pPr>
            <w:r>
              <w:rPr>
                <w:rStyle w:val="CodeSnippet"/>
              </w:rPr>
              <w:t xml:space="preserve">        required: false</w:t>
            </w:r>
          </w:p>
          <w:p w14:paraId="407C4719" w14:textId="77777777" w:rsidR="002D57C4" w:rsidRDefault="002D57C4" w:rsidP="00502E57">
            <w:pPr>
              <w:rPr>
                <w:rStyle w:val="CodeSnippet"/>
              </w:rPr>
            </w:pPr>
            <w:r>
              <w:rPr>
                <w:rStyle w:val="CodeSnippet"/>
              </w:rPr>
              <w:t xml:space="preserve">      segmentation_id:</w:t>
            </w:r>
          </w:p>
          <w:p w14:paraId="7AC05DEC" w14:textId="77777777" w:rsidR="002D57C4" w:rsidRDefault="002D57C4" w:rsidP="00502E57">
            <w:pPr>
              <w:rPr>
                <w:rStyle w:val="CodeSnippet"/>
              </w:rPr>
            </w:pPr>
            <w:r>
              <w:rPr>
                <w:rStyle w:val="CodeSnippet"/>
              </w:rPr>
              <w:t xml:space="preserve">        type: string</w:t>
            </w:r>
          </w:p>
          <w:p w14:paraId="40E030C1" w14:textId="77777777" w:rsidR="002D57C4" w:rsidRDefault="002D57C4" w:rsidP="00502E57">
            <w:pPr>
              <w:rPr>
                <w:rStyle w:val="CodeSnippet"/>
              </w:rPr>
            </w:pPr>
            <w:r>
              <w:rPr>
                <w:rStyle w:val="CodeSnippet"/>
              </w:rPr>
              <w:t xml:space="preserve">        required: false </w:t>
            </w:r>
          </w:p>
          <w:p w14:paraId="73BB2611" w14:textId="77777777" w:rsidR="002D57C4" w:rsidRDefault="002D57C4" w:rsidP="00502E57">
            <w:pPr>
              <w:rPr>
                <w:rStyle w:val="CodeSnippet"/>
              </w:rPr>
            </w:pPr>
            <w:r>
              <w:rPr>
                <w:rStyle w:val="CodeSnippet"/>
              </w:rPr>
              <w:t xml:space="preserve">      network_type:</w:t>
            </w:r>
          </w:p>
          <w:p w14:paraId="6DB03EBA" w14:textId="77777777" w:rsidR="002D57C4" w:rsidRDefault="002D57C4" w:rsidP="00502E57">
            <w:pPr>
              <w:rPr>
                <w:rStyle w:val="CodeSnippet"/>
              </w:rPr>
            </w:pPr>
            <w:r>
              <w:rPr>
                <w:rStyle w:val="CodeSnippet"/>
              </w:rPr>
              <w:t xml:space="preserve">        type: string</w:t>
            </w:r>
          </w:p>
          <w:p w14:paraId="1D635CC9" w14:textId="77777777" w:rsidR="002D57C4" w:rsidRDefault="002D57C4" w:rsidP="00502E57">
            <w:pPr>
              <w:rPr>
                <w:rStyle w:val="CodeSnippet"/>
              </w:rPr>
            </w:pPr>
            <w:r>
              <w:rPr>
                <w:rStyle w:val="CodeSnippet"/>
              </w:rPr>
              <w:t xml:space="preserve">        required: false </w:t>
            </w:r>
          </w:p>
          <w:p w14:paraId="07EB3E33" w14:textId="77777777" w:rsidR="002D57C4" w:rsidRDefault="002D57C4" w:rsidP="00502E57">
            <w:pPr>
              <w:rPr>
                <w:rStyle w:val="CodeSnippet"/>
              </w:rPr>
            </w:pPr>
            <w:r>
              <w:rPr>
                <w:rStyle w:val="CodeSnippet"/>
              </w:rPr>
              <w:t xml:space="preserve">      physical_network:</w:t>
            </w:r>
          </w:p>
          <w:p w14:paraId="66BDE053" w14:textId="77777777" w:rsidR="002D57C4" w:rsidRDefault="002D57C4" w:rsidP="00502E57">
            <w:pPr>
              <w:rPr>
                <w:rStyle w:val="CodeSnippet"/>
              </w:rPr>
            </w:pPr>
            <w:r>
              <w:rPr>
                <w:rStyle w:val="CodeSnippet"/>
              </w:rPr>
              <w:t xml:space="preserve">        type: string</w:t>
            </w:r>
          </w:p>
          <w:p w14:paraId="1D53BA07" w14:textId="77777777" w:rsidR="002D57C4" w:rsidRDefault="002D57C4" w:rsidP="00502E57">
            <w:pPr>
              <w:rPr>
                <w:rStyle w:val="CodeSnippet"/>
              </w:rPr>
            </w:pPr>
            <w:r>
              <w:rPr>
                <w:rStyle w:val="CodeSnippet"/>
              </w:rPr>
              <w:t xml:space="preserve">        required: false </w:t>
            </w:r>
          </w:p>
          <w:p w14:paraId="30146B45" w14:textId="77777777" w:rsidR="002D57C4" w:rsidRPr="00560A38" w:rsidRDefault="002D57C4" w:rsidP="00502E57">
            <w:pPr>
              <w:rPr>
                <w:rStyle w:val="CodeSnippet"/>
              </w:rPr>
            </w:pPr>
            <w:r>
              <w:rPr>
                <w:rStyle w:val="CodeSnippet"/>
              </w:rPr>
              <w:t xml:space="preserve">    </w:t>
            </w:r>
            <w:r w:rsidRPr="00560A38">
              <w:rPr>
                <w:rStyle w:val="CodeSnippet"/>
              </w:rPr>
              <w:t>capabilities:</w:t>
            </w:r>
          </w:p>
          <w:p w14:paraId="1A640FE8" w14:textId="77777777" w:rsidR="002D57C4" w:rsidRPr="00560A38" w:rsidRDefault="002D57C4" w:rsidP="00502E57">
            <w:pPr>
              <w:rPr>
                <w:rStyle w:val="CodeSnippet"/>
              </w:rPr>
            </w:pPr>
            <w:r w:rsidRPr="00560A38">
              <w:rPr>
                <w:rStyle w:val="CodeSnippet"/>
              </w:rPr>
              <w:t xml:space="preserve">    </w:t>
            </w:r>
            <w:r>
              <w:rPr>
                <w:rStyle w:val="CodeSnippet"/>
              </w:rPr>
              <w:t xml:space="preserve">  link</w:t>
            </w:r>
            <w:r w:rsidRPr="00560A38">
              <w:rPr>
                <w:rStyle w:val="CodeSnippet"/>
              </w:rPr>
              <w:t>:</w:t>
            </w:r>
          </w:p>
          <w:p w14:paraId="0BC308F5" w14:textId="77777777" w:rsidR="002D57C4" w:rsidRPr="006824F5" w:rsidRDefault="002D57C4" w:rsidP="00502E57">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02C6CB23" w14:textId="77777777" w:rsidR="002D57C4" w:rsidRDefault="002D57C4" w:rsidP="002D57C4">
      <w:pPr>
        <w:pStyle w:val="Heading3"/>
        <w:numPr>
          <w:ilvl w:val="2"/>
          <w:numId w:val="3"/>
        </w:numPr>
      </w:pPr>
      <w:r>
        <w:lastRenderedPageBreak/>
        <w:t>tosca.nodes.network.Port</w:t>
      </w:r>
    </w:p>
    <w:p w14:paraId="1F6BA31B" w14:textId="77777777" w:rsidR="002D57C4" w:rsidRDefault="002D57C4" w:rsidP="002D57C4">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7F5D0EC9" w14:textId="77777777" w:rsidR="002D57C4" w:rsidRDefault="002D57C4" w:rsidP="002D57C4">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527D81C3" w14:textId="77777777" w:rsidTr="00502E57">
        <w:tc>
          <w:tcPr>
            <w:tcW w:w="1177" w:type="pct"/>
            <w:shd w:val="clear" w:color="auto" w:fill="D9D9D9"/>
          </w:tcPr>
          <w:p w14:paraId="300D2CE8" w14:textId="77777777" w:rsidR="002D57C4" w:rsidRPr="00422683" w:rsidRDefault="002D57C4" w:rsidP="00502E57">
            <w:pPr>
              <w:pStyle w:val="TableText-Heading"/>
            </w:pPr>
            <w:r w:rsidRPr="00422683">
              <w:lastRenderedPageBreak/>
              <w:t>Shorthand Name</w:t>
            </w:r>
          </w:p>
        </w:tc>
        <w:tc>
          <w:tcPr>
            <w:tcW w:w="3823" w:type="pct"/>
          </w:tcPr>
          <w:p w14:paraId="04808BBD" w14:textId="77777777" w:rsidR="002D57C4" w:rsidRPr="00625902" w:rsidRDefault="002D57C4" w:rsidP="00502E57">
            <w:pPr>
              <w:pStyle w:val="TableText"/>
            </w:pPr>
            <w:r>
              <w:t>Port</w:t>
            </w:r>
          </w:p>
        </w:tc>
      </w:tr>
      <w:tr w:rsidR="002D57C4" w:rsidRPr="00625902" w14:paraId="4E131429" w14:textId="77777777" w:rsidTr="00502E57">
        <w:tc>
          <w:tcPr>
            <w:tcW w:w="1177" w:type="pct"/>
            <w:shd w:val="clear" w:color="auto" w:fill="D9D9D9"/>
          </w:tcPr>
          <w:p w14:paraId="33E80735" w14:textId="77777777" w:rsidR="002D57C4" w:rsidRPr="00422683" w:rsidRDefault="002D57C4" w:rsidP="00502E57">
            <w:pPr>
              <w:pStyle w:val="TableText-Heading"/>
            </w:pPr>
            <w:r w:rsidRPr="00422683">
              <w:t>Type Qualified Name</w:t>
            </w:r>
          </w:p>
        </w:tc>
        <w:tc>
          <w:tcPr>
            <w:tcW w:w="3823" w:type="pct"/>
          </w:tcPr>
          <w:p w14:paraId="67694F46" w14:textId="77777777" w:rsidR="002D57C4" w:rsidRPr="00625902" w:rsidRDefault="002D57C4" w:rsidP="00502E57">
            <w:pPr>
              <w:pStyle w:val="TableText"/>
            </w:pPr>
            <w:r w:rsidRPr="00625902">
              <w:t>tosca:</w:t>
            </w:r>
            <w:r>
              <w:t>Port</w:t>
            </w:r>
          </w:p>
        </w:tc>
      </w:tr>
      <w:tr w:rsidR="002D57C4" w:rsidRPr="00625902" w14:paraId="22CAB1B7" w14:textId="77777777" w:rsidTr="00502E57">
        <w:tc>
          <w:tcPr>
            <w:tcW w:w="1177" w:type="pct"/>
            <w:shd w:val="clear" w:color="auto" w:fill="D9D9D9"/>
          </w:tcPr>
          <w:p w14:paraId="4CF939AB" w14:textId="77777777" w:rsidR="002D57C4" w:rsidRPr="00422683" w:rsidRDefault="002D57C4" w:rsidP="00502E57">
            <w:pPr>
              <w:pStyle w:val="TableText-Heading"/>
            </w:pPr>
            <w:r w:rsidRPr="00422683">
              <w:t>Type URI</w:t>
            </w:r>
          </w:p>
        </w:tc>
        <w:tc>
          <w:tcPr>
            <w:tcW w:w="3823" w:type="pct"/>
          </w:tcPr>
          <w:p w14:paraId="1026279F" w14:textId="77777777" w:rsidR="002D57C4" w:rsidRPr="00625902" w:rsidRDefault="002D57C4" w:rsidP="00502E57">
            <w:pPr>
              <w:pStyle w:val="TableText"/>
            </w:pPr>
            <w:r w:rsidRPr="00625902">
              <w:t>tosca.nodes.</w:t>
            </w:r>
            <w:r>
              <w:t>network.Port</w:t>
            </w:r>
          </w:p>
        </w:tc>
      </w:tr>
    </w:tbl>
    <w:p w14:paraId="551080B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8"/>
        <w:gridCol w:w="1056"/>
        <w:gridCol w:w="969"/>
        <w:gridCol w:w="1745"/>
        <w:gridCol w:w="4822"/>
      </w:tblGrid>
      <w:tr w:rsidR="002D57C4" w:rsidRPr="004279F4" w14:paraId="1AF03527" w14:textId="77777777" w:rsidTr="00502E57">
        <w:trPr>
          <w:cantSplit/>
          <w:tblHeader/>
        </w:trPr>
        <w:tc>
          <w:tcPr>
            <w:tcW w:w="725" w:type="pct"/>
            <w:shd w:val="clear" w:color="auto" w:fill="D9D9D9"/>
          </w:tcPr>
          <w:p w14:paraId="7527A288" w14:textId="77777777" w:rsidR="002D57C4" w:rsidRPr="00422683" w:rsidRDefault="002D57C4" w:rsidP="00502E57">
            <w:pPr>
              <w:pStyle w:val="TableText-Heading"/>
            </w:pPr>
            <w:r w:rsidRPr="00422683">
              <w:t>Name</w:t>
            </w:r>
          </w:p>
        </w:tc>
        <w:tc>
          <w:tcPr>
            <w:tcW w:w="525" w:type="pct"/>
            <w:shd w:val="clear" w:color="auto" w:fill="D9D9D9"/>
          </w:tcPr>
          <w:p w14:paraId="0C932D60" w14:textId="77777777" w:rsidR="002D57C4" w:rsidRPr="00422683" w:rsidRDefault="002D57C4" w:rsidP="00502E57">
            <w:pPr>
              <w:pStyle w:val="TableText-Heading"/>
            </w:pPr>
            <w:r w:rsidRPr="00422683">
              <w:t>Required</w:t>
            </w:r>
          </w:p>
        </w:tc>
        <w:tc>
          <w:tcPr>
            <w:tcW w:w="482" w:type="pct"/>
            <w:shd w:val="clear" w:color="auto" w:fill="D9D9D9"/>
          </w:tcPr>
          <w:p w14:paraId="054079FF" w14:textId="77777777" w:rsidR="002D57C4" w:rsidRPr="00422683" w:rsidRDefault="002D57C4" w:rsidP="00502E57">
            <w:pPr>
              <w:pStyle w:val="TableText-Heading"/>
            </w:pPr>
            <w:r w:rsidRPr="00422683">
              <w:t>Type</w:t>
            </w:r>
          </w:p>
        </w:tc>
        <w:tc>
          <w:tcPr>
            <w:tcW w:w="868" w:type="pct"/>
            <w:shd w:val="clear" w:color="auto" w:fill="D9D9D9"/>
          </w:tcPr>
          <w:p w14:paraId="1594CF01" w14:textId="77777777" w:rsidR="002D57C4" w:rsidRPr="00422683" w:rsidRDefault="002D57C4" w:rsidP="00502E57">
            <w:pPr>
              <w:pStyle w:val="TableText-Heading"/>
            </w:pPr>
            <w:r w:rsidRPr="00422683">
              <w:t>Constraints</w:t>
            </w:r>
          </w:p>
        </w:tc>
        <w:tc>
          <w:tcPr>
            <w:tcW w:w="2399" w:type="pct"/>
            <w:shd w:val="clear" w:color="auto" w:fill="D9D9D9"/>
          </w:tcPr>
          <w:p w14:paraId="08D62904" w14:textId="77777777" w:rsidR="002D57C4" w:rsidRPr="00422683" w:rsidRDefault="002D57C4" w:rsidP="00502E57">
            <w:pPr>
              <w:pStyle w:val="TableText-Heading"/>
            </w:pPr>
            <w:r w:rsidRPr="00422683">
              <w:t>Description</w:t>
            </w:r>
          </w:p>
        </w:tc>
      </w:tr>
      <w:tr w:rsidR="002D57C4" w:rsidRPr="004279F4" w14:paraId="4E939469" w14:textId="77777777" w:rsidTr="00502E57">
        <w:trPr>
          <w:cantSplit/>
        </w:trPr>
        <w:tc>
          <w:tcPr>
            <w:tcW w:w="725" w:type="pct"/>
            <w:shd w:val="clear" w:color="auto" w:fill="FFFFFF"/>
          </w:tcPr>
          <w:p w14:paraId="0C33E393" w14:textId="77777777" w:rsidR="002D57C4" w:rsidRDefault="002D57C4" w:rsidP="00502E57">
            <w:pPr>
              <w:pStyle w:val="TableText"/>
              <w:rPr>
                <w:noProof/>
              </w:rPr>
            </w:pPr>
            <w:r>
              <w:rPr>
                <w:noProof/>
              </w:rPr>
              <w:t>ip_address</w:t>
            </w:r>
          </w:p>
        </w:tc>
        <w:tc>
          <w:tcPr>
            <w:tcW w:w="525" w:type="pct"/>
            <w:shd w:val="clear" w:color="auto" w:fill="FFFFFF"/>
          </w:tcPr>
          <w:p w14:paraId="3DAE400A" w14:textId="77777777" w:rsidR="002D57C4" w:rsidRDefault="002D57C4" w:rsidP="00502E57">
            <w:pPr>
              <w:pStyle w:val="TableText"/>
            </w:pPr>
            <w:r>
              <w:t>no</w:t>
            </w:r>
          </w:p>
        </w:tc>
        <w:tc>
          <w:tcPr>
            <w:tcW w:w="482" w:type="pct"/>
            <w:shd w:val="clear" w:color="auto" w:fill="FFFFFF"/>
          </w:tcPr>
          <w:p w14:paraId="60DB9DF7" w14:textId="77777777" w:rsidR="002D57C4" w:rsidRPr="004279F4" w:rsidRDefault="00D37E2A" w:rsidP="00502E57">
            <w:pPr>
              <w:pStyle w:val="TableText"/>
            </w:pPr>
            <w:hyperlink w:anchor="TYPE_YAML_INTEGER" w:history="1">
              <w:r w:rsidR="002D57C4">
                <w:rPr>
                  <w:rStyle w:val="Hyperlink"/>
                </w:rPr>
                <w:t>string</w:t>
              </w:r>
            </w:hyperlink>
          </w:p>
        </w:tc>
        <w:tc>
          <w:tcPr>
            <w:tcW w:w="868" w:type="pct"/>
            <w:shd w:val="clear" w:color="auto" w:fill="FFFFFF"/>
          </w:tcPr>
          <w:p w14:paraId="644800DE" w14:textId="77777777" w:rsidR="002D57C4" w:rsidRPr="00B31902" w:rsidRDefault="002D57C4" w:rsidP="00502E57">
            <w:pPr>
              <w:pStyle w:val="TableText"/>
            </w:pPr>
            <w:r>
              <w:t>None</w:t>
            </w:r>
          </w:p>
        </w:tc>
        <w:tc>
          <w:tcPr>
            <w:tcW w:w="2399" w:type="pct"/>
            <w:shd w:val="clear" w:color="auto" w:fill="FFFFFF"/>
          </w:tcPr>
          <w:p w14:paraId="39563351" w14:textId="77777777" w:rsidR="002D57C4" w:rsidRDefault="002D57C4" w:rsidP="00502E57">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3AFB8F21" w14:textId="77777777" w:rsidR="002D57C4" w:rsidRDefault="002D57C4" w:rsidP="00502E57">
            <w:pPr>
              <w:pStyle w:val="TableText"/>
            </w:pPr>
          </w:p>
          <w:p w14:paraId="5FAEC39F" w14:textId="77777777" w:rsidR="002D57C4" w:rsidRDefault="002D57C4" w:rsidP="00502E57">
            <w:pPr>
              <w:pStyle w:val="TableText"/>
            </w:pPr>
            <w:r>
              <w:t>Note that this address is a request to the provider which they will attempt to fulfill but may not be able to dependent on the network the port is associated with.</w:t>
            </w:r>
          </w:p>
        </w:tc>
      </w:tr>
      <w:tr w:rsidR="002D57C4" w:rsidRPr="004279F4" w14:paraId="21290C2F" w14:textId="77777777" w:rsidTr="00502E57">
        <w:trPr>
          <w:cantSplit/>
        </w:trPr>
        <w:tc>
          <w:tcPr>
            <w:tcW w:w="725" w:type="pct"/>
            <w:shd w:val="clear" w:color="auto" w:fill="FFFFFF"/>
          </w:tcPr>
          <w:p w14:paraId="0EB15E55" w14:textId="77777777" w:rsidR="002D57C4" w:rsidRPr="00306900" w:rsidRDefault="002D57C4" w:rsidP="00502E57">
            <w:pPr>
              <w:pStyle w:val="TableText"/>
              <w:rPr>
                <w:noProof/>
              </w:rPr>
            </w:pPr>
            <w:r>
              <w:rPr>
                <w:noProof/>
              </w:rPr>
              <w:t>order</w:t>
            </w:r>
          </w:p>
        </w:tc>
        <w:tc>
          <w:tcPr>
            <w:tcW w:w="525" w:type="pct"/>
            <w:shd w:val="clear" w:color="auto" w:fill="FFFFFF"/>
          </w:tcPr>
          <w:p w14:paraId="457CA2B8" w14:textId="77777777" w:rsidR="002D57C4" w:rsidRDefault="002D57C4" w:rsidP="00502E57">
            <w:pPr>
              <w:pStyle w:val="TableText"/>
            </w:pPr>
            <w:r>
              <w:t>no</w:t>
            </w:r>
          </w:p>
        </w:tc>
        <w:tc>
          <w:tcPr>
            <w:tcW w:w="482" w:type="pct"/>
            <w:shd w:val="clear" w:color="auto" w:fill="FFFFFF"/>
          </w:tcPr>
          <w:p w14:paraId="597B3D64" w14:textId="77777777" w:rsidR="002D57C4" w:rsidRDefault="00D37E2A" w:rsidP="00502E57">
            <w:pPr>
              <w:pStyle w:val="TableText"/>
            </w:pPr>
            <w:hyperlink w:anchor="TYPE_YAML_INTEGER" w:history="1">
              <w:r w:rsidR="002D57C4" w:rsidRPr="00734767">
                <w:rPr>
                  <w:rStyle w:val="Hyperlink"/>
                </w:rPr>
                <w:t>integer</w:t>
              </w:r>
            </w:hyperlink>
          </w:p>
        </w:tc>
        <w:tc>
          <w:tcPr>
            <w:tcW w:w="868" w:type="pct"/>
            <w:shd w:val="clear" w:color="auto" w:fill="FFFFFF"/>
          </w:tcPr>
          <w:p w14:paraId="67EF0948" w14:textId="77777777" w:rsidR="002D57C4" w:rsidRDefault="002D57C4" w:rsidP="00502E57">
            <w:pPr>
              <w:pStyle w:val="TableText"/>
            </w:pPr>
            <w:r w:rsidRPr="00140DC6">
              <w:t>greater_or_equal: 0</w:t>
            </w:r>
          </w:p>
          <w:p w14:paraId="5843F4D5" w14:textId="77777777" w:rsidR="002D57C4" w:rsidRPr="00DF1371" w:rsidRDefault="002D57C4" w:rsidP="00502E57">
            <w:pPr>
              <w:pStyle w:val="TableText"/>
            </w:pPr>
            <w:r>
              <w:t>default: 0</w:t>
            </w:r>
          </w:p>
        </w:tc>
        <w:tc>
          <w:tcPr>
            <w:tcW w:w="2399" w:type="pct"/>
            <w:shd w:val="clear" w:color="auto" w:fill="FFFFFF"/>
          </w:tcPr>
          <w:p w14:paraId="42147BE0" w14:textId="77777777" w:rsidR="002D57C4" w:rsidRDefault="002D57C4" w:rsidP="00502E57">
            <w:pPr>
              <w:pStyle w:val="TableText"/>
            </w:pPr>
            <w:r w:rsidRPr="001E584E">
              <w:t>The order of the NIC on the compute instance (e.g. eth2)</w:t>
            </w:r>
            <w:r>
              <w:t>.</w:t>
            </w:r>
          </w:p>
          <w:p w14:paraId="26E11AD1" w14:textId="77777777" w:rsidR="002D57C4" w:rsidRDefault="002D57C4" w:rsidP="00502E57">
            <w:pPr>
              <w:pStyle w:val="TableText"/>
            </w:pPr>
          </w:p>
          <w:p w14:paraId="24CE809F" w14:textId="77777777" w:rsidR="002D57C4" w:rsidRDefault="002D57C4" w:rsidP="00502E57">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w:t>
            </w:r>
            <w:proofErr w:type="gramStart"/>
            <w:r>
              <w:t>, …,</w:t>
            </w:r>
            <w:proofErr w:type="gramEnd"/>
            <w:r>
              <w:t xml:space="preserve"> n).     </w:t>
            </w:r>
          </w:p>
        </w:tc>
      </w:tr>
      <w:tr w:rsidR="002D57C4" w:rsidRPr="004279F4" w14:paraId="161C0872" w14:textId="77777777" w:rsidTr="00502E57">
        <w:trPr>
          <w:cantSplit/>
        </w:trPr>
        <w:tc>
          <w:tcPr>
            <w:tcW w:w="725" w:type="pct"/>
            <w:shd w:val="clear" w:color="auto" w:fill="FFFFFF"/>
          </w:tcPr>
          <w:p w14:paraId="3EC5384C" w14:textId="77777777" w:rsidR="002D57C4" w:rsidRDefault="002D57C4" w:rsidP="00502E57">
            <w:pPr>
              <w:pStyle w:val="TableText"/>
              <w:rPr>
                <w:noProof/>
              </w:rPr>
            </w:pPr>
            <w:r>
              <w:rPr>
                <w:noProof/>
              </w:rPr>
              <w:t>is_default</w:t>
            </w:r>
          </w:p>
        </w:tc>
        <w:tc>
          <w:tcPr>
            <w:tcW w:w="525" w:type="pct"/>
            <w:shd w:val="clear" w:color="auto" w:fill="FFFFFF"/>
          </w:tcPr>
          <w:p w14:paraId="2F0D918E" w14:textId="77777777" w:rsidR="002D57C4" w:rsidRDefault="002D57C4" w:rsidP="00502E57">
            <w:pPr>
              <w:pStyle w:val="TableText"/>
            </w:pPr>
            <w:r>
              <w:t>no</w:t>
            </w:r>
          </w:p>
        </w:tc>
        <w:tc>
          <w:tcPr>
            <w:tcW w:w="482" w:type="pct"/>
            <w:shd w:val="clear" w:color="auto" w:fill="FFFFFF"/>
          </w:tcPr>
          <w:p w14:paraId="3695B52D" w14:textId="77777777" w:rsidR="002D57C4" w:rsidRDefault="00D37E2A" w:rsidP="00502E57">
            <w:pPr>
              <w:pStyle w:val="TableText"/>
            </w:pPr>
            <w:hyperlink w:anchor="TYPE_YAML_BOOLEAN" w:history="1">
              <w:r w:rsidR="002D57C4" w:rsidRPr="00734767">
                <w:rPr>
                  <w:rStyle w:val="Hyperlink"/>
                </w:rPr>
                <w:t>boolean</w:t>
              </w:r>
            </w:hyperlink>
          </w:p>
        </w:tc>
        <w:tc>
          <w:tcPr>
            <w:tcW w:w="868" w:type="pct"/>
            <w:shd w:val="clear" w:color="auto" w:fill="FFFFFF"/>
          </w:tcPr>
          <w:p w14:paraId="285448DB" w14:textId="77777777" w:rsidR="002D57C4" w:rsidRPr="00140DC6" w:rsidRDefault="002D57C4" w:rsidP="00502E57">
            <w:pPr>
              <w:pStyle w:val="TableText"/>
            </w:pPr>
            <w:r>
              <w:t>default: false</w:t>
            </w:r>
          </w:p>
        </w:tc>
        <w:tc>
          <w:tcPr>
            <w:tcW w:w="2399" w:type="pct"/>
            <w:shd w:val="clear" w:color="auto" w:fill="FFFFFF"/>
          </w:tcPr>
          <w:p w14:paraId="447BB44D" w14:textId="77777777" w:rsidR="002D57C4" w:rsidRDefault="002D57C4" w:rsidP="00502E57">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58C0D765" w14:textId="77777777" w:rsidR="002D57C4" w:rsidRDefault="002D57C4" w:rsidP="00502E57">
            <w:pPr>
              <w:pStyle w:val="TableText"/>
            </w:pPr>
          </w:p>
          <w:p w14:paraId="79142D55" w14:textId="77777777" w:rsidR="002D57C4" w:rsidRPr="001E584E" w:rsidRDefault="002D57C4" w:rsidP="00502E57">
            <w:pPr>
              <w:pStyle w:val="TableText"/>
            </w:pPr>
            <w:r>
              <w:t>Only one port that is associated to single compute node can set as default=true.</w:t>
            </w:r>
          </w:p>
        </w:tc>
      </w:tr>
      <w:tr w:rsidR="002D57C4" w:rsidRPr="004279F4" w14:paraId="4C11025F" w14:textId="77777777" w:rsidTr="00502E57">
        <w:trPr>
          <w:cantSplit/>
        </w:trPr>
        <w:tc>
          <w:tcPr>
            <w:tcW w:w="725" w:type="pct"/>
            <w:shd w:val="clear" w:color="auto" w:fill="FFFFFF"/>
          </w:tcPr>
          <w:p w14:paraId="4C7CCCEA" w14:textId="77777777" w:rsidR="002D57C4" w:rsidRDefault="002D57C4" w:rsidP="00502E57">
            <w:pPr>
              <w:pStyle w:val="TableText"/>
              <w:rPr>
                <w:noProof/>
              </w:rPr>
            </w:pPr>
            <w:r>
              <w:rPr>
                <w:noProof/>
              </w:rPr>
              <w:t>ip_range_start</w:t>
            </w:r>
          </w:p>
        </w:tc>
        <w:tc>
          <w:tcPr>
            <w:tcW w:w="525" w:type="pct"/>
            <w:shd w:val="clear" w:color="auto" w:fill="FFFFFF"/>
          </w:tcPr>
          <w:p w14:paraId="6ACDFC21" w14:textId="77777777" w:rsidR="002D57C4" w:rsidRDefault="002D57C4" w:rsidP="00502E57">
            <w:pPr>
              <w:pStyle w:val="TableText"/>
            </w:pPr>
            <w:r>
              <w:t>no</w:t>
            </w:r>
          </w:p>
        </w:tc>
        <w:tc>
          <w:tcPr>
            <w:tcW w:w="482" w:type="pct"/>
            <w:shd w:val="clear" w:color="auto" w:fill="FFFFFF"/>
          </w:tcPr>
          <w:p w14:paraId="7B4E76FF" w14:textId="77777777" w:rsidR="002D57C4" w:rsidRDefault="00D37E2A" w:rsidP="00502E57">
            <w:pPr>
              <w:pStyle w:val="TableText"/>
            </w:pPr>
            <w:hyperlink w:anchor="TYPE_YAML_STRING" w:history="1">
              <w:r w:rsidR="002D57C4" w:rsidRPr="00C10F1A">
                <w:rPr>
                  <w:rStyle w:val="Hyperlink"/>
                </w:rPr>
                <w:t>string</w:t>
              </w:r>
            </w:hyperlink>
          </w:p>
        </w:tc>
        <w:tc>
          <w:tcPr>
            <w:tcW w:w="868" w:type="pct"/>
            <w:shd w:val="clear" w:color="auto" w:fill="FFFFFF"/>
          </w:tcPr>
          <w:p w14:paraId="0C37FBF7" w14:textId="77777777" w:rsidR="002D57C4" w:rsidRDefault="002D57C4" w:rsidP="00502E57">
            <w:pPr>
              <w:pStyle w:val="TableText"/>
            </w:pPr>
            <w:r>
              <w:t>None</w:t>
            </w:r>
          </w:p>
        </w:tc>
        <w:tc>
          <w:tcPr>
            <w:tcW w:w="2399" w:type="pct"/>
            <w:shd w:val="clear" w:color="auto" w:fill="FFFFFF"/>
          </w:tcPr>
          <w:p w14:paraId="5AC9F8CA" w14:textId="77777777" w:rsidR="002D57C4" w:rsidRDefault="002D57C4" w:rsidP="00502E57">
            <w:pPr>
              <w:pStyle w:val="TableText"/>
            </w:pPr>
            <w:r>
              <w:t>Defines the starting IP of a range to be allocated for the compute instances that are associated by this Port.</w:t>
            </w:r>
          </w:p>
          <w:p w14:paraId="115A30DB" w14:textId="77777777" w:rsidR="002D57C4" w:rsidRDefault="002D57C4" w:rsidP="00502E57">
            <w:pPr>
              <w:pStyle w:val="TableText"/>
            </w:pPr>
            <w:r>
              <w:t>Without setting this property the IP allocation is done from the entire CIDR block of the network.</w:t>
            </w:r>
          </w:p>
        </w:tc>
      </w:tr>
      <w:tr w:rsidR="002D57C4" w:rsidRPr="004279F4" w14:paraId="79584A74" w14:textId="77777777" w:rsidTr="00502E57">
        <w:trPr>
          <w:cantSplit/>
        </w:trPr>
        <w:tc>
          <w:tcPr>
            <w:tcW w:w="725" w:type="pct"/>
            <w:shd w:val="clear" w:color="auto" w:fill="FFFFFF"/>
          </w:tcPr>
          <w:p w14:paraId="4394D4EC" w14:textId="77777777" w:rsidR="002D57C4" w:rsidRDefault="002D57C4" w:rsidP="00502E57">
            <w:pPr>
              <w:pStyle w:val="TableText"/>
              <w:rPr>
                <w:noProof/>
              </w:rPr>
            </w:pPr>
            <w:r>
              <w:rPr>
                <w:noProof/>
              </w:rPr>
              <w:t>ip_range_end</w:t>
            </w:r>
          </w:p>
        </w:tc>
        <w:tc>
          <w:tcPr>
            <w:tcW w:w="525" w:type="pct"/>
            <w:shd w:val="clear" w:color="auto" w:fill="FFFFFF"/>
          </w:tcPr>
          <w:p w14:paraId="3FB9367B" w14:textId="77777777" w:rsidR="002D57C4" w:rsidRDefault="002D57C4" w:rsidP="00502E57">
            <w:pPr>
              <w:pStyle w:val="TableText"/>
            </w:pPr>
            <w:r>
              <w:t>no</w:t>
            </w:r>
          </w:p>
        </w:tc>
        <w:tc>
          <w:tcPr>
            <w:tcW w:w="482" w:type="pct"/>
            <w:shd w:val="clear" w:color="auto" w:fill="FFFFFF"/>
          </w:tcPr>
          <w:p w14:paraId="3F6BD0DE" w14:textId="77777777" w:rsidR="002D57C4" w:rsidRDefault="00D37E2A" w:rsidP="00502E57">
            <w:pPr>
              <w:pStyle w:val="TableText"/>
            </w:pPr>
            <w:hyperlink w:anchor="TYPE_YAML_STRING" w:history="1">
              <w:r w:rsidR="002D57C4" w:rsidRPr="00C10F1A">
                <w:rPr>
                  <w:rStyle w:val="Hyperlink"/>
                </w:rPr>
                <w:t>string</w:t>
              </w:r>
            </w:hyperlink>
          </w:p>
        </w:tc>
        <w:tc>
          <w:tcPr>
            <w:tcW w:w="868" w:type="pct"/>
            <w:shd w:val="clear" w:color="auto" w:fill="FFFFFF"/>
          </w:tcPr>
          <w:p w14:paraId="2638B9BB" w14:textId="77777777" w:rsidR="002D57C4" w:rsidRDefault="002D57C4" w:rsidP="00502E57">
            <w:pPr>
              <w:pStyle w:val="TableText"/>
            </w:pPr>
            <w:r>
              <w:t>None</w:t>
            </w:r>
          </w:p>
        </w:tc>
        <w:tc>
          <w:tcPr>
            <w:tcW w:w="2399" w:type="pct"/>
            <w:shd w:val="clear" w:color="auto" w:fill="FFFFFF"/>
          </w:tcPr>
          <w:p w14:paraId="6939EFAE" w14:textId="77777777" w:rsidR="002D57C4" w:rsidRDefault="002D57C4" w:rsidP="00502E57">
            <w:pPr>
              <w:pStyle w:val="TableText"/>
            </w:pPr>
            <w:r>
              <w:t>Defines the ending IP of a range to be allocated for the compute instances that are associated by this Port.</w:t>
            </w:r>
          </w:p>
          <w:p w14:paraId="6EACE19E" w14:textId="77777777" w:rsidR="002D57C4" w:rsidRDefault="002D57C4" w:rsidP="00502E57">
            <w:pPr>
              <w:pStyle w:val="TableText"/>
            </w:pPr>
            <w:r>
              <w:t>Without setting this property the IP allocation is done from the entire CIDR block of the network.</w:t>
            </w:r>
          </w:p>
        </w:tc>
      </w:tr>
    </w:tbl>
    <w:p w14:paraId="4B2D3F3F"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2D57C4" w:rsidRPr="004279F4" w14:paraId="03616D52" w14:textId="77777777" w:rsidTr="00502E57">
        <w:trPr>
          <w:cantSplit/>
          <w:tblHeader/>
        </w:trPr>
        <w:tc>
          <w:tcPr>
            <w:tcW w:w="852" w:type="pct"/>
            <w:shd w:val="clear" w:color="auto" w:fill="D9D9D9"/>
          </w:tcPr>
          <w:p w14:paraId="21E03E83" w14:textId="77777777" w:rsidR="002D57C4" w:rsidRPr="00422683" w:rsidRDefault="002D57C4" w:rsidP="00502E57">
            <w:pPr>
              <w:pStyle w:val="TableText-Heading"/>
            </w:pPr>
            <w:r w:rsidRPr="00422683">
              <w:t>Name</w:t>
            </w:r>
          </w:p>
        </w:tc>
        <w:tc>
          <w:tcPr>
            <w:tcW w:w="551" w:type="pct"/>
            <w:shd w:val="clear" w:color="auto" w:fill="D9D9D9"/>
          </w:tcPr>
          <w:p w14:paraId="32CAED46" w14:textId="77777777" w:rsidR="002D57C4" w:rsidRPr="00422683" w:rsidRDefault="002D57C4" w:rsidP="00502E57">
            <w:pPr>
              <w:pStyle w:val="TableText-Heading"/>
            </w:pPr>
            <w:r w:rsidRPr="00422683">
              <w:t>Required</w:t>
            </w:r>
          </w:p>
        </w:tc>
        <w:tc>
          <w:tcPr>
            <w:tcW w:w="394" w:type="pct"/>
            <w:shd w:val="clear" w:color="auto" w:fill="D9D9D9"/>
          </w:tcPr>
          <w:p w14:paraId="2DFD6D6C" w14:textId="77777777" w:rsidR="002D57C4" w:rsidRPr="00422683" w:rsidRDefault="002D57C4" w:rsidP="00502E57">
            <w:pPr>
              <w:pStyle w:val="TableText-Heading"/>
            </w:pPr>
            <w:r w:rsidRPr="00422683">
              <w:t>Type</w:t>
            </w:r>
          </w:p>
        </w:tc>
        <w:tc>
          <w:tcPr>
            <w:tcW w:w="988" w:type="pct"/>
            <w:shd w:val="clear" w:color="auto" w:fill="D9D9D9"/>
          </w:tcPr>
          <w:p w14:paraId="6E5B9DA6" w14:textId="77777777" w:rsidR="002D57C4" w:rsidRPr="00422683" w:rsidRDefault="002D57C4" w:rsidP="00502E57">
            <w:pPr>
              <w:pStyle w:val="TableText-Heading"/>
            </w:pPr>
            <w:r w:rsidRPr="00422683">
              <w:t>Constraints</w:t>
            </w:r>
          </w:p>
        </w:tc>
        <w:tc>
          <w:tcPr>
            <w:tcW w:w="2215" w:type="pct"/>
            <w:shd w:val="clear" w:color="auto" w:fill="D9D9D9"/>
          </w:tcPr>
          <w:p w14:paraId="4BBBEC34" w14:textId="77777777" w:rsidR="002D57C4" w:rsidRPr="00422683" w:rsidRDefault="002D57C4" w:rsidP="00502E57">
            <w:pPr>
              <w:pStyle w:val="TableText-Heading"/>
            </w:pPr>
            <w:r w:rsidRPr="00422683">
              <w:t>Description</w:t>
            </w:r>
          </w:p>
        </w:tc>
      </w:tr>
      <w:tr w:rsidR="002D57C4" w:rsidRPr="004279F4" w14:paraId="29B28475" w14:textId="77777777" w:rsidTr="00502E57">
        <w:trPr>
          <w:cantSplit/>
        </w:trPr>
        <w:tc>
          <w:tcPr>
            <w:tcW w:w="852" w:type="pct"/>
            <w:shd w:val="clear" w:color="auto" w:fill="FFFFFF"/>
          </w:tcPr>
          <w:p w14:paraId="4BABA1E1" w14:textId="77777777" w:rsidR="002D57C4" w:rsidRDefault="002D57C4" w:rsidP="00502E57">
            <w:pPr>
              <w:pStyle w:val="TableText"/>
              <w:rPr>
                <w:noProof/>
              </w:rPr>
            </w:pPr>
            <w:r>
              <w:rPr>
                <w:noProof/>
              </w:rPr>
              <w:t>ip_address</w:t>
            </w:r>
          </w:p>
        </w:tc>
        <w:tc>
          <w:tcPr>
            <w:tcW w:w="551" w:type="pct"/>
            <w:shd w:val="clear" w:color="auto" w:fill="FFFFFF"/>
          </w:tcPr>
          <w:p w14:paraId="126E0C55" w14:textId="77777777" w:rsidR="002D57C4" w:rsidRDefault="002D57C4" w:rsidP="00502E57">
            <w:pPr>
              <w:pStyle w:val="TableText"/>
            </w:pPr>
            <w:r>
              <w:t>no</w:t>
            </w:r>
          </w:p>
        </w:tc>
        <w:tc>
          <w:tcPr>
            <w:tcW w:w="394" w:type="pct"/>
            <w:shd w:val="clear" w:color="auto" w:fill="FFFFFF"/>
          </w:tcPr>
          <w:p w14:paraId="22DBD952" w14:textId="77777777" w:rsidR="002D57C4" w:rsidRDefault="00D37E2A" w:rsidP="00502E57">
            <w:pPr>
              <w:pStyle w:val="TableText"/>
            </w:pPr>
            <w:hyperlink w:anchor="TYPE_YAML_STRING" w:history="1">
              <w:r w:rsidR="002D57C4" w:rsidRPr="00C10F1A">
                <w:rPr>
                  <w:rStyle w:val="Hyperlink"/>
                </w:rPr>
                <w:t>string</w:t>
              </w:r>
            </w:hyperlink>
          </w:p>
        </w:tc>
        <w:tc>
          <w:tcPr>
            <w:tcW w:w="988" w:type="pct"/>
            <w:shd w:val="clear" w:color="auto" w:fill="FFFFFF"/>
          </w:tcPr>
          <w:p w14:paraId="672CDA5B" w14:textId="77777777" w:rsidR="002D57C4" w:rsidRDefault="002D57C4" w:rsidP="00502E57">
            <w:pPr>
              <w:pStyle w:val="TableText"/>
            </w:pPr>
            <w:r>
              <w:t>None</w:t>
            </w:r>
          </w:p>
        </w:tc>
        <w:tc>
          <w:tcPr>
            <w:tcW w:w="2215" w:type="pct"/>
            <w:shd w:val="clear" w:color="auto" w:fill="FFFFFF"/>
          </w:tcPr>
          <w:p w14:paraId="3EC1BE68" w14:textId="77777777" w:rsidR="002D57C4" w:rsidRDefault="002D57C4" w:rsidP="00502E57">
            <w:pPr>
              <w:pStyle w:val="TableText"/>
            </w:pPr>
            <w:r>
              <w:t>The IP address would be assigned to the associated compute instance.</w:t>
            </w:r>
          </w:p>
        </w:tc>
      </w:tr>
    </w:tbl>
    <w:p w14:paraId="40904C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BB54E8" w14:textId="77777777" w:rsidTr="00502E57">
        <w:tc>
          <w:tcPr>
            <w:tcW w:w="9576" w:type="dxa"/>
            <w:shd w:val="clear" w:color="auto" w:fill="D9D9D9" w:themeFill="background1" w:themeFillShade="D9"/>
          </w:tcPr>
          <w:p w14:paraId="7AE03010" w14:textId="77777777" w:rsidR="002D57C4" w:rsidRPr="007D521F" w:rsidRDefault="002D57C4" w:rsidP="00502E57">
            <w:pPr>
              <w:rPr>
                <w:rStyle w:val="CodeSnippet"/>
              </w:rPr>
            </w:pPr>
            <w:r>
              <w:rPr>
                <w:rStyle w:val="CodeSnippet"/>
              </w:rPr>
              <w:t xml:space="preserve">  tosca.nodes.network.Port</w:t>
            </w:r>
            <w:r w:rsidRPr="007D521F">
              <w:rPr>
                <w:rStyle w:val="CodeSnippet"/>
              </w:rPr>
              <w:t>:</w:t>
            </w:r>
          </w:p>
          <w:p w14:paraId="05A0C7DB" w14:textId="77777777" w:rsidR="002D57C4" w:rsidRPr="007D521F" w:rsidRDefault="002D57C4" w:rsidP="00502E57">
            <w:pPr>
              <w:rPr>
                <w:rStyle w:val="CodeSnippet"/>
              </w:rPr>
            </w:pPr>
            <w:r w:rsidRPr="007D521F">
              <w:rPr>
                <w:rStyle w:val="CodeSnippet"/>
              </w:rPr>
              <w:t xml:space="preserve">    derived_from: tosca.nodes.Root</w:t>
            </w:r>
          </w:p>
          <w:p w14:paraId="041FE1B9" w14:textId="77777777" w:rsidR="002D57C4" w:rsidRPr="007D521F" w:rsidRDefault="002D57C4" w:rsidP="00502E57">
            <w:pPr>
              <w:rPr>
                <w:rStyle w:val="CodeSnippet"/>
              </w:rPr>
            </w:pPr>
            <w:r w:rsidRPr="007D521F">
              <w:rPr>
                <w:rStyle w:val="CodeSnippet"/>
              </w:rPr>
              <w:t xml:space="preserve">    properties:</w:t>
            </w:r>
          </w:p>
          <w:p w14:paraId="56231C6B" w14:textId="77777777" w:rsidR="002D57C4" w:rsidRPr="007D521F" w:rsidRDefault="002D57C4" w:rsidP="00502E57">
            <w:pPr>
              <w:rPr>
                <w:rStyle w:val="CodeSnippet"/>
              </w:rPr>
            </w:pPr>
            <w:r w:rsidRPr="007D521F">
              <w:rPr>
                <w:rStyle w:val="CodeSnippet"/>
              </w:rPr>
              <w:t xml:space="preserve">      </w:t>
            </w:r>
            <w:r>
              <w:rPr>
                <w:rStyle w:val="CodeSnippet"/>
              </w:rPr>
              <w:t>ip_address</w:t>
            </w:r>
            <w:r w:rsidRPr="007D521F">
              <w:rPr>
                <w:rStyle w:val="CodeSnippet"/>
              </w:rPr>
              <w:t>:</w:t>
            </w:r>
          </w:p>
          <w:p w14:paraId="1C062724" w14:textId="77777777" w:rsidR="002D57C4" w:rsidRPr="007D521F" w:rsidRDefault="002D57C4" w:rsidP="00502E57">
            <w:pPr>
              <w:rPr>
                <w:rStyle w:val="CodeSnippet"/>
              </w:rPr>
            </w:pPr>
            <w:r w:rsidRPr="007D521F">
              <w:rPr>
                <w:rStyle w:val="CodeSnippet"/>
              </w:rPr>
              <w:t xml:space="preserve">        type: string</w:t>
            </w:r>
          </w:p>
          <w:p w14:paraId="331843A1" w14:textId="77777777" w:rsidR="002D57C4" w:rsidRPr="007D521F" w:rsidRDefault="002D57C4" w:rsidP="00502E57">
            <w:pPr>
              <w:rPr>
                <w:rStyle w:val="CodeSnippet"/>
              </w:rPr>
            </w:pPr>
            <w:r w:rsidRPr="007D521F">
              <w:rPr>
                <w:rStyle w:val="CodeSnippet"/>
              </w:rPr>
              <w:t xml:space="preserve">        required: false</w:t>
            </w:r>
          </w:p>
          <w:p w14:paraId="44E75021" w14:textId="77777777" w:rsidR="002D57C4" w:rsidRPr="007D521F"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order:</w:t>
            </w:r>
          </w:p>
          <w:p w14:paraId="78F9D741" w14:textId="77777777" w:rsidR="002D57C4" w:rsidRPr="007D521F" w:rsidRDefault="002D57C4" w:rsidP="00502E57">
            <w:pPr>
              <w:rPr>
                <w:rStyle w:val="CodeSnippet"/>
              </w:rPr>
            </w:pPr>
            <w:r w:rsidRPr="007D521F">
              <w:rPr>
                <w:rStyle w:val="CodeSnippet"/>
              </w:rPr>
              <w:t xml:space="preserve">        type: integer</w:t>
            </w:r>
          </w:p>
          <w:p w14:paraId="23C3CD94" w14:textId="77777777" w:rsidR="002D57C4" w:rsidRPr="007D521F" w:rsidRDefault="002D57C4" w:rsidP="00502E57">
            <w:pPr>
              <w:rPr>
                <w:rStyle w:val="CodeSnippet"/>
              </w:rPr>
            </w:pPr>
            <w:r w:rsidRPr="007D521F">
              <w:rPr>
                <w:rStyle w:val="CodeSnippet"/>
              </w:rPr>
              <w:t xml:space="preserve">        required: true</w:t>
            </w:r>
          </w:p>
          <w:p w14:paraId="29B26F13" w14:textId="77777777" w:rsidR="002D57C4" w:rsidRPr="007D521F" w:rsidRDefault="002D57C4" w:rsidP="00502E57">
            <w:pPr>
              <w:rPr>
                <w:rStyle w:val="CodeSnippet"/>
              </w:rPr>
            </w:pPr>
            <w:r w:rsidRPr="007D521F">
              <w:rPr>
                <w:rStyle w:val="CodeSnippet"/>
              </w:rPr>
              <w:lastRenderedPageBreak/>
              <w:t xml:space="preserve">        default: 0 </w:t>
            </w:r>
          </w:p>
          <w:p w14:paraId="3D5BEA3E" w14:textId="77777777" w:rsidR="002D57C4" w:rsidRPr="007D521F" w:rsidRDefault="002D57C4" w:rsidP="00502E57">
            <w:pPr>
              <w:rPr>
                <w:rStyle w:val="CodeSnippet"/>
              </w:rPr>
            </w:pPr>
            <w:r w:rsidRPr="007D521F">
              <w:rPr>
                <w:rStyle w:val="CodeSnippet"/>
              </w:rPr>
              <w:t xml:space="preserve">        constraints:</w:t>
            </w:r>
          </w:p>
          <w:p w14:paraId="0A362B29" w14:textId="77777777" w:rsidR="002D57C4"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5B22872E" w14:textId="77777777" w:rsidR="002D57C4" w:rsidRDefault="002D57C4" w:rsidP="00502E57">
            <w:pPr>
              <w:rPr>
                <w:rStyle w:val="CodeSnippet"/>
              </w:rPr>
            </w:pPr>
            <w:r>
              <w:rPr>
                <w:rStyle w:val="CodeSnippet"/>
              </w:rPr>
              <w:t xml:space="preserve">      is_default:</w:t>
            </w:r>
          </w:p>
          <w:p w14:paraId="56A8CDE5" w14:textId="77777777" w:rsidR="002D57C4" w:rsidRDefault="002D57C4" w:rsidP="00502E57">
            <w:pPr>
              <w:rPr>
                <w:rStyle w:val="CodeSnippet"/>
              </w:rPr>
            </w:pPr>
            <w:r>
              <w:rPr>
                <w:rStyle w:val="CodeSnippet"/>
              </w:rPr>
              <w:t xml:space="preserve">        type: boolean</w:t>
            </w:r>
          </w:p>
          <w:p w14:paraId="24EFB065" w14:textId="77777777" w:rsidR="002D57C4" w:rsidRDefault="002D57C4" w:rsidP="00502E57">
            <w:pPr>
              <w:rPr>
                <w:rStyle w:val="CodeSnippet"/>
              </w:rPr>
            </w:pPr>
            <w:r>
              <w:rPr>
                <w:rStyle w:val="CodeSnippet"/>
              </w:rPr>
              <w:t xml:space="preserve">        required: false</w:t>
            </w:r>
          </w:p>
          <w:p w14:paraId="1A4EE33E" w14:textId="77777777" w:rsidR="002D57C4" w:rsidRDefault="002D57C4" w:rsidP="00502E57">
            <w:pPr>
              <w:rPr>
                <w:rStyle w:val="CodeSnippet"/>
              </w:rPr>
            </w:pPr>
            <w:r>
              <w:rPr>
                <w:rStyle w:val="CodeSnippet"/>
              </w:rPr>
              <w:t xml:space="preserve">        default: false</w:t>
            </w:r>
          </w:p>
          <w:p w14:paraId="5F707F1D" w14:textId="77777777" w:rsidR="002D57C4" w:rsidRDefault="002D57C4" w:rsidP="00502E57">
            <w:pPr>
              <w:rPr>
                <w:rStyle w:val="CodeSnippet"/>
              </w:rPr>
            </w:pPr>
            <w:r>
              <w:rPr>
                <w:rStyle w:val="CodeSnippet"/>
              </w:rPr>
              <w:t xml:space="preserve">      ip_range_start:</w:t>
            </w:r>
          </w:p>
          <w:p w14:paraId="79C96136" w14:textId="77777777" w:rsidR="002D57C4" w:rsidRDefault="002D57C4" w:rsidP="00502E57">
            <w:pPr>
              <w:rPr>
                <w:rStyle w:val="CodeSnippet"/>
              </w:rPr>
            </w:pPr>
            <w:r>
              <w:rPr>
                <w:rStyle w:val="CodeSnippet"/>
              </w:rPr>
              <w:t xml:space="preserve">        type: string</w:t>
            </w:r>
          </w:p>
          <w:p w14:paraId="3DA3411D" w14:textId="77777777" w:rsidR="002D57C4" w:rsidRDefault="002D57C4" w:rsidP="00502E57">
            <w:pPr>
              <w:rPr>
                <w:rStyle w:val="CodeSnippet"/>
              </w:rPr>
            </w:pPr>
            <w:r>
              <w:rPr>
                <w:rStyle w:val="CodeSnippet"/>
              </w:rPr>
              <w:t xml:space="preserve">        required: false</w:t>
            </w:r>
          </w:p>
          <w:p w14:paraId="3B05CFF9" w14:textId="77777777" w:rsidR="002D57C4" w:rsidRDefault="002D57C4" w:rsidP="00502E57">
            <w:pPr>
              <w:rPr>
                <w:rStyle w:val="CodeSnippet"/>
              </w:rPr>
            </w:pPr>
            <w:r>
              <w:rPr>
                <w:rStyle w:val="CodeSnippet"/>
              </w:rPr>
              <w:t xml:space="preserve">      ip_range_end:</w:t>
            </w:r>
          </w:p>
          <w:p w14:paraId="69086683" w14:textId="77777777" w:rsidR="002D57C4" w:rsidRDefault="002D57C4" w:rsidP="00502E57">
            <w:pPr>
              <w:rPr>
                <w:rStyle w:val="CodeSnippet"/>
              </w:rPr>
            </w:pPr>
            <w:r>
              <w:rPr>
                <w:rStyle w:val="CodeSnippet"/>
              </w:rPr>
              <w:t xml:space="preserve">        type: string</w:t>
            </w:r>
          </w:p>
          <w:p w14:paraId="02518E61" w14:textId="77777777" w:rsidR="002D57C4" w:rsidRDefault="002D57C4" w:rsidP="00502E57">
            <w:pPr>
              <w:rPr>
                <w:rStyle w:val="CodeSnippet"/>
              </w:rPr>
            </w:pPr>
            <w:r>
              <w:rPr>
                <w:rStyle w:val="CodeSnippet"/>
              </w:rPr>
              <w:t xml:space="preserve">        required: false  </w:t>
            </w:r>
          </w:p>
          <w:p w14:paraId="0DCFCA1A" w14:textId="77777777" w:rsidR="002D57C4" w:rsidRDefault="002D57C4" w:rsidP="00502E57">
            <w:pPr>
              <w:rPr>
                <w:rStyle w:val="CodeSnippet"/>
              </w:rPr>
            </w:pPr>
            <w:r>
              <w:rPr>
                <w:rStyle w:val="CodeSnippet"/>
              </w:rPr>
              <w:t xml:space="preserve">    requirements:</w:t>
            </w:r>
          </w:p>
          <w:p w14:paraId="7788F70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799F22" w14:textId="77777777" w:rsidR="002D57C4" w:rsidRDefault="002D57C4" w:rsidP="00502E57">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40DAC23A" w14:textId="77777777" w:rsidR="002D57C4" w:rsidRDefault="002D57C4" w:rsidP="00502E57">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235A13F9" w14:textId="77777777" w:rsidR="002D57C4" w:rsidRDefault="002D57C4" w:rsidP="00502E57">
            <w:pPr>
              <w:rPr>
                <w:rStyle w:val="CodeSnippet"/>
              </w:rPr>
            </w:pPr>
            <w:r>
              <w:rPr>
                <w:rStyle w:val="CodeSnippet"/>
              </w:rPr>
              <w:t xml:space="preserve">     - binding:</w:t>
            </w:r>
          </w:p>
          <w:p w14:paraId="51BCF652" w14:textId="77777777" w:rsidR="002D57C4" w:rsidRDefault="002D57C4" w:rsidP="00502E57">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94290D6" w14:textId="77777777" w:rsidR="002D57C4" w:rsidRPr="006824F5" w:rsidRDefault="002D57C4" w:rsidP="00502E57">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52B52916" w14:textId="77777777" w:rsidR="002D57C4" w:rsidRDefault="002D57C4" w:rsidP="002D57C4">
      <w:pPr>
        <w:pStyle w:val="Heading3"/>
        <w:numPr>
          <w:ilvl w:val="2"/>
          <w:numId w:val="3"/>
        </w:numPr>
      </w:pPr>
      <w:bookmarkStart w:id="622" w:name="DEFN_TYPE_CAPABILITIES_NETWORK_LINKABLE"/>
      <w:r>
        <w:lastRenderedPageBreak/>
        <w:t>tosca.capabilities.network.Linkable</w:t>
      </w:r>
    </w:p>
    <w:bookmarkEnd w:id="622"/>
    <w:p w14:paraId="0AF624E9" w14:textId="77777777" w:rsidR="002D57C4" w:rsidRDefault="002D57C4" w:rsidP="002D57C4">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BDE053" w14:textId="77777777" w:rsidTr="00502E57">
        <w:tc>
          <w:tcPr>
            <w:tcW w:w="1177" w:type="pct"/>
            <w:shd w:val="clear" w:color="auto" w:fill="D9D9D9"/>
          </w:tcPr>
          <w:p w14:paraId="1FF2B20C" w14:textId="77777777" w:rsidR="002D57C4" w:rsidRPr="00422683" w:rsidRDefault="002D57C4" w:rsidP="00502E57">
            <w:pPr>
              <w:pStyle w:val="TableText-Heading"/>
            </w:pPr>
            <w:r w:rsidRPr="00422683">
              <w:t>Shorthand Name</w:t>
            </w:r>
          </w:p>
        </w:tc>
        <w:tc>
          <w:tcPr>
            <w:tcW w:w="3823" w:type="pct"/>
          </w:tcPr>
          <w:p w14:paraId="3CA54110" w14:textId="77777777" w:rsidR="002D57C4" w:rsidRPr="005A5497" w:rsidRDefault="002D57C4" w:rsidP="00502E57">
            <w:pPr>
              <w:pStyle w:val="TableText"/>
              <w:rPr>
                <w:noProof/>
              </w:rPr>
            </w:pPr>
            <w:r>
              <w:rPr>
                <w:noProof/>
              </w:rPr>
              <w:t>Linkable</w:t>
            </w:r>
          </w:p>
        </w:tc>
      </w:tr>
      <w:tr w:rsidR="002D57C4" w:rsidRPr="004279F4" w14:paraId="53855CCC" w14:textId="77777777" w:rsidTr="00502E57">
        <w:tc>
          <w:tcPr>
            <w:tcW w:w="1177" w:type="pct"/>
            <w:shd w:val="clear" w:color="auto" w:fill="D9D9D9"/>
          </w:tcPr>
          <w:p w14:paraId="51539E01" w14:textId="77777777" w:rsidR="002D57C4" w:rsidRPr="00422683" w:rsidRDefault="002D57C4" w:rsidP="00502E57">
            <w:pPr>
              <w:pStyle w:val="TableText-Heading"/>
            </w:pPr>
            <w:r w:rsidRPr="00422683">
              <w:t>Type Qualified Name</w:t>
            </w:r>
          </w:p>
        </w:tc>
        <w:tc>
          <w:tcPr>
            <w:tcW w:w="3823" w:type="pct"/>
          </w:tcPr>
          <w:p w14:paraId="0FE15BA4" w14:textId="77777777" w:rsidR="002D57C4" w:rsidRDefault="002D57C4" w:rsidP="00502E57">
            <w:pPr>
              <w:pStyle w:val="TableText"/>
              <w:rPr>
                <w:noProof/>
              </w:rPr>
            </w:pPr>
            <w:r>
              <w:rPr>
                <w:noProof/>
              </w:rPr>
              <w:t>tosca:.Linkable</w:t>
            </w:r>
          </w:p>
        </w:tc>
      </w:tr>
      <w:tr w:rsidR="002D57C4" w:rsidRPr="004279F4" w14:paraId="61610C1F" w14:textId="77777777" w:rsidTr="00502E57">
        <w:tc>
          <w:tcPr>
            <w:tcW w:w="1177" w:type="pct"/>
            <w:shd w:val="clear" w:color="auto" w:fill="D9D9D9"/>
          </w:tcPr>
          <w:p w14:paraId="3E45DD1E" w14:textId="77777777" w:rsidR="002D57C4" w:rsidRPr="00422683" w:rsidRDefault="002D57C4" w:rsidP="00502E57">
            <w:pPr>
              <w:pStyle w:val="TableText-Heading"/>
            </w:pPr>
            <w:r w:rsidRPr="00422683">
              <w:t>Type URI</w:t>
            </w:r>
          </w:p>
        </w:tc>
        <w:tc>
          <w:tcPr>
            <w:tcW w:w="3823" w:type="pct"/>
          </w:tcPr>
          <w:p w14:paraId="1940AE07" w14:textId="77777777" w:rsidR="002D57C4" w:rsidRPr="001C038A" w:rsidRDefault="002D57C4" w:rsidP="00502E57">
            <w:pPr>
              <w:pStyle w:val="TableText"/>
            </w:pPr>
            <w:r w:rsidRPr="001C038A">
              <w:t>tosca.</w:t>
            </w:r>
            <w:r>
              <w:t>capabilities</w:t>
            </w:r>
            <w:r w:rsidRPr="001C038A">
              <w:t>.</w:t>
            </w:r>
            <w:r>
              <w:t>network.Linkable</w:t>
            </w:r>
          </w:p>
        </w:tc>
      </w:tr>
    </w:tbl>
    <w:p w14:paraId="631AE956"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11604223" w14:textId="77777777" w:rsidTr="00502E57">
        <w:trPr>
          <w:cantSplit/>
          <w:tblHeader/>
        </w:trPr>
        <w:tc>
          <w:tcPr>
            <w:tcW w:w="750" w:type="pct"/>
            <w:shd w:val="clear" w:color="auto" w:fill="D9D9D9"/>
          </w:tcPr>
          <w:p w14:paraId="1A766D8C"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4C555D8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1F159A3"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23087D09"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17B18C4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0A58858" w14:textId="77777777" w:rsidTr="00502E57">
        <w:trPr>
          <w:cantSplit/>
        </w:trPr>
        <w:tc>
          <w:tcPr>
            <w:tcW w:w="750" w:type="pct"/>
            <w:shd w:val="clear" w:color="auto" w:fill="FFFFFF"/>
          </w:tcPr>
          <w:p w14:paraId="34D5FC3A" w14:textId="77777777" w:rsidR="002D57C4" w:rsidRDefault="002D57C4" w:rsidP="00502E57">
            <w:pPr>
              <w:pStyle w:val="TableText"/>
              <w:rPr>
                <w:noProof/>
              </w:rPr>
            </w:pPr>
            <w:r>
              <w:rPr>
                <w:noProof/>
              </w:rPr>
              <w:t>N/A</w:t>
            </w:r>
          </w:p>
        </w:tc>
        <w:tc>
          <w:tcPr>
            <w:tcW w:w="491" w:type="pct"/>
            <w:shd w:val="clear" w:color="auto" w:fill="FFFFFF"/>
          </w:tcPr>
          <w:p w14:paraId="103A09CD" w14:textId="77777777" w:rsidR="002D57C4" w:rsidRDefault="002D57C4" w:rsidP="00502E57">
            <w:pPr>
              <w:pStyle w:val="TableText"/>
            </w:pPr>
            <w:r>
              <w:t>N/A</w:t>
            </w:r>
          </w:p>
        </w:tc>
        <w:tc>
          <w:tcPr>
            <w:tcW w:w="446" w:type="pct"/>
            <w:shd w:val="clear" w:color="auto" w:fill="FFFFFF"/>
          </w:tcPr>
          <w:p w14:paraId="1D96B0F3" w14:textId="77777777" w:rsidR="002D57C4" w:rsidRDefault="002D57C4" w:rsidP="00502E57">
            <w:pPr>
              <w:pStyle w:val="TableText"/>
            </w:pPr>
            <w:r>
              <w:t>N/A</w:t>
            </w:r>
          </w:p>
        </w:tc>
        <w:tc>
          <w:tcPr>
            <w:tcW w:w="895" w:type="pct"/>
            <w:shd w:val="clear" w:color="auto" w:fill="FFFFFF"/>
          </w:tcPr>
          <w:p w14:paraId="390F2BF3" w14:textId="77777777" w:rsidR="002D57C4" w:rsidRDefault="002D57C4" w:rsidP="00502E57">
            <w:pPr>
              <w:pStyle w:val="TableText"/>
            </w:pPr>
            <w:r>
              <w:t>N/A</w:t>
            </w:r>
          </w:p>
        </w:tc>
        <w:tc>
          <w:tcPr>
            <w:tcW w:w="2418" w:type="pct"/>
            <w:shd w:val="clear" w:color="auto" w:fill="FFFFFF"/>
          </w:tcPr>
          <w:p w14:paraId="1615E2AB" w14:textId="77777777" w:rsidR="002D57C4" w:rsidRDefault="002D57C4" w:rsidP="00502E57">
            <w:pPr>
              <w:pStyle w:val="TableText"/>
            </w:pPr>
            <w:r>
              <w:t>N/A</w:t>
            </w:r>
          </w:p>
        </w:tc>
      </w:tr>
    </w:tbl>
    <w:p w14:paraId="496C8A16" w14:textId="77777777" w:rsidR="002D57C4" w:rsidRPr="005E360B" w:rsidRDefault="002D57C4" w:rsidP="002D57C4">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C67AE57" w14:textId="77777777" w:rsidTr="00502E57">
        <w:tc>
          <w:tcPr>
            <w:tcW w:w="9576" w:type="dxa"/>
            <w:shd w:val="clear" w:color="auto" w:fill="D9D9D9" w:themeFill="background1" w:themeFillShade="D9"/>
          </w:tcPr>
          <w:p w14:paraId="63FA39F8" w14:textId="77777777" w:rsidR="002D57C4" w:rsidRPr="00BA0C53" w:rsidRDefault="002D57C4" w:rsidP="00502E57">
            <w:pPr>
              <w:rPr>
                <w:rStyle w:val="CodeSnippet"/>
              </w:rPr>
            </w:pPr>
            <w:r w:rsidRPr="00BA0C53">
              <w:rPr>
                <w:rStyle w:val="CodeSnippet"/>
              </w:rPr>
              <w:t>tosca.capabilities.</w:t>
            </w:r>
            <w:r>
              <w:rPr>
                <w:rStyle w:val="CodeSnippet"/>
              </w:rPr>
              <w:t>network.Linkable</w:t>
            </w:r>
            <w:r w:rsidRPr="00BA0C53">
              <w:rPr>
                <w:rStyle w:val="CodeSnippet"/>
              </w:rPr>
              <w:t>:</w:t>
            </w:r>
          </w:p>
          <w:p w14:paraId="118EBFFB" w14:textId="77777777" w:rsidR="002D57C4" w:rsidRPr="00BA0C53"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981540" w14:textId="77777777" w:rsidR="002D57C4" w:rsidRDefault="002D57C4" w:rsidP="002D57C4">
      <w:pPr>
        <w:pStyle w:val="Heading3"/>
        <w:numPr>
          <w:ilvl w:val="2"/>
          <w:numId w:val="3"/>
        </w:numPr>
      </w:pPr>
      <w:bookmarkStart w:id="623" w:name="DEFN_TYPE_RELATIONSHIPS_NETWORK_LINKSTO"/>
      <w:r w:rsidRPr="00BA389D">
        <w:t>tosca</w:t>
      </w:r>
      <w:r>
        <w:t>.</w:t>
      </w:r>
      <w:r w:rsidRPr="00BA389D">
        <w:t>relations</w:t>
      </w:r>
      <w:r>
        <w:t>hips</w:t>
      </w:r>
      <w:r w:rsidRPr="00BA389D">
        <w:t>.</w:t>
      </w:r>
      <w:r>
        <w:t>network.LinksTo</w:t>
      </w:r>
    </w:p>
    <w:bookmarkEnd w:id="623"/>
    <w:p w14:paraId="05740355" w14:textId="77777777" w:rsidR="002D57C4" w:rsidRDefault="002D57C4" w:rsidP="002D57C4">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2CED61C" w14:textId="77777777" w:rsidTr="00502E57">
        <w:tc>
          <w:tcPr>
            <w:tcW w:w="1177" w:type="pct"/>
            <w:shd w:val="clear" w:color="auto" w:fill="D9D9D9"/>
          </w:tcPr>
          <w:p w14:paraId="4EB08781" w14:textId="77777777" w:rsidR="002D57C4" w:rsidRPr="00422683" w:rsidRDefault="002D57C4" w:rsidP="00502E57">
            <w:pPr>
              <w:pStyle w:val="TableText-Heading"/>
            </w:pPr>
            <w:r w:rsidRPr="00422683">
              <w:lastRenderedPageBreak/>
              <w:t>Shorthand Name</w:t>
            </w:r>
          </w:p>
        </w:tc>
        <w:tc>
          <w:tcPr>
            <w:tcW w:w="3823" w:type="pct"/>
          </w:tcPr>
          <w:p w14:paraId="654B3F78" w14:textId="77777777" w:rsidR="002D57C4" w:rsidRPr="005A5497" w:rsidRDefault="002D57C4" w:rsidP="00502E57">
            <w:pPr>
              <w:pStyle w:val="TableText"/>
              <w:rPr>
                <w:noProof/>
              </w:rPr>
            </w:pPr>
            <w:r>
              <w:rPr>
                <w:noProof/>
              </w:rPr>
              <w:t>LinksTo</w:t>
            </w:r>
          </w:p>
        </w:tc>
      </w:tr>
      <w:tr w:rsidR="002D57C4" w:rsidRPr="004279F4" w14:paraId="05D69E11" w14:textId="77777777" w:rsidTr="00502E57">
        <w:tc>
          <w:tcPr>
            <w:tcW w:w="1177" w:type="pct"/>
            <w:shd w:val="clear" w:color="auto" w:fill="D9D9D9"/>
          </w:tcPr>
          <w:p w14:paraId="23F898C9" w14:textId="77777777" w:rsidR="002D57C4" w:rsidRPr="00422683" w:rsidRDefault="002D57C4" w:rsidP="00502E57">
            <w:pPr>
              <w:pStyle w:val="TableText-Heading"/>
            </w:pPr>
            <w:r w:rsidRPr="00422683">
              <w:t>Type Qualified Name</w:t>
            </w:r>
          </w:p>
        </w:tc>
        <w:tc>
          <w:tcPr>
            <w:tcW w:w="3823" w:type="pct"/>
          </w:tcPr>
          <w:p w14:paraId="130A1BBB" w14:textId="77777777" w:rsidR="002D57C4" w:rsidRDefault="002D57C4" w:rsidP="00502E57">
            <w:pPr>
              <w:pStyle w:val="TableText"/>
              <w:rPr>
                <w:noProof/>
              </w:rPr>
            </w:pPr>
            <w:r>
              <w:rPr>
                <w:noProof/>
              </w:rPr>
              <w:t>tosca:LinksTo</w:t>
            </w:r>
          </w:p>
        </w:tc>
      </w:tr>
      <w:tr w:rsidR="002D57C4" w:rsidRPr="004279F4" w14:paraId="21A17841" w14:textId="77777777" w:rsidTr="00502E57">
        <w:tc>
          <w:tcPr>
            <w:tcW w:w="1177" w:type="pct"/>
            <w:shd w:val="clear" w:color="auto" w:fill="D9D9D9"/>
          </w:tcPr>
          <w:p w14:paraId="157AB072" w14:textId="77777777" w:rsidR="002D57C4" w:rsidRPr="00422683" w:rsidRDefault="002D57C4" w:rsidP="00502E57">
            <w:pPr>
              <w:pStyle w:val="TableText-Heading"/>
            </w:pPr>
            <w:r w:rsidRPr="00422683">
              <w:t>Type URI</w:t>
            </w:r>
          </w:p>
        </w:tc>
        <w:tc>
          <w:tcPr>
            <w:tcW w:w="3823" w:type="pct"/>
          </w:tcPr>
          <w:p w14:paraId="1ECFB6B8" w14:textId="77777777" w:rsidR="002D57C4" w:rsidRPr="001C038A" w:rsidRDefault="002D57C4" w:rsidP="00502E57">
            <w:pPr>
              <w:pStyle w:val="TableText"/>
            </w:pPr>
            <w:r w:rsidRPr="001C038A">
              <w:t>tosca.relationships.</w:t>
            </w:r>
            <w:r>
              <w:t>network.LinksTo</w:t>
            </w:r>
          </w:p>
        </w:tc>
      </w:tr>
    </w:tbl>
    <w:p w14:paraId="4A8F0D0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17551C6" w14:textId="77777777" w:rsidTr="00502E57">
        <w:tc>
          <w:tcPr>
            <w:tcW w:w="9576" w:type="dxa"/>
            <w:shd w:val="clear" w:color="auto" w:fill="D9D9D9" w:themeFill="background1" w:themeFillShade="D9"/>
          </w:tcPr>
          <w:p w14:paraId="6CF4E22C"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09959724" w14:textId="77777777" w:rsidR="002D57C4" w:rsidRPr="006824F5" w:rsidRDefault="002D57C4" w:rsidP="00502E57">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AD3FBF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CCEF11F" w14:textId="77777777" w:rsidR="002D57C4" w:rsidRDefault="002D57C4" w:rsidP="002D57C4">
      <w:pPr>
        <w:pStyle w:val="Heading3"/>
        <w:numPr>
          <w:ilvl w:val="2"/>
          <w:numId w:val="3"/>
        </w:numPr>
      </w:pPr>
      <w:bookmarkStart w:id="624" w:name="DEFN_TYPE_RELATIONSHIPS_NETWORK_BINDTO"/>
      <w:r w:rsidRPr="00BA389D">
        <w:t>tosca</w:t>
      </w:r>
      <w:r>
        <w:t>.</w:t>
      </w:r>
      <w:r w:rsidRPr="00BA389D">
        <w:t>relations</w:t>
      </w:r>
      <w:r>
        <w:t>hips</w:t>
      </w:r>
      <w:r w:rsidRPr="00BA389D">
        <w:t>.</w:t>
      </w:r>
      <w:r>
        <w:t>network.BindsTo</w:t>
      </w:r>
    </w:p>
    <w:bookmarkEnd w:id="624"/>
    <w:p w14:paraId="3A050416" w14:textId="77777777" w:rsidR="002D57C4" w:rsidRDefault="002D57C4" w:rsidP="002D57C4">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A434290" w14:textId="77777777" w:rsidTr="00502E57">
        <w:tc>
          <w:tcPr>
            <w:tcW w:w="1177" w:type="pct"/>
            <w:shd w:val="clear" w:color="auto" w:fill="D9D9D9"/>
          </w:tcPr>
          <w:p w14:paraId="6D7A80F4" w14:textId="77777777" w:rsidR="002D57C4" w:rsidRPr="00422683" w:rsidRDefault="002D57C4" w:rsidP="00502E57">
            <w:pPr>
              <w:pStyle w:val="TableText-Heading"/>
            </w:pPr>
            <w:r w:rsidRPr="00422683">
              <w:t>Shorthand Name</w:t>
            </w:r>
          </w:p>
        </w:tc>
        <w:tc>
          <w:tcPr>
            <w:tcW w:w="3823" w:type="pct"/>
          </w:tcPr>
          <w:p w14:paraId="0FB1FCFD" w14:textId="77777777" w:rsidR="002D57C4" w:rsidRPr="005A5497" w:rsidRDefault="002D57C4" w:rsidP="00502E57">
            <w:pPr>
              <w:pStyle w:val="TableText"/>
              <w:rPr>
                <w:noProof/>
              </w:rPr>
            </w:pPr>
            <w:r>
              <w:rPr>
                <w:noProof/>
              </w:rPr>
              <w:t>network.BindsTo</w:t>
            </w:r>
          </w:p>
        </w:tc>
      </w:tr>
      <w:tr w:rsidR="002D57C4" w:rsidRPr="004279F4" w14:paraId="0694A6AB" w14:textId="77777777" w:rsidTr="00502E57">
        <w:tc>
          <w:tcPr>
            <w:tcW w:w="1177" w:type="pct"/>
            <w:shd w:val="clear" w:color="auto" w:fill="D9D9D9"/>
          </w:tcPr>
          <w:p w14:paraId="415D612F" w14:textId="77777777" w:rsidR="002D57C4" w:rsidRPr="00422683" w:rsidRDefault="002D57C4" w:rsidP="00502E57">
            <w:pPr>
              <w:pStyle w:val="TableText-Heading"/>
            </w:pPr>
            <w:r w:rsidRPr="00422683">
              <w:t>Type Qualified Name</w:t>
            </w:r>
          </w:p>
        </w:tc>
        <w:tc>
          <w:tcPr>
            <w:tcW w:w="3823" w:type="pct"/>
          </w:tcPr>
          <w:p w14:paraId="36661DDE" w14:textId="77777777" w:rsidR="002D57C4" w:rsidRDefault="002D57C4" w:rsidP="00502E57">
            <w:pPr>
              <w:pStyle w:val="TableText"/>
              <w:rPr>
                <w:noProof/>
              </w:rPr>
            </w:pPr>
            <w:r>
              <w:rPr>
                <w:noProof/>
              </w:rPr>
              <w:t>tosca:BindsTo</w:t>
            </w:r>
          </w:p>
        </w:tc>
      </w:tr>
      <w:tr w:rsidR="002D57C4" w:rsidRPr="004279F4" w14:paraId="5DADB6CF" w14:textId="77777777" w:rsidTr="00502E57">
        <w:tc>
          <w:tcPr>
            <w:tcW w:w="1177" w:type="pct"/>
            <w:shd w:val="clear" w:color="auto" w:fill="D9D9D9"/>
          </w:tcPr>
          <w:p w14:paraId="0FCA9982" w14:textId="77777777" w:rsidR="002D57C4" w:rsidRPr="00422683" w:rsidRDefault="002D57C4" w:rsidP="00502E57">
            <w:pPr>
              <w:pStyle w:val="TableText-Heading"/>
            </w:pPr>
            <w:r w:rsidRPr="00422683">
              <w:t>Type URI</w:t>
            </w:r>
          </w:p>
        </w:tc>
        <w:tc>
          <w:tcPr>
            <w:tcW w:w="3823" w:type="pct"/>
          </w:tcPr>
          <w:p w14:paraId="6A6FCA38" w14:textId="77777777" w:rsidR="002D57C4" w:rsidRPr="001C038A" w:rsidRDefault="002D57C4" w:rsidP="00502E57">
            <w:pPr>
              <w:pStyle w:val="TableText"/>
            </w:pPr>
            <w:r w:rsidRPr="001C038A">
              <w:t>tosca.relationships.</w:t>
            </w:r>
            <w:r>
              <w:t>network.Binds</w:t>
            </w:r>
            <w:r w:rsidRPr="001C038A">
              <w:t>To</w:t>
            </w:r>
          </w:p>
        </w:tc>
      </w:tr>
    </w:tbl>
    <w:p w14:paraId="6C4B15B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E971C4D" w14:textId="77777777" w:rsidTr="00502E57">
        <w:tc>
          <w:tcPr>
            <w:tcW w:w="9576" w:type="dxa"/>
            <w:shd w:val="clear" w:color="auto" w:fill="D9D9D9" w:themeFill="background1" w:themeFillShade="D9"/>
          </w:tcPr>
          <w:p w14:paraId="178BEFC2"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6E79B1D3" w14:textId="77777777" w:rsidR="002D57C4" w:rsidRDefault="002D57C4" w:rsidP="00502E57">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DA7EF60" w14:textId="77777777" w:rsidR="002D57C4" w:rsidRPr="006824F5" w:rsidRDefault="002D57C4" w:rsidP="00502E57">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46259B6D" w14:textId="77777777" w:rsidR="002D57C4" w:rsidRDefault="002D57C4" w:rsidP="002D57C4">
      <w:pPr>
        <w:pStyle w:val="Heading2"/>
        <w:numPr>
          <w:ilvl w:val="1"/>
          <w:numId w:val="3"/>
        </w:numPr>
      </w:pPr>
      <w:bookmarkStart w:id="625" w:name="_Toc302251727"/>
      <w:bookmarkStart w:id="626" w:name="_Toc445238281"/>
      <w:bookmarkStart w:id="627" w:name="_Toc397688826"/>
      <w:r>
        <w:t>Network modeling approaches</w:t>
      </w:r>
      <w:bookmarkEnd w:id="625"/>
      <w:bookmarkEnd w:id="626"/>
    </w:p>
    <w:p w14:paraId="2BC87C31" w14:textId="77777777" w:rsidR="002D57C4" w:rsidRDefault="002D57C4" w:rsidP="002D57C4">
      <w:pPr>
        <w:pStyle w:val="Heading3"/>
        <w:numPr>
          <w:ilvl w:val="2"/>
          <w:numId w:val="3"/>
        </w:numPr>
      </w:pPr>
      <w:r>
        <w:t>Option 1: Specifying a network outside the application’s Service Template</w:t>
      </w:r>
    </w:p>
    <w:p w14:paraId="4551243D" w14:textId="77777777" w:rsidR="002D57C4" w:rsidRDefault="002D57C4" w:rsidP="002D57C4">
      <w:r>
        <w:t>This approach allows someone who understands the application’s networking requirements, mapping the details of the underlying network to the appropriate node templates in the application.</w:t>
      </w:r>
    </w:p>
    <w:p w14:paraId="54E81A17" w14:textId="77777777" w:rsidR="002D57C4" w:rsidRDefault="002D57C4" w:rsidP="002D57C4"/>
    <w:p w14:paraId="673DCDB4" w14:textId="77777777" w:rsidR="002D57C4" w:rsidRDefault="002D57C4" w:rsidP="002D57C4">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9095B11" w14:textId="77777777" w:rsidR="002D57C4" w:rsidRDefault="002D57C4" w:rsidP="002D57C4"/>
    <w:p w14:paraId="06F76B81" w14:textId="77777777" w:rsidR="002D57C4" w:rsidRDefault="002D57C4" w:rsidP="002D57C4">
      <w:r>
        <w:t xml:space="preserve">This “pluggable” network template approach introduces a new normative node type called Port, capability called </w:t>
      </w:r>
      <w:hyperlink w:anchor="DEFN_TYPE_CAPABILITIES_NETWORK_LINKABLE" w:history="1">
        <w:r w:rsidRPr="00AD5D36">
          <w:rPr>
            <w:rStyle w:val="Hyperlink"/>
          </w:rPr>
          <w:t>tosca.capabilities.</w:t>
        </w:r>
        <w:r>
          <w:rPr>
            <w:rStyle w:val="Hyperlink"/>
          </w:rPr>
          <w:t>network.Linkable</w:t>
        </w:r>
      </w:hyperlink>
      <w:r>
        <w:rPr>
          <w:i/>
          <w:iCs/>
        </w:rPr>
        <w:t xml:space="preserve"> </w:t>
      </w:r>
      <w:r>
        <w:t xml:space="preserve">and relationship type called </w:t>
      </w:r>
      <w:hyperlink w:anchor="DEFN_TYPE_RELATIONSHIPS_NETWORK_LINKSTO" w:history="1">
        <w:r w:rsidRPr="00AD5D36">
          <w:rPr>
            <w:rStyle w:val="Hyperlink"/>
          </w:rPr>
          <w:t>tosca.relationships.</w:t>
        </w:r>
        <w:r>
          <w:rPr>
            <w:rStyle w:val="Hyperlink"/>
          </w:rPr>
          <w:t>network.LinksTo</w:t>
        </w:r>
      </w:hyperlink>
      <w:r>
        <w:t>.</w:t>
      </w:r>
    </w:p>
    <w:p w14:paraId="5CE3DC8C" w14:textId="77777777" w:rsidR="002D57C4" w:rsidRDefault="002D57C4" w:rsidP="002D57C4">
      <w:r>
        <w:t>The idea of the Port is to elegantly associate the desired compute nodes with the desired network nodes while not “touching” the compute itself.</w:t>
      </w:r>
    </w:p>
    <w:p w14:paraId="2C90D8E7" w14:textId="77777777" w:rsidR="002D57C4" w:rsidRDefault="002D57C4" w:rsidP="002D57C4"/>
    <w:p w14:paraId="4BDDDAED" w14:textId="77777777" w:rsidR="002D57C4" w:rsidRDefault="002D57C4" w:rsidP="002D57C4">
      <w:r>
        <w:t>The following diagram series demonstrate the plug-ability strength of this approach.</w:t>
      </w:r>
    </w:p>
    <w:p w14:paraId="19249B1B" w14:textId="77777777" w:rsidR="002D57C4" w:rsidRDefault="002D57C4" w:rsidP="002D57C4">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C5F0897" w14:textId="77777777" w:rsidR="002D57C4" w:rsidRDefault="002D57C4" w:rsidP="002D57C4">
      <w:pPr>
        <w:keepNext/>
      </w:pPr>
      <w:r>
        <w:rPr>
          <w:noProof/>
        </w:rPr>
        <w:lastRenderedPageBreak/>
        <mc:AlternateContent>
          <mc:Choice Requires="wpg">
            <w:drawing>
              <wp:inline distT="0" distB="0" distL="0" distR="0" wp14:anchorId="7F4CAF3D" wp14:editId="3BEBA229">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4914FF4" w14:textId="77777777" w:rsidR="00502E57" w:rsidRDefault="00502E57" w:rsidP="002D57C4"/>
                          </w:txbxContent>
                        </wps:txbx>
                        <wps:bodyPr rtlCol="0" anchor="ctr"/>
                      </wps:wsp>
                      <pic:pic xmlns:pic="http://schemas.openxmlformats.org/drawingml/2006/picture">
                        <pic:nvPicPr>
                          <pic:cNvPr id="26" name="Picture 26"/>
                          <pic:cNvPicPr>
                            <a:picLocks noChangeAspect="1" noChangeArrowheads="1"/>
                          </pic:cNvPicPr>
                        </pic:nvPicPr>
                        <pic:blipFill>
                          <a:blip r:embed="rId8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4914FF4" w14:textId="77777777" w:rsidR="00502E57" w:rsidRDefault="00502E57" w:rsidP="002D57C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8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0" o:title=""/>
                </v:shape>
                <w10:anchorlock/>
              </v:group>
            </w:pict>
          </mc:Fallback>
        </mc:AlternateContent>
      </w:r>
    </w:p>
    <w:p w14:paraId="54D96205" w14:textId="77777777" w:rsidR="002D57C4" w:rsidRDefault="002D57C4" w:rsidP="002D57C4">
      <w:pPr>
        <w:pStyle w:val="Caption"/>
        <w:jc w:val="center"/>
      </w:pPr>
      <w:bookmarkStart w:id="628" w:name="_Toc443660683"/>
      <w:r>
        <w:t>Figure</w:t>
      </w:r>
      <w:r>
        <w:noBreakHyphen/>
      </w:r>
      <w:r w:rsidR="00D37E2A">
        <w:fldChar w:fldCharType="begin"/>
      </w:r>
      <w:r w:rsidR="00D37E2A">
        <w:instrText xml:space="preserve"> SEQ Figure \* ARABIC \s 0 </w:instrText>
      </w:r>
      <w:r w:rsidR="00D37E2A">
        <w:fldChar w:fldCharType="separate"/>
      </w:r>
      <w:r w:rsidR="00031018">
        <w:rPr>
          <w:noProof/>
        </w:rPr>
        <w:t>6</w:t>
      </w:r>
      <w:r w:rsidR="00D37E2A">
        <w:rPr>
          <w:noProof/>
        </w:rPr>
        <w:fldChar w:fldCharType="end"/>
      </w:r>
      <w:r>
        <w:t>: Generic Service Template</w:t>
      </w:r>
      <w:bookmarkEnd w:id="628"/>
    </w:p>
    <w:p w14:paraId="32923980" w14:textId="77777777" w:rsidR="002D57C4" w:rsidRDefault="002D57C4" w:rsidP="002D57C4">
      <w:pPr>
        <w:pStyle w:val="NormalaroundTable"/>
      </w:pPr>
      <w:r>
        <w:t xml:space="preserve">When the application designer comes to consider its application networking requirement they typically call the network architect/designer from their company (who has the correct expertise). </w:t>
      </w:r>
    </w:p>
    <w:p w14:paraId="2EB4BB9E" w14:textId="77777777" w:rsidR="002D57C4" w:rsidRDefault="002D57C4" w:rsidP="002D57C4">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68E6740" w14:textId="77777777" w:rsidR="002D57C4" w:rsidRDefault="002D57C4" w:rsidP="002D57C4">
      <w:pPr>
        <w:keepNext/>
      </w:pPr>
      <w:r>
        <w:rPr>
          <w:noProof/>
        </w:rPr>
        <mc:AlternateContent>
          <mc:Choice Requires="wpg">
            <w:drawing>
              <wp:inline distT="0" distB="0" distL="0" distR="0" wp14:anchorId="59B8C10E" wp14:editId="1FD31ED7">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16268526" w14:textId="77777777" w:rsidR="00502E57" w:rsidRDefault="00502E57" w:rsidP="002D57C4"/>
                          </w:txbxContent>
                        </wps:txbx>
                        <wps:bodyPr rtlCol="0" anchor="ctr"/>
                      </wps:wsp>
                      <pic:pic xmlns:pic="http://schemas.openxmlformats.org/drawingml/2006/picture">
                        <pic:nvPicPr>
                          <pic:cNvPr id="30" name="Picture 30"/>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CBBBF4" w14:textId="77777777" w:rsidR="00502E57" w:rsidRDefault="00502E57" w:rsidP="002D57C4"/>
                          </w:txbxContent>
                        </wps:txbx>
                        <wps:bodyPr rtlCol="0" anchor="ctr"/>
                      </wps:wsp>
                      <pic:pic xmlns:pic="http://schemas.openxmlformats.org/drawingml/2006/picture">
                        <pic:nvPicPr>
                          <pic:cNvPr id="34" name="Object 3"/>
                          <pic:cNvPicPr>
                            <a:picLocks noChangeAspect="1" noChangeArrowheads="1"/>
                          </pic:cNvPicPr>
                        </pic:nvPicPr>
                        <pic:blipFill>
                          <a:blip r:embed="rId9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16268526" w14:textId="77777777" w:rsidR="00502E57" w:rsidRDefault="00502E57" w:rsidP="002D57C4"/>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8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3DCBBBF4" w14:textId="77777777" w:rsidR="00502E57" w:rsidRDefault="00502E57" w:rsidP="002D57C4"/>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4" o:title=""/>
                </v:shape>
                <w10:anchorlock/>
              </v:group>
            </w:pict>
          </mc:Fallback>
        </mc:AlternateContent>
      </w:r>
    </w:p>
    <w:p w14:paraId="001BEDB4" w14:textId="77777777" w:rsidR="002D57C4" w:rsidRDefault="002D57C4" w:rsidP="002D57C4">
      <w:pPr>
        <w:pStyle w:val="Caption"/>
        <w:jc w:val="center"/>
      </w:pPr>
      <w:bookmarkStart w:id="629" w:name="_Toc443660684"/>
      <w:r>
        <w:t>Figure</w:t>
      </w:r>
      <w:r>
        <w:noBreakHyphen/>
      </w:r>
      <w:r w:rsidR="00D37E2A">
        <w:fldChar w:fldCharType="begin"/>
      </w:r>
      <w:r w:rsidR="00D37E2A">
        <w:instrText xml:space="preserve"> SEQ Figure \* ARABIC \s 0 </w:instrText>
      </w:r>
      <w:r w:rsidR="00D37E2A">
        <w:fldChar w:fldCharType="separate"/>
      </w:r>
      <w:r w:rsidR="00031018">
        <w:rPr>
          <w:noProof/>
        </w:rPr>
        <w:t>7</w:t>
      </w:r>
      <w:r w:rsidR="00D37E2A">
        <w:rPr>
          <w:noProof/>
        </w:rPr>
        <w:fldChar w:fldCharType="end"/>
      </w:r>
      <w:r>
        <w:t>: Service template with network template A</w:t>
      </w:r>
      <w:bookmarkEnd w:id="629"/>
    </w:p>
    <w:p w14:paraId="4A7AB1A3" w14:textId="77777777" w:rsidR="002D57C4" w:rsidRDefault="002D57C4" w:rsidP="002D57C4">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5FFD8A3D" w14:textId="77777777" w:rsidR="002D57C4" w:rsidRDefault="002D57C4" w:rsidP="002D57C4">
      <w:pPr>
        <w:keepNext/>
      </w:pPr>
      <w:r>
        <w:rPr>
          <w:noProof/>
        </w:rPr>
        <w:lastRenderedPageBreak/>
        <mc:AlternateContent>
          <mc:Choice Requires="wpg">
            <w:drawing>
              <wp:inline distT="0" distB="0" distL="0" distR="0" wp14:anchorId="0152CF0A" wp14:editId="60DD5732">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D369D8" w14:textId="77777777" w:rsidR="00502E57" w:rsidRDefault="00502E57" w:rsidP="002D57C4"/>
                          </w:txbxContent>
                        </wps:txbx>
                        <wps:bodyPr rtlCol="0" anchor="ctr"/>
                      </wps:wsp>
                      <pic:pic xmlns:pic="http://schemas.openxmlformats.org/drawingml/2006/picture">
                        <pic:nvPicPr>
                          <pic:cNvPr id="37" name="Picture 37"/>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1CDF50C" w14:textId="77777777" w:rsidR="00502E57" w:rsidRDefault="00502E57" w:rsidP="002D57C4"/>
                          </w:txbxContent>
                        </wps:txbx>
                        <wps:bodyPr rtlCol="0" anchor="ctr"/>
                      </wps:wsp>
                      <pic:pic xmlns:pic="http://schemas.openxmlformats.org/drawingml/2006/picture">
                        <pic:nvPicPr>
                          <pic:cNvPr id="40" name="Picture 40"/>
                          <pic:cNvPicPr>
                            <a:picLocks noChangeAspect="1" noChangeArrowheads="1"/>
                          </pic:cNvPicPr>
                        </pic:nvPicPr>
                        <pic:blipFill>
                          <a:blip r:embed="rId9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9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5D369D8" w14:textId="77777777" w:rsidR="00502E57" w:rsidRDefault="00502E57" w:rsidP="002D57C4"/>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8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1CDF50C" w14:textId="77777777" w:rsidR="00502E57" w:rsidRDefault="00502E57" w:rsidP="002D57C4"/>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9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98" o:title=""/>
                </v:shape>
                <w10:anchorlock/>
              </v:group>
            </w:pict>
          </mc:Fallback>
        </mc:AlternateContent>
      </w:r>
    </w:p>
    <w:p w14:paraId="1CAD2E17" w14:textId="77777777" w:rsidR="002D57C4" w:rsidRDefault="002D57C4" w:rsidP="002D57C4">
      <w:pPr>
        <w:pStyle w:val="Caption"/>
        <w:jc w:val="center"/>
      </w:pPr>
      <w:bookmarkStart w:id="630" w:name="_Toc443660685"/>
      <w:r>
        <w:t>Figure</w:t>
      </w:r>
      <w:r>
        <w:noBreakHyphen/>
      </w:r>
      <w:r w:rsidR="00D37E2A">
        <w:fldChar w:fldCharType="begin"/>
      </w:r>
      <w:r w:rsidR="00D37E2A">
        <w:instrText xml:space="preserve"> SEQ Figure \* ARABIC \s 0 </w:instrText>
      </w:r>
      <w:r w:rsidR="00D37E2A">
        <w:fldChar w:fldCharType="separate"/>
      </w:r>
      <w:r w:rsidR="00031018">
        <w:rPr>
          <w:noProof/>
        </w:rPr>
        <w:t>8</w:t>
      </w:r>
      <w:r w:rsidR="00D37E2A">
        <w:rPr>
          <w:noProof/>
        </w:rPr>
        <w:fldChar w:fldCharType="end"/>
      </w:r>
      <w:r>
        <w:t>: Service template with network template B</w:t>
      </w:r>
      <w:bookmarkEnd w:id="630"/>
    </w:p>
    <w:p w14:paraId="3ACDD95C" w14:textId="77777777" w:rsidR="002D57C4" w:rsidRDefault="002D57C4" w:rsidP="002D57C4">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E33C68B" w14:textId="77777777" w:rsidTr="00502E57">
        <w:tc>
          <w:tcPr>
            <w:tcW w:w="9576" w:type="dxa"/>
            <w:shd w:val="clear" w:color="auto" w:fill="D9D9D9" w:themeFill="background1" w:themeFillShade="D9"/>
          </w:tcPr>
          <w:p w14:paraId="06187053" w14:textId="77777777" w:rsidR="002D57C4" w:rsidRPr="001422A0" w:rsidRDefault="002D57C4" w:rsidP="00502E57">
            <w:pPr>
              <w:rPr>
                <w:rStyle w:val="CodeSnippet"/>
              </w:rPr>
            </w:pPr>
            <w:r w:rsidRPr="001422A0">
              <w:rPr>
                <w:rStyle w:val="CodeSnippet"/>
              </w:rPr>
              <w:t>node_templates:</w:t>
            </w:r>
          </w:p>
          <w:p w14:paraId="7299C1B8" w14:textId="77777777" w:rsidR="002D57C4" w:rsidRPr="001422A0" w:rsidRDefault="002D57C4" w:rsidP="00502E57">
            <w:pPr>
              <w:rPr>
                <w:rStyle w:val="CodeSnippet"/>
              </w:rPr>
            </w:pPr>
            <w:r w:rsidRPr="001422A0">
              <w:rPr>
                <w:rStyle w:val="CodeSnippet"/>
              </w:rPr>
              <w:t xml:space="preserve">  frontend:</w:t>
            </w:r>
          </w:p>
          <w:p w14:paraId="0FA99813" w14:textId="77777777" w:rsidR="002D57C4" w:rsidRPr="001422A0" w:rsidRDefault="002D57C4" w:rsidP="00502E57">
            <w:pPr>
              <w:rPr>
                <w:rStyle w:val="CodeSnippet"/>
              </w:rPr>
            </w:pPr>
            <w:r w:rsidRPr="001422A0">
              <w:rPr>
                <w:rStyle w:val="CodeSnippet"/>
              </w:rPr>
              <w:t xml:space="preserve">    type: tosca.nodes.Compute</w:t>
            </w:r>
          </w:p>
          <w:p w14:paraId="783BB77D" w14:textId="77777777" w:rsidR="002D57C4" w:rsidRDefault="002D57C4" w:rsidP="00502E57">
            <w:pPr>
              <w:rPr>
                <w:rStyle w:val="CodeSnippet"/>
              </w:rPr>
            </w:pPr>
            <w:r w:rsidRPr="001422A0">
              <w:rPr>
                <w:rStyle w:val="CodeSnippet"/>
              </w:rPr>
              <w:t xml:space="preserve">    properties: # omitted for brevity</w:t>
            </w:r>
          </w:p>
          <w:p w14:paraId="25FB2528" w14:textId="77777777" w:rsidR="002D57C4" w:rsidRDefault="002D57C4" w:rsidP="00502E57">
            <w:pPr>
              <w:rPr>
                <w:rStyle w:val="CodeSnippet"/>
              </w:rPr>
            </w:pPr>
          </w:p>
          <w:p w14:paraId="2ECD34FE"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176B65D" w14:textId="77777777" w:rsidR="002D57C4" w:rsidRPr="001422A0" w:rsidRDefault="002D57C4" w:rsidP="00502E57">
            <w:pPr>
              <w:rPr>
                <w:rStyle w:val="CodeSnippet"/>
              </w:rPr>
            </w:pPr>
            <w:r w:rsidRPr="001422A0">
              <w:rPr>
                <w:rStyle w:val="CodeSnippet"/>
              </w:rPr>
              <w:t xml:space="preserve">    type: tosca.nodes.Compute</w:t>
            </w:r>
          </w:p>
          <w:p w14:paraId="123EC935" w14:textId="77777777" w:rsidR="002D57C4" w:rsidRDefault="002D57C4" w:rsidP="00502E57">
            <w:pPr>
              <w:rPr>
                <w:rStyle w:val="CodeSnippet"/>
              </w:rPr>
            </w:pPr>
            <w:r w:rsidRPr="001422A0">
              <w:rPr>
                <w:rStyle w:val="CodeSnippet"/>
              </w:rPr>
              <w:t xml:space="preserve">    properties: # omitted for brevity</w:t>
            </w:r>
          </w:p>
          <w:p w14:paraId="0DB9AB4E" w14:textId="77777777" w:rsidR="002D57C4" w:rsidRDefault="002D57C4" w:rsidP="00502E57">
            <w:pPr>
              <w:rPr>
                <w:rStyle w:val="CodeSnippet"/>
              </w:rPr>
            </w:pPr>
          </w:p>
          <w:p w14:paraId="26ED99E4"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04358F68" w14:textId="77777777" w:rsidR="002D57C4" w:rsidRPr="001422A0" w:rsidRDefault="002D57C4" w:rsidP="00502E57">
            <w:pPr>
              <w:rPr>
                <w:rStyle w:val="CodeSnippet"/>
              </w:rPr>
            </w:pPr>
            <w:r w:rsidRPr="001422A0">
              <w:rPr>
                <w:rStyle w:val="CodeSnippet"/>
              </w:rPr>
              <w:t xml:space="preserve">    type: tosca.nodes.Compute</w:t>
            </w:r>
          </w:p>
          <w:p w14:paraId="15CB3883" w14:textId="77777777" w:rsidR="002D57C4" w:rsidRDefault="002D57C4" w:rsidP="00502E57">
            <w:pPr>
              <w:rPr>
                <w:rStyle w:val="CodeSnippet"/>
              </w:rPr>
            </w:pPr>
            <w:r w:rsidRPr="001422A0">
              <w:rPr>
                <w:rStyle w:val="CodeSnippet"/>
              </w:rPr>
              <w:t xml:space="preserve">    properties: # omitted for brevity</w:t>
            </w:r>
          </w:p>
          <w:p w14:paraId="3043C81E" w14:textId="77777777" w:rsidR="002D57C4" w:rsidRDefault="002D57C4" w:rsidP="00502E57">
            <w:pPr>
              <w:rPr>
                <w:rStyle w:val="CodeSnippet"/>
              </w:rPr>
            </w:pPr>
          </w:p>
          <w:p w14:paraId="3360E829"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27B74EC1"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3E54FE22"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DA624C8" w14:textId="77777777" w:rsidR="002D57C4" w:rsidRPr="001422A0" w:rsidRDefault="002D57C4" w:rsidP="00502E57">
            <w:pPr>
              <w:rPr>
                <w:rStyle w:val="CodeSnippet"/>
              </w:rPr>
            </w:pPr>
          </w:p>
          <w:p w14:paraId="49DE02F8"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524B6AA"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4C80780A"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78A0121" w14:textId="77777777" w:rsidR="002D57C4" w:rsidRPr="001422A0" w:rsidRDefault="002D57C4" w:rsidP="00502E57">
            <w:pPr>
              <w:rPr>
                <w:rStyle w:val="CodeSnippet"/>
              </w:rPr>
            </w:pPr>
          </w:p>
          <w:p w14:paraId="045A459B" w14:textId="77777777" w:rsidR="002D57C4" w:rsidRPr="001422A0" w:rsidRDefault="002D57C4" w:rsidP="00502E57">
            <w:pPr>
              <w:rPr>
                <w:rStyle w:val="CodeSnippet"/>
              </w:rPr>
            </w:pPr>
            <w:r w:rsidRPr="001422A0">
              <w:rPr>
                <w:rStyle w:val="CodeSnippet"/>
              </w:rPr>
              <w:t xml:space="preserve"> </w:t>
            </w:r>
            <w:r>
              <w:rPr>
                <w:rStyle w:val="CodeSnippet"/>
              </w:rPr>
              <w:t xml:space="preserve"> </w:t>
            </w:r>
            <w:r w:rsidRPr="001422A0">
              <w:rPr>
                <w:rStyle w:val="CodeSnippet"/>
              </w:rPr>
              <w:t>data_network:</w:t>
            </w:r>
          </w:p>
          <w:p w14:paraId="162CED1B" w14:textId="77777777" w:rsidR="002D57C4" w:rsidRPr="001422A0" w:rsidRDefault="002D57C4" w:rsidP="00502E57">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5490D536" w14:textId="77777777" w:rsidR="002D57C4" w:rsidRPr="001422A0"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3505F7E" w14:textId="77777777" w:rsidR="002D57C4" w:rsidRDefault="002D57C4" w:rsidP="00502E57">
            <w:pPr>
              <w:rPr>
                <w:rStyle w:val="CodeSnippet"/>
              </w:rPr>
            </w:pPr>
            <w:r>
              <w:rPr>
                <w:rStyle w:val="CodeSnippet"/>
              </w:rPr>
              <w:t xml:space="preserve">  </w:t>
            </w:r>
          </w:p>
          <w:p w14:paraId="4D6C4DAC" w14:textId="77777777" w:rsidR="002D57C4" w:rsidRDefault="002D57C4" w:rsidP="00502E57">
            <w:pPr>
              <w:rPr>
                <w:rStyle w:val="CodeSnippet"/>
              </w:rPr>
            </w:pPr>
            <w:r>
              <w:rPr>
                <w:rStyle w:val="CodeSnippet"/>
              </w:rPr>
              <w:t xml:space="preserve">  # ports definition</w:t>
            </w:r>
          </w:p>
          <w:p w14:paraId="4EECA4B6" w14:textId="77777777" w:rsidR="002D57C4" w:rsidRPr="009B5610" w:rsidRDefault="002D57C4" w:rsidP="00502E57">
            <w:pPr>
              <w:rPr>
                <w:rStyle w:val="CodeSnippet"/>
              </w:rPr>
            </w:pPr>
            <w:r>
              <w:rPr>
                <w:rStyle w:val="CodeSnippet"/>
              </w:rPr>
              <w:t xml:space="preserve">  </w:t>
            </w:r>
            <w:r w:rsidRPr="009B5610">
              <w:rPr>
                <w:rStyle w:val="CodeSnippet"/>
              </w:rPr>
              <w:t>fe_oam_net_port:</w:t>
            </w:r>
          </w:p>
          <w:p w14:paraId="6777C32A"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7887156B" w14:textId="77777777" w:rsidR="002D57C4" w:rsidRPr="009B5610" w:rsidRDefault="002D57C4" w:rsidP="00502E57">
            <w:pPr>
              <w:rPr>
                <w:rStyle w:val="CodeSnippet"/>
              </w:rPr>
            </w:pPr>
            <w:r w:rsidRPr="009B5610">
              <w:rPr>
                <w:rStyle w:val="CodeSnippet"/>
              </w:rPr>
              <w:t xml:space="preserve">    properties:</w:t>
            </w:r>
          </w:p>
          <w:p w14:paraId="714DB10A" w14:textId="77777777" w:rsidR="002D57C4" w:rsidRDefault="002D57C4" w:rsidP="00502E57">
            <w:pPr>
              <w:rPr>
                <w:rStyle w:val="CodeSnippet"/>
              </w:rPr>
            </w:pPr>
            <w:r>
              <w:rPr>
                <w:rStyle w:val="CodeSnippet"/>
              </w:rPr>
              <w:t xml:space="preserve">      is_default: true</w:t>
            </w:r>
          </w:p>
          <w:p w14:paraId="4C8DC08C" w14:textId="77777777" w:rsidR="002D57C4" w:rsidRDefault="002D57C4" w:rsidP="00502E57">
            <w:pPr>
              <w:rPr>
                <w:rStyle w:val="CodeSnippet"/>
              </w:rPr>
            </w:pPr>
            <w:r>
              <w:rPr>
                <w:rStyle w:val="CodeSnippet"/>
              </w:rPr>
              <w:t xml:space="preserve">      ip_range_start: { get_input: fe_oam_net_ip_range_start }</w:t>
            </w:r>
          </w:p>
          <w:p w14:paraId="752094B2" w14:textId="77777777" w:rsidR="002D57C4" w:rsidRPr="009B5610" w:rsidRDefault="002D57C4" w:rsidP="00502E57">
            <w:pPr>
              <w:rPr>
                <w:rStyle w:val="CodeSnippet"/>
              </w:rPr>
            </w:pPr>
            <w:r>
              <w:rPr>
                <w:rStyle w:val="CodeSnippet"/>
              </w:rPr>
              <w:t xml:space="preserve">      ip_range_end: { get_input: fe_oam_net_ip_range_end } </w:t>
            </w:r>
          </w:p>
          <w:p w14:paraId="7DF568B2" w14:textId="77777777" w:rsidR="002D57C4" w:rsidRPr="009B5610" w:rsidRDefault="002D57C4" w:rsidP="00502E57">
            <w:pPr>
              <w:rPr>
                <w:rStyle w:val="CodeSnippet"/>
              </w:rPr>
            </w:pPr>
            <w:r w:rsidRPr="009B5610">
              <w:rPr>
                <w:rStyle w:val="CodeSnippet"/>
              </w:rPr>
              <w:t xml:space="preserve">    requirements:</w:t>
            </w:r>
          </w:p>
          <w:p w14:paraId="4ABE7491"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078ABAEB"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70316D7C" w14:textId="77777777" w:rsidR="002D57C4" w:rsidRPr="009B5610" w:rsidRDefault="002D57C4" w:rsidP="00502E57">
            <w:pPr>
              <w:rPr>
                <w:rStyle w:val="CodeSnippet"/>
              </w:rPr>
            </w:pPr>
            <w:r w:rsidRPr="009B5610">
              <w:rPr>
                <w:rStyle w:val="CodeSnippet"/>
              </w:rPr>
              <w:t xml:space="preserve">      </w:t>
            </w:r>
          </w:p>
          <w:p w14:paraId="33421D04" w14:textId="77777777" w:rsidR="002D57C4" w:rsidRPr="009B5610" w:rsidRDefault="002D57C4" w:rsidP="00502E57">
            <w:pPr>
              <w:rPr>
                <w:rStyle w:val="CodeSnippet"/>
              </w:rPr>
            </w:pPr>
            <w:r w:rsidRPr="009B5610">
              <w:rPr>
                <w:rStyle w:val="CodeSnippet"/>
              </w:rPr>
              <w:t xml:space="preserve">  fe_admin_net_port:</w:t>
            </w:r>
          </w:p>
          <w:p w14:paraId="0A5FFCB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1F6FDA25" w14:textId="77777777" w:rsidR="002D57C4" w:rsidRPr="009B5610" w:rsidRDefault="002D57C4" w:rsidP="00502E57">
            <w:pPr>
              <w:rPr>
                <w:rStyle w:val="CodeSnippet"/>
              </w:rPr>
            </w:pPr>
            <w:r w:rsidRPr="009B5610">
              <w:rPr>
                <w:rStyle w:val="CodeSnippet"/>
              </w:rPr>
              <w:t xml:space="preserve">    requirements:</w:t>
            </w:r>
          </w:p>
          <w:p w14:paraId="21107E1B"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0C2A24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5D88125" w14:textId="77777777" w:rsidR="002D57C4" w:rsidRDefault="002D57C4" w:rsidP="00502E57">
            <w:pPr>
              <w:rPr>
                <w:rStyle w:val="CodeSnippet"/>
              </w:rPr>
            </w:pPr>
            <w:r w:rsidRPr="009B5610">
              <w:rPr>
                <w:rStyle w:val="CodeSnippet"/>
              </w:rPr>
              <w:t xml:space="preserve">      </w:t>
            </w:r>
          </w:p>
          <w:p w14:paraId="2DDF2BE1" w14:textId="77777777" w:rsidR="002D57C4" w:rsidRPr="009B5610" w:rsidRDefault="002D57C4" w:rsidP="00502E57">
            <w:pPr>
              <w:rPr>
                <w:rStyle w:val="CodeSnippet"/>
              </w:rPr>
            </w:pPr>
            <w:r w:rsidRPr="009B5610">
              <w:rPr>
                <w:rStyle w:val="CodeSnippet"/>
              </w:rPr>
              <w:t xml:space="preserve">  be_admin_net_port:</w:t>
            </w:r>
          </w:p>
          <w:p w14:paraId="65A31C7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3D891219" w14:textId="77777777" w:rsidR="002D57C4" w:rsidRPr="009B5610" w:rsidRDefault="002D57C4" w:rsidP="00502E57">
            <w:pPr>
              <w:rPr>
                <w:rStyle w:val="CodeSnippet"/>
              </w:rPr>
            </w:pPr>
            <w:r w:rsidRPr="009B5610">
              <w:rPr>
                <w:rStyle w:val="CodeSnippet"/>
              </w:rPr>
              <w:t xml:space="preserve">    properties:</w:t>
            </w:r>
          </w:p>
          <w:p w14:paraId="4E881A61" w14:textId="77777777" w:rsidR="002D57C4" w:rsidRPr="009B5610" w:rsidRDefault="002D57C4" w:rsidP="00502E57">
            <w:pPr>
              <w:rPr>
                <w:rStyle w:val="CodeSnippet"/>
              </w:rPr>
            </w:pPr>
            <w:r w:rsidRPr="009B5610">
              <w:rPr>
                <w:rStyle w:val="CodeSnippet"/>
              </w:rPr>
              <w:t xml:space="preserve">       order: 0</w:t>
            </w:r>
          </w:p>
          <w:p w14:paraId="5668D826" w14:textId="77777777" w:rsidR="002D57C4" w:rsidRPr="009B5610" w:rsidRDefault="002D57C4" w:rsidP="00502E57">
            <w:pPr>
              <w:rPr>
                <w:rStyle w:val="CodeSnippet"/>
              </w:rPr>
            </w:pPr>
            <w:r w:rsidRPr="009B5610">
              <w:rPr>
                <w:rStyle w:val="CodeSnippet"/>
              </w:rPr>
              <w:t xml:space="preserve">    requirements:</w:t>
            </w:r>
          </w:p>
          <w:p w14:paraId="0F390CA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AA6931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365DD4F" w14:textId="77777777" w:rsidR="002D57C4" w:rsidRPr="009B5610" w:rsidRDefault="002D57C4" w:rsidP="00502E57">
            <w:pPr>
              <w:rPr>
                <w:rStyle w:val="CodeSnippet"/>
              </w:rPr>
            </w:pPr>
            <w:r w:rsidRPr="009B5610">
              <w:rPr>
                <w:rStyle w:val="CodeSnippet"/>
              </w:rPr>
              <w:t xml:space="preserve">      </w:t>
            </w:r>
          </w:p>
          <w:p w14:paraId="75E7CE27" w14:textId="77777777" w:rsidR="002D57C4" w:rsidRPr="009B5610" w:rsidRDefault="002D57C4" w:rsidP="00502E57">
            <w:pPr>
              <w:rPr>
                <w:rStyle w:val="CodeSnippet"/>
              </w:rPr>
            </w:pPr>
            <w:r w:rsidRPr="009B5610">
              <w:rPr>
                <w:rStyle w:val="CodeSnippet"/>
              </w:rPr>
              <w:t xml:space="preserve">  be_data_net_port:</w:t>
            </w:r>
          </w:p>
          <w:p w14:paraId="58DC9FA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22E6DD9C" w14:textId="77777777" w:rsidR="002D57C4" w:rsidRPr="009B5610" w:rsidRDefault="002D57C4" w:rsidP="00502E57">
            <w:pPr>
              <w:rPr>
                <w:rStyle w:val="CodeSnippet"/>
              </w:rPr>
            </w:pPr>
            <w:r w:rsidRPr="009B5610">
              <w:rPr>
                <w:rStyle w:val="CodeSnippet"/>
              </w:rPr>
              <w:t xml:space="preserve">    properties:</w:t>
            </w:r>
          </w:p>
          <w:p w14:paraId="0DD065C5" w14:textId="77777777" w:rsidR="002D57C4" w:rsidRPr="009B5610" w:rsidRDefault="002D57C4" w:rsidP="00502E57">
            <w:pPr>
              <w:rPr>
                <w:rStyle w:val="CodeSnippet"/>
              </w:rPr>
            </w:pPr>
            <w:r w:rsidRPr="009B5610">
              <w:rPr>
                <w:rStyle w:val="CodeSnippet"/>
              </w:rPr>
              <w:t xml:space="preserve">       order: 1</w:t>
            </w:r>
          </w:p>
          <w:p w14:paraId="0EDCDD9B" w14:textId="77777777" w:rsidR="002D57C4" w:rsidRPr="009B5610" w:rsidRDefault="002D57C4" w:rsidP="00502E57">
            <w:pPr>
              <w:rPr>
                <w:rStyle w:val="CodeSnippet"/>
              </w:rPr>
            </w:pPr>
            <w:r w:rsidRPr="009B5610">
              <w:rPr>
                <w:rStyle w:val="CodeSnippet"/>
              </w:rPr>
              <w:t xml:space="preserve">    requirements:</w:t>
            </w:r>
          </w:p>
          <w:p w14:paraId="4A2E4F2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6D9EC4A8" w14:textId="77777777" w:rsidR="002D57C4" w:rsidRPr="009B5610" w:rsidRDefault="002D57C4" w:rsidP="00502E57">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7EEB6427" w14:textId="77777777" w:rsidR="002D57C4" w:rsidRPr="009B5610" w:rsidRDefault="002D57C4" w:rsidP="00502E57">
            <w:pPr>
              <w:rPr>
                <w:rStyle w:val="CodeSnippet"/>
              </w:rPr>
            </w:pPr>
          </w:p>
          <w:p w14:paraId="276E2794" w14:textId="77777777" w:rsidR="002D57C4" w:rsidRPr="009B5610" w:rsidRDefault="002D57C4" w:rsidP="00502E57">
            <w:pPr>
              <w:rPr>
                <w:rStyle w:val="CodeSnippet"/>
              </w:rPr>
            </w:pPr>
            <w:r>
              <w:rPr>
                <w:rStyle w:val="CodeSnippet"/>
              </w:rPr>
              <w:t xml:space="preserve">  </w:t>
            </w:r>
            <w:r w:rsidRPr="009B5610">
              <w:rPr>
                <w:rStyle w:val="CodeSnippet"/>
              </w:rPr>
              <w:t>db_data_net_port:</w:t>
            </w:r>
          </w:p>
          <w:p w14:paraId="47F11289"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0660ED56" w14:textId="77777777" w:rsidR="002D57C4" w:rsidRDefault="002D57C4" w:rsidP="00502E57">
            <w:pPr>
              <w:rPr>
                <w:rStyle w:val="CodeSnippet"/>
              </w:rPr>
            </w:pPr>
            <w:r w:rsidRPr="009B5610">
              <w:rPr>
                <w:rStyle w:val="CodeSnippet"/>
              </w:rPr>
              <w:t xml:space="preserve">    requirements:      </w:t>
            </w:r>
          </w:p>
          <w:p w14:paraId="4F7DAE5E"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239739D8" w14:textId="77777777" w:rsidR="002D57C4" w:rsidRPr="009B5610" w:rsidRDefault="002D57C4" w:rsidP="00502E57">
            <w:pPr>
              <w:rPr>
                <w:rStyle w:val="CodeSnippet"/>
              </w:rPr>
            </w:pPr>
            <w:r w:rsidRPr="009B5610">
              <w:rPr>
                <w:rStyle w:val="CodeSnippet"/>
              </w:rPr>
              <w:t xml:space="preserve">      - </w:t>
            </w:r>
            <w:r>
              <w:rPr>
                <w:rStyle w:val="CodeSnippet"/>
              </w:rPr>
              <w:t>binding</w:t>
            </w:r>
            <w:r w:rsidRPr="009B5610">
              <w:rPr>
                <w:rStyle w:val="CodeSnippet"/>
              </w:rPr>
              <w:t>: database</w:t>
            </w:r>
          </w:p>
          <w:p w14:paraId="7B92EA4F" w14:textId="77777777" w:rsidR="002D57C4" w:rsidRPr="006824F5" w:rsidRDefault="002D57C4" w:rsidP="00502E57">
            <w:pPr>
              <w:rPr>
                <w:rStyle w:val="CodeSnippet"/>
              </w:rPr>
            </w:pPr>
          </w:p>
        </w:tc>
      </w:tr>
    </w:tbl>
    <w:p w14:paraId="3354A76D" w14:textId="77777777" w:rsidR="002D57C4" w:rsidRDefault="002D57C4" w:rsidP="002D57C4">
      <w:pPr>
        <w:pStyle w:val="Heading3"/>
        <w:numPr>
          <w:ilvl w:val="2"/>
          <w:numId w:val="3"/>
        </w:numPr>
      </w:pPr>
      <w:r>
        <w:lastRenderedPageBreak/>
        <w:t>Option 2: Specifying network requirements within the application’s Service Template</w:t>
      </w:r>
    </w:p>
    <w:p w14:paraId="51A7CDC6" w14:textId="77777777" w:rsidR="002D57C4" w:rsidRDefault="002D57C4" w:rsidP="002D57C4">
      <w:r>
        <w:t>This approach allows the Service Template designer to map an endpoint to a logical network.</w:t>
      </w:r>
    </w:p>
    <w:p w14:paraId="2D8E0238" w14:textId="77777777" w:rsidR="002D57C4" w:rsidRDefault="002D57C4" w:rsidP="002D57C4">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3204AD" w14:textId="77777777" w:rsidTr="00502E57">
        <w:tc>
          <w:tcPr>
            <w:tcW w:w="9576" w:type="dxa"/>
            <w:shd w:val="clear" w:color="auto" w:fill="D9D9D9" w:themeFill="background1" w:themeFillShade="D9"/>
          </w:tcPr>
          <w:p w14:paraId="3BF7D74A" w14:textId="77777777" w:rsidR="002D57C4" w:rsidRPr="001422A0" w:rsidRDefault="002D57C4" w:rsidP="00502E57">
            <w:pPr>
              <w:rPr>
                <w:rStyle w:val="CodeSnippet"/>
              </w:rPr>
            </w:pPr>
            <w:r w:rsidRPr="001422A0">
              <w:rPr>
                <w:rStyle w:val="CodeSnippet"/>
              </w:rPr>
              <w:t>node_templates:</w:t>
            </w:r>
          </w:p>
          <w:p w14:paraId="2E0B0D86" w14:textId="77777777" w:rsidR="002D57C4" w:rsidRPr="001422A0" w:rsidRDefault="002D57C4" w:rsidP="00502E57">
            <w:pPr>
              <w:rPr>
                <w:rStyle w:val="CodeSnippet"/>
              </w:rPr>
            </w:pPr>
            <w:r w:rsidRPr="001422A0">
              <w:rPr>
                <w:rStyle w:val="CodeSnippet"/>
              </w:rPr>
              <w:t xml:space="preserve">  frontend:</w:t>
            </w:r>
          </w:p>
          <w:p w14:paraId="791286C6" w14:textId="77777777" w:rsidR="002D57C4" w:rsidRPr="001422A0" w:rsidRDefault="002D57C4" w:rsidP="00502E57">
            <w:pPr>
              <w:rPr>
                <w:rStyle w:val="CodeSnippet"/>
              </w:rPr>
            </w:pPr>
            <w:r w:rsidRPr="001422A0">
              <w:rPr>
                <w:rStyle w:val="CodeSnippet"/>
              </w:rPr>
              <w:t xml:space="preserve">    type: tosca.nodes.Compute</w:t>
            </w:r>
          </w:p>
          <w:p w14:paraId="56C94381" w14:textId="77777777" w:rsidR="002D57C4" w:rsidRDefault="002D57C4" w:rsidP="00502E57">
            <w:pPr>
              <w:rPr>
                <w:rStyle w:val="CodeSnippet"/>
              </w:rPr>
            </w:pPr>
            <w:r w:rsidRPr="001422A0">
              <w:rPr>
                <w:rStyle w:val="CodeSnippet"/>
              </w:rPr>
              <w:t xml:space="preserve">    properties: # omitted for brevity</w:t>
            </w:r>
          </w:p>
          <w:p w14:paraId="022F8329" w14:textId="77777777" w:rsidR="002D57C4" w:rsidRDefault="002D57C4" w:rsidP="00502E57">
            <w:pPr>
              <w:rPr>
                <w:rStyle w:val="CodeSnippet"/>
              </w:rPr>
            </w:pPr>
            <w:r>
              <w:rPr>
                <w:rStyle w:val="CodeSnippet"/>
              </w:rPr>
              <w:t xml:space="preserve">    requirements:</w:t>
            </w:r>
          </w:p>
          <w:p w14:paraId="73C76075" w14:textId="77777777" w:rsidR="002D57C4" w:rsidRDefault="002D57C4" w:rsidP="00502E57">
            <w:pPr>
              <w:rPr>
                <w:rStyle w:val="CodeSnippet"/>
              </w:rPr>
            </w:pPr>
            <w:r>
              <w:rPr>
                <w:rStyle w:val="CodeSnippet"/>
              </w:rPr>
              <w:t xml:space="preserve">      - network_oam: oam_network</w:t>
            </w:r>
          </w:p>
          <w:p w14:paraId="42CC5AEC" w14:textId="77777777" w:rsidR="002D57C4" w:rsidRPr="001422A0" w:rsidRDefault="002D57C4" w:rsidP="00502E57">
            <w:pPr>
              <w:rPr>
                <w:rStyle w:val="CodeSnippet"/>
              </w:rPr>
            </w:pPr>
            <w:r>
              <w:rPr>
                <w:rStyle w:val="CodeSnippet"/>
              </w:rPr>
              <w:t xml:space="preserve">      - network_admin: admin_network</w:t>
            </w:r>
          </w:p>
          <w:p w14:paraId="34C8E83A"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A81C068" w14:textId="77777777" w:rsidR="002D57C4" w:rsidRPr="001422A0" w:rsidRDefault="002D57C4" w:rsidP="00502E57">
            <w:pPr>
              <w:rPr>
                <w:rStyle w:val="CodeSnippet"/>
              </w:rPr>
            </w:pPr>
            <w:r w:rsidRPr="001422A0">
              <w:rPr>
                <w:rStyle w:val="CodeSnippet"/>
              </w:rPr>
              <w:t xml:space="preserve">    type: tosca.nodes.Compute</w:t>
            </w:r>
          </w:p>
          <w:p w14:paraId="7EBF0642" w14:textId="77777777" w:rsidR="002D57C4" w:rsidRDefault="002D57C4" w:rsidP="00502E57">
            <w:pPr>
              <w:rPr>
                <w:rStyle w:val="CodeSnippet"/>
              </w:rPr>
            </w:pPr>
            <w:r w:rsidRPr="001422A0">
              <w:rPr>
                <w:rStyle w:val="CodeSnippet"/>
              </w:rPr>
              <w:t xml:space="preserve">    properties: # omitted for brevity</w:t>
            </w:r>
          </w:p>
          <w:p w14:paraId="015FFFD3" w14:textId="77777777" w:rsidR="002D57C4" w:rsidRDefault="002D57C4" w:rsidP="00502E57">
            <w:pPr>
              <w:rPr>
                <w:rStyle w:val="CodeSnippet"/>
              </w:rPr>
            </w:pPr>
            <w:r>
              <w:rPr>
                <w:rStyle w:val="CodeSnippet"/>
              </w:rPr>
              <w:t xml:space="preserve">    requirements:</w:t>
            </w:r>
          </w:p>
          <w:p w14:paraId="5AE60037" w14:textId="77777777" w:rsidR="002D57C4" w:rsidRDefault="002D57C4" w:rsidP="00502E57">
            <w:pPr>
              <w:rPr>
                <w:rStyle w:val="CodeSnippet"/>
              </w:rPr>
            </w:pPr>
            <w:r>
              <w:rPr>
                <w:rStyle w:val="CodeSnippet"/>
              </w:rPr>
              <w:t xml:space="preserve">      - network_admin: admin_network </w:t>
            </w:r>
          </w:p>
          <w:p w14:paraId="44A33185" w14:textId="77777777" w:rsidR="002D57C4" w:rsidRDefault="002D57C4" w:rsidP="00502E57">
            <w:pPr>
              <w:rPr>
                <w:rStyle w:val="CodeSnippet"/>
              </w:rPr>
            </w:pPr>
            <w:r>
              <w:rPr>
                <w:rStyle w:val="CodeSnippet"/>
              </w:rPr>
              <w:t xml:space="preserve">      - network_data: data_network</w:t>
            </w:r>
          </w:p>
          <w:p w14:paraId="43AFA411" w14:textId="77777777" w:rsidR="002D57C4" w:rsidRPr="001422A0" w:rsidRDefault="002D57C4" w:rsidP="00502E57">
            <w:pPr>
              <w:rPr>
                <w:rStyle w:val="CodeSnippet"/>
              </w:rPr>
            </w:pPr>
          </w:p>
          <w:p w14:paraId="4435F778"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65638185" w14:textId="77777777" w:rsidR="002D57C4" w:rsidRPr="001422A0" w:rsidRDefault="002D57C4" w:rsidP="00502E57">
            <w:pPr>
              <w:rPr>
                <w:rStyle w:val="CodeSnippet"/>
              </w:rPr>
            </w:pPr>
            <w:r w:rsidRPr="001422A0">
              <w:rPr>
                <w:rStyle w:val="CodeSnippet"/>
              </w:rPr>
              <w:t xml:space="preserve">    type: tosca.nodes.Compute</w:t>
            </w:r>
          </w:p>
          <w:p w14:paraId="356CBDBC" w14:textId="77777777" w:rsidR="002D57C4" w:rsidRDefault="002D57C4" w:rsidP="00502E57">
            <w:pPr>
              <w:rPr>
                <w:rStyle w:val="CodeSnippet"/>
              </w:rPr>
            </w:pPr>
            <w:r w:rsidRPr="001422A0">
              <w:rPr>
                <w:rStyle w:val="CodeSnippet"/>
              </w:rPr>
              <w:t xml:space="preserve">    properties: # omitted for brevity</w:t>
            </w:r>
          </w:p>
          <w:p w14:paraId="27B796C9" w14:textId="77777777" w:rsidR="002D57C4" w:rsidRDefault="002D57C4" w:rsidP="00502E57">
            <w:pPr>
              <w:rPr>
                <w:rStyle w:val="CodeSnippet"/>
              </w:rPr>
            </w:pPr>
            <w:r>
              <w:rPr>
                <w:rStyle w:val="CodeSnippet"/>
              </w:rPr>
              <w:t xml:space="preserve">    requirements:</w:t>
            </w:r>
          </w:p>
          <w:p w14:paraId="49206D6B" w14:textId="77777777" w:rsidR="002D57C4" w:rsidRDefault="002D57C4" w:rsidP="00502E57">
            <w:pPr>
              <w:rPr>
                <w:rStyle w:val="CodeSnippet"/>
              </w:rPr>
            </w:pPr>
            <w:r>
              <w:rPr>
                <w:rStyle w:val="CodeSnippet"/>
              </w:rPr>
              <w:t xml:space="preserve">      - network_data: data_network </w:t>
            </w:r>
          </w:p>
          <w:p w14:paraId="7C1277E3" w14:textId="77777777" w:rsidR="002D57C4" w:rsidRDefault="002D57C4" w:rsidP="00502E57">
            <w:pPr>
              <w:rPr>
                <w:rStyle w:val="CodeSnippet"/>
              </w:rPr>
            </w:pPr>
          </w:p>
          <w:p w14:paraId="6B8E2D62"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486FF46C"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0A00BBC3" w14:textId="77777777" w:rsidR="002D57C4" w:rsidRPr="001422A0" w:rsidRDefault="002D57C4" w:rsidP="00502E57">
            <w:pPr>
              <w:rPr>
                <w:rStyle w:val="CodeSnippet"/>
              </w:rPr>
            </w:pPr>
            <w:r w:rsidRPr="001422A0">
              <w:rPr>
                <w:rStyle w:val="CodeSnippet"/>
              </w:rPr>
              <w:t xml:space="preserve">    properties:</w:t>
            </w:r>
          </w:p>
          <w:p w14:paraId="592FEA3A" w14:textId="77777777" w:rsidR="002D57C4" w:rsidRPr="001422A0" w:rsidRDefault="002D57C4" w:rsidP="00502E57">
            <w:pPr>
              <w:rPr>
                <w:rStyle w:val="CodeSnippet"/>
              </w:rPr>
            </w:pPr>
            <w:r w:rsidRPr="001422A0">
              <w:rPr>
                <w:rStyle w:val="CodeSnippet"/>
              </w:rPr>
              <w:t xml:space="preserve">      ip_version:  { get_input: oam_network_ip_version } </w:t>
            </w:r>
          </w:p>
          <w:p w14:paraId="1E398A5D" w14:textId="77777777" w:rsidR="002D57C4" w:rsidRPr="001422A0" w:rsidRDefault="002D57C4" w:rsidP="00502E57">
            <w:pPr>
              <w:rPr>
                <w:rStyle w:val="CodeSnippet"/>
              </w:rPr>
            </w:pPr>
            <w:r w:rsidRPr="001422A0">
              <w:rPr>
                <w:rStyle w:val="CodeSnippet"/>
              </w:rPr>
              <w:t xml:space="preserve">      cidr: { get_input: oam_network_cidr }</w:t>
            </w:r>
          </w:p>
          <w:p w14:paraId="207DDCB7" w14:textId="77777777" w:rsidR="002D57C4" w:rsidRPr="001422A0" w:rsidRDefault="002D57C4" w:rsidP="00502E57">
            <w:pPr>
              <w:rPr>
                <w:rStyle w:val="CodeSnippet"/>
              </w:rPr>
            </w:pPr>
            <w:r w:rsidRPr="001422A0">
              <w:rPr>
                <w:rStyle w:val="CodeSnippet"/>
              </w:rPr>
              <w:t xml:space="preserve">      start_ip: { get_input: oam_network_start_ip }</w:t>
            </w:r>
          </w:p>
          <w:p w14:paraId="17892489" w14:textId="77777777" w:rsidR="002D57C4" w:rsidRDefault="002D57C4" w:rsidP="00502E57">
            <w:pPr>
              <w:rPr>
                <w:rStyle w:val="CodeSnippet"/>
              </w:rPr>
            </w:pPr>
            <w:r w:rsidRPr="001422A0">
              <w:rPr>
                <w:rStyle w:val="CodeSnippet"/>
              </w:rPr>
              <w:t xml:space="preserve">      end_ip: { get_input: oam_network_end_ip }</w:t>
            </w:r>
          </w:p>
          <w:p w14:paraId="034B5D43" w14:textId="77777777" w:rsidR="002D57C4" w:rsidRPr="001422A0" w:rsidRDefault="002D57C4" w:rsidP="00502E57">
            <w:pPr>
              <w:rPr>
                <w:rStyle w:val="CodeSnippet"/>
              </w:rPr>
            </w:pPr>
          </w:p>
          <w:p w14:paraId="7D457D5F"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DE7A1E4"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A3AACD3" w14:textId="77777777" w:rsidR="002D57C4" w:rsidRPr="001422A0" w:rsidRDefault="002D57C4" w:rsidP="00502E57">
            <w:pPr>
              <w:rPr>
                <w:rStyle w:val="CodeSnippet"/>
              </w:rPr>
            </w:pPr>
            <w:r w:rsidRPr="001422A0">
              <w:rPr>
                <w:rStyle w:val="CodeSnippet"/>
              </w:rPr>
              <w:t xml:space="preserve">    properties:</w:t>
            </w:r>
          </w:p>
          <w:p w14:paraId="68050460" w14:textId="77777777" w:rsidR="002D57C4" w:rsidRPr="001422A0" w:rsidRDefault="002D57C4" w:rsidP="00502E57">
            <w:pPr>
              <w:rPr>
                <w:rStyle w:val="CodeSnippet"/>
              </w:rPr>
            </w:pPr>
            <w:r w:rsidRPr="001422A0">
              <w:rPr>
                <w:rStyle w:val="CodeSnippet"/>
              </w:rPr>
              <w:t xml:space="preserve">      ip_version:  { get_input: admin_network_ip_version } </w:t>
            </w:r>
          </w:p>
          <w:p w14:paraId="2385BC08" w14:textId="77777777" w:rsidR="002D57C4" w:rsidRDefault="002D57C4" w:rsidP="00502E57">
            <w:pPr>
              <w:rPr>
                <w:rStyle w:val="CodeSnippet"/>
              </w:rPr>
            </w:pPr>
            <w:r w:rsidRPr="001422A0">
              <w:rPr>
                <w:rStyle w:val="CodeSnippet"/>
              </w:rPr>
              <w:t xml:space="preserve">      dhcp_enabled: { get_input: admin_network_dhcp_enabled }  </w:t>
            </w:r>
          </w:p>
          <w:p w14:paraId="5C8B3A9F" w14:textId="77777777" w:rsidR="002D57C4" w:rsidRPr="001422A0" w:rsidRDefault="002D57C4" w:rsidP="00502E57">
            <w:pPr>
              <w:rPr>
                <w:rStyle w:val="CodeSnippet"/>
              </w:rPr>
            </w:pPr>
          </w:p>
          <w:p w14:paraId="6454DD0C" w14:textId="77777777" w:rsidR="002D57C4" w:rsidRPr="001422A0" w:rsidRDefault="002D57C4" w:rsidP="00502E57">
            <w:pPr>
              <w:rPr>
                <w:rStyle w:val="CodeSnippet"/>
              </w:rPr>
            </w:pPr>
            <w:r>
              <w:rPr>
                <w:rStyle w:val="CodeSnippet"/>
              </w:rPr>
              <w:t xml:space="preserve">  </w:t>
            </w:r>
            <w:r w:rsidRPr="001422A0">
              <w:rPr>
                <w:rStyle w:val="CodeSnippet"/>
              </w:rPr>
              <w:t>data_network:</w:t>
            </w:r>
          </w:p>
          <w:p w14:paraId="26B0F5CB"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DD23DD1" w14:textId="77777777" w:rsidR="002D57C4" w:rsidRPr="001422A0" w:rsidRDefault="002D57C4" w:rsidP="00502E57">
            <w:pPr>
              <w:rPr>
                <w:rStyle w:val="CodeSnippet"/>
              </w:rPr>
            </w:pPr>
            <w:r w:rsidRPr="001422A0">
              <w:rPr>
                <w:rStyle w:val="CodeSnippet"/>
              </w:rPr>
              <w:t xml:space="preserve">    properties:</w:t>
            </w:r>
          </w:p>
          <w:p w14:paraId="359A694C" w14:textId="77777777" w:rsidR="002D57C4" w:rsidRPr="001422A0" w:rsidRDefault="002D57C4" w:rsidP="00502E57">
            <w:pPr>
              <w:rPr>
                <w:rStyle w:val="CodeSnippet"/>
              </w:rPr>
            </w:pPr>
            <w:r w:rsidRPr="001422A0">
              <w:rPr>
                <w:rStyle w:val="CodeSnippet"/>
              </w:rPr>
              <w:lastRenderedPageBreak/>
              <w:tab/>
              <w:t xml:space="preserve">ip_version:  { get_input: data_network_ip_version } </w:t>
            </w:r>
          </w:p>
          <w:p w14:paraId="7FC65183" w14:textId="77777777" w:rsidR="002D57C4" w:rsidRPr="006824F5" w:rsidRDefault="002D57C4" w:rsidP="00502E57">
            <w:pPr>
              <w:rPr>
                <w:rStyle w:val="CodeSnippet"/>
              </w:rPr>
            </w:pPr>
            <w:r>
              <w:rPr>
                <w:rStyle w:val="CodeSnippet"/>
              </w:rPr>
              <w:t xml:space="preserve">       </w:t>
            </w:r>
            <w:r w:rsidRPr="001422A0">
              <w:rPr>
                <w:rStyle w:val="CodeSnippet"/>
              </w:rPr>
              <w:t xml:space="preserve">cidr: { get_input: data_network_cidr } </w:t>
            </w:r>
          </w:p>
        </w:tc>
      </w:tr>
    </w:tbl>
    <w:p w14:paraId="77EA44E0" w14:textId="77777777" w:rsidR="002D57C4" w:rsidRDefault="002D57C4" w:rsidP="002D57C4"/>
    <w:p w14:paraId="71613218" w14:textId="77777777" w:rsidR="002D57C4" w:rsidRDefault="002D57C4" w:rsidP="002D57C4">
      <w:pPr>
        <w:pStyle w:val="Heading1"/>
        <w:numPr>
          <w:ilvl w:val="0"/>
          <w:numId w:val="3"/>
        </w:numPr>
      </w:pPr>
      <w:bookmarkStart w:id="631" w:name="_Toc302251728"/>
      <w:bookmarkStart w:id="632" w:name="_Toc445238282"/>
      <w:r>
        <w:lastRenderedPageBreak/>
        <w:t>Non-normative type definitions</w:t>
      </w:r>
      <w:bookmarkEnd w:id="631"/>
      <w:bookmarkEnd w:id="632"/>
    </w:p>
    <w:p w14:paraId="38CBB223" w14:textId="77777777" w:rsidR="002D57C4" w:rsidRDefault="002D57C4" w:rsidP="002D57C4">
      <w:r>
        <w:t xml:space="preserve">This section defines </w:t>
      </w:r>
      <w:r w:rsidRPr="004C37D6">
        <w:rPr>
          <w:b/>
        </w:rPr>
        <w:t>non-normative</w:t>
      </w:r>
      <w:r>
        <w:t xml:space="preserve"> types which are used only in examples and use cases in this specification and are included only for completeness for the reader. Implementations of this specification are not required to support these types for conformance.</w:t>
      </w:r>
    </w:p>
    <w:p w14:paraId="797DC672" w14:textId="77777777" w:rsidR="002D57C4" w:rsidRDefault="002D57C4" w:rsidP="002D57C4">
      <w:pPr>
        <w:pStyle w:val="Heading2"/>
        <w:numPr>
          <w:ilvl w:val="1"/>
          <w:numId w:val="3"/>
        </w:numPr>
      </w:pPr>
      <w:bookmarkStart w:id="633" w:name="_Toc412210274"/>
      <w:bookmarkStart w:id="634" w:name="_Toc412211504"/>
      <w:bookmarkStart w:id="635" w:name="_Toc412554592"/>
      <w:bookmarkStart w:id="636" w:name="_Toc412640318"/>
      <w:bookmarkStart w:id="637" w:name="_Toc412210275"/>
      <w:bookmarkStart w:id="638" w:name="_Toc412211505"/>
      <w:bookmarkStart w:id="639" w:name="_Toc412554593"/>
      <w:bookmarkStart w:id="640" w:name="_Toc412640319"/>
      <w:bookmarkStart w:id="641" w:name="_Toc412210276"/>
      <w:bookmarkStart w:id="642" w:name="_Toc412211506"/>
      <w:bookmarkStart w:id="643" w:name="_Toc412554594"/>
      <w:bookmarkStart w:id="644" w:name="_Toc412640320"/>
      <w:bookmarkStart w:id="645" w:name="_Toc412210277"/>
      <w:bookmarkStart w:id="646" w:name="_Toc412211507"/>
      <w:bookmarkStart w:id="647" w:name="_Toc412554595"/>
      <w:bookmarkStart w:id="648" w:name="_Toc412640321"/>
      <w:bookmarkStart w:id="649" w:name="_Toc412210290"/>
      <w:bookmarkStart w:id="650" w:name="_Toc412211520"/>
      <w:bookmarkStart w:id="651" w:name="_Toc412554608"/>
      <w:bookmarkStart w:id="652" w:name="_Toc412640334"/>
      <w:bookmarkStart w:id="653" w:name="_Toc302251729"/>
      <w:bookmarkStart w:id="654" w:name="_Toc445238283"/>
      <w:bookmarkStart w:id="655" w:name="_Toc397688820"/>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t>Artifact Types</w:t>
      </w:r>
      <w:bookmarkEnd w:id="653"/>
      <w:bookmarkEnd w:id="654"/>
    </w:p>
    <w:p w14:paraId="69330C88" w14:textId="77777777" w:rsidR="002D57C4" w:rsidRPr="003167E6" w:rsidRDefault="002D57C4" w:rsidP="002D57C4">
      <w:r>
        <w:t xml:space="preserve">This section contains </w:t>
      </w:r>
      <w:r w:rsidRPr="003167E6">
        <w:t xml:space="preserve">are non-normative </w:t>
      </w:r>
      <w:r>
        <w:t>Artifact T</w:t>
      </w:r>
      <w:r w:rsidRPr="003167E6">
        <w:t xml:space="preserve">ypes used in use cases and examples.  </w:t>
      </w:r>
    </w:p>
    <w:p w14:paraId="6674A6D4" w14:textId="77777777" w:rsidR="002D57C4" w:rsidRDefault="002D57C4" w:rsidP="002D57C4">
      <w:pPr>
        <w:pStyle w:val="Heading3"/>
        <w:numPr>
          <w:ilvl w:val="2"/>
          <w:numId w:val="3"/>
        </w:numPr>
      </w:pPr>
      <w:r>
        <w:t>tosca.artifacts.Deployment.Image.Container.Docker</w:t>
      </w:r>
    </w:p>
    <w:p w14:paraId="243102A9" w14:textId="77777777" w:rsidR="002D57C4" w:rsidRDefault="002D57C4" w:rsidP="002D57C4">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073FD99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B01D87" w14:textId="77777777" w:rsidTr="00502E57">
        <w:tc>
          <w:tcPr>
            <w:tcW w:w="9576" w:type="dxa"/>
            <w:shd w:val="clear" w:color="auto" w:fill="D9D9D9" w:themeFill="background1" w:themeFillShade="D9"/>
          </w:tcPr>
          <w:p w14:paraId="378B9202"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006D1EE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75469ADE" w14:textId="77777777" w:rsidR="002D57C4" w:rsidRPr="006824F5" w:rsidRDefault="002D57C4" w:rsidP="00502E57">
            <w:pPr>
              <w:rPr>
                <w:rStyle w:val="CodeSnippet"/>
                <w:noProof/>
              </w:rPr>
            </w:pPr>
            <w:r>
              <w:rPr>
                <w:rStyle w:val="CodeSnippet"/>
                <w:noProof/>
              </w:rPr>
              <w:t xml:space="preserve">  description: Docker Container Image</w:t>
            </w:r>
          </w:p>
        </w:tc>
      </w:tr>
    </w:tbl>
    <w:p w14:paraId="6F699231" w14:textId="77777777" w:rsidR="002D57C4" w:rsidRDefault="002D57C4" w:rsidP="002D57C4">
      <w:pPr>
        <w:pStyle w:val="Heading3"/>
        <w:numPr>
          <w:ilvl w:val="2"/>
          <w:numId w:val="3"/>
        </w:numPr>
      </w:pPr>
      <w:bookmarkStart w:id="656" w:name="DEFN_TYPE_ARTIFACTS_DEPLOY_IMAGE_VM_ISO"/>
      <w:r>
        <w:t>tosca.artifacts.Deployment.Image.VM.ISO</w:t>
      </w:r>
    </w:p>
    <w:bookmarkEnd w:id="656"/>
    <w:p w14:paraId="401A4CF3" w14:textId="77777777" w:rsidR="002D57C4" w:rsidRDefault="002D57C4" w:rsidP="002D57C4">
      <w:r>
        <w:t>A Virtual Machine (VM) formatted as an ISO standard disk image.</w:t>
      </w:r>
    </w:p>
    <w:p w14:paraId="4C06D686"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D3767" w14:textId="77777777" w:rsidTr="00502E57">
        <w:tc>
          <w:tcPr>
            <w:tcW w:w="9576" w:type="dxa"/>
            <w:shd w:val="clear" w:color="auto" w:fill="D9D9D9" w:themeFill="background1" w:themeFillShade="D9"/>
          </w:tcPr>
          <w:p w14:paraId="3D60C120"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Deployment.Image.VM.ISO:</w:t>
            </w:r>
          </w:p>
          <w:p w14:paraId="43DDB86C"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2BF8F23C" w14:textId="77777777" w:rsidR="002D57C4" w:rsidRDefault="002D57C4" w:rsidP="00502E57">
            <w:pPr>
              <w:rPr>
                <w:rStyle w:val="CodeSnippet"/>
                <w:noProof/>
              </w:rPr>
            </w:pPr>
            <w:r>
              <w:rPr>
                <w:rStyle w:val="CodeSnippet"/>
                <w:noProof/>
              </w:rPr>
              <w:t xml:space="preserve">  description: Virtual Machine (VM) image in ISO disk format</w:t>
            </w:r>
          </w:p>
          <w:p w14:paraId="0871A9F6" w14:textId="77777777" w:rsidR="002D57C4" w:rsidRPr="004B0282" w:rsidRDefault="002D57C4" w:rsidP="00502E57">
            <w:pPr>
              <w:rPr>
                <w:rStyle w:val="CodeSnippet"/>
              </w:rPr>
            </w:pPr>
            <w:r w:rsidRPr="004B0282">
              <w:rPr>
                <w:rStyle w:val="CodeSnippet"/>
              </w:rPr>
              <w:t xml:space="preserve">  mime_type: application/octet-stream</w:t>
            </w:r>
          </w:p>
          <w:p w14:paraId="0B9204C2" w14:textId="77777777" w:rsidR="002D57C4" w:rsidRPr="006824F5" w:rsidRDefault="002D57C4" w:rsidP="00502E57">
            <w:pPr>
              <w:rPr>
                <w:rStyle w:val="CodeSnippet"/>
                <w:noProof/>
              </w:rPr>
            </w:pPr>
            <w:r w:rsidRPr="004B0282">
              <w:rPr>
                <w:rStyle w:val="CodeSnippet"/>
              </w:rPr>
              <w:t xml:space="preserve">  file_ext: [ iso ]</w:t>
            </w:r>
          </w:p>
        </w:tc>
      </w:tr>
    </w:tbl>
    <w:p w14:paraId="0AD35BB7" w14:textId="77777777" w:rsidR="002D57C4" w:rsidRDefault="002D57C4" w:rsidP="002D57C4">
      <w:pPr>
        <w:pStyle w:val="Heading3"/>
        <w:numPr>
          <w:ilvl w:val="2"/>
          <w:numId w:val="3"/>
        </w:numPr>
      </w:pPr>
      <w:r>
        <w:t>tosca.artifacts.Deployment.Image.VM.QCOW2</w:t>
      </w:r>
    </w:p>
    <w:p w14:paraId="6972212B" w14:textId="77777777" w:rsidR="002D57C4" w:rsidRDefault="002D57C4" w:rsidP="002D57C4">
      <w:r>
        <w:t xml:space="preserve">A Virtual Machine (VM) formatted as a </w:t>
      </w:r>
      <w:r>
        <w:rPr>
          <w:rFonts w:ascii="Verdana" w:hAnsi="Verdana"/>
          <w:color w:val="000000"/>
          <w:szCs w:val="20"/>
        </w:rPr>
        <w:t xml:space="preserve">QEMU emulator version 2 </w:t>
      </w:r>
      <w:r>
        <w:t>standard disk image.</w:t>
      </w:r>
    </w:p>
    <w:p w14:paraId="5A6F56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4DC2B1" w14:textId="77777777" w:rsidTr="00502E57">
        <w:tc>
          <w:tcPr>
            <w:tcW w:w="9576" w:type="dxa"/>
            <w:shd w:val="clear" w:color="auto" w:fill="D9D9D9" w:themeFill="background1" w:themeFillShade="D9"/>
          </w:tcPr>
          <w:p w14:paraId="7C55305A"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Deployment.Image.VM.QCOW2:</w:t>
            </w:r>
          </w:p>
          <w:p w14:paraId="6B2CE91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34F66BD3" w14:textId="77777777" w:rsidR="002D57C4" w:rsidRDefault="002D57C4" w:rsidP="00502E57">
            <w:pPr>
              <w:rPr>
                <w:rStyle w:val="CodeSnippet"/>
                <w:noProof/>
              </w:rPr>
            </w:pPr>
            <w:r>
              <w:rPr>
                <w:rStyle w:val="CodeSnippet"/>
                <w:noProof/>
              </w:rPr>
              <w:t xml:space="preserve">  description: Virtual Machine (VM) image in QCOW v2 standard disk format</w:t>
            </w:r>
          </w:p>
          <w:p w14:paraId="6C93431C" w14:textId="77777777" w:rsidR="002D57C4" w:rsidRDefault="002D57C4" w:rsidP="00502E57">
            <w:pPr>
              <w:rPr>
                <w:rStyle w:val="CodeSnippet"/>
                <w:noProof/>
              </w:rPr>
            </w:pPr>
            <w:r>
              <w:rPr>
                <w:rStyle w:val="CodeSnippet"/>
                <w:noProof/>
              </w:rPr>
              <w:t xml:space="preserve">  mime_type: </w:t>
            </w:r>
            <w:r w:rsidRPr="004B0282">
              <w:rPr>
                <w:rStyle w:val="CodeSnippet"/>
                <w:noProof/>
              </w:rPr>
              <w:t>application/octet-stream</w:t>
            </w:r>
          </w:p>
          <w:p w14:paraId="6882719F" w14:textId="77777777" w:rsidR="002D57C4" w:rsidRPr="006824F5" w:rsidRDefault="002D57C4" w:rsidP="00502E57">
            <w:pPr>
              <w:rPr>
                <w:rStyle w:val="CodeSnippet"/>
                <w:noProof/>
              </w:rPr>
            </w:pPr>
            <w:r>
              <w:rPr>
                <w:rStyle w:val="CodeSnippet"/>
                <w:noProof/>
              </w:rPr>
              <w:t xml:space="preserve">  file_ext: [ qcow2 ]</w:t>
            </w:r>
          </w:p>
        </w:tc>
      </w:tr>
    </w:tbl>
    <w:p w14:paraId="1532E9A7" w14:textId="77777777" w:rsidR="002D57C4" w:rsidRDefault="002D57C4" w:rsidP="002D57C4">
      <w:pPr>
        <w:pStyle w:val="Heading2"/>
        <w:numPr>
          <w:ilvl w:val="1"/>
          <w:numId w:val="3"/>
        </w:numPr>
      </w:pPr>
      <w:bookmarkStart w:id="657" w:name="_Toc302251730"/>
      <w:bookmarkStart w:id="658" w:name="_Toc445238284"/>
      <w:r>
        <w:t>Capability Types</w:t>
      </w:r>
      <w:bookmarkEnd w:id="657"/>
      <w:bookmarkEnd w:id="658"/>
    </w:p>
    <w:p w14:paraId="5D3A6E21" w14:textId="77777777" w:rsidR="002D57C4" w:rsidRPr="003167E6" w:rsidRDefault="002D57C4" w:rsidP="002D57C4">
      <w:r w:rsidRPr="003167E6">
        <w:t xml:space="preserve">This section contains are non-normative </w:t>
      </w:r>
      <w:r>
        <w:t>Capability T</w:t>
      </w:r>
      <w:r w:rsidRPr="003167E6">
        <w:t xml:space="preserve">ypes used in use cases and examples.  </w:t>
      </w:r>
    </w:p>
    <w:p w14:paraId="259FC640" w14:textId="77777777" w:rsidR="002D57C4" w:rsidRDefault="002D57C4" w:rsidP="002D57C4">
      <w:pPr>
        <w:pStyle w:val="Heading3"/>
        <w:numPr>
          <w:ilvl w:val="2"/>
          <w:numId w:val="3"/>
        </w:numPr>
      </w:pPr>
      <w:r>
        <w:lastRenderedPageBreak/>
        <w:t>tosca.capabilities.Container.Docker</w:t>
      </w:r>
    </w:p>
    <w:p w14:paraId="7D854C0E" w14:textId="77777777" w:rsidR="002D57C4" w:rsidRDefault="002D57C4" w:rsidP="002D57C4">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4F7BA0" w14:textId="77777777" w:rsidTr="00502E57">
        <w:tc>
          <w:tcPr>
            <w:tcW w:w="1177" w:type="pct"/>
            <w:shd w:val="clear" w:color="auto" w:fill="D9D9D9"/>
          </w:tcPr>
          <w:p w14:paraId="7DC3A7DF" w14:textId="77777777" w:rsidR="002D57C4" w:rsidRPr="00422683" w:rsidRDefault="002D57C4" w:rsidP="00502E57">
            <w:pPr>
              <w:pStyle w:val="TableText-Heading"/>
            </w:pPr>
            <w:r w:rsidRPr="00422683">
              <w:t>Shorthand Name</w:t>
            </w:r>
          </w:p>
        </w:tc>
        <w:tc>
          <w:tcPr>
            <w:tcW w:w="3823" w:type="pct"/>
          </w:tcPr>
          <w:p w14:paraId="560C20B4" w14:textId="77777777" w:rsidR="002D57C4" w:rsidRPr="005A5497" w:rsidRDefault="002D57C4" w:rsidP="00502E57">
            <w:pPr>
              <w:pStyle w:val="TableText"/>
              <w:rPr>
                <w:noProof/>
              </w:rPr>
            </w:pPr>
            <w:r>
              <w:rPr>
                <w:noProof/>
              </w:rPr>
              <w:t>Container.Docker</w:t>
            </w:r>
          </w:p>
        </w:tc>
      </w:tr>
      <w:tr w:rsidR="002D57C4" w:rsidRPr="004279F4" w14:paraId="6AC4AA76" w14:textId="77777777" w:rsidTr="00502E57">
        <w:tc>
          <w:tcPr>
            <w:tcW w:w="1177" w:type="pct"/>
            <w:shd w:val="clear" w:color="auto" w:fill="D9D9D9"/>
          </w:tcPr>
          <w:p w14:paraId="4646619F" w14:textId="77777777" w:rsidR="002D57C4" w:rsidRPr="00422683" w:rsidRDefault="002D57C4" w:rsidP="00502E57">
            <w:pPr>
              <w:pStyle w:val="TableText-Heading"/>
            </w:pPr>
            <w:r w:rsidRPr="00422683">
              <w:t>Type Qualified Name</w:t>
            </w:r>
          </w:p>
        </w:tc>
        <w:tc>
          <w:tcPr>
            <w:tcW w:w="3823" w:type="pct"/>
          </w:tcPr>
          <w:p w14:paraId="151BE8F5" w14:textId="77777777" w:rsidR="002D57C4" w:rsidRDefault="002D57C4" w:rsidP="00502E57">
            <w:pPr>
              <w:pStyle w:val="TableText"/>
              <w:rPr>
                <w:noProof/>
              </w:rPr>
            </w:pPr>
            <w:r>
              <w:rPr>
                <w:noProof/>
              </w:rPr>
              <w:t>tosca:Container.Docker</w:t>
            </w:r>
          </w:p>
        </w:tc>
      </w:tr>
      <w:tr w:rsidR="002D57C4" w:rsidRPr="004279F4" w14:paraId="15F32A2E" w14:textId="77777777" w:rsidTr="00502E57">
        <w:tc>
          <w:tcPr>
            <w:tcW w:w="1177" w:type="pct"/>
            <w:shd w:val="clear" w:color="auto" w:fill="D9D9D9"/>
          </w:tcPr>
          <w:p w14:paraId="15CC5832" w14:textId="77777777" w:rsidR="002D57C4" w:rsidRPr="00422683" w:rsidRDefault="002D57C4" w:rsidP="00502E57">
            <w:pPr>
              <w:pStyle w:val="TableText-Heading"/>
            </w:pPr>
            <w:r w:rsidRPr="00422683">
              <w:t>Type URI</w:t>
            </w:r>
          </w:p>
        </w:tc>
        <w:tc>
          <w:tcPr>
            <w:tcW w:w="3823" w:type="pct"/>
          </w:tcPr>
          <w:p w14:paraId="5B603C38" w14:textId="77777777" w:rsidR="002D57C4" w:rsidRPr="001C038A" w:rsidRDefault="002D57C4" w:rsidP="00502E57">
            <w:pPr>
              <w:pStyle w:val="TableText"/>
            </w:pPr>
            <w:r w:rsidRPr="001C038A">
              <w:t>tosca.</w:t>
            </w:r>
            <w:r>
              <w:t>capabilities</w:t>
            </w:r>
            <w:r w:rsidRPr="001C038A">
              <w:t>.</w:t>
            </w:r>
            <w:r>
              <w:t>Container.Docker</w:t>
            </w:r>
          </w:p>
        </w:tc>
      </w:tr>
    </w:tbl>
    <w:p w14:paraId="2CA5E78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7BF642A0" w14:textId="77777777" w:rsidTr="00502E57">
        <w:trPr>
          <w:cantSplit/>
          <w:tblHeader/>
        </w:trPr>
        <w:tc>
          <w:tcPr>
            <w:tcW w:w="791" w:type="pct"/>
            <w:shd w:val="clear" w:color="auto" w:fill="D9D9D9"/>
          </w:tcPr>
          <w:p w14:paraId="73AFDE16"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CE7ED1A"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287FC2B5"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485D5F7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412322A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4F3416C5" w14:textId="77777777" w:rsidTr="00502E57">
        <w:trPr>
          <w:cantSplit/>
        </w:trPr>
        <w:tc>
          <w:tcPr>
            <w:tcW w:w="791" w:type="pct"/>
            <w:shd w:val="clear" w:color="auto" w:fill="FFFFFF"/>
          </w:tcPr>
          <w:p w14:paraId="3166F707" w14:textId="77777777" w:rsidR="002D57C4" w:rsidRDefault="002D57C4" w:rsidP="00502E57">
            <w:pPr>
              <w:pStyle w:val="TableText"/>
              <w:rPr>
                <w:rFonts w:cstheme="minorHAnsi"/>
                <w:noProof/>
              </w:rPr>
            </w:pPr>
            <w:r>
              <w:rPr>
                <w:rFonts w:cstheme="minorHAnsi"/>
                <w:noProof/>
              </w:rPr>
              <w:t>version</w:t>
            </w:r>
          </w:p>
        </w:tc>
        <w:tc>
          <w:tcPr>
            <w:tcW w:w="488" w:type="pct"/>
            <w:shd w:val="clear" w:color="auto" w:fill="FFFFFF"/>
          </w:tcPr>
          <w:p w14:paraId="561F879B"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2A22AC4" w14:textId="77777777" w:rsidR="002D57C4" w:rsidRDefault="00D37E2A" w:rsidP="00502E57">
            <w:pPr>
              <w:pStyle w:val="TableText"/>
              <w:rPr>
                <w:rFonts w:cstheme="minorHAnsi"/>
              </w:rPr>
            </w:pPr>
            <w:hyperlink w:anchor="TYPE_TOSCA_VERSION" w:history="1">
              <w:r w:rsidR="002D57C4" w:rsidRPr="00BD1FC0">
                <w:rPr>
                  <w:rStyle w:val="Hyperlink"/>
                  <w:rFonts w:cstheme="minorHAnsi"/>
                </w:rPr>
                <w:t>version</w:t>
              </w:r>
            </w:hyperlink>
            <w:r w:rsidR="002D57C4">
              <w:rPr>
                <w:rFonts w:cstheme="minorHAnsi"/>
              </w:rPr>
              <w:t>[]</w:t>
            </w:r>
          </w:p>
        </w:tc>
        <w:tc>
          <w:tcPr>
            <w:tcW w:w="885" w:type="pct"/>
            <w:shd w:val="clear" w:color="auto" w:fill="FFFFFF"/>
          </w:tcPr>
          <w:p w14:paraId="724F526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681A2CC3" w14:textId="77777777" w:rsidR="002D57C4" w:rsidRDefault="002D57C4" w:rsidP="00502E57">
            <w:pPr>
              <w:pStyle w:val="TableText"/>
              <w:rPr>
                <w:rFonts w:cstheme="minorHAnsi"/>
              </w:rPr>
            </w:pPr>
            <w:r>
              <w:rPr>
                <w:rFonts w:cstheme="minorHAnsi"/>
              </w:rPr>
              <w:t>The Docker version capability (i.e., the versions supported by the capability).</w:t>
            </w:r>
          </w:p>
        </w:tc>
      </w:tr>
      <w:tr w:rsidR="002D57C4" w:rsidRPr="00E5427A" w14:paraId="68FCE7EB" w14:textId="77777777" w:rsidTr="00502E57">
        <w:trPr>
          <w:cantSplit/>
        </w:trPr>
        <w:tc>
          <w:tcPr>
            <w:tcW w:w="791" w:type="pct"/>
            <w:shd w:val="clear" w:color="auto" w:fill="FFFFFF"/>
          </w:tcPr>
          <w:p w14:paraId="1C5A6CEB" w14:textId="77777777" w:rsidR="002D57C4" w:rsidRDefault="002D57C4" w:rsidP="00502E57">
            <w:pPr>
              <w:pStyle w:val="TableText"/>
              <w:rPr>
                <w:rFonts w:cstheme="minorHAnsi"/>
                <w:noProof/>
              </w:rPr>
            </w:pPr>
            <w:r>
              <w:rPr>
                <w:rFonts w:cstheme="minorHAnsi"/>
                <w:noProof/>
              </w:rPr>
              <w:t>publish_all</w:t>
            </w:r>
          </w:p>
        </w:tc>
        <w:tc>
          <w:tcPr>
            <w:tcW w:w="488" w:type="pct"/>
            <w:shd w:val="clear" w:color="auto" w:fill="FFFFFF"/>
          </w:tcPr>
          <w:p w14:paraId="541135AF"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3454AE6" w14:textId="77777777" w:rsidR="002D57C4" w:rsidRDefault="00D37E2A" w:rsidP="00502E57">
            <w:pPr>
              <w:pStyle w:val="TableText"/>
              <w:rPr>
                <w:rFonts w:cstheme="minorHAnsi"/>
              </w:rPr>
            </w:pPr>
            <w:hyperlink w:anchor="TYPE_YAML_BOOLEAN" w:history="1">
              <w:r w:rsidR="002D57C4" w:rsidRPr="00166188">
                <w:rPr>
                  <w:rStyle w:val="Hyperlink"/>
                  <w:rFonts w:cstheme="minorHAnsi"/>
                </w:rPr>
                <w:t>boolean</w:t>
              </w:r>
            </w:hyperlink>
          </w:p>
        </w:tc>
        <w:tc>
          <w:tcPr>
            <w:tcW w:w="885" w:type="pct"/>
            <w:shd w:val="clear" w:color="auto" w:fill="FFFFFF"/>
          </w:tcPr>
          <w:p w14:paraId="0457289C" w14:textId="77777777" w:rsidR="002D57C4" w:rsidRDefault="002D57C4" w:rsidP="00502E57">
            <w:pPr>
              <w:pStyle w:val="TableText"/>
              <w:rPr>
                <w:rFonts w:cstheme="minorHAnsi"/>
              </w:rPr>
            </w:pPr>
            <w:r>
              <w:rPr>
                <w:rFonts w:cstheme="minorHAnsi"/>
              </w:rPr>
              <w:t>default: false</w:t>
            </w:r>
          </w:p>
        </w:tc>
        <w:tc>
          <w:tcPr>
            <w:tcW w:w="2408" w:type="pct"/>
            <w:shd w:val="clear" w:color="auto" w:fill="FFFFFF"/>
          </w:tcPr>
          <w:p w14:paraId="1EBD8DFD" w14:textId="77777777" w:rsidR="002D57C4" w:rsidRDefault="002D57C4" w:rsidP="00502E57">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2D57C4" w:rsidRPr="00E5427A" w14:paraId="211B0C0F" w14:textId="77777777" w:rsidTr="00502E57">
        <w:trPr>
          <w:cantSplit/>
        </w:trPr>
        <w:tc>
          <w:tcPr>
            <w:tcW w:w="791" w:type="pct"/>
            <w:shd w:val="clear" w:color="auto" w:fill="FFFFFF"/>
          </w:tcPr>
          <w:p w14:paraId="495A0760" w14:textId="77777777" w:rsidR="002D57C4" w:rsidRPr="00E5427A" w:rsidRDefault="002D57C4" w:rsidP="00502E57">
            <w:pPr>
              <w:pStyle w:val="TableText"/>
              <w:rPr>
                <w:rFonts w:cstheme="minorHAnsi"/>
                <w:noProof/>
              </w:rPr>
            </w:pPr>
            <w:r>
              <w:rPr>
                <w:rFonts w:cstheme="minorHAnsi"/>
                <w:noProof/>
              </w:rPr>
              <w:t>publish_ports</w:t>
            </w:r>
          </w:p>
        </w:tc>
        <w:tc>
          <w:tcPr>
            <w:tcW w:w="488" w:type="pct"/>
            <w:shd w:val="clear" w:color="auto" w:fill="FFFFFF"/>
          </w:tcPr>
          <w:p w14:paraId="1DD9C206"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5F512FB" w14:textId="77777777" w:rsidR="002D57C4" w:rsidRPr="00E5427A"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65E606DD" w14:textId="77777777" w:rsidR="002D57C4" w:rsidRPr="00E5427A" w:rsidRDefault="002D57C4" w:rsidP="00502E57">
            <w:pPr>
              <w:pStyle w:val="TableText"/>
              <w:rPr>
                <w:rFonts w:cstheme="minorHAnsi"/>
              </w:rPr>
            </w:pPr>
            <w:r>
              <w:rPr>
                <w:rFonts w:cstheme="minorHAnsi"/>
              </w:rPr>
              <w:t>None</w:t>
            </w:r>
          </w:p>
        </w:tc>
        <w:tc>
          <w:tcPr>
            <w:tcW w:w="2408" w:type="pct"/>
            <w:shd w:val="clear" w:color="auto" w:fill="FFFFFF"/>
          </w:tcPr>
          <w:p w14:paraId="44A24AC4" w14:textId="77777777" w:rsidR="002D57C4" w:rsidRPr="00E5427A" w:rsidRDefault="002D57C4" w:rsidP="00502E57">
            <w:pPr>
              <w:pStyle w:val="TableText"/>
              <w:rPr>
                <w:rFonts w:cstheme="minorHAnsi"/>
              </w:rPr>
            </w:pPr>
            <w:r>
              <w:rPr>
                <w:rFonts w:cstheme="minorHAnsi"/>
              </w:rPr>
              <w:t xml:space="preserve">List of ports mappings from source (Docker container) to target (host) ports to publish. </w:t>
            </w:r>
          </w:p>
        </w:tc>
      </w:tr>
      <w:tr w:rsidR="002D57C4" w:rsidRPr="00E5427A" w14:paraId="15F27D6E" w14:textId="77777777" w:rsidTr="00502E57">
        <w:trPr>
          <w:cantSplit/>
        </w:trPr>
        <w:tc>
          <w:tcPr>
            <w:tcW w:w="791" w:type="pct"/>
            <w:shd w:val="clear" w:color="auto" w:fill="FFFFFF"/>
          </w:tcPr>
          <w:p w14:paraId="25AA6089" w14:textId="77777777" w:rsidR="002D57C4" w:rsidRDefault="002D57C4" w:rsidP="00502E57">
            <w:pPr>
              <w:pStyle w:val="TableText"/>
              <w:rPr>
                <w:rFonts w:cstheme="minorHAnsi"/>
                <w:noProof/>
              </w:rPr>
            </w:pPr>
            <w:r>
              <w:rPr>
                <w:rFonts w:cstheme="minorHAnsi"/>
                <w:noProof/>
              </w:rPr>
              <w:t>expose_ports</w:t>
            </w:r>
          </w:p>
        </w:tc>
        <w:tc>
          <w:tcPr>
            <w:tcW w:w="488" w:type="pct"/>
            <w:shd w:val="clear" w:color="auto" w:fill="FFFFFF"/>
          </w:tcPr>
          <w:p w14:paraId="14462D6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6347B243" w14:textId="77777777" w:rsidR="002D57C4"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508E8DE1"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07E5CCE7" w14:textId="77777777" w:rsidR="002D57C4" w:rsidRPr="001841F0" w:rsidRDefault="002D57C4" w:rsidP="00502E57">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2D57C4" w:rsidRPr="00E5427A" w14:paraId="7E336829" w14:textId="77777777" w:rsidTr="00502E57">
        <w:trPr>
          <w:cantSplit/>
        </w:trPr>
        <w:tc>
          <w:tcPr>
            <w:tcW w:w="791" w:type="pct"/>
            <w:shd w:val="clear" w:color="auto" w:fill="FFFFFF"/>
          </w:tcPr>
          <w:p w14:paraId="12C2B1B1" w14:textId="77777777" w:rsidR="002D57C4" w:rsidRDefault="002D57C4" w:rsidP="00502E57">
            <w:pPr>
              <w:pStyle w:val="TableText"/>
              <w:rPr>
                <w:rFonts w:cstheme="minorHAnsi"/>
                <w:noProof/>
              </w:rPr>
            </w:pPr>
            <w:r>
              <w:rPr>
                <w:rFonts w:cstheme="minorHAnsi"/>
                <w:noProof/>
              </w:rPr>
              <w:t>volumes</w:t>
            </w:r>
          </w:p>
        </w:tc>
        <w:tc>
          <w:tcPr>
            <w:tcW w:w="488" w:type="pct"/>
            <w:shd w:val="clear" w:color="auto" w:fill="FFFFFF"/>
          </w:tcPr>
          <w:p w14:paraId="522786C7"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516A51F7" w14:textId="77777777" w:rsidR="002D57C4" w:rsidRDefault="002D57C4" w:rsidP="00502E57">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76D74A1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3C43557D" w14:textId="77777777" w:rsidR="002D57C4" w:rsidRDefault="002D57C4" w:rsidP="00502E57">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2D57C4" w:rsidRPr="00E5427A" w14:paraId="68322632" w14:textId="77777777" w:rsidTr="00502E57">
        <w:trPr>
          <w:cantSplit/>
        </w:trPr>
        <w:tc>
          <w:tcPr>
            <w:tcW w:w="791" w:type="pct"/>
            <w:shd w:val="clear" w:color="auto" w:fill="FFFFFF"/>
          </w:tcPr>
          <w:p w14:paraId="152FDF3D" w14:textId="77777777" w:rsidR="002D57C4" w:rsidRDefault="002D57C4" w:rsidP="00502E57">
            <w:pPr>
              <w:pStyle w:val="TableText"/>
              <w:rPr>
                <w:rFonts w:cstheme="minorHAnsi"/>
                <w:noProof/>
              </w:rPr>
            </w:pPr>
            <w:r>
              <w:rPr>
                <w:rFonts w:cstheme="minorHAnsi"/>
                <w:noProof/>
              </w:rPr>
              <w:t>host_id</w:t>
            </w:r>
          </w:p>
        </w:tc>
        <w:tc>
          <w:tcPr>
            <w:tcW w:w="488" w:type="pct"/>
            <w:shd w:val="clear" w:color="auto" w:fill="FFFFFF"/>
          </w:tcPr>
          <w:p w14:paraId="6893E1D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C4B647A" w14:textId="77777777" w:rsidR="002D57C4" w:rsidRDefault="00D37E2A" w:rsidP="00502E57">
            <w:pPr>
              <w:pStyle w:val="TableText"/>
              <w:rPr>
                <w:rFonts w:cstheme="minorHAnsi"/>
              </w:rPr>
            </w:pPr>
            <w:hyperlink w:anchor="TYPE_YAML_STRING" w:history="1">
              <w:r w:rsidR="002D57C4" w:rsidRPr="00C2170C">
                <w:rPr>
                  <w:rStyle w:val="Hyperlink"/>
                  <w:rFonts w:cstheme="minorHAnsi"/>
                </w:rPr>
                <w:t>string</w:t>
              </w:r>
            </w:hyperlink>
          </w:p>
        </w:tc>
        <w:tc>
          <w:tcPr>
            <w:tcW w:w="885" w:type="pct"/>
            <w:shd w:val="clear" w:color="auto" w:fill="FFFFFF"/>
          </w:tcPr>
          <w:p w14:paraId="435A435C"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78D6EC3F" w14:textId="77777777" w:rsidR="002D57C4" w:rsidRDefault="002D57C4" w:rsidP="00502E57">
            <w:pPr>
              <w:pStyle w:val="TableText"/>
              <w:rPr>
                <w:rFonts w:cstheme="minorHAnsi"/>
              </w:rPr>
            </w:pPr>
            <w:r>
              <w:rPr>
                <w:rFonts w:cstheme="minorHAnsi"/>
              </w:rPr>
              <w:t>The optional identifier of an existing host resource that should be used to run this container on.</w:t>
            </w:r>
          </w:p>
        </w:tc>
      </w:tr>
      <w:tr w:rsidR="002D57C4" w:rsidRPr="00E5427A" w14:paraId="6B405430" w14:textId="77777777" w:rsidTr="00502E57">
        <w:trPr>
          <w:cantSplit/>
        </w:trPr>
        <w:tc>
          <w:tcPr>
            <w:tcW w:w="791" w:type="pct"/>
            <w:shd w:val="clear" w:color="auto" w:fill="FFFFFF"/>
          </w:tcPr>
          <w:p w14:paraId="66F02900" w14:textId="77777777" w:rsidR="002D57C4" w:rsidRDefault="002D57C4" w:rsidP="00502E57">
            <w:pPr>
              <w:pStyle w:val="TableText"/>
              <w:rPr>
                <w:rFonts w:cstheme="minorHAnsi"/>
                <w:noProof/>
              </w:rPr>
            </w:pPr>
            <w:r>
              <w:rPr>
                <w:rFonts w:cstheme="minorHAnsi"/>
                <w:noProof/>
              </w:rPr>
              <w:t>volume_id</w:t>
            </w:r>
          </w:p>
        </w:tc>
        <w:tc>
          <w:tcPr>
            <w:tcW w:w="488" w:type="pct"/>
            <w:shd w:val="clear" w:color="auto" w:fill="FFFFFF"/>
          </w:tcPr>
          <w:p w14:paraId="2661C0DD"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F30AC4A" w14:textId="77777777" w:rsidR="002D57C4" w:rsidRDefault="00D37E2A" w:rsidP="00502E57">
            <w:pPr>
              <w:pStyle w:val="TableText"/>
              <w:rPr>
                <w:rFonts w:cstheme="minorHAnsi"/>
              </w:rPr>
            </w:pPr>
            <w:hyperlink w:anchor="TYPE_YAML_STRING" w:history="1">
              <w:r w:rsidR="002D57C4" w:rsidRPr="00E31AB6">
                <w:rPr>
                  <w:rStyle w:val="Hyperlink"/>
                  <w:rFonts w:cstheme="minorHAnsi"/>
                </w:rPr>
                <w:t>string</w:t>
              </w:r>
            </w:hyperlink>
          </w:p>
        </w:tc>
        <w:tc>
          <w:tcPr>
            <w:tcW w:w="885" w:type="pct"/>
            <w:shd w:val="clear" w:color="auto" w:fill="FFFFFF"/>
          </w:tcPr>
          <w:p w14:paraId="594E49BB"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2B6F6347" w14:textId="77777777" w:rsidR="002D57C4" w:rsidRDefault="002D57C4" w:rsidP="00502E57">
            <w:pPr>
              <w:pStyle w:val="TableText"/>
              <w:rPr>
                <w:rFonts w:cstheme="minorHAnsi"/>
              </w:rPr>
            </w:pPr>
            <w:r>
              <w:rPr>
                <w:rFonts w:cstheme="minorHAnsi"/>
              </w:rPr>
              <w:t>The optional identifier of an existing storage volume (resource) that should be used to create the container’s mount point(s) on.</w:t>
            </w:r>
          </w:p>
        </w:tc>
      </w:tr>
    </w:tbl>
    <w:p w14:paraId="1DEA9486"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8AC5D5" w14:textId="77777777" w:rsidTr="00502E57">
        <w:tc>
          <w:tcPr>
            <w:tcW w:w="9576" w:type="dxa"/>
            <w:shd w:val="clear" w:color="auto" w:fill="D9D9D9" w:themeFill="background1" w:themeFillShade="D9"/>
          </w:tcPr>
          <w:p w14:paraId="4B509F7D" w14:textId="77777777" w:rsidR="002D57C4" w:rsidRPr="006824F5" w:rsidRDefault="002D57C4" w:rsidP="00502E57">
            <w:pPr>
              <w:rPr>
                <w:rStyle w:val="CodeSnippet"/>
              </w:rPr>
            </w:pPr>
            <w:r w:rsidRPr="006824F5">
              <w:rPr>
                <w:rStyle w:val="CodeSnippet"/>
              </w:rPr>
              <w:t>tosca.capabilities.Container</w:t>
            </w:r>
            <w:r>
              <w:rPr>
                <w:rStyle w:val="CodeSnippet"/>
              </w:rPr>
              <w:t>.Docker</w:t>
            </w:r>
            <w:r w:rsidRPr="006824F5">
              <w:rPr>
                <w:rStyle w:val="CodeSnippet"/>
              </w:rPr>
              <w:t>:</w:t>
            </w:r>
          </w:p>
          <w:p w14:paraId="6F034AD6"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6C5AD812"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74200CC4" w14:textId="77777777" w:rsidR="002D57C4" w:rsidRDefault="002D57C4" w:rsidP="00502E57">
            <w:pPr>
              <w:rPr>
                <w:rStyle w:val="CodeSnippet"/>
                <w:noProof/>
              </w:rPr>
            </w:pPr>
            <w:r w:rsidRPr="006824F5">
              <w:rPr>
                <w:rStyle w:val="CodeSnippet"/>
                <w:noProof/>
              </w:rPr>
              <w:t xml:space="preserve">    </w:t>
            </w:r>
            <w:r>
              <w:rPr>
                <w:rStyle w:val="CodeSnippet"/>
                <w:noProof/>
              </w:rPr>
              <w:t>version:</w:t>
            </w:r>
          </w:p>
          <w:p w14:paraId="0C96C081" w14:textId="77777777" w:rsidR="002D57C4" w:rsidRDefault="002D57C4" w:rsidP="00502E57">
            <w:pPr>
              <w:rPr>
                <w:rStyle w:val="CodeSnippet"/>
                <w:noProof/>
              </w:rPr>
            </w:pPr>
            <w:r>
              <w:rPr>
                <w:rStyle w:val="CodeSnippet"/>
                <w:noProof/>
              </w:rPr>
              <w:t xml:space="preserve">      type: list</w:t>
            </w:r>
          </w:p>
          <w:p w14:paraId="0E63CDBD" w14:textId="77777777" w:rsidR="002D57C4" w:rsidRDefault="002D57C4" w:rsidP="00502E57">
            <w:pPr>
              <w:rPr>
                <w:rStyle w:val="CodeSnippet"/>
                <w:noProof/>
              </w:rPr>
            </w:pPr>
            <w:r>
              <w:rPr>
                <w:rStyle w:val="CodeSnippet"/>
                <w:noProof/>
              </w:rPr>
              <w:t xml:space="preserve">      required: false</w:t>
            </w:r>
          </w:p>
          <w:p w14:paraId="25D879F8" w14:textId="77777777" w:rsidR="002D57C4" w:rsidRDefault="002D57C4" w:rsidP="00502E57">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7CCBDC4F" w14:textId="77777777" w:rsidR="002D57C4" w:rsidRDefault="002D57C4" w:rsidP="00502E57">
            <w:pPr>
              <w:rPr>
                <w:rStyle w:val="CodeSnippet"/>
                <w:noProof/>
              </w:rPr>
            </w:pPr>
            <w:r>
              <w:rPr>
                <w:rStyle w:val="CodeSnippet"/>
                <w:noProof/>
              </w:rPr>
              <w:t xml:space="preserve">    publish_all:</w:t>
            </w:r>
          </w:p>
          <w:p w14:paraId="33CFABE6" w14:textId="77777777" w:rsidR="002D57C4" w:rsidRDefault="002D57C4" w:rsidP="00502E57">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4102714B" w14:textId="77777777" w:rsidR="002D57C4" w:rsidRDefault="002D57C4" w:rsidP="00502E57">
            <w:pPr>
              <w:rPr>
                <w:rStyle w:val="CodeSnippet"/>
                <w:noProof/>
              </w:rPr>
            </w:pPr>
            <w:r>
              <w:rPr>
                <w:rStyle w:val="CodeSnippet"/>
                <w:noProof/>
              </w:rPr>
              <w:t xml:space="preserve">      default: false</w:t>
            </w:r>
          </w:p>
          <w:p w14:paraId="15C122D0" w14:textId="77777777" w:rsidR="002D57C4" w:rsidRDefault="002D57C4" w:rsidP="00502E57">
            <w:pPr>
              <w:rPr>
                <w:rStyle w:val="CodeSnippet"/>
                <w:noProof/>
              </w:rPr>
            </w:pPr>
            <w:r>
              <w:rPr>
                <w:rStyle w:val="CodeSnippet"/>
                <w:noProof/>
              </w:rPr>
              <w:t xml:space="preserve">      required: false</w:t>
            </w:r>
          </w:p>
          <w:p w14:paraId="2D6153DD" w14:textId="77777777" w:rsidR="002D57C4" w:rsidRDefault="002D57C4" w:rsidP="00502E57">
            <w:pPr>
              <w:rPr>
                <w:rStyle w:val="CodeSnippet"/>
                <w:noProof/>
              </w:rPr>
            </w:pPr>
            <w:r>
              <w:rPr>
                <w:rStyle w:val="CodeSnippet"/>
                <w:noProof/>
              </w:rPr>
              <w:t xml:space="preserve">    publish_ports:</w:t>
            </w:r>
          </w:p>
          <w:p w14:paraId="09DB1802" w14:textId="77777777" w:rsidR="002D57C4" w:rsidRDefault="002D57C4" w:rsidP="00502E57">
            <w:pPr>
              <w:rPr>
                <w:rStyle w:val="CodeSnippet"/>
                <w:noProof/>
              </w:rPr>
            </w:pPr>
            <w:r>
              <w:rPr>
                <w:rStyle w:val="CodeSnippet"/>
                <w:noProof/>
              </w:rPr>
              <w:t xml:space="preserve">      type: list</w:t>
            </w:r>
          </w:p>
          <w:p w14:paraId="3534CC95"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45995163" w14:textId="77777777" w:rsidR="002D57C4" w:rsidRDefault="002D57C4" w:rsidP="00502E57">
            <w:pPr>
              <w:rPr>
                <w:rStyle w:val="CodeSnippet"/>
                <w:noProof/>
              </w:rPr>
            </w:pPr>
            <w:r>
              <w:rPr>
                <w:rStyle w:val="CodeSnippet"/>
                <w:noProof/>
              </w:rPr>
              <w:t xml:space="preserve">      required: false</w:t>
            </w:r>
          </w:p>
          <w:p w14:paraId="25D413F7" w14:textId="77777777" w:rsidR="002D57C4" w:rsidRDefault="002D57C4" w:rsidP="00502E57">
            <w:pPr>
              <w:rPr>
                <w:rStyle w:val="CodeSnippet"/>
                <w:noProof/>
              </w:rPr>
            </w:pPr>
            <w:r>
              <w:rPr>
                <w:rStyle w:val="CodeSnippet"/>
                <w:noProof/>
              </w:rPr>
              <w:t xml:space="preserve">    expose_ports:</w:t>
            </w:r>
          </w:p>
          <w:p w14:paraId="540EABC4" w14:textId="77777777" w:rsidR="002D57C4" w:rsidRDefault="002D57C4" w:rsidP="00502E57">
            <w:pPr>
              <w:rPr>
                <w:rStyle w:val="CodeSnippet"/>
                <w:noProof/>
              </w:rPr>
            </w:pPr>
            <w:r>
              <w:rPr>
                <w:rStyle w:val="CodeSnippet"/>
                <w:noProof/>
              </w:rPr>
              <w:lastRenderedPageBreak/>
              <w:t xml:space="preserve">      type: list</w:t>
            </w:r>
          </w:p>
          <w:p w14:paraId="51E07184"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2A6FC3B3" w14:textId="77777777" w:rsidR="002D57C4" w:rsidRDefault="002D57C4" w:rsidP="00502E57">
            <w:pPr>
              <w:rPr>
                <w:rStyle w:val="CodeSnippet"/>
                <w:noProof/>
              </w:rPr>
            </w:pPr>
            <w:r>
              <w:rPr>
                <w:rStyle w:val="CodeSnippet"/>
                <w:noProof/>
              </w:rPr>
              <w:t xml:space="preserve">      required: false</w:t>
            </w:r>
          </w:p>
          <w:p w14:paraId="1CB36F57" w14:textId="77777777" w:rsidR="002D57C4" w:rsidRDefault="002D57C4" w:rsidP="00502E57">
            <w:pPr>
              <w:rPr>
                <w:rStyle w:val="CodeSnippet"/>
                <w:noProof/>
              </w:rPr>
            </w:pPr>
            <w:r>
              <w:rPr>
                <w:rStyle w:val="CodeSnippet"/>
                <w:noProof/>
              </w:rPr>
              <w:t xml:space="preserve">    volumes:</w:t>
            </w:r>
          </w:p>
          <w:p w14:paraId="2AC310C2" w14:textId="77777777" w:rsidR="002D57C4" w:rsidRDefault="002D57C4" w:rsidP="00502E57">
            <w:pPr>
              <w:rPr>
                <w:rStyle w:val="CodeSnippet"/>
                <w:noProof/>
              </w:rPr>
            </w:pPr>
            <w:r>
              <w:rPr>
                <w:rStyle w:val="CodeSnippet"/>
                <w:noProof/>
              </w:rPr>
              <w:t xml:space="preserve">      type: list</w:t>
            </w:r>
          </w:p>
          <w:p w14:paraId="1866A624" w14:textId="77777777" w:rsidR="002D57C4" w:rsidRDefault="002D57C4" w:rsidP="00502E57">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35006761" w14:textId="77777777" w:rsidR="002D57C4" w:rsidRPr="00D4592B" w:rsidRDefault="002D57C4" w:rsidP="00502E57">
            <w:pPr>
              <w:rPr>
                <w:rStyle w:val="CodeSnippet"/>
                <w:color w:val="0000FF" w:themeColor="hyperlink"/>
                <w:u w:val="single"/>
              </w:rPr>
            </w:pPr>
            <w:r>
              <w:rPr>
                <w:rStyle w:val="CodeSnippet"/>
                <w:noProof/>
              </w:rPr>
              <w:t xml:space="preserve">      required: false</w:t>
            </w:r>
          </w:p>
        </w:tc>
      </w:tr>
    </w:tbl>
    <w:p w14:paraId="45D4752A" w14:textId="77777777" w:rsidR="002D57C4" w:rsidRDefault="002D57C4" w:rsidP="002D57C4">
      <w:pPr>
        <w:pStyle w:val="Heading4"/>
        <w:numPr>
          <w:ilvl w:val="3"/>
          <w:numId w:val="3"/>
        </w:numPr>
      </w:pPr>
      <w:r>
        <w:lastRenderedPageBreak/>
        <w:t>Notes</w:t>
      </w:r>
    </w:p>
    <w:p w14:paraId="029F9E9C" w14:textId="77777777" w:rsidR="002D57C4" w:rsidRPr="001841F0" w:rsidRDefault="002D57C4" w:rsidP="002D57C4">
      <w:pPr>
        <w:pStyle w:val="ListParagraph"/>
        <w:numPr>
          <w:ilvl w:val="0"/>
          <w:numId w:val="5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w:t>
      </w:r>
      <w:r w:rsidRPr="00313794">
        <w:rPr>
          <w:rFonts w:cstheme="minorHAnsi"/>
          <w:sz w:val="20"/>
          <w:szCs w:val="18"/>
        </w:rPr>
        <w:t>would</w:t>
      </w:r>
      <w:r>
        <w:rPr>
          <w:rFonts w:cstheme="minorHAnsi"/>
          <w:b/>
          <w:sz w:val="20"/>
          <w:szCs w:val="18"/>
        </w:rPr>
        <w:t xml:space="preserve"> </w:t>
      </w:r>
      <w:r>
        <w:rPr>
          <w:rFonts w:cstheme="minorHAnsi"/>
          <w:sz w:val="20"/>
          <w:szCs w:val="18"/>
        </w:rPr>
        <w:t>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would be </w:t>
      </w:r>
      <w:r w:rsidRPr="001841F0">
        <w:rPr>
          <w:rFonts w:cstheme="minorHAnsi"/>
          <w:sz w:val="20"/>
          <w:szCs w:val="18"/>
        </w:rPr>
        <w:t>ignored.</w:t>
      </w:r>
    </w:p>
    <w:p w14:paraId="40946BB0" w14:textId="77777777" w:rsidR="002D57C4" w:rsidRDefault="002D57C4" w:rsidP="002D57C4">
      <w:pPr>
        <w:pStyle w:val="Heading2"/>
        <w:numPr>
          <w:ilvl w:val="1"/>
          <w:numId w:val="3"/>
        </w:numPr>
      </w:pPr>
      <w:bookmarkStart w:id="659" w:name="_Toc302251731"/>
      <w:bookmarkStart w:id="660" w:name="_Toc445238285"/>
      <w:r>
        <w:t>Node Types</w:t>
      </w:r>
      <w:bookmarkEnd w:id="655"/>
      <w:bookmarkEnd w:id="659"/>
      <w:bookmarkEnd w:id="660"/>
    </w:p>
    <w:p w14:paraId="18F40E71" w14:textId="77777777" w:rsidR="002D57C4" w:rsidRPr="003167E6" w:rsidRDefault="002D57C4" w:rsidP="002D57C4">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65DAC4D0" w14:textId="77777777" w:rsidR="002D57C4" w:rsidRDefault="002D57C4" w:rsidP="002D57C4">
      <w:pPr>
        <w:pStyle w:val="Heading3"/>
        <w:numPr>
          <w:ilvl w:val="2"/>
          <w:numId w:val="3"/>
        </w:numPr>
      </w:pPr>
      <w:bookmarkStart w:id="661" w:name="_Toc379872736"/>
      <w:bookmarkStart w:id="662" w:name="DEFN_TYPE_NODES_MYSQL"/>
      <w:bookmarkEnd w:id="661"/>
      <w:r>
        <w:t>tosca.nodes.Database.MySQL</w:t>
      </w:r>
    </w:p>
    <w:p w14:paraId="14BD4F82" w14:textId="77777777" w:rsidR="002D57C4" w:rsidRDefault="002D57C4" w:rsidP="002D57C4">
      <w:pPr>
        <w:pStyle w:val="Heading4"/>
        <w:numPr>
          <w:ilvl w:val="3"/>
          <w:numId w:val="3"/>
        </w:numPr>
      </w:pPr>
      <w:bookmarkStart w:id="663" w:name="_Toc379455105"/>
      <w:bookmarkEnd w:id="662"/>
      <w:r>
        <w:t>Properties</w:t>
      </w:r>
      <w:bookmarkEnd w:id="66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2C5DC0DF" w14:textId="77777777" w:rsidTr="00502E57">
        <w:trPr>
          <w:cantSplit/>
          <w:tblHeader/>
        </w:trPr>
        <w:tc>
          <w:tcPr>
            <w:tcW w:w="924" w:type="pct"/>
            <w:shd w:val="clear" w:color="auto" w:fill="D9D9D9"/>
          </w:tcPr>
          <w:p w14:paraId="3D9FEFF0" w14:textId="77777777" w:rsidR="002D57C4" w:rsidRPr="00422683" w:rsidRDefault="002D57C4" w:rsidP="00502E57">
            <w:pPr>
              <w:pStyle w:val="TableText-Heading"/>
            </w:pPr>
            <w:r w:rsidRPr="00422683">
              <w:t>Name</w:t>
            </w:r>
          </w:p>
        </w:tc>
        <w:tc>
          <w:tcPr>
            <w:tcW w:w="549" w:type="pct"/>
            <w:shd w:val="clear" w:color="auto" w:fill="D9D9D9"/>
          </w:tcPr>
          <w:p w14:paraId="3BC4AF7E" w14:textId="77777777" w:rsidR="002D57C4" w:rsidRPr="00422683" w:rsidRDefault="002D57C4" w:rsidP="00502E57">
            <w:pPr>
              <w:pStyle w:val="TableText-Heading"/>
            </w:pPr>
            <w:r w:rsidRPr="00422683">
              <w:t>Required</w:t>
            </w:r>
          </w:p>
        </w:tc>
        <w:tc>
          <w:tcPr>
            <w:tcW w:w="394" w:type="pct"/>
            <w:shd w:val="clear" w:color="auto" w:fill="D9D9D9"/>
          </w:tcPr>
          <w:p w14:paraId="038D3E6F" w14:textId="77777777" w:rsidR="002D57C4" w:rsidRPr="00422683" w:rsidRDefault="002D57C4" w:rsidP="00502E57">
            <w:pPr>
              <w:pStyle w:val="TableText-Heading"/>
            </w:pPr>
            <w:r w:rsidRPr="00422683">
              <w:t>Type</w:t>
            </w:r>
          </w:p>
        </w:tc>
        <w:tc>
          <w:tcPr>
            <w:tcW w:w="760" w:type="pct"/>
            <w:shd w:val="clear" w:color="auto" w:fill="D9D9D9"/>
          </w:tcPr>
          <w:p w14:paraId="5CA0CAA4" w14:textId="77777777" w:rsidR="002D57C4" w:rsidRPr="00422683" w:rsidRDefault="002D57C4" w:rsidP="00502E57">
            <w:pPr>
              <w:pStyle w:val="TableText-Heading"/>
            </w:pPr>
            <w:r w:rsidRPr="00422683">
              <w:t>Constraints</w:t>
            </w:r>
          </w:p>
        </w:tc>
        <w:tc>
          <w:tcPr>
            <w:tcW w:w="2373" w:type="pct"/>
            <w:shd w:val="clear" w:color="auto" w:fill="D9D9D9"/>
          </w:tcPr>
          <w:p w14:paraId="1F8AD6C3" w14:textId="77777777" w:rsidR="002D57C4" w:rsidRPr="00422683" w:rsidRDefault="002D57C4" w:rsidP="00502E57">
            <w:pPr>
              <w:pStyle w:val="TableText-Heading"/>
            </w:pPr>
            <w:r w:rsidRPr="00422683">
              <w:t>Description</w:t>
            </w:r>
          </w:p>
        </w:tc>
      </w:tr>
      <w:tr w:rsidR="002D57C4" w:rsidRPr="004279F4" w14:paraId="5AD568A5" w14:textId="77777777" w:rsidTr="00502E57">
        <w:trPr>
          <w:cantSplit/>
        </w:trPr>
        <w:tc>
          <w:tcPr>
            <w:tcW w:w="924" w:type="pct"/>
            <w:shd w:val="clear" w:color="auto" w:fill="FFFFFF"/>
          </w:tcPr>
          <w:p w14:paraId="23BCF02C" w14:textId="77777777" w:rsidR="002D57C4" w:rsidRDefault="002D57C4" w:rsidP="00502E57">
            <w:pPr>
              <w:pStyle w:val="TableText"/>
              <w:rPr>
                <w:noProof/>
              </w:rPr>
            </w:pPr>
            <w:r>
              <w:rPr>
                <w:noProof/>
              </w:rPr>
              <w:t>N/A</w:t>
            </w:r>
          </w:p>
        </w:tc>
        <w:tc>
          <w:tcPr>
            <w:tcW w:w="549" w:type="pct"/>
            <w:shd w:val="clear" w:color="auto" w:fill="FFFFFF"/>
          </w:tcPr>
          <w:p w14:paraId="22569490" w14:textId="77777777" w:rsidR="002D57C4" w:rsidRDefault="002D57C4" w:rsidP="00502E57">
            <w:pPr>
              <w:pStyle w:val="TableText"/>
            </w:pPr>
            <w:r>
              <w:t>N/A</w:t>
            </w:r>
          </w:p>
        </w:tc>
        <w:tc>
          <w:tcPr>
            <w:tcW w:w="394" w:type="pct"/>
            <w:shd w:val="clear" w:color="auto" w:fill="FFFFFF"/>
          </w:tcPr>
          <w:p w14:paraId="6E8E2436" w14:textId="77777777" w:rsidR="002D57C4" w:rsidRPr="004279F4" w:rsidRDefault="002D57C4" w:rsidP="00502E57">
            <w:pPr>
              <w:pStyle w:val="TableText"/>
            </w:pPr>
            <w:r w:rsidRPr="002402F2">
              <w:t>N/A</w:t>
            </w:r>
          </w:p>
        </w:tc>
        <w:tc>
          <w:tcPr>
            <w:tcW w:w="760" w:type="pct"/>
            <w:shd w:val="clear" w:color="auto" w:fill="FFFFFF"/>
          </w:tcPr>
          <w:p w14:paraId="5E102BE5" w14:textId="77777777" w:rsidR="002D57C4" w:rsidRPr="00B31902" w:rsidRDefault="002D57C4" w:rsidP="00502E57">
            <w:pPr>
              <w:pStyle w:val="TableText"/>
            </w:pPr>
            <w:r>
              <w:t>N/A</w:t>
            </w:r>
          </w:p>
        </w:tc>
        <w:tc>
          <w:tcPr>
            <w:tcW w:w="2373" w:type="pct"/>
            <w:shd w:val="clear" w:color="auto" w:fill="FFFFFF"/>
          </w:tcPr>
          <w:p w14:paraId="2D70C8D5" w14:textId="77777777" w:rsidR="002D57C4" w:rsidRDefault="002D57C4" w:rsidP="00502E57">
            <w:pPr>
              <w:pStyle w:val="TableText"/>
            </w:pPr>
            <w:r>
              <w:t>N/A</w:t>
            </w:r>
          </w:p>
        </w:tc>
      </w:tr>
    </w:tbl>
    <w:p w14:paraId="481C76E8" w14:textId="77777777" w:rsidR="002D57C4" w:rsidRDefault="002D57C4" w:rsidP="002D57C4">
      <w:pPr>
        <w:pStyle w:val="Heading4"/>
        <w:numPr>
          <w:ilvl w:val="3"/>
          <w:numId w:val="3"/>
        </w:numPr>
      </w:pPr>
      <w:bookmarkStart w:id="664" w:name="_Toc379455106"/>
      <w:r>
        <w:t>Definition</w:t>
      </w:r>
      <w:bookmarkEnd w:id="6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B6A36B0" w14:textId="77777777" w:rsidTr="00502E57">
        <w:tc>
          <w:tcPr>
            <w:tcW w:w="9576" w:type="dxa"/>
            <w:shd w:val="clear" w:color="auto" w:fill="D9D9D9" w:themeFill="background1" w:themeFillShade="D9"/>
          </w:tcPr>
          <w:p w14:paraId="070A6A84" w14:textId="77777777" w:rsidR="002D57C4" w:rsidRPr="006824F5" w:rsidRDefault="002D57C4" w:rsidP="00502E57">
            <w:pPr>
              <w:rPr>
                <w:rStyle w:val="CodeSnippet"/>
              </w:rPr>
            </w:pPr>
            <w:r w:rsidRPr="006824F5">
              <w:rPr>
                <w:rStyle w:val="CodeSnippet"/>
              </w:rPr>
              <w:t>tosca.nodes.D</w:t>
            </w:r>
            <w:r>
              <w:rPr>
                <w:rStyle w:val="CodeSnippet"/>
              </w:rPr>
              <w:t>atabase</w:t>
            </w:r>
            <w:r w:rsidRPr="006824F5">
              <w:rPr>
                <w:rStyle w:val="CodeSnippet"/>
              </w:rPr>
              <w:t>.MySQL:</w:t>
            </w:r>
          </w:p>
          <w:p w14:paraId="35A50153" w14:textId="77777777" w:rsidR="002D57C4" w:rsidRDefault="002D57C4" w:rsidP="00502E57">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1630AFE9" w14:textId="77777777" w:rsidR="002D57C4" w:rsidRPr="006824F5" w:rsidRDefault="002D57C4" w:rsidP="00502E57">
            <w:pPr>
              <w:rPr>
                <w:rStyle w:val="CodeSnippet"/>
              </w:rPr>
            </w:pPr>
            <w:r w:rsidRPr="006824F5">
              <w:rPr>
                <w:rStyle w:val="CodeSnippet"/>
              </w:rPr>
              <w:t xml:space="preserve">  requirements:</w:t>
            </w:r>
          </w:p>
          <w:p w14:paraId="64D9408E" w14:textId="77777777" w:rsidR="002D57C4" w:rsidRDefault="002D57C4" w:rsidP="00502E57">
            <w:pPr>
              <w:rPr>
                <w:rStyle w:val="CodeSnippet"/>
              </w:rPr>
            </w:pPr>
            <w:r w:rsidRPr="006824F5">
              <w:rPr>
                <w:rStyle w:val="CodeSnippet"/>
              </w:rPr>
              <w:t xml:space="preserve">    - host: </w:t>
            </w:r>
          </w:p>
          <w:p w14:paraId="7D8E694A" w14:textId="77777777" w:rsidR="002D57C4" w:rsidRPr="006824F5" w:rsidRDefault="002D57C4" w:rsidP="00502E57">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14C0F30E" w14:textId="77777777" w:rsidR="002D57C4" w:rsidRDefault="002D57C4" w:rsidP="002D57C4">
      <w:pPr>
        <w:pStyle w:val="Heading3"/>
        <w:numPr>
          <w:ilvl w:val="2"/>
          <w:numId w:val="3"/>
        </w:numPr>
      </w:pPr>
      <w:bookmarkStart w:id="665" w:name="DEFN_TYPE_NODES_DBMS_MYSQL"/>
      <w:r>
        <w:t>tosca.nodes.DBMS.MySQL</w:t>
      </w:r>
    </w:p>
    <w:bookmarkEnd w:id="665"/>
    <w:p w14:paraId="49390FE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0D2229BE" w14:textId="77777777" w:rsidTr="00502E57">
        <w:trPr>
          <w:cantSplit/>
          <w:tblHeader/>
        </w:trPr>
        <w:tc>
          <w:tcPr>
            <w:tcW w:w="924" w:type="pct"/>
            <w:shd w:val="clear" w:color="auto" w:fill="D9D9D9"/>
          </w:tcPr>
          <w:p w14:paraId="2D237353" w14:textId="77777777" w:rsidR="002D57C4" w:rsidRPr="00422683" w:rsidRDefault="002D57C4" w:rsidP="00502E57">
            <w:pPr>
              <w:pStyle w:val="TableText-Heading"/>
            </w:pPr>
            <w:r w:rsidRPr="00422683">
              <w:t>Name</w:t>
            </w:r>
          </w:p>
        </w:tc>
        <w:tc>
          <w:tcPr>
            <w:tcW w:w="549" w:type="pct"/>
            <w:shd w:val="clear" w:color="auto" w:fill="D9D9D9"/>
          </w:tcPr>
          <w:p w14:paraId="440BF44B" w14:textId="77777777" w:rsidR="002D57C4" w:rsidRPr="00422683" w:rsidRDefault="002D57C4" w:rsidP="00502E57">
            <w:pPr>
              <w:pStyle w:val="TableText-Heading"/>
            </w:pPr>
            <w:r w:rsidRPr="00422683">
              <w:t>Required</w:t>
            </w:r>
          </w:p>
        </w:tc>
        <w:tc>
          <w:tcPr>
            <w:tcW w:w="394" w:type="pct"/>
            <w:shd w:val="clear" w:color="auto" w:fill="D9D9D9"/>
          </w:tcPr>
          <w:p w14:paraId="19A7C37B" w14:textId="77777777" w:rsidR="002D57C4" w:rsidRPr="00422683" w:rsidRDefault="002D57C4" w:rsidP="00502E57">
            <w:pPr>
              <w:pStyle w:val="TableText-Heading"/>
            </w:pPr>
            <w:r w:rsidRPr="00422683">
              <w:t>Type</w:t>
            </w:r>
          </w:p>
        </w:tc>
        <w:tc>
          <w:tcPr>
            <w:tcW w:w="760" w:type="pct"/>
            <w:shd w:val="clear" w:color="auto" w:fill="D9D9D9"/>
          </w:tcPr>
          <w:p w14:paraId="5402FE2E" w14:textId="77777777" w:rsidR="002D57C4" w:rsidRPr="00422683" w:rsidRDefault="002D57C4" w:rsidP="00502E57">
            <w:pPr>
              <w:pStyle w:val="TableText-Heading"/>
            </w:pPr>
            <w:r w:rsidRPr="00422683">
              <w:t>Constraints</w:t>
            </w:r>
          </w:p>
        </w:tc>
        <w:tc>
          <w:tcPr>
            <w:tcW w:w="2373" w:type="pct"/>
            <w:shd w:val="clear" w:color="auto" w:fill="D9D9D9"/>
          </w:tcPr>
          <w:p w14:paraId="11DE02E8" w14:textId="77777777" w:rsidR="002D57C4" w:rsidRPr="00422683" w:rsidRDefault="002D57C4" w:rsidP="00502E57">
            <w:pPr>
              <w:pStyle w:val="TableText-Heading"/>
            </w:pPr>
            <w:r w:rsidRPr="00422683">
              <w:t>Description</w:t>
            </w:r>
          </w:p>
        </w:tc>
      </w:tr>
      <w:tr w:rsidR="002D57C4" w:rsidRPr="004279F4" w14:paraId="434DD412" w14:textId="77777777" w:rsidTr="00502E57">
        <w:trPr>
          <w:cantSplit/>
        </w:trPr>
        <w:tc>
          <w:tcPr>
            <w:tcW w:w="924" w:type="pct"/>
            <w:shd w:val="clear" w:color="auto" w:fill="FFFFFF"/>
          </w:tcPr>
          <w:p w14:paraId="72A81EFC" w14:textId="77777777" w:rsidR="002D57C4" w:rsidRDefault="002D57C4" w:rsidP="00502E57">
            <w:pPr>
              <w:pStyle w:val="TableText"/>
              <w:rPr>
                <w:noProof/>
              </w:rPr>
            </w:pPr>
            <w:r>
              <w:rPr>
                <w:noProof/>
              </w:rPr>
              <w:t>N/A</w:t>
            </w:r>
          </w:p>
        </w:tc>
        <w:tc>
          <w:tcPr>
            <w:tcW w:w="549" w:type="pct"/>
            <w:shd w:val="clear" w:color="auto" w:fill="FFFFFF"/>
          </w:tcPr>
          <w:p w14:paraId="36B995E5" w14:textId="77777777" w:rsidR="002D57C4" w:rsidRDefault="002D57C4" w:rsidP="00502E57">
            <w:pPr>
              <w:pStyle w:val="TableText"/>
            </w:pPr>
            <w:r>
              <w:t>N/A</w:t>
            </w:r>
          </w:p>
        </w:tc>
        <w:tc>
          <w:tcPr>
            <w:tcW w:w="394" w:type="pct"/>
            <w:shd w:val="clear" w:color="auto" w:fill="FFFFFF"/>
          </w:tcPr>
          <w:p w14:paraId="08B83ED9" w14:textId="77777777" w:rsidR="002D57C4" w:rsidRPr="004279F4" w:rsidRDefault="002D57C4" w:rsidP="00502E57">
            <w:pPr>
              <w:pStyle w:val="TableText"/>
            </w:pPr>
            <w:r w:rsidRPr="002402F2">
              <w:t>N/A</w:t>
            </w:r>
          </w:p>
        </w:tc>
        <w:tc>
          <w:tcPr>
            <w:tcW w:w="760" w:type="pct"/>
            <w:shd w:val="clear" w:color="auto" w:fill="FFFFFF"/>
          </w:tcPr>
          <w:p w14:paraId="1F4FB757" w14:textId="77777777" w:rsidR="002D57C4" w:rsidRPr="00B31902" w:rsidRDefault="002D57C4" w:rsidP="00502E57">
            <w:pPr>
              <w:pStyle w:val="TableText"/>
            </w:pPr>
            <w:r>
              <w:t>N/A</w:t>
            </w:r>
          </w:p>
        </w:tc>
        <w:tc>
          <w:tcPr>
            <w:tcW w:w="2373" w:type="pct"/>
            <w:shd w:val="clear" w:color="auto" w:fill="FFFFFF"/>
          </w:tcPr>
          <w:p w14:paraId="50395A66" w14:textId="77777777" w:rsidR="002D57C4" w:rsidRDefault="002D57C4" w:rsidP="00502E57">
            <w:pPr>
              <w:pStyle w:val="TableText"/>
            </w:pPr>
            <w:r>
              <w:t>N/A</w:t>
            </w:r>
          </w:p>
        </w:tc>
      </w:tr>
    </w:tbl>
    <w:p w14:paraId="1BCD884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D84DE5B" w14:textId="77777777" w:rsidTr="00502E57">
        <w:tc>
          <w:tcPr>
            <w:tcW w:w="9576" w:type="dxa"/>
            <w:shd w:val="clear" w:color="auto" w:fill="D9D9D9" w:themeFill="background1" w:themeFillShade="D9"/>
          </w:tcPr>
          <w:p w14:paraId="36F238E1" w14:textId="77777777" w:rsidR="002D57C4" w:rsidRPr="006824F5" w:rsidRDefault="002D57C4" w:rsidP="00502E57">
            <w:pPr>
              <w:rPr>
                <w:rStyle w:val="CodeSnippet"/>
              </w:rPr>
            </w:pPr>
            <w:r w:rsidRPr="006824F5">
              <w:rPr>
                <w:rStyle w:val="CodeSnippet"/>
              </w:rPr>
              <w:t>tosca.nodes.D</w:t>
            </w:r>
            <w:r>
              <w:rPr>
                <w:rStyle w:val="CodeSnippet"/>
              </w:rPr>
              <w:t>BMS</w:t>
            </w:r>
            <w:r w:rsidRPr="006824F5">
              <w:rPr>
                <w:rStyle w:val="CodeSnippet"/>
              </w:rPr>
              <w:t>.MySQL:</w:t>
            </w:r>
          </w:p>
          <w:p w14:paraId="057CD9D9" w14:textId="77777777" w:rsidR="002D57C4" w:rsidRDefault="002D57C4" w:rsidP="00502E57">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1BDFF99" w14:textId="77777777" w:rsidR="002D57C4" w:rsidRDefault="002D57C4" w:rsidP="00502E57">
            <w:pPr>
              <w:rPr>
                <w:rStyle w:val="CodeSnippet"/>
              </w:rPr>
            </w:pPr>
            <w:r>
              <w:rPr>
                <w:rStyle w:val="CodeSnippet"/>
              </w:rPr>
              <w:t xml:space="preserve">  properties:</w:t>
            </w:r>
          </w:p>
          <w:p w14:paraId="1103590A" w14:textId="77777777" w:rsidR="002D57C4" w:rsidRDefault="002D57C4" w:rsidP="00502E57">
            <w:pPr>
              <w:rPr>
                <w:rStyle w:val="CodeSnippet"/>
              </w:rPr>
            </w:pPr>
            <w:r w:rsidRPr="006824F5">
              <w:rPr>
                <w:rStyle w:val="CodeSnippet"/>
              </w:rPr>
              <w:t xml:space="preserve">    port:</w:t>
            </w:r>
          </w:p>
          <w:p w14:paraId="487BA0E9" w14:textId="77777777" w:rsidR="002D57C4" w:rsidRDefault="002D57C4" w:rsidP="00502E57">
            <w:pPr>
              <w:rPr>
                <w:rStyle w:val="CodeSnippet"/>
              </w:rPr>
            </w:pPr>
            <w:r>
              <w:rPr>
                <w:rStyle w:val="CodeSnippet"/>
              </w:rPr>
              <w:t xml:space="preserve">      description: reflect the default MySQL server port</w:t>
            </w:r>
          </w:p>
          <w:p w14:paraId="49D8E109" w14:textId="77777777" w:rsidR="002D57C4" w:rsidRDefault="002D57C4" w:rsidP="00502E57">
            <w:pPr>
              <w:rPr>
                <w:rStyle w:val="CodeSnippet"/>
              </w:rPr>
            </w:pPr>
            <w:r>
              <w:rPr>
                <w:rStyle w:val="CodeSnippet"/>
              </w:rPr>
              <w:lastRenderedPageBreak/>
              <w:t xml:space="preserve">      default: 3306</w:t>
            </w:r>
          </w:p>
          <w:p w14:paraId="203E00AC" w14:textId="77777777" w:rsidR="002D57C4" w:rsidRDefault="002D57C4" w:rsidP="00502E57">
            <w:pPr>
              <w:rPr>
                <w:rStyle w:val="CodeSnippet"/>
              </w:rPr>
            </w:pPr>
            <w:r>
              <w:rPr>
                <w:rStyle w:val="CodeSnippet"/>
              </w:rPr>
              <w:t xml:space="preserve"> </w:t>
            </w:r>
            <w:r w:rsidRPr="00616615">
              <w:rPr>
                <w:rStyle w:val="CodeSnippet"/>
              </w:rPr>
              <w:t xml:space="preserve">   root_password:</w:t>
            </w:r>
          </w:p>
          <w:p w14:paraId="05AC7744" w14:textId="77777777" w:rsidR="002D57C4" w:rsidRDefault="002D57C4" w:rsidP="00502E57">
            <w:pPr>
              <w:rPr>
                <w:rStyle w:val="CodeSnippet"/>
              </w:rPr>
            </w:pPr>
            <w:r>
              <w:rPr>
                <w:rStyle w:val="CodeSnippet"/>
              </w:rPr>
              <w:t xml:space="preserve">      # MySQL requires a root_password for configuration</w:t>
            </w:r>
          </w:p>
          <w:p w14:paraId="446828B2" w14:textId="77777777" w:rsidR="002D57C4" w:rsidRPr="00616615" w:rsidRDefault="002D57C4" w:rsidP="00502E57">
            <w:pPr>
              <w:rPr>
                <w:rStyle w:val="CodeSnippet"/>
              </w:rPr>
            </w:pPr>
            <w:r>
              <w:rPr>
                <w:rStyle w:val="CodeSnippet"/>
              </w:rPr>
              <w:t xml:space="preserve">      # Override parent DBMS definition to make this property required</w:t>
            </w:r>
          </w:p>
          <w:p w14:paraId="6AEE08F5" w14:textId="77777777" w:rsidR="002D57C4" w:rsidRPr="00616615" w:rsidRDefault="002D57C4" w:rsidP="00502E57">
            <w:pPr>
              <w:rPr>
                <w:rStyle w:val="CodeSnippet"/>
              </w:rPr>
            </w:pPr>
            <w:r w:rsidRPr="00616615">
              <w:rPr>
                <w:rStyle w:val="CodeSnippet"/>
              </w:rPr>
              <w:t xml:space="preserve">      required: true</w:t>
            </w:r>
          </w:p>
          <w:p w14:paraId="48DA861B" w14:textId="77777777" w:rsidR="002D57C4" w:rsidRDefault="002D57C4" w:rsidP="00502E57">
            <w:pPr>
              <w:rPr>
                <w:rStyle w:val="CodeSnippet"/>
              </w:rPr>
            </w:pPr>
            <w:r w:rsidRPr="006824F5">
              <w:rPr>
                <w:rStyle w:val="CodeSnippet"/>
              </w:rPr>
              <w:t xml:space="preserve">  capabilities:</w:t>
            </w:r>
          </w:p>
          <w:p w14:paraId="02579141" w14:textId="77777777" w:rsidR="002D57C4" w:rsidRPr="006824F5" w:rsidRDefault="002D57C4" w:rsidP="00502E57">
            <w:pPr>
              <w:rPr>
                <w:rStyle w:val="CodeSnippet"/>
              </w:rPr>
            </w:pPr>
            <w:r>
              <w:rPr>
                <w:rStyle w:val="CodeSnippet"/>
              </w:rPr>
              <w:t xml:space="preserve">    # Further constrain the ‘host’ capability to only allow MySQL databases</w:t>
            </w:r>
          </w:p>
          <w:p w14:paraId="746C1D1D" w14:textId="77777777" w:rsidR="002D57C4" w:rsidRPr="006824F5" w:rsidRDefault="002D57C4" w:rsidP="00502E57">
            <w:pPr>
              <w:rPr>
                <w:rStyle w:val="CodeSnippet"/>
              </w:rPr>
            </w:pPr>
            <w:r w:rsidRPr="006824F5">
              <w:rPr>
                <w:rStyle w:val="CodeSnippet"/>
              </w:rPr>
              <w:t xml:space="preserve">    host: </w:t>
            </w:r>
          </w:p>
          <w:p w14:paraId="72A5CBB5" w14:textId="77777777" w:rsidR="002D57C4" w:rsidRPr="006824F5" w:rsidRDefault="002D57C4" w:rsidP="00502E57">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4D532FC9" w14:textId="77777777" w:rsidR="002D57C4" w:rsidRPr="00BB12B8" w:rsidRDefault="002D57C4" w:rsidP="002D57C4">
      <w:pPr>
        <w:pStyle w:val="Heading3"/>
        <w:numPr>
          <w:ilvl w:val="2"/>
          <w:numId w:val="3"/>
        </w:numPr>
      </w:pPr>
      <w:r w:rsidRPr="00BB12B8">
        <w:lastRenderedPageBreak/>
        <w:t>tosca.nodes.WebServer.Apache</w:t>
      </w:r>
    </w:p>
    <w:p w14:paraId="0B5D0CFC" w14:textId="77777777" w:rsidR="002D57C4" w:rsidRPr="00BB12B8" w:rsidRDefault="002D57C4" w:rsidP="002D57C4">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BB12B8" w14:paraId="110F330D" w14:textId="77777777" w:rsidTr="00502E57">
        <w:trPr>
          <w:cantSplit/>
          <w:tblHeader/>
        </w:trPr>
        <w:tc>
          <w:tcPr>
            <w:tcW w:w="924" w:type="pct"/>
            <w:shd w:val="clear" w:color="auto" w:fill="D9D9D9"/>
          </w:tcPr>
          <w:p w14:paraId="0BC7E6A8" w14:textId="77777777" w:rsidR="002D57C4" w:rsidRPr="00422683" w:rsidRDefault="002D57C4" w:rsidP="00502E57">
            <w:pPr>
              <w:pStyle w:val="TableText-Heading"/>
            </w:pPr>
            <w:r w:rsidRPr="00422683">
              <w:t>Name</w:t>
            </w:r>
          </w:p>
        </w:tc>
        <w:tc>
          <w:tcPr>
            <w:tcW w:w="549" w:type="pct"/>
            <w:shd w:val="clear" w:color="auto" w:fill="D9D9D9"/>
          </w:tcPr>
          <w:p w14:paraId="0EE87CF9" w14:textId="77777777" w:rsidR="002D57C4" w:rsidRPr="00422683" w:rsidRDefault="002D57C4" w:rsidP="00502E57">
            <w:pPr>
              <w:pStyle w:val="TableText-Heading"/>
            </w:pPr>
            <w:r w:rsidRPr="00422683">
              <w:t>Required</w:t>
            </w:r>
          </w:p>
        </w:tc>
        <w:tc>
          <w:tcPr>
            <w:tcW w:w="394" w:type="pct"/>
            <w:shd w:val="clear" w:color="auto" w:fill="D9D9D9"/>
          </w:tcPr>
          <w:p w14:paraId="080F09F1" w14:textId="77777777" w:rsidR="002D57C4" w:rsidRPr="00422683" w:rsidRDefault="002D57C4" w:rsidP="00502E57">
            <w:pPr>
              <w:pStyle w:val="TableText-Heading"/>
            </w:pPr>
            <w:r w:rsidRPr="00422683">
              <w:t>Type</w:t>
            </w:r>
          </w:p>
        </w:tc>
        <w:tc>
          <w:tcPr>
            <w:tcW w:w="760" w:type="pct"/>
            <w:shd w:val="clear" w:color="auto" w:fill="D9D9D9"/>
          </w:tcPr>
          <w:p w14:paraId="43FD1FD8" w14:textId="77777777" w:rsidR="002D57C4" w:rsidRPr="00422683" w:rsidRDefault="002D57C4" w:rsidP="00502E57">
            <w:pPr>
              <w:pStyle w:val="TableText-Heading"/>
            </w:pPr>
            <w:r w:rsidRPr="00422683">
              <w:t>Constraints</w:t>
            </w:r>
          </w:p>
        </w:tc>
        <w:tc>
          <w:tcPr>
            <w:tcW w:w="2373" w:type="pct"/>
            <w:shd w:val="clear" w:color="auto" w:fill="D9D9D9"/>
          </w:tcPr>
          <w:p w14:paraId="60BB6B45" w14:textId="77777777" w:rsidR="002D57C4" w:rsidRPr="00422683" w:rsidRDefault="002D57C4" w:rsidP="00502E57">
            <w:pPr>
              <w:pStyle w:val="TableText-Heading"/>
            </w:pPr>
            <w:r w:rsidRPr="00422683">
              <w:t>Description</w:t>
            </w:r>
          </w:p>
        </w:tc>
      </w:tr>
      <w:tr w:rsidR="002D57C4" w:rsidRPr="00BB12B8" w14:paraId="33C41E6B" w14:textId="77777777" w:rsidTr="00502E57">
        <w:trPr>
          <w:cantSplit/>
        </w:trPr>
        <w:tc>
          <w:tcPr>
            <w:tcW w:w="924" w:type="pct"/>
            <w:shd w:val="clear" w:color="auto" w:fill="FFFFFF"/>
          </w:tcPr>
          <w:p w14:paraId="0F262C4D" w14:textId="77777777" w:rsidR="002D57C4" w:rsidRPr="00BB12B8" w:rsidRDefault="002D57C4" w:rsidP="00502E57">
            <w:pPr>
              <w:pStyle w:val="TableText"/>
            </w:pPr>
            <w:r>
              <w:t>N/A</w:t>
            </w:r>
          </w:p>
        </w:tc>
        <w:tc>
          <w:tcPr>
            <w:tcW w:w="549" w:type="pct"/>
            <w:shd w:val="clear" w:color="auto" w:fill="FFFFFF"/>
          </w:tcPr>
          <w:p w14:paraId="467E50C0" w14:textId="77777777" w:rsidR="002D57C4" w:rsidRPr="00BB12B8" w:rsidRDefault="002D57C4" w:rsidP="00502E57">
            <w:pPr>
              <w:pStyle w:val="TableText"/>
            </w:pPr>
            <w:r w:rsidRPr="00BB12B8">
              <w:t>N/A</w:t>
            </w:r>
          </w:p>
        </w:tc>
        <w:tc>
          <w:tcPr>
            <w:tcW w:w="394" w:type="pct"/>
            <w:shd w:val="clear" w:color="auto" w:fill="FFFFFF"/>
          </w:tcPr>
          <w:p w14:paraId="76ECBA3A" w14:textId="77777777" w:rsidR="002D57C4" w:rsidRPr="00BB12B8" w:rsidRDefault="002D57C4" w:rsidP="00502E57">
            <w:pPr>
              <w:pStyle w:val="TableText"/>
            </w:pPr>
            <w:r w:rsidRPr="00BB12B8">
              <w:t>N/A</w:t>
            </w:r>
          </w:p>
        </w:tc>
        <w:tc>
          <w:tcPr>
            <w:tcW w:w="760" w:type="pct"/>
            <w:shd w:val="clear" w:color="auto" w:fill="FFFFFF"/>
          </w:tcPr>
          <w:p w14:paraId="72B13329" w14:textId="77777777" w:rsidR="002D57C4" w:rsidRPr="00BB12B8" w:rsidRDefault="002D57C4" w:rsidP="00502E57">
            <w:pPr>
              <w:pStyle w:val="TableText"/>
            </w:pPr>
            <w:r w:rsidRPr="00BB12B8">
              <w:t>N/A</w:t>
            </w:r>
          </w:p>
        </w:tc>
        <w:tc>
          <w:tcPr>
            <w:tcW w:w="2373" w:type="pct"/>
            <w:shd w:val="clear" w:color="auto" w:fill="FFFFFF"/>
          </w:tcPr>
          <w:p w14:paraId="1304A1E9" w14:textId="77777777" w:rsidR="002D57C4" w:rsidRPr="00BB12B8" w:rsidRDefault="002D57C4" w:rsidP="00502E57">
            <w:pPr>
              <w:pStyle w:val="TableText"/>
            </w:pPr>
            <w:r w:rsidRPr="00BB12B8">
              <w:t>N/A</w:t>
            </w:r>
          </w:p>
        </w:tc>
      </w:tr>
    </w:tbl>
    <w:p w14:paraId="05CFC03F" w14:textId="77777777" w:rsidR="002D57C4" w:rsidRPr="00BB12B8" w:rsidRDefault="002D57C4" w:rsidP="002D57C4">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BB12B8" w14:paraId="495CF03E" w14:textId="77777777" w:rsidTr="00502E57">
        <w:tc>
          <w:tcPr>
            <w:tcW w:w="9576" w:type="dxa"/>
            <w:shd w:val="clear" w:color="auto" w:fill="D9D9D9" w:themeFill="background1" w:themeFillShade="D9"/>
          </w:tcPr>
          <w:p w14:paraId="0E0EEE68" w14:textId="77777777" w:rsidR="002D57C4" w:rsidRPr="00BB12B8" w:rsidRDefault="002D57C4" w:rsidP="00502E57">
            <w:pPr>
              <w:rPr>
                <w:rStyle w:val="CodeSnippet"/>
              </w:rPr>
            </w:pPr>
            <w:r w:rsidRPr="00BB12B8">
              <w:rPr>
                <w:rStyle w:val="CodeSnippet"/>
              </w:rPr>
              <w:t>tosca.nodes.WebServer.Apache:</w:t>
            </w:r>
          </w:p>
          <w:p w14:paraId="6DDCC420" w14:textId="77777777" w:rsidR="002D57C4" w:rsidRPr="00B87C64" w:rsidRDefault="002D57C4" w:rsidP="00502E57">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0D7954AA" w14:textId="77777777" w:rsidR="002D57C4" w:rsidRDefault="002D57C4" w:rsidP="002D57C4">
      <w:pPr>
        <w:pStyle w:val="Heading3"/>
        <w:numPr>
          <w:ilvl w:val="2"/>
          <w:numId w:val="3"/>
        </w:numPr>
      </w:pPr>
      <w:r>
        <w:t>tosca.nodes.WebApplication.WordPress</w:t>
      </w:r>
    </w:p>
    <w:p w14:paraId="02B1C4F2" w14:textId="77777777" w:rsidR="002D57C4" w:rsidRPr="00F43BB3" w:rsidRDefault="002D57C4" w:rsidP="002D57C4">
      <w:r>
        <w:t xml:space="preserve">This section defines a non-normative Node type for the WordPress </w:t>
      </w:r>
      <w:r w:rsidRPr="003744EA">
        <w:t>[</w:t>
      </w:r>
      <w:hyperlink w:anchor="REF_WORDPRESS" w:history="1">
        <w:r w:rsidRPr="003744EA">
          <w:rPr>
            <w:rStyle w:val="Hyperlink"/>
          </w:rPr>
          <w:t>WordPress</w:t>
        </w:r>
      </w:hyperlink>
      <w:r w:rsidRPr="003744EA">
        <w:t>]</w:t>
      </w:r>
      <w:r>
        <w:t xml:space="preserve"> application.</w:t>
      </w:r>
    </w:p>
    <w:p w14:paraId="78DD1A7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155FD38A" w14:textId="77777777" w:rsidTr="00502E57">
        <w:trPr>
          <w:cantSplit/>
          <w:tblHeader/>
        </w:trPr>
        <w:tc>
          <w:tcPr>
            <w:tcW w:w="924" w:type="pct"/>
            <w:shd w:val="clear" w:color="auto" w:fill="D9D9D9"/>
          </w:tcPr>
          <w:p w14:paraId="554CCA3B" w14:textId="77777777" w:rsidR="002D57C4" w:rsidRPr="00422683" w:rsidRDefault="002D57C4" w:rsidP="00502E57">
            <w:pPr>
              <w:pStyle w:val="TableText-Heading"/>
            </w:pPr>
            <w:r w:rsidRPr="00422683">
              <w:t>Name</w:t>
            </w:r>
          </w:p>
        </w:tc>
        <w:tc>
          <w:tcPr>
            <w:tcW w:w="549" w:type="pct"/>
            <w:shd w:val="clear" w:color="auto" w:fill="D9D9D9"/>
          </w:tcPr>
          <w:p w14:paraId="7DF70E2D" w14:textId="77777777" w:rsidR="002D57C4" w:rsidRPr="00422683" w:rsidRDefault="002D57C4" w:rsidP="00502E57">
            <w:pPr>
              <w:pStyle w:val="TableText-Heading"/>
            </w:pPr>
            <w:r w:rsidRPr="00422683">
              <w:t>Required</w:t>
            </w:r>
          </w:p>
        </w:tc>
        <w:tc>
          <w:tcPr>
            <w:tcW w:w="394" w:type="pct"/>
            <w:shd w:val="clear" w:color="auto" w:fill="D9D9D9"/>
          </w:tcPr>
          <w:p w14:paraId="09E7BEE6" w14:textId="77777777" w:rsidR="002D57C4" w:rsidRPr="00422683" w:rsidRDefault="002D57C4" w:rsidP="00502E57">
            <w:pPr>
              <w:pStyle w:val="TableText-Heading"/>
            </w:pPr>
            <w:r w:rsidRPr="00422683">
              <w:t>Type</w:t>
            </w:r>
          </w:p>
        </w:tc>
        <w:tc>
          <w:tcPr>
            <w:tcW w:w="760" w:type="pct"/>
            <w:shd w:val="clear" w:color="auto" w:fill="D9D9D9"/>
          </w:tcPr>
          <w:p w14:paraId="1A933C6C" w14:textId="77777777" w:rsidR="002D57C4" w:rsidRPr="00422683" w:rsidRDefault="002D57C4" w:rsidP="00502E57">
            <w:pPr>
              <w:pStyle w:val="TableText-Heading"/>
            </w:pPr>
            <w:r w:rsidRPr="00422683">
              <w:t>Constraints</w:t>
            </w:r>
          </w:p>
        </w:tc>
        <w:tc>
          <w:tcPr>
            <w:tcW w:w="2373" w:type="pct"/>
            <w:shd w:val="clear" w:color="auto" w:fill="D9D9D9"/>
          </w:tcPr>
          <w:p w14:paraId="1D81BDEC" w14:textId="77777777" w:rsidR="002D57C4" w:rsidRPr="00422683" w:rsidRDefault="002D57C4" w:rsidP="00502E57">
            <w:pPr>
              <w:pStyle w:val="TableText-Heading"/>
            </w:pPr>
            <w:r w:rsidRPr="00422683">
              <w:t>Description</w:t>
            </w:r>
          </w:p>
        </w:tc>
      </w:tr>
      <w:tr w:rsidR="002D57C4" w:rsidRPr="004279F4" w14:paraId="50EBCBBA" w14:textId="77777777" w:rsidTr="00502E57">
        <w:trPr>
          <w:cantSplit/>
        </w:trPr>
        <w:tc>
          <w:tcPr>
            <w:tcW w:w="924" w:type="pct"/>
            <w:shd w:val="clear" w:color="auto" w:fill="FFFFFF"/>
          </w:tcPr>
          <w:p w14:paraId="18430F94" w14:textId="77777777" w:rsidR="002D57C4" w:rsidRDefault="002D57C4" w:rsidP="00502E57">
            <w:pPr>
              <w:pStyle w:val="TableText"/>
              <w:rPr>
                <w:noProof/>
              </w:rPr>
            </w:pPr>
            <w:r>
              <w:rPr>
                <w:noProof/>
              </w:rPr>
              <w:t>N/A</w:t>
            </w:r>
          </w:p>
        </w:tc>
        <w:tc>
          <w:tcPr>
            <w:tcW w:w="549" w:type="pct"/>
            <w:shd w:val="clear" w:color="auto" w:fill="FFFFFF"/>
          </w:tcPr>
          <w:p w14:paraId="5FB96E51" w14:textId="77777777" w:rsidR="002D57C4" w:rsidRDefault="002D57C4" w:rsidP="00502E57">
            <w:pPr>
              <w:pStyle w:val="TableText"/>
            </w:pPr>
            <w:r>
              <w:t>N/A</w:t>
            </w:r>
          </w:p>
        </w:tc>
        <w:tc>
          <w:tcPr>
            <w:tcW w:w="394" w:type="pct"/>
            <w:shd w:val="clear" w:color="auto" w:fill="FFFFFF"/>
          </w:tcPr>
          <w:p w14:paraId="67C9F330" w14:textId="77777777" w:rsidR="002D57C4" w:rsidRPr="004279F4" w:rsidRDefault="002D57C4" w:rsidP="00502E57">
            <w:pPr>
              <w:pStyle w:val="TableText"/>
            </w:pPr>
            <w:r w:rsidRPr="00BA56C6">
              <w:t>N/A</w:t>
            </w:r>
          </w:p>
        </w:tc>
        <w:tc>
          <w:tcPr>
            <w:tcW w:w="760" w:type="pct"/>
            <w:shd w:val="clear" w:color="auto" w:fill="FFFFFF"/>
          </w:tcPr>
          <w:p w14:paraId="49836981" w14:textId="77777777" w:rsidR="002D57C4" w:rsidRPr="00B31902" w:rsidRDefault="002D57C4" w:rsidP="00502E57">
            <w:pPr>
              <w:pStyle w:val="TableText"/>
            </w:pPr>
            <w:r>
              <w:t>N/A</w:t>
            </w:r>
          </w:p>
        </w:tc>
        <w:tc>
          <w:tcPr>
            <w:tcW w:w="2373" w:type="pct"/>
            <w:shd w:val="clear" w:color="auto" w:fill="FFFFFF"/>
          </w:tcPr>
          <w:p w14:paraId="51735760" w14:textId="77777777" w:rsidR="002D57C4" w:rsidRDefault="002D57C4" w:rsidP="00502E57">
            <w:pPr>
              <w:pStyle w:val="TableText"/>
            </w:pPr>
            <w:r>
              <w:t>N/A</w:t>
            </w:r>
          </w:p>
        </w:tc>
      </w:tr>
    </w:tbl>
    <w:p w14:paraId="00F36DD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2455CC" w14:textId="77777777" w:rsidTr="00502E57">
        <w:tc>
          <w:tcPr>
            <w:tcW w:w="9576" w:type="dxa"/>
            <w:shd w:val="clear" w:color="auto" w:fill="D9D9D9" w:themeFill="background1" w:themeFillShade="D9"/>
          </w:tcPr>
          <w:p w14:paraId="15C9D80E" w14:textId="77777777" w:rsidR="002D57C4" w:rsidRPr="006824F5" w:rsidRDefault="002D57C4" w:rsidP="00502E57">
            <w:pPr>
              <w:rPr>
                <w:rStyle w:val="CodeSnippet"/>
                <w:noProof/>
              </w:rPr>
            </w:pPr>
            <w:r w:rsidRPr="006824F5">
              <w:rPr>
                <w:rStyle w:val="CodeSnippet"/>
                <w:noProof/>
              </w:rPr>
              <w:t>tosca.nodes.WebApplication.WordPress:</w:t>
            </w:r>
          </w:p>
          <w:p w14:paraId="7B7249BB" w14:textId="77777777" w:rsidR="002D57C4" w:rsidRDefault="002D57C4" w:rsidP="00502E57">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6A837C8F" w14:textId="77777777" w:rsidR="002D57C4" w:rsidRPr="00265151" w:rsidRDefault="002D57C4" w:rsidP="00502E57">
            <w:pPr>
              <w:rPr>
                <w:rStyle w:val="CodeSnippet"/>
                <w:noProof/>
              </w:rPr>
            </w:pPr>
            <w:r w:rsidRPr="00265151">
              <w:rPr>
                <w:rStyle w:val="CodeSnippet"/>
                <w:noProof/>
              </w:rPr>
              <w:t xml:space="preserve">  properties:</w:t>
            </w:r>
          </w:p>
          <w:p w14:paraId="514E78A7" w14:textId="77777777" w:rsidR="002D57C4" w:rsidRPr="00265151" w:rsidRDefault="002D57C4" w:rsidP="00502E57">
            <w:pPr>
              <w:rPr>
                <w:rStyle w:val="CodeSnippet"/>
                <w:noProof/>
              </w:rPr>
            </w:pPr>
            <w:r w:rsidRPr="00265151">
              <w:rPr>
                <w:rStyle w:val="CodeSnippet"/>
                <w:noProof/>
              </w:rPr>
              <w:t xml:space="preserve">    admin_user:</w:t>
            </w:r>
          </w:p>
          <w:p w14:paraId="4A777E6D" w14:textId="77777777" w:rsidR="002D57C4" w:rsidRPr="00265151" w:rsidRDefault="002D57C4" w:rsidP="00502E57">
            <w:pPr>
              <w:rPr>
                <w:rStyle w:val="CodeSnippet"/>
                <w:noProof/>
              </w:rPr>
            </w:pPr>
            <w:r w:rsidRPr="00265151">
              <w:rPr>
                <w:rStyle w:val="CodeSnippet"/>
                <w:noProof/>
              </w:rPr>
              <w:t xml:space="preserve">      type: string</w:t>
            </w:r>
          </w:p>
          <w:p w14:paraId="6539FAAE" w14:textId="77777777" w:rsidR="002D57C4" w:rsidRPr="00265151" w:rsidRDefault="002D57C4" w:rsidP="00502E57">
            <w:pPr>
              <w:rPr>
                <w:rStyle w:val="CodeSnippet"/>
                <w:noProof/>
              </w:rPr>
            </w:pPr>
            <w:r w:rsidRPr="00265151">
              <w:rPr>
                <w:rStyle w:val="CodeSnippet"/>
                <w:noProof/>
              </w:rPr>
              <w:t xml:space="preserve">    admin_password:</w:t>
            </w:r>
          </w:p>
          <w:p w14:paraId="7C52D24E" w14:textId="77777777" w:rsidR="002D57C4" w:rsidRDefault="002D57C4" w:rsidP="00502E57">
            <w:pPr>
              <w:rPr>
                <w:rStyle w:val="CodeSnippet"/>
                <w:noProof/>
              </w:rPr>
            </w:pPr>
            <w:r w:rsidRPr="00265151">
              <w:rPr>
                <w:rStyle w:val="CodeSnippet"/>
                <w:noProof/>
              </w:rPr>
              <w:t xml:space="preserve">      type: string</w:t>
            </w:r>
          </w:p>
          <w:p w14:paraId="105AE629" w14:textId="77777777" w:rsidR="002D57C4" w:rsidRPr="00265151" w:rsidRDefault="002D57C4" w:rsidP="00502E57">
            <w:pPr>
              <w:rPr>
                <w:rStyle w:val="CodeSnippet"/>
                <w:noProof/>
              </w:rPr>
            </w:pPr>
            <w:r w:rsidRPr="00265151">
              <w:rPr>
                <w:rStyle w:val="CodeSnippet"/>
                <w:noProof/>
              </w:rPr>
              <w:t xml:space="preserve">    db_host:</w:t>
            </w:r>
          </w:p>
          <w:p w14:paraId="0A3C750F" w14:textId="77777777" w:rsidR="002D57C4" w:rsidRPr="006824F5" w:rsidRDefault="002D57C4" w:rsidP="00502E57">
            <w:pPr>
              <w:rPr>
                <w:rStyle w:val="CodeSnippet"/>
                <w:noProof/>
              </w:rPr>
            </w:pPr>
            <w:r w:rsidRPr="00265151">
              <w:rPr>
                <w:rStyle w:val="CodeSnippet"/>
                <w:noProof/>
              </w:rPr>
              <w:t xml:space="preserve">      type: string</w:t>
            </w:r>
          </w:p>
          <w:p w14:paraId="4C6382D6" w14:textId="77777777" w:rsidR="002D57C4" w:rsidRPr="006824F5" w:rsidRDefault="002D57C4" w:rsidP="00502E57">
            <w:pPr>
              <w:rPr>
                <w:rStyle w:val="CodeSnippet"/>
                <w:noProof/>
              </w:rPr>
            </w:pPr>
            <w:r w:rsidRPr="006824F5">
              <w:rPr>
                <w:rStyle w:val="CodeSnippet"/>
                <w:noProof/>
              </w:rPr>
              <w:t xml:space="preserve">  requirements:</w:t>
            </w:r>
          </w:p>
          <w:p w14:paraId="209F2309"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140FDB33" w14:textId="77777777" w:rsidR="002D57C4" w:rsidRPr="00B74C0D" w:rsidRDefault="002D57C4" w:rsidP="00502E57">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F58FF94" w14:textId="77777777" w:rsidR="002D57C4" w:rsidRDefault="002D57C4" w:rsidP="00502E57">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5451B89E" w14:textId="77777777" w:rsidR="002D57C4" w:rsidRPr="006824F5" w:rsidRDefault="002D57C4" w:rsidP="00502E57">
            <w:pPr>
              <w:rPr>
                <w:rStyle w:val="CodeSnippet"/>
              </w:rPr>
            </w:pPr>
            <w:r w:rsidRPr="00B74C0D">
              <w:rPr>
                <w:rStyle w:val="CodeSnippet"/>
              </w:rPr>
              <w:lastRenderedPageBreak/>
              <w:t xml:space="preserve">        relationship: </w:t>
            </w:r>
            <w:hyperlink w:anchor="DEFN_TYPE_RELATIONSHIPS_CONNECTSTO" w:history="1">
              <w:r w:rsidRPr="00B74C0D">
                <w:rPr>
                  <w:rStyle w:val="Hyperlink"/>
                  <w:rFonts w:ascii="Consolas" w:hAnsi="Consolas"/>
                </w:rPr>
                <w:t>tosca.relationships.ConnectsTo</w:t>
              </w:r>
            </w:hyperlink>
          </w:p>
        </w:tc>
      </w:tr>
    </w:tbl>
    <w:p w14:paraId="32FC4921" w14:textId="77777777" w:rsidR="002D57C4" w:rsidRDefault="002D57C4" w:rsidP="002D57C4">
      <w:pPr>
        <w:pStyle w:val="Heading3"/>
        <w:numPr>
          <w:ilvl w:val="2"/>
          <w:numId w:val="3"/>
        </w:numPr>
      </w:pPr>
      <w:r>
        <w:lastRenderedPageBreak/>
        <w:t>tosca.nodes.WebServer.Nodejs</w:t>
      </w:r>
    </w:p>
    <w:p w14:paraId="138E3E8C" w14:textId="77777777" w:rsidR="002D57C4" w:rsidRPr="004216DF" w:rsidRDefault="002D57C4" w:rsidP="002D57C4">
      <w:r>
        <w:t>This non-normative node type represents a Node.js [</w:t>
      </w:r>
      <w:hyperlink w:anchor="REF_NODEJS" w:history="1">
        <w:r w:rsidRPr="004216DF">
          <w:rPr>
            <w:rStyle w:val="Hyperlink"/>
          </w:rPr>
          <w:t>NodeJS</w:t>
        </w:r>
      </w:hyperlink>
      <w:r>
        <w:t xml:space="preserve">] web application server. </w:t>
      </w:r>
    </w:p>
    <w:p w14:paraId="5302463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32A3294D" w14:textId="77777777" w:rsidTr="00502E57">
        <w:trPr>
          <w:cantSplit/>
          <w:tblHeader/>
        </w:trPr>
        <w:tc>
          <w:tcPr>
            <w:tcW w:w="924" w:type="pct"/>
            <w:shd w:val="clear" w:color="auto" w:fill="D9D9D9"/>
          </w:tcPr>
          <w:p w14:paraId="194D9A02" w14:textId="77777777" w:rsidR="002D57C4" w:rsidRPr="00422683" w:rsidRDefault="002D57C4" w:rsidP="00502E57">
            <w:pPr>
              <w:pStyle w:val="TableText-Heading"/>
            </w:pPr>
            <w:r w:rsidRPr="00422683">
              <w:t>Name</w:t>
            </w:r>
          </w:p>
        </w:tc>
        <w:tc>
          <w:tcPr>
            <w:tcW w:w="549" w:type="pct"/>
            <w:shd w:val="clear" w:color="auto" w:fill="D9D9D9"/>
          </w:tcPr>
          <w:p w14:paraId="5119FE44" w14:textId="77777777" w:rsidR="002D57C4" w:rsidRPr="00422683" w:rsidRDefault="002D57C4" w:rsidP="00502E57">
            <w:pPr>
              <w:pStyle w:val="TableText-Heading"/>
            </w:pPr>
            <w:r w:rsidRPr="00422683">
              <w:t>Required</w:t>
            </w:r>
          </w:p>
        </w:tc>
        <w:tc>
          <w:tcPr>
            <w:tcW w:w="394" w:type="pct"/>
            <w:shd w:val="clear" w:color="auto" w:fill="D9D9D9"/>
          </w:tcPr>
          <w:p w14:paraId="6D3C51BD" w14:textId="77777777" w:rsidR="002D57C4" w:rsidRPr="00422683" w:rsidRDefault="002D57C4" w:rsidP="00502E57">
            <w:pPr>
              <w:pStyle w:val="TableText-Heading"/>
            </w:pPr>
            <w:r w:rsidRPr="00422683">
              <w:t>Type</w:t>
            </w:r>
          </w:p>
        </w:tc>
        <w:tc>
          <w:tcPr>
            <w:tcW w:w="760" w:type="pct"/>
            <w:shd w:val="clear" w:color="auto" w:fill="D9D9D9"/>
          </w:tcPr>
          <w:p w14:paraId="3E18B419" w14:textId="77777777" w:rsidR="002D57C4" w:rsidRPr="00422683" w:rsidRDefault="002D57C4" w:rsidP="00502E57">
            <w:pPr>
              <w:pStyle w:val="TableText-Heading"/>
            </w:pPr>
            <w:r w:rsidRPr="00422683">
              <w:t>Constraints</w:t>
            </w:r>
          </w:p>
        </w:tc>
        <w:tc>
          <w:tcPr>
            <w:tcW w:w="2373" w:type="pct"/>
            <w:shd w:val="clear" w:color="auto" w:fill="D9D9D9"/>
          </w:tcPr>
          <w:p w14:paraId="54C20769" w14:textId="77777777" w:rsidR="002D57C4" w:rsidRPr="00422683" w:rsidRDefault="002D57C4" w:rsidP="00502E57">
            <w:pPr>
              <w:pStyle w:val="TableText-Heading"/>
            </w:pPr>
            <w:r w:rsidRPr="00422683">
              <w:t>Description</w:t>
            </w:r>
          </w:p>
        </w:tc>
      </w:tr>
      <w:tr w:rsidR="002D57C4" w:rsidRPr="004279F4" w14:paraId="797951FF" w14:textId="77777777" w:rsidTr="00502E57">
        <w:trPr>
          <w:cantSplit/>
        </w:trPr>
        <w:tc>
          <w:tcPr>
            <w:tcW w:w="924" w:type="pct"/>
            <w:shd w:val="clear" w:color="auto" w:fill="FFFFFF"/>
          </w:tcPr>
          <w:p w14:paraId="387446DD" w14:textId="77777777" w:rsidR="002D57C4" w:rsidRDefault="002D57C4" w:rsidP="00502E57">
            <w:pPr>
              <w:pStyle w:val="TableText"/>
              <w:rPr>
                <w:noProof/>
              </w:rPr>
            </w:pPr>
            <w:r>
              <w:rPr>
                <w:noProof/>
              </w:rPr>
              <w:t>N/A</w:t>
            </w:r>
          </w:p>
        </w:tc>
        <w:tc>
          <w:tcPr>
            <w:tcW w:w="549" w:type="pct"/>
            <w:shd w:val="clear" w:color="auto" w:fill="FFFFFF"/>
          </w:tcPr>
          <w:p w14:paraId="5FCF6898" w14:textId="77777777" w:rsidR="002D57C4" w:rsidRDefault="002D57C4" w:rsidP="00502E57">
            <w:pPr>
              <w:pStyle w:val="TableText"/>
            </w:pPr>
            <w:r>
              <w:t>N/A</w:t>
            </w:r>
          </w:p>
        </w:tc>
        <w:tc>
          <w:tcPr>
            <w:tcW w:w="394" w:type="pct"/>
            <w:shd w:val="clear" w:color="auto" w:fill="FFFFFF"/>
          </w:tcPr>
          <w:p w14:paraId="32EC8708" w14:textId="77777777" w:rsidR="002D57C4" w:rsidRPr="004279F4" w:rsidRDefault="002D57C4" w:rsidP="00502E57">
            <w:pPr>
              <w:pStyle w:val="TableText"/>
            </w:pPr>
            <w:r w:rsidRPr="00BA56C6">
              <w:t>N/A</w:t>
            </w:r>
          </w:p>
        </w:tc>
        <w:tc>
          <w:tcPr>
            <w:tcW w:w="760" w:type="pct"/>
            <w:shd w:val="clear" w:color="auto" w:fill="FFFFFF"/>
          </w:tcPr>
          <w:p w14:paraId="37050264" w14:textId="77777777" w:rsidR="002D57C4" w:rsidRPr="00B31902" w:rsidRDefault="002D57C4" w:rsidP="00502E57">
            <w:pPr>
              <w:pStyle w:val="TableText"/>
            </w:pPr>
            <w:r>
              <w:t>N/A</w:t>
            </w:r>
          </w:p>
        </w:tc>
        <w:tc>
          <w:tcPr>
            <w:tcW w:w="2373" w:type="pct"/>
            <w:shd w:val="clear" w:color="auto" w:fill="FFFFFF"/>
          </w:tcPr>
          <w:p w14:paraId="563990EA" w14:textId="77777777" w:rsidR="002D57C4" w:rsidRDefault="002D57C4" w:rsidP="00502E57">
            <w:pPr>
              <w:pStyle w:val="TableText"/>
            </w:pPr>
            <w:r>
              <w:t>N/A</w:t>
            </w:r>
          </w:p>
        </w:tc>
      </w:tr>
    </w:tbl>
    <w:p w14:paraId="3E4BA08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BDF754" w14:textId="77777777" w:rsidTr="00502E57">
        <w:tc>
          <w:tcPr>
            <w:tcW w:w="9576" w:type="dxa"/>
            <w:shd w:val="clear" w:color="auto" w:fill="D9D9D9" w:themeFill="background1" w:themeFillShade="D9"/>
          </w:tcPr>
          <w:p w14:paraId="765AC68A" w14:textId="77777777" w:rsidR="002D57C4" w:rsidRPr="00B95FE0" w:rsidRDefault="002D57C4" w:rsidP="00502E57">
            <w:pPr>
              <w:rPr>
                <w:rStyle w:val="CodeSnippet"/>
              </w:rPr>
            </w:pPr>
            <w:r w:rsidRPr="00B95FE0">
              <w:rPr>
                <w:rStyle w:val="CodeSnippet"/>
              </w:rPr>
              <w:t>tosca.nodes.</w:t>
            </w:r>
            <w:r>
              <w:rPr>
                <w:rStyle w:val="CodeSnippet"/>
              </w:rPr>
              <w:t>WebServer.</w:t>
            </w:r>
            <w:r w:rsidRPr="00B95FE0">
              <w:rPr>
                <w:rStyle w:val="CodeSnippet"/>
              </w:rPr>
              <w:t>Nodejs:</w:t>
            </w:r>
          </w:p>
          <w:p w14:paraId="137F985E" w14:textId="77777777" w:rsidR="002D57C4" w:rsidRPr="00B95FE0" w:rsidRDefault="002D57C4" w:rsidP="00502E57">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210507EC" w14:textId="77777777" w:rsidR="002D57C4" w:rsidRDefault="002D57C4" w:rsidP="00502E57">
            <w:pPr>
              <w:rPr>
                <w:rStyle w:val="CodeSnippet"/>
              </w:rPr>
            </w:pPr>
            <w:r>
              <w:rPr>
                <w:rStyle w:val="CodeSnippet"/>
              </w:rPr>
              <w:t xml:space="preserve">  </w:t>
            </w:r>
            <w:r w:rsidRPr="00B95FE0">
              <w:rPr>
                <w:rStyle w:val="CodeSnippet"/>
              </w:rPr>
              <w:t>properties:</w:t>
            </w:r>
          </w:p>
          <w:p w14:paraId="590D9DEF" w14:textId="77777777" w:rsidR="002D57C4" w:rsidRPr="00B95FE0" w:rsidRDefault="002D57C4" w:rsidP="00502E57">
            <w:pPr>
              <w:rPr>
                <w:rStyle w:val="CodeSnippet"/>
              </w:rPr>
            </w:pPr>
            <w:r>
              <w:rPr>
                <w:rStyle w:val="CodeSnippet"/>
              </w:rPr>
              <w:t xml:space="preserve">    # Property to supply the desired implementation in the Github repository</w:t>
            </w:r>
          </w:p>
          <w:p w14:paraId="7A70B250"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507594C2" w14:textId="77777777" w:rsidR="002D57C4" w:rsidRPr="00B95FE0" w:rsidRDefault="002D57C4" w:rsidP="00502E57">
            <w:pPr>
              <w:rPr>
                <w:rStyle w:val="CodeSnippet"/>
              </w:rPr>
            </w:pPr>
            <w:r>
              <w:rPr>
                <w:rStyle w:val="CodeSnippet"/>
              </w:rPr>
              <w:t xml:space="preserve">      </w:t>
            </w:r>
            <w:r w:rsidRPr="00B95FE0">
              <w:rPr>
                <w:rStyle w:val="CodeSnippet"/>
              </w:rPr>
              <w:t>required: no</w:t>
            </w:r>
          </w:p>
          <w:p w14:paraId="49D8AD51" w14:textId="77777777" w:rsidR="002D57C4" w:rsidRPr="00B95FE0" w:rsidRDefault="002D57C4" w:rsidP="00502E57">
            <w:pPr>
              <w:rPr>
                <w:rStyle w:val="CodeSnippet"/>
              </w:rPr>
            </w:pPr>
            <w:r>
              <w:rPr>
                <w:rStyle w:val="CodeSnippet"/>
              </w:rPr>
              <w:t xml:space="preserve">      </w:t>
            </w:r>
            <w:r w:rsidRPr="00B95FE0">
              <w:rPr>
                <w:rStyle w:val="CodeSnippet"/>
              </w:rPr>
              <w:t>type: string</w:t>
            </w:r>
          </w:p>
          <w:p w14:paraId="187DEA46" w14:textId="77777777" w:rsidR="002D57C4" w:rsidRPr="00B95FE0" w:rsidRDefault="002D57C4" w:rsidP="00502E57">
            <w:pPr>
              <w:rPr>
                <w:rStyle w:val="CodeSnippet"/>
              </w:rPr>
            </w:pPr>
            <w:r>
              <w:rPr>
                <w:rStyle w:val="CodeSnippet"/>
              </w:rPr>
              <w:t xml:space="preserve">      </w:t>
            </w:r>
            <w:proofErr w:type="gramStart"/>
            <w:r w:rsidRPr="00B95FE0">
              <w:rPr>
                <w:rStyle w:val="CodeSnippet"/>
              </w:rPr>
              <w:t>description</w:t>
            </w:r>
            <w:proofErr w:type="gramEnd"/>
            <w:r w:rsidRPr="00B95FE0">
              <w:rPr>
                <w:rStyle w:val="CodeSnippet"/>
              </w:rPr>
              <w:t>: location of the application on the github.</w:t>
            </w:r>
          </w:p>
          <w:p w14:paraId="31913DD9" w14:textId="77777777" w:rsidR="002D57C4" w:rsidRPr="00B95FE0" w:rsidRDefault="002D57C4" w:rsidP="00502E57">
            <w:pPr>
              <w:rPr>
                <w:rStyle w:val="CodeSnippet"/>
              </w:rPr>
            </w:pPr>
            <w:r>
              <w:rPr>
                <w:rStyle w:val="CodeSnippet"/>
              </w:rPr>
              <w:t xml:space="preserve">      </w:t>
            </w:r>
            <w:r w:rsidRPr="00B95FE0">
              <w:rPr>
                <w:rStyle w:val="CodeSnippet"/>
              </w:rPr>
              <w:t>default: https://github.com/mmm/testnode.git</w:t>
            </w:r>
          </w:p>
          <w:p w14:paraId="2BFE6D13" w14:textId="77777777" w:rsidR="002D57C4" w:rsidRPr="00B95FE0" w:rsidRDefault="002D57C4" w:rsidP="00502E57">
            <w:pPr>
              <w:rPr>
                <w:rStyle w:val="CodeSnippet"/>
              </w:rPr>
            </w:pPr>
            <w:r>
              <w:rPr>
                <w:rStyle w:val="CodeSnippet"/>
              </w:rPr>
              <w:t xml:space="preserve">  </w:t>
            </w:r>
            <w:r w:rsidRPr="00B95FE0">
              <w:rPr>
                <w:rStyle w:val="CodeSnippet"/>
              </w:rPr>
              <w:t>interfaces:</w:t>
            </w:r>
          </w:p>
          <w:p w14:paraId="5AAB3111" w14:textId="77777777" w:rsidR="002D57C4" w:rsidRPr="00B95FE0" w:rsidRDefault="002D57C4" w:rsidP="00502E57">
            <w:pPr>
              <w:rPr>
                <w:rStyle w:val="CodeSnippet"/>
              </w:rPr>
            </w:pPr>
            <w:r>
              <w:rPr>
                <w:rStyle w:val="CodeSnippet"/>
              </w:rPr>
              <w:t xml:space="preserve">    Standard</w:t>
            </w:r>
            <w:r w:rsidRPr="00B95FE0">
              <w:rPr>
                <w:rStyle w:val="CodeSnippet"/>
              </w:rPr>
              <w:t>:</w:t>
            </w:r>
          </w:p>
          <w:p w14:paraId="748637BB" w14:textId="77777777" w:rsidR="002D57C4" w:rsidRPr="00B95FE0" w:rsidRDefault="002D57C4" w:rsidP="00502E57">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5C1509FA"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2E2C9E34" w14:textId="77777777" w:rsidR="002D57C4" w:rsidRPr="006824F5" w:rsidRDefault="002D57C4" w:rsidP="00502E57">
            <w:pPr>
              <w:rPr>
                <w:rStyle w:val="CodeSnippet"/>
              </w:rPr>
            </w:pPr>
            <w:r>
              <w:rPr>
                <w:rStyle w:val="CodeSnippet"/>
              </w:rPr>
              <w:t xml:space="preserve">          </w:t>
            </w:r>
            <w:r w:rsidRPr="00B95FE0">
              <w:rPr>
                <w:rStyle w:val="CodeSnippet"/>
              </w:rPr>
              <w:t>type: string</w:t>
            </w:r>
          </w:p>
        </w:tc>
      </w:tr>
    </w:tbl>
    <w:p w14:paraId="12C5FB1B" w14:textId="77777777" w:rsidR="002D57C4" w:rsidRDefault="002D57C4" w:rsidP="002D57C4">
      <w:pPr>
        <w:pStyle w:val="Heading3"/>
        <w:numPr>
          <w:ilvl w:val="2"/>
          <w:numId w:val="3"/>
        </w:numPr>
      </w:pPr>
      <w:r>
        <w:t>tosca.nodes.Container.Application.Docker</w:t>
      </w:r>
    </w:p>
    <w:p w14:paraId="503EE70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65455837" w14:textId="77777777" w:rsidTr="00502E57">
        <w:trPr>
          <w:cantSplit/>
          <w:tblHeader/>
        </w:trPr>
        <w:tc>
          <w:tcPr>
            <w:tcW w:w="924" w:type="pct"/>
            <w:shd w:val="clear" w:color="auto" w:fill="D9D9D9"/>
          </w:tcPr>
          <w:p w14:paraId="1831703D" w14:textId="77777777" w:rsidR="002D57C4" w:rsidRPr="00422683" w:rsidRDefault="002D57C4" w:rsidP="00502E57">
            <w:pPr>
              <w:pStyle w:val="TableText-Heading"/>
            </w:pPr>
            <w:r w:rsidRPr="00422683">
              <w:t>Name</w:t>
            </w:r>
          </w:p>
        </w:tc>
        <w:tc>
          <w:tcPr>
            <w:tcW w:w="549" w:type="pct"/>
            <w:shd w:val="clear" w:color="auto" w:fill="D9D9D9"/>
          </w:tcPr>
          <w:p w14:paraId="3BABA5FC" w14:textId="77777777" w:rsidR="002D57C4" w:rsidRPr="00422683" w:rsidRDefault="002D57C4" w:rsidP="00502E57">
            <w:pPr>
              <w:pStyle w:val="TableText-Heading"/>
            </w:pPr>
            <w:r w:rsidRPr="00422683">
              <w:t>Required</w:t>
            </w:r>
          </w:p>
        </w:tc>
        <w:tc>
          <w:tcPr>
            <w:tcW w:w="394" w:type="pct"/>
            <w:shd w:val="clear" w:color="auto" w:fill="D9D9D9"/>
          </w:tcPr>
          <w:p w14:paraId="430B7583" w14:textId="77777777" w:rsidR="002D57C4" w:rsidRPr="00422683" w:rsidRDefault="002D57C4" w:rsidP="00502E57">
            <w:pPr>
              <w:pStyle w:val="TableText-Heading"/>
            </w:pPr>
            <w:r w:rsidRPr="00422683">
              <w:t>Type</w:t>
            </w:r>
          </w:p>
        </w:tc>
        <w:tc>
          <w:tcPr>
            <w:tcW w:w="760" w:type="pct"/>
            <w:shd w:val="clear" w:color="auto" w:fill="D9D9D9"/>
          </w:tcPr>
          <w:p w14:paraId="29A7E893" w14:textId="77777777" w:rsidR="002D57C4" w:rsidRPr="00422683" w:rsidRDefault="002D57C4" w:rsidP="00502E57">
            <w:pPr>
              <w:pStyle w:val="TableText-Heading"/>
            </w:pPr>
            <w:r w:rsidRPr="00422683">
              <w:t>Constraints</w:t>
            </w:r>
          </w:p>
        </w:tc>
        <w:tc>
          <w:tcPr>
            <w:tcW w:w="2373" w:type="pct"/>
            <w:shd w:val="clear" w:color="auto" w:fill="D9D9D9"/>
          </w:tcPr>
          <w:p w14:paraId="29921BE8" w14:textId="77777777" w:rsidR="002D57C4" w:rsidRPr="00422683" w:rsidRDefault="002D57C4" w:rsidP="00502E57">
            <w:pPr>
              <w:pStyle w:val="TableText-Heading"/>
            </w:pPr>
            <w:r w:rsidRPr="00422683">
              <w:t>Description</w:t>
            </w:r>
          </w:p>
        </w:tc>
      </w:tr>
      <w:tr w:rsidR="002D57C4" w:rsidRPr="004279F4" w14:paraId="2807DF12" w14:textId="77777777" w:rsidTr="00502E57">
        <w:trPr>
          <w:cantSplit/>
        </w:trPr>
        <w:tc>
          <w:tcPr>
            <w:tcW w:w="924" w:type="pct"/>
            <w:shd w:val="clear" w:color="auto" w:fill="FFFFFF"/>
          </w:tcPr>
          <w:p w14:paraId="30561404" w14:textId="77777777" w:rsidR="002D57C4" w:rsidRDefault="002D57C4" w:rsidP="00502E57">
            <w:pPr>
              <w:pStyle w:val="TableText"/>
              <w:rPr>
                <w:noProof/>
              </w:rPr>
            </w:pPr>
            <w:r>
              <w:rPr>
                <w:noProof/>
              </w:rPr>
              <w:t>N/A</w:t>
            </w:r>
          </w:p>
        </w:tc>
        <w:tc>
          <w:tcPr>
            <w:tcW w:w="549" w:type="pct"/>
            <w:shd w:val="clear" w:color="auto" w:fill="FFFFFF"/>
          </w:tcPr>
          <w:p w14:paraId="714AB5B7" w14:textId="77777777" w:rsidR="002D57C4" w:rsidRDefault="002D57C4" w:rsidP="00502E57">
            <w:pPr>
              <w:pStyle w:val="TableText"/>
            </w:pPr>
            <w:r>
              <w:t>N/A</w:t>
            </w:r>
          </w:p>
        </w:tc>
        <w:tc>
          <w:tcPr>
            <w:tcW w:w="394" w:type="pct"/>
            <w:shd w:val="clear" w:color="auto" w:fill="FFFFFF"/>
          </w:tcPr>
          <w:p w14:paraId="5A2A2CA2" w14:textId="77777777" w:rsidR="002D57C4" w:rsidRPr="004279F4" w:rsidRDefault="002D57C4" w:rsidP="00502E57">
            <w:pPr>
              <w:pStyle w:val="TableText"/>
            </w:pPr>
            <w:r w:rsidRPr="002402F2">
              <w:t>N/A</w:t>
            </w:r>
          </w:p>
        </w:tc>
        <w:tc>
          <w:tcPr>
            <w:tcW w:w="760" w:type="pct"/>
            <w:shd w:val="clear" w:color="auto" w:fill="FFFFFF"/>
          </w:tcPr>
          <w:p w14:paraId="1EFF2622" w14:textId="77777777" w:rsidR="002D57C4" w:rsidRPr="00B31902" w:rsidRDefault="002D57C4" w:rsidP="00502E57">
            <w:pPr>
              <w:pStyle w:val="TableText"/>
            </w:pPr>
            <w:r>
              <w:t>N/A</w:t>
            </w:r>
          </w:p>
        </w:tc>
        <w:tc>
          <w:tcPr>
            <w:tcW w:w="2373" w:type="pct"/>
            <w:shd w:val="clear" w:color="auto" w:fill="FFFFFF"/>
          </w:tcPr>
          <w:p w14:paraId="3D66B3AE" w14:textId="77777777" w:rsidR="002D57C4" w:rsidRDefault="002D57C4" w:rsidP="00502E57">
            <w:pPr>
              <w:pStyle w:val="TableText"/>
            </w:pPr>
            <w:r>
              <w:t>N/A</w:t>
            </w:r>
          </w:p>
        </w:tc>
      </w:tr>
    </w:tbl>
    <w:p w14:paraId="51058C9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78893E7" w14:textId="77777777" w:rsidTr="00502E57">
        <w:tc>
          <w:tcPr>
            <w:tcW w:w="9576" w:type="dxa"/>
            <w:shd w:val="clear" w:color="auto" w:fill="D9D9D9" w:themeFill="background1" w:themeFillShade="D9"/>
          </w:tcPr>
          <w:p w14:paraId="5CEFF2B2" w14:textId="77777777" w:rsidR="002D57C4" w:rsidRPr="006824F5" w:rsidRDefault="002D57C4" w:rsidP="00502E57">
            <w:pPr>
              <w:rPr>
                <w:rStyle w:val="CodeSnippet"/>
              </w:rPr>
            </w:pPr>
            <w:r w:rsidRPr="006824F5">
              <w:rPr>
                <w:rStyle w:val="CodeSnippet"/>
              </w:rPr>
              <w:t>tosca.nodes.</w:t>
            </w:r>
            <w:r>
              <w:rPr>
                <w:rStyle w:val="CodeSnippet"/>
              </w:rPr>
              <w:t>Container.Application.Docker</w:t>
            </w:r>
            <w:r w:rsidRPr="006824F5">
              <w:rPr>
                <w:rStyle w:val="CodeSnippet"/>
              </w:rPr>
              <w:t>:</w:t>
            </w:r>
          </w:p>
          <w:p w14:paraId="7C3E6F13" w14:textId="77777777" w:rsidR="002D57C4" w:rsidRDefault="002D57C4" w:rsidP="00502E57">
            <w:pPr>
              <w:rPr>
                <w:rStyle w:val="CodeSnippet"/>
              </w:rPr>
            </w:pPr>
            <w:r w:rsidRPr="006824F5">
              <w:rPr>
                <w:rStyle w:val="CodeSnippet"/>
              </w:rPr>
              <w:t xml:space="preserve">  derived_from: </w:t>
            </w:r>
            <w:hyperlink w:anchor="DEFN_TYPE_NODES_CONTAINER_APP"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023838FF" w14:textId="77777777" w:rsidR="002D57C4" w:rsidRPr="00946A8A" w:rsidRDefault="002D57C4" w:rsidP="00502E57">
            <w:pPr>
              <w:rPr>
                <w:rStyle w:val="CodeSnippet"/>
              </w:rPr>
            </w:pPr>
            <w:r w:rsidRPr="00946A8A">
              <w:rPr>
                <w:rStyle w:val="CodeSnippet"/>
              </w:rPr>
              <w:t xml:space="preserve">  requirements:</w:t>
            </w:r>
          </w:p>
          <w:p w14:paraId="41EF4350" w14:textId="77777777" w:rsidR="002D57C4" w:rsidRPr="00946A8A" w:rsidRDefault="002D57C4" w:rsidP="00502E57">
            <w:pPr>
              <w:rPr>
                <w:rStyle w:val="CodeSnippet"/>
              </w:rPr>
            </w:pPr>
            <w:r w:rsidRPr="00946A8A">
              <w:rPr>
                <w:rStyle w:val="CodeSnippet"/>
              </w:rPr>
              <w:t xml:space="preserve">    - host:</w:t>
            </w:r>
          </w:p>
          <w:p w14:paraId="12F62225" w14:textId="77777777" w:rsidR="002D57C4" w:rsidRPr="00946A8A" w:rsidRDefault="002D57C4" w:rsidP="00502E57">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1D9EA9B6" w14:textId="77777777" w:rsidR="002D57C4" w:rsidRDefault="002D57C4" w:rsidP="002D57C4">
      <w:pPr>
        <w:pStyle w:val="Heading1"/>
        <w:numPr>
          <w:ilvl w:val="0"/>
          <w:numId w:val="3"/>
        </w:numPr>
      </w:pPr>
      <w:bookmarkStart w:id="666" w:name="_Toc302251732"/>
      <w:bookmarkStart w:id="667" w:name="_Toc445238286"/>
      <w:r>
        <w:lastRenderedPageBreak/>
        <w:t>Component Modeling Use</w:t>
      </w:r>
      <w:bookmarkEnd w:id="627"/>
      <w:r w:rsidRPr="00B37D4B">
        <w:t xml:space="preserve"> Cases</w:t>
      </w:r>
      <w:bookmarkEnd w:id="666"/>
      <w:bookmarkEnd w:id="667"/>
    </w:p>
    <w:p w14:paraId="6AE165B5" w14:textId="77777777" w:rsidR="002D57C4" w:rsidRPr="00344FD7" w:rsidRDefault="002D57C4" w:rsidP="002D57C4">
      <w:r>
        <w:t xml:space="preserve">This section is </w:t>
      </w:r>
      <w:r w:rsidRPr="00344FD7">
        <w:rPr>
          <w:b/>
        </w:rPr>
        <w:t>non-normative</w:t>
      </w:r>
      <w:r>
        <w:t xml:space="preserve"> and includes use cases that explore how to model components and their relationships using TOSCA Simple Profile in YAML.</w:t>
      </w:r>
    </w:p>
    <w:p w14:paraId="6407D29A" w14:textId="77777777" w:rsidR="002D57C4" w:rsidRDefault="002D57C4" w:rsidP="002D57C4">
      <w:pPr>
        <w:pStyle w:val="Heading3"/>
        <w:numPr>
          <w:ilvl w:val="2"/>
          <w:numId w:val="3"/>
        </w:numPr>
      </w:pPr>
      <w:r>
        <w:t>Use Case: Exploring the HostedOn relationship using WebApplication and WebServer</w:t>
      </w:r>
    </w:p>
    <w:p w14:paraId="1B2755E8" w14:textId="77777777" w:rsidR="002D57C4" w:rsidRDefault="002D57C4" w:rsidP="002D57C4">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4F1777B4" w14:textId="77777777" w:rsidR="002D57C4" w:rsidRPr="00610270" w:rsidRDefault="002D57C4" w:rsidP="002D57C4">
      <w:pPr>
        <w:pStyle w:val="Heading4"/>
        <w:numPr>
          <w:ilvl w:val="3"/>
          <w:numId w:val="3"/>
        </w:numPr>
      </w:pPr>
      <w:r>
        <w:t>WebServer declares its “host” capability</w:t>
      </w:r>
    </w:p>
    <w:p w14:paraId="525806BC" w14:textId="77777777" w:rsidR="002D57C4" w:rsidRPr="009F090B" w:rsidRDefault="002D57C4" w:rsidP="002D57C4">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30BF4" w14:textId="77777777" w:rsidTr="00502E57">
        <w:trPr>
          <w:cantSplit/>
          <w:trHeight w:val="1976"/>
        </w:trPr>
        <w:tc>
          <w:tcPr>
            <w:tcW w:w="9576" w:type="dxa"/>
            <w:shd w:val="clear" w:color="auto" w:fill="D9D9D9" w:themeFill="background1" w:themeFillShade="D9"/>
          </w:tcPr>
          <w:p w14:paraId="16074C0A" w14:textId="77777777" w:rsidR="002D57C4" w:rsidRPr="006824F5" w:rsidRDefault="002D57C4" w:rsidP="00502E57">
            <w:pPr>
              <w:rPr>
                <w:rStyle w:val="CodeSnippet"/>
                <w:noProof/>
              </w:rPr>
            </w:pPr>
            <w:r w:rsidRPr="006824F5">
              <w:rPr>
                <w:rStyle w:val="CodeSnippet"/>
                <w:noProof/>
              </w:rPr>
              <w:t>tosca.nodes.WebServer</w:t>
            </w:r>
          </w:p>
          <w:p w14:paraId="30FCEB22"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71D54679" w14:textId="77777777" w:rsidR="002D57C4" w:rsidRPr="006824F5" w:rsidRDefault="002D57C4" w:rsidP="00502E57">
            <w:pPr>
              <w:rPr>
                <w:rStyle w:val="CodeSnippet"/>
                <w:noProof/>
              </w:rPr>
            </w:pPr>
            <w:r w:rsidRPr="006824F5">
              <w:rPr>
                <w:rStyle w:val="CodeSnippet"/>
                <w:noProof/>
              </w:rPr>
              <w:t xml:space="preserve">  capabilities:</w:t>
            </w:r>
          </w:p>
          <w:p w14:paraId="1DFD88F8" w14:textId="77777777" w:rsidR="002D57C4" w:rsidRDefault="002D57C4" w:rsidP="00502E57">
            <w:pPr>
              <w:rPr>
                <w:rStyle w:val="CodeSnippet"/>
                <w:noProof/>
              </w:rPr>
            </w:pPr>
            <w:r>
              <w:rPr>
                <w:rStyle w:val="CodeSnippet"/>
                <w:noProof/>
              </w:rPr>
              <w:t xml:space="preserve">    ...</w:t>
            </w:r>
          </w:p>
          <w:p w14:paraId="227C530F"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168B2C6F" w14:textId="77777777" w:rsidR="002D57C4" w:rsidRPr="006824F5" w:rsidRDefault="002D57C4" w:rsidP="00502E57">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74346AD3" w14:textId="77777777" w:rsidR="002D57C4" w:rsidRPr="006824F5" w:rsidRDefault="002D57C4" w:rsidP="00502E57">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1C1E4751" w14:textId="77777777" w:rsidR="002D57C4" w:rsidRDefault="002D57C4" w:rsidP="002D57C4">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50A2A054" w14:textId="77777777" w:rsidR="002D57C4" w:rsidRDefault="002D57C4" w:rsidP="002D57C4">
      <w:pPr>
        <w:pStyle w:val="Heading4"/>
        <w:numPr>
          <w:ilvl w:val="3"/>
          <w:numId w:val="3"/>
        </w:numPr>
      </w:pPr>
      <w:r>
        <w:t>WebApplication declares its “host” requirement</w:t>
      </w:r>
    </w:p>
    <w:p w14:paraId="09ED8F4F" w14:textId="77777777" w:rsidR="002D57C4" w:rsidRPr="00E85132" w:rsidRDefault="002D57C4" w:rsidP="002D57C4">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799F868A" w14:textId="77777777" w:rsidR="002D57C4" w:rsidRPr="00DB1411" w:rsidRDefault="002D57C4" w:rsidP="002D57C4">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D72AD84" w14:textId="77777777" w:rsidTr="00502E57">
        <w:tc>
          <w:tcPr>
            <w:tcW w:w="9576" w:type="dxa"/>
            <w:shd w:val="clear" w:color="auto" w:fill="D9D9D9" w:themeFill="background1" w:themeFillShade="D9"/>
          </w:tcPr>
          <w:p w14:paraId="77F948DA"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16CC29D"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3472DEC5"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5D90E53" w14:textId="77777777" w:rsidR="002D57C4" w:rsidRDefault="002D57C4" w:rsidP="00502E57">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63074910"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298ACC8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4CD4DEC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3777027" w14:textId="77777777" w:rsidR="002D57C4" w:rsidRDefault="002D57C4" w:rsidP="002D57C4">
      <w:pPr>
        <w:pStyle w:val="Heading5"/>
        <w:numPr>
          <w:ilvl w:val="4"/>
          <w:numId w:val="3"/>
        </w:numPr>
      </w:pPr>
      <w:r>
        <w:lastRenderedPageBreak/>
        <w:t>Notes</w:t>
      </w:r>
    </w:p>
    <w:p w14:paraId="281661C9" w14:textId="77777777" w:rsidR="002D57C4" w:rsidRDefault="002D57C4" w:rsidP="002D57C4">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DB218C8" w14:textId="77777777" w:rsidR="002D57C4" w:rsidRDefault="002D57C4" w:rsidP="002D57C4">
      <w:pPr>
        <w:pStyle w:val="Heading3"/>
        <w:numPr>
          <w:ilvl w:val="2"/>
          <w:numId w:val="3"/>
        </w:numPr>
      </w:pPr>
      <w:r>
        <w:t>Use Case: Establishing a ConnectsTo relationship to WebServer</w:t>
      </w:r>
    </w:p>
    <w:p w14:paraId="346DBCC6" w14:textId="77777777" w:rsidR="002D57C4" w:rsidRPr="00610270" w:rsidRDefault="002D57C4" w:rsidP="002D57C4">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w:t>
      </w:r>
      <w:proofErr w:type="gramStart"/>
      <w:r>
        <w:t>service</w:t>
      </w:r>
      <w:proofErr w:type="gramEnd"/>
      <w:r>
        <w:t xml:space="preserv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70EFC52E" w14:textId="77777777" w:rsidR="002D57C4" w:rsidRPr="00610270" w:rsidRDefault="002D57C4" w:rsidP="002D57C4">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FCA9C82" w14:textId="77777777" w:rsidTr="00502E57">
        <w:tc>
          <w:tcPr>
            <w:tcW w:w="9576" w:type="dxa"/>
            <w:shd w:val="clear" w:color="auto" w:fill="D9D9D9" w:themeFill="background1" w:themeFillShade="D9"/>
          </w:tcPr>
          <w:p w14:paraId="396C59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node_types:</w:t>
            </w:r>
          </w:p>
          <w:p w14:paraId="0CC43412"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5E0E5A1F"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67A45151"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25D08C82" w14:textId="77777777" w:rsidR="002D57C4" w:rsidRPr="00D36F47"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CAB294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5D5B384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0F8B9B99"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79DCE3D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2A1DB634" w14:textId="77777777" w:rsidR="002D57C4" w:rsidRDefault="002D57C4" w:rsidP="00502E57">
            <w:pPr>
              <w:autoSpaceDE w:val="0"/>
              <w:autoSpaceDN w:val="0"/>
              <w:adjustRightInd w:val="0"/>
              <w:rPr>
                <w:rFonts w:ascii="Consolas" w:hAnsi="Consolas" w:cs="Courier New"/>
                <w:noProof/>
                <w:szCs w:val="18"/>
              </w:rPr>
            </w:pPr>
          </w:p>
          <w:p w14:paraId="50E3AF8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49D272B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29879CB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5292ED5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69A827E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0FA81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3AAFD4F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0689EF8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74B617A7" w14:textId="77777777" w:rsidR="002D57C4" w:rsidRDefault="002D57C4" w:rsidP="00502E57">
            <w:pPr>
              <w:autoSpaceDE w:val="0"/>
              <w:autoSpaceDN w:val="0"/>
              <w:adjustRightInd w:val="0"/>
              <w:rPr>
                <w:rFonts w:ascii="Consolas" w:hAnsi="Consolas" w:cs="Courier New"/>
                <w:noProof/>
                <w:szCs w:val="18"/>
              </w:rPr>
            </w:pPr>
          </w:p>
          <w:p w14:paraId="08B6622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57E0F93D"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CC68F6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187807A9" w14:textId="77777777" w:rsidR="002D57C4" w:rsidRPr="00956CE8"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2AE31752" w14:textId="77777777" w:rsidR="002D57C4" w:rsidRDefault="002D57C4" w:rsidP="002D57C4">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65027470" w14:textId="77777777" w:rsidR="002D57C4" w:rsidRDefault="002D57C4" w:rsidP="002D57C4">
      <w:pPr>
        <w:pStyle w:val="Heading4"/>
        <w:numPr>
          <w:ilvl w:val="3"/>
          <w:numId w:val="3"/>
        </w:numPr>
      </w:pPr>
      <w:r>
        <w:lastRenderedPageBreak/>
        <w:t>Best practice</w:t>
      </w:r>
    </w:p>
    <w:p w14:paraId="2A39C9C0" w14:textId="77777777" w:rsidR="002D57C4" w:rsidRPr="005F07A8" w:rsidRDefault="002D57C4" w:rsidP="002D57C4">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05FD9528" w14:textId="77777777" w:rsidR="002D57C4" w:rsidRDefault="002D57C4" w:rsidP="002D57C4">
      <w:pPr>
        <w:pStyle w:val="Heading3"/>
        <w:numPr>
          <w:ilvl w:val="2"/>
          <w:numId w:val="3"/>
        </w:numPr>
      </w:pPr>
      <w:bookmarkStart w:id="668" w:name="_Ref393180632"/>
      <w:r>
        <w:t>Use Case: Attaching (local) BlockStorage to a Compute node</w:t>
      </w:r>
      <w:bookmarkEnd w:id="668"/>
      <w:r>
        <w:t xml:space="preserve"> </w:t>
      </w:r>
    </w:p>
    <w:p w14:paraId="6C4FE12B" w14:textId="77777777" w:rsidR="002D57C4" w:rsidRDefault="002D57C4" w:rsidP="002D57C4">
      <w:r>
        <w:t>This use case examines the ways TOSCA YAML can be used to express a simple AttachesTo relationship between a Compute node and a locally attached BlockStorage node.</w:t>
      </w:r>
    </w:p>
    <w:p w14:paraId="4F7E0CF5" w14:textId="77777777" w:rsidR="002D57C4" w:rsidRPr="00610270" w:rsidRDefault="002D57C4" w:rsidP="002D57C4">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31D481D5" w14:textId="77777777" w:rsidTr="00502E57">
        <w:tc>
          <w:tcPr>
            <w:tcW w:w="9576" w:type="dxa"/>
            <w:shd w:val="clear" w:color="auto" w:fill="D9D9D9" w:themeFill="background1" w:themeFillShade="D9"/>
          </w:tcPr>
          <w:p w14:paraId="31C3E0DB"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429600D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FAACB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65F7B6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380CF80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649307F1" w14:textId="77777777" w:rsidR="002D57C4" w:rsidRDefault="002D57C4" w:rsidP="00502E57">
            <w:pPr>
              <w:rPr>
                <w:rStyle w:val="CodeSnippet"/>
              </w:rPr>
            </w:pPr>
            <w:r w:rsidRPr="003E492C">
              <w:rPr>
                <w:rStyle w:val="CodeSnippet"/>
              </w:rPr>
              <w:t xml:space="preserve">      # contextually this can only be a relationship type</w:t>
            </w:r>
          </w:p>
          <w:p w14:paraId="77A490A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7F4D2F6D" w14:textId="77777777" w:rsidR="002D57C4" w:rsidRDefault="002D57C4" w:rsidP="00502E57">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21589D" w14:textId="77777777" w:rsidR="002D57C4" w:rsidRDefault="002D57C4" w:rsidP="00502E57">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4D516E2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47FBB651" w14:textId="77777777" w:rsidR="002D57C4" w:rsidRPr="0064443D" w:rsidRDefault="002D57C4" w:rsidP="00502E57">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1E8E2DB3" w14:textId="77777777" w:rsidR="002D57C4" w:rsidRPr="0021151A" w:rsidRDefault="002D57C4" w:rsidP="00502E57">
            <w:pPr>
              <w:rPr>
                <w:rStyle w:val="CodeSnippet"/>
              </w:rPr>
            </w:pPr>
            <w:r w:rsidRPr="0021151A">
              <w:rPr>
                <w:rStyle w:val="CodeSnippet"/>
              </w:rPr>
              <w:t xml:space="preserve">            properties:</w:t>
            </w:r>
          </w:p>
          <w:p w14:paraId="4F7BF18F" w14:textId="77777777" w:rsidR="002D57C4" w:rsidRPr="0021151A" w:rsidRDefault="002D57C4" w:rsidP="00502E57">
            <w:pPr>
              <w:rPr>
                <w:rStyle w:val="CodeSnippet"/>
              </w:rPr>
            </w:pPr>
            <w:r w:rsidRPr="0021151A">
              <w:rPr>
                <w:rStyle w:val="CodeSnippet"/>
              </w:rPr>
              <w:t xml:space="preserve">              location: /path1/path2</w:t>
            </w:r>
          </w:p>
          <w:p w14:paraId="60EEEA5E"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48A1F5CF"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085FE1FD" w14:textId="77777777" w:rsidR="002D57C4" w:rsidRDefault="002D57C4" w:rsidP="00502E57">
            <w:pPr>
              <w:autoSpaceDE w:val="0"/>
              <w:autoSpaceDN w:val="0"/>
              <w:adjustRightInd w:val="0"/>
              <w:rPr>
                <w:rFonts w:ascii="Consolas" w:hAnsi="Consolas" w:cs="Courier New"/>
                <w:noProof/>
                <w:szCs w:val="18"/>
              </w:rPr>
            </w:pPr>
          </w:p>
          <w:p w14:paraId="616D6DF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3E1F97E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5D129111" w14:textId="77777777" w:rsidR="002D57C4" w:rsidRDefault="002D57C4" w:rsidP="00502E57">
            <w:pPr>
              <w:rPr>
                <w:rStyle w:val="CodeSnippet"/>
                <w:noProof/>
              </w:rPr>
            </w:pPr>
            <w:r>
              <w:rPr>
                <w:rStyle w:val="CodeSnippet"/>
                <w:noProof/>
              </w:rPr>
              <w:t xml:space="preserve">  </w:t>
            </w:r>
            <w:r w:rsidRPr="006824F5">
              <w:rPr>
                <w:rStyle w:val="CodeSnippet"/>
                <w:noProof/>
              </w:rPr>
              <w:t xml:space="preserve">  properties:</w:t>
            </w:r>
          </w:p>
          <w:p w14:paraId="2C541C75" w14:textId="77777777" w:rsidR="002D57C4" w:rsidRPr="00A622BA" w:rsidRDefault="002D57C4" w:rsidP="00502E57">
            <w:pPr>
              <w:rPr>
                <w:rFonts w:ascii="Consolas" w:hAnsi="Consolas"/>
                <w:noProof/>
              </w:rPr>
            </w:pPr>
            <w:r>
              <w:rPr>
                <w:rStyle w:val="CodeSnippet"/>
                <w:noProof/>
              </w:rPr>
              <w:t xml:space="preserve">      size: 10 GB</w:t>
            </w:r>
          </w:p>
        </w:tc>
      </w:tr>
    </w:tbl>
    <w:p w14:paraId="40858D3D" w14:textId="77777777" w:rsidR="002D57C4" w:rsidRDefault="002D57C4" w:rsidP="002D57C4">
      <w:pPr>
        <w:pStyle w:val="Heading3"/>
        <w:numPr>
          <w:ilvl w:val="2"/>
          <w:numId w:val="3"/>
        </w:numPr>
      </w:pPr>
      <w:r>
        <w:t>Use Case: Reusing a BlockStorage Relationship using Relationship Type or Relationship Template</w:t>
      </w:r>
    </w:p>
    <w:p w14:paraId="5E88343A" w14:textId="77777777" w:rsidR="002D57C4" w:rsidRDefault="002D57C4" w:rsidP="002D57C4">
      <w:r>
        <w:t>This builds upon the previous use case (</w:t>
      </w:r>
      <w:r>
        <w:fldChar w:fldCharType="begin"/>
      </w:r>
      <w:r>
        <w:instrText xml:space="preserve"> REF _Ref393180632 \r \h </w:instrText>
      </w:r>
      <w:r>
        <w:fldChar w:fldCharType="separate"/>
      </w:r>
      <w:r w:rsidR="00031018">
        <w:t>9.1.3</w:t>
      </w:r>
      <w:r>
        <w:fldChar w:fldCharType="end"/>
      </w:r>
      <w:r>
        <w:t>) to examine how a template author could attach multiple Compute nodes (templates) to the same BlockStorage node (template), but with slightly different property values for the AttachesTo relationship.</w:t>
      </w:r>
    </w:p>
    <w:p w14:paraId="2A487175" w14:textId="77777777" w:rsidR="002D57C4" w:rsidRDefault="002D57C4" w:rsidP="002D57C4"/>
    <w:p w14:paraId="38356DEC" w14:textId="77777777" w:rsidR="002D57C4" w:rsidRDefault="002D57C4" w:rsidP="002D57C4">
      <w:r>
        <w:t>Specifically, several notation options are shown (in this use case) that achieve the same desired result.</w:t>
      </w:r>
    </w:p>
    <w:p w14:paraId="74C6B718" w14:textId="77777777" w:rsidR="002D57C4" w:rsidRDefault="002D57C4" w:rsidP="002D57C4">
      <w:pPr>
        <w:pStyle w:val="Heading4"/>
        <w:numPr>
          <w:ilvl w:val="3"/>
          <w:numId w:val="3"/>
        </w:numPr>
      </w:pPr>
      <w:r>
        <w:t>Simple Profile Rationale</w:t>
      </w:r>
    </w:p>
    <w:p w14:paraId="066B150D" w14:textId="77777777" w:rsidR="002D57C4" w:rsidRDefault="002D57C4" w:rsidP="002D57C4">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5513349D" w14:textId="77777777" w:rsidR="002D57C4" w:rsidRDefault="002D57C4" w:rsidP="002D57C4">
      <w:pPr>
        <w:pStyle w:val="Heading4"/>
        <w:numPr>
          <w:ilvl w:val="3"/>
          <w:numId w:val="3"/>
        </w:numPr>
      </w:pPr>
      <w:r>
        <w:lastRenderedPageBreak/>
        <w:t>Notation Style #1: Augment AttachesTo Relationship Type directly in each Node Template</w:t>
      </w:r>
    </w:p>
    <w:p w14:paraId="5CD66145" w14:textId="77777777" w:rsidR="002D57C4" w:rsidRDefault="002D57C4" w:rsidP="002D57C4">
      <w:r>
        <w:t xml:space="preserve">This notation extends the methodology used for establishing a HostedOn relationship, but allowing template author to supply (dynamic) configuration and/or override of properties and operations. </w:t>
      </w:r>
    </w:p>
    <w:p w14:paraId="275E8609" w14:textId="77777777" w:rsidR="002D57C4" w:rsidRDefault="002D57C4" w:rsidP="002D57C4"/>
    <w:p w14:paraId="7048C54F" w14:textId="77777777" w:rsidR="002D57C4" w:rsidRDefault="002D57C4" w:rsidP="002D57C4">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32C650D3" w14:textId="77777777" w:rsidR="002D57C4" w:rsidRPr="00595737" w:rsidRDefault="002D57C4" w:rsidP="002D57C4">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9181C7A" w14:textId="77777777" w:rsidTr="00502E57">
        <w:tc>
          <w:tcPr>
            <w:tcW w:w="9576" w:type="dxa"/>
            <w:shd w:val="clear" w:color="auto" w:fill="D9D9D9" w:themeFill="background1" w:themeFillShade="D9"/>
          </w:tcPr>
          <w:p w14:paraId="7D17827E" w14:textId="77777777" w:rsidR="002D57C4" w:rsidRPr="00A81802" w:rsidRDefault="002D57C4" w:rsidP="00502E57">
            <w:pPr>
              <w:rPr>
                <w:rFonts w:ascii="Consolas" w:hAnsi="Consolas"/>
                <w:noProof/>
              </w:rPr>
            </w:pPr>
            <w:r w:rsidRPr="00A81802">
              <w:rPr>
                <w:rFonts w:ascii="Consolas" w:hAnsi="Consolas"/>
                <w:noProof/>
              </w:rPr>
              <w:t>node_templates:</w:t>
            </w:r>
          </w:p>
          <w:p w14:paraId="09F625CC" w14:textId="77777777" w:rsidR="002D57C4" w:rsidRDefault="002D57C4" w:rsidP="00502E57">
            <w:pPr>
              <w:rPr>
                <w:rFonts w:ascii="Consolas" w:hAnsi="Consolas"/>
                <w:noProof/>
              </w:rPr>
            </w:pPr>
            <w:r w:rsidRPr="00A81802">
              <w:rPr>
                <w:rFonts w:ascii="Consolas" w:hAnsi="Consolas"/>
                <w:noProof/>
              </w:rPr>
              <w:t xml:space="preserve">  </w:t>
            </w:r>
          </w:p>
          <w:p w14:paraId="4314A6B3"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0A4C0596" w14:textId="77777777" w:rsidR="002D57C4" w:rsidRPr="001963F0" w:rsidRDefault="002D57C4" w:rsidP="00502E5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217EF5D4" w14:textId="77777777" w:rsidR="002D57C4" w:rsidRPr="001963F0" w:rsidRDefault="002D57C4" w:rsidP="00502E57">
            <w:pPr>
              <w:rPr>
                <w:rStyle w:val="CodeSnippet"/>
              </w:rPr>
            </w:pPr>
            <w:r w:rsidRPr="001963F0">
              <w:rPr>
                <w:rStyle w:val="CodeSnippet"/>
              </w:rPr>
              <w:t xml:space="preserve">    properties:</w:t>
            </w:r>
          </w:p>
          <w:p w14:paraId="1EA9918C" w14:textId="77777777" w:rsidR="002D57C4" w:rsidRPr="001963F0" w:rsidRDefault="002D57C4" w:rsidP="00502E57">
            <w:pPr>
              <w:rPr>
                <w:rStyle w:val="CodeSnippet"/>
              </w:rPr>
            </w:pPr>
            <w:r w:rsidRPr="001963F0">
              <w:rPr>
                <w:rStyle w:val="CodeSnippet"/>
              </w:rPr>
              <w:t xml:space="preserve">      size: 10</w:t>
            </w:r>
          </w:p>
          <w:p w14:paraId="6A415EEE" w14:textId="77777777" w:rsidR="002D57C4" w:rsidRPr="001963F0" w:rsidRDefault="002D57C4" w:rsidP="00502E57">
            <w:pPr>
              <w:rPr>
                <w:rStyle w:val="CodeSnippet"/>
              </w:rPr>
            </w:pPr>
          </w:p>
          <w:p w14:paraId="68E3BDB4"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03F19C27"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67003E03" w14:textId="77777777" w:rsidR="002D57C4" w:rsidRDefault="002D57C4" w:rsidP="00502E57">
            <w:pPr>
              <w:rPr>
                <w:rStyle w:val="CodeSnippet"/>
              </w:rPr>
            </w:pPr>
            <w:r w:rsidRPr="001963F0">
              <w:rPr>
                <w:rStyle w:val="CodeSnippet"/>
              </w:rPr>
              <w:t xml:space="preserve">    requirements:</w:t>
            </w:r>
          </w:p>
          <w:p w14:paraId="0F57DBA0" w14:textId="77777777" w:rsidR="002D57C4" w:rsidRDefault="002D57C4" w:rsidP="00502E57">
            <w:pPr>
              <w:rPr>
                <w:rStyle w:val="CodeSnippet"/>
              </w:rPr>
            </w:pPr>
            <w:r>
              <w:rPr>
                <w:rStyle w:val="CodeSnippet"/>
              </w:rPr>
              <w:t xml:space="preserve">      - local_storage: </w:t>
            </w:r>
          </w:p>
          <w:p w14:paraId="38913722" w14:textId="77777777" w:rsidR="002D57C4" w:rsidRDefault="002D57C4" w:rsidP="00502E57">
            <w:pPr>
              <w:rPr>
                <w:rStyle w:val="CodeSnippet"/>
              </w:rPr>
            </w:pPr>
            <w:r>
              <w:rPr>
                <w:rStyle w:val="CodeSnippet"/>
              </w:rPr>
              <w:t xml:space="preserve">          node: my_block_storage</w:t>
            </w:r>
          </w:p>
          <w:p w14:paraId="35FCDB0F" w14:textId="77777777" w:rsidR="002D57C4" w:rsidRDefault="002D57C4" w:rsidP="00502E57">
            <w:pPr>
              <w:rPr>
                <w:rStyle w:val="CodeSnippet"/>
              </w:rPr>
            </w:pPr>
            <w:r>
              <w:rPr>
                <w:rStyle w:val="CodeSnippet"/>
              </w:rPr>
              <w:t xml:space="preserve">          relationship: MyAttachesTo</w:t>
            </w:r>
          </w:p>
          <w:p w14:paraId="406CA1C5" w14:textId="77777777" w:rsidR="002D57C4" w:rsidRDefault="002D57C4" w:rsidP="00502E57">
            <w:pPr>
              <w:rPr>
                <w:rStyle w:val="CodeSnippet"/>
              </w:rPr>
            </w:pPr>
            <w:r>
              <w:rPr>
                <w:rStyle w:val="CodeSnippet"/>
              </w:rPr>
              <w:t xml:space="preserve">            # use default property settings in the Relationship Type definition</w:t>
            </w:r>
          </w:p>
          <w:p w14:paraId="2286DBCF" w14:textId="77777777" w:rsidR="002D57C4" w:rsidRDefault="002D57C4" w:rsidP="00502E57">
            <w:pPr>
              <w:rPr>
                <w:rStyle w:val="CodeSnippet"/>
              </w:rPr>
            </w:pPr>
          </w:p>
          <w:p w14:paraId="2AAB547D" w14:textId="77777777" w:rsidR="002D57C4" w:rsidRPr="001963F0" w:rsidRDefault="002D57C4" w:rsidP="00502E57">
            <w:pPr>
              <w:rPr>
                <w:rStyle w:val="CodeSnippet"/>
              </w:rPr>
            </w:pPr>
            <w:r>
              <w:rPr>
                <w:rStyle w:val="CodeSnippet"/>
              </w:rPr>
              <w:t xml:space="preserve">  my_web_app_</w:t>
            </w:r>
            <w:r w:rsidRPr="001963F0">
              <w:rPr>
                <w:rStyle w:val="CodeSnippet"/>
              </w:rPr>
              <w:t>tier_2:</w:t>
            </w:r>
          </w:p>
          <w:p w14:paraId="09D51369"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4E564802" w14:textId="77777777" w:rsidR="002D57C4" w:rsidRDefault="002D57C4" w:rsidP="00502E57">
            <w:pPr>
              <w:rPr>
                <w:rStyle w:val="CodeSnippet"/>
              </w:rPr>
            </w:pPr>
            <w:r w:rsidRPr="001963F0">
              <w:rPr>
                <w:rStyle w:val="CodeSnippet"/>
              </w:rPr>
              <w:t xml:space="preserve">    requirements:</w:t>
            </w:r>
          </w:p>
          <w:p w14:paraId="5F155CA7" w14:textId="77777777" w:rsidR="002D57C4" w:rsidRDefault="002D57C4" w:rsidP="00502E57">
            <w:pPr>
              <w:rPr>
                <w:rStyle w:val="CodeSnippet"/>
              </w:rPr>
            </w:pPr>
            <w:r>
              <w:rPr>
                <w:rStyle w:val="CodeSnippet"/>
              </w:rPr>
              <w:t xml:space="preserve">      - local_storage: </w:t>
            </w:r>
          </w:p>
          <w:p w14:paraId="51904A09" w14:textId="77777777" w:rsidR="002D57C4" w:rsidRDefault="002D57C4" w:rsidP="00502E57">
            <w:pPr>
              <w:rPr>
                <w:rStyle w:val="CodeSnippet"/>
              </w:rPr>
            </w:pPr>
            <w:r>
              <w:rPr>
                <w:rStyle w:val="CodeSnippet"/>
              </w:rPr>
              <w:t xml:space="preserve">          node: my_block_storage</w:t>
            </w:r>
          </w:p>
          <w:p w14:paraId="27750D2B" w14:textId="77777777" w:rsidR="002D57C4" w:rsidRDefault="002D57C4" w:rsidP="00502E57">
            <w:pPr>
              <w:rPr>
                <w:rStyle w:val="CodeSnippet"/>
              </w:rPr>
            </w:pPr>
            <w:r>
              <w:rPr>
                <w:rStyle w:val="CodeSnippet"/>
              </w:rPr>
              <w:t xml:space="preserve">          relationship:</w:t>
            </w:r>
          </w:p>
          <w:p w14:paraId="5086F28D" w14:textId="77777777" w:rsidR="002D57C4" w:rsidRDefault="002D57C4" w:rsidP="00502E57">
            <w:pPr>
              <w:rPr>
                <w:rStyle w:val="CodeSnippet"/>
              </w:rPr>
            </w:pPr>
            <w:r w:rsidRPr="0064443D">
              <w:rPr>
                <w:rStyle w:val="CodeSnippet"/>
              </w:rPr>
              <w:t xml:space="preserve">            type: MyAttach</w:t>
            </w:r>
            <w:r>
              <w:rPr>
                <w:rStyle w:val="CodeSnippet"/>
              </w:rPr>
              <w:t>es</w:t>
            </w:r>
            <w:r w:rsidRPr="0064443D">
              <w:rPr>
                <w:rStyle w:val="CodeSnippet"/>
              </w:rPr>
              <w:t>To</w:t>
            </w:r>
          </w:p>
          <w:p w14:paraId="6413F372" w14:textId="77777777" w:rsidR="002D57C4" w:rsidRDefault="002D57C4" w:rsidP="00502E57">
            <w:pPr>
              <w:rPr>
                <w:rStyle w:val="CodeSnippet"/>
              </w:rPr>
            </w:pPr>
            <w:r>
              <w:rPr>
                <w:rStyle w:val="CodeSnippet"/>
              </w:rPr>
              <w:t xml:space="preserve">            # Override default property setting for just the ‘location’ property</w:t>
            </w:r>
          </w:p>
          <w:p w14:paraId="6C6F4FA7" w14:textId="77777777" w:rsidR="002D57C4" w:rsidRDefault="002D57C4" w:rsidP="00502E57">
            <w:pPr>
              <w:rPr>
                <w:rStyle w:val="CodeSnippet"/>
              </w:rPr>
            </w:pPr>
            <w:r>
              <w:rPr>
                <w:rStyle w:val="CodeSnippet"/>
              </w:rPr>
              <w:t xml:space="preserve">            properties:</w:t>
            </w:r>
          </w:p>
          <w:p w14:paraId="054FA173" w14:textId="77777777" w:rsidR="002D57C4" w:rsidRDefault="002D57C4" w:rsidP="00502E57">
            <w:pPr>
              <w:rPr>
                <w:rStyle w:val="CodeSnippet"/>
              </w:rPr>
            </w:pPr>
            <w:r>
              <w:rPr>
                <w:rStyle w:val="CodeSnippet"/>
              </w:rPr>
              <w:t xml:space="preserve">              location: /some_other_data_location </w:t>
            </w:r>
          </w:p>
          <w:p w14:paraId="5AF15BEB" w14:textId="77777777" w:rsidR="002D57C4" w:rsidRDefault="002D57C4" w:rsidP="00502E57">
            <w:pPr>
              <w:rPr>
                <w:rFonts w:ascii="Consolas" w:hAnsi="Consolas"/>
              </w:rPr>
            </w:pPr>
          </w:p>
          <w:p w14:paraId="7860277A" w14:textId="77777777" w:rsidR="002D57C4" w:rsidRDefault="002D57C4" w:rsidP="00502E57">
            <w:pPr>
              <w:rPr>
                <w:rFonts w:ascii="Consolas" w:hAnsi="Consolas"/>
              </w:rPr>
            </w:pPr>
            <w:r>
              <w:rPr>
                <w:rFonts w:ascii="Consolas" w:hAnsi="Consolas"/>
              </w:rPr>
              <w:t>relationship_types:</w:t>
            </w:r>
          </w:p>
          <w:p w14:paraId="1BD75CBF" w14:textId="77777777" w:rsidR="002D57C4" w:rsidRDefault="002D57C4" w:rsidP="00502E57">
            <w:pPr>
              <w:rPr>
                <w:rFonts w:ascii="Consolas" w:hAnsi="Consolas"/>
              </w:rPr>
            </w:pPr>
          </w:p>
          <w:p w14:paraId="300DD4BE" w14:textId="77777777" w:rsidR="002D57C4" w:rsidRDefault="002D57C4" w:rsidP="00502E57">
            <w:pPr>
              <w:rPr>
                <w:rFonts w:ascii="Consolas" w:hAnsi="Consolas"/>
              </w:rPr>
            </w:pPr>
            <w:r>
              <w:rPr>
                <w:rFonts w:ascii="Consolas" w:hAnsi="Consolas"/>
              </w:rPr>
              <w:t xml:space="preserve">  MyAttachesTo:</w:t>
            </w:r>
          </w:p>
          <w:p w14:paraId="1DA75032" w14:textId="77777777" w:rsidR="002D57C4" w:rsidRDefault="002D57C4" w:rsidP="00502E57">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36BC5978" w14:textId="77777777" w:rsidR="002D57C4" w:rsidRPr="00D546A7" w:rsidRDefault="002D57C4" w:rsidP="00502E57">
            <w:pPr>
              <w:rPr>
                <w:rStyle w:val="CodeSnippet"/>
              </w:rPr>
            </w:pPr>
            <w:r w:rsidRPr="00D546A7">
              <w:rPr>
                <w:rStyle w:val="CodeSnippet"/>
              </w:rPr>
              <w:t xml:space="preserve">    properties:</w:t>
            </w:r>
          </w:p>
          <w:p w14:paraId="72C1191F" w14:textId="77777777" w:rsidR="002D57C4" w:rsidRPr="00D546A7" w:rsidRDefault="002D57C4" w:rsidP="00502E57">
            <w:pPr>
              <w:rPr>
                <w:rStyle w:val="CodeSnippet"/>
              </w:rPr>
            </w:pPr>
            <w:r w:rsidRPr="00D546A7">
              <w:rPr>
                <w:rStyle w:val="CodeSnippet"/>
              </w:rPr>
              <w:t xml:space="preserve">      location: /default_location</w:t>
            </w:r>
          </w:p>
          <w:p w14:paraId="74EDB3DE" w14:textId="77777777" w:rsidR="002D57C4" w:rsidRDefault="002D57C4" w:rsidP="00502E57">
            <w:pPr>
              <w:rPr>
                <w:rFonts w:ascii="Consolas" w:hAnsi="Consolas"/>
              </w:rPr>
            </w:pPr>
            <w:r>
              <w:rPr>
                <w:rFonts w:ascii="Consolas" w:hAnsi="Consolas"/>
              </w:rPr>
              <w:t xml:space="preserve">    interfaces:</w:t>
            </w:r>
          </w:p>
          <w:p w14:paraId="5E1A445B" w14:textId="77777777" w:rsidR="002D57C4" w:rsidRDefault="002D57C4" w:rsidP="00502E57">
            <w:pPr>
              <w:rPr>
                <w:rFonts w:ascii="Consolas" w:hAnsi="Consolas"/>
              </w:rPr>
            </w:pPr>
            <w:r>
              <w:rPr>
                <w:rFonts w:ascii="Consolas" w:hAnsi="Consolas"/>
              </w:rPr>
              <w:t xml:space="preserve">      Configure:</w:t>
            </w:r>
          </w:p>
          <w:p w14:paraId="30BD48E0" w14:textId="77777777" w:rsidR="002D57C4" w:rsidRDefault="002D57C4" w:rsidP="00502E57">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68A18FD7" w14:textId="77777777" w:rsidR="002D57C4" w:rsidRPr="00A622BA" w:rsidRDefault="002D57C4" w:rsidP="00502E57">
            <w:pPr>
              <w:rPr>
                <w:rFonts w:ascii="Consolas" w:hAnsi="Consolas"/>
              </w:rPr>
            </w:pPr>
            <w:r>
              <w:rPr>
                <w:rFonts w:ascii="Consolas" w:hAnsi="Consolas"/>
              </w:rPr>
              <w:lastRenderedPageBreak/>
              <w:t xml:space="preserve">          implementation: default_script.sh</w:t>
            </w:r>
          </w:p>
        </w:tc>
      </w:tr>
    </w:tbl>
    <w:p w14:paraId="4D0920FA" w14:textId="77777777" w:rsidR="002D57C4" w:rsidRDefault="002D57C4" w:rsidP="002D57C4"/>
    <w:p w14:paraId="7242FA8C" w14:textId="77777777" w:rsidR="002D57C4" w:rsidRDefault="002D57C4" w:rsidP="002D57C4">
      <w:pPr>
        <w:pStyle w:val="Heading4"/>
        <w:numPr>
          <w:ilvl w:val="3"/>
          <w:numId w:val="3"/>
        </w:numPr>
      </w:pPr>
      <w:r>
        <w:t>Notation Style #2: Use the ‘template’ keyword on the Node Templates to specify which named Relationship Template to use</w:t>
      </w:r>
    </w:p>
    <w:p w14:paraId="0E92C400" w14:textId="77777777" w:rsidR="002D57C4" w:rsidRDefault="002D57C4" w:rsidP="002D57C4">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2F75E049" w14:textId="77777777" w:rsidR="002D57C4" w:rsidRPr="00EF13E0" w:rsidRDefault="002D57C4" w:rsidP="002D57C4"/>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B95C1E6" w14:textId="77777777" w:rsidTr="00502E57">
        <w:tc>
          <w:tcPr>
            <w:tcW w:w="9576" w:type="dxa"/>
            <w:shd w:val="clear" w:color="auto" w:fill="D9D9D9" w:themeFill="background1" w:themeFillShade="D9"/>
          </w:tcPr>
          <w:p w14:paraId="582A1168" w14:textId="77777777" w:rsidR="002D57C4" w:rsidRPr="00A81802" w:rsidRDefault="002D57C4" w:rsidP="00502E57">
            <w:pPr>
              <w:rPr>
                <w:rFonts w:ascii="Consolas" w:hAnsi="Consolas"/>
                <w:noProof/>
              </w:rPr>
            </w:pPr>
            <w:r w:rsidRPr="00A81802">
              <w:rPr>
                <w:rFonts w:ascii="Consolas" w:hAnsi="Consolas"/>
                <w:noProof/>
              </w:rPr>
              <w:t>node_templates:</w:t>
            </w:r>
          </w:p>
          <w:p w14:paraId="60EAA828" w14:textId="77777777" w:rsidR="002D57C4" w:rsidRDefault="002D57C4" w:rsidP="00502E57">
            <w:pPr>
              <w:rPr>
                <w:rFonts w:ascii="Consolas" w:hAnsi="Consolas"/>
                <w:noProof/>
              </w:rPr>
            </w:pPr>
            <w:r w:rsidRPr="00A81802">
              <w:rPr>
                <w:rFonts w:ascii="Consolas" w:hAnsi="Consolas"/>
                <w:noProof/>
              </w:rPr>
              <w:t xml:space="preserve">  </w:t>
            </w:r>
          </w:p>
          <w:p w14:paraId="2541FD85"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6FA79BE0" w14:textId="77777777" w:rsidR="002D57C4" w:rsidRPr="001963F0" w:rsidRDefault="002D57C4" w:rsidP="00502E57">
            <w:pPr>
              <w:autoSpaceDE w:val="0"/>
              <w:autoSpaceDN w:val="0"/>
              <w:adjustRightInd w:val="0"/>
              <w:rPr>
                <w:rStyle w:val="CodeSnippet"/>
              </w:rPr>
            </w:pPr>
            <w:r w:rsidRPr="001963F0">
              <w:rPr>
                <w:rStyle w:val="CodeSnippet"/>
              </w:rPr>
              <w:t xml:space="preserve">    type: BlockStorage</w:t>
            </w:r>
          </w:p>
          <w:p w14:paraId="0C13C1EF" w14:textId="77777777" w:rsidR="002D57C4" w:rsidRPr="001963F0" w:rsidRDefault="002D57C4" w:rsidP="00502E57">
            <w:pPr>
              <w:rPr>
                <w:rStyle w:val="CodeSnippet"/>
              </w:rPr>
            </w:pPr>
            <w:r w:rsidRPr="001963F0">
              <w:rPr>
                <w:rStyle w:val="CodeSnippet"/>
              </w:rPr>
              <w:t xml:space="preserve">    properties:</w:t>
            </w:r>
          </w:p>
          <w:p w14:paraId="6D03B47B" w14:textId="77777777" w:rsidR="002D57C4" w:rsidRPr="001963F0" w:rsidRDefault="002D57C4" w:rsidP="00502E57">
            <w:pPr>
              <w:rPr>
                <w:rStyle w:val="CodeSnippet"/>
              </w:rPr>
            </w:pPr>
            <w:r w:rsidRPr="001963F0">
              <w:rPr>
                <w:rStyle w:val="CodeSnippet"/>
              </w:rPr>
              <w:t xml:space="preserve">      size: 10</w:t>
            </w:r>
          </w:p>
          <w:p w14:paraId="422FB78A" w14:textId="77777777" w:rsidR="002D57C4" w:rsidRPr="001963F0" w:rsidRDefault="002D57C4" w:rsidP="00502E57">
            <w:pPr>
              <w:rPr>
                <w:rStyle w:val="CodeSnippet"/>
              </w:rPr>
            </w:pPr>
          </w:p>
          <w:p w14:paraId="3BA0EF7E"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28107DC1"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1BB52BCF" w14:textId="77777777" w:rsidR="002D57C4" w:rsidRDefault="002D57C4" w:rsidP="00502E57">
            <w:pPr>
              <w:rPr>
                <w:rStyle w:val="CodeSnippet"/>
              </w:rPr>
            </w:pPr>
            <w:r w:rsidRPr="001963F0">
              <w:rPr>
                <w:rStyle w:val="CodeSnippet"/>
              </w:rPr>
              <w:t xml:space="preserve">    requirements:</w:t>
            </w:r>
          </w:p>
          <w:p w14:paraId="105E5DBF" w14:textId="77777777" w:rsidR="002D57C4" w:rsidRDefault="002D57C4" w:rsidP="00502E57">
            <w:pPr>
              <w:rPr>
                <w:rStyle w:val="CodeSnippet"/>
              </w:rPr>
            </w:pPr>
            <w:r>
              <w:rPr>
                <w:rStyle w:val="CodeSnippet"/>
              </w:rPr>
              <w:t xml:space="preserve">      - local_storage:</w:t>
            </w:r>
          </w:p>
          <w:p w14:paraId="0F3F2F0C" w14:textId="77777777" w:rsidR="002D57C4" w:rsidRDefault="002D57C4" w:rsidP="00502E57">
            <w:pPr>
              <w:rPr>
                <w:rStyle w:val="CodeSnippet"/>
              </w:rPr>
            </w:pPr>
            <w:r>
              <w:rPr>
                <w:rStyle w:val="CodeSnippet"/>
              </w:rPr>
              <w:t xml:space="preserve">          node: my_block_storage</w:t>
            </w:r>
          </w:p>
          <w:p w14:paraId="05FC9DDA" w14:textId="77777777" w:rsidR="002D57C4" w:rsidRDefault="002D57C4" w:rsidP="00502E57">
            <w:pPr>
              <w:rPr>
                <w:rStyle w:val="CodeSnippet"/>
              </w:rPr>
            </w:pPr>
            <w:r>
              <w:rPr>
                <w:rStyle w:val="CodeSnippet"/>
              </w:rPr>
              <w:t xml:space="preserve">          relationship: storage_attachesto_1</w:t>
            </w:r>
          </w:p>
          <w:p w14:paraId="47407A67" w14:textId="77777777" w:rsidR="002D57C4" w:rsidRDefault="002D57C4" w:rsidP="00502E57">
            <w:pPr>
              <w:rPr>
                <w:rStyle w:val="CodeSnippet"/>
              </w:rPr>
            </w:pPr>
          </w:p>
          <w:p w14:paraId="0FA4A2D4" w14:textId="77777777" w:rsidR="002D57C4" w:rsidRPr="001963F0" w:rsidRDefault="002D57C4" w:rsidP="00502E57">
            <w:pPr>
              <w:rPr>
                <w:rStyle w:val="CodeSnippet"/>
              </w:rPr>
            </w:pPr>
            <w:r>
              <w:rPr>
                <w:rStyle w:val="CodeSnippet"/>
              </w:rPr>
              <w:t xml:space="preserve">  my_web_app</w:t>
            </w:r>
            <w:r w:rsidRPr="001963F0">
              <w:rPr>
                <w:rStyle w:val="CodeSnippet"/>
              </w:rPr>
              <w:t>_tier_2:</w:t>
            </w:r>
          </w:p>
          <w:p w14:paraId="3A075796"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46B7F4A7" w14:textId="77777777" w:rsidR="002D57C4" w:rsidRDefault="002D57C4" w:rsidP="00502E57">
            <w:pPr>
              <w:rPr>
                <w:rStyle w:val="CodeSnippet"/>
              </w:rPr>
            </w:pPr>
            <w:r w:rsidRPr="001963F0">
              <w:rPr>
                <w:rStyle w:val="CodeSnippet"/>
              </w:rPr>
              <w:t xml:space="preserve">    requirements:</w:t>
            </w:r>
          </w:p>
          <w:p w14:paraId="1A31785F" w14:textId="77777777" w:rsidR="002D57C4" w:rsidRDefault="002D57C4" w:rsidP="00502E57">
            <w:pPr>
              <w:rPr>
                <w:rStyle w:val="CodeSnippet"/>
              </w:rPr>
            </w:pPr>
            <w:r>
              <w:rPr>
                <w:rStyle w:val="CodeSnippet"/>
              </w:rPr>
              <w:t xml:space="preserve">      - local_storage: </w:t>
            </w:r>
          </w:p>
          <w:p w14:paraId="76E395D9" w14:textId="77777777" w:rsidR="002D57C4" w:rsidRDefault="002D57C4" w:rsidP="00502E57">
            <w:pPr>
              <w:rPr>
                <w:rStyle w:val="CodeSnippet"/>
              </w:rPr>
            </w:pPr>
            <w:r>
              <w:rPr>
                <w:rStyle w:val="CodeSnippet"/>
              </w:rPr>
              <w:t xml:space="preserve">          node: my_block_storage</w:t>
            </w:r>
          </w:p>
          <w:p w14:paraId="13F88EA9" w14:textId="77777777" w:rsidR="002D57C4" w:rsidRDefault="002D57C4" w:rsidP="00502E57">
            <w:pPr>
              <w:rPr>
                <w:rStyle w:val="CodeSnippet"/>
              </w:rPr>
            </w:pPr>
            <w:r>
              <w:rPr>
                <w:rStyle w:val="CodeSnippet"/>
              </w:rPr>
              <w:t xml:space="preserve">          relationship: storage_attachesto_2</w:t>
            </w:r>
          </w:p>
          <w:p w14:paraId="4185A15E" w14:textId="77777777" w:rsidR="002D57C4" w:rsidRDefault="002D57C4" w:rsidP="00502E57">
            <w:pPr>
              <w:rPr>
                <w:rFonts w:ascii="Consolas" w:hAnsi="Consolas"/>
              </w:rPr>
            </w:pPr>
          </w:p>
          <w:p w14:paraId="3E8C60ED" w14:textId="77777777" w:rsidR="002D57C4" w:rsidRDefault="002D57C4" w:rsidP="00502E57">
            <w:pPr>
              <w:rPr>
                <w:rFonts w:ascii="Consolas" w:hAnsi="Consolas"/>
              </w:rPr>
            </w:pPr>
            <w:r>
              <w:rPr>
                <w:rFonts w:ascii="Consolas" w:hAnsi="Consolas"/>
              </w:rPr>
              <w:t>relationship_templates:</w:t>
            </w:r>
          </w:p>
          <w:p w14:paraId="2A6F2C68" w14:textId="77777777" w:rsidR="002D57C4" w:rsidRDefault="002D57C4" w:rsidP="00502E57">
            <w:pPr>
              <w:rPr>
                <w:rFonts w:ascii="Consolas" w:hAnsi="Consolas"/>
              </w:rPr>
            </w:pPr>
            <w:r>
              <w:rPr>
                <w:rFonts w:ascii="Consolas" w:hAnsi="Consolas"/>
              </w:rPr>
              <w:t xml:space="preserve">  storage_attachesto_1:</w:t>
            </w:r>
          </w:p>
          <w:p w14:paraId="06075020" w14:textId="77777777" w:rsidR="002D57C4" w:rsidRDefault="002D57C4" w:rsidP="00502E57">
            <w:pPr>
              <w:rPr>
                <w:rFonts w:ascii="Consolas" w:hAnsi="Consolas"/>
              </w:rPr>
            </w:pPr>
            <w:r>
              <w:rPr>
                <w:rFonts w:ascii="Consolas" w:hAnsi="Consolas"/>
              </w:rPr>
              <w:t xml:space="preserve">    type: MyAttachesTo</w:t>
            </w:r>
          </w:p>
          <w:p w14:paraId="619993E5" w14:textId="77777777" w:rsidR="002D57C4" w:rsidRDefault="002D57C4" w:rsidP="00502E57">
            <w:pPr>
              <w:rPr>
                <w:rFonts w:ascii="Consolas" w:hAnsi="Consolas"/>
              </w:rPr>
            </w:pPr>
            <w:r>
              <w:rPr>
                <w:rFonts w:ascii="Consolas" w:hAnsi="Consolas"/>
              </w:rPr>
              <w:t xml:space="preserve">    properties:</w:t>
            </w:r>
          </w:p>
          <w:p w14:paraId="5BCBA1D7" w14:textId="77777777" w:rsidR="002D57C4" w:rsidRDefault="002D57C4" w:rsidP="00502E57">
            <w:pPr>
              <w:rPr>
                <w:rStyle w:val="CodeSnippet"/>
              </w:rPr>
            </w:pPr>
            <w:r>
              <w:rPr>
                <w:rFonts w:ascii="Consolas" w:hAnsi="Consolas"/>
              </w:rPr>
              <w:t xml:space="preserve">      location: </w:t>
            </w:r>
            <w:r>
              <w:rPr>
                <w:rStyle w:val="CodeSnippet"/>
              </w:rPr>
              <w:t>/my_data_location</w:t>
            </w:r>
          </w:p>
          <w:p w14:paraId="2E0C934B" w14:textId="77777777" w:rsidR="002D57C4" w:rsidRDefault="002D57C4" w:rsidP="00502E57">
            <w:pPr>
              <w:rPr>
                <w:rFonts w:ascii="Consolas" w:hAnsi="Consolas"/>
              </w:rPr>
            </w:pPr>
          </w:p>
          <w:p w14:paraId="337B6416" w14:textId="77777777" w:rsidR="002D57C4" w:rsidRDefault="002D57C4" w:rsidP="00502E57">
            <w:pPr>
              <w:rPr>
                <w:rFonts w:ascii="Consolas" w:hAnsi="Consolas"/>
              </w:rPr>
            </w:pPr>
            <w:r>
              <w:rPr>
                <w:rFonts w:ascii="Consolas" w:hAnsi="Consolas"/>
              </w:rPr>
              <w:t xml:space="preserve">  storage_attachesto_2:</w:t>
            </w:r>
          </w:p>
          <w:p w14:paraId="1FBB708B" w14:textId="77777777" w:rsidR="002D57C4" w:rsidRDefault="002D57C4" w:rsidP="00502E57">
            <w:pPr>
              <w:rPr>
                <w:rFonts w:ascii="Consolas" w:hAnsi="Consolas"/>
              </w:rPr>
            </w:pPr>
            <w:r>
              <w:rPr>
                <w:rFonts w:ascii="Consolas" w:hAnsi="Consolas"/>
              </w:rPr>
              <w:t xml:space="preserve">    type: MyAttachesTo</w:t>
            </w:r>
          </w:p>
          <w:p w14:paraId="74D94216" w14:textId="77777777" w:rsidR="002D57C4" w:rsidRDefault="002D57C4" w:rsidP="00502E57">
            <w:pPr>
              <w:rPr>
                <w:rFonts w:ascii="Consolas" w:hAnsi="Consolas"/>
              </w:rPr>
            </w:pPr>
            <w:r>
              <w:rPr>
                <w:rFonts w:ascii="Consolas" w:hAnsi="Consolas"/>
              </w:rPr>
              <w:t xml:space="preserve">    properties:</w:t>
            </w:r>
          </w:p>
          <w:p w14:paraId="4DC92BAB" w14:textId="77777777" w:rsidR="002D57C4" w:rsidRDefault="002D57C4" w:rsidP="00502E57">
            <w:pPr>
              <w:rPr>
                <w:rStyle w:val="CodeSnippet"/>
              </w:rPr>
            </w:pPr>
            <w:r>
              <w:rPr>
                <w:rFonts w:ascii="Consolas" w:hAnsi="Consolas"/>
              </w:rPr>
              <w:t xml:space="preserve">      location: </w:t>
            </w:r>
            <w:r>
              <w:rPr>
                <w:rStyle w:val="CodeSnippet"/>
              </w:rPr>
              <w:t>/some_other_data_location</w:t>
            </w:r>
          </w:p>
          <w:p w14:paraId="399D2BB1" w14:textId="77777777" w:rsidR="002D57C4" w:rsidRDefault="002D57C4" w:rsidP="00502E57">
            <w:pPr>
              <w:rPr>
                <w:rStyle w:val="CodeSnippet"/>
              </w:rPr>
            </w:pPr>
          </w:p>
          <w:p w14:paraId="5DA206B5" w14:textId="77777777" w:rsidR="002D57C4" w:rsidRDefault="002D57C4" w:rsidP="00502E57">
            <w:pPr>
              <w:rPr>
                <w:rFonts w:ascii="Consolas" w:hAnsi="Consolas"/>
              </w:rPr>
            </w:pPr>
            <w:r>
              <w:rPr>
                <w:rFonts w:ascii="Consolas" w:hAnsi="Consolas"/>
              </w:rPr>
              <w:t>relationship_types:</w:t>
            </w:r>
          </w:p>
          <w:p w14:paraId="2BE82CB1" w14:textId="77777777" w:rsidR="002D57C4" w:rsidRDefault="002D57C4" w:rsidP="00502E57">
            <w:pPr>
              <w:rPr>
                <w:rFonts w:ascii="Consolas" w:hAnsi="Consolas"/>
              </w:rPr>
            </w:pPr>
          </w:p>
          <w:p w14:paraId="05073B1A" w14:textId="77777777" w:rsidR="002D57C4" w:rsidRDefault="002D57C4" w:rsidP="00502E57">
            <w:pPr>
              <w:rPr>
                <w:rFonts w:ascii="Consolas" w:hAnsi="Consolas"/>
              </w:rPr>
            </w:pPr>
            <w:r>
              <w:rPr>
                <w:rFonts w:ascii="Consolas" w:hAnsi="Consolas"/>
              </w:rPr>
              <w:lastRenderedPageBreak/>
              <w:t xml:space="preserve">  MyAttachesTo:</w:t>
            </w:r>
          </w:p>
          <w:p w14:paraId="0172FBC9" w14:textId="77777777" w:rsidR="002D57C4" w:rsidRDefault="002D57C4" w:rsidP="00502E57">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33320F5C" w14:textId="77777777" w:rsidR="002D57C4" w:rsidRDefault="002D57C4" w:rsidP="00502E57">
            <w:pPr>
              <w:rPr>
                <w:rFonts w:ascii="Consolas" w:hAnsi="Consolas"/>
              </w:rPr>
            </w:pPr>
            <w:r>
              <w:rPr>
                <w:rFonts w:ascii="Consolas" w:hAnsi="Consolas"/>
              </w:rPr>
              <w:t xml:space="preserve">    interfaces:</w:t>
            </w:r>
          </w:p>
          <w:p w14:paraId="2283FEE3" w14:textId="77777777" w:rsidR="002D57C4" w:rsidRDefault="002D57C4" w:rsidP="00502E57">
            <w:pPr>
              <w:rPr>
                <w:rFonts w:ascii="Consolas" w:hAnsi="Consolas"/>
              </w:rPr>
            </w:pPr>
            <w:r>
              <w:rPr>
                <w:rFonts w:ascii="Consolas" w:hAnsi="Consolas"/>
              </w:rPr>
              <w:t xml:space="preserve">      some_interface_name:</w:t>
            </w:r>
          </w:p>
          <w:p w14:paraId="3CD60DDD" w14:textId="77777777" w:rsidR="002D57C4" w:rsidRDefault="002D57C4" w:rsidP="00502E57">
            <w:pPr>
              <w:rPr>
                <w:rFonts w:ascii="Consolas" w:hAnsi="Consolas"/>
              </w:rPr>
            </w:pPr>
            <w:r>
              <w:rPr>
                <w:rFonts w:ascii="Consolas" w:hAnsi="Consolas"/>
              </w:rPr>
              <w:t xml:space="preserve">        some_operation:</w:t>
            </w:r>
          </w:p>
          <w:p w14:paraId="7ADEACBD" w14:textId="77777777" w:rsidR="002D57C4" w:rsidRPr="00A622BA" w:rsidRDefault="002D57C4" w:rsidP="00502E57">
            <w:pPr>
              <w:rPr>
                <w:rFonts w:ascii="Consolas" w:hAnsi="Consolas"/>
              </w:rPr>
            </w:pPr>
            <w:r>
              <w:rPr>
                <w:rFonts w:ascii="Consolas" w:hAnsi="Consolas"/>
              </w:rPr>
              <w:t xml:space="preserve">          implementation: default_script.sh</w:t>
            </w:r>
          </w:p>
        </w:tc>
      </w:tr>
    </w:tbl>
    <w:p w14:paraId="4B3C7C7B" w14:textId="77777777" w:rsidR="002D57C4" w:rsidRDefault="002D57C4" w:rsidP="002D57C4"/>
    <w:p w14:paraId="6A80520C" w14:textId="77777777" w:rsidR="002D57C4" w:rsidRDefault="002D57C4" w:rsidP="002D57C4">
      <w:pPr>
        <w:pStyle w:val="Heading4"/>
        <w:numPr>
          <w:ilvl w:val="3"/>
          <w:numId w:val="3"/>
        </w:numPr>
      </w:pPr>
      <w:r>
        <w:t>Notation Style #3: Using the “copy” keyname to define a similar Relationship Template</w:t>
      </w:r>
    </w:p>
    <w:p w14:paraId="57D88E9E" w14:textId="77777777" w:rsidR="002D57C4" w:rsidRDefault="002D57C4" w:rsidP="002D57C4">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E431B2" w14:textId="77777777" w:rsidR="002D57C4" w:rsidRDefault="002D57C4" w:rsidP="002D57C4">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0FE3730E" w14:textId="77777777" w:rsidTr="00502E57">
        <w:tc>
          <w:tcPr>
            <w:tcW w:w="9576" w:type="dxa"/>
            <w:shd w:val="clear" w:color="auto" w:fill="D9D9D9" w:themeFill="background1" w:themeFillShade="D9"/>
          </w:tcPr>
          <w:p w14:paraId="32533B87" w14:textId="77777777" w:rsidR="002D57C4" w:rsidRPr="00A81802" w:rsidRDefault="002D57C4" w:rsidP="00502E57">
            <w:pPr>
              <w:rPr>
                <w:rFonts w:ascii="Consolas" w:hAnsi="Consolas"/>
                <w:noProof/>
              </w:rPr>
            </w:pPr>
            <w:r w:rsidRPr="00A81802">
              <w:rPr>
                <w:rFonts w:ascii="Consolas" w:hAnsi="Consolas"/>
                <w:noProof/>
              </w:rPr>
              <w:t>node_templates:</w:t>
            </w:r>
          </w:p>
          <w:p w14:paraId="3E1F76EB" w14:textId="77777777" w:rsidR="002D57C4" w:rsidRDefault="002D57C4" w:rsidP="00502E57">
            <w:pPr>
              <w:rPr>
                <w:rFonts w:ascii="Consolas" w:hAnsi="Consolas"/>
                <w:noProof/>
              </w:rPr>
            </w:pPr>
            <w:r w:rsidRPr="00A81802">
              <w:rPr>
                <w:rFonts w:ascii="Consolas" w:hAnsi="Consolas"/>
                <w:noProof/>
              </w:rPr>
              <w:t xml:space="preserve">  </w:t>
            </w:r>
          </w:p>
          <w:p w14:paraId="5821FD25"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my_block_storage:</w:t>
            </w:r>
          </w:p>
          <w:p w14:paraId="2AF9643C"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C872BF0" w14:textId="77777777" w:rsidR="002D57C4" w:rsidRPr="001963F0" w:rsidRDefault="002D57C4" w:rsidP="00502E57">
            <w:pPr>
              <w:rPr>
                <w:rStyle w:val="CodeSnippet"/>
                <w:noProof/>
              </w:rPr>
            </w:pPr>
            <w:r w:rsidRPr="001963F0">
              <w:rPr>
                <w:rStyle w:val="CodeSnippet"/>
                <w:noProof/>
              </w:rPr>
              <w:t xml:space="preserve">    properties:</w:t>
            </w:r>
          </w:p>
          <w:p w14:paraId="28AD5D5F" w14:textId="77777777" w:rsidR="002D57C4" w:rsidRPr="001963F0" w:rsidRDefault="002D57C4" w:rsidP="00502E57">
            <w:pPr>
              <w:rPr>
                <w:rStyle w:val="CodeSnippet"/>
                <w:noProof/>
              </w:rPr>
            </w:pPr>
            <w:r w:rsidRPr="001963F0">
              <w:rPr>
                <w:rStyle w:val="CodeSnippet"/>
                <w:noProof/>
              </w:rPr>
              <w:t xml:space="preserve">      size: 10</w:t>
            </w:r>
          </w:p>
          <w:p w14:paraId="1DE3CE6B" w14:textId="77777777" w:rsidR="002D57C4" w:rsidRPr="001963F0" w:rsidRDefault="002D57C4" w:rsidP="00502E57">
            <w:pPr>
              <w:rPr>
                <w:rStyle w:val="CodeSnippet"/>
                <w:noProof/>
              </w:rPr>
            </w:pPr>
          </w:p>
          <w:p w14:paraId="4772AE98" w14:textId="77777777" w:rsidR="002D57C4" w:rsidRPr="001963F0" w:rsidRDefault="002D57C4" w:rsidP="00502E57">
            <w:pPr>
              <w:rPr>
                <w:rStyle w:val="CodeSnippet"/>
                <w:noProof/>
              </w:rPr>
            </w:pPr>
            <w:r>
              <w:rPr>
                <w:rStyle w:val="CodeSnippet"/>
                <w:noProof/>
              </w:rPr>
              <w:t xml:space="preserve">  </w:t>
            </w:r>
            <w:r w:rsidRPr="001963F0">
              <w:rPr>
                <w:rStyle w:val="CodeSnippet"/>
                <w:noProof/>
              </w:rPr>
              <w:t>my_web_app_tier_1:</w:t>
            </w:r>
          </w:p>
          <w:p w14:paraId="15A0E140"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57EE1A88" w14:textId="77777777" w:rsidR="002D57C4" w:rsidRDefault="002D57C4" w:rsidP="00502E57">
            <w:pPr>
              <w:rPr>
                <w:rStyle w:val="CodeSnippet"/>
                <w:noProof/>
              </w:rPr>
            </w:pPr>
            <w:r w:rsidRPr="001963F0">
              <w:rPr>
                <w:rStyle w:val="CodeSnippet"/>
                <w:noProof/>
              </w:rPr>
              <w:t xml:space="preserve">    requirements:</w:t>
            </w:r>
          </w:p>
          <w:p w14:paraId="647CBBC8" w14:textId="77777777" w:rsidR="002D57C4" w:rsidRDefault="002D57C4" w:rsidP="00502E57">
            <w:pPr>
              <w:rPr>
                <w:rStyle w:val="CodeSnippet"/>
                <w:noProof/>
              </w:rPr>
            </w:pPr>
            <w:r>
              <w:rPr>
                <w:rStyle w:val="CodeSnippet"/>
                <w:noProof/>
              </w:rPr>
              <w:t xml:space="preserve">      - attachment: </w:t>
            </w:r>
          </w:p>
          <w:p w14:paraId="203CC279" w14:textId="77777777" w:rsidR="002D57C4" w:rsidRDefault="002D57C4" w:rsidP="00502E57">
            <w:pPr>
              <w:rPr>
                <w:rStyle w:val="CodeSnippet"/>
                <w:noProof/>
              </w:rPr>
            </w:pPr>
            <w:r>
              <w:rPr>
                <w:rStyle w:val="CodeSnippet"/>
                <w:noProof/>
              </w:rPr>
              <w:t xml:space="preserve">          node: my_block_storage</w:t>
            </w:r>
          </w:p>
          <w:p w14:paraId="55FD5520" w14:textId="77777777" w:rsidR="002D57C4" w:rsidRDefault="002D57C4" w:rsidP="00502E57">
            <w:pPr>
              <w:rPr>
                <w:rStyle w:val="CodeSnippet"/>
                <w:noProof/>
              </w:rPr>
            </w:pPr>
            <w:r>
              <w:rPr>
                <w:rStyle w:val="CodeSnippet"/>
                <w:noProof/>
              </w:rPr>
              <w:t xml:space="preserve">          relationship: storage_attachesto_1</w:t>
            </w:r>
          </w:p>
          <w:p w14:paraId="72B79D2A" w14:textId="77777777" w:rsidR="002D57C4" w:rsidRDefault="002D57C4" w:rsidP="00502E57">
            <w:pPr>
              <w:rPr>
                <w:rStyle w:val="CodeSnippet"/>
                <w:noProof/>
              </w:rPr>
            </w:pPr>
          </w:p>
          <w:p w14:paraId="09154DB8" w14:textId="77777777" w:rsidR="002D57C4" w:rsidRPr="001963F0" w:rsidRDefault="002D57C4" w:rsidP="00502E57">
            <w:pPr>
              <w:rPr>
                <w:rStyle w:val="CodeSnippet"/>
                <w:noProof/>
              </w:rPr>
            </w:pPr>
            <w:r>
              <w:rPr>
                <w:rStyle w:val="CodeSnippet"/>
                <w:noProof/>
              </w:rPr>
              <w:t xml:space="preserve">  my_web_app</w:t>
            </w:r>
            <w:r w:rsidRPr="001963F0">
              <w:rPr>
                <w:rStyle w:val="CodeSnippet"/>
                <w:noProof/>
              </w:rPr>
              <w:t>_tier_2:</w:t>
            </w:r>
          </w:p>
          <w:p w14:paraId="11535042"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443AA13C" w14:textId="77777777" w:rsidR="002D57C4" w:rsidRDefault="002D57C4" w:rsidP="00502E57">
            <w:pPr>
              <w:rPr>
                <w:rStyle w:val="CodeSnippet"/>
                <w:noProof/>
              </w:rPr>
            </w:pPr>
            <w:r w:rsidRPr="001963F0">
              <w:rPr>
                <w:rStyle w:val="CodeSnippet"/>
                <w:noProof/>
              </w:rPr>
              <w:t xml:space="preserve">    requirements:</w:t>
            </w:r>
          </w:p>
          <w:p w14:paraId="1848498D" w14:textId="77777777" w:rsidR="002D57C4" w:rsidRDefault="002D57C4" w:rsidP="00502E57">
            <w:pPr>
              <w:rPr>
                <w:rStyle w:val="CodeSnippet"/>
                <w:noProof/>
              </w:rPr>
            </w:pPr>
            <w:r>
              <w:rPr>
                <w:rStyle w:val="CodeSnippet"/>
                <w:noProof/>
              </w:rPr>
              <w:t xml:space="preserve">      - attachment: </w:t>
            </w:r>
          </w:p>
          <w:p w14:paraId="283A5607" w14:textId="77777777" w:rsidR="002D57C4" w:rsidRDefault="002D57C4" w:rsidP="00502E57">
            <w:pPr>
              <w:rPr>
                <w:rStyle w:val="CodeSnippet"/>
                <w:noProof/>
              </w:rPr>
            </w:pPr>
            <w:r>
              <w:rPr>
                <w:rStyle w:val="CodeSnippet"/>
                <w:noProof/>
              </w:rPr>
              <w:t xml:space="preserve">          node: my_block_storage</w:t>
            </w:r>
          </w:p>
          <w:p w14:paraId="61032009" w14:textId="77777777" w:rsidR="002D57C4" w:rsidRDefault="002D57C4" w:rsidP="00502E57">
            <w:pPr>
              <w:rPr>
                <w:rStyle w:val="CodeSnippet"/>
                <w:noProof/>
              </w:rPr>
            </w:pPr>
            <w:r>
              <w:rPr>
                <w:rStyle w:val="CodeSnippet"/>
                <w:noProof/>
              </w:rPr>
              <w:t xml:space="preserve">          relationship: storage_attachesto_2</w:t>
            </w:r>
          </w:p>
          <w:p w14:paraId="4FF0DCC6" w14:textId="77777777" w:rsidR="002D57C4" w:rsidRDefault="002D57C4" w:rsidP="00502E57">
            <w:pPr>
              <w:rPr>
                <w:rFonts w:ascii="Consolas" w:hAnsi="Consolas"/>
                <w:noProof/>
              </w:rPr>
            </w:pPr>
          </w:p>
          <w:p w14:paraId="66527A29" w14:textId="77777777" w:rsidR="002D57C4" w:rsidRDefault="002D57C4" w:rsidP="00502E57">
            <w:pPr>
              <w:rPr>
                <w:rFonts w:ascii="Consolas" w:hAnsi="Consolas"/>
                <w:noProof/>
              </w:rPr>
            </w:pPr>
            <w:r>
              <w:rPr>
                <w:rFonts w:ascii="Consolas" w:hAnsi="Consolas"/>
                <w:noProof/>
              </w:rPr>
              <w:t>relationship_templates:</w:t>
            </w:r>
          </w:p>
          <w:p w14:paraId="052555C2" w14:textId="77777777" w:rsidR="002D57C4" w:rsidRDefault="002D57C4" w:rsidP="00502E57">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0457A54F" w14:textId="77777777" w:rsidR="002D57C4" w:rsidRDefault="002D57C4" w:rsidP="00502E57">
            <w:pPr>
              <w:rPr>
                <w:rFonts w:ascii="Consolas" w:hAnsi="Consolas"/>
                <w:noProof/>
              </w:rPr>
            </w:pPr>
            <w:r>
              <w:rPr>
                <w:rFonts w:ascii="Consolas" w:hAnsi="Consolas"/>
                <w:noProof/>
              </w:rPr>
              <w:t xml:space="preserve">    type: MyAttachesTo</w:t>
            </w:r>
          </w:p>
          <w:p w14:paraId="316D7329" w14:textId="77777777" w:rsidR="002D57C4" w:rsidRDefault="002D57C4" w:rsidP="00502E57">
            <w:pPr>
              <w:rPr>
                <w:rFonts w:ascii="Consolas" w:hAnsi="Consolas"/>
                <w:noProof/>
              </w:rPr>
            </w:pPr>
            <w:r>
              <w:rPr>
                <w:rFonts w:ascii="Consolas" w:hAnsi="Consolas"/>
                <w:noProof/>
              </w:rPr>
              <w:t xml:space="preserve">    properties:</w:t>
            </w:r>
          </w:p>
          <w:p w14:paraId="4EE7ACDB" w14:textId="77777777" w:rsidR="002D57C4" w:rsidRDefault="002D57C4" w:rsidP="00502E57">
            <w:pPr>
              <w:rPr>
                <w:rStyle w:val="CodeSnippet"/>
                <w:noProof/>
              </w:rPr>
            </w:pPr>
            <w:r>
              <w:rPr>
                <w:rFonts w:ascii="Consolas" w:hAnsi="Consolas"/>
                <w:noProof/>
              </w:rPr>
              <w:lastRenderedPageBreak/>
              <w:t xml:space="preserve">      location: </w:t>
            </w:r>
            <w:r>
              <w:rPr>
                <w:rStyle w:val="CodeSnippet"/>
                <w:noProof/>
              </w:rPr>
              <w:t>/my_data_location</w:t>
            </w:r>
          </w:p>
          <w:p w14:paraId="28DF39E8" w14:textId="77777777" w:rsidR="002D57C4" w:rsidRDefault="002D57C4" w:rsidP="00502E57">
            <w:pPr>
              <w:rPr>
                <w:rFonts w:ascii="Consolas" w:hAnsi="Consolas"/>
                <w:noProof/>
              </w:rPr>
            </w:pPr>
            <w:r>
              <w:rPr>
                <w:rFonts w:ascii="Consolas" w:hAnsi="Consolas"/>
                <w:noProof/>
              </w:rPr>
              <w:t xml:space="preserve">    interfaces:</w:t>
            </w:r>
          </w:p>
          <w:p w14:paraId="16BD45C9" w14:textId="77777777" w:rsidR="002D57C4" w:rsidRDefault="002D57C4" w:rsidP="00502E57">
            <w:pPr>
              <w:rPr>
                <w:rFonts w:ascii="Consolas" w:hAnsi="Consolas"/>
                <w:noProof/>
              </w:rPr>
            </w:pPr>
            <w:r>
              <w:rPr>
                <w:rFonts w:ascii="Consolas" w:hAnsi="Consolas"/>
                <w:noProof/>
              </w:rPr>
              <w:t xml:space="preserve">      some_interface_name:</w:t>
            </w:r>
          </w:p>
          <w:p w14:paraId="762AF4F3" w14:textId="77777777" w:rsidR="002D57C4" w:rsidRDefault="002D57C4" w:rsidP="00502E57">
            <w:pPr>
              <w:rPr>
                <w:rFonts w:ascii="Consolas" w:hAnsi="Consolas"/>
                <w:noProof/>
              </w:rPr>
            </w:pPr>
            <w:r>
              <w:rPr>
                <w:rFonts w:ascii="Consolas" w:hAnsi="Consolas"/>
                <w:noProof/>
              </w:rPr>
              <w:t xml:space="preserve">        some_operation_name_1: my_script_1.sh</w:t>
            </w:r>
          </w:p>
          <w:p w14:paraId="690412AC" w14:textId="77777777" w:rsidR="002D57C4" w:rsidRDefault="002D57C4" w:rsidP="00502E57">
            <w:pPr>
              <w:rPr>
                <w:rFonts w:ascii="Consolas" w:hAnsi="Consolas"/>
                <w:noProof/>
              </w:rPr>
            </w:pPr>
            <w:r>
              <w:rPr>
                <w:rFonts w:ascii="Consolas" w:hAnsi="Consolas"/>
                <w:noProof/>
              </w:rPr>
              <w:t xml:space="preserve">        some_operation_name_2: my_script_2.sh</w:t>
            </w:r>
          </w:p>
          <w:p w14:paraId="5C4D4F30" w14:textId="77777777" w:rsidR="002D57C4" w:rsidRDefault="002D57C4" w:rsidP="00502E57">
            <w:pPr>
              <w:rPr>
                <w:rFonts w:ascii="Consolas" w:hAnsi="Consolas"/>
                <w:noProof/>
              </w:rPr>
            </w:pPr>
            <w:r>
              <w:rPr>
                <w:rFonts w:ascii="Consolas" w:hAnsi="Consolas"/>
                <w:noProof/>
              </w:rPr>
              <w:t xml:space="preserve">        some_operation_name_3: my_script_3.sh</w:t>
            </w:r>
          </w:p>
          <w:p w14:paraId="1CE3C433" w14:textId="77777777" w:rsidR="002D57C4" w:rsidRDefault="002D57C4" w:rsidP="00502E57">
            <w:pPr>
              <w:rPr>
                <w:rFonts w:ascii="Consolas" w:hAnsi="Consolas"/>
                <w:noProof/>
              </w:rPr>
            </w:pPr>
          </w:p>
          <w:p w14:paraId="68EA913F" w14:textId="77777777" w:rsidR="002D57C4" w:rsidRDefault="002D57C4" w:rsidP="00502E57">
            <w:pPr>
              <w:rPr>
                <w:rFonts w:ascii="Consolas" w:hAnsi="Consolas"/>
                <w:noProof/>
              </w:rPr>
            </w:pPr>
            <w:r>
              <w:rPr>
                <w:rFonts w:ascii="Consolas" w:hAnsi="Consolas"/>
                <w:noProof/>
              </w:rPr>
              <w:t xml:space="preserve">  storage_attachesto_2:</w:t>
            </w:r>
          </w:p>
          <w:p w14:paraId="09D30AFC" w14:textId="77777777" w:rsidR="002D57C4" w:rsidRDefault="002D57C4" w:rsidP="00502E57">
            <w:pPr>
              <w:rPr>
                <w:rFonts w:ascii="Consolas" w:hAnsi="Consolas"/>
                <w:noProof/>
              </w:rPr>
            </w:pPr>
            <w:r>
              <w:rPr>
                <w:rFonts w:ascii="Consolas" w:hAnsi="Consolas"/>
                <w:noProof/>
              </w:rPr>
              <w:t xml:space="preserve">    # Copy the contents of the “storage_attachesto_1” template into this new one</w:t>
            </w:r>
          </w:p>
          <w:p w14:paraId="00592B02" w14:textId="77777777" w:rsidR="002D57C4" w:rsidRDefault="002D57C4" w:rsidP="00502E57">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77D3ADCF" w14:textId="77777777" w:rsidR="002D57C4" w:rsidRPr="00B85DC2" w:rsidRDefault="002D57C4" w:rsidP="00502E57">
            <w:pPr>
              <w:rPr>
                <w:rFonts w:ascii="Consolas" w:hAnsi="Consolas"/>
                <w:b/>
                <w:noProof/>
              </w:rPr>
            </w:pPr>
            <w:r w:rsidRPr="00B85DC2">
              <w:rPr>
                <w:rStyle w:val="CodeSnippetHighlight"/>
              </w:rPr>
              <w:t xml:space="preserve">    # Then change just the value of the location property</w:t>
            </w:r>
          </w:p>
          <w:p w14:paraId="0EBFE659" w14:textId="77777777" w:rsidR="002D57C4" w:rsidRDefault="002D57C4" w:rsidP="00502E57">
            <w:pPr>
              <w:rPr>
                <w:rFonts w:ascii="Consolas" w:hAnsi="Consolas"/>
                <w:noProof/>
              </w:rPr>
            </w:pPr>
            <w:r>
              <w:rPr>
                <w:rFonts w:ascii="Consolas" w:hAnsi="Consolas"/>
                <w:noProof/>
              </w:rPr>
              <w:t xml:space="preserve">    properties:</w:t>
            </w:r>
          </w:p>
          <w:p w14:paraId="72F4A7D7" w14:textId="77777777" w:rsidR="002D57C4" w:rsidRDefault="002D57C4" w:rsidP="00502E57">
            <w:pPr>
              <w:rPr>
                <w:rStyle w:val="CodeSnippet"/>
                <w:noProof/>
              </w:rPr>
            </w:pPr>
            <w:r>
              <w:rPr>
                <w:rFonts w:ascii="Consolas" w:hAnsi="Consolas"/>
                <w:noProof/>
              </w:rPr>
              <w:t xml:space="preserve">      location: </w:t>
            </w:r>
            <w:r>
              <w:rPr>
                <w:rStyle w:val="CodeSnippet"/>
                <w:noProof/>
              </w:rPr>
              <w:t>/some_other_data_location</w:t>
            </w:r>
          </w:p>
          <w:p w14:paraId="2ED7D632" w14:textId="77777777" w:rsidR="002D57C4" w:rsidRDefault="002D57C4" w:rsidP="00502E57">
            <w:pPr>
              <w:rPr>
                <w:rStyle w:val="CodeSnippet"/>
                <w:noProof/>
              </w:rPr>
            </w:pPr>
          </w:p>
          <w:p w14:paraId="29411601" w14:textId="77777777" w:rsidR="002D57C4" w:rsidRDefault="002D57C4" w:rsidP="00502E57">
            <w:pPr>
              <w:rPr>
                <w:rFonts w:ascii="Consolas" w:hAnsi="Consolas"/>
                <w:noProof/>
              </w:rPr>
            </w:pPr>
            <w:r>
              <w:rPr>
                <w:rFonts w:ascii="Consolas" w:hAnsi="Consolas"/>
                <w:noProof/>
              </w:rPr>
              <w:t>relationship_types:</w:t>
            </w:r>
          </w:p>
          <w:p w14:paraId="40F5F609" w14:textId="77777777" w:rsidR="002D57C4" w:rsidRDefault="002D57C4" w:rsidP="00502E57">
            <w:pPr>
              <w:rPr>
                <w:rFonts w:ascii="Consolas" w:hAnsi="Consolas"/>
                <w:noProof/>
              </w:rPr>
            </w:pPr>
          </w:p>
          <w:p w14:paraId="36EC90A9" w14:textId="77777777" w:rsidR="002D57C4" w:rsidRDefault="002D57C4" w:rsidP="00502E57">
            <w:pPr>
              <w:rPr>
                <w:rFonts w:ascii="Consolas" w:hAnsi="Consolas"/>
                <w:noProof/>
              </w:rPr>
            </w:pPr>
            <w:r>
              <w:rPr>
                <w:rFonts w:ascii="Consolas" w:hAnsi="Consolas"/>
                <w:noProof/>
              </w:rPr>
              <w:t xml:space="preserve">  MyAttachesTo:</w:t>
            </w:r>
          </w:p>
          <w:p w14:paraId="2C76719F" w14:textId="77777777" w:rsidR="002D57C4" w:rsidRDefault="002D57C4" w:rsidP="00502E57">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56F1AC83" w14:textId="77777777" w:rsidR="002D57C4" w:rsidRDefault="002D57C4" w:rsidP="00502E57">
            <w:pPr>
              <w:rPr>
                <w:rFonts w:ascii="Consolas" w:hAnsi="Consolas"/>
                <w:noProof/>
              </w:rPr>
            </w:pPr>
            <w:r>
              <w:rPr>
                <w:rFonts w:ascii="Consolas" w:hAnsi="Consolas"/>
                <w:noProof/>
              </w:rPr>
              <w:t xml:space="preserve">    interfaces:</w:t>
            </w:r>
          </w:p>
          <w:p w14:paraId="10740FEF" w14:textId="77777777" w:rsidR="002D57C4" w:rsidRDefault="002D57C4" w:rsidP="00502E57">
            <w:pPr>
              <w:rPr>
                <w:rFonts w:ascii="Consolas" w:hAnsi="Consolas"/>
                <w:noProof/>
              </w:rPr>
            </w:pPr>
            <w:r>
              <w:rPr>
                <w:rFonts w:ascii="Consolas" w:hAnsi="Consolas"/>
                <w:noProof/>
              </w:rPr>
              <w:t xml:space="preserve">      some_interface_name:</w:t>
            </w:r>
          </w:p>
          <w:p w14:paraId="4F93FE58" w14:textId="77777777" w:rsidR="002D57C4" w:rsidRDefault="002D57C4" w:rsidP="00502E57">
            <w:pPr>
              <w:rPr>
                <w:rFonts w:ascii="Consolas" w:hAnsi="Consolas"/>
                <w:noProof/>
              </w:rPr>
            </w:pPr>
            <w:r>
              <w:rPr>
                <w:rFonts w:ascii="Consolas" w:hAnsi="Consolas"/>
                <w:noProof/>
              </w:rPr>
              <w:t xml:space="preserve">        some_operation:</w:t>
            </w:r>
          </w:p>
          <w:p w14:paraId="7B914A7C" w14:textId="77777777" w:rsidR="002D57C4" w:rsidRPr="00A622BA" w:rsidRDefault="002D57C4" w:rsidP="00502E57">
            <w:pPr>
              <w:rPr>
                <w:rFonts w:ascii="Consolas" w:hAnsi="Consolas"/>
                <w:noProof/>
              </w:rPr>
            </w:pPr>
            <w:r>
              <w:rPr>
                <w:rFonts w:ascii="Consolas" w:hAnsi="Consolas"/>
                <w:noProof/>
              </w:rPr>
              <w:t xml:space="preserve">          implementation: default_script.sh</w:t>
            </w:r>
          </w:p>
        </w:tc>
      </w:tr>
    </w:tbl>
    <w:p w14:paraId="23C1AB3E" w14:textId="77777777" w:rsidR="002D57C4" w:rsidRDefault="002D57C4" w:rsidP="002D57C4">
      <w:pPr>
        <w:pStyle w:val="Heading1"/>
        <w:numPr>
          <w:ilvl w:val="0"/>
          <w:numId w:val="3"/>
        </w:numPr>
      </w:pPr>
      <w:bookmarkStart w:id="669" w:name="_Toc413170845"/>
      <w:bookmarkStart w:id="670" w:name="_Toc413170846"/>
      <w:bookmarkStart w:id="671" w:name="_Toc413170847"/>
      <w:bookmarkStart w:id="672" w:name="_Toc413170848"/>
      <w:bookmarkStart w:id="673" w:name="_Toc397688827"/>
      <w:bookmarkStart w:id="674" w:name="_Toc302251733"/>
      <w:bookmarkStart w:id="675" w:name="_Toc445238287"/>
      <w:bookmarkEnd w:id="669"/>
      <w:bookmarkEnd w:id="670"/>
      <w:bookmarkEnd w:id="671"/>
      <w:bookmarkEnd w:id="672"/>
      <w:r>
        <w:lastRenderedPageBreak/>
        <w:t>Application Modeling Use Cases</w:t>
      </w:r>
      <w:bookmarkEnd w:id="599"/>
      <w:bookmarkEnd w:id="600"/>
      <w:bookmarkEnd w:id="673"/>
      <w:bookmarkEnd w:id="674"/>
      <w:bookmarkEnd w:id="675"/>
    </w:p>
    <w:p w14:paraId="57D3241E" w14:textId="77777777" w:rsidR="002D57C4" w:rsidRPr="00344FD7" w:rsidRDefault="002D57C4" w:rsidP="002D57C4">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5A1D6E62" w14:textId="77777777" w:rsidR="002D57C4" w:rsidRDefault="002D57C4" w:rsidP="002D57C4">
      <w:pPr>
        <w:pStyle w:val="Heading2"/>
        <w:numPr>
          <w:ilvl w:val="1"/>
          <w:numId w:val="3"/>
        </w:numPr>
      </w:pPr>
      <w:bookmarkStart w:id="676" w:name="_Toc302251734"/>
      <w:bookmarkStart w:id="677" w:name="_Toc445238288"/>
      <w:bookmarkStart w:id="678" w:name="_Toc379455150"/>
      <w:r w:rsidRPr="009822BC">
        <w:t>Use cases</w:t>
      </w:r>
      <w:bookmarkEnd w:id="676"/>
      <w:bookmarkEnd w:id="677"/>
    </w:p>
    <w:p w14:paraId="36209D7D" w14:textId="77777777" w:rsidR="002D57C4" w:rsidRDefault="002D57C4" w:rsidP="002D57C4">
      <w:r>
        <w:t>The actual source for many of the use cases listed below can by found under the following link:</w:t>
      </w:r>
    </w:p>
    <w:p w14:paraId="1C468FDE" w14:textId="77777777" w:rsidR="002D57C4" w:rsidRPr="00070B04" w:rsidRDefault="00D37E2A" w:rsidP="002D57C4">
      <w:hyperlink r:id="rId99" w:history="1">
        <w:r w:rsidR="002D57C4" w:rsidRPr="005F3F3B">
          <w:rPr>
            <w:rStyle w:val="Hyperlink"/>
          </w:rPr>
          <w:t>https://github.com/openstack/heat-translator/tree/master/translator/tests/data</w:t>
        </w:r>
      </w:hyperlink>
    </w:p>
    <w:p w14:paraId="5A09E7C0" w14:textId="77777777" w:rsidR="002D57C4" w:rsidRPr="004E59DC" w:rsidRDefault="002D57C4" w:rsidP="002D57C4">
      <w:pPr>
        <w:pStyle w:val="Heading3"/>
        <w:numPr>
          <w:ilvl w:val="2"/>
          <w:numId w:val="3"/>
        </w:numPr>
      </w:pPr>
      <w:bookmarkStart w:id="679" w:name="USE_CASE_COMPUTE_1"/>
      <w:r>
        <w:t>Overview</w:t>
      </w:r>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2209"/>
        <w:gridCol w:w="7981"/>
      </w:tblGrid>
      <w:tr w:rsidR="002D57C4" w:rsidRPr="00F2764F" w14:paraId="0F05BA1B" w14:textId="77777777" w:rsidTr="00502E57">
        <w:tc>
          <w:tcPr>
            <w:tcW w:w="2166" w:type="dxa"/>
            <w:tcBorders>
              <w:top w:val="single" w:sz="4" w:space="0" w:color="auto"/>
              <w:bottom w:val="single" w:sz="6" w:space="0" w:color="auto"/>
            </w:tcBorders>
            <w:shd w:val="clear" w:color="auto" w:fill="D9D9D9" w:themeFill="background1" w:themeFillShade="D9"/>
          </w:tcPr>
          <w:p w14:paraId="490CA21E" w14:textId="77777777" w:rsidR="002D57C4" w:rsidRPr="00422683" w:rsidRDefault="002D57C4" w:rsidP="00502E57">
            <w:pPr>
              <w:pStyle w:val="TableText-Heading"/>
            </w:pPr>
            <w:r w:rsidRPr="00422683">
              <w:t>Name</w:t>
            </w:r>
          </w:p>
        </w:tc>
        <w:tc>
          <w:tcPr>
            <w:tcW w:w="7824" w:type="dxa"/>
            <w:tcBorders>
              <w:top w:val="single" w:sz="4" w:space="0" w:color="auto"/>
              <w:bottom w:val="single" w:sz="6" w:space="0" w:color="auto"/>
            </w:tcBorders>
            <w:shd w:val="clear" w:color="auto" w:fill="D9D9D9" w:themeFill="background1" w:themeFillShade="D9"/>
          </w:tcPr>
          <w:p w14:paraId="04B42BEC" w14:textId="77777777" w:rsidR="002D57C4" w:rsidRPr="00422683" w:rsidRDefault="002D57C4" w:rsidP="00502E57">
            <w:pPr>
              <w:pStyle w:val="TableText-Heading"/>
            </w:pPr>
            <w:r w:rsidRPr="00422683">
              <w:t>Description</w:t>
            </w:r>
          </w:p>
        </w:tc>
      </w:tr>
      <w:tr w:rsidR="002D57C4" w:rsidRPr="00F2764F" w14:paraId="0ACF376C" w14:textId="77777777" w:rsidTr="00502E57">
        <w:tc>
          <w:tcPr>
            <w:tcW w:w="2166" w:type="dxa"/>
            <w:tcBorders>
              <w:top w:val="single" w:sz="6" w:space="0" w:color="auto"/>
            </w:tcBorders>
          </w:tcPr>
          <w:p w14:paraId="69C14837" w14:textId="77777777" w:rsidR="002D57C4" w:rsidRPr="008C5AF7" w:rsidRDefault="00D37E2A" w:rsidP="00502E57">
            <w:pPr>
              <w:pStyle w:val="TableText"/>
            </w:pPr>
            <w:hyperlink w:anchor="USE_CASE_COMPUTE_1" w:history="1">
              <w:r w:rsidR="002D57C4" w:rsidRPr="00CF20F3">
                <w:rPr>
                  <w:rStyle w:val="Hyperlink"/>
                  <w:b/>
                </w:rPr>
                <w:t>Compute</w:t>
              </w:r>
            </w:hyperlink>
            <w:r w:rsidR="002D57C4">
              <w:t>: Create a single Compute instance with a host Operating System</w:t>
            </w:r>
          </w:p>
        </w:tc>
        <w:tc>
          <w:tcPr>
            <w:tcW w:w="7824" w:type="dxa"/>
            <w:tcBorders>
              <w:top w:val="single" w:sz="6" w:space="0" w:color="auto"/>
            </w:tcBorders>
          </w:tcPr>
          <w:p w14:paraId="36FC5ED7" w14:textId="77777777" w:rsidR="002D57C4" w:rsidRPr="00EC0871" w:rsidRDefault="002D57C4" w:rsidP="00502E57">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r>
      <w:tr w:rsidR="002D57C4" w:rsidRPr="00F2764F" w14:paraId="4D4E31E8" w14:textId="77777777" w:rsidTr="00502E57">
        <w:tc>
          <w:tcPr>
            <w:tcW w:w="2166" w:type="dxa"/>
          </w:tcPr>
          <w:p w14:paraId="4A8DF17E" w14:textId="77777777" w:rsidR="002D57C4" w:rsidRDefault="00D37E2A" w:rsidP="00502E57">
            <w:pPr>
              <w:pStyle w:val="TableText"/>
            </w:pPr>
            <w:hyperlink w:anchor="USE_CASE_SW_COMP_1" w:history="1">
              <w:r w:rsidR="002D57C4" w:rsidRPr="00310843">
                <w:rPr>
                  <w:rStyle w:val="Hyperlink"/>
                  <w:b/>
                </w:rPr>
                <w:t>Software Component 1</w:t>
              </w:r>
            </w:hyperlink>
            <w:r w:rsidR="002D57C4">
              <w:t>:  Automatic deployment of a Virtual Machine (VM) image artifact</w:t>
            </w:r>
          </w:p>
        </w:tc>
        <w:tc>
          <w:tcPr>
            <w:tcW w:w="7824" w:type="dxa"/>
          </w:tcPr>
          <w:p w14:paraId="42763EA6" w14:textId="77777777" w:rsidR="002D57C4" w:rsidRDefault="002D57C4" w:rsidP="00502E57">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r>
      <w:tr w:rsidR="002D57C4" w:rsidRPr="00F2764F" w14:paraId="22ACDDCD" w14:textId="77777777" w:rsidTr="00502E57">
        <w:tc>
          <w:tcPr>
            <w:tcW w:w="2166" w:type="dxa"/>
          </w:tcPr>
          <w:p w14:paraId="4BDD75AF" w14:textId="77777777" w:rsidR="002D57C4" w:rsidRPr="002003AC" w:rsidRDefault="00D37E2A" w:rsidP="00502E57">
            <w:pPr>
              <w:pStyle w:val="TableText"/>
            </w:pPr>
            <w:hyperlink w:anchor="USE_CASE_BLOCKSTORAGE_1" w:history="1">
              <w:r w:rsidR="002D57C4">
                <w:rPr>
                  <w:rStyle w:val="Hyperlink"/>
                  <w:b/>
                </w:rPr>
                <w:t>BlockStorage-1</w:t>
              </w:r>
            </w:hyperlink>
            <w:r w:rsidR="002D57C4">
              <w:t xml:space="preserve">: </w:t>
            </w:r>
            <w:r w:rsidR="002D57C4" w:rsidRPr="002003AC">
              <w:t>Attaching Block Storage to a single Compute instance</w:t>
            </w:r>
          </w:p>
        </w:tc>
        <w:tc>
          <w:tcPr>
            <w:tcW w:w="7824" w:type="dxa"/>
          </w:tcPr>
          <w:p w14:paraId="09F8A3B4"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r>
      <w:tr w:rsidR="002D57C4" w:rsidRPr="00F2764F" w14:paraId="4267BE83" w14:textId="77777777" w:rsidTr="00502E57">
        <w:tc>
          <w:tcPr>
            <w:tcW w:w="2166" w:type="dxa"/>
          </w:tcPr>
          <w:p w14:paraId="5CC5B7CB" w14:textId="77777777" w:rsidR="002D57C4" w:rsidRDefault="00D37E2A" w:rsidP="00502E57">
            <w:pPr>
              <w:pStyle w:val="TableText"/>
            </w:pPr>
            <w:hyperlink w:anchor="USE_CASE_BLOCKSTORAGE_2" w:history="1">
              <w:r w:rsidR="002D57C4">
                <w:rPr>
                  <w:rStyle w:val="Hyperlink"/>
                  <w:b/>
                </w:rPr>
                <w:t>BlockStorage-2</w:t>
              </w:r>
            </w:hyperlink>
            <w:r w:rsidR="002D57C4">
              <w:t xml:space="preserve">: </w:t>
            </w:r>
            <w:r w:rsidR="002D57C4" w:rsidRPr="002003AC">
              <w:t>Attaching Block Storage</w:t>
            </w:r>
            <w:r w:rsidR="002D57C4">
              <w:t xml:space="preserve"> using a custom Relationship Type</w:t>
            </w:r>
          </w:p>
        </w:tc>
        <w:tc>
          <w:tcPr>
            <w:tcW w:w="7824" w:type="dxa"/>
          </w:tcPr>
          <w:p w14:paraId="2828DB09"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r>
      <w:tr w:rsidR="002D57C4" w:rsidRPr="00F2764F" w14:paraId="609EDC6A" w14:textId="77777777" w:rsidTr="00502E57">
        <w:tc>
          <w:tcPr>
            <w:tcW w:w="2166" w:type="dxa"/>
          </w:tcPr>
          <w:p w14:paraId="2104840E" w14:textId="77777777" w:rsidR="002D57C4" w:rsidRDefault="00D37E2A" w:rsidP="00502E57">
            <w:pPr>
              <w:pStyle w:val="TableText"/>
            </w:pPr>
            <w:hyperlink w:anchor="USE_CASE_BLOCKSTORAGE_3" w:history="1">
              <w:r w:rsidR="002D57C4">
                <w:rPr>
                  <w:rStyle w:val="Hyperlink"/>
                  <w:b/>
                </w:rPr>
                <w:t>BlockStorage-3</w:t>
              </w:r>
            </w:hyperlink>
            <w:r w:rsidR="002D57C4" w:rsidRPr="006E1F8E">
              <w:t xml:space="preserve">: </w:t>
            </w:r>
            <w:r w:rsidR="002D57C4">
              <w:t>U</w:t>
            </w:r>
            <w:r w:rsidR="002D57C4" w:rsidRPr="006E1F8E">
              <w:t>sing a Relationship Template of type AttachesTo</w:t>
            </w:r>
          </w:p>
        </w:tc>
        <w:tc>
          <w:tcPr>
            <w:tcW w:w="7824" w:type="dxa"/>
          </w:tcPr>
          <w:p w14:paraId="454AC61B"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r>
      <w:tr w:rsidR="002D57C4" w:rsidRPr="00F2764F" w14:paraId="0A53B592" w14:textId="77777777" w:rsidTr="00502E57">
        <w:tc>
          <w:tcPr>
            <w:tcW w:w="2166" w:type="dxa"/>
          </w:tcPr>
          <w:p w14:paraId="497AA9D8" w14:textId="77777777" w:rsidR="002D57C4" w:rsidRPr="002003AC" w:rsidRDefault="00D37E2A" w:rsidP="00502E57">
            <w:pPr>
              <w:pStyle w:val="TableText"/>
            </w:pPr>
            <w:hyperlink w:anchor="USE_CASE_BLOCKSTORAGE_4" w:history="1">
              <w:r w:rsidR="002D57C4">
                <w:rPr>
                  <w:rStyle w:val="Hyperlink"/>
                  <w:b/>
                </w:rPr>
                <w:t>BlockStorage-4</w:t>
              </w:r>
            </w:hyperlink>
            <w:r w:rsidR="002D57C4">
              <w:t>: Single Block Storage shared by 2-Tier Application with custom AttachesTo Type and implied relationships</w:t>
            </w:r>
          </w:p>
        </w:tc>
        <w:tc>
          <w:tcPr>
            <w:tcW w:w="7824" w:type="dxa"/>
          </w:tcPr>
          <w:p w14:paraId="01D2AD6C" w14:textId="77777777" w:rsidR="002D57C4" w:rsidRDefault="002D57C4" w:rsidP="00502E57">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r>
      <w:tr w:rsidR="002D57C4" w:rsidRPr="00F2764F" w14:paraId="287881D1" w14:textId="77777777" w:rsidTr="00502E57">
        <w:tc>
          <w:tcPr>
            <w:tcW w:w="2166" w:type="dxa"/>
          </w:tcPr>
          <w:p w14:paraId="48695165" w14:textId="77777777" w:rsidR="002D57C4" w:rsidRDefault="00D37E2A" w:rsidP="00502E57">
            <w:pPr>
              <w:pStyle w:val="TableText"/>
            </w:pPr>
            <w:hyperlink w:anchor="USE_CASE_BLOCKSTORAGE_5" w:history="1">
              <w:r w:rsidR="002D57C4" w:rsidRPr="0024724C">
                <w:rPr>
                  <w:rStyle w:val="Hyperlink"/>
                  <w:b/>
                </w:rPr>
                <w:t>BlockStorage-5</w:t>
              </w:r>
            </w:hyperlink>
            <w:r w:rsidR="002D57C4">
              <w:t>: Single Block Storage shared by 2-Tier Application with custom AttachesTo Type and explicit Relationship Templates</w:t>
            </w:r>
          </w:p>
        </w:tc>
        <w:tc>
          <w:tcPr>
            <w:tcW w:w="7824" w:type="dxa"/>
          </w:tcPr>
          <w:p w14:paraId="0B6478BC" w14:textId="77777777" w:rsidR="002D57C4" w:rsidRDefault="002D57C4" w:rsidP="00502E57">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r>
      <w:tr w:rsidR="002D57C4" w:rsidRPr="00F2764F" w14:paraId="783E3DA3" w14:textId="77777777" w:rsidTr="00502E57">
        <w:tc>
          <w:tcPr>
            <w:tcW w:w="2166" w:type="dxa"/>
          </w:tcPr>
          <w:p w14:paraId="3218E746" w14:textId="77777777" w:rsidR="002D57C4" w:rsidRDefault="00D37E2A" w:rsidP="00502E57">
            <w:pPr>
              <w:pStyle w:val="TableText"/>
            </w:pPr>
            <w:hyperlink w:anchor="USE_CASE_BLOCKSTORAGE_6" w:history="1">
              <w:r w:rsidR="002D57C4" w:rsidRPr="009F3322">
                <w:rPr>
                  <w:rStyle w:val="Hyperlink"/>
                  <w:b/>
                </w:rPr>
                <w:t>BlockStorage-6</w:t>
              </w:r>
            </w:hyperlink>
            <w:r w:rsidR="002D57C4">
              <w:t>: Multiple Block Storage attached to different Servers</w:t>
            </w:r>
          </w:p>
        </w:tc>
        <w:tc>
          <w:tcPr>
            <w:tcW w:w="7824" w:type="dxa"/>
          </w:tcPr>
          <w:p w14:paraId="006D32B0" w14:textId="77777777" w:rsidR="002D57C4" w:rsidRDefault="002D57C4" w:rsidP="00502E57">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using the normative </w:t>
            </w:r>
            <w:r w:rsidRPr="009F3322">
              <w:rPr>
                <w:rStyle w:val="CodeSnippetHighlight"/>
              </w:rPr>
              <w:t>AttachesTo</w:t>
            </w:r>
            <w:r w:rsidRPr="009F3322">
              <w:rPr>
                <w:sz w:val="16"/>
              </w:rPr>
              <w:t xml:space="preserve"> </w:t>
            </w:r>
            <w:r w:rsidRPr="009F3322">
              <w:t>relationship.</w:t>
            </w:r>
          </w:p>
        </w:tc>
      </w:tr>
      <w:tr w:rsidR="002D57C4" w:rsidRPr="00F2764F" w14:paraId="715FBB3B" w14:textId="77777777" w:rsidTr="00502E57">
        <w:tc>
          <w:tcPr>
            <w:tcW w:w="2166" w:type="dxa"/>
          </w:tcPr>
          <w:p w14:paraId="06CF7CCC" w14:textId="77777777" w:rsidR="002D57C4" w:rsidRDefault="00D37E2A" w:rsidP="00502E57">
            <w:pPr>
              <w:pStyle w:val="TableText"/>
            </w:pPr>
            <w:hyperlink w:anchor="USE_CASE_OBJECTSTORAGE_1" w:history="1">
              <w:r w:rsidR="002D57C4" w:rsidRPr="006A2CFF">
                <w:rPr>
                  <w:rStyle w:val="Hyperlink"/>
                  <w:b/>
                </w:rPr>
                <w:t>Object Storage 1</w:t>
              </w:r>
            </w:hyperlink>
            <w:r w:rsidR="002D57C4">
              <w:t>: Creating</w:t>
            </w:r>
            <w:r w:rsidR="002D57C4" w:rsidRPr="002003AC">
              <w:t xml:space="preserve"> an Object Storage service</w:t>
            </w:r>
          </w:p>
        </w:tc>
        <w:tc>
          <w:tcPr>
            <w:tcW w:w="7824" w:type="dxa"/>
          </w:tcPr>
          <w:p w14:paraId="60F35062" w14:textId="77777777" w:rsidR="002D57C4" w:rsidRPr="00B6320A" w:rsidRDefault="002D57C4" w:rsidP="00502E57">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r>
      <w:tr w:rsidR="002D57C4" w:rsidRPr="00F2764F" w14:paraId="5082AE20" w14:textId="77777777" w:rsidTr="00502E57">
        <w:tc>
          <w:tcPr>
            <w:tcW w:w="2166" w:type="dxa"/>
          </w:tcPr>
          <w:p w14:paraId="009EBB67" w14:textId="77777777" w:rsidR="002D57C4" w:rsidRPr="00F2764F" w:rsidRDefault="00D37E2A" w:rsidP="00502E57">
            <w:pPr>
              <w:pStyle w:val="TableText"/>
            </w:pPr>
            <w:hyperlink w:anchor="USE_CASE_NETWORK_1" w:history="1">
              <w:r w:rsidR="002D57C4" w:rsidRPr="00AC2108">
                <w:rPr>
                  <w:rStyle w:val="Hyperlink"/>
                  <w:b/>
                </w:rPr>
                <w:t>Network-1</w:t>
              </w:r>
            </w:hyperlink>
            <w:r w:rsidR="002D57C4">
              <w:t>: S</w:t>
            </w:r>
            <w:r w:rsidR="002D57C4" w:rsidRPr="001521E4">
              <w:t xml:space="preserve">erver </w:t>
            </w:r>
            <w:r w:rsidR="002D57C4">
              <w:t xml:space="preserve">bound </w:t>
            </w:r>
            <w:r w:rsidR="002D57C4" w:rsidRPr="001521E4">
              <w:t xml:space="preserve">to </w:t>
            </w:r>
            <w:r w:rsidR="002D57C4">
              <w:t>a new</w:t>
            </w:r>
            <w:r w:rsidR="002D57C4" w:rsidRPr="001521E4">
              <w:t xml:space="preserve"> network</w:t>
            </w:r>
          </w:p>
        </w:tc>
        <w:tc>
          <w:tcPr>
            <w:tcW w:w="7824" w:type="dxa"/>
          </w:tcPr>
          <w:p w14:paraId="6488005C" w14:textId="77777777" w:rsidR="002D57C4" w:rsidRPr="00EC0871" w:rsidRDefault="002D57C4" w:rsidP="00502E57">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r>
      <w:tr w:rsidR="002D57C4" w:rsidRPr="00F2764F" w14:paraId="72CE7A94" w14:textId="77777777" w:rsidTr="00502E57">
        <w:tc>
          <w:tcPr>
            <w:tcW w:w="2166" w:type="dxa"/>
          </w:tcPr>
          <w:p w14:paraId="405EEBB9" w14:textId="77777777" w:rsidR="002D57C4" w:rsidRDefault="00D37E2A" w:rsidP="00502E57">
            <w:pPr>
              <w:pStyle w:val="TableText"/>
            </w:pPr>
            <w:hyperlink w:anchor="USE_CASE_NETWORK_2" w:history="1">
              <w:r w:rsidR="002D57C4" w:rsidRPr="00114E6E">
                <w:rPr>
                  <w:rStyle w:val="Hyperlink"/>
                  <w:b/>
                </w:rPr>
                <w:t>Network-2</w:t>
              </w:r>
            </w:hyperlink>
            <w:r w:rsidR="002D57C4">
              <w:t xml:space="preserve">: </w:t>
            </w:r>
            <w:r w:rsidR="002D57C4" w:rsidRPr="00114E6E">
              <w:t xml:space="preserve">Server </w:t>
            </w:r>
            <w:r w:rsidR="002D57C4">
              <w:t xml:space="preserve">bound to </w:t>
            </w:r>
            <w:r w:rsidR="002D57C4" w:rsidRPr="00114E6E">
              <w:t>an existing network</w:t>
            </w:r>
          </w:p>
        </w:tc>
        <w:tc>
          <w:tcPr>
            <w:tcW w:w="7824" w:type="dxa"/>
          </w:tcPr>
          <w:p w14:paraId="1485F9D7" w14:textId="77777777" w:rsidR="002D57C4" w:rsidRPr="001521E4" w:rsidRDefault="002D57C4" w:rsidP="00502E57">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r>
      <w:tr w:rsidR="002D57C4" w:rsidRPr="00F2764F" w14:paraId="5EEC1CD0" w14:textId="77777777" w:rsidTr="00502E57">
        <w:tc>
          <w:tcPr>
            <w:tcW w:w="2166" w:type="dxa"/>
          </w:tcPr>
          <w:p w14:paraId="764178EC" w14:textId="77777777" w:rsidR="002D57C4" w:rsidRDefault="00D37E2A" w:rsidP="00502E57">
            <w:pPr>
              <w:pStyle w:val="TableText"/>
            </w:pPr>
            <w:hyperlink w:anchor="USE_CASE_NETWORK_3" w:history="1">
              <w:r w:rsidR="002D57C4" w:rsidRPr="00AC2108">
                <w:rPr>
                  <w:rStyle w:val="Hyperlink"/>
                  <w:b/>
                </w:rPr>
                <w:t>Network-</w:t>
              </w:r>
              <w:r w:rsidR="002D57C4">
                <w:rPr>
                  <w:rStyle w:val="Hyperlink"/>
                  <w:b/>
                </w:rPr>
                <w:t>3</w:t>
              </w:r>
            </w:hyperlink>
            <w:r w:rsidR="002D57C4">
              <w:t>: Two servers bound to a single</w:t>
            </w:r>
            <w:r w:rsidR="002D57C4" w:rsidRPr="001521E4">
              <w:t xml:space="preserve"> network</w:t>
            </w:r>
          </w:p>
        </w:tc>
        <w:tc>
          <w:tcPr>
            <w:tcW w:w="7824" w:type="dxa"/>
          </w:tcPr>
          <w:p w14:paraId="48C8EAFF" w14:textId="77777777" w:rsidR="002D57C4" w:rsidRPr="00B6320A" w:rsidRDefault="002D57C4" w:rsidP="00502E57">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r>
      <w:tr w:rsidR="002D57C4" w:rsidRPr="00F2764F" w14:paraId="58EA23F7" w14:textId="77777777" w:rsidTr="00502E57">
        <w:tc>
          <w:tcPr>
            <w:tcW w:w="2166" w:type="dxa"/>
          </w:tcPr>
          <w:p w14:paraId="231A5226" w14:textId="77777777" w:rsidR="002D57C4" w:rsidRDefault="00D37E2A" w:rsidP="00502E57">
            <w:pPr>
              <w:pStyle w:val="TableText"/>
            </w:pPr>
            <w:hyperlink w:anchor="USE_CASE_NETWORK_4" w:history="1">
              <w:r w:rsidR="002D57C4" w:rsidRPr="00AC2108">
                <w:rPr>
                  <w:rStyle w:val="Hyperlink"/>
                  <w:b/>
                </w:rPr>
                <w:t>Network-</w:t>
              </w:r>
              <w:r w:rsidR="002D57C4">
                <w:rPr>
                  <w:rStyle w:val="Hyperlink"/>
                  <w:b/>
                </w:rPr>
                <w:t>4</w:t>
              </w:r>
            </w:hyperlink>
            <w:r w:rsidR="002D57C4">
              <w:t>: Server bound to three networks</w:t>
            </w:r>
          </w:p>
        </w:tc>
        <w:tc>
          <w:tcPr>
            <w:tcW w:w="7824" w:type="dxa"/>
          </w:tcPr>
          <w:p w14:paraId="43CE3593" w14:textId="77777777" w:rsidR="002D57C4" w:rsidRPr="00B6320A" w:rsidRDefault="002D57C4" w:rsidP="00502E57">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r>
      <w:tr w:rsidR="002D57C4" w:rsidRPr="00F2764F" w14:paraId="6A758B79" w14:textId="77777777" w:rsidTr="00502E57">
        <w:tc>
          <w:tcPr>
            <w:tcW w:w="2166" w:type="dxa"/>
          </w:tcPr>
          <w:p w14:paraId="29729339" w14:textId="77777777" w:rsidR="002D57C4" w:rsidRDefault="00D37E2A" w:rsidP="00502E57">
            <w:pPr>
              <w:pStyle w:val="TableText"/>
            </w:pPr>
            <w:hyperlink w:anchor="USE_CASE_WEBSERVER_DBMS_1" w:history="1">
              <w:r w:rsidR="002D57C4" w:rsidRPr="001444FE">
                <w:rPr>
                  <w:rStyle w:val="Hyperlink"/>
                  <w:b/>
                </w:rPr>
                <w:t>WebServer-DBMS-1</w:t>
              </w:r>
            </w:hyperlink>
            <w:r w:rsidR="002D57C4">
              <w:t xml:space="preserve">: </w:t>
            </w:r>
            <w:r w:rsidR="002D57C4" w:rsidRPr="00DB48DC">
              <w:t xml:space="preserve">WordPress </w:t>
            </w:r>
            <w:r w:rsidR="002D57C4" w:rsidRPr="003744EA">
              <w:t>[</w:t>
            </w:r>
            <w:hyperlink w:anchor="REF_WORDPRESS" w:history="1">
              <w:r w:rsidR="002D57C4" w:rsidRPr="003744EA">
                <w:rPr>
                  <w:rStyle w:val="Hyperlink"/>
                </w:rPr>
                <w:t>WordPress</w:t>
              </w:r>
            </w:hyperlink>
            <w:r w:rsidR="002D57C4" w:rsidRPr="003744EA">
              <w:t>]</w:t>
            </w:r>
            <w:r w:rsidR="002D57C4">
              <w:t xml:space="preserve"> </w:t>
            </w:r>
            <w:r w:rsidR="002D57C4" w:rsidRPr="00DB48DC">
              <w:t>+ MySQL, single instance</w:t>
            </w:r>
          </w:p>
        </w:tc>
        <w:tc>
          <w:tcPr>
            <w:tcW w:w="7824" w:type="dxa"/>
          </w:tcPr>
          <w:p w14:paraId="2B86B90A" w14:textId="77777777" w:rsidR="002D57C4" w:rsidRPr="00B6320A" w:rsidRDefault="002D57C4" w:rsidP="00502E57">
            <w:r>
              <w:t xml:space="preserve">Shows how to host a TOSCA </w:t>
            </w:r>
            <w:r w:rsidRPr="00824E0A">
              <w:rPr>
                <w:rStyle w:val="CodeSnippetHighlight"/>
                <w:sz w:val="18"/>
              </w:rPr>
              <w:t>WebServer</w:t>
            </w:r>
            <w:r w:rsidRPr="007B3A13">
              <w:t xml:space="preserve"> with a </w:t>
            </w:r>
            <w:r>
              <w:rPr>
                <w:rStyle w:val="CodeSnippetHighlight"/>
                <w:sz w:val="18"/>
              </w:rPr>
              <w:t>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r>
      <w:tr w:rsidR="002D57C4" w:rsidRPr="00F2764F" w14:paraId="579603DA" w14:textId="77777777" w:rsidTr="00502E57">
        <w:tc>
          <w:tcPr>
            <w:tcW w:w="2166" w:type="dxa"/>
          </w:tcPr>
          <w:p w14:paraId="3A748ECD" w14:textId="77777777" w:rsidR="002D57C4" w:rsidRPr="00F2764F" w:rsidRDefault="00D37E2A" w:rsidP="00502E57">
            <w:pPr>
              <w:pStyle w:val="TableText"/>
            </w:pPr>
            <w:hyperlink w:anchor="USE_CASE_WEBSERVER_DBMS_2" w:history="1">
              <w:r w:rsidR="002D57C4">
                <w:rPr>
                  <w:rStyle w:val="Hyperlink"/>
                  <w:b/>
                </w:rPr>
                <w:t>WebServer-DBMS-2</w:t>
              </w:r>
            </w:hyperlink>
            <w:r w:rsidR="002D57C4">
              <w:t>: Nodejs with PayPal Sample App and</w:t>
            </w:r>
            <w:r w:rsidR="002D57C4" w:rsidRPr="008753FB">
              <w:t xml:space="preserve"> M</w:t>
            </w:r>
            <w:r w:rsidR="002D57C4">
              <w:t xml:space="preserve">ongoDB </w:t>
            </w:r>
            <w:r w:rsidR="002D57C4" w:rsidRPr="008753FB">
              <w:t>on separate instances</w:t>
            </w:r>
            <w:r w:rsidR="002D57C4">
              <w:t xml:space="preserve"> </w:t>
            </w:r>
          </w:p>
        </w:tc>
        <w:tc>
          <w:tcPr>
            <w:tcW w:w="7824" w:type="dxa"/>
          </w:tcPr>
          <w:p w14:paraId="24973341" w14:textId="77777777" w:rsidR="002D57C4" w:rsidRPr="00EC0871" w:rsidRDefault="002D57C4" w:rsidP="00502E57">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r>
      <w:tr w:rsidR="002D57C4" w:rsidRPr="00F2764F" w14:paraId="0B08A3DB" w14:textId="77777777" w:rsidTr="00502E57">
        <w:tc>
          <w:tcPr>
            <w:tcW w:w="2166" w:type="dxa"/>
          </w:tcPr>
          <w:p w14:paraId="311EA7B9" w14:textId="77777777" w:rsidR="002D57C4" w:rsidRPr="008753FB" w:rsidRDefault="00D37E2A" w:rsidP="00502E57">
            <w:pPr>
              <w:pStyle w:val="TableText"/>
            </w:pPr>
            <w:hyperlink w:anchor="USE_CASE_MULTI_TIER_1" w:history="1">
              <w:r w:rsidR="002D57C4" w:rsidRPr="0094313F">
                <w:rPr>
                  <w:rStyle w:val="Hyperlink"/>
                  <w:b/>
                </w:rPr>
                <w:t>Multi-Tier-1</w:t>
              </w:r>
            </w:hyperlink>
            <w:r w:rsidR="002D57C4">
              <w:t>: Elasticsearch, Logstash, Kibana (ELK)</w:t>
            </w:r>
          </w:p>
        </w:tc>
        <w:tc>
          <w:tcPr>
            <w:tcW w:w="7824" w:type="dxa"/>
          </w:tcPr>
          <w:p w14:paraId="001542C5" w14:textId="77777777" w:rsidR="002D57C4" w:rsidRDefault="002D57C4" w:rsidP="00502E57">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4AAF3BE2" w14:textId="77777777" w:rsidR="002D57C4" w:rsidRDefault="002D57C4" w:rsidP="00502E57">
            <w:pPr>
              <w:pStyle w:val="TableText"/>
            </w:pPr>
          </w:p>
          <w:p w14:paraId="3F992F69" w14:textId="77777777" w:rsidR="002D57C4" w:rsidRDefault="002D57C4" w:rsidP="00502E57">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2BC9C3E" w14:textId="77777777" w:rsidR="002D57C4" w:rsidRDefault="002D57C4" w:rsidP="00502E57">
            <w:pPr>
              <w:pStyle w:val="TableText"/>
            </w:pPr>
          </w:p>
          <w:p w14:paraId="48C2F334" w14:textId="77777777" w:rsidR="002D57C4" w:rsidRDefault="002D57C4" w:rsidP="00502E57">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9F8F551" w14:textId="77777777" w:rsidR="002D57C4" w:rsidRDefault="002D57C4" w:rsidP="00502E57">
            <w:pPr>
              <w:pStyle w:val="TableText"/>
            </w:pPr>
          </w:p>
          <w:p w14:paraId="5EE8260D" w14:textId="77777777" w:rsidR="002D57C4" w:rsidRPr="0043501B" w:rsidRDefault="002D57C4" w:rsidP="00502E57">
            <w:pPr>
              <w:pStyle w:val="TableText"/>
            </w:pPr>
            <w:r w:rsidRPr="004E59DC">
              <w:rPr>
                <w:b/>
                <w:u w:val="single"/>
              </w:rPr>
              <w:t>Note</w:t>
            </w:r>
            <w:r>
              <w:t xml:space="preserve">: This use case also shows the convenience of using a single YAML macro (declared in the </w:t>
            </w:r>
            <w:r w:rsidRPr="00187C40">
              <w:rPr>
                <w:rStyle w:val="CodeSnippetHighlight"/>
              </w:rPr>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r>
      <w:tr w:rsidR="002D57C4" w:rsidRPr="00F2764F" w14:paraId="153D34B8" w14:textId="77777777" w:rsidTr="00502E57">
        <w:tc>
          <w:tcPr>
            <w:tcW w:w="2166" w:type="dxa"/>
          </w:tcPr>
          <w:p w14:paraId="6582C7F2" w14:textId="77777777" w:rsidR="002D57C4" w:rsidRDefault="00D37E2A" w:rsidP="00502E57">
            <w:pPr>
              <w:pStyle w:val="TableText"/>
            </w:pPr>
            <w:hyperlink w:anchor="USE_CASE_CONTAINERS_1" w:history="1">
              <w:r w:rsidR="002D57C4" w:rsidRPr="0094313F">
                <w:rPr>
                  <w:rStyle w:val="Hyperlink"/>
                  <w:b/>
                </w:rPr>
                <w:t>Container-1</w:t>
              </w:r>
            </w:hyperlink>
            <w:r w:rsidR="002D57C4">
              <w:t>: Containers using Docker single Compute instance (Containers only)</w:t>
            </w:r>
          </w:p>
        </w:tc>
        <w:tc>
          <w:tcPr>
            <w:tcW w:w="7824" w:type="dxa"/>
          </w:tcPr>
          <w:p w14:paraId="653D8260" w14:textId="77777777" w:rsidR="002D57C4" w:rsidRDefault="002D57C4" w:rsidP="00502E57">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3BF998F" w14:textId="77777777" w:rsidR="002D57C4" w:rsidRDefault="002D57C4" w:rsidP="00502E57">
            <w:pPr>
              <w:pStyle w:val="TableText"/>
            </w:pPr>
          </w:p>
          <w:p w14:paraId="6872C003" w14:textId="77777777" w:rsidR="002D57C4" w:rsidRPr="00BF15B4" w:rsidRDefault="002D57C4" w:rsidP="00502E57">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r>
    </w:tbl>
    <w:p w14:paraId="681C3375" w14:textId="77777777" w:rsidR="002D57C4" w:rsidRDefault="002D57C4" w:rsidP="002D57C4">
      <w:pPr>
        <w:pStyle w:val="Heading3"/>
        <w:numPr>
          <w:ilvl w:val="2"/>
          <w:numId w:val="3"/>
        </w:numPr>
      </w:pPr>
      <w:r>
        <w:t>Compute:</w:t>
      </w:r>
      <w:bookmarkEnd w:id="679"/>
      <w:r>
        <w:t xml:space="preserve"> Create a single Compute instance with a host Operating System</w:t>
      </w:r>
      <w:bookmarkEnd w:id="678"/>
    </w:p>
    <w:p w14:paraId="1CEF0DB0" w14:textId="77777777" w:rsidR="002D57C4" w:rsidRDefault="002D57C4" w:rsidP="002D57C4">
      <w:pPr>
        <w:pStyle w:val="Heading4"/>
        <w:numPr>
          <w:ilvl w:val="3"/>
          <w:numId w:val="3"/>
        </w:numPr>
      </w:pPr>
      <w:bookmarkStart w:id="680" w:name="_Toc379455151"/>
      <w:r>
        <w:t>Description</w:t>
      </w:r>
      <w:bookmarkEnd w:id="680"/>
    </w:p>
    <w:p w14:paraId="19ECC7EC" w14:textId="77777777" w:rsidR="002D57C4" w:rsidRDefault="002D57C4" w:rsidP="002D57C4">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2BBE57F1" w14:textId="77777777" w:rsidR="002D57C4" w:rsidRDefault="002D57C4" w:rsidP="002D57C4">
      <w:pPr>
        <w:pStyle w:val="Heading4"/>
        <w:numPr>
          <w:ilvl w:val="3"/>
          <w:numId w:val="3"/>
        </w:numPr>
      </w:pPr>
      <w:r>
        <w:t>Features</w:t>
      </w:r>
    </w:p>
    <w:p w14:paraId="40407CA9" w14:textId="77777777" w:rsidR="002D57C4" w:rsidRDefault="002D57C4" w:rsidP="002D57C4">
      <w:r>
        <w:t>This use case introduces the following TOSCA Simple Profile features:</w:t>
      </w:r>
    </w:p>
    <w:p w14:paraId="04FB3D82" w14:textId="77777777" w:rsidR="002D57C4" w:rsidRDefault="002D57C4" w:rsidP="002D57C4">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5735D19" w14:textId="77777777" w:rsidR="002D57C4" w:rsidRDefault="002D57C4" w:rsidP="002D57C4">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25C75CC1" w14:textId="77777777" w:rsidR="002D57C4" w:rsidRDefault="002D57C4" w:rsidP="002D57C4">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6C3E1554" w14:textId="77777777" w:rsidR="002D57C4" w:rsidRDefault="002D57C4" w:rsidP="002D57C4">
      <w:pPr>
        <w:pStyle w:val="ListParagraph"/>
        <w:numPr>
          <w:ilvl w:val="0"/>
          <w:numId w:val="15"/>
        </w:numPr>
      </w:pPr>
      <w:r>
        <w:lastRenderedPageBreak/>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24C520B8" w14:textId="77777777" w:rsidR="002D57C4" w:rsidRDefault="002D57C4" w:rsidP="002D57C4">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w:t>
      </w:r>
      <w:proofErr w:type="gramStart"/>
      <w:r>
        <w:t>node’s</w:t>
      </w:r>
      <w:proofErr w:type="gramEnd"/>
      <w:r>
        <w:t xml:space="preserve">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3984E738" w14:textId="77777777" w:rsidR="002D57C4" w:rsidRDefault="002D57C4" w:rsidP="002D57C4">
      <w:pPr>
        <w:pStyle w:val="Heading4"/>
        <w:numPr>
          <w:ilvl w:val="3"/>
          <w:numId w:val="3"/>
        </w:numPr>
      </w:pPr>
      <w:bookmarkStart w:id="681" w:name="_Toc379455152"/>
      <w:r>
        <w:t>Logical Diagram</w:t>
      </w:r>
      <w:bookmarkEnd w:id="681"/>
    </w:p>
    <w:p w14:paraId="3AA727E9" w14:textId="77777777" w:rsidR="002D57C4" w:rsidRPr="00F87F91" w:rsidRDefault="002D57C4" w:rsidP="002D57C4">
      <w:r>
        <w:rPr>
          <w:noProof/>
        </w:rPr>
        <w:drawing>
          <wp:inline distT="0" distB="0" distL="0" distR="0" wp14:anchorId="26670B95" wp14:editId="5A34201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0">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39B2E3F2" w14:textId="77777777" w:rsidR="002D57C4" w:rsidRDefault="002D57C4" w:rsidP="002D57C4">
      <w:pPr>
        <w:pStyle w:val="Heading4"/>
        <w:numPr>
          <w:ilvl w:val="3"/>
          <w:numId w:val="3"/>
        </w:numPr>
      </w:pPr>
      <w:bookmarkStart w:id="682" w:name="_Toc379455153"/>
      <w:r>
        <w:t>Sample YAML</w:t>
      </w:r>
      <w:bookmarkEnd w:id="68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0A95E32" w14:textId="77777777" w:rsidTr="00502E57">
        <w:tc>
          <w:tcPr>
            <w:tcW w:w="9576" w:type="dxa"/>
            <w:shd w:val="clear" w:color="auto" w:fill="D9D9D9" w:themeFill="background1" w:themeFillShade="D9"/>
          </w:tcPr>
          <w:p w14:paraId="1EDF8DA3"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496E13" w14:textId="77777777" w:rsidR="002D57C4" w:rsidRPr="006824F5" w:rsidRDefault="002D57C4" w:rsidP="00502E57">
            <w:pPr>
              <w:rPr>
                <w:rStyle w:val="CodeSnippet"/>
                <w:noProof/>
              </w:rPr>
            </w:pPr>
          </w:p>
          <w:p w14:paraId="791089CB" w14:textId="77777777" w:rsidR="002D57C4" w:rsidRPr="006824F5" w:rsidRDefault="002D57C4" w:rsidP="00502E57">
            <w:pPr>
              <w:rPr>
                <w:rStyle w:val="CodeSnippet"/>
                <w:noProof/>
              </w:rPr>
            </w:pPr>
            <w:r w:rsidRPr="006824F5">
              <w:rPr>
                <w:rStyle w:val="CodeSnippet"/>
                <w:noProof/>
              </w:rPr>
              <w:t>description: &gt;</w:t>
            </w:r>
          </w:p>
          <w:p w14:paraId="0A83281D" w14:textId="77777777" w:rsidR="002D57C4" w:rsidRDefault="002D57C4" w:rsidP="00502E57">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4A686D2" w14:textId="77777777" w:rsidR="002D57C4" w:rsidRPr="006824F5" w:rsidRDefault="002D57C4" w:rsidP="00502E57">
            <w:pPr>
              <w:rPr>
                <w:rStyle w:val="CodeSnippet"/>
                <w:noProof/>
              </w:rPr>
            </w:pPr>
          </w:p>
          <w:p w14:paraId="638F1F85" w14:textId="77777777" w:rsidR="002D57C4" w:rsidRPr="006824F5" w:rsidRDefault="002D57C4" w:rsidP="00502E57">
            <w:pPr>
              <w:rPr>
                <w:rStyle w:val="CodeSnippet"/>
                <w:noProof/>
              </w:rPr>
            </w:pPr>
            <w:r w:rsidRPr="00C532A3">
              <w:rPr>
                <w:rStyle w:val="CodeSnippet"/>
                <w:noProof/>
              </w:rPr>
              <w:t>topology_template:</w:t>
            </w:r>
          </w:p>
          <w:p w14:paraId="04B92D7A"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F125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0D2C49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7701303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3A4D1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5005C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59E045C3" w14:textId="77777777" w:rsidR="002D57C4" w:rsidRPr="006824F5" w:rsidRDefault="002D57C4" w:rsidP="00502E57">
            <w:pPr>
              <w:rPr>
                <w:rStyle w:val="CodeSnippet"/>
                <w:noProof/>
              </w:rPr>
            </w:pPr>
          </w:p>
          <w:p w14:paraId="0BE1385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A3BF83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49AD30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142355F7" w14:textId="77777777" w:rsidR="002D57C4" w:rsidRDefault="002D57C4" w:rsidP="00502E57">
            <w:pPr>
              <w:autoSpaceDE w:val="0"/>
              <w:autoSpaceDN w:val="0"/>
              <w:adjustRightInd w:val="0"/>
              <w:rPr>
                <w:rStyle w:val="CodeSnippet"/>
              </w:rPr>
            </w:pPr>
            <w:r>
              <w:rPr>
                <w:rStyle w:val="CodeSnippet"/>
              </w:rPr>
              <w:t xml:space="preserve">      capabilities:</w:t>
            </w:r>
          </w:p>
          <w:p w14:paraId="2AA5A399" w14:textId="77777777" w:rsidR="002D57C4" w:rsidRDefault="002D57C4" w:rsidP="00502E57">
            <w:pPr>
              <w:autoSpaceDE w:val="0"/>
              <w:autoSpaceDN w:val="0"/>
              <w:adjustRightInd w:val="0"/>
              <w:rPr>
                <w:rStyle w:val="CodeSnippet"/>
              </w:rPr>
            </w:pPr>
            <w:r>
              <w:rPr>
                <w:rStyle w:val="CodeSnippet"/>
              </w:rPr>
              <w:t xml:space="preserve">        host:</w:t>
            </w:r>
          </w:p>
          <w:p w14:paraId="2F81E74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5920ED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F513B74"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1A62C50F"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5A2E83EC" w14:textId="77777777" w:rsidR="002D57C4" w:rsidRDefault="002D57C4" w:rsidP="00502E57">
            <w:pPr>
              <w:autoSpaceDE w:val="0"/>
              <w:autoSpaceDN w:val="0"/>
              <w:adjustRightInd w:val="0"/>
              <w:rPr>
                <w:rStyle w:val="CodeSnippet"/>
              </w:rPr>
            </w:pPr>
            <w:r>
              <w:rPr>
                <w:rStyle w:val="CodeSnippet"/>
              </w:rPr>
              <w:t xml:space="preserve">        os:</w:t>
            </w:r>
          </w:p>
          <w:p w14:paraId="4587ECC5" w14:textId="77777777" w:rsidR="002D57C4" w:rsidRDefault="002D57C4" w:rsidP="00502E57">
            <w:pPr>
              <w:autoSpaceDE w:val="0"/>
              <w:autoSpaceDN w:val="0"/>
              <w:adjustRightInd w:val="0"/>
              <w:rPr>
                <w:rStyle w:val="CodeSnippet"/>
              </w:rPr>
            </w:pPr>
            <w:r>
              <w:rPr>
                <w:rStyle w:val="CodeSnippet"/>
              </w:rPr>
              <w:t xml:space="preserve">          properties:</w:t>
            </w:r>
          </w:p>
          <w:p w14:paraId="0A931AF6" w14:textId="77777777" w:rsidR="002D57C4" w:rsidRPr="00FE7EC1" w:rsidRDefault="002D57C4" w:rsidP="00502E57">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487DF73B"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23825E30"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5B64236A"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2BAF7A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05F72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7500B47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371877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3C8F6B59" w14:textId="77777777" w:rsidR="002D57C4" w:rsidRDefault="002D57C4" w:rsidP="002D57C4">
      <w:pPr>
        <w:pStyle w:val="Heading4"/>
        <w:numPr>
          <w:ilvl w:val="3"/>
          <w:numId w:val="3"/>
        </w:numPr>
      </w:pPr>
      <w:bookmarkStart w:id="683" w:name="_Toc379455154"/>
      <w:r>
        <w:lastRenderedPageBreak/>
        <w:t>Notes</w:t>
      </w:r>
      <w:bookmarkEnd w:id="683"/>
    </w:p>
    <w:p w14:paraId="6515FE3C" w14:textId="77777777" w:rsidR="002D57C4" w:rsidRPr="00D017BB" w:rsidRDefault="002D57C4" w:rsidP="002D57C4">
      <w:pPr>
        <w:pStyle w:val="ListParagraph"/>
        <w:numPr>
          <w:ilvl w:val="0"/>
          <w:numId w:val="12"/>
        </w:numPr>
      </w:pPr>
      <w:r>
        <w:t>This use case uses a versioned, Linux Ubuntu distribution on the Compute node.</w:t>
      </w:r>
    </w:p>
    <w:p w14:paraId="17C739E3" w14:textId="77777777" w:rsidR="002D57C4" w:rsidRDefault="002D57C4" w:rsidP="002D57C4">
      <w:pPr>
        <w:pStyle w:val="Heading3"/>
        <w:numPr>
          <w:ilvl w:val="2"/>
          <w:numId w:val="3"/>
        </w:numPr>
      </w:pPr>
      <w:bookmarkStart w:id="684" w:name="USE_CASE_SW_COMP_1"/>
      <w:bookmarkStart w:id="685" w:name="_Toc379455167"/>
      <w:bookmarkStart w:id="686" w:name="USE_CASE_BLOCKSTORAGE_1"/>
      <w:bookmarkStart w:id="687" w:name="_Toc379455155"/>
      <w:r>
        <w:t>Software Component 1: Automatic deployment of a Virtual Machine (VM) image artifact</w:t>
      </w:r>
    </w:p>
    <w:bookmarkEnd w:id="684"/>
    <w:p w14:paraId="51047721" w14:textId="77777777" w:rsidR="002D57C4" w:rsidRDefault="002D57C4" w:rsidP="002D57C4">
      <w:pPr>
        <w:pStyle w:val="Heading4"/>
        <w:numPr>
          <w:ilvl w:val="3"/>
          <w:numId w:val="3"/>
        </w:numPr>
      </w:pPr>
      <w:r>
        <w:t>Description</w:t>
      </w:r>
    </w:p>
    <w:p w14:paraId="335B19A3" w14:textId="77777777" w:rsidR="002D57C4" w:rsidRDefault="002D57C4" w:rsidP="002D57C4">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8F3443A" w14:textId="77777777" w:rsidR="002D57C4" w:rsidRDefault="002D57C4" w:rsidP="002D57C4">
      <w:pPr>
        <w:pStyle w:val="Heading4"/>
        <w:numPr>
          <w:ilvl w:val="3"/>
          <w:numId w:val="3"/>
        </w:numPr>
      </w:pPr>
      <w:r>
        <w:t>Features</w:t>
      </w:r>
    </w:p>
    <w:p w14:paraId="378D3FE2" w14:textId="77777777" w:rsidR="002D57C4" w:rsidRDefault="002D57C4" w:rsidP="002D57C4">
      <w:r>
        <w:t>This use case introduces the following TOSCA Simple Profile features:</w:t>
      </w:r>
    </w:p>
    <w:p w14:paraId="40D8A0A3" w14:textId="77777777" w:rsidR="002D57C4" w:rsidRDefault="002D57C4" w:rsidP="002D57C4">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51975765" w14:textId="77777777" w:rsidR="002D57C4" w:rsidRDefault="002D57C4" w:rsidP="002D57C4">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360090CA" w14:textId="77777777" w:rsidR="002D57C4" w:rsidRDefault="002D57C4" w:rsidP="002D57C4">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EBF59B8" w14:textId="77777777" w:rsidR="002D57C4" w:rsidRDefault="002D57C4" w:rsidP="002D57C4">
      <w:pPr>
        <w:pStyle w:val="Heading4"/>
        <w:numPr>
          <w:ilvl w:val="3"/>
          <w:numId w:val="3"/>
        </w:numPr>
      </w:pPr>
      <w:r>
        <w:t>Assumptions</w:t>
      </w:r>
    </w:p>
    <w:p w14:paraId="1DE1B47F" w14:textId="77777777" w:rsidR="002D57C4" w:rsidRDefault="002D57C4" w:rsidP="002D57C4">
      <w:r>
        <w:t>This use case assumes the following:</w:t>
      </w:r>
    </w:p>
    <w:p w14:paraId="76D63F01" w14:textId="77777777" w:rsidR="002D57C4" w:rsidRDefault="002D57C4" w:rsidP="002D57C4">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43C0586" w14:textId="77777777" w:rsidR="002D57C4" w:rsidRDefault="002D57C4" w:rsidP="002D57C4">
      <w:pPr>
        <w:pStyle w:val="ListParagraph"/>
        <w:numPr>
          <w:ilvl w:val="0"/>
          <w:numId w:val="15"/>
        </w:numPr>
      </w:pPr>
      <w:r>
        <w:t>This is not a “bare metal” use case and assumes the existence of a hypervisor on the machine that is allocated to “host” the Compute instance supports (e.g. has drivers, etc.) the VM image format in this example.</w:t>
      </w:r>
    </w:p>
    <w:p w14:paraId="5DAC9868" w14:textId="77777777" w:rsidR="002D57C4" w:rsidRDefault="002D57C4" w:rsidP="002D57C4">
      <w:pPr>
        <w:pStyle w:val="Heading4"/>
        <w:numPr>
          <w:ilvl w:val="3"/>
          <w:numId w:val="3"/>
        </w:numPr>
      </w:pPr>
      <w:r>
        <w:lastRenderedPageBreak/>
        <w:t>Logical Diagram</w:t>
      </w:r>
    </w:p>
    <w:p w14:paraId="415FA67F" w14:textId="77777777" w:rsidR="002D57C4" w:rsidRPr="00F87F91" w:rsidRDefault="002D57C4" w:rsidP="002D57C4">
      <w:r>
        <w:rPr>
          <w:noProof/>
        </w:rPr>
        <w:drawing>
          <wp:inline distT="0" distB="0" distL="0" distR="0" wp14:anchorId="1CBF8E03" wp14:editId="7BB7CE6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1">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833260"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5615BF1" w14:textId="77777777" w:rsidTr="00502E57">
        <w:tc>
          <w:tcPr>
            <w:tcW w:w="9576" w:type="dxa"/>
            <w:shd w:val="clear" w:color="auto" w:fill="D9D9D9" w:themeFill="background1" w:themeFillShade="D9"/>
          </w:tcPr>
          <w:p w14:paraId="7D30575A"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29406AA" w14:textId="77777777" w:rsidR="002D57C4" w:rsidRPr="006824F5" w:rsidRDefault="002D57C4" w:rsidP="00502E57">
            <w:pPr>
              <w:rPr>
                <w:rStyle w:val="CodeSnippet"/>
                <w:noProof/>
              </w:rPr>
            </w:pPr>
          </w:p>
          <w:p w14:paraId="43D0820C" w14:textId="77777777" w:rsidR="002D57C4" w:rsidRPr="006824F5" w:rsidRDefault="002D57C4" w:rsidP="00502E57">
            <w:pPr>
              <w:rPr>
                <w:rStyle w:val="CodeSnippet"/>
                <w:noProof/>
              </w:rPr>
            </w:pPr>
            <w:r w:rsidRPr="006824F5">
              <w:rPr>
                <w:rStyle w:val="CodeSnippet"/>
                <w:noProof/>
              </w:rPr>
              <w:t>description: &gt;</w:t>
            </w:r>
          </w:p>
          <w:p w14:paraId="3119DB7B" w14:textId="77777777" w:rsidR="002D57C4" w:rsidRPr="00C900BF" w:rsidRDefault="002D57C4" w:rsidP="00502E57">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4805BE59" w14:textId="77777777" w:rsidR="002D57C4" w:rsidRPr="006824F5" w:rsidRDefault="002D57C4" w:rsidP="00502E57">
            <w:pPr>
              <w:rPr>
                <w:rStyle w:val="CodeSnippet"/>
                <w:noProof/>
              </w:rPr>
            </w:pPr>
          </w:p>
          <w:p w14:paraId="1F642CCF" w14:textId="77777777" w:rsidR="002D57C4" w:rsidRDefault="002D57C4" w:rsidP="00502E57">
            <w:pPr>
              <w:rPr>
                <w:rStyle w:val="CodeSnippet"/>
                <w:noProof/>
              </w:rPr>
            </w:pPr>
            <w:r w:rsidRPr="00C532A3">
              <w:rPr>
                <w:rStyle w:val="CodeSnippet"/>
                <w:noProof/>
              </w:rPr>
              <w:t>topology_template:</w:t>
            </w:r>
          </w:p>
          <w:p w14:paraId="6117B7D2" w14:textId="77777777" w:rsidR="002D57C4" w:rsidRDefault="002D57C4" w:rsidP="00502E57">
            <w:pPr>
              <w:rPr>
                <w:rStyle w:val="CodeSnippet"/>
                <w:noProof/>
              </w:rPr>
            </w:pPr>
            <w:r>
              <w:rPr>
                <w:rStyle w:val="CodeSnippet"/>
                <w:noProof/>
              </w:rPr>
              <w:t xml:space="preserve">  </w:t>
            </w:r>
          </w:p>
          <w:p w14:paraId="65F3DD16"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5775811D" w14:textId="77777777" w:rsidR="002D57C4" w:rsidRDefault="002D57C4" w:rsidP="00502E57">
            <w:pPr>
              <w:rPr>
                <w:rStyle w:val="CodeSnippet"/>
                <w:noProof/>
              </w:rPr>
            </w:pPr>
            <w:r>
              <w:rPr>
                <w:rStyle w:val="CodeSnippet"/>
                <w:noProof/>
              </w:rPr>
              <w:t xml:space="preserve">    my_virtual_machine:</w:t>
            </w:r>
          </w:p>
          <w:p w14:paraId="51E7137F" w14:textId="77777777" w:rsidR="002D57C4" w:rsidRDefault="002D57C4" w:rsidP="00502E57">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28E3C070" w14:textId="77777777" w:rsidR="002D57C4" w:rsidRPr="007925BD" w:rsidRDefault="002D57C4" w:rsidP="00502E57">
            <w:pPr>
              <w:rPr>
                <w:rStyle w:val="CodeSnippet"/>
              </w:rPr>
            </w:pPr>
            <w:r w:rsidRPr="007925BD">
              <w:rPr>
                <w:rStyle w:val="CodeSnippet"/>
              </w:rPr>
              <w:t xml:space="preserve">      artifacts:</w:t>
            </w:r>
          </w:p>
          <w:p w14:paraId="445A3F3C" w14:textId="77777777" w:rsidR="002D57C4" w:rsidRDefault="002D57C4" w:rsidP="00502E57">
            <w:pPr>
              <w:rPr>
                <w:rStyle w:val="CodeSnippet"/>
              </w:rPr>
            </w:pPr>
            <w:r w:rsidRPr="007925BD">
              <w:rPr>
                <w:rStyle w:val="CodeSnippet"/>
              </w:rPr>
              <w:t xml:space="preserve">        my</w:t>
            </w:r>
            <w:r>
              <w:rPr>
                <w:rStyle w:val="CodeSnippet"/>
              </w:rPr>
              <w:t>_vm</w:t>
            </w:r>
            <w:r w:rsidRPr="007925BD">
              <w:rPr>
                <w:rStyle w:val="CodeSnippet"/>
              </w:rPr>
              <w:t xml:space="preserve">_image: </w:t>
            </w:r>
          </w:p>
          <w:p w14:paraId="5538C3A0" w14:textId="77777777" w:rsidR="002D57C4" w:rsidRPr="007925BD" w:rsidRDefault="002D57C4" w:rsidP="00502E57">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7DB5C15D" w14:textId="77777777" w:rsidR="002D57C4" w:rsidRPr="006824F5"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0C810BC" w14:textId="77777777" w:rsidR="002D57C4" w:rsidRDefault="002D57C4" w:rsidP="00502E57">
            <w:pPr>
              <w:rPr>
                <w:rStyle w:val="CodeSnippet"/>
                <w:noProof/>
              </w:rPr>
            </w:pPr>
            <w:r>
              <w:rPr>
                <w:rStyle w:val="CodeSnippet"/>
                <w:noProof/>
              </w:rPr>
              <w:t xml:space="preserve">      requirements:</w:t>
            </w:r>
          </w:p>
          <w:p w14:paraId="5636D131" w14:textId="77777777" w:rsidR="002D57C4" w:rsidRDefault="002D57C4" w:rsidP="00502E57">
            <w:pPr>
              <w:rPr>
                <w:rStyle w:val="CodeSnippet"/>
                <w:noProof/>
              </w:rPr>
            </w:pPr>
            <w:r>
              <w:rPr>
                <w:rStyle w:val="CodeSnippet"/>
                <w:noProof/>
              </w:rPr>
              <w:t xml:space="preserve">        - host: my_server</w:t>
            </w:r>
          </w:p>
          <w:p w14:paraId="100416ED" w14:textId="77777777" w:rsidR="002D57C4" w:rsidRDefault="002D57C4" w:rsidP="00502E57">
            <w:pPr>
              <w:rPr>
                <w:rStyle w:val="CodeSnippet"/>
                <w:noProof/>
              </w:rPr>
            </w:pPr>
            <w:r>
              <w:rPr>
                <w:rStyle w:val="CodeSnippet"/>
                <w:noProof/>
              </w:rPr>
              <w:t xml:space="preserve">      # Automatically deploy the VM image referenced on the create operation</w:t>
            </w:r>
          </w:p>
          <w:p w14:paraId="07F03893" w14:textId="77777777" w:rsidR="002D57C4" w:rsidRDefault="002D57C4" w:rsidP="00502E57">
            <w:pPr>
              <w:rPr>
                <w:rStyle w:val="CodeSnippet"/>
                <w:noProof/>
              </w:rPr>
            </w:pPr>
            <w:r>
              <w:rPr>
                <w:rStyle w:val="CodeSnippet"/>
                <w:noProof/>
              </w:rPr>
              <w:t xml:space="preserve">      interfaces:</w:t>
            </w:r>
          </w:p>
          <w:p w14:paraId="25B714E7" w14:textId="77777777" w:rsidR="002D57C4" w:rsidRDefault="002D57C4" w:rsidP="00502E57">
            <w:pPr>
              <w:rPr>
                <w:rStyle w:val="CodeSnippet"/>
                <w:noProof/>
              </w:rPr>
            </w:pPr>
            <w:r>
              <w:rPr>
                <w:rStyle w:val="CodeSnippet"/>
                <w:noProof/>
              </w:rPr>
              <w:t xml:space="preserve">        Standard: </w:t>
            </w:r>
          </w:p>
          <w:p w14:paraId="7BA9AFEA" w14:textId="77777777" w:rsidR="002D57C4" w:rsidRDefault="002D57C4" w:rsidP="00502E57">
            <w:pPr>
              <w:rPr>
                <w:rStyle w:val="CodeSnippet"/>
                <w:noProof/>
              </w:rPr>
            </w:pPr>
            <w:r>
              <w:rPr>
                <w:rStyle w:val="CodeSnippet"/>
                <w:noProof/>
              </w:rPr>
              <w:t xml:space="preserve">          create: my_vm_image</w:t>
            </w:r>
          </w:p>
          <w:p w14:paraId="37CEA795" w14:textId="77777777" w:rsidR="002D57C4" w:rsidRDefault="002D57C4" w:rsidP="00502E57">
            <w:pPr>
              <w:rPr>
                <w:rStyle w:val="CodeSnippet"/>
                <w:noProof/>
              </w:rPr>
            </w:pPr>
          </w:p>
          <w:p w14:paraId="0DFFD779" w14:textId="77777777" w:rsidR="002D57C4" w:rsidRDefault="002D57C4" w:rsidP="00502E57">
            <w:pPr>
              <w:rPr>
                <w:rStyle w:val="CodeSnippet"/>
                <w:noProof/>
              </w:rPr>
            </w:pPr>
            <w:r>
              <w:rPr>
                <w:rStyle w:val="CodeSnippet"/>
                <w:noProof/>
              </w:rPr>
              <w:t xml:space="preserve">    # Compute instance with no Operating System guest host</w:t>
            </w:r>
          </w:p>
          <w:p w14:paraId="2AF9F65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526CB9C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01FF464" w14:textId="77777777" w:rsidR="002D57C4" w:rsidRDefault="002D57C4" w:rsidP="00502E57">
            <w:pPr>
              <w:autoSpaceDE w:val="0"/>
              <w:autoSpaceDN w:val="0"/>
              <w:adjustRightInd w:val="0"/>
              <w:rPr>
                <w:rStyle w:val="CodeSnippet"/>
              </w:rPr>
            </w:pPr>
            <w:r>
              <w:rPr>
                <w:rStyle w:val="CodeSnippet"/>
              </w:rPr>
              <w:t xml:space="preserve">      capabilities:</w:t>
            </w:r>
          </w:p>
          <w:p w14:paraId="54EF65C9" w14:textId="77777777" w:rsidR="002D57C4" w:rsidRDefault="002D57C4" w:rsidP="00502E57">
            <w:pPr>
              <w:autoSpaceDE w:val="0"/>
              <w:autoSpaceDN w:val="0"/>
              <w:adjustRightInd w:val="0"/>
              <w:rPr>
                <w:rStyle w:val="CodeSnippet"/>
              </w:rPr>
            </w:pPr>
            <w:r>
              <w:rPr>
                <w:rStyle w:val="CodeSnippet"/>
              </w:rPr>
              <w:t xml:space="preserve">        # Note: no guest OperatingSystem requirements as these are in the image.</w:t>
            </w:r>
          </w:p>
          <w:p w14:paraId="7F20B877" w14:textId="77777777" w:rsidR="002D57C4" w:rsidRDefault="002D57C4" w:rsidP="00502E57">
            <w:pPr>
              <w:autoSpaceDE w:val="0"/>
              <w:autoSpaceDN w:val="0"/>
              <w:adjustRightInd w:val="0"/>
              <w:rPr>
                <w:rStyle w:val="CodeSnippet"/>
              </w:rPr>
            </w:pPr>
            <w:r>
              <w:rPr>
                <w:rStyle w:val="CodeSnippet"/>
              </w:rPr>
              <w:t xml:space="preserve">        host:</w:t>
            </w:r>
          </w:p>
          <w:p w14:paraId="2551B5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AA7FF5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29FC644F"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2A0F627"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04100CA4" w14:textId="77777777" w:rsidR="002D57C4" w:rsidRPr="00FE7EC1" w:rsidRDefault="002D57C4" w:rsidP="00502E57">
            <w:pPr>
              <w:autoSpaceDE w:val="0"/>
              <w:autoSpaceDN w:val="0"/>
              <w:adjustRightInd w:val="0"/>
              <w:rPr>
                <w:rStyle w:val="CodeSnippet"/>
              </w:rPr>
            </w:pPr>
          </w:p>
          <w:p w14:paraId="76C19437"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7B5FFB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2C3B028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6EDC52C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5310DB88" w14:textId="77777777" w:rsidR="002D57C4" w:rsidRDefault="002D57C4" w:rsidP="002D57C4">
      <w:pPr>
        <w:pStyle w:val="Heading4"/>
        <w:numPr>
          <w:ilvl w:val="3"/>
          <w:numId w:val="3"/>
        </w:numPr>
      </w:pPr>
      <w:r>
        <w:lastRenderedPageBreak/>
        <w:t>Notes</w:t>
      </w:r>
    </w:p>
    <w:p w14:paraId="48C2C5F9" w14:textId="77777777" w:rsidR="002D57C4" w:rsidRDefault="002D57C4" w:rsidP="002D57C4">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7331CBED" w14:textId="77777777" w:rsidR="002D57C4" w:rsidRPr="00D017BB" w:rsidRDefault="002D57C4" w:rsidP="002D57C4">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8694792" w14:textId="77777777" w:rsidR="002D57C4" w:rsidRDefault="002D57C4" w:rsidP="002D57C4">
      <w:pPr>
        <w:pStyle w:val="Heading3"/>
        <w:numPr>
          <w:ilvl w:val="2"/>
          <w:numId w:val="3"/>
        </w:numPr>
      </w:pPr>
      <w:r>
        <w:t>Block Storage</w:t>
      </w:r>
      <w:bookmarkEnd w:id="685"/>
      <w:bookmarkEnd w:id="686"/>
      <w:r>
        <w:t xml:space="preserve"> 1: Using the normative AttachesTo Relationship Type</w:t>
      </w:r>
    </w:p>
    <w:p w14:paraId="59EB8B46" w14:textId="77777777" w:rsidR="002D57C4" w:rsidRDefault="002D57C4" w:rsidP="002D57C4">
      <w:pPr>
        <w:pStyle w:val="Heading4"/>
        <w:numPr>
          <w:ilvl w:val="3"/>
          <w:numId w:val="3"/>
        </w:numPr>
      </w:pPr>
      <w:bookmarkStart w:id="688" w:name="_Toc379455165"/>
      <w:r>
        <w:t>Description</w:t>
      </w:r>
      <w:bookmarkEnd w:id="688"/>
    </w:p>
    <w:p w14:paraId="3C4AD119"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1D448FAA" w14:textId="77777777" w:rsidR="002D57C4" w:rsidRPr="00DD5675" w:rsidRDefault="002D57C4" w:rsidP="002D57C4">
      <w:pPr>
        <w:pStyle w:val="Heading4"/>
        <w:numPr>
          <w:ilvl w:val="3"/>
          <w:numId w:val="3"/>
        </w:numPr>
        <w:rPr>
          <w:u w:val="single"/>
        </w:rPr>
      </w:pPr>
      <w:bookmarkStart w:id="689" w:name="_Toc379455166"/>
      <w:r>
        <w:lastRenderedPageBreak/>
        <w:t>Logical Diagram</w:t>
      </w:r>
      <w:bookmarkEnd w:id="689"/>
    </w:p>
    <w:p w14:paraId="6A482F97" w14:textId="77777777" w:rsidR="002D57C4" w:rsidRPr="00AD33FE" w:rsidRDefault="002D57C4" w:rsidP="002D57C4">
      <w:r>
        <w:rPr>
          <w:noProof/>
        </w:rPr>
        <w:drawing>
          <wp:inline distT="0" distB="0" distL="0" distR="0" wp14:anchorId="5575F991" wp14:editId="29F419B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6E56B4F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01A709" w14:textId="77777777" w:rsidTr="00502E57">
        <w:tc>
          <w:tcPr>
            <w:tcW w:w="9576" w:type="dxa"/>
            <w:shd w:val="clear" w:color="auto" w:fill="D9D9D9" w:themeFill="background1" w:themeFillShade="D9"/>
          </w:tcPr>
          <w:p w14:paraId="0F68F393" w14:textId="77777777" w:rsidR="002D57C4" w:rsidRPr="00113B4F" w:rsidRDefault="002D57C4" w:rsidP="00502E57">
            <w:pPr>
              <w:rPr>
                <w:rStyle w:val="CodeSnippet"/>
                <w:noProof/>
              </w:rPr>
            </w:pPr>
            <w:r w:rsidRPr="00113B4F">
              <w:rPr>
                <w:rStyle w:val="CodeSnippet"/>
                <w:noProof/>
              </w:rPr>
              <w:t>tosca_definitions_version: tosca_simple_</w:t>
            </w:r>
            <w:r>
              <w:rPr>
                <w:rStyle w:val="CodeSnippet"/>
                <w:noProof/>
              </w:rPr>
              <w:t>yaml_1_0</w:t>
            </w:r>
          </w:p>
          <w:p w14:paraId="4854F67D" w14:textId="77777777" w:rsidR="002D57C4" w:rsidRPr="00113B4F" w:rsidRDefault="002D57C4" w:rsidP="00502E57">
            <w:pPr>
              <w:rPr>
                <w:rStyle w:val="CodeSnippet"/>
                <w:noProof/>
              </w:rPr>
            </w:pPr>
          </w:p>
          <w:p w14:paraId="7E80FA10" w14:textId="77777777" w:rsidR="002D57C4" w:rsidRDefault="002D57C4" w:rsidP="00502E57">
            <w:pPr>
              <w:rPr>
                <w:rStyle w:val="CodeSnippet"/>
                <w:noProof/>
              </w:rPr>
            </w:pPr>
            <w:r>
              <w:rPr>
                <w:rStyle w:val="CodeSnippet"/>
                <w:noProof/>
              </w:rPr>
              <w:t>description: &gt;</w:t>
            </w:r>
          </w:p>
          <w:p w14:paraId="35064427" w14:textId="77777777" w:rsidR="002D57C4" w:rsidRDefault="002D57C4" w:rsidP="00502E57">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4C716E40" w14:textId="77777777" w:rsidR="002D57C4" w:rsidRPr="00113B4F" w:rsidRDefault="002D57C4" w:rsidP="00502E57">
            <w:pPr>
              <w:rPr>
                <w:rStyle w:val="CodeSnippet"/>
                <w:noProof/>
              </w:rPr>
            </w:pPr>
          </w:p>
          <w:p w14:paraId="369F5E2C" w14:textId="77777777" w:rsidR="002D57C4" w:rsidRPr="00113B4F" w:rsidRDefault="002D57C4" w:rsidP="00502E57">
            <w:pPr>
              <w:rPr>
                <w:rStyle w:val="CodeSnippet"/>
                <w:noProof/>
              </w:rPr>
            </w:pPr>
            <w:r w:rsidRPr="003669F0">
              <w:rPr>
                <w:rStyle w:val="CodeSnippet"/>
                <w:noProof/>
              </w:rPr>
              <w:t>topology_template:</w:t>
            </w:r>
          </w:p>
          <w:p w14:paraId="1AEC9E6B" w14:textId="77777777" w:rsidR="002D57C4" w:rsidRDefault="002D57C4" w:rsidP="00502E57">
            <w:pPr>
              <w:rPr>
                <w:rStyle w:val="CodeSnippet"/>
                <w:noProof/>
              </w:rPr>
            </w:pPr>
          </w:p>
          <w:p w14:paraId="02863FF3" w14:textId="77777777" w:rsidR="002D57C4" w:rsidRPr="00113B4F" w:rsidRDefault="002D57C4" w:rsidP="00502E57">
            <w:pPr>
              <w:rPr>
                <w:rStyle w:val="CodeSnippet"/>
                <w:noProof/>
              </w:rPr>
            </w:pPr>
            <w:r>
              <w:rPr>
                <w:rStyle w:val="CodeSnippet"/>
                <w:noProof/>
              </w:rPr>
              <w:t xml:space="preserve">  </w:t>
            </w:r>
            <w:r w:rsidRPr="00113B4F">
              <w:rPr>
                <w:rStyle w:val="CodeSnippet"/>
                <w:noProof/>
              </w:rPr>
              <w:t>inputs:</w:t>
            </w:r>
          </w:p>
          <w:p w14:paraId="734FEEEB" w14:textId="77777777" w:rsidR="002D57C4" w:rsidRPr="00113B4F" w:rsidRDefault="002D57C4" w:rsidP="00502E57">
            <w:pPr>
              <w:rPr>
                <w:rStyle w:val="CodeSnippet"/>
                <w:noProof/>
              </w:rPr>
            </w:pPr>
            <w:r>
              <w:rPr>
                <w:rStyle w:val="CodeSnippet"/>
                <w:noProof/>
              </w:rPr>
              <w:t xml:space="preserve">    </w:t>
            </w:r>
            <w:r w:rsidRPr="00113B4F">
              <w:rPr>
                <w:rStyle w:val="CodeSnippet"/>
                <w:noProof/>
              </w:rPr>
              <w:t>cpus:</w:t>
            </w:r>
          </w:p>
          <w:p w14:paraId="5C8D9C91" w14:textId="77777777" w:rsidR="002D57C4" w:rsidRPr="00113B4F" w:rsidRDefault="002D57C4" w:rsidP="00502E57">
            <w:pPr>
              <w:rPr>
                <w:rStyle w:val="CodeSnippet"/>
                <w:noProof/>
              </w:rPr>
            </w:pPr>
            <w:r>
              <w:rPr>
                <w:rStyle w:val="CodeSnippet"/>
                <w:noProof/>
              </w:rPr>
              <w:t xml:space="preserve">      </w:t>
            </w:r>
            <w:r w:rsidRPr="00113B4F">
              <w:rPr>
                <w:rStyle w:val="CodeSnippet"/>
                <w:noProof/>
              </w:rPr>
              <w:t>type: integer</w:t>
            </w:r>
          </w:p>
          <w:p w14:paraId="3FBC4682"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34E9CF48"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08C1BFC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0BE6AE67"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storage_size:</w:t>
            </w:r>
          </w:p>
          <w:p w14:paraId="2BBD63FC"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1BB187BA"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04B0A17F" w14:textId="77777777" w:rsidR="002D57C4" w:rsidRDefault="002D57C4" w:rsidP="00502E57">
            <w:pPr>
              <w:rPr>
                <w:rStyle w:val="CodeSnippet"/>
                <w:noProof/>
              </w:rPr>
            </w:pPr>
            <w:r>
              <w:rPr>
                <w:rStyle w:val="CodeSnippet"/>
                <w:noProof/>
              </w:rPr>
              <w:t xml:space="preserve">      default: 1 GB</w:t>
            </w:r>
          </w:p>
          <w:p w14:paraId="07303E1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0CA874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4B41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82DD7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3771B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B72BE8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type: string</w:t>
            </w:r>
          </w:p>
          <w:p w14:paraId="2C03EADB"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2D5594D3" w14:textId="77777777" w:rsidR="002D57C4" w:rsidRDefault="002D57C4" w:rsidP="00502E57">
            <w:pPr>
              <w:rPr>
                <w:rStyle w:val="CodeSnippet"/>
                <w:noProof/>
              </w:rPr>
            </w:pPr>
          </w:p>
          <w:p w14:paraId="473B1E25" w14:textId="77777777" w:rsidR="002D57C4" w:rsidRDefault="002D57C4" w:rsidP="00502E57">
            <w:pPr>
              <w:rPr>
                <w:rStyle w:val="CodeSnippet"/>
                <w:noProof/>
              </w:rPr>
            </w:pPr>
            <w:r>
              <w:rPr>
                <w:rStyle w:val="CodeSnippet"/>
                <w:noProof/>
              </w:rPr>
              <w:lastRenderedPageBreak/>
              <w:t xml:space="preserve">  </w:t>
            </w:r>
            <w:r w:rsidRPr="00113B4F">
              <w:rPr>
                <w:rStyle w:val="CodeSnippet"/>
                <w:noProof/>
              </w:rPr>
              <w:t>node_templates:</w:t>
            </w:r>
          </w:p>
          <w:p w14:paraId="420053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219C8C16"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DB6F7F2" w14:textId="77777777" w:rsidR="002D57C4" w:rsidRDefault="002D57C4" w:rsidP="00502E57">
            <w:pPr>
              <w:rPr>
                <w:rStyle w:val="CodeSnippet"/>
              </w:rPr>
            </w:pPr>
            <w:r>
              <w:rPr>
                <w:rStyle w:val="CodeSnippet"/>
              </w:rPr>
              <w:t xml:space="preserve">      capabilities:</w:t>
            </w:r>
          </w:p>
          <w:p w14:paraId="3F52AB1F" w14:textId="77777777" w:rsidR="002D57C4" w:rsidRDefault="002D57C4" w:rsidP="00502E57">
            <w:pPr>
              <w:rPr>
                <w:rStyle w:val="CodeSnippet"/>
              </w:rPr>
            </w:pPr>
            <w:r>
              <w:rPr>
                <w:rStyle w:val="CodeSnippet"/>
              </w:rPr>
              <w:t xml:space="preserve">        host:</w:t>
            </w:r>
          </w:p>
          <w:p w14:paraId="617BA48B"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F6451FE"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26AA73E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742C938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6D2531A8" w14:textId="77777777" w:rsidR="002D57C4" w:rsidRDefault="002D57C4" w:rsidP="00502E57">
            <w:pPr>
              <w:rPr>
                <w:rStyle w:val="CodeSnippet"/>
              </w:rPr>
            </w:pPr>
            <w:r>
              <w:rPr>
                <w:rStyle w:val="CodeSnippet"/>
              </w:rPr>
              <w:t xml:space="preserve">        os:</w:t>
            </w:r>
          </w:p>
          <w:p w14:paraId="46EEE51B" w14:textId="77777777" w:rsidR="002D57C4" w:rsidRPr="006824F5" w:rsidRDefault="002D57C4" w:rsidP="00502E57">
            <w:pPr>
              <w:rPr>
                <w:rStyle w:val="CodeSnippet"/>
              </w:rPr>
            </w:pPr>
            <w:r>
              <w:rPr>
                <w:rStyle w:val="CodeSnippet"/>
              </w:rPr>
              <w:t xml:space="preserve">          properties:</w:t>
            </w:r>
          </w:p>
          <w:p w14:paraId="55D8060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B6B8C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8010F7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BBBCF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F20D24E" w14:textId="77777777" w:rsidR="002D57C4" w:rsidRPr="00113B4F" w:rsidRDefault="002D57C4" w:rsidP="00502E57">
            <w:pPr>
              <w:rPr>
                <w:rStyle w:val="CodeSnippet"/>
                <w:noProof/>
              </w:rPr>
            </w:pPr>
            <w:r>
              <w:rPr>
                <w:rStyle w:val="CodeSnippet"/>
                <w:noProof/>
              </w:rPr>
              <w:t xml:space="preserve">      </w:t>
            </w:r>
            <w:r w:rsidRPr="00113B4F">
              <w:rPr>
                <w:rStyle w:val="CodeSnippet"/>
                <w:noProof/>
              </w:rPr>
              <w:t>requirements:</w:t>
            </w:r>
          </w:p>
          <w:p w14:paraId="4930CF87"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965C09" w14:textId="77777777" w:rsidR="002D57C4" w:rsidRDefault="002D57C4" w:rsidP="00502E57">
            <w:pPr>
              <w:rPr>
                <w:rStyle w:val="CodeSnippet"/>
                <w:noProof/>
              </w:rPr>
            </w:pPr>
            <w:r>
              <w:rPr>
                <w:rStyle w:val="CodeSnippet"/>
                <w:noProof/>
              </w:rPr>
              <w:t xml:space="preserve">            node: my_</w:t>
            </w:r>
            <w:r w:rsidRPr="00113B4F">
              <w:rPr>
                <w:rStyle w:val="CodeSnippet"/>
                <w:noProof/>
              </w:rPr>
              <w:t>storage</w:t>
            </w:r>
          </w:p>
          <w:p w14:paraId="5355B7FC" w14:textId="77777777" w:rsidR="002D57C4" w:rsidRDefault="002D57C4" w:rsidP="00502E57">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A801BFC"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FBE596E"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0479A45C" w14:textId="77777777" w:rsidR="002D57C4" w:rsidRDefault="002D57C4" w:rsidP="00502E57">
            <w:pPr>
              <w:rPr>
                <w:rStyle w:val="CodeSnippet"/>
                <w:noProof/>
              </w:rPr>
            </w:pPr>
            <w:r>
              <w:rPr>
                <w:rStyle w:val="CodeSnippet"/>
                <w:noProof/>
              </w:rPr>
              <w:t xml:space="preserve">                location: { get_input: storage_location }</w:t>
            </w:r>
          </w:p>
          <w:p w14:paraId="49A31744" w14:textId="77777777" w:rsidR="002D57C4" w:rsidRDefault="002D57C4" w:rsidP="00502E57">
            <w:pPr>
              <w:rPr>
                <w:rStyle w:val="CodeSnippet"/>
                <w:noProof/>
              </w:rPr>
            </w:pPr>
          </w:p>
          <w:p w14:paraId="10C06E3D"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4151C82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7978E153" w14:textId="77777777" w:rsidR="002D57C4" w:rsidRPr="00113B4F" w:rsidRDefault="002D57C4" w:rsidP="00502E57">
            <w:pPr>
              <w:rPr>
                <w:rStyle w:val="CodeSnippet"/>
                <w:noProof/>
              </w:rPr>
            </w:pPr>
            <w:r>
              <w:rPr>
                <w:rStyle w:val="CodeSnippet"/>
                <w:noProof/>
              </w:rPr>
              <w:t xml:space="preserve">      </w:t>
            </w:r>
            <w:r w:rsidRPr="00113B4F">
              <w:rPr>
                <w:rStyle w:val="CodeSnippet"/>
                <w:noProof/>
              </w:rPr>
              <w:t>properties:</w:t>
            </w:r>
          </w:p>
          <w:p w14:paraId="2D6926D6" w14:textId="77777777" w:rsidR="002D57C4" w:rsidRDefault="002D57C4" w:rsidP="00502E57">
            <w:pPr>
              <w:rPr>
                <w:rStyle w:val="CodeSnippet"/>
                <w:noProof/>
              </w:rPr>
            </w:pPr>
            <w:r>
              <w:rPr>
                <w:rStyle w:val="CodeSnippet"/>
                <w:noProof/>
              </w:rPr>
              <w:t xml:space="preserve">        </w:t>
            </w:r>
            <w:r w:rsidRPr="00113B4F">
              <w:rPr>
                <w:rStyle w:val="CodeSnippet"/>
                <w:noProof/>
              </w:rPr>
              <w:t>size: { get_input: storage_size }</w:t>
            </w:r>
          </w:p>
          <w:p w14:paraId="3603B8FC" w14:textId="77777777" w:rsidR="002D57C4" w:rsidRPr="00574D39" w:rsidRDefault="002D57C4" w:rsidP="00502E57">
            <w:pPr>
              <w:rPr>
                <w:rStyle w:val="CodeSnippet"/>
              </w:rPr>
            </w:pPr>
            <w:r w:rsidRPr="00574D39">
              <w:rPr>
                <w:rStyle w:val="CodeSnippet"/>
              </w:rPr>
              <w:t xml:space="preserve">        snapshot_id: { get_input: storage_snapshot_id }</w:t>
            </w:r>
          </w:p>
          <w:p w14:paraId="47DC5BD6" w14:textId="77777777" w:rsidR="002D57C4" w:rsidRDefault="002D57C4" w:rsidP="00502E57">
            <w:pPr>
              <w:rPr>
                <w:rStyle w:val="CodeSnippet"/>
                <w:noProof/>
              </w:rPr>
            </w:pPr>
          </w:p>
          <w:p w14:paraId="6BBBF4BC" w14:textId="77777777" w:rsidR="002D57C4" w:rsidRPr="00113B4F" w:rsidRDefault="002D57C4" w:rsidP="00502E57">
            <w:pPr>
              <w:rPr>
                <w:rStyle w:val="CodeSnippet"/>
                <w:noProof/>
              </w:rPr>
            </w:pPr>
            <w:r>
              <w:rPr>
                <w:rStyle w:val="CodeSnippet"/>
                <w:noProof/>
              </w:rPr>
              <w:t xml:space="preserve">  </w:t>
            </w:r>
            <w:r w:rsidRPr="00113B4F">
              <w:rPr>
                <w:rStyle w:val="CodeSnippet"/>
                <w:noProof/>
              </w:rPr>
              <w:t>outputs:</w:t>
            </w:r>
          </w:p>
          <w:p w14:paraId="24A8C1E4" w14:textId="77777777" w:rsidR="002D57C4" w:rsidRPr="00113B4F" w:rsidRDefault="002D57C4" w:rsidP="00502E57">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7923096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502C18B2"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46BC36B6"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3D8BB9FC"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346AD888"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1471BEA4" w14:textId="77777777" w:rsidR="002D57C4" w:rsidRDefault="002D57C4" w:rsidP="002D57C4">
      <w:pPr>
        <w:pStyle w:val="Heading3"/>
        <w:numPr>
          <w:ilvl w:val="2"/>
          <w:numId w:val="3"/>
        </w:numPr>
      </w:pPr>
      <w:bookmarkStart w:id="690" w:name="USE_CASE_BLOCKSTORAGE_2"/>
      <w:r>
        <w:lastRenderedPageBreak/>
        <w:t>Block Storage</w:t>
      </w:r>
      <w:bookmarkEnd w:id="690"/>
      <w:r>
        <w:t xml:space="preserve"> 2: Using a custom AttachesTo Relationship Type</w:t>
      </w:r>
    </w:p>
    <w:p w14:paraId="6AAB6029" w14:textId="77777777" w:rsidR="002D57C4" w:rsidRDefault="002D57C4" w:rsidP="002D57C4">
      <w:pPr>
        <w:pStyle w:val="Heading4"/>
        <w:numPr>
          <w:ilvl w:val="3"/>
          <w:numId w:val="3"/>
        </w:numPr>
      </w:pPr>
      <w:r>
        <w:t>Description</w:t>
      </w:r>
    </w:p>
    <w:p w14:paraId="4B94F9C8"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2D3F5549" w14:textId="77777777" w:rsidR="002D57C4" w:rsidRPr="00DD5675" w:rsidRDefault="002D57C4" w:rsidP="002D57C4">
      <w:pPr>
        <w:pStyle w:val="Heading4"/>
        <w:numPr>
          <w:ilvl w:val="3"/>
          <w:numId w:val="3"/>
        </w:numPr>
        <w:rPr>
          <w:u w:val="single"/>
        </w:rPr>
      </w:pPr>
      <w:r>
        <w:lastRenderedPageBreak/>
        <w:t>Logical Diagram</w:t>
      </w:r>
    </w:p>
    <w:p w14:paraId="71B78D03" w14:textId="77777777" w:rsidR="002D57C4" w:rsidRPr="00AD33FE" w:rsidRDefault="002D57C4" w:rsidP="002D57C4">
      <w:r>
        <w:rPr>
          <w:noProof/>
        </w:rPr>
        <w:drawing>
          <wp:inline distT="0" distB="0" distL="0" distR="0" wp14:anchorId="148AC2B2" wp14:editId="2A5BD1E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3">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9A98E79" w14:textId="77777777" w:rsidR="002D57C4" w:rsidRPr="00C86EBB" w:rsidRDefault="002D57C4" w:rsidP="002D57C4">
      <w:pPr>
        <w:pStyle w:val="Heading4"/>
        <w:numPr>
          <w:ilvl w:val="3"/>
          <w:numId w:val="3"/>
        </w:numPr>
      </w:pPr>
      <w:r>
        <w:t>Sample YAML</w:t>
      </w:r>
    </w:p>
    <w:p w14:paraId="68CB7E76"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365AC" w14:paraId="7965D698" w14:textId="77777777" w:rsidTr="00502E57">
        <w:tc>
          <w:tcPr>
            <w:tcW w:w="9576" w:type="dxa"/>
            <w:shd w:val="clear" w:color="auto" w:fill="D9D9D9" w:themeFill="background1" w:themeFillShade="D9"/>
          </w:tcPr>
          <w:p w14:paraId="61BF7225" w14:textId="77777777" w:rsidR="002D57C4" w:rsidRPr="00D365AC" w:rsidRDefault="002D57C4" w:rsidP="00502E57">
            <w:pPr>
              <w:rPr>
                <w:rStyle w:val="CodeSnippet"/>
                <w:noProof/>
              </w:rPr>
            </w:pPr>
            <w:r w:rsidRPr="00D365AC">
              <w:rPr>
                <w:rStyle w:val="CodeSnippet"/>
                <w:noProof/>
              </w:rPr>
              <w:t>tosca_definitions_version: tosca_simple_</w:t>
            </w:r>
            <w:r>
              <w:rPr>
                <w:rStyle w:val="CodeSnippet"/>
                <w:noProof/>
              </w:rPr>
              <w:t>yaml_1_0</w:t>
            </w:r>
          </w:p>
          <w:p w14:paraId="088AEA42" w14:textId="77777777" w:rsidR="002D57C4" w:rsidRPr="00D365AC" w:rsidRDefault="002D57C4" w:rsidP="00502E57">
            <w:pPr>
              <w:rPr>
                <w:rStyle w:val="CodeSnippet"/>
                <w:noProof/>
              </w:rPr>
            </w:pPr>
          </w:p>
          <w:p w14:paraId="5449A045" w14:textId="77777777" w:rsidR="002D57C4" w:rsidRPr="00D365AC" w:rsidRDefault="002D57C4" w:rsidP="00502E57">
            <w:pPr>
              <w:rPr>
                <w:rStyle w:val="CodeSnippet"/>
                <w:noProof/>
              </w:rPr>
            </w:pPr>
            <w:r w:rsidRPr="00D365AC">
              <w:rPr>
                <w:rStyle w:val="CodeSnippet"/>
                <w:noProof/>
              </w:rPr>
              <w:t>description: &gt;</w:t>
            </w:r>
          </w:p>
          <w:p w14:paraId="27965D0C" w14:textId="77777777" w:rsidR="002D57C4" w:rsidRDefault="002D57C4" w:rsidP="00502E57">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4E7C5100" w14:textId="77777777" w:rsidR="002D57C4" w:rsidRDefault="002D57C4" w:rsidP="00502E57">
            <w:pPr>
              <w:rPr>
                <w:rStyle w:val="CodeSnippet"/>
                <w:noProof/>
              </w:rPr>
            </w:pPr>
          </w:p>
          <w:p w14:paraId="123C5D52" w14:textId="77777777" w:rsidR="002D57C4" w:rsidRPr="0064443D" w:rsidRDefault="002D57C4" w:rsidP="00502E57">
            <w:pPr>
              <w:rPr>
                <w:rStyle w:val="CodeSnippet"/>
                <w:noProof/>
              </w:rPr>
            </w:pPr>
            <w:r w:rsidRPr="0064443D">
              <w:rPr>
                <w:rStyle w:val="CodeSnippet"/>
                <w:noProof/>
              </w:rPr>
              <w:t>relationship_types:</w:t>
            </w:r>
          </w:p>
          <w:p w14:paraId="30D4D0FB"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6F61FDE1" w14:textId="77777777" w:rsidR="002D57C4" w:rsidRPr="0064443D" w:rsidRDefault="002D57C4" w:rsidP="00502E57">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D5592A2" w14:textId="77777777" w:rsidR="002D57C4" w:rsidRDefault="002D57C4" w:rsidP="00502E57">
            <w:pPr>
              <w:rPr>
                <w:rStyle w:val="CodeSnippet"/>
                <w:noProof/>
              </w:rPr>
            </w:pPr>
          </w:p>
          <w:p w14:paraId="76E707EC" w14:textId="77777777" w:rsidR="002D57C4" w:rsidRPr="00D365AC" w:rsidRDefault="002D57C4" w:rsidP="00502E57">
            <w:pPr>
              <w:rPr>
                <w:rStyle w:val="CodeSnippet"/>
                <w:noProof/>
              </w:rPr>
            </w:pPr>
            <w:r w:rsidRPr="00017A3C">
              <w:rPr>
                <w:rStyle w:val="CodeSnippet"/>
                <w:noProof/>
              </w:rPr>
              <w:t>topology_template:</w:t>
            </w:r>
          </w:p>
          <w:p w14:paraId="1827D5FC" w14:textId="77777777" w:rsidR="002D57C4" w:rsidRPr="00D365AC" w:rsidRDefault="002D57C4" w:rsidP="00502E57">
            <w:pPr>
              <w:rPr>
                <w:rStyle w:val="CodeSnippet"/>
                <w:noProof/>
              </w:rPr>
            </w:pPr>
            <w:r>
              <w:rPr>
                <w:rStyle w:val="CodeSnippet"/>
                <w:noProof/>
              </w:rPr>
              <w:t xml:space="preserve">  </w:t>
            </w:r>
            <w:r w:rsidRPr="00D365AC">
              <w:rPr>
                <w:rStyle w:val="CodeSnippet"/>
                <w:noProof/>
              </w:rPr>
              <w:t>inputs:</w:t>
            </w:r>
          </w:p>
          <w:p w14:paraId="4B48D1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43A2BAB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54E1D8C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7745D2A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4CB06A9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26F6667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55C6D3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47B56C3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16069963"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16371F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5BAEA5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6172FB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28E9D6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43A5AE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0DBE36DF" w14:textId="77777777" w:rsidR="002D57C4" w:rsidRPr="00D365AC" w:rsidRDefault="002D57C4" w:rsidP="00502E57">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554BD284"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58D7F30F" w14:textId="77777777" w:rsidR="002D57C4" w:rsidRPr="00D365AC" w:rsidRDefault="002D57C4" w:rsidP="00502E57">
            <w:pPr>
              <w:rPr>
                <w:rStyle w:val="CodeSnippet"/>
                <w:noProof/>
              </w:rPr>
            </w:pPr>
          </w:p>
          <w:p w14:paraId="6F946FDF" w14:textId="77777777" w:rsidR="002D57C4" w:rsidRPr="00D365AC" w:rsidRDefault="002D57C4" w:rsidP="00502E57">
            <w:pPr>
              <w:rPr>
                <w:rStyle w:val="CodeSnippet"/>
                <w:noProof/>
              </w:rPr>
            </w:pPr>
            <w:r>
              <w:rPr>
                <w:rStyle w:val="CodeSnippet"/>
                <w:noProof/>
              </w:rPr>
              <w:t xml:space="preserve">  </w:t>
            </w:r>
            <w:r w:rsidRPr="00D365AC">
              <w:rPr>
                <w:rStyle w:val="CodeSnippet"/>
                <w:noProof/>
              </w:rPr>
              <w:t>node_templates:</w:t>
            </w:r>
          </w:p>
          <w:p w14:paraId="2C94ADA8"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5ED6D262"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7251D6F6" w14:textId="77777777" w:rsidR="002D57C4" w:rsidRDefault="002D57C4" w:rsidP="00502E57">
            <w:pPr>
              <w:rPr>
                <w:rStyle w:val="CodeSnippet"/>
              </w:rPr>
            </w:pPr>
            <w:r>
              <w:rPr>
                <w:rStyle w:val="CodeSnippet"/>
              </w:rPr>
              <w:t xml:space="preserve">      capabilities:</w:t>
            </w:r>
          </w:p>
          <w:p w14:paraId="48B081A5" w14:textId="77777777" w:rsidR="002D57C4" w:rsidRDefault="002D57C4" w:rsidP="00502E57">
            <w:pPr>
              <w:rPr>
                <w:rStyle w:val="CodeSnippet"/>
              </w:rPr>
            </w:pPr>
            <w:r>
              <w:rPr>
                <w:rStyle w:val="CodeSnippet"/>
              </w:rPr>
              <w:t xml:space="preserve">        host:</w:t>
            </w:r>
          </w:p>
          <w:p w14:paraId="366A6E89" w14:textId="77777777" w:rsidR="002D57C4" w:rsidRPr="009B7C09" w:rsidRDefault="002D57C4" w:rsidP="00502E57">
            <w:pPr>
              <w:rPr>
                <w:rStyle w:val="CodeSnippet"/>
              </w:rPr>
            </w:pPr>
            <w:r>
              <w:rPr>
                <w:rStyle w:val="CodeSnippet"/>
              </w:rPr>
              <w:t xml:space="preserve">    </w:t>
            </w:r>
            <w:r w:rsidRPr="009B7C09">
              <w:rPr>
                <w:rStyle w:val="CodeSnippet"/>
              </w:rPr>
              <w:t xml:space="preserve">      properties:</w:t>
            </w:r>
          </w:p>
          <w:p w14:paraId="2C1F3E36" w14:textId="77777777" w:rsidR="002D57C4" w:rsidRPr="009B7C09"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5A2592F" w14:textId="77777777" w:rsidR="002D57C4" w:rsidRPr="009B7C09" w:rsidRDefault="002D57C4" w:rsidP="00502E57">
            <w:pPr>
              <w:rPr>
                <w:rStyle w:val="CodeSnippet"/>
              </w:rPr>
            </w:pPr>
            <w:r>
              <w:rPr>
                <w:rStyle w:val="CodeSnippet"/>
              </w:rPr>
              <w:t xml:space="preserve">    </w:t>
            </w:r>
            <w:r w:rsidRPr="009B7C09">
              <w:rPr>
                <w:rStyle w:val="CodeSnippet"/>
              </w:rPr>
              <w:t xml:space="preserve">        num_cpus: { get_input: cpus }</w:t>
            </w:r>
          </w:p>
          <w:p w14:paraId="0044496D" w14:textId="77777777" w:rsidR="002D57C4"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56C19CE8" w14:textId="77777777" w:rsidR="002D57C4" w:rsidRDefault="002D57C4" w:rsidP="00502E57">
            <w:pPr>
              <w:rPr>
                <w:rStyle w:val="CodeSnippet"/>
              </w:rPr>
            </w:pPr>
            <w:r>
              <w:rPr>
                <w:rStyle w:val="CodeSnippet"/>
              </w:rPr>
              <w:t xml:space="preserve">        os:</w:t>
            </w:r>
          </w:p>
          <w:p w14:paraId="5CAD66F8" w14:textId="77777777" w:rsidR="002D57C4" w:rsidRPr="006824F5" w:rsidRDefault="002D57C4" w:rsidP="00502E57">
            <w:pPr>
              <w:rPr>
                <w:rStyle w:val="CodeSnippet"/>
              </w:rPr>
            </w:pPr>
            <w:r>
              <w:rPr>
                <w:rStyle w:val="CodeSnippet"/>
              </w:rPr>
              <w:t xml:space="preserve">          properties:</w:t>
            </w:r>
          </w:p>
          <w:p w14:paraId="03541589"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BCAC94A"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3D98EF48"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F206E01" w14:textId="77777777" w:rsidR="002D57C4" w:rsidRPr="00D365AC"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0A28F5D5" w14:textId="77777777" w:rsidR="002D57C4" w:rsidRPr="00D365AC" w:rsidRDefault="002D57C4" w:rsidP="00502E57">
            <w:pPr>
              <w:rPr>
                <w:rStyle w:val="CodeSnippet"/>
                <w:noProof/>
              </w:rPr>
            </w:pPr>
            <w:r>
              <w:rPr>
                <w:rStyle w:val="CodeSnippet"/>
                <w:noProof/>
              </w:rPr>
              <w:t xml:space="preserve">      </w:t>
            </w:r>
            <w:r w:rsidRPr="00D365AC">
              <w:rPr>
                <w:rStyle w:val="CodeSnippet"/>
                <w:noProof/>
              </w:rPr>
              <w:t>requirements:</w:t>
            </w:r>
          </w:p>
          <w:p w14:paraId="606B9B35"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1B2E2E40" w14:textId="77777777" w:rsidR="002D57C4" w:rsidRDefault="002D57C4" w:rsidP="00502E57">
            <w:pPr>
              <w:rPr>
                <w:rStyle w:val="CodeSnippet"/>
                <w:noProof/>
              </w:rPr>
            </w:pPr>
            <w:r>
              <w:rPr>
                <w:rStyle w:val="CodeSnippet"/>
                <w:noProof/>
              </w:rPr>
              <w:t xml:space="preserve">            node: my_</w:t>
            </w:r>
            <w:r w:rsidRPr="00D365AC">
              <w:rPr>
                <w:rStyle w:val="CodeSnippet"/>
                <w:noProof/>
              </w:rPr>
              <w:t>storage</w:t>
            </w:r>
          </w:p>
          <w:p w14:paraId="55B1199A" w14:textId="77777777" w:rsidR="002D57C4" w:rsidRPr="00D365AC" w:rsidRDefault="002D57C4" w:rsidP="00502E57">
            <w:pPr>
              <w:rPr>
                <w:rStyle w:val="CodeSnippet"/>
                <w:noProof/>
              </w:rPr>
            </w:pPr>
            <w:r>
              <w:rPr>
                <w:rStyle w:val="CodeSnippet"/>
                <w:noProof/>
              </w:rPr>
              <w:t xml:space="preserve">            # Declare custom AttachesTo type using the ‘relationship’ keyword</w:t>
            </w:r>
          </w:p>
          <w:p w14:paraId="0630064F"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B6EC49C" w14:textId="77777777" w:rsidR="002D57C4" w:rsidRPr="00D365AC" w:rsidRDefault="002D57C4" w:rsidP="00502E57">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6379928D" w14:textId="77777777" w:rsidR="002D57C4" w:rsidRPr="00EC52B1" w:rsidRDefault="002D57C4" w:rsidP="00502E57">
            <w:pPr>
              <w:rPr>
                <w:rStyle w:val="CodeSnippet"/>
                <w:noProof/>
              </w:rPr>
            </w:pPr>
            <w:r w:rsidRPr="00EC52B1">
              <w:rPr>
                <w:rStyle w:val="CodeSnippet"/>
                <w:noProof/>
              </w:rPr>
              <w:t xml:space="preserve">              properties: </w:t>
            </w:r>
          </w:p>
          <w:p w14:paraId="49F80B0E" w14:textId="77777777" w:rsidR="002D57C4" w:rsidRPr="00D365AC" w:rsidRDefault="002D57C4" w:rsidP="00502E57">
            <w:pPr>
              <w:rPr>
                <w:rStyle w:val="CodeSnippet"/>
                <w:noProof/>
              </w:rPr>
            </w:pPr>
            <w:r w:rsidRPr="00EC52B1">
              <w:rPr>
                <w:rStyle w:val="CodeSnippet"/>
                <w:noProof/>
              </w:rPr>
              <w:t xml:space="preserve">                location: { get_input: storage_location }</w:t>
            </w:r>
          </w:p>
          <w:p w14:paraId="4BCCFE23" w14:textId="77777777" w:rsidR="002D57C4" w:rsidRPr="00D365AC" w:rsidRDefault="002D57C4" w:rsidP="00502E57">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123E6DB1"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0002E523"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A1D2E49"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1C854D56" w14:textId="77777777" w:rsidR="002D57C4" w:rsidRPr="00574D39" w:rsidRDefault="002D57C4" w:rsidP="00502E57">
            <w:pPr>
              <w:rPr>
                <w:rStyle w:val="CodeSnippet"/>
              </w:rPr>
            </w:pPr>
            <w:r w:rsidRPr="00574D39">
              <w:rPr>
                <w:rStyle w:val="CodeSnippet"/>
              </w:rPr>
              <w:t xml:space="preserve">        snapshot_id: { get_input: storage_snapshot_id }</w:t>
            </w:r>
          </w:p>
          <w:p w14:paraId="40F4A100" w14:textId="77777777" w:rsidR="002D57C4" w:rsidRPr="00D365AC" w:rsidRDefault="002D57C4" w:rsidP="00502E57">
            <w:pPr>
              <w:rPr>
                <w:rStyle w:val="CodeSnippet"/>
                <w:noProof/>
              </w:rPr>
            </w:pPr>
          </w:p>
          <w:p w14:paraId="03D145AF" w14:textId="77777777" w:rsidR="002D57C4" w:rsidRPr="00D365AC" w:rsidRDefault="002D57C4" w:rsidP="00502E57">
            <w:pPr>
              <w:rPr>
                <w:rStyle w:val="CodeSnippet"/>
                <w:noProof/>
              </w:rPr>
            </w:pPr>
            <w:r>
              <w:rPr>
                <w:rStyle w:val="CodeSnippet"/>
                <w:noProof/>
              </w:rPr>
              <w:t xml:space="preserve">  </w:t>
            </w:r>
            <w:r w:rsidRPr="00D365AC">
              <w:rPr>
                <w:rStyle w:val="CodeSnippet"/>
                <w:noProof/>
              </w:rPr>
              <w:t>outputs:</w:t>
            </w:r>
          </w:p>
          <w:p w14:paraId="0E6B056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3ABABDB9"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290D275E"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8AC0DB9"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7B976478"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79F64FF1" w14:textId="77777777" w:rsidR="002D57C4" w:rsidRPr="00D365AC"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52E683C6" w14:textId="77777777" w:rsidR="002D57C4" w:rsidRDefault="002D57C4" w:rsidP="002D57C4">
      <w:pPr>
        <w:pStyle w:val="Heading3"/>
        <w:numPr>
          <w:ilvl w:val="2"/>
          <w:numId w:val="3"/>
        </w:numPr>
      </w:pPr>
      <w:bookmarkStart w:id="691" w:name="USE_CASE_BLOCKSTORAGE_3"/>
      <w:r>
        <w:lastRenderedPageBreak/>
        <w:t>Block Storage</w:t>
      </w:r>
      <w:bookmarkEnd w:id="691"/>
      <w:r>
        <w:t xml:space="preserve"> 3: Using a Relationship Template of type AttachesTo</w:t>
      </w:r>
    </w:p>
    <w:p w14:paraId="705A14D3" w14:textId="77777777" w:rsidR="002D57C4" w:rsidRDefault="002D57C4" w:rsidP="002D57C4">
      <w:pPr>
        <w:pStyle w:val="Heading4"/>
        <w:numPr>
          <w:ilvl w:val="3"/>
          <w:numId w:val="3"/>
        </w:numPr>
      </w:pPr>
      <w:r>
        <w:t>Description</w:t>
      </w:r>
    </w:p>
    <w:p w14:paraId="4ADDD0F2" w14:textId="77777777" w:rsidR="002D57C4" w:rsidRPr="008369B8" w:rsidRDefault="002D57C4" w:rsidP="002D57C4">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3AA5BC24" w14:textId="77777777" w:rsidR="002D57C4" w:rsidRPr="00DD5675" w:rsidRDefault="002D57C4" w:rsidP="002D57C4">
      <w:pPr>
        <w:pStyle w:val="Heading4"/>
        <w:numPr>
          <w:ilvl w:val="3"/>
          <w:numId w:val="3"/>
        </w:numPr>
        <w:rPr>
          <w:u w:val="single"/>
        </w:rPr>
      </w:pPr>
      <w:r>
        <w:t>Logical Diagram</w:t>
      </w:r>
    </w:p>
    <w:p w14:paraId="032F7DF5" w14:textId="77777777" w:rsidR="002D57C4" w:rsidRPr="00AD33FE" w:rsidRDefault="002D57C4" w:rsidP="002D57C4">
      <w:r>
        <w:rPr>
          <w:noProof/>
        </w:rPr>
        <w:drawing>
          <wp:inline distT="0" distB="0" distL="0" distR="0" wp14:anchorId="1F9036FA" wp14:editId="7A99E72A">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4">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FFFE16A" w14:textId="77777777" w:rsidR="002D57C4" w:rsidRPr="00C86EBB" w:rsidRDefault="002D57C4" w:rsidP="002D57C4">
      <w:pPr>
        <w:pStyle w:val="Heading4"/>
        <w:numPr>
          <w:ilvl w:val="3"/>
          <w:numId w:val="3"/>
        </w:numPr>
      </w:pPr>
      <w:r>
        <w:t>Sample YAML</w:t>
      </w:r>
    </w:p>
    <w:p w14:paraId="26778F4E"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D7852" w14:paraId="213B0883" w14:textId="77777777" w:rsidTr="00502E57">
        <w:tc>
          <w:tcPr>
            <w:tcW w:w="9576" w:type="dxa"/>
            <w:shd w:val="clear" w:color="auto" w:fill="D9D9D9" w:themeFill="background1" w:themeFillShade="D9"/>
          </w:tcPr>
          <w:p w14:paraId="53C16E1D" w14:textId="77777777" w:rsidR="002D57C4" w:rsidRPr="00DD7852" w:rsidRDefault="002D57C4" w:rsidP="00502E57">
            <w:pPr>
              <w:rPr>
                <w:rStyle w:val="CodeSnippet"/>
                <w:noProof/>
              </w:rPr>
            </w:pPr>
            <w:r w:rsidRPr="00DD7852">
              <w:rPr>
                <w:rStyle w:val="CodeSnippet"/>
                <w:noProof/>
              </w:rPr>
              <w:t>tosca_definitions_version: tosca_simple_</w:t>
            </w:r>
            <w:r>
              <w:rPr>
                <w:rStyle w:val="CodeSnippet"/>
                <w:noProof/>
              </w:rPr>
              <w:t>yaml_1_0</w:t>
            </w:r>
          </w:p>
          <w:p w14:paraId="3EAA3304" w14:textId="77777777" w:rsidR="002D57C4" w:rsidRPr="00DD7852" w:rsidRDefault="002D57C4" w:rsidP="00502E57">
            <w:pPr>
              <w:rPr>
                <w:rStyle w:val="CodeSnippet"/>
                <w:noProof/>
              </w:rPr>
            </w:pPr>
          </w:p>
          <w:p w14:paraId="2273EA2F" w14:textId="77777777" w:rsidR="002D57C4" w:rsidRPr="00DD7852" w:rsidRDefault="002D57C4" w:rsidP="00502E57">
            <w:pPr>
              <w:rPr>
                <w:rStyle w:val="CodeSnippet"/>
                <w:noProof/>
              </w:rPr>
            </w:pPr>
            <w:r w:rsidRPr="00DD7852">
              <w:rPr>
                <w:rStyle w:val="CodeSnippet"/>
                <w:noProof/>
              </w:rPr>
              <w:t>description: &gt;</w:t>
            </w:r>
          </w:p>
          <w:p w14:paraId="53EBDCB9" w14:textId="77777777" w:rsidR="002D57C4" w:rsidRPr="00DD7852" w:rsidRDefault="002D57C4" w:rsidP="00502E57">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A7F8245" w14:textId="77777777" w:rsidR="002D57C4" w:rsidRDefault="002D57C4" w:rsidP="00502E57">
            <w:pPr>
              <w:rPr>
                <w:rStyle w:val="CodeSnippet"/>
                <w:noProof/>
              </w:rPr>
            </w:pPr>
          </w:p>
          <w:p w14:paraId="28B55B79" w14:textId="77777777" w:rsidR="002D57C4" w:rsidRPr="00DD7852" w:rsidRDefault="002D57C4" w:rsidP="00502E57">
            <w:pPr>
              <w:rPr>
                <w:rStyle w:val="CodeSnippet"/>
                <w:noProof/>
              </w:rPr>
            </w:pPr>
            <w:r w:rsidRPr="00FC4690">
              <w:rPr>
                <w:rStyle w:val="CodeSnippet"/>
                <w:noProof/>
              </w:rPr>
              <w:t>topology_template:</w:t>
            </w:r>
          </w:p>
          <w:p w14:paraId="5082F298" w14:textId="77777777" w:rsidR="002D57C4" w:rsidRPr="00DD7852" w:rsidRDefault="002D57C4" w:rsidP="00502E57">
            <w:pPr>
              <w:rPr>
                <w:rStyle w:val="CodeSnippet"/>
                <w:noProof/>
              </w:rPr>
            </w:pPr>
            <w:r>
              <w:rPr>
                <w:rStyle w:val="CodeSnippet"/>
                <w:noProof/>
              </w:rPr>
              <w:t xml:space="preserve">  </w:t>
            </w:r>
            <w:r w:rsidRPr="00DD7852">
              <w:rPr>
                <w:rStyle w:val="CodeSnippet"/>
                <w:noProof/>
              </w:rPr>
              <w:t>inputs:</w:t>
            </w:r>
          </w:p>
          <w:p w14:paraId="4AA18F8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330D085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1606A0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17387710"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C3C591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6232644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23DD62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594C7DC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66819082"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391AFE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57171C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2C9DAE5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38372A56" w14:textId="77777777" w:rsidR="002D57C4" w:rsidRPr="00DD7852" w:rsidRDefault="002D57C4" w:rsidP="00502E57">
            <w:pPr>
              <w:rPr>
                <w:rStyle w:val="CodeSnippet"/>
                <w:noProof/>
              </w:rPr>
            </w:pPr>
          </w:p>
          <w:p w14:paraId="375FE515" w14:textId="77777777" w:rsidR="002D57C4" w:rsidRPr="00DD7852" w:rsidRDefault="002D57C4" w:rsidP="00502E57">
            <w:pPr>
              <w:rPr>
                <w:rStyle w:val="CodeSnippet"/>
                <w:noProof/>
              </w:rPr>
            </w:pPr>
            <w:r>
              <w:rPr>
                <w:rStyle w:val="CodeSnippet"/>
                <w:noProof/>
              </w:rPr>
              <w:lastRenderedPageBreak/>
              <w:t xml:space="preserve">  </w:t>
            </w:r>
            <w:r w:rsidRPr="00DD7852">
              <w:rPr>
                <w:rStyle w:val="CodeSnippet"/>
                <w:noProof/>
              </w:rPr>
              <w:t>node_templates:</w:t>
            </w:r>
          </w:p>
          <w:p w14:paraId="74E4272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6FBFCD4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2C33E8CD" w14:textId="77777777" w:rsidR="002D57C4" w:rsidRDefault="002D57C4" w:rsidP="00502E57">
            <w:pPr>
              <w:rPr>
                <w:rStyle w:val="CodeSnippet"/>
              </w:rPr>
            </w:pPr>
            <w:r>
              <w:rPr>
                <w:rStyle w:val="CodeSnippet"/>
              </w:rPr>
              <w:t xml:space="preserve">      capabilities:</w:t>
            </w:r>
          </w:p>
          <w:p w14:paraId="5E76D49E" w14:textId="77777777" w:rsidR="002D57C4" w:rsidRDefault="002D57C4" w:rsidP="00502E57">
            <w:pPr>
              <w:rPr>
                <w:rStyle w:val="CodeSnippet"/>
              </w:rPr>
            </w:pPr>
            <w:r>
              <w:rPr>
                <w:rStyle w:val="CodeSnippet"/>
              </w:rPr>
              <w:t xml:space="preserve">        host:</w:t>
            </w:r>
          </w:p>
          <w:p w14:paraId="0FC78A9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51B95F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3E562FC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0B72C9F8" w14:textId="77777777" w:rsidR="002D57C4"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4DBAF42D" w14:textId="77777777" w:rsidR="002D57C4" w:rsidRDefault="002D57C4" w:rsidP="00502E57">
            <w:pPr>
              <w:rPr>
                <w:rStyle w:val="CodeSnippet"/>
              </w:rPr>
            </w:pPr>
            <w:r>
              <w:rPr>
                <w:rStyle w:val="CodeSnippet"/>
              </w:rPr>
              <w:t xml:space="preserve">        os:</w:t>
            </w:r>
          </w:p>
          <w:p w14:paraId="18364E52" w14:textId="77777777" w:rsidR="002D57C4" w:rsidRPr="006824F5" w:rsidRDefault="002D57C4" w:rsidP="00502E57">
            <w:pPr>
              <w:rPr>
                <w:rStyle w:val="CodeSnippet"/>
              </w:rPr>
            </w:pPr>
            <w:r>
              <w:rPr>
                <w:rStyle w:val="CodeSnippet"/>
              </w:rPr>
              <w:t xml:space="preserve">          properties:</w:t>
            </w:r>
          </w:p>
          <w:p w14:paraId="76676F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9395819"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27F5B9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8E13921"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3597691" w14:textId="77777777" w:rsidR="002D57C4" w:rsidRPr="00DD7852" w:rsidRDefault="002D57C4" w:rsidP="00502E57">
            <w:pPr>
              <w:rPr>
                <w:rStyle w:val="CodeSnippet"/>
                <w:noProof/>
              </w:rPr>
            </w:pPr>
            <w:r>
              <w:rPr>
                <w:rStyle w:val="CodeSnippet"/>
                <w:noProof/>
              </w:rPr>
              <w:t xml:space="preserve">      </w:t>
            </w:r>
            <w:r w:rsidRPr="00DD7852">
              <w:rPr>
                <w:rStyle w:val="CodeSnippet"/>
                <w:noProof/>
              </w:rPr>
              <w:t>requirements:</w:t>
            </w:r>
          </w:p>
          <w:p w14:paraId="6A264867"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9B48C4E" w14:textId="77777777" w:rsidR="002D57C4" w:rsidRPr="00DD7852" w:rsidRDefault="002D57C4" w:rsidP="00502E57">
            <w:pPr>
              <w:rPr>
                <w:rStyle w:val="CodeSnippet"/>
                <w:noProof/>
              </w:rPr>
            </w:pPr>
            <w:r>
              <w:rPr>
                <w:rStyle w:val="CodeSnippet"/>
                <w:noProof/>
              </w:rPr>
              <w:t xml:space="preserve">            node: my_</w:t>
            </w:r>
            <w:r w:rsidRPr="00DD7852">
              <w:rPr>
                <w:rStyle w:val="CodeSnippet"/>
                <w:noProof/>
              </w:rPr>
              <w:t>storage</w:t>
            </w:r>
          </w:p>
          <w:p w14:paraId="7E7773F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7A88639"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27321B3D" w14:textId="77777777" w:rsidR="002D57C4" w:rsidRPr="00DD7852" w:rsidRDefault="002D57C4" w:rsidP="00502E57">
            <w:pPr>
              <w:rPr>
                <w:rStyle w:val="CodeSnippet"/>
                <w:noProof/>
              </w:rPr>
            </w:pPr>
          </w:p>
          <w:p w14:paraId="484BC787" w14:textId="77777777" w:rsidR="002D57C4" w:rsidRPr="00DD7852"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E32741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109D4FDC"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E0D5DC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1D441C2" w14:textId="77777777" w:rsidR="002D57C4" w:rsidRPr="00DD7852" w:rsidRDefault="002D57C4" w:rsidP="00502E57">
            <w:pPr>
              <w:rPr>
                <w:rStyle w:val="CodeSnippet"/>
                <w:noProof/>
              </w:rPr>
            </w:pPr>
          </w:p>
          <w:p w14:paraId="26EBA9FC" w14:textId="77777777" w:rsidR="002D57C4" w:rsidRPr="0064443D" w:rsidRDefault="002D57C4" w:rsidP="00502E57">
            <w:pPr>
              <w:rPr>
                <w:rStyle w:val="CodeSnippet"/>
                <w:noProof/>
              </w:rPr>
            </w:pPr>
            <w:r w:rsidRPr="0064443D">
              <w:rPr>
                <w:rStyle w:val="CodeSnippet"/>
                <w:noProof/>
              </w:rPr>
              <w:t xml:space="preserve">  relationship_templates:</w:t>
            </w:r>
          </w:p>
          <w:p w14:paraId="39E501B6"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17F82CE"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3C9CA97" w14:textId="77777777" w:rsidR="002D57C4" w:rsidRPr="0064443D" w:rsidRDefault="002D57C4" w:rsidP="00502E57">
            <w:pPr>
              <w:rPr>
                <w:rStyle w:val="CodeSnippet"/>
                <w:noProof/>
              </w:rPr>
            </w:pPr>
            <w:r w:rsidRPr="0064443D">
              <w:rPr>
                <w:rStyle w:val="CodeSnippet"/>
                <w:noProof/>
              </w:rPr>
              <w:t xml:space="preserve">      properties:</w:t>
            </w:r>
          </w:p>
          <w:p w14:paraId="5F6DCDB5" w14:textId="77777777" w:rsidR="002D57C4" w:rsidRPr="0064443D" w:rsidRDefault="002D57C4" w:rsidP="00502E57">
            <w:pPr>
              <w:rPr>
                <w:rStyle w:val="CodeSnippet"/>
                <w:noProof/>
              </w:rPr>
            </w:pPr>
            <w:r w:rsidRPr="0064443D">
              <w:rPr>
                <w:rStyle w:val="CodeSnippet"/>
                <w:noProof/>
              </w:rPr>
              <w:t xml:space="preserve">        location: { get_input: storage_location }</w:t>
            </w:r>
          </w:p>
          <w:p w14:paraId="12798434" w14:textId="77777777" w:rsidR="002D57C4" w:rsidRPr="00DD7852" w:rsidRDefault="002D57C4" w:rsidP="00502E57">
            <w:pPr>
              <w:rPr>
                <w:rStyle w:val="CodeSnippet"/>
                <w:noProof/>
              </w:rPr>
            </w:pPr>
          </w:p>
          <w:p w14:paraId="5AD1847F"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32D4F286"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2E68D83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073BB882"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192216BD"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4BCF1D63"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63A738CD" w14:textId="77777777" w:rsidR="002D57C4" w:rsidRPr="00DD7852"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70C23C9D" w14:textId="77777777" w:rsidR="002D57C4" w:rsidRDefault="002D57C4" w:rsidP="002D57C4">
      <w:pPr>
        <w:pStyle w:val="Heading3"/>
        <w:numPr>
          <w:ilvl w:val="2"/>
          <w:numId w:val="3"/>
        </w:numPr>
      </w:pPr>
      <w:bookmarkStart w:id="692" w:name="USE_CASE_BLOCKSTORAGE_4"/>
      <w:bookmarkStart w:id="693" w:name="_Toc379455160"/>
      <w:r>
        <w:lastRenderedPageBreak/>
        <w:t>Block Storage</w:t>
      </w:r>
      <w:bookmarkEnd w:id="692"/>
      <w:r>
        <w:t xml:space="preserve"> 4: Single Block Storage shared by 2-Tier Application with custom AttachesTo Type and implied relationships</w:t>
      </w:r>
    </w:p>
    <w:p w14:paraId="669C479F" w14:textId="77777777" w:rsidR="002D57C4" w:rsidRDefault="002D57C4" w:rsidP="002D57C4">
      <w:pPr>
        <w:pStyle w:val="Heading4"/>
        <w:numPr>
          <w:ilvl w:val="3"/>
          <w:numId w:val="3"/>
        </w:numPr>
      </w:pPr>
      <w:r>
        <w:t>Description</w:t>
      </w:r>
    </w:p>
    <w:p w14:paraId="147490E1" w14:textId="77777777" w:rsidR="002D57C4" w:rsidRDefault="002D57C4" w:rsidP="002D57C4">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56E6D3B7" w14:textId="77777777" w:rsidR="002D57C4" w:rsidRDefault="002D57C4" w:rsidP="002D57C4"/>
    <w:p w14:paraId="7054F45C" w14:textId="77777777" w:rsidR="002D57C4" w:rsidRPr="008369B8" w:rsidRDefault="002D57C4" w:rsidP="002D57C4">
      <w:r>
        <w:t>Please note that this use case assumes both Compute nodes are accessing different directories within the shared, block storage node to avoid collisions.</w:t>
      </w:r>
    </w:p>
    <w:p w14:paraId="062F684F" w14:textId="77777777" w:rsidR="002D57C4" w:rsidRPr="00DD5675" w:rsidRDefault="002D57C4" w:rsidP="002D57C4">
      <w:pPr>
        <w:pStyle w:val="Heading4"/>
        <w:numPr>
          <w:ilvl w:val="3"/>
          <w:numId w:val="3"/>
        </w:numPr>
        <w:rPr>
          <w:u w:val="single"/>
        </w:rPr>
      </w:pPr>
      <w:r>
        <w:t>Logical Diagram</w:t>
      </w:r>
    </w:p>
    <w:p w14:paraId="63C14DFA" w14:textId="77777777" w:rsidR="002D57C4" w:rsidRPr="00AD33FE" w:rsidRDefault="002D57C4" w:rsidP="002D57C4">
      <w:r>
        <w:rPr>
          <w:noProof/>
        </w:rPr>
        <w:drawing>
          <wp:inline distT="0" distB="0" distL="0" distR="0" wp14:anchorId="7D4627FF" wp14:editId="077957A7">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5">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9D9614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056F1D" w14:textId="77777777" w:rsidTr="00502E57">
        <w:tc>
          <w:tcPr>
            <w:tcW w:w="9576" w:type="dxa"/>
            <w:shd w:val="clear" w:color="auto" w:fill="D9D9D9" w:themeFill="background1" w:themeFillShade="D9"/>
          </w:tcPr>
          <w:p w14:paraId="73752153"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6F8C731F" w14:textId="77777777" w:rsidR="002D57C4" w:rsidRPr="00223513" w:rsidRDefault="002D57C4" w:rsidP="00502E57">
            <w:pPr>
              <w:rPr>
                <w:rStyle w:val="CodeSnippet"/>
                <w:noProof/>
              </w:rPr>
            </w:pPr>
          </w:p>
          <w:p w14:paraId="7A2963C5" w14:textId="77777777" w:rsidR="002D57C4" w:rsidRPr="00223513" w:rsidRDefault="002D57C4" w:rsidP="00502E57">
            <w:pPr>
              <w:rPr>
                <w:rStyle w:val="CodeSnippet"/>
                <w:noProof/>
              </w:rPr>
            </w:pPr>
            <w:r w:rsidRPr="00223513">
              <w:rPr>
                <w:rStyle w:val="CodeSnippet"/>
                <w:noProof/>
              </w:rPr>
              <w:t>description: &gt;</w:t>
            </w:r>
          </w:p>
          <w:p w14:paraId="20E571FB" w14:textId="77777777" w:rsidR="002D57C4" w:rsidRDefault="002D57C4" w:rsidP="00502E57">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1D5275F0" w14:textId="77777777" w:rsidR="002D57C4" w:rsidRDefault="002D57C4" w:rsidP="00502E57"/>
          <w:p w14:paraId="7F834429" w14:textId="77777777" w:rsidR="002D57C4" w:rsidRPr="00223513" w:rsidRDefault="002D57C4" w:rsidP="00502E57">
            <w:pPr>
              <w:rPr>
                <w:rStyle w:val="CodeSnippet"/>
                <w:noProof/>
              </w:rPr>
            </w:pPr>
            <w:r w:rsidRPr="00223513">
              <w:rPr>
                <w:rStyle w:val="CodeSnippet"/>
                <w:noProof/>
              </w:rPr>
              <w:t>relationship_types:</w:t>
            </w:r>
          </w:p>
          <w:p w14:paraId="69DAE023" w14:textId="77777777" w:rsidR="002D57C4" w:rsidRPr="00223513" w:rsidRDefault="002D57C4" w:rsidP="00502E57">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0CD599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79753818" w14:textId="77777777" w:rsidR="002D57C4" w:rsidRPr="00223513" w:rsidRDefault="002D57C4" w:rsidP="00502E57">
            <w:pPr>
              <w:rPr>
                <w:rStyle w:val="CodeSnippet"/>
                <w:noProof/>
              </w:rPr>
            </w:pPr>
            <w:r w:rsidRPr="00223513">
              <w:rPr>
                <w:rStyle w:val="CodeSnippet"/>
                <w:noProof/>
              </w:rPr>
              <w:t xml:space="preserve">    properties: </w:t>
            </w:r>
          </w:p>
          <w:p w14:paraId="20F5DE0B" w14:textId="77777777" w:rsidR="002D57C4" w:rsidRPr="00223513" w:rsidRDefault="002D57C4" w:rsidP="00502E57">
            <w:pPr>
              <w:rPr>
                <w:rStyle w:val="CodeSnippet"/>
                <w:noProof/>
              </w:rPr>
            </w:pPr>
            <w:r w:rsidRPr="00223513">
              <w:rPr>
                <w:rStyle w:val="CodeSnippet"/>
                <w:noProof/>
              </w:rPr>
              <w:t xml:space="preserve">      location:</w:t>
            </w:r>
          </w:p>
          <w:p w14:paraId="13540013"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type: string</w:t>
            </w:r>
          </w:p>
          <w:p w14:paraId="1893959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70DEC700" w14:textId="77777777" w:rsidR="002D57C4" w:rsidRDefault="002D57C4" w:rsidP="00502E57"/>
          <w:p w14:paraId="2D854296" w14:textId="77777777" w:rsidR="002D57C4" w:rsidRDefault="002D57C4" w:rsidP="00502E57">
            <w:pPr>
              <w:rPr>
                <w:rStyle w:val="CodeSnippet"/>
                <w:noProof/>
              </w:rPr>
            </w:pPr>
            <w:r>
              <w:t>topology_template:</w:t>
            </w:r>
          </w:p>
          <w:p w14:paraId="6C584A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122C6B4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D1C4C7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51ADA07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0CF189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293BEE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B4B65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16783B3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1D8392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BA59D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7B86A5C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791D97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3151A4B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2428062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2E7FBBB7" w14:textId="77777777" w:rsidR="002D57C4" w:rsidRPr="00223513" w:rsidRDefault="002D57C4" w:rsidP="00502E57">
            <w:pPr>
              <w:rPr>
                <w:rStyle w:val="CodeSnippet"/>
                <w:noProof/>
              </w:rPr>
            </w:pPr>
          </w:p>
          <w:p w14:paraId="755116E5" w14:textId="77777777" w:rsidR="002D57C4" w:rsidRPr="00223513" w:rsidRDefault="002D57C4" w:rsidP="00502E57">
            <w:pPr>
              <w:rPr>
                <w:rStyle w:val="CodeSnippet"/>
                <w:noProof/>
              </w:rPr>
            </w:pPr>
            <w:r>
              <w:rPr>
                <w:rStyle w:val="CodeSnippet"/>
                <w:noProof/>
              </w:rPr>
              <w:t xml:space="preserve">  </w:t>
            </w:r>
            <w:r w:rsidRPr="00223513">
              <w:rPr>
                <w:rStyle w:val="CodeSnippet"/>
                <w:noProof/>
              </w:rPr>
              <w:t>node_templates:</w:t>
            </w:r>
          </w:p>
          <w:p w14:paraId="42E850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57704A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FA23E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143F44D5" w14:textId="77777777" w:rsidR="002D57C4" w:rsidRDefault="002D57C4" w:rsidP="00502E57">
            <w:pPr>
              <w:rPr>
                <w:rStyle w:val="CodeSnippet"/>
                <w:noProof/>
              </w:rPr>
            </w:pPr>
            <w:r>
              <w:rPr>
                <w:rStyle w:val="CodeSnippet"/>
                <w:noProof/>
              </w:rPr>
              <w:t xml:space="preserve">          properties:</w:t>
            </w:r>
          </w:p>
          <w:p w14:paraId="5A406DE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4C51E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49319C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480B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59E3847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085CAAC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60FA7C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1A516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35573AF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7EA9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C3B103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0EA5151"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3E7ED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209600D0" w14:textId="77777777" w:rsidR="002D57C4" w:rsidRDefault="002D57C4" w:rsidP="00502E57">
            <w:pPr>
              <w:rPr>
                <w:rStyle w:val="CodeSnippet"/>
                <w:noProof/>
              </w:rPr>
            </w:pPr>
          </w:p>
          <w:p w14:paraId="35A9F03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37096B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51C6B0" w14:textId="77777777" w:rsidR="002D57C4" w:rsidRDefault="002D57C4" w:rsidP="00502E57">
            <w:pPr>
              <w:rPr>
                <w:rStyle w:val="CodeSnippet"/>
                <w:noProof/>
              </w:rPr>
            </w:pPr>
            <w:r>
              <w:rPr>
                <w:rStyle w:val="CodeSnippet"/>
                <w:noProof/>
              </w:rPr>
              <w:t xml:space="preserve">  </w:t>
            </w:r>
            <w:r w:rsidRPr="00223513">
              <w:rPr>
                <w:rStyle w:val="CodeSnippet"/>
                <w:noProof/>
              </w:rPr>
              <w:t xml:space="preserve">    capabilities:</w:t>
            </w:r>
          </w:p>
          <w:p w14:paraId="5940253A" w14:textId="77777777" w:rsidR="002D57C4" w:rsidRDefault="002D57C4" w:rsidP="00502E57">
            <w:pPr>
              <w:rPr>
                <w:rStyle w:val="CodeSnippet"/>
                <w:noProof/>
              </w:rPr>
            </w:pPr>
            <w:r>
              <w:rPr>
                <w:rStyle w:val="CodeSnippet"/>
                <w:noProof/>
              </w:rPr>
              <w:t xml:space="preserve">        host:</w:t>
            </w:r>
          </w:p>
          <w:p w14:paraId="0CE1135E" w14:textId="77777777" w:rsidR="002D57C4" w:rsidRDefault="002D57C4" w:rsidP="00502E57">
            <w:pPr>
              <w:rPr>
                <w:rStyle w:val="CodeSnippet"/>
                <w:noProof/>
              </w:rPr>
            </w:pPr>
            <w:r>
              <w:rPr>
                <w:rStyle w:val="CodeSnippet"/>
                <w:noProof/>
              </w:rPr>
              <w:lastRenderedPageBreak/>
              <w:t xml:space="preserve">          properties:</w:t>
            </w:r>
          </w:p>
          <w:p w14:paraId="31B0A2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6063D39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0B93E9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DA4096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90A15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42E4E25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1CC2B7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0ABC0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80BAE4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43289B66"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7DE833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7E5C31FC"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31F6976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5C1BBBE9" w14:textId="77777777" w:rsidR="002D57C4" w:rsidRPr="00223513" w:rsidRDefault="002D57C4" w:rsidP="00502E57">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2F04C3E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64DBF16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4C89B49" w14:textId="77777777" w:rsidR="002D57C4" w:rsidRPr="00223513" w:rsidRDefault="002D57C4" w:rsidP="00502E57">
            <w:pPr>
              <w:rPr>
                <w:rStyle w:val="CodeSnippet"/>
                <w:noProof/>
              </w:rPr>
            </w:pPr>
          </w:p>
          <w:p w14:paraId="7EFA39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079F8B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42486B7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F4F70E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5ABEC8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3F9D7B9D" w14:textId="77777777" w:rsidR="002D57C4" w:rsidRPr="00223513" w:rsidRDefault="002D57C4" w:rsidP="00502E57">
            <w:pPr>
              <w:rPr>
                <w:rStyle w:val="CodeSnippet"/>
                <w:noProof/>
              </w:rPr>
            </w:pPr>
          </w:p>
          <w:p w14:paraId="179C12F3"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598FB0B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787C594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579634A"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2CE2E2C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1722BE6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2AEFC558"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4B729CD5"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06F76562"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5BF91773"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3184B1A8" w14:textId="77777777" w:rsidR="002D57C4" w:rsidRDefault="002D57C4" w:rsidP="002D57C4">
      <w:pPr>
        <w:pStyle w:val="Heading3"/>
        <w:numPr>
          <w:ilvl w:val="2"/>
          <w:numId w:val="3"/>
        </w:numPr>
      </w:pPr>
      <w:bookmarkStart w:id="694" w:name="USE_CASE_BLOCKSTORAGE_5"/>
      <w:r>
        <w:lastRenderedPageBreak/>
        <w:t>Block Storage</w:t>
      </w:r>
      <w:bookmarkEnd w:id="694"/>
      <w:r>
        <w:t xml:space="preserve"> 5: Single Block Storage shared by 2-Tier Application with custom AttachesTo Type and explicit Relationship Templates</w:t>
      </w:r>
    </w:p>
    <w:p w14:paraId="4AA05944" w14:textId="77777777" w:rsidR="002D57C4" w:rsidRDefault="002D57C4" w:rsidP="002D57C4">
      <w:pPr>
        <w:pStyle w:val="Heading4"/>
        <w:numPr>
          <w:ilvl w:val="3"/>
          <w:numId w:val="3"/>
        </w:numPr>
      </w:pPr>
      <w:r>
        <w:t>Description</w:t>
      </w:r>
    </w:p>
    <w:p w14:paraId="048D5A60" w14:textId="77777777" w:rsidR="002D57C4" w:rsidRDefault="002D57C4" w:rsidP="002D57C4">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3DD0D218" w14:textId="77777777" w:rsidR="002D57C4" w:rsidRDefault="002D57C4" w:rsidP="002D57C4"/>
    <w:p w14:paraId="0F18A58F" w14:textId="77777777" w:rsidR="002D57C4" w:rsidRPr="008369B8" w:rsidRDefault="002D57C4" w:rsidP="002D57C4">
      <w:r>
        <w:lastRenderedPageBreak/>
        <w:t>Please note that this use case assumes both Compute nodes are accessing different directories within the shared, block storage node to avoid collisions.</w:t>
      </w:r>
    </w:p>
    <w:p w14:paraId="3F941353" w14:textId="77777777" w:rsidR="002D57C4" w:rsidRPr="00DD5675" w:rsidRDefault="002D57C4" w:rsidP="002D57C4">
      <w:pPr>
        <w:pStyle w:val="Heading4"/>
        <w:numPr>
          <w:ilvl w:val="3"/>
          <w:numId w:val="3"/>
        </w:numPr>
        <w:rPr>
          <w:u w:val="single"/>
        </w:rPr>
      </w:pPr>
      <w:r>
        <w:t>Logical Diagram</w:t>
      </w:r>
    </w:p>
    <w:p w14:paraId="2EB62FB8" w14:textId="77777777" w:rsidR="002D57C4" w:rsidRPr="00AD33FE" w:rsidRDefault="002D57C4" w:rsidP="002D57C4">
      <w:r>
        <w:rPr>
          <w:noProof/>
        </w:rPr>
        <w:drawing>
          <wp:inline distT="0" distB="0" distL="0" distR="0" wp14:anchorId="55245871" wp14:editId="6E61B86C">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06">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1E517425"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B7A87E4" w14:textId="77777777" w:rsidTr="00502E57">
        <w:tc>
          <w:tcPr>
            <w:tcW w:w="9576" w:type="dxa"/>
            <w:shd w:val="clear" w:color="auto" w:fill="D9D9D9" w:themeFill="background1" w:themeFillShade="D9"/>
          </w:tcPr>
          <w:p w14:paraId="35E1822A"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274B4D1E" w14:textId="77777777" w:rsidR="002D57C4" w:rsidRPr="00223513" w:rsidRDefault="002D57C4" w:rsidP="00502E57">
            <w:pPr>
              <w:rPr>
                <w:rStyle w:val="CodeSnippet"/>
                <w:noProof/>
              </w:rPr>
            </w:pPr>
          </w:p>
          <w:p w14:paraId="0EDA32CC" w14:textId="77777777" w:rsidR="002D57C4" w:rsidRPr="00223513" w:rsidRDefault="002D57C4" w:rsidP="00502E57">
            <w:pPr>
              <w:rPr>
                <w:rStyle w:val="CodeSnippet"/>
                <w:noProof/>
              </w:rPr>
            </w:pPr>
            <w:r w:rsidRPr="00223513">
              <w:rPr>
                <w:rStyle w:val="CodeSnippet"/>
                <w:noProof/>
              </w:rPr>
              <w:t>description: &gt;</w:t>
            </w:r>
          </w:p>
          <w:p w14:paraId="63DB66BE" w14:textId="77777777" w:rsidR="002D57C4" w:rsidRDefault="002D57C4" w:rsidP="00502E57">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73016E6C" w14:textId="77777777" w:rsidR="002D57C4" w:rsidRPr="00223513" w:rsidRDefault="002D57C4" w:rsidP="00502E57">
            <w:pPr>
              <w:rPr>
                <w:rStyle w:val="CodeSnippet"/>
                <w:noProof/>
              </w:rPr>
            </w:pPr>
            <w:r w:rsidRPr="00223513">
              <w:rPr>
                <w:rStyle w:val="CodeSnippet"/>
                <w:noProof/>
              </w:rPr>
              <w:t>relationship_types:</w:t>
            </w:r>
          </w:p>
          <w:p w14:paraId="18F6188D" w14:textId="77777777" w:rsidR="002D57C4" w:rsidRPr="00223513" w:rsidRDefault="002D57C4" w:rsidP="00502E57">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3418A1AE" w14:textId="77777777" w:rsidR="002D57C4" w:rsidRPr="00223513" w:rsidRDefault="002D57C4" w:rsidP="00502E57">
            <w:pPr>
              <w:rPr>
                <w:rStyle w:val="CodeSnippet"/>
                <w:noProof/>
              </w:rPr>
            </w:pPr>
            <w:r w:rsidRPr="00223513">
              <w:rPr>
                <w:rStyle w:val="CodeSnippet"/>
                <w:noProof/>
              </w:rPr>
              <w:t xml:space="preserve">    derived_from: tosca.relationships.AttachesTo</w:t>
            </w:r>
          </w:p>
          <w:p w14:paraId="2FFF5C7D" w14:textId="77777777" w:rsidR="002D57C4" w:rsidRPr="00223513" w:rsidRDefault="002D57C4" w:rsidP="00502E57">
            <w:pPr>
              <w:rPr>
                <w:rStyle w:val="CodeSnippet"/>
                <w:noProof/>
              </w:rPr>
            </w:pPr>
            <w:r w:rsidRPr="00223513">
              <w:rPr>
                <w:rStyle w:val="CodeSnippet"/>
                <w:noProof/>
              </w:rPr>
              <w:t xml:space="preserve">    properties: </w:t>
            </w:r>
          </w:p>
          <w:p w14:paraId="728BFDCD" w14:textId="77777777" w:rsidR="002D57C4" w:rsidRPr="00223513" w:rsidRDefault="002D57C4" w:rsidP="00502E57">
            <w:pPr>
              <w:rPr>
                <w:rStyle w:val="CodeSnippet"/>
                <w:noProof/>
              </w:rPr>
            </w:pPr>
            <w:r w:rsidRPr="00223513">
              <w:rPr>
                <w:rStyle w:val="CodeSnippet"/>
                <w:noProof/>
              </w:rPr>
              <w:t xml:space="preserve">      location:</w:t>
            </w:r>
          </w:p>
          <w:p w14:paraId="7F948BDE" w14:textId="77777777" w:rsidR="002D57C4" w:rsidRPr="00223513" w:rsidRDefault="002D57C4" w:rsidP="00502E57">
            <w:pPr>
              <w:rPr>
                <w:rStyle w:val="CodeSnippet"/>
                <w:noProof/>
              </w:rPr>
            </w:pPr>
            <w:r w:rsidRPr="00223513">
              <w:rPr>
                <w:rStyle w:val="CodeSnippet"/>
                <w:noProof/>
              </w:rPr>
              <w:t xml:space="preserve">        type: string</w:t>
            </w:r>
          </w:p>
          <w:p w14:paraId="00C6C128" w14:textId="77777777" w:rsidR="002D57C4" w:rsidRDefault="002D57C4" w:rsidP="00502E57">
            <w:pPr>
              <w:rPr>
                <w:rStyle w:val="CodeSnippet"/>
                <w:noProof/>
              </w:rPr>
            </w:pPr>
            <w:r w:rsidRPr="00223513">
              <w:rPr>
                <w:rStyle w:val="CodeSnippet"/>
                <w:noProof/>
              </w:rPr>
              <w:t xml:space="preserve">        default: /default_location</w:t>
            </w:r>
          </w:p>
          <w:p w14:paraId="63ECD899" w14:textId="77777777" w:rsidR="002D57C4" w:rsidRDefault="002D57C4" w:rsidP="00502E57">
            <w:pPr>
              <w:rPr>
                <w:rStyle w:val="CodeSnippet"/>
                <w:noProof/>
              </w:rPr>
            </w:pPr>
          </w:p>
          <w:p w14:paraId="103E40D9" w14:textId="77777777" w:rsidR="002D57C4" w:rsidRPr="00223513" w:rsidRDefault="002D57C4" w:rsidP="00502E57">
            <w:pPr>
              <w:rPr>
                <w:rStyle w:val="CodeSnippet"/>
                <w:noProof/>
              </w:rPr>
            </w:pPr>
            <w:r>
              <w:rPr>
                <w:rStyle w:val="CodeSnippet"/>
                <w:noProof/>
              </w:rPr>
              <w:t>topology_template:</w:t>
            </w:r>
          </w:p>
          <w:p w14:paraId="3F4A8CEA"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2A0CBCC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5B415D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28B674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7AAFAAA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4033396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082E6284"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storage_size:</w:t>
            </w:r>
          </w:p>
          <w:p w14:paraId="76860E9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0FEB5A6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52F7F24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description: Size of the storage to be created.</w:t>
            </w:r>
          </w:p>
          <w:p w14:paraId="0D15F42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1E44EAD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4F11B8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0BB094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260AC5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storage_location:</w:t>
            </w:r>
          </w:p>
          <w:p w14:paraId="31C01F2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3278190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465C1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B15ADB" w14:textId="77777777" w:rsidR="002D57C4" w:rsidRPr="00223513" w:rsidRDefault="002D57C4" w:rsidP="00502E57">
            <w:pPr>
              <w:rPr>
                <w:rStyle w:val="CodeSnippet"/>
                <w:noProof/>
              </w:rPr>
            </w:pPr>
          </w:p>
          <w:p w14:paraId="44F7462B" w14:textId="77777777" w:rsidR="002D57C4" w:rsidRDefault="002D57C4" w:rsidP="00502E57">
            <w:pPr>
              <w:rPr>
                <w:rStyle w:val="CodeSnippet"/>
                <w:noProof/>
              </w:rPr>
            </w:pPr>
            <w:r>
              <w:rPr>
                <w:rStyle w:val="CodeSnippet"/>
                <w:noProof/>
              </w:rPr>
              <w:t xml:space="preserve">  </w:t>
            </w:r>
            <w:r w:rsidRPr="00223513">
              <w:rPr>
                <w:rStyle w:val="CodeSnippet"/>
                <w:noProof/>
              </w:rPr>
              <w:t>node_templates:</w:t>
            </w:r>
          </w:p>
          <w:p w14:paraId="5D4BCBD1" w14:textId="77777777" w:rsidR="002D57C4" w:rsidRPr="00223513" w:rsidRDefault="002D57C4" w:rsidP="00502E57">
            <w:pPr>
              <w:rPr>
                <w:rStyle w:val="CodeSnippet"/>
                <w:noProof/>
              </w:rPr>
            </w:pPr>
          </w:p>
          <w:p w14:paraId="3FD6F5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34A29FB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5DD6CC9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4734F71" w14:textId="77777777" w:rsidR="002D57C4" w:rsidRDefault="002D57C4" w:rsidP="00502E57">
            <w:pPr>
              <w:rPr>
                <w:rStyle w:val="CodeSnippet"/>
                <w:noProof/>
              </w:rPr>
            </w:pPr>
            <w:r>
              <w:rPr>
                <w:rStyle w:val="CodeSnippet"/>
                <w:noProof/>
              </w:rPr>
              <w:t xml:space="preserve">        host:</w:t>
            </w:r>
          </w:p>
          <w:p w14:paraId="26BB5754" w14:textId="77777777" w:rsidR="002D57C4" w:rsidRDefault="002D57C4" w:rsidP="00502E57">
            <w:pPr>
              <w:rPr>
                <w:rStyle w:val="CodeSnippet"/>
                <w:noProof/>
              </w:rPr>
            </w:pPr>
            <w:r>
              <w:rPr>
                <w:rStyle w:val="CodeSnippet"/>
                <w:noProof/>
              </w:rPr>
              <w:t xml:space="preserve">          properties:</w:t>
            </w:r>
          </w:p>
          <w:p w14:paraId="7C11EA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56624C3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413E42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5A2583A3"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C37F6A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39FD665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494BE82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016042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7A8FEF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94929A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66D106A6"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7BF8F39B" w14:textId="77777777" w:rsidR="002D57C4" w:rsidRPr="00223513" w:rsidRDefault="002D57C4" w:rsidP="00502E57">
            <w:pPr>
              <w:rPr>
                <w:rStyle w:val="CodeSnippet"/>
                <w:noProof/>
              </w:rPr>
            </w:pPr>
            <w:r>
              <w:rPr>
                <w:rStyle w:val="CodeSnippet"/>
                <w:noProof/>
              </w:rPr>
              <w:t xml:space="preserve">            node:</w:t>
            </w:r>
            <w:r w:rsidRPr="00223513">
              <w:rPr>
                <w:rStyle w:val="CodeSnippet"/>
                <w:noProof/>
              </w:rPr>
              <w:t xml:space="preserve"> my_storage</w:t>
            </w:r>
          </w:p>
          <w:p w14:paraId="18A6715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44566C45" w14:textId="77777777" w:rsidR="002D57C4" w:rsidRPr="00223513" w:rsidRDefault="002D57C4" w:rsidP="00502E57">
            <w:pPr>
              <w:rPr>
                <w:rStyle w:val="CodeSnippet"/>
                <w:noProof/>
              </w:rPr>
            </w:pPr>
          </w:p>
          <w:p w14:paraId="42847B38"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my_web_app_tier_2:</w:t>
            </w:r>
          </w:p>
          <w:p w14:paraId="6F77D9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63D6582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310072DC" w14:textId="77777777" w:rsidR="002D57C4" w:rsidRDefault="002D57C4" w:rsidP="00502E57">
            <w:pPr>
              <w:rPr>
                <w:rStyle w:val="CodeSnippet"/>
                <w:noProof/>
              </w:rPr>
            </w:pPr>
            <w:r>
              <w:rPr>
                <w:rStyle w:val="CodeSnippet"/>
                <w:noProof/>
              </w:rPr>
              <w:t xml:space="preserve">        host:</w:t>
            </w:r>
          </w:p>
          <w:p w14:paraId="79433F94" w14:textId="77777777" w:rsidR="002D57C4" w:rsidRDefault="002D57C4" w:rsidP="00502E57">
            <w:pPr>
              <w:rPr>
                <w:rStyle w:val="CodeSnippet"/>
                <w:noProof/>
              </w:rPr>
            </w:pPr>
            <w:r>
              <w:rPr>
                <w:rStyle w:val="CodeSnippet"/>
                <w:noProof/>
              </w:rPr>
              <w:t xml:space="preserve">          properties:</w:t>
            </w:r>
          </w:p>
          <w:p w14:paraId="23EB12E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C41887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491D989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74DF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11B320F7"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20046D8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4EAF76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52169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DE8B41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335087EE"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337B7F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3CB4A74"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F3FA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52EAD482" w14:textId="77777777" w:rsidR="002D57C4" w:rsidRPr="00223513" w:rsidRDefault="002D57C4" w:rsidP="00502E57">
            <w:pPr>
              <w:rPr>
                <w:rStyle w:val="CodeSnippet"/>
                <w:noProof/>
              </w:rPr>
            </w:pPr>
          </w:p>
          <w:p w14:paraId="15E767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my_storage:</w:t>
            </w:r>
          </w:p>
          <w:p w14:paraId="696FFA6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E6359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25A1774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3E68DD5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57FF4B0F" w14:textId="77777777" w:rsidR="002D57C4" w:rsidRPr="00223513" w:rsidRDefault="002D57C4" w:rsidP="00502E57">
            <w:pPr>
              <w:rPr>
                <w:rStyle w:val="CodeSnippet"/>
                <w:noProof/>
              </w:rPr>
            </w:pPr>
          </w:p>
          <w:p w14:paraId="77EF6818" w14:textId="77777777" w:rsidR="002D57C4" w:rsidRPr="00223513" w:rsidRDefault="002D57C4" w:rsidP="00502E57">
            <w:pPr>
              <w:rPr>
                <w:rStyle w:val="CodeSnippet"/>
                <w:noProof/>
              </w:rPr>
            </w:pPr>
            <w:r>
              <w:rPr>
                <w:rStyle w:val="CodeSnippet"/>
                <w:noProof/>
              </w:rPr>
              <w:t xml:space="preserve">  </w:t>
            </w:r>
            <w:r w:rsidRPr="00223513">
              <w:rPr>
                <w:rStyle w:val="CodeSnippet"/>
                <w:noProof/>
              </w:rPr>
              <w:t>relationship_templates:</w:t>
            </w:r>
          </w:p>
          <w:p w14:paraId="3679654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6A2EC7F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1FBABFB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properties:</w:t>
            </w:r>
          </w:p>
          <w:p w14:paraId="5A5915D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26A87EFA" w14:textId="77777777" w:rsidR="002D57C4" w:rsidRPr="00223513" w:rsidRDefault="002D57C4" w:rsidP="00502E57">
            <w:pPr>
              <w:rPr>
                <w:rStyle w:val="CodeSnippet"/>
                <w:noProof/>
              </w:rPr>
            </w:pPr>
          </w:p>
          <w:p w14:paraId="291BFF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storage_attachesto_2:</w:t>
            </w:r>
          </w:p>
          <w:p w14:paraId="32230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056FE27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304F96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783C0147" w14:textId="77777777" w:rsidR="002D57C4" w:rsidRPr="00A508F1" w:rsidRDefault="002D57C4" w:rsidP="00502E57">
            <w:pPr>
              <w:rPr>
                <w:rStyle w:val="CodeSnippet"/>
                <w:noProof/>
              </w:rPr>
            </w:pPr>
            <w:r w:rsidRPr="00A508F1">
              <w:rPr>
                <w:rStyle w:val="CodeSnippet"/>
                <w:noProof/>
              </w:rPr>
              <w:t xml:space="preserve">  outputs:</w:t>
            </w:r>
          </w:p>
          <w:p w14:paraId="310A0677" w14:textId="77777777" w:rsidR="002D57C4" w:rsidRPr="00A508F1" w:rsidRDefault="002D57C4" w:rsidP="00502E57">
            <w:pPr>
              <w:rPr>
                <w:rStyle w:val="CodeSnippet"/>
                <w:noProof/>
              </w:rPr>
            </w:pPr>
            <w:r w:rsidRPr="00A508F1">
              <w:rPr>
                <w:rStyle w:val="CodeSnippet"/>
                <w:noProof/>
              </w:rPr>
              <w:t xml:space="preserve">    private_ip_1:</w:t>
            </w:r>
          </w:p>
          <w:p w14:paraId="68A6DEDE"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tier.</w:t>
            </w:r>
          </w:p>
          <w:p w14:paraId="64C0CA1B" w14:textId="77777777" w:rsidR="002D57C4" w:rsidRPr="00A508F1" w:rsidRDefault="002D57C4" w:rsidP="00502E57">
            <w:pPr>
              <w:rPr>
                <w:rStyle w:val="CodeSnippet"/>
                <w:noProof/>
              </w:rPr>
            </w:pPr>
            <w:r w:rsidRPr="00A508F1">
              <w:rPr>
                <w:rStyle w:val="CodeSnippet"/>
                <w:noProof/>
              </w:rPr>
              <w:t xml:space="preserve">      value: { get_attribute: [my_web_app_tier_1, private_address] }</w:t>
            </w:r>
          </w:p>
          <w:p w14:paraId="53165762" w14:textId="77777777" w:rsidR="002D57C4" w:rsidRPr="00A508F1" w:rsidRDefault="002D57C4" w:rsidP="00502E57">
            <w:pPr>
              <w:rPr>
                <w:rStyle w:val="CodeSnippet"/>
                <w:noProof/>
              </w:rPr>
            </w:pPr>
            <w:r w:rsidRPr="00A508F1">
              <w:rPr>
                <w:rStyle w:val="CodeSnippet"/>
                <w:noProof/>
              </w:rPr>
              <w:t xml:space="preserve">    private_ip_2:</w:t>
            </w:r>
          </w:p>
          <w:p w14:paraId="1B2321D2"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tier.</w:t>
            </w:r>
          </w:p>
          <w:p w14:paraId="2DD53940" w14:textId="77777777" w:rsidR="002D57C4" w:rsidRPr="00A508F1" w:rsidRDefault="002D57C4" w:rsidP="00502E57">
            <w:pPr>
              <w:rPr>
                <w:rStyle w:val="CodeSnippet"/>
                <w:noProof/>
              </w:rPr>
            </w:pPr>
            <w:r w:rsidRPr="00A508F1">
              <w:rPr>
                <w:rStyle w:val="CodeSnippet"/>
                <w:noProof/>
              </w:rPr>
              <w:t xml:space="preserve">      value: { get_attribute: [my_web_app_tier_2, private_address] }</w:t>
            </w:r>
          </w:p>
          <w:p w14:paraId="68021C6C" w14:textId="77777777" w:rsidR="002D57C4" w:rsidRPr="00A508F1" w:rsidRDefault="002D57C4" w:rsidP="00502E57">
            <w:pPr>
              <w:rPr>
                <w:rStyle w:val="CodeSnippet"/>
                <w:noProof/>
              </w:rPr>
            </w:pPr>
            <w:r w:rsidRPr="00A508F1">
              <w:rPr>
                <w:rStyle w:val="CodeSnippet"/>
                <w:noProof/>
              </w:rPr>
              <w:t xml:space="preserve">    volume_id:</w:t>
            </w:r>
          </w:p>
          <w:p w14:paraId="340942B6" w14:textId="77777777" w:rsidR="002D57C4" w:rsidRPr="00A508F1" w:rsidRDefault="002D57C4" w:rsidP="00502E57">
            <w:pPr>
              <w:rPr>
                <w:rStyle w:val="CodeSnippet"/>
                <w:noProof/>
              </w:rPr>
            </w:pPr>
            <w:r w:rsidRPr="00A508F1">
              <w:rPr>
                <w:rStyle w:val="CodeSnippet"/>
                <w:noProof/>
              </w:rPr>
              <w:t xml:space="preserve">      description: The volume id of the block storage instance.</w:t>
            </w:r>
          </w:p>
          <w:p w14:paraId="62511409" w14:textId="77777777" w:rsidR="002D57C4" w:rsidRPr="006824F5" w:rsidRDefault="002D57C4" w:rsidP="00502E57">
            <w:pPr>
              <w:rPr>
                <w:rStyle w:val="CodeSnippet"/>
                <w:noProof/>
              </w:rPr>
            </w:pPr>
            <w:r w:rsidRPr="00A508F1">
              <w:rPr>
                <w:rStyle w:val="CodeSnippet"/>
                <w:noProof/>
              </w:rPr>
              <w:t xml:space="preserve">      value: { get_attribute: [my_storage, volume_id] }</w:t>
            </w:r>
          </w:p>
        </w:tc>
      </w:tr>
    </w:tbl>
    <w:p w14:paraId="06BC21E1" w14:textId="77777777" w:rsidR="002D57C4" w:rsidRDefault="002D57C4" w:rsidP="002D57C4">
      <w:pPr>
        <w:pStyle w:val="Heading3"/>
        <w:numPr>
          <w:ilvl w:val="2"/>
          <w:numId w:val="3"/>
        </w:numPr>
      </w:pPr>
      <w:bookmarkStart w:id="695" w:name="USE_CASE_BLOCKSTORAGE_6"/>
      <w:bookmarkStart w:id="696" w:name="USE_CASE_OBJECTSTORAGE_1"/>
      <w:r>
        <w:lastRenderedPageBreak/>
        <w:t>Block Storage 6: Multiple Block Storage attached to different Servers</w:t>
      </w:r>
    </w:p>
    <w:bookmarkEnd w:id="695"/>
    <w:p w14:paraId="7A6C655D" w14:textId="77777777" w:rsidR="002D57C4" w:rsidRDefault="002D57C4" w:rsidP="002D57C4">
      <w:pPr>
        <w:pStyle w:val="Heading4"/>
        <w:numPr>
          <w:ilvl w:val="3"/>
          <w:numId w:val="3"/>
        </w:numPr>
      </w:pPr>
      <w:r>
        <w:t>Description</w:t>
      </w:r>
    </w:p>
    <w:p w14:paraId="2B799C91" w14:textId="77777777" w:rsidR="002D57C4" w:rsidRPr="008369B8" w:rsidRDefault="002D57C4" w:rsidP="002D57C4">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73784336" w14:textId="77777777" w:rsidR="002D57C4" w:rsidRPr="00DD5675" w:rsidRDefault="002D57C4" w:rsidP="002D57C4">
      <w:pPr>
        <w:pStyle w:val="Heading4"/>
        <w:numPr>
          <w:ilvl w:val="3"/>
          <w:numId w:val="3"/>
        </w:numPr>
        <w:rPr>
          <w:u w:val="single"/>
        </w:rPr>
      </w:pPr>
      <w:r>
        <w:lastRenderedPageBreak/>
        <w:t>Logical Diagram</w:t>
      </w:r>
    </w:p>
    <w:p w14:paraId="67B754F8" w14:textId="77777777" w:rsidR="002D57C4" w:rsidRPr="00AD33FE" w:rsidRDefault="002D57C4" w:rsidP="002D57C4">
      <w:r>
        <w:rPr>
          <w:noProof/>
        </w:rPr>
        <w:drawing>
          <wp:inline distT="0" distB="0" distL="0" distR="0" wp14:anchorId="35ECEB1D" wp14:editId="5D049651">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07">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438CBA"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450A8CC" w14:textId="77777777" w:rsidTr="00502E57">
        <w:tc>
          <w:tcPr>
            <w:tcW w:w="9576" w:type="dxa"/>
            <w:shd w:val="clear" w:color="auto" w:fill="D9D9D9" w:themeFill="background1" w:themeFillShade="D9"/>
          </w:tcPr>
          <w:p w14:paraId="5D7AA538" w14:textId="77777777" w:rsidR="002D57C4" w:rsidRPr="009F3322" w:rsidRDefault="002D57C4" w:rsidP="00502E57">
            <w:pPr>
              <w:rPr>
                <w:rStyle w:val="CodeSnippet"/>
                <w:noProof/>
              </w:rPr>
            </w:pPr>
            <w:r w:rsidRPr="009F3322">
              <w:rPr>
                <w:rStyle w:val="CodeSnippet"/>
                <w:noProof/>
              </w:rPr>
              <w:t>tosca_definitions_version: tosca_simple_</w:t>
            </w:r>
            <w:r>
              <w:rPr>
                <w:rStyle w:val="CodeSnippet"/>
                <w:noProof/>
              </w:rPr>
              <w:t>yaml_1_0</w:t>
            </w:r>
          </w:p>
          <w:p w14:paraId="452133AE" w14:textId="77777777" w:rsidR="002D57C4" w:rsidRPr="009F3322" w:rsidRDefault="002D57C4" w:rsidP="00502E57">
            <w:pPr>
              <w:rPr>
                <w:rStyle w:val="CodeSnippet"/>
                <w:noProof/>
              </w:rPr>
            </w:pPr>
          </w:p>
          <w:p w14:paraId="25C867FD" w14:textId="77777777" w:rsidR="002D57C4" w:rsidRPr="009F3322" w:rsidRDefault="002D57C4" w:rsidP="00502E57">
            <w:pPr>
              <w:rPr>
                <w:rStyle w:val="CodeSnippet"/>
                <w:noProof/>
              </w:rPr>
            </w:pPr>
            <w:r w:rsidRPr="009F3322">
              <w:rPr>
                <w:rStyle w:val="CodeSnippet"/>
                <w:noProof/>
              </w:rPr>
              <w:t>description: &gt;</w:t>
            </w:r>
          </w:p>
          <w:p w14:paraId="144A1D38" w14:textId="77777777" w:rsidR="002D57C4" w:rsidRDefault="002D57C4" w:rsidP="00502E57">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7A4FABAE" w14:textId="77777777" w:rsidR="002D57C4" w:rsidRPr="009F3322" w:rsidRDefault="002D57C4" w:rsidP="00502E57">
            <w:pPr>
              <w:rPr>
                <w:rStyle w:val="CodeSnippet"/>
                <w:noProof/>
              </w:rPr>
            </w:pPr>
          </w:p>
          <w:p w14:paraId="5D7A3735" w14:textId="77777777" w:rsidR="002D57C4" w:rsidRPr="009F3322" w:rsidRDefault="002D57C4" w:rsidP="00502E57">
            <w:pPr>
              <w:rPr>
                <w:rStyle w:val="CodeSnippet"/>
                <w:noProof/>
              </w:rPr>
            </w:pPr>
            <w:r w:rsidRPr="009F3322">
              <w:rPr>
                <w:rStyle w:val="CodeSnippet"/>
                <w:noProof/>
              </w:rPr>
              <w:t>topology_template:</w:t>
            </w:r>
          </w:p>
          <w:p w14:paraId="34A4D5FB" w14:textId="77777777" w:rsidR="002D57C4" w:rsidRPr="009F3322" w:rsidRDefault="002D57C4" w:rsidP="00502E57">
            <w:pPr>
              <w:rPr>
                <w:rStyle w:val="CodeSnippet"/>
                <w:noProof/>
              </w:rPr>
            </w:pPr>
            <w:r w:rsidRPr="009F3322">
              <w:rPr>
                <w:rStyle w:val="CodeSnippet"/>
                <w:noProof/>
              </w:rPr>
              <w:t xml:space="preserve">  inputs:</w:t>
            </w:r>
          </w:p>
          <w:p w14:paraId="32B1BCFA" w14:textId="77777777" w:rsidR="002D57C4" w:rsidRPr="009F3322" w:rsidRDefault="002D57C4" w:rsidP="00502E57">
            <w:pPr>
              <w:rPr>
                <w:rStyle w:val="CodeSnippet"/>
                <w:noProof/>
              </w:rPr>
            </w:pPr>
            <w:r w:rsidRPr="009F3322">
              <w:rPr>
                <w:rStyle w:val="CodeSnippet"/>
                <w:noProof/>
              </w:rPr>
              <w:t xml:space="preserve">    cpus:</w:t>
            </w:r>
          </w:p>
          <w:p w14:paraId="67AB7E89" w14:textId="77777777" w:rsidR="002D57C4" w:rsidRPr="009F3322" w:rsidRDefault="002D57C4" w:rsidP="00502E57">
            <w:pPr>
              <w:rPr>
                <w:rStyle w:val="CodeSnippet"/>
                <w:noProof/>
              </w:rPr>
            </w:pPr>
            <w:r w:rsidRPr="009F3322">
              <w:rPr>
                <w:rStyle w:val="CodeSnippet"/>
                <w:noProof/>
              </w:rPr>
              <w:t xml:space="preserve">      type: integer</w:t>
            </w:r>
          </w:p>
          <w:p w14:paraId="3922450E" w14:textId="77777777" w:rsidR="002D57C4" w:rsidRPr="009F3322" w:rsidRDefault="002D57C4" w:rsidP="00502E57">
            <w:pPr>
              <w:rPr>
                <w:rStyle w:val="CodeSnippet"/>
                <w:noProof/>
              </w:rPr>
            </w:pPr>
            <w:r w:rsidRPr="009F3322">
              <w:rPr>
                <w:rStyle w:val="CodeSnippet"/>
                <w:noProof/>
              </w:rPr>
              <w:t xml:space="preserve">      description: Number of CPUs for the server.</w:t>
            </w:r>
          </w:p>
          <w:p w14:paraId="72C00A84" w14:textId="77777777" w:rsidR="002D57C4" w:rsidRPr="009F3322" w:rsidRDefault="002D57C4" w:rsidP="00502E57">
            <w:pPr>
              <w:rPr>
                <w:rStyle w:val="CodeSnippet"/>
                <w:noProof/>
              </w:rPr>
            </w:pPr>
            <w:r w:rsidRPr="009F3322">
              <w:rPr>
                <w:rStyle w:val="CodeSnippet"/>
                <w:noProof/>
              </w:rPr>
              <w:t xml:space="preserve">      constraints:</w:t>
            </w:r>
          </w:p>
          <w:p w14:paraId="4C606163" w14:textId="77777777" w:rsidR="002D57C4" w:rsidRPr="009F3322" w:rsidRDefault="002D57C4" w:rsidP="00502E57">
            <w:pPr>
              <w:rPr>
                <w:rStyle w:val="CodeSnippet"/>
                <w:noProof/>
              </w:rPr>
            </w:pPr>
            <w:r w:rsidRPr="009F3322">
              <w:rPr>
                <w:rStyle w:val="CodeSnippet"/>
                <w:noProof/>
              </w:rPr>
              <w:t xml:space="preserve">        - valid_values: [ 1, 2, 4, 8 ]</w:t>
            </w:r>
          </w:p>
          <w:p w14:paraId="2885017C" w14:textId="77777777" w:rsidR="002D57C4" w:rsidRPr="009F3322" w:rsidRDefault="002D57C4" w:rsidP="00502E57">
            <w:pPr>
              <w:rPr>
                <w:rStyle w:val="CodeSnippet"/>
                <w:noProof/>
              </w:rPr>
            </w:pPr>
            <w:r w:rsidRPr="009F3322">
              <w:rPr>
                <w:rStyle w:val="CodeSnippet"/>
                <w:noProof/>
              </w:rPr>
              <w:t xml:space="preserve">    storage_size:</w:t>
            </w:r>
          </w:p>
          <w:p w14:paraId="1196C8D1" w14:textId="77777777" w:rsidR="002D57C4" w:rsidRPr="009F3322" w:rsidRDefault="002D57C4" w:rsidP="00502E57">
            <w:pPr>
              <w:rPr>
                <w:rStyle w:val="CodeSnippet"/>
                <w:noProof/>
              </w:rPr>
            </w:pPr>
            <w:r w:rsidRPr="009F3322">
              <w:rPr>
                <w:rStyle w:val="CodeSnippet"/>
                <w:noProof/>
              </w:rPr>
              <w:t xml:space="preserve">      type: </w:t>
            </w:r>
            <w:r>
              <w:rPr>
                <w:rStyle w:val="CodeSnippet"/>
                <w:noProof/>
              </w:rPr>
              <w:t>scalar-unit.size</w:t>
            </w:r>
          </w:p>
          <w:p w14:paraId="60A2BA70" w14:textId="77777777" w:rsidR="002D57C4" w:rsidRPr="009F3322" w:rsidRDefault="002D57C4" w:rsidP="00502E57">
            <w:pPr>
              <w:rPr>
                <w:rStyle w:val="CodeSnippet"/>
                <w:noProof/>
              </w:rPr>
            </w:pPr>
            <w:r w:rsidRPr="009F3322">
              <w:rPr>
                <w:rStyle w:val="CodeSnippet"/>
                <w:noProof/>
              </w:rPr>
              <w:t xml:space="preserve">      default: 1 GB</w:t>
            </w:r>
          </w:p>
          <w:p w14:paraId="5DD74396" w14:textId="77777777" w:rsidR="002D57C4" w:rsidRPr="009F3322" w:rsidRDefault="002D57C4" w:rsidP="00502E57">
            <w:pPr>
              <w:rPr>
                <w:rStyle w:val="CodeSnippet"/>
                <w:noProof/>
              </w:rPr>
            </w:pPr>
            <w:r w:rsidRPr="009F3322">
              <w:rPr>
                <w:rStyle w:val="CodeSnippet"/>
                <w:noProof/>
              </w:rPr>
              <w:t xml:space="preserve">      description: Size of the storage to be created.</w:t>
            </w:r>
          </w:p>
          <w:p w14:paraId="2648B6B9" w14:textId="77777777" w:rsidR="002D57C4" w:rsidRPr="009F3322" w:rsidRDefault="002D57C4" w:rsidP="00502E57">
            <w:pPr>
              <w:rPr>
                <w:rStyle w:val="CodeSnippet"/>
                <w:noProof/>
              </w:rPr>
            </w:pPr>
            <w:r w:rsidRPr="009F3322">
              <w:rPr>
                <w:rStyle w:val="CodeSnippet"/>
                <w:noProof/>
              </w:rPr>
              <w:t xml:space="preserve">    storage_snapshot_id:</w:t>
            </w:r>
          </w:p>
          <w:p w14:paraId="4E9699E5" w14:textId="77777777" w:rsidR="002D57C4" w:rsidRPr="009F3322" w:rsidRDefault="002D57C4" w:rsidP="00502E57">
            <w:pPr>
              <w:rPr>
                <w:rStyle w:val="CodeSnippet"/>
                <w:noProof/>
              </w:rPr>
            </w:pPr>
            <w:r w:rsidRPr="009F3322">
              <w:rPr>
                <w:rStyle w:val="CodeSnippet"/>
                <w:noProof/>
              </w:rPr>
              <w:t xml:space="preserve">      type: string</w:t>
            </w:r>
          </w:p>
          <w:p w14:paraId="029AB2FF" w14:textId="77777777" w:rsidR="002D57C4" w:rsidRDefault="002D57C4" w:rsidP="00502E57">
            <w:pPr>
              <w:rPr>
                <w:rStyle w:val="CodeSnippet"/>
                <w:noProof/>
              </w:rPr>
            </w:pPr>
            <w:r w:rsidRPr="009F3322">
              <w:rPr>
                <w:rStyle w:val="CodeSnippet"/>
                <w:noProof/>
              </w:rPr>
              <w:t xml:space="preserve">      description: </w:t>
            </w:r>
            <w:r>
              <w:rPr>
                <w:rStyle w:val="CodeSnippet"/>
                <w:noProof/>
              </w:rPr>
              <w:t>&gt;</w:t>
            </w:r>
          </w:p>
          <w:p w14:paraId="03D19B16" w14:textId="77777777" w:rsidR="002D57C4" w:rsidRPr="009F3322" w:rsidRDefault="002D57C4" w:rsidP="00502E57">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1B37422F" w14:textId="77777777" w:rsidR="002D57C4" w:rsidRPr="009F3322" w:rsidRDefault="002D57C4" w:rsidP="00502E57">
            <w:pPr>
              <w:rPr>
                <w:rStyle w:val="CodeSnippet"/>
                <w:noProof/>
              </w:rPr>
            </w:pPr>
            <w:r w:rsidRPr="009F3322">
              <w:rPr>
                <w:rStyle w:val="CodeSnippet"/>
                <w:noProof/>
              </w:rPr>
              <w:t xml:space="preserve">    storage_location:</w:t>
            </w:r>
          </w:p>
          <w:p w14:paraId="31F2CF78" w14:textId="77777777" w:rsidR="002D57C4" w:rsidRPr="009F3322" w:rsidRDefault="002D57C4" w:rsidP="00502E57">
            <w:pPr>
              <w:rPr>
                <w:rStyle w:val="CodeSnippet"/>
                <w:noProof/>
              </w:rPr>
            </w:pPr>
            <w:r w:rsidRPr="009F3322">
              <w:rPr>
                <w:rStyle w:val="CodeSnippet"/>
                <w:noProof/>
              </w:rPr>
              <w:t xml:space="preserve">      type: string</w:t>
            </w:r>
          </w:p>
          <w:p w14:paraId="4B0E0759"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743CADD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6E71F93" w14:textId="77777777" w:rsidR="002D57C4" w:rsidRPr="009F3322" w:rsidRDefault="002D57C4" w:rsidP="00502E57">
            <w:pPr>
              <w:rPr>
                <w:rStyle w:val="CodeSnippet"/>
                <w:noProof/>
              </w:rPr>
            </w:pPr>
          </w:p>
          <w:p w14:paraId="7BB3230A" w14:textId="77777777" w:rsidR="002D57C4" w:rsidRPr="009F3322" w:rsidRDefault="002D57C4" w:rsidP="00502E57">
            <w:pPr>
              <w:rPr>
                <w:rStyle w:val="CodeSnippet"/>
                <w:noProof/>
              </w:rPr>
            </w:pPr>
            <w:r w:rsidRPr="009F3322">
              <w:rPr>
                <w:rStyle w:val="CodeSnippet"/>
                <w:noProof/>
              </w:rPr>
              <w:t xml:space="preserve">  node_templates:</w:t>
            </w:r>
          </w:p>
          <w:p w14:paraId="22543244" w14:textId="77777777" w:rsidR="002D57C4" w:rsidRPr="009F3322" w:rsidRDefault="002D57C4" w:rsidP="00502E57">
            <w:pPr>
              <w:rPr>
                <w:rStyle w:val="CodeSnippet"/>
                <w:noProof/>
              </w:rPr>
            </w:pPr>
            <w:r w:rsidRPr="009F3322">
              <w:rPr>
                <w:rStyle w:val="CodeSnippet"/>
                <w:noProof/>
              </w:rPr>
              <w:t xml:space="preserve">    my_server:</w:t>
            </w:r>
          </w:p>
          <w:p w14:paraId="13192975" w14:textId="77777777" w:rsidR="002D57C4" w:rsidRDefault="002D57C4" w:rsidP="00502E57">
            <w:pPr>
              <w:rPr>
                <w:rStyle w:val="CodeSnippet"/>
                <w:noProof/>
              </w:rPr>
            </w:pPr>
            <w:r w:rsidRPr="009F3322">
              <w:rPr>
                <w:rStyle w:val="CodeSnippet"/>
                <w:noProof/>
              </w:rPr>
              <w:t xml:space="preserve">      type: tosca.nodes.Compute</w:t>
            </w:r>
          </w:p>
          <w:p w14:paraId="47581D4F"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A693532" w14:textId="77777777" w:rsidR="002D57C4" w:rsidRDefault="002D57C4" w:rsidP="00502E57">
            <w:pPr>
              <w:rPr>
                <w:rStyle w:val="CodeSnippet"/>
                <w:noProof/>
              </w:rPr>
            </w:pPr>
            <w:r>
              <w:rPr>
                <w:rStyle w:val="CodeSnippet"/>
                <w:noProof/>
              </w:rPr>
              <w:t xml:space="preserve">        host:</w:t>
            </w:r>
          </w:p>
          <w:p w14:paraId="512A7C4E" w14:textId="77777777" w:rsidR="002D57C4" w:rsidRDefault="002D57C4" w:rsidP="00502E57">
            <w:pPr>
              <w:rPr>
                <w:rStyle w:val="CodeSnippet"/>
                <w:noProof/>
              </w:rPr>
            </w:pPr>
            <w:r>
              <w:rPr>
                <w:rStyle w:val="CodeSnippet"/>
                <w:noProof/>
              </w:rPr>
              <w:t xml:space="preserve">          properties:</w:t>
            </w:r>
          </w:p>
          <w:p w14:paraId="65EF9E91"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disk_size: 10 GB</w:t>
            </w:r>
          </w:p>
          <w:p w14:paraId="34A2FF89"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6C3202F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55A86930" w14:textId="77777777" w:rsidR="002D57C4" w:rsidRPr="009F3322" w:rsidRDefault="002D57C4" w:rsidP="00502E57">
            <w:pPr>
              <w:rPr>
                <w:rStyle w:val="CodeSnippet"/>
                <w:noProof/>
              </w:rPr>
            </w:pPr>
            <w:r w:rsidRPr="009F3322">
              <w:rPr>
                <w:rStyle w:val="CodeSnippet"/>
                <w:noProof/>
              </w:rPr>
              <w:t xml:space="preserve">        os:</w:t>
            </w:r>
          </w:p>
          <w:p w14:paraId="38D83DC4" w14:textId="77777777" w:rsidR="002D57C4" w:rsidRPr="009F3322" w:rsidRDefault="002D57C4" w:rsidP="00502E57">
            <w:pPr>
              <w:rPr>
                <w:rStyle w:val="CodeSnippet"/>
                <w:noProof/>
              </w:rPr>
            </w:pPr>
            <w:r w:rsidRPr="009F3322">
              <w:rPr>
                <w:rStyle w:val="CodeSnippet"/>
                <w:noProof/>
              </w:rPr>
              <w:t xml:space="preserve">          properties:</w:t>
            </w:r>
          </w:p>
          <w:p w14:paraId="5AC64E2F" w14:textId="77777777" w:rsidR="002D57C4" w:rsidRPr="009F3322" w:rsidRDefault="002D57C4" w:rsidP="00502E57">
            <w:pPr>
              <w:rPr>
                <w:rStyle w:val="CodeSnippet"/>
                <w:noProof/>
              </w:rPr>
            </w:pPr>
            <w:r w:rsidRPr="009F3322">
              <w:rPr>
                <w:rStyle w:val="CodeSnippet"/>
                <w:noProof/>
              </w:rPr>
              <w:t xml:space="preserve">            architecture: x86_64</w:t>
            </w:r>
          </w:p>
          <w:p w14:paraId="04B253F1" w14:textId="77777777" w:rsidR="002D57C4" w:rsidRPr="009F3322" w:rsidRDefault="002D57C4" w:rsidP="00502E57">
            <w:pPr>
              <w:rPr>
                <w:rStyle w:val="CodeSnippet"/>
                <w:noProof/>
              </w:rPr>
            </w:pPr>
            <w:r w:rsidRPr="009F3322">
              <w:rPr>
                <w:rStyle w:val="CodeSnippet"/>
                <w:noProof/>
              </w:rPr>
              <w:t xml:space="preserve">            type: Linux</w:t>
            </w:r>
          </w:p>
          <w:p w14:paraId="484B097C" w14:textId="77777777" w:rsidR="002D57C4" w:rsidRPr="009F3322" w:rsidRDefault="002D57C4" w:rsidP="00502E57">
            <w:pPr>
              <w:rPr>
                <w:rStyle w:val="CodeSnippet"/>
                <w:noProof/>
              </w:rPr>
            </w:pPr>
            <w:r w:rsidRPr="009F3322">
              <w:rPr>
                <w:rStyle w:val="CodeSnippet"/>
                <w:noProof/>
              </w:rPr>
              <w:t xml:space="preserve">            distribution: Fedora</w:t>
            </w:r>
          </w:p>
          <w:p w14:paraId="01B7B816" w14:textId="77777777" w:rsidR="002D57C4" w:rsidRPr="009F3322" w:rsidRDefault="002D57C4" w:rsidP="00502E57">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001DD5E6" w14:textId="77777777" w:rsidR="002D57C4" w:rsidRPr="009F3322" w:rsidRDefault="002D57C4" w:rsidP="00502E57">
            <w:pPr>
              <w:rPr>
                <w:rStyle w:val="CodeSnippet"/>
                <w:noProof/>
              </w:rPr>
            </w:pPr>
            <w:r w:rsidRPr="009F3322">
              <w:rPr>
                <w:rStyle w:val="CodeSnippet"/>
                <w:noProof/>
              </w:rPr>
              <w:t xml:space="preserve">      requirements:</w:t>
            </w:r>
          </w:p>
          <w:p w14:paraId="13A38AF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0417B964"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w:t>
            </w:r>
          </w:p>
          <w:p w14:paraId="1D2FDE5D"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50724FA1"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4C65B60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7504B22F"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5034A325" w14:textId="77777777" w:rsidR="002D57C4" w:rsidRPr="009F3322" w:rsidRDefault="002D57C4" w:rsidP="00502E57">
            <w:pPr>
              <w:rPr>
                <w:rStyle w:val="CodeSnippet"/>
                <w:noProof/>
              </w:rPr>
            </w:pPr>
            <w:r w:rsidRPr="009F3322">
              <w:rPr>
                <w:rStyle w:val="CodeSnippet"/>
                <w:noProof/>
              </w:rPr>
              <w:t xml:space="preserve">    my_storage:</w:t>
            </w:r>
          </w:p>
          <w:p w14:paraId="0E6395D7" w14:textId="77777777" w:rsidR="002D57C4" w:rsidRPr="009F3322" w:rsidRDefault="002D57C4" w:rsidP="00502E57">
            <w:pPr>
              <w:rPr>
                <w:rStyle w:val="CodeSnippet"/>
                <w:noProof/>
              </w:rPr>
            </w:pPr>
            <w:r w:rsidRPr="009F3322">
              <w:rPr>
                <w:rStyle w:val="CodeSnippet"/>
                <w:noProof/>
              </w:rPr>
              <w:t xml:space="preserve">      type: tosca.nodes.BlockStorage</w:t>
            </w:r>
          </w:p>
          <w:p w14:paraId="1D7812F4" w14:textId="77777777" w:rsidR="002D57C4" w:rsidRPr="009F3322" w:rsidRDefault="002D57C4" w:rsidP="00502E57">
            <w:pPr>
              <w:rPr>
                <w:rStyle w:val="CodeSnippet"/>
                <w:noProof/>
              </w:rPr>
            </w:pPr>
            <w:r w:rsidRPr="009F3322">
              <w:rPr>
                <w:rStyle w:val="CodeSnippet"/>
                <w:noProof/>
              </w:rPr>
              <w:t xml:space="preserve">      properties:</w:t>
            </w:r>
          </w:p>
          <w:p w14:paraId="227BD6CF" w14:textId="77777777" w:rsidR="002D57C4" w:rsidRPr="009F3322" w:rsidRDefault="002D57C4" w:rsidP="00502E57">
            <w:pPr>
              <w:rPr>
                <w:rStyle w:val="CodeSnippet"/>
                <w:noProof/>
              </w:rPr>
            </w:pPr>
            <w:r w:rsidRPr="009F3322">
              <w:rPr>
                <w:rStyle w:val="CodeSnippet"/>
                <w:noProof/>
              </w:rPr>
              <w:t xml:space="preserve">        size: { get_input: storage_size }</w:t>
            </w:r>
          </w:p>
          <w:p w14:paraId="03EC9793"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267F83BF" w14:textId="77777777" w:rsidR="002D57C4" w:rsidRPr="009F3322" w:rsidRDefault="002D57C4" w:rsidP="00502E57">
            <w:pPr>
              <w:rPr>
                <w:rStyle w:val="CodeSnippet"/>
                <w:noProof/>
              </w:rPr>
            </w:pPr>
          </w:p>
          <w:p w14:paraId="04EE09B6" w14:textId="77777777" w:rsidR="002D57C4" w:rsidRPr="009F3322" w:rsidRDefault="002D57C4" w:rsidP="00502E57">
            <w:pPr>
              <w:rPr>
                <w:rStyle w:val="CodeSnippet"/>
                <w:noProof/>
              </w:rPr>
            </w:pPr>
            <w:r w:rsidRPr="009F3322">
              <w:rPr>
                <w:rStyle w:val="CodeSnippet"/>
                <w:noProof/>
              </w:rPr>
              <w:t xml:space="preserve">    my_server2:</w:t>
            </w:r>
          </w:p>
          <w:p w14:paraId="3AF73DFE" w14:textId="77777777" w:rsidR="002D57C4" w:rsidRPr="009F3322" w:rsidRDefault="002D57C4" w:rsidP="00502E57">
            <w:pPr>
              <w:rPr>
                <w:rStyle w:val="CodeSnippet"/>
                <w:noProof/>
              </w:rPr>
            </w:pPr>
            <w:r w:rsidRPr="009F3322">
              <w:rPr>
                <w:rStyle w:val="CodeSnippet"/>
                <w:noProof/>
              </w:rPr>
              <w:t xml:space="preserve">      type: tosca.nodes.Compute</w:t>
            </w:r>
          </w:p>
          <w:p w14:paraId="3A121FED" w14:textId="77777777" w:rsidR="002D57C4" w:rsidRDefault="002D57C4" w:rsidP="00502E57">
            <w:pPr>
              <w:rPr>
                <w:rStyle w:val="CodeSnippet"/>
                <w:noProof/>
              </w:rPr>
            </w:pPr>
            <w:r w:rsidRPr="009F3322">
              <w:rPr>
                <w:rStyle w:val="CodeSnippet"/>
                <w:noProof/>
              </w:rPr>
              <w:t xml:space="preserve">      capabilities:</w:t>
            </w:r>
          </w:p>
          <w:p w14:paraId="645F9B17" w14:textId="77777777" w:rsidR="002D57C4" w:rsidRDefault="002D57C4" w:rsidP="00502E57">
            <w:pPr>
              <w:rPr>
                <w:rStyle w:val="CodeSnippet"/>
                <w:noProof/>
              </w:rPr>
            </w:pPr>
            <w:r>
              <w:rPr>
                <w:rStyle w:val="CodeSnippet"/>
                <w:noProof/>
              </w:rPr>
              <w:t xml:space="preserve">        host:</w:t>
            </w:r>
          </w:p>
          <w:p w14:paraId="42CDB2F2"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properties:</w:t>
            </w:r>
          </w:p>
          <w:p w14:paraId="6856D5D6"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66567078"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num_cpus: { get_input: cpus }</w:t>
            </w:r>
          </w:p>
          <w:p w14:paraId="1D25A3DB"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mem_size: 4096 MB</w:t>
            </w:r>
          </w:p>
          <w:p w14:paraId="480BD07D" w14:textId="77777777" w:rsidR="002D57C4" w:rsidRPr="009F3322" w:rsidRDefault="002D57C4" w:rsidP="00502E57">
            <w:pPr>
              <w:rPr>
                <w:rStyle w:val="CodeSnippet"/>
                <w:noProof/>
              </w:rPr>
            </w:pPr>
            <w:r w:rsidRPr="009F3322">
              <w:rPr>
                <w:rStyle w:val="CodeSnippet"/>
                <w:noProof/>
              </w:rPr>
              <w:t xml:space="preserve">        os:</w:t>
            </w:r>
          </w:p>
          <w:p w14:paraId="084A33A4" w14:textId="77777777" w:rsidR="002D57C4" w:rsidRPr="009F3322" w:rsidRDefault="002D57C4" w:rsidP="00502E57">
            <w:pPr>
              <w:rPr>
                <w:rStyle w:val="CodeSnippet"/>
                <w:noProof/>
              </w:rPr>
            </w:pPr>
            <w:r w:rsidRPr="009F3322">
              <w:rPr>
                <w:rStyle w:val="CodeSnippet"/>
                <w:noProof/>
              </w:rPr>
              <w:t xml:space="preserve">          properties:</w:t>
            </w:r>
          </w:p>
          <w:p w14:paraId="21ABC118" w14:textId="77777777" w:rsidR="002D57C4" w:rsidRPr="009F3322" w:rsidRDefault="002D57C4" w:rsidP="00502E57">
            <w:pPr>
              <w:rPr>
                <w:rStyle w:val="CodeSnippet"/>
                <w:noProof/>
              </w:rPr>
            </w:pPr>
            <w:r w:rsidRPr="009F3322">
              <w:rPr>
                <w:rStyle w:val="CodeSnippet"/>
                <w:noProof/>
              </w:rPr>
              <w:t xml:space="preserve">            architecture: x86_64</w:t>
            </w:r>
          </w:p>
          <w:p w14:paraId="551B7721" w14:textId="77777777" w:rsidR="002D57C4" w:rsidRPr="009F3322" w:rsidRDefault="002D57C4" w:rsidP="00502E57">
            <w:pPr>
              <w:rPr>
                <w:rStyle w:val="CodeSnippet"/>
                <w:noProof/>
              </w:rPr>
            </w:pPr>
            <w:r w:rsidRPr="009F3322">
              <w:rPr>
                <w:rStyle w:val="CodeSnippet"/>
                <w:noProof/>
              </w:rPr>
              <w:t xml:space="preserve">            type: Linux</w:t>
            </w:r>
          </w:p>
          <w:p w14:paraId="19B61CC9" w14:textId="77777777" w:rsidR="002D57C4" w:rsidRPr="009F3322" w:rsidRDefault="002D57C4" w:rsidP="00502E57">
            <w:pPr>
              <w:rPr>
                <w:rStyle w:val="CodeSnippet"/>
                <w:noProof/>
              </w:rPr>
            </w:pPr>
            <w:r w:rsidRPr="009F3322">
              <w:rPr>
                <w:rStyle w:val="CodeSnippet"/>
                <w:noProof/>
              </w:rPr>
              <w:lastRenderedPageBreak/>
              <w:t xml:space="preserve">            distribution: Fedora</w:t>
            </w:r>
          </w:p>
          <w:p w14:paraId="7A7AFECB" w14:textId="77777777" w:rsidR="002D57C4" w:rsidRPr="009F3322" w:rsidRDefault="002D57C4" w:rsidP="00502E57">
            <w:pPr>
              <w:rPr>
                <w:rStyle w:val="CodeSnippet"/>
                <w:noProof/>
              </w:rPr>
            </w:pPr>
            <w:r w:rsidRPr="009F3322">
              <w:rPr>
                <w:rStyle w:val="CodeSnippet"/>
                <w:noProof/>
              </w:rPr>
              <w:t xml:space="preserve">            version: 18</w:t>
            </w:r>
            <w:r>
              <w:rPr>
                <w:rStyle w:val="CodeSnippet"/>
                <w:noProof/>
              </w:rPr>
              <w:t>.0</w:t>
            </w:r>
          </w:p>
          <w:p w14:paraId="5B8D9F4A" w14:textId="77777777" w:rsidR="002D57C4" w:rsidRPr="009F3322" w:rsidRDefault="002D57C4" w:rsidP="00502E57">
            <w:pPr>
              <w:rPr>
                <w:rStyle w:val="CodeSnippet"/>
                <w:noProof/>
              </w:rPr>
            </w:pPr>
            <w:r w:rsidRPr="009F3322">
              <w:rPr>
                <w:rStyle w:val="CodeSnippet"/>
                <w:noProof/>
              </w:rPr>
              <w:t xml:space="preserve">      requirements:</w:t>
            </w:r>
          </w:p>
          <w:p w14:paraId="6324C94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154B6CA3"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my_storage2</w:t>
            </w:r>
          </w:p>
          <w:p w14:paraId="09935EA4"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75A2809B"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762CC200"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2E1B7868"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6EE6F1BD" w14:textId="77777777" w:rsidR="002D57C4" w:rsidRPr="009F3322" w:rsidRDefault="002D57C4" w:rsidP="00502E57">
            <w:pPr>
              <w:rPr>
                <w:rStyle w:val="CodeSnippet"/>
                <w:noProof/>
              </w:rPr>
            </w:pPr>
            <w:r w:rsidRPr="009F3322">
              <w:rPr>
                <w:rStyle w:val="CodeSnippet"/>
                <w:noProof/>
              </w:rPr>
              <w:t xml:space="preserve">    my_storage2:</w:t>
            </w:r>
          </w:p>
          <w:p w14:paraId="2CD4D633" w14:textId="77777777" w:rsidR="002D57C4" w:rsidRPr="009F3322" w:rsidRDefault="002D57C4" w:rsidP="00502E57">
            <w:pPr>
              <w:rPr>
                <w:rStyle w:val="CodeSnippet"/>
                <w:noProof/>
              </w:rPr>
            </w:pPr>
            <w:r w:rsidRPr="009F3322">
              <w:rPr>
                <w:rStyle w:val="CodeSnippet"/>
                <w:noProof/>
              </w:rPr>
              <w:t xml:space="preserve">      type: tosca.nodes.BlockStorage</w:t>
            </w:r>
          </w:p>
          <w:p w14:paraId="7C2A23C9" w14:textId="77777777" w:rsidR="002D57C4" w:rsidRPr="009F3322" w:rsidRDefault="002D57C4" w:rsidP="00502E57">
            <w:pPr>
              <w:rPr>
                <w:rStyle w:val="CodeSnippet"/>
                <w:noProof/>
              </w:rPr>
            </w:pPr>
            <w:r w:rsidRPr="009F3322">
              <w:rPr>
                <w:rStyle w:val="CodeSnippet"/>
                <w:noProof/>
              </w:rPr>
              <w:t xml:space="preserve">      properties:</w:t>
            </w:r>
          </w:p>
          <w:p w14:paraId="77ABDE3C" w14:textId="77777777" w:rsidR="002D57C4" w:rsidRPr="009F3322" w:rsidRDefault="002D57C4" w:rsidP="00502E57">
            <w:pPr>
              <w:rPr>
                <w:rStyle w:val="CodeSnippet"/>
                <w:noProof/>
              </w:rPr>
            </w:pPr>
            <w:r w:rsidRPr="009F3322">
              <w:rPr>
                <w:rStyle w:val="CodeSnippet"/>
                <w:noProof/>
              </w:rPr>
              <w:t xml:space="preserve">        size: { get_input: storage_size }</w:t>
            </w:r>
          </w:p>
          <w:p w14:paraId="1779ACB2"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31E2D6BF" w14:textId="77777777" w:rsidR="002D57C4" w:rsidRPr="009F3322" w:rsidRDefault="002D57C4" w:rsidP="00502E57">
            <w:pPr>
              <w:rPr>
                <w:rStyle w:val="CodeSnippet"/>
                <w:noProof/>
              </w:rPr>
            </w:pPr>
          </w:p>
          <w:p w14:paraId="66552C0F" w14:textId="77777777" w:rsidR="002D57C4" w:rsidRPr="009F3322" w:rsidRDefault="002D57C4" w:rsidP="00502E57">
            <w:pPr>
              <w:rPr>
                <w:rStyle w:val="CodeSnippet"/>
                <w:noProof/>
              </w:rPr>
            </w:pPr>
            <w:r w:rsidRPr="009F3322">
              <w:rPr>
                <w:rStyle w:val="CodeSnippet"/>
                <w:noProof/>
              </w:rPr>
              <w:t xml:space="preserve">  outputs:</w:t>
            </w:r>
          </w:p>
          <w:p w14:paraId="6C883102" w14:textId="77777777" w:rsidR="002D57C4" w:rsidRPr="00A508F1" w:rsidRDefault="002D57C4" w:rsidP="00502E57">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3FCD19B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A5FF185"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0DC16113" w14:textId="77777777" w:rsidR="002D57C4" w:rsidRPr="00A508F1" w:rsidRDefault="002D57C4" w:rsidP="00502E57">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B5BCA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2D12B5E6"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1D8F59F" w14:textId="77777777" w:rsidR="002D57C4" w:rsidRPr="00A508F1" w:rsidRDefault="002D57C4" w:rsidP="00502E57">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B53B00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1494B92A" w14:textId="77777777" w:rsidR="002D57C4" w:rsidRDefault="002D57C4" w:rsidP="00502E57">
            <w:pPr>
              <w:rPr>
                <w:rStyle w:val="CodeSnippet"/>
                <w:noProof/>
              </w:rPr>
            </w:pPr>
            <w:r w:rsidRPr="00A508F1">
              <w:rPr>
                <w:rStyle w:val="CodeSnippet"/>
                <w:noProof/>
              </w:rPr>
              <w:t xml:space="preserve">      value: { get_attribute: [my_storage, volume_id] }</w:t>
            </w:r>
          </w:p>
          <w:p w14:paraId="289031B6" w14:textId="77777777" w:rsidR="002D57C4" w:rsidRPr="00A508F1" w:rsidRDefault="002D57C4" w:rsidP="00502E57">
            <w:pPr>
              <w:rPr>
                <w:rStyle w:val="CodeSnippet"/>
                <w:noProof/>
              </w:rPr>
            </w:pPr>
            <w:r>
              <w:rPr>
                <w:rStyle w:val="CodeSnippet"/>
                <w:noProof/>
              </w:rPr>
              <w:t xml:space="preserve">    volume_id_2:</w:t>
            </w:r>
          </w:p>
          <w:p w14:paraId="3ECFE87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4915CC6F" w14:textId="77777777" w:rsidR="002D57C4" w:rsidRPr="006824F5" w:rsidRDefault="002D57C4" w:rsidP="00502E57">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05687839" w14:textId="77777777" w:rsidR="002D57C4" w:rsidRDefault="002D57C4" w:rsidP="002D57C4">
      <w:pPr>
        <w:pStyle w:val="Heading3"/>
        <w:numPr>
          <w:ilvl w:val="2"/>
          <w:numId w:val="3"/>
        </w:numPr>
      </w:pPr>
      <w:r>
        <w:lastRenderedPageBreak/>
        <w:t>Object Storage 1: Creating an Object Storage service</w:t>
      </w:r>
    </w:p>
    <w:bookmarkEnd w:id="696"/>
    <w:p w14:paraId="13D8DB95" w14:textId="77777777" w:rsidR="002D57C4" w:rsidRDefault="002D57C4" w:rsidP="002D57C4">
      <w:pPr>
        <w:pStyle w:val="Heading4"/>
        <w:numPr>
          <w:ilvl w:val="3"/>
          <w:numId w:val="3"/>
        </w:numPr>
      </w:pPr>
      <w:r>
        <w:t>Description</w:t>
      </w:r>
    </w:p>
    <w:p w14:paraId="016C9170" w14:textId="77777777" w:rsidR="002D57C4" w:rsidRPr="00DD5675" w:rsidRDefault="002D57C4" w:rsidP="002D57C4">
      <w:pPr>
        <w:pStyle w:val="Heading4"/>
        <w:numPr>
          <w:ilvl w:val="3"/>
          <w:numId w:val="3"/>
        </w:numPr>
        <w:rPr>
          <w:u w:val="single"/>
        </w:rPr>
      </w:pPr>
      <w:r>
        <w:t>Logical Diagram</w:t>
      </w:r>
    </w:p>
    <w:p w14:paraId="3D1432E8" w14:textId="77777777" w:rsidR="002D57C4" w:rsidRPr="00AD33FE" w:rsidRDefault="002D57C4" w:rsidP="002D57C4">
      <w:r>
        <w:rPr>
          <w:noProof/>
        </w:rPr>
        <w:drawing>
          <wp:inline distT="0" distB="0" distL="0" distR="0" wp14:anchorId="14079904" wp14:editId="0285DE0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08">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4AF1B11E" w14:textId="77777777" w:rsidR="002D57C4"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1B108B5" w14:textId="77777777" w:rsidTr="00502E57">
        <w:tc>
          <w:tcPr>
            <w:tcW w:w="9576" w:type="dxa"/>
            <w:shd w:val="clear" w:color="auto" w:fill="D9D9D9" w:themeFill="background1" w:themeFillShade="D9"/>
          </w:tcPr>
          <w:p w14:paraId="3524B21A" w14:textId="77777777" w:rsidR="002D57C4" w:rsidRPr="00CE76B6" w:rsidRDefault="002D57C4" w:rsidP="00502E57">
            <w:pPr>
              <w:rPr>
                <w:rStyle w:val="CodeSnippet"/>
              </w:rPr>
            </w:pPr>
            <w:r w:rsidRPr="00CE76B6">
              <w:rPr>
                <w:rStyle w:val="CodeSnippet"/>
              </w:rPr>
              <w:t>tosca_definitions_version: tosca_simple_</w:t>
            </w:r>
            <w:r>
              <w:rPr>
                <w:rStyle w:val="CodeSnippet"/>
              </w:rPr>
              <w:t>yaml_1_0</w:t>
            </w:r>
          </w:p>
          <w:p w14:paraId="5BD15FFE" w14:textId="77777777" w:rsidR="002D57C4" w:rsidRPr="00CE76B6" w:rsidRDefault="002D57C4" w:rsidP="00502E57">
            <w:pPr>
              <w:rPr>
                <w:rStyle w:val="CodeSnippet"/>
              </w:rPr>
            </w:pPr>
          </w:p>
          <w:p w14:paraId="0A5C773B" w14:textId="77777777" w:rsidR="002D57C4" w:rsidRPr="00CE76B6" w:rsidRDefault="002D57C4" w:rsidP="00502E57">
            <w:pPr>
              <w:rPr>
                <w:rStyle w:val="CodeSnippet"/>
              </w:rPr>
            </w:pPr>
            <w:r w:rsidRPr="00CE76B6">
              <w:rPr>
                <w:rStyle w:val="CodeSnippet"/>
              </w:rPr>
              <w:t>description: &gt;</w:t>
            </w:r>
          </w:p>
          <w:p w14:paraId="1856D1C0" w14:textId="77777777" w:rsidR="002D57C4" w:rsidRDefault="002D57C4" w:rsidP="00502E57">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55B978E2" w14:textId="77777777" w:rsidR="002D57C4" w:rsidRPr="00CE76B6" w:rsidRDefault="002D57C4" w:rsidP="00502E57">
            <w:pPr>
              <w:rPr>
                <w:rStyle w:val="CodeSnippet"/>
              </w:rPr>
            </w:pPr>
          </w:p>
          <w:p w14:paraId="475F508A" w14:textId="77777777" w:rsidR="002D57C4" w:rsidRPr="00CE76B6" w:rsidRDefault="002D57C4" w:rsidP="00502E57">
            <w:pPr>
              <w:rPr>
                <w:rStyle w:val="CodeSnippet"/>
              </w:rPr>
            </w:pPr>
            <w:r w:rsidRPr="00CE76B6">
              <w:rPr>
                <w:rStyle w:val="CodeSnippet"/>
              </w:rPr>
              <w:t>topology_template:</w:t>
            </w:r>
          </w:p>
          <w:p w14:paraId="2EA1A130" w14:textId="77777777" w:rsidR="002D57C4" w:rsidRPr="00CE76B6" w:rsidRDefault="002D57C4" w:rsidP="00502E57">
            <w:pPr>
              <w:rPr>
                <w:rStyle w:val="CodeSnippet"/>
              </w:rPr>
            </w:pPr>
            <w:r w:rsidRPr="00CE76B6">
              <w:rPr>
                <w:rStyle w:val="CodeSnippet"/>
              </w:rPr>
              <w:t xml:space="preserve">  inputs:</w:t>
            </w:r>
          </w:p>
          <w:p w14:paraId="09B18D3A" w14:textId="77777777" w:rsidR="002D57C4" w:rsidRPr="00CE76B6" w:rsidRDefault="002D57C4" w:rsidP="00502E57">
            <w:pPr>
              <w:rPr>
                <w:rStyle w:val="CodeSnippet"/>
              </w:rPr>
            </w:pPr>
            <w:r w:rsidRPr="00CE76B6">
              <w:rPr>
                <w:rStyle w:val="CodeSnippet"/>
              </w:rPr>
              <w:t xml:space="preserve">    objectstore_name:</w:t>
            </w:r>
          </w:p>
          <w:p w14:paraId="7B8394ED" w14:textId="77777777" w:rsidR="002D57C4" w:rsidRPr="00CE76B6" w:rsidRDefault="002D57C4" w:rsidP="00502E57">
            <w:pPr>
              <w:rPr>
                <w:rStyle w:val="CodeSnippet"/>
              </w:rPr>
            </w:pPr>
            <w:r w:rsidRPr="00CE76B6">
              <w:rPr>
                <w:rStyle w:val="CodeSnippet"/>
              </w:rPr>
              <w:t xml:space="preserve">      type: string</w:t>
            </w:r>
          </w:p>
          <w:p w14:paraId="01F54468" w14:textId="77777777" w:rsidR="002D57C4" w:rsidRPr="00CE76B6" w:rsidRDefault="002D57C4" w:rsidP="00502E57">
            <w:pPr>
              <w:rPr>
                <w:rStyle w:val="CodeSnippet"/>
              </w:rPr>
            </w:pPr>
          </w:p>
          <w:p w14:paraId="394E0A72" w14:textId="77777777" w:rsidR="002D57C4" w:rsidRPr="00CE76B6" w:rsidRDefault="002D57C4" w:rsidP="00502E57">
            <w:pPr>
              <w:rPr>
                <w:rStyle w:val="CodeSnippet"/>
              </w:rPr>
            </w:pPr>
            <w:r w:rsidRPr="00CE76B6">
              <w:rPr>
                <w:rStyle w:val="CodeSnippet"/>
              </w:rPr>
              <w:t xml:space="preserve">  node_templates:</w:t>
            </w:r>
          </w:p>
          <w:p w14:paraId="01F387E5" w14:textId="77777777" w:rsidR="002D57C4" w:rsidRPr="00CE76B6" w:rsidRDefault="002D57C4" w:rsidP="00502E57">
            <w:pPr>
              <w:rPr>
                <w:rStyle w:val="CodeSnippet"/>
              </w:rPr>
            </w:pPr>
            <w:r w:rsidRPr="00CE76B6">
              <w:rPr>
                <w:rStyle w:val="CodeSnippet"/>
              </w:rPr>
              <w:t xml:space="preserve">    obj_store_server:</w:t>
            </w:r>
          </w:p>
          <w:p w14:paraId="76B10373" w14:textId="77777777" w:rsidR="002D57C4" w:rsidRPr="00CE76B6" w:rsidRDefault="002D57C4" w:rsidP="00502E57">
            <w:pPr>
              <w:rPr>
                <w:rStyle w:val="CodeSnippet"/>
              </w:rPr>
            </w:pPr>
            <w:r w:rsidRPr="00CE76B6">
              <w:rPr>
                <w:rStyle w:val="CodeSnippet"/>
              </w:rPr>
              <w:t xml:space="preserve">      type: tosca.nodes.ObjectStorage</w:t>
            </w:r>
          </w:p>
          <w:p w14:paraId="7FDE59DF" w14:textId="77777777" w:rsidR="002D57C4" w:rsidRPr="00CE76B6" w:rsidRDefault="002D57C4" w:rsidP="00502E57">
            <w:pPr>
              <w:rPr>
                <w:rStyle w:val="CodeSnippet"/>
              </w:rPr>
            </w:pPr>
            <w:r w:rsidRPr="00CE76B6">
              <w:rPr>
                <w:rStyle w:val="CodeSnippet"/>
              </w:rPr>
              <w:t xml:space="preserve">      properties:</w:t>
            </w:r>
          </w:p>
          <w:p w14:paraId="102AC3F7" w14:textId="77777777" w:rsidR="002D57C4" w:rsidRPr="00CE76B6" w:rsidRDefault="002D57C4" w:rsidP="00502E57">
            <w:pPr>
              <w:rPr>
                <w:rStyle w:val="CodeSnippet"/>
              </w:rPr>
            </w:pPr>
            <w:r w:rsidRPr="00CE76B6">
              <w:rPr>
                <w:rStyle w:val="CodeSnippet"/>
              </w:rPr>
              <w:t xml:space="preserve">        name: { get_input: objectstore_name }</w:t>
            </w:r>
          </w:p>
          <w:p w14:paraId="53AC8943" w14:textId="77777777" w:rsidR="002D57C4" w:rsidRPr="00CE76B6" w:rsidRDefault="002D57C4" w:rsidP="00502E57">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1D1AA177" w14:textId="77777777" w:rsidR="002D57C4" w:rsidRPr="006824F5" w:rsidRDefault="002D57C4" w:rsidP="00502E57">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1FA7BD41" w14:textId="77777777" w:rsidR="002D57C4" w:rsidRDefault="002D57C4" w:rsidP="002D57C4">
      <w:pPr>
        <w:pStyle w:val="Heading3"/>
        <w:numPr>
          <w:ilvl w:val="2"/>
          <w:numId w:val="3"/>
        </w:numPr>
      </w:pPr>
      <w:bookmarkStart w:id="697" w:name="USE_CASE_NETWORK_1"/>
      <w:bookmarkStart w:id="698" w:name="_Toc373867897"/>
      <w:bookmarkStart w:id="699" w:name="_Toc379455172"/>
      <w:bookmarkEnd w:id="693"/>
      <w:r>
        <w:t>Network 1: S</w:t>
      </w:r>
      <w:r w:rsidRPr="001521E4">
        <w:t xml:space="preserve">erver </w:t>
      </w:r>
      <w:r>
        <w:t>bound</w:t>
      </w:r>
      <w:r w:rsidRPr="001521E4">
        <w:t xml:space="preserve"> to </w:t>
      </w:r>
      <w:r>
        <w:t xml:space="preserve">a new </w:t>
      </w:r>
      <w:r w:rsidRPr="001521E4">
        <w:t>network</w:t>
      </w:r>
    </w:p>
    <w:bookmarkEnd w:id="697"/>
    <w:p w14:paraId="0114349E" w14:textId="77777777" w:rsidR="002D57C4" w:rsidRDefault="002D57C4" w:rsidP="002D57C4">
      <w:pPr>
        <w:pStyle w:val="Heading4"/>
        <w:numPr>
          <w:ilvl w:val="3"/>
          <w:numId w:val="3"/>
        </w:numPr>
      </w:pPr>
      <w:r>
        <w:t>Description</w:t>
      </w:r>
    </w:p>
    <w:p w14:paraId="7F33483E" w14:textId="77777777" w:rsidR="002D57C4" w:rsidRPr="00851314" w:rsidRDefault="002D57C4" w:rsidP="002D57C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6D67713A" w14:textId="77777777" w:rsidR="002D57C4" w:rsidRPr="00DD5675" w:rsidRDefault="002D57C4" w:rsidP="002D57C4">
      <w:pPr>
        <w:pStyle w:val="Heading4"/>
        <w:numPr>
          <w:ilvl w:val="3"/>
          <w:numId w:val="3"/>
        </w:numPr>
        <w:rPr>
          <w:u w:val="single"/>
        </w:rPr>
      </w:pPr>
      <w:r>
        <w:t>Logical Diagram</w:t>
      </w:r>
    </w:p>
    <w:p w14:paraId="346FA972" w14:textId="77777777" w:rsidR="002D57C4" w:rsidRPr="00AD33FE" w:rsidRDefault="002D57C4" w:rsidP="002D57C4">
      <w:r>
        <w:rPr>
          <w:noProof/>
        </w:rPr>
        <w:drawing>
          <wp:inline distT="0" distB="0" distL="0" distR="0" wp14:anchorId="64A3BFDB" wp14:editId="790424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9">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3AC43921"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C396B8" w14:textId="77777777" w:rsidTr="00502E57">
        <w:tc>
          <w:tcPr>
            <w:tcW w:w="9576" w:type="dxa"/>
            <w:shd w:val="clear" w:color="auto" w:fill="D9D9D9" w:themeFill="background1" w:themeFillShade="D9"/>
          </w:tcPr>
          <w:p w14:paraId="14D0821B" w14:textId="77777777" w:rsidR="002D57C4" w:rsidRPr="00322EC0" w:rsidRDefault="002D57C4" w:rsidP="00502E57">
            <w:pPr>
              <w:rPr>
                <w:rStyle w:val="CodeSnippet"/>
                <w:noProof/>
              </w:rPr>
            </w:pPr>
            <w:r w:rsidRPr="00322EC0">
              <w:rPr>
                <w:rStyle w:val="CodeSnippet"/>
                <w:noProof/>
              </w:rPr>
              <w:t>tosca_definitions_version: tosca_simple_</w:t>
            </w:r>
            <w:r>
              <w:rPr>
                <w:rStyle w:val="CodeSnippet"/>
                <w:noProof/>
              </w:rPr>
              <w:t>yaml_1_0</w:t>
            </w:r>
          </w:p>
          <w:p w14:paraId="1E1BF47E" w14:textId="77777777" w:rsidR="002D57C4" w:rsidRPr="00322EC0" w:rsidRDefault="002D57C4" w:rsidP="00502E57">
            <w:pPr>
              <w:rPr>
                <w:rStyle w:val="CodeSnippet"/>
                <w:noProof/>
              </w:rPr>
            </w:pPr>
          </w:p>
          <w:p w14:paraId="317F3F78" w14:textId="77777777" w:rsidR="002D57C4" w:rsidRPr="00322EC0" w:rsidRDefault="002D57C4" w:rsidP="00502E57">
            <w:pPr>
              <w:rPr>
                <w:rStyle w:val="CodeSnippet"/>
                <w:noProof/>
              </w:rPr>
            </w:pPr>
            <w:r w:rsidRPr="00322EC0">
              <w:rPr>
                <w:rStyle w:val="CodeSnippet"/>
                <w:noProof/>
              </w:rPr>
              <w:t>description: &gt;</w:t>
            </w:r>
          </w:p>
          <w:p w14:paraId="79B2B32F" w14:textId="77777777" w:rsidR="002D57C4" w:rsidRDefault="002D57C4" w:rsidP="00502E57">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5791150C" w14:textId="77777777" w:rsidR="002D57C4" w:rsidRDefault="002D57C4" w:rsidP="00502E57">
            <w:pPr>
              <w:rPr>
                <w:rStyle w:val="CodeSnippet"/>
                <w:noProof/>
              </w:rPr>
            </w:pPr>
          </w:p>
          <w:p w14:paraId="73E15AAD" w14:textId="77777777" w:rsidR="002D57C4" w:rsidRPr="00322EC0" w:rsidRDefault="002D57C4" w:rsidP="00502E57">
            <w:pPr>
              <w:rPr>
                <w:rStyle w:val="CodeSnippet"/>
                <w:noProof/>
              </w:rPr>
            </w:pPr>
            <w:r>
              <w:rPr>
                <w:rStyle w:val="CodeSnippet"/>
                <w:noProof/>
              </w:rPr>
              <w:t>topology_template:</w:t>
            </w:r>
          </w:p>
          <w:p w14:paraId="27609F94" w14:textId="77777777" w:rsidR="002D57C4" w:rsidRDefault="002D57C4" w:rsidP="00502E57">
            <w:pPr>
              <w:rPr>
                <w:rStyle w:val="CodeSnippet"/>
                <w:noProof/>
              </w:rPr>
            </w:pPr>
          </w:p>
          <w:p w14:paraId="40D6A6A4" w14:textId="77777777" w:rsidR="002D57C4" w:rsidRPr="00322EC0" w:rsidRDefault="002D57C4" w:rsidP="00502E57">
            <w:pPr>
              <w:rPr>
                <w:rStyle w:val="CodeSnippet"/>
                <w:noProof/>
              </w:rPr>
            </w:pPr>
            <w:r>
              <w:rPr>
                <w:rStyle w:val="CodeSnippet"/>
                <w:noProof/>
              </w:rPr>
              <w:t xml:space="preserve">  </w:t>
            </w:r>
            <w:r w:rsidRPr="00322EC0">
              <w:rPr>
                <w:rStyle w:val="CodeSnippet"/>
                <w:noProof/>
              </w:rPr>
              <w:t>inputs:</w:t>
            </w:r>
          </w:p>
          <w:p w14:paraId="05C3AC1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3EAC840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7B52E7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36804320" w14:textId="77777777" w:rsidR="002D57C4" w:rsidRPr="00322EC0" w:rsidRDefault="002D57C4" w:rsidP="00502E57">
            <w:pPr>
              <w:rPr>
                <w:rStyle w:val="CodeSnippet"/>
                <w:noProof/>
              </w:rPr>
            </w:pPr>
          </w:p>
          <w:p w14:paraId="719BE77B" w14:textId="77777777" w:rsidR="002D57C4" w:rsidRPr="00322EC0" w:rsidRDefault="002D57C4" w:rsidP="00502E57">
            <w:pPr>
              <w:rPr>
                <w:rStyle w:val="CodeSnippet"/>
                <w:noProof/>
              </w:rPr>
            </w:pPr>
            <w:r>
              <w:rPr>
                <w:rStyle w:val="CodeSnippet"/>
                <w:noProof/>
              </w:rPr>
              <w:t xml:space="preserve">  </w:t>
            </w:r>
            <w:r w:rsidRPr="00322EC0">
              <w:rPr>
                <w:rStyle w:val="CodeSnippet"/>
                <w:noProof/>
              </w:rPr>
              <w:t>node_templates:</w:t>
            </w:r>
          </w:p>
          <w:p w14:paraId="050C571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4576D01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A1928E3" w14:textId="77777777" w:rsidR="002D57C4"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32429150" w14:textId="77777777" w:rsidR="002D57C4" w:rsidRDefault="002D57C4" w:rsidP="00502E57">
            <w:pPr>
              <w:rPr>
                <w:rStyle w:val="CodeSnippet"/>
                <w:noProof/>
              </w:rPr>
            </w:pPr>
            <w:r>
              <w:rPr>
                <w:rStyle w:val="CodeSnippet"/>
                <w:noProof/>
              </w:rPr>
              <w:t xml:space="preserve">        host:</w:t>
            </w:r>
          </w:p>
          <w:p w14:paraId="3ECD85DA" w14:textId="77777777" w:rsidR="002D57C4" w:rsidRDefault="002D57C4" w:rsidP="00502E57">
            <w:pPr>
              <w:rPr>
                <w:rStyle w:val="CodeSnippet"/>
                <w:noProof/>
              </w:rPr>
            </w:pPr>
            <w:r>
              <w:rPr>
                <w:rStyle w:val="CodeSnippet"/>
                <w:noProof/>
              </w:rPr>
              <w:t xml:space="preserve">          properties:</w:t>
            </w:r>
          </w:p>
          <w:p w14:paraId="6D94C33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7F126966"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00626C77"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5AE7AED3"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052ACB3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55C1E6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0AACE71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62A7CB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46FFD2D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5F47A7AA" w14:textId="77777777" w:rsidR="002D57C4" w:rsidRDefault="002D57C4" w:rsidP="00502E57">
            <w:pPr>
              <w:rPr>
                <w:rStyle w:val="CodeSnippet"/>
                <w:noProof/>
              </w:rPr>
            </w:pPr>
          </w:p>
          <w:p w14:paraId="5AF81BBE" w14:textId="77777777" w:rsidR="002D57C4" w:rsidRPr="00695FCC" w:rsidRDefault="002D57C4" w:rsidP="00502E57">
            <w:pPr>
              <w:rPr>
                <w:rStyle w:val="CodeSnippet"/>
                <w:noProof/>
              </w:rPr>
            </w:pPr>
            <w:r>
              <w:rPr>
                <w:rStyle w:val="CodeSnippet"/>
                <w:noProof/>
              </w:rPr>
              <w:t xml:space="preserve">  </w:t>
            </w:r>
            <w:r w:rsidRPr="00695FCC">
              <w:rPr>
                <w:rStyle w:val="CodeSnippet"/>
                <w:noProof/>
              </w:rPr>
              <w:t xml:space="preserve">  my_network:</w:t>
            </w:r>
          </w:p>
          <w:p w14:paraId="7B4D32F1" w14:textId="77777777" w:rsidR="002D57C4" w:rsidRPr="00695FCC" w:rsidRDefault="002D57C4" w:rsidP="00502E57">
            <w:pPr>
              <w:rPr>
                <w:rStyle w:val="CodeSnippet"/>
                <w:noProof/>
              </w:rPr>
            </w:pPr>
            <w:r w:rsidRPr="00695FCC">
              <w:rPr>
                <w:rStyle w:val="CodeSnippet"/>
                <w:noProof/>
              </w:rPr>
              <w:t xml:space="preserve">      type: tosca.nodes.network.Network</w:t>
            </w:r>
          </w:p>
          <w:p w14:paraId="5BA84F78" w14:textId="77777777" w:rsidR="002D57C4" w:rsidRDefault="002D57C4" w:rsidP="00502E57">
            <w:pPr>
              <w:rPr>
                <w:rStyle w:val="CodeSnippet"/>
                <w:noProof/>
              </w:rPr>
            </w:pPr>
            <w:r w:rsidRPr="00695FCC">
              <w:rPr>
                <w:rStyle w:val="CodeSnippet"/>
                <w:noProof/>
              </w:rPr>
              <w:t xml:space="preserve">      properties:</w:t>
            </w:r>
          </w:p>
          <w:p w14:paraId="62FD9B9D" w14:textId="77777777" w:rsidR="002D57C4" w:rsidRPr="00695FCC" w:rsidRDefault="002D57C4" w:rsidP="00502E57">
            <w:pPr>
              <w:rPr>
                <w:rStyle w:val="CodeSnippet"/>
                <w:noProof/>
              </w:rPr>
            </w:pPr>
            <w:r w:rsidRPr="00695FCC">
              <w:rPr>
                <w:rStyle w:val="CodeSnippet"/>
                <w:noProof/>
              </w:rPr>
              <w:t xml:space="preserve">        network_name: { get_input: network_name }</w:t>
            </w:r>
          </w:p>
          <w:p w14:paraId="3647BAE4" w14:textId="77777777" w:rsidR="002D57C4" w:rsidRPr="00695FCC" w:rsidRDefault="002D57C4" w:rsidP="00502E57">
            <w:pPr>
              <w:rPr>
                <w:rStyle w:val="CodeSnippet"/>
                <w:noProof/>
              </w:rPr>
            </w:pPr>
            <w:r w:rsidRPr="00695FCC">
              <w:rPr>
                <w:rStyle w:val="CodeSnippet"/>
                <w:noProof/>
              </w:rPr>
              <w:t xml:space="preserve">        ip_version: 4</w:t>
            </w:r>
          </w:p>
          <w:p w14:paraId="78D98308" w14:textId="77777777" w:rsidR="002D57C4" w:rsidRPr="00695FCC" w:rsidRDefault="002D57C4" w:rsidP="00502E57">
            <w:pPr>
              <w:rPr>
                <w:rStyle w:val="CodeSnippet"/>
                <w:noProof/>
              </w:rPr>
            </w:pPr>
            <w:r w:rsidRPr="00695FCC">
              <w:rPr>
                <w:rStyle w:val="CodeSnippet"/>
                <w:noProof/>
              </w:rPr>
              <w:t xml:space="preserve">        cidr: '192.168.0.0/24'</w:t>
            </w:r>
          </w:p>
          <w:p w14:paraId="4B84D1AD" w14:textId="77777777" w:rsidR="002D57C4" w:rsidRPr="00695FCC" w:rsidRDefault="002D57C4" w:rsidP="00502E57">
            <w:pPr>
              <w:rPr>
                <w:rStyle w:val="CodeSnippet"/>
                <w:noProof/>
              </w:rPr>
            </w:pPr>
            <w:r w:rsidRPr="00695FCC">
              <w:rPr>
                <w:rStyle w:val="CodeSnippet"/>
                <w:noProof/>
              </w:rPr>
              <w:t xml:space="preserve">        start_ip: '192.168.0.50'</w:t>
            </w:r>
          </w:p>
          <w:p w14:paraId="416CB8C8" w14:textId="77777777" w:rsidR="002D57C4" w:rsidRPr="00695FCC" w:rsidRDefault="002D57C4" w:rsidP="00502E57">
            <w:pPr>
              <w:rPr>
                <w:rStyle w:val="CodeSnippet"/>
                <w:noProof/>
              </w:rPr>
            </w:pPr>
            <w:r w:rsidRPr="00695FCC">
              <w:rPr>
                <w:rStyle w:val="CodeSnippet"/>
                <w:noProof/>
              </w:rPr>
              <w:t xml:space="preserve">        end_ip: '192.168.0.200'</w:t>
            </w:r>
          </w:p>
          <w:p w14:paraId="02F9AFD2" w14:textId="77777777" w:rsidR="002D57C4" w:rsidRPr="00322EC0" w:rsidRDefault="002D57C4" w:rsidP="00502E57">
            <w:pPr>
              <w:rPr>
                <w:rStyle w:val="CodeSnippet"/>
                <w:noProof/>
              </w:rPr>
            </w:pPr>
            <w:r w:rsidRPr="00695FCC">
              <w:rPr>
                <w:rStyle w:val="CodeSnippet"/>
                <w:noProof/>
              </w:rPr>
              <w:t xml:space="preserve">        gateway_ip: '192.168.0.1'</w:t>
            </w:r>
          </w:p>
          <w:p w14:paraId="3FDAB2A0" w14:textId="77777777" w:rsidR="002D57C4" w:rsidRPr="00322EC0" w:rsidRDefault="002D57C4" w:rsidP="00502E57">
            <w:pPr>
              <w:rPr>
                <w:rStyle w:val="CodeSnippet"/>
                <w:noProof/>
              </w:rPr>
            </w:pPr>
          </w:p>
          <w:p w14:paraId="44038BD4"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my_port:</w:t>
            </w:r>
          </w:p>
          <w:p w14:paraId="57181D7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32FCCE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6BD39B5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FFC57DD" w14:textId="77777777" w:rsidR="002D57C4" w:rsidRPr="006824F5" w:rsidRDefault="002D57C4" w:rsidP="00502E57">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3079FE17" w14:textId="77777777" w:rsidR="002D57C4" w:rsidRDefault="002D57C4" w:rsidP="002D57C4">
      <w:pPr>
        <w:pStyle w:val="Heading3"/>
        <w:numPr>
          <w:ilvl w:val="2"/>
          <w:numId w:val="3"/>
        </w:numPr>
      </w:pPr>
      <w:bookmarkStart w:id="700" w:name="USE_CASE_NETWORK_2"/>
      <w:r>
        <w:lastRenderedPageBreak/>
        <w:t>Network 2: Server bound to an existing network</w:t>
      </w:r>
    </w:p>
    <w:bookmarkEnd w:id="700"/>
    <w:p w14:paraId="53158BE6" w14:textId="77777777" w:rsidR="002D57C4" w:rsidRDefault="002D57C4" w:rsidP="002D57C4">
      <w:pPr>
        <w:pStyle w:val="Heading4"/>
        <w:numPr>
          <w:ilvl w:val="3"/>
          <w:numId w:val="3"/>
        </w:numPr>
      </w:pPr>
      <w:r>
        <w:t>Description</w:t>
      </w:r>
    </w:p>
    <w:p w14:paraId="7CA4E4B2" w14:textId="77777777" w:rsidR="002D57C4" w:rsidRPr="00A72808" w:rsidRDefault="002D57C4" w:rsidP="002D57C4">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CE68151" w14:textId="77777777" w:rsidR="002D57C4" w:rsidRPr="00DD5675" w:rsidRDefault="002D57C4" w:rsidP="002D57C4">
      <w:pPr>
        <w:pStyle w:val="Heading4"/>
        <w:numPr>
          <w:ilvl w:val="3"/>
          <w:numId w:val="3"/>
        </w:numPr>
        <w:rPr>
          <w:u w:val="single"/>
        </w:rPr>
      </w:pPr>
      <w:r>
        <w:t>Logical Diagram</w:t>
      </w:r>
    </w:p>
    <w:p w14:paraId="11FBD59F" w14:textId="77777777" w:rsidR="002D57C4" w:rsidRPr="00AD33FE" w:rsidRDefault="002D57C4" w:rsidP="002D57C4">
      <w:r>
        <w:rPr>
          <w:noProof/>
        </w:rPr>
        <w:drawing>
          <wp:inline distT="0" distB="0" distL="0" distR="0" wp14:anchorId="2EF661B6" wp14:editId="3D0F3D30">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0">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53EFC66"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3557D5" w14:textId="77777777" w:rsidTr="00502E57">
        <w:tc>
          <w:tcPr>
            <w:tcW w:w="9576" w:type="dxa"/>
            <w:shd w:val="clear" w:color="auto" w:fill="D9D9D9" w:themeFill="background1" w:themeFillShade="D9"/>
          </w:tcPr>
          <w:p w14:paraId="5C657B0B" w14:textId="77777777" w:rsidR="002D57C4" w:rsidRPr="00EE6222" w:rsidRDefault="002D57C4" w:rsidP="00502E57">
            <w:pPr>
              <w:rPr>
                <w:rStyle w:val="CodeSnippet"/>
                <w:noProof/>
              </w:rPr>
            </w:pPr>
            <w:r w:rsidRPr="00EE6222">
              <w:rPr>
                <w:rStyle w:val="CodeSnippet"/>
                <w:noProof/>
              </w:rPr>
              <w:t>tosca_definitions_version: tosca_simple_</w:t>
            </w:r>
            <w:r>
              <w:rPr>
                <w:rStyle w:val="CodeSnippet"/>
                <w:noProof/>
              </w:rPr>
              <w:t>yaml_1_0</w:t>
            </w:r>
          </w:p>
          <w:p w14:paraId="3C2E325B" w14:textId="77777777" w:rsidR="002D57C4" w:rsidRPr="00EE6222" w:rsidRDefault="002D57C4" w:rsidP="00502E57">
            <w:pPr>
              <w:rPr>
                <w:rStyle w:val="CodeSnippet"/>
                <w:noProof/>
              </w:rPr>
            </w:pPr>
          </w:p>
          <w:p w14:paraId="534EB356" w14:textId="77777777" w:rsidR="002D57C4" w:rsidRPr="00EE6222" w:rsidRDefault="002D57C4" w:rsidP="00502E57">
            <w:pPr>
              <w:rPr>
                <w:rStyle w:val="CodeSnippet"/>
                <w:noProof/>
              </w:rPr>
            </w:pPr>
            <w:r w:rsidRPr="00EE6222">
              <w:rPr>
                <w:rStyle w:val="CodeSnippet"/>
                <w:noProof/>
              </w:rPr>
              <w:t>description: &gt;</w:t>
            </w:r>
          </w:p>
          <w:p w14:paraId="0D42C1C3" w14:textId="77777777" w:rsidR="002D57C4" w:rsidRDefault="002D57C4" w:rsidP="00502E57">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55100F4F" w14:textId="77777777" w:rsidR="002D57C4" w:rsidRPr="00EE6222" w:rsidRDefault="002D57C4" w:rsidP="00502E57">
            <w:pPr>
              <w:rPr>
                <w:rStyle w:val="CodeSnippet"/>
                <w:noProof/>
              </w:rPr>
            </w:pPr>
          </w:p>
          <w:p w14:paraId="64282FC0" w14:textId="77777777" w:rsidR="002D57C4" w:rsidRPr="00EE6222" w:rsidRDefault="002D57C4" w:rsidP="00502E57">
            <w:pPr>
              <w:rPr>
                <w:rStyle w:val="CodeSnippet"/>
                <w:noProof/>
              </w:rPr>
            </w:pPr>
            <w:r w:rsidRPr="00EE6222">
              <w:rPr>
                <w:rStyle w:val="CodeSnippet"/>
                <w:noProof/>
              </w:rPr>
              <w:t>topology_template:</w:t>
            </w:r>
          </w:p>
          <w:p w14:paraId="74BCC1B9" w14:textId="77777777" w:rsidR="002D57C4" w:rsidRPr="00EE6222" w:rsidRDefault="002D57C4" w:rsidP="00502E57">
            <w:pPr>
              <w:rPr>
                <w:rStyle w:val="CodeSnippet"/>
                <w:noProof/>
              </w:rPr>
            </w:pPr>
            <w:r w:rsidRPr="00EE6222">
              <w:rPr>
                <w:rStyle w:val="CodeSnippet"/>
                <w:noProof/>
              </w:rPr>
              <w:t xml:space="preserve">  inputs:</w:t>
            </w:r>
          </w:p>
          <w:p w14:paraId="0860C268" w14:textId="77777777" w:rsidR="002D57C4" w:rsidRPr="00EE6222" w:rsidRDefault="002D57C4" w:rsidP="00502E57">
            <w:pPr>
              <w:rPr>
                <w:rStyle w:val="CodeSnippet"/>
                <w:noProof/>
              </w:rPr>
            </w:pPr>
            <w:r w:rsidRPr="00EE6222">
              <w:rPr>
                <w:rStyle w:val="CodeSnippet"/>
                <w:noProof/>
              </w:rPr>
              <w:t xml:space="preserve">    network_name:</w:t>
            </w:r>
          </w:p>
          <w:p w14:paraId="030ECE5A" w14:textId="77777777" w:rsidR="002D57C4" w:rsidRPr="00EE6222" w:rsidRDefault="002D57C4" w:rsidP="00502E57">
            <w:pPr>
              <w:rPr>
                <w:rStyle w:val="CodeSnippet"/>
                <w:noProof/>
              </w:rPr>
            </w:pPr>
            <w:r w:rsidRPr="00EE6222">
              <w:rPr>
                <w:rStyle w:val="CodeSnippet"/>
                <w:noProof/>
              </w:rPr>
              <w:t xml:space="preserve">      type: string</w:t>
            </w:r>
          </w:p>
          <w:p w14:paraId="6A0EF982" w14:textId="77777777" w:rsidR="002D57C4" w:rsidRPr="00EE6222" w:rsidRDefault="002D57C4" w:rsidP="00502E57">
            <w:pPr>
              <w:rPr>
                <w:rStyle w:val="CodeSnippet"/>
                <w:noProof/>
              </w:rPr>
            </w:pPr>
            <w:r w:rsidRPr="00EE6222">
              <w:rPr>
                <w:rStyle w:val="CodeSnippet"/>
                <w:noProof/>
              </w:rPr>
              <w:t xml:space="preserve">      description: Network name</w:t>
            </w:r>
          </w:p>
          <w:p w14:paraId="5B86CD83" w14:textId="77777777" w:rsidR="002D57C4" w:rsidRPr="00EE6222" w:rsidRDefault="002D57C4" w:rsidP="00502E57">
            <w:pPr>
              <w:rPr>
                <w:rStyle w:val="CodeSnippet"/>
                <w:noProof/>
              </w:rPr>
            </w:pPr>
          </w:p>
          <w:p w14:paraId="5D8710E6" w14:textId="77777777" w:rsidR="002D57C4" w:rsidRPr="00EE6222" w:rsidRDefault="002D57C4" w:rsidP="00502E57">
            <w:pPr>
              <w:rPr>
                <w:rStyle w:val="CodeSnippet"/>
                <w:noProof/>
              </w:rPr>
            </w:pPr>
            <w:r w:rsidRPr="00EE6222">
              <w:rPr>
                <w:rStyle w:val="CodeSnippet"/>
                <w:noProof/>
              </w:rPr>
              <w:t xml:space="preserve">  node_templates:</w:t>
            </w:r>
          </w:p>
          <w:p w14:paraId="21A0407E" w14:textId="77777777" w:rsidR="002D57C4" w:rsidRPr="00EE6222" w:rsidRDefault="002D57C4" w:rsidP="00502E57">
            <w:pPr>
              <w:rPr>
                <w:rStyle w:val="CodeSnippet"/>
                <w:noProof/>
              </w:rPr>
            </w:pPr>
            <w:r w:rsidRPr="00EE6222">
              <w:rPr>
                <w:rStyle w:val="CodeSnippet"/>
                <w:noProof/>
              </w:rPr>
              <w:t xml:space="preserve">    my_server:</w:t>
            </w:r>
          </w:p>
          <w:p w14:paraId="1BD6DBB2" w14:textId="77777777" w:rsidR="002D57C4" w:rsidRPr="00EE6222" w:rsidRDefault="002D57C4" w:rsidP="00502E57">
            <w:pPr>
              <w:rPr>
                <w:rStyle w:val="CodeSnippet"/>
                <w:noProof/>
              </w:rPr>
            </w:pPr>
            <w:r w:rsidRPr="00EE6222">
              <w:rPr>
                <w:rStyle w:val="CodeSnippet"/>
                <w:noProof/>
              </w:rPr>
              <w:t xml:space="preserve">      type: tosca.nodes.Compute</w:t>
            </w:r>
          </w:p>
          <w:p w14:paraId="1CB6FECD" w14:textId="77777777" w:rsidR="002D57C4" w:rsidRDefault="002D57C4" w:rsidP="00502E57">
            <w:pPr>
              <w:rPr>
                <w:rStyle w:val="CodeSnippet"/>
                <w:noProof/>
              </w:rPr>
            </w:pPr>
            <w:r w:rsidRPr="00EE6222">
              <w:rPr>
                <w:rStyle w:val="CodeSnippet"/>
                <w:noProof/>
              </w:rPr>
              <w:t xml:space="preserve">      capabilities:</w:t>
            </w:r>
          </w:p>
          <w:p w14:paraId="3359CEB9" w14:textId="77777777" w:rsidR="002D57C4" w:rsidRDefault="002D57C4" w:rsidP="00502E57">
            <w:pPr>
              <w:rPr>
                <w:rStyle w:val="CodeSnippet"/>
                <w:noProof/>
              </w:rPr>
            </w:pPr>
            <w:r>
              <w:rPr>
                <w:rStyle w:val="CodeSnippet"/>
                <w:noProof/>
              </w:rPr>
              <w:t xml:space="preserve">        host: </w:t>
            </w:r>
          </w:p>
          <w:p w14:paraId="175C574A"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properties:</w:t>
            </w:r>
          </w:p>
          <w:p w14:paraId="4C8D81AE"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6BB4DB35"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144A68C8"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05A2831F" w14:textId="77777777" w:rsidR="002D57C4" w:rsidRPr="00EE6222" w:rsidRDefault="002D57C4" w:rsidP="00502E57">
            <w:pPr>
              <w:rPr>
                <w:rStyle w:val="CodeSnippet"/>
                <w:noProof/>
              </w:rPr>
            </w:pPr>
            <w:r w:rsidRPr="00EE6222">
              <w:rPr>
                <w:rStyle w:val="CodeSnippet"/>
                <w:noProof/>
              </w:rPr>
              <w:lastRenderedPageBreak/>
              <w:t xml:space="preserve">        os:</w:t>
            </w:r>
          </w:p>
          <w:p w14:paraId="468CF428" w14:textId="77777777" w:rsidR="002D57C4" w:rsidRPr="00EE6222" w:rsidRDefault="002D57C4" w:rsidP="00502E57">
            <w:pPr>
              <w:rPr>
                <w:rStyle w:val="CodeSnippet"/>
                <w:noProof/>
              </w:rPr>
            </w:pPr>
            <w:r w:rsidRPr="00EE6222">
              <w:rPr>
                <w:rStyle w:val="CodeSnippet"/>
                <w:noProof/>
              </w:rPr>
              <w:t xml:space="preserve">          properties:</w:t>
            </w:r>
          </w:p>
          <w:p w14:paraId="287F8FB4" w14:textId="77777777" w:rsidR="002D57C4" w:rsidRPr="00EE6222" w:rsidRDefault="002D57C4" w:rsidP="00502E57">
            <w:pPr>
              <w:rPr>
                <w:rStyle w:val="CodeSnippet"/>
                <w:noProof/>
              </w:rPr>
            </w:pPr>
            <w:r w:rsidRPr="00EE6222">
              <w:rPr>
                <w:rStyle w:val="CodeSnippet"/>
                <w:noProof/>
              </w:rPr>
              <w:t xml:space="preserve">            architecture: x86_64</w:t>
            </w:r>
          </w:p>
          <w:p w14:paraId="40B8B8D1" w14:textId="77777777" w:rsidR="002D57C4" w:rsidRPr="00EE6222" w:rsidRDefault="002D57C4" w:rsidP="00502E57">
            <w:pPr>
              <w:rPr>
                <w:rStyle w:val="CodeSnippet"/>
                <w:noProof/>
              </w:rPr>
            </w:pPr>
            <w:r w:rsidRPr="00EE6222">
              <w:rPr>
                <w:rStyle w:val="CodeSnippet"/>
                <w:noProof/>
              </w:rPr>
              <w:t xml:space="preserve">            type: Linux</w:t>
            </w:r>
          </w:p>
          <w:p w14:paraId="09970E42" w14:textId="77777777" w:rsidR="002D57C4" w:rsidRPr="00EE6222" w:rsidRDefault="002D57C4" w:rsidP="00502E57">
            <w:pPr>
              <w:rPr>
                <w:rStyle w:val="CodeSnippet"/>
                <w:noProof/>
              </w:rPr>
            </w:pPr>
            <w:r w:rsidRPr="00EE6222">
              <w:rPr>
                <w:rStyle w:val="CodeSnippet"/>
                <w:noProof/>
              </w:rPr>
              <w:t xml:space="preserve">            distribution: CirrOS</w:t>
            </w:r>
          </w:p>
          <w:p w14:paraId="030AB5C6" w14:textId="77777777" w:rsidR="002D57C4" w:rsidRPr="00EE6222" w:rsidRDefault="002D57C4" w:rsidP="00502E57">
            <w:pPr>
              <w:rPr>
                <w:rStyle w:val="CodeSnippet"/>
                <w:noProof/>
              </w:rPr>
            </w:pPr>
            <w:r w:rsidRPr="00EE6222">
              <w:rPr>
                <w:rStyle w:val="CodeSnippet"/>
                <w:noProof/>
              </w:rPr>
              <w:t xml:space="preserve">            version: 0.3.2</w:t>
            </w:r>
          </w:p>
          <w:p w14:paraId="4CEC1E75" w14:textId="77777777" w:rsidR="002D57C4" w:rsidRPr="00EE6222" w:rsidRDefault="002D57C4" w:rsidP="00502E57">
            <w:pPr>
              <w:rPr>
                <w:rStyle w:val="CodeSnippet"/>
                <w:noProof/>
              </w:rPr>
            </w:pPr>
          </w:p>
          <w:p w14:paraId="19594AD2" w14:textId="77777777" w:rsidR="002D57C4" w:rsidRPr="00EE6222" w:rsidRDefault="002D57C4" w:rsidP="00502E57">
            <w:pPr>
              <w:rPr>
                <w:rStyle w:val="CodeSnippet"/>
                <w:noProof/>
              </w:rPr>
            </w:pPr>
            <w:r w:rsidRPr="00EE6222">
              <w:rPr>
                <w:rStyle w:val="CodeSnippet"/>
                <w:noProof/>
              </w:rPr>
              <w:t xml:space="preserve">    my_network:</w:t>
            </w:r>
          </w:p>
          <w:p w14:paraId="11981C61" w14:textId="77777777" w:rsidR="002D57C4" w:rsidRPr="00EE6222" w:rsidRDefault="002D57C4" w:rsidP="00502E57">
            <w:pPr>
              <w:rPr>
                <w:rStyle w:val="CodeSnippet"/>
                <w:noProof/>
              </w:rPr>
            </w:pPr>
            <w:r w:rsidRPr="00EE6222">
              <w:rPr>
                <w:rStyle w:val="CodeSnippet"/>
                <w:noProof/>
              </w:rPr>
              <w:t xml:space="preserve">      type: tosca.nodes.network.Network</w:t>
            </w:r>
          </w:p>
          <w:p w14:paraId="138570A9" w14:textId="77777777" w:rsidR="002D57C4" w:rsidRPr="00EE6222" w:rsidRDefault="002D57C4" w:rsidP="00502E57">
            <w:pPr>
              <w:rPr>
                <w:rStyle w:val="CodeSnippet"/>
                <w:noProof/>
              </w:rPr>
            </w:pPr>
            <w:r w:rsidRPr="00EE6222">
              <w:rPr>
                <w:rStyle w:val="CodeSnippet"/>
                <w:noProof/>
              </w:rPr>
              <w:t xml:space="preserve">      properties:</w:t>
            </w:r>
          </w:p>
          <w:p w14:paraId="013FB873" w14:textId="77777777" w:rsidR="002D57C4" w:rsidRPr="00EE6222" w:rsidRDefault="002D57C4" w:rsidP="00502E57">
            <w:pPr>
              <w:rPr>
                <w:rStyle w:val="CodeSnippet"/>
                <w:noProof/>
              </w:rPr>
            </w:pPr>
            <w:r w:rsidRPr="00EE6222">
              <w:rPr>
                <w:rStyle w:val="CodeSnippet"/>
                <w:noProof/>
              </w:rPr>
              <w:t xml:space="preserve">        network_name: { get_input: network_name }</w:t>
            </w:r>
          </w:p>
          <w:p w14:paraId="0493B7F9" w14:textId="77777777" w:rsidR="002D57C4" w:rsidRPr="00EE6222" w:rsidRDefault="002D57C4" w:rsidP="00502E57">
            <w:pPr>
              <w:rPr>
                <w:rStyle w:val="CodeSnippet"/>
                <w:noProof/>
              </w:rPr>
            </w:pPr>
          </w:p>
          <w:p w14:paraId="320574AC" w14:textId="77777777" w:rsidR="002D57C4" w:rsidRPr="00EE6222" w:rsidRDefault="002D57C4" w:rsidP="00502E57">
            <w:pPr>
              <w:rPr>
                <w:rStyle w:val="CodeSnippet"/>
                <w:noProof/>
              </w:rPr>
            </w:pPr>
            <w:r w:rsidRPr="00EE6222">
              <w:rPr>
                <w:rStyle w:val="CodeSnippet"/>
                <w:noProof/>
              </w:rPr>
              <w:t xml:space="preserve">    my_port:</w:t>
            </w:r>
          </w:p>
          <w:p w14:paraId="1659A5B7" w14:textId="77777777" w:rsidR="002D57C4" w:rsidRPr="00EE6222" w:rsidRDefault="002D57C4" w:rsidP="00502E57">
            <w:pPr>
              <w:rPr>
                <w:rStyle w:val="CodeSnippet"/>
                <w:noProof/>
              </w:rPr>
            </w:pPr>
            <w:r w:rsidRPr="00EE6222">
              <w:rPr>
                <w:rStyle w:val="CodeSnippet"/>
                <w:noProof/>
              </w:rPr>
              <w:t xml:space="preserve">      type: tosca.nodes.network.Port</w:t>
            </w:r>
          </w:p>
          <w:p w14:paraId="08370CA7" w14:textId="77777777" w:rsidR="002D57C4" w:rsidRPr="00EE6222" w:rsidRDefault="002D57C4" w:rsidP="00502E57">
            <w:pPr>
              <w:rPr>
                <w:rStyle w:val="CodeSnippet"/>
                <w:noProof/>
              </w:rPr>
            </w:pPr>
            <w:r w:rsidRPr="00EE6222">
              <w:rPr>
                <w:rStyle w:val="CodeSnippet"/>
                <w:noProof/>
              </w:rPr>
              <w:t xml:space="preserve">      requirements:</w:t>
            </w:r>
          </w:p>
          <w:p w14:paraId="42ED101D" w14:textId="77777777" w:rsidR="002D57C4" w:rsidRPr="00EE6222" w:rsidRDefault="002D57C4" w:rsidP="00502E57">
            <w:pPr>
              <w:rPr>
                <w:rStyle w:val="CodeSnippet"/>
                <w:noProof/>
              </w:rPr>
            </w:pPr>
            <w:r w:rsidRPr="00EE6222">
              <w:rPr>
                <w:rStyle w:val="CodeSnippet"/>
                <w:noProof/>
              </w:rPr>
              <w:t xml:space="preserve">        - binding:</w:t>
            </w:r>
          </w:p>
          <w:p w14:paraId="1B8FF587" w14:textId="77777777" w:rsidR="002D57C4" w:rsidRPr="00EE6222" w:rsidRDefault="002D57C4" w:rsidP="00502E57">
            <w:pPr>
              <w:rPr>
                <w:rStyle w:val="CodeSnippet"/>
                <w:noProof/>
              </w:rPr>
            </w:pPr>
            <w:r w:rsidRPr="00EE6222">
              <w:rPr>
                <w:rStyle w:val="CodeSnippet"/>
                <w:noProof/>
              </w:rPr>
              <w:t xml:space="preserve">            node: my_server</w:t>
            </w:r>
          </w:p>
          <w:p w14:paraId="7CCAF4AF" w14:textId="77777777" w:rsidR="002D57C4" w:rsidRPr="00EE6222" w:rsidRDefault="002D57C4" w:rsidP="00502E57">
            <w:pPr>
              <w:rPr>
                <w:rStyle w:val="CodeSnippet"/>
                <w:noProof/>
              </w:rPr>
            </w:pPr>
            <w:r w:rsidRPr="00EE6222">
              <w:rPr>
                <w:rStyle w:val="CodeSnippet"/>
                <w:noProof/>
              </w:rPr>
              <w:t xml:space="preserve">        - link:</w:t>
            </w:r>
          </w:p>
          <w:p w14:paraId="1119EA11" w14:textId="77777777" w:rsidR="002D57C4" w:rsidRPr="006824F5" w:rsidRDefault="002D57C4" w:rsidP="00502E57">
            <w:pPr>
              <w:rPr>
                <w:rStyle w:val="CodeSnippet"/>
                <w:noProof/>
              </w:rPr>
            </w:pPr>
            <w:r w:rsidRPr="00EE6222">
              <w:rPr>
                <w:rStyle w:val="CodeSnippet"/>
                <w:noProof/>
              </w:rPr>
              <w:t xml:space="preserve">            node: my_network</w:t>
            </w:r>
          </w:p>
        </w:tc>
      </w:tr>
    </w:tbl>
    <w:p w14:paraId="5B774F0F" w14:textId="77777777" w:rsidR="002D57C4" w:rsidRDefault="002D57C4" w:rsidP="002D57C4">
      <w:pPr>
        <w:pStyle w:val="Heading3"/>
        <w:numPr>
          <w:ilvl w:val="2"/>
          <w:numId w:val="3"/>
        </w:numPr>
      </w:pPr>
      <w:bookmarkStart w:id="701" w:name="USE_CASE_NETWORK_3"/>
      <w:r>
        <w:lastRenderedPageBreak/>
        <w:t>Network 3: Two</w:t>
      </w:r>
      <w:r w:rsidRPr="001521E4">
        <w:t xml:space="preserve"> servers</w:t>
      </w:r>
      <w:r>
        <w:t xml:space="preserve"> bound to a single network</w:t>
      </w:r>
    </w:p>
    <w:bookmarkEnd w:id="701"/>
    <w:p w14:paraId="0B20D3A2" w14:textId="77777777" w:rsidR="002D57C4" w:rsidRDefault="002D57C4" w:rsidP="002D57C4">
      <w:pPr>
        <w:pStyle w:val="Heading4"/>
        <w:numPr>
          <w:ilvl w:val="3"/>
          <w:numId w:val="3"/>
        </w:numPr>
      </w:pPr>
      <w:r>
        <w:t>Description</w:t>
      </w:r>
    </w:p>
    <w:p w14:paraId="0563B7E2" w14:textId="77777777" w:rsidR="002D57C4" w:rsidRPr="00DD7834" w:rsidRDefault="002D57C4" w:rsidP="002D57C4">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5D921E42" w14:textId="77777777" w:rsidR="002D57C4" w:rsidRPr="00DD5675" w:rsidRDefault="002D57C4" w:rsidP="002D57C4">
      <w:pPr>
        <w:pStyle w:val="Heading4"/>
        <w:numPr>
          <w:ilvl w:val="3"/>
          <w:numId w:val="3"/>
        </w:numPr>
        <w:rPr>
          <w:u w:val="single"/>
        </w:rPr>
      </w:pPr>
      <w:r>
        <w:t>Logical Diagram</w:t>
      </w:r>
    </w:p>
    <w:p w14:paraId="499FBCEB" w14:textId="77777777" w:rsidR="002D57C4" w:rsidRPr="00AD33FE" w:rsidRDefault="002D57C4" w:rsidP="002D57C4">
      <w:r>
        <w:rPr>
          <w:noProof/>
        </w:rPr>
        <w:drawing>
          <wp:inline distT="0" distB="0" distL="0" distR="0" wp14:anchorId="0CAB2B83" wp14:editId="1DB10899">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1">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01F4F47"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BB0341D" w14:textId="77777777" w:rsidTr="00502E57">
        <w:tc>
          <w:tcPr>
            <w:tcW w:w="9576" w:type="dxa"/>
            <w:shd w:val="clear" w:color="auto" w:fill="D9D9D9" w:themeFill="background1" w:themeFillShade="D9"/>
          </w:tcPr>
          <w:p w14:paraId="1C310A59"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2066AA9C" w14:textId="77777777" w:rsidR="002D57C4" w:rsidRPr="00AC2108" w:rsidRDefault="002D57C4" w:rsidP="00502E57">
            <w:pPr>
              <w:rPr>
                <w:rStyle w:val="CodeSnippet"/>
                <w:noProof/>
              </w:rPr>
            </w:pPr>
          </w:p>
          <w:p w14:paraId="1DABF7F1" w14:textId="77777777" w:rsidR="002D57C4" w:rsidRPr="00AC2108" w:rsidRDefault="002D57C4" w:rsidP="00502E57">
            <w:pPr>
              <w:rPr>
                <w:rStyle w:val="CodeSnippet"/>
                <w:noProof/>
              </w:rPr>
            </w:pPr>
            <w:r w:rsidRPr="00AC2108">
              <w:rPr>
                <w:rStyle w:val="CodeSnippet"/>
                <w:noProof/>
              </w:rPr>
              <w:t>description: &gt;</w:t>
            </w:r>
          </w:p>
          <w:p w14:paraId="6953A726" w14:textId="77777777" w:rsidR="002D57C4" w:rsidRDefault="002D57C4" w:rsidP="00502E57">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49404B66" w14:textId="77777777" w:rsidR="002D57C4" w:rsidRDefault="002D57C4" w:rsidP="00502E57">
            <w:pPr>
              <w:rPr>
                <w:rStyle w:val="CodeSnippet"/>
                <w:noProof/>
              </w:rPr>
            </w:pPr>
          </w:p>
          <w:p w14:paraId="429965CA" w14:textId="77777777" w:rsidR="002D57C4" w:rsidRDefault="002D57C4" w:rsidP="00502E57">
            <w:pPr>
              <w:rPr>
                <w:rStyle w:val="CodeSnippet"/>
                <w:noProof/>
              </w:rPr>
            </w:pPr>
            <w:r>
              <w:rPr>
                <w:rStyle w:val="CodeSnippet"/>
                <w:noProof/>
              </w:rPr>
              <w:t>topology_template:</w:t>
            </w:r>
          </w:p>
          <w:p w14:paraId="11E2D924" w14:textId="77777777" w:rsidR="002D57C4" w:rsidRPr="00AC2108" w:rsidRDefault="002D57C4" w:rsidP="00502E57">
            <w:pPr>
              <w:rPr>
                <w:rStyle w:val="CodeSnippet"/>
                <w:noProof/>
              </w:rPr>
            </w:pPr>
          </w:p>
          <w:p w14:paraId="46B0FC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inputs:</w:t>
            </w:r>
          </w:p>
          <w:p w14:paraId="0EE657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35BC1CD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CAB59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487AFA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046A003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1963AE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5FA23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EDEE53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180CECB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42E0F7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4B7562A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7155E3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06F8242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88F2BF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2796164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43E20F64" w14:textId="77777777" w:rsidR="002D57C4" w:rsidRPr="00AC2108" w:rsidRDefault="002D57C4" w:rsidP="00502E57">
            <w:pPr>
              <w:rPr>
                <w:rStyle w:val="CodeSnippet"/>
                <w:noProof/>
              </w:rPr>
            </w:pPr>
          </w:p>
          <w:p w14:paraId="5275487E" w14:textId="77777777" w:rsidR="002D57C4" w:rsidRPr="00AC2108" w:rsidRDefault="002D57C4" w:rsidP="00502E57">
            <w:pPr>
              <w:rPr>
                <w:rStyle w:val="CodeSnippet"/>
                <w:noProof/>
              </w:rPr>
            </w:pPr>
            <w:r>
              <w:rPr>
                <w:rStyle w:val="CodeSnippet"/>
                <w:noProof/>
              </w:rPr>
              <w:t xml:space="preserve">  </w:t>
            </w:r>
            <w:r w:rsidRPr="00AC2108">
              <w:rPr>
                <w:rStyle w:val="CodeSnippet"/>
                <w:noProof/>
              </w:rPr>
              <w:t>node_templates:</w:t>
            </w:r>
          </w:p>
          <w:p w14:paraId="786AE97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388B05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48636F9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29BDC57C" w14:textId="77777777" w:rsidR="002D57C4" w:rsidRDefault="002D57C4" w:rsidP="00502E57">
            <w:pPr>
              <w:rPr>
                <w:rStyle w:val="CodeSnippet"/>
                <w:noProof/>
              </w:rPr>
            </w:pPr>
            <w:r>
              <w:rPr>
                <w:rStyle w:val="CodeSnippet"/>
                <w:noProof/>
              </w:rPr>
              <w:t xml:space="preserve">        host:</w:t>
            </w:r>
          </w:p>
          <w:p w14:paraId="704DEBA7" w14:textId="77777777" w:rsidR="002D57C4" w:rsidRDefault="002D57C4" w:rsidP="00502E57">
            <w:pPr>
              <w:rPr>
                <w:rStyle w:val="CodeSnippet"/>
                <w:noProof/>
              </w:rPr>
            </w:pPr>
            <w:r>
              <w:rPr>
                <w:rStyle w:val="CodeSnippet"/>
                <w:noProof/>
              </w:rPr>
              <w:t xml:space="preserve">          properties:</w:t>
            </w:r>
          </w:p>
          <w:p w14:paraId="78565C0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24165EA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0938FC5E"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6A36464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3F32674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0BB21BE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4AE5AE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68571FA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167264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1D358536" w14:textId="77777777" w:rsidR="002D57C4" w:rsidRPr="00AC2108" w:rsidRDefault="002D57C4" w:rsidP="00502E57">
            <w:pPr>
              <w:rPr>
                <w:rStyle w:val="CodeSnippet"/>
                <w:noProof/>
              </w:rPr>
            </w:pPr>
          </w:p>
          <w:p w14:paraId="29441A4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my_server2:</w:t>
            </w:r>
          </w:p>
          <w:p w14:paraId="34B1997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1C5A6658" w14:textId="77777777" w:rsidR="002D57C4"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53150334" w14:textId="77777777" w:rsidR="002D57C4" w:rsidRDefault="002D57C4" w:rsidP="00502E57">
            <w:pPr>
              <w:rPr>
                <w:rStyle w:val="CodeSnippet"/>
                <w:noProof/>
              </w:rPr>
            </w:pPr>
            <w:r>
              <w:rPr>
                <w:rStyle w:val="CodeSnippet"/>
                <w:noProof/>
              </w:rPr>
              <w:t xml:space="preserve">        host:</w:t>
            </w:r>
          </w:p>
          <w:p w14:paraId="6828B56F" w14:textId="77777777" w:rsidR="002D57C4" w:rsidRDefault="002D57C4" w:rsidP="00502E57">
            <w:pPr>
              <w:rPr>
                <w:rStyle w:val="CodeSnippet"/>
                <w:noProof/>
              </w:rPr>
            </w:pPr>
            <w:r>
              <w:rPr>
                <w:rStyle w:val="CodeSnippet"/>
                <w:noProof/>
              </w:rPr>
              <w:t xml:space="preserve">          properties:</w:t>
            </w:r>
          </w:p>
          <w:p w14:paraId="7CC55177"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38D342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1BB9AD4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mem_size: 4096 MB</w:t>
            </w:r>
          </w:p>
          <w:p w14:paraId="3D3A043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75C18AD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CF990B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2D3262B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010238A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D4482F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5861E459" w14:textId="77777777" w:rsidR="002D57C4" w:rsidRPr="00AC2108" w:rsidRDefault="002D57C4" w:rsidP="00502E57">
            <w:pPr>
              <w:rPr>
                <w:rStyle w:val="CodeSnippet"/>
                <w:noProof/>
              </w:rPr>
            </w:pPr>
          </w:p>
          <w:p w14:paraId="3E8217BA"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w:t>
            </w:r>
          </w:p>
          <w:p w14:paraId="1FD51BE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D9C44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7F0B756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75A2FDE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08F4585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20ED18E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42E245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7D9D3737" w14:textId="77777777" w:rsidR="002D57C4" w:rsidRPr="00AC2108" w:rsidRDefault="002D57C4" w:rsidP="00502E57">
            <w:pPr>
              <w:rPr>
                <w:rStyle w:val="CodeSnippet"/>
                <w:noProof/>
              </w:rPr>
            </w:pPr>
          </w:p>
          <w:p w14:paraId="135C4673"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w:t>
            </w:r>
          </w:p>
          <w:p w14:paraId="56075AD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73355C6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127856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435CF7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F648BD3" w14:textId="77777777" w:rsidR="002D57C4" w:rsidRPr="00AC2108" w:rsidRDefault="002D57C4" w:rsidP="00502E57">
            <w:pPr>
              <w:rPr>
                <w:rStyle w:val="CodeSnippet"/>
                <w:noProof/>
              </w:rPr>
            </w:pPr>
          </w:p>
          <w:p w14:paraId="2F551311"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6DC93ED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5C7D1C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46BDCBC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7A3E8639"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41CC1CAB" w14:textId="77777777" w:rsidR="002D57C4" w:rsidRDefault="002D57C4" w:rsidP="002D57C4">
      <w:pPr>
        <w:pStyle w:val="Heading3"/>
        <w:numPr>
          <w:ilvl w:val="2"/>
          <w:numId w:val="3"/>
        </w:numPr>
      </w:pPr>
      <w:bookmarkStart w:id="702" w:name="USE_CASE_NETWORK_4"/>
      <w:r>
        <w:lastRenderedPageBreak/>
        <w:t>Network 4: Server bound to t</w:t>
      </w:r>
      <w:r w:rsidRPr="001521E4">
        <w:t>hree networks</w:t>
      </w:r>
    </w:p>
    <w:bookmarkEnd w:id="702"/>
    <w:p w14:paraId="4E74A7AF" w14:textId="77777777" w:rsidR="002D57C4" w:rsidRDefault="002D57C4" w:rsidP="002D57C4">
      <w:pPr>
        <w:pStyle w:val="Heading4"/>
        <w:numPr>
          <w:ilvl w:val="3"/>
          <w:numId w:val="3"/>
        </w:numPr>
      </w:pPr>
      <w:r>
        <w:t>Description</w:t>
      </w:r>
    </w:p>
    <w:p w14:paraId="6C51BD10" w14:textId="77777777" w:rsidR="002D57C4" w:rsidRPr="00DD7834" w:rsidRDefault="002D57C4" w:rsidP="002D57C4">
      <w:r>
        <w:t xml:space="preserve">This use case shows how three logical networks (Network), each with its own IP address range, can be bound to with the same server (Compute node).  </w:t>
      </w:r>
    </w:p>
    <w:p w14:paraId="16CEFC83" w14:textId="77777777" w:rsidR="002D57C4" w:rsidRPr="00DD5675" w:rsidRDefault="002D57C4" w:rsidP="002D57C4">
      <w:pPr>
        <w:pStyle w:val="Heading4"/>
        <w:numPr>
          <w:ilvl w:val="3"/>
          <w:numId w:val="3"/>
        </w:numPr>
        <w:rPr>
          <w:u w:val="single"/>
        </w:rPr>
      </w:pPr>
      <w:r>
        <w:lastRenderedPageBreak/>
        <w:t>Logical Diagram</w:t>
      </w:r>
    </w:p>
    <w:p w14:paraId="1DB9DE12" w14:textId="77777777" w:rsidR="002D57C4" w:rsidRPr="00AD33FE" w:rsidRDefault="002D57C4" w:rsidP="002D57C4">
      <w:r>
        <w:rPr>
          <w:noProof/>
        </w:rPr>
        <w:drawing>
          <wp:inline distT="0" distB="0" distL="0" distR="0" wp14:anchorId="2BA39E6A" wp14:editId="3F011143">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2">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7E89200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44ACC2" w14:textId="77777777" w:rsidTr="00502E57">
        <w:tc>
          <w:tcPr>
            <w:tcW w:w="9576" w:type="dxa"/>
            <w:shd w:val="clear" w:color="auto" w:fill="D9D9D9" w:themeFill="background1" w:themeFillShade="D9"/>
          </w:tcPr>
          <w:p w14:paraId="6D9E4498"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6BBA60E5" w14:textId="77777777" w:rsidR="002D57C4" w:rsidRPr="00AC2108" w:rsidRDefault="002D57C4" w:rsidP="00502E57">
            <w:pPr>
              <w:rPr>
                <w:rStyle w:val="CodeSnippet"/>
                <w:noProof/>
              </w:rPr>
            </w:pPr>
          </w:p>
          <w:p w14:paraId="68241DC3" w14:textId="77777777" w:rsidR="002D57C4" w:rsidRPr="00AC2108" w:rsidRDefault="002D57C4" w:rsidP="00502E57">
            <w:pPr>
              <w:rPr>
                <w:rStyle w:val="CodeSnippet"/>
                <w:noProof/>
              </w:rPr>
            </w:pPr>
            <w:r w:rsidRPr="00AC2108">
              <w:rPr>
                <w:rStyle w:val="CodeSnippet"/>
                <w:noProof/>
              </w:rPr>
              <w:t>description: &gt;</w:t>
            </w:r>
          </w:p>
          <w:p w14:paraId="4C96A352" w14:textId="77777777" w:rsidR="002D57C4" w:rsidRPr="00AC2108" w:rsidRDefault="002D57C4" w:rsidP="00502E57">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4A0466B1" w14:textId="77777777" w:rsidR="002D57C4" w:rsidRDefault="002D57C4" w:rsidP="00502E57">
            <w:pPr>
              <w:rPr>
                <w:rStyle w:val="CodeSnippet"/>
                <w:noProof/>
              </w:rPr>
            </w:pPr>
          </w:p>
          <w:p w14:paraId="25E46F57" w14:textId="77777777" w:rsidR="002D57C4" w:rsidRDefault="002D57C4" w:rsidP="00502E57">
            <w:pPr>
              <w:rPr>
                <w:rStyle w:val="CodeSnippet"/>
                <w:noProof/>
              </w:rPr>
            </w:pPr>
            <w:r>
              <w:rPr>
                <w:rStyle w:val="CodeSnippet"/>
                <w:noProof/>
              </w:rPr>
              <w:t>topology_template:</w:t>
            </w:r>
          </w:p>
          <w:p w14:paraId="47902AAE" w14:textId="77777777" w:rsidR="002D57C4" w:rsidRDefault="002D57C4" w:rsidP="00502E57">
            <w:pPr>
              <w:rPr>
                <w:rStyle w:val="CodeSnippet"/>
                <w:noProof/>
              </w:rPr>
            </w:pPr>
          </w:p>
          <w:p w14:paraId="00C23965" w14:textId="77777777" w:rsidR="002D57C4" w:rsidRPr="00AC2108" w:rsidRDefault="002D57C4" w:rsidP="00502E57">
            <w:pPr>
              <w:rPr>
                <w:rStyle w:val="CodeSnippet"/>
                <w:noProof/>
              </w:rPr>
            </w:pPr>
            <w:r>
              <w:rPr>
                <w:rStyle w:val="CodeSnippet"/>
                <w:noProof/>
              </w:rPr>
              <w:t xml:space="preserve">  node_templates:</w:t>
            </w:r>
          </w:p>
          <w:p w14:paraId="3620858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w:t>
            </w:r>
          </w:p>
          <w:p w14:paraId="18B02BF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3994964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456D873" w14:textId="77777777" w:rsidR="002D57C4" w:rsidRDefault="002D57C4" w:rsidP="00502E57">
            <w:pPr>
              <w:rPr>
                <w:rStyle w:val="CodeSnippet"/>
                <w:noProof/>
              </w:rPr>
            </w:pPr>
            <w:r>
              <w:rPr>
                <w:rStyle w:val="CodeSnippet"/>
                <w:noProof/>
              </w:rPr>
              <w:t xml:space="preserve">        host:</w:t>
            </w:r>
          </w:p>
          <w:p w14:paraId="62BA6A66" w14:textId="77777777" w:rsidR="002D57C4" w:rsidRDefault="002D57C4" w:rsidP="00502E57">
            <w:pPr>
              <w:rPr>
                <w:rStyle w:val="CodeSnippet"/>
                <w:noProof/>
              </w:rPr>
            </w:pPr>
            <w:r>
              <w:rPr>
                <w:rStyle w:val="CodeSnippet"/>
                <w:noProof/>
              </w:rPr>
              <w:t xml:space="preserve">          properties:</w:t>
            </w:r>
          </w:p>
          <w:p w14:paraId="2490B4D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5E76FB5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1594306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111174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7B6424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618741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532A138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103B3F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C0BE362" w14:textId="77777777" w:rsidR="002D57C4" w:rsidRPr="00AC2108"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7F1EF1C0" w14:textId="77777777" w:rsidR="002D57C4" w:rsidRPr="00AC2108" w:rsidRDefault="002D57C4" w:rsidP="00502E57">
            <w:pPr>
              <w:rPr>
                <w:rStyle w:val="CodeSnippet"/>
                <w:noProof/>
              </w:rPr>
            </w:pPr>
          </w:p>
          <w:p w14:paraId="612D5A12"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my_network1:</w:t>
            </w:r>
          </w:p>
          <w:p w14:paraId="23E5402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2CDBDDC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09D9116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77DC05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5E4973BE" w14:textId="77777777" w:rsidR="002D57C4" w:rsidRPr="00AC2108" w:rsidRDefault="002D57C4" w:rsidP="00502E57">
            <w:pPr>
              <w:rPr>
                <w:rStyle w:val="CodeSnippet"/>
                <w:noProof/>
              </w:rPr>
            </w:pPr>
          </w:p>
          <w:p w14:paraId="42EA368F"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my_network2:</w:t>
            </w:r>
          </w:p>
          <w:p w14:paraId="2E3BF36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CF6708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547629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3E9D8D7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3D484BC5" w14:textId="77777777" w:rsidR="002D57C4" w:rsidRPr="00AC2108" w:rsidRDefault="002D57C4" w:rsidP="00502E57">
            <w:pPr>
              <w:rPr>
                <w:rStyle w:val="CodeSnippet"/>
                <w:noProof/>
              </w:rPr>
            </w:pPr>
          </w:p>
          <w:p w14:paraId="198F99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my_network3:</w:t>
            </w:r>
          </w:p>
          <w:p w14:paraId="3513351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3CE84CF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36DE17A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13ED6D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62C48FCE" w14:textId="77777777" w:rsidR="002D57C4" w:rsidRPr="00AC2108" w:rsidRDefault="002D57C4" w:rsidP="00502E57">
            <w:pPr>
              <w:rPr>
                <w:rStyle w:val="CodeSnippet"/>
                <w:noProof/>
              </w:rPr>
            </w:pPr>
          </w:p>
          <w:p w14:paraId="29CDB74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my_port1:</w:t>
            </w:r>
          </w:p>
          <w:p w14:paraId="53FD74F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7BF9F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3196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016E67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03782A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33F4B0C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D2E3BCE" w14:textId="77777777" w:rsidR="002D57C4" w:rsidRPr="00AC2108" w:rsidRDefault="002D57C4" w:rsidP="00502E57">
            <w:pPr>
              <w:rPr>
                <w:rStyle w:val="CodeSnippet"/>
                <w:noProof/>
              </w:rPr>
            </w:pPr>
          </w:p>
          <w:p w14:paraId="01B93E45"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3A9692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8192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EE4EB1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1F1A941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59AFF09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4DAD166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0441A047" w14:textId="77777777" w:rsidR="002D57C4" w:rsidRPr="00AC2108" w:rsidRDefault="002D57C4" w:rsidP="00502E57">
            <w:pPr>
              <w:rPr>
                <w:rStyle w:val="CodeSnippet"/>
                <w:noProof/>
              </w:rPr>
            </w:pPr>
          </w:p>
          <w:p w14:paraId="64AE670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11B29FC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CA960C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F27BF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6989E1F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9AE552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006DC77"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1FA434B1" w14:textId="77777777" w:rsidR="002D57C4" w:rsidRDefault="002D57C4" w:rsidP="002D57C4">
      <w:pPr>
        <w:pStyle w:val="Heading3"/>
        <w:numPr>
          <w:ilvl w:val="2"/>
          <w:numId w:val="3"/>
        </w:numPr>
      </w:pPr>
      <w:bookmarkStart w:id="703" w:name="USE_CASE_WEBSERVER_DBMS_1"/>
      <w:r>
        <w:lastRenderedPageBreak/>
        <w:t>WebServer-DBMS 1: WordPress + MySQL, single instance</w:t>
      </w:r>
    </w:p>
    <w:bookmarkEnd w:id="703"/>
    <w:p w14:paraId="79863634" w14:textId="77777777" w:rsidR="002D57C4" w:rsidRDefault="002D57C4" w:rsidP="002D57C4">
      <w:pPr>
        <w:pStyle w:val="Heading4"/>
        <w:numPr>
          <w:ilvl w:val="3"/>
          <w:numId w:val="3"/>
        </w:numPr>
      </w:pPr>
      <w:r>
        <w:t>Description</w:t>
      </w:r>
    </w:p>
    <w:p w14:paraId="2CDA59CF" w14:textId="77777777" w:rsidR="002D57C4" w:rsidRPr="00BF15B4" w:rsidRDefault="002D57C4" w:rsidP="002D57C4">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FB429D9" w14:textId="77777777" w:rsidR="002D57C4" w:rsidRDefault="002D57C4" w:rsidP="002D57C4">
      <w:pPr>
        <w:pStyle w:val="Heading4"/>
        <w:numPr>
          <w:ilvl w:val="3"/>
          <w:numId w:val="3"/>
        </w:numPr>
      </w:pPr>
      <w:r>
        <w:t>Logical Diagram</w:t>
      </w:r>
    </w:p>
    <w:p w14:paraId="4DB646E4" w14:textId="77777777" w:rsidR="002D57C4" w:rsidRPr="00F87F91" w:rsidRDefault="002D57C4" w:rsidP="002D57C4">
      <w:r>
        <w:rPr>
          <w:noProof/>
        </w:rPr>
        <w:drawing>
          <wp:inline distT="0" distB="0" distL="0" distR="0" wp14:anchorId="27001F7E" wp14:editId="4AC4EAAE">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4CA8998"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934EF53" w14:textId="77777777" w:rsidTr="00502E57">
        <w:tc>
          <w:tcPr>
            <w:tcW w:w="9576" w:type="dxa"/>
            <w:shd w:val="clear" w:color="auto" w:fill="D9D9D9" w:themeFill="background1" w:themeFillShade="D9"/>
          </w:tcPr>
          <w:p w14:paraId="490D7438" w14:textId="77777777" w:rsidR="002D57C4" w:rsidRDefault="002D57C4" w:rsidP="00502E57">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43066AE" w14:textId="77777777" w:rsidR="002D57C4" w:rsidRPr="006824F5" w:rsidRDefault="002D57C4" w:rsidP="00502E57">
            <w:pPr>
              <w:rPr>
                <w:rStyle w:val="CodeSnippet"/>
              </w:rPr>
            </w:pPr>
          </w:p>
          <w:p w14:paraId="6FDFEEFC" w14:textId="77777777" w:rsidR="002D57C4" w:rsidRPr="006824F5" w:rsidRDefault="002D57C4" w:rsidP="00502E57">
            <w:pPr>
              <w:rPr>
                <w:rStyle w:val="CodeSnippet"/>
              </w:rPr>
            </w:pPr>
            <w:r w:rsidRPr="006824F5">
              <w:rPr>
                <w:rStyle w:val="CodeSnippet"/>
              </w:rPr>
              <w:t>description: &gt;</w:t>
            </w:r>
          </w:p>
          <w:p w14:paraId="7CE02836" w14:textId="77777777" w:rsidR="002D57C4" w:rsidRDefault="002D57C4" w:rsidP="00502E57">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E73AAC2" w14:textId="77777777" w:rsidR="002D57C4" w:rsidRPr="006824F5" w:rsidRDefault="002D57C4" w:rsidP="00502E57">
            <w:pPr>
              <w:rPr>
                <w:rStyle w:val="CodeSnippet"/>
              </w:rPr>
            </w:pPr>
          </w:p>
          <w:p w14:paraId="766ABA27" w14:textId="77777777" w:rsidR="002D57C4" w:rsidRPr="006824F5" w:rsidRDefault="002D57C4" w:rsidP="00502E57">
            <w:pPr>
              <w:rPr>
                <w:rStyle w:val="CodeSnippet"/>
                <w:noProof/>
              </w:rPr>
            </w:pPr>
            <w:r>
              <w:rPr>
                <w:rStyle w:val="CodeSnippet"/>
                <w:noProof/>
              </w:rPr>
              <w:t>topology_template:</w:t>
            </w:r>
          </w:p>
          <w:p w14:paraId="777456A9" w14:textId="77777777" w:rsidR="002D57C4" w:rsidRPr="006824F5" w:rsidRDefault="002D57C4" w:rsidP="00502E57">
            <w:pPr>
              <w:rPr>
                <w:rStyle w:val="CodeSnippet"/>
              </w:rPr>
            </w:pPr>
            <w:r>
              <w:rPr>
                <w:rStyle w:val="CodeSnippet"/>
              </w:rPr>
              <w:t xml:space="preserve">  </w:t>
            </w:r>
            <w:r w:rsidRPr="006824F5">
              <w:rPr>
                <w:rStyle w:val="CodeSnippet"/>
              </w:rPr>
              <w:t>inputs:</w:t>
            </w:r>
          </w:p>
          <w:p w14:paraId="452D923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cpus:</w:t>
            </w:r>
          </w:p>
          <w:p w14:paraId="004E6B4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B7701FF" w14:textId="77777777" w:rsidR="002D57C4" w:rsidRPr="006824F5" w:rsidRDefault="002D57C4" w:rsidP="00502E57">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Number of CPUs for the server.</w:t>
            </w:r>
          </w:p>
          <w:p w14:paraId="7F94871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db_name:</w:t>
            </w:r>
          </w:p>
          <w:p w14:paraId="000FD52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A70F170"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proofErr w:type="gramStart"/>
            <w:r w:rsidRPr="006824F5">
              <w:rPr>
                <w:rStyle w:val="CodeSnippet"/>
              </w:rPr>
              <w:t>description</w:t>
            </w:r>
            <w:proofErr w:type="gramEnd"/>
            <w:r w:rsidRPr="006824F5">
              <w:rPr>
                <w:rStyle w:val="CodeSnippet"/>
              </w:rPr>
              <w:t>: The name of the database.</w:t>
            </w:r>
          </w:p>
          <w:p w14:paraId="59EB3F5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30E9B2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066B8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username of the DB user.</w:t>
            </w:r>
          </w:p>
          <w:p w14:paraId="4FADD7E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db_pwd:</w:t>
            </w:r>
          </w:p>
          <w:p w14:paraId="5B40951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7A40A23"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WordPress database admin account password.</w:t>
            </w:r>
          </w:p>
          <w:p w14:paraId="4B25D3C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53B5FA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1D2418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Root password for MySQL.</w:t>
            </w:r>
          </w:p>
          <w:p w14:paraId="0A2864B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db_port:</w:t>
            </w:r>
          </w:p>
          <w:p w14:paraId="4AAC41F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4D6C05F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42C942A" w14:textId="77777777" w:rsidR="002D57C4" w:rsidRPr="006824F5" w:rsidRDefault="002D57C4" w:rsidP="00502E57">
            <w:pPr>
              <w:rPr>
                <w:rStyle w:val="CodeSnippet"/>
              </w:rPr>
            </w:pPr>
          </w:p>
          <w:p w14:paraId="7D3CF023" w14:textId="77777777" w:rsidR="002D57C4" w:rsidRPr="006824F5" w:rsidRDefault="002D57C4" w:rsidP="00502E57">
            <w:pPr>
              <w:rPr>
                <w:rStyle w:val="CodeSnippet"/>
              </w:rPr>
            </w:pPr>
            <w:r>
              <w:rPr>
                <w:rStyle w:val="CodeSnippet"/>
              </w:rPr>
              <w:t xml:space="preserve">  </w:t>
            </w:r>
            <w:r w:rsidRPr="006824F5">
              <w:rPr>
                <w:rStyle w:val="CodeSnippet"/>
              </w:rPr>
              <w:t>node_templates:</w:t>
            </w:r>
          </w:p>
          <w:p w14:paraId="25D5699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wordpress:</w:t>
            </w:r>
          </w:p>
          <w:p w14:paraId="0740E83B"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6019C426" w14:textId="77777777" w:rsidR="002D57C4" w:rsidRPr="0064443D" w:rsidRDefault="002D57C4" w:rsidP="00502E57">
            <w:pPr>
              <w:rPr>
                <w:rStyle w:val="CodeSnippet"/>
              </w:rPr>
            </w:pPr>
            <w:r w:rsidRPr="0064443D">
              <w:rPr>
                <w:rStyle w:val="CodeSnippet"/>
              </w:rPr>
              <w:t xml:space="preserve">      properties: </w:t>
            </w:r>
          </w:p>
          <w:p w14:paraId="5786BFCB" w14:textId="77777777" w:rsidR="002D57C4" w:rsidRPr="006824F5" w:rsidRDefault="002D57C4" w:rsidP="00502E57">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6778AE5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BC5AA3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091F823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18D3D62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11CB1293" w14:textId="77777777" w:rsidR="002D57C4" w:rsidRDefault="002D57C4" w:rsidP="00502E57">
            <w:pPr>
              <w:rPr>
                <w:rStyle w:val="CodeSnippet"/>
              </w:rPr>
            </w:pPr>
            <w:r>
              <w:rPr>
                <w:rStyle w:val="CodeSnippet"/>
              </w:rPr>
              <w:t xml:space="preserve">        Standard:</w:t>
            </w:r>
          </w:p>
          <w:p w14:paraId="36944FAB" w14:textId="77777777" w:rsidR="002D57C4" w:rsidRPr="006824F5" w:rsidRDefault="002D57C4" w:rsidP="00502E57">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2C12A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77934E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942794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633167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60F1E19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3A68628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5199AF5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FE94B1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03F29610" w14:textId="77777777" w:rsidR="002D57C4" w:rsidRPr="006824F5" w:rsidRDefault="002D57C4" w:rsidP="00502E57">
            <w:pPr>
              <w:rPr>
                <w:rStyle w:val="CodeSnippet"/>
              </w:rPr>
            </w:pPr>
          </w:p>
          <w:p w14:paraId="0C739C16" w14:textId="77777777" w:rsidR="002D57C4" w:rsidRPr="006824F5" w:rsidRDefault="002D57C4" w:rsidP="00502E57">
            <w:pPr>
              <w:rPr>
                <w:rStyle w:val="CodeSnippet"/>
              </w:rPr>
            </w:pPr>
            <w:r>
              <w:rPr>
                <w:rStyle w:val="CodeSnippet"/>
              </w:rPr>
              <w:t xml:space="preserve">  </w:t>
            </w:r>
            <w:r w:rsidRPr="006824F5">
              <w:rPr>
                <w:rStyle w:val="CodeSnippet"/>
              </w:rPr>
              <w:t xml:space="preserve">  mysql_database:</w:t>
            </w:r>
          </w:p>
          <w:p w14:paraId="4A37BB4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571870F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5FB30D0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3076FB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F56168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4AAF882" w14:textId="77777777" w:rsidR="002D57C4" w:rsidRPr="0064443D" w:rsidRDefault="002D57C4" w:rsidP="00502E57">
            <w:pPr>
              <w:rPr>
                <w:rStyle w:val="CodeSnippet"/>
              </w:rPr>
            </w:pPr>
            <w:r w:rsidRPr="0064443D">
              <w:rPr>
                <w:rStyle w:val="CodeSnippet"/>
              </w:rPr>
              <w:t xml:space="preserve">        port: { get_input: db_port }</w:t>
            </w:r>
          </w:p>
          <w:p w14:paraId="4E0C675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4CE680A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41E34C88"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7FBD58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233B408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33278CD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0F53732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0F7608A6" w14:textId="77777777" w:rsidR="002D57C4" w:rsidRPr="006824F5" w:rsidRDefault="002D57C4" w:rsidP="00502E57">
            <w:pPr>
              <w:rPr>
                <w:rStyle w:val="CodeSnippet"/>
              </w:rPr>
            </w:pPr>
            <w:r>
              <w:rPr>
                <w:rStyle w:val="CodeSnippet"/>
              </w:rPr>
              <w:t xml:space="preserve">        Standard:</w:t>
            </w:r>
          </w:p>
          <w:p w14:paraId="3E367B7B"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4B2BF9D8" w14:textId="77777777" w:rsidR="002D57C4" w:rsidRPr="006824F5" w:rsidRDefault="002D57C4" w:rsidP="00502E57">
            <w:pPr>
              <w:rPr>
                <w:rStyle w:val="CodeSnippet"/>
              </w:rPr>
            </w:pPr>
          </w:p>
          <w:p w14:paraId="711CBD57" w14:textId="77777777" w:rsidR="002D57C4" w:rsidRPr="006824F5" w:rsidRDefault="002D57C4" w:rsidP="00502E57">
            <w:pPr>
              <w:rPr>
                <w:rStyle w:val="CodeSnippet"/>
              </w:rPr>
            </w:pPr>
            <w:r>
              <w:rPr>
                <w:rStyle w:val="CodeSnippet"/>
              </w:rPr>
              <w:t xml:space="preserve">  </w:t>
            </w:r>
            <w:r w:rsidRPr="006824F5">
              <w:rPr>
                <w:rStyle w:val="CodeSnippet"/>
              </w:rPr>
              <w:t xml:space="preserve">  mysql_dbms:</w:t>
            </w:r>
          </w:p>
          <w:p w14:paraId="7698A5B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5919778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410A619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464F7E08" w14:textId="77777777" w:rsidR="002D57C4" w:rsidRPr="006824F5" w:rsidRDefault="002D57C4" w:rsidP="00502E57">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72A2C3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2016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0F012AC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3AD3C6C0" w14:textId="77777777" w:rsidR="002D57C4" w:rsidRDefault="002D57C4" w:rsidP="00502E57">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697C8A24" w14:textId="77777777" w:rsidR="002D57C4" w:rsidRPr="006824F5" w:rsidRDefault="002D57C4" w:rsidP="00502E57">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69CC7179"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632A2C76"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63F88E3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5174F50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0EE7E81B" w14:textId="77777777" w:rsidR="002D57C4" w:rsidRPr="006824F5" w:rsidRDefault="002D57C4" w:rsidP="00502E57">
            <w:pPr>
              <w:rPr>
                <w:rStyle w:val="CodeSnippet"/>
              </w:rPr>
            </w:pPr>
          </w:p>
          <w:p w14:paraId="71C004E2" w14:textId="77777777" w:rsidR="002D57C4" w:rsidRPr="006824F5" w:rsidRDefault="002D57C4" w:rsidP="00502E57">
            <w:pPr>
              <w:rPr>
                <w:rStyle w:val="CodeSnippet"/>
              </w:rPr>
            </w:pPr>
            <w:r>
              <w:rPr>
                <w:rStyle w:val="CodeSnippet"/>
              </w:rPr>
              <w:t xml:space="preserve">  </w:t>
            </w:r>
            <w:r w:rsidRPr="006824F5">
              <w:rPr>
                <w:rStyle w:val="CodeSnippet"/>
              </w:rPr>
              <w:t xml:space="preserve">  webserver:</w:t>
            </w:r>
          </w:p>
          <w:p w14:paraId="6E88515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7EA4EDD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845215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F1D6837"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33DCC0" w14:textId="77777777" w:rsidR="002D57C4" w:rsidRPr="006824F5" w:rsidRDefault="002D57C4" w:rsidP="00502E57">
            <w:pPr>
              <w:rPr>
                <w:rStyle w:val="CodeSnippet"/>
              </w:rPr>
            </w:pPr>
            <w:r>
              <w:rPr>
                <w:rStyle w:val="CodeSnippet"/>
              </w:rPr>
              <w:t xml:space="preserve">        Standard:</w:t>
            </w:r>
          </w:p>
          <w:p w14:paraId="5EA87243" w14:textId="77777777" w:rsidR="002D57C4" w:rsidRPr="006824F5" w:rsidRDefault="002D57C4" w:rsidP="00502E57">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F345D3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16E9D264" w14:textId="77777777" w:rsidR="002D57C4" w:rsidRPr="006824F5" w:rsidRDefault="002D57C4" w:rsidP="00502E57">
            <w:pPr>
              <w:rPr>
                <w:rStyle w:val="CodeSnippet"/>
              </w:rPr>
            </w:pPr>
            <w:r w:rsidRPr="006824F5">
              <w:rPr>
                <w:rStyle w:val="CodeSnippet"/>
              </w:rPr>
              <w:tab/>
              <w:t xml:space="preserve">  </w:t>
            </w:r>
          </w:p>
          <w:p w14:paraId="23390917" w14:textId="77777777" w:rsidR="002D57C4" w:rsidRPr="006824F5" w:rsidRDefault="002D57C4" w:rsidP="00502E57">
            <w:pPr>
              <w:rPr>
                <w:rStyle w:val="CodeSnippet"/>
              </w:rPr>
            </w:pPr>
            <w:r>
              <w:rPr>
                <w:rStyle w:val="CodeSnippet"/>
              </w:rPr>
              <w:t xml:space="preserve">  </w:t>
            </w:r>
            <w:r w:rsidRPr="006824F5">
              <w:rPr>
                <w:rStyle w:val="CodeSnippet"/>
              </w:rPr>
              <w:t xml:space="preserve">  server:</w:t>
            </w:r>
          </w:p>
          <w:p w14:paraId="5E1E8B2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54CC274F" w14:textId="77777777" w:rsidR="002D57C4" w:rsidRDefault="002D57C4" w:rsidP="00502E57">
            <w:pPr>
              <w:rPr>
                <w:rStyle w:val="CodeSnippet"/>
              </w:rPr>
            </w:pPr>
            <w:r>
              <w:rPr>
                <w:rStyle w:val="CodeSnippet"/>
              </w:rPr>
              <w:t xml:space="preserve">      capabilities:</w:t>
            </w:r>
          </w:p>
          <w:p w14:paraId="370CF5FD" w14:textId="77777777" w:rsidR="002D57C4" w:rsidRDefault="002D57C4" w:rsidP="00502E57">
            <w:pPr>
              <w:rPr>
                <w:rStyle w:val="CodeSnippet"/>
              </w:rPr>
            </w:pPr>
            <w:r>
              <w:rPr>
                <w:rStyle w:val="CodeSnippet"/>
              </w:rPr>
              <w:t xml:space="preserve">        host:</w:t>
            </w:r>
          </w:p>
          <w:p w14:paraId="0745C12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1A0FD1A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6BE9ECD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831099F"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4ACDBC" w14:textId="77777777" w:rsidR="002D57C4" w:rsidRDefault="002D57C4" w:rsidP="00502E57">
            <w:pPr>
              <w:rPr>
                <w:rStyle w:val="CodeSnippet"/>
              </w:rPr>
            </w:pPr>
            <w:r>
              <w:rPr>
                <w:rStyle w:val="CodeSnippet"/>
              </w:rPr>
              <w:t xml:space="preserve">        os:</w:t>
            </w:r>
          </w:p>
          <w:p w14:paraId="3CC38F3F" w14:textId="77777777" w:rsidR="002D57C4" w:rsidRPr="006824F5" w:rsidRDefault="002D57C4" w:rsidP="00502E57">
            <w:pPr>
              <w:rPr>
                <w:rStyle w:val="CodeSnippet"/>
              </w:rPr>
            </w:pPr>
            <w:r>
              <w:rPr>
                <w:rStyle w:val="CodeSnippet"/>
              </w:rPr>
              <w:t xml:space="preserve">          properties:</w:t>
            </w:r>
          </w:p>
          <w:p w14:paraId="355B3795"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077024DA"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74426AE0" w14:textId="77777777" w:rsidR="002D57C4" w:rsidRPr="006824F5" w:rsidRDefault="002D57C4" w:rsidP="00502E57">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330B0F9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4A628D71" w14:textId="77777777" w:rsidR="002D57C4" w:rsidRPr="006824F5" w:rsidRDefault="002D57C4" w:rsidP="00502E57">
            <w:pPr>
              <w:rPr>
                <w:rStyle w:val="CodeSnippet"/>
              </w:rPr>
            </w:pPr>
          </w:p>
          <w:p w14:paraId="41D9039D" w14:textId="77777777" w:rsidR="002D57C4" w:rsidRPr="006824F5" w:rsidRDefault="002D57C4" w:rsidP="00502E57">
            <w:pPr>
              <w:rPr>
                <w:rStyle w:val="CodeSnippet"/>
              </w:rPr>
            </w:pPr>
            <w:r>
              <w:rPr>
                <w:rStyle w:val="CodeSnippet"/>
              </w:rPr>
              <w:t xml:space="preserve">  </w:t>
            </w:r>
            <w:r w:rsidRPr="006824F5">
              <w:rPr>
                <w:rStyle w:val="CodeSnippet"/>
              </w:rPr>
              <w:t>outputs:</w:t>
            </w:r>
          </w:p>
          <w:p w14:paraId="3D6C768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website_url:</w:t>
            </w:r>
          </w:p>
          <w:p w14:paraId="050BE061" w14:textId="77777777" w:rsidR="002D57C4" w:rsidRPr="006824F5" w:rsidRDefault="002D57C4" w:rsidP="00502E57">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URL for Wordpress wiki.</w:t>
            </w:r>
          </w:p>
          <w:p w14:paraId="33AB99B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ECE27EE" w14:textId="77777777" w:rsidR="002D57C4" w:rsidRDefault="002D57C4" w:rsidP="002D57C4">
      <w:pPr>
        <w:pStyle w:val="Heading4"/>
        <w:numPr>
          <w:ilvl w:val="3"/>
          <w:numId w:val="3"/>
        </w:numPr>
      </w:pPr>
      <w:r>
        <w:lastRenderedPageBreak/>
        <w:t>Sample scripts</w:t>
      </w:r>
    </w:p>
    <w:p w14:paraId="25DEBB11" w14:textId="77777777" w:rsidR="002D57C4" w:rsidRPr="005545F2" w:rsidRDefault="002D57C4" w:rsidP="002D57C4">
      <w:pPr>
        <w:pStyle w:val="NormalaroundTable"/>
      </w:pPr>
      <w:r>
        <w:t>Where the referenced implementation scripts in the example above would have the following contents</w:t>
      </w:r>
    </w:p>
    <w:p w14:paraId="6CBB3A57" w14:textId="77777777" w:rsidR="002D57C4" w:rsidRDefault="002D57C4" w:rsidP="002D57C4">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BF0017" w14:textId="77777777" w:rsidTr="00502E57">
        <w:tc>
          <w:tcPr>
            <w:tcW w:w="9576" w:type="dxa"/>
            <w:shd w:val="clear" w:color="auto" w:fill="D9D9D9" w:themeFill="background1" w:themeFillShade="D9"/>
          </w:tcPr>
          <w:p w14:paraId="65B9FA2A" w14:textId="77777777" w:rsidR="002D57C4" w:rsidRPr="006824F5" w:rsidRDefault="002D57C4" w:rsidP="00502E57">
            <w:pPr>
              <w:rPr>
                <w:rStyle w:val="CodeSnippet"/>
              </w:rPr>
            </w:pPr>
            <w:r w:rsidRPr="006824F5">
              <w:rPr>
                <w:rStyle w:val="CodeSnippet"/>
              </w:rPr>
              <w:t>yum -y install wordpress</w:t>
            </w:r>
          </w:p>
        </w:tc>
      </w:tr>
    </w:tbl>
    <w:p w14:paraId="7C733C3B" w14:textId="77777777" w:rsidR="002D57C4" w:rsidRDefault="002D57C4" w:rsidP="002D57C4">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9E51550" w14:textId="77777777" w:rsidTr="00502E57">
        <w:tc>
          <w:tcPr>
            <w:tcW w:w="9576" w:type="dxa"/>
            <w:shd w:val="clear" w:color="auto" w:fill="D9D9D9" w:themeFill="background1" w:themeFillShade="D9"/>
          </w:tcPr>
          <w:p w14:paraId="6BDAA761" w14:textId="77777777" w:rsidR="002D57C4" w:rsidRPr="006824F5" w:rsidRDefault="002D57C4" w:rsidP="00502E57">
            <w:pPr>
              <w:rPr>
                <w:rStyle w:val="CodeSnippet"/>
              </w:rPr>
            </w:pPr>
            <w:r w:rsidRPr="006824F5">
              <w:rPr>
                <w:rStyle w:val="CodeSnippet"/>
              </w:rPr>
              <w:t>sed -i "/Deny from All/d" /etc/httpd/conf.d/wordpress.conf</w:t>
            </w:r>
          </w:p>
          <w:p w14:paraId="3E542F7F" w14:textId="77777777" w:rsidR="002D57C4" w:rsidRPr="006824F5" w:rsidRDefault="002D57C4" w:rsidP="00502E57">
            <w:pPr>
              <w:rPr>
                <w:rStyle w:val="CodeSnippet"/>
              </w:rPr>
            </w:pPr>
            <w:r w:rsidRPr="006824F5">
              <w:rPr>
                <w:rStyle w:val="CodeSnippet"/>
              </w:rPr>
              <w:t>sed -i "s/Require local/Require all granted/" /etc/httpd/conf.d/wordpress.conf</w:t>
            </w:r>
          </w:p>
          <w:p w14:paraId="3EAEED55" w14:textId="77777777" w:rsidR="002D57C4" w:rsidRPr="006824F5" w:rsidRDefault="002D57C4" w:rsidP="00502E57">
            <w:pPr>
              <w:rPr>
                <w:rStyle w:val="CodeSnippet"/>
              </w:rPr>
            </w:pPr>
            <w:r w:rsidRPr="006824F5">
              <w:rPr>
                <w:rStyle w:val="CodeSnippet"/>
              </w:rPr>
              <w:t>sed -i s/database_name_here/name/ /etc/wordpress/wp-config.php</w:t>
            </w:r>
          </w:p>
          <w:p w14:paraId="57D3B9AF" w14:textId="77777777" w:rsidR="002D57C4" w:rsidRPr="006824F5" w:rsidRDefault="002D57C4" w:rsidP="00502E57">
            <w:pPr>
              <w:rPr>
                <w:rStyle w:val="CodeSnippet"/>
              </w:rPr>
            </w:pPr>
            <w:r w:rsidRPr="006824F5">
              <w:rPr>
                <w:rStyle w:val="CodeSnippet"/>
              </w:rPr>
              <w:t>sed -i s/username_here/user/ /etc/wordpress/wp-config.php</w:t>
            </w:r>
          </w:p>
          <w:p w14:paraId="70874650" w14:textId="77777777" w:rsidR="002D57C4" w:rsidRPr="006824F5" w:rsidRDefault="002D57C4" w:rsidP="00502E57">
            <w:pPr>
              <w:rPr>
                <w:rStyle w:val="CodeSnippet"/>
              </w:rPr>
            </w:pPr>
            <w:r w:rsidRPr="006824F5">
              <w:rPr>
                <w:rStyle w:val="CodeSnippet"/>
              </w:rPr>
              <w:t>sed -i s/password_here/password/ /etc/wordpress/wp-config.php</w:t>
            </w:r>
          </w:p>
          <w:p w14:paraId="10A15FCE" w14:textId="77777777" w:rsidR="002D57C4" w:rsidRPr="006824F5" w:rsidRDefault="002D57C4" w:rsidP="00502E57">
            <w:pPr>
              <w:rPr>
                <w:rStyle w:val="CodeSnippet"/>
              </w:rPr>
            </w:pPr>
            <w:r w:rsidRPr="006824F5">
              <w:rPr>
                <w:rStyle w:val="CodeSnippet"/>
              </w:rPr>
              <w:t>systemctl restart httpd.service</w:t>
            </w:r>
          </w:p>
        </w:tc>
      </w:tr>
    </w:tbl>
    <w:p w14:paraId="046F6FBD" w14:textId="77777777" w:rsidR="002D57C4" w:rsidRDefault="002D57C4" w:rsidP="002D57C4">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53F8A6" w14:textId="77777777" w:rsidTr="00502E57">
        <w:tc>
          <w:tcPr>
            <w:tcW w:w="9576" w:type="dxa"/>
            <w:shd w:val="clear" w:color="auto" w:fill="D9D9D9" w:themeFill="background1" w:themeFillShade="D9"/>
          </w:tcPr>
          <w:p w14:paraId="421E58B0" w14:textId="77777777" w:rsidR="002D57C4" w:rsidRPr="006824F5" w:rsidRDefault="002D57C4" w:rsidP="00502E57">
            <w:pPr>
              <w:rPr>
                <w:rStyle w:val="CodeSnippet"/>
              </w:rPr>
            </w:pPr>
            <w:r w:rsidRPr="006824F5">
              <w:rPr>
                <w:rStyle w:val="CodeSnippet"/>
              </w:rPr>
              <w:t># Setup MySQL root password and create user</w:t>
            </w:r>
          </w:p>
          <w:p w14:paraId="213D262A" w14:textId="77777777" w:rsidR="002D57C4" w:rsidRPr="006824F5" w:rsidRDefault="002D57C4" w:rsidP="00502E57">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41EDE503" w14:textId="77777777" w:rsidR="002D57C4" w:rsidRPr="006824F5" w:rsidRDefault="002D57C4" w:rsidP="00502E57">
            <w:pPr>
              <w:rPr>
                <w:rStyle w:val="CodeSnippet"/>
              </w:rPr>
            </w:pPr>
            <w:r w:rsidRPr="006824F5">
              <w:rPr>
                <w:rStyle w:val="CodeSnippet"/>
              </w:rPr>
              <w:t>CREATE DATABASE name;</w:t>
            </w:r>
          </w:p>
          <w:p w14:paraId="5E777011" w14:textId="77777777" w:rsidR="002D57C4" w:rsidRPr="006824F5" w:rsidRDefault="002D57C4" w:rsidP="00502E57">
            <w:pPr>
              <w:rPr>
                <w:rStyle w:val="CodeSnippet"/>
              </w:rPr>
            </w:pPr>
            <w:r w:rsidRPr="006824F5">
              <w:rPr>
                <w:rStyle w:val="CodeSnippet"/>
              </w:rPr>
              <w:t>GRANT ALL PRIVILEGES ON name.* TO "user"@"localhost"</w:t>
            </w:r>
          </w:p>
          <w:p w14:paraId="27131D0F" w14:textId="77777777" w:rsidR="002D57C4" w:rsidRPr="006824F5" w:rsidRDefault="002D57C4" w:rsidP="00502E57">
            <w:pPr>
              <w:rPr>
                <w:rStyle w:val="CodeSnippet"/>
              </w:rPr>
            </w:pPr>
            <w:r w:rsidRPr="006824F5">
              <w:rPr>
                <w:rStyle w:val="CodeSnippet"/>
              </w:rPr>
              <w:t>IDENTIFIED BY "password";</w:t>
            </w:r>
          </w:p>
          <w:p w14:paraId="234E9CF8" w14:textId="77777777" w:rsidR="002D57C4" w:rsidRPr="006824F5" w:rsidRDefault="002D57C4" w:rsidP="00502E57">
            <w:pPr>
              <w:rPr>
                <w:rStyle w:val="CodeSnippet"/>
              </w:rPr>
            </w:pPr>
            <w:r w:rsidRPr="006824F5">
              <w:rPr>
                <w:rStyle w:val="CodeSnippet"/>
              </w:rPr>
              <w:t>FLUSH PRIVILEGES;</w:t>
            </w:r>
          </w:p>
          <w:p w14:paraId="19E8ABBD" w14:textId="77777777" w:rsidR="002D57C4" w:rsidRPr="006824F5" w:rsidRDefault="002D57C4" w:rsidP="00502E57">
            <w:pPr>
              <w:rPr>
                <w:rStyle w:val="CodeSnippet"/>
              </w:rPr>
            </w:pPr>
            <w:r w:rsidRPr="006824F5">
              <w:rPr>
                <w:rStyle w:val="CodeSnippet"/>
              </w:rPr>
              <w:t>EXIT</w:t>
            </w:r>
          </w:p>
          <w:p w14:paraId="0E113CBE" w14:textId="77777777" w:rsidR="002D57C4" w:rsidRPr="006824F5" w:rsidRDefault="002D57C4" w:rsidP="00502E57">
            <w:pPr>
              <w:rPr>
                <w:rStyle w:val="CodeSnippet"/>
              </w:rPr>
            </w:pPr>
            <w:r w:rsidRPr="006824F5">
              <w:rPr>
                <w:rStyle w:val="CodeSnippet"/>
              </w:rPr>
              <w:t>EOF</w:t>
            </w:r>
          </w:p>
        </w:tc>
      </w:tr>
    </w:tbl>
    <w:p w14:paraId="1E76D7EA" w14:textId="77777777" w:rsidR="002D57C4" w:rsidRDefault="002D57C4" w:rsidP="002D57C4">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B638952" w14:textId="77777777" w:rsidTr="00502E57">
        <w:tc>
          <w:tcPr>
            <w:tcW w:w="9576" w:type="dxa"/>
            <w:shd w:val="clear" w:color="auto" w:fill="D9D9D9" w:themeFill="background1" w:themeFillShade="D9"/>
          </w:tcPr>
          <w:p w14:paraId="5045FD28" w14:textId="77777777" w:rsidR="002D57C4" w:rsidRPr="006824F5" w:rsidRDefault="002D57C4" w:rsidP="00502E57">
            <w:pPr>
              <w:rPr>
                <w:rStyle w:val="CodeSnippet"/>
              </w:rPr>
            </w:pPr>
            <w:r w:rsidRPr="006824F5">
              <w:rPr>
                <w:rStyle w:val="CodeSnippet"/>
              </w:rPr>
              <w:t>yum -y install mysql mysql-server</w:t>
            </w:r>
          </w:p>
          <w:p w14:paraId="280DB682" w14:textId="77777777" w:rsidR="002D57C4" w:rsidRPr="006824F5" w:rsidRDefault="002D57C4" w:rsidP="00502E57">
            <w:pPr>
              <w:rPr>
                <w:rStyle w:val="CodeSnippet"/>
              </w:rPr>
            </w:pPr>
            <w:r w:rsidRPr="006824F5">
              <w:rPr>
                <w:rStyle w:val="CodeSnippet"/>
              </w:rPr>
              <w:t># Use systemd to start MySQL server at system boot time</w:t>
            </w:r>
          </w:p>
          <w:p w14:paraId="311F5DF0" w14:textId="77777777" w:rsidR="002D57C4" w:rsidRPr="006824F5" w:rsidRDefault="002D57C4" w:rsidP="00502E57">
            <w:pPr>
              <w:rPr>
                <w:rStyle w:val="CodeSnippet"/>
              </w:rPr>
            </w:pPr>
            <w:r w:rsidRPr="006824F5">
              <w:rPr>
                <w:rStyle w:val="CodeSnippet"/>
              </w:rPr>
              <w:t>systemctl enable mysqld.service</w:t>
            </w:r>
          </w:p>
        </w:tc>
      </w:tr>
    </w:tbl>
    <w:p w14:paraId="5497CD0E" w14:textId="77777777" w:rsidR="002D57C4" w:rsidRDefault="002D57C4" w:rsidP="002D57C4">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35E24421" w14:textId="77777777" w:rsidTr="00502E57">
        <w:tc>
          <w:tcPr>
            <w:tcW w:w="9576" w:type="dxa"/>
            <w:shd w:val="clear" w:color="auto" w:fill="D9D9D9" w:themeFill="background1" w:themeFillShade="D9"/>
          </w:tcPr>
          <w:p w14:paraId="5EA269C0" w14:textId="77777777" w:rsidR="002D57C4" w:rsidRPr="006824F5"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17BFD886" w14:textId="77777777" w:rsidR="002D57C4" w:rsidRPr="006824F5" w:rsidRDefault="002D57C4" w:rsidP="00502E57">
            <w:pPr>
              <w:rPr>
                <w:rStyle w:val="CodeSnippet"/>
              </w:rPr>
            </w:pPr>
            <w:r w:rsidRPr="006824F5">
              <w:rPr>
                <w:rStyle w:val="CodeSnippet"/>
              </w:rPr>
              <w:t>systemctl start mysqld.service</w:t>
            </w:r>
          </w:p>
        </w:tc>
      </w:tr>
    </w:tbl>
    <w:p w14:paraId="445C6959" w14:textId="77777777" w:rsidR="002D57C4" w:rsidRDefault="002D57C4" w:rsidP="002D57C4">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E275DE9" w14:textId="77777777" w:rsidTr="00502E57">
        <w:tc>
          <w:tcPr>
            <w:tcW w:w="9576" w:type="dxa"/>
            <w:shd w:val="clear" w:color="auto" w:fill="D9D9D9" w:themeFill="background1" w:themeFillShade="D9"/>
          </w:tcPr>
          <w:p w14:paraId="2842607D" w14:textId="77777777" w:rsidR="002D57C4" w:rsidRPr="006824F5" w:rsidRDefault="002D57C4" w:rsidP="00502E57">
            <w:pPr>
              <w:rPr>
                <w:rStyle w:val="CodeSnippet"/>
              </w:rPr>
            </w:pPr>
            <w:r w:rsidRPr="006824F5">
              <w:rPr>
                <w:rStyle w:val="CodeSnippet"/>
              </w:rPr>
              <w:t xml:space="preserve"># Set the MySQL server root password </w:t>
            </w:r>
          </w:p>
          <w:p w14:paraId="157C5722" w14:textId="77777777" w:rsidR="002D57C4" w:rsidRPr="006824F5" w:rsidRDefault="002D57C4" w:rsidP="00502E57">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274A9414" w14:textId="77777777" w:rsidR="002D57C4" w:rsidRDefault="002D57C4" w:rsidP="002D57C4">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89A70F0" w14:textId="77777777" w:rsidTr="00502E57">
        <w:tc>
          <w:tcPr>
            <w:tcW w:w="9576" w:type="dxa"/>
            <w:shd w:val="clear" w:color="auto" w:fill="D9D9D9" w:themeFill="background1" w:themeFillShade="D9"/>
          </w:tcPr>
          <w:p w14:paraId="731F9456" w14:textId="77777777" w:rsidR="002D57C4" w:rsidRPr="006824F5" w:rsidRDefault="002D57C4" w:rsidP="00502E57">
            <w:pPr>
              <w:rPr>
                <w:rStyle w:val="CodeSnippet"/>
              </w:rPr>
            </w:pPr>
            <w:r w:rsidRPr="006824F5">
              <w:rPr>
                <w:rStyle w:val="CodeSnippet"/>
              </w:rPr>
              <w:t>yum -y install httpd</w:t>
            </w:r>
          </w:p>
          <w:p w14:paraId="1D8A959D" w14:textId="77777777" w:rsidR="002D57C4" w:rsidRPr="006824F5" w:rsidRDefault="002D57C4" w:rsidP="00502E57">
            <w:pPr>
              <w:rPr>
                <w:rStyle w:val="CodeSnippet"/>
              </w:rPr>
            </w:pPr>
            <w:r w:rsidRPr="006824F5">
              <w:rPr>
                <w:rStyle w:val="CodeSnippet"/>
              </w:rPr>
              <w:t>systemctl enable httpd.service</w:t>
            </w:r>
          </w:p>
        </w:tc>
      </w:tr>
    </w:tbl>
    <w:p w14:paraId="07EB9D47" w14:textId="77777777" w:rsidR="002D57C4" w:rsidRDefault="002D57C4" w:rsidP="002D57C4">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BB5555" w14:textId="77777777" w:rsidTr="00502E57">
        <w:tc>
          <w:tcPr>
            <w:tcW w:w="9576" w:type="dxa"/>
            <w:shd w:val="clear" w:color="auto" w:fill="D9D9D9" w:themeFill="background1" w:themeFillShade="D9"/>
          </w:tcPr>
          <w:p w14:paraId="74FD6A75" w14:textId="77777777" w:rsidR="002D57C4"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38E9F727" w14:textId="77777777" w:rsidR="002D57C4" w:rsidRPr="006824F5" w:rsidRDefault="002D57C4" w:rsidP="00502E57">
            <w:pPr>
              <w:rPr>
                <w:rStyle w:val="CodeSnippet"/>
              </w:rPr>
            </w:pPr>
            <w:r w:rsidRPr="006824F5">
              <w:rPr>
                <w:rStyle w:val="CodeSnippet"/>
              </w:rPr>
              <w:t>systemctl start httpd.service</w:t>
            </w:r>
          </w:p>
        </w:tc>
      </w:tr>
    </w:tbl>
    <w:p w14:paraId="67C56043" w14:textId="77777777" w:rsidR="002D57C4" w:rsidRPr="00A861E5" w:rsidRDefault="002D57C4" w:rsidP="002D57C4">
      <w:pPr>
        <w:pStyle w:val="Heading3"/>
        <w:numPr>
          <w:ilvl w:val="2"/>
          <w:numId w:val="3"/>
        </w:numPr>
        <w:rPr>
          <w:sz w:val="24"/>
        </w:rPr>
      </w:pPr>
      <w:bookmarkStart w:id="704" w:name="USE_CASE_WEBSERVER_DBMS_3"/>
      <w:bookmarkStart w:id="705" w:name="USE_CASE_WEBSERVER_DBMS_2"/>
      <w:bookmarkStart w:id="706" w:name="_Toc373867896"/>
      <w:bookmarkStart w:id="707" w:name="_Toc379455168"/>
      <w:bookmarkEnd w:id="687"/>
      <w:bookmarkEnd w:id="698"/>
      <w:bookmarkEnd w:id="699"/>
      <w:r>
        <w:t>WebServer-DBMS 2: Nodejs with</w:t>
      </w:r>
      <w:r w:rsidRPr="00A861E5">
        <w:t xml:space="preserve"> Pay</w:t>
      </w:r>
      <w:r>
        <w:t>P</w:t>
      </w:r>
      <w:r w:rsidRPr="00A861E5">
        <w:t xml:space="preserve">al </w:t>
      </w:r>
      <w:r>
        <w:t xml:space="preserve">Sample App </w:t>
      </w:r>
      <w:r w:rsidRPr="00A861E5">
        <w:t xml:space="preserve">and MongoDB on separate instances </w:t>
      </w:r>
    </w:p>
    <w:bookmarkEnd w:id="704"/>
    <w:bookmarkEnd w:id="705"/>
    <w:p w14:paraId="1A0AE800" w14:textId="77777777" w:rsidR="002D57C4" w:rsidRDefault="002D57C4" w:rsidP="002D57C4">
      <w:pPr>
        <w:pStyle w:val="Heading4"/>
        <w:numPr>
          <w:ilvl w:val="3"/>
          <w:numId w:val="3"/>
        </w:numPr>
      </w:pPr>
      <w:r>
        <w:t>Description</w:t>
      </w:r>
    </w:p>
    <w:p w14:paraId="2F730392" w14:textId="77777777" w:rsidR="002D57C4" w:rsidRPr="009822BC" w:rsidRDefault="002D57C4" w:rsidP="002D57C4">
      <w:r>
        <w:t xml:space="preserve">This use case </w:t>
      </w:r>
      <w:r w:rsidRPr="009822BC">
        <w:t xml:space="preserve">Instantiates a 2-tier application with Nodejs and its (PayPal sample) WebApplication on one tier which connects </w:t>
      </w:r>
      <w:proofErr w:type="gramStart"/>
      <w:r w:rsidRPr="009822BC">
        <w:t>a  MongoDB</w:t>
      </w:r>
      <w:proofErr w:type="gramEnd"/>
      <w:r w:rsidRPr="009822BC">
        <w:t xml:space="preserve"> database (which stores its application data) using  a ConnectsTo relationship.</w:t>
      </w:r>
    </w:p>
    <w:p w14:paraId="6A5CBB06" w14:textId="77777777" w:rsidR="002D57C4" w:rsidRDefault="002D57C4" w:rsidP="002D57C4">
      <w:pPr>
        <w:pStyle w:val="Heading4"/>
        <w:numPr>
          <w:ilvl w:val="3"/>
          <w:numId w:val="3"/>
        </w:numPr>
      </w:pPr>
      <w:r>
        <w:lastRenderedPageBreak/>
        <w:t>Logical Diagram</w:t>
      </w:r>
    </w:p>
    <w:p w14:paraId="027FBDDC" w14:textId="77777777" w:rsidR="002D57C4" w:rsidRPr="003E16A6" w:rsidRDefault="002D57C4" w:rsidP="002D57C4">
      <w:r>
        <w:rPr>
          <w:noProof/>
        </w:rPr>
        <w:drawing>
          <wp:inline distT="0" distB="0" distL="0" distR="0" wp14:anchorId="7F6C011B" wp14:editId="6D7358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9A34AE1"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ABF10B8" w14:textId="77777777" w:rsidTr="00502E57">
        <w:tc>
          <w:tcPr>
            <w:tcW w:w="9576" w:type="dxa"/>
            <w:shd w:val="clear" w:color="auto" w:fill="D9D9D9" w:themeFill="background1" w:themeFillShade="D9"/>
          </w:tcPr>
          <w:p w14:paraId="087C8F28" w14:textId="77777777" w:rsidR="002D57C4" w:rsidRPr="009822BC" w:rsidRDefault="002D57C4" w:rsidP="00502E57">
            <w:pPr>
              <w:rPr>
                <w:rStyle w:val="CodeSnippet"/>
              </w:rPr>
            </w:pPr>
            <w:r w:rsidRPr="009822BC">
              <w:rPr>
                <w:rStyle w:val="CodeSnippet"/>
              </w:rPr>
              <w:t>tosca_definitions_version: tosca_simple_</w:t>
            </w:r>
            <w:r>
              <w:rPr>
                <w:rStyle w:val="CodeSnippet"/>
              </w:rPr>
              <w:t>yaml_1_0</w:t>
            </w:r>
          </w:p>
          <w:p w14:paraId="2D8CADDA" w14:textId="77777777" w:rsidR="002D57C4" w:rsidRPr="009822BC" w:rsidRDefault="002D57C4" w:rsidP="00502E57">
            <w:pPr>
              <w:rPr>
                <w:rStyle w:val="CodeSnippet"/>
              </w:rPr>
            </w:pPr>
          </w:p>
          <w:p w14:paraId="08F64024" w14:textId="77777777" w:rsidR="002D57C4" w:rsidRPr="009822BC" w:rsidRDefault="002D57C4" w:rsidP="00502E57">
            <w:pPr>
              <w:rPr>
                <w:rStyle w:val="CodeSnippet"/>
              </w:rPr>
            </w:pPr>
            <w:r w:rsidRPr="009822BC">
              <w:rPr>
                <w:rStyle w:val="CodeSnippet"/>
              </w:rPr>
              <w:t>description: &gt;</w:t>
            </w:r>
          </w:p>
          <w:p w14:paraId="6A07648A" w14:textId="77777777" w:rsidR="002D57C4" w:rsidRPr="009822BC" w:rsidRDefault="002D57C4" w:rsidP="00502E57">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38A8FC91" w14:textId="77777777" w:rsidR="002D57C4" w:rsidRPr="009822BC" w:rsidRDefault="002D57C4" w:rsidP="00502E57">
            <w:pPr>
              <w:rPr>
                <w:rStyle w:val="CodeSnippet"/>
              </w:rPr>
            </w:pPr>
          </w:p>
          <w:p w14:paraId="45EE18DF" w14:textId="77777777" w:rsidR="002D57C4" w:rsidRPr="009822BC" w:rsidRDefault="002D57C4" w:rsidP="00502E57">
            <w:pPr>
              <w:rPr>
                <w:rStyle w:val="CodeSnippet"/>
              </w:rPr>
            </w:pPr>
            <w:r w:rsidRPr="009822BC">
              <w:rPr>
                <w:rStyle w:val="CodeSnippet"/>
              </w:rPr>
              <w:t>imports:</w:t>
            </w:r>
          </w:p>
          <w:p w14:paraId="5A3D06D1" w14:textId="77777777" w:rsidR="002D57C4" w:rsidRPr="009822BC" w:rsidRDefault="002D57C4" w:rsidP="00502E57">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723B57AA" w14:textId="77777777" w:rsidR="002D57C4" w:rsidRPr="009822BC" w:rsidRDefault="002D57C4" w:rsidP="00502E57">
            <w:pPr>
              <w:rPr>
                <w:rStyle w:val="CodeSnippet"/>
              </w:rPr>
            </w:pPr>
          </w:p>
          <w:p w14:paraId="699F097E" w14:textId="77777777" w:rsidR="002D57C4" w:rsidRPr="009822BC" w:rsidRDefault="002D57C4" w:rsidP="00502E57">
            <w:pPr>
              <w:rPr>
                <w:rStyle w:val="CodeSnippet"/>
              </w:rPr>
            </w:pPr>
            <w:r w:rsidRPr="009822BC">
              <w:rPr>
                <w:rStyle w:val="CodeSnippet"/>
              </w:rPr>
              <w:t>dsl_definitions:</w:t>
            </w:r>
          </w:p>
          <w:p w14:paraId="153C26FB" w14:textId="77777777" w:rsidR="002D57C4" w:rsidRPr="009822BC" w:rsidRDefault="002D57C4" w:rsidP="00502E57">
            <w:pPr>
              <w:rPr>
                <w:rStyle w:val="CodeSnippet"/>
              </w:rPr>
            </w:pPr>
            <w:r w:rsidRPr="009822BC">
              <w:rPr>
                <w:rStyle w:val="CodeSnippet"/>
              </w:rPr>
              <w:t xml:space="preserve">    ubuntu_node: &amp;ubuntu_node</w:t>
            </w:r>
          </w:p>
          <w:p w14:paraId="3FB0167E" w14:textId="77777777" w:rsidR="002D57C4" w:rsidRPr="009822BC" w:rsidRDefault="002D57C4" w:rsidP="00502E57">
            <w:pPr>
              <w:rPr>
                <w:rStyle w:val="CodeSnippet"/>
              </w:rPr>
            </w:pPr>
            <w:r w:rsidRPr="009822BC">
              <w:rPr>
                <w:rStyle w:val="CodeSnippet"/>
              </w:rPr>
              <w:t xml:space="preserve">      disk_size: 10 GB</w:t>
            </w:r>
          </w:p>
          <w:p w14:paraId="615BB929" w14:textId="77777777" w:rsidR="002D57C4" w:rsidRPr="009822BC" w:rsidRDefault="002D57C4" w:rsidP="00502E57">
            <w:pPr>
              <w:rPr>
                <w:rStyle w:val="CodeSnippet"/>
              </w:rPr>
            </w:pPr>
            <w:r w:rsidRPr="009822BC">
              <w:rPr>
                <w:rStyle w:val="CodeSnippet"/>
              </w:rPr>
              <w:t xml:space="preserve">      num_cpus: </w:t>
            </w:r>
            <w:r>
              <w:rPr>
                <w:rStyle w:val="CodeSnippet"/>
              </w:rPr>
              <w:t>{ get_input: my_cpus }</w:t>
            </w:r>
          </w:p>
          <w:p w14:paraId="16DB4E7C" w14:textId="77777777" w:rsidR="002D57C4" w:rsidRPr="009822BC" w:rsidRDefault="002D57C4" w:rsidP="00502E57">
            <w:pPr>
              <w:rPr>
                <w:rStyle w:val="CodeSnippet"/>
              </w:rPr>
            </w:pPr>
            <w:r w:rsidRPr="009822BC">
              <w:rPr>
                <w:rStyle w:val="CodeSnippet"/>
              </w:rPr>
              <w:t xml:space="preserve">      mem_size: 4096 MB</w:t>
            </w:r>
          </w:p>
          <w:p w14:paraId="765EB6CC" w14:textId="77777777" w:rsidR="002D57C4" w:rsidRPr="009822BC" w:rsidRDefault="002D57C4" w:rsidP="00502E57">
            <w:pPr>
              <w:rPr>
                <w:rStyle w:val="CodeSnippet"/>
              </w:rPr>
            </w:pPr>
            <w:r w:rsidRPr="009822BC">
              <w:rPr>
                <w:rStyle w:val="CodeSnippet"/>
              </w:rPr>
              <w:t xml:space="preserve">    os_capabilities: &amp;os_capabilities</w:t>
            </w:r>
          </w:p>
          <w:p w14:paraId="2A97A274" w14:textId="77777777" w:rsidR="002D57C4" w:rsidRPr="009822BC" w:rsidRDefault="002D57C4" w:rsidP="00502E57">
            <w:pPr>
              <w:rPr>
                <w:rStyle w:val="CodeSnippet"/>
              </w:rPr>
            </w:pPr>
            <w:r w:rsidRPr="009822BC">
              <w:rPr>
                <w:rStyle w:val="CodeSnippet"/>
              </w:rPr>
              <w:t xml:space="preserve">      architecture: x86_64</w:t>
            </w:r>
          </w:p>
          <w:p w14:paraId="163FF6D0" w14:textId="77777777" w:rsidR="002D57C4" w:rsidRPr="009822BC" w:rsidRDefault="002D57C4" w:rsidP="00502E57">
            <w:pPr>
              <w:rPr>
                <w:rStyle w:val="CodeSnippet"/>
              </w:rPr>
            </w:pPr>
            <w:r w:rsidRPr="009822BC">
              <w:rPr>
                <w:rStyle w:val="CodeSnippet"/>
              </w:rPr>
              <w:t xml:space="preserve">      type: Linux</w:t>
            </w:r>
          </w:p>
          <w:p w14:paraId="2EEC45A8" w14:textId="77777777" w:rsidR="002D57C4" w:rsidRPr="009822BC" w:rsidRDefault="002D57C4" w:rsidP="00502E57">
            <w:pPr>
              <w:rPr>
                <w:rStyle w:val="CodeSnippet"/>
              </w:rPr>
            </w:pPr>
            <w:r w:rsidRPr="009822BC">
              <w:rPr>
                <w:rStyle w:val="CodeSnippet"/>
              </w:rPr>
              <w:t xml:space="preserve">      distribution: Ubuntu</w:t>
            </w:r>
          </w:p>
          <w:p w14:paraId="39390B6F" w14:textId="77777777" w:rsidR="002D57C4" w:rsidRPr="009822BC" w:rsidRDefault="002D57C4" w:rsidP="00502E57">
            <w:pPr>
              <w:rPr>
                <w:rStyle w:val="CodeSnippet"/>
              </w:rPr>
            </w:pPr>
            <w:r w:rsidRPr="009822BC">
              <w:rPr>
                <w:rStyle w:val="CodeSnippet"/>
              </w:rPr>
              <w:t xml:space="preserve">      version: 14.04</w:t>
            </w:r>
          </w:p>
          <w:p w14:paraId="5C786D26" w14:textId="77777777" w:rsidR="002D57C4" w:rsidRPr="009822BC" w:rsidRDefault="002D57C4" w:rsidP="00502E57">
            <w:pPr>
              <w:rPr>
                <w:rStyle w:val="CodeSnippet"/>
              </w:rPr>
            </w:pPr>
          </w:p>
          <w:p w14:paraId="1300441E" w14:textId="77777777" w:rsidR="002D57C4" w:rsidRPr="009822BC" w:rsidRDefault="002D57C4" w:rsidP="00502E57">
            <w:pPr>
              <w:rPr>
                <w:rStyle w:val="CodeSnippet"/>
              </w:rPr>
            </w:pPr>
            <w:r w:rsidRPr="009822BC">
              <w:rPr>
                <w:rStyle w:val="CodeSnippet"/>
              </w:rPr>
              <w:t>topology_template:</w:t>
            </w:r>
          </w:p>
          <w:p w14:paraId="0C41E94D" w14:textId="77777777" w:rsidR="002D57C4" w:rsidRPr="009822BC" w:rsidRDefault="002D57C4" w:rsidP="00502E57">
            <w:pPr>
              <w:rPr>
                <w:rStyle w:val="CodeSnippet"/>
              </w:rPr>
            </w:pPr>
            <w:r w:rsidRPr="009822BC">
              <w:rPr>
                <w:rStyle w:val="CodeSnippet"/>
              </w:rPr>
              <w:t xml:space="preserve">  inputs:</w:t>
            </w:r>
          </w:p>
          <w:p w14:paraId="579FDD81" w14:textId="77777777" w:rsidR="002D57C4" w:rsidRPr="009822BC" w:rsidRDefault="002D57C4" w:rsidP="00502E57">
            <w:pPr>
              <w:rPr>
                <w:rStyle w:val="CodeSnippet"/>
              </w:rPr>
            </w:pPr>
            <w:r w:rsidRPr="009822BC">
              <w:rPr>
                <w:rStyle w:val="CodeSnippet"/>
              </w:rPr>
              <w:t xml:space="preserve">    my_cpus:</w:t>
            </w:r>
          </w:p>
          <w:p w14:paraId="2B016FFC" w14:textId="77777777" w:rsidR="002D57C4" w:rsidRPr="009822BC" w:rsidRDefault="002D57C4" w:rsidP="00502E57">
            <w:pPr>
              <w:rPr>
                <w:rStyle w:val="CodeSnippet"/>
              </w:rPr>
            </w:pPr>
            <w:r w:rsidRPr="009822BC">
              <w:rPr>
                <w:rStyle w:val="CodeSnippet"/>
              </w:rPr>
              <w:t xml:space="preserve">      type: integer</w:t>
            </w:r>
          </w:p>
          <w:p w14:paraId="7131F361" w14:textId="77777777" w:rsidR="002D57C4" w:rsidRPr="009822BC"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Number of CPUs for the server.</w:t>
            </w:r>
          </w:p>
          <w:p w14:paraId="2452D277" w14:textId="77777777" w:rsidR="002D57C4" w:rsidRPr="009822BC" w:rsidRDefault="002D57C4" w:rsidP="00502E57">
            <w:pPr>
              <w:rPr>
                <w:rStyle w:val="CodeSnippet"/>
              </w:rPr>
            </w:pPr>
            <w:r w:rsidRPr="009822BC">
              <w:rPr>
                <w:rStyle w:val="CodeSnippet"/>
              </w:rPr>
              <w:t xml:space="preserve">      constraints:</w:t>
            </w:r>
          </w:p>
          <w:p w14:paraId="1860ED62" w14:textId="77777777" w:rsidR="002D57C4" w:rsidRPr="009822BC" w:rsidRDefault="002D57C4" w:rsidP="00502E57">
            <w:pPr>
              <w:rPr>
                <w:rStyle w:val="CodeSnippet"/>
              </w:rPr>
            </w:pPr>
            <w:r w:rsidRPr="009822BC">
              <w:rPr>
                <w:rStyle w:val="CodeSnippet"/>
              </w:rPr>
              <w:t xml:space="preserve">        - valid_values: [ 1, 2, 4, 8 ]</w:t>
            </w:r>
          </w:p>
          <w:p w14:paraId="597F8D62" w14:textId="77777777" w:rsidR="002D57C4" w:rsidRPr="009822BC" w:rsidRDefault="002D57C4" w:rsidP="00502E57">
            <w:pPr>
              <w:rPr>
                <w:rStyle w:val="CodeSnippet"/>
              </w:rPr>
            </w:pPr>
            <w:r w:rsidRPr="009822BC">
              <w:rPr>
                <w:rStyle w:val="CodeSnippet"/>
              </w:rPr>
              <w:t xml:space="preserve">      default: 1</w:t>
            </w:r>
          </w:p>
          <w:p w14:paraId="0D5FDF11" w14:textId="77777777" w:rsidR="002D57C4" w:rsidRPr="009822BC" w:rsidRDefault="002D57C4" w:rsidP="00502E57">
            <w:pPr>
              <w:rPr>
                <w:rStyle w:val="CodeSnippet"/>
              </w:rPr>
            </w:pPr>
            <w:r w:rsidRPr="009822BC">
              <w:rPr>
                <w:rStyle w:val="CodeSnippet"/>
              </w:rPr>
              <w:t xml:space="preserve">    github_url:</w:t>
            </w:r>
          </w:p>
          <w:p w14:paraId="31FD4952" w14:textId="77777777" w:rsidR="002D57C4" w:rsidRPr="009822BC" w:rsidRDefault="002D57C4" w:rsidP="00502E57">
            <w:pPr>
              <w:rPr>
                <w:rStyle w:val="CodeSnippet"/>
              </w:rPr>
            </w:pPr>
            <w:r w:rsidRPr="009822BC">
              <w:rPr>
                <w:rStyle w:val="CodeSnippet"/>
              </w:rPr>
              <w:t xml:space="preserve">       type: string</w:t>
            </w:r>
          </w:p>
          <w:p w14:paraId="5CF2A6D4" w14:textId="77777777" w:rsidR="002D57C4" w:rsidRPr="009822BC"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The URL to download nodejs.</w:t>
            </w:r>
          </w:p>
          <w:p w14:paraId="63F6FD43" w14:textId="77777777" w:rsidR="002D57C4" w:rsidRPr="009822BC" w:rsidRDefault="002D57C4" w:rsidP="00502E57">
            <w:pPr>
              <w:rPr>
                <w:rStyle w:val="CodeSnippet"/>
              </w:rPr>
            </w:pPr>
            <w:r w:rsidRPr="009822BC">
              <w:rPr>
                <w:rStyle w:val="CodeSnippet"/>
              </w:rPr>
              <w:t xml:space="preserve">       default:  https://github.com/sample.git</w:t>
            </w:r>
          </w:p>
          <w:p w14:paraId="155EE2E9" w14:textId="77777777" w:rsidR="002D57C4" w:rsidRPr="009822BC" w:rsidRDefault="002D57C4" w:rsidP="00502E57">
            <w:pPr>
              <w:rPr>
                <w:rStyle w:val="CodeSnippet"/>
              </w:rPr>
            </w:pPr>
          </w:p>
          <w:p w14:paraId="7433C9E0" w14:textId="77777777" w:rsidR="002D57C4" w:rsidRDefault="002D57C4" w:rsidP="00502E57">
            <w:pPr>
              <w:rPr>
                <w:rStyle w:val="CodeSnippet"/>
              </w:rPr>
            </w:pPr>
            <w:r w:rsidRPr="009822BC">
              <w:rPr>
                <w:rStyle w:val="CodeSnippet"/>
              </w:rPr>
              <w:t xml:space="preserve">  node_templates:</w:t>
            </w:r>
          </w:p>
          <w:p w14:paraId="01D4904A" w14:textId="77777777" w:rsidR="002D57C4" w:rsidRDefault="002D57C4" w:rsidP="00502E57">
            <w:pPr>
              <w:rPr>
                <w:rStyle w:val="CodeSnippet"/>
              </w:rPr>
            </w:pPr>
          </w:p>
          <w:p w14:paraId="52B00860" w14:textId="77777777" w:rsidR="002D57C4" w:rsidRPr="00303DBD" w:rsidRDefault="002D57C4" w:rsidP="00502E57">
            <w:pPr>
              <w:rPr>
                <w:rStyle w:val="CodeSnippet"/>
              </w:rPr>
            </w:pPr>
            <w:r w:rsidRPr="00303DBD">
              <w:rPr>
                <w:rStyle w:val="CodeSnippet"/>
              </w:rPr>
              <w:t xml:space="preserve">    paypal_pizzastore:</w:t>
            </w:r>
          </w:p>
          <w:p w14:paraId="463E2C22" w14:textId="77777777" w:rsidR="002D57C4" w:rsidRPr="00303DBD" w:rsidRDefault="002D57C4" w:rsidP="00502E57">
            <w:pPr>
              <w:rPr>
                <w:rStyle w:val="CodeSnippet"/>
              </w:rPr>
            </w:pPr>
            <w:r w:rsidRPr="00303DBD">
              <w:rPr>
                <w:rStyle w:val="CodeSnippet"/>
              </w:rPr>
              <w:t xml:space="preserve">      type: tosca.nodes.WebApplication.PayPalPizzaStore</w:t>
            </w:r>
          </w:p>
          <w:p w14:paraId="5A2FFC5A" w14:textId="77777777" w:rsidR="002D57C4" w:rsidRPr="00303DBD" w:rsidRDefault="002D57C4" w:rsidP="00502E57">
            <w:pPr>
              <w:rPr>
                <w:rStyle w:val="CodeSnippet"/>
              </w:rPr>
            </w:pPr>
            <w:r w:rsidRPr="00303DBD">
              <w:rPr>
                <w:rStyle w:val="CodeSnippet"/>
              </w:rPr>
              <w:t xml:space="preserve">      properties:</w:t>
            </w:r>
          </w:p>
          <w:p w14:paraId="7DF0E707" w14:textId="77777777" w:rsidR="002D57C4" w:rsidRPr="00303DBD" w:rsidRDefault="002D57C4" w:rsidP="00502E57">
            <w:pPr>
              <w:rPr>
                <w:rStyle w:val="CodeSnippet"/>
              </w:rPr>
            </w:pPr>
            <w:r w:rsidRPr="00303DBD">
              <w:rPr>
                <w:rStyle w:val="CodeSnippet"/>
              </w:rPr>
              <w:t xml:space="preserve">          github_url: { get_input: github_url }</w:t>
            </w:r>
          </w:p>
          <w:p w14:paraId="1DDBEBAF" w14:textId="77777777" w:rsidR="002D57C4" w:rsidRPr="00303DBD" w:rsidRDefault="002D57C4" w:rsidP="00502E57">
            <w:pPr>
              <w:rPr>
                <w:rStyle w:val="CodeSnippet"/>
              </w:rPr>
            </w:pPr>
            <w:r w:rsidRPr="00303DBD">
              <w:rPr>
                <w:rStyle w:val="CodeSnippet"/>
              </w:rPr>
              <w:t xml:space="preserve">      requirements:</w:t>
            </w:r>
          </w:p>
          <w:p w14:paraId="18ED6108" w14:textId="77777777" w:rsidR="002D57C4" w:rsidRPr="00303DBD" w:rsidRDefault="002D57C4" w:rsidP="00502E57">
            <w:pPr>
              <w:rPr>
                <w:rStyle w:val="CodeSnippet"/>
              </w:rPr>
            </w:pPr>
            <w:r w:rsidRPr="00303DBD">
              <w:rPr>
                <w:rStyle w:val="CodeSnippet"/>
              </w:rPr>
              <w:t xml:space="preserve">        - host:nodejs</w:t>
            </w:r>
          </w:p>
          <w:p w14:paraId="65B03C2E" w14:textId="77777777" w:rsidR="002D57C4" w:rsidRPr="00303DBD" w:rsidRDefault="002D57C4" w:rsidP="00502E57">
            <w:pPr>
              <w:rPr>
                <w:rStyle w:val="CodeSnippet"/>
              </w:rPr>
            </w:pPr>
            <w:r w:rsidRPr="00303DBD">
              <w:rPr>
                <w:rStyle w:val="CodeSnippet"/>
              </w:rPr>
              <w:t xml:space="preserve">        - database_connection: mongo_db</w:t>
            </w:r>
          </w:p>
          <w:p w14:paraId="3501AD78" w14:textId="77777777" w:rsidR="002D57C4" w:rsidRPr="00303DBD" w:rsidRDefault="002D57C4" w:rsidP="00502E57">
            <w:pPr>
              <w:rPr>
                <w:rStyle w:val="CodeSnippet"/>
              </w:rPr>
            </w:pPr>
            <w:r w:rsidRPr="00303DBD">
              <w:rPr>
                <w:rStyle w:val="CodeSnippet"/>
              </w:rPr>
              <w:t xml:space="preserve">      interfaces:</w:t>
            </w:r>
          </w:p>
          <w:p w14:paraId="1C6898A2" w14:textId="77777777" w:rsidR="002D57C4" w:rsidRPr="00303DBD" w:rsidRDefault="002D57C4" w:rsidP="00502E57">
            <w:pPr>
              <w:rPr>
                <w:rStyle w:val="CodeSnippet"/>
              </w:rPr>
            </w:pPr>
            <w:r w:rsidRPr="00303DBD">
              <w:rPr>
                <w:rStyle w:val="CodeSnippet"/>
              </w:rPr>
              <w:t xml:space="preserve">        Standard:</w:t>
            </w:r>
          </w:p>
          <w:p w14:paraId="73B42FA1" w14:textId="77777777" w:rsidR="002D57C4" w:rsidRPr="00303DBD" w:rsidRDefault="002D57C4" w:rsidP="00502E57">
            <w:pPr>
              <w:rPr>
                <w:rStyle w:val="CodeSnippet"/>
              </w:rPr>
            </w:pPr>
            <w:r w:rsidRPr="00303DBD">
              <w:rPr>
                <w:rStyle w:val="CodeSnippet"/>
              </w:rPr>
              <w:t xml:space="preserve">           configure:</w:t>
            </w:r>
          </w:p>
          <w:p w14:paraId="629416D7"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63D30E9" w14:textId="77777777" w:rsidR="002D57C4" w:rsidRPr="00303DBD" w:rsidRDefault="002D57C4" w:rsidP="00502E57">
            <w:pPr>
              <w:rPr>
                <w:rStyle w:val="CodeSnippet"/>
              </w:rPr>
            </w:pPr>
            <w:r w:rsidRPr="00303DBD">
              <w:rPr>
                <w:rStyle w:val="CodeSnippet"/>
              </w:rPr>
              <w:t xml:space="preserve">             inputs:</w:t>
            </w:r>
          </w:p>
          <w:p w14:paraId="548A4FAE" w14:textId="77777777" w:rsidR="002D57C4" w:rsidRPr="00303DBD" w:rsidRDefault="002D57C4" w:rsidP="00502E57">
            <w:pPr>
              <w:rPr>
                <w:rStyle w:val="CodeSnippet"/>
              </w:rPr>
            </w:pPr>
            <w:r w:rsidRPr="00303DBD">
              <w:rPr>
                <w:rStyle w:val="CodeSnippet"/>
              </w:rPr>
              <w:t xml:space="preserve">               github_url: { get_property: [ SELF, github_url ] }</w:t>
            </w:r>
          </w:p>
          <w:p w14:paraId="591FBBC6"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3173748C" w14:textId="77777777" w:rsidR="002D57C4" w:rsidRPr="00303DBD" w:rsidRDefault="002D57C4" w:rsidP="00502E57">
            <w:pPr>
              <w:rPr>
                <w:rStyle w:val="CodeSnippet"/>
              </w:rPr>
            </w:pPr>
            <w:r>
              <w:rPr>
                <w:rStyle w:val="CodeSnippet"/>
              </w:rPr>
              <w:t xml:space="preserve">           start: s</w:t>
            </w:r>
            <w:r w:rsidRPr="00303DBD">
              <w:rPr>
                <w:rStyle w:val="CodeSnippet"/>
              </w:rPr>
              <w:t>cripts/nodejs/start.sh</w:t>
            </w:r>
          </w:p>
          <w:p w14:paraId="354ADBA1" w14:textId="77777777" w:rsidR="002D57C4" w:rsidRDefault="002D57C4" w:rsidP="00502E57">
            <w:pPr>
              <w:rPr>
                <w:rStyle w:val="CodeSnippet"/>
              </w:rPr>
            </w:pPr>
            <w:r w:rsidRPr="00303DBD">
              <w:rPr>
                <w:rStyle w:val="CodeSnippet"/>
              </w:rPr>
              <w:t xml:space="preserve">  </w:t>
            </w:r>
          </w:p>
          <w:p w14:paraId="13D86EE1"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71227AD6"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52CF606C" w14:textId="77777777" w:rsidR="002D57C4" w:rsidRPr="00303DBD" w:rsidRDefault="002D57C4" w:rsidP="00502E57">
            <w:pPr>
              <w:rPr>
                <w:rStyle w:val="CodeSnippet"/>
              </w:rPr>
            </w:pPr>
            <w:r w:rsidRPr="00303DBD">
              <w:rPr>
                <w:rStyle w:val="CodeSnippet"/>
              </w:rPr>
              <w:t xml:space="preserve">      requirements:</w:t>
            </w:r>
          </w:p>
          <w:p w14:paraId="78B2F2A9" w14:textId="77777777" w:rsidR="002D57C4"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04143F06" w14:textId="77777777" w:rsidR="002D57C4" w:rsidRPr="00303DBD" w:rsidRDefault="002D57C4" w:rsidP="00502E57">
            <w:pPr>
              <w:rPr>
                <w:rStyle w:val="CodeSnippet"/>
              </w:rPr>
            </w:pPr>
            <w:r w:rsidRPr="00303DBD">
              <w:rPr>
                <w:rStyle w:val="CodeSnippet"/>
              </w:rPr>
              <w:t xml:space="preserve">      interfaces:</w:t>
            </w:r>
          </w:p>
          <w:p w14:paraId="17C285F3" w14:textId="77777777" w:rsidR="002D57C4" w:rsidRPr="00303DBD" w:rsidRDefault="002D57C4" w:rsidP="00502E57">
            <w:pPr>
              <w:rPr>
                <w:rStyle w:val="CodeSnippet"/>
              </w:rPr>
            </w:pPr>
            <w:r w:rsidRPr="00303DBD">
              <w:rPr>
                <w:rStyle w:val="CodeSnippet"/>
              </w:rPr>
              <w:t xml:space="preserve">        Standard:</w:t>
            </w:r>
          </w:p>
          <w:p w14:paraId="1C997AAB" w14:textId="77777777" w:rsidR="002D57C4" w:rsidRDefault="002D57C4" w:rsidP="00502E57">
            <w:pPr>
              <w:rPr>
                <w:rStyle w:val="CodeSnippet"/>
              </w:rPr>
            </w:pPr>
            <w:r w:rsidRPr="00303DBD">
              <w:rPr>
                <w:rStyle w:val="CodeSnippet"/>
              </w:rPr>
              <w:t xml:space="preserve">          create: </w:t>
            </w:r>
            <w:r>
              <w:rPr>
                <w:rStyle w:val="CodeSnippet"/>
              </w:rPr>
              <w:t>s</w:t>
            </w:r>
            <w:r w:rsidRPr="00303DBD">
              <w:rPr>
                <w:rStyle w:val="CodeSnippet"/>
              </w:rPr>
              <w:t>cripts/nodejs/create.sh</w:t>
            </w:r>
          </w:p>
          <w:p w14:paraId="4703BF39" w14:textId="77777777" w:rsidR="002D57C4" w:rsidRPr="00303DBD" w:rsidRDefault="002D57C4" w:rsidP="00502E57">
            <w:pPr>
              <w:rPr>
                <w:rStyle w:val="CodeSnippet"/>
              </w:rPr>
            </w:pPr>
          </w:p>
          <w:p w14:paraId="75CBC405" w14:textId="77777777" w:rsidR="002D57C4" w:rsidRPr="00303DBD" w:rsidRDefault="002D57C4" w:rsidP="00502E57">
            <w:pPr>
              <w:rPr>
                <w:rStyle w:val="CodeSnippet"/>
              </w:rPr>
            </w:pPr>
            <w:r w:rsidRPr="00303DBD">
              <w:rPr>
                <w:rStyle w:val="CodeSnippet"/>
              </w:rPr>
              <w:t xml:space="preserve">    mongo_db:</w:t>
            </w:r>
          </w:p>
          <w:p w14:paraId="252BFD9D" w14:textId="77777777" w:rsidR="002D57C4" w:rsidRPr="00303DBD" w:rsidRDefault="002D57C4" w:rsidP="00502E57">
            <w:pPr>
              <w:rPr>
                <w:rStyle w:val="CodeSnippet"/>
              </w:rPr>
            </w:pPr>
            <w:r w:rsidRPr="00303DBD">
              <w:rPr>
                <w:rStyle w:val="CodeSnippet"/>
              </w:rPr>
              <w:t xml:space="preserve">      type: tosca.nodes.Database</w:t>
            </w:r>
          </w:p>
          <w:p w14:paraId="23AD2503" w14:textId="77777777" w:rsidR="002D57C4" w:rsidRPr="00303DBD" w:rsidRDefault="002D57C4" w:rsidP="00502E57">
            <w:pPr>
              <w:rPr>
                <w:rStyle w:val="CodeSnippet"/>
              </w:rPr>
            </w:pPr>
            <w:r w:rsidRPr="00303DBD">
              <w:rPr>
                <w:rStyle w:val="CodeSnippet"/>
              </w:rPr>
              <w:t xml:space="preserve">      requirements:</w:t>
            </w:r>
          </w:p>
          <w:p w14:paraId="4471A7AD" w14:textId="77777777" w:rsidR="002D57C4" w:rsidRPr="00303DBD" w:rsidRDefault="002D57C4" w:rsidP="00502E57">
            <w:pPr>
              <w:rPr>
                <w:rStyle w:val="CodeSnippet"/>
              </w:rPr>
            </w:pPr>
            <w:r w:rsidRPr="00303DBD">
              <w:rPr>
                <w:rStyle w:val="CodeSnippet"/>
              </w:rPr>
              <w:lastRenderedPageBreak/>
              <w:t xml:space="preserve">        - host: mongo_dbms</w:t>
            </w:r>
          </w:p>
          <w:p w14:paraId="573A6B8B" w14:textId="77777777" w:rsidR="002D57C4" w:rsidRPr="00303DBD" w:rsidRDefault="002D57C4" w:rsidP="00502E57">
            <w:pPr>
              <w:rPr>
                <w:rStyle w:val="CodeSnippet"/>
              </w:rPr>
            </w:pPr>
            <w:r w:rsidRPr="00303DBD">
              <w:rPr>
                <w:rStyle w:val="CodeSnippet"/>
              </w:rPr>
              <w:t xml:space="preserve">      interfaces:</w:t>
            </w:r>
          </w:p>
          <w:p w14:paraId="773C8936" w14:textId="77777777" w:rsidR="002D57C4" w:rsidRPr="00303DBD" w:rsidRDefault="002D57C4" w:rsidP="00502E57">
            <w:pPr>
              <w:rPr>
                <w:rStyle w:val="CodeSnippet"/>
              </w:rPr>
            </w:pPr>
            <w:r w:rsidRPr="00303DBD">
              <w:rPr>
                <w:rStyle w:val="CodeSnippet"/>
              </w:rPr>
              <w:t xml:space="preserve">        Standard:</w:t>
            </w:r>
          </w:p>
          <w:p w14:paraId="6868D506" w14:textId="77777777" w:rsidR="002D57C4" w:rsidRPr="00303DBD" w:rsidRDefault="002D57C4" w:rsidP="00502E57">
            <w:pPr>
              <w:rPr>
                <w:rStyle w:val="CodeSnippet"/>
              </w:rPr>
            </w:pPr>
            <w:r w:rsidRPr="00303DBD">
              <w:rPr>
                <w:rStyle w:val="CodeSnippet"/>
              </w:rPr>
              <w:t xml:space="preserve">         create: create_database.sh</w:t>
            </w:r>
          </w:p>
          <w:p w14:paraId="18C1437D" w14:textId="77777777" w:rsidR="002D57C4" w:rsidRPr="009822BC" w:rsidRDefault="002D57C4" w:rsidP="00502E57">
            <w:pPr>
              <w:rPr>
                <w:rStyle w:val="CodeSnippet"/>
              </w:rPr>
            </w:pPr>
          </w:p>
          <w:p w14:paraId="4946D300" w14:textId="77777777" w:rsidR="002D57C4" w:rsidRPr="009822BC" w:rsidRDefault="002D57C4" w:rsidP="00502E57">
            <w:pPr>
              <w:rPr>
                <w:rStyle w:val="CodeSnippet"/>
              </w:rPr>
            </w:pPr>
            <w:r w:rsidRPr="009822BC">
              <w:rPr>
                <w:rStyle w:val="CodeSnippet"/>
              </w:rPr>
              <w:t xml:space="preserve">    mongo_dbms:</w:t>
            </w:r>
          </w:p>
          <w:p w14:paraId="3D197081" w14:textId="77777777" w:rsidR="002D57C4" w:rsidRPr="009822BC" w:rsidRDefault="002D57C4" w:rsidP="00502E57">
            <w:pPr>
              <w:rPr>
                <w:rStyle w:val="CodeSnippet"/>
              </w:rPr>
            </w:pPr>
            <w:r w:rsidRPr="009822BC">
              <w:rPr>
                <w:rStyle w:val="CodeSnippet"/>
              </w:rPr>
              <w:t xml:space="preserve">      type: tosca.nodes.DBMS</w:t>
            </w:r>
          </w:p>
          <w:p w14:paraId="13FDE5F9" w14:textId="77777777" w:rsidR="002D57C4" w:rsidRPr="009822BC" w:rsidRDefault="002D57C4" w:rsidP="00502E57">
            <w:pPr>
              <w:rPr>
                <w:rStyle w:val="CodeSnippet"/>
              </w:rPr>
            </w:pPr>
            <w:r w:rsidRPr="009822BC">
              <w:rPr>
                <w:rStyle w:val="CodeSnippet"/>
              </w:rPr>
              <w:t xml:space="preserve">      requirements:</w:t>
            </w:r>
          </w:p>
          <w:p w14:paraId="0E6C4485" w14:textId="77777777" w:rsidR="002D57C4" w:rsidRPr="009822BC" w:rsidRDefault="002D57C4" w:rsidP="00502E57">
            <w:pPr>
              <w:rPr>
                <w:rStyle w:val="CodeSnippet"/>
              </w:rPr>
            </w:pPr>
            <w:r w:rsidRPr="009822BC">
              <w:rPr>
                <w:rStyle w:val="CodeSnippet"/>
              </w:rPr>
              <w:t xml:space="preserve">        - host: mongo_server</w:t>
            </w:r>
          </w:p>
          <w:p w14:paraId="6A8D6B98" w14:textId="77777777" w:rsidR="002D57C4" w:rsidRPr="009822BC" w:rsidRDefault="002D57C4" w:rsidP="00502E57">
            <w:pPr>
              <w:rPr>
                <w:rStyle w:val="CodeSnippet"/>
              </w:rPr>
            </w:pPr>
            <w:r w:rsidRPr="009822BC">
              <w:rPr>
                <w:rStyle w:val="CodeSnippet"/>
              </w:rPr>
              <w:t xml:space="preserve">      properties:</w:t>
            </w:r>
          </w:p>
          <w:p w14:paraId="4E6598C9" w14:textId="77777777" w:rsidR="002D57C4" w:rsidRPr="009822BC" w:rsidRDefault="002D57C4" w:rsidP="00502E57">
            <w:pPr>
              <w:rPr>
                <w:rStyle w:val="CodeSnippet"/>
              </w:rPr>
            </w:pPr>
            <w:r w:rsidRPr="009822BC">
              <w:rPr>
                <w:rStyle w:val="CodeSnippet"/>
              </w:rPr>
              <w:t xml:space="preserve"> </w:t>
            </w:r>
            <w:r>
              <w:rPr>
                <w:rStyle w:val="CodeSnippet"/>
              </w:rPr>
              <w:t xml:space="preserve">       </w:t>
            </w:r>
            <w:r w:rsidRPr="009822BC">
              <w:rPr>
                <w:rStyle w:val="CodeSnippet"/>
              </w:rPr>
              <w:t>port: 27017</w:t>
            </w:r>
          </w:p>
          <w:p w14:paraId="2AA32672" w14:textId="77777777" w:rsidR="002D57C4" w:rsidRPr="009822BC" w:rsidRDefault="002D57C4" w:rsidP="00502E57">
            <w:pPr>
              <w:rPr>
                <w:rStyle w:val="CodeSnippet"/>
              </w:rPr>
            </w:pPr>
            <w:r w:rsidRPr="009822BC">
              <w:rPr>
                <w:rStyle w:val="CodeSnippet"/>
              </w:rPr>
              <w:t xml:space="preserve">      interfaces:</w:t>
            </w:r>
          </w:p>
          <w:p w14:paraId="5006AB92" w14:textId="77777777" w:rsidR="002D57C4" w:rsidRPr="009822BC" w:rsidRDefault="002D57C4" w:rsidP="00502E57">
            <w:pPr>
              <w:rPr>
                <w:rStyle w:val="CodeSnippet"/>
              </w:rPr>
            </w:pPr>
            <w:r w:rsidRPr="009822BC">
              <w:rPr>
                <w:rStyle w:val="CodeSnippet"/>
              </w:rPr>
              <w:t xml:space="preserve">        tosca.interfaces.node.lifecycle.Standard:</w:t>
            </w:r>
          </w:p>
          <w:p w14:paraId="2AF0D6CF" w14:textId="77777777" w:rsidR="002D57C4" w:rsidRPr="009822BC" w:rsidRDefault="002D57C4" w:rsidP="00502E57">
            <w:pPr>
              <w:rPr>
                <w:rStyle w:val="CodeSnippet"/>
              </w:rPr>
            </w:pPr>
            <w:r w:rsidRPr="009822BC">
              <w:rPr>
                <w:rStyle w:val="CodeSnippet"/>
              </w:rPr>
              <w:t xml:space="preserve">          create: mongodb/create.sh</w:t>
            </w:r>
          </w:p>
          <w:p w14:paraId="746D83B6" w14:textId="77777777" w:rsidR="002D57C4" w:rsidRPr="009822BC" w:rsidRDefault="002D57C4" w:rsidP="00502E57">
            <w:pPr>
              <w:rPr>
                <w:rStyle w:val="CodeSnippet"/>
              </w:rPr>
            </w:pPr>
            <w:r w:rsidRPr="009822BC">
              <w:rPr>
                <w:rStyle w:val="CodeSnippet"/>
              </w:rPr>
              <w:t xml:space="preserve">          configure:</w:t>
            </w:r>
          </w:p>
          <w:p w14:paraId="2862C605" w14:textId="77777777" w:rsidR="002D57C4" w:rsidRPr="009822BC" w:rsidRDefault="002D57C4" w:rsidP="00502E57">
            <w:pPr>
              <w:rPr>
                <w:rStyle w:val="CodeSnippet"/>
              </w:rPr>
            </w:pPr>
            <w:r w:rsidRPr="009822BC">
              <w:rPr>
                <w:rStyle w:val="CodeSnippet"/>
              </w:rPr>
              <w:t xml:space="preserve">            implementation: mongodb/config.sh</w:t>
            </w:r>
          </w:p>
          <w:p w14:paraId="70536CAE" w14:textId="77777777" w:rsidR="002D57C4" w:rsidRPr="009822BC" w:rsidRDefault="002D57C4" w:rsidP="00502E57">
            <w:pPr>
              <w:rPr>
                <w:rStyle w:val="CodeSnippet"/>
              </w:rPr>
            </w:pPr>
            <w:r w:rsidRPr="009822BC">
              <w:rPr>
                <w:rStyle w:val="CodeSnippet"/>
              </w:rPr>
              <w:t xml:space="preserve">            inputs:</w:t>
            </w:r>
          </w:p>
          <w:p w14:paraId="4B7D3843" w14:textId="77777777" w:rsidR="002D57C4" w:rsidRPr="009822BC" w:rsidRDefault="002D57C4" w:rsidP="00502E57">
            <w:pPr>
              <w:rPr>
                <w:rStyle w:val="CodeSnippet"/>
              </w:rPr>
            </w:pPr>
            <w:r w:rsidRPr="009822BC">
              <w:rPr>
                <w:rStyle w:val="CodeSnippet"/>
              </w:rPr>
              <w:t xml:space="preserve">              mongodb_ip: { get_attribute: [mongo_server, private_address] }</w:t>
            </w:r>
          </w:p>
          <w:p w14:paraId="1DE42F4B" w14:textId="77777777" w:rsidR="002D57C4" w:rsidRPr="009822BC" w:rsidRDefault="002D57C4" w:rsidP="00502E57">
            <w:pPr>
              <w:rPr>
                <w:rStyle w:val="CodeSnippet"/>
              </w:rPr>
            </w:pPr>
            <w:r w:rsidRPr="009822BC">
              <w:rPr>
                <w:rStyle w:val="CodeSnippet"/>
              </w:rPr>
              <w:t xml:space="preserve">          start: mongodb/start.sh</w:t>
            </w:r>
          </w:p>
          <w:p w14:paraId="55F718A0" w14:textId="77777777" w:rsidR="002D57C4" w:rsidRPr="009822BC" w:rsidRDefault="002D57C4" w:rsidP="00502E57">
            <w:pPr>
              <w:rPr>
                <w:rStyle w:val="CodeSnippet"/>
              </w:rPr>
            </w:pPr>
          </w:p>
          <w:p w14:paraId="03789DCD" w14:textId="77777777" w:rsidR="002D57C4" w:rsidRPr="009822BC" w:rsidRDefault="002D57C4" w:rsidP="00502E57">
            <w:pPr>
              <w:rPr>
                <w:rStyle w:val="CodeSnippet"/>
              </w:rPr>
            </w:pPr>
            <w:r w:rsidRPr="009822BC">
              <w:rPr>
                <w:rStyle w:val="CodeSnippet"/>
              </w:rPr>
              <w:t xml:space="preserve">    mongo_server:</w:t>
            </w:r>
          </w:p>
          <w:p w14:paraId="454A759F" w14:textId="77777777" w:rsidR="002D57C4" w:rsidRPr="009822BC" w:rsidRDefault="002D57C4" w:rsidP="00502E57">
            <w:pPr>
              <w:rPr>
                <w:rStyle w:val="CodeSnippet"/>
              </w:rPr>
            </w:pPr>
            <w:r w:rsidRPr="009822BC">
              <w:rPr>
                <w:rStyle w:val="CodeSnippet"/>
              </w:rPr>
              <w:t xml:space="preserve">      type: tosca.nodes.Compute</w:t>
            </w:r>
          </w:p>
          <w:p w14:paraId="548F3EC9" w14:textId="77777777" w:rsidR="002D57C4" w:rsidRPr="009822BC" w:rsidRDefault="002D57C4" w:rsidP="00502E57">
            <w:pPr>
              <w:rPr>
                <w:rStyle w:val="CodeSnippet"/>
              </w:rPr>
            </w:pPr>
            <w:r w:rsidRPr="009822BC">
              <w:rPr>
                <w:rStyle w:val="CodeSnippet"/>
              </w:rPr>
              <w:t xml:space="preserve">      capabilities:</w:t>
            </w:r>
          </w:p>
          <w:p w14:paraId="16687FB0" w14:textId="77777777" w:rsidR="002D57C4" w:rsidRPr="009822BC" w:rsidRDefault="002D57C4" w:rsidP="00502E57">
            <w:pPr>
              <w:rPr>
                <w:rStyle w:val="CodeSnippet"/>
              </w:rPr>
            </w:pPr>
            <w:r w:rsidRPr="009822BC">
              <w:rPr>
                <w:rStyle w:val="CodeSnippet"/>
              </w:rPr>
              <w:t xml:space="preserve">        os:</w:t>
            </w:r>
          </w:p>
          <w:p w14:paraId="41F72E2C" w14:textId="77777777" w:rsidR="002D57C4" w:rsidRDefault="002D57C4" w:rsidP="00502E57">
            <w:pPr>
              <w:rPr>
                <w:rStyle w:val="CodeSnippet"/>
              </w:rPr>
            </w:pPr>
            <w:r w:rsidRPr="009822BC">
              <w:rPr>
                <w:rStyle w:val="CodeSnippet"/>
              </w:rPr>
              <w:t xml:space="preserve">          properties: *os_capabilities</w:t>
            </w:r>
          </w:p>
          <w:p w14:paraId="42B32068" w14:textId="77777777" w:rsidR="002D57C4" w:rsidRDefault="002D57C4" w:rsidP="00502E57">
            <w:pPr>
              <w:rPr>
                <w:rStyle w:val="CodeSnippet"/>
              </w:rPr>
            </w:pPr>
            <w:r>
              <w:rPr>
                <w:rStyle w:val="CodeSnippet"/>
              </w:rPr>
              <w:t xml:space="preserve">        host:</w:t>
            </w:r>
          </w:p>
          <w:p w14:paraId="6CEF0820" w14:textId="77777777" w:rsidR="002D57C4" w:rsidRPr="009822BC" w:rsidRDefault="002D57C4" w:rsidP="00502E57">
            <w:pPr>
              <w:rPr>
                <w:rStyle w:val="CodeSnippet"/>
              </w:rPr>
            </w:pPr>
            <w:r>
              <w:rPr>
                <w:rStyle w:val="CodeSnippet"/>
              </w:rPr>
              <w:t xml:space="preserve">    </w:t>
            </w:r>
            <w:r w:rsidRPr="009822BC">
              <w:rPr>
                <w:rStyle w:val="CodeSnippet"/>
              </w:rPr>
              <w:t xml:space="preserve">      properties: *ubuntu_node</w:t>
            </w:r>
          </w:p>
          <w:p w14:paraId="2917A55E" w14:textId="77777777" w:rsidR="002D57C4" w:rsidRPr="009822BC" w:rsidRDefault="002D57C4" w:rsidP="00502E57">
            <w:pPr>
              <w:rPr>
                <w:rStyle w:val="CodeSnippet"/>
              </w:rPr>
            </w:pPr>
          </w:p>
          <w:p w14:paraId="0B2FD6CD" w14:textId="77777777" w:rsidR="002D57C4" w:rsidRPr="009822BC" w:rsidRDefault="002D57C4" w:rsidP="00502E57">
            <w:pPr>
              <w:rPr>
                <w:rStyle w:val="CodeSnippet"/>
              </w:rPr>
            </w:pPr>
            <w:r w:rsidRPr="009822BC">
              <w:rPr>
                <w:rStyle w:val="CodeSnippet"/>
              </w:rPr>
              <w:t xml:space="preserve">    app_server:</w:t>
            </w:r>
          </w:p>
          <w:p w14:paraId="45502D2C" w14:textId="77777777" w:rsidR="002D57C4" w:rsidRPr="009822BC" w:rsidRDefault="002D57C4" w:rsidP="00502E57">
            <w:pPr>
              <w:rPr>
                <w:rStyle w:val="CodeSnippet"/>
              </w:rPr>
            </w:pPr>
            <w:r w:rsidRPr="009822BC">
              <w:rPr>
                <w:rStyle w:val="CodeSnippet"/>
              </w:rPr>
              <w:t xml:space="preserve">      type: tosca.nodes.Compute</w:t>
            </w:r>
          </w:p>
          <w:p w14:paraId="2FE1BB64" w14:textId="77777777" w:rsidR="002D57C4" w:rsidRPr="009822BC" w:rsidRDefault="002D57C4" w:rsidP="00502E57">
            <w:pPr>
              <w:rPr>
                <w:rStyle w:val="CodeSnippet"/>
              </w:rPr>
            </w:pPr>
            <w:r w:rsidRPr="009822BC">
              <w:rPr>
                <w:rStyle w:val="CodeSnippet"/>
              </w:rPr>
              <w:t xml:space="preserve">      capabilities:</w:t>
            </w:r>
          </w:p>
          <w:p w14:paraId="01DEACF8" w14:textId="77777777" w:rsidR="002D57C4" w:rsidRPr="009822BC" w:rsidRDefault="002D57C4" w:rsidP="00502E57">
            <w:pPr>
              <w:rPr>
                <w:rStyle w:val="CodeSnippet"/>
              </w:rPr>
            </w:pPr>
            <w:r w:rsidRPr="009822BC">
              <w:rPr>
                <w:rStyle w:val="CodeSnippet"/>
              </w:rPr>
              <w:t xml:space="preserve">        os:</w:t>
            </w:r>
          </w:p>
          <w:p w14:paraId="569E5E10" w14:textId="77777777" w:rsidR="002D57C4" w:rsidRDefault="002D57C4" w:rsidP="00502E57">
            <w:pPr>
              <w:rPr>
                <w:rStyle w:val="CodeSnippet"/>
              </w:rPr>
            </w:pPr>
            <w:r w:rsidRPr="009822BC">
              <w:rPr>
                <w:rStyle w:val="CodeSnippet"/>
              </w:rPr>
              <w:t xml:space="preserve">          properties: *os_capabilities</w:t>
            </w:r>
          </w:p>
          <w:p w14:paraId="148B7FF5" w14:textId="77777777" w:rsidR="002D57C4" w:rsidRDefault="002D57C4" w:rsidP="00502E57">
            <w:pPr>
              <w:rPr>
                <w:rStyle w:val="CodeSnippet"/>
              </w:rPr>
            </w:pPr>
            <w:r>
              <w:rPr>
                <w:rStyle w:val="CodeSnippet"/>
              </w:rPr>
              <w:t xml:space="preserve">        host:</w:t>
            </w:r>
          </w:p>
          <w:p w14:paraId="46B892F3" w14:textId="77777777" w:rsidR="002D57C4" w:rsidRDefault="002D57C4" w:rsidP="00502E57">
            <w:pPr>
              <w:rPr>
                <w:rStyle w:val="CodeSnippet"/>
              </w:rPr>
            </w:pPr>
            <w:r>
              <w:rPr>
                <w:rStyle w:val="CodeSnippet"/>
              </w:rPr>
              <w:t xml:space="preserve">          properties: *ubuntu_node</w:t>
            </w:r>
          </w:p>
          <w:p w14:paraId="31EA4FEA" w14:textId="77777777" w:rsidR="002D57C4" w:rsidRPr="009822BC" w:rsidRDefault="002D57C4" w:rsidP="00502E57">
            <w:pPr>
              <w:rPr>
                <w:rStyle w:val="CodeSnippet"/>
              </w:rPr>
            </w:pPr>
          </w:p>
          <w:p w14:paraId="0508A378" w14:textId="77777777" w:rsidR="002D57C4" w:rsidRPr="009822BC" w:rsidRDefault="002D57C4" w:rsidP="00502E57">
            <w:pPr>
              <w:rPr>
                <w:rStyle w:val="CodeSnippet"/>
              </w:rPr>
            </w:pPr>
            <w:r w:rsidRPr="009822BC">
              <w:rPr>
                <w:rStyle w:val="CodeSnippet"/>
              </w:rPr>
              <w:t xml:space="preserve">  outputs:</w:t>
            </w:r>
          </w:p>
          <w:p w14:paraId="3773F5CE" w14:textId="77777777" w:rsidR="002D57C4" w:rsidRPr="009822BC" w:rsidRDefault="002D57C4" w:rsidP="00502E57">
            <w:pPr>
              <w:rPr>
                <w:rStyle w:val="CodeSnippet"/>
              </w:rPr>
            </w:pPr>
            <w:r w:rsidRPr="009822BC">
              <w:rPr>
                <w:rStyle w:val="CodeSnippet"/>
              </w:rPr>
              <w:t xml:space="preserve">    nodejs_url:</w:t>
            </w:r>
          </w:p>
          <w:p w14:paraId="76A9B70D" w14:textId="77777777" w:rsidR="002D57C4" w:rsidRPr="009822BC" w:rsidRDefault="002D57C4" w:rsidP="00502E57">
            <w:pPr>
              <w:rPr>
                <w:rStyle w:val="CodeSnippet"/>
              </w:rPr>
            </w:pPr>
            <w:r w:rsidRPr="009822BC">
              <w:rPr>
                <w:rStyle w:val="CodeSnippet"/>
              </w:rPr>
              <w:t xml:space="preserve">      description: URL for the nodejs server, http://&lt;IP&gt;:3000</w:t>
            </w:r>
          </w:p>
          <w:p w14:paraId="67E0580B" w14:textId="77777777" w:rsidR="002D57C4" w:rsidRPr="009822BC" w:rsidRDefault="002D57C4" w:rsidP="00502E57">
            <w:pPr>
              <w:rPr>
                <w:rStyle w:val="CodeSnippet"/>
              </w:rPr>
            </w:pPr>
            <w:r w:rsidRPr="009822BC">
              <w:rPr>
                <w:rStyle w:val="CodeSnippet"/>
              </w:rPr>
              <w:t xml:space="preserve">      value: { get_attribute: [app_server, private_address] }</w:t>
            </w:r>
          </w:p>
          <w:p w14:paraId="249E949C" w14:textId="77777777" w:rsidR="002D57C4" w:rsidRPr="009822BC" w:rsidRDefault="002D57C4" w:rsidP="00502E57">
            <w:pPr>
              <w:rPr>
                <w:rStyle w:val="CodeSnippet"/>
              </w:rPr>
            </w:pPr>
            <w:r w:rsidRPr="009822BC">
              <w:rPr>
                <w:rStyle w:val="CodeSnippet"/>
              </w:rPr>
              <w:t xml:space="preserve">    mongodb_url:</w:t>
            </w:r>
          </w:p>
          <w:p w14:paraId="72B7ECC0" w14:textId="77777777" w:rsidR="002D57C4"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URL for the mongodb server.</w:t>
            </w:r>
          </w:p>
          <w:p w14:paraId="150277EA" w14:textId="77777777" w:rsidR="002D57C4" w:rsidRPr="006824F5" w:rsidRDefault="002D57C4" w:rsidP="00502E57">
            <w:pPr>
              <w:rPr>
                <w:rStyle w:val="CodeSnippet"/>
              </w:rPr>
            </w:pPr>
            <w:r w:rsidRPr="00EE3214">
              <w:rPr>
                <w:rStyle w:val="CodeSnippet"/>
              </w:rPr>
              <w:t xml:space="preserve">      value: { get_attribute: [ mongo_server, private_address ] }</w:t>
            </w:r>
          </w:p>
        </w:tc>
      </w:tr>
    </w:tbl>
    <w:p w14:paraId="2EF12BFA" w14:textId="77777777" w:rsidR="002D57C4" w:rsidRDefault="002D57C4" w:rsidP="002D57C4">
      <w:pPr>
        <w:pStyle w:val="Heading4"/>
        <w:numPr>
          <w:ilvl w:val="3"/>
          <w:numId w:val="3"/>
        </w:numPr>
      </w:pPr>
      <w:bookmarkStart w:id="708" w:name="USE_CASE_MULTI_TIER_1"/>
      <w:bookmarkStart w:id="709" w:name="_Toc397688829"/>
      <w:bookmarkStart w:id="710" w:name="_Toc373867899"/>
      <w:bookmarkStart w:id="711" w:name="_Toc379455184"/>
      <w:bookmarkEnd w:id="706"/>
      <w:bookmarkEnd w:id="707"/>
      <w:r>
        <w:lastRenderedPageBreak/>
        <w:t>Notes:</w:t>
      </w:r>
    </w:p>
    <w:p w14:paraId="7530D415" w14:textId="77777777" w:rsidR="002D57C4" w:rsidRPr="00327272" w:rsidRDefault="002D57C4" w:rsidP="002D57C4">
      <w:pPr>
        <w:pStyle w:val="ListParagraph"/>
        <w:numPr>
          <w:ilvl w:val="0"/>
          <w:numId w:val="61"/>
        </w:numPr>
      </w:pPr>
      <w:r>
        <w:t>Scripts referenced in this example are assumed to be placed by the TOSCA orchestrator in the relative directory declared in TOSCA.meta of the TOSCA CSAR file.</w:t>
      </w:r>
    </w:p>
    <w:p w14:paraId="6D4527A8" w14:textId="77777777" w:rsidR="002D57C4" w:rsidRDefault="002D57C4" w:rsidP="002D57C4">
      <w:pPr>
        <w:pStyle w:val="Heading3"/>
        <w:numPr>
          <w:ilvl w:val="2"/>
          <w:numId w:val="3"/>
        </w:numPr>
      </w:pPr>
      <w:r>
        <w:t>Multi-Tier-1: Elasticsearch, Logstash, Kibana (ELK) use case with multiple instances</w:t>
      </w:r>
    </w:p>
    <w:bookmarkEnd w:id="708"/>
    <w:p w14:paraId="110F45F4" w14:textId="77777777" w:rsidR="002D57C4" w:rsidRDefault="002D57C4" w:rsidP="002D57C4">
      <w:pPr>
        <w:pStyle w:val="Heading4"/>
        <w:numPr>
          <w:ilvl w:val="3"/>
          <w:numId w:val="3"/>
        </w:numPr>
      </w:pPr>
      <w:r>
        <w:t>Description</w:t>
      </w:r>
    </w:p>
    <w:p w14:paraId="11FB671A" w14:textId="77777777" w:rsidR="002D57C4" w:rsidRDefault="002D57C4" w:rsidP="002D57C4">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74AF1287" w14:textId="77777777" w:rsidR="002D57C4" w:rsidRDefault="002D57C4" w:rsidP="002D57C4"/>
    <w:p w14:paraId="7B66CD2F" w14:textId="77777777" w:rsidR="002D57C4" w:rsidRDefault="002D57C4" w:rsidP="002D57C4">
      <w:r>
        <w:t>This use case also demonstrates:</w:t>
      </w:r>
    </w:p>
    <w:p w14:paraId="31DA85ED" w14:textId="77777777" w:rsidR="002D57C4" w:rsidRDefault="002D57C4" w:rsidP="002D57C4">
      <w:pPr>
        <w:pStyle w:val="ListParagraph"/>
        <w:numPr>
          <w:ilvl w:val="0"/>
          <w:numId w:val="43"/>
        </w:numPr>
      </w:pPr>
      <w:r>
        <w:t>Use of TOSCA macros or dsl_definitions</w:t>
      </w:r>
    </w:p>
    <w:p w14:paraId="2750A6B2" w14:textId="77777777" w:rsidR="002D57C4" w:rsidRDefault="002D57C4" w:rsidP="002D57C4">
      <w:pPr>
        <w:pStyle w:val="ListParagraph"/>
        <w:numPr>
          <w:ilvl w:val="0"/>
          <w:numId w:val="43"/>
        </w:numPr>
      </w:pPr>
      <w:r>
        <w:t xml:space="preserve">Multiple </w:t>
      </w:r>
      <w:r w:rsidRPr="003343D1">
        <w:rPr>
          <w:rStyle w:val="CodeSnippetHighlight"/>
        </w:rPr>
        <w:t>SoftwareComponents</w:t>
      </w:r>
      <w:r>
        <w:t xml:space="preserve"> hosted on same Compute node</w:t>
      </w:r>
    </w:p>
    <w:p w14:paraId="5C17CD15" w14:textId="77777777" w:rsidR="002D57C4" w:rsidRDefault="002D57C4" w:rsidP="002D57C4">
      <w:pPr>
        <w:pStyle w:val="ListParagraph"/>
        <w:numPr>
          <w:ilvl w:val="0"/>
          <w:numId w:val="43"/>
        </w:numPr>
      </w:pPr>
      <w:r>
        <w:t>Multiple tiers communicating to each other over ConnectsTo using Configure interface.</w:t>
      </w:r>
    </w:p>
    <w:p w14:paraId="18239757" w14:textId="77777777" w:rsidR="002D57C4" w:rsidRDefault="002D57C4" w:rsidP="002D57C4">
      <w:pPr>
        <w:pStyle w:val="Heading4"/>
        <w:numPr>
          <w:ilvl w:val="3"/>
          <w:numId w:val="3"/>
        </w:numPr>
      </w:pPr>
      <w:r>
        <w:t>Logical Diagram</w:t>
      </w:r>
    </w:p>
    <w:p w14:paraId="2871AFFC" w14:textId="77777777" w:rsidR="002D57C4" w:rsidRPr="00F87F91" w:rsidRDefault="002D57C4" w:rsidP="002D57C4">
      <w:r>
        <w:rPr>
          <w:noProof/>
        </w:rPr>
        <w:drawing>
          <wp:inline distT="0" distB="0" distL="0" distR="0" wp14:anchorId="7D0C86CD" wp14:editId="649C6FAA">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04210"/>
                    </a:xfrm>
                    <a:prstGeom prst="rect">
                      <a:avLst/>
                    </a:prstGeom>
                  </pic:spPr>
                </pic:pic>
              </a:graphicData>
            </a:graphic>
          </wp:inline>
        </w:drawing>
      </w:r>
    </w:p>
    <w:p w14:paraId="2C79260C" w14:textId="77777777" w:rsidR="002D57C4" w:rsidRDefault="002D57C4" w:rsidP="002D57C4">
      <w:pPr>
        <w:pStyle w:val="Heading4"/>
        <w:numPr>
          <w:ilvl w:val="3"/>
          <w:numId w:val="3"/>
        </w:numPr>
      </w:pPr>
      <w:r>
        <w:t>Sample YAML</w:t>
      </w:r>
    </w:p>
    <w:p w14:paraId="3EB5697C" w14:textId="77777777" w:rsidR="002D57C4" w:rsidRDefault="002D57C4" w:rsidP="002D57C4">
      <w:pPr>
        <w:pStyle w:val="Heading5"/>
        <w:numPr>
          <w:ilvl w:val="4"/>
          <w:numId w:val="3"/>
        </w:numPr>
      </w:pPr>
      <w:r>
        <w:t>Master Service Template application (Entry-Definitions)</w:t>
      </w:r>
    </w:p>
    <w:p w14:paraId="509C8CB1" w14:textId="77777777" w:rsidR="002D57C4" w:rsidRDefault="002D57C4" w:rsidP="002D57C4">
      <w:r>
        <w:t>The following YAML is the primary template (i.e., the Entry-Definition) for the overall use case.  The imported YAML for the various subcomponents are not shown here for brevity.</w:t>
      </w:r>
    </w:p>
    <w:p w14:paraId="20CE498E" w14:textId="77777777" w:rsidR="002D57C4" w:rsidRPr="00025EEB"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4117D14" w14:textId="77777777" w:rsidTr="00502E57">
        <w:tc>
          <w:tcPr>
            <w:tcW w:w="9576" w:type="dxa"/>
            <w:shd w:val="clear" w:color="auto" w:fill="D9D9D9" w:themeFill="background1" w:themeFillShade="D9"/>
          </w:tcPr>
          <w:p w14:paraId="24E88B9A" w14:textId="77777777" w:rsidR="002D57C4" w:rsidRPr="00CF3893" w:rsidRDefault="002D57C4" w:rsidP="00502E57">
            <w:pPr>
              <w:rPr>
                <w:rStyle w:val="CodeSnippet"/>
              </w:rPr>
            </w:pPr>
            <w:r w:rsidRPr="00CF3893">
              <w:rPr>
                <w:rStyle w:val="CodeSnippet"/>
              </w:rPr>
              <w:t>tosca_definitions_version: tosca_simple_</w:t>
            </w:r>
            <w:r>
              <w:rPr>
                <w:rStyle w:val="CodeSnippet"/>
              </w:rPr>
              <w:t>yaml_1_0</w:t>
            </w:r>
          </w:p>
          <w:p w14:paraId="08406392" w14:textId="77777777" w:rsidR="002D57C4" w:rsidRPr="00CF3893" w:rsidRDefault="002D57C4" w:rsidP="00502E57">
            <w:pPr>
              <w:rPr>
                <w:rStyle w:val="CodeSnippet"/>
              </w:rPr>
            </w:pPr>
          </w:p>
          <w:p w14:paraId="29389C9A" w14:textId="77777777" w:rsidR="002D57C4" w:rsidRPr="00CF3893" w:rsidRDefault="002D57C4" w:rsidP="00502E57">
            <w:pPr>
              <w:rPr>
                <w:rStyle w:val="CodeSnippet"/>
              </w:rPr>
            </w:pPr>
            <w:r w:rsidRPr="00CF3893">
              <w:rPr>
                <w:rStyle w:val="CodeSnippet"/>
              </w:rPr>
              <w:t>description: &gt;</w:t>
            </w:r>
          </w:p>
          <w:p w14:paraId="7BDC7B23" w14:textId="77777777" w:rsidR="002D57C4" w:rsidRPr="00CF3893" w:rsidRDefault="002D57C4" w:rsidP="00502E57">
            <w:pPr>
              <w:rPr>
                <w:rStyle w:val="CodeSnippet"/>
              </w:rPr>
            </w:pPr>
            <w:r w:rsidRPr="00CF3893">
              <w:rPr>
                <w:rStyle w:val="CodeSnippet"/>
              </w:rPr>
              <w:t xml:space="preserve">  This TOSCA simple profile deploys nodejs, mongodb, elasticsearch, logstash and </w:t>
            </w:r>
            <w:r w:rsidRPr="00CF3893">
              <w:rPr>
                <w:rStyle w:val="CodeSnippet"/>
              </w:rPr>
              <w:lastRenderedPageBreak/>
              <w:t>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546CDA96" w14:textId="77777777" w:rsidR="002D57C4" w:rsidRPr="00CF3893" w:rsidRDefault="002D57C4" w:rsidP="00502E57">
            <w:pPr>
              <w:rPr>
                <w:rStyle w:val="CodeSnippet"/>
              </w:rPr>
            </w:pPr>
          </w:p>
          <w:p w14:paraId="6F0A837B" w14:textId="77777777" w:rsidR="002D57C4" w:rsidRPr="00CF3893" w:rsidRDefault="002D57C4" w:rsidP="00502E57">
            <w:pPr>
              <w:rPr>
                <w:rStyle w:val="CodeSnippet"/>
              </w:rPr>
            </w:pPr>
            <w:r w:rsidRPr="00CF3893">
              <w:rPr>
                <w:rStyle w:val="CodeSnippet"/>
              </w:rPr>
              <w:t>imports:</w:t>
            </w:r>
          </w:p>
          <w:p w14:paraId="01630178" w14:textId="77777777" w:rsidR="002D57C4" w:rsidRPr="00CF3893" w:rsidRDefault="002D57C4" w:rsidP="00502E57">
            <w:pPr>
              <w:rPr>
                <w:rStyle w:val="CodeSnippet"/>
              </w:rPr>
            </w:pPr>
            <w:r w:rsidRPr="00CF3893">
              <w:rPr>
                <w:rStyle w:val="CodeSnippet"/>
              </w:rPr>
              <w:t xml:space="preserve">  - paypalpizzastore_nodejs_app.yaml</w:t>
            </w:r>
          </w:p>
          <w:p w14:paraId="4E3C0EC4" w14:textId="77777777" w:rsidR="002D57C4" w:rsidRPr="00CF3893" w:rsidRDefault="002D57C4" w:rsidP="00502E57">
            <w:pPr>
              <w:rPr>
                <w:rStyle w:val="CodeSnippet"/>
              </w:rPr>
            </w:pPr>
            <w:r w:rsidRPr="00CF3893">
              <w:rPr>
                <w:rStyle w:val="CodeSnippet"/>
              </w:rPr>
              <w:t xml:space="preserve">  - elasticsearch.yaml</w:t>
            </w:r>
          </w:p>
          <w:p w14:paraId="710F5B8E" w14:textId="77777777" w:rsidR="002D57C4" w:rsidRPr="00CF3893" w:rsidRDefault="002D57C4" w:rsidP="00502E57">
            <w:pPr>
              <w:rPr>
                <w:rStyle w:val="CodeSnippet"/>
              </w:rPr>
            </w:pPr>
            <w:r w:rsidRPr="00CF3893">
              <w:rPr>
                <w:rStyle w:val="CodeSnippet"/>
              </w:rPr>
              <w:t xml:space="preserve">  - logstash.yaml</w:t>
            </w:r>
          </w:p>
          <w:p w14:paraId="75384088" w14:textId="77777777" w:rsidR="002D57C4" w:rsidRPr="00CF3893" w:rsidRDefault="002D57C4" w:rsidP="00502E57">
            <w:pPr>
              <w:rPr>
                <w:rStyle w:val="CodeSnippet"/>
              </w:rPr>
            </w:pPr>
            <w:r w:rsidRPr="00CF3893">
              <w:rPr>
                <w:rStyle w:val="CodeSnippet"/>
              </w:rPr>
              <w:t xml:space="preserve">  - kibana.yaml</w:t>
            </w:r>
          </w:p>
          <w:p w14:paraId="0A109B9E" w14:textId="77777777" w:rsidR="002D57C4" w:rsidRPr="00CF3893" w:rsidRDefault="002D57C4" w:rsidP="00502E57">
            <w:pPr>
              <w:rPr>
                <w:rStyle w:val="CodeSnippet"/>
              </w:rPr>
            </w:pPr>
            <w:r w:rsidRPr="00CF3893">
              <w:rPr>
                <w:rStyle w:val="CodeSnippet"/>
              </w:rPr>
              <w:t xml:space="preserve">  - collectd.yaml</w:t>
            </w:r>
          </w:p>
          <w:p w14:paraId="3A2EB9C4" w14:textId="77777777" w:rsidR="002D57C4" w:rsidRPr="00CF3893" w:rsidRDefault="002D57C4" w:rsidP="00502E57">
            <w:pPr>
              <w:rPr>
                <w:rStyle w:val="CodeSnippet"/>
              </w:rPr>
            </w:pPr>
            <w:r w:rsidRPr="00CF3893">
              <w:rPr>
                <w:rStyle w:val="CodeSnippet"/>
              </w:rPr>
              <w:t xml:space="preserve">  - rsyslog.yaml</w:t>
            </w:r>
          </w:p>
          <w:p w14:paraId="2D9964FA" w14:textId="77777777" w:rsidR="002D57C4" w:rsidRPr="00CF3893" w:rsidRDefault="002D57C4" w:rsidP="00502E57">
            <w:pPr>
              <w:rPr>
                <w:rStyle w:val="CodeSnippet"/>
              </w:rPr>
            </w:pPr>
          </w:p>
          <w:p w14:paraId="70C39D50" w14:textId="77777777" w:rsidR="002D57C4" w:rsidRPr="00CF3893" w:rsidRDefault="002D57C4" w:rsidP="00502E57">
            <w:pPr>
              <w:rPr>
                <w:rStyle w:val="CodeSnippet"/>
              </w:rPr>
            </w:pPr>
            <w:r w:rsidRPr="00CF3893">
              <w:rPr>
                <w:rStyle w:val="CodeSnippet"/>
              </w:rPr>
              <w:t>dsl_definitions:</w:t>
            </w:r>
          </w:p>
          <w:p w14:paraId="1B7705BE" w14:textId="77777777" w:rsidR="002D57C4" w:rsidRPr="00CF3893" w:rsidRDefault="002D57C4" w:rsidP="00502E57">
            <w:pPr>
              <w:rPr>
                <w:rStyle w:val="CodeSnippet"/>
              </w:rPr>
            </w:pPr>
            <w:r w:rsidRPr="00CF3893">
              <w:rPr>
                <w:rStyle w:val="CodeSnippet"/>
              </w:rPr>
              <w:t xml:space="preserve">    host_capabilities: &amp;host_capabilities</w:t>
            </w:r>
          </w:p>
          <w:p w14:paraId="40241148" w14:textId="77777777" w:rsidR="002D57C4" w:rsidRPr="00CF3893" w:rsidRDefault="002D57C4" w:rsidP="00502E57">
            <w:pPr>
              <w:rPr>
                <w:rStyle w:val="CodeSnippet"/>
              </w:rPr>
            </w:pPr>
            <w:r w:rsidRPr="00CF3893">
              <w:rPr>
                <w:rStyle w:val="CodeSnippet"/>
              </w:rPr>
              <w:t xml:space="preserve">      # container properties (flavor)</w:t>
            </w:r>
          </w:p>
          <w:p w14:paraId="42B7C708" w14:textId="77777777" w:rsidR="002D57C4" w:rsidRPr="00CF3893" w:rsidRDefault="002D57C4" w:rsidP="00502E57">
            <w:pPr>
              <w:rPr>
                <w:rStyle w:val="CodeSnippet"/>
              </w:rPr>
            </w:pPr>
            <w:r w:rsidRPr="00CF3893">
              <w:rPr>
                <w:rStyle w:val="CodeSnippet"/>
              </w:rPr>
              <w:t xml:space="preserve">      disk_size: 10 GB</w:t>
            </w:r>
          </w:p>
          <w:p w14:paraId="1F5B4983" w14:textId="77777777" w:rsidR="002D57C4" w:rsidRPr="00CF3893" w:rsidRDefault="002D57C4" w:rsidP="00502E57">
            <w:pPr>
              <w:rPr>
                <w:rStyle w:val="CodeSnippet"/>
              </w:rPr>
            </w:pPr>
            <w:r w:rsidRPr="00CF3893">
              <w:rPr>
                <w:rStyle w:val="CodeSnippet"/>
              </w:rPr>
              <w:t xml:space="preserve">      num_cpus: { get_input: my_cpus }</w:t>
            </w:r>
          </w:p>
          <w:p w14:paraId="0C1FE4A2" w14:textId="77777777" w:rsidR="002D57C4" w:rsidRPr="00CF3893" w:rsidRDefault="002D57C4" w:rsidP="00502E57">
            <w:pPr>
              <w:rPr>
                <w:rStyle w:val="CodeSnippet"/>
              </w:rPr>
            </w:pPr>
            <w:r w:rsidRPr="00CF3893">
              <w:rPr>
                <w:rStyle w:val="CodeSnippet"/>
              </w:rPr>
              <w:t xml:space="preserve">      mem_size: 4096 MB</w:t>
            </w:r>
          </w:p>
          <w:p w14:paraId="3E92DD9D" w14:textId="77777777" w:rsidR="002D57C4" w:rsidRPr="00CF3893" w:rsidRDefault="002D57C4" w:rsidP="00502E57">
            <w:pPr>
              <w:rPr>
                <w:rStyle w:val="CodeSnippet"/>
              </w:rPr>
            </w:pPr>
            <w:r w:rsidRPr="00CF3893">
              <w:rPr>
                <w:rStyle w:val="CodeSnippet"/>
              </w:rPr>
              <w:t xml:space="preserve">    os_capabilities: &amp;os_capabilities</w:t>
            </w:r>
          </w:p>
          <w:p w14:paraId="234CA3CF" w14:textId="77777777" w:rsidR="002D57C4" w:rsidRPr="00CF3893" w:rsidRDefault="002D57C4" w:rsidP="00502E57">
            <w:pPr>
              <w:rPr>
                <w:rStyle w:val="CodeSnippet"/>
              </w:rPr>
            </w:pPr>
            <w:r w:rsidRPr="00CF3893">
              <w:rPr>
                <w:rStyle w:val="CodeSnippet"/>
              </w:rPr>
              <w:t xml:space="preserve">      architecture: x86_64</w:t>
            </w:r>
          </w:p>
          <w:p w14:paraId="4E34F286" w14:textId="77777777" w:rsidR="002D57C4" w:rsidRPr="00CF3893" w:rsidRDefault="002D57C4" w:rsidP="00502E57">
            <w:pPr>
              <w:rPr>
                <w:rStyle w:val="CodeSnippet"/>
              </w:rPr>
            </w:pPr>
            <w:r w:rsidRPr="00CF3893">
              <w:rPr>
                <w:rStyle w:val="CodeSnippet"/>
              </w:rPr>
              <w:t xml:space="preserve">      type: Linux</w:t>
            </w:r>
          </w:p>
          <w:p w14:paraId="6048CC9A" w14:textId="77777777" w:rsidR="002D57C4" w:rsidRPr="00CF3893" w:rsidRDefault="002D57C4" w:rsidP="00502E57">
            <w:pPr>
              <w:rPr>
                <w:rStyle w:val="CodeSnippet"/>
              </w:rPr>
            </w:pPr>
            <w:r w:rsidRPr="00CF3893">
              <w:rPr>
                <w:rStyle w:val="CodeSnippet"/>
              </w:rPr>
              <w:t xml:space="preserve">      distribution: Ubuntu</w:t>
            </w:r>
          </w:p>
          <w:p w14:paraId="63DE2C8D" w14:textId="77777777" w:rsidR="002D57C4" w:rsidRPr="00CF3893" w:rsidRDefault="002D57C4" w:rsidP="00502E57">
            <w:pPr>
              <w:rPr>
                <w:rStyle w:val="CodeSnippet"/>
              </w:rPr>
            </w:pPr>
            <w:r w:rsidRPr="00CF3893">
              <w:rPr>
                <w:rStyle w:val="CodeSnippet"/>
              </w:rPr>
              <w:t xml:space="preserve">      version: 14.04</w:t>
            </w:r>
          </w:p>
          <w:p w14:paraId="5D5FF9AF" w14:textId="77777777" w:rsidR="002D57C4" w:rsidRPr="00CF3893" w:rsidRDefault="002D57C4" w:rsidP="00502E57">
            <w:pPr>
              <w:rPr>
                <w:rStyle w:val="CodeSnippet"/>
              </w:rPr>
            </w:pPr>
          </w:p>
          <w:p w14:paraId="45FA8DF5" w14:textId="77777777" w:rsidR="002D57C4" w:rsidRPr="00CF3893" w:rsidRDefault="002D57C4" w:rsidP="00502E57">
            <w:pPr>
              <w:rPr>
                <w:rStyle w:val="CodeSnippet"/>
              </w:rPr>
            </w:pPr>
            <w:r w:rsidRPr="00CF3893">
              <w:rPr>
                <w:rStyle w:val="CodeSnippet"/>
              </w:rPr>
              <w:t>topology_template:</w:t>
            </w:r>
          </w:p>
          <w:p w14:paraId="3824D29C" w14:textId="77777777" w:rsidR="002D57C4" w:rsidRPr="00CF3893" w:rsidRDefault="002D57C4" w:rsidP="00502E57">
            <w:pPr>
              <w:rPr>
                <w:rStyle w:val="CodeSnippet"/>
              </w:rPr>
            </w:pPr>
            <w:r w:rsidRPr="00CF3893">
              <w:rPr>
                <w:rStyle w:val="CodeSnippet"/>
              </w:rPr>
              <w:t xml:space="preserve">  inputs:</w:t>
            </w:r>
          </w:p>
          <w:p w14:paraId="77B08602" w14:textId="77777777" w:rsidR="002D57C4" w:rsidRPr="00CF3893" w:rsidRDefault="002D57C4" w:rsidP="00502E57">
            <w:pPr>
              <w:rPr>
                <w:rStyle w:val="CodeSnippet"/>
              </w:rPr>
            </w:pPr>
            <w:r w:rsidRPr="00CF3893">
              <w:rPr>
                <w:rStyle w:val="CodeSnippet"/>
              </w:rPr>
              <w:t xml:space="preserve">    my_cpus:</w:t>
            </w:r>
          </w:p>
          <w:p w14:paraId="4A11E4AD" w14:textId="77777777" w:rsidR="002D57C4" w:rsidRPr="00CF3893" w:rsidRDefault="002D57C4" w:rsidP="00502E57">
            <w:pPr>
              <w:rPr>
                <w:rStyle w:val="CodeSnippet"/>
              </w:rPr>
            </w:pPr>
            <w:r w:rsidRPr="00CF3893">
              <w:rPr>
                <w:rStyle w:val="CodeSnippet"/>
              </w:rPr>
              <w:t xml:space="preserve">      type: integer</w:t>
            </w:r>
          </w:p>
          <w:p w14:paraId="2B7E94B2"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Number of CPUs for the server.</w:t>
            </w:r>
          </w:p>
          <w:p w14:paraId="321B2DF5" w14:textId="77777777" w:rsidR="002D57C4" w:rsidRPr="00CF3893" w:rsidRDefault="002D57C4" w:rsidP="00502E57">
            <w:pPr>
              <w:rPr>
                <w:rStyle w:val="CodeSnippet"/>
              </w:rPr>
            </w:pPr>
            <w:r w:rsidRPr="00CF3893">
              <w:rPr>
                <w:rStyle w:val="CodeSnippet"/>
              </w:rPr>
              <w:t xml:space="preserve">      constraints:</w:t>
            </w:r>
          </w:p>
          <w:p w14:paraId="57BED9CF" w14:textId="77777777" w:rsidR="002D57C4" w:rsidRPr="00CF3893" w:rsidRDefault="002D57C4" w:rsidP="00502E57">
            <w:pPr>
              <w:rPr>
                <w:rStyle w:val="CodeSnippet"/>
              </w:rPr>
            </w:pPr>
            <w:r w:rsidRPr="00CF3893">
              <w:rPr>
                <w:rStyle w:val="CodeSnippet"/>
              </w:rPr>
              <w:t xml:space="preserve">        - valid_values: [ 1, 2, 4, 8 ]</w:t>
            </w:r>
          </w:p>
          <w:p w14:paraId="4FB6B0D1" w14:textId="77777777" w:rsidR="002D57C4" w:rsidRPr="00CF3893" w:rsidRDefault="002D57C4" w:rsidP="00502E57">
            <w:pPr>
              <w:rPr>
                <w:rStyle w:val="CodeSnippet"/>
              </w:rPr>
            </w:pPr>
            <w:r w:rsidRPr="00CF3893">
              <w:rPr>
                <w:rStyle w:val="CodeSnippet"/>
              </w:rPr>
              <w:t xml:space="preserve">    github_url:</w:t>
            </w:r>
          </w:p>
          <w:p w14:paraId="2EAA1ADE" w14:textId="77777777" w:rsidR="002D57C4" w:rsidRPr="00CF3893" w:rsidRDefault="002D57C4" w:rsidP="00502E57">
            <w:pPr>
              <w:rPr>
                <w:rStyle w:val="CodeSnippet"/>
              </w:rPr>
            </w:pPr>
            <w:r w:rsidRPr="00CF3893">
              <w:rPr>
                <w:rStyle w:val="CodeSnippet"/>
              </w:rPr>
              <w:t xml:space="preserve">       type: string</w:t>
            </w:r>
          </w:p>
          <w:p w14:paraId="4ED5816D"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The URL to download nodejs.</w:t>
            </w:r>
          </w:p>
          <w:p w14:paraId="6FD31713" w14:textId="77777777" w:rsidR="002D57C4" w:rsidRPr="00CF3893" w:rsidRDefault="002D57C4" w:rsidP="00502E57">
            <w:pPr>
              <w:rPr>
                <w:rStyle w:val="CodeSnippet"/>
              </w:rPr>
            </w:pPr>
            <w:r w:rsidRPr="00CF3893">
              <w:rPr>
                <w:rStyle w:val="CodeSnippet"/>
              </w:rPr>
              <w:t xml:space="preserve">       default: https://github.com/sample.git</w:t>
            </w:r>
          </w:p>
          <w:p w14:paraId="10292400" w14:textId="77777777" w:rsidR="002D57C4" w:rsidRPr="00CF3893" w:rsidRDefault="002D57C4" w:rsidP="00502E57">
            <w:pPr>
              <w:rPr>
                <w:rStyle w:val="CodeSnippet"/>
              </w:rPr>
            </w:pPr>
            <w:r w:rsidRPr="00CF3893">
              <w:rPr>
                <w:rStyle w:val="CodeSnippet"/>
              </w:rPr>
              <w:t xml:space="preserve">  </w:t>
            </w:r>
          </w:p>
          <w:p w14:paraId="1556BD4A" w14:textId="77777777" w:rsidR="002D57C4" w:rsidRPr="00CF3893" w:rsidRDefault="002D57C4" w:rsidP="00502E57">
            <w:pPr>
              <w:rPr>
                <w:rStyle w:val="CodeSnippet"/>
              </w:rPr>
            </w:pPr>
            <w:r w:rsidRPr="00CF3893">
              <w:rPr>
                <w:rStyle w:val="CodeSnippet"/>
              </w:rPr>
              <w:t xml:space="preserve">  node_templates:</w:t>
            </w:r>
          </w:p>
          <w:p w14:paraId="3BA87695" w14:textId="77777777" w:rsidR="002D57C4" w:rsidRPr="00303DBD" w:rsidRDefault="002D57C4" w:rsidP="00502E57">
            <w:pPr>
              <w:rPr>
                <w:rStyle w:val="CodeSnippet"/>
              </w:rPr>
            </w:pPr>
            <w:r w:rsidRPr="00303DBD">
              <w:rPr>
                <w:rStyle w:val="CodeSnippet"/>
              </w:rPr>
              <w:t xml:space="preserve">    paypal_pizzastore:</w:t>
            </w:r>
          </w:p>
          <w:p w14:paraId="48D9FC88" w14:textId="77777777" w:rsidR="002D57C4" w:rsidRPr="00303DBD" w:rsidRDefault="002D57C4" w:rsidP="00502E57">
            <w:pPr>
              <w:rPr>
                <w:rStyle w:val="CodeSnippet"/>
              </w:rPr>
            </w:pPr>
            <w:r w:rsidRPr="00303DBD">
              <w:rPr>
                <w:rStyle w:val="CodeSnippet"/>
              </w:rPr>
              <w:t xml:space="preserve">      type: tosca.nodes.WebApplication.PayPalPizzaStore</w:t>
            </w:r>
          </w:p>
          <w:p w14:paraId="6DB9D567" w14:textId="77777777" w:rsidR="002D57C4" w:rsidRPr="00303DBD" w:rsidRDefault="002D57C4" w:rsidP="00502E57">
            <w:pPr>
              <w:rPr>
                <w:rStyle w:val="CodeSnippet"/>
              </w:rPr>
            </w:pPr>
            <w:r w:rsidRPr="00303DBD">
              <w:rPr>
                <w:rStyle w:val="CodeSnippet"/>
              </w:rPr>
              <w:t xml:space="preserve">      properties:</w:t>
            </w:r>
          </w:p>
          <w:p w14:paraId="0D3CD51F" w14:textId="77777777" w:rsidR="002D57C4" w:rsidRPr="00303DBD" w:rsidRDefault="002D57C4" w:rsidP="00502E57">
            <w:pPr>
              <w:rPr>
                <w:rStyle w:val="CodeSnippet"/>
              </w:rPr>
            </w:pPr>
            <w:r w:rsidRPr="00303DBD">
              <w:rPr>
                <w:rStyle w:val="CodeSnippet"/>
              </w:rPr>
              <w:t xml:space="preserve">          github_url: { get_input: github_url }</w:t>
            </w:r>
          </w:p>
          <w:p w14:paraId="71C8ADBF" w14:textId="77777777" w:rsidR="002D57C4" w:rsidRPr="00303DBD" w:rsidRDefault="002D57C4" w:rsidP="00502E57">
            <w:pPr>
              <w:rPr>
                <w:rStyle w:val="CodeSnippet"/>
              </w:rPr>
            </w:pPr>
            <w:r w:rsidRPr="00303DBD">
              <w:rPr>
                <w:rStyle w:val="CodeSnippet"/>
              </w:rPr>
              <w:t xml:space="preserve">      requirements:</w:t>
            </w:r>
          </w:p>
          <w:p w14:paraId="3ABE6E06"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nodejs</w:t>
            </w:r>
          </w:p>
          <w:p w14:paraId="368FBCEA" w14:textId="77777777" w:rsidR="002D57C4" w:rsidRPr="00303DBD" w:rsidRDefault="002D57C4" w:rsidP="00502E57">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434F2397" w14:textId="77777777" w:rsidR="002D57C4" w:rsidRPr="00303DBD" w:rsidRDefault="002D57C4" w:rsidP="00502E57">
            <w:pPr>
              <w:rPr>
                <w:rStyle w:val="CodeSnippet"/>
              </w:rPr>
            </w:pPr>
            <w:r w:rsidRPr="00303DBD">
              <w:rPr>
                <w:rStyle w:val="CodeSnippet"/>
              </w:rPr>
              <w:lastRenderedPageBreak/>
              <w:t xml:space="preserve">      interfaces:</w:t>
            </w:r>
          </w:p>
          <w:p w14:paraId="4E1535BD" w14:textId="77777777" w:rsidR="002D57C4" w:rsidRPr="00303DBD" w:rsidRDefault="002D57C4" w:rsidP="00502E57">
            <w:pPr>
              <w:rPr>
                <w:rStyle w:val="CodeSnippet"/>
              </w:rPr>
            </w:pPr>
            <w:r w:rsidRPr="00303DBD">
              <w:rPr>
                <w:rStyle w:val="CodeSnippet"/>
              </w:rPr>
              <w:t xml:space="preserve">        Standard:</w:t>
            </w:r>
          </w:p>
          <w:p w14:paraId="1EBB845B" w14:textId="77777777" w:rsidR="002D57C4" w:rsidRPr="00303DBD" w:rsidRDefault="002D57C4" w:rsidP="00502E57">
            <w:pPr>
              <w:rPr>
                <w:rStyle w:val="CodeSnippet"/>
              </w:rPr>
            </w:pPr>
            <w:r w:rsidRPr="00303DBD">
              <w:rPr>
                <w:rStyle w:val="CodeSnippet"/>
              </w:rPr>
              <w:t xml:space="preserve">           configure:</w:t>
            </w:r>
          </w:p>
          <w:p w14:paraId="1AD151BB"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B392F06" w14:textId="77777777" w:rsidR="002D57C4" w:rsidRPr="00303DBD" w:rsidRDefault="002D57C4" w:rsidP="00502E57">
            <w:pPr>
              <w:rPr>
                <w:rStyle w:val="CodeSnippet"/>
              </w:rPr>
            </w:pPr>
            <w:r w:rsidRPr="00303DBD">
              <w:rPr>
                <w:rStyle w:val="CodeSnippet"/>
              </w:rPr>
              <w:t xml:space="preserve">             inputs:</w:t>
            </w:r>
          </w:p>
          <w:p w14:paraId="0BCDECF3" w14:textId="77777777" w:rsidR="002D57C4" w:rsidRPr="00303DBD" w:rsidRDefault="002D57C4" w:rsidP="00502E57">
            <w:pPr>
              <w:rPr>
                <w:rStyle w:val="CodeSnippet"/>
              </w:rPr>
            </w:pPr>
            <w:r w:rsidRPr="00303DBD">
              <w:rPr>
                <w:rStyle w:val="CodeSnippet"/>
              </w:rPr>
              <w:t xml:space="preserve">               github_url: { get_property: [ SELF, github_url ] }</w:t>
            </w:r>
          </w:p>
          <w:p w14:paraId="7607CBD0"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2422EAD7" w14:textId="77777777" w:rsidR="002D57C4" w:rsidRPr="00303DBD" w:rsidRDefault="002D57C4" w:rsidP="00502E57">
            <w:pPr>
              <w:rPr>
                <w:rStyle w:val="CodeSnippet"/>
              </w:rPr>
            </w:pPr>
            <w:r>
              <w:rPr>
                <w:rStyle w:val="CodeSnippet"/>
              </w:rPr>
              <w:t xml:space="preserve">           start: scripts</w:t>
            </w:r>
            <w:r w:rsidRPr="00303DBD">
              <w:rPr>
                <w:rStyle w:val="CodeSnippet"/>
              </w:rPr>
              <w:t>/nodejs/start.sh</w:t>
            </w:r>
          </w:p>
          <w:p w14:paraId="6A9812BE" w14:textId="77777777" w:rsidR="002D57C4" w:rsidRDefault="002D57C4" w:rsidP="00502E57">
            <w:pPr>
              <w:rPr>
                <w:rStyle w:val="CodeSnippet"/>
              </w:rPr>
            </w:pPr>
            <w:r w:rsidRPr="00303DBD">
              <w:rPr>
                <w:rStyle w:val="CodeSnippet"/>
              </w:rPr>
              <w:t xml:space="preserve">  </w:t>
            </w:r>
          </w:p>
          <w:p w14:paraId="6713FEA7"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051D41A3"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4E6BAC15" w14:textId="77777777" w:rsidR="002D57C4" w:rsidRPr="00303DBD" w:rsidRDefault="002D57C4" w:rsidP="00502E57">
            <w:pPr>
              <w:rPr>
                <w:rStyle w:val="CodeSnippet"/>
              </w:rPr>
            </w:pPr>
            <w:r w:rsidRPr="00303DBD">
              <w:rPr>
                <w:rStyle w:val="CodeSnippet"/>
              </w:rPr>
              <w:t xml:space="preserve">      requirements:</w:t>
            </w:r>
          </w:p>
          <w:p w14:paraId="13B57F5E" w14:textId="77777777" w:rsidR="002D57C4" w:rsidRDefault="002D57C4" w:rsidP="00502E57">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4E3F58B" w14:textId="77777777" w:rsidR="002D57C4" w:rsidRPr="00303DBD" w:rsidRDefault="002D57C4" w:rsidP="00502E57">
            <w:pPr>
              <w:rPr>
                <w:rStyle w:val="CodeSnippet"/>
              </w:rPr>
            </w:pPr>
            <w:r w:rsidRPr="00303DBD">
              <w:rPr>
                <w:rStyle w:val="CodeSnippet"/>
              </w:rPr>
              <w:t xml:space="preserve">      interfaces:</w:t>
            </w:r>
          </w:p>
          <w:p w14:paraId="284F9869" w14:textId="77777777" w:rsidR="002D57C4" w:rsidRPr="00303DBD" w:rsidRDefault="002D57C4" w:rsidP="00502E57">
            <w:pPr>
              <w:rPr>
                <w:rStyle w:val="CodeSnippet"/>
              </w:rPr>
            </w:pPr>
            <w:r w:rsidRPr="00303DBD">
              <w:rPr>
                <w:rStyle w:val="CodeSnippet"/>
              </w:rPr>
              <w:t xml:space="preserve">        Standard:</w:t>
            </w:r>
          </w:p>
          <w:p w14:paraId="1096AF7E" w14:textId="77777777" w:rsidR="002D57C4" w:rsidRDefault="002D57C4" w:rsidP="00502E57">
            <w:pPr>
              <w:rPr>
                <w:rStyle w:val="CodeSnippet"/>
              </w:rPr>
            </w:pPr>
            <w:r w:rsidRPr="00303DBD">
              <w:rPr>
                <w:rStyle w:val="CodeSnippet"/>
              </w:rPr>
              <w:t xml:space="preserve">          create: </w:t>
            </w:r>
            <w:r>
              <w:rPr>
                <w:rStyle w:val="CodeSnippet"/>
              </w:rPr>
              <w:t>scripts/</w:t>
            </w:r>
            <w:r w:rsidRPr="00303DBD">
              <w:rPr>
                <w:rStyle w:val="CodeSnippet"/>
              </w:rPr>
              <w:t>nodejs/create.sh</w:t>
            </w:r>
          </w:p>
          <w:p w14:paraId="7FD722DA" w14:textId="77777777" w:rsidR="002D57C4" w:rsidRPr="00303DBD" w:rsidRDefault="002D57C4" w:rsidP="00502E57">
            <w:pPr>
              <w:rPr>
                <w:rStyle w:val="CodeSnippet"/>
              </w:rPr>
            </w:pPr>
          </w:p>
          <w:p w14:paraId="7B60FA3B" w14:textId="77777777" w:rsidR="002D57C4" w:rsidRPr="00303DBD" w:rsidRDefault="002D57C4" w:rsidP="00502E57">
            <w:pPr>
              <w:rPr>
                <w:rStyle w:val="CodeSnippet"/>
              </w:rPr>
            </w:pPr>
            <w:r w:rsidRPr="00303DBD">
              <w:rPr>
                <w:rStyle w:val="CodeSnippet"/>
              </w:rPr>
              <w:t xml:space="preserve">    mongo_db:</w:t>
            </w:r>
          </w:p>
          <w:p w14:paraId="526C9F25" w14:textId="77777777" w:rsidR="002D57C4" w:rsidRPr="00303DBD" w:rsidRDefault="002D57C4" w:rsidP="00502E57">
            <w:pPr>
              <w:rPr>
                <w:rStyle w:val="CodeSnippet"/>
              </w:rPr>
            </w:pPr>
            <w:r w:rsidRPr="00303DBD">
              <w:rPr>
                <w:rStyle w:val="CodeSnippet"/>
              </w:rPr>
              <w:t xml:space="preserve">      type: tosca.nodes.Database</w:t>
            </w:r>
          </w:p>
          <w:p w14:paraId="2C223612" w14:textId="77777777" w:rsidR="002D57C4" w:rsidRPr="00303DBD" w:rsidRDefault="002D57C4" w:rsidP="00502E57">
            <w:pPr>
              <w:rPr>
                <w:rStyle w:val="CodeSnippet"/>
              </w:rPr>
            </w:pPr>
            <w:r w:rsidRPr="00303DBD">
              <w:rPr>
                <w:rStyle w:val="CodeSnippet"/>
              </w:rPr>
              <w:t xml:space="preserve">      requirements:</w:t>
            </w:r>
          </w:p>
          <w:p w14:paraId="37810C08"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6CB77149" w14:textId="77777777" w:rsidR="002D57C4" w:rsidRPr="00303DBD" w:rsidRDefault="002D57C4" w:rsidP="00502E57">
            <w:pPr>
              <w:rPr>
                <w:rStyle w:val="CodeSnippet"/>
              </w:rPr>
            </w:pPr>
            <w:r w:rsidRPr="00303DBD">
              <w:rPr>
                <w:rStyle w:val="CodeSnippet"/>
              </w:rPr>
              <w:t xml:space="preserve">      interfaces:</w:t>
            </w:r>
          </w:p>
          <w:p w14:paraId="5481EA51" w14:textId="77777777" w:rsidR="002D57C4" w:rsidRPr="00303DBD" w:rsidRDefault="002D57C4" w:rsidP="00502E57">
            <w:pPr>
              <w:rPr>
                <w:rStyle w:val="CodeSnippet"/>
              </w:rPr>
            </w:pPr>
            <w:r w:rsidRPr="00303DBD">
              <w:rPr>
                <w:rStyle w:val="CodeSnippet"/>
              </w:rPr>
              <w:t xml:space="preserve">        Standard:</w:t>
            </w:r>
          </w:p>
          <w:p w14:paraId="1706F561" w14:textId="77777777" w:rsidR="002D57C4" w:rsidRPr="00303DBD" w:rsidRDefault="002D57C4" w:rsidP="00502E57">
            <w:pPr>
              <w:rPr>
                <w:rStyle w:val="CodeSnippet"/>
              </w:rPr>
            </w:pPr>
            <w:r w:rsidRPr="00303DBD">
              <w:rPr>
                <w:rStyle w:val="CodeSnippet"/>
              </w:rPr>
              <w:t xml:space="preserve">         create: create_database.sh</w:t>
            </w:r>
          </w:p>
          <w:p w14:paraId="01003673" w14:textId="77777777" w:rsidR="002D57C4" w:rsidRPr="00CF3893" w:rsidRDefault="002D57C4" w:rsidP="00502E57">
            <w:pPr>
              <w:rPr>
                <w:rStyle w:val="CodeSnippet"/>
              </w:rPr>
            </w:pPr>
          </w:p>
          <w:p w14:paraId="003593B3" w14:textId="77777777" w:rsidR="002D57C4" w:rsidRPr="00CF3893" w:rsidRDefault="002D57C4" w:rsidP="00502E57">
            <w:pPr>
              <w:rPr>
                <w:rStyle w:val="CodeSnippet"/>
              </w:rPr>
            </w:pPr>
            <w:r w:rsidRPr="00CF3893">
              <w:rPr>
                <w:rStyle w:val="CodeSnippet"/>
              </w:rPr>
              <w:t xml:space="preserve">    mongo_dbms:</w:t>
            </w:r>
          </w:p>
          <w:p w14:paraId="226FFD2B" w14:textId="77777777" w:rsidR="002D57C4" w:rsidRPr="00CF3893" w:rsidRDefault="002D57C4" w:rsidP="00502E57">
            <w:pPr>
              <w:rPr>
                <w:rStyle w:val="CodeSnippet"/>
              </w:rPr>
            </w:pPr>
            <w:r w:rsidRPr="00CF3893">
              <w:rPr>
                <w:rStyle w:val="CodeSnippet"/>
              </w:rPr>
              <w:t xml:space="preserve">      type: tosca.nodes.DBMS</w:t>
            </w:r>
          </w:p>
          <w:p w14:paraId="3D501002" w14:textId="77777777" w:rsidR="002D57C4" w:rsidRPr="00CF3893" w:rsidRDefault="002D57C4" w:rsidP="00502E57">
            <w:pPr>
              <w:rPr>
                <w:rStyle w:val="CodeSnippet"/>
              </w:rPr>
            </w:pPr>
            <w:r w:rsidRPr="00CF3893">
              <w:rPr>
                <w:rStyle w:val="CodeSnippet"/>
              </w:rPr>
              <w:t xml:space="preserve">      requirements:</w:t>
            </w:r>
          </w:p>
          <w:p w14:paraId="4382DF57" w14:textId="77777777" w:rsidR="002D57C4" w:rsidRPr="00CF3893" w:rsidRDefault="002D57C4" w:rsidP="00502E57">
            <w:pPr>
              <w:rPr>
                <w:rStyle w:val="CodeSnippet"/>
              </w:rPr>
            </w:pPr>
            <w:r w:rsidRPr="00CF3893">
              <w:rPr>
                <w:rStyle w:val="CodeSnippet"/>
              </w:rPr>
              <w:t xml:space="preserve">        - host: mongo_server</w:t>
            </w:r>
          </w:p>
          <w:p w14:paraId="0EBED271" w14:textId="77777777" w:rsidR="002D57C4" w:rsidRPr="00CF3893" w:rsidRDefault="002D57C4" w:rsidP="00502E57">
            <w:pPr>
              <w:rPr>
                <w:rStyle w:val="CodeSnippet"/>
              </w:rPr>
            </w:pPr>
            <w:r w:rsidRPr="00CF3893">
              <w:rPr>
                <w:rStyle w:val="CodeSnippet"/>
              </w:rPr>
              <w:t xml:space="preserve">      interfaces:</w:t>
            </w:r>
          </w:p>
          <w:p w14:paraId="499BF79E" w14:textId="77777777" w:rsidR="002D57C4" w:rsidRPr="00CF3893" w:rsidRDefault="002D57C4" w:rsidP="00502E57">
            <w:pPr>
              <w:rPr>
                <w:rStyle w:val="CodeSnippet"/>
              </w:rPr>
            </w:pPr>
            <w:r w:rsidRPr="00CF3893">
              <w:rPr>
                <w:rStyle w:val="CodeSnippet"/>
              </w:rPr>
              <w:t xml:space="preserve">        tosca.interfaces.node.lifecycle.Standard:</w:t>
            </w:r>
          </w:p>
          <w:p w14:paraId="7F773592"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mongodb/create.sh</w:t>
            </w:r>
          </w:p>
          <w:p w14:paraId="1B4F25B1" w14:textId="77777777" w:rsidR="002D57C4" w:rsidRPr="00CF3893" w:rsidRDefault="002D57C4" w:rsidP="00502E57">
            <w:pPr>
              <w:rPr>
                <w:rStyle w:val="CodeSnippet"/>
              </w:rPr>
            </w:pPr>
            <w:r w:rsidRPr="00CF3893">
              <w:rPr>
                <w:rStyle w:val="CodeSnippet"/>
              </w:rPr>
              <w:t xml:space="preserve">          configure: </w:t>
            </w:r>
          </w:p>
          <w:p w14:paraId="4665B052"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mongodb/config.sh</w:t>
            </w:r>
          </w:p>
          <w:p w14:paraId="462A1C65" w14:textId="77777777" w:rsidR="002D57C4" w:rsidRPr="00CF3893" w:rsidRDefault="002D57C4" w:rsidP="00502E57">
            <w:pPr>
              <w:rPr>
                <w:rStyle w:val="CodeSnippet"/>
              </w:rPr>
            </w:pPr>
            <w:r w:rsidRPr="00CF3893">
              <w:rPr>
                <w:rStyle w:val="CodeSnippet"/>
              </w:rPr>
              <w:t xml:space="preserve">            inputs: </w:t>
            </w:r>
          </w:p>
          <w:p w14:paraId="58902A07" w14:textId="77777777" w:rsidR="002D57C4" w:rsidRPr="00CF3893" w:rsidRDefault="002D57C4" w:rsidP="00502E57">
            <w:pPr>
              <w:rPr>
                <w:rStyle w:val="CodeSnippet"/>
              </w:rPr>
            </w:pPr>
            <w:r w:rsidRPr="00CF3893">
              <w:rPr>
                <w:rStyle w:val="CodeSnippet"/>
              </w:rPr>
              <w:t xml:space="preserve">              mongodb_ip: { get_attribute: [mongo_server, ip_address] }</w:t>
            </w:r>
          </w:p>
          <w:p w14:paraId="2DA9387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mongodb/start.sh</w:t>
            </w:r>
          </w:p>
          <w:p w14:paraId="4FE90D78" w14:textId="77777777" w:rsidR="002D57C4" w:rsidRPr="00CF3893" w:rsidRDefault="002D57C4" w:rsidP="00502E57">
            <w:pPr>
              <w:rPr>
                <w:rStyle w:val="CodeSnippet"/>
              </w:rPr>
            </w:pPr>
          </w:p>
          <w:p w14:paraId="3AB68A50" w14:textId="77777777" w:rsidR="002D57C4" w:rsidRPr="00CF3893" w:rsidRDefault="002D57C4" w:rsidP="00502E57">
            <w:pPr>
              <w:rPr>
                <w:rStyle w:val="CodeSnippet"/>
              </w:rPr>
            </w:pPr>
            <w:r w:rsidRPr="00CF3893">
              <w:rPr>
                <w:rStyle w:val="CodeSnippet"/>
              </w:rPr>
              <w:t xml:space="preserve">    elasticsearch:</w:t>
            </w:r>
          </w:p>
          <w:p w14:paraId="07E4F11D" w14:textId="77777777" w:rsidR="002D57C4" w:rsidRPr="00CF3893" w:rsidRDefault="002D57C4" w:rsidP="00502E57">
            <w:pPr>
              <w:rPr>
                <w:rStyle w:val="CodeSnippet"/>
              </w:rPr>
            </w:pPr>
            <w:r w:rsidRPr="00CF3893">
              <w:rPr>
                <w:rStyle w:val="CodeSnippet"/>
              </w:rPr>
              <w:t xml:space="preserve">      type: tosca.nodes.SoftwareComponent.Elasticsearch</w:t>
            </w:r>
          </w:p>
          <w:p w14:paraId="75029509" w14:textId="77777777" w:rsidR="002D57C4" w:rsidRPr="00CF3893" w:rsidRDefault="002D57C4" w:rsidP="00502E57">
            <w:pPr>
              <w:rPr>
                <w:rStyle w:val="CodeSnippet"/>
              </w:rPr>
            </w:pPr>
            <w:r w:rsidRPr="00CF3893">
              <w:rPr>
                <w:rStyle w:val="CodeSnippet"/>
              </w:rPr>
              <w:t xml:space="preserve">      requirements:</w:t>
            </w:r>
          </w:p>
          <w:p w14:paraId="7F1C809D" w14:textId="77777777" w:rsidR="002D57C4" w:rsidRPr="00CF3893" w:rsidRDefault="002D57C4" w:rsidP="00502E57">
            <w:pPr>
              <w:rPr>
                <w:rStyle w:val="CodeSnippet"/>
              </w:rPr>
            </w:pPr>
            <w:r w:rsidRPr="00CF3893">
              <w:rPr>
                <w:rStyle w:val="CodeSnippet"/>
              </w:rPr>
              <w:t xml:space="preserve">        - host: elasticsearch_server</w:t>
            </w:r>
          </w:p>
          <w:p w14:paraId="037EFB1A" w14:textId="77777777" w:rsidR="002D57C4" w:rsidRPr="00CF3893" w:rsidRDefault="002D57C4" w:rsidP="00502E57">
            <w:pPr>
              <w:rPr>
                <w:rStyle w:val="CodeSnippet"/>
              </w:rPr>
            </w:pPr>
            <w:r w:rsidRPr="00CF3893">
              <w:rPr>
                <w:rStyle w:val="CodeSnippet"/>
              </w:rPr>
              <w:t xml:space="preserve">      interfaces:</w:t>
            </w:r>
          </w:p>
          <w:p w14:paraId="3973D5DC" w14:textId="77777777" w:rsidR="002D57C4" w:rsidRPr="00CF3893" w:rsidRDefault="002D57C4" w:rsidP="00502E57">
            <w:pPr>
              <w:rPr>
                <w:rStyle w:val="CodeSnippet"/>
              </w:rPr>
            </w:pPr>
            <w:r w:rsidRPr="00CF3893">
              <w:rPr>
                <w:rStyle w:val="CodeSnippet"/>
              </w:rPr>
              <w:lastRenderedPageBreak/>
              <w:t xml:space="preserve">        tosca.interfaces.node.lifecycle.Standard:</w:t>
            </w:r>
          </w:p>
          <w:p w14:paraId="2BE0225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elasticsearch/create.sh</w:t>
            </w:r>
          </w:p>
          <w:p w14:paraId="5092B0D5" w14:textId="77777777" w:rsidR="002D57C4" w:rsidRPr="00CF3893" w:rsidRDefault="002D57C4" w:rsidP="00502E57">
            <w:pPr>
              <w:rPr>
                <w:rStyle w:val="CodeSnippet"/>
              </w:rPr>
            </w:pPr>
            <w:r w:rsidRPr="00CF3893">
              <w:rPr>
                <w:rStyle w:val="CodeSnippet"/>
              </w:rPr>
              <w:t xml:space="preserve">          start: </w:t>
            </w:r>
            <w:r>
              <w:rPr>
                <w:rStyle w:val="CodeSnippet"/>
              </w:rPr>
              <w:t>scripts/</w:t>
            </w:r>
            <w:r w:rsidRPr="00CF3893">
              <w:rPr>
                <w:rStyle w:val="CodeSnippet"/>
              </w:rPr>
              <w:t>elasticsearch/start.sh</w:t>
            </w:r>
          </w:p>
          <w:p w14:paraId="2696C8ED" w14:textId="77777777" w:rsidR="002D57C4" w:rsidRPr="00CF3893" w:rsidRDefault="002D57C4" w:rsidP="00502E57">
            <w:pPr>
              <w:rPr>
                <w:rStyle w:val="CodeSnippet"/>
              </w:rPr>
            </w:pPr>
            <w:r w:rsidRPr="00CF3893">
              <w:rPr>
                <w:rStyle w:val="CodeSnippet"/>
              </w:rPr>
              <w:t xml:space="preserve">    logstash:</w:t>
            </w:r>
          </w:p>
          <w:p w14:paraId="01A6F502" w14:textId="77777777" w:rsidR="002D57C4" w:rsidRPr="00CF3893" w:rsidRDefault="002D57C4" w:rsidP="00502E57">
            <w:pPr>
              <w:rPr>
                <w:rStyle w:val="CodeSnippet"/>
              </w:rPr>
            </w:pPr>
            <w:r w:rsidRPr="00CF3893">
              <w:rPr>
                <w:rStyle w:val="CodeSnippet"/>
              </w:rPr>
              <w:t xml:space="preserve">      type: tosca.nodes.SoftwareComponent.Logstash</w:t>
            </w:r>
          </w:p>
          <w:p w14:paraId="7D11F715" w14:textId="77777777" w:rsidR="002D57C4" w:rsidRPr="00CF3893" w:rsidRDefault="002D57C4" w:rsidP="00502E57">
            <w:pPr>
              <w:rPr>
                <w:rStyle w:val="CodeSnippet"/>
              </w:rPr>
            </w:pPr>
            <w:r w:rsidRPr="00CF3893">
              <w:rPr>
                <w:rStyle w:val="CodeSnippet"/>
              </w:rPr>
              <w:t xml:space="preserve">      requirements:</w:t>
            </w:r>
          </w:p>
          <w:p w14:paraId="3540EB06" w14:textId="77777777" w:rsidR="002D57C4" w:rsidRPr="00CF3893" w:rsidRDefault="002D57C4" w:rsidP="00502E57">
            <w:pPr>
              <w:rPr>
                <w:rStyle w:val="CodeSnippet"/>
              </w:rPr>
            </w:pPr>
            <w:r w:rsidRPr="00CF3893">
              <w:rPr>
                <w:rStyle w:val="CodeSnippet"/>
              </w:rPr>
              <w:t xml:space="preserve">        - host: logstash_server</w:t>
            </w:r>
          </w:p>
          <w:p w14:paraId="16851714" w14:textId="77777777" w:rsidR="002D57C4" w:rsidRPr="00CF3893" w:rsidRDefault="002D57C4" w:rsidP="00502E57">
            <w:pPr>
              <w:rPr>
                <w:rStyle w:val="CodeSnippet"/>
              </w:rPr>
            </w:pPr>
            <w:r w:rsidRPr="00CF3893">
              <w:rPr>
                <w:rStyle w:val="CodeSnippet"/>
              </w:rPr>
              <w:t xml:space="preserve">        - search_endpoint: elasticsearch</w:t>
            </w:r>
          </w:p>
          <w:p w14:paraId="0AD32233" w14:textId="77777777" w:rsidR="002D57C4" w:rsidRPr="00CF3893" w:rsidRDefault="002D57C4" w:rsidP="00502E57">
            <w:pPr>
              <w:rPr>
                <w:rStyle w:val="CodeSnippet"/>
              </w:rPr>
            </w:pPr>
            <w:r w:rsidRPr="00CF3893">
              <w:rPr>
                <w:rStyle w:val="CodeSnippet"/>
              </w:rPr>
              <w:t xml:space="preserve">          interfaces:</w:t>
            </w:r>
          </w:p>
          <w:p w14:paraId="60D3C063" w14:textId="77777777" w:rsidR="002D57C4" w:rsidRPr="00CF3893" w:rsidRDefault="002D57C4" w:rsidP="00502E57">
            <w:pPr>
              <w:rPr>
                <w:rStyle w:val="CodeSnippet"/>
              </w:rPr>
            </w:pPr>
            <w:r w:rsidRPr="00CF3893">
              <w:rPr>
                <w:rStyle w:val="CodeSnippet"/>
              </w:rPr>
              <w:t xml:space="preserve">            tosca.interfaces.relationship.Configure:</w:t>
            </w:r>
          </w:p>
          <w:p w14:paraId="36888935" w14:textId="77777777" w:rsidR="002D57C4" w:rsidRPr="00CF3893" w:rsidRDefault="002D57C4" w:rsidP="00502E57">
            <w:pPr>
              <w:rPr>
                <w:rStyle w:val="CodeSnippet"/>
              </w:rPr>
            </w:pPr>
            <w:r w:rsidRPr="00CF3893">
              <w:rPr>
                <w:rStyle w:val="CodeSnippet"/>
              </w:rPr>
              <w:t xml:space="preserve">              pre_configure_source:</w:t>
            </w:r>
          </w:p>
          <w:p w14:paraId="2F0477AB"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ython/logstash/configure_elasticsearch.py</w:t>
            </w:r>
          </w:p>
          <w:p w14:paraId="596FA48D" w14:textId="77777777" w:rsidR="002D57C4" w:rsidRPr="00CF3893" w:rsidRDefault="002D57C4" w:rsidP="00502E57">
            <w:pPr>
              <w:rPr>
                <w:rStyle w:val="CodeSnippet"/>
              </w:rPr>
            </w:pPr>
            <w:r w:rsidRPr="00CF3893">
              <w:rPr>
                <w:rStyle w:val="CodeSnippet"/>
              </w:rPr>
              <w:t xml:space="preserve">                input:</w:t>
            </w:r>
          </w:p>
          <w:p w14:paraId="2B088F5D"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0270A9F9" w14:textId="77777777" w:rsidR="002D57C4" w:rsidRPr="00CF3893" w:rsidRDefault="002D57C4" w:rsidP="00502E57">
            <w:pPr>
              <w:rPr>
                <w:rStyle w:val="CodeSnippet"/>
              </w:rPr>
            </w:pPr>
            <w:r w:rsidRPr="00CF3893">
              <w:rPr>
                <w:rStyle w:val="CodeSnippet"/>
              </w:rPr>
              <w:t xml:space="preserve">      interfaces:</w:t>
            </w:r>
          </w:p>
          <w:p w14:paraId="37355800" w14:textId="77777777" w:rsidR="002D57C4" w:rsidRPr="00CF3893" w:rsidRDefault="002D57C4" w:rsidP="00502E57">
            <w:pPr>
              <w:rPr>
                <w:rStyle w:val="CodeSnippet"/>
              </w:rPr>
            </w:pPr>
            <w:r w:rsidRPr="00CF3893">
              <w:rPr>
                <w:rStyle w:val="CodeSnippet"/>
              </w:rPr>
              <w:t xml:space="preserve">        tosca.interfaces.node.lifecycle.Standard:</w:t>
            </w:r>
          </w:p>
          <w:p w14:paraId="147DC7BB"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lostash/create.sh</w:t>
            </w:r>
          </w:p>
          <w:p w14:paraId="3863FF3D" w14:textId="77777777" w:rsidR="002D57C4" w:rsidRPr="00CF3893" w:rsidRDefault="002D57C4" w:rsidP="00502E57">
            <w:pPr>
              <w:rPr>
                <w:rStyle w:val="CodeSnippet"/>
              </w:rPr>
            </w:pPr>
            <w:r w:rsidRPr="00CF3893">
              <w:rPr>
                <w:rStyle w:val="CodeSnippet"/>
              </w:rPr>
              <w:t xml:space="preserve">          configure: </w:t>
            </w:r>
            <w:r>
              <w:rPr>
                <w:rStyle w:val="CodeSnippet"/>
              </w:rPr>
              <w:t>scripts/</w:t>
            </w:r>
            <w:r w:rsidRPr="00CF3893">
              <w:rPr>
                <w:rStyle w:val="CodeSnippet"/>
              </w:rPr>
              <w:t>logstash/config.sh</w:t>
            </w:r>
          </w:p>
          <w:p w14:paraId="6F43AABD"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logstash/start.sh</w:t>
            </w:r>
          </w:p>
          <w:p w14:paraId="11F9FDDD" w14:textId="77777777" w:rsidR="002D57C4" w:rsidRPr="00CF3893" w:rsidRDefault="002D57C4" w:rsidP="00502E57">
            <w:pPr>
              <w:rPr>
                <w:rStyle w:val="CodeSnippet"/>
              </w:rPr>
            </w:pPr>
          </w:p>
          <w:p w14:paraId="3E8CBBA9" w14:textId="77777777" w:rsidR="002D57C4" w:rsidRPr="00CF3893" w:rsidRDefault="002D57C4" w:rsidP="00502E57">
            <w:pPr>
              <w:rPr>
                <w:rStyle w:val="CodeSnippet"/>
              </w:rPr>
            </w:pPr>
            <w:r w:rsidRPr="00CF3893">
              <w:rPr>
                <w:rStyle w:val="CodeSnippet"/>
              </w:rPr>
              <w:t xml:space="preserve">    kibana:</w:t>
            </w:r>
          </w:p>
          <w:p w14:paraId="38081AF6" w14:textId="77777777" w:rsidR="002D57C4" w:rsidRPr="00CF3893" w:rsidRDefault="002D57C4" w:rsidP="00502E57">
            <w:pPr>
              <w:rPr>
                <w:rStyle w:val="CodeSnippet"/>
              </w:rPr>
            </w:pPr>
            <w:r w:rsidRPr="00CF3893">
              <w:rPr>
                <w:rStyle w:val="CodeSnippet"/>
              </w:rPr>
              <w:t xml:space="preserve">      type: tosca.nodes.SoftwareComponent.Kibana</w:t>
            </w:r>
          </w:p>
          <w:p w14:paraId="29FF1DAB" w14:textId="77777777" w:rsidR="002D57C4" w:rsidRPr="00CF3893" w:rsidRDefault="002D57C4" w:rsidP="00502E57">
            <w:pPr>
              <w:rPr>
                <w:rStyle w:val="CodeSnippet"/>
              </w:rPr>
            </w:pPr>
            <w:r w:rsidRPr="00CF3893">
              <w:rPr>
                <w:rStyle w:val="CodeSnippet"/>
              </w:rPr>
              <w:t xml:space="preserve">      requirements:</w:t>
            </w:r>
          </w:p>
          <w:p w14:paraId="3B21FBD8" w14:textId="77777777" w:rsidR="002D57C4" w:rsidRPr="00CF3893" w:rsidRDefault="002D57C4" w:rsidP="00502E57">
            <w:pPr>
              <w:rPr>
                <w:rStyle w:val="CodeSnippet"/>
              </w:rPr>
            </w:pPr>
            <w:r w:rsidRPr="00CF3893">
              <w:rPr>
                <w:rStyle w:val="CodeSnippet"/>
              </w:rPr>
              <w:t xml:space="preserve">        - host: kibana_server</w:t>
            </w:r>
          </w:p>
          <w:p w14:paraId="21C75554" w14:textId="77777777" w:rsidR="002D57C4" w:rsidRPr="00CF3893" w:rsidRDefault="002D57C4" w:rsidP="00502E57">
            <w:pPr>
              <w:rPr>
                <w:rStyle w:val="CodeSnippet"/>
              </w:rPr>
            </w:pPr>
            <w:r w:rsidRPr="00CF3893">
              <w:rPr>
                <w:rStyle w:val="CodeSnippet"/>
              </w:rPr>
              <w:t xml:space="preserve">        - search_endpoint: elasticsearch</w:t>
            </w:r>
          </w:p>
          <w:p w14:paraId="77213268" w14:textId="77777777" w:rsidR="002D57C4" w:rsidRPr="00CF3893" w:rsidRDefault="002D57C4" w:rsidP="00502E57">
            <w:pPr>
              <w:rPr>
                <w:rStyle w:val="CodeSnippet"/>
              </w:rPr>
            </w:pPr>
            <w:r w:rsidRPr="00CF3893">
              <w:rPr>
                <w:rStyle w:val="CodeSnippet"/>
              </w:rPr>
              <w:t xml:space="preserve">      interfaces:</w:t>
            </w:r>
          </w:p>
          <w:p w14:paraId="4F97B724" w14:textId="77777777" w:rsidR="002D57C4" w:rsidRPr="00CF3893" w:rsidRDefault="002D57C4" w:rsidP="00502E57">
            <w:pPr>
              <w:rPr>
                <w:rStyle w:val="CodeSnippet"/>
              </w:rPr>
            </w:pPr>
            <w:r w:rsidRPr="00CF3893">
              <w:rPr>
                <w:rStyle w:val="CodeSnippet"/>
              </w:rPr>
              <w:t xml:space="preserve">        tosca.interfaces.node.lifecycle.Standard:</w:t>
            </w:r>
          </w:p>
          <w:p w14:paraId="0A59C78F"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kibana/create.sh</w:t>
            </w:r>
          </w:p>
          <w:p w14:paraId="31496682" w14:textId="77777777" w:rsidR="002D57C4" w:rsidRPr="00CF3893" w:rsidRDefault="002D57C4" w:rsidP="00502E57">
            <w:pPr>
              <w:rPr>
                <w:rStyle w:val="CodeSnippet"/>
              </w:rPr>
            </w:pPr>
            <w:r w:rsidRPr="00CF3893">
              <w:rPr>
                <w:rStyle w:val="CodeSnippet"/>
              </w:rPr>
              <w:t xml:space="preserve">          configure:</w:t>
            </w:r>
          </w:p>
          <w:p w14:paraId="67EE4D7C"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kibana/config.sh</w:t>
            </w:r>
          </w:p>
          <w:p w14:paraId="3C1F7A18" w14:textId="77777777" w:rsidR="002D57C4" w:rsidRPr="00CF3893" w:rsidRDefault="002D57C4" w:rsidP="00502E57">
            <w:pPr>
              <w:rPr>
                <w:rStyle w:val="CodeSnippet"/>
              </w:rPr>
            </w:pPr>
            <w:r w:rsidRPr="00CF3893">
              <w:rPr>
                <w:rStyle w:val="CodeSnippet"/>
              </w:rPr>
              <w:t xml:space="preserve">            input:</w:t>
            </w:r>
          </w:p>
          <w:p w14:paraId="1E9BC1B6"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58633889" w14:textId="77777777" w:rsidR="002D57C4" w:rsidRPr="00CF3893" w:rsidRDefault="002D57C4" w:rsidP="00502E57">
            <w:pPr>
              <w:rPr>
                <w:rStyle w:val="CodeSnippet"/>
              </w:rPr>
            </w:pPr>
            <w:r w:rsidRPr="00CF3893">
              <w:rPr>
                <w:rStyle w:val="CodeSnippet"/>
              </w:rPr>
              <w:t xml:space="preserve">              kibana_ip: { get_attribute: [kibana_server, ip_address] }</w:t>
            </w:r>
          </w:p>
          <w:p w14:paraId="717CBC4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kibana/start.sh</w:t>
            </w:r>
          </w:p>
          <w:p w14:paraId="5950E2B0" w14:textId="77777777" w:rsidR="002D57C4" w:rsidRPr="00CF3893" w:rsidRDefault="002D57C4" w:rsidP="00502E57">
            <w:pPr>
              <w:rPr>
                <w:rStyle w:val="CodeSnippet"/>
              </w:rPr>
            </w:pPr>
          </w:p>
          <w:p w14:paraId="0F155893" w14:textId="77777777" w:rsidR="002D57C4" w:rsidRPr="00CF3893" w:rsidRDefault="002D57C4" w:rsidP="00502E57">
            <w:pPr>
              <w:rPr>
                <w:rStyle w:val="CodeSnippet"/>
              </w:rPr>
            </w:pPr>
            <w:r w:rsidRPr="00CF3893">
              <w:rPr>
                <w:rStyle w:val="CodeSnippet"/>
              </w:rPr>
              <w:t xml:space="preserve">    app_collectd:</w:t>
            </w:r>
          </w:p>
          <w:p w14:paraId="40F3C2B0" w14:textId="77777777" w:rsidR="002D57C4" w:rsidRPr="00CF3893" w:rsidRDefault="002D57C4" w:rsidP="00502E57">
            <w:pPr>
              <w:rPr>
                <w:rStyle w:val="CodeSnippet"/>
              </w:rPr>
            </w:pPr>
            <w:r w:rsidRPr="00CF3893">
              <w:rPr>
                <w:rStyle w:val="CodeSnippet"/>
              </w:rPr>
              <w:t xml:space="preserve">      type: tosca.nodes.SoftwareComponent.Collectd</w:t>
            </w:r>
          </w:p>
          <w:p w14:paraId="6280B81F" w14:textId="77777777" w:rsidR="002D57C4" w:rsidRPr="00CF3893" w:rsidRDefault="002D57C4" w:rsidP="00502E57">
            <w:pPr>
              <w:rPr>
                <w:rStyle w:val="CodeSnippet"/>
              </w:rPr>
            </w:pPr>
            <w:r w:rsidRPr="00CF3893">
              <w:rPr>
                <w:rStyle w:val="CodeSnippet"/>
              </w:rPr>
              <w:t xml:space="preserve">      requirements:</w:t>
            </w:r>
          </w:p>
          <w:p w14:paraId="7F246376" w14:textId="77777777" w:rsidR="002D57C4" w:rsidRPr="00CF3893" w:rsidRDefault="002D57C4" w:rsidP="00502E57">
            <w:pPr>
              <w:rPr>
                <w:rStyle w:val="CodeSnippet"/>
              </w:rPr>
            </w:pPr>
            <w:r w:rsidRPr="00CF3893">
              <w:rPr>
                <w:rStyle w:val="CodeSnippet"/>
              </w:rPr>
              <w:t xml:space="preserve">        - host: app_server</w:t>
            </w:r>
          </w:p>
          <w:p w14:paraId="32089CC8" w14:textId="77777777" w:rsidR="002D57C4" w:rsidRPr="00CF3893" w:rsidRDefault="002D57C4" w:rsidP="00502E57">
            <w:pPr>
              <w:rPr>
                <w:rStyle w:val="CodeSnippet"/>
              </w:rPr>
            </w:pPr>
            <w:r w:rsidRPr="00CF3893">
              <w:rPr>
                <w:rStyle w:val="CodeSnippet"/>
              </w:rPr>
              <w:t xml:space="preserve">        - collectd_endpoint: logstash</w:t>
            </w:r>
          </w:p>
          <w:p w14:paraId="0F736253" w14:textId="77777777" w:rsidR="002D57C4" w:rsidRPr="00CF3893" w:rsidRDefault="002D57C4" w:rsidP="00502E57">
            <w:pPr>
              <w:rPr>
                <w:rStyle w:val="CodeSnippet"/>
              </w:rPr>
            </w:pPr>
            <w:r w:rsidRPr="00CF3893">
              <w:rPr>
                <w:rStyle w:val="CodeSnippet"/>
              </w:rPr>
              <w:t xml:space="preserve">          interfaces:</w:t>
            </w:r>
          </w:p>
          <w:p w14:paraId="588FD06F" w14:textId="77777777" w:rsidR="002D57C4" w:rsidRPr="00CF3893" w:rsidRDefault="002D57C4" w:rsidP="00502E57">
            <w:pPr>
              <w:rPr>
                <w:rStyle w:val="CodeSnippet"/>
              </w:rPr>
            </w:pPr>
            <w:r w:rsidRPr="00CF3893">
              <w:rPr>
                <w:rStyle w:val="CodeSnippet"/>
              </w:rPr>
              <w:t xml:space="preserve">            tosca.interfaces.relationship.Configure:</w:t>
            </w:r>
          </w:p>
          <w:p w14:paraId="203C1AB4" w14:textId="77777777" w:rsidR="002D57C4" w:rsidRPr="00CF3893" w:rsidRDefault="002D57C4" w:rsidP="00502E57">
            <w:pPr>
              <w:rPr>
                <w:rStyle w:val="CodeSnippet"/>
              </w:rPr>
            </w:pPr>
            <w:r w:rsidRPr="00CF3893">
              <w:rPr>
                <w:rStyle w:val="CodeSnippet"/>
              </w:rPr>
              <w:lastRenderedPageBreak/>
              <w:t xml:space="preserve">              pre_configure_target:</w:t>
            </w:r>
          </w:p>
          <w:p w14:paraId="3CD91FD7"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ython/logstash/configure_collectd.py</w:t>
            </w:r>
          </w:p>
          <w:p w14:paraId="70A75AA3" w14:textId="77777777" w:rsidR="002D57C4" w:rsidRPr="00CF3893" w:rsidRDefault="002D57C4" w:rsidP="00502E57">
            <w:pPr>
              <w:rPr>
                <w:rStyle w:val="CodeSnippet"/>
              </w:rPr>
            </w:pPr>
            <w:r w:rsidRPr="00CF3893">
              <w:rPr>
                <w:rStyle w:val="CodeSnippet"/>
              </w:rPr>
              <w:t xml:space="preserve">      interfaces:</w:t>
            </w:r>
          </w:p>
          <w:p w14:paraId="5F4D0FC1" w14:textId="77777777" w:rsidR="002D57C4" w:rsidRPr="00CF3893" w:rsidRDefault="002D57C4" w:rsidP="00502E57">
            <w:pPr>
              <w:rPr>
                <w:rStyle w:val="CodeSnippet"/>
              </w:rPr>
            </w:pPr>
            <w:r w:rsidRPr="00CF3893">
              <w:rPr>
                <w:rStyle w:val="CodeSnippet"/>
              </w:rPr>
              <w:t xml:space="preserve">        tosca.interfaces.node.lifecycle.Standard:</w:t>
            </w:r>
          </w:p>
          <w:p w14:paraId="2A6258B9"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collectd/create.sh</w:t>
            </w:r>
          </w:p>
          <w:p w14:paraId="19F2837B" w14:textId="77777777" w:rsidR="002D57C4" w:rsidRPr="00CF3893" w:rsidRDefault="002D57C4" w:rsidP="00502E57">
            <w:pPr>
              <w:rPr>
                <w:rStyle w:val="CodeSnippet"/>
              </w:rPr>
            </w:pPr>
            <w:r w:rsidRPr="00CF3893">
              <w:rPr>
                <w:rStyle w:val="CodeSnippet"/>
              </w:rPr>
              <w:t xml:space="preserve">          configure:</w:t>
            </w:r>
          </w:p>
          <w:p w14:paraId="07AACA19" w14:textId="77777777" w:rsidR="002D57C4" w:rsidRPr="00CF3893" w:rsidRDefault="002D57C4" w:rsidP="00502E57">
            <w:pPr>
              <w:rPr>
                <w:rStyle w:val="CodeSnippet"/>
              </w:rPr>
            </w:pPr>
            <w:r>
              <w:rPr>
                <w:rStyle w:val="CodeSnippet"/>
              </w:rPr>
              <w:t xml:space="preserve">            implementation: p</w:t>
            </w:r>
            <w:r w:rsidRPr="00CF3893">
              <w:rPr>
                <w:rStyle w:val="CodeSnippet"/>
              </w:rPr>
              <w:t>ython/collectd/config.py</w:t>
            </w:r>
          </w:p>
          <w:p w14:paraId="3E17CE57" w14:textId="77777777" w:rsidR="002D57C4" w:rsidRPr="00CF3893" w:rsidRDefault="002D57C4" w:rsidP="00502E57">
            <w:pPr>
              <w:rPr>
                <w:rStyle w:val="CodeSnippet"/>
              </w:rPr>
            </w:pPr>
            <w:r w:rsidRPr="00CF3893">
              <w:rPr>
                <w:rStyle w:val="CodeSnippet"/>
              </w:rPr>
              <w:t xml:space="preserve">            input:</w:t>
            </w:r>
          </w:p>
          <w:p w14:paraId="3253AE5B"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4F54AF3A"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collectd/start.sh</w:t>
            </w:r>
          </w:p>
          <w:p w14:paraId="7ED3198F" w14:textId="77777777" w:rsidR="002D57C4" w:rsidRPr="00CF3893" w:rsidRDefault="002D57C4" w:rsidP="00502E57">
            <w:pPr>
              <w:rPr>
                <w:rStyle w:val="CodeSnippet"/>
              </w:rPr>
            </w:pPr>
          </w:p>
          <w:p w14:paraId="03888CD2" w14:textId="77777777" w:rsidR="002D57C4" w:rsidRPr="00CF3893" w:rsidRDefault="002D57C4" w:rsidP="00502E57">
            <w:pPr>
              <w:rPr>
                <w:rStyle w:val="CodeSnippet"/>
              </w:rPr>
            </w:pPr>
            <w:r w:rsidRPr="00CF3893">
              <w:rPr>
                <w:rStyle w:val="CodeSnippet"/>
              </w:rPr>
              <w:t xml:space="preserve">    app_rsyslog:</w:t>
            </w:r>
          </w:p>
          <w:p w14:paraId="288F1029" w14:textId="77777777" w:rsidR="002D57C4" w:rsidRPr="00CF3893" w:rsidRDefault="002D57C4" w:rsidP="00502E57">
            <w:pPr>
              <w:rPr>
                <w:rStyle w:val="CodeSnippet"/>
              </w:rPr>
            </w:pPr>
            <w:r w:rsidRPr="00CF3893">
              <w:rPr>
                <w:rStyle w:val="CodeSnippet"/>
              </w:rPr>
              <w:t xml:space="preserve">      type: tosca.nodes.SoftwareComponent.Rsyslog</w:t>
            </w:r>
          </w:p>
          <w:p w14:paraId="136BAD65" w14:textId="77777777" w:rsidR="002D57C4" w:rsidRPr="00CF3893" w:rsidRDefault="002D57C4" w:rsidP="00502E57">
            <w:pPr>
              <w:rPr>
                <w:rStyle w:val="CodeSnippet"/>
              </w:rPr>
            </w:pPr>
            <w:r w:rsidRPr="00CF3893">
              <w:rPr>
                <w:rStyle w:val="CodeSnippet"/>
              </w:rPr>
              <w:t xml:space="preserve">      requirements:</w:t>
            </w:r>
          </w:p>
          <w:p w14:paraId="24E7AD85" w14:textId="77777777" w:rsidR="002D57C4" w:rsidRPr="00CF3893" w:rsidRDefault="002D57C4" w:rsidP="00502E57">
            <w:pPr>
              <w:rPr>
                <w:rStyle w:val="CodeSnippet"/>
              </w:rPr>
            </w:pPr>
            <w:r w:rsidRPr="00CF3893">
              <w:rPr>
                <w:rStyle w:val="CodeSnippet"/>
              </w:rPr>
              <w:t xml:space="preserve">        - host: app_server</w:t>
            </w:r>
          </w:p>
          <w:p w14:paraId="66F89923" w14:textId="77777777" w:rsidR="002D57C4" w:rsidRPr="00CF3893" w:rsidRDefault="002D57C4" w:rsidP="00502E57">
            <w:pPr>
              <w:rPr>
                <w:rStyle w:val="CodeSnippet"/>
              </w:rPr>
            </w:pPr>
            <w:r w:rsidRPr="00CF3893">
              <w:rPr>
                <w:rStyle w:val="CodeSnippet"/>
              </w:rPr>
              <w:t xml:space="preserve">        - rsyslog_endpoint: logstash</w:t>
            </w:r>
          </w:p>
          <w:p w14:paraId="6A17BB0A" w14:textId="77777777" w:rsidR="002D57C4" w:rsidRPr="00CF3893" w:rsidRDefault="002D57C4" w:rsidP="00502E57">
            <w:pPr>
              <w:rPr>
                <w:rStyle w:val="CodeSnippet"/>
              </w:rPr>
            </w:pPr>
            <w:r w:rsidRPr="00CF3893">
              <w:rPr>
                <w:rStyle w:val="CodeSnippet"/>
              </w:rPr>
              <w:t xml:space="preserve">          interfaces:</w:t>
            </w:r>
          </w:p>
          <w:p w14:paraId="2B6F5AFB" w14:textId="77777777" w:rsidR="002D57C4" w:rsidRPr="00CF3893" w:rsidRDefault="002D57C4" w:rsidP="00502E57">
            <w:pPr>
              <w:rPr>
                <w:rStyle w:val="CodeSnippet"/>
              </w:rPr>
            </w:pPr>
            <w:r w:rsidRPr="00CF3893">
              <w:rPr>
                <w:rStyle w:val="CodeSnippet"/>
              </w:rPr>
              <w:t xml:space="preserve">            tosca.interfaces.relationship.Configure:</w:t>
            </w:r>
          </w:p>
          <w:p w14:paraId="6A021BAF" w14:textId="77777777" w:rsidR="002D57C4" w:rsidRPr="00CF3893" w:rsidRDefault="002D57C4" w:rsidP="00502E57">
            <w:pPr>
              <w:rPr>
                <w:rStyle w:val="CodeSnippet"/>
              </w:rPr>
            </w:pPr>
            <w:r w:rsidRPr="00CF3893">
              <w:rPr>
                <w:rStyle w:val="CodeSnippet"/>
              </w:rPr>
              <w:t xml:space="preserve">              pre_configure_target:</w:t>
            </w:r>
          </w:p>
          <w:p w14:paraId="6DECF3DE"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ython/logstash/configure_rsyslog.py</w:t>
            </w:r>
          </w:p>
          <w:p w14:paraId="3654900C" w14:textId="77777777" w:rsidR="002D57C4" w:rsidRPr="00CF3893" w:rsidRDefault="002D57C4" w:rsidP="00502E57">
            <w:pPr>
              <w:rPr>
                <w:rStyle w:val="CodeSnippet"/>
              </w:rPr>
            </w:pPr>
            <w:r w:rsidRPr="00CF3893">
              <w:rPr>
                <w:rStyle w:val="CodeSnippet"/>
              </w:rPr>
              <w:t xml:space="preserve">      interfaces:</w:t>
            </w:r>
          </w:p>
          <w:p w14:paraId="6526F4B3" w14:textId="77777777" w:rsidR="002D57C4" w:rsidRPr="00CF3893" w:rsidRDefault="002D57C4" w:rsidP="00502E57">
            <w:pPr>
              <w:rPr>
                <w:rStyle w:val="CodeSnippet"/>
              </w:rPr>
            </w:pPr>
            <w:r w:rsidRPr="00CF3893">
              <w:rPr>
                <w:rStyle w:val="CodeSnippet"/>
              </w:rPr>
              <w:t xml:space="preserve">        tosca.interfaces.node.lifecycle.Standard:</w:t>
            </w:r>
          </w:p>
          <w:p w14:paraId="228656C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rsyslog/create.sh</w:t>
            </w:r>
          </w:p>
          <w:p w14:paraId="16BC3C1B" w14:textId="77777777" w:rsidR="002D57C4" w:rsidRPr="00CF3893" w:rsidRDefault="002D57C4" w:rsidP="00502E57">
            <w:pPr>
              <w:rPr>
                <w:rStyle w:val="CodeSnippet"/>
              </w:rPr>
            </w:pPr>
            <w:r w:rsidRPr="00CF3893">
              <w:rPr>
                <w:rStyle w:val="CodeSnippet"/>
              </w:rPr>
              <w:t xml:space="preserve">          configure:</w:t>
            </w:r>
          </w:p>
          <w:p w14:paraId="4E5A9E8A"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rsyslog/config.sh</w:t>
            </w:r>
          </w:p>
          <w:p w14:paraId="0580FFF5" w14:textId="77777777" w:rsidR="002D57C4" w:rsidRPr="00CF3893" w:rsidRDefault="002D57C4" w:rsidP="00502E57">
            <w:pPr>
              <w:rPr>
                <w:rStyle w:val="CodeSnippet"/>
              </w:rPr>
            </w:pPr>
            <w:r w:rsidRPr="00CF3893">
              <w:rPr>
                <w:rStyle w:val="CodeSnippet"/>
              </w:rPr>
              <w:t xml:space="preserve">            input:</w:t>
            </w:r>
          </w:p>
          <w:p w14:paraId="40E81C17"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238A8024"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rsyslog/start.sh</w:t>
            </w:r>
          </w:p>
          <w:p w14:paraId="13629A21" w14:textId="77777777" w:rsidR="002D57C4" w:rsidRPr="00CF3893" w:rsidRDefault="002D57C4" w:rsidP="00502E57">
            <w:pPr>
              <w:rPr>
                <w:rStyle w:val="CodeSnippet"/>
              </w:rPr>
            </w:pPr>
          </w:p>
          <w:p w14:paraId="48BFAE8B" w14:textId="77777777" w:rsidR="002D57C4" w:rsidRPr="00CF3893" w:rsidRDefault="002D57C4" w:rsidP="00502E57">
            <w:pPr>
              <w:rPr>
                <w:rStyle w:val="CodeSnippet"/>
              </w:rPr>
            </w:pPr>
            <w:r w:rsidRPr="00CF3893">
              <w:rPr>
                <w:rStyle w:val="CodeSnippet"/>
              </w:rPr>
              <w:t xml:space="preserve">    app_server:</w:t>
            </w:r>
          </w:p>
          <w:p w14:paraId="7C97DA11" w14:textId="77777777" w:rsidR="002D57C4" w:rsidRPr="00CF3893" w:rsidRDefault="002D57C4" w:rsidP="00502E57">
            <w:pPr>
              <w:rPr>
                <w:rStyle w:val="CodeSnippet"/>
              </w:rPr>
            </w:pPr>
            <w:r w:rsidRPr="00CF3893">
              <w:rPr>
                <w:rStyle w:val="CodeSnippet"/>
              </w:rPr>
              <w:t xml:space="preserve">      type: tosca.nodes.Compute</w:t>
            </w:r>
          </w:p>
          <w:p w14:paraId="6895BAA1" w14:textId="77777777" w:rsidR="002D57C4" w:rsidRPr="00CF3893" w:rsidRDefault="002D57C4" w:rsidP="00502E57">
            <w:pPr>
              <w:rPr>
                <w:rStyle w:val="CodeSnippet"/>
              </w:rPr>
            </w:pPr>
            <w:r w:rsidRPr="00CF3893">
              <w:rPr>
                <w:rStyle w:val="CodeSnippet"/>
              </w:rPr>
              <w:t xml:space="preserve">      capabilities:</w:t>
            </w:r>
          </w:p>
          <w:p w14:paraId="5325A773" w14:textId="77777777" w:rsidR="002D57C4" w:rsidRPr="00CF3893" w:rsidRDefault="002D57C4" w:rsidP="00502E57">
            <w:pPr>
              <w:rPr>
                <w:rStyle w:val="CodeSnippet"/>
              </w:rPr>
            </w:pPr>
            <w:r w:rsidRPr="00CF3893">
              <w:rPr>
                <w:rStyle w:val="CodeSnippet"/>
              </w:rPr>
              <w:t xml:space="preserve">        host:</w:t>
            </w:r>
          </w:p>
          <w:p w14:paraId="6695D55F" w14:textId="77777777" w:rsidR="002D57C4" w:rsidRPr="00CF3893" w:rsidRDefault="002D57C4" w:rsidP="00502E57">
            <w:pPr>
              <w:rPr>
                <w:rStyle w:val="CodeSnippet"/>
              </w:rPr>
            </w:pPr>
            <w:r w:rsidRPr="00CF3893">
              <w:rPr>
                <w:rStyle w:val="CodeSnippet"/>
              </w:rPr>
              <w:t xml:space="preserve">          properties: *host_capabilities</w:t>
            </w:r>
          </w:p>
          <w:p w14:paraId="1D277B40" w14:textId="77777777" w:rsidR="002D57C4" w:rsidRPr="00CF3893" w:rsidRDefault="002D57C4" w:rsidP="00502E57">
            <w:pPr>
              <w:rPr>
                <w:rStyle w:val="CodeSnippet"/>
              </w:rPr>
            </w:pPr>
            <w:r w:rsidRPr="00CF3893">
              <w:rPr>
                <w:rStyle w:val="CodeSnippet"/>
              </w:rPr>
              <w:t xml:space="preserve">        os:</w:t>
            </w:r>
          </w:p>
          <w:p w14:paraId="0EB002A5" w14:textId="77777777" w:rsidR="002D57C4" w:rsidRDefault="002D57C4" w:rsidP="00502E57">
            <w:pPr>
              <w:rPr>
                <w:rStyle w:val="CodeSnippet"/>
              </w:rPr>
            </w:pPr>
            <w:r w:rsidRPr="00CF3893">
              <w:rPr>
                <w:rStyle w:val="CodeSnippet"/>
              </w:rPr>
              <w:t xml:space="preserve">          properties: *os_capabilities</w:t>
            </w:r>
          </w:p>
          <w:p w14:paraId="116236DB" w14:textId="77777777" w:rsidR="002D57C4" w:rsidRPr="00CF3893" w:rsidRDefault="002D57C4" w:rsidP="00502E57">
            <w:pPr>
              <w:rPr>
                <w:rStyle w:val="CodeSnippet"/>
              </w:rPr>
            </w:pPr>
          </w:p>
          <w:p w14:paraId="7FDF2AE6" w14:textId="77777777" w:rsidR="002D57C4" w:rsidRPr="00CF3893" w:rsidRDefault="002D57C4" w:rsidP="00502E57">
            <w:pPr>
              <w:rPr>
                <w:rStyle w:val="CodeSnippet"/>
              </w:rPr>
            </w:pPr>
            <w:r w:rsidRPr="00CF3893">
              <w:rPr>
                <w:rStyle w:val="CodeSnippet"/>
              </w:rPr>
              <w:t xml:space="preserve">    mongo_server:</w:t>
            </w:r>
          </w:p>
          <w:p w14:paraId="2F7DB45D" w14:textId="77777777" w:rsidR="002D57C4" w:rsidRPr="00CF3893" w:rsidRDefault="002D57C4" w:rsidP="00502E57">
            <w:pPr>
              <w:rPr>
                <w:rStyle w:val="CodeSnippet"/>
              </w:rPr>
            </w:pPr>
            <w:r w:rsidRPr="00CF3893">
              <w:rPr>
                <w:rStyle w:val="CodeSnippet"/>
              </w:rPr>
              <w:t xml:space="preserve">      type: tosca.nodes.Compute</w:t>
            </w:r>
          </w:p>
          <w:p w14:paraId="047D228A" w14:textId="77777777" w:rsidR="002D57C4" w:rsidRPr="00CF3893" w:rsidRDefault="002D57C4" w:rsidP="00502E57">
            <w:pPr>
              <w:rPr>
                <w:rStyle w:val="CodeSnippet"/>
              </w:rPr>
            </w:pPr>
            <w:r w:rsidRPr="00CF3893">
              <w:rPr>
                <w:rStyle w:val="CodeSnippet"/>
              </w:rPr>
              <w:t xml:space="preserve">      capabilities:</w:t>
            </w:r>
          </w:p>
          <w:p w14:paraId="4FA2B7F0" w14:textId="77777777" w:rsidR="002D57C4" w:rsidRPr="00CF3893" w:rsidRDefault="002D57C4" w:rsidP="00502E57">
            <w:pPr>
              <w:rPr>
                <w:rStyle w:val="CodeSnippet"/>
              </w:rPr>
            </w:pPr>
            <w:r w:rsidRPr="00CF3893">
              <w:rPr>
                <w:rStyle w:val="CodeSnippet"/>
              </w:rPr>
              <w:t xml:space="preserve">        host:</w:t>
            </w:r>
          </w:p>
          <w:p w14:paraId="307747AF" w14:textId="77777777" w:rsidR="002D57C4" w:rsidRPr="00CF3893" w:rsidRDefault="002D57C4" w:rsidP="00502E57">
            <w:pPr>
              <w:rPr>
                <w:rStyle w:val="CodeSnippet"/>
              </w:rPr>
            </w:pPr>
            <w:r w:rsidRPr="00CF3893">
              <w:rPr>
                <w:rStyle w:val="CodeSnippet"/>
              </w:rPr>
              <w:t xml:space="preserve">          properties: *host_capabilities</w:t>
            </w:r>
          </w:p>
          <w:p w14:paraId="6B05C1B7" w14:textId="77777777" w:rsidR="002D57C4" w:rsidRPr="00CF3893" w:rsidRDefault="002D57C4" w:rsidP="00502E57">
            <w:pPr>
              <w:rPr>
                <w:rStyle w:val="CodeSnippet"/>
              </w:rPr>
            </w:pPr>
            <w:r w:rsidRPr="00CF3893">
              <w:rPr>
                <w:rStyle w:val="CodeSnippet"/>
              </w:rPr>
              <w:t xml:space="preserve">        os:</w:t>
            </w:r>
          </w:p>
          <w:p w14:paraId="56E56BB6" w14:textId="77777777" w:rsidR="002D57C4" w:rsidRDefault="002D57C4" w:rsidP="00502E57">
            <w:pPr>
              <w:rPr>
                <w:rStyle w:val="CodeSnippet"/>
              </w:rPr>
            </w:pPr>
            <w:r w:rsidRPr="00CF3893">
              <w:rPr>
                <w:rStyle w:val="CodeSnippet"/>
              </w:rPr>
              <w:lastRenderedPageBreak/>
              <w:t xml:space="preserve">          properties: *os_capabilities</w:t>
            </w:r>
          </w:p>
          <w:p w14:paraId="3A62040D" w14:textId="77777777" w:rsidR="002D57C4" w:rsidRPr="00CF3893" w:rsidRDefault="002D57C4" w:rsidP="00502E57">
            <w:pPr>
              <w:rPr>
                <w:rStyle w:val="CodeSnippet"/>
              </w:rPr>
            </w:pPr>
          </w:p>
          <w:p w14:paraId="5D4245E1" w14:textId="77777777" w:rsidR="002D57C4" w:rsidRPr="00CF3893" w:rsidRDefault="002D57C4" w:rsidP="00502E57">
            <w:pPr>
              <w:rPr>
                <w:rStyle w:val="CodeSnippet"/>
              </w:rPr>
            </w:pPr>
            <w:r w:rsidRPr="00CF3893">
              <w:rPr>
                <w:rStyle w:val="CodeSnippet"/>
              </w:rPr>
              <w:t xml:space="preserve">    elasticsearch_server:</w:t>
            </w:r>
          </w:p>
          <w:p w14:paraId="527FBCCD" w14:textId="77777777" w:rsidR="002D57C4" w:rsidRPr="00CF3893" w:rsidRDefault="002D57C4" w:rsidP="00502E57">
            <w:pPr>
              <w:rPr>
                <w:rStyle w:val="CodeSnippet"/>
              </w:rPr>
            </w:pPr>
            <w:r w:rsidRPr="00CF3893">
              <w:rPr>
                <w:rStyle w:val="CodeSnippet"/>
              </w:rPr>
              <w:t xml:space="preserve">      type: tosca.nodes.Compute</w:t>
            </w:r>
          </w:p>
          <w:p w14:paraId="097AEC2D" w14:textId="77777777" w:rsidR="002D57C4" w:rsidRPr="00CF3893" w:rsidRDefault="002D57C4" w:rsidP="00502E57">
            <w:pPr>
              <w:rPr>
                <w:rStyle w:val="CodeSnippet"/>
              </w:rPr>
            </w:pPr>
            <w:r w:rsidRPr="00CF3893">
              <w:rPr>
                <w:rStyle w:val="CodeSnippet"/>
              </w:rPr>
              <w:t xml:space="preserve">      capabilities:</w:t>
            </w:r>
          </w:p>
          <w:p w14:paraId="4BC33CCF" w14:textId="77777777" w:rsidR="002D57C4" w:rsidRPr="00CF3893" w:rsidRDefault="002D57C4" w:rsidP="00502E57">
            <w:pPr>
              <w:rPr>
                <w:rStyle w:val="CodeSnippet"/>
              </w:rPr>
            </w:pPr>
            <w:r w:rsidRPr="00CF3893">
              <w:rPr>
                <w:rStyle w:val="CodeSnippet"/>
              </w:rPr>
              <w:t xml:space="preserve">        host:</w:t>
            </w:r>
          </w:p>
          <w:p w14:paraId="1C00AF76" w14:textId="77777777" w:rsidR="002D57C4" w:rsidRPr="00CF3893" w:rsidRDefault="002D57C4" w:rsidP="00502E57">
            <w:pPr>
              <w:rPr>
                <w:rStyle w:val="CodeSnippet"/>
              </w:rPr>
            </w:pPr>
            <w:r w:rsidRPr="00CF3893">
              <w:rPr>
                <w:rStyle w:val="CodeSnippet"/>
              </w:rPr>
              <w:t xml:space="preserve">          properties: *host_capabilities</w:t>
            </w:r>
          </w:p>
          <w:p w14:paraId="615808AC" w14:textId="77777777" w:rsidR="002D57C4" w:rsidRPr="00CF3893" w:rsidRDefault="002D57C4" w:rsidP="00502E57">
            <w:pPr>
              <w:rPr>
                <w:rStyle w:val="CodeSnippet"/>
              </w:rPr>
            </w:pPr>
            <w:r w:rsidRPr="00CF3893">
              <w:rPr>
                <w:rStyle w:val="CodeSnippet"/>
              </w:rPr>
              <w:t xml:space="preserve">        os:</w:t>
            </w:r>
          </w:p>
          <w:p w14:paraId="0951A147" w14:textId="77777777" w:rsidR="002D57C4" w:rsidRDefault="002D57C4" w:rsidP="00502E57">
            <w:pPr>
              <w:rPr>
                <w:rStyle w:val="CodeSnippet"/>
              </w:rPr>
            </w:pPr>
            <w:r w:rsidRPr="00CF3893">
              <w:rPr>
                <w:rStyle w:val="CodeSnippet"/>
              </w:rPr>
              <w:t xml:space="preserve">          properties: *os_capabilities</w:t>
            </w:r>
          </w:p>
          <w:p w14:paraId="1BA4DEC3" w14:textId="77777777" w:rsidR="002D57C4" w:rsidRPr="00CF3893" w:rsidRDefault="002D57C4" w:rsidP="00502E57">
            <w:pPr>
              <w:rPr>
                <w:rStyle w:val="CodeSnippet"/>
              </w:rPr>
            </w:pPr>
          </w:p>
          <w:p w14:paraId="1F029AA3" w14:textId="77777777" w:rsidR="002D57C4" w:rsidRPr="00CF3893" w:rsidRDefault="002D57C4" w:rsidP="00502E57">
            <w:pPr>
              <w:rPr>
                <w:rStyle w:val="CodeSnippet"/>
              </w:rPr>
            </w:pPr>
            <w:r w:rsidRPr="00CF3893">
              <w:rPr>
                <w:rStyle w:val="CodeSnippet"/>
              </w:rPr>
              <w:t xml:space="preserve">    logstash_server:</w:t>
            </w:r>
          </w:p>
          <w:p w14:paraId="41F310BE" w14:textId="77777777" w:rsidR="002D57C4" w:rsidRPr="00CF3893" w:rsidRDefault="002D57C4" w:rsidP="00502E57">
            <w:pPr>
              <w:rPr>
                <w:rStyle w:val="CodeSnippet"/>
              </w:rPr>
            </w:pPr>
            <w:r w:rsidRPr="00CF3893">
              <w:rPr>
                <w:rStyle w:val="CodeSnippet"/>
              </w:rPr>
              <w:t xml:space="preserve">      type: tosca.nodes.Compute</w:t>
            </w:r>
          </w:p>
          <w:p w14:paraId="24D62556" w14:textId="77777777" w:rsidR="002D57C4" w:rsidRPr="00CF3893" w:rsidRDefault="002D57C4" w:rsidP="00502E57">
            <w:pPr>
              <w:rPr>
                <w:rStyle w:val="CodeSnippet"/>
              </w:rPr>
            </w:pPr>
            <w:r w:rsidRPr="00CF3893">
              <w:rPr>
                <w:rStyle w:val="CodeSnippet"/>
              </w:rPr>
              <w:t xml:space="preserve">      capabilities:</w:t>
            </w:r>
          </w:p>
          <w:p w14:paraId="466325B0" w14:textId="77777777" w:rsidR="002D57C4" w:rsidRPr="00CF3893" w:rsidRDefault="002D57C4" w:rsidP="00502E57">
            <w:pPr>
              <w:rPr>
                <w:rStyle w:val="CodeSnippet"/>
              </w:rPr>
            </w:pPr>
            <w:r w:rsidRPr="00CF3893">
              <w:rPr>
                <w:rStyle w:val="CodeSnippet"/>
              </w:rPr>
              <w:t xml:space="preserve">        host:</w:t>
            </w:r>
          </w:p>
          <w:p w14:paraId="64A9BBC9" w14:textId="77777777" w:rsidR="002D57C4" w:rsidRPr="00CF3893" w:rsidRDefault="002D57C4" w:rsidP="00502E57">
            <w:pPr>
              <w:rPr>
                <w:rStyle w:val="CodeSnippet"/>
              </w:rPr>
            </w:pPr>
            <w:r w:rsidRPr="00CF3893">
              <w:rPr>
                <w:rStyle w:val="CodeSnippet"/>
              </w:rPr>
              <w:t xml:space="preserve">          properties: *host_capabilities</w:t>
            </w:r>
          </w:p>
          <w:p w14:paraId="5E95E89B" w14:textId="77777777" w:rsidR="002D57C4" w:rsidRPr="00CF3893" w:rsidRDefault="002D57C4" w:rsidP="00502E57">
            <w:pPr>
              <w:rPr>
                <w:rStyle w:val="CodeSnippet"/>
              </w:rPr>
            </w:pPr>
            <w:r w:rsidRPr="00CF3893">
              <w:rPr>
                <w:rStyle w:val="CodeSnippet"/>
              </w:rPr>
              <w:t xml:space="preserve">        os:</w:t>
            </w:r>
          </w:p>
          <w:p w14:paraId="3809734D" w14:textId="77777777" w:rsidR="002D57C4" w:rsidRDefault="002D57C4" w:rsidP="00502E57">
            <w:pPr>
              <w:rPr>
                <w:rStyle w:val="CodeSnippet"/>
              </w:rPr>
            </w:pPr>
            <w:r w:rsidRPr="00CF3893">
              <w:rPr>
                <w:rStyle w:val="CodeSnippet"/>
              </w:rPr>
              <w:t xml:space="preserve">          properties: *os_capabilities</w:t>
            </w:r>
          </w:p>
          <w:p w14:paraId="5D992783" w14:textId="77777777" w:rsidR="002D57C4" w:rsidRPr="00CF3893" w:rsidRDefault="002D57C4" w:rsidP="00502E57">
            <w:pPr>
              <w:rPr>
                <w:rStyle w:val="CodeSnippet"/>
              </w:rPr>
            </w:pPr>
          </w:p>
          <w:p w14:paraId="578DC4EC" w14:textId="77777777" w:rsidR="002D57C4" w:rsidRPr="00CF3893" w:rsidRDefault="002D57C4" w:rsidP="00502E57">
            <w:pPr>
              <w:rPr>
                <w:rStyle w:val="CodeSnippet"/>
              </w:rPr>
            </w:pPr>
            <w:r w:rsidRPr="00CF3893">
              <w:rPr>
                <w:rStyle w:val="CodeSnippet"/>
              </w:rPr>
              <w:t xml:space="preserve">    kibana_server:</w:t>
            </w:r>
          </w:p>
          <w:p w14:paraId="74C886FF" w14:textId="77777777" w:rsidR="002D57C4" w:rsidRPr="00CF3893" w:rsidRDefault="002D57C4" w:rsidP="00502E57">
            <w:pPr>
              <w:rPr>
                <w:rStyle w:val="CodeSnippet"/>
              </w:rPr>
            </w:pPr>
            <w:r w:rsidRPr="00CF3893">
              <w:rPr>
                <w:rStyle w:val="CodeSnippet"/>
              </w:rPr>
              <w:t xml:space="preserve">      type: tosca.nodes.Compute</w:t>
            </w:r>
          </w:p>
          <w:p w14:paraId="4BEFC8BE" w14:textId="77777777" w:rsidR="002D57C4" w:rsidRPr="00CF3893" w:rsidRDefault="002D57C4" w:rsidP="00502E57">
            <w:pPr>
              <w:rPr>
                <w:rStyle w:val="CodeSnippet"/>
              </w:rPr>
            </w:pPr>
            <w:r w:rsidRPr="00CF3893">
              <w:rPr>
                <w:rStyle w:val="CodeSnippet"/>
              </w:rPr>
              <w:t xml:space="preserve">      capabilities:</w:t>
            </w:r>
          </w:p>
          <w:p w14:paraId="48F4EE46" w14:textId="77777777" w:rsidR="002D57C4" w:rsidRPr="00CF3893" w:rsidRDefault="002D57C4" w:rsidP="00502E57">
            <w:pPr>
              <w:rPr>
                <w:rStyle w:val="CodeSnippet"/>
              </w:rPr>
            </w:pPr>
            <w:r w:rsidRPr="00CF3893">
              <w:rPr>
                <w:rStyle w:val="CodeSnippet"/>
              </w:rPr>
              <w:t xml:space="preserve">        host:</w:t>
            </w:r>
          </w:p>
          <w:p w14:paraId="7765D7AE" w14:textId="77777777" w:rsidR="002D57C4" w:rsidRPr="00CF3893" w:rsidRDefault="002D57C4" w:rsidP="00502E57">
            <w:pPr>
              <w:rPr>
                <w:rStyle w:val="CodeSnippet"/>
              </w:rPr>
            </w:pPr>
            <w:r w:rsidRPr="00CF3893">
              <w:rPr>
                <w:rStyle w:val="CodeSnippet"/>
              </w:rPr>
              <w:t xml:space="preserve">          properties: *host_capabilities</w:t>
            </w:r>
          </w:p>
          <w:p w14:paraId="19102FC4" w14:textId="77777777" w:rsidR="002D57C4" w:rsidRPr="00CF3893" w:rsidRDefault="002D57C4" w:rsidP="00502E57">
            <w:pPr>
              <w:rPr>
                <w:rStyle w:val="CodeSnippet"/>
              </w:rPr>
            </w:pPr>
            <w:r w:rsidRPr="00CF3893">
              <w:rPr>
                <w:rStyle w:val="CodeSnippet"/>
              </w:rPr>
              <w:t xml:space="preserve">        os:</w:t>
            </w:r>
          </w:p>
          <w:p w14:paraId="1D0527EE" w14:textId="77777777" w:rsidR="002D57C4" w:rsidRPr="00CF3893" w:rsidRDefault="002D57C4" w:rsidP="00502E57">
            <w:pPr>
              <w:rPr>
                <w:rStyle w:val="CodeSnippet"/>
              </w:rPr>
            </w:pPr>
            <w:r w:rsidRPr="00CF3893">
              <w:rPr>
                <w:rStyle w:val="CodeSnippet"/>
              </w:rPr>
              <w:t xml:space="preserve">          properties: *os_capabilities</w:t>
            </w:r>
          </w:p>
          <w:p w14:paraId="69D99200" w14:textId="77777777" w:rsidR="002D57C4" w:rsidRPr="00CF3893" w:rsidRDefault="002D57C4" w:rsidP="00502E57">
            <w:pPr>
              <w:rPr>
                <w:rStyle w:val="CodeSnippet"/>
              </w:rPr>
            </w:pPr>
          </w:p>
          <w:p w14:paraId="5AC30136" w14:textId="77777777" w:rsidR="002D57C4" w:rsidRPr="00CF3893" w:rsidRDefault="002D57C4" w:rsidP="00502E57">
            <w:pPr>
              <w:rPr>
                <w:rStyle w:val="CodeSnippet"/>
              </w:rPr>
            </w:pPr>
            <w:r w:rsidRPr="00CF3893">
              <w:rPr>
                <w:rStyle w:val="CodeSnippet"/>
              </w:rPr>
              <w:t xml:space="preserve">  outputs:</w:t>
            </w:r>
          </w:p>
          <w:p w14:paraId="06124E16" w14:textId="77777777" w:rsidR="002D57C4" w:rsidRPr="00CF3893" w:rsidRDefault="002D57C4" w:rsidP="00502E57">
            <w:pPr>
              <w:rPr>
                <w:rStyle w:val="CodeSnippet"/>
              </w:rPr>
            </w:pPr>
            <w:r w:rsidRPr="00CF3893">
              <w:rPr>
                <w:rStyle w:val="CodeSnippet"/>
              </w:rPr>
              <w:t xml:space="preserve">    nodejs_url:</w:t>
            </w:r>
          </w:p>
          <w:p w14:paraId="074A50D3"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nodejs server.</w:t>
            </w:r>
          </w:p>
          <w:p w14:paraId="490B7649" w14:textId="77777777" w:rsidR="002D57C4" w:rsidRPr="00CF3893" w:rsidRDefault="002D57C4" w:rsidP="00502E57">
            <w:pPr>
              <w:rPr>
                <w:rStyle w:val="CodeSnippet"/>
              </w:rPr>
            </w:pPr>
            <w:r w:rsidRPr="00CF3893">
              <w:rPr>
                <w:rStyle w:val="CodeSnippet"/>
              </w:rPr>
              <w:t xml:space="preserve">      value: { get_attribute: [ app_server, private_address ] }</w:t>
            </w:r>
          </w:p>
          <w:p w14:paraId="57C59ADF" w14:textId="77777777" w:rsidR="002D57C4" w:rsidRPr="00CF3893" w:rsidRDefault="002D57C4" w:rsidP="00502E57">
            <w:pPr>
              <w:rPr>
                <w:rStyle w:val="CodeSnippet"/>
              </w:rPr>
            </w:pPr>
            <w:r w:rsidRPr="00CF3893">
              <w:rPr>
                <w:rStyle w:val="CodeSnippet"/>
              </w:rPr>
              <w:t xml:space="preserve">    mongodb_url:</w:t>
            </w:r>
          </w:p>
          <w:p w14:paraId="52D33A5F"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mongodb server.</w:t>
            </w:r>
          </w:p>
          <w:p w14:paraId="0C7334CB" w14:textId="77777777" w:rsidR="002D57C4" w:rsidRPr="00CF3893" w:rsidRDefault="002D57C4" w:rsidP="00502E57">
            <w:pPr>
              <w:rPr>
                <w:rStyle w:val="CodeSnippet"/>
              </w:rPr>
            </w:pPr>
            <w:r w:rsidRPr="00CF3893">
              <w:rPr>
                <w:rStyle w:val="CodeSnippet"/>
              </w:rPr>
              <w:t xml:space="preserve">      value: { get_attribute: [ mongo_server, private_address ] }</w:t>
            </w:r>
          </w:p>
          <w:p w14:paraId="3ABD00E6" w14:textId="77777777" w:rsidR="002D57C4" w:rsidRPr="00CF3893" w:rsidRDefault="002D57C4" w:rsidP="00502E57">
            <w:pPr>
              <w:rPr>
                <w:rStyle w:val="CodeSnippet"/>
              </w:rPr>
            </w:pPr>
            <w:r w:rsidRPr="00CF3893">
              <w:rPr>
                <w:rStyle w:val="CodeSnippet"/>
              </w:rPr>
              <w:t xml:space="preserve">    elasticsearch_url:</w:t>
            </w:r>
          </w:p>
          <w:p w14:paraId="7FD85762"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elasticsearch server.</w:t>
            </w:r>
          </w:p>
          <w:p w14:paraId="299D5705" w14:textId="77777777" w:rsidR="002D57C4" w:rsidRPr="00CF3893" w:rsidRDefault="002D57C4" w:rsidP="00502E57">
            <w:pPr>
              <w:rPr>
                <w:rStyle w:val="CodeSnippet"/>
              </w:rPr>
            </w:pPr>
            <w:r w:rsidRPr="00CF3893">
              <w:rPr>
                <w:rStyle w:val="CodeSnippet"/>
              </w:rPr>
              <w:t xml:space="preserve">      value: { get_attribute: [ elasticsearch_server, private_address ] }</w:t>
            </w:r>
          </w:p>
          <w:p w14:paraId="14201D95" w14:textId="77777777" w:rsidR="002D57C4" w:rsidRPr="00CF3893" w:rsidRDefault="002D57C4" w:rsidP="00502E57">
            <w:pPr>
              <w:rPr>
                <w:rStyle w:val="CodeSnippet"/>
              </w:rPr>
            </w:pPr>
            <w:r w:rsidRPr="00CF3893">
              <w:rPr>
                <w:rStyle w:val="CodeSnippet"/>
              </w:rPr>
              <w:t xml:space="preserve">    logstash_url:</w:t>
            </w:r>
          </w:p>
          <w:p w14:paraId="2F1B8A89"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logstash server.</w:t>
            </w:r>
          </w:p>
          <w:p w14:paraId="4E9E8675" w14:textId="77777777" w:rsidR="002D57C4" w:rsidRPr="00CF3893" w:rsidRDefault="002D57C4" w:rsidP="00502E57">
            <w:pPr>
              <w:rPr>
                <w:rStyle w:val="CodeSnippet"/>
              </w:rPr>
            </w:pPr>
            <w:r w:rsidRPr="00CF3893">
              <w:rPr>
                <w:rStyle w:val="CodeSnippet"/>
              </w:rPr>
              <w:t xml:space="preserve">      value: { get_attribute: [ logstash_server, private_address ] }</w:t>
            </w:r>
          </w:p>
          <w:p w14:paraId="3299046E" w14:textId="77777777" w:rsidR="002D57C4" w:rsidRPr="00CF3893" w:rsidRDefault="002D57C4" w:rsidP="00502E57">
            <w:pPr>
              <w:rPr>
                <w:rStyle w:val="CodeSnippet"/>
              </w:rPr>
            </w:pPr>
            <w:r w:rsidRPr="00CF3893">
              <w:rPr>
                <w:rStyle w:val="CodeSnippet"/>
              </w:rPr>
              <w:t xml:space="preserve">    kibana_url:</w:t>
            </w:r>
          </w:p>
          <w:p w14:paraId="334BC634"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kibana server.</w:t>
            </w:r>
          </w:p>
          <w:p w14:paraId="7CFF9559" w14:textId="77777777" w:rsidR="002D57C4" w:rsidRPr="00422683" w:rsidRDefault="002D57C4" w:rsidP="00502E57">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5DF84AF2" w14:textId="77777777" w:rsidR="002D57C4" w:rsidRDefault="002D57C4" w:rsidP="002D57C4">
      <w:pPr>
        <w:pStyle w:val="Heading4"/>
        <w:numPr>
          <w:ilvl w:val="3"/>
          <w:numId w:val="3"/>
        </w:numPr>
      </w:pPr>
      <w:r>
        <w:lastRenderedPageBreak/>
        <w:t>Sample scripts</w:t>
      </w:r>
    </w:p>
    <w:p w14:paraId="1960084C" w14:textId="77777777" w:rsidR="002D57C4" w:rsidRPr="005545F2" w:rsidRDefault="002D57C4" w:rsidP="002D57C4">
      <w:pPr>
        <w:pStyle w:val="NormalaroundTable"/>
      </w:pPr>
      <w:r>
        <w:t>Where the referenced implementation scripts in the example above would have the following contents</w:t>
      </w:r>
    </w:p>
    <w:p w14:paraId="142B120C" w14:textId="77777777" w:rsidR="002D57C4" w:rsidRDefault="002D57C4" w:rsidP="002D57C4">
      <w:pPr>
        <w:pStyle w:val="Heading3"/>
        <w:numPr>
          <w:ilvl w:val="2"/>
          <w:numId w:val="3"/>
        </w:numPr>
      </w:pPr>
      <w:bookmarkStart w:id="712" w:name="_Toc395171857"/>
      <w:bookmarkStart w:id="713" w:name="_Toc395525693"/>
      <w:bookmarkStart w:id="714" w:name="_Toc395540343"/>
      <w:bookmarkStart w:id="715" w:name="_Toc395776357"/>
      <w:bookmarkStart w:id="716" w:name="_Toc395171860"/>
      <w:bookmarkStart w:id="717" w:name="_Toc395525696"/>
      <w:bookmarkStart w:id="718" w:name="_Toc395540346"/>
      <w:bookmarkStart w:id="719" w:name="_Toc395776360"/>
      <w:bookmarkStart w:id="720" w:name="USE_CASE_CONTAINERS_1"/>
      <w:bookmarkStart w:id="721" w:name="_Toc397688832"/>
      <w:bookmarkEnd w:id="709"/>
      <w:bookmarkEnd w:id="712"/>
      <w:bookmarkEnd w:id="713"/>
      <w:bookmarkEnd w:id="714"/>
      <w:bookmarkEnd w:id="715"/>
      <w:bookmarkEnd w:id="716"/>
      <w:bookmarkEnd w:id="717"/>
      <w:bookmarkEnd w:id="718"/>
      <w:bookmarkEnd w:id="719"/>
      <w:r>
        <w:t xml:space="preserve">Container-1: Containers using Docker single Compute instance </w:t>
      </w:r>
      <w:bookmarkEnd w:id="720"/>
      <w:r>
        <w:t>(Containers only)</w:t>
      </w:r>
    </w:p>
    <w:p w14:paraId="535FFFF2" w14:textId="77777777" w:rsidR="002D57C4" w:rsidRDefault="002D57C4" w:rsidP="002D57C4">
      <w:pPr>
        <w:pStyle w:val="Heading4"/>
        <w:numPr>
          <w:ilvl w:val="3"/>
          <w:numId w:val="3"/>
        </w:numPr>
      </w:pPr>
      <w:r>
        <w:t>Description</w:t>
      </w:r>
    </w:p>
    <w:p w14:paraId="24EAB97D" w14:textId="77777777" w:rsidR="002D57C4" w:rsidRDefault="002D57C4" w:rsidP="002D57C4">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BDAAA54" w14:textId="77777777" w:rsidR="002D57C4" w:rsidRDefault="002D57C4" w:rsidP="002D57C4"/>
    <w:p w14:paraId="6EC54203" w14:textId="77777777" w:rsidR="002D57C4" w:rsidRDefault="002D57C4" w:rsidP="002D57C4">
      <w:r>
        <w:t>This use case also demonstrates:</w:t>
      </w:r>
    </w:p>
    <w:p w14:paraId="208263B4" w14:textId="77777777" w:rsidR="002D57C4" w:rsidRDefault="002D57C4" w:rsidP="002D57C4">
      <w:pPr>
        <w:pStyle w:val="ListParagraph"/>
        <w:numPr>
          <w:ilvl w:val="0"/>
          <w:numId w:val="43"/>
        </w:numPr>
      </w:pPr>
      <w:r>
        <w:t>Abstract description of Requirements (i.e., Container and Docker) allowing platform to dynamically select the appropriate runtime Capabilities that match.</w:t>
      </w:r>
    </w:p>
    <w:p w14:paraId="4537B88C" w14:textId="77777777" w:rsidR="002D57C4" w:rsidRDefault="002D57C4" w:rsidP="002D57C4">
      <w:pPr>
        <w:pStyle w:val="ListParagraph"/>
        <w:numPr>
          <w:ilvl w:val="0"/>
          <w:numId w:val="43"/>
        </w:numPr>
      </w:pPr>
      <w:r>
        <w:t>Use of external repository (Docker Hub) to reference image artifact.</w:t>
      </w:r>
    </w:p>
    <w:p w14:paraId="05AFA9A1" w14:textId="77777777" w:rsidR="002D57C4" w:rsidRDefault="002D57C4" w:rsidP="002D57C4">
      <w:pPr>
        <w:pStyle w:val="Heading4"/>
        <w:numPr>
          <w:ilvl w:val="3"/>
          <w:numId w:val="3"/>
        </w:numPr>
      </w:pPr>
      <w:r>
        <w:t>Logical Diagram</w:t>
      </w:r>
    </w:p>
    <w:p w14:paraId="3F0B4600" w14:textId="77777777" w:rsidR="002D57C4" w:rsidRPr="00F87F91" w:rsidRDefault="002D57C4" w:rsidP="002D57C4">
      <w:r w:rsidRPr="00820E18">
        <w:rPr>
          <w:noProof/>
        </w:rPr>
        <w:drawing>
          <wp:inline distT="0" distB="0" distL="0" distR="0" wp14:anchorId="6074BD13" wp14:editId="79866674">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6">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8956E7" w14:textId="77777777" w:rsidR="002D57C4" w:rsidRDefault="002D57C4" w:rsidP="002D57C4">
      <w:pPr>
        <w:pStyle w:val="Heading4"/>
        <w:numPr>
          <w:ilvl w:val="3"/>
          <w:numId w:val="3"/>
        </w:numPr>
      </w:pPr>
      <w:r>
        <w:t>Sample YAML</w:t>
      </w:r>
    </w:p>
    <w:p w14:paraId="65D79AC8" w14:textId="77777777" w:rsidR="002D57C4" w:rsidRPr="00990515" w:rsidRDefault="002D57C4" w:rsidP="002D57C4">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3B69429" w14:textId="77777777" w:rsidTr="00502E57">
        <w:tc>
          <w:tcPr>
            <w:tcW w:w="9576" w:type="dxa"/>
            <w:shd w:val="clear" w:color="auto" w:fill="D9D9D9" w:themeFill="background1" w:themeFillShade="D9"/>
          </w:tcPr>
          <w:p w14:paraId="1B59D3B5" w14:textId="77777777" w:rsidR="002D57C4" w:rsidRPr="007925BD" w:rsidRDefault="002D57C4" w:rsidP="00502E57">
            <w:pPr>
              <w:rPr>
                <w:rStyle w:val="CodeSnippet"/>
              </w:rPr>
            </w:pPr>
            <w:r w:rsidRPr="007925BD">
              <w:rPr>
                <w:rStyle w:val="CodeSnippet"/>
              </w:rPr>
              <w:t>tosca_definitions_version: tosca_simple_</w:t>
            </w:r>
            <w:r>
              <w:rPr>
                <w:rStyle w:val="CodeSnippet"/>
              </w:rPr>
              <w:t>yaml_1_0</w:t>
            </w:r>
          </w:p>
          <w:p w14:paraId="601B938E" w14:textId="77777777" w:rsidR="002D57C4" w:rsidRPr="007925BD" w:rsidRDefault="002D57C4" w:rsidP="00502E57">
            <w:pPr>
              <w:rPr>
                <w:rStyle w:val="CodeSnippet"/>
              </w:rPr>
            </w:pPr>
          </w:p>
          <w:p w14:paraId="1CF88F65" w14:textId="77777777" w:rsidR="002D57C4" w:rsidRPr="007925BD" w:rsidRDefault="002D57C4" w:rsidP="00502E57">
            <w:pPr>
              <w:rPr>
                <w:rStyle w:val="CodeSnippet"/>
              </w:rPr>
            </w:pPr>
            <w:r w:rsidRPr="007925BD">
              <w:rPr>
                <w:rStyle w:val="CodeSnippet"/>
              </w:rPr>
              <w:t>description: &gt;</w:t>
            </w:r>
          </w:p>
          <w:p w14:paraId="06A1E33F" w14:textId="77777777" w:rsidR="002D57C4" w:rsidRPr="007925BD" w:rsidRDefault="002D57C4" w:rsidP="00502E57">
            <w:pPr>
              <w:rPr>
                <w:rStyle w:val="CodeSnippet"/>
              </w:rPr>
            </w:pPr>
            <w:r w:rsidRPr="007925BD">
              <w:rPr>
                <w:rStyle w:val="CodeSnippet"/>
              </w:rPr>
              <w:t xml:space="preserve">  TOSCA simple profile with wordpress, web server and mysql on the same server.</w:t>
            </w:r>
          </w:p>
          <w:p w14:paraId="0B979B4B" w14:textId="77777777" w:rsidR="002D57C4" w:rsidRPr="007925BD" w:rsidRDefault="002D57C4" w:rsidP="00502E57">
            <w:pPr>
              <w:rPr>
                <w:rStyle w:val="CodeSnippet"/>
              </w:rPr>
            </w:pPr>
          </w:p>
          <w:p w14:paraId="522D3096" w14:textId="77777777" w:rsidR="002D57C4" w:rsidRPr="007925BD" w:rsidRDefault="002D57C4" w:rsidP="00502E57">
            <w:pPr>
              <w:rPr>
                <w:rStyle w:val="CodeSnippet"/>
              </w:rPr>
            </w:pPr>
            <w:r w:rsidRPr="007925BD">
              <w:rPr>
                <w:rStyle w:val="CodeSnippet"/>
              </w:rPr>
              <w:t xml:space="preserve"># Repositories to retrieve code artifacts from </w:t>
            </w:r>
          </w:p>
          <w:p w14:paraId="2AADC801" w14:textId="77777777" w:rsidR="002D57C4" w:rsidRPr="007925BD" w:rsidRDefault="002D57C4" w:rsidP="00502E57">
            <w:pPr>
              <w:rPr>
                <w:rStyle w:val="CodeSnippet"/>
              </w:rPr>
            </w:pPr>
            <w:r w:rsidRPr="007925BD">
              <w:rPr>
                <w:rStyle w:val="CodeSnippet"/>
              </w:rPr>
              <w:t>repositories:</w:t>
            </w:r>
          </w:p>
          <w:p w14:paraId="67DE9C36" w14:textId="77777777" w:rsidR="002D57C4" w:rsidRPr="007925BD" w:rsidRDefault="002D57C4" w:rsidP="00502E57">
            <w:pPr>
              <w:rPr>
                <w:rStyle w:val="CodeSnippet"/>
              </w:rPr>
            </w:pPr>
            <w:r w:rsidRPr="007925BD">
              <w:rPr>
                <w:rStyle w:val="CodeSnippet"/>
              </w:rPr>
              <w:t xml:space="preserve">  docker_hub: https://registry.hub.docker.com/</w:t>
            </w:r>
          </w:p>
          <w:p w14:paraId="621BB941" w14:textId="77777777" w:rsidR="002D57C4" w:rsidRPr="007925BD" w:rsidRDefault="002D57C4" w:rsidP="00502E57">
            <w:pPr>
              <w:rPr>
                <w:rStyle w:val="CodeSnippet"/>
              </w:rPr>
            </w:pPr>
          </w:p>
          <w:p w14:paraId="5C9ED332" w14:textId="77777777" w:rsidR="002D57C4" w:rsidRDefault="002D57C4" w:rsidP="00502E57">
            <w:pPr>
              <w:rPr>
                <w:rStyle w:val="CodeSnippet"/>
              </w:rPr>
            </w:pPr>
            <w:r w:rsidRPr="007925BD">
              <w:rPr>
                <w:rStyle w:val="CodeSnippet"/>
              </w:rPr>
              <w:t>topology_template:</w:t>
            </w:r>
          </w:p>
          <w:p w14:paraId="5419042C" w14:textId="77777777" w:rsidR="002D57C4" w:rsidRDefault="002D57C4" w:rsidP="00502E57">
            <w:pPr>
              <w:rPr>
                <w:rStyle w:val="CodeSnippet"/>
              </w:rPr>
            </w:pPr>
          </w:p>
          <w:p w14:paraId="5EC1F21C" w14:textId="77777777" w:rsidR="002D57C4" w:rsidRPr="007925BD" w:rsidRDefault="002D57C4" w:rsidP="00502E57">
            <w:pPr>
              <w:rPr>
                <w:rStyle w:val="CodeSnippet"/>
              </w:rPr>
            </w:pPr>
            <w:r>
              <w:rPr>
                <w:rStyle w:val="CodeSnippet"/>
              </w:rPr>
              <w:t xml:space="preserve">  </w:t>
            </w:r>
            <w:r w:rsidRPr="007925BD">
              <w:rPr>
                <w:rStyle w:val="CodeSnippet"/>
              </w:rPr>
              <w:t>inputs:</w:t>
            </w:r>
          </w:p>
          <w:p w14:paraId="51720C1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wp_host_port:</w:t>
            </w:r>
          </w:p>
          <w:p w14:paraId="1F479C9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integer</w:t>
            </w:r>
          </w:p>
          <w:p w14:paraId="194FF1FA" w14:textId="77777777" w:rsidR="002D57C4" w:rsidRPr="007925BD" w:rsidRDefault="002D57C4" w:rsidP="00502E57">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The host port that maps to port 80 of the WordPress container.</w:t>
            </w:r>
          </w:p>
          <w:p w14:paraId="2B02CD7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db_root_pwd:</w:t>
            </w:r>
          </w:p>
          <w:p w14:paraId="25918A01"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string</w:t>
            </w:r>
          </w:p>
          <w:p w14:paraId="5B68032E" w14:textId="77777777" w:rsidR="002D57C4" w:rsidRPr="007925BD" w:rsidRDefault="002D57C4" w:rsidP="00502E57">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Root password for MySQL.</w:t>
            </w:r>
          </w:p>
          <w:p w14:paraId="404EEC1B" w14:textId="77777777" w:rsidR="002D57C4" w:rsidRPr="007925BD" w:rsidRDefault="002D57C4" w:rsidP="00502E57">
            <w:pPr>
              <w:rPr>
                <w:rStyle w:val="CodeSnippet"/>
              </w:rPr>
            </w:pPr>
          </w:p>
          <w:p w14:paraId="2EC48CF8" w14:textId="77777777" w:rsidR="002D57C4" w:rsidRPr="007925BD" w:rsidRDefault="002D57C4" w:rsidP="00502E57">
            <w:pPr>
              <w:rPr>
                <w:rStyle w:val="CodeSnippet"/>
              </w:rPr>
            </w:pPr>
            <w:r w:rsidRPr="007925BD">
              <w:rPr>
                <w:rStyle w:val="CodeSnippet"/>
              </w:rPr>
              <w:t xml:space="preserve">  node_templates:</w:t>
            </w:r>
          </w:p>
          <w:p w14:paraId="4560D2AC" w14:textId="77777777" w:rsidR="002D57C4" w:rsidRPr="007925BD" w:rsidRDefault="002D57C4" w:rsidP="00502E57">
            <w:pPr>
              <w:rPr>
                <w:rStyle w:val="CodeSnippet"/>
              </w:rPr>
            </w:pPr>
            <w:r w:rsidRPr="007925BD">
              <w:rPr>
                <w:rStyle w:val="CodeSnippet"/>
              </w:rPr>
              <w:t xml:space="preserve">    # The MYSQL container based on official MySQL image in Docker hub</w:t>
            </w:r>
          </w:p>
          <w:p w14:paraId="2E7EDC63" w14:textId="77777777" w:rsidR="002D57C4" w:rsidRPr="007925BD" w:rsidRDefault="002D57C4" w:rsidP="00502E57">
            <w:pPr>
              <w:rPr>
                <w:rStyle w:val="CodeSnippet"/>
              </w:rPr>
            </w:pPr>
            <w:r w:rsidRPr="007925BD">
              <w:rPr>
                <w:rStyle w:val="CodeSnippet"/>
              </w:rPr>
              <w:t xml:space="preserve">    mysql_container:</w:t>
            </w:r>
          </w:p>
          <w:p w14:paraId="53D99BE1" w14:textId="77777777" w:rsidR="002D57C4" w:rsidRPr="007925BD" w:rsidRDefault="002D57C4" w:rsidP="00502E57">
            <w:pPr>
              <w:rPr>
                <w:rStyle w:val="CodeSnippet"/>
              </w:rPr>
            </w:pPr>
            <w:r w:rsidRPr="007925BD">
              <w:rPr>
                <w:rStyle w:val="CodeSnippet"/>
              </w:rPr>
              <w:t xml:space="preserve">      type: tosca.nodes.Container</w:t>
            </w:r>
            <w:r>
              <w:rPr>
                <w:rStyle w:val="CodeSnippet"/>
              </w:rPr>
              <w:t>.Application.Docker</w:t>
            </w:r>
          </w:p>
          <w:p w14:paraId="5E3DDF60" w14:textId="77777777" w:rsidR="002D57C4" w:rsidRDefault="002D57C4" w:rsidP="00502E57">
            <w:pPr>
              <w:rPr>
                <w:rStyle w:val="CodeSnippet"/>
              </w:rPr>
            </w:pPr>
            <w:r w:rsidRPr="007925BD">
              <w:rPr>
                <w:rStyle w:val="CodeSnippet"/>
              </w:rPr>
              <w:t xml:space="preserve">      capabilities:</w:t>
            </w:r>
          </w:p>
          <w:p w14:paraId="06AF6183" w14:textId="77777777" w:rsidR="002D57C4" w:rsidRPr="007925BD" w:rsidRDefault="002D57C4" w:rsidP="00502E57">
            <w:pPr>
              <w:rPr>
                <w:rStyle w:val="CodeSnippet"/>
              </w:rPr>
            </w:pPr>
            <w:r>
              <w:rPr>
                <w:rStyle w:val="CodeSnippet"/>
              </w:rPr>
              <w:t xml:space="preserve">        # This is a capability that would mimic the Docker –link feature</w:t>
            </w:r>
          </w:p>
          <w:p w14:paraId="113C86D4" w14:textId="77777777" w:rsidR="002D57C4" w:rsidRPr="007925BD" w:rsidRDefault="002D57C4" w:rsidP="00502E57">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5A0D3B3F" w14:textId="77777777" w:rsidR="002D57C4" w:rsidRPr="007925BD" w:rsidRDefault="002D57C4" w:rsidP="00502E57">
            <w:pPr>
              <w:rPr>
                <w:rStyle w:val="CodeSnippet"/>
              </w:rPr>
            </w:pPr>
            <w:r w:rsidRPr="007925BD">
              <w:rPr>
                <w:rStyle w:val="CodeSnippet"/>
              </w:rPr>
              <w:t xml:space="preserve">      artifacts:</w:t>
            </w:r>
          </w:p>
          <w:p w14:paraId="48A6BD9F" w14:textId="77777777" w:rsidR="002D57C4" w:rsidRDefault="002D57C4" w:rsidP="00502E57">
            <w:pPr>
              <w:rPr>
                <w:rStyle w:val="CodeSnippet"/>
              </w:rPr>
            </w:pPr>
            <w:r w:rsidRPr="007925BD">
              <w:rPr>
                <w:rStyle w:val="CodeSnippet"/>
              </w:rPr>
              <w:t xml:space="preserve">        my_image: </w:t>
            </w:r>
          </w:p>
          <w:p w14:paraId="3FC55F84" w14:textId="77777777" w:rsidR="002D57C4" w:rsidRPr="007925BD" w:rsidRDefault="002D57C4" w:rsidP="00502E57">
            <w:pPr>
              <w:rPr>
                <w:rStyle w:val="CodeSnippet"/>
              </w:rPr>
            </w:pPr>
            <w:r>
              <w:rPr>
                <w:rStyle w:val="CodeSnippet"/>
              </w:rPr>
              <w:t xml:space="preserve">          file: </w:t>
            </w:r>
            <w:r w:rsidRPr="007925BD">
              <w:rPr>
                <w:rStyle w:val="CodeSnippet"/>
              </w:rPr>
              <w:t>mysql</w:t>
            </w:r>
          </w:p>
          <w:p w14:paraId="11EE343B"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7A5676C6" w14:textId="77777777" w:rsidR="002D57C4" w:rsidRPr="007925BD" w:rsidRDefault="002D57C4" w:rsidP="00502E57">
            <w:pPr>
              <w:rPr>
                <w:rStyle w:val="CodeSnippet"/>
              </w:rPr>
            </w:pPr>
            <w:r w:rsidRPr="007925BD">
              <w:rPr>
                <w:rStyle w:val="CodeSnippet"/>
              </w:rPr>
              <w:t xml:space="preserve">          repository: docker_hub</w:t>
            </w:r>
          </w:p>
          <w:p w14:paraId="621784BC" w14:textId="77777777" w:rsidR="002D57C4" w:rsidRPr="007925BD" w:rsidRDefault="002D57C4" w:rsidP="00502E57">
            <w:pPr>
              <w:rPr>
                <w:rStyle w:val="CodeSnippet"/>
              </w:rPr>
            </w:pPr>
            <w:r w:rsidRPr="007925BD">
              <w:rPr>
                <w:rStyle w:val="CodeSnippet"/>
              </w:rPr>
              <w:t xml:space="preserve">      interfaces:</w:t>
            </w:r>
          </w:p>
          <w:p w14:paraId="3B4C1569" w14:textId="77777777" w:rsidR="002D57C4" w:rsidRPr="007925BD" w:rsidRDefault="002D57C4" w:rsidP="00502E57">
            <w:pPr>
              <w:rPr>
                <w:rStyle w:val="CodeSnippet"/>
              </w:rPr>
            </w:pPr>
            <w:r w:rsidRPr="007925BD">
              <w:rPr>
                <w:rStyle w:val="CodeSnippet"/>
              </w:rPr>
              <w:t xml:space="preserve">        Standard:</w:t>
            </w:r>
          </w:p>
          <w:p w14:paraId="70DE334F" w14:textId="77777777" w:rsidR="002D57C4" w:rsidRDefault="002D57C4" w:rsidP="00502E57">
            <w:pPr>
              <w:rPr>
                <w:rStyle w:val="CodeSnippet"/>
              </w:rPr>
            </w:pPr>
            <w:r w:rsidRPr="007925BD">
              <w:rPr>
                <w:rStyle w:val="CodeSnippet"/>
              </w:rPr>
              <w:t xml:space="preserve">          create:</w:t>
            </w:r>
          </w:p>
          <w:p w14:paraId="1763598F" w14:textId="77777777" w:rsidR="002D57C4" w:rsidRPr="007925BD" w:rsidRDefault="002D57C4" w:rsidP="00502E57">
            <w:pPr>
              <w:rPr>
                <w:rStyle w:val="CodeSnippet"/>
              </w:rPr>
            </w:pPr>
            <w:r>
              <w:rPr>
                <w:rStyle w:val="CodeSnippet"/>
              </w:rPr>
              <w:t xml:space="preserve">            implementation: my_image</w:t>
            </w:r>
          </w:p>
          <w:p w14:paraId="596F802A" w14:textId="77777777" w:rsidR="002D57C4" w:rsidRPr="007925BD" w:rsidRDefault="002D57C4" w:rsidP="00502E57">
            <w:pPr>
              <w:rPr>
                <w:rStyle w:val="CodeSnippet"/>
              </w:rPr>
            </w:pPr>
            <w:r w:rsidRPr="007925BD">
              <w:rPr>
                <w:rStyle w:val="CodeSnippet"/>
              </w:rPr>
              <w:t xml:space="preserve">            inputs:</w:t>
            </w:r>
          </w:p>
          <w:p w14:paraId="2594B476" w14:textId="77777777" w:rsidR="002D57C4" w:rsidRPr="007925BD" w:rsidRDefault="002D57C4" w:rsidP="00502E57">
            <w:pPr>
              <w:rPr>
                <w:rStyle w:val="CodeSnippet"/>
              </w:rPr>
            </w:pPr>
            <w:r w:rsidRPr="007925BD">
              <w:rPr>
                <w:rStyle w:val="CodeSnippet"/>
              </w:rPr>
              <w:t xml:space="preserve">              db_root_password: { get_input: db_root_pwd }</w:t>
            </w:r>
          </w:p>
          <w:p w14:paraId="54DBC73E" w14:textId="77777777" w:rsidR="002D57C4" w:rsidRPr="007925BD" w:rsidRDefault="002D57C4" w:rsidP="00502E57">
            <w:pPr>
              <w:rPr>
                <w:rStyle w:val="CodeSnippet"/>
              </w:rPr>
            </w:pPr>
          </w:p>
          <w:p w14:paraId="0E776E18" w14:textId="77777777" w:rsidR="002D57C4" w:rsidRPr="007925BD" w:rsidRDefault="002D57C4" w:rsidP="00502E57">
            <w:pPr>
              <w:rPr>
                <w:rStyle w:val="CodeSnippet"/>
              </w:rPr>
            </w:pPr>
            <w:r w:rsidRPr="007925BD">
              <w:rPr>
                <w:rStyle w:val="CodeSnippet"/>
              </w:rPr>
              <w:t xml:space="preserve">    # The WordPress container based on official WordPress image in Docker hub</w:t>
            </w:r>
          </w:p>
          <w:p w14:paraId="16C736A9" w14:textId="77777777" w:rsidR="002D57C4" w:rsidRPr="007925BD" w:rsidRDefault="002D57C4" w:rsidP="00502E57">
            <w:pPr>
              <w:rPr>
                <w:rStyle w:val="CodeSnippet"/>
              </w:rPr>
            </w:pPr>
            <w:r w:rsidRPr="007925BD">
              <w:rPr>
                <w:rStyle w:val="CodeSnippet"/>
              </w:rPr>
              <w:t xml:space="preserve">    wordpress_container:</w:t>
            </w:r>
          </w:p>
          <w:p w14:paraId="73889DC0" w14:textId="77777777" w:rsidR="002D57C4" w:rsidRPr="007925BD" w:rsidRDefault="002D57C4" w:rsidP="00502E57">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B18BCF8" w14:textId="77777777" w:rsidR="002D57C4" w:rsidRPr="007925BD" w:rsidRDefault="002D57C4" w:rsidP="00502E57">
            <w:pPr>
              <w:rPr>
                <w:rStyle w:val="CodeSnippet"/>
              </w:rPr>
            </w:pPr>
            <w:r w:rsidRPr="007925BD">
              <w:rPr>
                <w:rStyle w:val="CodeSnippet"/>
              </w:rPr>
              <w:t xml:space="preserve">      requirements:</w:t>
            </w:r>
          </w:p>
          <w:p w14:paraId="5F16576D" w14:textId="77777777" w:rsidR="002D57C4" w:rsidRPr="007925BD" w:rsidRDefault="002D57C4" w:rsidP="00502E57">
            <w:pPr>
              <w:rPr>
                <w:rStyle w:val="CodeSnippet"/>
              </w:rPr>
            </w:pPr>
            <w:r w:rsidRPr="007925BD">
              <w:rPr>
                <w:rStyle w:val="CodeSnippet"/>
              </w:rPr>
              <w:t xml:space="preserve">        - database_</w:t>
            </w:r>
            <w:r>
              <w:rPr>
                <w:rStyle w:val="CodeSnippet"/>
              </w:rPr>
              <w:t>link</w:t>
            </w:r>
            <w:r w:rsidRPr="007925BD">
              <w:rPr>
                <w:rStyle w:val="CodeSnippet"/>
              </w:rPr>
              <w:t>: mysql_container</w:t>
            </w:r>
          </w:p>
          <w:p w14:paraId="7724C88F" w14:textId="77777777" w:rsidR="002D57C4" w:rsidRPr="007925BD" w:rsidRDefault="002D57C4" w:rsidP="00502E57">
            <w:pPr>
              <w:rPr>
                <w:rStyle w:val="CodeSnippet"/>
              </w:rPr>
            </w:pPr>
            <w:r w:rsidRPr="007925BD">
              <w:rPr>
                <w:rStyle w:val="CodeSnippet"/>
              </w:rPr>
              <w:t xml:space="preserve">      artifacts:</w:t>
            </w:r>
          </w:p>
          <w:p w14:paraId="592F1F97" w14:textId="77777777" w:rsidR="002D57C4" w:rsidRDefault="002D57C4" w:rsidP="00502E57">
            <w:pPr>
              <w:rPr>
                <w:rStyle w:val="CodeSnippet"/>
              </w:rPr>
            </w:pPr>
            <w:r w:rsidRPr="007925BD">
              <w:rPr>
                <w:rStyle w:val="CodeSnippet"/>
              </w:rPr>
              <w:t xml:space="preserve">        my_image: </w:t>
            </w:r>
          </w:p>
          <w:p w14:paraId="7FDBD79E" w14:textId="77777777" w:rsidR="002D57C4" w:rsidRPr="007925BD" w:rsidRDefault="002D57C4" w:rsidP="00502E57">
            <w:pPr>
              <w:rPr>
                <w:rStyle w:val="CodeSnippet"/>
              </w:rPr>
            </w:pPr>
            <w:r>
              <w:rPr>
                <w:rStyle w:val="CodeSnippet"/>
              </w:rPr>
              <w:t xml:space="preserve">          file: </w:t>
            </w:r>
            <w:r w:rsidRPr="007925BD">
              <w:rPr>
                <w:rStyle w:val="CodeSnippet"/>
              </w:rPr>
              <w:t>wordpress</w:t>
            </w:r>
          </w:p>
          <w:p w14:paraId="2FEBBA97"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016205CE" w14:textId="77777777" w:rsidR="002D57C4" w:rsidRPr="007925BD" w:rsidRDefault="002D57C4" w:rsidP="00502E57">
            <w:pPr>
              <w:rPr>
                <w:rStyle w:val="CodeSnippet"/>
              </w:rPr>
            </w:pPr>
            <w:r w:rsidRPr="007925BD">
              <w:rPr>
                <w:rStyle w:val="CodeSnippet"/>
              </w:rPr>
              <w:t xml:space="preserve">          repository: docker_hub</w:t>
            </w:r>
          </w:p>
          <w:p w14:paraId="2885663C" w14:textId="77777777" w:rsidR="002D57C4" w:rsidRPr="007925BD" w:rsidRDefault="002D57C4" w:rsidP="00502E57">
            <w:pPr>
              <w:rPr>
                <w:rStyle w:val="CodeSnippet"/>
              </w:rPr>
            </w:pPr>
            <w:r w:rsidRPr="007925BD">
              <w:rPr>
                <w:rStyle w:val="CodeSnippet"/>
              </w:rPr>
              <w:t xml:space="preserve">      interfaces:</w:t>
            </w:r>
          </w:p>
          <w:p w14:paraId="20AFE0B2" w14:textId="77777777" w:rsidR="002D57C4" w:rsidRPr="007925BD" w:rsidRDefault="002D57C4" w:rsidP="00502E57">
            <w:pPr>
              <w:rPr>
                <w:rStyle w:val="CodeSnippet"/>
              </w:rPr>
            </w:pPr>
            <w:r w:rsidRPr="007925BD">
              <w:rPr>
                <w:rStyle w:val="CodeSnippet"/>
              </w:rPr>
              <w:t xml:space="preserve">        Standard:</w:t>
            </w:r>
          </w:p>
          <w:p w14:paraId="164BC3ED" w14:textId="77777777" w:rsidR="002D57C4" w:rsidRDefault="002D57C4" w:rsidP="00502E57">
            <w:pPr>
              <w:rPr>
                <w:rStyle w:val="CodeSnippet"/>
              </w:rPr>
            </w:pPr>
            <w:r w:rsidRPr="007925BD">
              <w:rPr>
                <w:rStyle w:val="CodeSnippet"/>
              </w:rPr>
              <w:t xml:space="preserve">          create:</w:t>
            </w:r>
          </w:p>
          <w:p w14:paraId="73A82037" w14:textId="77777777" w:rsidR="002D57C4" w:rsidRPr="007925BD" w:rsidRDefault="002D57C4" w:rsidP="00502E57">
            <w:pPr>
              <w:rPr>
                <w:rStyle w:val="CodeSnippet"/>
              </w:rPr>
            </w:pPr>
            <w:r>
              <w:rPr>
                <w:rStyle w:val="CodeSnippet"/>
              </w:rPr>
              <w:lastRenderedPageBreak/>
              <w:t xml:space="preserve">            implementation: my_image</w:t>
            </w:r>
          </w:p>
          <w:p w14:paraId="13E8E09F" w14:textId="77777777" w:rsidR="002D57C4" w:rsidRPr="007925BD" w:rsidRDefault="002D57C4" w:rsidP="00502E57">
            <w:pPr>
              <w:rPr>
                <w:rStyle w:val="CodeSnippet"/>
              </w:rPr>
            </w:pPr>
            <w:r w:rsidRPr="007925BD">
              <w:rPr>
                <w:rStyle w:val="CodeSnippet"/>
              </w:rPr>
              <w:t xml:space="preserve">            inputs:</w:t>
            </w:r>
          </w:p>
          <w:p w14:paraId="67FDEE94" w14:textId="77777777" w:rsidR="002D57C4" w:rsidRPr="006824F5" w:rsidRDefault="002D57C4" w:rsidP="00502E57">
            <w:pPr>
              <w:rPr>
                <w:rStyle w:val="CodeSnippet"/>
              </w:rPr>
            </w:pPr>
            <w:r w:rsidRPr="007925BD">
              <w:rPr>
                <w:rStyle w:val="CodeSnippet"/>
              </w:rPr>
              <w:t xml:space="preserve">              host_port: { get_input: wp_host_port }</w:t>
            </w:r>
          </w:p>
        </w:tc>
      </w:tr>
    </w:tbl>
    <w:p w14:paraId="5E5EAE0D" w14:textId="77777777" w:rsidR="002D57C4" w:rsidRPr="007925BD" w:rsidRDefault="002D57C4" w:rsidP="002D57C4"/>
    <w:p w14:paraId="71481BA9" w14:textId="77777777" w:rsidR="002D57C4" w:rsidRDefault="002D57C4" w:rsidP="002D57C4">
      <w:pPr>
        <w:pStyle w:val="Heading1"/>
        <w:numPr>
          <w:ilvl w:val="0"/>
          <w:numId w:val="3"/>
        </w:numPr>
      </w:pPr>
      <w:bookmarkStart w:id="722" w:name="_Toc302251735"/>
      <w:bookmarkStart w:id="723" w:name="_Toc445238289"/>
      <w:r>
        <w:lastRenderedPageBreak/>
        <w:t>TOSCA Policies</w:t>
      </w:r>
      <w:bookmarkEnd w:id="722"/>
      <w:bookmarkEnd w:id="723"/>
    </w:p>
    <w:p w14:paraId="765A14A8" w14:textId="77777777" w:rsidR="002D57C4" w:rsidRPr="005C0C4A" w:rsidRDefault="002D57C4" w:rsidP="002D57C4">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78D77161" w14:textId="77777777" w:rsidR="002D57C4" w:rsidRDefault="002D57C4" w:rsidP="002D57C4">
      <w:pPr>
        <w:pStyle w:val="Heading2"/>
        <w:numPr>
          <w:ilvl w:val="1"/>
          <w:numId w:val="3"/>
        </w:numPr>
      </w:pPr>
      <w:bookmarkStart w:id="724" w:name="_Toc302251736"/>
      <w:bookmarkStart w:id="725" w:name="_Toc445238290"/>
      <w:r>
        <w:t>A declarative approach</w:t>
      </w:r>
      <w:bookmarkEnd w:id="724"/>
      <w:bookmarkEnd w:id="725"/>
    </w:p>
    <w:p w14:paraId="7C259C48" w14:textId="77777777" w:rsidR="002D57C4" w:rsidRDefault="002D57C4" w:rsidP="002D57C4">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49E974B6" w14:textId="77777777" w:rsidR="002D57C4" w:rsidRDefault="002D57C4" w:rsidP="002D57C4"/>
    <w:p w14:paraId="1C2F3C04" w14:textId="77777777" w:rsidR="002D57C4" w:rsidRDefault="002D57C4" w:rsidP="002D57C4">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B1E2D62" w14:textId="77777777" w:rsidR="002D57C4" w:rsidRDefault="002D57C4" w:rsidP="002D57C4">
      <w:pPr>
        <w:pStyle w:val="Heading3"/>
        <w:numPr>
          <w:ilvl w:val="2"/>
          <w:numId w:val="3"/>
        </w:numPr>
      </w:pPr>
      <w:r>
        <w:t>Declarative considerations</w:t>
      </w:r>
    </w:p>
    <w:p w14:paraId="2FBFF0D4" w14:textId="77777777" w:rsidR="002D57C4" w:rsidRDefault="002D57C4" w:rsidP="002D57C4">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186C1E4" w14:textId="77777777" w:rsidR="002D57C4" w:rsidRDefault="002D57C4" w:rsidP="002D57C4">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59C92F9A" w14:textId="77777777" w:rsidR="002D57C4" w:rsidRDefault="002D57C4" w:rsidP="002D57C4">
      <w:pPr>
        <w:pStyle w:val="ListBullet"/>
        <w:spacing w:before="120" w:after="0" w:line="276" w:lineRule="auto"/>
        <w:contextualSpacing/>
      </w:pPr>
      <w:r>
        <w:t>Actions/Triggers could be:</w:t>
      </w:r>
    </w:p>
    <w:p w14:paraId="163416D1" w14:textId="77777777" w:rsidR="002D57C4" w:rsidRDefault="002D57C4" w:rsidP="002D57C4">
      <w:pPr>
        <w:pStyle w:val="ListBullet"/>
        <w:tabs>
          <w:tab w:val="clear" w:pos="360"/>
          <w:tab w:val="num" w:pos="720"/>
        </w:tabs>
        <w:spacing w:before="120" w:after="0" w:line="276" w:lineRule="auto"/>
        <w:ind w:left="720"/>
        <w:contextualSpacing/>
      </w:pPr>
      <w:r>
        <w:t>Autonomic/Platform corrects against user-supplied criteria</w:t>
      </w:r>
    </w:p>
    <w:p w14:paraId="675C0AAB" w14:textId="77777777" w:rsidR="002D57C4" w:rsidRDefault="002D57C4" w:rsidP="002D57C4">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1122B8B" w14:textId="77777777" w:rsidR="002D57C4" w:rsidRPr="00E8306B" w:rsidRDefault="002D57C4" w:rsidP="002D57C4">
      <w:pPr>
        <w:pStyle w:val="Heading2"/>
        <w:numPr>
          <w:ilvl w:val="1"/>
          <w:numId w:val="3"/>
        </w:numPr>
      </w:pPr>
      <w:bookmarkStart w:id="726" w:name="_Toc302251737"/>
      <w:bookmarkStart w:id="727" w:name="_Toc445238291"/>
      <w:r>
        <w:t>Consideration of Event, Condition and Action</w:t>
      </w:r>
      <w:bookmarkEnd w:id="726"/>
      <w:bookmarkEnd w:id="727"/>
      <w:r>
        <w:t xml:space="preserve"> </w:t>
      </w:r>
    </w:p>
    <w:p w14:paraId="411D6324" w14:textId="77777777" w:rsidR="002D57C4" w:rsidRDefault="002D57C4" w:rsidP="002D57C4">
      <w:pPr>
        <w:pStyle w:val="Heading2"/>
        <w:numPr>
          <w:ilvl w:val="1"/>
          <w:numId w:val="3"/>
        </w:numPr>
      </w:pPr>
      <w:bookmarkStart w:id="728" w:name="_Toc302251738"/>
      <w:bookmarkStart w:id="729" w:name="_Toc445238292"/>
      <w:r>
        <w:t>Types of policies</w:t>
      </w:r>
      <w:bookmarkEnd w:id="728"/>
      <w:bookmarkEnd w:id="729"/>
    </w:p>
    <w:p w14:paraId="1F712848" w14:textId="77777777" w:rsidR="002D57C4" w:rsidRDefault="002D57C4" w:rsidP="002D57C4">
      <w:r>
        <w:t>Policies typically address two major areas of concern for customer workloads:</w:t>
      </w:r>
    </w:p>
    <w:p w14:paraId="53232194" w14:textId="77777777" w:rsidR="002D57C4" w:rsidRDefault="002D57C4" w:rsidP="002D57C4">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05CC194A" w14:textId="77777777" w:rsidR="002D57C4" w:rsidRDefault="002D57C4" w:rsidP="002D57C4">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01F2DC4A" w14:textId="77777777" w:rsidR="002D57C4" w:rsidRDefault="002D57C4" w:rsidP="002D57C4">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5CF9C365" w14:textId="77777777" w:rsidR="002D57C4" w:rsidRDefault="002D57C4" w:rsidP="002D57C4">
      <w:pPr>
        <w:pStyle w:val="Heading3"/>
        <w:numPr>
          <w:ilvl w:val="2"/>
          <w:numId w:val="3"/>
        </w:numPr>
      </w:pPr>
      <w:r>
        <w:t>Access control policies</w:t>
      </w:r>
    </w:p>
    <w:p w14:paraId="74C9E297" w14:textId="77777777" w:rsidR="002D57C4" w:rsidRPr="00042814" w:rsidRDefault="002D57C4" w:rsidP="002D57C4">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006B717" w14:textId="77777777" w:rsidR="002D57C4" w:rsidRDefault="002D57C4" w:rsidP="002D57C4">
      <w:pPr>
        <w:pStyle w:val="Heading3"/>
        <w:numPr>
          <w:ilvl w:val="2"/>
          <w:numId w:val="3"/>
        </w:numPr>
      </w:pPr>
      <w:r>
        <w:lastRenderedPageBreak/>
        <w:t>Placement policies</w:t>
      </w:r>
    </w:p>
    <w:p w14:paraId="1CAAA721" w14:textId="77777777" w:rsidR="002D57C4" w:rsidRDefault="002D57C4" w:rsidP="002D57C4">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9DA5230" w14:textId="77777777" w:rsidR="002D57C4" w:rsidRDefault="002D57C4" w:rsidP="002D57C4">
      <w:pPr>
        <w:pStyle w:val="ListBullet"/>
        <w:numPr>
          <w:ilvl w:val="0"/>
          <w:numId w:val="0"/>
        </w:numPr>
        <w:ind w:left="360" w:hanging="360"/>
      </w:pPr>
    </w:p>
    <w:p w14:paraId="278FE191" w14:textId="77777777" w:rsidR="002D57C4" w:rsidRDefault="002D57C4" w:rsidP="002D57C4">
      <w:pPr>
        <w:pStyle w:val="ListBullet"/>
        <w:numPr>
          <w:ilvl w:val="0"/>
          <w:numId w:val="0"/>
        </w:numPr>
        <w:ind w:left="360" w:hanging="360"/>
      </w:pPr>
      <w:r>
        <w:t>These policies need to consider the following:</w:t>
      </w:r>
    </w:p>
    <w:p w14:paraId="55CD4141" w14:textId="77777777" w:rsidR="002D57C4" w:rsidRDefault="002D57C4" w:rsidP="002D57C4">
      <w:pPr>
        <w:pStyle w:val="ListBullet"/>
        <w:numPr>
          <w:ilvl w:val="0"/>
          <w:numId w:val="71"/>
        </w:numPr>
        <w:spacing w:before="120" w:after="0" w:line="276" w:lineRule="auto"/>
        <w:contextualSpacing/>
      </w:pPr>
      <w:r>
        <w:t>Regulated industries need applications to control placement (deployment) of applications to different countries or regions (i.e., different logical geographical boundaries).</w:t>
      </w:r>
    </w:p>
    <w:p w14:paraId="3E4D42B0" w14:textId="77777777" w:rsidR="002D57C4" w:rsidRDefault="002D57C4" w:rsidP="002D57C4">
      <w:pPr>
        <w:pStyle w:val="Heading4"/>
        <w:numPr>
          <w:ilvl w:val="3"/>
          <w:numId w:val="3"/>
        </w:numPr>
      </w:pPr>
      <w:r>
        <w:t>Placement for governance concerns</w:t>
      </w:r>
    </w:p>
    <w:p w14:paraId="35043F3E" w14:textId="77777777" w:rsidR="002D57C4" w:rsidRDefault="002D57C4" w:rsidP="002D57C4">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7EFAF72D" w14:textId="77777777" w:rsidR="002D57C4" w:rsidRDefault="002D57C4" w:rsidP="002D57C4"/>
    <w:p w14:paraId="7CE96863" w14:textId="77777777" w:rsidR="002D57C4" w:rsidRPr="004A1C9E" w:rsidRDefault="002D57C4" w:rsidP="002D57C4">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2156A5AA" w14:textId="77777777" w:rsidR="002D57C4" w:rsidRDefault="002D57C4" w:rsidP="002D57C4">
      <w:pPr>
        <w:pStyle w:val="Heading4"/>
        <w:numPr>
          <w:ilvl w:val="3"/>
          <w:numId w:val="3"/>
        </w:numPr>
      </w:pPr>
      <w:r>
        <w:t>Placement for failover</w:t>
      </w:r>
    </w:p>
    <w:p w14:paraId="141E1C70" w14:textId="77777777" w:rsidR="002D57C4" w:rsidRPr="00041034" w:rsidRDefault="002D57C4" w:rsidP="002D57C4">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6235B892" w14:textId="77777777" w:rsidR="002D57C4" w:rsidRDefault="002D57C4" w:rsidP="002D57C4">
      <w:pPr>
        <w:pStyle w:val="Heading3"/>
        <w:numPr>
          <w:ilvl w:val="2"/>
          <w:numId w:val="3"/>
        </w:numPr>
      </w:pPr>
      <w:r>
        <w:t>Quality-of-Service (QoS) policies</w:t>
      </w:r>
    </w:p>
    <w:p w14:paraId="41F6A89C" w14:textId="77777777" w:rsidR="002D57C4" w:rsidRDefault="002D57C4" w:rsidP="002D57C4">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2EAF2DE8" w14:textId="77777777" w:rsidR="002D57C4" w:rsidRDefault="002D57C4" w:rsidP="002D57C4">
      <w:pPr>
        <w:pStyle w:val="ListBullet"/>
        <w:numPr>
          <w:ilvl w:val="0"/>
          <w:numId w:val="0"/>
        </w:numPr>
      </w:pPr>
    </w:p>
    <w:p w14:paraId="1180F0D4" w14:textId="77777777" w:rsidR="002D57C4" w:rsidRDefault="002D57C4" w:rsidP="002D57C4">
      <w:pPr>
        <w:pStyle w:val="Heading2"/>
        <w:numPr>
          <w:ilvl w:val="1"/>
          <w:numId w:val="3"/>
        </w:numPr>
      </w:pPr>
      <w:bookmarkStart w:id="730" w:name="_Toc302251739"/>
      <w:bookmarkStart w:id="731" w:name="_Toc445238293"/>
      <w:r>
        <w:t>Policy relationship considerations</w:t>
      </w:r>
      <w:bookmarkEnd w:id="730"/>
      <w:bookmarkEnd w:id="731"/>
    </w:p>
    <w:p w14:paraId="1AA3BCCD" w14:textId="77777777" w:rsidR="002D57C4" w:rsidRDefault="002D57C4" w:rsidP="002D57C4">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68EB867" w14:textId="77777777" w:rsidR="002D57C4" w:rsidRDefault="002D57C4" w:rsidP="002D57C4">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7C44F62B" w14:textId="77777777" w:rsidR="002D57C4" w:rsidRDefault="002D57C4" w:rsidP="002D57C4">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roofErr w:type="gramStart"/>
      <w:r>
        <w:t>..</w:t>
      </w:r>
      <w:proofErr w:type="gramEnd"/>
    </w:p>
    <w:p w14:paraId="7CA4DD02" w14:textId="77777777" w:rsidR="002D57C4" w:rsidRDefault="002D57C4" w:rsidP="002D57C4">
      <w:pPr>
        <w:pStyle w:val="Heading2"/>
        <w:numPr>
          <w:ilvl w:val="1"/>
          <w:numId w:val="3"/>
        </w:numPr>
      </w:pPr>
      <w:bookmarkStart w:id="732" w:name="_Toc423532683"/>
      <w:bookmarkStart w:id="733" w:name="_Toc423533821"/>
      <w:bookmarkStart w:id="734" w:name="_Toc423597313"/>
      <w:bookmarkStart w:id="735" w:name="_Toc424140018"/>
      <w:bookmarkStart w:id="736" w:name="_Toc423532684"/>
      <w:bookmarkStart w:id="737" w:name="_Toc423533822"/>
      <w:bookmarkStart w:id="738" w:name="_Toc423597314"/>
      <w:bookmarkStart w:id="739" w:name="_Toc424140019"/>
      <w:bookmarkStart w:id="740" w:name="_Toc302251740"/>
      <w:bookmarkStart w:id="741" w:name="_Toc445238294"/>
      <w:bookmarkEnd w:id="732"/>
      <w:bookmarkEnd w:id="733"/>
      <w:bookmarkEnd w:id="734"/>
      <w:bookmarkEnd w:id="735"/>
      <w:bookmarkEnd w:id="736"/>
      <w:bookmarkEnd w:id="737"/>
      <w:bookmarkEnd w:id="738"/>
      <w:bookmarkEnd w:id="739"/>
      <w:r>
        <w:lastRenderedPageBreak/>
        <w:t>Use Cases</w:t>
      </w:r>
      <w:bookmarkEnd w:id="740"/>
      <w:bookmarkEnd w:id="741"/>
    </w:p>
    <w:p w14:paraId="5BBF8CA3" w14:textId="77777777" w:rsidR="002D57C4" w:rsidRPr="00482322" w:rsidRDefault="002D57C4" w:rsidP="002D57C4">
      <w:r>
        <w:t>This section includes some initial operation policy use cases that we wish to describe using the TOSCA metamodel.  More policy work will be done in future versions of the TOSCA Simple Profile in YAML specification.</w:t>
      </w:r>
    </w:p>
    <w:p w14:paraId="5E832D3E" w14:textId="77777777" w:rsidR="002D57C4" w:rsidRDefault="002D57C4" w:rsidP="002D57C4">
      <w:pPr>
        <w:pStyle w:val="Heading3"/>
        <w:numPr>
          <w:ilvl w:val="2"/>
          <w:numId w:val="3"/>
        </w:numPr>
      </w:pPr>
      <w:r>
        <w:t>Placement</w:t>
      </w:r>
    </w:p>
    <w:p w14:paraId="696B902B" w14:textId="77777777" w:rsidR="002D57C4" w:rsidRDefault="002D57C4" w:rsidP="002D57C4">
      <w:pPr>
        <w:pStyle w:val="Heading4"/>
        <w:numPr>
          <w:ilvl w:val="3"/>
          <w:numId w:val="3"/>
        </w:numPr>
      </w:pPr>
      <w:r>
        <w:t>Use Case 1: Simple placement for failover</w:t>
      </w:r>
    </w:p>
    <w:p w14:paraId="5E86A9FF" w14:textId="77777777" w:rsidR="002D57C4" w:rsidRDefault="002D57C4" w:rsidP="002D57C4">
      <w:pPr>
        <w:pStyle w:val="Heading5"/>
        <w:numPr>
          <w:ilvl w:val="4"/>
          <w:numId w:val="3"/>
        </w:numPr>
      </w:pPr>
      <w:r>
        <w:t>Description</w:t>
      </w:r>
    </w:p>
    <w:p w14:paraId="6F347672" w14:textId="77777777" w:rsidR="002D57C4" w:rsidRPr="00C0556B" w:rsidRDefault="002D57C4" w:rsidP="002D57C4">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4AB0F950" w14:textId="77777777" w:rsidR="002D57C4" w:rsidRDefault="002D57C4" w:rsidP="002D57C4">
      <w:pPr>
        <w:pStyle w:val="Heading5"/>
        <w:numPr>
          <w:ilvl w:val="4"/>
          <w:numId w:val="3"/>
        </w:numPr>
      </w:pPr>
      <w:r>
        <w:t>Features</w:t>
      </w:r>
    </w:p>
    <w:p w14:paraId="02593C52" w14:textId="77777777" w:rsidR="002D57C4" w:rsidRDefault="002D57C4" w:rsidP="002D57C4">
      <w:r>
        <w:t>This use case introduces the following policy features:</w:t>
      </w:r>
    </w:p>
    <w:p w14:paraId="346BC97E" w14:textId="77777777" w:rsidR="002D57C4" w:rsidRDefault="002D57C4" w:rsidP="002D57C4">
      <w:pPr>
        <w:pStyle w:val="ListParagraph"/>
        <w:numPr>
          <w:ilvl w:val="0"/>
          <w:numId w:val="15"/>
        </w:numPr>
      </w:pPr>
      <w:r>
        <w:t>Simple separation on different “compute” nodes (up to discretion of provider).</w:t>
      </w:r>
    </w:p>
    <w:p w14:paraId="261DA6FE" w14:textId="77777777" w:rsidR="002D57C4" w:rsidRDefault="002D57C4" w:rsidP="002D57C4">
      <w:pPr>
        <w:pStyle w:val="ListParagraph"/>
        <w:numPr>
          <w:ilvl w:val="0"/>
          <w:numId w:val="15"/>
        </w:numPr>
      </w:pPr>
      <w:r>
        <w:t>Simple separation by region (a logical container type) using an allowed list of region names relative to the provider.</w:t>
      </w:r>
    </w:p>
    <w:p w14:paraId="5A9C1BF0" w14:textId="77777777" w:rsidR="002D57C4" w:rsidRDefault="002D57C4" w:rsidP="002D57C4">
      <w:pPr>
        <w:pStyle w:val="ListParagraph"/>
        <w:numPr>
          <w:ilvl w:val="1"/>
          <w:numId w:val="15"/>
        </w:numPr>
      </w:pPr>
      <w:r>
        <w:t>Also, shows that set of allowed “regions” (containers) can be greater than the number of containers requested.</w:t>
      </w:r>
    </w:p>
    <w:p w14:paraId="31E8B2D6" w14:textId="77777777" w:rsidR="002D57C4" w:rsidRDefault="002D57C4" w:rsidP="002D57C4">
      <w:pPr>
        <w:pStyle w:val="Heading5"/>
        <w:numPr>
          <w:ilvl w:val="4"/>
          <w:numId w:val="3"/>
        </w:numPr>
      </w:pPr>
      <w:r>
        <w:t>Logical Diagram</w:t>
      </w:r>
    </w:p>
    <w:p w14:paraId="47217DC1" w14:textId="77777777" w:rsidR="002D57C4" w:rsidRDefault="002D57C4" w:rsidP="002D57C4">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5B18CBB" w14:textId="77777777" w:rsidTr="00502E57">
        <w:trPr>
          <w:trHeight w:val="752"/>
        </w:trPr>
        <w:tc>
          <w:tcPr>
            <w:tcW w:w="9576" w:type="dxa"/>
            <w:shd w:val="clear" w:color="auto" w:fill="D9D9D9" w:themeFill="background1" w:themeFillShade="D9"/>
          </w:tcPr>
          <w:p w14:paraId="6AE22FED" w14:textId="77777777" w:rsidR="002D57C4" w:rsidRDefault="002D57C4" w:rsidP="00502E57">
            <w:pPr>
              <w:rPr>
                <w:rStyle w:val="CodeSnippet"/>
              </w:rPr>
            </w:pPr>
            <w:r>
              <w:rPr>
                <w:rStyle w:val="CodeSnippet"/>
              </w:rPr>
              <w:t>failover_policy_1:</w:t>
            </w:r>
          </w:p>
          <w:p w14:paraId="025576A3" w14:textId="77777777" w:rsidR="002D57C4" w:rsidRDefault="002D57C4" w:rsidP="00502E57">
            <w:pPr>
              <w:rPr>
                <w:rStyle w:val="CodeSnippet"/>
              </w:rPr>
            </w:pPr>
            <w:r>
              <w:rPr>
                <w:rStyle w:val="CodeSnippet"/>
              </w:rPr>
              <w:t xml:space="preserve">  type: tosca.policy.placement.Antilocate</w:t>
            </w:r>
          </w:p>
          <w:p w14:paraId="23B4EF1C" w14:textId="77777777" w:rsidR="002D57C4" w:rsidRDefault="002D57C4" w:rsidP="00502E57">
            <w:pPr>
              <w:rPr>
                <w:rStyle w:val="CodeSnippet"/>
              </w:rPr>
            </w:pPr>
            <w:r>
              <w:rPr>
                <w:rStyle w:val="CodeSnippet"/>
              </w:rPr>
              <w:t xml:space="preserve">  description: My placement policy for Compute node separation</w:t>
            </w:r>
          </w:p>
          <w:p w14:paraId="6F45B8DF" w14:textId="77777777" w:rsidR="002D57C4" w:rsidRDefault="002D57C4" w:rsidP="00502E57">
            <w:pPr>
              <w:rPr>
                <w:rStyle w:val="CodeSnippet"/>
              </w:rPr>
            </w:pPr>
            <w:r>
              <w:rPr>
                <w:rStyle w:val="CodeSnippet"/>
              </w:rPr>
              <w:t xml:space="preserve">  properties:</w:t>
            </w:r>
          </w:p>
          <w:p w14:paraId="60D24097" w14:textId="77777777" w:rsidR="002D57C4" w:rsidRDefault="002D57C4" w:rsidP="00502E57">
            <w:pPr>
              <w:rPr>
                <w:rStyle w:val="CodeSnippet"/>
              </w:rPr>
            </w:pPr>
            <w:r>
              <w:rPr>
                <w:rStyle w:val="CodeSnippet"/>
              </w:rPr>
              <w:t xml:space="preserve">    # 3 diff target containers</w:t>
            </w:r>
          </w:p>
          <w:p w14:paraId="7D04CB2D" w14:textId="77777777" w:rsidR="002D57C4" w:rsidRDefault="002D57C4" w:rsidP="00502E57">
            <w:pPr>
              <w:rPr>
                <w:rStyle w:val="CodeSnippet"/>
              </w:rPr>
            </w:pPr>
            <w:r>
              <w:rPr>
                <w:rStyle w:val="CodeSnippet"/>
              </w:rPr>
              <w:t xml:space="preserve">    container type: Compute </w:t>
            </w:r>
          </w:p>
          <w:p w14:paraId="3BF373E3" w14:textId="77777777" w:rsidR="002D57C4" w:rsidRPr="006824F5" w:rsidRDefault="002D57C4" w:rsidP="00502E57">
            <w:pPr>
              <w:rPr>
                <w:rStyle w:val="CodeSnippet"/>
              </w:rPr>
            </w:pPr>
            <w:r>
              <w:rPr>
                <w:rStyle w:val="CodeSnippet"/>
              </w:rPr>
              <w:t xml:space="preserve">    container_number: 3 </w:t>
            </w:r>
          </w:p>
        </w:tc>
      </w:tr>
    </w:tbl>
    <w:p w14:paraId="07709D6E" w14:textId="77777777" w:rsidR="002D57C4" w:rsidRDefault="002D57C4" w:rsidP="002D57C4">
      <w:pPr>
        <w:pStyle w:val="Heading5"/>
        <w:numPr>
          <w:ilvl w:val="4"/>
          <w:numId w:val="3"/>
        </w:numPr>
      </w:pPr>
      <w:r>
        <w:t>Notes</w:t>
      </w:r>
    </w:p>
    <w:p w14:paraId="065440FB" w14:textId="77777777" w:rsidR="002D57C4" w:rsidRDefault="002D57C4" w:rsidP="002D57C4">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694DA39D" w14:textId="77777777" w:rsidR="002D57C4" w:rsidRPr="007F4587" w:rsidRDefault="002D57C4" w:rsidP="002D57C4">
      <w:pPr>
        <w:pStyle w:val="ListParagraph"/>
        <w:numPr>
          <w:ilvl w:val="0"/>
          <w:numId w:val="15"/>
        </w:numPr>
      </w:pPr>
      <w:r>
        <w:t>There may be future considerations for controlling max # of instances per container.</w:t>
      </w:r>
    </w:p>
    <w:p w14:paraId="628AB458" w14:textId="77777777" w:rsidR="002D57C4" w:rsidRDefault="002D57C4" w:rsidP="002D57C4">
      <w:pPr>
        <w:pStyle w:val="Heading4"/>
        <w:numPr>
          <w:ilvl w:val="3"/>
          <w:numId w:val="3"/>
        </w:numPr>
      </w:pPr>
      <w:r>
        <w:t>Use Case 2: Controlled placement by region</w:t>
      </w:r>
    </w:p>
    <w:p w14:paraId="7E358CE6" w14:textId="77777777" w:rsidR="002D57C4" w:rsidRDefault="002D57C4" w:rsidP="002D57C4">
      <w:pPr>
        <w:pStyle w:val="Heading5"/>
        <w:numPr>
          <w:ilvl w:val="4"/>
          <w:numId w:val="3"/>
        </w:numPr>
      </w:pPr>
      <w:r>
        <w:t>Description</w:t>
      </w:r>
    </w:p>
    <w:p w14:paraId="676B5A33" w14:textId="77777777" w:rsidR="002D57C4" w:rsidRDefault="002D57C4" w:rsidP="002D57C4">
      <w:r>
        <w:t>This use case demonstrates the use of named “containers” which could represent the following:</w:t>
      </w:r>
    </w:p>
    <w:p w14:paraId="1C70401B" w14:textId="77777777" w:rsidR="002D57C4" w:rsidRDefault="002D57C4" w:rsidP="002D57C4">
      <w:pPr>
        <w:pStyle w:val="ListParagraph"/>
        <w:numPr>
          <w:ilvl w:val="0"/>
          <w:numId w:val="15"/>
        </w:numPr>
      </w:pPr>
      <w:r>
        <w:t>Datacenter regions</w:t>
      </w:r>
    </w:p>
    <w:p w14:paraId="1957FCAA" w14:textId="77777777" w:rsidR="002D57C4" w:rsidRDefault="002D57C4" w:rsidP="002D57C4">
      <w:pPr>
        <w:pStyle w:val="ListParagraph"/>
        <w:numPr>
          <w:ilvl w:val="0"/>
          <w:numId w:val="15"/>
        </w:numPr>
      </w:pPr>
      <w:r>
        <w:t>Geographic regions (e.g., cities, municipalities, states, countries, etc.)</w:t>
      </w:r>
    </w:p>
    <w:p w14:paraId="5F84C9B7" w14:textId="77777777" w:rsidR="002D57C4" w:rsidRDefault="002D57C4" w:rsidP="002D57C4">
      <w:pPr>
        <w:pStyle w:val="ListParagraph"/>
        <w:numPr>
          <w:ilvl w:val="0"/>
          <w:numId w:val="15"/>
        </w:numPr>
      </w:pPr>
      <w:r>
        <w:t>Commercial regions (e.g., North America, Eastern Europe, Asia Pacific, etc.)</w:t>
      </w:r>
    </w:p>
    <w:p w14:paraId="043B6805" w14:textId="77777777" w:rsidR="002D57C4" w:rsidRDefault="002D57C4" w:rsidP="002D57C4">
      <w:pPr>
        <w:pStyle w:val="Heading5"/>
        <w:numPr>
          <w:ilvl w:val="4"/>
          <w:numId w:val="3"/>
        </w:numPr>
      </w:pPr>
      <w:r>
        <w:lastRenderedPageBreak/>
        <w:t>Features</w:t>
      </w:r>
    </w:p>
    <w:p w14:paraId="761248ED" w14:textId="77777777" w:rsidR="002D57C4" w:rsidRDefault="002D57C4" w:rsidP="002D57C4">
      <w:r>
        <w:t>This use case introduces the following policy features:</w:t>
      </w:r>
    </w:p>
    <w:p w14:paraId="3684A662" w14:textId="77777777" w:rsidR="002D57C4" w:rsidRDefault="002D57C4" w:rsidP="002D57C4">
      <w:pPr>
        <w:pStyle w:val="ListParagraph"/>
        <w:numPr>
          <w:ilvl w:val="0"/>
          <w:numId w:val="15"/>
        </w:numPr>
      </w:pPr>
      <w:r>
        <w:t xml:space="preserve">Separation </w:t>
      </w:r>
      <w:proofErr w:type="gramStart"/>
      <w:r>
        <w:t>of  resources</w:t>
      </w:r>
      <w:proofErr w:type="gramEnd"/>
      <w:r>
        <w:t xml:space="preserve"> (i.e., TOSCA nodes) by logical regions, or zones.</w:t>
      </w:r>
    </w:p>
    <w:p w14:paraId="19EFC1DD"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2D57C4" w:rsidRPr="006C45A8" w14:paraId="41D6C96A" w14:textId="77777777" w:rsidTr="00502E57">
        <w:trPr>
          <w:trHeight w:val="2118"/>
        </w:trPr>
        <w:tc>
          <w:tcPr>
            <w:tcW w:w="9690" w:type="dxa"/>
            <w:shd w:val="clear" w:color="auto" w:fill="D9D9D9" w:themeFill="background1" w:themeFillShade="D9"/>
          </w:tcPr>
          <w:p w14:paraId="1DED00F9" w14:textId="77777777" w:rsidR="002D57C4" w:rsidRDefault="002D57C4" w:rsidP="00502E57">
            <w:pPr>
              <w:rPr>
                <w:rStyle w:val="CodeSnippet"/>
              </w:rPr>
            </w:pPr>
            <w:r>
              <w:rPr>
                <w:rStyle w:val="CodeSnippet"/>
              </w:rPr>
              <w:t>failover_policy_2:</w:t>
            </w:r>
          </w:p>
          <w:p w14:paraId="284B0116" w14:textId="77777777" w:rsidR="002D57C4" w:rsidRPr="00C0556B" w:rsidRDefault="002D57C4" w:rsidP="00502E57">
            <w:pPr>
              <w:rPr>
                <w:rStyle w:val="CodeSnippet"/>
              </w:rPr>
            </w:pPr>
            <w:r>
              <w:rPr>
                <w:rStyle w:val="CodeSnippet"/>
              </w:rPr>
              <w:t xml:space="preserve"> </w:t>
            </w:r>
            <w:r w:rsidRPr="00C0556B">
              <w:rPr>
                <w:rStyle w:val="CodeSnippet"/>
              </w:rPr>
              <w:t xml:space="preserve"> type: tosca.policy.placement</w:t>
            </w:r>
          </w:p>
          <w:p w14:paraId="60757E69" w14:textId="77777777" w:rsidR="002D57C4" w:rsidRPr="00C0556B" w:rsidRDefault="002D57C4" w:rsidP="00502E57">
            <w:pPr>
              <w:rPr>
                <w:rStyle w:val="CodeSnippet"/>
              </w:rPr>
            </w:pPr>
            <w:r w:rsidRPr="00C0556B">
              <w:rPr>
                <w:rStyle w:val="CodeSnippet"/>
              </w:rPr>
              <w:t xml:space="preserve">  description: My </w:t>
            </w:r>
            <w:r>
              <w:rPr>
                <w:rStyle w:val="CodeSnippet"/>
              </w:rPr>
              <w:t>failover policy with allowed target regions (logical containers)</w:t>
            </w:r>
          </w:p>
          <w:p w14:paraId="167F5EAF" w14:textId="77777777" w:rsidR="002D57C4" w:rsidRDefault="002D57C4" w:rsidP="00502E57">
            <w:pPr>
              <w:rPr>
                <w:rStyle w:val="CodeSnippet"/>
              </w:rPr>
            </w:pPr>
            <w:r w:rsidRPr="00C0556B">
              <w:rPr>
                <w:rStyle w:val="CodeSnippet"/>
              </w:rPr>
              <w:t xml:space="preserve">  </w:t>
            </w:r>
            <w:r>
              <w:rPr>
                <w:rStyle w:val="CodeSnippet"/>
              </w:rPr>
              <w:t>properties:</w:t>
            </w:r>
          </w:p>
          <w:p w14:paraId="2F601F90" w14:textId="77777777" w:rsidR="002D57C4" w:rsidRPr="00C0556B" w:rsidRDefault="002D57C4" w:rsidP="00502E57">
            <w:pPr>
              <w:rPr>
                <w:rStyle w:val="CodeSnippet"/>
              </w:rPr>
            </w:pPr>
            <w:r>
              <w:rPr>
                <w:rStyle w:val="CodeSnippet"/>
              </w:rPr>
              <w:t xml:space="preserve">    </w:t>
            </w:r>
            <w:r w:rsidRPr="00C0556B">
              <w:rPr>
                <w:rStyle w:val="CodeSnippet"/>
              </w:rPr>
              <w:t xml:space="preserve">container type: </w:t>
            </w:r>
            <w:r>
              <w:rPr>
                <w:rStyle w:val="CodeSnippet"/>
              </w:rPr>
              <w:t>region</w:t>
            </w:r>
            <w:r w:rsidRPr="00C0556B">
              <w:rPr>
                <w:rStyle w:val="CodeSnippet"/>
              </w:rPr>
              <w:t xml:space="preserve"> </w:t>
            </w:r>
          </w:p>
          <w:p w14:paraId="15A7B5CD"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container_number: 3 </w:t>
            </w:r>
          </w:p>
          <w:p w14:paraId="5DF62ED2"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486F14B7"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w:t>
            </w:r>
            <w:proofErr w:type="gramStart"/>
            <w:r>
              <w:rPr>
                <w:rStyle w:val="CodeSnippet"/>
              </w:rPr>
              <w:t>of</w:t>
            </w:r>
            <w:proofErr w:type="gramEnd"/>
            <w:r>
              <w:rPr>
                <w:rStyle w:val="CodeSnippet"/>
              </w:rPr>
              <w:t xml:space="preserve"> target containers to use for placement for </w:t>
            </w:r>
            <w:r w:rsidRPr="00C0556B">
              <w:rPr>
                <w:rStyle w:val="CodeSnippet"/>
              </w:rPr>
              <w:t>.</w:t>
            </w:r>
          </w:p>
          <w:p w14:paraId="687A95EE" w14:textId="77777777" w:rsidR="002D57C4" w:rsidRPr="006824F5"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67F9CE4F" w14:textId="77777777" w:rsidR="002D57C4" w:rsidRDefault="002D57C4" w:rsidP="002D57C4">
      <w:pPr>
        <w:pStyle w:val="Heading4"/>
        <w:numPr>
          <w:ilvl w:val="3"/>
          <w:numId w:val="3"/>
        </w:numPr>
      </w:pPr>
      <w:r>
        <w:t>Use Case 3: Co-locate based upon Compute affinity</w:t>
      </w:r>
    </w:p>
    <w:p w14:paraId="756C8EA1" w14:textId="77777777" w:rsidR="002D57C4" w:rsidRDefault="002D57C4" w:rsidP="002D57C4">
      <w:pPr>
        <w:pStyle w:val="Heading5"/>
        <w:numPr>
          <w:ilvl w:val="4"/>
          <w:numId w:val="3"/>
        </w:numPr>
      </w:pPr>
      <w:r>
        <w:t>Description</w:t>
      </w:r>
    </w:p>
    <w:p w14:paraId="60A89FD6" w14:textId="77777777" w:rsidR="002D57C4" w:rsidRDefault="002D57C4" w:rsidP="002D57C4">
      <w:r>
        <w:t xml:space="preserve">Nodes that need to be co-located to achieve optimal performance based upon access to similar Infrastructure (IaaS) resource types (i.e., Compute, </w:t>
      </w:r>
      <w:proofErr w:type="gramStart"/>
      <w:r>
        <w:t>Network  and</w:t>
      </w:r>
      <w:proofErr w:type="gramEnd"/>
      <w:r>
        <w:t>/or Storage).</w:t>
      </w:r>
    </w:p>
    <w:p w14:paraId="4008BD91" w14:textId="77777777" w:rsidR="002D57C4" w:rsidRDefault="002D57C4" w:rsidP="002D57C4"/>
    <w:p w14:paraId="2A5D41F0" w14:textId="77777777" w:rsidR="002D57C4" w:rsidRDefault="002D57C4" w:rsidP="002D57C4">
      <w:r>
        <w:t>This use case demonstrates the co-location based upon Compute resource affinity; however, the same approach could be taken for Network as or Storage affinity as well. :</w:t>
      </w:r>
    </w:p>
    <w:p w14:paraId="56B75AFE" w14:textId="77777777" w:rsidR="002D57C4" w:rsidRDefault="002D57C4" w:rsidP="002D57C4">
      <w:pPr>
        <w:pStyle w:val="Heading5"/>
        <w:numPr>
          <w:ilvl w:val="4"/>
          <w:numId w:val="3"/>
        </w:numPr>
      </w:pPr>
      <w:r>
        <w:t>Features</w:t>
      </w:r>
    </w:p>
    <w:p w14:paraId="532AB510" w14:textId="77777777" w:rsidR="002D57C4" w:rsidRDefault="002D57C4" w:rsidP="002D57C4">
      <w:r>
        <w:t>This use case introduces the following policy features:</w:t>
      </w:r>
    </w:p>
    <w:p w14:paraId="28710B25" w14:textId="77777777" w:rsidR="002D57C4" w:rsidRDefault="002D57C4" w:rsidP="002D57C4">
      <w:pPr>
        <w:pStyle w:val="ListParagraph"/>
        <w:numPr>
          <w:ilvl w:val="0"/>
          <w:numId w:val="15"/>
        </w:numPr>
      </w:pPr>
      <w:r>
        <w:t>Node placement based upon Compute resource affinity.</w:t>
      </w:r>
    </w:p>
    <w:p w14:paraId="13C5463D" w14:textId="77777777" w:rsidR="002D57C4" w:rsidRDefault="002D57C4" w:rsidP="002D57C4">
      <w:pPr>
        <w:pStyle w:val="Heading4"/>
        <w:numPr>
          <w:ilvl w:val="3"/>
          <w:numId w:val="3"/>
        </w:numPr>
      </w:pPr>
      <w:r>
        <w:t>Notes</w:t>
      </w:r>
    </w:p>
    <w:p w14:paraId="122443B1" w14:textId="77777777" w:rsidR="002D57C4" w:rsidRDefault="002D57C4" w:rsidP="002D57C4">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14459341"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54FA0C6" w14:textId="77777777" w:rsidTr="00502E57">
        <w:trPr>
          <w:trHeight w:val="1283"/>
        </w:trPr>
        <w:tc>
          <w:tcPr>
            <w:tcW w:w="9576" w:type="dxa"/>
            <w:shd w:val="clear" w:color="auto" w:fill="D9D9D9" w:themeFill="background1" w:themeFillShade="D9"/>
          </w:tcPr>
          <w:p w14:paraId="4C2ECFB2" w14:textId="77777777" w:rsidR="002D57C4" w:rsidRPr="00534F2C" w:rsidRDefault="002D57C4" w:rsidP="00502E57">
            <w:pPr>
              <w:rPr>
                <w:rStyle w:val="CodeSnippet"/>
              </w:rPr>
            </w:pPr>
            <w:r w:rsidRPr="00534F2C">
              <w:rPr>
                <w:rStyle w:val="CodeSnippet"/>
              </w:rPr>
              <w:t>keep_together_policy:</w:t>
            </w:r>
          </w:p>
          <w:p w14:paraId="3AE2CA83" w14:textId="77777777" w:rsidR="002D57C4" w:rsidRPr="00534F2C" w:rsidRDefault="002D57C4" w:rsidP="00502E57">
            <w:pPr>
              <w:rPr>
                <w:rStyle w:val="CodeSnippet"/>
              </w:rPr>
            </w:pPr>
            <w:r w:rsidRPr="00534F2C">
              <w:rPr>
                <w:rStyle w:val="CodeSnippet"/>
              </w:rPr>
              <w:t xml:space="preserve">  type: tosca.policy.placement.Colocate</w:t>
            </w:r>
          </w:p>
          <w:p w14:paraId="297FDE2E" w14:textId="77777777" w:rsidR="002D57C4" w:rsidRDefault="002D57C4" w:rsidP="00502E57">
            <w:pPr>
              <w:rPr>
                <w:rStyle w:val="CodeSnippet"/>
              </w:rPr>
            </w:pPr>
            <w:r w:rsidRPr="00534F2C">
              <w:rPr>
                <w:rStyle w:val="CodeSnippet"/>
              </w:rPr>
              <w:t xml:space="preserve">  description: Keep associated nodes (groups of nodes) based upon Compute</w:t>
            </w:r>
          </w:p>
          <w:p w14:paraId="297B5557" w14:textId="77777777" w:rsidR="002D57C4" w:rsidRPr="00534F2C" w:rsidRDefault="002D57C4" w:rsidP="00502E57">
            <w:pPr>
              <w:rPr>
                <w:rStyle w:val="CodeSnippet"/>
              </w:rPr>
            </w:pPr>
            <w:r>
              <w:rPr>
                <w:rStyle w:val="CodeSnippet"/>
              </w:rPr>
              <w:t xml:space="preserve">  properties:</w:t>
            </w:r>
          </w:p>
          <w:p w14:paraId="7B85C125" w14:textId="77777777" w:rsidR="002D57C4" w:rsidRPr="006824F5" w:rsidRDefault="002D57C4" w:rsidP="00502E57">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6AD7C157" w14:textId="77777777" w:rsidR="002D57C4" w:rsidRDefault="002D57C4" w:rsidP="002D57C4">
      <w:pPr>
        <w:pStyle w:val="Heading3"/>
        <w:numPr>
          <w:ilvl w:val="2"/>
          <w:numId w:val="3"/>
        </w:numPr>
      </w:pPr>
      <w:r>
        <w:lastRenderedPageBreak/>
        <w:t>Scaling</w:t>
      </w:r>
    </w:p>
    <w:p w14:paraId="722118A5" w14:textId="77777777" w:rsidR="002D57C4" w:rsidRDefault="002D57C4" w:rsidP="002D57C4">
      <w:pPr>
        <w:pStyle w:val="Heading4"/>
        <w:numPr>
          <w:ilvl w:val="3"/>
          <w:numId w:val="3"/>
        </w:numPr>
      </w:pPr>
      <w:r>
        <w:t>Use Case 1:  Simple node autoscale</w:t>
      </w:r>
    </w:p>
    <w:p w14:paraId="7ABB5D76" w14:textId="77777777" w:rsidR="002D57C4" w:rsidRDefault="002D57C4" w:rsidP="002D57C4">
      <w:pPr>
        <w:pStyle w:val="Heading5"/>
        <w:numPr>
          <w:ilvl w:val="4"/>
          <w:numId w:val="3"/>
        </w:numPr>
      </w:pPr>
      <w:r>
        <w:t>Description</w:t>
      </w:r>
    </w:p>
    <w:p w14:paraId="00FD6AE3" w14:textId="77777777" w:rsidR="002D57C4" w:rsidRDefault="002D57C4" w:rsidP="002D57C4">
      <w:r>
        <w:t xml:space="preserve">Start with X nodes and scale up to Y nodes, capability to do this from a dashboard for example. </w:t>
      </w:r>
    </w:p>
    <w:p w14:paraId="14FA330D" w14:textId="77777777" w:rsidR="002D57C4" w:rsidRDefault="002D57C4" w:rsidP="002D57C4">
      <w:pPr>
        <w:pStyle w:val="Heading5"/>
        <w:numPr>
          <w:ilvl w:val="4"/>
          <w:numId w:val="3"/>
        </w:numPr>
      </w:pPr>
      <w:r>
        <w:t>Features</w:t>
      </w:r>
    </w:p>
    <w:p w14:paraId="5D85301F" w14:textId="77777777" w:rsidR="002D57C4" w:rsidRDefault="002D57C4" w:rsidP="002D57C4">
      <w:r>
        <w:t>This use case introduces the following policy features:</w:t>
      </w:r>
    </w:p>
    <w:p w14:paraId="5993F5A8" w14:textId="77777777" w:rsidR="002D57C4" w:rsidRDefault="002D57C4" w:rsidP="002D57C4">
      <w:pPr>
        <w:pStyle w:val="ListParagraph"/>
        <w:numPr>
          <w:ilvl w:val="0"/>
          <w:numId w:val="15"/>
        </w:numPr>
      </w:pPr>
      <w:r>
        <w:t>Basic autoscaling policy</w:t>
      </w:r>
    </w:p>
    <w:p w14:paraId="1C440ED7" w14:textId="77777777" w:rsidR="002D57C4" w:rsidRDefault="002D57C4" w:rsidP="002D57C4">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DA5D16" w14:textId="77777777" w:rsidTr="00502E57">
        <w:trPr>
          <w:trHeight w:val="752"/>
        </w:trPr>
        <w:tc>
          <w:tcPr>
            <w:tcW w:w="9576" w:type="dxa"/>
            <w:shd w:val="clear" w:color="auto" w:fill="D9D9D9" w:themeFill="background1" w:themeFillShade="D9"/>
          </w:tcPr>
          <w:p w14:paraId="79FA1BA7" w14:textId="77777777" w:rsidR="002D57C4" w:rsidRDefault="002D57C4" w:rsidP="00502E57">
            <w:pPr>
              <w:rPr>
                <w:rStyle w:val="CodeSnippet"/>
              </w:rPr>
            </w:pPr>
            <w:r>
              <w:rPr>
                <w:rStyle w:val="CodeSnippet"/>
              </w:rPr>
              <w:t>my_scaling_policy_1:</w:t>
            </w:r>
          </w:p>
          <w:p w14:paraId="0B03D5CD" w14:textId="77777777" w:rsidR="002D57C4" w:rsidRDefault="002D57C4" w:rsidP="00502E57">
            <w:pPr>
              <w:rPr>
                <w:rStyle w:val="CodeSnippet"/>
              </w:rPr>
            </w:pPr>
            <w:r>
              <w:rPr>
                <w:rStyle w:val="CodeSnippet"/>
              </w:rPr>
              <w:t xml:space="preserve">  type: tosca.policy.scaling</w:t>
            </w:r>
          </w:p>
          <w:p w14:paraId="2D2DBDF7" w14:textId="77777777" w:rsidR="002D57C4" w:rsidRDefault="002D57C4" w:rsidP="00502E57">
            <w:pPr>
              <w:rPr>
                <w:rStyle w:val="CodeSnippet"/>
              </w:rPr>
            </w:pPr>
            <w:r w:rsidRPr="00D2290F">
              <w:rPr>
                <w:rStyle w:val="CodeSnippet"/>
              </w:rPr>
              <w:t xml:space="preserve">  description:</w:t>
            </w:r>
            <w:r>
              <w:rPr>
                <w:rStyle w:val="CodeSnippet"/>
              </w:rPr>
              <w:t xml:space="preserve"> Simple node autoscaling</w:t>
            </w:r>
          </w:p>
          <w:p w14:paraId="4EDD71D0" w14:textId="77777777" w:rsidR="002D57C4" w:rsidRDefault="002D57C4" w:rsidP="00502E57">
            <w:pPr>
              <w:rPr>
                <w:rStyle w:val="CodeSnippet"/>
              </w:rPr>
            </w:pPr>
            <w:r>
              <w:rPr>
                <w:rStyle w:val="CodeSnippet"/>
              </w:rPr>
              <w:t xml:space="preserve">  properties:</w:t>
            </w:r>
          </w:p>
          <w:p w14:paraId="20642489" w14:textId="77777777" w:rsidR="002D57C4" w:rsidRDefault="002D57C4" w:rsidP="00502E57">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CDA6BCB" w14:textId="77777777" w:rsidR="002D57C4" w:rsidRPr="00BE5D67" w:rsidRDefault="002D57C4" w:rsidP="00502E57">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266244A" w14:textId="77777777" w:rsidR="002D57C4" w:rsidRPr="00BE5D67" w:rsidRDefault="002D57C4" w:rsidP="00502E57">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438AE0AE" w14:textId="77777777" w:rsidR="002D57C4" w:rsidRPr="006824F5" w:rsidRDefault="002D57C4" w:rsidP="00502E57">
            <w:pPr>
              <w:rPr>
                <w:rStyle w:val="CodeSnippet"/>
              </w:rPr>
            </w:pPr>
            <w:r>
              <w:rPr>
                <w:rStyle w:val="CodeSnippet"/>
              </w:rPr>
              <w:t xml:space="preserve">    increment: &lt;integer&gt;</w:t>
            </w:r>
          </w:p>
        </w:tc>
      </w:tr>
    </w:tbl>
    <w:p w14:paraId="7131E1B7" w14:textId="77777777" w:rsidR="002D57C4" w:rsidRDefault="002D57C4" w:rsidP="002D57C4">
      <w:pPr>
        <w:pStyle w:val="Heading5"/>
        <w:numPr>
          <w:ilvl w:val="4"/>
          <w:numId w:val="3"/>
        </w:numPr>
      </w:pPr>
      <w:r>
        <w:t>Notes</w:t>
      </w:r>
    </w:p>
    <w:p w14:paraId="21AD29AF" w14:textId="77777777" w:rsidR="002D57C4" w:rsidRPr="007B3A13" w:rsidRDefault="002D57C4" w:rsidP="002D57C4">
      <w:pPr>
        <w:pStyle w:val="ListParagraph"/>
        <w:numPr>
          <w:ilvl w:val="0"/>
          <w:numId w:val="15"/>
        </w:numPr>
      </w:pPr>
      <w:r w:rsidRPr="007B3A13">
        <w:t>Assume horizontal scaling for this use case</w:t>
      </w:r>
    </w:p>
    <w:p w14:paraId="0B24F053" w14:textId="77777777" w:rsidR="002D57C4" w:rsidRPr="00731353" w:rsidRDefault="002D57C4" w:rsidP="002D57C4">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245A26" w14:textId="77777777" w:rsidR="002D57C4" w:rsidRDefault="002D57C4" w:rsidP="002D57C4">
      <w:pPr>
        <w:pStyle w:val="ListParagraph"/>
        <w:numPr>
          <w:ilvl w:val="0"/>
          <w:numId w:val="15"/>
        </w:numPr>
        <w:rPr>
          <w:rStyle w:val="CodeSnippet"/>
        </w:rPr>
      </w:pPr>
      <w:r>
        <w:rPr>
          <w:rStyle w:val="CodeSnippet"/>
        </w:rPr>
        <w:t>Assume Compute node has a SoftwareComponent that represents a VM application.</w:t>
      </w:r>
    </w:p>
    <w:p w14:paraId="44A32DE9" w14:textId="77777777" w:rsidR="002D57C4" w:rsidRDefault="002D57C4" w:rsidP="002D57C4">
      <w:pPr>
        <w:pStyle w:val="ListParagraph"/>
        <w:numPr>
          <w:ilvl w:val="0"/>
          <w:numId w:val="15"/>
        </w:numPr>
        <w:rPr>
          <w:rStyle w:val="CodeSnippet"/>
        </w:rPr>
      </w:pPr>
      <w:r>
        <w:rPr>
          <w:rStyle w:val="CodeSnippet"/>
        </w:rPr>
        <w:t>Availability Zones (and Regions if not same) need to be considered in further use cases.</w:t>
      </w:r>
    </w:p>
    <w:p w14:paraId="43250FC6" w14:textId="77777777" w:rsidR="002D57C4" w:rsidRDefault="002D57C4" w:rsidP="002D57C4">
      <w:pPr>
        <w:pStyle w:val="ListParagraph"/>
        <w:numPr>
          <w:ilvl w:val="0"/>
          <w:numId w:val="15"/>
        </w:numPr>
      </w:pPr>
      <w:r>
        <w:t>If metrics are introduced, there is a control-loop (that monitors).  Autoscaling is a special concept that includes these considerations.</w:t>
      </w:r>
    </w:p>
    <w:p w14:paraId="7FDAE762" w14:textId="77777777" w:rsidR="002D57C4" w:rsidRDefault="002D57C4" w:rsidP="002D57C4">
      <w:pPr>
        <w:pStyle w:val="ListParagraph"/>
        <w:numPr>
          <w:ilvl w:val="0"/>
          <w:numId w:val="15"/>
        </w:numPr>
      </w:pPr>
      <w:r>
        <w:t>Mixed placement and scaling use cases need to be considered:</w:t>
      </w:r>
    </w:p>
    <w:p w14:paraId="0BEB8D3F" w14:textId="77777777" w:rsidR="002D57C4" w:rsidRPr="00C634C0" w:rsidRDefault="002D57C4" w:rsidP="002D57C4">
      <w:pPr>
        <w:pStyle w:val="ListParagraph"/>
        <w:numPr>
          <w:ilvl w:val="1"/>
          <w:numId w:val="15"/>
        </w:numPr>
      </w:pPr>
      <w:r>
        <w:t xml:space="preserve">Example: </w:t>
      </w:r>
      <w:r w:rsidRPr="007B3A13">
        <w:rPr>
          <w:rStyle w:val="CodeSnippet"/>
        </w:rPr>
        <w:t>Compute1</w:t>
      </w:r>
      <w:r>
        <w:t xml:space="preserve"> and </w:t>
      </w:r>
      <w:r w:rsidRPr="007B3A13">
        <w:rPr>
          <w:rStyle w:val="CodeSnippet"/>
        </w:rPr>
        <w:t>Compute2</w:t>
      </w:r>
      <w:r>
        <w:t xml:space="preserve"> are 2 node templates. </w:t>
      </w:r>
      <w:r w:rsidRPr="007B3A13">
        <w:rPr>
          <w:rStyle w:val="CodeSnippet"/>
        </w:rPr>
        <w:t>Compute1</w:t>
      </w:r>
      <w:r>
        <w:t xml:space="preserve"> has 10 instances, 5 in one region 5 in other region.</w:t>
      </w:r>
    </w:p>
    <w:p w14:paraId="66965A10" w14:textId="77777777" w:rsidR="002D57C4" w:rsidRDefault="002D57C4" w:rsidP="002D57C4">
      <w:pPr>
        <w:rPr>
          <w:rStyle w:val="Refterm"/>
        </w:rPr>
      </w:pPr>
      <w:bookmarkStart w:id="742" w:name="_Toc85472897"/>
      <w:bookmarkStart w:id="743" w:name="_Toc287332012"/>
      <w:bookmarkStart w:id="744" w:name="_Toc379800449"/>
      <w:bookmarkEnd w:id="710"/>
      <w:bookmarkEnd w:id="711"/>
      <w:bookmarkEnd w:id="721"/>
    </w:p>
    <w:p w14:paraId="310A1026" w14:textId="77777777" w:rsidR="002D57C4" w:rsidRDefault="002D57C4" w:rsidP="002D57C4">
      <w:pPr>
        <w:pStyle w:val="Heading1"/>
        <w:numPr>
          <w:ilvl w:val="0"/>
          <w:numId w:val="3"/>
        </w:numPr>
      </w:pPr>
      <w:bookmarkStart w:id="745" w:name="_Toc302251741"/>
      <w:bookmarkStart w:id="746" w:name="_Toc445238295"/>
      <w:bookmarkStart w:id="747" w:name="_Toc397688836"/>
      <w:r>
        <w:lastRenderedPageBreak/>
        <w:t>Conformance</w:t>
      </w:r>
      <w:bookmarkEnd w:id="745"/>
      <w:bookmarkEnd w:id="746"/>
    </w:p>
    <w:p w14:paraId="6A1A50B4" w14:textId="77777777" w:rsidR="002D57C4" w:rsidRPr="00344E48" w:rsidRDefault="002D57C4" w:rsidP="002D57C4">
      <w:pPr>
        <w:pStyle w:val="Heading2"/>
        <w:numPr>
          <w:ilvl w:val="1"/>
          <w:numId w:val="3"/>
        </w:numPr>
      </w:pPr>
      <w:bookmarkStart w:id="748" w:name="_Toc302251742"/>
      <w:bookmarkStart w:id="749" w:name="_Toc445238296"/>
      <w:r>
        <w:t>Conformance Targets</w:t>
      </w:r>
      <w:bookmarkEnd w:id="748"/>
      <w:bookmarkEnd w:id="749"/>
    </w:p>
    <w:p w14:paraId="0E96ED80" w14:textId="77777777" w:rsidR="002D57C4" w:rsidRDefault="002D57C4" w:rsidP="002D57C4">
      <w:r>
        <w:t>The implementations subject to conformance are those introduced in Section 1.3 “Implementations”. They are listed here for convenience:</w:t>
      </w:r>
    </w:p>
    <w:p w14:paraId="4F21EE63" w14:textId="77777777" w:rsidR="002D57C4" w:rsidRDefault="002D57C4" w:rsidP="002D57C4">
      <w:pPr>
        <w:pStyle w:val="ListParagraph"/>
        <w:numPr>
          <w:ilvl w:val="0"/>
          <w:numId w:val="72"/>
        </w:numPr>
        <w:spacing w:after="200"/>
      </w:pPr>
      <w:r>
        <w:t>TOSCA YAML service template</w:t>
      </w:r>
    </w:p>
    <w:p w14:paraId="63C33038" w14:textId="77777777" w:rsidR="002D57C4" w:rsidRDefault="002D57C4" w:rsidP="002D57C4">
      <w:pPr>
        <w:pStyle w:val="ListParagraph"/>
        <w:numPr>
          <w:ilvl w:val="0"/>
          <w:numId w:val="72"/>
        </w:numPr>
        <w:spacing w:after="200"/>
      </w:pPr>
      <w:r>
        <w:t>TOSCA processor</w:t>
      </w:r>
    </w:p>
    <w:p w14:paraId="521DAF88" w14:textId="77777777" w:rsidR="002D57C4" w:rsidRDefault="002D57C4" w:rsidP="002D57C4">
      <w:pPr>
        <w:pStyle w:val="ListParagraph"/>
        <w:numPr>
          <w:ilvl w:val="0"/>
          <w:numId w:val="72"/>
        </w:numPr>
        <w:spacing w:after="200"/>
      </w:pPr>
      <w:r>
        <w:t>TOSCA orchestrator (also called orchestration engine)</w:t>
      </w:r>
    </w:p>
    <w:p w14:paraId="57E3D06B" w14:textId="77777777" w:rsidR="002D57C4" w:rsidRDefault="002D57C4" w:rsidP="002D57C4">
      <w:pPr>
        <w:pStyle w:val="ListParagraph"/>
        <w:numPr>
          <w:ilvl w:val="0"/>
          <w:numId w:val="72"/>
        </w:numPr>
        <w:spacing w:after="200"/>
      </w:pPr>
      <w:r>
        <w:t>TOSCA generator</w:t>
      </w:r>
    </w:p>
    <w:p w14:paraId="59BF74CF" w14:textId="77777777" w:rsidR="002D57C4" w:rsidRDefault="002D57C4" w:rsidP="002D57C4">
      <w:pPr>
        <w:pStyle w:val="ListParagraph"/>
        <w:numPr>
          <w:ilvl w:val="0"/>
          <w:numId w:val="72"/>
        </w:numPr>
        <w:spacing w:after="200"/>
      </w:pPr>
      <w:r>
        <w:t>TOSCA archive</w:t>
      </w:r>
    </w:p>
    <w:p w14:paraId="20F0FE2C" w14:textId="77777777" w:rsidR="002D57C4" w:rsidRPr="00344E48" w:rsidRDefault="002D57C4" w:rsidP="002D57C4">
      <w:pPr>
        <w:pStyle w:val="Heading2"/>
        <w:numPr>
          <w:ilvl w:val="1"/>
          <w:numId w:val="3"/>
        </w:numPr>
      </w:pPr>
      <w:bookmarkStart w:id="750" w:name="_Toc302251743"/>
      <w:bookmarkStart w:id="751" w:name="_Toc445238297"/>
      <w:r>
        <w:t>Conformance Clause 1: TOSCA YAML service template</w:t>
      </w:r>
      <w:bookmarkEnd w:id="750"/>
      <w:bookmarkEnd w:id="751"/>
    </w:p>
    <w:p w14:paraId="585390B6" w14:textId="77777777" w:rsidR="002D57C4" w:rsidRDefault="002D57C4" w:rsidP="002D57C4">
      <w:r>
        <w:t>A document conforms to this specification as TOSCA YAML service template if it satisfies all the statements below:</w:t>
      </w:r>
    </w:p>
    <w:p w14:paraId="18E36ED6" w14:textId="77777777" w:rsidR="002D57C4" w:rsidRDefault="002D57C4" w:rsidP="002D57C4">
      <w:pPr>
        <w:pStyle w:val="ListParagraph"/>
        <w:numPr>
          <w:ilvl w:val="0"/>
          <w:numId w:val="73"/>
        </w:numPr>
      </w:pPr>
      <w:r>
        <w:t>It is valid according to the grammar, rules and requirements defined in section 3 “TOSCA Simple Profile definitions in YAML”.</w:t>
      </w:r>
    </w:p>
    <w:p w14:paraId="681FBD9D" w14:textId="77777777" w:rsidR="002D57C4" w:rsidRDefault="002D57C4" w:rsidP="002D57C4">
      <w:pPr>
        <w:pStyle w:val="ListParagraph"/>
        <w:numPr>
          <w:ilvl w:val="0"/>
          <w:numId w:val="73"/>
        </w:numPr>
      </w:pPr>
      <w:r>
        <w:t>When using functions defined in section 4 “TOSCA functions”, it is valid according to the grammar specified for these functions.</w:t>
      </w:r>
    </w:p>
    <w:p w14:paraId="24BA20E1" w14:textId="77777777" w:rsidR="002D57C4" w:rsidRDefault="002D57C4" w:rsidP="002D57C4">
      <w:pPr>
        <w:pStyle w:val="ListParagraph"/>
        <w:numPr>
          <w:ilvl w:val="0"/>
          <w:numId w:val="73"/>
        </w:numPr>
      </w:pPr>
      <w:r>
        <w:t xml:space="preserve">When using or referring to data types, artifact types, capability types, interface types, node types, relationship types, group types, </w:t>
      </w:r>
      <w:proofErr w:type="gramStart"/>
      <w:r>
        <w:t>policy</w:t>
      </w:r>
      <w:proofErr w:type="gramEnd"/>
      <w:r>
        <w:t xml:space="preserve"> types defined in section 5 “TOSCA normative type definitions”, it is valid according to the definitions given in section 5. </w:t>
      </w:r>
    </w:p>
    <w:p w14:paraId="138C2059" w14:textId="77777777" w:rsidR="002D57C4" w:rsidRPr="00344E48" w:rsidRDefault="002D57C4" w:rsidP="002D57C4">
      <w:pPr>
        <w:pStyle w:val="Heading2"/>
        <w:numPr>
          <w:ilvl w:val="1"/>
          <w:numId w:val="3"/>
        </w:numPr>
      </w:pPr>
      <w:bookmarkStart w:id="752" w:name="_Toc302251744"/>
      <w:bookmarkStart w:id="753" w:name="_Toc445238298"/>
      <w:r>
        <w:t>Conformance Clause 2: TOSCA processor</w:t>
      </w:r>
      <w:bookmarkEnd w:id="752"/>
      <w:bookmarkEnd w:id="753"/>
    </w:p>
    <w:p w14:paraId="01C1AA30" w14:textId="77777777" w:rsidR="002D57C4" w:rsidRDefault="002D57C4" w:rsidP="002D57C4">
      <w:r>
        <w:t>A processor or program conforms to this specification as TOSCA processor if it satisfies all the statements below:</w:t>
      </w:r>
    </w:p>
    <w:p w14:paraId="7DAA9B39" w14:textId="77777777" w:rsidR="002D57C4" w:rsidRDefault="002D57C4" w:rsidP="002D57C4">
      <w:pPr>
        <w:pStyle w:val="ListParagraph"/>
        <w:numPr>
          <w:ilvl w:val="0"/>
          <w:numId w:val="74"/>
        </w:numPr>
      </w:pPr>
      <w:r>
        <w:t>It can parse and recognize the elements of any conforming TOSCA YAML service template, and generates errors for those documents that fail to conform as TOSCA YAML service template while clearly intending to.</w:t>
      </w:r>
    </w:p>
    <w:p w14:paraId="1511C4DC" w14:textId="77777777" w:rsidR="002D57C4" w:rsidRDefault="002D57C4" w:rsidP="002D57C4">
      <w:pPr>
        <w:pStyle w:val="ListParagraph"/>
        <w:numPr>
          <w:ilvl w:val="0"/>
          <w:numId w:val="74"/>
        </w:numPr>
      </w:pPr>
      <w:r>
        <w:t>It implements the requirements and semantics associated with the definitions and grammar in section 3 “TOSCA Simple Profile definitions in YAML”, including those listed in the “additional requirements” subsections.</w:t>
      </w:r>
    </w:p>
    <w:p w14:paraId="65B9ECBC" w14:textId="77777777" w:rsidR="002D57C4" w:rsidRDefault="002D57C4" w:rsidP="002D57C4">
      <w:pPr>
        <w:pStyle w:val="ListParagraph"/>
        <w:numPr>
          <w:ilvl w:val="0"/>
          <w:numId w:val="74"/>
        </w:numPr>
      </w:pPr>
      <w:r>
        <w:t>It resolves the imports, either explicit or implicit, as described in section 3 “TOSCA Simple Profile definitions in YAML”.</w:t>
      </w:r>
    </w:p>
    <w:p w14:paraId="28BBC6B5" w14:textId="77777777" w:rsidR="002D57C4" w:rsidRDefault="002D57C4" w:rsidP="002D57C4">
      <w:pPr>
        <w:pStyle w:val="ListParagraph"/>
        <w:numPr>
          <w:ilvl w:val="0"/>
          <w:numId w:val="74"/>
        </w:numPr>
      </w:pPr>
      <w:r>
        <w:t xml:space="preserve">It generates errors as required in error cases described in sections </w:t>
      </w:r>
      <w:proofErr w:type="gramStart"/>
      <w:r>
        <w:t>3.1  (</w:t>
      </w:r>
      <w:proofErr w:type="gramEnd"/>
      <w:r>
        <w:t>TOSCA Namespace URI and alias), 3.2 (Parameter and property type) and 3.6 (Type-specific definitions).</w:t>
      </w:r>
    </w:p>
    <w:p w14:paraId="46C2E27F" w14:textId="77777777" w:rsidR="002D57C4" w:rsidRDefault="002D57C4" w:rsidP="002D57C4">
      <w:pPr>
        <w:pStyle w:val="ListParagraph"/>
        <w:numPr>
          <w:ilvl w:val="0"/>
          <w:numId w:val="74"/>
        </w:numPr>
      </w:pPr>
      <w:r>
        <w:t>It normalizes string values as described in section 5.4.9.3 (Additional Requirements)</w:t>
      </w:r>
    </w:p>
    <w:p w14:paraId="3D780CAF" w14:textId="77777777" w:rsidR="002D57C4" w:rsidRDefault="002D57C4" w:rsidP="002D57C4"/>
    <w:p w14:paraId="418B7AA7" w14:textId="77777777" w:rsidR="002D57C4" w:rsidRPr="00344E48" w:rsidRDefault="002D57C4" w:rsidP="002D57C4">
      <w:pPr>
        <w:pStyle w:val="Heading2"/>
        <w:numPr>
          <w:ilvl w:val="1"/>
          <w:numId w:val="3"/>
        </w:numPr>
      </w:pPr>
      <w:bookmarkStart w:id="754" w:name="_Toc302251745"/>
      <w:bookmarkStart w:id="755" w:name="_Toc445238299"/>
      <w:r>
        <w:t>Conformance Clause 3: TOSCA orchestrator</w:t>
      </w:r>
      <w:bookmarkEnd w:id="754"/>
      <w:bookmarkEnd w:id="755"/>
    </w:p>
    <w:p w14:paraId="1EED33C8" w14:textId="77777777" w:rsidR="002D57C4" w:rsidRDefault="002D57C4" w:rsidP="002D57C4">
      <w:r>
        <w:t>A processor or program conforms to this specification as TOSCA orchestrator if it satisfies all the statements below:</w:t>
      </w:r>
    </w:p>
    <w:p w14:paraId="0CE854B4" w14:textId="77777777" w:rsidR="002D57C4" w:rsidRDefault="002D57C4" w:rsidP="002D57C4">
      <w:pPr>
        <w:pStyle w:val="ListParagraph"/>
        <w:numPr>
          <w:ilvl w:val="0"/>
          <w:numId w:val="75"/>
        </w:numPr>
      </w:pPr>
      <w:r>
        <w:t>It is conforming as a TOSCA Processor as defined in conformance clause 2: TOSCA Processor.</w:t>
      </w:r>
    </w:p>
    <w:p w14:paraId="48063716" w14:textId="77777777" w:rsidR="002D57C4" w:rsidRDefault="002D57C4" w:rsidP="002D57C4">
      <w:pPr>
        <w:pStyle w:val="ListParagraph"/>
        <w:numPr>
          <w:ilvl w:val="0"/>
          <w:numId w:val="75"/>
        </w:numPr>
      </w:pPr>
      <w:r>
        <w:lastRenderedPageBreak/>
        <w:t xml:space="preserve">It can process all types of artifact described in section 5.3 “Artifact types” according to the rules and grammars in this section. </w:t>
      </w:r>
    </w:p>
    <w:p w14:paraId="317C1B96" w14:textId="77777777" w:rsidR="002D57C4" w:rsidRDefault="002D57C4" w:rsidP="002D57C4">
      <w:pPr>
        <w:pStyle w:val="ListParagraph"/>
        <w:numPr>
          <w:ilvl w:val="0"/>
          <w:numId w:val="75"/>
        </w:numPr>
      </w:pPr>
      <w:r>
        <w:t>It can process TOSCA archives as intended in section 6 “TOSCA Cloud Service Archive (CSAR) format” and other related normative sections.</w:t>
      </w:r>
    </w:p>
    <w:p w14:paraId="013B261C" w14:textId="77777777" w:rsidR="002D57C4" w:rsidRDefault="002D57C4" w:rsidP="002D57C4">
      <w:pPr>
        <w:pStyle w:val="ListParagraph"/>
        <w:numPr>
          <w:ilvl w:val="0"/>
          <w:numId w:val="75"/>
        </w:numPr>
      </w:pPr>
      <w:r>
        <w:t>It can understand and process the functions defined in section 4 “TOSCA functions” according to their rules and semantics.</w:t>
      </w:r>
    </w:p>
    <w:p w14:paraId="5531A0C4" w14:textId="77777777" w:rsidR="002D57C4" w:rsidRDefault="002D57C4" w:rsidP="002D57C4">
      <w:pPr>
        <w:pStyle w:val="ListParagraph"/>
        <w:numPr>
          <w:ilvl w:val="0"/>
          <w:numId w:val="75"/>
        </w:numPr>
      </w:pPr>
      <w:r>
        <w:t>It can understand and process the normative type definitions according to their semantics and requirements as described in section 5 “TOSCA normative type definitions”.</w:t>
      </w:r>
    </w:p>
    <w:p w14:paraId="6BF15991" w14:textId="77777777" w:rsidR="002D57C4" w:rsidRDefault="002D57C4" w:rsidP="002D57C4">
      <w:pPr>
        <w:pStyle w:val="ListParagraph"/>
        <w:numPr>
          <w:ilvl w:val="0"/>
          <w:numId w:val="75"/>
        </w:numPr>
      </w:pPr>
      <w:r>
        <w:t xml:space="preserve">It can understand and process </w:t>
      </w:r>
      <w:proofErr w:type="gramStart"/>
      <w:r>
        <w:t>the  networking</w:t>
      </w:r>
      <w:proofErr w:type="gramEnd"/>
      <w:r>
        <w:t xml:space="preserve"> types and semantics defined in section 7 “TOSCA Networking”.</w:t>
      </w:r>
    </w:p>
    <w:p w14:paraId="2505F73B" w14:textId="77777777" w:rsidR="002D57C4" w:rsidRPr="005E2050" w:rsidRDefault="002D57C4" w:rsidP="002D57C4">
      <w:pPr>
        <w:pStyle w:val="ListParagraph"/>
        <w:numPr>
          <w:ilvl w:val="0"/>
          <w:numId w:val="75"/>
        </w:numPr>
      </w:pPr>
      <w:r>
        <w:t xml:space="preserve">It generates errors as required in error cases described in sections </w:t>
      </w:r>
      <w:proofErr w:type="gramStart"/>
      <w:r>
        <w:t>2.10  (</w:t>
      </w:r>
      <w:proofErr w:type="gramEnd"/>
      <w:r>
        <w:t>Using node template substitution for chaining subsystems), 5.4 (Capabilities Types) and 5.7 (</w:t>
      </w:r>
      <w:r>
        <w:rPr>
          <w:rFonts w:eastAsiaTheme="majorEastAsia"/>
        </w:rPr>
        <w:t>I</w:t>
      </w:r>
      <w:r w:rsidRPr="00281334">
        <w:rPr>
          <w:rFonts w:eastAsiaTheme="majorEastAsia"/>
        </w:rPr>
        <w:t>nterface</w:t>
      </w:r>
      <w:r>
        <w:rPr>
          <w:rFonts w:eastAsiaTheme="majorEastAsia"/>
        </w:rPr>
        <w:t xml:space="preserve"> Types</w:t>
      </w:r>
      <w:r>
        <w:t>).</w:t>
      </w:r>
    </w:p>
    <w:p w14:paraId="70EA471B" w14:textId="77777777" w:rsidR="002D57C4" w:rsidRPr="00344E48" w:rsidRDefault="002D57C4" w:rsidP="002D57C4">
      <w:pPr>
        <w:pStyle w:val="Heading2"/>
        <w:numPr>
          <w:ilvl w:val="1"/>
          <w:numId w:val="3"/>
        </w:numPr>
      </w:pPr>
      <w:bookmarkStart w:id="756" w:name="_Toc302251746"/>
      <w:bookmarkStart w:id="757" w:name="_Toc445238300"/>
      <w:r>
        <w:t>Conformance Clause 4: TOSCA generator</w:t>
      </w:r>
      <w:bookmarkEnd w:id="756"/>
      <w:bookmarkEnd w:id="757"/>
    </w:p>
    <w:p w14:paraId="66B6CB3F" w14:textId="77777777" w:rsidR="002D57C4" w:rsidRDefault="002D57C4" w:rsidP="002D57C4">
      <w:r>
        <w:t xml:space="preserve">A processor or program conforms to this specification as TOSCA generator if it satisfies at least one </w:t>
      </w:r>
      <w:proofErr w:type="gramStart"/>
      <w:r>
        <w:t>of  the</w:t>
      </w:r>
      <w:proofErr w:type="gramEnd"/>
      <w:r>
        <w:t xml:space="preserve"> statements below:</w:t>
      </w:r>
    </w:p>
    <w:p w14:paraId="0DA01438" w14:textId="77777777" w:rsidR="002D57C4" w:rsidRDefault="002D57C4" w:rsidP="002D57C4">
      <w:pPr>
        <w:pStyle w:val="ListParagraph"/>
        <w:numPr>
          <w:ilvl w:val="0"/>
          <w:numId w:val="76"/>
        </w:numPr>
      </w:pPr>
      <w:r>
        <w:t xml:space="preserve">When requested to generate a TOSCA service template, it always produces a conforming TOSCA service template, as defined in Clause 1: TOSCA YAML service template, </w:t>
      </w:r>
    </w:p>
    <w:p w14:paraId="51346423" w14:textId="77777777" w:rsidR="002D57C4" w:rsidRDefault="002D57C4" w:rsidP="002D57C4">
      <w:pPr>
        <w:pStyle w:val="ListParagraph"/>
        <w:numPr>
          <w:ilvl w:val="0"/>
          <w:numId w:val="76"/>
        </w:numPr>
      </w:pPr>
      <w:r>
        <w:t xml:space="preserve">When requested to generate a TOSCA archive, it always produces a conforming TOSCA archive, as defined in Clause 5: TOSCA archive. </w:t>
      </w:r>
    </w:p>
    <w:p w14:paraId="61F26A9B" w14:textId="77777777" w:rsidR="002D57C4" w:rsidRPr="00344E48" w:rsidRDefault="002D57C4" w:rsidP="002D57C4">
      <w:pPr>
        <w:pStyle w:val="Heading2"/>
        <w:numPr>
          <w:ilvl w:val="1"/>
          <w:numId w:val="3"/>
        </w:numPr>
      </w:pPr>
      <w:bookmarkStart w:id="758" w:name="_Toc302251747"/>
      <w:bookmarkStart w:id="759" w:name="_Toc445238301"/>
      <w:r>
        <w:t>Conformance Clause 5: TOSCA archive</w:t>
      </w:r>
      <w:bookmarkEnd w:id="758"/>
      <w:bookmarkEnd w:id="759"/>
    </w:p>
    <w:p w14:paraId="2BF0989F" w14:textId="77777777" w:rsidR="002D57C4" w:rsidRDefault="002D57C4" w:rsidP="002D57C4">
      <w:r>
        <w:t>A package artifact conforms to this specification as TOSCA archive if it satisfies all the statements below:</w:t>
      </w:r>
    </w:p>
    <w:p w14:paraId="481BDD35" w14:textId="77777777" w:rsidR="002D57C4" w:rsidRPr="005E2050" w:rsidRDefault="002D57C4" w:rsidP="002D57C4">
      <w:pPr>
        <w:pStyle w:val="ListParagraph"/>
        <w:numPr>
          <w:ilvl w:val="0"/>
          <w:numId w:val="77"/>
        </w:numPr>
      </w:pPr>
      <w:r>
        <w:t>It is valid according to the structure and rules defined in section 6 “TOSCA Cloud Service Archive (CSAR) format”.</w:t>
      </w:r>
    </w:p>
    <w:p w14:paraId="70022519" w14:textId="77777777" w:rsidR="002D57C4" w:rsidRDefault="002D57C4" w:rsidP="002D57C4">
      <w:pPr>
        <w:pStyle w:val="AppendixHeading1"/>
        <w:numPr>
          <w:ilvl w:val="0"/>
          <w:numId w:val="7"/>
        </w:numPr>
      </w:pPr>
      <w:bookmarkStart w:id="760" w:name="_Toc302251748"/>
      <w:bookmarkStart w:id="761" w:name="_Toc445238302"/>
      <w:r>
        <w:lastRenderedPageBreak/>
        <w:t>Known Extensions to TOSCA v1.0</w:t>
      </w:r>
      <w:bookmarkEnd w:id="760"/>
      <w:bookmarkEnd w:id="761"/>
    </w:p>
    <w:p w14:paraId="1D563109" w14:textId="77777777" w:rsidR="002D57C4" w:rsidRPr="00344E48" w:rsidRDefault="002D57C4" w:rsidP="002D57C4">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0EA3F0FA" w14:textId="77777777" w:rsidR="002D57C4" w:rsidRDefault="002D57C4" w:rsidP="002D57C4">
      <w:pPr>
        <w:pStyle w:val="AppendixHeading2"/>
        <w:numPr>
          <w:ilvl w:val="1"/>
          <w:numId w:val="7"/>
        </w:numPr>
        <w:ind w:left="446" w:hanging="446"/>
      </w:pPr>
      <w:bookmarkStart w:id="762" w:name="_Toc302251749"/>
      <w:bookmarkStart w:id="763" w:name="_Toc445238303"/>
      <w:r>
        <w:t>Model Changes</w:t>
      </w:r>
      <w:bookmarkEnd w:id="762"/>
      <w:bookmarkEnd w:id="763"/>
    </w:p>
    <w:p w14:paraId="42605DF8" w14:textId="77777777" w:rsidR="002D57C4" w:rsidRDefault="002D57C4" w:rsidP="002D57C4">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031018">
        <w:rPr>
          <w:rStyle w:val="Hyperlink"/>
          <w:color w:val="0000FF"/>
        </w:rPr>
        <w:t>2</w:t>
      </w:r>
      <w:r w:rsidRPr="003655E5">
        <w:rPr>
          <w:rStyle w:val="Hyperlink"/>
          <w:color w:val="0000FF"/>
        </w:rPr>
        <w:fldChar w:fldCharType="end"/>
      </w:r>
      <w:r>
        <w:t>.  Specifically, a VM image assumed to accessible by the cloud provider.</w:t>
      </w:r>
    </w:p>
    <w:p w14:paraId="0601C0F3" w14:textId="77777777" w:rsidR="002D57C4" w:rsidRDefault="002D57C4" w:rsidP="002D57C4">
      <w:pPr>
        <w:pStyle w:val="ListBullet"/>
        <w:spacing w:before="120" w:after="0" w:line="276" w:lineRule="auto"/>
        <w:contextualSpacing/>
      </w:pPr>
      <w:r w:rsidRPr="004612F5">
        <w:t>Introduce template</w:t>
      </w:r>
      <w:r>
        <w:t xml:space="preserve"> Input and Output parameters</w:t>
      </w:r>
    </w:p>
    <w:p w14:paraId="0C53D331" w14:textId="77777777" w:rsidR="002D57C4" w:rsidRDefault="002D57C4" w:rsidP="002D57C4">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031018">
        <w:rPr>
          <w:rStyle w:val="Hyperlink"/>
          <w:color w:val="0000FF"/>
        </w:rPr>
        <w:t>2.1.1</w:t>
      </w:r>
      <w:r w:rsidRPr="003655E5">
        <w:rPr>
          <w:rStyle w:val="Hyperlink"/>
          <w:color w:val="0000FF"/>
        </w:rPr>
        <w:fldChar w:fldCharType="end"/>
      </w:r>
      <w:r>
        <w:t>.</w:t>
      </w:r>
    </w:p>
    <w:p w14:paraId="06D9B906" w14:textId="77777777" w:rsidR="002D57C4" w:rsidRDefault="002D57C4" w:rsidP="002D57C4">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99BD3D3" w14:textId="77777777" w:rsidR="002D57C4" w:rsidRDefault="002D57C4" w:rsidP="002D57C4">
      <w:pPr>
        <w:pStyle w:val="ListBullet"/>
        <w:tabs>
          <w:tab w:val="clear" w:pos="360"/>
          <w:tab w:val="num" w:pos="720"/>
        </w:tabs>
        <w:spacing w:before="120" w:after="0" w:line="276" w:lineRule="auto"/>
        <w:ind w:left="720"/>
        <w:contextualSpacing/>
      </w:pPr>
      <w:r>
        <w:t>“</w:t>
      </w:r>
      <w:proofErr w:type="gramStart"/>
      <w:r>
        <w:t>outputs</w:t>
      </w:r>
      <w:proofErr w:type="gramEnd"/>
      <w:r>
        <w:t>” are a new feature.</w:t>
      </w:r>
    </w:p>
    <w:p w14:paraId="1A1A2BC8" w14:textId="77777777" w:rsidR="002D57C4" w:rsidRDefault="002D57C4" w:rsidP="002D57C4">
      <w:pPr>
        <w:pStyle w:val="ListBullet"/>
        <w:spacing w:before="120" w:after="0" w:line="276" w:lineRule="auto"/>
        <w:contextualSpacing/>
      </w:pPr>
      <w:r>
        <w:t>Grouping of Node Templates</w:t>
      </w:r>
    </w:p>
    <w:p w14:paraId="790E613C" w14:textId="77777777" w:rsidR="002D57C4" w:rsidRDefault="002D57C4" w:rsidP="002D57C4">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37B522E0" w14:textId="77777777" w:rsidR="002D57C4" w:rsidRDefault="002D57C4" w:rsidP="002D57C4">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3B07AA64" w14:textId="77777777" w:rsidR="002D57C4" w:rsidRDefault="002D57C4" w:rsidP="002D57C4">
      <w:pPr>
        <w:pStyle w:val="ListBullet"/>
        <w:spacing w:before="120" w:after="0" w:line="276" w:lineRule="auto"/>
        <w:contextualSpacing/>
      </w:pPr>
      <w:r>
        <w:t>Override of Interfaces (operations) in the Node Template.</w:t>
      </w:r>
    </w:p>
    <w:p w14:paraId="30208EF4" w14:textId="77777777" w:rsidR="002D57C4" w:rsidRDefault="002D57C4" w:rsidP="002D57C4">
      <w:pPr>
        <w:pStyle w:val="ListBullet"/>
        <w:spacing w:before="120" w:after="0" w:line="276" w:lineRule="auto"/>
        <w:contextualSpacing/>
      </w:pPr>
      <w:r>
        <w:t>Service Template Naming/Versioning</w:t>
      </w:r>
    </w:p>
    <w:p w14:paraId="6C18EB33" w14:textId="77777777" w:rsidR="002D57C4" w:rsidRDefault="002D57C4" w:rsidP="002D57C4">
      <w:pPr>
        <w:pStyle w:val="ListBullet"/>
        <w:tabs>
          <w:tab w:val="clear" w:pos="360"/>
          <w:tab w:val="num" w:pos="720"/>
        </w:tabs>
        <w:spacing w:before="120" w:after="0" w:line="276" w:lineRule="auto"/>
        <w:ind w:left="720"/>
        <w:contextualSpacing/>
      </w:pPr>
      <w:r>
        <w:t>Should include TOSCA spec. (or profile) version number (as part of namespace)</w:t>
      </w:r>
    </w:p>
    <w:p w14:paraId="1303E516" w14:textId="77777777" w:rsidR="002D57C4" w:rsidRDefault="002D57C4" w:rsidP="002D57C4">
      <w:pPr>
        <w:pStyle w:val="ListBullet"/>
        <w:spacing w:before="120" w:after="0" w:line="276" w:lineRule="auto"/>
        <w:contextualSpacing/>
      </w:pPr>
      <w:r>
        <w:t xml:space="preserve">Allow the referencing artifacts using a URL (e.g., as a property value).  </w:t>
      </w:r>
    </w:p>
    <w:p w14:paraId="177843A7" w14:textId="77777777" w:rsidR="002D57C4" w:rsidRDefault="002D57C4" w:rsidP="002D57C4">
      <w:pPr>
        <w:pStyle w:val="ListBullet"/>
        <w:spacing w:before="120" w:after="0" w:line="276" w:lineRule="auto"/>
        <w:contextualSpacing/>
      </w:pPr>
      <w:r>
        <w:t>Repository definitions in Service Template.</w:t>
      </w:r>
    </w:p>
    <w:p w14:paraId="7BC81C28" w14:textId="77777777" w:rsidR="002D57C4" w:rsidRDefault="002D57C4" w:rsidP="002D57C4">
      <w:pPr>
        <w:pStyle w:val="ListBullet"/>
        <w:spacing w:before="120" w:after="0" w:line="276" w:lineRule="auto"/>
        <w:contextualSpacing/>
      </w:pPr>
      <w:r>
        <w:t>Substitution mappings for Topology template.</w:t>
      </w:r>
    </w:p>
    <w:p w14:paraId="46ED171A" w14:textId="77777777" w:rsidR="002D57C4" w:rsidRDefault="002D57C4" w:rsidP="002D57C4">
      <w:pPr>
        <w:pStyle w:val="ListBullet"/>
        <w:spacing w:before="120" w:after="0" w:line="276" w:lineRule="auto"/>
        <w:contextualSpacing/>
      </w:pPr>
      <w:r>
        <w:t>Addition of Group Type, Policy Type, Group def., Policy def. along with normative TOSCA base types for policies and groups.</w:t>
      </w:r>
    </w:p>
    <w:p w14:paraId="109C21EE" w14:textId="77777777" w:rsidR="002D57C4" w:rsidRDefault="002D57C4" w:rsidP="002D57C4">
      <w:pPr>
        <w:pStyle w:val="AppendixHeading2"/>
        <w:numPr>
          <w:ilvl w:val="1"/>
          <w:numId w:val="7"/>
        </w:numPr>
        <w:ind w:left="446" w:hanging="446"/>
      </w:pPr>
      <w:bookmarkStart w:id="764" w:name="_Toc302251750"/>
      <w:bookmarkStart w:id="765" w:name="_Toc445238304"/>
      <w:r>
        <w:t>Normative Types</w:t>
      </w:r>
      <w:bookmarkEnd w:id="764"/>
      <w:bookmarkEnd w:id="765"/>
      <w:r>
        <w:t xml:space="preserve"> </w:t>
      </w:r>
    </w:p>
    <w:p w14:paraId="50CE6700" w14:textId="77777777" w:rsidR="002D57C4" w:rsidRDefault="002D57C4" w:rsidP="002D57C4">
      <w:pPr>
        <w:pStyle w:val="ListBullet"/>
        <w:tabs>
          <w:tab w:val="clear" w:pos="360"/>
          <w:tab w:val="num" w:pos="720"/>
        </w:tabs>
        <w:spacing w:before="120" w:after="0" w:line="276" w:lineRule="auto"/>
        <w:ind w:left="720"/>
        <w:contextualSpacing/>
      </w:pPr>
      <w:r>
        <w:t>Constraints</w:t>
      </w:r>
    </w:p>
    <w:p w14:paraId="1952460A" w14:textId="77777777" w:rsidR="002D57C4" w:rsidRDefault="002D57C4" w:rsidP="002D57C4">
      <w:pPr>
        <w:pStyle w:val="ListBullet"/>
        <w:tabs>
          <w:tab w:val="clear" w:pos="360"/>
          <w:tab w:val="num" w:pos="1080"/>
        </w:tabs>
        <w:spacing w:before="120" w:after="0" w:line="276" w:lineRule="auto"/>
        <w:ind w:left="1080"/>
        <w:contextualSpacing/>
      </w:pPr>
      <w:r>
        <w:t>constraint clauses, regex</w:t>
      </w:r>
    </w:p>
    <w:p w14:paraId="0455BBB6" w14:textId="77777777" w:rsidR="002D57C4" w:rsidRDefault="002D57C4" w:rsidP="002D57C4">
      <w:pPr>
        <w:pStyle w:val="ListBullet"/>
        <w:tabs>
          <w:tab w:val="clear" w:pos="360"/>
          <w:tab w:val="num" w:pos="720"/>
        </w:tabs>
        <w:spacing w:before="120" w:after="0" w:line="276" w:lineRule="auto"/>
        <w:ind w:left="720"/>
        <w:contextualSpacing/>
      </w:pPr>
      <w:r>
        <w:t>Types / Property / Parameters</w:t>
      </w:r>
    </w:p>
    <w:p w14:paraId="680EF2EE" w14:textId="77777777" w:rsidR="002D57C4" w:rsidRDefault="002D57C4" w:rsidP="002D57C4">
      <w:pPr>
        <w:pStyle w:val="ListBullet"/>
        <w:tabs>
          <w:tab w:val="clear" w:pos="360"/>
          <w:tab w:val="num" w:pos="1080"/>
        </w:tabs>
        <w:spacing w:before="120" w:after="0" w:line="276" w:lineRule="auto"/>
        <w:ind w:left="1080"/>
        <w:contextualSpacing/>
      </w:pPr>
      <w:r>
        <w:t>list, map, range, scalar-unit types</w:t>
      </w:r>
    </w:p>
    <w:p w14:paraId="208A8F0C" w14:textId="77777777" w:rsidR="002D57C4" w:rsidRDefault="002D57C4" w:rsidP="002D57C4">
      <w:pPr>
        <w:pStyle w:val="ListBullet"/>
        <w:tabs>
          <w:tab w:val="clear" w:pos="360"/>
          <w:tab w:val="num" w:pos="1080"/>
        </w:tabs>
        <w:spacing w:before="120" w:after="0" w:line="276" w:lineRule="auto"/>
        <w:ind w:left="1080"/>
        <w:contextualSpacing/>
      </w:pPr>
      <w:r>
        <w:t>Includes YAML intrinsic types</w:t>
      </w:r>
    </w:p>
    <w:p w14:paraId="7E9E7920" w14:textId="77777777" w:rsidR="002D57C4" w:rsidRDefault="002D57C4" w:rsidP="002D57C4">
      <w:pPr>
        <w:pStyle w:val="ListBullet"/>
        <w:tabs>
          <w:tab w:val="clear" w:pos="360"/>
          <w:tab w:val="num" w:pos="1080"/>
        </w:tabs>
        <w:spacing w:before="120" w:after="0" w:line="276" w:lineRule="auto"/>
        <w:ind w:left="1080"/>
        <w:contextualSpacing/>
      </w:pPr>
      <w:r>
        <w:t>NetworkInfo, PortInfo, PortDef, PortSpec, Credential</w:t>
      </w:r>
    </w:p>
    <w:p w14:paraId="2099C28E" w14:textId="77777777" w:rsidR="002D57C4" w:rsidRDefault="002D57C4" w:rsidP="002D57C4">
      <w:pPr>
        <w:pStyle w:val="ListBullet"/>
        <w:tabs>
          <w:tab w:val="clear" w:pos="360"/>
          <w:tab w:val="num" w:pos="1080"/>
        </w:tabs>
        <w:spacing w:before="120" w:after="0" w:line="276" w:lineRule="auto"/>
        <w:ind w:left="1080"/>
        <w:contextualSpacing/>
      </w:pPr>
      <w:r>
        <w:t>TOSCA Version based on Maven</w:t>
      </w:r>
    </w:p>
    <w:p w14:paraId="45C973DD" w14:textId="77777777" w:rsidR="002D57C4" w:rsidRDefault="002D57C4" w:rsidP="002D57C4">
      <w:pPr>
        <w:pStyle w:val="ListBullet"/>
        <w:tabs>
          <w:tab w:val="clear" w:pos="360"/>
          <w:tab w:val="num" w:pos="720"/>
        </w:tabs>
        <w:spacing w:before="120" w:after="0" w:line="276" w:lineRule="auto"/>
        <w:ind w:left="720"/>
        <w:contextualSpacing/>
      </w:pPr>
      <w:r>
        <w:t xml:space="preserve">Node </w:t>
      </w:r>
    </w:p>
    <w:p w14:paraId="5C6EBA8D" w14:textId="77777777" w:rsidR="002D57C4" w:rsidRDefault="002D57C4" w:rsidP="002D57C4">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1EF7A830" w14:textId="77777777" w:rsidR="002D57C4" w:rsidRDefault="002D57C4" w:rsidP="002D57C4">
      <w:pPr>
        <w:pStyle w:val="ListBullet"/>
        <w:tabs>
          <w:tab w:val="clear" w:pos="360"/>
          <w:tab w:val="num" w:pos="720"/>
        </w:tabs>
        <w:spacing w:before="120" w:after="0" w:line="276" w:lineRule="auto"/>
        <w:ind w:left="720"/>
        <w:contextualSpacing/>
      </w:pPr>
      <w:r>
        <w:t>Relationship</w:t>
      </w:r>
    </w:p>
    <w:p w14:paraId="1DFC01AC" w14:textId="77777777" w:rsidR="002D57C4" w:rsidRDefault="002D57C4" w:rsidP="002D57C4">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67D8DADB" w14:textId="77777777" w:rsidR="002D57C4" w:rsidRDefault="002D57C4" w:rsidP="002D57C4">
      <w:pPr>
        <w:pStyle w:val="ListBullet"/>
        <w:tabs>
          <w:tab w:val="clear" w:pos="360"/>
          <w:tab w:val="num" w:pos="720"/>
        </w:tabs>
        <w:spacing w:before="120" w:after="0" w:line="276" w:lineRule="auto"/>
        <w:ind w:left="720"/>
        <w:contextualSpacing/>
      </w:pPr>
      <w:r>
        <w:t>Artifact</w:t>
      </w:r>
    </w:p>
    <w:p w14:paraId="0550E651" w14:textId="77777777" w:rsidR="002D57C4" w:rsidRDefault="002D57C4" w:rsidP="002D57C4">
      <w:pPr>
        <w:pStyle w:val="ListBullet"/>
        <w:tabs>
          <w:tab w:val="clear" w:pos="360"/>
          <w:tab w:val="num" w:pos="1080"/>
        </w:tabs>
        <w:spacing w:before="120" w:after="0" w:line="276" w:lineRule="auto"/>
        <w:ind w:left="1080"/>
        <w:contextualSpacing/>
      </w:pPr>
      <w:r>
        <w:t>Deployment: Image Types (e.g., VM, Container), ZIP, TAR, etc.</w:t>
      </w:r>
    </w:p>
    <w:p w14:paraId="0BA07457" w14:textId="77777777" w:rsidR="002D57C4" w:rsidRDefault="002D57C4" w:rsidP="002D57C4">
      <w:pPr>
        <w:pStyle w:val="ListBullet"/>
        <w:tabs>
          <w:tab w:val="clear" w:pos="360"/>
          <w:tab w:val="num" w:pos="1080"/>
        </w:tabs>
        <w:spacing w:before="120" w:after="0" w:line="276" w:lineRule="auto"/>
        <w:ind w:left="1080"/>
        <w:contextualSpacing/>
      </w:pPr>
      <w:r>
        <w:t xml:space="preserve">Implementation: </w:t>
      </w:r>
      <w:proofErr w:type="gramStart"/>
      <w:r>
        <w:t>File,</w:t>
      </w:r>
      <w:proofErr w:type="gramEnd"/>
      <w:r>
        <w:t xml:space="preserve"> Bash, Python, etc.</w:t>
      </w:r>
    </w:p>
    <w:p w14:paraId="259BE8F3" w14:textId="77777777" w:rsidR="002D57C4" w:rsidRDefault="002D57C4" w:rsidP="002D57C4">
      <w:pPr>
        <w:pStyle w:val="ListBullet"/>
        <w:tabs>
          <w:tab w:val="clear" w:pos="360"/>
          <w:tab w:val="num" w:pos="720"/>
        </w:tabs>
        <w:spacing w:before="120" w:after="0" w:line="276" w:lineRule="auto"/>
        <w:ind w:left="720"/>
        <w:contextualSpacing/>
      </w:pPr>
      <w:r>
        <w:t xml:space="preserve">Requirements </w:t>
      </w:r>
    </w:p>
    <w:p w14:paraId="694486B8" w14:textId="77777777" w:rsidR="002D57C4" w:rsidRDefault="002D57C4" w:rsidP="002D57C4">
      <w:pPr>
        <w:pStyle w:val="ListBullet"/>
        <w:tabs>
          <w:tab w:val="clear" w:pos="360"/>
          <w:tab w:val="num" w:pos="1080"/>
        </w:tabs>
        <w:spacing w:before="120" w:after="0" w:line="276" w:lineRule="auto"/>
        <w:ind w:left="1080"/>
        <w:contextualSpacing/>
      </w:pPr>
      <w:r>
        <w:t>None</w:t>
      </w:r>
    </w:p>
    <w:p w14:paraId="04F135E3" w14:textId="77777777" w:rsidR="002D57C4" w:rsidRDefault="002D57C4" w:rsidP="002D57C4">
      <w:pPr>
        <w:pStyle w:val="ListBullet"/>
        <w:tabs>
          <w:tab w:val="clear" w:pos="360"/>
          <w:tab w:val="num" w:pos="720"/>
        </w:tabs>
        <w:spacing w:before="120" w:after="0" w:line="276" w:lineRule="auto"/>
        <w:ind w:left="720"/>
        <w:contextualSpacing/>
      </w:pPr>
      <w:r>
        <w:t>Capabilities</w:t>
      </w:r>
    </w:p>
    <w:p w14:paraId="34ACEE4D" w14:textId="77777777" w:rsidR="002D57C4" w:rsidRDefault="002D57C4" w:rsidP="002D57C4">
      <w:pPr>
        <w:pStyle w:val="ListBullet"/>
        <w:tabs>
          <w:tab w:val="clear" w:pos="360"/>
          <w:tab w:val="num" w:pos="1080"/>
        </w:tabs>
        <w:spacing w:before="120" w:after="0" w:line="276" w:lineRule="auto"/>
        <w:ind w:left="1080"/>
        <w:contextualSpacing/>
      </w:pPr>
      <w:r>
        <w:lastRenderedPageBreak/>
        <w:t>Container, Endpoint, Attachment, Scalable, …</w:t>
      </w:r>
    </w:p>
    <w:p w14:paraId="693ED996" w14:textId="77777777" w:rsidR="002D57C4" w:rsidRDefault="002D57C4" w:rsidP="002D57C4">
      <w:pPr>
        <w:pStyle w:val="ListBullet"/>
        <w:tabs>
          <w:tab w:val="clear" w:pos="360"/>
          <w:tab w:val="num" w:pos="720"/>
        </w:tabs>
        <w:spacing w:before="120" w:after="0" w:line="276" w:lineRule="auto"/>
        <w:ind w:left="720"/>
        <w:contextualSpacing/>
      </w:pPr>
      <w:r>
        <w:t>Lifecycle</w:t>
      </w:r>
    </w:p>
    <w:p w14:paraId="2B2E32A0" w14:textId="77777777" w:rsidR="002D57C4" w:rsidRDefault="002D57C4" w:rsidP="002D57C4">
      <w:pPr>
        <w:pStyle w:val="ListBullet"/>
        <w:tabs>
          <w:tab w:val="clear" w:pos="360"/>
          <w:tab w:val="num" w:pos="1080"/>
        </w:tabs>
        <w:spacing w:before="120" w:after="0" w:line="276" w:lineRule="auto"/>
        <w:ind w:left="1080"/>
        <w:contextualSpacing/>
      </w:pPr>
      <w:r>
        <w:t>Standard (for Node Types)</w:t>
      </w:r>
    </w:p>
    <w:p w14:paraId="2658E384" w14:textId="77777777" w:rsidR="002D57C4" w:rsidRDefault="002D57C4" w:rsidP="002D57C4">
      <w:pPr>
        <w:pStyle w:val="ListBullet"/>
        <w:tabs>
          <w:tab w:val="clear" w:pos="360"/>
          <w:tab w:val="num" w:pos="1080"/>
        </w:tabs>
        <w:spacing w:before="120" w:after="0" w:line="276" w:lineRule="auto"/>
        <w:ind w:left="1080"/>
        <w:contextualSpacing/>
      </w:pPr>
      <w:r>
        <w:t>Configure (for Relationship Types)</w:t>
      </w:r>
    </w:p>
    <w:p w14:paraId="3B1D0C0E" w14:textId="77777777" w:rsidR="002D57C4" w:rsidRDefault="002D57C4" w:rsidP="002D57C4">
      <w:pPr>
        <w:pStyle w:val="ListBullet"/>
        <w:tabs>
          <w:tab w:val="clear" w:pos="360"/>
          <w:tab w:val="num" w:pos="720"/>
        </w:tabs>
        <w:spacing w:before="120" w:after="0" w:line="276" w:lineRule="auto"/>
        <w:ind w:left="720"/>
        <w:contextualSpacing/>
      </w:pPr>
      <w:r>
        <w:t>Functions</w:t>
      </w:r>
    </w:p>
    <w:p w14:paraId="64644B67" w14:textId="77777777" w:rsidR="002D57C4" w:rsidRDefault="002D57C4" w:rsidP="002D57C4">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76AD91D8" w14:textId="77777777" w:rsidR="002D57C4" w:rsidRDefault="002D57C4" w:rsidP="002D57C4">
      <w:pPr>
        <w:pStyle w:val="ListBullet"/>
        <w:tabs>
          <w:tab w:val="clear" w:pos="360"/>
          <w:tab w:val="num" w:pos="1080"/>
        </w:tabs>
        <w:spacing w:before="120" w:after="0" w:line="276" w:lineRule="auto"/>
        <w:ind w:left="1080"/>
        <w:contextualSpacing/>
      </w:pPr>
      <w:r>
        <w:t>concat, token</w:t>
      </w:r>
    </w:p>
    <w:p w14:paraId="7BC10D17" w14:textId="77777777" w:rsidR="002D57C4" w:rsidRDefault="002D57C4" w:rsidP="002D57C4">
      <w:pPr>
        <w:pStyle w:val="ListBullet"/>
        <w:tabs>
          <w:tab w:val="clear" w:pos="360"/>
          <w:tab w:val="num" w:pos="1080"/>
        </w:tabs>
        <w:spacing w:before="120" w:after="0" w:line="276" w:lineRule="auto"/>
        <w:ind w:left="1080"/>
        <w:contextualSpacing/>
      </w:pPr>
      <w:r>
        <w:t>get_artifact</w:t>
      </w:r>
    </w:p>
    <w:p w14:paraId="382034DA" w14:textId="77777777" w:rsidR="002D57C4" w:rsidRDefault="002D57C4" w:rsidP="002D57C4">
      <w:pPr>
        <w:pStyle w:val="ListBullet"/>
        <w:tabs>
          <w:tab w:val="clear" w:pos="360"/>
          <w:tab w:val="num" w:pos="936"/>
        </w:tabs>
        <w:spacing w:before="120" w:after="0" w:line="276" w:lineRule="auto"/>
        <w:ind w:left="936"/>
        <w:contextualSpacing/>
      </w:pPr>
      <w:r>
        <w:t>Groups</w:t>
      </w:r>
    </w:p>
    <w:p w14:paraId="46984EA9" w14:textId="77777777" w:rsidR="002D57C4" w:rsidRDefault="002D57C4" w:rsidP="002D57C4">
      <w:pPr>
        <w:pStyle w:val="ListBullet"/>
        <w:tabs>
          <w:tab w:val="clear" w:pos="360"/>
          <w:tab w:val="num" w:pos="1080"/>
        </w:tabs>
        <w:spacing w:before="120" w:after="0" w:line="276" w:lineRule="auto"/>
        <w:ind w:left="1080"/>
        <w:contextualSpacing/>
      </w:pPr>
      <w:r>
        <w:t>Root</w:t>
      </w:r>
    </w:p>
    <w:p w14:paraId="5C0E7D76" w14:textId="77777777" w:rsidR="002D57C4" w:rsidRDefault="002D57C4" w:rsidP="002D57C4">
      <w:pPr>
        <w:pStyle w:val="ListBullet"/>
        <w:tabs>
          <w:tab w:val="clear" w:pos="360"/>
          <w:tab w:val="num" w:pos="936"/>
        </w:tabs>
        <w:spacing w:before="120" w:after="0" w:line="276" w:lineRule="auto"/>
        <w:ind w:left="936"/>
        <w:contextualSpacing/>
      </w:pPr>
      <w:r>
        <w:t>Policies</w:t>
      </w:r>
    </w:p>
    <w:p w14:paraId="32F0106E" w14:textId="77777777" w:rsidR="002D57C4" w:rsidRDefault="002D57C4" w:rsidP="002D57C4">
      <w:pPr>
        <w:pStyle w:val="ListBullet"/>
        <w:tabs>
          <w:tab w:val="clear" w:pos="360"/>
          <w:tab w:val="num" w:pos="1080"/>
        </w:tabs>
        <w:spacing w:before="120" w:after="0" w:line="276" w:lineRule="auto"/>
        <w:ind w:left="1080"/>
        <w:contextualSpacing/>
      </w:pPr>
      <w:r>
        <w:t>Root, Placement, Scaling, Update, Performance</w:t>
      </w:r>
    </w:p>
    <w:p w14:paraId="3EB30967" w14:textId="77777777" w:rsidR="002D57C4" w:rsidRDefault="002D57C4" w:rsidP="002D57C4">
      <w:pPr>
        <w:pStyle w:val="ListBullet"/>
        <w:numPr>
          <w:ilvl w:val="0"/>
          <w:numId w:val="0"/>
        </w:numPr>
        <w:ind w:left="360" w:hanging="360"/>
      </w:pPr>
    </w:p>
    <w:p w14:paraId="757C8C28" w14:textId="77777777" w:rsidR="002D57C4" w:rsidRPr="005B0BA0" w:rsidRDefault="002D57C4" w:rsidP="002D57C4">
      <w:pPr>
        <w:pStyle w:val="AppendixHeading1"/>
        <w:numPr>
          <w:ilvl w:val="0"/>
          <w:numId w:val="7"/>
        </w:numPr>
      </w:pPr>
      <w:bookmarkStart w:id="766" w:name="_Toc302251751"/>
      <w:bookmarkStart w:id="767" w:name="_Toc445238305"/>
      <w:r w:rsidRPr="005B0BA0">
        <w:lastRenderedPageBreak/>
        <w:t>Acknowledgments</w:t>
      </w:r>
      <w:bookmarkEnd w:id="742"/>
      <w:bookmarkEnd w:id="743"/>
      <w:bookmarkEnd w:id="744"/>
      <w:bookmarkEnd w:id="747"/>
      <w:bookmarkEnd w:id="766"/>
      <w:bookmarkEnd w:id="767"/>
    </w:p>
    <w:p w14:paraId="4619CF45" w14:textId="77777777" w:rsidR="002D57C4" w:rsidRPr="005B0BA0" w:rsidRDefault="002D57C4" w:rsidP="002D57C4">
      <w:r w:rsidRPr="005B0BA0">
        <w:t>The following individuals have participated in the creation of this specification and are gratefully acknowledged:</w:t>
      </w:r>
    </w:p>
    <w:p w14:paraId="673163E7" w14:textId="77777777" w:rsidR="002D57C4" w:rsidRDefault="002D57C4" w:rsidP="002D57C4">
      <w:pPr>
        <w:pStyle w:val="Titlepageinfo"/>
      </w:pPr>
      <w:r>
        <w:t>Contributors:</w:t>
      </w:r>
    </w:p>
    <w:p w14:paraId="6CD28CF3" w14:textId="77777777" w:rsidR="002D57C4" w:rsidRPr="00795E3C" w:rsidRDefault="002D57C4" w:rsidP="002D57C4">
      <w:pPr>
        <w:pStyle w:val="Abstract"/>
        <w:spacing w:before="80"/>
        <w:rPr>
          <w:noProof/>
        </w:rPr>
      </w:pPr>
      <w:r w:rsidRPr="00795E3C">
        <w:rPr>
          <w:noProof/>
        </w:rPr>
        <w:t>Avi Vachnis (</w:t>
      </w:r>
      <w:hyperlink r:id="rId117" w:history="1">
        <w:r w:rsidRPr="00795E3C">
          <w:rPr>
            <w:rStyle w:val="Hyperlink"/>
            <w:noProof/>
          </w:rPr>
          <w:t>avi.vachnis@alcatel-lucent.com</w:t>
        </w:r>
      </w:hyperlink>
      <w:r w:rsidRPr="00795E3C">
        <w:rPr>
          <w:noProof/>
        </w:rPr>
        <w:t>), Alcatel-Lucent</w:t>
      </w:r>
    </w:p>
    <w:p w14:paraId="64764607" w14:textId="77777777" w:rsidR="002D57C4" w:rsidRPr="00795E3C" w:rsidRDefault="002D57C4" w:rsidP="002D57C4">
      <w:pPr>
        <w:pStyle w:val="Abstract"/>
        <w:spacing w:before="80"/>
        <w:rPr>
          <w:noProof/>
        </w:rPr>
      </w:pPr>
      <w:r w:rsidRPr="00795E3C">
        <w:rPr>
          <w:noProof/>
        </w:rPr>
        <w:t>Chris Lauwers (</w:t>
      </w:r>
      <w:hyperlink r:id="rId118" w:history="1">
        <w:r w:rsidRPr="00795E3C">
          <w:rPr>
            <w:rStyle w:val="Hyperlink"/>
            <w:noProof/>
          </w:rPr>
          <w:t>lauwers@ubicity.com</w:t>
        </w:r>
      </w:hyperlink>
      <w:r w:rsidRPr="00795E3C">
        <w:rPr>
          <w:noProof/>
        </w:rPr>
        <w:t>)</w:t>
      </w:r>
    </w:p>
    <w:p w14:paraId="28696F35" w14:textId="77777777" w:rsidR="002D57C4" w:rsidRPr="00795E3C" w:rsidRDefault="002D57C4" w:rsidP="002D57C4">
      <w:pPr>
        <w:pStyle w:val="Abstract"/>
        <w:spacing w:before="80"/>
        <w:rPr>
          <w:noProof/>
        </w:rPr>
      </w:pPr>
      <w:r w:rsidRPr="00795E3C">
        <w:rPr>
          <w:noProof/>
        </w:rPr>
        <w:t>Derek Palma (</w:t>
      </w:r>
      <w:hyperlink r:id="rId119" w:history="1">
        <w:r w:rsidRPr="00795E3C">
          <w:rPr>
            <w:rStyle w:val="Hyperlink"/>
            <w:noProof/>
          </w:rPr>
          <w:t>dpalma@vnomic.com</w:t>
        </w:r>
      </w:hyperlink>
      <w:r w:rsidRPr="00795E3C">
        <w:rPr>
          <w:noProof/>
        </w:rPr>
        <w:t>), Vnomic</w:t>
      </w:r>
    </w:p>
    <w:p w14:paraId="6FDC16F9" w14:textId="77777777" w:rsidR="002D57C4" w:rsidRPr="00795E3C" w:rsidRDefault="002D57C4" w:rsidP="002D57C4">
      <w:pPr>
        <w:pStyle w:val="Abstract"/>
        <w:spacing w:before="80"/>
        <w:rPr>
          <w:noProof/>
        </w:rPr>
      </w:pPr>
      <w:r w:rsidRPr="00795E3C">
        <w:rPr>
          <w:noProof/>
        </w:rPr>
        <w:t>Frank Leymann (</w:t>
      </w:r>
      <w:hyperlink r:id="rId120" w:history="1">
        <w:r w:rsidRPr="00795E3C">
          <w:rPr>
            <w:rStyle w:val="Hyperlink"/>
            <w:noProof/>
          </w:rPr>
          <w:t>Frank.Leymann@informatik.uni-stuttgart.de</w:t>
        </w:r>
      </w:hyperlink>
      <w:r w:rsidRPr="00795E3C">
        <w:rPr>
          <w:noProof/>
        </w:rPr>
        <w:t>), Univ. of Stuttgart</w:t>
      </w:r>
    </w:p>
    <w:p w14:paraId="696A3CAD" w14:textId="77777777" w:rsidR="002D57C4" w:rsidRPr="00795E3C" w:rsidRDefault="002D57C4" w:rsidP="002D57C4">
      <w:pPr>
        <w:pStyle w:val="Abstract"/>
        <w:spacing w:before="80"/>
        <w:rPr>
          <w:noProof/>
        </w:rPr>
      </w:pPr>
      <w:r w:rsidRPr="00795E3C">
        <w:rPr>
          <w:noProof/>
        </w:rPr>
        <w:t>Gerd Breiter (</w:t>
      </w:r>
      <w:hyperlink r:id="rId121" w:history="1">
        <w:r w:rsidRPr="00795E3C">
          <w:rPr>
            <w:rStyle w:val="Hyperlink"/>
            <w:noProof/>
          </w:rPr>
          <w:t>gbreiter@de.ibm.com</w:t>
        </w:r>
      </w:hyperlink>
      <w:r w:rsidRPr="00795E3C">
        <w:rPr>
          <w:noProof/>
        </w:rPr>
        <w:t>), IBM</w:t>
      </w:r>
    </w:p>
    <w:p w14:paraId="2BA69A2E" w14:textId="77777777" w:rsidR="002D57C4" w:rsidRPr="00795E3C" w:rsidRDefault="002D57C4" w:rsidP="002D57C4">
      <w:pPr>
        <w:pStyle w:val="Abstract"/>
        <w:spacing w:before="80"/>
        <w:rPr>
          <w:noProof/>
        </w:rPr>
      </w:pPr>
      <w:r w:rsidRPr="00795E3C">
        <w:rPr>
          <w:noProof/>
        </w:rPr>
        <w:t>Hemal Surti (</w:t>
      </w:r>
      <w:hyperlink r:id="rId122" w:history="1">
        <w:r w:rsidRPr="00795E3C">
          <w:rPr>
            <w:rStyle w:val="Hyperlink"/>
            <w:noProof/>
          </w:rPr>
          <w:t>hsurti@cisco.com</w:t>
        </w:r>
      </w:hyperlink>
      <w:r w:rsidRPr="00795E3C">
        <w:rPr>
          <w:noProof/>
        </w:rPr>
        <w:t>), Cisco</w:t>
      </w:r>
    </w:p>
    <w:p w14:paraId="3175AEAE" w14:textId="77777777" w:rsidR="002D57C4" w:rsidRPr="00795E3C" w:rsidRDefault="002D57C4" w:rsidP="002D57C4">
      <w:pPr>
        <w:pStyle w:val="Abstract"/>
        <w:spacing w:before="80"/>
        <w:rPr>
          <w:noProof/>
        </w:rPr>
      </w:pPr>
      <w:r w:rsidRPr="00795E3C">
        <w:rPr>
          <w:noProof/>
        </w:rPr>
        <w:t>Ifat Afek (</w:t>
      </w:r>
      <w:hyperlink r:id="rId123" w:history="1">
        <w:r w:rsidRPr="00795E3C">
          <w:rPr>
            <w:rStyle w:val="Hyperlink"/>
            <w:noProof/>
          </w:rPr>
          <w:t>ifat.afek@alcatel-lucent.com</w:t>
        </w:r>
      </w:hyperlink>
      <w:r w:rsidRPr="00795E3C">
        <w:rPr>
          <w:noProof/>
        </w:rPr>
        <w:t>), Alcatel-Lucent</w:t>
      </w:r>
    </w:p>
    <w:p w14:paraId="0ABB0622" w14:textId="77777777" w:rsidR="002D57C4" w:rsidRPr="00795E3C" w:rsidRDefault="002D57C4" w:rsidP="002D57C4">
      <w:pPr>
        <w:pStyle w:val="Abstract"/>
        <w:spacing w:before="80"/>
        <w:rPr>
          <w:noProof/>
        </w:rPr>
      </w:pPr>
      <w:r w:rsidRPr="00795E3C">
        <w:rPr>
          <w:noProof/>
        </w:rPr>
        <w:t>Idan Moyal, (</w:t>
      </w:r>
      <w:hyperlink r:id="rId124" w:history="1">
        <w:r w:rsidRPr="00795E3C">
          <w:rPr>
            <w:rStyle w:val="Hyperlink"/>
            <w:noProof/>
          </w:rPr>
          <w:t>idan@gigaspaces.com</w:t>
        </w:r>
      </w:hyperlink>
      <w:r w:rsidRPr="00795E3C">
        <w:rPr>
          <w:noProof/>
        </w:rPr>
        <w:t>), Gigaspaces</w:t>
      </w:r>
    </w:p>
    <w:p w14:paraId="43E6ED50" w14:textId="77777777" w:rsidR="002D57C4" w:rsidRPr="00795E3C" w:rsidRDefault="002D57C4" w:rsidP="002D57C4">
      <w:pPr>
        <w:pStyle w:val="Abstract"/>
        <w:spacing w:before="80"/>
        <w:rPr>
          <w:noProof/>
        </w:rPr>
      </w:pPr>
      <w:r w:rsidRPr="00795E3C">
        <w:rPr>
          <w:noProof/>
        </w:rPr>
        <w:t>Jacques Durand (</w:t>
      </w:r>
      <w:hyperlink r:id="rId125" w:history="1">
        <w:r w:rsidRPr="00795E3C">
          <w:rPr>
            <w:rStyle w:val="Hyperlink"/>
            <w:noProof/>
          </w:rPr>
          <w:t>jdurand@us.fujitsu.com</w:t>
        </w:r>
      </w:hyperlink>
      <w:r w:rsidRPr="00795E3C">
        <w:rPr>
          <w:noProof/>
        </w:rPr>
        <w:t>), Fujitsu</w:t>
      </w:r>
    </w:p>
    <w:p w14:paraId="0D2B014A" w14:textId="77777777" w:rsidR="002D57C4" w:rsidRPr="00795E3C" w:rsidRDefault="002D57C4" w:rsidP="002D57C4">
      <w:pPr>
        <w:pStyle w:val="Abstract"/>
        <w:spacing w:before="80"/>
        <w:rPr>
          <w:noProof/>
        </w:rPr>
      </w:pPr>
      <w:r w:rsidRPr="00795E3C">
        <w:rPr>
          <w:noProof/>
        </w:rPr>
        <w:t>Jin Qin, (</w:t>
      </w:r>
      <w:hyperlink r:id="rId126" w:history="1">
        <w:r w:rsidRPr="00795E3C">
          <w:rPr>
            <w:rStyle w:val="Hyperlink"/>
            <w:noProof/>
          </w:rPr>
          <w:t>chin.qinjin@huawei.com</w:t>
        </w:r>
      </w:hyperlink>
      <w:r w:rsidRPr="00795E3C">
        <w:rPr>
          <w:noProof/>
        </w:rPr>
        <w:t>), Huawei</w:t>
      </w:r>
    </w:p>
    <w:p w14:paraId="45DD2496" w14:textId="77777777" w:rsidR="002D57C4" w:rsidRPr="00795E3C" w:rsidRDefault="002D57C4" w:rsidP="002D57C4">
      <w:pPr>
        <w:pStyle w:val="Abstract"/>
        <w:spacing w:before="80"/>
        <w:rPr>
          <w:noProof/>
        </w:rPr>
      </w:pPr>
      <w:r w:rsidRPr="00795E3C">
        <w:rPr>
          <w:noProof/>
        </w:rPr>
        <w:t>Juergen Meynert (</w:t>
      </w:r>
      <w:hyperlink r:id="rId127" w:history="1">
        <w:r w:rsidRPr="00795E3C">
          <w:rPr>
            <w:rStyle w:val="Hyperlink"/>
            <w:noProof/>
          </w:rPr>
          <w:t>juergen.meynert@ts.fujitsu.com</w:t>
        </w:r>
      </w:hyperlink>
      <w:r w:rsidRPr="00795E3C">
        <w:rPr>
          <w:noProof/>
        </w:rPr>
        <w:t>), Fujitsu</w:t>
      </w:r>
    </w:p>
    <w:p w14:paraId="4FD16AE1" w14:textId="77777777" w:rsidR="002D57C4" w:rsidRPr="00795E3C" w:rsidRDefault="002D57C4" w:rsidP="002D57C4">
      <w:pPr>
        <w:pStyle w:val="Abstract"/>
        <w:spacing w:before="80"/>
        <w:rPr>
          <w:noProof/>
        </w:rPr>
      </w:pPr>
      <w:r w:rsidRPr="00795E3C">
        <w:rPr>
          <w:noProof/>
        </w:rPr>
        <w:t>Kapil Thangavelu (</w:t>
      </w:r>
      <w:hyperlink r:id="rId128" w:history="1">
        <w:r w:rsidRPr="00795E3C">
          <w:rPr>
            <w:rStyle w:val="Hyperlink"/>
            <w:noProof/>
          </w:rPr>
          <w:t>kapil.thangavelu@canonical.com</w:t>
        </w:r>
      </w:hyperlink>
      <w:r w:rsidRPr="00795E3C">
        <w:rPr>
          <w:noProof/>
        </w:rPr>
        <w:t>), Canonical</w:t>
      </w:r>
    </w:p>
    <w:p w14:paraId="2FFE1228" w14:textId="77777777" w:rsidR="002D57C4" w:rsidRPr="00795E3C" w:rsidRDefault="002D57C4" w:rsidP="002D57C4">
      <w:pPr>
        <w:pStyle w:val="Abstract"/>
        <w:spacing w:before="80"/>
        <w:rPr>
          <w:noProof/>
        </w:rPr>
      </w:pPr>
      <w:r w:rsidRPr="00795E3C">
        <w:rPr>
          <w:noProof/>
        </w:rPr>
        <w:t>Karsten Beins (</w:t>
      </w:r>
      <w:hyperlink r:id="rId129" w:history="1">
        <w:r w:rsidRPr="00795E3C">
          <w:rPr>
            <w:rStyle w:val="Hyperlink"/>
            <w:noProof/>
          </w:rPr>
          <w:t>karsten.beins@ts.fujitsu.com</w:t>
        </w:r>
      </w:hyperlink>
      <w:r w:rsidRPr="00795E3C">
        <w:rPr>
          <w:noProof/>
        </w:rPr>
        <w:t>), Fujitsu</w:t>
      </w:r>
    </w:p>
    <w:p w14:paraId="410B48E5" w14:textId="77777777" w:rsidR="002D57C4" w:rsidRPr="00795E3C" w:rsidRDefault="002D57C4" w:rsidP="002D57C4">
      <w:pPr>
        <w:pStyle w:val="Abstract"/>
        <w:spacing w:before="80"/>
        <w:rPr>
          <w:noProof/>
        </w:rPr>
      </w:pPr>
      <w:r w:rsidRPr="00795E3C">
        <w:rPr>
          <w:noProof/>
        </w:rPr>
        <w:t>Kevin Wilson (</w:t>
      </w:r>
      <w:hyperlink r:id="rId130" w:history="1">
        <w:r w:rsidRPr="00795E3C">
          <w:rPr>
            <w:rStyle w:val="Hyperlink"/>
            <w:noProof/>
          </w:rPr>
          <w:t>kevin.l.wilson@hp.com</w:t>
        </w:r>
      </w:hyperlink>
      <w:r w:rsidRPr="00795E3C">
        <w:rPr>
          <w:noProof/>
        </w:rPr>
        <w:t xml:space="preserve">), HP </w:t>
      </w:r>
    </w:p>
    <w:p w14:paraId="68F85427" w14:textId="77777777" w:rsidR="002D57C4" w:rsidRPr="00795E3C" w:rsidRDefault="002D57C4" w:rsidP="002D57C4">
      <w:pPr>
        <w:pStyle w:val="Abstract"/>
        <w:spacing w:before="80"/>
        <w:rPr>
          <w:noProof/>
        </w:rPr>
      </w:pPr>
      <w:r w:rsidRPr="00795E3C">
        <w:rPr>
          <w:noProof/>
        </w:rPr>
        <w:t>Krishna Raman (</w:t>
      </w:r>
      <w:hyperlink r:id="rId131" w:history="1">
        <w:r w:rsidRPr="00795E3C">
          <w:rPr>
            <w:rStyle w:val="Hyperlink"/>
            <w:noProof/>
          </w:rPr>
          <w:t>kraman@redhat.com</w:t>
        </w:r>
      </w:hyperlink>
      <w:r w:rsidRPr="00795E3C">
        <w:rPr>
          <w:noProof/>
        </w:rPr>
        <w:t>), Red Hat</w:t>
      </w:r>
    </w:p>
    <w:p w14:paraId="19C149A4" w14:textId="77777777" w:rsidR="002D57C4" w:rsidRPr="00795E3C" w:rsidRDefault="002D57C4" w:rsidP="002D57C4">
      <w:pPr>
        <w:pStyle w:val="Abstract"/>
        <w:spacing w:before="80"/>
        <w:rPr>
          <w:noProof/>
        </w:rPr>
      </w:pPr>
      <w:r w:rsidRPr="00795E3C">
        <w:rPr>
          <w:noProof/>
        </w:rPr>
        <w:t>Luc Boutier (</w:t>
      </w:r>
      <w:hyperlink r:id="rId132" w:history="1">
        <w:r w:rsidRPr="00795E3C">
          <w:rPr>
            <w:rStyle w:val="Hyperlink"/>
            <w:noProof/>
          </w:rPr>
          <w:t>luc.boutier@fastconnect.fr</w:t>
        </w:r>
      </w:hyperlink>
      <w:r w:rsidRPr="00795E3C">
        <w:rPr>
          <w:noProof/>
        </w:rPr>
        <w:t>),  FastConnect</w:t>
      </w:r>
    </w:p>
    <w:p w14:paraId="2732DA84" w14:textId="77777777" w:rsidR="002D57C4" w:rsidRPr="00795E3C" w:rsidRDefault="002D57C4" w:rsidP="002D57C4">
      <w:pPr>
        <w:pStyle w:val="Abstract"/>
        <w:spacing w:before="80"/>
        <w:rPr>
          <w:noProof/>
        </w:rPr>
      </w:pPr>
      <w:r w:rsidRPr="00795E3C">
        <w:rPr>
          <w:noProof/>
        </w:rPr>
        <w:t>Matt Rutkowski (</w:t>
      </w:r>
      <w:hyperlink r:id="rId133" w:history="1">
        <w:r w:rsidRPr="00795E3C">
          <w:rPr>
            <w:rStyle w:val="Hyperlink"/>
            <w:noProof/>
          </w:rPr>
          <w:t>mrutkows@us.ibm.com</w:t>
        </w:r>
      </w:hyperlink>
      <w:r w:rsidRPr="00795E3C">
        <w:rPr>
          <w:noProof/>
        </w:rPr>
        <w:t>), IBM</w:t>
      </w:r>
    </w:p>
    <w:p w14:paraId="64F5CDCC" w14:textId="77777777" w:rsidR="002D57C4" w:rsidRPr="00795E3C" w:rsidRDefault="002D57C4" w:rsidP="002D57C4">
      <w:pPr>
        <w:pStyle w:val="Abstract"/>
        <w:spacing w:before="80"/>
        <w:rPr>
          <w:noProof/>
        </w:rPr>
      </w:pPr>
      <w:r w:rsidRPr="00795E3C">
        <w:rPr>
          <w:noProof/>
        </w:rPr>
        <w:t>Moshe Elisha (</w:t>
      </w:r>
      <w:hyperlink r:id="rId134" w:history="1">
        <w:r w:rsidRPr="00795E3C">
          <w:rPr>
            <w:rStyle w:val="Hyperlink"/>
            <w:noProof/>
          </w:rPr>
          <w:t>moshe.elisha@alcatel-lucent.com</w:t>
        </w:r>
      </w:hyperlink>
      <w:r w:rsidRPr="00795E3C">
        <w:rPr>
          <w:noProof/>
        </w:rPr>
        <w:t>), Alcatel-Lucent</w:t>
      </w:r>
    </w:p>
    <w:p w14:paraId="44E4EEC4" w14:textId="77777777" w:rsidR="002D57C4" w:rsidRPr="00795E3C" w:rsidRDefault="002D57C4" w:rsidP="002D57C4">
      <w:pPr>
        <w:pStyle w:val="Abstract"/>
        <w:spacing w:before="80"/>
        <w:rPr>
          <w:noProof/>
        </w:rPr>
      </w:pPr>
      <w:r w:rsidRPr="00795E3C">
        <w:rPr>
          <w:noProof/>
        </w:rPr>
        <w:t>Nate Finch (</w:t>
      </w:r>
      <w:hyperlink r:id="rId135" w:history="1">
        <w:r w:rsidRPr="00795E3C">
          <w:rPr>
            <w:rStyle w:val="Hyperlink"/>
            <w:noProof/>
          </w:rPr>
          <w:t>nate.finch@canonical.com</w:t>
        </w:r>
      </w:hyperlink>
      <w:r w:rsidRPr="00795E3C">
        <w:rPr>
          <w:noProof/>
        </w:rPr>
        <w:t>), Canonical</w:t>
      </w:r>
    </w:p>
    <w:p w14:paraId="1DA89F03" w14:textId="77777777" w:rsidR="002D57C4" w:rsidRPr="00795E3C" w:rsidRDefault="002D57C4" w:rsidP="002D57C4">
      <w:pPr>
        <w:pStyle w:val="Abstract"/>
        <w:spacing w:before="80"/>
        <w:rPr>
          <w:noProof/>
        </w:rPr>
      </w:pPr>
      <w:r w:rsidRPr="00795E3C">
        <w:rPr>
          <w:noProof/>
        </w:rPr>
        <w:t>Nikunj Nemani (</w:t>
      </w:r>
      <w:hyperlink r:id="rId136" w:history="1">
        <w:r w:rsidRPr="00795E3C">
          <w:rPr>
            <w:rStyle w:val="Hyperlink"/>
            <w:noProof/>
          </w:rPr>
          <w:t>nnemani@vmware.com</w:t>
        </w:r>
      </w:hyperlink>
      <w:r w:rsidRPr="00795E3C">
        <w:rPr>
          <w:noProof/>
        </w:rPr>
        <w:t>), WMware</w:t>
      </w:r>
    </w:p>
    <w:p w14:paraId="68E8E657" w14:textId="77777777" w:rsidR="002D57C4" w:rsidRPr="00795E3C" w:rsidRDefault="002D57C4" w:rsidP="002D57C4">
      <w:pPr>
        <w:pStyle w:val="Abstract"/>
        <w:spacing w:before="80"/>
        <w:rPr>
          <w:noProof/>
        </w:rPr>
      </w:pPr>
      <w:r w:rsidRPr="00795E3C">
        <w:rPr>
          <w:noProof/>
        </w:rPr>
        <w:t>Richard Probst (</w:t>
      </w:r>
      <w:hyperlink r:id="rId137" w:history="1">
        <w:r w:rsidRPr="00795E3C">
          <w:rPr>
            <w:rStyle w:val="Hyperlink"/>
            <w:rFonts w:cs="Helv"/>
            <w:noProof/>
          </w:rPr>
          <w:t>richard.probst@sap.com</w:t>
        </w:r>
      </w:hyperlink>
      <w:r w:rsidRPr="00795E3C">
        <w:rPr>
          <w:noProof/>
        </w:rPr>
        <w:t>), SAP AG</w:t>
      </w:r>
    </w:p>
    <w:p w14:paraId="49D996E9" w14:textId="77777777" w:rsidR="002D57C4" w:rsidRPr="00795E3C" w:rsidRDefault="002D57C4" w:rsidP="002D57C4">
      <w:pPr>
        <w:pStyle w:val="Abstract"/>
        <w:spacing w:before="80"/>
        <w:rPr>
          <w:noProof/>
        </w:rPr>
      </w:pPr>
      <w:r w:rsidRPr="00795E3C">
        <w:rPr>
          <w:noProof/>
        </w:rPr>
        <w:t>Sahdev Zala (</w:t>
      </w:r>
      <w:hyperlink r:id="rId138" w:history="1">
        <w:r w:rsidRPr="00795E3C">
          <w:rPr>
            <w:rStyle w:val="Hyperlink"/>
            <w:noProof/>
          </w:rPr>
          <w:t>spzala@us.ibm.com</w:t>
        </w:r>
      </w:hyperlink>
      <w:r w:rsidRPr="00795E3C">
        <w:rPr>
          <w:noProof/>
        </w:rPr>
        <w:t>), IBM</w:t>
      </w:r>
    </w:p>
    <w:p w14:paraId="3B7F336C" w14:textId="77777777" w:rsidR="002D57C4" w:rsidRPr="00795E3C" w:rsidRDefault="002D57C4" w:rsidP="002D57C4">
      <w:pPr>
        <w:pStyle w:val="Abstract"/>
        <w:spacing w:before="80"/>
        <w:rPr>
          <w:noProof/>
        </w:rPr>
      </w:pPr>
      <w:r w:rsidRPr="00795E3C">
        <w:rPr>
          <w:noProof/>
        </w:rPr>
        <w:t>Shitao li (</w:t>
      </w:r>
      <w:hyperlink r:id="rId139" w:history="1">
        <w:r w:rsidRPr="00795E3C">
          <w:rPr>
            <w:rStyle w:val="Hyperlink"/>
            <w:noProof/>
          </w:rPr>
          <w:t>lishitao@huawei.com</w:t>
        </w:r>
      </w:hyperlink>
      <w:r w:rsidRPr="00795E3C">
        <w:rPr>
          <w:noProof/>
        </w:rPr>
        <w:t>), Huawei</w:t>
      </w:r>
    </w:p>
    <w:p w14:paraId="19E49AB7" w14:textId="77777777" w:rsidR="002D57C4" w:rsidRPr="00795E3C" w:rsidRDefault="002D57C4" w:rsidP="002D57C4">
      <w:pPr>
        <w:pStyle w:val="Abstract"/>
        <w:spacing w:before="80"/>
        <w:rPr>
          <w:noProof/>
        </w:rPr>
      </w:pPr>
      <w:r w:rsidRPr="00795E3C">
        <w:rPr>
          <w:noProof/>
        </w:rPr>
        <w:t>Simeon Monov (</w:t>
      </w:r>
      <w:hyperlink r:id="rId140" w:history="1">
        <w:r w:rsidRPr="00795E3C">
          <w:rPr>
            <w:rStyle w:val="Hyperlink"/>
            <w:noProof/>
          </w:rPr>
          <w:t>sdmonov@us.ibm.com</w:t>
        </w:r>
      </w:hyperlink>
      <w:r w:rsidRPr="00795E3C">
        <w:rPr>
          <w:noProof/>
        </w:rPr>
        <w:t>), IBM</w:t>
      </w:r>
    </w:p>
    <w:p w14:paraId="72102835" w14:textId="77777777" w:rsidR="002D57C4" w:rsidRPr="00795E3C" w:rsidRDefault="002D57C4" w:rsidP="002D57C4">
      <w:pPr>
        <w:pStyle w:val="Abstract"/>
        <w:spacing w:before="80"/>
        <w:rPr>
          <w:noProof/>
        </w:rPr>
      </w:pPr>
      <w:r w:rsidRPr="00795E3C">
        <w:rPr>
          <w:noProof/>
        </w:rPr>
        <w:t>Stephane Maes (</w:t>
      </w:r>
      <w:hyperlink r:id="rId141" w:history="1">
        <w:r w:rsidRPr="00795E3C">
          <w:rPr>
            <w:rStyle w:val="Hyperlink"/>
            <w:noProof/>
          </w:rPr>
          <w:t>stephane.maes@hp.com</w:t>
        </w:r>
      </w:hyperlink>
      <w:r w:rsidRPr="00795E3C">
        <w:rPr>
          <w:noProof/>
        </w:rPr>
        <w:t>), HP</w:t>
      </w:r>
    </w:p>
    <w:p w14:paraId="70E36F43" w14:textId="77777777" w:rsidR="002D57C4" w:rsidRPr="00795E3C" w:rsidRDefault="002D57C4" w:rsidP="002D57C4">
      <w:pPr>
        <w:pStyle w:val="Abstract"/>
        <w:spacing w:before="80"/>
        <w:rPr>
          <w:noProof/>
        </w:rPr>
      </w:pPr>
      <w:r w:rsidRPr="00795E3C">
        <w:rPr>
          <w:noProof/>
        </w:rPr>
        <w:t>Thomas Spatzier</w:t>
      </w:r>
      <w:r w:rsidRPr="00795E3C">
        <w:rPr>
          <w:rFonts w:cs="Arial"/>
          <w:noProof/>
          <w:shd w:val="clear" w:color="auto" w:fill="FFFFFF"/>
        </w:rPr>
        <w:t xml:space="preserve"> (</w:t>
      </w:r>
      <w:hyperlink r:id="rId142"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03060D6" w14:textId="77777777" w:rsidR="002D57C4" w:rsidRPr="00795E3C" w:rsidRDefault="002D57C4" w:rsidP="002D57C4">
      <w:pPr>
        <w:pStyle w:val="Abstract"/>
        <w:spacing w:before="80"/>
        <w:rPr>
          <w:noProof/>
        </w:rPr>
      </w:pPr>
      <w:r w:rsidRPr="00795E3C">
        <w:rPr>
          <w:noProof/>
        </w:rPr>
        <w:t>Ton Ngo (</w:t>
      </w:r>
      <w:hyperlink r:id="rId143" w:history="1">
        <w:r w:rsidRPr="00795E3C">
          <w:rPr>
            <w:rStyle w:val="Hyperlink"/>
            <w:noProof/>
          </w:rPr>
          <w:t>ton@us.ibm.com</w:t>
        </w:r>
      </w:hyperlink>
      <w:r w:rsidRPr="00795E3C">
        <w:rPr>
          <w:noProof/>
        </w:rPr>
        <w:t>), IBM</w:t>
      </w:r>
    </w:p>
    <w:p w14:paraId="3AFFE98E" w14:textId="77777777" w:rsidR="002D57C4" w:rsidRPr="00795E3C" w:rsidRDefault="002D57C4" w:rsidP="002D57C4">
      <w:pPr>
        <w:pStyle w:val="Abstract"/>
        <w:spacing w:before="80"/>
        <w:rPr>
          <w:noProof/>
        </w:rPr>
      </w:pPr>
      <w:r w:rsidRPr="00795E3C">
        <w:rPr>
          <w:noProof/>
        </w:rPr>
        <w:t>Travis Tripp (</w:t>
      </w:r>
      <w:hyperlink r:id="rId144" w:history="1">
        <w:r w:rsidRPr="00795E3C">
          <w:rPr>
            <w:rStyle w:val="Hyperlink"/>
            <w:noProof/>
          </w:rPr>
          <w:t>travis.tripp@hp.com</w:t>
        </w:r>
      </w:hyperlink>
      <w:r w:rsidRPr="00795E3C">
        <w:rPr>
          <w:noProof/>
        </w:rPr>
        <w:t xml:space="preserve">), HP </w:t>
      </w:r>
    </w:p>
    <w:p w14:paraId="06AFB113" w14:textId="77777777" w:rsidR="002D57C4" w:rsidRPr="00795E3C" w:rsidRDefault="002D57C4" w:rsidP="002D57C4">
      <w:pPr>
        <w:pStyle w:val="Abstract"/>
        <w:spacing w:before="80"/>
        <w:rPr>
          <w:noProof/>
        </w:rPr>
      </w:pPr>
      <w:r w:rsidRPr="00795E3C">
        <w:rPr>
          <w:rStyle w:val="Strong"/>
          <w:noProof/>
        </w:rPr>
        <w:t>Vahid Hashemian</w:t>
      </w:r>
      <w:r w:rsidRPr="00795E3C">
        <w:rPr>
          <w:noProof/>
        </w:rPr>
        <w:t xml:space="preserve"> (</w:t>
      </w:r>
      <w:hyperlink r:id="rId145" w:history="1">
        <w:r w:rsidRPr="00795E3C">
          <w:rPr>
            <w:rStyle w:val="Hyperlink"/>
            <w:noProof/>
          </w:rPr>
          <w:t>vahidhashemian@us.ibm.com</w:t>
        </w:r>
      </w:hyperlink>
      <w:r w:rsidRPr="00795E3C">
        <w:rPr>
          <w:noProof/>
        </w:rPr>
        <w:t>), IBM</w:t>
      </w:r>
    </w:p>
    <w:p w14:paraId="1D28DA21" w14:textId="77777777" w:rsidR="002D57C4" w:rsidRPr="00795E3C" w:rsidRDefault="002D57C4" w:rsidP="002D57C4">
      <w:pPr>
        <w:pStyle w:val="Abstract"/>
        <w:spacing w:before="80"/>
        <w:rPr>
          <w:noProof/>
        </w:rPr>
      </w:pPr>
      <w:r w:rsidRPr="00795E3C">
        <w:rPr>
          <w:noProof/>
        </w:rPr>
        <w:t>Wayne Witzel (</w:t>
      </w:r>
      <w:hyperlink r:id="rId146" w:history="1">
        <w:r w:rsidRPr="00795E3C">
          <w:rPr>
            <w:rStyle w:val="Hyperlink"/>
            <w:noProof/>
          </w:rPr>
          <w:t>wayne.witzel@canonical.com</w:t>
        </w:r>
      </w:hyperlink>
      <w:r w:rsidRPr="00795E3C">
        <w:rPr>
          <w:noProof/>
        </w:rPr>
        <w:t>), Canonical</w:t>
      </w:r>
    </w:p>
    <w:p w14:paraId="4344EE9E" w14:textId="77777777" w:rsidR="002D57C4" w:rsidRPr="00795E3C" w:rsidRDefault="002D57C4" w:rsidP="002D57C4">
      <w:pPr>
        <w:pStyle w:val="Abstract"/>
        <w:spacing w:before="80"/>
        <w:rPr>
          <w:noProof/>
        </w:rPr>
      </w:pPr>
      <w:bookmarkStart w:id="768" w:name="_Toc85472898"/>
      <w:bookmarkStart w:id="769" w:name="_Toc287332014"/>
      <w:bookmarkStart w:id="770" w:name="_Toc379800453"/>
      <w:bookmarkStart w:id="771" w:name="_Toc379455187"/>
      <w:bookmarkStart w:id="772" w:name="_Toc373867901"/>
      <w:r w:rsidRPr="00795E3C">
        <w:rPr>
          <w:noProof/>
        </w:rPr>
        <w:t>Yaron Parasol (</w:t>
      </w:r>
      <w:hyperlink r:id="rId147" w:history="1">
        <w:r w:rsidRPr="00795E3C">
          <w:rPr>
            <w:rStyle w:val="Hyperlink"/>
            <w:noProof/>
          </w:rPr>
          <w:t>yaronpa@gigaspaces.com</w:t>
        </w:r>
      </w:hyperlink>
      <w:r w:rsidRPr="00795E3C">
        <w:rPr>
          <w:noProof/>
        </w:rPr>
        <w:t>), Gigaspaces</w:t>
      </w:r>
    </w:p>
    <w:p w14:paraId="4682F9F1" w14:textId="77777777" w:rsidR="002D57C4" w:rsidRDefault="002D57C4" w:rsidP="002D57C4">
      <w:pPr>
        <w:pStyle w:val="AppendixHeading1"/>
        <w:numPr>
          <w:ilvl w:val="0"/>
          <w:numId w:val="7"/>
        </w:numPr>
      </w:pPr>
      <w:bookmarkStart w:id="773" w:name="_Toc397688837"/>
      <w:bookmarkStart w:id="774" w:name="_Toc302251752"/>
      <w:bookmarkStart w:id="775" w:name="_Toc445238306"/>
      <w:r>
        <w:lastRenderedPageBreak/>
        <w:t>Revision History</w:t>
      </w:r>
      <w:bookmarkEnd w:id="768"/>
      <w:bookmarkEnd w:id="769"/>
      <w:bookmarkEnd w:id="770"/>
      <w:bookmarkEnd w:id="773"/>
      <w:bookmarkEnd w:id="774"/>
      <w:bookmarkEnd w:id="7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2D57C4" w14:paraId="017BB299" w14:textId="77777777" w:rsidTr="00502E57">
        <w:tc>
          <w:tcPr>
            <w:tcW w:w="1249" w:type="dxa"/>
          </w:tcPr>
          <w:p w14:paraId="29BB6486" w14:textId="77777777" w:rsidR="002D57C4" w:rsidRPr="00C7321D" w:rsidRDefault="002D57C4" w:rsidP="00502E57">
            <w:pPr>
              <w:rPr>
                <w:b/>
              </w:rPr>
            </w:pPr>
            <w:r w:rsidRPr="00C7321D">
              <w:rPr>
                <w:b/>
              </w:rPr>
              <w:t>Revision</w:t>
            </w:r>
          </w:p>
        </w:tc>
        <w:tc>
          <w:tcPr>
            <w:tcW w:w="1289" w:type="dxa"/>
          </w:tcPr>
          <w:p w14:paraId="150C3795" w14:textId="77777777" w:rsidR="002D57C4" w:rsidRPr="00C7321D" w:rsidRDefault="002D57C4" w:rsidP="00502E57">
            <w:pPr>
              <w:rPr>
                <w:b/>
              </w:rPr>
            </w:pPr>
            <w:r w:rsidRPr="00C7321D">
              <w:rPr>
                <w:b/>
              </w:rPr>
              <w:t>Date</w:t>
            </w:r>
          </w:p>
        </w:tc>
        <w:tc>
          <w:tcPr>
            <w:tcW w:w="1800" w:type="dxa"/>
          </w:tcPr>
          <w:p w14:paraId="10BD0CDF" w14:textId="77777777" w:rsidR="002D57C4" w:rsidRPr="00C7321D" w:rsidRDefault="002D57C4" w:rsidP="00502E57">
            <w:pPr>
              <w:rPr>
                <w:b/>
              </w:rPr>
            </w:pPr>
            <w:r w:rsidRPr="00C7321D">
              <w:rPr>
                <w:b/>
              </w:rPr>
              <w:t>Editor</w:t>
            </w:r>
          </w:p>
        </w:tc>
        <w:tc>
          <w:tcPr>
            <w:tcW w:w="5958" w:type="dxa"/>
          </w:tcPr>
          <w:p w14:paraId="3FA39443" w14:textId="77777777" w:rsidR="002D57C4" w:rsidRPr="00C7321D" w:rsidRDefault="002D57C4" w:rsidP="00502E57">
            <w:pPr>
              <w:rPr>
                <w:b/>
              </w:rPr>
            </w:pPr>
            <w:r w:rsidRPr="00C7321D">
              <w:rPr>
                <w:b/>
              </w:rPr>
              <w:t>Changes Made</w:t>
            </w:r>
          </w:p>
        </w:tc>
      </w:tr>
      <w:tr w:rsidR="002D57C4" w14:paraId="71E2B366" w14:textId="77777777" w:rsidTr="00502E57">
        <w:tc>
          <w:tcPr>
            <w:tcW w:w="1249" w:type="dxa"/>
          </w:tcPr>
          <w:p w14:paraId="017F4C69" w14:textId="77777777" w:rsidR="002D57C4" w:rsidRDefault="002D57C4" w:rsidP="00502E57">
            <w:pPr>
              <w:pStyle w:val="TableText"/>
            </w:pPr>
            <w:r>
              <w:t>WD06, Rev01</w:t>
            </w:r>
          </w:p>
        </w:tc>
        <w:tc>
          <w:tcPr>
            <w:tcW w:w="1289" w:type="dxa"/>
          </w:tcPr>
          <w:p w14:paraId="0BA30DCC" w14:textId="77777777" w:rsidR="002D57C4" w:rsidRDefault="002D57C4" w:rsidP="00502E57">
            <w:pPr>
              <w:pStyle w:val="TableText"/>
            </w:pPr>
            <w:r>
              <w:t>2015-06-02</w:t>
            </w:r>
          </w:p>
        </w:tc>
        <w:tc>
          <w:tcPr>
            <w:tcW w:w="1800" w:type="dxa"/>
          </w:tcPr>
          <w:p w14:paraId="09550C30" w14:textId="77777777" w:rsidR="002D57C4" w:rsidRDefault="002D57C4" w:rsidP="00502E57">
            <w:pPr>
              <w:pStyle w:val="TableText"/>
            </w:pPr>
            <w:r>
              <w:t>Matt Rutkowski, IBM</w:t>
            </w:r>
          </w:p>
        </w:tc>
        <w:tc>
          <w:tcPr>
            <w:tcW w:w="5958" w:type="dxa"/>
          </w:tcPr>
          <w:p w14:paraId="1EC133B3" w14:textId="77777777" w:rsidR="002D57C4" w:rsidRDefault="002D57C4" w:rsidP="00502E57">
            <w:pPr>
              <w:pStyle w:val="TableTextBullet1"/>
            </w:pPr>
            <w:r>
              <w:t>Initial WD06, Revision 01 baseline.</w:t>
            </w:r>
          </w:p>
          <w:p w14:paraId="74E9257D" w14:textId="77777777" w:rsidR="002D57C4" w:rsidRDefault="002D57C4" w:rsidP="00502E57">
            <w:pPr>
              <w:pStyle w:val="TableTextBullet1"/>
            </w:pPr>
            <w:r>
              <w:t>Ch. 3: Changed Hello World example to use 512 MB instead of 4 MB which was not a realistic value.</w:t>
            </w:r>
          </w:p>
          <w:p w14:paraId="2F501220" w14:textId="77777777" w:rsidR="002D57C4" w:rsidRDefault="002D57C4" w:rsidP="00502E57">
            <w:pPr>
              <w:pStyle w:val="TableTextBullet1"/>
            </w:pPr>
            <w:r>
              <w:t xml:space="preserve">C.8.4: Fixed incorrect Heading number (indent) </w:t>
            </w:r>
          </w:p>
          <w:p w14:paraId="2DD43276" w14:textId="77777777" w:rsidR="002D57C4" w:rsidRDefault="002D57C4" w:rsidP="00502E57">
            <w:pPr>
              <w:pStyle w:val="TableTextBullet1"/>
            </w:pPr>
            <w:r>
              <w:t>C.8.1: added “version” property to tosca.artifacts.Root to allow template authors the ability to declare the artifact’s version (i.e., the file itself and its contents).</w:t>
            </w:r>
          </w:p>
          <w:p w14:paraId="40A0B4BB" w14:textId="77777777" w:rsidR="002D57C4" w:rsidRDefault="002D57C4" w:rsidP="00502E57">
            <w:pPr>
              <w:pStyle w:val="TableTextBullet1"/>
            </w:pPr>
            <w:r>
              <w:t>H.1.2: Adjusted description of Compute 1 use case to be more accurate</w:t>
            </w:r>
          </w:p>
          <w:p w14:paraId="704237EE" w14:textId="77777777" w:rsidR="002D57C4" w:rsidRDefault="002D57C4" w:rsidP="00502E57">
            <w:pPr>
              <w:pStyle w:val="TableTextBullet1"/>
            </w:pPr>
            <w:r>
              <w:t>H.1.3: Added new SoftwareComponent use case to show how an existing VM image can be used as a deployment artifact.</w:t>
            </w:r>
          </w:p>
          <w:p w14:paraId="3768A909" w14:textId="77777777" w:rsidR="002D57C4" w:rsidRDefault="002D57C4" w:rsidP="00502E57">
            <w:pPr>
              <w:pStyle w:val="TableTextBullet1"/>
            </w:pPr>
            <w:r>
              <w:t>H.1.19: Container 1: Fixed incorrect YAML which did not use the artifact definition grammar correctly</w:t>
            </w:r>
          </w:p>
          <w:p w14:paraId="4529969C" w14:textId="77777777" w:rsidR="002D57C4" w:rsidRDefault="002D57C4" w:rsidP="00502E57">
            <w:pPr>
              <w:pStyle w:val="TableTextBullet1"/>
            </w:pPr>
            <w:r>
              <w:t>A.5.5: Artifact def.: Added missing “repository” keyname to grammar and renamed “implementation” keyname to “file” to simplify and to not confuse template authors since this keyname is also used for deployment artifacts.</w:t>
            </w:r>
          </w:p>
          <w:p w14:paraId="6783BE6E" w14:textId="77777777" w:rsidR="002D57C4" w:rsidRDefault="002D57C4" w:rsidP="00502E57">
            <w:pPr>
              <w:pStyle w:val="TableTextBullet1"/>
            </w:pPr>
            <w:r>
              <w:t>C.2.1: Added tosca.datatypes.Root that all TOSCA complex datatypes derive from</w:t>
            </w:r>
          </w:p>
          <w:p w14:paraId="442D610C" w14:textId="77777777" w:rsidR="002D57C4" w:rsidRDefault="002D57C4" w:rsidP="00502E57">
            <w:pPr>
              <w:pStyle w:val="TableTextBullet1"/>
            </w:pPr>
            <w:r>
              <w:t>C.2.2, C.2.3, C.2.4, C.2.6: Credential, NetworkInfo, PortInfo, PortSpec now derive from tosca.datatypes.Root.</w:t>
            </w:r>
          </w:p>
          <w:p w14:paraId="1BF0D018" w14:textId="77777777" w:rsidR="002D57C4" w:rsidRDefault="002D57C4" w:rsidP="00502E57">
            <w:pPr>
              <w:pStyle w:val="TableTextBullet1"/>
            </w:pPr>
            <w:r>
              <w:t xml:space="preserve">A.6.3, A.6.4, A.6.5, A.6.6, A.6.8, </w:t>
            </w:r>
            <w:proofErr w:type="gramStart"/>
            <w:r>
              <w:t>A.6.9</w:t>
            </w:r>
            <w:proofErr w:type="gramEnd"/>
            <w:r>
              <w:t>: Added optional “version” keyname to all TOSCA type grammars (i.e., Artifact, Interface, Data, Capability, Node and Relationship).</w:t>
            </w:r>
          </w:p>
          <w:p w14:paraId="006BEE2E" w14:textId="77777777" w:rsidR="002D57C4" w:rsidRDefault="002D57C4" w:rsidP="00502E57">
            <w:pPr>
              <w:pStyle w:val="TableTextBullet1"/>
            </w:pPr>
            <w:r>
              <w:t>A.6.4: Interface Type: Added optional “description” keyname.</w:t>
            </w:r>
          </w:p>
          <w:p w14:paraId="479D1CCC" w14:textId="77777777" w:rsidR="002D57C4" w:rsidRDefault="002D57C4" w:rsidP="00502E57">
            <w:pPr>
              <w:pStyle w:val="TableTextBullet1"/>
            </w:pPr>
            <w:r>
              <w:t>A.1.1, A.1.2: Added Namespace prefix, Namespacing in TOSCA Service Templates sections.</w:t>
            </w:r>
          </w:p>
          <w:p w14:paraId="71669FE4" w14:textId="77777777" w:rsidR="002D57C4" w:rsidRDefault="002D57C4" w:rsidP="00502E57">
            <w:pPr>
              <w:pStyle w:val="TableTextBullet1"/>
            </w:pPr>
            <w:r>
              <w:t>A.1.1.3: Updated namespace requirements/rules.</w:t>
            </w:r>
          </w:p>
          <w:p w14:paraId="0910D4B5" w14:textId="77777777" w:rsidR="002D57C4" w:rsidRDefault="002D57C4" w:rsidP="00502E57">
            <w:pPr>
              <w:pStyle w:val="TableTextBullet1"/>
            </w:pPr>
            <w:r>
              <w:t>A.9.1: Removed keyname “tosca_default_namespace” since it was redundant to the one indicated by the “tosca_definitions_version” keyname.</w:t>
            </w:r>
          </w:p>
          <w:p w14:paraId="65BCE65D" w14:textId="77777777" w:rsidR="002D57C4" w:rsidRDefault="002D57C4" w:rsidP="00502E57">
            <w:pPr>
              <w:pStyle w:val="TableTextBullet1"/>
            </w:pPr>
            <w:r>
              <w:t>A.9.3.1: Fixed namespace errors in Service Template examples.</w:t>
            </w:r>
          </w:p>
          <w:p w14:paraId="1ADE69FC" w14:textId="77777777" w:rsidR="002D57C4" w:rsidRDefault="002D57C4" w:rsidP="00502E57">
            <w:pPr>
              <w:pStyle w:val="TableTextBullet1"/>
            </w:pPr>
            <w:r>
              <w:t>A.7.4: Removed “alias” keyname from Relationship Template as we had no use cases for it.  Also, fixed copy to be a “string” type.</w:t>
            </w:r>
          </w:p>
          <w:p w14:paraId="6194A71C" w14:textId="77777777" w:rsidR="002D57C4" w:rsidRDefault="002D57C4" w:rsidP="00502E57">
            <w:pPr>
              <w:pStyle w:val="TableTextBullet1"/>
            </w:pPr>
            <w:r>
              <w:t>A.5.7: Added “import definition” section with keynames, grammars and example.</w:t>
            </w:r>
          </w:p>
          <w:p w14:paraId="1EDBD0B7" w14:textId="77777777" w:rsidR="002D57C4" w:rsidRDefault="002D57C4" w:rsidP="00502E57">
            <w:pPr>
              <w:pStyle w:val="TableTextBullet1"/>
            </w:pPr>
            <w:r>
              <w:t>A.9: Service Template: Fixed “imports” grammar and example.</w:t>
            </w:r>
          </w:p>
        </w:tc>
      </w:tr>
      <w:tr w:rsidR="002D57C4" w14:paraId="6AC032A7" w14:textId="77777777" w:rsidTr="00502E57">
        <w:tc>
          <w:tcPr>
            <w:tcW w:w="1249" w:type="dxa"/>
          </w:tcPr>
          <w:p w14:paraId="210955BB" w14:textId="77777777" w:rsidR="002D57C4" w:rsidRDefault="002D57C4" w:rsidP="00502E57">
            <w:pPr>
              <w:pStyle w:val="TableText"/>
            </w:pPr>
            <w:r>
              <w:t>WD06, Rev02</w:t>
            </w:r>
          </w:p>
        </w:tc>
        <w:tc>
          <w:tcPr>
            <w:tcW w:w="1289" w:type="dxa"/>
          </w:tcPr>
          <w:p w14:paraId="7E2A9C34" w14:textId="77777777" w:rsidR="002D57C4" w:rsidRDefault="002D57C4" w:rsidP="00502E57">
            <w:pPr>
              <w:pStyle w:val="TableText"/>
            </w:pPr>
            <w:r>
              <w:t>2015-06-02</w:t>
            </w:r>
          </w:p>
        </w:tc>
        <w:tc>
          <w:tcPr>
            <w:tcW w:w="1800" w:type="dxa"/>
          </w:tcPr>
          <w:p w14:paraId="43B77CB6" w14:textId="77777777" w:rsidR="002D57C4" w:rsidRDefault="002D57C4" w:rsidP="00502E57">
            <w:pPr>
              <w:pStyle w:val="TableText"/>
            </w:pPr>
            <w:r>
              <w:t>Matt Rutkowski, IBM</w:t>
            </w:r>
          </w:p>
        </w:tc>
        <w:tc>
          <w:tcPr>
            <w:tcW w:w="5958" w:type="dxa"/>
          </w:tcPr>
          <w:p w14:paraId="71383BD7" w14:textId="77777777" w:rsidR="002D57C4" w:rsidRDefault="002D57C4" w:rsidP="00502E57">
            <w:pPr>
              <w:pStyle w:val="TableTextBullet1"/>
            </w:pPr>
            <w:r>
              <w:t>D.1.3: Added QCOW2 as non-normative VM image format</w:t>
            </w:r>
          </w:p>
          <w:p w14:paraId="155C8C43" w14:textId="77777777" w:rsidR="002D57C4" w:rsidRDefault="002D57C4" w:rsidP="00502E57">
            <w:pPr>
              <w:pStyle w:val="TableTextBullet1"/>
            </w:pPr>
            <w:r>
              <w:t>D.1.2, D.1.3: Added “mime_type” and “file_ext” values to the ISO and QCOW2 non-normative artifact types.</w:t>
            </w:r>
          </w:p>
          <w:p w14:paraId="1A7DA236" w14:textId="77777777" w:rsidR="002D57C4" w:rsidRDefault="002D57C4" w:rsidP="00502E57">
            <w:pPr>
              <w:pStyle w:val="TableTextBullet1"/>
            </w:pPr>
            <w:r>
              <w:t>H.1.3: Changed use case example to use QCOW2 (which is testable on various hypervisors such as XEN and KVM).</w:t>
            </w:r>
          </w:p>
          <w:p w14:paraId="60C4AA1D" w14:textId="77777777" w:rsidR="002D57C4" w:rsidRDefault="002D57C4" w:rsidP="00502E57">
            <w:pPr>
              <w:pStyle w:val="TableTextBullet1"/>
            </w:pPr>
            <w:r>
              <w:t>H.1.3: Added assumptions to the use case to assure that this is qualified as a non-bare metal use case and that VM management services (including hypervisors) are in place that support the VM image format.</w:t>
            </w:r>
          </w:p>
          <w:p w14:paraId="73BEF2B9" w14:textId="77777777" w:rsidR="002D57C4" w:rsidRDefault="002D57C4" w:rsidP="00502E57">
            <w:pPr>
              <w:pStyle w:val="TableTextBullet1"/>
            </w:pPr>
            <w:r>
              <w:t>Fixed all hyperlinks to any tosca.capabilities.Endpoint.* capability definitions.</w:t>
            </w:r>
          </w:p>
          <w:p w14:paraId="7F729B63" w14:textId="77777777" w:rsidR="002D57C4" w:rsidRDefault="002D57C4" w:rsidP="00502E57">
            <w:pPr>
              <w:pStyle w:val="TableTextBullet1"/>
            </w:pPr>
            <w:r>
              <w:t>C.8.3, C.8.4: Added “Additional Requirements” to allow orchestrators to throw an error if they encounter non-normative deployment or implementation artifacts they cannot process.</w:t>
            </w:r>
          </w:p>
        </w:tc>
      </w:tr>
      <w:tr w:rsidR="002D57C4" w14:paraId="4D01255B" w14:textId="77777777" w:rsidTr="00502E57">
        <w:tc>
          <w:tcPr>
            <w:tcW w:w="1249" w:type="dxa"/>
          </w:tcPr>
          <w:p w14:paraId="6A641D16" w14:textId="77777777" w:rsidR="002D57C4" w:rsidRDefault="002D57C4" w:rsidP="00502E57">
            <w:pPr>
              <w:pStyle w:val="TableText"/>
            </w:pPr>
            <w:r>
              <w:t>WD06, Rev03</w:t>
            </w:r>
          </w:p>
        </w:tc>
        <w:tc>
          <w:tcPr>
            <w:tcW w:w="1289" w:type="dxa"/>
          </w:tcPr>
          <w:p w14:paraId="1DBCCED4" w14:textId="77777777" w:rsidR="002D57C4" w:rsidRDefault="002D57C4" w:rsidP="00502E57">
            <w:pPr>
              <w:pStyle w:val="TableText"/>
            </w:pPr>
            <w:r>
              <w:t>2015-06-22</w:t>
            </w:r>
          </w:p>
        </w:tc>
        <w:tc>
          <w:tcPr>
            <w:tcW w:w="1800" w:type="dxa"/>
          </w:tcPr>
          <w:p w14:paraId="6F575BD3" w14:textId="77777777" w:rsidR="002D57C4" w:rsidRDefault="002D57C4" w:rsidP="00502E57">
            <w:pPr>
              <w:pStyle w:val="TableText"/>
            </w:pPr>
            <w:r>
              <w:t>Matt Rutkowski, IBM</w:t>
            </w:r>
          </w:p>
        </w:tc>
        <w:tc>
          <w:tcPr>
            <w:tcW w:w="5958" w:type="dxa"/>
          </w:tcPr>
          <w:p w14:paraId="056AB26E" w14:textId="77777777" w:rsidR="002D57C4" w:rsidRDefault="002D57C4" w:rsidP="00502E57">
            <w:pPr>
              <w:pStyle w:val="TableTextBullet1"/>
            </w:pPr>
            <w:r>
              <w:t>A.5.7.4: import def.: fixed example to have real sample values for repository, namespace URI and namespace prefix.</w:t>
            </w:r>
          </w:p>
          <w:p w14:paraId="694BD457" w14:textId="77777777" w:rsidR="002D57C4" w:rsidRDefault="002D57C4" w:rsidP="00502E57">
            <w:pPr>
              <w:pStyle w:val="TableTextBullet1"/>
            </w:pPr>
            <w:r>
              <w:t>A.6.10: Added Group Type definition, grammar and example</w:t>
            </w:r>
          </w:p>
          <w:p w14:paraId="1D1DF828" w14:textId="77777777" w:rsidR="002D57C4" w:rsidRDefault="002D57C4" w:rsidP="00502E57">
            <w:pPr>
              <w:pStyle w:val="TableTextBullet1"/>
            </w:pPr>
            <w:r>
              <w:t>A.7.5: Added Group Definition and example</w:t>
            </w:r>
          </w:p>
          <w:p w14:paraId="21C5D540" w14:textId="77777777" w:rsidR="002D57C4" w:rsidRDefault="002D57C4" w:rsidP="00502E57">
            <w:pPr>
              <w:pStyle w:val="TableTextBullet1"/>
            </w:pPr>
            <w:r>
              <w:t>14: Fixed example in group chapter to use latest grammar.</w:t>
            </w:r>
          </w:p>
          <w:p w14:paraId="3D92AD00" w14:textId="77777777" w:rsidR="002D57C4" w:rsidRDefault="002D57C4" w:rsidP="00502E57">
            <w:pPr>
              <w:pStyle w:val="TableTextBullet1"/>
            </w:pPr>
            <w:r>
              <w:t>A.7.4: Added missing Relationship Def. example</w:t>
            </w:r>
          </w:p>
          <w:p w14:paraId="3F03AE0B" w14:textId="77777777" w:rsidR="002D57C4" w:rsidRDefault="002D57C4" w:rsidP="00502E57">
            <w:pPr>
              <w:pStyle w:val="TableTextBullet1"/>
            </w:pPr>
            <w:r>
              <w:t>C.8: Artifact Type: Fixed description to be more accurate</w:t>
            </w:r>
          </w:p>
          <w:p w14:paraId="0B38BC0F" w14:textId="77777777" w:rsidR="002D57C4" w:rsidRDefault="002D57C4" w:rsidP="00502E57">
            <w:pPr>
              <w:pStyle w:val="TableTextBullet1"/>
            </w:pPr>
            <w:r>
              <w:lastRenderedPageBreak/>
              <w:t>11.3: Included example of how to reference an abstract database without a node filter (to show alternative using an abstract node template in the topology).</w:t>
            </w:r>
          </w:p>
          <w:p w14:paraId="1A9339AF" w14:textId="77777777" w:rsidR="002D57C4" w:rsidRDefault="002D57C4" w:rsidP="00502E57">
            <w:pPr>
              <w:pStyle w:val="TableTextBullet1"/>
            </w:pPr>
            <w:r>
              <w:t>A.5: removed redundant word “recognized” from all keyname table introductions.</w:t>
            </w:r>
          </w:p>
          <w:p w14:paraId="1D18A4D3" w14:textId="77777777" w:rsidR="002D57C4" w:rsidRDefault="002D57C4" w:rsidP="00502E57">
            <w:pPr>
              <w:pStyle w:val="TableTextBullet1"/>
            </w:pPr>
            <w:r>
              <w:t>A.8: Adjusted topology definition to reference new Group definition grammar.</w:t>
            </w:r>
          </w:p>
          <w:p w14:paraId="5577F99C" w14:textId="77777777" w:rsidR="002D57C4" w:rsidRDefault="002D57C4" w:rsidP="00502E57">
            <w:pPr>
              <w:pStyle w:val="TableTextBullet1"/>
            </w:pPr>
            <w:r>
              <w:t>A.9: Service Template: Added support for “group_types” element and listing Group Type definitions.</w:t>
            </w:r>
          </w:p>
          <w:p w14:paraId="76AFB008" w14:textId="77777777" w:rsidR="002D57C4" w:rsidRDefault="002D57C4" w:rsidP="00502E57">
            <w:pPr>
              <w:pStyle w:val="TableTextBullet1"/>
            </w:pPr>
            <w:r>
              <w:t>Appendix I: Policies: Added official prologue on TOSCA’s declarative approach stated the areas of policy we acknowledge include Access Control, Governance (placement) and Quality-of-Service (QoS).</w:t>
            </w:r>
          </w:p>
        </w:tc>
      </w:tr>
      <w:tr w:rsidR="002D57C4" w14:paraId="3EB09AEC" w14:textId="77777777" w:rsidTr="00502E57">
        <w:tc>
          <w:tcPr>
            <w:tcW w:w="1249" w:type="dxa"/>
          </w:tcPr>
          <w:p w14:paraId="4002F70A" w14:textId="77777777" w:rsidR="002D57C4" w:rsidRDefault="002D57C4" w:rsidP="00502E57">
            <w:pPr>
              <w:pStyle w:val="TableText"/>
            </w:pPr>
            <w:r>
              <w:lastRenderedPageBreak/>
              <w:t>WD06, Rev04</w:t>
            </w:r>
          </w:p>
        </w:tc>
        <w:tc>
          <w:tcPr>
            <w:tcW w:w="1289" w:type="dxa"/>
          </w:tcPr>
          <w:p w14:paraId="4CCC1273" w14:textId="77777777" w:rsidR="002D57C4" w:rsidRDefault="002D57C4" w:rsidP="00502E57">
            <w:pPr>
              <w:pStyle w:val="TableText"/>
            </w:pPr>
            <w:r>
              <w:t>2015-07-01</w:t>
            </w:r>
          </w:p>
        </w:tc>
        <w:tc>
          <w:tcPr>
            <w:tcW w:w="1800" w:type="dxa"/>
          </w:tcPr>
          <w:p w14:paraId="4BEC9B1F" w14:textId="77777777" w:rsidR="002D57C4" w:rsidRDefault="002D57C4" w:rsidP="00502E57">
            <w:pPr>
              <w:pStyle w:val="TableText"/>
            </w:pPr>
            <w:r>
              <w:t>Matt Rutkowski, IBM</w:t>
            </w:r>
          </w:p>
        </w:tc>
        <w:tc>
          <w:tcPr>
            <w:tcW w:w="5958" w:type="dxa"/>
          </w:tcPr>
          <w:p w14:paraId="4F07C9D4" w14:textId="77777777" w:rsidR="002D57C4" w:rsidRDefault="002D57C4" w:rsidP="00502E57">
            <w:pPr>
              <w:pStyle w:val="TableTextBullet1"/>
            </w:pPr>
            <w:r>
              <w:t>A.6.10: Group Type: Added up-front discussion of the distinction between a group and a node In TOSCA.</w:t>
            </w:r>
          </w:p>
          <w:p w14:paraId="78D6B47C" w14:textId="77777777" w:rsidR="002D57C4" w:rsidRDefault="002D57C4" w:rsidP="00502E57">
            <w:pPr>
              <w:pStyle w:val="TableTextBullet1"/>
            </w:pPr>
            <w:r>
              <w:t xml:space="preserve">A.6.10, A.7.5: Group Type, Group definition: Added “interfaces” </w:t>
            </w:r>
          </w:p>
          <w:p w14:paraId="5FD6FD85" w14:textId="77777777" w:rsidR="002D57C4" w:rsidRDefault="002D57C4" w:rsidP="00502E57">
            <w:pPr>
              <w:pStyle w:val="TableTextBullet1"/>
            </w:pPr>
            <w:r>
              <w:t>C.9: Developed the normative Group Type section more.</w:t>
            </w:r>
          </w:p>
          <w:p w14:paraId="55C8B68D" w14:textId="77777777" w:rsidR="002D57C4" w:rsidRDefault="002D57C4" w:rsidP="00502E57">
            <w:pPr>
              <w:pStyle w:val="TableTextBullet1"/>
            </w:pPr>
            <w:r>
              <w:t>C.9: Added Standard interface to tosca.groups.Root Type.</w:t>
            </w:r>
          </w:p>
          <w:p w14:paraId="101013E5" w14:textId="77777777" w:rsidR="002D57C4" w:rsidRDefault="002D57C4" w:rsidP="00502E57">
            <w:pPr>
              <w:pStyle w:val="TableTextBullet1"/>
            </w:pPr>
            <w:r>
              <w:t>I3: Lots of prose to discuss types of policies and considerations (and overlap).</w:t>
            </w:r>
          </w:p>
          <w:p w14:paraId="53D7F568" w14:textId="77777777" w:rsidR="002D57C4" w:rsidRDefault="002D57C4" w:rsidP="00502E57">
            <w:pPr>
              <w:pStyle w:val="TableTextBullet1"/>
            </w:pPr>
            <w:r>
              <w:t>I.5: Policy Use Cases: Added use cases section and started to organize our policy use cases by policy type (e.g., placement, QoS, scaling, etc.)</w:t>
            </w:r>
          </w:p>
          <w:p w14:paraId="1EEE7FFC" w14:textId="77777777" w:rsidR="002D57C4" w:rsidRDefault="002D57C4" w:rsidP="00502E57">
            <w:pPr>
              <w:pStyle w:val="TableTextBullet1"/>
            </w:pPr>
            <w:r>
              <w:t>I.5.1, I.5.2: Worked on separating out individual Placement and scaling use cases for policies.</w:t>
            </w:r>
          </w:p>
        </w:tc>
      </w:tr>
      <w:tr w:rsidR="002D57C4" w14:paraId="08509619" w14:textId="77777777" w:rsidTr="00502E57">
        <w:tc>
          <w:tcPr>
            <w:tcW w:w="1249" w:type="dxa"/>
          </w:tcPr>
          <w:p w14:paraId="1834284D" w14:textId="77777777" w:rsidR="002D57C4" w:rsidRDefault="002D57C4" w:rsidP="00502E57">
            <w:pPr>
              <w:pStyle w:val="TableText"/>
            </w:pPr>
            <w:r>
              <w:t>WD06, Rev05</w:t>
            </w:r>
          </w:p>
        </w:tc>
        <w:tc>
          <w:tcPr>
            <w:tcW w:w="1289" w:type="dxa"/>
          </w:tcPr>
          <w:p w14:paraId="23FAE046" w14:textId="77777777" w:rsidR="002D57C4" w:rsidRDefault="002D57C4" w:rsidP="00502E57">
            <w:pPr>
              <w:pStyle w:val="TableText"/>
            </w:pPr>
            <w:r>
              <w:t>2015-07-08</w:t>
            </w:r>
          </w:p>
        </w:tc>
        <w:tc>
          <w:tcPr>
            <w:tcW w:w="1800" w:type="dxa"/>
          </w:tcPr>
          <w:p w14:paraId="6A7AB026" w14:textId="77777777" w:rsidR="002D57C4" w:rsidRDefault="002D57C4" w:rsidP="00502E57">
            <w:pPr>
              <w:pStyle w:val="TableText"/>
            </w:pPr>
            <w:r>
              <w:t>Matt Rutkowski, IBM</w:t>
            </w:r>
          </w:p>
        </w:tc>
        <w:tc>
          <w:tcPr>
            <w:tcW w:w="5958" w:type="dxa"/>
          </w:tcPr>
          <w:p w14:paraId="7FC49005" w14:textId="77777777" w:rsidR="002D57C4" w:rsidRDefault="002D57C4" w:rsidP="00502E57">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32D61770" w14:textId="77777777" w:rsidR="002D57C4" w:rsidRDefault="002D57C4" w:rsidP="00502E57">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5A4DF4D5" w14:textId="77777777" w:rsidR="002D57C4" w:rsidRDefault="002D57C4" w:rsidP="00502E57">
            <w:pPr>
              <w:pStyle w:val="TableTextBullet1"/>
            </w:pPr>
            <w:r>
              <w:t>D.3.1.2: Database.MySQL: does not need “root_password” property.  This was likely a copy/paste error from DBMS type that no one caught until now.</w:t>
            </w:r>
          </w:p>
          <w:p w14:paraId="7BB684B7" w14:textId="77777777" w:rsidR="002D57C4" w:rsidRDefault="002D57C4" w:rsidP="00502E57">
            <w:pPr>
              <w:pStyle w:val="TableTextBullet1"/>
            </w:pPr>
            <w:r>
              <w:t>A.5.5.1 Artifact def. – prose in table still used old “implementation” keyname; change it to current keyname of “file”.</w:t>
            </w:r>
          </w:p>
          <w:p w14:paraId="240E4B8E" w14:textId="77777777" w:rsidR="002D57C4" w:rsidRDefault="002D57C4" w:rsidP="00502E57">
            <w:pPr>
              <w:pStyle w:val="TableTextBullet1"/>
            </w:pPr>
            <w:r>
              <w:t>Ch. 6: Changed artifact definition example to use “file” keyname to match grammar.</w:t>
            </w:r>
          </w:p>
          <w:p w14:paraId="53754FCA" w14:textId="77777777" w:rsidR="002D57C4" w:rsidRDefault="002D57C4" w:rsidP="00502E57">
            <w:pPr>
              <w:pStyle w:val="TableTextBullet1"/>
            </w:pPr>
            <w:r>
              <w:t>A.5.12: Added comment to Operation Def. to discuss using “file” keyname instead of “implementation” which would be simpler.</w:t>
            </w:r>
          </w:p>
          <w:p w14:paraId="5682E3FB" w14:textId="77777777" w:rsidR="002D57C4" w:rsidRDefault="002D57C4" w:rsidP="00502E57">
            <w:pPr>
              <w:pStyle w:val="TableTextBullet1"/>
            </w:pPr>
            <w:r>
              <w:t>A.5.12.2.3: Fixed Operation Def. grammar when multiple files are needed to implement the operation (i.e., “implementation” keyname has its own map of keynames).</w:t>
            </w:r>
          </w:p>
          <w:p w14:paraId="7670E7BA" w14:textId="77777777" w:rsidR="002D57C4" w:rsidRDefault="002D57C4" w:rsidP="00502E57">
            <w:pPr>
              <w:pStyle w:val="TableTextBullet1"/>
            </w:pPr>
            <w:r>
              <w:t>11.1: Missing colon after “host” capability</w:t>
            </w:r>
          </w:p>
          <w:p w14:paraId="6476B8B7" w14:textId="77777777" w:rsidR="002D57C4" w:rsidRDefault="002D57C4" w:rsidP="00502E57">
            <w:pPr>
              <w:pStyle w:val="TableTextBullet1"/>
            </w:pPr>
            <w:r>
              <w:t xml:space="preserve">11.3: Missing colon after “my_abstract_database” </w:t>
            </w:r>
          </w:p>
          <w:p w14:paraId="39991EEB" w14:textId="77777777" w:rsidR="002D57C4" w:rsidRDefault="002D57C4" w:rsidP="00502E57">
            <w:pPr>
              <w:pStyle w:val="TableTextBullet1"/>
            </w:pPr>
            <w:r>
              <w:t>14: Removed “policies” from “group” example as this is not specified and will not be how we associate policies with groups.</w:t>
            </w:r>
          </w:p>
          <w:p w14:paraId="4244006D" w14:textId="77777777" w:rsidR="002D57C4" w:rsidRDefault="002D57C4" w:rsidP="00502E57">
            <w:pPr>
              <w:pStyle w:val="TableTextBullet1"/>
            </w:pPr>
            <w:r>
              <w:t>A.2.4.2: typo on constraint in example.</w:t>
            </w:r>
          </w:p>
          <w:p w14:paraId="45D13462" w14:textId="77777777" w:rsidR="002D57C4" w:rsidRDefault="002D57C4" w:rsidP="00502E57">
            <w:pPr>
              <w:pStyle w:val="TableTextBullet1"/>
            </w:pPr>
            <w:r>
              <w:t>A.5.5: Artifact def. – “file” is now a required keyname, resolves issue TOSCA-249.</w:t>
            </w:r>
          </w:p>
          <w:p w14:paraId="05D364D4" w14:textId="77777777" w:rsidR="002D57C4" w:rsidRDefault="002D57C4" w:rsidP="00502E57">
            <w:pPr>
              <w:pStyle w:val="TableTextBullet1"/>
            </w:pPr>
            <w:r>
              <w:t>A.5.5.2: Fixed typos for repository definition and fixed font as well.</w:t>
            </w:r>
          </w:p>
          <w:p w14:paraId="19CFC899" w14:textId="77777777" w:rsidR="002D57C4" w:rsidRDefault="002D57C4" w:rsidP="00502E57">
            <w:pPr>
              <w:pStyle w:val="TableTextBullet1"/>
            </w:pPr>
            <w:r>
              <w:t>A.5.12.4.1: Fixed single-line example for start operation def.</w:t>
            </w:r>
          </w:p>
          <w:p w14:paraId="534F562B" w14:textId="77777777" w:rsidR="002D57C4" w:rsidRDefault="002D57C4" w:rsidP="00502E57">
            <w:pPr>
              <w:pStyle w:val="TableTextBullet1"/>
            </w:pPr>
            <w:r>
              <w:t>A.5.12.4.2: Fixed example so that secondary artifacts are in a valid YAML ordered list format.</w:t>
            </w:r>
          </w:p>
          <w:p w14:paraId="25A99F7E" w14:textId="77777777" w:rsidR="002D57C4" w:rsidRDefault="002D57C4" w:rsidP="00502E57">
            <w:pPr>
              <w:pStyle w:val="TableTextBullet1"/>
            </w:pPr>
            <w:r>
              <w:t>A.6.3: Fixed description for Artifact Type to be coherent.</w:t>
            </w:r>
          </w:p>
          <w:p w14:paraId="77585F84" w14:textId="77777777" w:rsidR="002D57C4" w:rsidRDefault="002D57C4" w:rsidP="00502E57">
            <w:pPr>
              <w:pStyle w:val="TableTextBullet1"/>
            </w:pPr>
            <w:r>
              <w:t>A.6.8.2: Fixed copy/paste error for artifact def. description below grammar.</w:t>
            </w:r>
          </w:p>
          <w:p w14:paraId="14553461" w14:textId="77777777" w:rsidR="002D57C4" w:rsidRDefault="002D57C4" w:rsidP="00502E57">
            <w:pPr>
              <w:pStyle w:val="TableTextBullet1"/>
            </w:pPr>
            <w:r>
              <w:t>A.6.10, A.7.5: Added “properties” keyname to Group Type and Group definition along with their respective property definitions and assignments.</w:t>
            </w:r>
          </w:p>
          <w:p w14:paraId="23C73698" w14:textId="77777777" w:rsidR="002D57C4" w:rsidRDefault="002D57C4" w:rsidP="00502E57">
            <w:pPr>
              <w:pStyle w:val="TableTextBullet1"/>
            </w:pPr>
            <w:r>
              <w:t>A.8: Topology Template: formalized grammar so it is like all other definitions.  Clarified use of groups within topology. Comments to create a new parameter definition for inputs and outputs.</w:t>
            </w:r>
          </w:p>
          <w:p w14:paraId="2C863864" w14:textId="77777777" w:rsidR="002D57C4" w:rsidRDefault="002D57C4" w:rsidP="00502E57">
            <w:pPr>
              <w:pStyle w:val="TableTextBullet1"/>
            </w:pPr>
            <w:r>
              <w:t>A.9.3: Added subsections under Service Template to describe “group_types”, “artifact_types”, “relationships” and “interface_types”.</w:t>
            </w:r>
          </w:p>
          <w:p w14:paraId="342E1FA2" w14:textId="77777777" w:rsidR="002D57C4" w:rsidRDefault="002D57C4" w:rsidP="00502E57">
            <w:pPr>
              <w:pStyle w:val="TableTextBullet1"/>
            </w:pPr>
            <w:r>
              <w:lastRenderedPageBreak/>
              <w:t>A.9.10: Renamed “datatype_definitions” to “data_types”</w:t>
            </w:r>
          </w:p>
          <w:p w14:paraId="68805261" w14:textId="77777777" w:rsidR="002D57C4" w:rsidRDefault="002D57C4" w:rsidP="00502E57">
            <w:pPr>
              <w:pStyle w:val="TableTextBullet1"/>
            </w:pPr>
            <w:r>
              <w:t>A.9.1: Changed Service Template grammar to use the new Import Definition (no longer only a list of simple strings).</w:t>
            </w:r>
          </w:p>
          <w:p w14:paraId="1DE54CD9" w14:textId="77777777" w:rsidR="002D57C4" w:rsidRDefault="002D57C4" w:rsidP="00502E57">
            <w:pPr>
              <w:pStyle w:val="TableTextBullet1"/>
            </w:pPr>
            <w:r>
              <w:t>C.2.2: Credential: Table had listed the “protocol” as required property which it is not.</w:t>
            </w:r>
          </w:p>
          <w:p w14:paraId="00C1F31C" w14:textId="77777777" w:rsidR="002D57C4" w:rsidRDefault="002D57C4" w:rsidP="00502E57">
            <w:pPr>
              <w:pStyle w:val="TableTextBullet1"/>
            </w:pPr>
            <w:r>
              <w:t>C.2.2: Credential: Fixed examples to remove “type” and “properties” keys that are not valid for a property assignment (only property def.).</w:t>
            </w:r>
          </w:p>
          <w:p w14:paraId="2B981738" w14:textId="77777777" w:rsidR="002D57C4" w:rsidRDefault="002D57C4" w:rsidP="00502E57">
            <w:pPr>
              <w:pStyle w:val="TableTextBullet1"/>
            </w:pPr>
            <w:r>
              <w:t>C.2.5.2: Missing colon from example for “in_range” constraint</w:t>
            </w:r>
          </w:p>
          <w:p w14:paraId="04BF92F8" w14:textId="77777777" w:rsidR="002D57C4" w:rsidRDefault="002D57C4" w:rsidP="00502E57">
            <w:pPr>
              <w:pStyle w:val="TableTextBullet1"/>
            </w:pPr>
            <w:r>
              <w:t>C.2.6: PortSpec: “target” and “source” grammars are not maps but a single PortDef.</w:t>
            </w:r>
          </w:p>
          <w:p w14:paraId="4475E7FB" w14:textId="77777777" w:rsidR="002D57C4" w:rsidRDefault="002D57C4" w:rsidP="00502E57">
            <w:pPr>
              <w:pStyle w:val="TableTextBullet1"/>
            </w:pPr>
            <w:r>
              <w:t>C.8.1: tosca.artifacts.Root: Does not need a version property as it is now part of the metamodel.</w:t>
            </w:r>
          </w:p>
          <w:p w14:paraId="7A516CFF" w14:textId="77777777" w:rsidR="002D57C4" w:rsidRDefault="002D57C4" w:rsidP="00502E57">
            <w:pPr>
              <w:pStyle w:val="TableTextBullet1"/>
            </w:pPr>
            <w:r>
              <w:t>C.9.1: tosca.groups.Root: Does not need a version property as it is now part of the metamodel.</w:t>
            </w:r>
          </w:p>
          <w:p w14:paraId="20CF6EDF" w14:textId="77777777" w:rsidR="002D57C4" w:rsidRDefault="002D57C4" w:rsidP="00502E57">
            <w:pPr>
              <w:pStyle w:val="TableTextBullet1"/>
            </w:pPr>
            <w:r>
              <w:t>D.1.3: QCOW2 artifact type had “ISO” in type name; a cut/paste error.</w:t>
            </w:r>
          </w:p>
          <w:p w14:paraId="50DD1AC8" w14:textId="77777777" w:rsidR="002D57C4" w:rsidRDefault="002D57C4" w:rsidP="00502E57">
            <w:pPr>
              <w:pStyle w:val="TableTextBullet1"/>
            </w:pPr>
            <w:r>
              <w:t>H.1.3.5:  Use case YAML had an artifact as an ordered list; and “host” requirement was not ordered list.  Fixed both.</w:t>
            </w:r>
          </w:p>
          <w:p w14:paraId="4D594638" w14:textId="77777777" w:rsidR="002D57C4" w:rsidRDefault="002D57C4" w:rsidP="00502E57">
            <w:pPr>
              <w:pStyle w:val="TableTextBullet1"/>
            </w:pPr>
            <w:r>
              <w:t>G.1.4, H.1.4, H.1.5, H.1.7, H.1.8, and H.1.9: BlockStorage use cases should use “local_storage” requirement already pre-defined in the Compute node not “attachment” which is not normative.</w:t>
            </w:r>
          </w:p>
          <w:p w14:paraId="74E7AAD5" w14:textId="77777777" w:rsidR="002D57C4" w:rsidRDefault="002D57C4" w:rsidP="00502E57">
            <w:pPr>
              <w:pStyle w:val="TableTextBullet1"/>
            </w:pPr>
            <w:r>
              <w:t>H.1.5, H.1.6: Compute node needs to reference “my_storage” node.</w:t>
            </w:r>
          </w:p>
          <w:p w14:paraId="76919B12" w14:textId="77777777" w:rsidR="002D57C4" w:rsidRDefault="002D57C4" w:rsidP="00502E57">
            <w:pPr>
              <w:pStyle w:val="TableTextBullet1"/>
            </w:pPr>
            <w:r>
              <w:t>H.1.6: Indentation error on one of the output parameters.</w:t>
            </w:r>
          </w:p>
          <w:p w14:paraId="4AF6FEBE" w14:textId="77777777" w:rsidR="002D57C4" w:rsidRDefault="002D57C4" w:rsidP="00502E57">
            <w:pPr>
              <w:pStyle w:val="TableTextBullet1"/>
            </w:pPr>
            <w:r>
              <w:t>H.1.9: Incorrect YAML on “local_storage” relationship, AttachesTo type needs to be indented on a new line with “type” from Extended Grammar as explained in section A.7.2.</w:t>
            </w:r>
          </w:p>
          <w:p w14:paraId="0097ACF3" w14:textId="77777777" w:rsidR="002D57C4" w:rsidRDefault="002D57C4" w:rsidP="00502E57">
            <w:pPr>
              <w:pStyle w:val="TableTextBullet1"/>
            </w:pPr>
            <w:r>
              <w:t>H.1.12: Added “host” capability and moved its properties that were directly under Compute node (old grammar) to be under “host”.  Also added units to property values.</w:t>
            </w:r>
          </w:p>
          <w:p w14:paraId="55D2854C" w14:textId="77777777" w:rsidR="002D57C4" w:rsidRDefault="002D57C4" w:rsidP="00502E57">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2D57C4" w14:paraId="3C72CD85" w14:textId="77777777" w:rsidTr="00502E57">
        <w:trPr>
          <w:trHeight w:val="63"/>
        </w:trPr>
        <w:tc>
          <w:tcPr>
            <w:tcW w:w="1249" w:type="dxa"/>
          </w:tcPr>
          <w:p w14:paraId="169AE1BA" w14:textId="77777777" w:rsidR="002D57C4" w:rsidRDefault="002D57C4" w:rsidP="00502E57">
            <w:pPr>
              <w:pStyle w:val="TableText"/>
            </w:pPr>
            <w:r>
              <w:lastRenderedPageBreak/>
              <w:t>WD06, Rev06</w:t>
            </w:r>
          </w:p>
        </w:tc>
        <w:tc>
          <w:tcPr>
            <w:tcW w:w="1289" w:type="dxa"/>
          </w:tcPr>
          <w:p w14:paraId="4ED2493A" w14:textId="77777777" w:rsidR="002D57C4" w:rsidRDefault="002D57C4" w:rsidP="00502E57">
            <w:pPr>
              <w:pStyle w:val="TableText"/>
            </w:pPr>
            <w:r>
              <w:t>2015-07-28</w:t>
            </w:r>
          </w:p>
        </w:tc>
        <w:tc>
          <w:tcPr>
            <w:tcW w:w="1800" w:type="dxa"/>
          </w:tcPr>
          <w:p w14:paraId="745019CC" w14:textId="77777777" w:rsidR="002D57C4" w:rsidRDefault="002D57C4" w:rsidP="00502E57">
            <w:pPr>
              <w:pStyle w:val="TableText"/>
            </w:pPr>
            <w:r>
              <w:t>Matt Rutkowski, IBM</w:t>
            </w:r>
          </w:p>
        </w:tc>
        <w:tc>
          <w:tcPr>
            <w:tcW w:w="5958" w:type="dxa"/>
          </w:tcPr>
          <w:p w14:paraId="3FFA9E3F" w14:textId="77777777" w:rsidR="002D57C4" w:rsidRDefault="002D57C4" w:rsidP="00502E57">
            <w:pPr>
              <w:pStyle w:val="TableTextBullet1"/>
            </w:pPr>
            <w:r>
              <w:t>Changed all examples to use a host container mem_size of either 512 MB (i.e., “tiny”) or 4096 MB (i.e., medium) to be more realistic to typical production public cloud values.</w:t>
            </w:r>
          </w:p>
          <w:p w14:paraId="0C95A989" w14:textId="77777777" w:rsidR="002D57C4" w:rsidRDefault="002D57C4" w:rsidP="00502E57">
            <w:pPr>
              <w:pStyle w:val="TableTextBullet1"/>
            </w:pPr>
            <w:r>
              <w:t>A.5.12:  Added Parameter def. which is used by Input and Output parameters for the topology template and Inputs for Interfaces</w:t>
            </w:r>
          </w:p>
          <w:p w14:paraId="6495ADA8" w14:textId="77777777" w:rsidR="002D57C4" w:rsidRDefault="002D57C4" w:rsidP="00502E57">
            <w:pPr>
              <w:pStyle w:val="TableTextBullet1"/>
            </w:pPr>
            <w:r>
              <w:t>A.6.10: Added Policy Type section, grammar and examples</w:t>
            </w:r>
          </w:p>
          <w:p w14:paraId="5D33EB68" w14:textId="77777777" w:rsidR="002D57C4" w:rsidRDefault="002D57C4" w:rsidP="00502E57">
            <w:pPr>
              <w:pStyle w:val="TableTextBullet1"/>
            </w:pPr>
            <w:r>
              <w:t>A.7.6: Added Policy Def. section, grammar and examples</w:t>
            </w:r>
          </w:p>
          <w:p w14:paraId="2BDAEBC5" w14:textId="77777777" w:rsidR="002D57C4" w:rsidRDefault="002D57C4" w:rsidP="00502E57">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0893A921" w14:textId="77777777" w:rsidR="002D57C4" w:rsidRDefault="002D57C4" w:rsidP="00502E57">
            <w:pPr>
              <w:pStyle w:val="TableTextBullet1"/>
            </w:pPr>
            <w:r>
              <w:t>C.6.6: RoutesTo relationship type: Removed empty grammar and example sections.</w:t>
            </w:r>
          </w:p>
          <w:p w14:paraId="23CC122F" w14:textId="77777777" w:rsidR="002D57C4" w:rsidRDefault="002D57C4" w:rsidP="00502E57">
            <w:pPr>
              <w:pStyle w:val="TableTextBullet1"/>
            </w:pPr>
            <w:r>
              <w:t>A.8.2: Topology Template: Fixed grammar issues with group definitions.  Added policy definitions to grammar. Changed grammar to reference Parameter def. for both Inputs and Outputs.</w:t>
            </w:r>
          </w:p>
          <w:p w14:paraId="66E25B94" w14:textId="77777777" w:rsidR="002D57C4" w:rsidRDefault="002D57C4" w:rsidP="00502E57">
            <w:pPr>
              <w:pStyle w:val="TableTextBullet1"/>
            </w:pPr>
            <w:r>
              <w:t>A.8.2.1: Topology Template: Changed Inputs section to reference Parameter def.</w:t>
            </w:r>
          </w:p>
          <w:p w14:paraId="14E03A0C" w14:textId="77777777" w:rsidR="002D57C4" w:rsidRDefault="002D57C4" w:rsidP="00502E57">
            <w:pPr>
              <w:pStyle w:val="TableTextBullet1"/>
            </w:pPr>
            <w:r>
              <w:t>A.8.2.4: Topology Template: Changed Outputs section to reference Parameter def.</w:t>
            </w:r>
          </w:p>
          <w:p w14:paraId="791FACCE" w14:textId="77777777" w:rsidR="002D57C4" w:rsidRDefault="002D57C4" w:rsidP="00502E57">
            <w:pPr>
              <w:pStyle w:val="TableTextBullet1"/>
            </w:pPr>
            <w:r>
              <w:t>A.8.2.6: Topology Template: Added policies section.</w:t>
            </w:r>
          </w:p>
          <w:p w14:paraId="4F3561DB" w14:textId="77777777" w:rsidR="002D57C4" w:rsidRDefault="002D57C4" w:rsidP="00502E57">
            <w:pPr>
              <w:pStyle w:val="TableTextBullet1"/>
            </w:pPr>
            <w:r>
              <w:t>A.9.1: Service Template: Added “policies” keyname section to allow policy types to be declared.</w:t>
            </w:r>
          </w:p>
          <w:p w14:paraId="4DF7F4AF" w14:textId="77777777" w:rsidR="002D57C4" w:rsidRDefault="002D57C4" w:rsidP="00502E57">
            <w:pPr>
              <w:pStyle w:val="TableTextBullet1"/>
            </w:pPr>
            <w:r>
              <w:t>H.1.15.4.3: Changed legacy “postconfigure” operations to current “configure” operation.</w:t>
            </w:r>
          </w:p>
        </w:tc>
      </w:tr>
      <w:tr w:rsidR="002D57C4" w14:paraId="1E02876C" w14:textId="77777777" w:rsidTr="00502E57">
        <w:trPr>
          <w:trHeight w:val="63"/>
        </w:trPr>
        <w:tc>
          <w:tcPr>
            <w:tcW w:w="1249" w:type="dxa"/>
          </w:tcPr>
          <w:p w14:paraId="1B432908" w14:textId="77777777" w:rsidR="002D57C4" w:rsidRDefault="002D57C4" w:rsidP="00502E57">
            <w:pPr>
              <w:pStyle w:val="TableText"/>
            </w:pPr>
            <w:r>
              <w:t>WD06, Rev07</w:t>
            </w:r>
          </w:p>
        </w:tc>
        <w:tc>
          <w:tcPr>
            <w:tcW w:w="1289" w:type="dxa"/>
          </w:tcPr>
          <w:p w14:paraId="7A89D6D8" w14:textId="77777777" w:rsidR="002D57C4" w:rsidRDefault="002D57C4" w:rsidP="00502E57">
            <w:pPr>
              <w:pStyle w:val="TableText"/>
            </w:pPr>
            <w:r>
              <w:t>2015-08-20</w:t>
            </w:r>
          </w:p>
        </w:tc>
        <w:tc>
          <w:tcPr>
            <w:tcW w:w="1800" w:type="dxa"/>
          </w:tcPr>
          <w:p w14:paraId="15040C7D" w14:textId="77777777" w:rsidR="002D57C4" w:rsidRDefault="002D57C4" w:rsidP="00502E57">
            <w:pPr>
              <w:pStyle w:val="TableText"/>
            </w:pPr>
            <w:r>
              <w:t>Matt Rutkowski, IBM</w:t>
            </w:r>
          </w:p>
        </w:tc>
        <w:tc>
          <w:tcPr>
            <w:tcW w:w="5958" w:type="dxa"/>
          </w:tcPr>
          <w:p w14:paraId="575FE02A" w14:textId="77777777" w:rsidR="002D57C4" w:rsidRDefault="002D57C4" w:rsidP="00502E57">
            <w:pPr>
              <w:pStyle w:val="TableTextBullet1"/>
            </w:pPr>
            <w:r>
              <w:t>A.9.1: Service Template: Added metadata keyname “mime_type” to declare the type of TOSCA file’s Mime Type string (i.e. grammar, information) the .yaml file holds.</w:t>
            </w:r>
          </w:p>
          <w:p w14:paraId="14279369" w14:textId="77777777" w:rsidR="002D57C4" w:rsidRDefault="002D57C4" w:rsidP="00502E57">
            <w:pPr>
              <w:pStyle w:val="TableTextBullet1"/>
            </w:pPr>
            <w:r>
              <w:t xml:space="preserve">A.6.10, A.6.11: Added the keyname “targets” to both Group Type and Policy </w:t>
            </w:r>
            <w:r>
              <w:lastRenderedPageBreak/>
              <w:t>Type as a new “shortcut” for describing a relationship between a logical entity (i.e. a Group or Policy) and concrete entities in TOSCA models (i.e., ones that are part of the actual application topology and deployment such as Nodes).</w:t>
            </w:r>
          </w:p>
          <w:p w14:paraId="4D4EE90D" w14:textId="77777777" w:rsidR="002D57C4" w:rsidRDefault="002D57C4" w:rsidP="00502E57">
            <w:pPr>
              <w:pStyle w:val="TableTextBullet1"/>
            </w:pPr>
            <w:r>
              <w:t>I.3.2.1: Placement policy: corrected incomplete sentence.</w:t>
            </w:r>
          </w:p>
          <w:p w14:paraId="674F839E" w14:textId="77777777" w:rsidR="002D57C4" w:rsidRDefault="002D57C4" w:rsidP="00502E57">
            <w:pPr>
              <w:pStyle w:val="TableTextBullet1"/>
            </w:pPr>
            <w:r>
              <w:t xml:space="preserve">C.6.1: Relationship Types: added “state” attribute to Root type </w:t>
            </w:r>
          </w:p>
          <w:p w14:paraId="707933D0" w14:textId="77777777" w:rsidR="002D57C4" w:rsidRDefault="002D57C4" w:rsidP="00502E57">
            <w:pPr>
              <w:pStyle w:val="TableTextBullet1"/>
            </w:pPr>
            <w:r>
              <w:t>A.3.2, C.6.1: Relationship States: Placeholder created to define states once TOSCA-</w:t>
            </w:r>
            <w:proofErr w:type="gramStart"/>
            <w:r>
              <w:t>272  is</w:t>
            </w:r>
            <w:proofErr w:type="gramEnd"/>
            <w:r>
              <w:t xml:space="preserve"> addressed.</w:t>
            </w:r>
          </w:p>
          <w:p w14:paraId="74C5B695" w14:textId="77777777" w:rsidR="002D57C4" w:rsidRDefault="002D57C4" w:rsidP="00502E57">
            <w:pPr>
              <w:pStyle w:val="TableTextBullet1"/>
            </w:pPr>
            <w:r>
              <w:t>I.5.1.3: Filled out “co-locate” placement policy use case removing TBD placeholders.</w:t>
            </w:r>
          </w:p>
          <w:p w14:paraId="5FFA746D" w14:textId="77777777" w:rsidR="002D57C4" w:rsidRDefault="002D57C4" w:rsidP="00502E57">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26517502" w14:textId="77777777" w:rsidR="002D57C4" w:rsidRDefault="002D57C4" w:rsidP="00502E57">
            <w:pPr>
              <w:pStyle w:val="TableTextBullet1"/>
            </w:pPr>
            <w:r>
              <w:t xml:space="preserve">H.1, H.1.16: Removed the placeholder for the WebServer-DBMS 2 use case (will renumber use case WebServer-DBMS 3 to be 2) As it was a legacy AWS Cloud formation (CFN) </w:t>
            </w:r>
            <w:r>
              <w:rPr>
                <w:rStyle w:val="Refterm"/>
              </w:rPr>
              <w:t>[</w:t>
            </w:r>
            <w:hyperlink w:anchor="REF_AWS_CFN" w:history="1">
              <w:r w:rsidRPr="005F1F6F">
                <w:rPr>
                  <w:rStyle w:val="Hyperlink"/>
                </w:rPr>
                <w:t>AWS-CFN</w:t>
              </w:r>
            </w:hyperlink>
            <w:r>
              <w:rPr>
                <w:rStyle w:val="Refterm"/>
              </w:rPr>
              <w:t xml:space="preserve">] </w:t>
            </w:r>
            <w:r>
              <w:t xml:space="preserve">use case that used explicit Floating IPs which is not the approach we use in TOSCA. </w:t>
            </w:r>
          </w:p>
        </w:tc>
      </w:tr>
      <w:tr w:rsidR="002D57C4" w14:paraId="0160047E" w14:textId="77777777" w:rsidTr="00502E57">
        <w:trPr>
          <w:trHeight w:val="63"/>
        </w:trPr>
        <w:tc>
          <w:tcPr>
            <w:tcW w:w="1249" w:type="dxa"/>
          </w:tcPr>
          <w:p w14:paraId="62120ED4" w14:textId="77777777" w:rsidR="002D57C4" w:rsidRDefault="002D57C4" w:rsidP="00502E57">
            <w:pPr>
              <w:pStyle w:val="TableText"/>
            </w:pPr>
            <w:r>
              <w:lastRenderedPageBreak/>
              <w:t>WD06, Rev08</w:t>
            </w:r>
          </w:p>
        </w:tc>
        <w:tc>
          <w:tcPr>
            <w:tcW w:w="1289" w:type="dxa"/>
          </w:tcPr>
          <w:p w14:paraId="69CFB7A0" w14:textId="77777777" w:rsidR="002D57C4" w:rsidRDefault="002D57C4" w:rsidP="00502E57">
            <w:pPr>
              <w:pStyle w:val="TableText"/>
            </w:pPr>
            <w:r>
              <w:t>2015-08-26</w:t>
            </w:r>
          </w:p>
        </w:tc>
        <w:tc>
          <w:tcPr>
            <w:tcW w:w="1800" w:type="dxa"/>
          </w:tcPr>
          <w:p w14:paraId="60C46272" w14:textId="77777777" w:rsidR="002D57C4" w:rsidRDefault="002D57C4" w:rsidP="00502E57">
            <w:pPr>
              <w:pStyle w:val="TableText"/>
            </w:pPr>
            <w:r>
              <w:t>Matt Rutkowski, IBM</w:t>
            </w:r>
          </w:p>
          <w:p w14:paraId="690189C7" w14:textId="77777777" w:rsidR="002D57C4" w:rsidRDefault="002D57C4" w:rsidP="00502E57">
            <w:pPr>
              <w:pStyle w:val="TableText"/>
            </w:pPr>
            <w:r>
              <w:t>Jacques Durand, Fujitsu</w:t>
            </w:r>
          </w:p>
        </w:tc>
        <w:tc>
          <w:tcPr>
            <w:tcW w:w="5958" w:type="dxa"/>
          </w:tcPr>
          <w:p w14:paraId="7B0F7360" w14:textId="77777777" w:rsidR="002D57C4" w:rsidRDefault="002D57C4" w:rsidP="00502E57">
            <w:pPr>
              <w:pStyle w:val="TableTextBullet1"/>
            </w:pPr>
            <w:r>
              <w:t>Reorganization of chapters and appendices to conform to OASIS staff directions and to accommodate addition of a new Conformance section.</w:t>
            </w:r>
          </w:p>
          <w:p w14:paraId="1ACA3325" w14:textId="77777777" w:rsidR="002D57C4" w:rsidRDefault="002D57C4" w:rsidP="002D57C4">
            <w:pPr>
              <w:pStyle w:val="TableTextBullet1"/>
              <w:numPr>
                <w:ilvl w:val="1"/>
                <w:numId w:val="11"/>
              </w:numPr>
              <w:ind w:left="342" w:hanging="180"/>
            </w:pPr>
            <w:r>
              <w:t xml:space="preserve">Created new Chapter 1 “Introduction”.  </w:t>
            </w:r>
          </w:p>
          <w:p w14:paraId="5A18E34A" w14:textId="77777777" w:rsidR="002D57C4" w:rsidRDefault="002D57C4" w:rsidP="002D57C4">
            <w:pPr>
              <w:pStyle w:val="TableTextBullet1"/>
              <w:numPr>
                <w:ilvl w:val="2"/>
                <w:numId w:val="11"/>
              </w:numPr>
              <w:ind w:left="612" w:hanging="180"/>
            </w:pPr>
            <w:r>
              <w:t>Moved former Chapter 1 “Objective” to Chapter 1.1.</w:t>
            </w:r>
          </w:p>
          <w:p w14:paraId="07D4675A" w14:textId="77777777" w:rsidR="002D57C4" w:rsidRDefault="002D57C4" w:rsidP="002D57C4">
            <w:pPr>
              <w:pStyle w:val="TableTextBullet1"/>
              <w:numPr>
                <w:ilvl w:val="2"/>
                <w:numId w:val="11"/>
              </w:numPr>
              <w:ind w:left="612" w:hanging="180"/>
            </w:pPr>
            <w:r>
              <w:t>Moved former Chapter 2 “Summary of key TOSCA Concepts” to Chapter 1.2.</w:t>
            </w:r>
          </w:p>
          <w:p w14:paraId="7A8D9686" w14:textId="77777777" w:rsidR="002D57C4" w:rsidRDefault="002D57C4" w:rsidP="002D57C4">
            <w:pPr>
              <w:pStyle w:val="TableTextBullet1"/>
              <w:numPr>
                <w:ilvl w:val="2"/>
                <w:numId w:val="11"/>
              </w:numPr>
              <w:ind w:left="612" w:hanging="180"/>
            </w:pPr>
            <w:r>
              <w:t>Created Chapter 1.3 “Implementations” to introduce key terms used to identify conformance targets for the new Conformance Chapter (12).</w:t>
            </w:r>
          </w:p>
          <w:p w14:paraId="24D480AD" w14:textId="77777777" w:rsidR="002D57C4" w:rsidRDefault="002D57C4" w:rsidP="002D57C4">
            <w:pPr>
              <w:pStyle w:val="TableTextBullet1"/>
              <w:numPr>
                <w:ilvl w:val="2"/>
                <w:numId w:val="11"/>
              </w:numPr>
              <w:ind w:left="612" w:hanging="180"/>
            </w:pPr>
            <w:r>
              <w:t>Moved former Appendix J.2 “Terminology” to Chapter 1.4.</w:t>
            </w:r>
          </w:p>
          <w:p w14:paraId="07593934" w14:textId="77777777" w:rsidR="002D57C4" w:rsidRDefault="002D57C4" w:rsidP="002D57C4">
            <w:pPr>
              <w:pStyle w:val="TableTextBullet1"/>
              <w:numPr>
                <w:ilvl w:val="2"/>
                <w:numId w:val="11"/>
              </w:numPr>
              <w:ind w:left="612" w:hanging="180"/>
            </w:pPr>
            <w:r>
              <w:t>Moved RFC 2119 text formerly under Appendix J.2 under a new Chapter 1.5 “Notational Conventions” adding a normative reference to RFC 2119.</w:t>
            </w:r>
          </w:p>
          <w:p w14:paraId="04F436E4" w14:textId="77777777" w:rsidR="002D57C4" w:rsidRDefault="002D57C4" w:rsidP="002D57C4">
            <w:pPr>
              <w:pStyle w:val="TableTextBullet1"/>
              <w:numPr>
                <w:ilvl w:val="2"/>
                <w:numId w:val="11"/>
              </w:numPr>
              <w:ind w:left="612" w:hanging="180"/>
            </w:pPr>
            <w:r>
              <w:t>Moved former Appendix J.3, J.4 “Normative References” and “Non-normative References” to Chapters 1.6 and 1.7 respectively.</w:t>
            </w:r>
          </w:p>
          <w:p w14:paraId="27EA88BE" w14:textId="77777777" w:rsidR="002D57C4" w:rsidRDefault="002D57C4" w:rsidP="002D57C4">
            <w:pPr>
              <w:pStyle w:val="TableTextBullet1"/>
              <w:numPr>
                <w:ilvl w:val="2"/>
                <w:numId w:val="11"/>
              </w:numPr>
              <w:ind w:left="612" w:hanging="180"/>
            </w:pPr>
            <w:r>
              <w:t>Moved former Appendix J.5 “Glossary” to Chapter 1.8.</w:t>
            </w:r>
          </w:p>
          <w:p w14:paraId="6B8CB88A" w14:textId="77777777" w:rsidR="002D57C4" w:rsidRDefault="002D57C4" w:rsidP="002D57C4">
            <w:pPr>
              <w:pStyle w:val="TableTextBullet1"/>
              <w:numPr>
                <w:ilvl w:val="1"/>
                <w:numId w:val="11"/>
              </w:numPr>
              <w:ind w:left="342" w:hanging="180"/>
            </w:pPr>
            <w:r>
              <w:t>Created new Chapter 2 “TOSCA by example”.</w:t>
            </w:r>
          </w:p>
          <w:p w14:paraId="109065F8" w14:textId="77777777" w:rsidR="002D57C4" w:rsidRDefault="002D57C4" w:rsidP="002D57C4">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 world” template for TOSCA’ and so on.</w:t>
            </w:r>
          </w:p>
          <w:p w14:paraId="0EA49ADC"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A “TOSCA Simple Profile definitions in YAML” to now be Chapter 3.</w:t>
            </w:r>
          </w:p>
          <w:p w14:paraId="5BD5B380" w14:textId="77777777" w:rsidR="002D57C4" w:rsidRDefault="002D57C4" w:rsidP="002D57C4">
            <w:pPr>
              <w:pStyle w:val="TableTextBullet1"/>
              <w:numPr>
                <w:ilvl w:val="2"/>
                <w:numId w:val="11"/>
              </w:numPr>
              <w:ind w:left="612" w:hanging="180"/>
            </w:pPr>
            <w:r>
              <w:t>Note: This chapter begins the group of normative chapters.</w:t>
            </w:r>
          </w:p>
          <w:p w14:paraId="30541D94"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B “Functions” to now be Chapter 4.  </w:t>
            </w:r>
          </w:p>
          <w:p w14:paraId="25FF75B5" w14:textId="77777777" w:rsidR="002D57C4" w:rsidRDefault="002D57C4" w:rsidP="002D57C4">
            <w:pPr>
              <w:pStyle w:val="TableTextBullet1"/>
              <w:numPr>
                <w:ilvl w:val="2"/>
                <w:numId w:val="11"/>
              </w:numPr>
              <w:ind w:left="612" w:hanging="180"/>
            </w:pPr>
            <w:r>
              <w:t>Changed title to “TOSCA functions” for consistency.</w:t>
            </w:r>
          </w:p>
          <w:p w14:paraId="54536A68"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C “TOSCA normative type definitions” to now be Chapter 5.  </w:t>
            </w:r>
          </w:p>
          <w:p w14:paraId="1F2606D4"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D “Non-normative type definitions” to now be Chapter 8.  </w:t>
            </w:r>
          </w:p>
          <w:p w14:paraId="10E0ADD6" w14:textId="77777777" w:rsidR="002D57C4" w:rsidRDefault="002D57C4" w:rsidP="002D57C4">
            <w:pPr>
              <w:pStyle w:val="TableTextBullet1"/>
              <w:numPr>
                <w:ilvl w:val="2"/>
                <w:numId w:val="11"/>
              </w:numPr>
              <w:ind w:left="612" w:hanging="180"/>
            </w:pPr>
            <w:r>
              <w:t xml:space="preserve">Note: This new Chapter 8 </w:t>
            </w:r>
            <w:proofErr w:type="gramStart"/>
            <w:r>
              <w:t>locates  (</w:t>
            </w:r>
            <w:proofErr w:type="gramEnd"/>
            <w:r>
              <w:t>groups) this section with the other sections that are non-normative.  This was done to accommodate the new “Conformance” section (Chapter 12) and its referential contents.</w:t>
            </w:r>
          </w:p>
          <w:p w14:paraId="1679B4C6"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E “TOSCA Cloud Service Archive (CSAR)” to now be Chapter 6.  </w:t>
            </w:r>
          </w:p>
          <w:p w14:paraId="5618D516"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F “Networking” to now be Chapter 7.  </w:t>
            </w:r>
          </w:p>
          <w:p w14:paraId="11B39FEF" w14:textId="77777777" w:rsidR="002D57C4" w:rsidRDefault="002D57C4" w:rsidP="002D57C4">
            <w:pPr>
              <w:pStyle w:val="TableTextBullet1"/>
              <w:numPr>
                <w:ilvl w:val="2"/>
                <w:numId w:val="11"/>
              </w:numPr>
              <w:ind w:left="612" w:hanging="180"/>
            </w:pPr>
            <w:r>
              <w:t>Changed title to “TOSCA networking” for consistency.</w:t>
            </w:r>
          </w:p>
          <w:p w14:paraId="330B5FBA"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G “Component modeling use cases” to now be Chapter 9.  </w:t>
            </w:r>
          </w:p>
          <w:p w14:paraId="56643C7C" w14:textId="77777777" w:rsidR="002D57C4" w:rsidRDefault="002D57C4" w:rsidP="002D57C4">
            <w:pPr>
              <w:pStyle w:val="TableTextBullet1"/>
              <w:numPr>
                <w:ilvl w:val="2"/>
                <w:numId w:val="11"/>
              </w:numPr>
              <w:ind w:left="612" w:hanging="180"/>
            </w:pPr>
            <w:r>
              <w:t>Note: This chapter begins the group of non-normative chapters.</w:t>
            </w:r>
          </w:p>
          <w:p w14:paraId="5E7139AF"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H “Complete application modeling use </w:t>
            </w:r>
            <w:r>
              <w:lastRenderedPageBreak/>
              <w:t xml:space="preserve">cases” to now be Chapter 10.  </w:t>
            </w:r>
          </w:p>
          <w:p w14:paraId="38BEEA35" w14:textId="77777777" w:rsidR="002D57C4" w:rsidRDefault="002D57C4" w:rsidP="002D57C4">
            <w:pPr>
              <w:pStyle w:val="TableTextBullet1"/>
              <w:numPr>
                <w:ilvl w:val="2"/>
                <w:numId w:val="11"/>
              </w:numPr>
              <w:ind w:left="612" w:hanging="180"/>
            </w:pPr>
            <w:r>
              <w:t>Changed title to “Application modeling use cases” for consistency.</w:t>
            </w:r>
          </w:p>
          <w:p w14:paraId="0F2BC1DB"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I “TOSCA Policies” to now be Chapter 11.  </w:t>
            </w:r>
          </w:p>
          <w:p w14:paraId="1CB8B6CB" w14:textId="77777777" w:rsidR="002D57C4" w:rsidRDefault="002D57C4" w:rsidP="002D57C4">
            <w:pPr>
              <w:pStyle w:val="TableTextBullet1"/>
              <w:numPr>
                <w:ilvl w:val="1"/>
                <w:numId w:val="11"/>
              </w:numPr>
              <w:ind w:left="342" w:hanging="180"/>
            </w:pPr>
            <w:r>
              <w:t>Moved contents of former Appendix J.1 “Known extensions to TOSCA v1.0” to now be Appendix A contents.</w:t>
            </w:r>
          </w:p>
          <w:p w14:paraId="7549411D" w14:textId="77777777" w:rsidR="002D57C4" w:rsidRDefault="002D57C4" w:rsidP="002D57C4">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1653FEA8" w14:textId="77777777" w:rsidR="002D57C4" w:rsidRDefault="002D57C4" w:rsidP="002D57C4">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2F5D3618" w14:textId="77777777" w:rsidR="002D57C4" w:rsidRDefault="002D57C4" w:rsidP="002D57C4">
            <w:pPr>
              <w:pStyle w:val="TableTextBullet1"/>
              <w:numPr>
                <w:ilvl w:val="1"/>
                <w:numId w:val="11"/>
              </w:numPr>
              <w:ind w:left="342" w:hanging="180"/>
            </w:pPr>
            <w:r>
              <w:t>Former Appendix L “Acknowledgments” was automatically renumbered to be Appendix B.</w:t>
            </w:r>
          </w:p>
          <w:p w14:paraId="25F10000" w14:textId="77777777" w:rsidR="002D57C4" w:rsidRDefault="002D57C4" w:rsidP="002D57C4">
            <w:pPr>
              <w:pStyle w:val="TableTextBullet1"/>
              <w:numPr>
                <w:ilvl w:val="1"/>
                <w:numId w:val="11"/>
              </w:numPr>
              <w:ind w:left="342" w:hanging="180"/>
            </w:pPr>
            <w:r>
              <w:t>Former Appendix M “Revision history” was automatically renumbered to be Appendix C.</w:t>
            </w:r>
          </w:p>
          <w:p w14:paraId="2999CC34" w14:textId="77777777" w:rsidR="002D57C4" w:rsidRDefault="002D57C4" w:rsidP="00502E57">
            <w:pPr>
              <w:pStyle w:val="TableTextBullet1"/>
            </w:pPr>
            <w:r>
              <w:t>Chapter 1.4:  Jacques authored “Implementations” section to reflect terms we use later in the Conformance section</w:t>
            </w:r>
          </w:p>
          <w:p w14:paraId="0C3BB651" w14:textId="77777777" w:rsidR="002D57C4" w:rsidRDefault="002D57C4" w:rsidP="00502E57">
            <w:pPr>
              <w:pStyle w:val="TableTextBullet1"/>
            </w:pPr>
            <w:r>
              <w:t>Chapter 1.5: Authored “Terminology” introductory paragraph to explain the domain of TOSCA.</w:t>
            </w:r>
          </w:p>
          <w:p w14:paraId="69CE0994" w14:textId="77777777" w:rsidR="002D57C4" w:rsidRDefault="002D57C4" w:rsidP="00502E57">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20526FE6" w14:textId="77777777" w:rsidR="002D57C4" w:rsidRDefault="002D57C4" w:rsidP="00502E57">
            <w:pPr>
              <w:pStyle w:val="TableTextBullet1"/>
            </w:pPr>
            <w:r>
              <w:t>Added a sentence at the top (i.e., first sentence) of every Chapter stating whether to Chapter contents was “normative” or “non-normative”.</w:t>
            </w:r>
          </w:p>
          <w:p w14:paraId="159B8B12" w14:textId="77777777" w:rsidR="002D57C4" w:rsidRDefault="002D57C4" w:rsidP="00502E57">
            <w:pPr>
              <w:pStyle w:val="TableTextBullet1"/>
            </w:pPr>
            <w:r>
              <w:t xml:space="preserve">Section 10.1.18: Container-1 example: Fixed requirements and capability for “linking” Docker containers.  </w:t>
            </w:r>
          </w:p>
          <w:p w14:paraId="0B32F414" w14:textId="77777777" w:rsidR="002D57C4" w:rsidRDefault="002D57C4" w:rsidP="002D57C4">
            <w:pPr>
              <w:pStyle w:val="TableTextBullet1"/>
              <w:numPr>
                <w:ilvl w:val="1"/>
                <w:numId w:val="11"/>
              </w:numPr>
              <w:ind w:left="342" w:hanging="180"/>
            </w:pPr>
            <w:r>
              <w:t>Added logical diagram.</w:t>
            </w:r>
          </w:p>
          <w:p w14:paraId="3CCA6222" w14:textId="77777777" w:rsidR="002D57C4" w:rsidRDefault="002D57C4" w:rsidP="00502E57">
            <w:pPr>
              <w:pStyle w:val="TableTextBullet1"/>
            </w:pPr>
            <w:r>
              <w:t>Section 3: Assured all Examples had captions (and that they appear in Table of Figures).</w:t>
            </w:r>
          </w:p>
          <w:p w14:paraId="3B23750A" w14:textId="77777777" w:rsidR="002D57C4" w:rsidRDefault="002D57C4" w:rsidP="00502E57">
            <w:pPr>
              <w:pStyle w:val="TableTextBullet1"/>
            </w:pPr>
            <w:r>
              <w:t>Section 4.4.2.3: Added get_property with TARGET parameter.</w:t>
            </w:r>
          </w:p>
          <w:p w14:paraId="5A4DCD6F" w14:textId="77777777" w:rsidR="002D57C4" w:rsidRDefault="002D57C4" w:rsidP="00502E57">
            <w:pPr>
              <w:pStyle w:val="TableTextBullet1"/>
            </w:pPr>
            <w:r>
              <w:t>Section 2.10.3: Changed ‘SHOULD’ to ‘should’.</w:t>
            </w:r>
          </w:p>
          <w:p w14:paraId="75CEFC21" w14:textId="77777777" w:rsidR="002D57C4" w:rsidRDefault="002D57C4" w:rsidP="00502E57">
            <w:pPr>
              <w:pStyle w:val="TableTextBullet1"/>
            </w:pPr>
            <w:r>
              <w:t>Section 3.8.2: Topology template: Policies should be a sequenced list.</w:t>
            </w:r>
          </w:p>
          <w:p w14:paraId="20AB71E8" w14:textId="77777777" w:rsidR="002D57C4" w:rsidRDefault="002D57C4" w:rsidP="00502E57">
            <w:pPr>
              <w:pStyle w:val="TableTextBullet1"/>
            </w:pPr>
            <w:r>
              <w:t>Section 3.5.13.2: Operation def.: Fixed extended grammar which was missing ‘primary’ keyword.</w:t>
            </w:r>
          </w:p>
          <w:p w14:paraId="6C3D84C1" w14:textId="77777777" w:rsidR="002D57C4" w:rsidRDefault="002D57C4" w:rsidP="00502E57">
            <w:pPr>
              <w:pStyle w:val="TableTextBullet1"/>
            </w:pPr>
            <w:r>
              <w:t>Section 3.6.10.3: Group Type: Fixed example to use ‘targets’.</w:t>
            </w:r>
          </w:p>
          <w:p w14:paraId="0F1AD827" w14:textId="77777777" w:rsidR="002D57C4" w:rsidRDefault="002D57C4" w:rsidP="00502E57">
            <w:pPr>
              <w:pStyle w:val="TableTextBullet1"/>
            </w:pPr>
            <w:r>
              <w:t>Section 3.6.11: Policy Type: Updated description for ‘target’ keyname to include Group types.</w:t>
            </w:r>
          </w:p>
          <w:p w14:paraId="13E30359" w14:textId="77777777" w:rsidR="002D57C4" w:rsidRPr="005777AE" w:rsidRDefault="002D57C4" w:rsidP="00502E57">
            <w:pPr>
              <w:pStyle w:val="TableTextBullet1"/>
              <w:rPr>
                <w:bCs w:val="0"/>
                <w:strike/>
                <w:szCs w:val="18"/>
              </w:rPr>
            </w:pPr>
            <w:r w:rsidRPr="005777AE">
              <w:rPr>
                <w:bCs w:val="0"/>
                <w:strike/>
                <w:szCs w:val="18"/>
              </w:rPr>
              <w:t>Section 3.7.5: Group def.: Changed ‘members’ to ‘targets’ as agreed by work group.</w:t>
            </w:r>
          </w:p>
          <w:p w14:paraId="07042322" w14:textId="77777777" w:rsidR="002D57C4" w:rsidRDefault="002D57C4" w:rsidP="00502E57">
            <w:pPr>
              <w:pStyle w:val="TableTextBullet1"/>
            </w:pPr>
            <w:r>
              <w:t>Section 2.12: Example 21: Fixed group example to adhere to latest grammar.</w:t>
            </w:r>
          </w:p>
          <w:p w14:paraId="44C492DD" w14:textId="77777777" w:rsidR="002D57C4" w:rsidRDefault="002D57C4" w:rsidP="00502E57">
            <w:pPr>
              <w:pStyle w:val="TableTextBullet1"/>
            </w:pPr>
            <w:r>
              <w:t>Section 3.7.6: Policy def.: Added ‘targets’ keyname as agreed by work group.</w:t>
            </w:r>
          </w:p>
          <w:p w14:paraId="4442F503" w14:textId="77777777" w:rsidR="002D57C4" w:rsidRDefault="002D57C4" w:rsidP="00502E57">
            <w:pPr>
              <w:pStyle w:val="TableTextBullet1"/>
            </w:pPr>
            <w:r>
              <w:t xml:space="preserve">Section 3.8.1: Topology Template: Fixed description for ‘inputs’ and ‘output’ to reference parameter def.  </w:t>
            </w:r>
            <w:proofErr w:type="gramStart"/>
            <w:r>
              <w:t>instead</w:t>
            </w:r>
            <w:proofErr w:type="gramEnd"/>
            <w:r>
              <w:t xml:space="preserve"> of property def.</w:t>
            </w:r>
          </w:p>
          <w:p w14:paraId="57BE4DEE" w14:textId="77777777" w:rsidR="002D57C4" w:rsidRDefault="002D57C4" w:rsidP="00502E57">
            <w:pPr>
              <w:pStyle w:val="TableTextBullet1"/>
            </w:pPr>
            <w:r>
              <w:t>Section 3.8.2.5.2: Topology Template: Fixed example to adhere to latest Group def. grammar.</w:t>
            </w:r>
          </w:p>
          <w:p w14:paraId="3AC07522" w14:textId="77777777" w:rsidR="002D57C4" w:rsidRDefault="002D57C4" w:rsidP="00502E57">
            <w:pPr>
              <w:pStyle w:val="TableTextBullet1"/>
            </w:pPr>
            <w:r>
              <w:t>Section 3.9.3.17: Added missing Policy Type definitions from Service Template definition grammar.</w:t>
            </w:r>
          </w:p>
          <w:p w14:paraId="045A72BF" w14:textId="77777777" w:rsidR="002D57C4" w:rsidRDefault="002D57C4" w:rsidP="00502E57">
            <w:pPr>
              <w:pStyle w:val="TableTextBullet1"/>
            </w:pPr>
            <w:r>
              <w:t>Fixed hyperlinks throughout document</w:t>
            </w:r>
          </w:p>
          <w:p w14:paraId="1CF0B140" w14:textId="77777777" w:rsidR="002D57C4" w:rsidRDefault="002D57C4" w:rsidP="00502E57">
            <w:pPr>
              <w:pStyle w:val="TableTextBullet1"/>
            </w:pPr>
            <w:r>
              <w:t>Chapter H.1</w:t>
            </w:r>
            <w:proofErr w:type="gramStart"/>
            <w:r>
              <w:t>:Filled</w:t>
            </w:r>
            <w:proofErr w:type="gramEnd"/>
            <w:r>
              <w:t xml:space="preserve"> in missing links to BlockStorage use cases. Fixed Table width to be 100% not 115%.</w:t>
            </w:r>
          </w:p>
          <w:p w14:paraId="58CCB000" w14:textId="77777777" w:rsidR="002D57C4" w:rsidRDefault="002D57C4" w:rsidP="00502E57">
            <w:pPr>
              <w:pStyle w:val="TableTextBullet1"/>
            </w:pPr>
            <w:r>
              <w:t>Incorporated several copy/paste errors, typos and such reported by Luc B.</w:t>
            </w:r>
          </w:p>
          <w:p w14:paraId="3F88E257" w14:textId="77777777" w:rsidR="002D57C4" w:rsidRDefault="002D57C4" w:rsidP="00502E57">
            <w:pPr>
              <w:pStyle w:val="TableTextBullet1"/>
            </w:pPr>
            <w:r>
              <w:t xml:space="preserve">5.4.5.1, 5.4.6.2: Luc B. provided fixes for errors in how the PUBLIC network_name was being set as the only allowed value.  Similarly, the “secure” </w:t>
            </w:r>
            <w:proofErr w:type="gramStart"/>
            <w:r>
              <w:t>boolean</w:t>
            </w:r>
            <w:proofErr w:type="gramEnd"/>
            <w:r>
              <w:t xml:space="preserve"> was not defined properly to ensure it was the only allowed value.</w:t>
            </w:r>
          </w:p>
        </w:tc>
      </w:tr>
      <w:bookmarkEnd w:id="771"/>
      <w:bookmarkEnd w:id="772"/>
    </w:tbl>
    <w:p w14:paraId="7667400C" w14:textId="60016804" w:rsidR="00427622" w:rsidRDefault="00427622" w:rsidP="00427622"/>
    <w:sectPr w:rsidR="00427622" w:rsidSect="00924DA5">
      <w:pgSz w:w="12240" w:h="15840" w:code="1"/>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30BC0" w14:textId="77777777" w:rsidR="00D37E2A" w:rsidRDefault="00D37E2A" w:rsidP="008C100C">
      <w:r>
        <w:separator/>
      </w:r>
    </w:p>
    <w:p w14:paraId="02E6868B" w14:textId="77777777" w:rsidR="00D37E2A" w:rsidRDefault="00D37E2A" w:rsidP="008C100C"/>
    <w:p w14:paraId="60C4220A" w14:textId="77777777" w:rsidR="00D37E2A" w:rsidRDefault="00D37E2A" w:rsidP="008C100C"/>
    <w:p w14:paraId="5F5AC588" w14:textId="77777777" w:rsidR="00D37E2A" w:rsidRDefault="00D37E2A" w:rsidP="008C100C"/>
    <w:p w14:paraId="3858D277" w14:textId="77777777" w:rsidR="00D37E2A" w:rsidRDefault="00D37E2A" w:rsidP="008C100C"/>
    <w:p w14:paraId="428EF3D3" w14:textId="77777777" w:rsidR="00D37E2A" w:rsidRDefault="00D37E2A" w:rsidP="008C100C"/>
    <w:p w14:paraId="012CC245" w14:textId="77777777" w:rsidR="00D37E2A" w:rsidRDefault="00D37E2A" w:rsidP="008C100C"/>
  </w:endnote>
  <w:endnote w:type="continuationSeparator" w:id="0">
    <w:p w14:paraId="10863AC3" w14:textId="77777777" w:rsidR="00D37E2A" w:rsidRDefault="00D37E2A" w:rsidP="008C100C">
      <w:r>
        <w:continuationSeparator/>
      </w:r>
    </w:p>
    <w:p w14:paraId="08890C12" w14:textId="77777777" w:rsidR="00D37E2A" w:rsidRDefault="00D37E2A" w:rsidP="008C100C"/>
    <w:p w14:paraId="0CA0B35F" w14:textId="77777777" w:rsidR="00D37E2A" w:rsidRDefault="00D37E2A" w:rsidP="008C100C"/>
    <w:p w14:paraId="0C0DEE69" w14:textId="77777777" w:rsidR="00D37E2A" w:rsidRDefault="00D37E2A" w:rsidP="008C100C"/>
    <w:p w14:paraId="0D7FF865" w14:textId="77777777" w:rsidR="00D37E2A" w:rsidRDefault="00D37E2A" w:rsidP="008C100C"/>
    <w:p w14:paraId="0168E60B" w14:textId="77777777" w:rsidR="00D37E2A" w:rsidRDefault="00D37E2A" w:rsidP="008C100C"/>
    <w:p w14:paraId="304DD753" w14:textId="77777777" w:rsidR="00D37E2A" w:rsidRDefault="00D37E2A"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477D" w14:textId="22F3F96B" w:rsidR="00502E57" w:rsidRDefault="00502E57" w:rsidP="00560795">
    <w:pPr>
      <w:pStyle w:val="Footer"/>
      <w:tabs>
        <w:tab w:val="clear" w:pos="4320"/>
        <w:tab w:val="clear" w:pos="8640"/>
        <w:tab w:val="center" w:pos="4680"/>
        <w:tab w:val="right" w:pos="9360"/>
      </w:tabs>
      <w:spacing w:after="0"/>
      <w:rPr>
        <w:sz w:val="16"/>
        <w:szCs w:val="16"/>
      </w:rPr>
    </w:pPr>
    <w:r>
      <w:rPr>
        <w:sz w:val="16"/>
        <w:szCs w:val="16"/>
      </w:rPr>
      <w:t>TOSCA-Simple-Profile-YAML-v1.0-</w:t>
    </w:r>
    <w:r w:rsidR="00016978">
      <w:rPr>
        <w:sz w:val="16"/>
        <w:szCs w:val="16"/>
      </w:rPr>
      <w:t>csprd02</w:t>
    </w:r>
    <w:r>
      <w:rPr>
        <w:sz w:val="16"/>
        <w:szCs w:val="16"/>
      </w:rPr>
      <w:tab/>
    </w:r>
    <w:r>
      <w:rPr>
        <w:sz w:val="16"/>
        <w:szCs w:val="16"/>
      </w:rPr>
      <w:tab/>
      <w:t>04 February 2016</w:t>
    </w:r>
  </w:p>
  <w:p w14:paraId="22F366B2" w14:textId="77777777" w:rsidR="00502E57" w:rsidRPr="00F50E2C" w:rsidRDefault="00502E57"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FC0217">
      <w:rPr>
        <w:rStyle w:val="PageNumber"/>
        <w:noProof/>
        <w:sz w:val="16"/>
        <w:szCs w:val="16"/>
      </w:rPr>
      <w:t>2</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FC0217">
      <w:rPr>
        <w:rStyle w:val="PageNumber"/>
        <w:noProof/>
        <w:sz w:val="16"/>
        <w:szCs w:val="16"/>
      </w:rPr>
      <w:t>267</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1B9" w14:textId="77777777" w:rsidR="00502E57" w:rsidRPr="007611CD" w:rsidRDefault="00502E57"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8830E5E" w14:textId="77777777" w:rsidR="00502E57" w:rsidRPr="007611CD" w:rsidRDefault="00502E57"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031018">
      <w:rPr>
        <w:rStyle w:val="PageNumber"/>
        <w:noProof/>
        <w:sz w:val="16"/>
        <w:szCs w:val="16"/>
      </w:rPr>
      <w:t>273</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E256" w14:textId="77777777" w:rsidR="00D37E2A" w:rsidRDefault="00D37E2A" w:rsidP="008C100C">
      <w:r>
        <w:separator/>
      </w:r>
    </w:p>
    <w:p w14:paraId="0383E52C" w14:textId="77777777" w:rsidR="00D37E2A" w:rsidRDefault="00D37E2A" w:rsidP="008C100C"/>
  </w:footnote>
  <w:footnote w:type="continuationSeparator" w:id="0">
    <w:p w14:paraId="4B83B0CE" w14:textId="77777777" w:rsidR="00D37E2A" w:rsidRDefault="00D37E2A" w:rsidP="008C100C">
      <w:r>
        <w:continuationSeparator/>
      </w:r>
    </w:p>
    <w:p w14:paraId="1622BD35" w14:textId="77777777" w:rsidR="00D37E2A" w:rsidRDefault="00D37E2A"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19" w14:textId="77777777" w:rsidR="00502E57" w:rsidRDefault="00502E57" w:rsidP="008C100C"/>
  <w:p w14:paraId="32CE1C84" w14:textId="77777777" w:rsidR="00502E57" w:rsidRDefault="00502E57"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58">
    <w:nsid w:val="613902B7"/>
    <w:multiLevelType w:val="hybridMultilevel"/>
    <w:tmpl w:val="AC4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
  </w:num>
  <w:num w:numId="3">
    <w:abstractNumId w:val="55"/>
  </w:num>
  <w:num w:numId="4">
    <w:abstractNumId w:val="55"/>
  </w:num>
  <w:num w:numId="5">
    <w:abstractNumId w:val="0"/>
  </w:num>
  <w:num w:numId="6">
    <w:abstractNumId w:val="73"/>
  </w:num>
  <w:num w:numId="7">
    <w:abstractNumId w:val="27"/>
  </w:num>
  <w:num w:numId="8">
    <w:abstractNumId w:val="27"/>
  </w:num>
  <w:num w:numId="9">
    <w:abstractNumId w:val="70"/>
  </w:num>
  <w:num w:numId="10">
    <w:abstractNumId w:val="31"/>
  </w:num>
  <w:num w:numId="11">
    <w:abstractNumId w:val="41"/>
  </w:num>
  <w:num w:numId="12">
    <w:abstractNumId w:val="59"/>
  </w:num>
  <w:num w:numId="13">
    <w:abstractNumId w:val="66"/>
  </w:num>
  <w:num w:numId="14">
    <w:abstractNumId w:val="26"/>
  </w:num>
  <w:num w:numId="15">
    <w:abstractNumId w:val="49"/>
  </w:num>
  <w:num w:numId="16">
    <w:abstractNumId w:val="56"/>
  </w:num>
  <w:num w:numId="17">
    <w:abstractNumId w:val="54"/>
  </w:num>
  <w:num w:numId="18">
    <w:abstractNumId w:val="71"/>
  </w:num>
  <w:num w:numId="19">
    <w:abstractNumId w:val="2"/>
  </w:num>
  <w:num w:numId="20">
    <w:abstractNumId w:val="14"/>
  </w:num>
  <w:num w:numId="21">
    <w:abstractNumId w:val="12"/>
  </w:num>
  <w:num w:numId="22">
    <w:abstractNumId w:val="38"/>
  </w:num>
  <w:num w:numId="23">
    <w:abstractNumId w:val="40"/>
  </w:num>
  <w:num w:numId="24">
    <w:abstractNumId w:val="17"/>
  </w:num>
  <w:num w:numId="25">
    <w:abstractNumId w:val="22"/>
  </w:num>
  <w:num w:numId="26">
    <w:abstractNumId w:val="44"/>
  </w:num>
  <w:num w:numId="27">
    <w:abstractNumId w:val="20"/>
  </w:num>
  <w:num w:numId="28">
    <w:abstractNumId w:val="43"/>
  </w:num>
  <w:num w:numId="29">
    <w:abstractNumId w:val="75"/>
  </w:num>
  <w:num w:numId="30">
    <w:abstractNumId w:val="8"/>
  </w:num>
  <w:num w:numId="31">
    <w:abstractNumId w:val="36"/>
  </w:num>
  <w:num w:numId="32">
    <w:abstractNumId w:val="46"/>
  </w:num>
  <w:num w:numId="33">
    <w:abstractNumId w:val="19"/>
  </w:num>
  <w:num w:numId="34">
    <w:abstractNumId w:val="18"/>
  </w:num>
  <w:num w:numId="35">
    <w:abstractNumId w:val="13"/>
  </w:num>
  <w:num w:numId="36">
    <w:abstractNumId w:val="67"/>
  </w:num>
  <w:num w:numId="37">
    <w:abstractNumId w:val="57"/>
  </w:num>
  <w:num w:numId="38">
    <w:abstractNumId w:val="68"/>
  </w:num>
  <w:num w:numId="39">
    <w:abstractNumId w:val="60"/>
  </w:num>
  <w:num w:numId="40">
    <w:abstractNumId w:val="50"/>
  </w:num>
  <w:num w:numId="41">
    <w:abstractNumId w:val="47"/>
  </w:num>
  <w:num w:numId="42">
    <w:abstractNumId w:val="6"/>
  </w:num>
  <w:num w:numId="43">
    <w:abstractNumId w:val="39"/>
  </w:num>
  <w:num w:numId="44">
    <w:abstractNumId w:val="7"/>
  </w:num>
  <w:num w:numId="45">
    <w:abstractNumId w:val="9"/>
  </w:num>
  <w:num w:numId="46">
    <w:abstractNumId w:val="51"/>
  </w:num>
  <w:num w:numId="47">
    <w:abstractNumId w:val="35"/>
  </w:num>
  <w:num w:numId="48">
    <w:abstractNumId w:val="63"/>
  </w:num>
  <w:num w:numId="49">
    <w:abstractNumId w:val="37"/>
  </w:num>
  <w:num w:numId="50">
    <w:abstractNumId w:val="65"/>
  </w:num>
  <w:num w:numId="51">
    <w:abstractNumId w:val="45"/>
  </w:num>
  <w:num w:numId="52">
    <w:abstractNumId w:val="21"/>
  </w:num>
  <w:num w:numId="53">
    <w:abstractNumId w:val="11"/>
  </w:num>
  <w:num w:numId="54">
    <w:abstractNumId w:val="30"/>
  </w:num>
  <w:num w:numId="55">
    <w:abstractNumId w:val="74"/>
  </w:num>
  <w:num w:numId="56">
    <w:abstractNumId w:val="28"/>
  </w:num>
  <w:num w:numId="57">
    <w:abstractNumId w:val="16"/>
  </w:num>
  <w:num w:numId="58">
    <w:abstractNumId w:val="23"/>
  </w:num>
  <w:num w:numId="59">
    <w:abstractNumId w:val="42"/>
  </w:num>
  <w:num w:numId="60">
    <w:abstractNumId w:val="32"/>
  </w:num>
  <w:num w:numId="61">
    <w:abstractNumId w:val="69"/>
  </w:num>
  <w:num w:numId="62">
    <w:abstractNumId w:val="64"/>
  </w:num>
  <w:num w:numId="63">
    <w:abstractNumId w:val="15"/>
  </w:num>
  <w:num w:numId="64">
    <w:abstractNumId w:val="48"/>
  </w:num>
  <w:num w:numId="65">
    <w:abstractNumId w:val="53"/>
  </w:num>
  <w:num w:numId="66">
    <w:abstractNumId w:val="29"/>
  </w:num>
  <w:num w:numId="67">
    <w:abstractNumId w:val="52"/>
  </w:num>
  <w:num w:numId="68">
    <w:abstractNumId w:val="10"/>
  </w:num>
  <w:num w:numId="69">
    <w:abstractNumId w:val="33"/>
  </w:num>
  <w:num w:numId="70">
    <w:abstractNumId w:val="5"/>
  </w:num>
  <w:num w:numId="71">
    <w:abstractNumId w:val="24"/>
  </w:num>
  <w:num w:numId="72">
    <w:abstractNumId w:val="62"/>
  </w:num>
  <w:num w:numId="73">
    <w:abstractNumId w:val="4"/>
  </w:num>
  <w:num w:numId="74">
    <w:abstractNumId w:val="3"/>
  </w:num>
  <w:num w:numId="75">
    <w:abstractNumId w:val="34"/>
  </w:num>
  <w:num w:numId="76">
    <w:abstractNumId w:val="25"/>
  </w:num>
  <w:num w:numId="77">
    <w:abstractNumId w:val="72"/>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336A"/>
    <w:rsid w:val="00005F1F"/>
    <w:rsid w:val="00006B3A"/>
    <w:rsid w:val="00014AA1"/>
    <w:rsid w:val="00016978"/>
    <w:rsid w:val="00023528"/>
    <w:rsid w:val="00024C43"/>
    <w:rsid w:val="00030624"/>
    <w:rsid w:val="00031018"/>
    <w:rsid w:val="00033041"/>
    <w:rsid w:val="00034345"/>
    <w:rsid w:val="00043925"/>
    <w:rsid w:val="000449B0"/>
    <w:rsid w:val="000549BD"/>
    <w:rsid w:val="00060BBB"/>
    <w:rsid w:val="0006408F"/>
    <w:rsid w:val="0007308D"/>
    <w:rsid w:val="00076EFC"/>
    <w:rsid w:val="00082C02"/>
    <w:rsid w:val="00085F7C"/>
    <w:rsid w:val="00096E2D"/>
    <w:rsid w:val="000A02CD"/>
    <w:rsid w:val="000A6E00"/>
    <w:rsid w:val="000C11FC"/>
    <w:rsid w:val="000D208F"/>
    <w:rsid w:val="000E28CA"/>
    <w:rsid w:val="000E5705"/>
    <w:rsid w:val="00101D6D"/>
    <w:rsid w:val="0012194D"/>
    <w:rsid w:val="00123F2F"/>
    <w:rsid w:val="00125531"/>
    <w:rsid w:val="001344A1"/>
    <w:rsid w:val="00147F63"/>
    <w:rsid w:val="00160F5D"/>
    <w:rsid w:val="00167A16"/>
    <w:rsid w:val="00177DED"/>
    <w:rsid w:val="001832F8"/>
    <w:rsid w:val="00192563"/>
    <w:rsid w:val="001C1D5A"/>
    <w:rsid w:val="001C782B"/>
    <w:rsid w:val="001D1D6C"/>
    <w:rsid w:val="001E34B8"/>
    <w:rsid w:val="001E46CF"/>
    <w:rsid w:val="001E4B99"/>
    <w:rsid w:val="001F05E0"/>
    <w:rsid w:val="001F51AB"/>
    <w:rsid w:val="002153A1"/>
    <w:rsid w:val="00223C24"/>
    <w:rsid w:val="00231710"/>
    <w:rsid w:val="00232273"/>
    <w:rsid w:val="002432EB"/>
    <w:rsid w:val="00255718"/>
    <w:rsid w:val="002659E9"/>
    <w:rsid w:val="002714A2"/>
    <w:rsid w:val="00277205"/>
    <w:rsid w:val="00286EC7"/>
    <w:rsid w:val="002A2B33"/>
    <w:rsid w:val="002B197B"/>
    <w:rsid w:val="002B261C"/>
    <w:rsid w:val="002B267E"/>
    <w:rsid w:val="002B7E99"/>
    <w:rsid w:val="002C0868"/>
    <w:rsid w:val="002D3559"/>
    <w:rsid w:val="002D57C4"/>
    <w:rsid w:val="002F10B8"/>
    <w:rsid w:val="0030202A"/>
    <w:rsid w:val="00303110"/>
    <w:rsid w:val="003129C6"/>
    <w:rsid w:val="00316300"/>
    <w:rsid w:val="0031788B"/>
    <w:rsid w:val="00333C17"/>
    <w:rsid w:val="00342831"/>
    <w:rsid w:val="00343109"/>
    <w:rsid w:val="00362160"/>
    <w:rsid w:val="00366C20"/>
    <w:rsid w:val="003707E2"/>
    <w:rsid w:val="00373F41"/>
    <w:rsid w:val="00374FFE"/>
    <w:rsid w:val="003A0D47"/>
    <w:rsid w:val="003A41CB"/>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81838"/>
    <w:rsid w:val="004904F9"/>
    <w:rsid w:val="004925B5"/>
    <w:rsid w:val="00494EE0"/>
    <w:rsid w:val="004A4186"/>
    <w:rsid w:val="004A5BBB"/>
    <w:rsid w:val="004B203E"/>
    <w:rsid w:val="004B2AA0"/>
    <w:rsid w:val="004B5131"/>
    <w:rsid w:val="004C4D7C"/>
    <w:rsid w:val="004D0E5E"/>
    <w:rsid w:val="004E374A"/>
    <w:rsid w:val="004F390D"/>
    <w:rsid w:val="004F5BEF"/>
    <w:rsid w:val="00502E57"/>
    <w:rsid w:val="005126F2"/>
    <w:rsid w:val="00514964"/>
    <w:rsid w:val="0051640A"/>
    <w:rsid w:val="0052099F"/>
    <w:rsid w:val="00527ED7"/>
    <w:rsid w:val="00536316"/>
    <w:rsid w:val="00542191"/>
    <w:rsid w:val="00547D8B"/>
    <w:rsid w:val="00547E3B"/>
    <w:rsid w:val="00554D3F"/>
    <w:rsid w:val="005558A2"/>
    <w:rsid w:val="00560795"/>
    <w:rsid w:val="00572BC4"/>
    <w:rsid w:val="00590FE3"/>
    <w:rsid w:val="00591B31"/>
    <w:rsid w:val="00596B92"/>
    <w:rsid w:val="005A293B"/>
    <w:rsid w:val="005A5E41"/>
    <w:rsid w:val="005B4F68"/>
    <w:rsid w:val="005B5688"/>
    <w:rsid w:val="005B7BBE"/>
    <w:rsid w:val="005C4A13"/>
    <w:rsid w:val="005D2EE1"/>
    <w:rsid w:val="005F4F93"/>
    <w:rsid w:val="0060033A"/>
    <w:rsid w:val="006047D8"/>
    <w:rsid w:val="006107FC"/>
    <w:rsid w:val="00635370"/>
    <w:rsid w:val="006468C1"/>
    <w:rsid w:val="00672596"/>
    <w:rsid w:val="006852B0"/>
    <w:rsid w:val="00686FE6"/>
    <w:rsid w:val="006A0100"/>
    <w:rsid w:val="006A315E"/>
    <w:rsid w:val="006A3443"/>
    <w:rsid w:val="006B08E4"/>
    <w:rsid w:val="006B2C49"/>
    <w:rsid w:val="006C7EFD"/>
    <w:rsid w:val="006D31DB"/>
    <w:rsid w:val="006F11AC"/>
    <w:rsid w:val="006F2371"/>
    <w:rsid w:val="006F2C2B"/>
    <w:rsid w:val="007001D7"/>
    <w:rsid w:val="00704663"/>
    <w:rsid w:val="007057F1"/>
    <w:rsid w:val="0071217C"/>
    <w:rsid w:val="007132C1"/>
    <w:rsid w:val="007139E9"/>
    <w:rsid w:val="007165BD"/>
    <w:rsid w:val="007167BB"/>
    <w:rsid w:val="00726A8D"/>
    <w:rsid w:val="00727F08"/>
    <w:rsid w:val="007402C5"/>
    <w:rsid w:val="0074463C"/>
    <w:rsid w:val="00745446"/>
    <w:rsid w:val="00746D5A"/>
    <w:rsid w:val="00754545"/>
    <w:rsid w:val="007611CD"/>
    <w:rsid w:val="00763A94"/>
    <w:rsid w:val="00765130"/>
    <w:rsid w:val="00765F2F"/>
    <w:rsid w:val="0077006B"/>
    <w:rsid w:val="0077347A"/>
    <w:rsid w:val="007816D7"/>
    <w:rsid w:val="007824D4"/>
    <w:rsid w:val="007902D4"/>
    <w:rsid w:val="00790B4C"/>
    <w:rsid w:val="007A1064"/>
    <w:rsid w:val="007A5948"/>
    <w:rsid w:val="007A63CE"/>
    <w:rsid w:val="007B7988"/>
    <w:rsid w:val="007C625D"/>
    <w:rsid w:val="007E3373"/>
    <w:rsid w:val="008012F5"/>
    <w:rsid w:val="008020C7"/>
    <w:rsid w:val="00806704"/>
    <w:rsid w:val="008235D3"/>
    <w:rsid w:val="00827AD0"/>
    <w:rsid w:val="00831022"/>
    <w:rsid w:val="008356A1"/>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1EDA"/>
    <w:rsid w:val="008F4458"/>
    <w:rsid w:val="00924DA5"/>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C3825"/>
    <w:rsid w:val="009C4CD6"/>
    <w:rsid w:val="009C5E4D"/>
    <w:rsid w:val="009C7DCE"/>
    <w:rsid w:val="009D1CDA"/>
    <w:rsid w:val="009F04EF"/>
    <w:rsid w:val="00A05FDF"/>
    <w:rsid w:val="00A12DC9"/>
    <w:rsid w:val="00A24D95"/>
    <w:rsid w:val="00A31FB9"/>
    <w:rsid w:val="00A34900"/>
    <w:rsid w:val="00A44E81"/>
    <w:rsid w:val="00A471E7"/>
    <w:rsid w:val="00A50716"/>
    <w:rsid w:val="00A55556"/>
    <w:rsid w:val="00A60820"/>
    <w:rsid w:val="00A710C8"/>
    <w:rsid w:val="00A74011"/>
    <w:rsid w:val="00A83CAA"/>
    <w:rsid w:val="00A9135E"/>
    <w:rsid w:val="00A9241B"/>
    <w:rsid w:val="00A93A73"/>
    <w:rsid w:val="00A9675F"/>
    <w:rsid w:val="00AA0D5A"/>
    <w:rsid w:val="00AA2F0A"/>
    <w:rsid w:val="00AB75A9"/>
    <w:rsid w:val="00AC0AAD"/>
    <w:rsid w:val="00AC5012"/>
    <w:rsid w:val="00AD0665"/>
    <w:rsid w:val="00AD0F45"/>
    <w:rsid w:val="00AD4630"/>
    <w:rsid w:val="00AE0702"/>
    <w:rsid w:val="00AF5D5F"/>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A2083"/>
    <w:rsid w:val="00BB79DE"/>
    <w:rsid w:val="00BC5AF2"/>
    <w:rsid w:val="00BE1CE0"/>
    <w:rsid w:val="00C02DEC"/>
    <w:rsid w:val="00C04BCD"/>
    <w:rsid w:val="00C217E0"/>
    <w:rsid w:val="00C2337F"/>
    <w:rsid w:val="00C23558"/>
    <w:rsid w:val="00C304DB"/>
    <w:rsid w:val="00C32606"/>
    <w:rsid w:val="00C44407"/>
    <w:rsid w:val="00C451D7"/>
    <w:rsid w:val="00C52EFC"/>
    <w:rsid w:val="00C5515D"/>
    <w:rsid w:val="00C65AD9"/>
    <w:rsid w:val="00C71349"/>
    <w:rsid w:val="00C72362"/>
    <w:rsid w:val="00C7321D"/>
    <w:rsid w:val="00C76CAA"/>
    <w:rsid w:val="00C76CCB"/>
    <w:rsid w:val="00C77916"/>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35CE0"/>
    <w:rsid w:val="00D37E2A"/>
    <w:rsid w:val="00D43CB9"/>
    <w:rsid w:val="00D5207A"/>
    <w:rsid w:val="00D54431"/>
    <w:rsid w:val="00D54A1C"/>
    <w:rsid w:val="00D55330"/>
    <w:rsid w:val="00D56E36"/>
    <w:rsid w:val="00D57FAD"/>
    <w:rsid w:val="00D61DB1"/>
    <w:rsid w:val="00D61FFC"/>
    <w:rsid w:val="00D65C25"/>
    <w:rsid w:val="00D75ED0"/>
    <w:rsid w:val="00D7619D"/>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10711"/>
    <w:rsid w:val="00E21636"/>
    <w:rsid w:val="00E230BA"/>
    <w:rsid w:val="00E30DE0"/>
    <w:rsid w:val="00E31A55"/>
    <w:rsid w:val="00E33995"/>
    <w:rsid w:val="00E36FE1"/>
    <w:rsid w:val="00E4299F"/>
    <w:rsid w:val="00E5513E"/>
    <w:rsid w:val="00E7674F"/>
    <w:rsid w:val="00E83D98"/>
    <w:rsid w:val="00EA5FB6"/>
    <w:rsid w:val="00EB7A3C"/>
    <w:rsid w:val="00EC42BE"/>
    <w:rsid w:val="00ED456B"/>
    <w:rsid w:val="00EE0FF4"/>
    <w:rsid w:val="00EE32B1"/>
    <w:rsid w:val="00EE3786"/>
    <w:rsid w:val="00EE3BEF"/>
    <w:rsid w:val="00EF4464"/>
    <w:rsid w:val="00EF63FB"/>
    <w:rsid w:val="00F102AA"/>
    <w:rsid w:val="00F1108A"/>
    <w:rsid w:val="00F11820"/>
    <w:rsid w:val="00F275C1"/>
    <w:rsid w:val="00F275CE"/>
    <w:rsid w:val="00F316B4"/>
    <w:rsid w:val="00F3464C"/>
    <w:rsid w:val="00F42CC9"/>
    <w:rsid w:val="00F442F9"/>
    <w:rsid w:val="00F50E2C"/>
    <w:rsid w:val="00F9240B"/>
    <w:rsid w:val="00F92FF4"/>
    <w:rsid w:val="00FA361D"/>
    <w:rsid w:val="00FB384A"/>
    <w:rsid w:val="00FB3A75"/>
    <w:rsid w:val="00FC0217"/>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26448532">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mailto:avi.vachnis@alcatel-lucent.com" TargetMode="External"/><Relationship Id="rId21" Type="http://schemas.openxmlformats.org/officeDocument/2006/relationships/hyperlink" Target="mailto:paul.lipton@ca.com" TargetMode="External"/><Relationship Id="rId42" Type="http://schemas.openxmlformats.org/officeDocument/2006/relationships/header" Target="header1.xml"/><Relationship Id="rId63" Type="http://schemas.openxmlformats.org/officeDocument/2006/relationships/image" Target="media/image8.png"/><Relationship Id="rId84" Type="http://schemas.openxmlformats.org/officeDocument/2006/relationships/image" Target="media/image16.emf"/><Relationship Id="rId138" Type="http://schemas.openxmlformats.org/officeDocument/2006/relationships/hyperlink" Target="mailto:spzala@us.ibm.com" TargetMode="External"/><Relationship Id="rId107" Type="http://schemas.openxmlformats.org/officeDocument/2006/relationships/image" Target="media/image34.png"/><Relationship Id="rId11" Type="http://schemas.openxmlformats.org/officeDocument/2006/relationships/hyperlink" Target="http://docs.oasis-open.org/tosca/TOSCA-Simple-Profile-YAML/v1.0/csprd02/TOSCA-Simple-Profile-YAML-v1.0-csprd02.pdf" TargetMode="External"/><Relationship Id="rId32" Type="http://schemas.openxmlformats.org/officeDocument/2006/relationships/hyperlink" Target="http://docs.oasis-open.org/tosca/ns/simple/yaml/1.0" TargetMode="External"/><Relationship Id="rId53" Type="http://schemas.openxmlformats.org/officeDocument/2006/relationships/hyperlink" Target="http://puppetlabs.com/" TargetMode="External"/><Relationship Id="rId74" Type="http://schemas.openxmlformats.org/officeDocument/2006/relationships/hyperlink" Target="file:///\\home\user\wordpress.zip" TargetMode="External"/><Relationship Id="rId128" Type="http://schemas.openxmlformats.org/officeDocument/2006/relationships/hyperlink" Target="file:///C:\Users\IBM_ADMIN\Documents\IBM\SWG\Standards\SDOs\OASIS\TOSCA\Interop%20SC\YAML\kapil.thangavelu@canonical.com"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24.png"/><Relationship Id="rId22" Type="http://schemas.openxmlformats.org/officeDocument/2006/relationships/hyperlink" Target="http://www.ca.com/" TargetMode="External"/><Relationship Id="rId27" Type="http://schemas.openxmlformats.org/officeDocument/2006/relationships/hyperlink" Target="mailto:mrutkows@us.ibm.com" TargetMode="External"/><Relationship Id="rId43" Type="http://schemas.openxmlformats.org/officeDocument/2006/relationships/footer" Target="footer1.xml"/><Relationship Id="rId48" Type="http://schemas.openxmlformats.org/officeDocument/2006/relationships/hyperlink" Target="http://www.yaml.org/spec/1.2/spec.html" TargetMode="External"/><Relationship Id="rId64" Type="http://schemas.openxmlformats.org/officeDocument/2006/relationships/hyperlink" Target="http://yaml.org/spec/1.2/spec.html" TargetMode="External"/><Relationship Id="rId69" Type="http://schemas.openxmlformats.org/officeDocument/2006/relationships/hyperlink" Target="http://www.bipm.org/en/publications/si-brochure/" TargetMode="External"/><Relationship Id="rId113" Type="http://schemas.openxmlformats.org/officeDocument/2006/relationships/image" Target="media/image40.png"/><Relationship Id="rId118" Type="http://schemas.openxmlformats.org/officeDocument/2006/relationships/hyperlink" Target="mailto:lauwers@ubicity.com" TargetMode="External"/><Relationship Id="rId134" Type="http://schemas.openxmlformats.org/officeDocument/2006/relationships/hyperlink" Target="mailto:moshe.elisha@alcatel-lucent.com" TargetMode="External"/><Relationship Id="rId139" Type="http://schemas.openxmlformats.org/officeDocument/2006/relationships/hyperlink" Target="mailto:lishitao@huawei.com" TargetMode="External"/><Relationship Id="rId80" Type="http://schemas.openxmlformats.org/officeDocument/2006/relationships/image" Target="media/image12.png"/><Relationship Id="rId85" Type="http://schemas.openxmlformats.org/officeDocument/2006/relationships/image" Target="media/image17.emf"/><Relationship Id="rId12" Type="http://schemas.openxmlformats.org/officeDocument/2006/relationships/hyperlink" Target="http://docs.oasis-open.org/tosca/TOSCA-Simple-Profile-YAML/v1.0/csprd02/TOSCA-Simple-Profile-YAML-v1.0-csprd02.html" TargetMode="External"/><Relationship Id="rId17" Type="http://schemas.openxmlformats.org/officeDocument/2006/relationships/hyperlink" Target="http://docs.oasis-open.org/tosca/TOSCA-Simple-Profile-YAML/v1.0/TOSCA-Simple-Profile-YAML-v1.0.pdf" TargetMode="External"/><Relationship Id="rId33" Type="http://schemas.openxmlformats.org/officeDocument/2006/relationships/hyperlink" Target="https://www.oasis-open.org/committees/tc_home.php?wg_abbrev=tosca" TargetMode="External"/><Relationship Id="rId38" Type="http://schemas.openxmlformats.org/officeDocument/2006/relationships/hyperlink" Target="http://docs.oasis-open.org/tosca/TOSCA-Simple-Profile-YAML/v1.0/TOSCA-Simple-Profile-YAML-v1.0.html" TargetMode="External"/><Relationship Id="rId59" Type="http://schemas.openxmlformats.org/officeDocument/2006/relationships/hyperlink" Target="hello_world" TargetMode="External"/><Relationship Id="rId103" Type="http://schemas.openxmlformats.org/officeDocument/2006/relationships/image" Target="media/image30.png"/><Relationship Id="rId108" Type="http://schemas.openxmlformats.org/officeDocument/2006/relationships/image" Target="media/image35.png"/><Relationship Id="rId124" Type="http://schemas.openxmlformats.org/officeDocument/2006/relationships/hyperlink" Target="mailto:idan@gigaspaces.com" TargetMode="External"/><Relationship Id="rId129" Type="http://schemas.openxmlformats.org/officeDocument/2006/relationships/hyperlink" Target="mailto:karsten.beins@ts.fujitsu.com" TargetMode="External"/><Relationship Id="rId54" Type="http://schemas.openxmlformats.org/officeDocument/2006/relationships/hyperlink" Target="https://wordpress.org/" TargetMode="External"/><Relationship Id="rId70" Type="http://schemas.openxmlformats.org/officeDocument/2006/relationships/hyperlink" Target="file:///C:\Users\IBM_ADMIN\Documents\IBM\SWG\Standards\SDOs\OASIS\TOSCA\Interop%20SC\YAML\TOSCA-Simple-Profile-YAML-v1.0-wd04-Rev04.docx" TargetMode="External"/><Relationship Id="rId75" Type="http://schemas.openxmlformats.org/officeDocument/2006/relationships/hyperlink" Target="http://cloudrepo:80/files/wordpress.zip" TargetMode="External"/><Relationship Id="rId91" Type="http://schemas.openxmlformats.org/officeDocument/2006/relationships/image" Target="media/image22.png"/><Relationship Id="rId96" Type="http://schemas.openxmlformats.org/officeDocument/2006/relationships/image" Target="media/image25.emf"/><Relationship Id="rId140" Type="http://schemas.openxmlformats.org/officeDocument/2006/relationships/hyperlink" Target="mailto:sdmonov@us.ibm.com" TargetMode="External"/><Relationship Id="rId145"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smoser@de.ibm.com" TargetMode="External"/><Relationship Id="rId28" Type="http://schemas.openxmlformats.org/officeDocument/2006/relationships/hyperlink" Target="http://www.ibm.com/" TargetMode="External"/><Relationship Id="rId49" Type="http://schemas.openxmlformats.org/officeDocument/2006/relationships/hyperlink" Target="http://yaml.org/type/timestamp.html" TargetMode="External"/><Relationship Id="rId114" Type="http://schemas.openxmlformats.org/officeDocument/2006/relationships/image" Target="media/image41.png"/><Relationship Id="rId119" Type="http://schemas.openxmlformats.org/officeDocument/2006/relationships/hyperlink" Target="mailto:dpalma@vnomic.com" TargetMode="External"/><Relationship Id="rId44" Type="http://schemas.openxmlformats.org/officeDocument/2006/relationships/footer" Target="footer2.xml"/><Relationship Id="rId60" Type="http://schemas.openxmlformats.org/officeDocument/2006/relationships/image" Target="media/image5.png"/><Relationship Id="rId65" Type="http://schemas.openxmlformats.org/officeDocument/2006/relationships/hyperlink" Target="http://docs.oasis-open.org/tosca/ns/simple/yaml/1.0" TargetMode="External"/><Relationship Id="rId81" Type="http://schemas.openxmlformats.org/officeDocument/2006/relationships/image" Target="media/image13.png"/><Relationship Id="rId86" Type="http://schemas.openxmlformats.org/officeDocument/2006/relationships/image" Target="media/image18.emf"/><Relationship Id="rId130" Type="http://schemas.openxmlformats.org/officeDocument/2006/relationships/hyperlink" Target="mailto:kevin.l.wilson@hp.com" TargetMode="External"/><Relationship Id="rId135" Type="http://schemas.openxmlformats.org/officeDocument/2006/relationships/hyperlink" Target="mailto:nate.finch@canonical.com" TargetMode="External"/><Relationship Id="rId13" Type="http://schemas.openxmlformats.org/officeDocument/2006/relationships/hyperlink" Target="http://docs.oasis-open.org/tosca/TOSCA-Simple-Profile-YAML/v1.0/csprd02/TOSCA-Simple-Profile-YAML-v1.0-csprd02.docx" TargetMode="External"/><Relationship Id="rId18" Type="http://schemas.openxmlformats.org/officeDocument/2006/relationships/hyperlink" Target="http://docs.oasis-open.org/tosca/TOSCA-Simple-Profile-YAML/v1.0/TOSCA-Simple-Profile-YAML-v1.0.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6.png"/><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httpd.apache.org/" TargetMode="External"/><Relationship Id="rId55" Type="http://schemas.openxmlformats.org/officeDocument/2006/relationships/hyperlink" Target="https://cwiki.apache.org/confluence/display/MAVEN/Version+number+policy" TargetMode="External"/><Relationship Id="rId76" Type="http://schemas.openxmlformats.org/officeDocument/2006/relationships/hyperlink" Target="file:///\\home\user\wordpress.zip" TargetMode="External"/><Relationship Id="rId97" Type="http://schemas.openxmlformats.org/officeDocument/2006/relationships/image" Target="media/image29.png"/><Relationship Id="rId104" Type="http://schemas.openxmlformats.org/officeDocument/2006/relationships/image" Target="media/image31.png"/><Relationship Id="rId120" Type="http://schemas.openxmlformats.org/officeDocument/2006/relationships/hyperlink" Target="file:///C:\Users\IBM_ADMIN\Documents\IBM\SWG\Standards\SDOs\OASIS\TOSCA\Interop%20SC\YAML\Frank.Leymann@informatik.uni-stuttgart.de" TargetMode="External"/><Relationship Id="rId125" Type="http://schemas.openxmlformats.org/officeDocument/2006/relationships/hyperlink" Target="mailto:jdurand@us.fujitsu.com" TargetMode="External"/><Relationship Id="rId141" Type="http://schemas.openxmlformats.org/officeDocument/2006/relationships/hyperlink" Target="mailto:stephane.maes@hp.com" TargetMode="External"/><Relationship Id="rId146" Type="http://schemas.openxmlformats.org/officeDocument/2006/relationships/hyperlink" Target="mailto:wayne.witzel@canonical.com" TargetMode="External"/><Relationship Id="rId7" Type="http://schemas.openxmlformats.org/officeDocument/2006/relationships/footnotes" Target="footnotes.xml"/><Relationship Id="rId71" Type="http://schemas.openxmlformats.org/officeDocument/2006/relationships/hyperlink" Target="http://docs.oasis-open.org/tosca/ns/simple/yaml/1.0" TargetMode="External"/><Relationship Id="rId92" Type="http://schemas.openxmlformats.org/officeDocument/2006/relationships/image" Target="media/image23.emf"/><Relationship Id="rId2" Type="http://schemas.openxmlformats.org/officeDocument/2006/relationships/numbering" Target="numbering.xml"/><Relationship Id="rId29" Type="http://schemas.openxmlformats.org/officeDocument/2006/relationships/hyperlink" Target="mailto:thomas.spatzier@de.ibm.com" TargetMode="External"/><Relationship Id="rId24" Type="http://schemas.openxmlformats.org/officeDocument/2006/relationships/hyperlink" Target="http://www.ibm.com/" TargetMode="External"/><Relationship Id="rId40" Type="http://schemas.openxmlformats.org/officeDocument/2006/relationships/hyperlink" Target="https://www.oasis-open.org/" TargetMode="External"/><Relationship Id="rId45" Type="http://schemas.openxmlformats.org/officeDocument/2006/relationships/hyperlink" Target="http://yaml.org/" TargetMode="External"/><Relationship Id="rId66" Type="http://schemas.openxmlformats.org/officeDocument/2006/relationships/hyperlink" Target="http://www.yaml.org/spec/1.2/spec.html" TargetMode="External"/><Relationship Id="rId87" Type="http://schemas.openxmlformats.org/officeDocument/2006/relationships/image" Target="media/image19.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hyperlink" Target="file:///C:\Users\IBM_ADMIN\Documents\IBM\SWG\Standards\SDOs\OASIS\TOSCA\Interop%20SC\YAML\kraman@redhat.com" TargetMode="External"/><Relationship Id="rId136" Type="http://schemas.openxmlformats.org/officeDocument/2006/relationships/hyperlink" Target="file:///C:\Users\IBM_ADMIN\Documents\IBM\SWG\Standards\SDOs\OASIS\TOSCA\Interop%20SC\YAML\nnemani@vmware.com" TargetMode="External"/><Relationship Id="rId61" Type="http://schemas.openxmlformats.org/officeDocument/2006/relationships/image" Target="media/image6.png"/><Relationship Id="rId82" Type="http://schemas.openxmlformats.org/officeDocument/2006/relationships/image" Target="media/image14.png"/><Relationship Id="rId19" Type="http://schemas.openxmlformats.org/officeDocument/2006/relationships/hyperlink" Target="http://docs.oasis-open.org/tosca/TOSCA-Simple-Profile-YAML/v1.0/TOSCA-Simple-Profile-YAML-v1.0.docx" TargetMode="External"/><Relationship Id="rId14" Type="http://schemas.openxmlformats.org/officeDocument/2006/relationships/hyperlink" Target="http://docs.oasis-open.org/tosca/TOSCA-Simple-Profile-YAML/v1.0/csprd01/TOSCA-Simple-Profile-YAML-v1.0-csprd01.pdf" TargetMode="External"/><Relationship Id="rId30" Type="http://schemas.openxmlformats.org/officeDocument/2006/relationships/hyperlink" Target="http://www.ibm.com/" TargetMode="External"/><Relationship Id="rId35" Type="http://schemas.openxmlformats.org/officeDocument/2006/relationships/hyperlink" Target="https://www.oasis-open.org/committees/tosca/" TargetMode="External"/><Relationship Id="rId56"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26.png"/><Relationship Id="rId105" Type="http://schemas.openxmlformats.org/officeDocument/2006/relationships/image" Target="media/image32.png"/><Relationship Id="rId126" Type="http://schemas.openxmlformats.org/officeDocument/2006/relationships/hyperlink" Target="mailto:chin.qinjin@huawei.com" TargetMode="External"/><Relationship Id="rId147" Type="http://schemas.openxmlformats.org/officeDocument/2006/relationships/hyperlink" Target="mailto:yaronpa@gigaspaces.com" TargetMode="External"/><Relationship Id="rId8" Type="http://schemas.openxmlformats.org/officeDocument/2006/relationships/endnotes" Target="endnotes.xml"/><Relationship Id="rId51" Type="http://schemas.openxmlformats.org/officeDocument/2006/relationships/hyperlink" Target="https://wiki.opscode.com/display/chef/Home" TargetMode="External"/><Relationship Id="rId72" Type="http://schemas.openxmlformats.org/officeDocument/2006/relationships/hyperlink" Target="file:///C:\Users\IBM_AD~1\AppData\Local\Temp\TOSCA_get_artifact_proposal-1.docx" TargetMode="External"/><Relationship Id="rId93" Type="http://schemas.openxmlformats.org/officeDocument/2006/relationships/image" Target="media/image25.png"/><Relationship Id="rId98" Type="http://schemas.openxmlformats.org/officeDocument/2006/relationships/image" Target="media/image30.emf"/><Relationship Id="rId121" Type="http://schemas.openxmlformats.org/officeDocument/2006/relationships/hyperlink" Target="mailto:gbreiter@de.ibm.com" TargetMode="External"/><Relationship Id="rId142" Type="http://schemas.openxmlformats.org/officeDocument/2006/relationships/hyperlink" Target="mailto:thomas.spatzier@de.ibm.com" TargetMode="External"/><Relationship Id="rId3" Type="http://schemas.openxmlformats.org/officeDocument/2006/relationships/styles" Target="styles.xml"/><Relationship Id="rId25" Type="http://schemas.openxmlformats.org/officeDocument/2006/relationships/hyperlink" Target="mailto:dpalma@vnomic.com" TargetMode="External"/><Relationship Id="rId46" Type="http://schemas.openxmlformats.org/officeDocument/2006/relationships/hyperlink" Target="http://www.ietf.org/rfc/rfc2119.txt" TargetMode="External"/><Relationship Id="rId67" Type="http://schemas.openxmlformats.org/officeDocument/2006/relationships/hyperlink" Target="http://www.gnu.org/software/parted/manual/html_node/unit.html" TargetMode="External"/><Relationship Id="rId116" Type="http://schemas.openxmlformats.org/officeDocument/2006/relationships/image" Target="media/image43.png"/><Relationship Id="rId137" Type="http://schemas.openxmlformats.org/officeDocument/2006/relationships/hyperlink" Target="file:///C:\Users\IBM_ADMIN\Documents\IBM\SWG\Standards\SDOs\OASIS\TOSCA\Interop%20SC\YAML\richard.probst@sap.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62" Type="http://schemas.openxmlformats.org/officeDocument/2006/relationships/image" Target="media/image7.png"/><Relationship Id="rId83" Type="http://schemas.openxmlformats.org/officeDocument/2006/relationships/image" Target="media/image15.emf"/><Relationship Id="rId88" Type="http://schemas.openxmlformats.org/officeDocument/2006/relationships/image" Target="media/image20.emf"/><Relationship Id="rId111" Type="http://schemas.openxmlformats.org/officeDocument/2006/relationships/image" Target="media/image38.png"/><Relationship Id="rId132" Type="http://schemas.openxmlformats.org/officeDocument/2006/relationships/hyperlink" Target="mailto:luc.boutier@fastconnect.fr" TargetMode="External"/><Relationship Id="rId15" Type="http://schemas.openxmlformats.org/officeDocument/2006/relationships/hyperlink" Target="http://docs.oasis-open.org/tosca/TOSCA-Simple-Profile-YAML/v1.0/csprd01/TOSCA-Simple-Profile-YAML-v1.0-csprd01.html" TargetMode="External"/><Relationship Id="rId36" Type="http://schemas.openxmlformats.org/officeDocument/2006/relationships/hyperlink" Target="https://www.oasis-open.org/committees/tosca/ipr.php" TargetMode="External"/><Relationship Id="rId57" Type="http://schemas.openxmlformats.org/officeDocument/2006/relationships/image" Target="media/image3.png"/><Relationship Id="rId106" Type="http://schemas.openxmlformats.org/officeDocument/2006/relationships/image" Target="media/image33.png"/><Relationship Id="rId127" Type="http://schemas.openxmlformats.org/officeDocument/2006/relationships/hyperlink" Target="mailto:juergen.meynert@ts.fujitsu.com" TargetMode="External"/><Relationship Id="rId10" Type="http://schemas.openxmlformats.org/officeDocument/2006/relationships/image" Target="media/image1.png"/><Relationship Id="rId31" Type="http://schemas.openxmlformats.org/officeDocument/2006/relationships/hyperlink" Target="http://docs.oasis-open.org/tosca/TOSCA/v1.0/os/TOSCA-v1.0-os.html" TargetMode="External"/><Relationship Id="rId52" Type="http://schemas.openxmlformats.org/officeDocument/2006/relationships/hyperlink" Target="https://nodejs.org/"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10.png"/><Relationship Id="rId94" Type="http://schemas.openxmlformats.org/officeDocument/2006/relationships/image" Target="media/image26.emf"/><Relationship Id="rId99" Type="http://schemas.openxmlformats.org/officeDocument/2006/relationships/hyperlink" Target="https://github.com/openstack/heat-translator/tree/master/translator/tests/data" TargetMode="External"/><Relationship Id="rId101" Type="http://schemas.openxmlformats.org/officeDocument/2006/relationships/image" Target="media/image27.png"/><Relationship Id="rId122" Type="http://schemas.openxmlformats.org/officeDocument/2006/relationships/hyperlink" Target="mailto:hsurti@cisco.com" TargetMode="External"/><Relationship Id="rId143" Type="http://schemas.openxmlformats.org/officeDocument/2006/relationships/hyperlink" Target="mailto:ton@us.ibm.co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asis-open.org/" TargetMode="External"/><Relationship Id="rId26" Type="http://schemas.openxmlformats.org/officeDocument/2006/relationships/hyperlink" Target="http://www.vnomic.com/" TargetMode="External"/><Relationship Id="rId47" Type="http://schemas.openxmlformats.org/officeDocument/2006/relationships/hyperlink" Target="http://docs.oasis-open.org/tosca/TOSCA/v1.0/os/TOSCA-v1.0-os.pdf" TargetMode="External"/><Relationship Id="rId68" Type="http://schemas.openxmlformats.org/officeDocument/2006/relationships/hyperlink" Target="http://www.ewh.ieee.org/soc/ias/pub-dept/abbreviation.pdf" TargetMode="External"/><Relationship Id="rId89" Type="http://schemas.openxmlformats.org/officeDocument/2006/relationships/image" Target="media/image21.png"/><Relationship Id="rId112" Type="http://schemas.openxmlformats.org/officeDocument/2006/relationships/image" Target="media/image39.png"/><Relationship Id="rId133" Type="http://schemas.openxmlformats.org/officeDocument/2006/relationships/hyperlink" Target="mailto:mrutkows@us.ibm.com" TargetMode="External"/><Relationship Id="rId16" Type="http://schemas.openxmlformats.org/officeDocument/2006/relationships/hyperlink" Target="http://docs.oasis-open.org/tosca/TOSCA-Simple-Profile-YAML/v1.0/csprd01/TOSCA-Simple-Profile-YAML-v1.0-csprd01.docx" TargetMode="External"/><Relationship Id="rId37" Type="http://schemas.openxmlformats.org/officeDocument/2006/relationships/hyperlink" Target="http://docs.oasis-open.org/tosca/TOSCA-Simple-Profile-YAML/v1.0/csprd02/TOSCA-Simple-Profile-YAML-v1.0-csprd02.html" TargetMode="External"/><Relationship Id="rId58" Type="http://schemas.openxmlformats.org/officeDocument/2006/relationships/image" Target="media/image4.png"/><Relationship Id="rId79" Type="http://schemas.openxmlformats.org/officeDocument/2006/relationships/image" Target="media/image11.png"/><Relationship Id="rId102" Type="http://schemas.openxmlformats.org/officeDocument/2006/relationships/image" Target="media/image28.png"/><Relationship Id="rId123" Type="http://schemas.openxmlformats.org/officeDocument/2006/relationships/hyperlink" Target="mailto:ifat.afek@alcatel-lucent.com" TargetMode="External"/><Relationship Id="rId144" Type="http://schemas.openxmlformats.org/officeDocument/2006/relationships/hyperlink" Target="mailto:travis.tripp@hp.com" TargetMode="External"/><Relationship Id="rId9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B8943-4DD0-4CFC-9436-5AA70558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6</TotalTime>
  <Pages>267</Pages>
  <Words>75809</Words>
  <Characters>432112</Characters>
  <Application>Microsoft Office Word</Application>
  <DocSecurity>0</DocSecurity>
  <Lines>3600</Lines>
  <Paragraphs>1013</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506908</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4</cp:revision>
  <cp:lastPrinted>2016-02-19T21:12:00Z</cp:lastPrinted>
  <dcterms:created xsi:type="dcterms:W3CDTF">2016-03-03T21:37:00Z</dcterms:created>
  <dcterms:modified xsi:type="dcterms:W3CDTF">2016-03-10T03:28:00Z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